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3777F5" w14:textId="08ACA45D" w:rsidR="00BB4C2B" w:rsidRDefault="00A32417">
      <w:r>
        <w:rPr>
          <w:noProof/>
        </w:rPr>
        <w:drawing>
          <wp:anchor distT="0" distB="0" distL="114300" distR="114300" simplePos="0" relativeHeight="251660288" behindDoc="1" locked="0" layoutInCell="1" allowOverlap="1" wp14:anchorId="4C4F332B" wp14:editId="16EFCD88">
            <wp:simplePos x="0" y="0"/>
            <wp:positionH relativeFrom="column">
              <wp:posOffset>3609340</wp:posOffset>
            </wp:positionH>
            <wp:positionV relativeFrom="paragraph">
              <wp:posOffset>-398780</wp:posOffset>
            </wp:positionV>
            <wp:extent cx="2038350" cy="551815"/>
            <wp:effectExtent l="0" t="0" r="0" b="635"/>
            <wp:wrapNone/>
            <wp:docPr id="14336" name="Picture 90" descr="InstLandWaterSociety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nstLandWaterSociety Logo RGB"/>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038350" cy="5518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56AD6CF" wp14:editId="1EFEC258">
            <wp:simplePos x="0" y="0"/>
            <wp:positionH relativeFrom="page">
              <wp:posOffset>228600</wp:posOffset>
            </wp:positionH>
            <wp:positionV relativeFrom="page">
              <wp:posOffset>114300</wp:posOffset>
            </wp:positionV>
            <wp:extent cx="2876550" cy="1104900"/>
            <wp:effectExtent l="0" t="0" r="0" b="0"/>
            <wp:wrapNone/>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876550" cy="1104900"/>
                    </a:xfrm>
                    <a:prstGeom prst="rect">
                      <a:avLst/>
                    </a:prstGeom>
                    <a:noFill/>
                  </pic:spPr>
                </pic:pic>
              </a:graphicData>
            </a:graphic>
            <wp14:sizeRelH relativeFrom="page">
              <wp14:pctWidth>0</wp14:pctWidth>
            </wp14:sizeRelH>
            <wp14:sizeRelV relativeFrom="page">
              <wp14:pctHeight>0</wp14:pctHeight>
            </wp14:sizeRelV>
          </wp:anchor>
        </w:drawing>
      </w:r>
      <w:r w:rsidR="00BB4C2B">
        <w:t>Port</w:t>
      </w:r>
    </w:p>
    <w:p w14:paraId="7101D8E1" w14:textId="21C0577D" w:rsidR="00BB4C2B" w:rsidRDefault="00A32417">
      <w:r>
        <w:rPr>
          <w:noProof/>
        </w:rPr>
        <mc:AlternateContent>
          <mc:Choice Requires="wpg">
            <w:drawing>
              <wp:anchor distT="0" distB="0" distL="114300" distR="114300" simplePos="0" relativeHeight="251662336" behindDoc="1" locked="0" layoutInCell="1" allowOverlap="1" wp14:anchorId="3EBF830A" wp14:editId="389F82E7">
                <wp:simplePos x="0" y="0"/>
                <wp:positionH relativeFrom="column">
                  <wp:posOffset>-565150</wp:posOffset>
                </wp:positionH>
                <wp:positionV relativeFrom="paragraph">
                  <wp:posOffset>114300</wp:posOffset>
                </wp:positionV>
                <wp:extent cx="6229350" cy="7970520"/>
                <wp:effectExtent l="0" t="0" r="0" b="0"/>
                <wp:wrapNone/>
                <wp:docPr id="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7970520"/>
                          <a:chOff x="1440" y="1440"/>
                          <a:chExt cx="9364" cy="11176"/>
                        </a:xfrm>
                      </wpg:grpSpPr>
                      <pic:pic xmlns:pic="http://schemas.openxmlformats.org/drawingml/2006/picture">
                        <pic:nvPicPr>
                          <pic:cNvPr id="49"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1440" y="6741"/>
                            <a:ext cx="9364" cy="5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1440" y="1440"/>
                            <a:ext cx="9364" cy="53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E9041D" id="Group 2" o:spid="_x0000_s1026" style="position:absolute;margin-left:-44.5pt;margin-top:9pt;width:490.5pt;height:627.6pt;z-index:-251654144" coordorigin="1440,1440" coordsize="9364,1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40;top:6741;width:9364;height: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pNLGAAAA2wAAAA8AAABkcnMvZG93bnJldi54bWxEj0FrwkAUhO+C/2F5Qm91o61VY1bRtkIO&#10;HlpT6PWRfSbR7NuQXTXtr3cLBY/DzHzDJKvO1OJCrassKxgNIxDEudUVFwq+su3jDITzyBpry6Tg&#10;hxyslv1egrG2V/6ky94XIkDYxaig9L6JpXR5SQbd0DbEwTvY1qAPsi2kbvEa4KaW4yh6kQYrDgsl&#10;NvRaUn7an42Cj7fJbzo2NNkcd0+79zT7np63rNTDoFsvQHjq/D383061guc5/H0JP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k0sYAAADbAAAADwAAAAAAAAAAAAAA&#10;AACfAgAAZHJzL2Rvd25yZXYueG1sUEsFBgAAAAAEAAQA9wAAAJIDAAAAAA==&#10;">
                  <v:imagedata r:id="rId11" o:title=""/>
                </v:shape>
                <v:shape id="Picture 1" o:spid="_x0000_s1028" type="#_x0000_t75" style="position:absolute;left:1440;top:1440;width:9364;height: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haxjBAAAA2wAAAA8AAABkcnMvZG93bnJldi54bWxET82KwjAQvi/4DmEWvGm6isV2jSKrgggi&#10;1X2AoRnbYjPpNlGrT28Owh4/vv/ZojO1uFHrKssKvoYRCOLc6ooLBb+nzWAKwnlkjbVlUvAgB4t5&#10;72OGqbZ3zuh29IUIIexSVFB636RSurwkg25oG+LAnW1r0AfYFlK3eA/hppajKIqlwYpDQ4kN/ZSU&#10;X45XoyBeTdwzscn+cDn/ZfHuqte8TpTqf3bLbxCeOv8vfru3WsE4rA9fwg+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haxjBAAAA2wAAAA8AAAAAAAAAAAAAAAAAnwIA&#10;AGRycy9kb3ducmV2LnhtbFBLBQYAAAAABAAEAPcAAACNAwAAAAA=&#10;">
                  <v:imagedata r:id="rId12" o:title=""/>
                </v:shape>
              </v:group>
            </w:pict>
          </mc:Fallback>
        </mc:AlternateContent>
      </w:r>
    </w:p>
    <w:bookmarkStart w:id="0" w:name="_GoBack"/>
    <w:p w14:paraId="6EEA18A3" w14:textId="536D7ED7" w:rsidR="00BB4C2B" w:rsidRDefault="00A32417" w:rsidP="00BB4C2B">
      <w:pPr>
        <w:tabs>
          <w:tab w:val="left" w:pos="8364"/>
        </w:tabs>
      </w:pPr>
      <w:r>
        <w:rPr>
          <w:noProof/>
        </w:rPr>
        <mc:AlternateContent>
          <mc:Choice Requires="wps">
            <w:drawing>
              <wp:anchor distT="0" distB="0" distL="114300" distR="114300" simplePos="0" relativeHeight="251656192" behindDoc="0" locked="0" layoutInCell="1" allowOverlap="1" wp14:anchorId="5412E72E" wp14:editId="636922EB">
                <wp:simplePos x="0" y="0"/>
                <wp:positionH relativeFrom="margin">
                  <wp:align>left</wp:align>
                </wp:positionH>
                <wp:positionV relativeFrom="paragraph">
                  <wp:posOffset>3763010</wp:posOffset>
                </wp:positionV>
                <wp:extent cx="5664200" cy="2524125"/>
                <wp:effectExtent l="0" t="0" r="0" b="9525"/>
                <wp:wrapNone/>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252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44D35" w14:textId="77777777" w:rsidR="004D7013" w:rsidRDefault="004D7013" w:rsidP="00BB4C2B">
                            <w:pPr>
                              <w:spacing w:line="240" w:lineRule="auto"/>
                              <w:jc w:val="left"/>
                              <w:rPr>
                                <w:b/>
                                <w:color w:val="FFFFFF"/>
                                <w:sz w:val="40"/>
                                <w:szCs w:val="40"/>
                              </w:rPr>
                            </w:pPr>
                            <w:bookmarkStart w:id="1" w:name="OLE_LINK1"/>
                            <w:bookmarkStart w:id="2" w:name="OLE_LINK2"/>
                            <w:r>
                              <w:rPr>
                                <w:b/>
                                <w:color w:val="FFFFFF"/>
                                <w:sz w:val="40"/>
                                <w:szCs w:val="40"/>
                              </w:rPr>
                              <w:t xml:space="preserve">Commonwealth Environmental Water Office </w:t>
                            </w:r>
                          </w:p>
                          <w:p w14:paraId="4E72BEC6" w14:textId="77777777" w:rsidR="004D7013" w:rsidRDefault="004D7013" w:rsidP="00BB4C2B">
                            <w:pPr>
                              <w:spacing w:line="240" w:lineRule="auto"/>
                              <w:jc w:val="left"/>
                              <w:rPr>
                                <w:b/>
                                <w:color w:val="FFFFFF"/>
                                <w:sz w:val="40"/>
                                <w:szCs w:val="40"/>
                              </w:rPr>
                            </w:pPr>
                            <w:r>
                              <w:rPr>
                                <w:b/>
                                <w:color w:val="FFFFFF"/>
                                <w:sz w:val="40"/>
                                <w:szCs w:val="40"/>
                              </w:rPr>
                              <w:t>Long-Term Intervention Monitoring</w:t>
                            </w:r>
                            <w:r w:rsidRPr="00A974AB">
                              <w:rPr>
                                <w:b/>
                                <w:color w:val="FFFFFF"/>
                                <w:sz w:val="40"/>
                                <w:szCs w:val="40"/>
                              </w:rPr>
                              <w:t xml:space="preserve"> </w:t>
                            </w:r>
                            <w:r>
                              <w:rPr>
                                <w:b/>
                                <w:color w:val="FFFFFF"/>
                                <w:sz w:val="40"/>
                                <w:szCs w:val="40"/>
                              </w:rPr>
                              <w:t xml:space="preserve">Project </w:t>
                            </w:r>
                          </w:p>
                          <w:p w14:paraId="230D8793" w14:textId="77777777" w:rsidR="004D7013" w:rsidRDefault="004D7013" w:rsidP="00BB4C2B">
                            <w:pPr>
                              <w:spacing w:line="240" w:lineRule="auto"/>
                              <w:jc w:val="left"/>
                              <w:rPr>
                                <w:b/>
                                <w:color w:val="FFFFFF"/>
                                <w:sz w:val="40"/>
                                <w:szCs w:val="40"/>
                              </w:rPr>
                            </w:pPr>
                            <w:r w:rsidRPr="00A974AB">
                              <w:rPr>
                                <w:b/>
                                <w:color w:val="FFFFFF"/>
                                <w:sz w:val="40"/>
                                <w:szCs w:val="40"/>
                              </w:rPr>
                              <w:t xml:space="preserve">Murrumbidgee </w:t>
                            </w:r>
                            <w:r>
                              <w:rPr>
                                <w:b/>
                                <w:color w:val="FFFFFF"/>
                                <w:sz w:val="40"/>
                                <w:szCs w:val="40"/>
                              </w:rPr>
                              <w:t>River System evaluation report 2014-16</w:t>
                            </w:r>
                          </w:p>
                          <w:bookmarkEnd w:id="1"/>
                          <w:bookmarkEnd w:id="2"/>
                          <w:p w14:paraId="5916DD7B" w14:textId="77777777" w:rsidR="004D7013" w:rsidRDefault="004D7013" w:rsidP="00BB4C2B">
                            <w:pPr>
                              <w:spacing w:line="240" w:lineRule="auto"/>
                              <w:rPr>
                                <w:b/>
                                <w:color w:val="FFFFF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2E72E" id="_x0000_t202" coordsize="21600,21600" o:spt="202" path="m,l,21600r21600,l21600,xe">
                <v:stroke joinstyle="miter"/>
                <v:path gradientshapeok="t" o:connecttype="rect"/>
              </v:shapetype>
              <v:shape id="Text Box 5" o:spid="_x0000_s1026" type="#_x0000_t202" style="position:absolute;left:0;text-align:left;margin-left:0;margin-top:296.3pt;width:446pt;height:198.7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trtwIAALs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" filled="f" stroked="f">
                <v:textbox>
                  <w:txbxContent>
                    <w:p w14:paraId="21E44D35" w14:textId="77777777" w:rsidR="004D7013" w:rsidRDefault="004D7013" w:rsidP="00BB4C2B">
                      <w:pPr>
                        <w:spacing w:line="240" w:lineRule="auto"/>
                        <w:jc w:val="left"/>
                        <w:rPr>
                          <w:b/>
                          <w:color w:val="FFFFFF"/>
                          <w:sz w:val="40"/>
                          <w:szCs w:val="40"/>
                        </w:rPr>
                      </w:pPr>
                      <w:bookmarkStart w:id="2" w:name="OLE_LINK1"/>
                      <w:bookmarkStart w:id="3" w:name="OLE_LINK2"/>
                      <w:r>
                        <w:rPr>
                          <w:b/>
                          <w:color w:val="FFFFFF"/>
                          <w:sz w:val="40"/>
                          <w:szCs w:val="40"/>
                        </w:rPr>
                        <w:t xml:space="preserve">Commonwealth Environmental Water Office </w:t>
                      </w:r>
                    </w:p>
                    <w:p w14:paraId="4E72BEC6" w14:textId="77777777" w:rsidR="004D7013" w:rsidRDefault="004D7013" w:rsidP="00BB4C2B">
                      <w:pPr>
                        <w:spacing w:line="240" w:lineRule="auto"/>
                        <w:jc w:val="left"/>
                        <w:rPr>
                          <w:b/>
                          <w:color w:val="FFFFFF"/>
                          <w:sz w:val="40"/>
                          <w:szCs w:val="40"/>
                        </w:rPr>
                      </w:pPr>
                      <w:r>
                        <w:rPr>
                          <w:b/>
                          <w:color w:val="FFFFFF"/>
                          <w:sz w:val="40"/>
                          <w:szCs w:val="40"/>
                        </w:rPr>
                        <w:t>Long-Term Intervention Monitoring</w:t>
                      </w:r>
                      <w:r w:rsidRPr="00A974AB">
                        <w:rPr>
                          <w:b/>
                          <w:color w:val="FFFFFF"/>
                          <w:sz w:val="40"/>
                          <w:szCs w:val="40"/>
                        </w:rPr>
                        <w:t xml:space="preserve"> </w:t>
                      </w:r>
                      <w:r>
                        <w:rPr>
                          <w:b/>
                          <w:color w:val="FFFFFF"/>
                          <w:sz w:val="40"/>
                          <w:szCs w:val="40"/>
                        </w:rPr>
                        <w:t xml:space="preserve">Project </w:t>
                      </w:r>
                    </w:p>
                    <w:p w14:paraId="230D8793" w14:textId="77777777" w:rsidR="004D7013" w:rsidRDefault="004D7013" w:rsidP="00BB4C2B">
                      <w:pPr>
                        <w:spacing w:line="240" w:lineRule="auto"/>
                        <w:jc w:val="left"/>
                        <w:rPr>
                          <w:b/>
                          <w:color w:val="FFFFFF"/>
                          <w:sz w:val="40"/>
                          <w:szCs w:val="40"/>
                        </w:rPr>
                      </w:pPr>
                      <w:r w:rsidRPr="00A974AB">
                        <w:rPr>
                          <w:b/>
                          <w:color w:val="FFFFFF"/>
                          <w:sz w:val="40"/>
                          <w:szCs w:val="40"/>
                        </w:rPr>
                        <w:t xml:space="preserve">Murrumbidgee </w:t>
                      </w:r>
                      <w:r>
                        <w:rPr>
                          <w:b/>
                          <w:color w:val="FFFFFF"/>
                          <w:sz w:val="40"/>
                          <w:szCs w:val="40"/>
                        </w:rPr>
                        <w:t>River System evaluation report 2014-16</w:t>
                      </w:r>
                    </w:p>
                    <w:bookmarkEnd w:id="2"/>
                    <w:bookmarkEnd w:id="3"/>
                    <w:p w14:paraId="5916DD7B" w14:textId="77777777" w:rsidR="004D7013" w:rsidRDefault="004D7013" w:rsidP="00BB4C2B">
                      <w:pPr>
                        <w:spacing w:line="240" w:lineRule="auto"/>
                        <w:rPr>
                          <w:b/>
                          <w:color w:val="FFFFFF"/>
                          <w:sz w:val="40"/>
                          <w:szCs w:val="40"/>
                        </w:rPr>
                      </w:pPr>
                    </w:p>
                  </w:txbxContent>
                </v:textbox>
                <w10:wrap anchorx="margin"/>
              </v:shape>
            </w:pict>
          </mc:Fallback>
        </mc:AlternateContent>
      </w:r>
      <w:r w:rsidR="00BB4C2B">
        <w:br w:type="page"/>
      </w:r>
    </w:p>
    <w:p w14:paraId="25C00A72" w14:textId="77777777" w:rsidR="00BB4C2B" w:rsidRPr="00B60D12" w:rsidRDefault="00BB4C2B" w:rsidP="00BB4C2B">
      <w:pPr>
        <w:spacing w:line="240" w:lineRule="auto"/>
        <w:jc w:val="left"/>
        <w:rPr>
          <w:b/>
        </w:rPr>
      </w:pPr>
      <w:bookmarkStart w:id="3" w:name="_Toc353887378"/>
      <w:bookmarkStart w:id="4" w:name="_Toc370738692"/>
      <w:bookmarkEnd w:id="0"/>
      <w:r w:rsidRPr="00B60D12">
        <w:rPr>
          <w:b/>
        </w:rPr>
        <w:lastRenderedPageBreak/>
        <w:t xml:space="preserve">Commonwealth Environmental Water Office </w:t>
      </w:r>
      <w:r>
        <w:rPr>
          <w:b/>
        </w:rPr>
        <w:t>L</w:t>
      </w:r>
      <w:r w:rsidRPr="00B60D12">
        <w:rPr>
          <w:b/>
        </w:rPr>
        <w:t>ong-</w:t>
      </w:r>
      <w:r>
        <w:rPr>
          <w:b/>
        </w:rPr>
        <w:t>Term</w:t>
      </w:r>
      <w:r w:rsidRPr="00B60D12">
        <w:rPr>
          <w:b/>
        </w:rPr>
        <w:t xml:space="preserve"> </w:t>
      </w:r>
      <w:r>
        <w:rPr>
          <w:b/>
        </w:rPr>
        <w:t>I</w:t>
      </w:r>
      <w:r w:rsidRPr="00B60D12">
        <w:rPr>
          <w:b/>
        </w:rPr>
        <w:t xml:space="preserve">ntervention </w:t>
      </w:r>
      <w:r>
        <w:rPr>
          <w:b/>
        </w:rPr>
        <w:t>M</w:t>
      </w:r>
      <w:r w:rsidRPr="00B60D12">
        <w:rPr>
          <w:b/>
        </w:rPr>
        <w:t xml:space="preserve">onitoring </w:t>
      </w:r>
      <w:r>
        <w:rPr>
          <w:b/>
        </w:rPr>
        <w:t>project</w:t>
      </w:r>
      <w:r w:rsidRPr="00B60D12">
        <w:rPr>
          <w:b/>
        </w:rPr>
        <w:t xml:space="preserve"> Murrumbidgee River system Selected Area</w:t>
      </w:r>
      <w:r w:rsidRPr="00271B80">
        <w:rPr>
          <w:b/>
        </w:rPr>
        <w:t xml:space="preserve"> </w:t>
      </w:r>
      <w:r>
        <w:rPr>
          <w:b/>
        </w:rPr>
        <w:t>evaluation</w:t>
      </w:r>
      <w:r w:rsidRPr="00B60D12">
        <w:rPr>
          <w:b/>
        </w:rPr>
        <w:t xml:space="preserve"> report, 201</w:t>
      </w:r>
      <w:r>
        <w:rPr>
          <w:b/>
        </w:rPr>
        <w:t>4</w:t>
      </w:r>
      <w:r w:rsidRPr="00B60D12">
        <w:rPr>
          <w:b/>
        </w:rPr>
        <w:t>-1</w:t>
      </w:r>
      <w:bookmarkEnd w:id="3"/>
      <w:bookmarkEnd w:id="4"/>
      <w:r>
        <w:rPr>
          <w:b/>
        </w:rPr>
        <w:t>6</w:t>
      </w:r>
      <w:r w:rsidRPr="00B60D12">
        <w:rPr>
          <w:b/>
        </w:rPr>
        <w:t xml:space="preserve">. </w:t>
      </w:r>
      <w:r>
        <w:rPr>
          <w:b/>
        </w:rPr>
        <w:t>November</w:t>
      </w:r>
      <w:r w:rsidRPr="00B60D12">
        <w:rPr>
          <w:b/>
        </w:rPr>
        <w:t xml:space="preserve"> 2016 </w:t>
      </w:r>
    </w:p>
    <w:p w14:paraId="535D7A2D" w14:textId="77777777" w:rsidR="00BB4C2B" w:rsidRPr="00B862EA" w:rsidRDefault="00BB4C2B" w:rsidP="00BB4C2B">
      <w:pPr>
        <w:pStyle w:val="BodyTextCEWO"/>
      </w:pPr>
    </w:p>
    <w:p w14:paraId="4424E41E" w14:textId="77777777" w:rsidR="00BB4C2B" w:rsidRPr="001D0391" w:rsidRDefault="00BB4C2B" w:rsidP="00BB4C2B">
      <w:pPr>
        <w:spacing w:line="240" w:lineRule="auto"/>
      </w:pPr>
      <w:r w:rsidRPr="001D0391">
        <w:rPr>
          <w:bCs/>
        </w:rPr>
        <w:t>Prepared by: Wassens, S.</w:t>
      </w:r>
      <w:r w:rsidRPr="001D0391">
        <w:rPr>
          <w:bCs/>
          <w:vertAlign w:val="superscript"/>
        </w:rPr>
        <w:t>a</w:t>
      </w:r>
      <w:r w:rsidRPr="001D0391">
        <w:rPr>
          <w:bCs/>
        </w:rPr>
        <w:t>, Spencer, J.</w:t>
      </w:r>
      <w:r w:rsidRPr="001D0391">
        <w:rPr>
          <w:bCs/>
          <w:vertAlign w:val="superscript"/>
        </w:rPr>
        <w:t>c</w:t>
      </w:r>
      <w:r w:rsidRPr="001D0391">
        <w:rPr>
          <w:bCs/>
        </w:rPr>
        <w:t>, Thiem, J.</w:t>
      </w:r>
      <w:r w:rsidRPr="001D0391">
        <w:rPr>
          <w:bCs/>
          <w:vertAlign w:val="superscript"/>
        </w:rPr>
        <w:t>d</w:t>
      </w:r>
      <w:r w:rsidRPr="001D0391">
        <w:rPr>
          <w:bCs/>
        </w:rPr>
        <w:t>, Wolfenden, B.</w:t>
      </w:r>
      <w:r w:rsidRPr="001D0391">
        <w:rPr>
          <w:bCs/>
          <w:vertAlign w:val="superscript"/>
        </w:rPr>
        <w:t>a</w:t>
      </w:r>
      <w:r w:rsidRPr="001D0391">
        <w:rPr>
          <w:bCs/>
        </w:rPr>
        <w:t xml:space="preserve"> Jenkins, K.</w:t>
      </w:r>
      <w:r>
        <w:rPr>
          <w:bCs/>
          <w:vertAlign w:val="superscript"/>
        </w:rPr>
        <w:t>a</w:t>
      </w:r>
      <w:r>
        <w:rPr>
          <w:bCs/>
        </w:rPr>
        <w:t xml:space="preserve">, </w:t>
      </w:r>
      <w:r w:rsidRPr="001D0391">
        <w:rPr>
          <w:bCs/>
        </w:rPr>
        <w:t>Hall, A.</w:t>
      </w:r>
      <w:r w:rsidRPr="001D0391">
        <w:rPr>
          <w:bCs/>
          <w:vertAlign w:val="superscript"/>
        </w:rPr>
        <w:t>a</w:t>
      </w:r>
      <w:r>
        <w:rPr>
          <w:bCs/>
        </w:rPr>
        <w:t xml:space="preserve">, </w:t>
      </w:r>
      <w:r w:rsidRPr="001D0391">
        <w:rPr>
          <w:bCs/>
        </w:rPr>
        <w:t>Ocock, J.</w:t>
      </w:r>
      <w:r>
        <w:rPr>
          <w:bCs/>
          <w:vertAlign w:val="superscript"/>
        </w:rPr>
        <w:t>c</w:t>
      </w:r>
      <w:r w:rsidRPr="001D0391">
        <w:rPr>
          <w:bCs/>
        </w:rPr>
        <w:t>, Kobayashi, T</w:t>
      </w:r>
      <w:r w:rsidRPr="001D0391">
        <w:rPr>
          <w:bCs/>
          <w:vertAlign w:val="superscript"/>
        </w:rPr>
        <w:t>c</w:t>
      </w:r>
      <w:r>
        <w:rPr>
          <w:bCs/>
        </w:rPr>
        <w:t xml:space="preserve">, </w:t>
      </w:r>
      <w:r w:rsidRPr="001D0391">
        <w:rPr>
          <w:bCs/>
        </w:rPr>
        <w:t>Thomas, R.</w:t>
      </w:r>
      <w:r w:rsidRPr="001D0391">
        <w:rPr>
          <w:bCs/>
          <w:vertAlign w:val="superscript"/>
        </w:rPr>
        <w:t>c</w:t>
      </w:r>
      <w:r w:rsidRPr="001D0391">
        <w:rPr>
          <w:bCs/>
        </w:rPr>
        <w:t>,</w:t>
      </w:r>
      <w:r w:rsidRPr="0055731E">
        <w:rPr>
          <w:bCs/>
        </w:rPr>
        <w:t xml:space="preserve"> </w:t>
      </w:r>
      <w:r w:rsidRPr="001D0391">
        <w:rPr>
          <w:bCs/>
        </w:rPr>
        <w:t>Bino, G.</w:t>
      </w:r>
      <w:r w:rsidRPr="001D0391">
        <w:rPr>
          <w:bCs/>
          <w:vertAlign w:val="superscript"/>
        </w:rPr>
        <w:t>b</w:t>
      </w:r>
      <w:r>
        <w:rPr>
          <w:bCs/>
        </w:rPr>
        <w:t>,</w:t>
      </w:r>
      <w:r w:rsidRPr="0055731E">
        <w:rPr>
          <w:bCs/>
        </w:rPr>
        <w:t xml:space="preserve"> </w:t>
      </w:r>
      <w:r>
        <w:rPr>
          <w:bCs/>
        </w:rPr>
        <w:t>Heath, J</w:t>
      </w:r>
      <w:r w:rsidRPr="0055731E">
        <w:rPr>
          <w:bCs/>
          <w:vertAlign w:val="superscript"/>
        </w:rPr>
        <w:t xml:space="preserve"> </w:t>
      </w:r>
      <w:r w:rsidRPr="001D0391">
        <w:rPr>
          <w:bCs/>
          <w:vertAlign w:val="superscript"/>
        </w:rPr>
        <w:t>c</w:t>
      </w:r>
      <w:r>
        <w:rPr>
          <w:bCs/>
        </w:rPr>
        <w:t>.,</w:t>
      </w:r>
      <w:r w:rsidRPr="0055731E">
        <w:rPr>
          <w:bCs/>
        </w:rPr>
        <w:t xml:space="preserve"> </w:t>
      </w:r>
      <w:r w:rsidRPr="001D0391">
        <w:rPr>
          <w:bCs/>
        </w:rPr>
        <w:t>Lenon, E</w:t>
      </w:r>
      <w:r w:rsidRPr="005A7486">
        <w:rPr>
          <w:bCs/>
        </w:rPr>
        <w:t>.</w:t>
      </w:r>
      <w:r>
        <w:rPr>
          <w:bCs/>
          <w:vertAlign w:val="superscript"/>
        </w:rPr>
        <w:t>f</w:t>
      </w:r>
      <w:r w:rsidRPr="001D0391">
        <w:rPr>
          <w:bCs/>
        </w:rPr>
        <w:t>,</w:t>
      </w:r>
    </w:p>
    <w:p w14:paraId="56502F95" w14:textId="77777777" w:rsidR="00BB4C2B" w:rsidRPr="001D0391" w:rsidRDefault="00BB4C2B" w:rsidP="00BB4C2B">
      <w:pPr>
        <w:spacing w:line="240" w:lineRule="auto"/>
        <w:jc w:val="center"/>
        <w:rPr>
          <w:rFonts w:cs="Calibri"/>
          <w:sz w:val="20"/>
        </w:rPr>
      </w:pPr>
    </w:p>
    <w:tbl>
      <w:tblPr>
        <w:tblW w:w="83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227"/>
        <w:gridCol w:w="5132"/>
      </w:tblGrid>
      <w:tr w:rsidR="00BB4C2B" w:rsidRPr="001D0391" w14:paraId="61CCAAFF" w14:textId="77777777" w:rsidTr="00B4531A">
        <w:trPr>
          <w:trHeight w:val="850"/>
        </w:trPr>
        <w:tc>
          <w:tcPr>
            <w:tcW w:w="3227" w:type="dxa"/>
            <w:shd w:val="clear" w:color="auto" w:fill="auto"/>
          </w:tcPr>
          <w:p w14:paraId="5D3E5B6B" w14:textId="172CBC1B" w:rsidR="00BB4C2B" w:rsidRPr="00B4531A" w:rsidRDefault="00A32417" w:rsidP="00B4531A">
            <w:pPr>
              <w:spacing w:line="240" w:lineRule="auto"/>
              <w:jc w:val="left"/>
              <w:rPr>
                <w:rFonts w:cs="Calibri"/>
                <w:noProof/>
                <w:sz w:val="18"/>
                <w:szCs w:val="18"/>
              </w:rPr>
            </w:pPr>
            <w:r>
              <w:rPr>
                <w:noProof/>
              </w:rPr>
              <w:drawing>
                <wp:anchor distT="0" distB="0" distL="114300" distR="114300" simplePos="0" relativeHeight="251661312" behindDoc="1" locked="0" layoutInCell="1" allowOverlap="1" wp14:anchorId="743BB3AA" wp14:editId="0B27F69E">
                  <wp:simplePos x="0" y="0"/>
                  <wp:positionH relativeFrom="column">
                    <wp:posOffset>-66675</wp:posOffset>
                  </wp:positionH>
                  <wp:positionV relativeFrom="paragraph">
                    <wp:posOffset>13970</wp:posOffset>
                  </wp:positionV>
                  <wp:extent cx="1322070" cy="360045"/>
                  <wp:effectExtent l="0" t="0" r="0" b="1905"/>
                  <wp:wrapNone/>
                  <wp:docPr id="29" name="Picture 11" descr="InstLandWaterSociety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LandWaterSociety Logo RGB"/>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22070" cy="360045"/>
                          </a:xfrm>
                          <a:prstGeom prst="rect">
                            <a:avLst/>
                          </a:prstGeom>
                          <a:noFill/>
                        </pic:spPr>
                      </pic:pic>
                    </a:graphicData>
                  </a:graphic>
                  <wp14:sizeRelH relativeFrom="page">
                    <wp14:pctWidth>0</wp14:pctWidth>
                  </wp14:sizeRelH>
                  <wp14:sizeRelV relativeFrom="page">
                    <wp14:pctHeight>0</wp14:pctHeight>
                  </wp14:sizeRelV>
                </wp:anchor>
              </w:drawing>
            </w:r>
          </w:p>
        </w:tc>
        <w:tc>
          <w:tcPr>
            <w:tcW w:w="5132" w:type="dxa"/>
            <w:shd w:val="clear" w:color="auto" w:fill="auto"/>
          </w:tcPr>
          <w:p w14:paraId="3C45EE1D" w14:textId="77777777" w:rsidR="00BB4C2B" w:rsidRPr="00B4531A" w:rsidRDefault="00BB4C2B" w:rsidP="00B4531A">
            <w:pPr>
              <w:spacing w:line="240" w:lineRule="auto"/>
              <w:jc w:val="left"/>
              <w:rPr>
                <w:sz w:val="18"/>
                <w:szCs w:val="18"/>
                <w:vertAlign w:val="superscript"/>
              </w:rPr>
            </w:pPr>
            <w:r w:rsidRPr="00B4531A">
              <w:rPr>
                <w:bCs/>
                <w:sz w:val="18"/>
                <w:szCs w:val="18"/>
                <w:vertAlign w:val="superscript"/>
              </w:rPr>
              <w:t>a</w:t>
            </w:r>
            <w:r w:rsidRPr="00B4531A">
              <w:rPr>
                <w:bCs/>
                <w:sz w:val="18"/>
                <w:szCs w:val="18"/>
              </w:rPr>
              <w:t xml:space="preserve"> Institute for Land, Water and Society</w:t>
            </w:r>
            <w:r w:rsidRPr="00B4531A">
              <w:rPr>
                <w:sz w:val="18"/>
                <w:szCs w:val="18"/>
                <w:vertAlign w:val="superscript"/>
              </w:rPr>
              <w:t xml:space="preserve">. </w:t>
            </w:r>
            <w:r w:rsidRPr="00B4531A">
              <w:rPr>
                <w:sz w:val="18"/>
                <w:szCs w:val="18"/>
              </w:rPr>
              <w:t>Charles Sturt University, PO Box 789, Albury, NSW 2640</w:t>
            </w:r>
          </w:p>
        </w:tc>
      </w:tr>
      <w:tr w:rsidR="00BB4C2B" w:rsidRPr="001D0391" w14:paraId="5D467C92" w14:textId="77777777" w:rsidTr="00B4531A">
        <w:trPr>
          <w:trHeight w:val="680"/>
        </w:trPr>
        <w:tc>
          <w:tcPr>
            <w:tcW w:w="3227" w:type="dxa"/>
            <w:shd w:val="clear" w:color="auto" w:fill="auto"/>
          </w:tcPr>
          <w:p w14:paraId="03C8D806" w14:textId="3CAAD413" w:rsidR="00BB4C2B" w:rsidRPr="00B4531A" w:rsidRDefault="00A32417" w:rsidP="00B4531A">
            <w:pPr>
              <w:spacing w:line="240" w:lineRule="auto"/>
              <w:jc w:val="left"/>
              <w:rPr>
                <w:rFonts w:cs="Calibri"/>
                <w:noProof/>
                <w:sz w:val="18"/>
                <w:szCs w:val="18"/>
              </w:rPr>
            </w:pPr>
            <w:r>
              <w:rPr>
                <w:noProof/>
                <w:sz w:val="16"/>
                <w:szCs w:val="16"/>
              </w:rPr>
              <w:drawing>
                <wp:inline distT="0" distB="0" distL="0" distR="0" wp14:anchorId="31686670" wp14:editId="7B105571">
                  <wp:extent cx="876300" cy="428625"/>
                  <wp:effectExtent l="0" t="0" r="0" b="9525"/>
                  <wp:docPr id="1" name="Picture 13" desc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S.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76300" cy="428625"/>
                          </a:xfrm>
                          <a:prstGeom prst="rect">
                            <a:avLst/>
                          </a:prstGeom>
                          <a:noFill/>
                          <a:ln>
                            <a:noFill/>
                          </a:ln>
                        </pic:spPr>
                      </pic:pic>
                    </a:graphicData>
                  </a:graphic>
                </wp:inline>
              </w:drawing>
            </w:r>
          </w:p>
        </w:tc>
        <w:tc>
          <w:tcPr>
            <w:tcW w:w="5132" w:type="dxa"/>
            <w:shd w:val="clear" w:color="auto" w:fill="auto"/>
          </w:tcPr>
          <w:p w14:paraId="4B141A6C" w14:textId="77777777" w:rsidR="00BB4C2B" w:rsidRPr="00B4531A" w:rsidRDefault="00BB4C2B" w:rsidP="00B4531A">
            <w:pPr>
              <w:spacing w:line="240" w:lineRule="auto"/>
              <w:jc w:val="left"/>
              <w:rPr>
                <w:rFonts w:eastAsia="Times New Roman"/>
                <w:color w:val="000000"/>
                <w:sz w:val="18"/>
                <w:szCs w:val="18"/>
              </w:rPr>
            </w:pPr>
            <w:r w:rsidRPr="00B4531A">
              <w:rPr>
                <w:rFonts w:eastAsia="Times New Roman"/>
                <w:color w:val="000000"/>
                <w:sz w:val="18"/>
                <w:szCs w:val="18"/>
                <w:vertAlign w:val="superscript"/>
              </w:rPr>
              <w:t xml:space="preserve">b </w:t>
            </w:r>
            <w:r w:rsidRPr="00B4531A">
              <w:rPr>
                <w:rFonts w:eastAsia="Times New Roman"/>
                <w:color w:val="000000"/>
                <w:sz w:val="18"/>
                <w:szCs w:val="18"/>
              </w:rPr>
              <w:t>Centre for Ecosystem Science, University of New South Wales, Sydney, NSW, 2052</w:t>
            </w:r>
          </w:p>
        </w:tc>
      </w:tr>
      <w:tr w:rsidR="00BB4C2B" w:rsidRPr="001D0391" w14:paraId="4F53BF1A" w14:textId="77777777" w:rsidTr="00B4531A">
        <w:trPr>
          <w:trHeight w:val="794"/>
        </w:trPr>
        <w:tc>
          <w:tcPr>
            <w:tcW w:w="3227" w:type="dxa"/>
            <w:shd w:val="clear" w:color="auto" w:fill="auto"/>
          </w:tcPr>
          <w:p w14:paraId="7425D6FC" w14:textId="35D440FC" w:rsidR="00BB4C2B" w:rsidRPr="00B4531A" w:rsidRDefault="00A32417" w:rsidP="00B4531A">
            <w:pPr>
              <w:spacing w:line="240" w:lineRule="auto"/>
              <w:jc w:val="left"/>
              <w:rPr>
                <w:rFonts w:cs="Calibri"/>
                <w:sz w:val="18"/>
                <w:szCs w:val="18"/>
              </w:rPr>
            </w:pPr>
            <w:r>
              <w:rPr>
                <w:rFonts w:cs="Calibri"/>
                <w:noProof/>
                <w:sz w:val="18"/>
                <w:szCs w:val="18"/>
              </w:rPr>
              <w:drawing>
                <wp:inline distT="0" distB="0" distL="0" distR="0" wp14:anchorId="0D2E9CE6" wp14:editId="4CAA2181">
                  <wp:extent cx="1019175" cy="361950"/>
                  <wp:effectExtent l="0" t="0" r="9525" b="0"/>
                  <wp:docPr id="2" name="Picture 2" descr="OEH2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EH2Colour"/>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019175" cy="361950"/>
                          </a:xfrm>
                          <a:prstGeom prst="rect">
                            <a:avLst/>
                          </a:prstGeom>
                          <a:noFill/>
                          <a:ln>
                            <a:noFill/>
                          </a:ln>
                        </pic:spPr>
                      </pic:pic>
                    </a:graphicData>
                  </a:graphic>
                </wp:inline>
              </w:drawing>
            </w:r>
          </w:p>
        </w:tc>
        <w:tc>
          <w:tcPr>
            <w:tcW w:w="5132" w:type="dxa"/>
            <w:shd w:val="clear" w:color="auto" w:fill="auto"/>
          </w:tcPr>
          <w:p w14:paraId="6AB57B9A" w14:textId="77777777" w:rsidR="00BB4C2B" w:rsidRPr="00B4531A" w:rsidRDefault="00BB4C2B" w:rsidP="00B4531A">
            <w:pPr>
              <w:spacing w:line="240" w:lineRule="auto"/>
              <w:jc w:val="left"/>
              <w:rPr>
                <w:sz w:val="18"/>
                <w:szCs w:val="18"/>
              </w:rPr>
            </w:pPr>
            <w:r w:rsidRPr="00B4531A">
              <w:rPr>
                <w:rFonts w:cs="Arial"/>
                <w:sz w:val="18"/>
                <w:szCs w:val="18"/>
                <w:vertAlign w:val="superscript"/>
              </w:rPr>
              <w:t>c</w:t>
            </w:r>
            <w:r w:rsidRPr="00B4531A">
              <w:rPr>
                <w:rFonts w:cs="Arial"/>
                <w:sz w:val="18"/>
                <w:szCs w:val="18"/>
              </w:rPr>
              <w:t xml:space="preserve"> Water and Wetlands Team, Science Division, NSW Office of Environment and Heritage, PO Box A290, Sydney South, NSW 1232</w:t>
            </w:r>
          </w:p>
        </w:tc>
      </w:tr>
      <w:tr w:rsidR="00BB4C2B" w:rsidRPr="001D0391" w14:paraId="417ED065" w14:textId="77777777" w:rsidTr="00B4531A">
        <w:trPr>
          <w:trHeight w:val="794"/>
        </w:trPr>
        <w:tc>
          <w:tcPr>
            <w:tcW w:w="3227" w:type="dxa"/>
            <w:shd w:val="clear" w:color="auto" w:fill="auto"/>
          </w:tcPr>
          <w:p w14:paraId="5AD72175" w14:textId="06AD2343" w:rsidR="00BB4C2B" w:rsidRPr="00B4531A" w:rsidRDefault="00A32417" w:rsidP="00B4531A">
            <w:pPr>
              <w:spacing w:line="240" w:lineRule="auto"/>
              <w:jc w:val="left"/>
              <w:rPr>
                <w:rFonts w:cs="Calibri"/>
                <w:noProof/>
                <w:sz w:val="18"/>
                <w:szCs w:val="18"/>
              </w:rPr>
            </w:pPr>
            <w:r>
              <w:rPr>
                <w:noProof/>
              </w:rPr>
              <w:drawing>
                <wp:anchor distT="0" distB="0" distL="114300" distR="114300" simplePos="0" relativeHeight="251654144" behindDoc="0" locked="0" layoutInCell="1" allowOverlap="1" wp14:anchorId="5045DE99" wp14:editId="2195B0D2">
                  <wp:simplePos x="0" y="0"/>
                  <wp:positionH relativeFrom="column">
                    <wp:posOffset>0</wp:posOffset>
                  </wp:positionH>
                  <wp:positionV relativeFrom="paragraph">
                    <wp:posOffset>18415</wp:posOffset>
                  </wp:positionV>
                  <wp:extent cx="1098550" cy="360045"/>
                  <wp:effectExtent l="0" t="0" r="6350" b="1905"/>
                  <wp:wrapSquare wrapText="bothSides"/>
                  <wp:docPr id="28" name="Picture 23" descr="TI logo colour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 logo colour rgb"/>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098550" cy="360045"/>
                          </a:xfrm>
                          <a:prstGeom prst="rect">
                            <a:avLst/>
                          </a:prstGeom>
                          <a:noFill/>
                        </pic:spPr>
                      </pic:pic>
                    </a:graphicData>
                  </a:graphic>
                  <wp14:sizeRelH relativeFrom="page">
                    <wp14:pctWidth>0</wp14:pctWidth>
                  </wp14:sizeRelH>
                  <wp14:sizeRelV relativeFrom="page">
                    <wp14:pctHeight>0</wp14:pctHeight>
                  </wp14:sizeRelV>
                </wp:anchor>
              </w:drawing>
            </w:r>
          </w:p>
        </w:tc>
        <w:tc>
          <w:tcPr>
            <w:tcW w:w="5132" w:type="dxa"/>
            <w:shd w:val="clear" w:color="auto" w:fill="auto"/>
          </w:tcPr>
          <w:p w14:paraId="0A2B7D9E" w14:textId="77777777" w:rsidR="00BB4C2B" w:rsidRPr="00B4531A" w:rsidRDefault="00BB4C2B" w:rsidP="00B4531A">
            <w:pPr>
              <w:spacing w:line="240" w:lineRule="auto"/>
              <w:jc w:val="left"/>
              <w:rPr>
                <w:sz w:val="18"/>
                <w:szCs w:val="18"/>
                <w:vertAlign w:val="superscript"/>
              </w:rPr>
            </w:pPr>
            <w:r w:rsidRPr="00B4531A">
              <w:rPr>
                <w:sz w:val="18"/>
                <w:szCs w:val="18"/>
                <w:vertAlign w:val="superscript"/>
              </w:rPr>
              <w:t xml:space="preserve">d </w:t>
            </w:r>
            <w:r w:rsidRPr="00B4531A">
              <w:rPr>
                <w:sz w:val="18"/>
                <w:szCs w:val="18"/>
              </w:rPr>
              <w:t>NSW Trade and Investment Narrandera Fisheries Centre, PO Box 182, Narrandera NSW 2700</w:t>
            </w:r>
          </w:p>
        </w:tc>
      </w:tr>
      <w:tr w:rsidR="00BB4C2B" w:rsidRPr="00CA1DD8" w14:paraId="08B96FAE" w14:textId="77777777" w:rsidTr="00B4531A">
        <w:trPr>
          <w:trHeight w:val="794"/>
        </w:trPr>
        <w:tc>
          <w:tcPr>
            <w:tcW w:w="3227" w:type="dxa"/>
            <w:shd w:val="clear" w:color="auto" w:fill="auto"/>
          </w:tcPr>
          <w:p w14:paraId="390D7CCC" w14:textId="31F8114D" w:rsidR="00BB4C2B" w:rsidRPr="00B4531A" w:rsidRDefault="00A32417" w:rsidP="00B4531A">
            <w:pPr>
              <w:spacing w:line="240" w:lineRule="auto"/>
              <w:jc w:val="left"/>
              <w:rPr>
                <w:rFonts w:cs="Calibri"/>
                <w:noProof/>
                <w:sz w:val="18"/>
                <w:szCs w:val="18"/>
              </w:rPr>
            </w:pPr>
            <w:r>
              <w:rPr>
                <w:rFonts w:cs="Calibri"/>
                <w:noProof/>
                <w:sz w:val="18"/>
                <w:szCs w:val="18"/>
              </w:rPr>
              <w:drawing>
                <wp:inline distT="0" distB="0" distL="0" distR="0" wp14:anchorId="23797285" wp14:editId="6ACF68E5">
                  <wp:extent cx="1400175" cy="542925"/>
                  <wp:effectExtent l="0" t="0" r="9525"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400175" cy="542925"/>
                          </a:xfrm>
                          <a:prstGeom prst="rect">
                            <a:avLst/>
                          </a:prstGeom>
                          <a:noFill/>
                          <a:ln>
                            <a:noFill/>
                          </a:ln>
                        </pic:spPr>
                      </pic:pic>
                    </a:graphicData>
                  </a:graphic>
                </wp:inline>
              </w:drawing>
            </w:r>
          </w:p>
        </w:tc>
        <w:tc>
          <w:tcPr>
            <w:tcW w:w="5132" w:type="dxa"/>
            <w:shd w:val="clear" w:color="auto" w:fill="auto"/>
          </w:tcPr>
          <w:p w14:paraId="55796A3C" w14:textId="77777777" w:rsidR="00BB4C2B" w:rsidRPr="0012421D" w:rsidRDefault="00BB4C2B" w:rsidP="00BB4C2B">
            <w:pPr>
              <w:pStyle w:val="Tabletext"/>
            </w:pPr>
            <w:r w:rsidRPr="00B4531A">
              <w:rPr>
                <w:vertAlign w:val="superscript"/>
              </w:rPr>
              <w:t>f</w:t>
            </w:r>
            <w:r>
              <w:t xml:space="preserve"> </w:t>
            </w:r>
            <w:r w:rsidRPr="0012421D">
              <w:t>Commonwealth Environmental Water Office</w:t>
            </w:r>
          </w:p>
          <w:p w14:paraId="2DED6E9E" w14:textId="77777777" w:rsidR="00BB4C2B" w:rsidRPr="00422373" w:rsidRDefault="00BB4C2B" w:rsidP="00BB4C2B">
            <w:pPr>
              <w:pStyle w:val="Tabletext"/>
            </w:pPr>
            <w:r w:rsidRPr="0012421D">
              <w:t>PO Box 156, Leeton NSW 2705 | Australia</w:t>
            </w:r>
          </w:p>
        </w:tc>
      </w:tr>
    </w:tbl>
    <w:p w14:paraId="4CFE163D" w14:textId="77777777" w:rsidR="00BB4C2B" w:rsidRPr="00FA1125" w:rsidRDefault="00BB4C2B" w:rsidP="00BB4C2B">
      <w:pPr>
        <w:pStyle w:val="NoSpacing"/>
        <w:rPr>
          <w:sz w:val="16"/>
          <w:szCs w:val="16"/>
        </w:rPr>
      </w:pPr>
      <w:r w:rsidRPr="00271B80">
        <w:rPr>
          <w:b/>
          <w:sz w:val="16"/>
          <w:szCs w:val="16"/>
        </w:rPr>
        <w:t>Funding</w:t>
      </w:r>
      <w:r>
        <w:rPr>
          <w:b/>
          <w:sz w:val="16"/>
          <w:szCs w:val="16"/>
        </w:rPr>
        <w:t xml:space="preserve">: </w:t>
      </w:r>
      <w:r w:rsidRPr="00FA1125">
        <w:rPr>
          <w:sz w:val="16"/>
          <w:szCs w:val="16"/>
        </w:rPr>
        <w:t xml:space="preserve">This monitoring project was commissioned and funded by Commonwealth Environmental Water Office with additional in-kind support from the NSW Office of Environment and Heritage, Murrumbidgee </w:t>
      </w:r>
      <w:r>
        <w:rPr>
          <w:sz w:val="16"/>
          <w:szCs w:val="16"/>
        </w:rPr>
        <w:t xml:space="preserve">Local land Services, </w:t>
      </w:r>
      <w:r w:rsidRPr="00FA1125">
        <w:rPr>
          <w:sz w:val="16"/>
          <w:szCs w:val="16"/>
        </w:rPr>
        <w:t>and Charles Sturt University.</w:t>
      </w:r>
      <w:r>
        <w:rPr>
          <w:sz w:val="16"/>
          <w:szCs w:val="16"/>
        </w:rPr>
        <w:t xml:space="preserve"> We are grateful to private landholders for allowing access to their properties.</w:t>
      </w:r>
    </w:p>
    <w:p w14:paraId="4AA80C8F" w14:textId="77777777" w:rsidR="00BB4C2B" w:rsidRPr="00FA1125" w:rsidRDefault="00BB4C2B" w:rsidP="00BB4C2B">
      <w:pPr>
        <w:pStyle w:val="NoSpacing"/>
        <w:rPr>
          <w:sz w:val="16"/>
          <w:szCs w:val="16"/>
        </w:rPr>
      </w:pPr>
      <w:r w:rsidRPr="00FA1125">
        <w:rPr>
          <w:b/>
          <w:sz w:val="16"/>
          <w:szCs w:val="16"/>
        </w:rPr>
        <w:t>Copyright</w:t>
      </w:r>
      <w:r>
        <w:rPr>
          <w:b/>
          <w:sz w:val="16"/>
          <w:szCs w:val="16"/>
        </w:rPr>
        <w:t xml:space="preserve">: </w:t>
      </w:r>
      <w:r w:rsidRPr="00FA1125">
        <w:rPr>
          <w:sz w:val="16"/>
          <w:szCs w:val="16"/>
        </w:rPr>
        <w:t>© Copyright Commonwealth of Australia, 201</w:t>
      </w:r>
      <w:r>
        <w:rPr>
          <w:sz w:val="16"/>
          <w:szCs w:val="16"/>
        </w:rPr>
        <w:t>6</w:t>
      </w:r>
    </w:p>
    <w:p w14:paraId="2BF6A118" w14:textId="77777777" w:rsidR="00BB4C2B" w:rsidRPr="00B60D12" w:rsidRDefault="00BB4C2B" w:rsidP="00BB4C2B">
      <w:pPr>
        <w:pStyle w:val="NoSpacing"/>
        <w:rPr>
          <w:sz w:val="16"/>
          <w:szCs w:val="16"/>
        </w:rPr>
      </w:pPr>
      <w:r w:rsidRPr="00B60D12">
        <w:rPr>
          <w:sz w:val="16"/>
          <w:szCs w:val="16"/>
        </w:rPr>
        <w:t xml:space="preserve">‘Commonwealth Environmental Water Office </w:t>
      </w:r>
      <w:r>
        <w:rPr>
          <w:sz w:val="16"/>
          <w:szCs w:val="16"/>
        </w:rPr>
        <w:t>L</w:t>
      </w:r>
      <w:r w:rsidRPr="00B60D12">
        <w:rPr>
          <w:sz w:val="16"/>
          <w:szCs w:val="16"/>
        </w:rPr>
        <w:t>ong-</w:t>
      </w:r>
      <w:r>
        <w:rPr>
          <w:sz w:val="16"/>
          <w:szCs w:val="16"/>
        </w:rPr>
        <w:t>Term</w:t>
      </w:r>
      <w:r w:rsidRPr="00B60D12">
        <w:rPr>
          <w:sz w:val="16"/>
          <w:szCs w:val="16"/>
        </w:rPr>
        <w:t xml:space="preserve"> </w:t>
      </w:r>
      <w:r>
        <w:rPr>
          <w:sz w:val="16"/>
          <w:szCs w:val="16"/>
        </w:rPr>
        <w:t>I</w:t>
      </w:r>
      <w:r w:rsidRPr="00B60D12">
        <w:rPr>
          <w:sz w:val="16"/>
          <w:szCs w:val="16"/>
        </w:rPr>
        <w:t xml:space="preserve">ntervention </w:t>
      </w:r>
      <w:r>
        <w:rPr>
          <w:sz w:val="16"/>
          <w:szCs w:val="16"/>
        </w:rPr>
        <w:t>M</w:t>
      </w:r>
      <w:r w:rsidRPr="00B60D12">
        <w:rPr>
          <w:sz w:val="16"/>
          <w:szCs w:val="16"/>
        </w:rPr>
        <w:t>onitor</w:t>
      </w:r>
      <w:r>
        <w:rPr>
          <w:sz w:val="16"/>
          <w:szCs w:val="16"/>
        </w:rPr>
        <w:t>ing project Murrumbidgee River S</w:t>
      </w:r>
      <w:r w:rsidRPr="00B60D12">
        <w:rPr>
          <w:sz w:val="16"/>
          <w:szCs w:val="16"/>
        </w:rPr>
        <w:t>ystem Selected Area</w:t>
      </w:r>
      <w:r>
        <w:rPr>
          <w:sz w:val="16"/>
          <w:szCs w:val="16"/>
        </w:rPr>
        <w:t xml:space="preserve"> evaluation report</w:t>
      </w:r>
      <w:r w:rsidRPr="00B60D12">
        <w:rPr>
          <w:sz w:val="16"/>
          <w:szCs w:val="16"/>
        </w:rPr>
        <w:t>, 201</w:t>
      </w:r>
      <w:r>
        <w:rPr>
          <w:sz w:val="16"/>
          <w:szCs w:val="16"/>
        </w:rPr>
        <w:t>4</w:t>
      </w:r>
      <w:r w:rsidRPr="00B60D12">
        <w:rPr>
          <w:sz w:val="16"/>
          <w:szCs w:val="16"/>
        </w:rPr>
        <w:t>-1</w:t>
      </w:r>
      <w:r>
        <w:rPr>
          <w:sz w:val="16"/>
          <w:szCs w:val="16"/>
        </w:rPr>
        <w:t>6</w:t>
      </w:r>
      <w:r w:rsidRPr="00B60D12">
        <w:rPr>
          <w:sz w:val="16"/>
          <w:szCs w:val="16"/>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8" w:history="1">
        <w:r w:rsidRPr="00B60D12">
          <w:rPr>
            <w:sz w:val="16"/>
            <w:szCs w:val="16"/>
          </w:rPr>
          <w:t>http://creativecommons.org/licenses/by/3.0/au/</w:t>
        </w:r>
      </w:hyperlink>
      <w:r w:rsidRPr="00B60D12">
        <w:rPr>
          <w:sz w:val="16"/>
          <w:szCs w:val="16"/>
        </w:rPr>
        <w:t xml:space="preserve"> </w:t>
      </w:r>
    </w:p>
    <w:p w14:paraId="2F8ED2B6" w14:textId="77777777" w:rsidR="00BB4C2B" w:rsidRPr="00B60D12" w:rsidRDefault="00BB4C2B" w:rsidP="00BB4C2B">
      <w:pPr>
        <w:pStyle w:val="NoSpacing"/>
        <w:rPr>
          <w:sz w:val="16"/>
          <w:szCs w:val="16"/>
        </w:rPr>
      </w:pPr>
      <w:r w:rsidRPr="00B60D12">
        <w:rPr>
          <w:sz w:val="16"/>
          <w:szCs w:val="16"/>
        </w:rPr>
        <w:t xml:space="preserve">This report should be attributed as ‘Commonwealth Environmental Water Office </w:t>
      </w:r>
      <w:r>
        <w:rPr>
          <w:sz w:val="16"/>
          <w:szCs w:val="16"/>
        </w:rPr>
        <w:t>L</w:t>
      </w:r>
      <w:r w:rsidRPr="00B60D12">
        <w:rPr>
          <w:sz w:val="16"/>
          <w:szCs w:val="16"/>
        </w:rPr>
        <w:t xml:space="preserve">ong-term </w:t>
      </w:r>
      <w:r>
        <w:rPr>
          <w:sz w:val="16"/>
          <w:szCs w:val="16"/>
        </w:rPr>
        <w:t>I</w:t>
      </w:r>
      <w:r w:rsidRPr="00B60D12">
        <w:rPr>
          <w:sz w:val="16"/>
          <w:szCs w:val="16"/>
        </w:rPr>
        <w:t xml:space="preserve">ntervention </w:t>
      </w:r>
      <w:r>
        <w:rPr>
          <w:sz w:val="16"/>
          <w:szCs w:val="16"/>
        </w:rPr>
        <w:t>M</w:t>
      </w:r>
      <w:r w:rsidRPr="00B60D12">
        <w:rPr>
          <w:sz w:val="16"/>
          <w:szCs w:val="16"/>
        </w:rPr>
        <w:t>onitor</w:t>
      </w:r>
      <w:r>
        <w:rPr>
          <w:sz w:val="16"/>
          <w:szCs w:val="16"/>
        </w:rPr>
        <w:t>ing project Murrumbidgee River S</w:t>
      </w:r>
      <w:r w:rsidRPr="00B60D12">
        <w:rPr>
          <w:sz w:val="16"/>
          <w:szCs w:val="16"/>
        </w:rPr>
        <w:t>ystem Selected Area</w:t>
      </w:r>
      <w:r>
        <w:rPr>
          <w:sz w:val="16"/>
          <w:szCs w:val="16"/>
        </w:rPr>
        <w:t xml:space="preserve"> evaluation report</w:t>
      </w:r>
      <w:r w:rsidRPr="00B60D12">
        <w:rPr>
          <w:sz w:val="16"/>
          <w:szCs w:val="16"/>
        </w:rPr>
        <w:t>, Commonwealth of Australia 201</w:t>
      </w:r>
      <w:r>
        <w:rPr>
          <w:sz w:val="16"/>
          <w:szCs w:val="16"/>
        </w:rPr>
        <w:t>6</w:t>
      </w:r>
      <w:r w:rsidRPr="00B60D12">
        <w:rPr>
          <w:sz w:val="16"/>
          <w:szCs w:val="16"/>
        </w:rPr>
        <w:t>’.</w:t>
      </w:r>
      <w:r>
        <w:rPr>
          <w:sz w:val="16"/>
          <w:szCs w:val="16"/>
        </w:rPr>
        <w:t xml:space="preserve"> </w:t>
      </w:r>
      <w:r w:rsidRPr="00B60D12">
        <w:rPr>
          <w:sz w:val="16"/>
          <w:szCs w:val="16"/>
        </w:rPr>
        <w:t>The Commonwealth of Australia has made all reasonable efforts to identify content supplied by third parties using the following format ‘© Copyright, [name of third party] ’.</w:t>
      </w:r>
    </w:p>
    <w:p w14:paraId="1536646A" w14:textId="77777777" w:rsidR="00BB4C2B" w:rsidRDefault="00BB4C2B" w:rsidP="00BB4C2B">
      <w:pPr>
        <w:pStyle w:val="NoSpacing"/>
        <w:rPr>
          <w:sz w:val="16"/>
          <w:szCs w:val="16"/>
        </w:rPr>
      </w:pPr>
      <w:r w:rsidRPr="00FA1125">
        <w:rPr>
          <w:b/>
          <w:sz w:val="16"/>
          <w:szCs w:val="16"/>
        </w:rPr>
        <w:t>Disclaimer</w:t>
      </w:r>
      <w:r>
        <w:rPr>
          <w:b/>
          <w:sz w:val="16"/>
          <w:szCs w:val="16"/>
        </w:rPr>
        <w:t xml:space="preserve">: </w:t>
      </w:r>
      <w:r w:rsidRPr="00FA1125">
        <w:rPr>
          <w:sz w:val="16"/>
          <w:szCs w:val="16"/>
        </w:rPr>
        <w:t>The views and opinions expressed in this publication are those of the authors and do not necessarily reflect those of the Australian Government or the Minister for the Environment</w:t>
      </w:r>
      <w:r>
        <w:rPr>
          <w:sz w:val="16"/>
          <w:szCs w:val="16"/>
        </w:rPr>
        <w:t xml:space="preserve"> and Energy</w:t>
      </w:r>
      <w:r w:rsidRPr="00FA1125">
        <w:rPr>
          <w:sz w:val="16"/>
          <w:szCs w:val="16"/>
        </w:rPr>
        <w: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62B6F73E" w14:textId="77777777" w:rsidR="00BB4C2B" w:rsidRPr="00904C90" w:rsidRDefault="00BB4C2B" w:rsidP="00BB4C2B">
      <w:pPr>
        <w:spacing w:line="240" w:lineRule="auto"/>
        <w:rPr>
          <w:rFonts w:ascii="Calibri" w:hAnsi="Calibri"/>
          <w:color w:val="000000"/>
          <w:sz w:val="16"/>
          <w:szCs w:val="16"/>
        </w:rPr>
      </w:pPr>
      <w:r w:rsidRPr="00904C90">
        <w:rPr>
          <w:b/>
          <w:sz w:val="16"/>
          <w:szCs w:val="16"/>
        </w:rPr>
        <w:t>Acknowledgement</w:t>
      </w:r>
      <w:r w:rsidRPr="00904C90">
        <w:rPr>
          <w:sz w:val="16"/>
          <w:szCs w:val="16"/>
        </w:rPr>
        <w:t xml:space="preserve">: The Commonwealth Environmental Water Office acknowledges the efforts of all consortium partners in delivering the Murrumbidgee Long-Term Intervention Monitoring </w:t>
      </w:r>
      <w:r>
        <w:rPr>
          <w:sz w:val="16"/>
          <w:szCs w:val="16"/>
        </w:rPr>
        <w:t>p</w:t>
      </w:r>
      <w:r w:rsidRPr="00904C90">
        <w:rPr>
          <w:sz w:val="16"/>
          <w:szCs w:val="16"/>
        </w:rPr>
        <w:t>roject and preparing this report.</w:t>
      </w:r>
      <w:r w:rsidRPr="00904C90">
        <w:rPr>
          <w:color w:val="000000"/>
          <w:sz w:val="16"/>
          <w:szCs w:val="16"/>
        </w:rPr>
        <w:t xml:space="preserve"> T</w:t>
      </w:r>
      <w:r w:rsidRPr="00904C90">
        <w:rPr>
          <w:rStyle w:val="NoSpacingChar"/>
          <w:sz w:val="16"/>
          <w:szCs w:val="16"/>
        </w:rPr>
        <w:t xml:space="preserve">he authors of this report as well as the Commonwealth Environmental Water Office respectfully acknowledge the traditional owners, their Elders past and present, their Nations of the Murray-Darling Basin, and their cultural, social, environmental, spiritual and economic connection to their lands and waters. </w:t>
      </w:r>
      <w:bookmarkStart w:id="5" w:name="_____replySeparator"/>
      <w:bookmarkEnd w:id="5"/>
      <w:r w:rsidRPr="00904C90">
        <w:rPr>
          <w:rStyle w:val="NoSpacingChar"/>
          <w:sz w:val="16"/>
          <w:szCs w:val="16"/>
        </w:rPr>
        <w:t xml:space="preserve">In particular the </w:t>
      </w:r>
      <w:r>
        <w:rPr>
          <w:rStyle w:val="NoSpacingChar"/>
          <w:sz w:val="16"/>
          <w:szCs w:val="16"/>
        </w:rPr>
        <w:t xml:space="preserve">Wiradjuri, Narri Narri and Muthi Muthi </w:t>
      </w:r>
      <w:r w:rsidRPr="00904C90">
        <w:rPr>
          <w:rStyle w:val="NoSpacingChar"/>
          <w:sz w:val="16"/>
          <w:szCs w:val="16"/>
        </w:rPr>
        <w:t>peoples, traditional owners of the land on which this publication is focused.</w:t>
      </w:r>
      <w:r w:rsidRPr="00904C90">
        <w:rPr>
          <w:color w:val="000000"/>
          <w:sz w:val="16"/>
          <w:szCs w:val="16"/>
        </w:rPr>
        <w:t xml:space="preserve"> </w:t>
      </w:r>
    </w:p>
    <w:p w14:paraId="20380355" w14:textId="77777777" w:rsidR="00BB4C2B" w:rsidRDefault="00BB4C2B" w:rsidP="00BB4C2B">
      <w:pPr>
        <w:pStyle w:val="NoSpacing"/>
        <w:rPr>
          <w:sz w:val="16"/>
          <w:szCs w:val="16"/>
        </w:rPr>
      </w:pPr>
    </w:p>
    <w:p w14:paraId="1FE48662" w14:textId="77777777" w:rsidR="00BB4C2B" w:rsidRDefault="00BB4C2B">
      <w:pPr>
        <w:spacing w:after="0" w:line="240" w:lineRule="auto"/>
        <w:jc w:val="left"/>
        <w:rPr>
          <w:b/>
          <w:sz w:val="16"/>
          <w:szCs w:val="16"/>
        </w:rPr>
      </w:pPr>
      <w:r>
        <w:rPr>
          <w:b/>
          <w:sz w:val="16"/>
          <w:szCs w:val="16"/>
        </w:rPr>
        <w:br w:type="page"/>
      </w:r>
    </w:p>
    <w:tbl>
      <w:tblPr>
        <w:tblW w:w="8217" w:type="dxa"/>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Look w:val="04A0" w:firstRow="1" w:lastRow="0" w:firstColumn="1" w:lastColumn="0" w:noHBand="0" w:noVBand="1"/>
      </w:tblPr>
      <w:tblGrid>
        <w:gridCol w:w="3823"/>
        <w:gridCol w:w="4394"/>
      </w:tblGrid>
      <w:tr w:rsidR="00BB4C2B" w14:paraId="2883E5BE" w14:textId="77777777" w:rsidTr="00B4531A">
        <w:tc>
          <w:tcPr>
            <w:tcW w:w="3823" w:type="dxa"/>
            <w:shd w:val="clear" w:color="auto" w:fill="07601F"/>
          </w:tcPr>
          <w:p w14:paraId="1D04216A" w14:textId="77777777" w:rsidR="00BB4C2B" w:rsidRPr="00B4531A" w:rsidRDefault="00BB4C2B" w:rsidP="00BB4C2B">
            <w:pPr>
              <w:pStyle w:val="NoSpacing"/>
              <w:rPr>
                <w:b/>
                <w:color w:val="FFFFFF"/>
                <w:sz w:val="16"/>
                <w:szCs w:val="16"/>
              </w:rPr>
            </w:pPr>
            <w:r w:rsidRPr="00B4531A">
              <w:rPr>
                <w:b/>
                <w:color w:val="FFFFFF"/>
                <w:sz w:val="16"/>
                <w:szCs w:val="16"/>
              </w:rPr>
              <w:lastRenderedPageBreak/>
              <w:t>Section  contributors</w:t>
            </w:r>
          </w:p>
        </w:tc>
        <w:tc>
          <w:tcPr>
            <w:tcW w:w="4394" w:type="dxa"/>
            <w:shd w:val="clear" w:color="auto" w:fill="07601F"/>
          </w:tcPr>
          <w:p w14:paraId="4282A1BF" w14:textId="77777777" w:rsidR="00BB4C2B" w:rsidRPr="00B4531A" w:rsidRDefault="00BB4C2B" w:rsidP="00BB4C2B">
            <w:pPr>
              <w:pStyle w:val="NoSpacing"/>
              <w:rPr>
                <w:b/>
                <w:color w:val="FFFFFF"/>
                <w:sz w:val="16"/>
                <w:szCs w:val="16"/>
              </w:rPr>
            </w:pPr>
            <w:r w:rsidRPr="00B4531A">
              <w:rPr>
                <w:b/>
                <w:color w:val="FFFFFF"/>
                <w:sz w:val="16"/>
                <w:szCs w:val="16"/>
              </w:rPr>
              <w:t>Authors</w:t>
            </w:r>
          </w:p>
        </w:tc>
      </w:tr>
      <w:tr w:rsidR="00BB4C2B" w:rsidRPr="003A7CF4" w14:paraId="0D576E21" w14:textId="77777777" w:rsidTr="00B4531A">
        <w:tc>
          <w:tcPr>
            <w:tcW w:w="3823" w:type="dxa"/>
            <w:shd w:val="clear" w:color="auto" w:fill="auto"/>
          </w:tcPr>
          <w:p w14:paraId="67117D31" w14:textId="77777777" w:rsidR="00BB4C2B" w:rsidRPr="00B4531A" w:rsidRDefault="00BB4C2B" w:rsidP="00BB4C2B">
            <w:pPr>
              <w:pStyle w:val="NoSpacing"/>
              <w:rPr>
                <w:sz w:val="16"/>
                <w:szCs w:val="16"/>
              </w:rPr>
            </w:pPr>
            <w:r w:rsidRPr="00B4531A">
              <w:rPr>
                <w:sz w:val="16"/>
                <w:szCs w:val="16"/>
              </w:rPr>
              <w:t xml:space="preserve">Hydrology </w:t>
            </w:r>
          </w:p>
        </w:tc>
        <w:tc>
          <w:tcPr>
            <w:tcW w:w="4394" w:type="dxa"/>
            <w:shd w:val="clear" w:color="auto" w:fill="auto"/>
          </w:tcPr>
          <w:p w14:paraId="24FCB278" w14:textId="77777777" w:rsidR="00BB4C2B" w:rsidRPr="00B4531A" w:rsidRDefault="00BB4C2B" w:rsidP="00BB4C2B">
            <w:pPr>
              <w:pStyle w:val="NoSpacing"/>
              <w:rPr>
                <w:sz w:val="16"/>
                <w:szCs w:val="16"/>
              </w:rPr>
            </w:pPr>
            <w:r w:rsidRPr="00B4531A">
              <w:rPr>
                <w:sz w:val="16"/>
                <w:szCs w:val="16"/>
              </w:rPr>
              <w:t>Rachael Thomas, Jessica Heath and  Andrew Hall</w:t>
            </w:r>
          </w:p>
        </w:tc>
      </w:tr>
      <w:tr w:rsidR="00BB4C2B" w:rsidRPr="003A7CF4" w14:paraId="37121214" w14:textId="77777777" w:rsidTr="00B4531A">
        <w:tc>
          <w:tcPr>
            <w:tcW w:w="3823" w:type="dxa"/>
            <w:shd w:val="clear" w:color="auto" w:fill="auto"/>
          </w:tcPr>
          <w:p w14:paraId="6E2894DE" w14:textId="77777777" w:rsidR="00BB4C2B" w:rsidRPr="00B4531A" w:rsidRDefault="00BB4C2B" w:rsidP="00BB4C2B">
            <w:pPr>
              <w:pStyle w:val="NoSpacing"/>
              <w:rPr>
                <w:sz w:val="16"/>
                <w:szCs w:val="16"/>
              </w:rPr>
            </w:pPr>
            <w:r w:rsidRPr="00B4531A">
              <w:rPr>
                <w:sz w:val="16"/>
                <w:szCs w:val="16"/>
              </w:rPr>
              <w:t>Riverine and larval fish</w:t>
            </w:r>
          </w:p>
        </w:tc>
        <w:tc>
          <w:tcPr>
            <w:tcW w:w="4394" w:type="dxa"/>
            <w:shd w:val="clear" w:color="auto" w:fill="auto"/>
          </w:tcPr>
          <w:p w14:paraId="25E40149" w14:textId="77777777" w:rsidR="00BB4C2B" w:rsidRPr="00B4531A" w:rsidRDefault="00BB4C2B" w:rsidP="00BB4C2B">
            <w:pPr>
              <w:pStyle w:val="NoSpacing"/>
              <w:rPr>
                <w:sz w:val="16"/>
                <w:szCs w:val="16"/>
              </w:rPr>
            </w:pPr>
            <w:r w:rsidRPr="00B4531A">
              <w:rPr>
                <w:sz w:val="16"/>
                <w:szCs w:val="16"/>
              </w:rPr>
              <w:t>Jason Thiem</w:t>
            </w:r>
          </w:p>
        </w:tc>
      </w:tr>
      <w:tr w:rsidR="00BB4C2B" w:rsidRPr="003A7CF4" w14:paraId="3072E6D0" w14:textId="77777777" w:rsidTr="00B4531A">
        <w:tc>
          <w:tcPr>
            <w:tcW w:w="3823" w:type="dxa"/>
            <w:shd w:val="clear" w:color="auto" w:fill="auto"/>
          </w:tcPr>
          <w:p w14:paraId="4B4C6AD2" w14:textId="77777777" w:rsidR="00BB4C2B" w:rsidRPr="00B4531A" w:rsidRDefault="00BB4C2B" w:rsidP="00BB4C2B">
            <w:pPr>
              <w:pStyle w:val="NoSpacing"/>
              <w:rPr>
                <w:sz w:val="16"/>
                <w:szCs w:val="16"/>
              </w:rPr>
            </w:pPr>
            <w:r w:rsidRPr="00B4531A">
              <w:rPr>
                <w:sz w:val="16"/>
                <w:szCs w:val="16"/>
              </w:rPr>
              <w:t>Wetland fish</w:t>
            </w:r>
          </w:p>
        </w:tc>
        <w:tc>
          <w:tcPr>
            <w:tcW w:w="4394" w:type="dxa"/>
            <w:shd w:val="clear" w:color="auto" w:fill="auto"/>
          </w:tcPr>
          <w:p w14:paraId="4DAAE729" w14:textId="77777777" w:rsidR="00BB4C2B" w:rsidRPr="00B4531A" w:rsidRDefault="00BB4C2B" w:rsidP="00BB4C2B">
            <w:pPr>
              <w:pStyle w:val="NoSpacing"/>
              <w:rPr>
                <w:sz w:val="16"/>
                <w:szCs w:val="16"/>
              </w:rPr>
            </w:pPr>
            <w:r w:rsidRPr="00B4531A">
              <w:rPr>
                <w:sz w:val="16"/>
                <w:szCs w:val="16"/>
              </w:rPr>
              <w:t>Skye Wassens and Jason Thiem</w:t>
            </w:r>
          </w:p>
        </w:tc>
      </w:tr>
      <w:tr w:rsidR="00BB4C2B" w:rsidRPr="003A7CF4" w14:paraId="045A745E" w14:textId="77777777" w:rsidTr="00B4531A">
        <w:tc>
          <w:tcPr>
            <w:tcW w:w="3823" w:type="dxa"/>
            <w:shd w:val="clear" w:color="auto" w:fill="auto"/>
          </w:tcPr>
          <w:p w14:paraId="430D8803" w14:textId="77777777" w:rsidR="00BB4C2B" w:rsidRPr="00B4531A" w:rsidRDefault="00BB4C2B" w:rsidP="00BB4C2B">
            <w:pPr>
              <w:pStyle w:val="NoSpacing"/>
              <w:rPr>
                <w:sz w:val="16"/>
                <w:szCs w:val="16"/>
              </w:rPr>
            </w:pPr>
            <w:r w:rsidRPr="00B4531A">
              <w:rPr>
                <w:sz w:val="16"/>
                <w:szCs w:val="16"/>
              </w:rPr>
              <w:t>Stream metabolism</w:t>
            </w:r>
          </w:p>
        </w:tc>
        <w:tc>
          <w:tcPr>
            <w:tcW w:w="4394" w:type="dxa"/>
            <w:shd w:val="clear" w:color="auto" w:fill="auto"/>
          </w:tcPr>
          <w:p w14:paraId="7927BBBF" w14:textId="77777777" w:rsidR="00BB4C2B" w:rsidRPr="00B4531A" w:rsidRDefault="00BB4C2B" w:rsidP="00BB4C2B">
            <w:pPr>
              <w:pStyle w:val="NoSpacing"/>
              <w:rPr>
                <w:sz w:val="16"/>
                <w:szCs w:val="16"/>
              </w:rPr>
            </w:pPr>
            <w:r w:rsidRPr="00B4531A">
              <w:rPr>
                <w:sz w:val="16"/>
                <w:szCs w:val="16"/>
              </w:rPr>
              <w:t xml:space="preserve">Ben Wolfenden and Yoshi Kobayashi </w:t>
            </w:r>
          </w:p>
        </w:tc>
      </w:tr>
      <w:tr w:rsidR="00BB4C2B" w:rsidRPr="003A7CF4" w14:paraId="31BDBF79" w14:textId="77777777" w:rsidTr="00B4531A">
        <w:tc>
          <w:tcPr>
            <w:tcW w:w="3823" w:type="dxa"/>
            <w:shd w:val="clear" w:color="auto" w:fill="auto"/>
          </w:tcPr>
          <w:p w14:paraId="1D2EF5DE" w14:textId="77777777" w:rsidR="00BB4C2B" w:rsidRPr="00B4531A" w:rsidRDefault="00BB4C2B" w:rsidP="00BB4C2B">
            <w:pPr>
              <w:pStyle w:val="NoSpacing"/>
              <w:rPr>
                <w:sz w:val="16"/>
                <w:szCs w:val="16"/>
              </w:rPr>
            </w:pPr>
            <w:r w:rsidRPr="00B4531A">
              <w:rPr>
                <w:sz w:val="16"/>
                <w:szCs w:val="16"/>
              </w:rPr>
              <w:t>Water quality, nutrients and carbon</w:t>
            </w:r>
          </w:p>
        </w:tc>
        <w:tc>
          <w:tcPr>
            <w:tcW w:w="4394" w:type="dxa"/>
            <w:shd w:val="clear" w:color="auto" w:fill="auto"/>
          </w:tcPr>
          <w:p w14:paraId="2D9B1693" w14:textId="77777777" w:rsidR="00BB4C2B" w:rsidRPr="00B4531A" w:rsidRDefault="00BB4C2B" w:rsidP="00BB4C2B">
            <w:pPr>
              <w:pStyle w:val="NoSpacing"/>
              <w:rPr>
                <w:sz w:val="16"/>
                <w:szCs w:val="16"/>
              </w:rPr>
            </w:pPr>
            <w:r w:rsidRPr="00B4531A">
              <w:rPr>
                <w:sz w:val="16"/>
                <w:szCs w:val="16"/>
              </w:rPr>
              <w:t>Ben Wolfenden</w:t>
            </w:r>
            <w:r w:rsidR="00D35CC3" w:rsidRPr="00B4531A">
              <w:rPr>
                <w:sz w:val="16"/>
                <w:szCs w:val="16"/>
              </w:rPr>
              <w:t xml:space="preserve"> and Yoshi Kobayashi</w:t>
            </w:r>
          </w:p>
        </w:tc>
      </w:tr>
      <w:tr w:rsidR="00BB4C2B" w:rsidRPr="003A7CF4" w14:paraId="170031D7" w14:textId="77777777" w:rsidTr="00B4531A">
        <w:tc>
          <w:tcPr>
            <w:tcW w:w="3823" w:type="dxa"/>
            <w:shd w:val="clear" w:color="auto" w:fill="auto"/>
          </w:tcPr>
          <w:p w14:paraId="57675607" w14:textId="77777777" w:rsidR="00BB4C2B" w:rsidRPr="00B4531A" w:rsidRDefault="00BB4C2B" w:rsidP="00BB4C2B">
            <w:pPr>
              <w:pStyle w:val="NoSpacing"/>
              <w:rPr>
                <w:sz w:val="16"/>
                <w:szCs w:val="16"/>
              </w:rPr>
            </w:pPr>
            <w:r w:rsidRPr="00B4531A">
              <w:rPr>
                <w:sz w:val="16"/>
                <w:szCs w:val="16"/>
              </w:rPr>
              <w:t xml:space="preserve">Riverine and wetland microinvertebrates </w:t>
            </w:r>
          </w:p>
        </w:tc>
        <w:tc>
          <w:tcPr>
            <w:tcW w:w="4394" w:type="dxa"/>
            <w:shd w:val="clear" w:color="auto" w:fill="auto"/>
          </w:tcPr>
          <w:p w14:paraId="325C38EA" w14:textId="77777777" w:rsidR="00BB4C2B" w:rsidRPr="00B4531A" w:rsidRDefault="00BB4C2B" w:rsidP="00BB4C2B">
            <w:pPr>
              <w:pStyle w:val="NoSpacing"/>
              <w:rPr>
                <w:sz w:val="16"/>
                <w:szCs w:val="16"/>
              </w:rPr>
            </w:pPr>
            <w:r w:rsidRPr="00B4531A">
              <w:rPr>
                <w:sz w:val="16"/>
                <w:szCs w:val="16"/>
              </w:rPr>
              <w:t>Kim Jenkins</w:t>
            </w:r>
          </w:p>
        </w:tc>
      </w:tr>
      <w:tr w:rsidR="00BB4C2B" w:rsidRPr="003A7CF4" w14:paraId="5597F3F6" w14:textId="77777777" w:rsidTr="00B4531A">
        <w:tc>
          <w:tcPr>
            <w:tcW w:w="3823" w:type="dxa"/>
            <w:shd w:val="clear" w:color="auto" w:fill="auto"/>
          </w:tcPr>
          <w:p w14:paraId="7D84CDDB" w14:textId="77777777" w:rsidR="00BB4C2B" w:rsidRPr="00B4531A" w:rsidRDefault="00BB4C2B" w:rsidP="00BB4C2B">
            <w:pPr>
              <w:pStyle w:val="NoSpacing"/>
              <w:rPr>
                <w:sz w:val="16"/>
                <w:szCs w:val="16"/>
              </w:rPr>
            </w:pPr>
            <w:r w:rsidRPr="00B4531A">
              <w:rPr>
                <w:sz w:val="16"/>
                <w:szCs w:val="16"/>
              </w:rPr>
              <w:t>Frogs and Turtles</w:t>
            </w:r>
          </w:p>
        </w:tc>
        <w:tc>
          <w:tcPr>
            <w:tcW w:w="4394" w:type="dxa"/>
            <w:shd w:val="clear" w:color="auto" w:fill="auto"/>
          </w:tcPr>
          <w:p w14:paraId="6ADA5912" w14:textId="77777777" w:rsidR="00BB4C2B" w:rsidRPr="00B4531A" w:rsidRDefault="00BB4C2B" w:rsidP="00BB4C2B">
            <w:pPr>
              <w:pStyle w:val="NoSpacing"/>
              <w:rPr>
                <w:sz w:val="16"/>
                <w:szCs w:val="16"/>
              </w:rPr>
            </w:pPr>
            <w:r w:rsidRPr="00B4531A">
              <w:rPr>
                <w:sz w:val="16"/>
                <w:szCs w:val="16"/>
              </w:rPr>
              <w:t>Skye Wassens</w:t>
            </w:r>
          </w:p>
        </w:tc>
      </w:tr>
      <w:tr w:rsidR="00BB4C2B" w:rsidRPr="003A7CF4" w14:paraId="195F86AD" w14:textId="77777777" w:rsidTr="00B4531A">
        <w:tc>
          <w:tcPr>
            <w:tcW w:w="3823" w:type="dxa"/>
            <w:shd w:val="clear" w:color="auto" w:fill="auto"/>
          </w:tcPr>
          <w:p w14:paraId="4176F7EA" w14:textId="77777777" w:rsidR="00BB4C2B" w:rsidRPr="00B4531A" w:rsidRDefault="00BB4C2B" w:rsidP="00BB4C2B">
            <w:pPr>
              <w:pStyle w:val="NoSpacing"/>
              <w:rPr>
                <w:sz w:val="16"/>
                <w:szCs w:val="16"/>
              </w:rPr>
            </w:pPr>
            <w:r w:rsidRPr="00B4531A">
              <w:rPr>
                <w:sz w:val="16"/>
                <w:szCs w:val="16"/>
              </w:rPr>
              <w:t xml:space="preserve">Vegetation Diversity </w:t>
            </w:r>
          </w:p>
        </w:tc>
        <w:tc>
          <w:tcPr>
            <w:tcW w:w="4394" w:type="dxa"/>
            <w:shd w:val="clear" w:color="auto" w:fill="auto"/>
          </w:tcPr>
          <w:p w14:paraId="0C1193CB" w14:textId="77777777" w:rsidR="00BB4C2B" w:rsidRPr="00B4531A" w:rsidRDefault="00BB4C2B" w:rsidP="00BB4C2B">
            <w:pPr>
              <w:pStyle w:val="NoSpacing"/>
              <w:rPr>
                <w:sz w:val="16"/>
                <w:szCs w:val="16"/>
              </w:rPr>
            </w:pPr>
            <w:r w:rsidRPr="00B4531A">
              <w:rPr>
                <w:sz w:val="16"/>
                <w:szCs w:val="16"/>
              </w:rPr>
              <w:t>Skye Wassens and Erin Lenon</w:t>
            </w:r>
          </w:p>
        </w:tc>
      </w:tr>
      <w:tr w:rsidR="00BB4C2B" w:rsidRPr="003A7CF4" w14:paraId="56AC43EE" w14:textId="77777777" w:rsidTr="00B4531A">
        <w:tc>
          <w:tcPr>
            <w:tcW w:w="3823" w:type="dxa"/>
            <w:shd w:val="clear" w:color="auto" w:fill="auto"/>
          </w:tcPr>
          <w:p w14:paraId="00BE499B" w14:textId="77777777" w:rsidR="00BB4C2B" w:rsidRPr="00B4531A" w:rsidRDefault="00BB4C2B" w:rsidP="00BB4C2B">
            <w:pPr>
              <w:pStyle w:val="NoSpacing"/>
              <w:rPr>
                <w:sz w:val="16"/>
                <w:szCs w:val="16"/>
              </w:rPr>
            </w:pPr>
            <w:r w:rsidRPr="00B4531A">
              <w:rPr>
                <w:sz w:val="16"/>
                <w:szCs w:val="16"/>
              </w:rPr>
              <w:t>Waterbirds</w:t>
            </w:r>
          </w:p>
        </w:tc>
        <w:tc>
          <w:tcPr>
            <w:tcW w:w="4394" w:type="dxa"/>
            <w:shd w:val="clear" w:color="auto" w:fill="auto"/>
          </w:tcPr>
          <w:p w14:paraId="1F1A7FF9" w14:textId="77777777" w:rsidR="00BB4C2B" w:rsidRPr="00B4531A" w:rsidRDefault="00BB4C2B" w:rsidP="00BB4C2B">
            <w:pPr>
              <w:pStyle w:val="NoSpacing"/>
              <w:rPr>
                <w:sz w:val="16"/>
                <w:szCs w:val="16"/>
              </w:rPr>
            </w:pPr>
            <w:r w:rsidRPr="00B4531A">
              <w:rPr>
                <w:sz w:val="16"/>
                <w:szCs w:val="16"/>
              </w:rPr>
              <w:t>Jennifer Spencer, Joanne Ocock and Erin Lenon</w:t>
            </w:r>
          </w:p>
        </w:tc>
      </w:tr>
    </w:tbl>
    <w:p w14:paraId="29B6E9F3" w14:textId="77777777" w:rsidR="00BB4C2B" w:rsidRPr="006134F2" w:rsidRDefault="00BB4C2B" w:rsidP="00BB4C2B">
      <w:pPr>
        <w:pStyle w:val="NoSpacing"/>
        <w:rPr>
          <w:sz w:val="16"/>
          <w:szCs w:val="16"/>
        </w:rPr>
      </w:pPr>
      <w:r>
        <w:rPr>
          <w:b/>
          <w:sz w:val="16"/>
          <w:szCs w:val="16"/>
        </w:rPr>
        <w:t xml:space="preserve">Citation: </w:t>
      </w:r>
      <w:r w:rsidRPr="006134F2">
        <w:rPr>
          <w:sz w:val="16"/>
          <w:szCs w:val="16"/>
        </w:rPr>
        <w:t>This report should be attributed as:</w:t>
      </w:r>
    </w:p>
    <w:p w14:paraId="6939E166" w14:textId="77777777" w:rsidR="00BB4C2B" w:rsidRDefault="00BB4C2B" w:rsidP="00BB4C2B">
      <w:pPr>
        <w:pStyle w:val="NoSpacing"/>
        <w:rPr>
          <w:sz w:val="16"/>
          <w:szCs w:val="16"/>
        </w:rPr>
      </w:pPr>
      <w:r>
        <w:rPr>
          <w:sz w:val="16"/>
          <w:szCs w:val="16"/>
        </w:rPr>
        <w:t>Title:</w:t>
      </w:r>
      <w:r>
        <w:rPr>
          <w:sz w:val="16"/>
          <w:szCs w:val="16"/>
        </w:rPr>
        <w:tab/>
      </w:r>
      <w:r w:rsidRPr="00B60D12">
        <w:rPr>
          <w:sz w:val="16"/>
          <w:szCs w:val="16"/>
        </w:rPr>
        <w:t xml:space="preserve">Commonwealth Environmental Water Office </w:t>
      </w:r>
      <w:r>
        <w:rPr>
          <w:sz w:val="16"/>
          <w:szCs w:val="16"/>
        </w:rPr>
        <w:t>L</w:t>
      </w:r>
      <w:r w:rsidRPr="00B60D12">
        <w:rPr>
          <w:sz w:val="16"/>
          <w:szCs w:val="16"/>
        </w:rPr>
        <w:t>ong-</w:t>
      </w:r>
      <w:r>
        <w:rPr>
          <w:sz w:val="16"/>
          <w:szCs w:val="16"/>
        </w:rPr>
        <w:t>Term</w:t>
      </w:r>
      <w:r w:rsidRPr="00B60D12">
        <w:rPr>
          <w:sz w:val="16"/>
          <w:szCs w:val="16"/>
        </w:rPr>
        <w:t xml:space="preserve"> </w:t>
      </w:r>
      <w:r>
        <w:rPr>
          <w:sz w:val="16"/>
          <w:szCs w:val="16"/>
        </w:rPr>
        <w:t>I</w:t>
      </w:r>
      <w:r w:rsidRPr="00B60D12">
        <w:rPr>
          <w:sz w:val="16"/>
          <w:szCs w:val="16"/>
        </w:rPr>
        <w:t xml:space="preserve">ntervention </w:t>
      </w:r>
      <w:r>
        <w:rPr>
          <w:sz w:val="16"/>
          <w:szCs w:val="16"/>
        </w:rPr>
        <w:t>M</w:t>
      </w:r>
      <w:r w:rsidRPr="00B60D12">
        <w:rPr>
          <w:sz w:val="16"/>
          <w:szCs w:val="16"/>
        </w:rPr>
        <w:t>onitor</w:t>
      </w:r>
      <w:r>
        <w:rPr>
          <w:sz w:val="16"/>
          <w:szCs w:val="16"/>
        </w:rPr>
        <w:t>ing project Murrumbidgee River S</w:t>
      </w:r>
      <w:r w:rsidRPr="00B60D12">
        <w:rPr>
          <w:sz w:val="16"/>
          <w:szCs w:val="16"/>
        </w:rPr>
        <w:t>ystem Selected Area</w:t>
      </w:r>
      <w:r>
        <w:rPr>
          <w:sz w:val="16"/>
          <w:szCs w:val="16"/>
        </w:rPr>
        <w:t xml:space="preserve"> evaluation report</w:t>
      </w:r>
      <w:r w:rsidRPr="00B60D12">
        <w:rPr>
          <w:sz w:val="16"/>
          <w:szCs w:val="16"/>
        </w:rPr>
        <w:t>, 201</w:t>
      </w:r>
      <w:r>
        <w:rPr>
          <w:sz w:val="16"/>
          <w:szCs w:val="16"/>
        </w:rPr>
        <w:t>4</w:t>
      </w:r>
      <w:r w:rsidRPr="00B60D12">
        <w:rPr>
          <w:sz w:val="16"/>
          <w:szCs w:val="16"/>
        </w:rPr>
        <w:t>-1</w:t>
      </w:r>
      <w:r>
        <w:rPr>
          <w:sz w:val="16"/>
          <w:szCs w:val="16"/>
        </w:rPr>
        <w:t>6. Report prepared for the Commonwealth Environmental Water Office</w:t>
      </w:r>
    </w:p>
    <w:p w14:paraId="6C88E2E3" w14:textId="77777777" w:rsidR="00BB4C2B" w:rsidRDefault="00BB4C2B" w:rsidP="00BB4C2B">
      <w:pPr>
        <w:pStyle w:val="NoSpacing"/>
        <w:rPr>
          <w:sz w:val="16"/>
          <w:szCs w:val="16"/>
        </w:rPr>
      </w:pPr>
      <w:r>
        <w:rPr>
          <w:sz w:val="16"/>
          <w:szCs w:val="16"/>
        </w:rPr>
        <w:t>Date:</w:t>
      </w:r>
      <w:r>
        <w:rPr>
          <w:sz w:val="16"/>
          <w:szCs w:val="16"/>
        </w:rPr>
        <w:tab/>
        <w:t>2016</w:t>
      </w:r>
    </w:p>
    <w:p w14:paraId="5A7520B0" w14:textId="77777777" w:rsidR="00BB4C2B" w:rsidRDefault="00BB4C2B" w:rsidP="00BB4C2B">
      <w:pPr>
        <w:pStyle w:val="NoSpacing"/>
        <w:rPr>
          <w:sz w:val="16"/>
          <w:szCs w:val="16"/>
        </w:rPr>
      </w:pPr>
      <w:r>
        <w:rPr>
          <w:sz w:val="16"/>
          <w:szCs w:val="16"/>
        </w:rPr>
        <w:t>Source:</w:t>
      </w:r>
      <w:r>
        <w:rPr>
          <w:sz w:val="16"/>
          <w:szCs w:val="16"/>
        </w:rPr>
        <w:tab/>
        <w:t>Licensed from the Commonwealth Environmental Water Office, under a Creative Commons Attribution 3.0 Australia License</w:t>
      </w:r>
    </w:p>
    <w:p w14:paraId="5A73F473" w14:textId="77777777" w:rsidR="00BB4C2B" w:rsidRPr="005431F8" w:rsidRDefault="00BB4C2B" w:rsidP="00BB4C2B">
      <w:pPr>
        <w:pStyle w:val="NoSpacing"/>
        <w:rPr>
          <w:sz w:val="16"/>
          <w:szCs w:val="16"/>
        </w:rPr>
      </w:pPr>
      <w:r w:rsidRPr="005431F8">
        <w:rPr>
          <w:sz w:val="16"/>
          <w:szCs w:val="16"/>
        </w:rPr>
        <w:t>Authors:</w:t>
      </w:r>
      <w:r w:rsidRPr="005431F8">
        <w:rPr>
          <w:sz w:val="16"/>
          <w:szCs w:val="16"/>
        </w:rPr>
        <w:tab/>
      </w:r>
      <w:r w:rsidRPr="005431F8">
        <w:rPr>
          <w:bCs/>
          <w:sz w:val="16"/>
          <w:szCs w:val="16"/>
        </w:rPr>
        <w:t>Wassens, S., Spencer, J., Thiem, J, Wolfenden, B. Jenkins, K., Hall, A., Ocock, J., Kobayashi, T, Thomas, R, Bino, G., Heath, J ., Lenon, E,</w:t>
      </w:r>
    </w:p>
    <w:p w14:paraId="2D75CAED" w14:textId="77777777" w:rsidR="00BB4C2B" w:rsidRDefault="00BB4C2B" w:rsidP="00BB4C2B">
      <w:pPr>
        <w:pStyle w:val="NoSpacing"/>
        <w:rPr>
          <w:sz w:val="16"/>
          <w:szCs w:val="16"/>
        </w:rPr>
      </w:pPr>
      <w:r>
        <w:rPr>
          <w:sz w:val="16"/>
          <w:szCs w:val="16"/>
        </w:rPr>
        <w:t>Published: Commonwealth of Australia</w:t>
      </w:r>
    </w:p>
    <w:p w14:paraId="1AF6B633" w14:textId="77777777" w:rsidR="00BB4C2B" w:rsidRPr="006134F2" w:rsidRDefault="00BB4C2B" w:rsidP="00BB4C2B">
      <w:pPr>
        <w:pStyle w:val="NoSpacing"/>
        <w:rPr>
          <w:sz w:val="16"/>
          <w:szCs w:val="16"/>
        </w:rPr>
      </w:pPr>
      <w:r>
        <w:rPr>
          <w:sz w:val="16"/>
          <w:szCs w:val="16"/>
        </w:rPr>
        <w:t xml:space="preserve">The Commonwealth of Australia has made all reasonable efforts to identify content supplied by third parties using the following </w:t>
      </w:r>
      <w:r w:rsidRPr="00B60D12">
        <w:rPr>
          <w:sz w:val="16"/>
          <w:szCs w:val="16"/>
        </w:rPr>
        <w:t>format ‘© Copyright, [name of third party] ’</w:t>
      </w:r>
      <w:r>
        <w:rPr>
          <w:sz w:val="16"/>
          <w:szCs w:val="16"/>
        </w:rPr>
        <w:t>.</w:t>
      </w:r>
    </w:p>
    <w:p w14:paraId="05B87CAD" w14:textId="77777777" w:rsidR="00BB4C2B" w:rsidRPr="006134F2" w:rsidRDefault="00BB4C2B" w:rsidP="00BB4C2B">
      <w:pPr>
        <w:pStyle w:val="NoSpacing"/>
        <w:rPr>
          <w:b/>
          <w:sz w:val="16"/>
          <w:szCs w:val="16"/>
        </w:rPr>
      </w:pPr>
      <w:r w:rsidRPr="006134F2">
        <w:rPr>
          <w:b/>
          <w:sz w:val="16"/>
          <w:szCs w:val="16"/>
        </w:rPr>
        <w:t>Document history and status</w:t>
      </w:r>
    </w:p>
    <w:p w14:paraId="1193AA87" w14:textId="77777777" w:rsidR="00BB4C2B" w:rsidRDefault="00BB4C2B" w:rsidP="00BB4C2B">
      <w:pPr>
        <w:pStyle w:val="NoSpacing"/>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167"/>
        <w:gridCol w:w="1300"/>
        <w:gridCol w:w="1428"/>
        <w:gridCol w:w="1269"/>
        <w:gridCol w:w="1468"/>
      </w:tblGrid>
      <w:tr w:rsidR="00B4531A" w:rsidRPr="00F80176" w14:paraId="06B3B37F" w14:textId="77777777" w:rsidTr="00B4531A">
        <w:tc>
          <w:tcPr>
            <w:tcW w:w="1641" w:type="dxa"/>
            <w:shd w:val="clear" w:color="auto" w:fill="076028"/>
          </w:tcPr>
          <w:p w14:paraId="6901C0ED" w14:textId="77777777" w:rsidR="00BB4C2B" w:rsidRPr="00B4531A" w:rsidRDefault="00BB4C2B" w:rsidP="00B4531A">
            <w:pPr>
              <w:spacing w:line="240" w:lineRule="auto"/>
              <w:rPr>
                <w:rFonts w:eastAsia="Times New Roman"/>
                <w:b/>
                <w:color w:val="FFFFFF"/>
                <w:sz w:val="20"/>
                <w:lang w:bidi="th-TH"/>
              </w:rPr>
            </w:pPr>
            <w:r w:rsidRPr="00B4531A">
              <w:rPr>
                <w:rFonts w:eastAsia="Times New Roman"/>
                <w:b/>
                <w:color w:val="FFFFFF"/>
                <w:sz w:val="20"/>
                <w:lang w:bidi="th-TH"/>
              </w:rPr>
              <w:t>Revision</w:t>
            </w:r>
          </w:p>
        </w:tc>
        <w:tc>
          <w:tcPr>
            <w:tcW w:w="1112" w:type="dxa"/>
            <w:shd w:val="clear" w:color="auto" w:fill="076028"/>
          </w:tcPr>
          <w:p w14:paraId="035333AB" w14:textId="77777777" w:rsidR="00BB4C2B" w:rsidRPr="00B4531A" w:rsidRDefault="00BB4C2B" w:rsidP="00B4531A">
            <w:pPr>
              <w:spacing w:line="240" w:lineRule="auto"/>
              <w:rPr>
                <w:rFonts w:eastAsia="Times New Roman"/>
                <w:b/>
                <w:color w:val="FFFFFF"/>
                <w:sz w:val="20"/>
                <w:lang w:bidi="th-TH"/>
              </w:rPr>
            </w:pPr>
            <w:r w:rsidRPr="00B4531A">
              <w:rPr>
                <w:rFonts w:eastAsia="Times New Roman"/>
                <w:b/>
                <w:color w:val="FFFFFF"/>
                <w:sz w:val="20"/>
                <w:lang w:bidi="th-TH"/>
              </w:rPr>
              <w:t>Date</w:t>
            </w:r>
          </w:p>
        </w:tc>
        <w:tc>
          <w:tcPr>
            <w:tcW w:w="1292" w:type="dxa"/>
            <w:shd w:val="clear" w:color="auto" w:fill="076028"/>
          </w:tcPr>
          <w:p w14:paraId="29F1EC5B" w14:textId="77777777" w:rsidR="00BB4C2B" w:rsidRPr="00B4531A" w:rsidRDefault="00BB4C2B" w:rsidP="00B4531A">
            <w:pPr>
              <w:spacing w:line="240" w:lineRule="auto"/>
              <w:rPr>
                <w:rFonts w:eastAsia="Times New Roman"/>
                <w:b/>
                <w:color w:val="FFFFFF"/>
                <w:sz w:val="20"/>
                <w:lang w:bidi="th-TH"/>
              </w:rPr>
            </w:pPr>
            <w:r w:rsidRPr="00B4531A">
              <w:rPr>
                <w:rFonts w:eastAsia="Times New Roman"/>
                <w:b/>
                <w:color w:val="FFFFFF"/>
                <w:sz w:val="20"/>
                <w:lang w:bidi="th-TH"/>
              </w:rPr>
              <w:t>Description</w:t>
            </w:r>
          </w:p>
        </w:tc>
        <w:tc>
          <w:tcPr>
            <w:tcW w:w="1428" w:type="dxa"/>
            <w:shd w:val="clear" w:color="auto" w:fill="076028"/>
          </w:tcPr>
          <w:p w14:paraId="4105329B" w14:textId="77777777" w:rsidR="00BB4C2B" w:rsidRPr="00B4531A" w:rsidRDefault="00BB4C2B" w:rsidP="00B4531A">
            <w:pPr>
              <w:spacing w:line="240" w:lineRule="auto"/>
              <w:rPr>
                <w:rFonts w:eastAsia="Times New Roman"/>
                <w:b/>
                <w:color w:val="FFFFFF"/>
                <w:sz w:val="20"/>
                <w:lang w:bidi="th-TH"/>
              </w:rPr>
            </w:pPr>
            <w:r w:rsidRPr="00B4531A">
              <w:rPr>
                <w:rFonts w:eastAsia="Times New Roman"/>
                <w:b/>
                <w:color w:val="FFFFFF"/>
                <w:sz w:val="20"/>
                <w:lang w:bidi="th-TH"/>
              </w:rPr>
              <w:t>By</w:t>
            </w:r>
          </w:p>
        </w:tc>
        <w:tc>
          <w:tcPr>
            <w:tcW w:w="1269" w:type="dxa"/>
            <w:shd w:val="clear" w:color="auto" w:fill="076028"/>
          </w:tcPr>
          <w:p w14:paraId="7F734317" w14:textId="77777777" w:rsidR="00BB4C2B" w:rsidRPr="00B4531A" w:rsidRDefault="00BB4C2B" w:rsidP="00B4531A">
            <w:pPr>
              <w:spacing w:line="240" w:lineRule="auto"/>
              <w:rPr>
                <w:rFonts w:eastAsia="Times New Roman"/>
                <w:b/>
                <w:color w:val="FFFFFF"/>
                <w:sz w:val="20"/>
                <w:lang w:bidi="th-TH"/>
              </w:rPr>
            </w:pPr>
            <w:r w:rsidRPr="00B4531A">
              <w:rPr>
                <w:rFonts w:eastAsia="Times New Roman"/>
                <w:b/>
                <w:color w:val="FFFFFF"/>
                <w:sz w:val="20"/>
                <w:lang w:bidi="th-TH"/>
              </w:rPr>
              <w:t>Review</w:t>
            </w:r>
          </w:p>
        </w:tc>
        <w:tc>
          <w:tcPr>
            <w:tcW w:w="1468" w:type="dxa"/>
            <w:shd w:val="clear" w:color="auto" w:fill="076028"/>
          </w:tcPr>
          <w:p w14:paraId="03E1C0F2" w14:textId="77777777" w:rsidR="00BB4C2B" w:rsidRPr="00B4531A" w:rsidRDefault="00BB4C2B" w:rsidP="00B4531A">
            <w:pPr>
              <w:spacing w:line="240" w:lineRule="auto"/>
              <w:rPr>
                <w:rFonts w:eastAsia="Times New Roman"/>
                <w:b/>
                <w:color w:val="FFFFFF"/>
                <w:sz w:val="20"/>
                <w:lang w:bidi="th-TH"/>
              </w:rPr>
            </w:pPr>
            <w:r w:rsidRPr="00B4531A">
              <w:rPr>
                <w:rFonts w:eastAsia="Times New Roman"/>
                <w:b/>
                <w:color w:val="FFFFFF"/>
                <w:sz w:val="20"/>
                <w:lang w:bidi="th-TH"/>
              </w:rPr>
              <w:t>Approved</w:t>
            </w:r>
          </w:p>
        </w:tc>
      </w:tr>
      <w:tr w:rsidR="00B4531A" w14:paraId="5316F49B" w14:textId="77777777" w:rsidTr="00B4531A">
        <w:tc>
          <w:tcPr>
            <w:tcW w:w="1641" w:type="dxa"/>
            <w:shd w:val="clear" w:color="auto" w:fill="auto"/>
          </w:tcPr>
          <w:p w14:paraId="36F9CFBA" w14:textId="77777777" w:rsidR="00BB4C2B" w:rsidRDefault="00BB4C2B" w:rsidP="00BB4C2B">
            <w:pPr>
              <w:pStyle w:val="EvaluationTabletext"/>
              <w:rPr>
                <w:lang w:bidi="th-TH"/>
              </w:rPr>
            </w:pPr>
            <w:r>
              <w:t>First draft</w:t>
            </w:r>
          </w:p>
        </w:tc>
        <w:tc>
          <w:tcPr>
            <w:tcW w:w="1112" w:type="dxa"/>
            <w:shd w:val="clear" w:color="auto" w:fill="auto"/>
          </w:tcPr>
          <w:p w14:paraId="28A2DC14" w14:textId="77777777" w:rsidR="00BB4C2B" w:rsidRDefault="00BB4C2B" w:rsidP="00BB4C2B">
            <w:pPr>
              <w:pStyle w:val="EvaluationTabletext"/>
              <w:rPr>
                <w:lang w:bidi="th-TH"/>
              </w:rPr>
            </w:pPr>
            <w:r>
              <w:rPr>
                <w:lang w:bidi="th-TH"/>
              </w:rPr>
              <w:t>31/8/16</w:t>
            </w:r>
          </w:p>
        </w:tc>
        <w:tc>
          <w:tcPr>
            <w:tcW w:w="1292" w:type="dxa"/>
            <w:shd w:val="clear" w:color="auto" w:fill="auto"/>
          </w:tcPr>
          <w:p w14:paraId="0AE1A603" w14:textId="77777777" w:rsidR="00BB4C2B" w:rsidRDefault="00BB4C2B" w:rsidP="00BB4C2B">
            <w:pPr>
              <w:pStyle w:val="EvaluationTabletext"/>
              <w:rPr>
                <w:lang w:bidi="th-TH"/>
              </w:rPr>
            </w:pPr>
          </w:p>
        </w:tc>
        <w:tc>
          <w:tcPr>
            <w:tcW w:w="1428" w:type="dxa"/>
            <w:shd w:val="clear" w:color="auto" w:fill="auto"/>
          </w:tcPr>
          <w:p w14:paraId="0DAA8427" w14:textId="77777777" w:rsidR="00BB4C2B" w:rsidRDefault="00BB4C2B" w:rsidP="00BB4C2B">
            <w:pPr>
              <w:pStyle w:val="EvaluationTabletext"/>
              <w:rPr>
                <w:lang w:bidi="th-TH"/>
              </w:rPr>
            </w:pPr>
            <w:r>
              <w:rPr>
                <w:lang w:bidi="th-TH"/>
              </w:rPr>
              <w:t>Authors</w:t>
            </w:r>
          </w:p>
        </w:tc>
        <w:tc>
          <w:tcPr>
            <w:tcW w:w="1269" w:type="dxa"/>
            <w:shd w:val="clear" w:color="auto" w:fill="auto"/>
          </w:tcPr>
          <w:p w14:paraId="619C9572" w14:textId="77777777" w:rsidR="00BB4C2B" w:rsidRDefault="00BB4C2B" w:rsidP="00BB4C2B">
            <w:pPr>
              <w:pStyle w:val="EvaluationTabletext"/>
              <w:rPr>
                <w:lang w:bidi="th-TH"/>
              </w:rPr>
            </w:pPr>
            <w:r>
              <w:rPr>
                <w:lang w:bidi="th-TH"/>
              </w:rPr>
              <w:t>CEWO</w:t>
            </w:r>
          </w:p>
        </w:tc>
        <w:tc>
          <w:tcPr>
            <w:tcW w:w="1468" w:type="dxa"/>
            <w:shd w:val="clear" w:color="auto" w:fill="auto"/>
          </w:tcPr>
          <w:p w14:paraId="4F1E28FB" w14:textId="77777777" w:rsidR="00BB4C2B" w:rsidRDefault="00BB4C2B" w:rsidP="00BB4C2B">
            <w:pPr>
              <w:pStyle w:val="EvaluationTabletext"/>
              <w:rPr>
                <w:lang w:bidi="th-TH"/>
              </w:rPr>
            </w:pPr>
          </w:p>
        </w:tc>
      </w:tr>
      <w:tr w:rsidR="00B4531A" w14:paraId="7B030E95" w14:textId="77777777" w:rsidTr="00B4531A">
        <w:tc>
          <w:tcPr>
            <w:tcW w:w="1641" w:type="dxa"/>
            <w:shd w:val="clear" w:color="auto" w:fill="auto"/>
          </w:tcPr>
          <w:p w14:paraId="32B2CCD4" w14:textId="77777777" w:rsidR="00BB4C2B" w:rsidRDefault="00BB4C2B" w:rsidP="00BB4C2B">
            <w:pPr>
              <w:pStyle w:val="EvaluationTabletext"/>
            </w:pPr>
            <w:r>
              <w:t>Final draft</w:t>
            </w:r>
          </w:p>
        </w:tc>
        <w:tc>
          <w:tcPr>
            <w:tcW w:w="1112" w:type="dxa"/>
            <w:shd w:val="clear" w:color="auto" w:fill="auto"/>
          </w:tcPr>
          <w:p w14:paraId="1068B7C9" w14:textId="77777777" w:rsidR="00BB4C2B" w:rsidRDefault="00BB4C2B" w:rsidP="00BB4C2B">
            <w:pPr>
              <w:pStyle w:val="EvaluationTabletext"/>
              <w:rPr>
                <w:lang w:bidi="th-TH"/>
              </w:rPr>
            </w:pPr>
            <w:r>
              <w:rPr>
                <w:lang w:bidi="th-TH"/>
              </w:rPr>
              <w:t>3/02/2017</w:t>
            </w:r>
          </w:p>
        </w:tc>
        <w:tc>
          <w:tcPr>
            <w:tcW w:w="1292" w:type="dxa"/>
            <w:shd w:val="clear" w:color="auto" w:fill="auto"/>
          </w:tcPr>
          <w:p w14:paraId="1C5F5A89" w14:textId="77777777" w:rsidR="00BB4C2B" w:rsidRDefault="00BB4C2B" w:rsidP="00BB4C2B">
            <w:pPr>
              <w:pStyle w:val="EvaluationTabletext"/>
              <w:rPr>
                <w:lang w:bidi="th-TH"/>
              </w:rPr>
            </w:pPr>
          </w:p>
        </w:tc>
        <w:tc>
          <w:tcPr>
            <w:tcW w:w="1428" w:type="dxa"/>
            <w:shd w:val="clear" w:color="auto" w:fill="auto"/>
          </w:tcPr>
          <w:p w14:paraId="1120FC4F" w14:textId="77777777" w:rsidR="00BB4C2B" w:rsidRDefault="00BB4C2B" w:rsidP="00BB4C2B">
            <w:pPr>
              <w:pStyle w:val="EvaluationTabletext"/>
              <w:rPr>
                <w:lang w:bidi="th-TH"/>
              </w:rPr>
            </w:pPr>
            <w:r>
              <w:rPr>
                <w:lang w:bidi="th-TH"/>
              </w:rPr>
              <w:t>Authors</w:t>
            </w:r>
          </w:p>
        </w:tc>
        <w:tc>
          <w:tcPr>
            <w:tcW w:w="1269" w:type="dxa"/>
            <w:shd w:val="clear" w:color="auto" w:fill="auto"/>
          </w:tcPr>
          <w:p w14:paraId="397C2191" w14:textId="77777777" w:rsidR="00BB4C2B" w:rsidRDefault="00BB4C2B" w:rsidP="00BB4C2B">
            <w:pPr>
              <w:pStyle w:val="EvaluationTabletext"/>
              <w:rPr>
                <w:lang w:bidi="th-TH"/>
              </w:rPr>
            </w:pPr>
            <w:r>
              <w:rPr>
                <w:lang w:bidi="th-TH"/>
              </w:rPr>
              <w:t>CEWO</w:t>
            </w:r>
          </w:p>
        </w:tc>
        <w:tc>
          <w:tcPr>
            <w:tcW w:w="1468" w:type="dxa"/>
            <w:shd w:val="clear" w:color="auto" w:fill="auto"/>
          </w:tcPr>
          <w:p w14:paraId="6A207A5C" w14:textId="77777777" w:rsidR="00BB4C2B" w:rsidRDefault="00BB4C2B" w:rsidP="00BB4C2B">
            <w:pPr>
              <w:pStyle w:val="EvaluationTabletext"/>
              <w:rPr>
                <w:lang w:bidi="th-TH"/>
              </w:rPr>
            </w:pPr>
          </w:p>
        </w:tc>
      </w:tr>
      <w:tr w:rsidR="00B4531A" w14:paraId="58A8E951" w14:textId="77777777" w:rsidTr="00B4531A">
        <w:tc>
          <w:tcPr>
            <w:tcW w:w="1641" w:type="dxa"/>
            <w:shd w:val="clear" w:color="auto" w:fill="auto"/>
          </w:tcPr>
          <w:p w14:paraId="3F53714D" w14:textId="77777777" w:rsidR="00BB4C2B" w:rsidRDefault="00BB4C2B" w:rsidP="00BB4C2B">
            <w:pPr>
              <w:pStyle w:val="EvaluationTabletext"/>
            </w:pPr>
          </w:p>
        </w:tc>
        <w:tc>
          <w:tcPr>
            <w:tcW w:w="1112" w:type="dxa"/>
            <w:shd w:val="clear" w:color="auto" w:fill="auto"/>
          </w:tcPr>
          <w:p w14:paraId="7F2E6485" w14:textId="77777777" w:rsidR="00BB4C2B" w:rsidRDefault="00BB4C2B" w:rsidP="00BB4C2B">
            <w:pPr>
              <w:pStyle w:val="EvaluationTabletext"/>
              <w:rPr>
                <w:lang w:bidi="th-TH"/>
              </w:rPr>
            </w:pPr>
          </w:p>
        </w:tc>
        <w:tc>
          <w:tcPr>
            <w:tcW w:w="1292" w:type="dxa"/>
            <w:shd w:val="clear" w:color="auto" w:fill="auto"/>
          </w:tcPr>
          <w:p w14:paraId="31D34272" w14:textId="77777777" w:rsidR="00BB4C2B" w:rsidRDefault="00BB4C2B" w:rsidP="00BB4C2B">
            <w:pPr>
              <w:pStyle w:val="EvaluationTabletext"/>
              <w:rPr>
                <w:lang w:bidi="th-TH"/>
              </w:rPr>
            </w:pPr>
          </w:p>
        </w:tc>
        <w:tc>
          <w:tcPr>
            <w:tcW w:w="1428" w:type="dxa"/>
            <w:shd w:val="clear" w:color="auto" w:fill="auto"/>
          </w:tcPr>
          <w:p w14:paraId="10A8DA45" w14:textId="77777777" w:rsidR="00BB4C2B" w:rsidRDefault="00BB4C2B" w:rsidP="00BB4C2B">
            <w:pPr>
              <w:pStyle w:val="EvaluationTabletext"/>
              <w:rPr>
                <w:lang w:bidi="th-TH"/>
              </w:rPr>
            </w:pPr>
          </w:p>
        </w:tc>
        <w:tc>
          <w:tcPr>
            <w:tcW w:w="1269" w:type="dxa"/>
            <w:shd w:val="clear" w:color="auto" w:fill="auto"/>
          </w:tcPr>
          <w:p w14:paraId="38CA4E27" w14:textId="77777777" w:rsidR="00BB4C2B" w:rsidRDefault="00BB4C2B" w:rsidP="00BB4C2B">
            <w:pPr>
              <w:pStyle w:val="EvaluationTabletext"/>
              <w:rPr>
                <w:lang w:bidi="th-TH"/>
              </w:rPr>
            </w:pPr>
          </w:p>
        </w:tc>
        <w:tc>
          <w:tcPr>
            <w:tcW w:w="1468" w:type="dxa"/>
            <w:shd w:val="clear" w:color="auto" w:fill="auto"/>
          </w:tcPr>
          <w:p w14:paraId="4424F3C7" w14:textId="77777777" w:rsidR="00BB4C2B" w:rsidRDefault="00BB4C2B" w:rsidP="00BB4C2B">
            <w:pPr>
              <w:pStyle w:val="EvaluationTabletext"/>
              <w:rPr>
                <w:lang w:bidi="th-TH"/>
              </w:rPr>
            </w:pPr>
          </w:p>
        </w:tc>
      </w:tr>
      <w:tr w:rsidR="00B4531A" w14:paraId="5CCE2044" w14:textId="77777777" w:rsidTr="00B4531A">
        <w:tc>
          <w:tcPr>
            <w:tcW w:w="1641" w:type="dxa"/>
            <w:shd w:val="clear" w:color="auto" w:fill="auto"/>
          </w:tcPr>
          <w:p w14:paraId="630BA1F7" w14:textId="77777777" w:rsidR="00BB4C2B" w:rsidRDefault="00BB4C2B" w:rsidP="00BB4C2B">
            <w:pPr>
              <w:pStyle w:val="EvaluationTabletext"/>
            </w:pPr>
          </w:p>
        </w:tc>
        <w:tc>
          <w:tcPr>
            <w:tcW w:w="1112" w:type="dxa"/>
            <w:shd w:val="clear" w:color="auto" w:fill="auto"/>
          </w:tcPr>
          <w:p w14:paraId="50515CE4" w14:textId="77777777" w:rsidR="00BB4C2B" w:rsidRDefault="00BB4C2B" w:rsidP="00BB4C2B">
            <w:pPr>
              <w:pStyle w:val="EvaluationTabletext"/>
              <w:rPr>
                <w:lang w:bidi="th-TH"/>
              </w:rPr>
            </w:pPr>
          </w:p>
        </w:tc>
        <w:tc>
          <w:tcPr>
            <w:tcW w:w="1292" w:type="dxa"/>
            <w:shd w:val="clear" w:color="auto" w:fill="auto"/>
          </w:tcPr>
          <w:p w14:paraId="5C6580B3" w14:textId="77777777" w:rsidR="00BB4C2B" w:rsidRDefault="00BB4C2B" w:rsidP="00BB4C2B">
            <w:pPr>
              <w:pStyle w:val="EvaluationTabletext"/>
              <w:rPr>
                <w:lang w:bidi="th-TH"/>
              </w:rPr>
            </w:pPr>
          </w:p>
        </w:tc>
        <w:tc>
          <w:tcPr>
            <w:tcW w:w="1428" w:type="dxa"/>
            <w:shd w:val="clear" w:color="auto" w:fill="auto"/>
          </w:tcPr>
          <w:p w14:paraId="3D07461E" w14:textId="77777777" w:rsidR="00BB4C2B" w:rsidRDefault="00BB4C2B" w:rsidP="00BB4C2B">
            <w:pPr>
              <w:pStyle w:val="EvaluationTabletext"/>
              <w:rPr>
                <w:lang w:bidi="th-TH"/>
              </w:rPr>
            </w:pPr>
          </w:p>
        </w:tc>
        <w:tc>
          <w:tcPr>
            <w:tcW w:w="1269" w:type="dxa"/>
            <w:shd w:val="clear" w:color="auto" w:fill="auto"/>
          </w:tcPr>
          <w:p w14:paraId="5B19C6BC" w14:textId="77777777" w:rsidR="00BB4C2B" w:rsidRDefault="00BB4C2B" w:rsidP="00BB4C2B">
            <w:pPr>
              <w:pStyle w:val="EvaluationTabletext"/>
              <w:rPr>
                <w:lang w:bidi="th-TH"/>
              </w:rPr>
            </w:pPr>
          </w:p>
        </w:tc>
        <w:tc>
          <w:tcPr>
            <w:tcW w:w="1468" w:type="dxa"/>
            <w:shd w:val="clear" w:color="auto" w:fill="auto"/>
          </w:tcPr>
          <w:p w14:paraId="06EA1256" w14:textId="77777777" w:rsidR="00BB4C2B" w:rsidRDefault="00BB4C2B" w:rsidP="00BB4C2B">
            <w:pPr>
              <w:pStyle w:val="EvaluationTabletext"/>
              <w:rPr>
                <w:lang w:bidi="th-TH"/>
              </w:rPr>
            </w:pPr>
          </w:p>
        </w:tc>
      </w:tr>
      <w:tr w:rsidR="00B4531A" w14:paraId="2493970A" w14:textId="77777777" w:rsidTr="00B4531A">
        <w:tc>
          <w:tcPr>
            <w:tcW w:w="1641" w:type="dxa"/>
            <w:shd w:val="clear" w:color="auto" w:fill="auto"/>
          </w:tcPr>
          <w:p w14:paraId="6AB8C54A" w14:textId="77777777" w:rsidR="00BB4C2B" w:rsidRDefault="00BB4C2B" w:rsidP="00BB4C2B">
            <w:pPr>
              <w:pStyle w:val="EvaluationTabletext"/>
            </w:pPr>
          </w:p>
        </w:tc>
        <w:tc>
          <w:tcPr>
            <w:tcW w:w="1112" w:type="dxa"/>
            <w:shd w:val="clear" w:color="auto" w:fill="auto"/>
          </w:tcPr>
          <w:p w14:paraId="4D759A00" w14:textId="77777777" w:rsidR="00BB4C2B" w:rsidRDefault="00BB4C2B" w:rsidP="00BB4C2B">
            <w:pPr>
              <w:pStyle w:val="EvaluationTabletext"/>
              <w:rPr>
                <w:lang w:bidi="th-TH"/>
              </w:rPr>
            </w:pPr>
          </w:p>
        </w:tc>
        <w:tc>
          <w:tcPr>
            <w:tcW w:w="1292" w:type="dxa"/>
            <w:shd w:val="clear" w:color="auto" w:fill="auto"/>
          </w:tcPr>
          <w:p w14:paraId="33A1BDFA" w14:textId="77777777" w:rsidR="00BB4C2B" w:rsidRDefault="00BB4C2B" w:rsidP="00BB4C2B">
            <w:pPr>
              <w:pStyle w:val="EvaluationTabletext"/>
              <w:rPr>
                <w:lang w:bidi="th-TH"/>
              </w:rPr>
            </w:pPr>
          </w:p>
        </w:tc>
        <w:tc>
          <w:tcPr>
            <w:tcW w:w="1428" w:type="dxa"/>
            <w:shd w:val="clear" w:color="auto" w:fill="auto"/>
          </w:tcPr>
          <w:p w14:paraId="5F0200B3" w14:textId="77777777" w:rsidR="00BB4C2B" w:rsidRDefault="00BB4C2B" w:rsidP="00BB4C2B">
            <w:pPr>
              <w:pStyle w:val="EvaluationTabletext"/>
              <w:rPr>
                <w:lang w:bidi="th-TH"/>
              </w:rPr>
            </w:pPr>
          </w:p>
        </w:tc>
        <w:tc>
          <w:tcPr>
            <w:tcW w:w="1269" w:type="dxa"/>
            <w:shd w:val="clear" w:color="auto" w:fill="auto"/>
          </w:tcPr>
          <w:p w14:paraId="6AE1CDE8" w14:textId="77777777" w:rsidR="00BB4C2B" w:rsidRDefault="00BB4C2B" w:rsidP="00BB4C2B">
            <w:pPr>
              <w:pStyle w:val="EvaluationTabletext"/>
              <w:rPr>
                <w:lang w:bidi="th-TH"/>
              </w:rPr>
            </w:pPr>
          </w:p>
        </w:tc>
        <w:tc>
          <w:tcPr>
            <w:tcW w:w="1468" w:type="dxa"/>
            <w:shd w:val="clear" w:color="auto" w:fill="auto"/>
          </w:tcPr>
          <w:p w14:paraId="73A53949" w14:textId="77777777" w:rsidR="00BB4C2B" w:rsidRDefault="00BB4C2B" w:rsidP="00BB4C2B">
            <w:pPr>
              <w:pStyle w:val="EvaluationTabletext"/>
              <w:rPr>
                <w:lang w:bidi="th-TH"/>
              </w:rPr>
            </w:pPr>
          </w:p>
        </w:tc>
      </w:tr>
    </w:tbl>
    <w:p w14:paraId="4D16154D" w14:textId="77777777" w:rsidR="00BB4C2B" w:rsidRDefault="00BB4C2B" w:rsidP="00BB4C2B">
      <w:pPr>
        <w:pStyle w:val="NoSpacing"/>
        <w:rPr>
          <w:sz w:val="16"/>
          <w:szCs w:val="16"/>
        </w:rPr>
      </w:pPr>
    </w:p>
    <w:p w14:paraId="633C0D6D" w14:textId="77777777" w:rsidR="00BB4C2B" w:rsidRDefault="00BB4C2B" w:rsidP="00BB4C2B">
      <w:pPr>
        <w:pStyle w:val="NoSpacing"/>
        <w:rPr>
          <w:sz w:val="16"/>
          <w:szCs w:val="16"/>
        </w:rPr>
      </w:pPr>
    </w:p>
    <w:p w14:paraId="11DC025D" w14:textId="77777777" w:rsidR="00BB4C2B" w:rsidRPr="00B4531A" w:rsidRDefault="00BB4C2B">
      <w:pPr>
        <w:pStyle w:val="TOC1"/>
        <w:tabs>
          <w:tab w:val="left" w:pos="442"/>
          <w:tab w:val="right" w:leader="dot" w:pos="9017"/>
        </w:tabs>
        <w:rPr>
          <w:i w:val="0"/>
          <w:color w:val="385623"/>
          <w:sz w:val="32"/>
          <w:szCs w:val="32"/>
        </w:rPr>
      </w:pPr>
      <w:bookmarkStart w:id="6" w:name="_Toc473907029"/>
      <w:r w:rsidRPr="00B4531A">
        <w:rPr>
          <w:i w:val="0"/>
          <w:color w:val="385623"/>
          <w:sz w:val="32"/>
          <w:szCs w:val="32"/>
        </w:rPr>
        <w:t>Table of Contents</w:t>
      </w:r>
      <w:bookmarkEnd w:id="6"/>
    </w:p>
    <w:p w14:paraId="4053759D" w14:textId="77777777" w:rsidR="00BB4C2B" w:rsidRPr="00B4531A" w:rsidRDefault="00BB4C2B" w:rsidP="00BB4C2B">
      <w:pPr>
        <w:pStyle w:val="TOC1"/>
        <w:tabs>
          <w:tab w:val="right" w:leader="dot" w:pos="9465"/>
        </w:tabs>
        <w:spacing w:before="0" w:line="240" w:lineRule="auto"/>
        <w:rPr>
          <w:b w:val="0"/>
          <w:i w:val="0"/>
          <w:iCs w:val="0"/>
          <w:noProof/>
          <w:kern w:val="0"/>
          <w:sz w:val="22"/>
          <w:szCs w:val="22"/>
          <w:lang w:eastAsia="en-AU"/>
        </w:rPr>
      </w:pPr>
      <w:r w:rsidRPr="002F46BB">
        <w:rPr>
          <w:sz w:val="22"/>
          <w:szCs w:val="22"/>
        </w:rPr>
        <w:fldChar w:fldCharType="begin"/>
      </w:r>
      <w:r w:rsidRPr="002F46BB">
        <w:rPr>
          <w:sz w:val="22"/>
          <w:szCs w:val="22"/>
        </w:rPr>
        <w:instrText xml:space="preserve"> TOC \o "1-1" \h \z \t "Heading 2,2,Heading 3,3,Caption1,2,Subtitle,2,IAE Heading 2,2,IAE Heading 3,2" </w:instrText>
      </w:r>
      <w:r w:rsidRPr="002F46BB">
        <w:rPr>
          <w:sz w:val="22"/>
          <w:szCs w:val="22"/>
        </w:rPr>
        <w:fldChar w:fldCharType="separate"/>
      </w:r>
    </w:p>
    <w:p w14:paraId="5CD3DAFB" w14:textId="77777777" w:rsidR="00BB4C2B" w:rsidRPr="00B4531A" w:rsidRDefault="00561A34" w:rsidP="00BB4C2B">
      <w:pPr>
        <w:pStyle w:val="TOC1"/>
        <w:tabs>
          <w:tab w:val="right" w:leader="dot" w:pos="9465"/>
        </w:tabs>
        <w:spacing w:before="0" w:line="240" w:lineRule="auto"/>
        <w:rPr>
          <w:b w:val="0"/>
          <w:i w:val="0"/>
          <w:iCs w:val="0"/>
          <w:noProof/>
          <w:kern w:val="0"/>
          <w:sz w:val="22"/>
          <w:szCs w:val="22"/>
          <w:lang w:eastAsia="en-AU"/>
        </w:rPr>
      </w:pPr>
      <w:hyperlink w:anchor="_Toc473907033" w:history="1">
        <w:r w:rsidR="00BB4C2B" w:rsidRPr="002F46BB">
          <w:rPr>
            <w:rStyle w:val="Hyperlink"/>
            <w:b w:val="0"/>
            <w:i w:val="0"/>
            <w:noProof/>
            <w:szCs w:val="22"/>
          </w:rPr>
          <w:t>Executive Summary</w:t>
        </w:r>
        <w:r w:rsidR="00BB4C2B" w:rsidRPr="002F46BB">
          <w:rPr>
            <w:b w:val="0"/>
            <w:i w:val="0"/>
            <w:noProof/>
            <w:webHidden/>
            <w:sz w:val="22"/>
            <w:szCs w:val="22"/>
          </w:rPr>
          <w:tab/>
        </w:r>
        <w:r w:rsidR="00BB4C2B" w:rsidRPr="002F46BB">
          <w:rPr>
            <w:b w:val="0"/>
            <w:i w:val="0"/>
            <w:noProof/>
            <w:webHidden/>
            <w:sz w:val="22"/>
            <w:szCs w:val="22"/>
          </w:rPr>
          <w:fldChar w:fldCharType="begin"/>
        </w:r>
        <w:r w:rsidR="00BB4C2B" w:rsidRPr="002F46BB">
          <w:rPr>
            <w:b w:val="0"/>
            <w:i w:val="0"/>
            <w:noProof/>
            <w:webHidden/>
            <w:sz w:val="22"/>
            <w:szCs w:val="22"/>
          </w:rPr>
          <w:instrText xml:space="preserve"> PAGEREF _Toc473907033 \h </w:instrText>
        </w:r>
        <w:r w:rsidR="00BB4C2B" w:rsidRPr="002F46BB">
          <w:rPr>
            <w:b w:val="0"/>
            <w:i w:val="0"/>
            <w:noProof/>
            <w:webHidden/>
            <w:sz w:val="22"/>
            <w:szCs w:val="22"/>
          </w:rPr>
        </w:r>
        <w:r w:rsidR="00BB4C2B" w:rsidRPr="002F46BB">
          <w:rPr>
            <w:b w:val="0"/>
            <w:i w:val="0"/>
            <w:noProof/>
            <w:webHidden/>
            <w:sz w:val="22"/>
            <w:szCs w:val="22"/>
          </w:rPr>
          <w:fldChar w:fldCharType="separate"/>
        </w:r>
        <w:r w:rsidR="008F310F">
          <w:rPr>
            <w:b w:val="0"/>
            <w:i w:val="0"/>
            <w:noProof/>
            <w:webHidden/>
            <w:sz w:val="22"/>
            <w:szCs w:val="22"/>
          </w:rPr>
          <w:t>11</w:t>
        </w:r>
        <w:r w:rsidR="00BB4C2B" w:rsidRPr="002F46BB">
          <w:rPr>
            <w:b w:val="0"/>
            <w:i w:val="0"/>
            <w:noProof/>
            <w:webHidden/>
            <w:sz w:val="22"/>
            <w:szCs w:val="22"/>
          </w:rPr>
          <w:fldChar w:fldCharType="end"/>
        </w:r>
      </w:hyperlink>
    </w:p>
    <w:p w14:paraId="4684ABF2" w14:textId="77777777" w:rsidR="00BB4C2B" w:rsidRPr="00B4531A" w:rsidRDefault="00561A34" w:rsidP="00BB4C2B">
      <w:pPr>
        <w:pStyle w:val="TOC1"/>
        <w:tabs>
          <w:tab w:val="left" w:pos="442"/>
          <w:tab w:val="right" w:leader="dot" w:pos="9465"/>
        </w:tabs>
        <w:spacing w:before="0" w:line="240" w:lineRule="auto"/>
        <w:rPr>
          <w:i w:val="0"/>
          <w:iCs w:val="0"/>
          <w:noProof/>
          <w:kern w:val="0"/>
          <w:sz w:val="22"/>
          <w:szCs w:val="22"/>
          <w:lang w:eastAsia="en-AU"/>
        </w:rPr>
      </w:pPr>
      <w:hyperlink w:anchor="_Toc473907034" w:history="1">
        <w:r w:rsidR="00BB4C2B" w:rsidRPr="002F46BB">
          <w:rPr>
            <w:rStyle w:val="Hyperlink"/>
            <w:noProof/>
            <w:szCs w:val="22"/>
            <w:lang w:eastAsia="en-AU"/>
          </w:rPr>
          <w:t>1</w:t>
        </w:r>
        <w:r w:rsidR="00BB4C2B" w:rsidRPr="00B4531A">
          <w:rPr>
            <w:i w:val="0"/>
            <w:iCs w:val="0"/>
            <w:noProof/>
            <w:kern w:val="0"/>
            <w:sz w:val="22"/>
            <w:szCs w:val="22"/>
            <w:lang w:eastAsia="en-AU"/>
          </w:rPr>
          <w:tab/>
        </w:r>
        <w:r w:rsidR="00BB4C2B" w:rsidRPr="002F46BB">
          <w:rPr>
            <w:rStyle w:val="Hyperlink"/>
            <w:noProof/>
            <w:szCs w:val="22"/>
            <w:lang w:eastAsia="en-AU"/>
          </w:rPr>
          <w:t>Introduction</w:t>
        </w:r>
        <w:r w:rsidR="00BB4C2B" w:rsidRPr="002F46BB">
          <w:rPr>
            <w:noProof/>
            <w:webHidden/>
            <w:sz w:val="22"/>
            <w:szCs w:val="22"/>
          </w:rPr>
          <w:tab/>
        </w:r>
        <w:r w:rsidR="00BB4C2B" w:rsidRPr="002F46BB">
          <w:rPr>
            <w:noProof/>
            <w:webHidden/>
            <w:sz w:val="22"/>
            <w:szCs w:val="22"/>
          </w:rPr>
          <w:fldChar w:fldCharType="begin"/>
        </w:r>
        <w:r w:rsidR="00BB4C2B" w:rsidRPr="002F46BB">
          <w:rPr>
            <w:noProof/>
            <w:webHidden/>
            <w:sz w:val="22"/>
            <w:szCs w:val="22"/>
          </w:rPr>
          <w:instrText xml:space="preserve"> PAGEREF _Toc473907034 \h </w:instrText>
        </w:r>
        <w:r w:rsidR="00BB4C2B" w:rsidRPr="002F46BB">
          <w:rPr>
            <w:noProof/>
            <w:webHidden/>
            <w:sz w:val="22"/>
            <w:szCs w:val="22"/>
          </w:rPr>
        </w:r>
        <w:r w:rsidR="00BB4C2B" w:rsidRPr="002F46BB">
          <w:rPr>
            <w:noProof/>
            <w:webHidden/>
            <w:sz w:val="22"/>
            <w:szCs w:val="22"/>
          </w:rPr>
          <w:fldChar w:fldCharType="separate"/>
        </w:r>
        <w:r w:rsidR="008F310F">
          <w:rPr>
            <w:noProof/>
            <w:webHidden/>
            <w:sz w:val="22"/>
            <w:szCs w:val="22"/>
          </w:rPr>
          <w:t>1</w:t>
        </w:r>
        <w:r w:rsidR="00BB4C2B" w:rsidRPr="002F46BB">
          <w:rPr>
            <w:noProof/>
            <w:webHidden/>
            <w:sz w:val="22"/>
            <w:szCs w:val="22"/>
          </w:rPr>
          <w:fldChar w:fldCharType="end"/>
        </w:r>
      </w:hyperlink>
    </w:p>
    <w:p w14:paraId="6AC537CE" w14:textId="77777777" w:rsidR="00BB4C2B" w:rsidRPr="00B4531A" w:rsidRDefault="00561A34" w:rsidP="00BB4C2B">
      <w:pPr>
        <w:pStyle w:val="TOC1"/>
        <w:tabs>
          <w:tab w:val="left" w:pos="442"/>
          <w:tab w:val="right" w:leader="dot" w:pos="9465"/>
        </w:tabs>
        <w:spacing w:before="0" w:line="240" w:lineRule="auto"/>
        <w:rPr>
          <w:i w:val="0"/>
          <w:iCs w:val="0"/>
          <w:noProof/>
          <w:kern w:val="0"/>
          <w:sz w:val="22"/>
          <w:szCs w:val="22"/>
          <w:lang w:eastAsia="en-AU"/>
        </w:rPr>
      </w:pPr>
      <w:hyperlink w:anchor="_Toc473907035" w:history="1">
        <w:r w:rsidR="00BB4C2B" w:rsidRPr="002F46BB">
          <w:rPr>
            <w:rStyle w:val="Hyperlink"/>
            <w:noProof/>
            <w:szCs w:val="22"/>
          </w:rPr>
          <w:t>2</w:t>
        </w:r>
        <w:r w:rsidR="00BB4C2B" w:rsidRPr="00B4531A">
          <w:rPr>
            <w:i w:val="0"/>
            <w:iCs w:val="0"/>
            <w:noProof/>
            <w:kern w:val="0"/>
            <w:sz w:val="22"/>
            <w:szCs w:val="22"/>
            <w:lang w:eastAsia="en-AU"/>
          </w:rPr>
          <w:tab/>
        </w:r>
        <w:r w:rsidR="00BB4C2B" w:rsidRPr="002F46BB">
          <w:rPr>
            <w:rStyle w:val="Hyperlink"/>
            <w:noProof/>
            <w:szCs w:val="22"/>
          </w:rPr>
          <w:t>Murrumbidgee River system selected area and zones</w:t>
        </w:r>
        <w:r w:rsidR="00BB4C2B" w:rsidRPr="002F46BB">
          <w:rPr>
            <w:noProof/>
            <w:webHidden/>
            <w:sz w:val="22"/>
            <w:szCs w:val="22"/>
          </w:rPr>
          <w:tab/>
        </w:r>
        <w:r w:rsidR="00BB4C2B" w:rsidRPr="002F46BB">
          <w:rPr>
            <w:noProof/>
            <w:webHidden/>
            <w:sz w:val="22"/>
            <w:szCs w:val="22"/>
          </w:rPr>
          <w:fldChar w:fldCharType="begin"/>
        </w:r>
        <w:r w:rsidR="00BB4C2B" w:rsidRPr="002F46BB">
          <w:rPr>
            <w:noProof/>
            <w:webHidden/>
            <w:sz w:val="22"/>
            <w:szCs w:val="22"/>
          </w:rPr>
          <w:instrText xml:space="preserve"> PAGEREF _Toc473907035 \h </w:instrText>
        </w:r>
        <w:r w:rsidR="00BB4C2B" w:rsidRPr="002F46BB">
          <w:rPr>
            <w:noProof/>
            <w:webHidden/>
            <w:sz w:val="22"/>
            <w:szCs w:val="22"/>
          </w:rPr>
        </w:r>
        <w:r w:rsidR="00BB4C2B" w:rsidRPr="002F46BB">
          <w:rPr>
            <w:noProof/>
            <w:webHidden/>
            <w:sz w:val="22"/>
            <w:szCs w:val="22"/>
          </w:rPr>
          <w:fldChar w:fldCharType="separate"/>
        </w:r>
        <w:r w:rsidR="008F310F">
          <w:rPr>
            <w:noProof/>
            <w:webHidden/>
            <w:sz w:val="22"/>
            <w:szCs w:val="22"/>
          </w:rPr>
          <w:t>2</w:t>
        </w:r>
        <w:r w:rsidR="00BB4C2B" w:rsidRPr="002F46BB">
          <w:rPr>
            <w:noProof/>
            <w:webHidden/>
            <w:sz w:val="22"/>
            <w:szCs w:val="22"/>
          </w:rPr>
          <w:fldChar w:fldCharType="end"/>
        </w:r>
      </w:hyperlink>
    </w:p>
    <w:p w14:paraId="2AFAD252" w14:textId="77777777" w:rsidR="00BB4C2B" w:rsidRPr="00B4531A" w:rsidRDefault="00561A34" w:rsidP="00BB4C2B">
      <w:pPr>
        <w:pStyle w:val="TOC3"/>
        <w:tabs>
          <w:tab w:val="right" w:leader="dot" w:pos="9465"/>
        </w:tabs>
        <w:spacing w:before="0"/>
        <w:rPr>
          <w:rFonts w:eastAsia="Times New Roman"/>
          <w:iCs w:val="0"/>
          <w:noProof/>
          <w:kern w:val="0"/>
          <w:szCs w:val="22"/>
          <w:lang w:bidi="ar-SA"/>
        </w:rPr>
      </w:pPr>
      <w:hyperlink w:anchor="_Toc473907036" w:history="1">
        <w:r w:rsidR="00BB4C2B" w:rsidRPr="002F46BB">
          <w:rPr>
            <w:rStyle w:val="Hyperlink"/>
            <w:noProof/>
            <w:szCs w:val="22"/>
          </w:rPr>
          <w:t>Riverine zones</w:t>
        </w:r>
        <w:r w:rsidR="00BB4C2B" w:rsidRPr="002F46BB">
          <w:rPr>
            <w:noProof/>
            <w:webHidden/>
            <w:szCs w:val="22"/>
          </w:rPr>
          <w:tab/>
        </w:r>
        <w:r w:rsidR="00BB4C2B" w:rsidRPr="002F46BB">
          <w:rPr>
            <w:noProof/>
            <w:webHidden/>
            <w:szCs w:val="22"/>
          </w:rPr>
          <w:fldChar w:fldCharType="begin"/>
        </w:r>
        <w:r w:rsidR="00BB4C2B" w:rsidRPr="002F46BB">
          <w:rPr>
            <w:noProof/>
            <w:webHidden/>
            <w:szCs w:val="22"/>
          </w:rPr>
          <w:instrText xml:space="preserve"> PAGEREF _Toc473907036 \h </w:instrText>
        </w:r>
        <w:r w:rsidR="00BB4C2B" w:rsidRPr="002F46BB">
          <w:rPr>
            <w:noProof/>
            <w:webHidden/>
            <w:szCs w:val="22"/>
          </w:rPr>
        </w:r>
        <w:r w:rsidR="00BB4C2B" w:rsidRPr="002F46BB">
          <w:rPr>
            <w:noProof/>
            <w:webHidden/>
            <w:szCs w:val="22"/>
          </w:rPr>
          <w:fldChar w:fldCharType="separate"/>
        </w:r>
        <w:r w:rsidR="008F310F">
          <w:rPr>
            <w:noProof/>
            <w:webHidden/>
            <w:szCs w:val="22"/>
          </w:rPr>
          <w:t>3</w:t>
        </w:r>
        <w:r w:rsidR="00BB4C2B" w:rsidRPr="002F46BB">
          <w:rPr>
            <w:noProof/>
            <w:webHidden/>
            <w:szCs w:val="22"/>
          </w:rPr>
          <w:fldChar w:fldCharType="end"/>
        </w:r>
      </w:hyperlink>
    </w:p>
    <w:p w14:paraId="7363709F" w14:textId="77777777" w:rsidR="00BB4C2B" w:rsidRPr="00B4531A" w:rsidRDefault="00561A34" w:rsidP="00BB4C2B">
      <w:pPr>
        <w:pStyle w:val="TOC3"/>
        <w:tabs>
          <w:tab w:val="right" w:leader="dot" w:pos="9465"/>
        </w:tabs>
        <w:spacing w:before="0"/>
        <w:rPr>
          <w:rFonts w:eastAsia="Times New Roman"/>
          <w:iCs w:val="0"/>
          <w:noProof/>
          <w:kern w:val="0"/>
          <w:szCs w:val="22"/>
          <w:lang w:bidi="ar-SA"/>
        </w:rPr>
      </w:pPr>
      <w:hyperlink w:anchor="_Toc473907037" w:history="1">
        <w:r w:rsidR="00BB4C2B" w:rsidRPr="002F46BB">
          <w:rPr>
            <w:rStyle w:val="Hyperlink"/>
            <w:noProof/>
            <w:szCs w:val="22"/>
          </w:rPr>
          <w:t>Wetland zones</w:t>
        </w:r>
        <w:r w:rsidR="00BB4C2B" w:rsidRPr="002F46BB">
          <w:rPr>
            <w:noProof/>
            <w:webHidden/>
            <w:szCs w:val="22"/>
          </w:rPr>
          <w:tab/>
        </w:r>
        <w:r w:rsidR="00BB4C2B" w:rsidRPr="002F46BB">
          <w:rPr>
            <w:noProof/>
            <w:webHidden/>
            <w:szCs w:val="22"/>
          </w:rPr>
          <w:fldChar w:fldCharType="begin"/>
        </w:r>
        <w:r w:rsidR="00BB4C2B" w:rsidRPr="002F46BB">
          <w:rPr>
            <w:noProof/>
            <w:webHidden/>
            <w:szCs w:val="22"/>
          </w:rPr>
          <w:instrText xml:space="preserve"> PAGEREF _Toc473907037 \h </w:instrText>
        </w:r>
        <w:r w:rsidR="00BB4C2B" w:rsidRPr="002F46BB">
          <w:rPr>
            <w:noProof/>
            <w:webHidden/>
            <w:szCs w:val="22"/>
          </w:rPr>
        </w:r>
        <w:r w:rsidR="00BB4C2B" w:rsidRPr="002F46BB">
          <w:rPr>
            <w:noProof/>
            <w:webHidden/>
            <w:szCs w:val="22"/>
          </w:rPr>
          <w:fldChar w:fldCharType="separate"/>
        </w:r>
        <w:r w:rsidR="008F310F">
          <w:rPr>
            <w:noProof/>
            <w:webHidden/>
            <w:szCs w:val="22"/>
          </w:rPr>
          <w:t>5</w:t>
        </w:r>
        <w:r w:rsidR="00BB4C2B" w:rsidRPr="002F46BB">
          <w:rPr>
            <w:noProof/>
            <w:webHidden/>
            <w:szCs w:val="22"/>
          </w:rPr>
          <w:fldChar w:fldCharType="end"/>
        </w:r>
      </w:hyperlink>
    </w:p>
    <w:p w14:paraId="48E485FD" w14:textId="77777777" w:rsidR="00BB4C2B" w:rsidRPr="00B4531A" w:rsidRDefault="00561A34" w:rsidP="00BB4C2B">
      <w:pPr>
        <w:pStyle w:val="TOC2"/>
        <w:spacing w:before="0"/>
        <w:rPr>
          <w:rFonts w:eastAsia="Times New Roman"/>
          <w:kern w:val="0"/>
          <w:lang w:bidi="ar-SA"/>
        </w:rPr>
      </w:pPr>
      <w:hyperlink w:anchor="_Toc473907038" w:history="1">
        <w:r w:rsidR="00BB4C2B" w:rsidRPr="002F46BB">
          <w:rPr>
            <w:rStyle w:val="Hyperlink"/>
            <w:b w:val="0"/>
          </w:rPr>
          <w:t>2.1</w:t>
        </w:r>
        <w:r w:rsidR="00BB4C2B" w:rsidRPr="00B4531A">
          <w:rPr>
            <w:rFonts w:eastAsia="Times New Roman"/>
            <w:kern w:val="0"/>
            <w:lang w:bidi="ar-SA"/>
          </w:rPr>
          <w:t xml:space="preserve"> </w:t>
        </w:r>
        <w:r w:rsidR="00BB4C2B" w:rsidRPr="002F46BB">
          <w:rPr>
            <w:rStyle w:val="Hyperlink"/>
            <w:b w:val="0"/>
          </w:rPr>
          <w:t>Environmental water delivered in 2015-16, context and expected outcomes</w:t>
        </w:r>
        <w:r w:rsidR="00BB4C2B" w:rsidRPr="002F46BB">
          <w:rPr>
            <w:webHidden/>
          </w:rPr>
          <w:tab/>
        </w:r>
        <w:r w:rsidR="00BB4C2B" w:rsidRPr="002F46BB">
          <w:rPr>
            <w:webHidden/>
          </w:rPr>
          <w:fldChar w:fldCharType="begin"/>
        </w:r>
        <w:r w:rsidR="00BB4C2B" w:rsidRPr="002F46BB">
          <w:rPr>
            <w:webHidden/>
          </w:rPr>
          <w:instrText xml:space="preserve"> PAGEREF _Toc473907038 \h </w:instrText>
        </w:r>
        <w:r w:rsidR="00BB4C2B" w:rsidRPr="002F46BB">
          <w:rPr>
            <w:webHidden/>
          </w:rPr>
        </w:r>
        <w:r w:rsidR="00BB4C2B" w:rsidRPr="002F46BB">
          <w:rPr>
            <w:webHidden/>
          </w:rPr>
          <w:fldChar w:fldCharType="separate"/>
        </w:r>
        <w:r w:rsidR="008F310F">
          <w:rPr>
            <w:webHidden/>
          </w:rPr>
          <w:t>7</w:t>
        </w:r>
        <w:r w:rsidR="00BB4C2B" w:rsidRPr="002F46BB">
          <w:rPr>
            <w:webHidden/>
          </w:rPr>
          <w:fldChar w:fldCharType="end"/>
        </w:r>
      </w:hyperlink>
    </w:p>
    <w:p w14:paraId="01F50911" w14:textId="77777777" w:rsidR="00BB4C2B" w:rsidRPr="00B4531A" w:rsidRDefault="00561A34" w:rsidP="00BB4C2B">
      <w:pPr>
        <w:pStyle w:val="TOC3"/>
        <w:tabs>
          <w:tab w:val="right" w:leader="dot" w:pos="9465"/>
        </w:tabs>
        <w:spacing w:before="0"/>
        <w:rPr>
          <w:rFonts w:eastAsia="Times New Roman"/>
          <w:iCs w:val="0"/>
          <w:noProof/>
          <w:kern w:val="0"/>
          <w:szCs w:val="22"/>
          <w:lang w:bidi="ar-SA"/>
        </w:rPr>
      </w:pPr>
      <w:hyperlink w:anchor="_Toc473907039" w:history="1">
        <w:r w:rsidR="00BB4C2B" w:rsidRPr="002F46BB">
          <w:rPr>
            <w:rStyle w:val="Hyperlink"/>
            <w:noProof/>
            <w:szCs w:val="22"/>
          </w:rPr>
          <w:t>Climate and water context</w:t>
        </w:r>
        <w:r w:rsidR="00BB4C2B" w:rsidRPr="002F46BB">
          <w:rPr>
            <w:noProof/>
            <w:webHidden/>
            <w:szCs w:val="22"/>
          </w:rPr>
          <w:tab/>
        </w:r>
        <w:r w:rsidR="00BB4C2B" w:rsidRPr="002F46BB">
          <w:rPr>
            <w:noProof/>
            <w:webHidden/>
            <w:szCs w:val="22"/>
          </w:rPr>
          <w:fldChar w:fldCharType="begin"/>
        </w:r>
        <w:r w:rsidR="00BB4C2B" w:rsidRPr="002F46BB">
          <w:rPr>
            <w:noProof/>
            <w:webHidden/>
            <w:szCs w:val="22"/>
          </w:rPr>
          <w:instrText xml:space="preserve"> PAGEREF _Toc473907039 \h </w:instrText>
        </w:r>
        <w:r w:rsidR="00BB4C2B" w:rsidRPr="002F46BB">
          <w:rPr>
            <w:noProof/>
            <w:webHidden/>
            <w:szCs w:val="22"/>
          </w:rPr>
        </w:r>
        <w:r w:rsidR="00BB4C2B" w:rsidRPr="002F46BB">
          <w:rPr>
            <w:noProof/>
            <w:webHidden/>
            <w:szCs w:val="22"/>
          </w:rPr>
          <w:fldChar w:fldCharType="separate"/>
        </w:r>
        <w:r w:rsidR="008F310F">
          <w:rPr>
            <w:noProof/>
            <w:webHidden/>
            <w:szCs w:val="22"/>
          </w:rPr>
          <w:t>7</w:t>
        </w:r>
        <w:r w:rsidR="00BB4C2B" w:rsidRPr="002F46BB">
          <w:rPr>
            <w:noProof/>
            <w:webHidden/>
            <w:szCs w:val="22"/>
          </w:rPr>
          <w:fldChar w:fldCharType="end"/>
        </w:r>
      </w:hyperlink>
    </w:p>
    <w:p w14:paraId="30696F99" w14:textId="77777777" w:rsidR="00BB4C2B" w:rsidRPr="00B4531A" w:rsidRDefault="00561A34" w:rsidP="00BB4C2B">
      <w:pPr>
        <w:pStyle w:val="TOC1"/>
        <w:tabs>
          <w:tab w:val="left" w:pos="442"/>
          <w:tab w:val="right" w:leader="dot" w:pos="9465"/>
        </w:tabs>
        <w:spacing w:before="0" w:line="240" w:lineRule="auto"/>
        <w:rPr>
          <w:i w:val="0"/>
          <w:iCs w:val="0"/>
          <w:noProof/>
          <w:kern w:val="0"/>
          <w:sz w:val="22"/>
          <w:szCs w:val="22"/>
          <w:lang w:eastAsia="en-AU"/>
        </w:rPr>
      </w:pPr>
      <w:hyperlink w:anchor="_Toc473907040" w:history="1">
        <w:r w:rsidR="00BB4C2B" w:rsidRPr="002F46BB">
          <w:rPr>
            <w:rStyle w:val="Hyperlink"/>
            <w:noProof/>
            <w:szCs w:val="22"/>
          </w:rPr>
          <w:t>3</w:t>
        </w:r>
        <w:r w:rsidR="00BB4C2B" w:rsidRPr="00B4531A">
          <w:rPr>
            <w:i w:val="0"/>
            <w:iCs w:val="0"/>
            <w:noProof/>
            <w:kern w:val="0"/>
            <w:sz w:val="22"/>
            <w:szCs w:val="22"/>
            <w:lang w:eastAsia="en-AU"/>
          </w:rPr>
          <w:tab/>
        </w:r>
        <w:r w:rsidR="00BB4C2B" w:rsidRPr="002F46BB">
          <w:rPr>
            <w:rStyle w:val="Hyperlink"/>
            <w:noProof/>
            <w:szCs w:val="22"/>
          </w:rPr>
          <w:t>Riverine responses to Commonwealth environmental water</w:t>
        </w:r>
        <w:r w:rsidR="00BB4C2B" w:rsidRPr="002F46BB">
          <w:rPr>
            <w:noProof/>
            <w:webHidden/>
            <w:sz w:val="22"/>
            <w:szCs w:val="22"/>
          </w:rPr>
          <w:tab/>
        </w:r>
        <w:r w:rsidR="00BB4C2B" w:rsidRPr="002F46BB">
          <w:rPr>
            <w:noProof/>
            <w:webHidden/>
            <w:sz w:val="22"/>
            <w:szCs w:val="22"/>
          </w:rPr>
          <w:fldChar w:fldCharType="begin"/>
        </w:r>
        <w:r w:rsidR="00BB4C2B" w:rsidRPr="002F46BB">
          <w:rPr>
            <w:noProof/>
            <w:webHidden/>
            <w:sz w:val="22"/>
            <w:szCs w:val="22"/>
          </w:rPr>
          <w:instrText xml:space="preserve"> PAGEREF _Toc473907040 \h </w:instrText>
        </w:r>
        <w:r w:rsidR="00BB4C2B" w:rsidRPr="002F46BB">
          <w:rPr>
            <w:noProof/>
            <w:webHidden/>
            <w:sz w:val="22"/>
            <w:szCs w:val="22"/>
          </w:rPr>
        </w:r>
        <w:r w:rsidR="00BB4C2B" w:rsidRPr="002F46BB">
          <w:rPr>
            <w:noProof/>
            <w:webHidden/>
            <w:sz w:val="22"/>
            <w:szCs w:val="22"/>
          </w:rPr>
          <w:fldChar w:fldCharType="separate"/>
        </w:r>
        <w:r w:rsidR="008F310F">
          <w:rPr>
            <w:noProof/>
            <w:webHidden/>
            <w:sz w:val="22"/>
            <w:szCs w:val="22"/>
          </w:rPr>
          <w:t>11</w:t>
        </w:r>
        <w:r w:rsidR="00BB4C2B" w:rsidRPr="002F46BB">
          <w:rPr>
            <w:noProof/>
            <w:webHidden/>
            <w:sz w:val="22"/>
            <w:szCs w:val="22"/>
          </w:rPr>
          <w:fldChar w:fldCharType="end"/>
        </w:r>
      </w:hyperlink>
    </w:p>
    <w:p w14:paraId="57EB10AE" w14:textId="77777777" w:rsidR="00BB4C2B" w:rsidRPr="00B4531A" w:rsidRDefault="00561A34" w:rsidP="00BB4C2B">
      <w:pPr>
        <w:pStyle w:val="TOC2"/>
        <w:spacing w:before="0"/>
        <w:rPr>
          <w:rFonts w:eastAsia="Times New Roman"/>
          <w:kern w:val="0"/>
          <w:lang w:bidi="ar-SA"/>
        </w:rPr>
      </w:pPr>
      <w:hyperlink w:anchor="_Toc473907041" w:history="1">
        <w:r w:rsidR="00BB4C2B" w:rsidRPr="002F46BB">
          <w:rPr>
            <w:rStyle w:val="Hyperlink"/>
            <w:b w:val="0"/>
          </w:rPr>
          <w:t>3.1</w:t>
        </w:r>
        <w:r w:rsidR="00BB4C2B" w:rsidRPr="00B4531A">
          <w:rPr>
            <w:rFonts w:eastAsia="Times New Roman"/>
            <w:kern w:val="0"/>
            <w:lang w:bidi="ar-SA"/>
          </w:rPr>
          <w:tab/>
        </w:r>
        <w:r w:rsidR="00BB4C2B" w:rsidRPr="002F46BB">
          <w:rPr>
            <w:rStyle w:val="Hyperlink"/>
            <w:b w:val="0"/>
          </w:rPr>
          <w:t>Summary of monitoring activities 2015-16</w:t>
        </w:r>
        <w:r w:rsidR="00BB4C2B" w:rsidRPr="002F46BB">
          <w:rPr>
            <w:webHidden/>
          </w:rPr>
          <w:tab/>
        </w:r>
        <w:r w:rsidR="00BB4C2B" w:rsidRPr="002F46BB">
          <w:rPr>
            <w:webHidden/>
          </w:rPr>
          <w:fldChar w:fldCharType="begin"/>
        </w:r>
        <w:r w:rsidR="00BB4C2B" w:rsidRPr="002F46BB">
          <w:rPr>
            <w:webHidden/>
          </w:rPr>
          <w:instrText xml:space="preserve"> PAGEREF _Toc473907041 \h </w:instrText>
        </w:r>
        <w:r w:rsidR="00BB4C2B" w:rsidRPr="002F46BB">
          <w:rPr>
            <w:webHidden/>
          </w:rPr>
        </w:r>
        <w:r w:rsidR="00BB4C2B" w:rsidRPr="002F46BB">
          <w:rPr>
            <w:webHidden/>
          </w:rPr>
          <w:fldChar w:fldCharType="separate"/>
        </w:r>
        <w:r w:rsidR="008F310F">
          <w:rPr>
            <w:webHidden/>
          </w:rPr>
          <w:t>11</w:t>
        </w:r>
        <w:r w:rsidR="00BB4C2B" w:rsidRPr="002F46BB">
          <w:rPr>
            <w:webHidden/>
          </w:rPr>
          <w:fldChar w:fldCharType="end"/>
        </w:r>
      </w:hyperlink>
    </w:p>
    <w:p w14:paraId="6FEBDAB8" w14:textId="77777777" w:rsidR="00BB4C2B" w:rsidRPr="00B4531A" w:rsidRDefault="00561A34" w:rsidP="00BB4C2B">
      <w:pPr>
        <w:pStyle w:val="TOC2"/>
        <w:spacing w:before="0"/>
        <w:rPr>
          <w:rFonts w:eastAsia="Times New Roman"/>
          <w:kern w:val="0"/>
          <w:lang w:bidi="ar-SA"/>
        </w:rPr>
      </w:pPr>
      <w:hyperlink w:anchor="_Toc473907042" w:history="1">
        <w:r w:rsidR="00BB4C2B" w:rsidRPr="002F46BB">
          <w:rPr>
            <w:rStyle w:val="Hyperlink"/>
            <w:b w:val="0"/>
            <w:lang w:val="en-GB"/>
          </w:rPr>
          <w:t>3.2</w:t>
        </w:r>
        <w:r w:rsidR="00BB4C2B" w:rsidRPr="00B4531A">
          <w:rPr>
            <w:rFonts w:eastAsia="Times New Roman"/>
            <w:kern w:val="0"/>
            <w:lang w:bidi="ar-SA"/>
          </w:rPr>
          <w:tab/>
        </w:r>
        <w:r w:rsidR="00BB4C2B" w:rsidRPr="002F46BB">
          <w:rPr>
            <w:rStyle w:val="Hyperlink"/>
            <w:b w:val="0"/>
            <w:lang w:val="en-GB"/>
          </w:rPr>
          <w:t>Riverine hydrology</w:t>
        </w:r>
        <w:r w:rsidR="00BB4C2B" w:rsidRPr="002F46BB">
          <w:rPr>
            <w:webHidden/>
          </w:rPr>
          <w:tab/>
        </w:r>
        <w:r w:rsidR="00BB4C2B" w:rsidRPr="002F46BB">
          <w:rPr>
            <w:webHidden/>
          </w:rPr>
          <w:fldChar w:fldCharType="begin"/>
        </w:r>
        <w:r w:rsidR="00BB4C2B" w:rsidRPr="002F46BB">
          <w:rPr>
            <w:webHidden/>
          </w:rPr>
          <w:instrText xml:space="preserve"> PAGEREF _Toc473907042 \h </w:instrText>
        </w:r>
        <w:r w:rsidR="00BB4C2B" w:rsidRPr="002F46BB">
          <w:rPr>
            <w:webHidden/>
          </w:rPr>
        </w:r>
        <w:r w:rsidR="00BB4C2B" w:rsidRPr="002F46BB">
          <w:rPr>
            <w:webHidden/>
          </w:rPr>
          <w:fldChar w:fldCharType="separate"/>
        </w:r>
        <w:r w:rsidR="008F310F">
          <w:rPr>
            <w:webHidden/>
          </w:rPr>
          <w:t>13</w:t>
        </w:r>
        <w:r w:rsidR="00BB4C2B" w:rsidRPr="002F46BB">
          <w:rPr>
            <w:webHidden/>
          </w:rPr>
          <w:fldChar w:fldCharType="end"/>
        </w:r>
      </w:hyperlink>
    </w:p>
    <w:p w14:paraId="4632BA2E" w14:textId="77777777" w:rsidR="00BB4C2B" w:rsidRPr="00B4531A" w:rsidRDefault="00561A34" w:rsidP="00BB4C2B">
      <w:pPr>
        <w:pStyle w:val="TOC2"/>
        <w:spacing w:before="0"/>
        <w:rPr>
          <w:rFonts w:eastAsia="Times New Roman"/>
          <w:kern w:val="0"/>
          <w:lang w:bidi="ar-SA"/>
        </w:rPr>
      </w:pPr>
      <w:hyperlink w:anchor="_Toc473907043" w:history="1">
        <w:r w:rsidR="00BB4C2B" w:rsidRPr="002F46BB">
          <w:rPr>
            <w:rStyle w:val="Hyperlink"/>
            <w:b w:val="0"/>
          </w:rPr>
          <w:t>3.3</w:t>
        </w:r>
        <w:r w:rsidR="00BB4C2B" w:rsidRPr="00B4531A">
          <w:rPr>
            <w:rFonts w:eastAsia="Times New Roman"/>
            <w:kern w:val="0"/>
            <w:lang w:bidi="ar-SA"/>
          </w:rPr>
          <w:tab/>
        </w:r>
        <w:r w:rsidR="00BB4C2B" w:rsidRPr="002F46BB">
          <w:rPr>
            <w:rStyle w:val="Hyperlink"/>
            <w:b w:val="0"/>
          </w:rPr>
          <w:t>River water quality</w:t>
        </w:r>
        <w:r w:rsidR="00BB4C2B" w:rsidRPr="002F46BB">
          <w:rPr>
            <w:webHidden/>
          </w:rPr>
          <w:tab/>
        </w:r>
        <w:r w:rsidR="00BB4C2B" w:rsidRPr="002F46BB">
          <w:rPr>
            <w:webHidden/>
          </w:rPr>
          <w:fldChar w:fldCharType="begin"/>
        </w:r>
        <w:r w:rsidR="00BB4C2B" w:rsidRPr="002F46BB">
          <w:rPr>
            <w:webHidden/>
          </w:rPr>
          <w:instrText xml:space="preserve"> PAGEREF _Toc473907043 \h </w:instrText>
        </w:r>
        <w:r w:rsidR="00BB4C2B" w:rsidRPr="002F46BB">
          <w:rPr>
            <w:webHidden/>
          </w:rPr>
        </w:r>
        <w:r w:rsidR="00BB4C2B" w:rsidRPr="002F46BB">
          <w:rPr>
            <w:webHidden/>
          </w:rPr>
          <w:fldChar w:fldCharType="separate"/>
        </w:r>
        <w:r w:rsidR="008F310F">
          <w:rPr>
            <w:webHidden/>
          </w:rPr>
          <w:t>15</w:t>
        </w:r>
        <w:r w:rsidR="00BB4C2B" w:rsidRPr="002F46BB">
          <w:rPr>
            <w:webHidden/>
          </w:rPr>
          <w:fldChar w:fldCharType="end"/>
        </w:r>
      </w:hyperlink>
    </w:p>
    <w:p w14:paraId="231D61EF" w14:textId="77777777" w:rsidR="00BB4C2B" w:rsidRPr="00B4531A" w:rsidRDefault="00561A34" w:rsidP="00BB4C2B">
      <w:pPr>
        <w:pStyle w:val="TOC2"/>
        <w:spacing w:before="0"/>
        <w:rPr>
          <w:rFonts w:eastAsia="Times New Roman"/>
          <w:kern w:val="0"/>
          <w:lang w:bidi="ar-SA"/>
        </w:rPr>
      </w:pPr>
      <w:hyperlink w:anchor="_Toc473907047" w:history="1">
        <w:r w:rsidR="00BB4C2B" w:rsidRPr="002F46BB">
          <w:rPr>
            <w:rStyle w:val="Hyperlink"/>
            <w:b w:val="0"/>
          </w:rPr>
          <w:t>3.4</w:t>
        </w:r>
        <w:r w:rsidR="00BB4C2B" w:rsidRPr="00B4531A">
          <w:rPr>
            <w:rFonts w:eastAsia="Times New Roman"/>
            <w:kern w:val="0"/>
            <w:lang w:bidi="ar-SA"/>
          </w:rPr>
          <w:tab/>
        </w:r>
        <w:r w:rsidR="00BB4C2B" w:rsidRPr="002F46BB">
          <w:rPr>
            <w:rStyle w:val="Hyperlink"/>
            <w:b w:val="0"/>
          </w:rPr>
          <w:t>Stream metabolism</w:t>
        </w:r>
        <w:r w:rsidR="00BB4C2B" w:rsidRPr="002F46BB">
          <w:rPr>
            <w:webHidden/>
          </w:rPr>
          <w:tab/>
        </w:r>
        <w:r w:rsidR="00BB4C2B" w:rsidRPr="002F46BB">
          <w:rPr>
            <w:webHidden/>
          </w:rPr>
          <w:fldChar w:fldCharType="begin"/>
        </w:r>
        <w:r w:rsidR="00BB4C2B" w:rsidRPr="002F46BB">
          <w:rPr>
            <w:webHidden/>
          </w:rPr>
          <w:instrText xml:space="preserve"> PAGEREF _Toc473907047 \h </w:instrText>
        </w:r>
        <w:r w:rsidR="00BB4C2B" w:rsidRPr="002F46BB">
          <w:rPr>
            <w:webHidden/>
          </w:rPr>
        </w:r>
        <w:r w:rsidR="00BB4C2B" w:rsidRPr="002F46BB">
          <w:rPr>
            <w:webHidden/>
          </w:rPr>
          <w:fldChar w:fldCharType="separate"/>
        </w:r>
        <w:r w:rsidR="008F310F">
          <w:rPr>
            <w:webHidden/>
          </w:rPr>
          <w:t>17</w:t>
        </w:r>
        <w:r w:rsidR="00BB4C2B" w:rsidRPr="002F46BB">
          <w:rPr>
            <w:webHidden/>
          </w:rPr>
          <w:fldChar w:fldCharType="end"/>
        </w:r>
      </w:hyperlink>
    </w:p>
    <w:p w14:paraId="3942E4E4" w14:textId="77777777" w:rsidR="00BB4C2B" w:rsidRPr="00B4531A" w:rsidRDefault="00561A34" w:rsidP="00BB4C2B">
      <w:pPr>
        <w:pStyle w:val="TOC2"/>
        <w:spacing w:before="0"/>
        <w:rPr>
          <w:rFonts w:eastAsia="Times New Roman"/>
          <w:kern w:val="0"/>
          <w:lang w:bidi="ar-SA"/>
        </w:rPr>
      </w:pPr>
      <w:hyperlink w:anchor="_Toc473907051" w:history="1">
        <w:r w:rsidR="00BB4C2B" w:rsidRPr="002F46BB">
          <w:rPr>
            <w:rStyle w:val="Hyperlink"/>
            <w:b w:val="0"/>
          </w:rPr>
          <w:t>3.5</w:t>
        </w:r>
        <w:r w:rsidR="00BB4C2B" w:rsidRPr="00B4531A">
          <w:rPr>
            <w:rFonts w:eastAsia="Times New Roman"/>
            <w:kern w:val="0"/>
            <w:lang w:bidi="ar-SA"/>
          </w:rPr>
          <w:tab/>
        </w:r>
        <w:r w:rsidR="00BB4C2B" w:rsidRPr="002F46BB">
          <w:rPr>
            <w:rStyle w:val="Hyperlink"/>
            <w:b w:val="0"/>
          </w:rPr>
          <w:t>Microinvertebrates</w:t>
        </w:r>
        <w:r w:rsidR="00BB4C2B" w:rsidRPr="002F46BB">
          <w:rPr>
            <w:webHidden/>
          </w:rPr>
          <w:tab/>
        </w:r>
        <w:r w:rsidR="00BB4C2B" w:rsidRPr="002F46BB">
          <w:rPr>
            <w:webHidden/>
          </w:rPr>
          <w:fldChar w:fldCharType="begin"/>
        </w:r>
        <w:r w:rsidR="00BB4C2B" w:rsidRPr="002F46BB">
          <w:rPr>
            <w:webHidden/>
          </w:rPr>
          <w:instrText xml:space="preserve"> PAGEREF _Toc473907051 \h </w:instrText>
        </w:r>
        <w:r w:rsidR="00BB4C2B" w:rsidRPr="002F46BB">
          <w:rPr>
            <w:webHidden/>
          </w:rPr>
        </w:r>
        <w:r w:rsidR="00BB4C2B" w:rsidRPr="002F46BB">
          <w:rPr>
            <w:webHidden/>
          </w:rPr>
          <w:fldChar w:fldCharType="separate"/>
        </w:r>
        <w:r w:rsidR="008F310F">
          <w:rPr>
            <w:webHidden/>
          </w:rPr>
          <w:t>19</w:t>
        </w:r>
        <w:r w:rsidR="00BB4C2B" w:rsidRPr="002F46BB">
          <w:rPr>
            <w:webHidden/>
          </w:rPr>
          <w:fldChar w:fldCharType="end"/>
        </w:r>
      </w:hyperlink>
    </w:p>
    <w:p w14:paraId="5653DB37" w14:textId="77777777" w:rsidR="00BB4C2B" w:rsidRPr="00B4531A" w:rsidRDefault="00561A34" w:rsidP="00BB4C2B">
      <w:pPr>
        <w:pStyle w:val="TOC2"/>
        <w:spacing w:before="0"/>
        <w:rPr>
          <w:rFonts w:eastAsia="Times New Roman"/>
          <w:kern w:val="0"/>
          <w:lang w:bidi="ar-SA"/>
        </w:rPr>
      </w:pPr>
      <w:hyperlink w:anchor="_Toc473907056" w:history="1">
        <w:r w:rsidR="00BB4C2B" w:rsidRPr="002F46BB">
          <w:rPr>
            <w:rStyle w:val="Hyperlink"/>
            <w:b w:val="0"/>
          </w:rPr>
          <w:t>3.6</w:t>
        </w:r>
        <w:r w:rsidR="00BB4C2B" w:rsidRPr="00B4531A">
          <w:rPr>
            <w:rFonts w:eastAsia="Times New Roman"/>
            <w:kern w:val="0"/>
            <w:lang w:bidi="ar-SA"/>
          </w:rPr>
          <w:tab/>
        </w:r>
        <w:r w:rsidR="00BB4C2B" w:rsidRPr="002F46BB">
          <w:rPr>
            <w:rStyle w:val="Hyperlink"/>
            <w:b w:val="0"/>
          </w:rPr>
          <w:t>Riverine and larval fish</w:t>
        </w:r>
        <w:r w:rsidR="00BB4C2B" w:rsidRPr="002F46BB">
          <w:rPr>
            <w:webHidden/>
          </w:rPr>
          <w:tab/>
        </w:r>
        <w:r w:rsidR="00BB4C2B" w:rsidRPr="002F46BB">
          <w:rPr>
            <w:webHidden/>
          </w:rPr>
          <w:fldChar w:fldCharType="begin"/>
        </w:r>
        <w:r w:rsidR="00BB4C2B" w:rsidRPr="002F46BB">
          <w:rPr>
            <w:webHidden/>
          </w:rPr>
          <w:instrText xml:space="preserve"> PAGEREF _Toc473907056 \h </w:instrText>
        </w:r>
        <w:r w:rsidR="00BB4C2B" w:rsidRPr="002F46BB">
          <w:rPr>
            <w:webHidden/>
          </w:rPr>
        </w:r>
        <w:r w:rsidR="00BB4C2B" w:rsidRPr="002F46BB">
          <w:rPr>
            <w:webHidden/>
          </w:rPr>
          <w:fldChar w:fldCharType="separate"/>
        </w:r>
        <w:r w:rsidR="008F310F">
          <w:rPr>
            <w:webHidden/>
          </w:rPr>
          <w:t>22</w:t>
        </w:r>
        <w:r w:rsidR="00BB4C2B" w:rsidRPr="002F46BB">
          <w:rPr>
            <w:webHidden/>
          </w:rPr>
          <w:fldChar w:fldCharType="end"/>
        </w:r>
      </w:hyperlink>
    </w:p>
    <w:p w14:paraId="6A0DA565" w14:textId="77777777" w:rsidR="00BB4C2B" w:rsidRPr="00B4531A" w:rsidRDefault="00561A34" w:rsidP="00BB4C2B">
      <w:pPr>
        <w:pStyle w:val="TOC1"/>
        <w:tabs>
          <w:tab w:val="left" w:pos="442"/>
          <w:tab w:val="right" w:leader="dot" w:pos="9465"/>
        </w:tabs>
        <w:spacing w:before="0" w:line="240" w:lineRule="auto"/>
        <w:rPr>
          <w:i w:val="0"/>
          <w:iCs w:val="0"/>
          <w:noProof/>
          <w:kern w:val="0"/>
          <w:sz w:val="22"/>
          <w:szCs w:val="22"/>
          <w:lang w:eastAsia="en-AU"/>
        </w:rPr>
      </w:pPr>
      <w:hyperlink w:anchor="_Toc473907061" w:history="1">
        <w:r w:rsidR="00BB4C2B" w:rsidRPr="002F46BB">
          <w:rPr>
            <w:rStyle w:val="Hyperlink"/>
            <w:noProof/>
            <w:szCs w:val="22"/>
          </w:rPr>
          <w:t>4</w:t>
        </w:r>
        <w:r w:rsidR="00BB4C2B" w:rsidRPr="00B4531A">
          <w:rPr>
            <w:i w:val="0"/>
            <w:iCs w:val="0"/>
            <w:noProof/>
            <w:kern w:val="0"/>
            <w:sz w:val="22"/>
            <w:szCs w:val="22"/>
            <w:lang w:eastAsia="en-AU"/>
          </w:rPr>
          <w:tab/>
        </w:r>
        <w:r w:rsidR="00BB4C2B" w:rsidRPr="002F46BB">
          <w:rPr>
            <w:rStyle w:val="Hyperlink"/>
            <w:noProof/>
            <w:szCs w:val="22"/>
          </w:rPr>
          <w:t>Wetland evaluation</w:t>
        </w:r>
        <w:r w:rsidR="00BB4C2B" w:rsidRPr="002F46BB">
          <w:rPr>
            <w:noProof/>
            <w:webHidden/>
            <w:sz w:val="22"/>
            <w:szCs w:val="22"/>
          </w:rPr>
          <w:tab/>
        </w:r>
        <w:r w:rsidR="00BB4C2B" w:rsidRPr="002F46BB">
          <w:rPr>
            <w:noProof/>
            <w:webHidden/>
            <w:sz w:val="22"/>
            <w:szCs w:val="22"/>
          </w:rPr>
          <w:fldChar w:fldCharType="begin"/>
        </w:r>
        <w:r w:rsidR="00BB4C2B" w:rsidRPr="002F46BB">
          <w:rPr>
            <w:noProof/>
            <w:webHidden/>
            <w:sz w:val="22"/>
            <w:szCs w:val="22"/>
          </w:rPr>
          <w:instrText xml:space="preserve"> PAGEREF _Toc473907061 \h </w:instrText>
        </w:r>
        <w:r w:rsidR="00BB4C2B" w:rsidRPr="002F46BB">
          <w:rPr>
            <w:noProof/>
            <w:webHidden/>
            <w:sz w:val="22"/>
            <w:szCs w:val="22"/>
          </w:rPr>
        </w:r>
        <w:r w:rsidR="00BB4C2B" w:rsidRPr="002F46BB">
          <w:rPr>
            <w:noProof/>
            <w:webHidden/>
            <w:sz w:val="22"/>
            <w:szCs w:val="22"/>
          </w:rPr>
          <w:fldChar w:fldCharType="separate"/>
        </w:r>
        <w:r w:rsidR="008F310F">
          <w:rPr>
            <w:noProof/>
            <w:webHidden/>
            <w:sz w:val="22"/>
            <w:szCs w:val="22"/>
          </w:rPr>
          <w:t>26</w:t>
        </w:r>
        <w:r w:rsidR="00BB4C2B" w:rsidRPr="002F46BB">
          <w:rPr>
            <w:noProof/>
            <w:webHidden/>
            <w:sz w:val="22"/>
            <w:szCs w:val="22"/>
          </w:rPr>
          <w:fldChar w:fldCharType="end"/>
        </w:r>
      </w:hyperlink>
    </w:p>
    <w:p w14:paraId="288EFA6B" w14:textId="77777777" w:rsidR="00BB4C2B" w:rsidRPr="00B4531A" w:rsidRDefault="00561A34" w:rsidP="00BB4C2B">
      <w:pPr>
        <w:pStyle w:val="TOC2"/>
        <w:spacing w:before="0"/>
        <w:rPr>
          <w:rFonts w:eastAsia="Times New Roman"/>
          <w:kern w:val="0"/>
          <w:lang w:bidi="ar-SA"/>
        </w:rPr>
      </w:pPr>
      <w:hyperlink w:anchor="_Toc473907062" w:history="1">
        <w:r w:rsidR="00BB4C2B" w:rsidRPr="002F46BB">
          <w:rPr>
            <w:rStyle w:val="Hyperlink"/>
            <w:b w:val="0"/>
          </w:rPr>
          <w:t>4.1</w:t>
        </w:r>
        <w:r w:rsidR="00BB4C2B" w:rsidRPr="00B4531A">
          <w:rPr>
            <w:rFonts w:eastAsia="Times New Roman"/>
            <w:kern w:val="0"/>
            <w:lang w:bidi="ar-SA"/>
          </w:rPr>
          <w:tab/>
        </w:r>
        <w:r w:rsidR="00BB4C2B" w:rsidRPr="002F46BB">
          <w:rPr>
            <w:rStyle w:val="Hyperlink"/>
            <w:b w:val="0"/>
          </w:rPr>
          <w:t>Summary of monitoring activities</w:t>
        </w:r>
        <w:r w:rsidR="00BB4C2B" w:rsidRPr="002F46BB">
          <w:rPr>
            <w:webHidden/>
          </w:rPr>
          <w:tab/>
        </w:r>
        <w:r w:rsidR="00BB4C2B" w:rsidRPr="002F46BB">
          <w:rPr>
            <w:webHidden/>
          </w:rPr>
          <w:fldChar w:fldCharType="begin"/>
        </w:r>
        <w:r w:rsidR="00BB4C2B" w:rsidRPr="002F46BB">
          <w:rPr>
            <w:webHidden/>
          </w:rPr>
          <w:instrText xml:space="preserve"> PAGEREF _Toc473907062 \h </w:instrText>
        </w:r>
        <w:r w:rsidR="00BB4C2B" w:rsidRPr="002F46BB">
          <w:rPr>
            <w:webHidden/>
          </w:rPr>
        </w:r>
        <w:r w:rsidR="00BB4C2B" w:rsidRPr="002F46BB">
          <w:rPr>
            <w:webHidden/>
          </w:rPr>
          <w:fldChar w:fldCharType="separate"/>
        </w:r>
        <w:r w:rsidR="008F310F">
          <w:rPr>
            <w:webHidden/>
          </w:rPr>
          <w:t>26</w:t>
        </w:r>
        <w:r w:rsidR="00BB4C2B" w:rsidRPr="002F46BB">
          <w:rPr>
            <w:webHidden/>
          </w:rPr>
          <w:fldChar w:fldCharType="end"/>
        </w:r>
      </w:hyperlink>
    </w:p>
    <w:p w14:paraId="1029B5D6" w14:textId="77777777" w:rsidR="00BB4C2B" w:rsidRPr="00B4531A" w:rsidRDefault="00561A34" w:rsidP="00BB4C2B">
      <w:pPr>
        <w:pStyle w:val="TOC2"/>
        <w:spacing w:before="0"/>
        <w:rPr>
          <w:rFonts w:eastAsia="Times New Roman"/>
          <w:kern w:val="0"/>
          <w:lang w:bidi="ar-SA"/>
        </w:rPr>
      </w:pPr>
      <w:hyperlink w:anchor="_Toc473907063" w:history="1">
        <w:r w:rsidR="00BB4C2B" w:rsidRPr="002F46BB">
          <w:rPr>
            <w:rStyle w:val="Hyperlink"/>
            <w:b w:val="0"/>
          </w:rPr>
          <w:t>4.2</w:t>
        </w:r>
        <w:r w:rsidR="00BB4C2B" w:rsidRPr="00B4531A">
          <w:rPr>
            <w:rFonts w:eastAsia="Times New Roman"/>
            <w:kern w:val="0"/>
            <w:lang w:bidi="ar-SA"/>
          </w:rPr>
          <w:tab/>
        </w:r>
        <w:r w:rsidR="00BB4C2B" w:rsidRPr="002F46BB">
          <w:rPr>
            <w:rStyle w:val="Hyperlink"/>
            <w:b w:val="0"/>
          </w:rPr>
          <w:t>Wetland hydrology</w:t>
        </w:r>
        <w:r w:rsidR="00BB4C2B" w:rsidRPr="002F46BB">
          <w:rPr>
            <w:webHidden/>
          </w:rPr>
          <w:tab/>
        </w:r>
        <w:r w:rsidR="00BB4C2B" w:rsidRPr="002F46BB">
          <w:rPr>
            <w:webHidden/>
          </w:rPr>
          <w:fldChar w:fldCharType="begin"/>
        </w:r>
        <w:r w:rsidR="00BB4C2B" w:rsidRPr="002F46BB">
          <w:rPr>
            <w:webHidden/>
          </w:rPr>
          <w:instrText xml:space="preserve"> PAGEREF _Toc473907063 \h </w:instrText>
        </w:r>
        <w:r w:rsidR="00BB4C2B" w:rsidRPr="002F46BB">
          <w:rPr>
            <w:webHidden/>
          </w:rPr>
        </w:r>
        <w:r w:rsidR="00BB4C2B" w:rsidRPr="002F46BB">
          <w:rPr>
            <w:webHidden/>
          </w:rPr>
          <w:fldChar w:fldCharType="separate"/>
        </w:r>
        <w:r w:rsidR="008F310F">
          <w:rPr>
            <w:webHidden/>
          </w:rPr>
          <w:t>29</w:t>
        </w:r>
        <w:r w:rsidR="00BB4C2B" w:rsidRPr="002F46BB">
          <w:rPr>
            <w:webHidden/>
          </w:rPr>
          <w:fldChar w:fldCharType="end"/>
        </w:r>
      </w:hyperlink>
    </w:p>
    <w:p w14:paraId="2B3199DA" w14:textId="77777777" w:rsidR="00BB4C2B" w:rsidRPr="00B4531A" w:rsidRDefault="00561A34" w:rsidP="00BB4C2B">
      <w:pPr>
        <w:pStyle w:val="TOC2"/>
        <w:spacing w:before="0"/>
        <w:rPr>
          <w:rFonts w:eastAsia="Times New Roman"/>
          <w:kern w:val="0"/>
          <w:lang w:bidi="ar-SA"/>
        </w:rPr>
      </w:pPr>
      <w:hyperlink w:anchor="_Toc473907069" w:history="1">
        <w:r w:rsidR="00BB4C2B" w:rsidRPr="002F46BB">
          <w:rPr>
            <w:rStyle w:val="Hyperlink"/>
            <w:b w:val="0"/>
          </w:rPr>
          <w:t>4.3</w:t>
        </w:r>
        <w:r w:rsidR="00BB4C2B" w:rsidRPr="00B4531A">
          <w:rPr>
            <w:rFonts w:eastAsia="Times New Roman"/>
            <w:kern w:val="0"/>
            <w:lang w:bidi="ar-SA"/>
          </w:rPr>
          <w:tab/>
        </w:r>
        <w:r w:rsidR="00BB4C2B" w:rsidRPr="002F46BB">
          <w:rPr>
            <w:rStyle w:val="Hyperlink"/>
            <w:b w:val="0"/>
          </w:rPr>
          <w:t>Wetland water quality</w:t>
        </w:r>
        <w:r w:rsidR="00BB4C2B" w:rsidRPr="002F46BB">
          <w:rPr>
            <w:webHidden/>
          </w:rPr>
          <w:tab/>
        </w:r>
        <w:r w:rsidR="00BB4C2B" w:rsidRPr="002F46BB">
          <w:rPr>
            <w:webHidden/>
          </w:rPr>
          <w:fldChar w:fldCharType="begin"/>
        </w:r>
        <w:r w:rsidR="00BB4C2B" w:rsidRPr="002F46BB">
          <w:rPr>
            <w:webHidden/>
          </w:rPr>
          <w:instrText xml:space="preserve"> PAGEREF _Toc473907069 \h </w:instrText>
        </w:r>
        <w:r w:rsidR="00BB4C2B" w:rsidRPr="002F46BB">
          <w:rPr>
            <w:webHidden/>
          </w:rPr>
        </w:r>
        <w:r w:rsidR="00BB4C2B" w:rsidRPr="002F46BB">
          <w:rPr>
            <w:webHidden/>
          </w:rPr>
          <w:fldChar w:fldCharType="separate"/>
        </w:r>
        <w:r w:rsidR="008F310F">
          <w:rPr>
            <w:webHidden/>
          </w:rPr>
          <w:t>36</w:t>
        </w:r>
        <w:r w:rsidR="00BB4C2B" w:rsidRPr="002F46BB">
          <w:rPr>
            <w:webHidden/>
          </w:rPr>
          <w:fldChar w:fldCharType="end"/>
        </w:r>
      </w:hyperlink>
    </w:p>
    <w:p w14:paraId="28E80222" w14:textId="77777777" w:rsidR="00BB4C2B" w:rsidRPr="00B4531A" w:rsidRDefault="00561A34" w:rsidP="00BB4C2B">
      <w:pPr>
        <w:pStyle w:val="TOC2"/>
        <w:spacing w:before="0"/>
        <w:rPr>
          <w:rFonts w:eastAsia="Times New Roman"/>
          <w:kern w:val="0"/>
          <w:lang w:bidi="ar-SA"/>
        </w:rPr>
      </w:pPr>
      <w:hyperlink w:anchor="_Toc473907073" w:history="1">
        <w:r w:rsidR="00BB4C2B" w:rsidRPr="002F46BB">
          <w:rPr>
            <w:rStyle w:val="Hyperlink"/>
            <w:b w:val="0"/>
          </w:rPr>
          <w:t>4.4</w:t>
        </w:r>
        <w:r w:rsidR="00BB4C2B" w:rsidRPr="00B4531A">
          <w:rPr>
            <w:rFonts w:eastAsia="Times New Roman"/>
            <w:kern w:val="0"/>
            <w:lang w:bidi="ar-SA"/>
          </w:rPr>
          <w:tab/>
        </w:r>
        <w:r w:rsidR="00BB4C2B" w:rsidRPr="002F46BB">
          <w:rPr>
            <w:rStyle w:val="Hyperlink"/>
            <w:b w:val="0"/>
          </w:rPr>
          <w:t>Wetland microinvertebrates</w:t>
        </w:r>
        <w:r w:rsidR="00BB4C2B" w:rsidRPr="002F46BB">
          <w:rPr>
            <w:webHidden/>
          </w:rPr>
          <w:tab/>
        </w:r>
        <w:r w:rsidR="00BB4C2B" w:rsidRPr="002F46BB">
          <w:rPr>
            <w:webHidden/>
          </w:rPr>
          <w:fldChar w:fldCharType="begin"/>
        </w:r>
        <w:r w:rsidR="00BB4C2B" w:rsidRPr="002F46BB">
          <w:rPr>
            <w:webHidden/>
          </w:rPr>
          <w:instrText xml:space="preserve"> PAGEREF _Toc473907073 \h </w:instrText>
        </w:r>
        <w:r w:rsidR="00BB4C2B" w:rsidRPr="002F46BB">
          <w:rPr>
            <w:webHidden/>
          </w:rPr>
        </w:r>
        <w:r w:rsidR="00BB4C2B" w:rsidRPr="002F46BB">
          <w:rPr>
            <w:webHidden/>
          </w:rPr>
          <w:fldChar w:fldCharType="separate"/>
        </w:r>
        <w:r w:rsidR="008F310F">
          <w:rPr>
            <w:webHidden/>
          </w:rPr>
          <w:t>39</w:t>
        </w:r>
        <w:r w:rsidR="00BB4C2B" w:rsidRPr="002F46BB">
          <w:rPr>
            <w:webHidden/>
          </w:rPr>
          <w:fldChar w:fldCharType="end"/>
        </w:r>
      </w:hyperlink>
    </w:p>
    <w:p w14:paraId="67A6A632" w14:textId="77777777" w:rsidR="00BB4C2B" w:rsidRPr="00B4531A" w:rsidRDefault="00561A34" w:rsidP="00BB4C2B">
      <w:pPr>
        <w:pStyle w:val="TOC2"/>
        <w:spacing w:before="0"/>
        <w:rPr>
          <w:rFonts w:eastAsia="Times New Roman"/>
          <w:kern w:val="0"/>
          <w:lang w:bidi="ar-SA"/>
        </w:rPr>
      </w:pPr>
      <w:hyperlink w:anchor="_Toc473907077" w:history="1">
        <w:r w:rsidR="00BB4C2B" w:rsidRPr="002F46BB">
          <w:rPr>
            <w:rStyle w:val="Hyperlink"/>
            <w:b w:val="0"/>
          </w:rPr>
          <w:t>4.5</w:t>
        </w:r>
        <w:r w:rsidR="00BB4C2B" w:rsidRPr="00B4531A">
          <w:rPr>
            <w:rFonts w:eastAsia="Times New Roman"/>
            <w:kern w:val="0"/>
            <w:lang w:bidi="ar-SA"/>
          </w:rPr>
          <w:tab/>
        </w:r>
        <w:r w:rsidR="00BB4C2B" w:rsidRPr="002F46BB">
          <w:rPr>
            <w:rStyle w:val="Hyperlink"/>
            <w:b w:val="0"/>
          </w:rPr>
          <w:t>Vegetation diversity</w:t>
        </w:r>
        <w:r w:rsidR="00BB4C2B" w:rsidRPr="002F46BB">
          <w:rPr>
            <w:webHidden/>
          </w:rPr>
          <w:tab/>
        </w:r>
        <w:r w:rsidR="00BB4C2B" w:rsidRPr="002F46BB">
          <w:rPr>
            <w:webHidden/>
          </w:rPr>
          <w:fldChar w:fldCharType="begin"/>
        </w:r>
        <w:r w:rsidR="00BB4C2B" w:rsidRPr="002F46BB">
          <w:rPr>
            <w:webHidden/>
          </w:rPr>
          <w:instrText xml:space="preserve"> PAGEREF _Toc473907077 \h </w:instrText>
        </w:r>
        <w:r w:rsidR="00BB4C2B" w:rsidRPr="002F46BB">
          <w:rPr>
            <w:webHidden/>
          </w:rPr>
        </w:r>
        <w:r w:rsidR="00BB4C2B" w:rsidRPr="002F46BB">
          <w:rPr>
            <w:webHidden/>
          </w:rPr>
          <w:fldChar w:fldCharType="separate"/>
        </w:r>
        <w:r w:rsidR="008F310F">
          <w:rPr>
            <w:webHidden/>
          </w:rPr>
          <w:t>42</w:t>
        </w:r>
        <w:r w:rsidR="00BB4C2B" w:rsidRPr="002F46BB">
          <w:rPr>
            <w:webHidden/>
          </w:rPr>
          <w:fldChar w:fldCharType="end"/>
        </w:r>
      </w:hyperlink>
    </w:p>
    <w:p w14:paraId="7F42AFD1" w14:textId="77777777" w:rsidR="00BB4C2B" w:rsidRPr="00B4531A" w:rsidRDefault="00561A34" w:rsidP="00BB4C2B">
      <w:pPr>
        <w:pStyle w:val="TOC2"/>
        <w:spacing w:before="0"/>
        <w:rPr>
          <w:rFonts w:eastAsia="Times New Roman"/>
          <w:kern w:val="0"/>
          <w:lang w:bidi="ar-SA"/>
        </w:rPr>
      </w:pPr>
      <w:hyperlink w:anchor="_Toc473907081" w:history="1">
        <w:r w:rsidR="00BB4C2B" w:rsidRPr="002F46BB">
          <w:rPr>
            <w:rStyle w:val="Hyperlink"/>
            <w:b w:val="0"/>
          </w:rPr>
          <w:t>4.6</w:t>
        </w:r>
        <w:r w:rsidR="00BB4C2B" w:rsidRPr="00B4531A">
          <w:rPr>
            <w:rFonts w:eastAsia="Times New Roman"/>
            <w:kern w:val="0"/>
            <w:lang w:bidi="ar-SA"/>
          </w:rPr>
          <w:tab/>
        </w:r>
        <w:r w:rsidR="00BB4C2B" w:rsidRPr="002F46BB">
          <w:rPr>
            <w:rStyle w:val="Hyperlink"/>
            <w:b w:val="0"/>
          </w:rPr>
          <w:t>Wetland fish</w:t>
        </w:r>
        <w:r w:rsidR="00BB4C2B" w:rsidRPr="002F46BB">
          <w:rPr>
            <w:webHidden/>
          </w:rPr>
          <w:tab/>
        </w:r>
        <w:r w:rsidR="00BB4C2B" w:rsidRPr="002F46BB">
          <w:rPr>
            <w:webHidden/>
          </w:rPr>
          <w:fldChar w:fldCharType="begin"/>
        </w:r>
        <w:r w:rsidR="00BB4C2B" w:rsidRPr="002F46BB">
          <w:rPr>
            <w:webHidden/>
          </w:rPr>
          <w:instrText xml:space="preserve"> PAGEREF _Toc473907081 \h </w:instrText>
        </w:r>
        <w:r w:rsidR="00BB4C2B" w:rsidRPr="002F46BB">
          <w:rPr>
            <w:webHidden/>
          </w:rPr>
        </w:r>
        <w:r w:rsidR="00BB4C2B" w:rsidRPr="002F46BB">
          <w:rPr>
            <w:webHidden/>
          </w:rPr>
          <w:fldChar w:fldCharType="separate"/>
        </w:r>
        <w:r w:rsidR="008F310F">
          <w:rPr>
            <w:webHidden/>
          </w:rPr>
          <w:t>48</w:t>
        </w:r>
        <w:r w:rsidR="00BB4C2B" w:rsidRPr="002F46BB">
          <w:rPr>
            <w:webHidden/>
          </w:rPr>
          <w:fldChar w:fldCharType="end"/>
        </w:r>
      </w:hyperlink>
    </w:p>
    <w:p w14:paraId="3C5FD518" w14:textId="77777777" w:rsidR="00BB4C2B" w:rsidRPr="00B4531A" w:rsidRDefault="00561A34" w:rsidP="00BB4C2B">
      <w:pPr>
        <w:pStyle w:val="TOC2"/>
        <w:spacing w:before="0"/>
        <w:rPr>
          <w:rFonts w:eastAsia="Times New Roman"/>
          <w:kern w:val="0"/>
          <w:lang w:bidi="ar-SA"/>
        </w:rPr>
      </w:pPr>
      <w:hyperlink w:anchor="_Toc473907085" w:history="1">
        <w:r w:rsidR="00BB4C2B" w:rsidRPr="002F46BB">
          <w:rPr>
            <w:rStyle w:val="Hyperlink"/>
            <w:b w:val="0"/>
          </w:rPr>
          <w:t>4.7</w:t>
        </w:r>
        <w:r w:rsidR="00BB4C2B" w:rsidRPr="00B4531A">
          <w:rPr>
            <w:rFonts w:eastAsia="Times New Roman"/>
            <w:kern w:val="0"/>
            <w:lang w:bidi="ar-SA"/>
          </w:rPr>
          <w:tab/>
        </w:r>
        <w:r w:rsidR="00BB4C2B" w:rsidRPr="002F46BB">
          <w:rPr>
            <w:rStyle w:val="Hyperlink"/>
            <w:b w:val="0"/>
          </w:rPr>
          <w:t>Frogs and turtles</w:t>
        </w:r>
        <w:r w:rsidR="00BB4C2B" w:rsidRPr="002F46BB">
          <w:rPr>
            <w:webHidden/>
          </w:rPr>
          <w:tab/>
        </w:r>
        <w:r w:rsidR="00BB4C2B" w:rsidRPr="002F46BB">
          <w:rPr>
            <w:webHidden/>
          </w:rPr>
          <w:fldChar w:fldCharType="begin"/>
        </w:r>
        <w:r w:rsidR="00BB4C2B" w:rsidRPr="002F46BB">
          <w:rPr>
            <w:webHidden/>
          </w:rPr>
          <w:instrText xml:space="preserve"> PAGEREF _Toc473907085 \h </w:instrText>
        </w:r>
        <w:r w:rsidR="00BB4C2B" w:rsidRPr="002F46BB">
          <w:rPr>
            <w:webHidden/>
          </w:rPr>
        </w:r>
        <w:r w:rsidR="00BB4C2B" w:rsidRPr="002F46BB">
          <w:rPr>
            <w:webHidden/>
          </w:rPr>
          <w:fldChar w:fldCharType="separate"/>
        </w:r>
        <w:r w:rsidR="008F310F">
          <w:rPr>
            <w:webHidden/>
          </w:rPr>
          <w:t>52</w:t>
        </w:r>
        <w:r w:rsidR="00BB4C2B" w:rsidRPr="002F46BB">
          <w:rPr>
            <w:webHidden/>
          </w:rPr>
          <w:fldChar w:fldCharType="end"/>
        </w:r>
      </w:hyperlink>
    </w:p>
    <w:p w14:paraId="437ED069" w14:textId="77777777" w:rsidR="00BB4C2B" w:rsidRPr="00B4531A" w:rsidRDefault="00561A34" w:rsidP="00BB4C2B">
      <w:pPr>
        <w:pStyle w:val="TOC2"/>
        <w:spacing w:before="0"/>
        <w:rPr>
          <w:rFonts w:eastAsia="Times New Roman"/>
          <w:kern w:val="0"/>
          <w:lang w:bidi="ar-SA"/>
        </w:rPr>
      </w:pPr>
      <w:hyperlink w:anchor="_Toc473907089" w:history="1">
        <w:r w:rsidR="00BB4C2B" w:rsidRPr="002F46BB">
          <w:rPr>
            <w:rStyle w:val="Hyperlink"/>
            <w:b w:val="0"/>
          </w:rPr>
          <w:t>4.8</w:t>
        </w:r>
        <w:r w:rsidR="00BB4C2B" w:rsidRPr="00B4531A">
          <w:rPr>
            <w:rFonts w:eastAsia="Times New Roman"/>
            <w:kern w:val="0"/>
            <w:lang w:bidi="ar-SA"/>
          </w:rPr>
          <w:tab/>
        </w:r>
        <w:r w:rsidR="00BB4C2B" w:rsidRPr="002F46BB">
          <w:rPr>
            <w:rStyle w:val="Hyperlink"/>
            <w:b w:val="0"/>
          </w:rPr>
          <w:t>Waterbirds</w:t>
        </w:r>
        <w:r w:rsidR="00BB4C2B" w:rsidRPr="002F46BB">
          <w:rPr>
            <w:webHidden/>
          </w:rPr>
          <w:tab/>
        </w:r>
        <w:r w:rsidR="00BB4C2B" w:rsidRPr="002F46BB">
          <w:rPr>
            <w:webHidden/>
          </w:rPr>
          <w:fldChar w:fldCharType="begin"/>
        </w:r>
        <w:r w:rsidR="00BB4C2B" w:rsidRPr="002F46BB">
          <w:rPr>
            <w:webHidden/>
          </w:rPr>
          <w:instrText xml:space="preserve"> PAGEREF _Toc473907089 \h </w:instrText>
        </w:r>
        <w:r w:rsidR="00BB4C2B" w:rsidRPr="002F46BB">
          <w:rPr>
            <w:webHidden/>
          </w:rPr>
        </w:r>
        <w:r w:rsidR="00BB4C2B" w:rsidRPr="002F46BB">
          <w:rPr>
            <w:webHidden/>
          </w:rPr>
          <w:fldChar w:fldCharType="separate"/>
        </w:r>
        <w:r w:rsidR="008F310F">
          <w:rPr>
            <w:webHidden/>
          </w:rPr>
          <w:t>56</w:t>
        </w:r>
        <w:r w:rsidR="00BB4C2B" w:rsidRPr="002F46BB">
          <w:rPr>
            <w:webHidden/>
          </w:rPr>
          <w:fldChar w:fldCharType="end"/>
        </w:r>
      </w:hyperlink>
    </w:p>
    <w:p w14:paraId="730E2C0D" w14:textId="77777777" w:rsidR="00BB4C2B" w:rsidRPr="00B4531A" w:rsidRDefault="00561A34" w:rsidP="00BB4C2B">
      <w:pPr>
        <w:pStyle w:val="TOC1"/>
        <w:tabs>
          <w:tab w:val="left" w:pos="442"/>
          <w:tab w:val="right" w:leader="dot" w:pos="9465"/>
        </w:tabs>
        <w:spacing w:before="0" w:line="240" w:lineRule="auto"/>
        <w:rPr>
          <w:i w:val="0"/>
          <w:iCs w:val="0"/>
          <w:noProof/>
          <w:kern w:val="0"/>
          <w:sz w:val="22"/>
          <w:szCs w:val="22"/>
          <w:lang w:eastAsia="en-AU"/>
        </w:rPr>
      </w:pPr>
      <w:hyperlink w:anchor="_Toc473907093" w:history="1">
        <w:r w:rsidR="00BB4C2B" w:rsidRPr="002F46BB">
          <w:rPr>
            <w:rStyle w:val="Hyperlink"/>
            <w:noProof/>
            <w:szCs w:val="22"/>
          </w:rPr>
          <w:t>5</w:t>
        </w:r>
        <w:r w:rsidR="00BB4C2B" w:rsidRPr="00B4531A">
          <w:rPr>
            <w:i w:val="0"/>
            <w:iCs w:val="0"/>
            <w:noProof/>
            <w:kern w:val="0"/>
            <w:sz w:val="22"/>
            <w:szCs w:val="22"/>
            <w:lang w:eastAsia="en-AU"/>
          </w:rPr>
          <w:tab/>
        </w:r>
        <w:r w:rsidR="00BB4C2B" w:rsidRPr="002F46BB">
          <w:rPr>
            <w:rStyle w:val="Hyperlink"/>
            <w:noProof/>
            <w:szCs w:val="22"/>
          </w:rPr>
          <w:t>Technical Appendices</w:t>
        </w:r>
        <w:r w:rsidR="00BB4C2B" w:rsidRPr="002F46BB">
          <w:rPr>
            <w:noProof/>
            <w:webHidden/>
            <w:sz w:val="22"/>
            <w:szCs w:val="22"/>
          </w:rPr>
          <w:tab/>
        </w:r>
        <w:r w:rsidR="00BB4C2B" w:rsidRPr="002F46BB">
          <w:rPr>
            <w:noProof/>
            <w:webHidden/>
            <w:sz w:val="22"/>
            <w:szCs w:val="22"/>
          </w:rPr>
          <w:fldChar w:fldCharType="begin"/>
        </w:r>
        <w:r w:rsidR="00BB4C2B" w:rsidRPr="002F46BB">
          <w:rPr>
            <w:noProof/>
            <w:webHidden/>
            <w:sz w:val="22"/>
            <w:szCs w:val="22"/>
          </w:rPr>
          <w:instrText xml:space="preserve"> PAGEREF _Toc473907093 \h </w:instrText>
        </w:r>
        <w:r w:rsidR="00BB4C2B" w:rsidRPr="002F46BB">
          <w:rPr>
            <w:noProof/>
            <w:webHidden/>
            <w:sz w:val="22"/>
            <w:szCs w:val="22"/>
          </w:rPr>
        </w:r>
        <w:r w:rsidR="00BB4C2B" w:rsidRPr="002F46BB">
          <w:rPr>
            <w:noProof/>
            <w:webHidden/>
            <w:sz w:val="22"/>
            <w:szCs w:val="22"/>
          </w:rPr>
          <w:fldChar w:fldCharType="separate"/>
        </w:r>
        <w:r w:rsidR="008F310F">
          <w:rPr>
            <w:noProof/>
            <w:webHidden/>
            <w:sz w:val="22"/>
            <w:szCs w:val="22"/>
          </w:rPr>
          <w:t>60</w:t>
        </w:r>
        <w:r w:rsidR="00BB4C2B" w:rsidRPr="002F46BB">
          <w:rPr>
            <w:noProof/>
            <w:webHidden/>
            <w:sz w:val="22"/>
            <w:szCs w:val="22"/>
          </w:rPr>
          <w:fldChar w:fldCharType="end"/>
        </w:r>
      </w:hyperlink>
    </w:p>
    <w:p w14:paraId="01BCDBBF" w14:textId="77777777" w:rsidR="00BB4C2B" w:rsidRPr="00B4531A" w:rsidRDefault="00561A34" w:rsidP="00BB4C2B">
      <w:pPr>
        <w:pStyle w:val="TOC2"/>
        <w:spacing w:before="0"/>
        <w:rPr>
          <w:rFonts w:eastAsia="Times New Roman"/>
          <w:b w:val="0"/>
          <w:kern w:val="0"/>
          <w:lang w:bidi="ar-SA"/>
        </w:rPr>
      </w:pPr>
      <w:hyperlink w:anchor="_Toc473907094" w:history="1">
        <w:r w:rsidR="00BB4C2B" w:rsidRPr="002F46BB">
          <w:rPr>
            <w:rStyle w:val="Hyperlink"/>
            <w:b w:val="0"/>
          </w:rPr>
          <w:t>5.1</w:t>
        </w:r>
        <w:r w:rsidR="00BB4C2B" w:rsidRPr="00B4531A">
          <w:rPr>
            <w:rFonts w:eastAsia="Times New Roman"/>
            <w:b w:val="0"/>
            <w:kern w:val="0"/>
            <w:lang w:bidi="ar-SA"/>
          </w:rPr>
          <w:tab/>
        </w:r>
        <w:r w:rsidR="00BB4C2B" w:rsidRPr="002F46BB">
          <w:rPr>
            <w:rStyle w:val="Hyperlink"/>
            <w:b w:val="0"/>
          </w:rPr>
          <w:t>River water quality</w:t>
        </w:r>
        <w:r w:rsidR="00BB4C2B" w:rsidRPr="002F46BB">
          <w:rPr>
            <w:b w:val="0"/>
            <w:webHidden/>
          </w:rPr>
          <w:tab/>
        </w:r>
        <w:r w:rsidR="00BB4C2B" w:rsidRPr="002F46BB">
          <w:rPr>
            <w:b w:val="0"/>
            <w:webHidden/>
          </w:rPr>
          <w:fldChar w:fldCharType="begin"/>
        </w:r>
        <w:r w:rsidR="00BB4C2B" w:rsidRPr="002F46BB">
          <w:rPr>
            <w:b w:val="0"/>
            <w:webHidden/>
          </w:rPr>
          <w:instrText xml:space="preserve"> PAGEREF _Toc473907094 \h </w:instrText>
        </w:r>
        <w:r w:rsidR="00BB4C2B" w:rsidRPr="002F46BB">
          <w:rPr>
            <w:b w:val="0"/>
            <w:webHidden/>
          </w:rPr>
        </w:r>
        <w:r w:rsidR="00BB4C2B" w:rsidRPr="002F46BB">
          <w:rPr>
            <w:b w:val="0"/>
            <w:webHidden/>
          </w:rPr>
          <w:fldChar w:fldCharType="separate"/>
        </w:r>
        <w:r w:rsidR="008F310F">
          <w:rPr>
            <w:b w:val="0"/>
            <w:webHidden/>
          </w:rPr>
          <w:t>61</w:t>
        </w:r>
        <w:r w:rsidR="00BB4C2B" w:rsidRPr="002F46BB">
          <w:rPr>
            <w:b w:val="0"/>
            <w:webHidden/>
          </w:rPr>
          <w:fldChar w:fldCharType="end"/>
        </w:r>
      </w:hyperlink>
    </w:p>
    <w:p w14:paraId="4546ECF4" w14:textId="77777777" w:rsidR="00BB4C2B" w:rsidRPr="00B4531A" w:rsidRDefault="00561A34" w:rsidP="00BB4C2B">
      <w:pPr>
        <w:pStyle w:val="TOC2"/>
        <w:spacing w:before="0"/>
        <w:rPr>
          <w:rFonts w:eastAsia="Times New Roman"/>
          <w:kern w:val="0"/>
          <w:lang w:bidi="ar-SA"/>
        </w:rPr>
      </w:pPr>
      <w:hyperlink w:anchor="_Toc473907099" w:history="1">
        <w:r w:rsidR="00BB4C2B" w:rsidRPr="002F46BB">
          <w:rPr>
            <w:rStyle w:val="Hyperlink"/>
            <w:b w:val="0"/>
          </w:rPr>
          <w:t>5.2</w:t>
        </w:r>
        <w:r w:rsidR="00BB4C2B" w:rsidRPr="00B4531A">
          <w:rPr>
            <w:rFonts w:eastAsia="Times New Roman"/>
            <w:kern w:val="0"/>
            <w:lang w:bidi="ar-SA"/>
          </w:rPr>
          <w:tab/>
        </w:r>
        <w:r w:rsidR="00BB4C2B" w:rsidRPr="002F46BB">
          <w:rPr>
            <w:rStyle w:val="Hyperlink"/>
            <w:b w:val="0"/>
          </w:rPr>
          <w:t>Stream metabolism</w:t>
        </w:r>
        <w:r w:rsidR="00BB4C2B" w:rsidRPr="002F46BB">
          <w:rPr>
            <w:webHidden/>
          </w:rPr>
          <w:tab/>
        </w:r>
        <w:r w:rsidR="00BB4C2B" w:rsidRPr="002F46BB">
          <w:rPr>
            <w:webHidden/>
          </w:rPr>
          <w:fldChar w:fldCharType="begin"/>
        </w:r>
        <w:r w:rsidR="00BB4C2B" w:rsidRPr="002F46BB">
          <w:rPr>
            <w:webHidden/>
          </w:rPr>
          <w:instrText xml:space="preserve"> PAGEREF _Toc473907099 \h </w:instrText>
        </w:r>
        <w:r w:rsidR="00BB4C2B" w:rsidRPr="002F46BB">
          <w:rPr>
            <w:webHidden/>
          </w:rPr>
        </w:r>
        <w:r w:rsidR="00BB4C2B" w:rsidRPr="002F46BB">
          <w:rPr>
            <w:webHidden/>
          </w:rPr>
          <w:fldChar w:fldCharType="separate"/>
        </w:r>
        <w:r w:rsidR="008F310F">
          <w:rPr>
            <w:webHidden/>
          </w:rPr>
          <w:t>69</w:t>
        </w:r>
        <w:r w:rsidR="00BB4C2B" w:rsidRPr="002F46BB">
          <w:rPr>
            <w:webHidden/>
          </w:rPr>
          <w:fldChar w:fldCharType="end"/>
        </w:r>
      </w:hyperlink>
    </w:p>
    <w:p w14:paraId="4CFD19D2" w14:textId="77777777" w:rsidR="00BB4C2B" w:rsidRPr="00B4531A" w:rsidRDefault="00561A34" w:rsidP="00BB4C2B">
      <w:pPr>
        <w:pStyle w:val="TOC2"/>
        <w:spacing w:before="0"/>
        <w:rPr>
          <w:rFonts w:eastAsia="Times New Roman"/>
          <w:kern w:val="0"/>
          <w:lang w:bidi="ar-SA"/>
        </w:rPr>
      </w:pPr>
      <w:hyperlink w:anchor="_Toc473907104" w:history="1">
        <w:r w:rsidR="00BB4C2B" w:rsidRPr="002F46BB">
          <w:rPr>
            <w:rStyle w:val="Hyperlink"/>
            <w:b w:val="0"/>
          </w:rPr>
          <w:t>5.3</w:t>
        </w:r>
        <w:r w:rsidR="00BB4C2B" w:rsidRPr="00B4531A">
          <w:rPr>
            <w:rFonts w:eastAsia="Times New Roman"/>
            <w:kern w:val="0"/>
            <w:lang w:bidi="ar-SA"/>
          </w:rPr>
          <w:tab/>
        </w:r>
        <w:r w:rsidR="00BB4C2B" w:rsidRPr="002F46BB">
          <w:rPr>
            <w:rStyle w:val="Hyperlink"/>
            <w:b w:val="0"/>
          </w:rPr>
          <w:t>Riverine microinvertebrates</w:t>
        </w:r>
        <w:r w:rsidR="00BB4C2B" w:rsidRPr="002F46BB">
          <w:rPr>
            <w:webHidden/>
          </w:rPr>
          <w:tab/>
        </w:r>
        <w:r w:rsidR="00BB4C2B" w:rsidRPr="002F46BB">
          <w:rPr>
            <w:webHidden/>
          </w:rPr>
          <w:fldChar w:fldCharType="begin"/>
        </w:r>
        <w:r w:rsidR="00BB4C2B" w:rsidRPr="002F46BB">
          <w:rPr>
            <w:webHidden/>
          </w:rPr>
          <w:instrText xml:space="preserve"> PAGEREF _Toc473907104 \h </w:instrText>
        </w:r>
        <w:r w:rsidR="00BB4C2B" w:rsidRPr="002F46BB">
          <w:rPr>
            <w:webHidden/>
          </w:rPr>
        </w:r>
        <w:r w:rsidR="00BB4C2B" w:rsidRPr="002F46BB">
          <w:rPr>
            <w:webHidden/>
          </w:rPr>
          <w:fldChar w:fldCharType="separate"/>
        </w:r>
        <w:r w:rsidR="008F310F">
          <w:rPr>
            <w:webHidden/>
          </w:rPr>
          <w:t>76</w:t>
        </w:r>
        <w:r w:rsidR="00BB4C2B" w:rsidRPr="002F46BB">
          <w:rPr>
            <w:webHidden/>
          </w:rPr>
          <w:fldChar w:fldCharType="end"/>
        </w:r>
      </w:hyperlink>
    </w:p>
    <w:p w14:paraId="24D45B37" w14:textId="77777777" w:rsidR="00BB4C2B" w:rsidRPr="00B4531A" w:rsidRDefault="00561A34" w:rsidP="00BB4C2B">
      <w:pPr>
        <w:pStyle w:val="TOC2"/>
        <w:spacing w:before="0"/>
        <w:rPr>
          <w:rFonts w:eastAsia="Times New Roman"/>
          <w:kern w:val="0"/>
          <w:lang w:bidi="ar-SA"/>
        </w:rPr>
      </w:pPr>
      <w:hyperlink w:anchor="_Toc473907109" w:history="1">
        <w:r w:rsidR="00BB4C2B" w:rsidRPr="002F46BB">
          <w:rPr>
            <w:rStyle w:val="Hyperlink"/>
            <w:b w:val="0"/>
          </w:rPr>
          <w:t>5.4</w:t>
        </w:r>
        <w:r w:rsidR="00BB4C2B" w:rsidRPr="00B4531A">
          <w:rPr>
            <w:rFonts w:eastAsia="Times New Roman"/>
            <w:kern w:val="0"/>
            <w:lang w:bidi="ar-SA"/>
          </w:rPr>
          <w:tab/>
        </w:r>
        <w:r w:rsidR="00BB4C2B" w:rsidRPr="002F46BB">
          <w:rPr>
            <w:rStyle w:val="Hyperlink"/>
            <w:b w:val="0"/>
          </w:rPr>
          <w:t>Riverine and larval fish</w:t>
        </w:r>
        <w:r w:rsidR="00BB4C2B" w:rsidRPr="002F46BB">
          <w:rPr>
            <w:webHidden/>
          </w:rPr>
          <w:tab/>
        </w:r>
        <w:r w:rsidR="00BB4C2B" w:rsidRPr="002F46BB">
          <w:rPr>
            <w:webHidden/>
          </w:rPr>
          <w:fldChar w:fldCharType="begin"/>
        </w:r>
        <w:r w:rsidR="00BB4C2B" w:rsidRPr="002F46BB">
          <w:rPr>
            <w:webHidden/>
          </w:rPr>
          <w:instrText xml:space="preserve"> PAGEREF _Toc473907109 \h </w:instrText>
        </w:r>
        <w:r w:rsidR="00BB4C2B" w:rsidRPr="002F46BB">
          <w:rPr>
            <w:webHidden/>
          </w:rPr>
        </w:r>
        <w:r w:rsidR="00BB4C2B" w:rsidRPr="002F46BB">
          <w:rPr>
            <w:webHidden/>
          </w:rPr>
          <w:fldChar w:fldCharType="separate"/>
        </w:r>
        <w:r w:rsidR="008F310F">
          <w:rPr>
            <w:webHidden/>
          </w:rPr>
          <w:t>83</w:t>
        </w:r>
        <w:r w:rsidR="00BB4C2B" w:rsidRPr="002F46BB">
          <w:rPr>
            <w:webHidden/>
          </w:rPr>
          <w:fldChar w:fldCharType="end"/>
        </w:r>
      </w:hyperlink>
    </w:p>
    <w:p w14:paraId="01BC233A" w14:textId="77777777" w:rsidR="00BB4C2B" w:rsidRPr="00B4531A" w:rsidRDefault="00561A34" w:rsidP="00BB4C2B">
      <w:pPr>
        <w:pStyle w:val="TOC2"/>
        <w:spacing w:before="0"/>
        <w:rPr>
          <w:rFonts w:eastAsia="Times New Roman"/>
          <w:kern w:val="0"/>
          <w:lang w:bidi="ar-SA"/>
        </w:rPr>
      </w:pPr>
      <w:hyperlink w:anchor="_Toc473907114" w:history="1">
        <w:r w:rsidR="00BB4C2B" w:rsidRPr="002F46BB">
          <w:rPr>
            <w:rStyle w:val="Hyperlink"/>
            <w:b w:val="0"/>
          </w:rPr>
          <w:t>5.5</w:t>
        </w:r>
        <w:r w:rsidR="00BB4C2B" w:rsidRPr="00B4531A">
          <w:rPr>
            <w:rFonts w:eastAsia="Times New Roman"/>
            <w:kern w:val="0"/>
            <w:lang w:bidi="ar-SA"/>
          </w:rPr>
          <w:tab/>
        </w:r>
        <w:r w:rsidR="00BB4C2B" w:rsidRPr="002F46BB">
          <w:rPr>
            <w:rStyle w:val="Hyperlink"/>
            <w:b w:val="0"/>
          </w:rPr>
          <w:t>Wetland hydrology</w:t>
        </w:r>
        <w:r w:rsidR="00BB4C2B" w:rsidRPr="002F46BB">
          <w:rPr>
            <w:webHidden/>
          </w:rPr>
          <w:tab/>
        </w:r>
        <w:r w:rsidR="00BB4C2B" w:rsidRPr="002F46BB">
          <w:rPr>
            <w:webHidden/>
          </w:rPr>
          <w:fldChar w:fldCharType="begin"/>
        </w:r>
        <w:r w:rsidR="00BB4C2B" w:rsidRPr="002F46BB">
          <w:rPr>
            <w:webHidden/>
          </w:rPr>
          <w:instrText xml:space="preserve"> PAGEREF _Toc473907114 \h </w:instrText>
        </w:r>
        <w:r w:rsidR="00BB4C2B" w:rsidRPr="002F46BB">
          <w:rPr>
            <w:webHidden/>
          </w:rPr>
        </w:r>
        <w:r w:rsidR="00BB4C2B" w:rsidRPr="002F46BB">
          <w:rPr>
            <w:webHidden/>
          </w:rPr>
          <w:fldChar w:fldCharType="separate"/>
        </w:r>
        <w:r w:rsidR="008F310F">
          <w:rPr>
            <w:webHidden/>
          </w:rPr>
          <w:t>99</w:t>
        </w:r>
        <w:r w:rsidR="00BB4C2B" w:rsidRPr="002F46BB">
          <w:rPr>
            <w:webHidden/>
          </w:rPr>
          <w:fldChar w:fldCharType="end"/>
        </w:r>
      </w:hyperlink>
    </w:p>
    <w:p w14:paraId="29A01E2C" w14:textId="77777777" w:rsidR="00BB4C2B" w:rsidRPr="00B4531A" w:rsidRDefault="00561A34" w:rsidP="00BB4C2B">
      <w:pPr>
        <w:pStyle w:val="TOC2"/>
        <w:spacing w:before="0"/>
        <w:rPr>
          <w:rFonts w:eastAsia="Times New Roman"/>
          <w:kern w:val="0"/>
          <w:lang w:bidi="ar-SA"/>
        </w:rPr>
      </w:pPr>
      <w:hyperlink w:anchor="_Toc473907119" w:history="1">
        <w:r w:rsidR="00BB4C2B" w:rsidRPr="002F46BB">
          <w:rPr>
            <w:rStyle w:val="Hyperlink"/>
            <w:b w:val="0"/>
          </w:rPr>
          <w:t>5.6</w:t>
        </w:r>
        <w:r w:rsidR="00BB4C2B" w:rsidRPr="00B4531A">
          <w:rPr>
            <w:rFonts w:eastAsia="Times New Roman"/>
            <w:kern w:val="0"/>
            <w:lang w:bidi="ar-SA"/>
          </w:rPr>
          <w:tab/>
        </w:r>
        <w:r w:rsidR="00BB4C2B" w:rsidRPr="002F46BB">
          <w:rPr>
            <w:rStyle w:val="Hyperlink"/>
            <w:b w:val="0"/>
          </w:rPr>
          <w:t>Wetland water quality</w:t>
        </w:r>
        <w:r w:rsidR="00BB4C2B" w:rsidRPr="002F46BB">
          <w:rPr>
            <w:webHidden/>
          </w:rPr>
          <w:tab/>
        </w:r>
        <w:r w:rsidR="00BB4C2B" w:rsidRPr="002F46BB">
          <w:rPr>
            <w:webHidden/>
          </w:rPr>
          <w:fldChar w:fldCharType="begin"/>
        </w:r>
        <w:r w:rsidR="00BB4C2B" w:rsidRPr="002F46BB">
          <w:rPr>
            <w:webHidden/>
          </w:rPr>
          <w:instrText xml:space="preserve"> PAGEREF _Toc473907119 \h </w:instrText>
        </w:r>
        <w:r w:rsidR="00BB4C2B" w:rsidRPr="002F46BB">
          <w:rPr>
            <w:webHidden/>
          </w:rPr>
        </w:r>
        <w:r w:rsidR="00BB4C2B" w:rsidRPr="002F46BB">
          <w:rPr>
            <w:webHidden/>
          </w:rPr>
          <w:fldChar w:fldCharType="separate"/>
        </w:r>
        <w:r w:rsidR="008F310F">
          <w:rPr>
            <w:webHidden/>
          </w:rPr>
          <w:t>122</w:t>
        </w:r>
        <w:r w:rsidR="00BB4C2B" w:rsidRPr="002F46BB">
          <w:rPr>
            <w:webHidden/>
          </w:rPr>
          <w:fldChar w:fldCharType="end"/>
        </w:r>
      </w:hyperlink>
    </w:p>
    <w:p w14:paraId="7EB23701" w14:textId="77777777" w:rsidR="00BB4C2B" w:rsidRPr="00B4531A" w:rsidRDefault="00561A34" w:rsidP="00BB4C2B">
      <w:pPr>
        <w:pStyle w:val="TOC2"/>
        <w:spacing w:before="0"/>
        <w:rPr>
          <w:rFonts w:eastAsia="Times New Roman"/>
          <w:kern w:val="0"/>
          <w:lang w:bidi="ar-SA"/>
        </w:rPr>
      </w:pPr>
      <w:hyperlink w:anchor="_Toc473907124" w:history="1">
        <w:r w:rsidR="00BB4C2B" w:rsidRPr="002F46BB">
          <w:rPr>
            <w:rStyle w:val="Hyperlink"/>
            <w:b w:val="0"/>
          </w:rPr>
          <w:t>5.7</w:t>
        </w:r>
        <w:r w:rsidR="00BB4C2B" w:rsidRPr="00B4531A">
          <w:rPr>
            <w:rFonts w:eastAsia="Times New Roman"/>
            <w:kern w:val="0"/>
            <w:lang w:bidi="ar-SA"/>
          </w:rPr>
          <w:tab/>
        </w:r>
        <w:r w:rsidR="00BB4C2B" w:rsidRPr="002F46BB">
          <w:rPr>
            <w:rStyle w:val="Hyperlink"/>
            <w:b w:val="0"/>
          </w:rPr>
          <w:t>Wetland microinvertebrates</w:t>
        </w:r>
        <w:r w:rsidR="00BB4C2B" w:rsidRPr="002F46BB">
          <w:rPr>
            <w:webHidden/>
          </w:rPr>
          <w:tab/>
        </w:r>
        <w:r w:rsidR="00BB4C2B" w:rsidRPr="002F46BB">
          <w:rPr>
            <w:webHidden/>
          </w:rPr>
          <w:fldChar w:fldCharType="begin"/>
        </w:r>
        <w:r w:rsidR="00BB4C2B" w:rsidRPr="002F46BB">
          <w:rPr>
            <w:webHidden/>
          </w:rPr>
          <w:instrText xml:space="preserve"> PAGEREF _Toc473907124 \h </w:instrText>
        </w:r>
        <w:r w:rsidR="00BB4C2B" w:rsidRPr="002F46BB">
          <w:rPr>
            <w:webHidden/>
          </w:rPr>
        </w:r>
        <w:r w:rsidR="00BB4C2B" w:rsidRPr="002F46BB">
          <w:rPr>
            <w:webHidden/>
          </w:rPr>
          <w:fldChar w:fldCharType="separate"/>
        </w:r>
        <w:r w:rsidR="008F310F">
          <w:rPr>
            <w:webHidden/>
          </w:rPr>
          <w:t>129</w:t>
        </w:r>
        <w:r w:rsidR="00BB4C2B" w:rsidRPr="002F46BB">
          <w:rPr>
            <w:webHidden/>
          </w:rPr>
          <w:fldChar w:fldCharType="end"/>
        </w:r>
      </w:hyperlink>
    </w:p>
    <w:p w14:paraId="15F51AFA" w14:textId="77777777" w:rsidR="00BB4C2B" w:rsidRPr="00B4531A" w:rsidRDefault="00561A34" w:rsidP="00BB4C2B">
      <w:pPr>
        <w:pStyle w:val="TOC2"/>
        <w:spacing w:before="0"/>
        <w:rPr>
          <w:rFonts w:eastAsia="Times New Roman"/>
          <w:kern w:val="0"/>
          <w:lang w:bidi="ar-SA"/>
        </w:rPr>
      </w:pPr>
      <w:hyperlink w:anchor="_Toc473907129" w:history="1">
        <w:r w:rsidR="00BB4C2B" w:rsidRPr="002F46BB">
          <w:rPr>
            <w:rStyle w:val="Hyperlink"/>
            <w:b w:val="0"/>
          </w:rPr>
          <w:t>5.8</w:t>
        </w:r>
        <w:r w:rsidR="00BB4C2B" w:rsidRPr="00B4531A">
          <w:rPr>
            <w:rFonts w:eastAsia="Times New Roman"/>
            <w:kern w:val="0"/>
            <w:lang w:bidi="ar-SA"/>
          </w:rPr>
          <w:tab/>
        </w:r>
        <w:r w:rsidR="00BB4C2B" w:rsidRPr="002F46BB">
          <w:rPr>
            <w:rStyle w:val="Hyperlink"/>
            <w:b w:val="0"/>
          </w:rPr>
          <w:t>Vegetation diversity</w:t>
        </w:r>
        <w:r w:rsidR="00BB4C2B" w:rsidRPr="002F46BB">
          <w:rPr>
            <w:webHidden/>
          </w:rPr>
          <w:tab/>
        </w:r>
        <w:r w:rsidR="00BB4C2B" w:rsidRPr="002F46BB">
          <w:rPr>
            <w:webHidden/>
          </w:rPr>
          <w:fldChar w:fldCharType="begin"/>
        </w:r>
        <w:r w:rsidR="00BB4C2B" w:rsidRPr="002F46BB">
          <w:rPr>
            <w:webHidden/>
          </w:rPr>
          <w:instrText xml:space="preserve"> PAGEREF _Toc473907129 \h </w:instrText>
        </w:r>
        <w:r w:rsidR="00BB4C2B" w:rsidRPr="002F46BB">
          <w:rPr>
            <w:webHidden/>
          </w:rPr>
        </w:r>
        <w:r w:rsidR="00BB4C2B" w:rsidRPr="002F46BB">
          <w:rPr>
            <w:webHidden/>
          </w:rPr>
          <w:fldChar w:fldCharType="separate"/>
        </w:r>
        <w:r w:rsidR="008F310F">
          <w:rPr>
            <w:webHidden/>
          </w:rPr>
          <w:t>135</w:t>
        </w:r>
        <w:r w:rsidR="00BB4C2B" w:rsidRPr="002F46BB">
          <w:rPr>
            <w:webHidden/>
          </w:rPr>
          <w:fldChar w:fldCharType="end"/>
        </w:r>
      </w:hyperlink>
    </w:p>
    <w:p w14:paraId="771894CD" w14:textId="77777777" w:rsidR="00BB4C2B" w:rsidRPr="00B4531A" w:rsidRDefault="00561A34" w:rsidP="00BB4C2B">
      <w:pPr>
        <w:pStyle w:val="TOC2"/>
        <w:spacing w:before="0"/>
        <w:rPr>
          <w:rFonts w:eastAsia="Times New Roman"/>
          <w:kern w:val="0"/>
          <w:lang w:bidi="ar-SA"/>
        </w:rPr>
      </w:pPr>
      <w:hyperlink w:anchor="_Toc473907135" w:history="1">
        <w:r w:rsidR="00BB4C2B" w:rsidRPr="002F46BB">
          <w:rPr>
            <w:rStyle w:val="Hyperlink"/>
            <w:b w:val="0"/>
          </w:rPr>
          <w:t>5.9</w:t>
        </w:r>
        <w:r w:rsidR="00BB4C2B" w:rsidRPr="00B4531A">
          <w:rPr>
            <w:rFonts w:eastAsia="Times New Roman"/>
            <w:kern w:val="0"/>
            <w:lang w:bidi="ar-SA"/>
          </w:rPr>
          <w:tab/>
        </w:r>
        <w:r w:rsidR="00BB4C2B" w:rsidRPr="002F46BB">
          <w:rPr>
            <w:rStyle w:val="Hyperlink"/>
            <w:b w:val="0"/>
          </w:rPr>
          <w:t>Wetland fish</w:t>
        </w:r>
        <w:r w:rsidR="00BB4C2B" w:rsidRPr="002F46BB">
          <w:rPr>
            <w:webHidden/>
          </w:rPr>
          <w:tab/>
        </w:r>
        <w:r w:rsidR="00BB4C2B" w:rsidRPr="002F46BB">
          <w:rPr>
            <w:webHidden/>
          </w:rPr>
          <w:fldChar w:fldCharType="begin"/>
        </w:r>
        <w:r w:rsidR="00BB4C2B" w:rsidRPr="002F46BB">
          <w:rPr>
            <w:webHidden/>
          </w:rPr>
          <w:instrText xml:space="preserve"> PAGEREF _Toc473907135 \h </w:instrText>
        </w:r>
        <w:r w:rsidR="00BB4C2B" w:rsidRPr="002F46BB">
          <w:rPr>
            <w:webHidden/>
          </w:rPr>
        </w:r>
        <w:r w:rsidR="00BB4C2B" w:rsidRPr="002F46BB">
          <w:rPr>
            <w:webHidden/>
          </w:rPr>
          <w:fldChar w:fldCharType="separate"/>
        </w:r>
        <w:r w:rsidR="008F310F">
          <w:rPr>
            <w:webHidden/>
          </w:rPr>
          <w:t>148</w:t>
        </w:r>
        <w:r w:rsidR="00BB4C2B" w:rsidRPr="002F46BB">
          <w:rPr>
            <w:webHidden/>
          </w:rPr>
          <w:fldChar w:fldCharType="end"/>
        </w:r>
      </w:hyperlink>
    </w:p>
    <w:p w14:paraId="05116E38" w14:textId="77777777" w:rsidR="00BB4C2B" w:rsidRPr="00B4531A" w:rsidRDefault="00561A34" w:rsidP="00BB4C2B">
      <w:pPr>
        <w:pStyle w:val="TOC2"/>
        <w:spacing w:before="0"/>
        <w:rPr>
          <w:rFonts w:eastAsia="Times New Roman"/>
          <w:kern w:val="0"/>
          <w:lang w:bidi="ar-SA"/>
        </w:rPr>
      </w:pPr>
      <w:hyperlink w:anchor="_Toc473907140" w:history="1">
        <w:r w:rsidR="00BB4C2B" w:rsidRPr="002F46BB">
          <w:rPr>
            <w:rStyle w:val="Hyperlink"/>
            <w:b w:val="0"/>
          </w:rPr>
          <w:t>5.10</w:t>
        </w:r>
        <w:r w:rsidR="00BB4C2B" w:rsidRPr="00B4531A">
          <w:rPr>
            <w:rFonts w:eastAsia="Times New Roman"/>
            <w:kern w:val="0"/>
            <w:lang w:bidi="ar-SA"/>
          </w:rPr>
          <w:tab/>
        </w:r>
        <w:r w:rsidR="00BB4C2B" w:rsidRPr="002F46BB">
          <w:rPr>
            <w:rStyle w:val="Hyperlink"/>
            <w:b w:val="0"/>
          </w:rPr>
          <w:t>Wetland frogs and turtles</w:t>
        </w:r>
        <w:r w:rsidR="00BB4C2B" w:rsidRPr="002F46BB">
          <w:rPr>
            <w:webHidden/>
          </w:rPr>
          <w:tab/>
        </w:r>
        <w:r w:rsidR="00BB4C2B" w:rsidRPr="002F46BB">
          <w:rPr>
            <w:webHidden/>
          </w:rPr>
          <w:fldChar w:fldCharType="begin"/>
        </w:r>
        <w:r w:rsidR="00BB4C2B" w:rsidRPr="002F46BB">
          <w:rPr>
            <w:webHidden/>
          </w:rPr>
          <w:instrText xml:space="preserve"> PAGEREF _Toc473907140 \h </w:instrText>
        </w:r>
        <w:r w:rsidR="00BB4C2B" w:rsidRPr="002F46BB">
          <w:rPr>
            <w:webHidden/>
          </w:rPr>
        </w:r>
        <w:r w:rsidR="00BB4C2B" w:rsidRPr="002F46BB">
          <w:rPr>
            <w:webHidden/>
          </w:rPr>
          <w:fldChar w:fldCharType="separate"/>
        </w:r>
        <w:r w:rsidR="008F310F">
          <w:rPr>
            <w:webHidden/>
          </w:rPr>
          <w:t>161</w:t>
        </w:r>
        <w:r w:rsidR="00BB4C2B" w:rsidRPr="002F46BB">
          <w:rPr>
            <w:webHidden/>
          </w:rPr>
          <w:fldChar w:fldCharType="end"/>
        </w:r>
      </w:hyperlink>
    </w:p>
    <w:p w14:paraId="08BE03A2" w14:textId="77777777" w:rsidR="00BB4C2B" w:rsidRPr="00B4531A" w:rsidRDefault="00561A34" w:rsidP="00BB4C2B">
      <w:pPr>
        <w:pStyle w:val="TOC2"/>
        <w:spacing w:before="0"/>
        <w:rPr>
          <w:rFonts w:eastAsia="Times New Roman"/>
          <w:kern w:val="0"/>
          <w:lang w:bidi="ar-SA"/>
        </w:rPr>
      </w:pPr>
      <w:hyperlink w:anchor="_Toc473907145" w:history="1">
        <w:r w:rsidR="00BB4C2B" w:rsidRPr="002F46BB">
          <w:rPr>
            <w:rStyle w:val="Hyperlink"/>
            <w:b w:val="0"/>
          </w:rPr>
          <w:t>5.11</w:t>
        </w:r>
        <w:r w:rsidR="00BB4C2B" w:rsidRPr="00B4531A">
          <w:rPr>
            <w:rFonts w:eastAsia="Times New Roman"/>
            <w:kern w:val="0"/>
            <w:lang w:bidi="ar-SA"/>
          </w:rPr>
          <w:tab/>
        </w:r>
        <w:r w:rsidR="00BB4C2B" w:rsidRPr="002F46BB">
          <w:rPr>
            <w:rStyle w:val="Hyperlink"/>
            <w:b w:val="0"/>
          </w:rPr>
          <w:t>Waterbird Diversity</w:t>
        </w:r>
        <w:r w:rsidR="00BB4C2B" w:rsidRPr="002F46BB">
          <w:rPr>
            <w:webHidden/>
          </w:rPr>
          <w:tab/>
        </w:r>
        <w:r w:rsidR="00BB4C2B" w:rsidRPr="002F46BB">
          <w:rPr>
            <w:webHidden/>
          </w:rPr>
          <w:fldChar w:fldCharType="begin"/>
        </w:r>
        <w:r w:rsidR="00BB4C2B" w:rsidRPr="002F46BB">
          <w:rPr>
            <w:webHidden/>
          </w:rPr>
          <w:instrText xml:space="preserve"> PAGEREF _Toc473907145 \h </w:instrText>
        </w:r>
        <w:r w:rsidR="00BB4C2B" w:rsidRPr="002F46BB">
          <w:rPr>
            <w:webHidden/>
          </w:rPr>
        </w:r>
        <w:r w:rsidR="00BB4C2B" w:rsidRPr="002F46BB">
          <w:rPr>
            <w:webHidden/>
          </w:rPr>
          <w:fldChar w:fldCharType="separate"/>
        </w:r>
        <w:r w:rsidR="008F310F">
          <w:rPr>
            <w:webHidden/>
          </w:rPr>
          <w:t>172</w:t>
        </w:r>
        <w:r w:rsidR="00BB4C2B" w:rsidRPr="002F46BB">
          <w:rPr>
            <w:webHidden/>
          </w:rPr>
          <w:fldChar w:fldCharType="end"/>
        </w:r>
      </w:hyperlink>
    </w:p>
    <w:p w14:paraId="7C9E148C" w14:textId="77777777" w:rsidR="00BB4C2B" w:rsidRPr="00B4531A" w:rsidRDefault="00561A34" w:rsidP="00BB4C2B">
      <w:pPr>
        <w:pStyle w:val="TOC1"/>
        <w:tabs>
          <w:tab w:val="right" w:leader="dot" w:pos="9465"/>
        </w:tabs>
        <w:spacing w:before="0" w:line="240" w:lineRule="auto"/>
        <w:rPr>
          <w:i w:val="0"/>
          <w:iCs w:val="0"/>
          <w:noProof/>
          <w:kern w:val="0"/>
          <w:sz w:val="22"/>
          <w:szCs w:val="22"/>
          <w:lang w:eastAsia="en-AU"/>
        </w:rPr>
      </w:pPr>
      <w:hyperlink w:anchor="_Toc473907151" w:history="1">
        <w:r w:rsidR="00BB4C2B" w:rsidRPr="002F46BB">
          <w:rPr>
            <w:rStyle w:val="Hyperlink"/>
            <w:i w:val="0"/>
            <w:noProof/>
            <w:szCs w:val="22"/>
          </w:rPr>
          <w:t>References</w:t>
        </w:r>
        <w:r w:rsidR="00BB4C2B" w:rsidRPr="002F46BB">
          <w:rPr>
            <w:i w:val="0"/>
            <w:noProof/>
            <w:webHidden/>
            <w:sz w:val="22"/>
            <w:szCs w:val="22"/>
          </w:rPr>
          <w:tab/>
        </w:r>
        <w:r w:rsidR="00BB4C2B" w:rsidRPr="002F46BB">
          <w:rPr>
            <w:i w:val="0"/>
            <w:noProof/>
            <w:webHidden/>
            <w:sz w:val="22"/>
            <w:szCs w:val="22"/>
          </w:rPr>
          <w:fldChar w:fldCharType="begin"/>
        </w:r>
        <w:r w:rsidR="00BB4C2B" w:rsidRPr="002F46BB">
          <w:rPr>
            <w:i w:val="0"/>
            <w:noProof/>
            <w:webHidden/>
            <w:sz w:val="22"/>
            <w:szCs w:val="22"/>
          </w:rPr>
          <w:instrText xml:space="preserve"> PAGEREF _Toc473907151 \h </w:instrText>
        </w:r>
        <w:r w:rsidR="00BB4C2B" w:rsidRPr="002F46BB">
          <w:rPr>
            <w:i w:val="0"/>
            <w:noProof/>
            <w:webHidden/>
            <w:sz w:val="22"/>
            <w:szCs w:val="22"/>
          </w:rPr>
        </w:r>
        <w:r w:rsidR="00BB4C2B" w:rsidRPr="002F46BB">
          <w:rPr>
            <w:i w:val="0"/>
            <w:noProof/>
            <w:webHidden/>
            <w:sz w:val="22"/>
            <w:szCs w:val="22"/>
          </w:rPr>
          <w:fldChar w:fldCharType="separate"/>
        </w:r>
        <w:r w:rsidR="008F310F">
          <w:rPr>
            <w:i w:val="0"/>
            <w:noProof/>
            <w:webHidden/>
            <w:sz w:val="22"/>
            <w:szCs w:val="22"/>
          </w:rPr>
          <w:t>190</w:t>
        </w:r>
        <w:r w:rsidR="00BB4C2B" w:rsidRPr="002F46BB">
          <w:rPr>
            <w:i w:val="0"/>
            <w:noProof/>
            <w:webHidden/>
            <w:sz w:val="22"/>
            <w:szCs w:val="22"/>
          </w:rPr>
          <w:fldChar w:fldCharType="end"/>
        </w:r>
      </w:hyperlink>
    </w:p>
    <w:p w14:paraId="57872FA0" w14:textId="77777777" w:rsidR="00BB4C2B" w:rsidRDefault="00BB4C2B" w:rsidP="00BB4C2B">
      <w:pPr>
        <w:spacing w:line="240" w:lineRule="auto"/>
        <w:rPr>
          <w:szCs w:val="22"/>
        </w:rPr>
      </w:pPr>
      <w:r w:rsidRPr="002F46BB">
        <w:rPr>
          <w:szCs w:val="22"/>
        </w:rPr>
        <w:fldChar w:fldCharType="end"/>
      </w:r>
    </w:p>
    <w:p w14:paraId="783AF533" w14:textId="77777777" w:rsidR="00BB4C2B" w:rsidRDefault="00BB4C2B" w:rsidP="00BB4C2B">
      <w:pPr>
        <w:spacing w:after="0" w:line="240" w:lineRule="auto"/>
        <w:jc w:val="left"/>
      </w:pPr>
      <w:r>
        <w:rPr>
          <w:szCs w:val="22"/>
        </w:rPr>
        <w:br w:type="page"/>
      </w:r>
    </w:p>
    <w:p w14:paraId="08DD8AD6" w14:textId="77777777" w:rsidR="00BB4C2B" w:rsidRDefault="00BB4C2B" w:rsidP="00BB4C2B">
      <w:pPr>
        <w:pStyle w:val="Title"/>
      </w:pPr>
      <w:bookmarkStart w:id="7" w:name="_Toc453935442"/>
      <w:bookmarkStart w:id="8" w:name="_Toc460839382"/>
      <w:bookmarkStart w:id="9" w:name="_Toc460839658"/>
      <w:bookmarkStart w:id="10" w:name="_Toc460839819"/>
      <w:bookmarkStart w:id="11" w:name="_Toc460839927"/>
      <w:bookmarkStart w:id="12" w:name="_Toc460840291"/>
      <w:bookmarkStart w:id="13" w:name="_Toc460843671"/>
      <w:bookmarkStart w:id="14" w:name="_Toc460851449"/>
      <w:bookmarkStart w:id="15" w:name="_Toc473907030"/>
      <w:r>
        <w:t>Table of Figures</w:t>
      </w:r>
      <w:bookmarkEnd w:id="7"/>
      <w:bookmarkEnd w:id="8"/>
      <w:bookmarkEnd w:id="9"/>
      <w:bookmarkEnd w:id="10"/>
      <w:bookmarkEnd w:id="11"/>
      <w:bookmarkEnd w:id="12"/>
      <w:bookmarkEnd w:id="13"/>
      <w:bookmarkEnd w:id="14"/>
      <w:bookmarkEnd w:id="15"/>
    </w:p>
    <w:p w14:paraId="3623D709" w14:textId="77777777" w:rsidR="00BB4C2B" w:rsidRPr="00B4531A" w:rsidRDefault="00BB4C2B">
      <w:pPr>
        <w:pStyle w:val="TableofFigures"/>
        <w:tabs>
          <w:tab w:val="right" w:leader="dot" w:pos="9465"/>
        </w:tabs>
        <w:rPr>
          <w:rFonts w:eastAsia="Times New Roman"/>
          <w:noProof/>
          <w:sz w:val="20"/>
        </w:rPr>
      </w:pPr>
      <w:r w:rsidRPr="00E91318">
        <w:rPr>
          <w:sz w:val="20"/>
        </w:rPr>
        <w:fldChar w:fldCharType="begin"/>
      </w:r>
      <w:r w:rsidRPr="00E91318">
        <w:rPr>
          <w:sz w:val="20"/>
        </w:rPr>
        <w:instrText xml:space="preserve"> TOC \h \z \c "Figure" </w:instrText>
      </w:r>
      <w:r w:rsidRPr="00E91318">
        <w:rPr>
          <w:sz w:val="20"/>
        </w:rPr>
        <w:fldChar w:fldCharType="separate"/>
      </w:r>
      <w:hyperlink w:anchor="_Toc473907376" w:history="1">
        <w:r w:rsidRPr="00E91318">
          <w:rPr>
            <w:rStyle w:val="Hyperlink"/>
            <w:noProof/>
            <w:sz w:val="20"/>
          </w:rPr>
          <w:t>Figure 2</w:t>
        </w:r>
        <w:r w:rsidRPr="00E91318">
          <w:rPr>
            <w:rStyle w:val="Hyperlink"/>
            <w:noProof/>
            <w:sz w:val="20"/>
          </w:rPr>
          <w:noBreakHyphen/>
          <w:t>1 Distribution of riverine zones in the Murrumbidgee Selected Area.</w:t>
        </w:r>
        <w:r w:rsidRPr="00E91318">
          <w:rPr>
            <w:noProof/>
            <w:webHidden/>
            <w:sz w:val="20"/>
          </w:rPr>
          <w:tab/>
        </w:r>
        <w:r w:rsidRPr="00E91318">
          <w:rPr>
            <w:noProof/>
            <w:webHidden/>
            <w:sz w:val="20"/>
          </w:rPr>
          <w:fldChar w:fldCharType="begin"/>
        </w:r>
        <w:r w:rsidRPr="00E91318">
          <w:rPr>
            <w:noProof/>
            <w:webHidden/>
            <w:sz w:val="20"/>
          </w:rPr>
          <w:instrText xml:space="preserve"> PAGEREF _Toc473907376 \h </w:instrText>
        </w:r>
        <w:r w:rsidRPr="00E91318">
          <w:rPr>
            <w:noProof/>
            <w:webHidden/>
            <w:sz w:val="20"/>
          </w:rPr>
        </w:r>
        <w:r w:rsidRPr="00E91318">
          <w:rPr>
            <w:noProof/>
            <w:webHidden/>
            <w:sz w:val="20"/>
          </w:rPr>
          <w:fldChar w:fldCharType="separate"/>
        </w:r>
        <w:r w:rsidR="008F310F">
          <w:rPr>
            <w:noProof/>
            <w:webHidden/>
            <w:sz w:val="20"/>
          </w:rPr>
          <w:t>4</w:t>
        </w:r>
        <w:r w:rsidRPr="00E91318">
          <w:rPr>
            <w:noProof/>
            <w:webHidden/>
            <w:sz w:val="20"/>
          </w:rPr>
          <w:fldChar w:fldCharType="end"/>
        </w:r>
      </w:hyperlink>
    </w:p>
    <w:p w14:paraId="17FD3CF4" w14:textId="77777777" w:rsidR="00BB4C2B" w:rsidRPr="00B4531A" w:rsidRDefault="00561A34">
      <w:pPr>
        <w:pStyle w:val="TableofFigures"/>
        <w:tabs>
          <w:tab w:val="right" w:leader="dot" w:pos="9465"/>
        </w:tabs>
        <w:rPr>
          <w:rFonts w:eastAsia="Times New Roman"/>
          <w:noProof/>
          <w:sz w:val="20"/>
        </w:rPr>
      </w:pPr>
      <w:hyperlink w:anchor="_Toc473907377" w:history="1">
        <w:r w:rsidR="00BB4C2B" w:rsidRPr="00E91318">
          <w:rPr>
            <w:rStyle w:val="Hyperlink"/>
            <w:noProof/>
            <w:sz w:val="20"/>
            <w:lang w:bidi="th-TH"/>
          </w:rPr>
          <w:t>Figure 2</w:t>
        </w:r>
        <w:r w:rsidR="00BB4C2B" w:rsidRPr="00E91318">
          <w:rPr>
            <w:rStyle w:val="Hyperlink"/>
            <w:noProof/>
            <w:sz w:val="20"/>
            <w:lang w:bidi="th-TH"/>
          </w:rPr>
          <w:noBreakHyphen/>
          <w:t>2 Distribution of wetland zones in the Murrumbidgee Selected Area and locations of key wetlands.</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_Toc473907377 \h </w:instrText>
        </w:r>
        <w:r w:rsidR="00BB4C2B" w:rsidRPr="00E91318">
          <w:rPr>
            <w:noProof/>
            <w:webHidden/>
            <w:sz w:val="20"/>
          </w:rPr>
        </w:r>
        <w:r w:rsidR="00BB4C2B" w:rsidRPr="00E91318">
          <w:rPr>
            <w:noProof/>
            <w:webHidden/>
            <w:sz w:val="20"/>
          </w:rPr>
          <w:fldChar w:fldCharType="separate"/>
        </w:r>
        <w:r w:rsidR="008F310F">
          <w:rPr>
            <w:noProof/>
            <w:webHidden/>
            <w:sz w:val="20"/>
          </w:rPr>
          <w:t>6</w:t>
        </w:r>
        <w:r w:rsidR="00BB4C2B" w:rsidRPr="00E91318">
          <w:rPr>
            <w:noProof/>
            <w:webHidden/>
            <w:sz w:val="20"/>
          </w:rPr>
          <w:fldChar w:fldCharType="end"/>
        </w:r>
      </w:hyperlink>
    </w:p>
    <w:p w14:paraId="69181775" w14:textId="77777777" w:rsidR="00BB4C2B" w:rsidRPr="00B4531A" w:rsidRDefault="00561A34">
      <w:pPr>
        <w:pStyle w:val="TableofFigures"/>
        <w:tabs>
          <w:tab w:val="right" w:leader="dot" w:pos="9465"/>
        </w:tabs>
        <w:rPr>
          <w:rFonts w:eastAsia="Times New Roman"/>
          <w:noProof/>
          <w:sz w:val="20"/>
        </w:rPr>
      </w:pPr>
      <w:hyperlink w:anchor="_Toc473907378" w:history="1">
        <w:r w:rsidR="00BB4C2B" w:rsidRPr="00E91318">
          <w:rPr>
            <w:rStyle w:val="Hyperlink"/>
            <w:noProof/>
            <w:sz w:val="20"/>
          </w:rPr>
          <w:t>Figure 3</w:t>
        </w:r>
        <w:r w:rsidR="00BB4C2B" w:rsidRPr="00E91318">
          <w:rPr>
            <w:rStyle w:val="Hyperlink"/>
            <w:noProof/>
            <w:sz w:val="20"/>
          </w:rPr>
          <w:noBreakHyphen/>
          <w:t>1 a. Mean daily discharge in the Murrumbidgee River at Narrandera and Darlington Point between 1 July 2010 to 30 June 2016.</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_Toc473907378 \h </w:instrText>
        </w:r>
        <w:r w:rsidR="00BB4C2B" w:rsidRPr="00E91318">
          <w:rPr>
            <w:noProof/>
            <w:webHidden/>
            <w:sz w:val="20"/>
          </w:rPr>
        </w:r>
        <w:r w:rsidR="00BB4C2B" w:rsidRPr="00E91318">
          <w:rPr>
            <w:noProof/>
            <w:webHidden/>
            <w:sz w:val="20"/>
          </w:rPr>
          <w:fldChar w:fldCharType="separate"/>
        </w:r>
        <w:r w:rsidR="008F310F">
          <w:rPr>
            <w:noProof/>
            <w:webHidden/>
            <w:sz w:val="20"/>
          </w:rPr>
          <w:t>14</w:t>
        </w:r>
        <w:r w:rsidR="00BB4C2B" w:rsidRPr="00E91318">
          <w:rPr>
            <w:noProof/>
            <w:webHidden/>
            <w:sz w:val="20"/>
          </w:rPr>
          <w:fldChar w:fldCharType="end"/>
        </w:r>
      </w:hyperlink>
    </w:p>
    <w:p w14:paraId="5C48D3E5" w14:textId="77777777" w:rsidR="00BB4C2B" w:rsidRPr="00B4531A" w:rsidRDefault="00561A34">
      <w:pPr>
        <w:pStyle w:val="TableofFigures"/>
        <w:tabs>
          <w:tab w:val="right" w:leader="dot" w:pos="9465"/>
        </w:tabs>
        <w:rPr>
          <w:rFonts w:eastAsia="Times New Roman"/>
          <w:noProof/>
          <w:sz w:val="20"/>
        </w:rPr>
      </w:pPr>
      <w:hyperlink w:anchor="_Toc473907379" w:history="1">
        <w:r w:rsidR="00BB4C2B" w:rsidRPr="00E91318">
          <w:rPr>
            <w:rStyle w:val="Hyperlink"/>
            <w:noProof/>
            <w:sz w:val="20"/>
            <w:lang w:bidi="th-TH"/>
          </w:rPr>
          <w:t>Figure 4</w:t>
        </w:r>
        <w:r w:rsidR="00BB4C2B" w:rsidRPr="00E91318">
          <w:rPr>
            <w:rStyle w:val="Hyperlink"/>
            <w:noProof/>
            <w:sz w:val="20"/>
            <w:lang w:bidi="th-TH"/>
          </w:rPr>
          <w:noBreakHyphen/>
          <w:t>1 Distribution of wetland zones and key monitoring locations in the Murrumbidgee Selected Area</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_Toc473907379 \h </w:instrText>
        </w:r>
        <w:r w:rsidR="00BB4C2B" w:rsidRPr="00E91318">
          <w:rPr>
            <w:noProof/>
            <w:webHidden/>
            <w:sz w:val="20"/>
          </w:rPr>
        </w:r>
        <w:r w:rsidR="00BB4C2B" w:rsidRPr="00E91318">
          <w:rPr>
            <w:noProof/>
            <w:webHidden/>
            <w:sz w:val="20"/>
          </w:rPr>
          <w:fldChar w:fldCharType="separate"/>
        </w:r>
        <w:r w:rsidR="008F310F">
          <w:rPr>
            <w:noProof/>
            <w:webHidden/>
            <w:sz w:val="20"/>
          </w:rPr>
          <w:t>28</w:t>
        </w:r>
        <w:r w:rsidR="00BB4C2B" w:rsidRPr="00E91318">
          <w:rPr>
            <w:noProof/>
            <w:webHidden/>
            <w:sz w:val="20"/>
          </w:rPr>
          <w:fldChar w:fldCharType="end"/>
        </w:r>
      </w:hyperlink>
    </w:p>
    <w:p w14:paraId="70F5E3B6" w14:textId="77777777" w:rsidR="00BB4C2B" w:rsidRPr="00B4531A" w:rsidRDefault="00561A34">
      <w:pPr>
        <w:pStyle w:val="TableofFigures"/>
        <w:tabs>
          <w:tab w:val="right" w:leader="dot" w:pos="9465"/>
        </w:tabs>
        <w:rPr>
          <w:rFonts w:eastAsia="Times New Roman"/>
          <w:noProof/>
          <w:sz w:val="20"/>
        </w:rPr>
      </w:pPr>
      <w:hyperlink w:anchor="_Toc473907380" w:history="1">
        <w:r w:rsidR="00BB4C2B" w:rsidRPr="00E91318">
          <w:rPr>
            <w:rStyle w:val="Hyperlink"/>
            <w:iCs/>
            <w:noProof/>
            <w:sz w:val="20"/>
          </w:rPr>
          <w:t>Figure 4</w:t>
        </w:r>
        <w:r w:rsidR="00BB4C2B" w:rsidRPr="00E91318">
          <w:rPr>
            <w:rStyle w:val="Hyperlink"/>
            <w:iCs/>
            <w:noProof/>
            <w:sz w:val="20"/>
          </w:rPr>
          <w:noBreakHyphen/>
          <w:t>2 Cumulative total area (ha) of the floodplain inundated for the Lowbidgee floodplain and wetland zones for the 2014-2015 and 2015-2016 water years.</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_Toc473907380 \h </w:instrText>
        </w:r>
        <w:r w:rsidR="00BB4C2B" w:rsidRPr="00E91318">
          <w:rPr>
            <w:noProof/>
            <w:webHidden/>
            <w:sz w:val="20"/>
          </w:rPr>
        </w:r>
        <w:r w:rsidR="00BB4C2B" w:rsidRPr="00E91318">
          <w:rPr>
            <w:noProof/>
            <w:webHidden/>
            <w:sz w:val="20"/>
          </w:rPr>
          <w:fldChar w:fldCharType="separate"/>
        </w:r>
        <w:r w:rsidR="008F310F">
          <w:rPr>
            <w:noProof/>
            <w:webHidden/>
            <w:sz w:val="20"/>
          </w:rPr>
          <w:t>29</w:t>
        </w:r>
        <w:r w:rsidR="00BB4C2B" w:rsidRPr="00E91318">
          <w:rPr>
            <w:noProof/>
            <w:webHidden/>
            <w:sz w:val="20"/>
          </w:rPr>
          <w:fldChar w:fldCharType="end"/>
        </w:r>
      </w:hyperlink>
    </w:p>
    <w:p w14:paraId="242DB00F" w14:textId="77777777" w:rsidR="00BB4C2B" w:rsidRPr="00B4531A" w:rsidRDefault="00561A34">
      <w:pPr>
        <w:pStyle w:val="TableofFigures"/>
        <w:tabs>
          <w:tab w:val="right" w:leader="dot" w:pos="9465"/>
        </w:tabs>
        <w:rPr>
          <w:rFonts w:eastAsia="Times New Roman"/>
          <w:noProof/>
          <w:sz w:val="20"/>
        </w:rPr>
      </w:pPr>
      <w:hyperlink w:anchor="_Toc473907381" w:history="1">
        <w:r w:rsidR="00BB4C2B" w:rsidRPr="00E91318">
          <w:rPr>
            <w:rStyle w:val="Hyperlink"/>
            <w:noProof/>
            <w:sz w:val="20"/>
          </w:rPr>
          <w:t>Figure 4</w:t>
        </w:r>
        <w:r w:rsidR="00BB4C2B" w:rsidRPr="00E91318">
          <w:rPr>
            <w:rStyle w:val="Hyperlink"/>
            <w:noProof/>
            <w:sz w:val="20"/>
          </w:rPr>
          <w:noBreakHyphen/>
          <w:t>3 Inundation outcomes located around the Nimmie-Caira zone from the Nimmie-Caira watering actions (17/10/15-09/02/16) .</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_Toc473907381 \h </w:instrText>
        </w:r>
        <w:r w:rsidR="00BB4C2B" w:rsidRPr="00E91318">
          <w:rPr>
            <w:noProof/>
            <w:webHidden/>
            <w:sz w:val="20"/>
          </w:rPr>
        </w:r>
        <w:r w:rsidR="00BB4C2B" w:rsidRPr="00E91318">
          <w:rPr>
            <w:noProof/>
            <w:webHidden/>
            <w:sz w:val="20"/>
          </w:rPr>
          <w:fldChar w:fldCharType="separate"/>
        </w:r>
        <w:r w:rsidR="008F310F">
          <w:rPr>
            <w:noProof/>
            <w:webHidden/>
            <w:sz w:val="20"/>
          </w:rPr>
          <w:t>31</w:t>
        </w:r>
        <w:r w:rsidR="00BB4C2B" w:rsidRPr="00E91318">
          <w:rPr>
            <w:noProof/>
            <w:webHidden/>
            <w:sz w:val="20"/>
          </w:rPr>
          <w:fldChar w:fldCharType="end"/>
        </w:r>
      </w:hyperlink>
    </w:p>
    <w:p w14:paraId="07C7FB81" w14:textId="77777777" w:rsidR="00BB4C2B" w:rsidRPr="00B4531A" w:rsidRDefault="00561A34">
      <w:pPr>
        <w:pStyle w:val="TableofFigures"/>
        <w:tabs>
          <w:tab w:val="right" w:leader="dot" w:pos="9465"/>
        </w:tabs>
        <w:rPr>
          <w:rFonts w:eastAsia="Times New Roman"/>
          <w:noProof/>
          <w:sz w:val="20"/>
        </w:rPr>
      </w:pPr>
      <w:hyperlink w:anchor="_Toc473907382" w:history="1">
        <w:r w:rsidR="00BB4C2B" w:rsidRPr="00E91318">
          <w:rPr>
            <w:rStyle w:val="Hyperlink"/>
            <w:noProof/>
            <w:sz w:val="20"/>
            <w:lang w:bidi="th-TH"/>
          </w:rPr>
          <w:t>Figure 4</w:t>
        </w:r>
        <w:r w:rsidR="00BB4C2B" w:rsidRPr="00E91318">
          <w:rPr>
            <w:rStyle w:val="Hyperlink"/>
            <w:noProof/>
            <w:sz w:val="20"/>
            <w:lang w:bidi="th-TH"/>
          </w:rPr>
          <w:noBreakHyphen/>
          <w:t>4 Inset of inundation outcomes located in the North Yanga National Park from the Yanga NP waterbird support watering action showing</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_Toc473907382 \h </w:instrText>
        </w:r>
        <w:r w:rsidR="00BB4C2B" w:rsidRPr="00E91318">
          <w:rPr>
            <w:noProof/>
            <w:webHidden/>
            <w:sz w:val="20"/>
          </w:rPr>
        </w:r>
        <w:r w:rsidR="00BB4C2B" w:rsidRPr="00E91318">
          <w:rPr>
            <w:noProof/>
            <w:webHidden/>
            <w:sz w:val="20"/>
          </w:rPr>
          <w:fldChar w:fldCharType="separate"/>
        </w:r>
        <w:r w:rsidR="008F310F">
          <w:rPr>
            <w:noProof/>
            <w:webHidden/>
            <w:sz w:val="20"/>
          </w:rPr>
          <w:t>32</w:t>
        </w:r>
        <w:r w:rsidR="00BB4C2B" w:rsidRPr="00E91318">
          <w:rPr>
            <w:noProof/>
            <w:webHidden/>
            <w:sz w:val="20"/>
          </w:rPr>
          <w:fldChar w:fldCharType="end"/>
        </w:r>
      </w:hyperlink>
    </w:p>
    <w:p w14:paraId="1E08455A" w14:textId="77777777" w:rsidR="00BB4C2B" w:rsidRPr="00B4531A" w:rsidRDefault="00561A34">
      <w:pPr>
        <w:pStyle w:val="TableofFigures"/>
        <w:tabs>
          <w:tab w:val="right" w:leader="dot" w:pos="9465"/>
        </w:tabs>
        <w:rPr>
          <w:rFonts w:eastAsia="Times New Roman"/>
          <w:noProof/>
          <w:sz w:val="20"/>
        </w:rPr>
      </w:pPr>
      <w:hyperlink w:anchor="_Toc473907383" w:history="1">
        <w:r w:rsidR="00BB4C2B" w:rsidRPr="00E91318">
          <w:rPr>
            <w:rStyle w:val="Hyperlink"/>
            <w:noProof/>
            <w:sz w:val="20"/>
            <w:lang w:bidi="th-TH"/>
          </w:rPr>
          <w:t>Figure 4</w:t>
        </w:r>
        <w:r w:rsidR="00BB4C2B" w:rsidRPr="00E91318">
          <w:rPr>
            <w:rStyle w:val="Hyperlink"/>
            <w:noProof/>
            <w:sz w:val="20"/>
            <w:lang w:bidi="th-TH"/>
          </w:rPr>
          <w:noBreakHyphen/>
          <w:t>5 Inundation outcomes for Mid-Murrumbidgee Yarradda Lagoon watering action (02/09/15-20/12/15) showing maximum inundation conditions in December 2015 (dark blue) and recession over the following months to May 2016.</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_Toc473907383 \h </w:instrText>
        </w:r>
        <w:r w:rsidR="00BB4C2B" w:rsidRPr="00E91318">
          <w:rPr>
            <w:noProof/>
            <w:webHidden/>
            <w:sz w:val="20"/>
          </w:rPr>
        </w:r>
        <w:r w:rsidR="00BB4C2B" w:rsidRPr="00E91318">
          <w:rPr>
            <w:noProof/>
            <w:webHidden/>
            <w:sz w:val="20"/>
          </w:rPr>
          <w:fldChar w:fldCharType="separate"/>
        </w:r>
        <w:r w:rsidR="008F310F">
          <w:rPr>
            <w:noProof/>
            <w:webHidden/>
            <w:sz w:val="20"/>
          </w:rPr>
          <w:t>33</w:t>
        </w:r>
        <w:r w:rsidR="00BB4C2B" w:rsidRPr="00E91318">
          <w:rPr>
            <w:noProof/>
            <w:webHidden/>
            <w:sz w:val="20"/>
          </w:rPr>
          <w:fldChar w:fldCharType="end"/>
        </w:r>
      </w:hyperlink>
    </w:p>
    <w:p w14:paraId="3E595E18" w14:textId="77777777" w:rsidR="00BB4C2B" w:rsidRPr="00B4531A" w:rsidRDefault="00561A34">
      <w:pPr>
        <w:pStyle w:val="TableofFigures"/>
        <w:tabs>
          <w:tab w:val="right" w:leader="dot" w:pos="9465"/>
        </w:tabs>
        <w:rPr>
          <w:rFonts w:eastAsia="Times New Roman"/>
          <w:noProof/>
          <w:sz w:val="20"/>
        </w:rPr>
      </w:pPr>
      <w:hyperlink w:anchor="_Toc473907384" w:history="1">
        <w:r w:rsidR="00BB4C2B" w:rsidRPr="00E91318">
          <w:rPr>
            <w:rStyle w:val="Hyperlink"/>
            <w:noProof/>
            <w:sz w:val="20"/>
            <w:lang w:bidi="th-TH"/>
          </w:rPr>
          <w:t>Figure 4</w:t>
        </w:r>
        <w:r w:rsidR="00BB4C2B" w:rsidRPr="00E91318">
          <w:rPr>
            <w:rStyle w:val="Hyperlink"/>
            <w:noProof/>
            <w:sz w:val="20"/>
            <w:lang w:bidi="th-TH"/>
          </w:rPr>
          <w:noBreakHyphen/>
          <w:t>6 Water depth at wetlands’ deepest points of the twelve wetland monitoring sites. Watering actions at sites correspond with rapid increases in depth. es.</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_Toc473907384 \h </w:instrText>
        </w:r>
        <w:r w:rsidR="00BB4C2B" w:rsidRPr="00E91318">
          <w:rPr>
            <w:noProof/>
            <w:webHidden/>
            <w:sz w:val="20"/>
          </w:rPr>
        </w:r>
        <w:r w:rsidR="00BB4C2B" w:rsidRPr="00E91318">
          <w:rPr>
            <w:noProof/>
            <w:webHidden/>
            <w:sz w:val="20"/>
          </w:rPr>
          <w:fldChar w:fldCharType="separate"/>
        </w:r>
        <w:r w:rsidR="008F310F">
          <w:rPr>
            <w:noProof/>
            <w:webHidden/>
            <w:sz w:val="20"/>
          </w:rPr>
          <w:t>34</w:t>
        </w:r>
        <w:r w:rsidR="00BB4C2B" w:rsidRPr="00E91318">
          <w:rPr>
            <w:noProof/>
            <w:webHidden/>
            <w:sz w:val="20"/>
          </w:rPr>
          <w:fldChar w:fldCharType="end"/>
        </w:r>
      </w:hyperlink>
    </w:p>
    <w:p w14:paraId="057B94BE" w14:textId="77777777" w:rsidR="00BB4C2B" w:rsidRPr="00B4531A" w:rsidRDefault="00561A34">
      <w:pPr>
        <w:pStyle w:val="TableofFigures"/>
        <w:tabs>
          <w:tab w:val="right" w:leader="dot" w:pos="9465"/>
        </w:tabs>
        <w:rPr>
          <w:rFonts w:eastAsia="Times New Roman"/>
          <w:noProof/>
          <w:sz w:val="20"/>
        </w:rPr>
      </w:pPr>
      <w:hyperlink w:anchor="_Toc473907385" w:history="1">
        <w:r w:rsidR="00BB4C2B" w:rsidRPr="00E91318">
          <w:rPr>
            <w:rStyle w:val="Hyperlink"/>
            <w:noProof/>
            <w:sz w:val="20"/>
            <w:lang w:bidi="th-TH"/>
          </w:rPr>
          <w:t>Figure 5</w:t>
        </w:r>
        <w:r w:rsidR="00BB4C2B" w:rsidRPr="00E91318">
          <w:rPr>
            <w:rStyle w:val="Hyperlink"/>
            <w:noProof/>
            <w:sz w:val="20"/>
            <w:lang w:bidi="th-TH"/>
          </w:rPr>
          <w:noBreakHyphen/>
          <w:t xml:space="preserve">1 Mean </w:t>
        </w:r>
        <w:r w:rsidR="00BB4C2B" w:rsidRPr="00E91318">
          <w:rPr>
            <w:rStyle w:val="Hyperlink"/>
            <w:rFonts w:cs="Arial"/>
            <w:noProof/>
            <w:sz w:val="20"/>
            <w:lang w:bidi="th-TH"/>
          </w:rPr>
          <w:t>±</w:t>
        </w:r>
        <w:r w:rsidR="00BB4C2B" w:rsidRPr="00E91318">
          <w:rPr>
            <w:rStyle w:val="Hyperlink"/>
            <w:noProof/>
            <w:sz w:val="20"/>
            <w:lang w:bidi="th-TH"/>
          </w:rPr>
          <w:t xml:space="preserve"> standard error for physicochemical parameters (dissolved oxygen - wDO; turbidity – wTurb; pH –wpH; and conductivity – wCond) measured on six occasions between October and December during 2014-15 and 2015-16..</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_Toc473907385 \h </w:instrText>
        </w:r>
        <w:r w:rsidR="00BB4C2B" w:rsidRPr="00E91318">
          <w:rPr>
            <w:noProof/>
            <w:webHidden/>
            <w:sz w:val="20"/>
          </w:rPr>
        </w:r>
        <w:r w:rsidR="00BB4C2B" w:rsidRPr="00E91318">
          <w:rPr>
            <w:noProof/>
            <w:webHidden/>
            <w:sz w:val="20"/>
          </w:rPr>
          <w:fldChar w:fldCharType="separate"/>
        </w:r>
        <w:r w:rsidR="008F310F">
          <w:rPr>
            <w:noProof/>
            <w:webHidden/>
            <w:sz w:val="20"/>
          </w:rPr>
          <w:t>65</w:t>
        </w:r>
        <w:r w:rsidR="00BB4C2B" w:rsidRPr="00E91318">
          <w:rPr>
            <w:noProof/>
            <w:webHidden/>
            <w:sz w:val="20"/>
          </w:rPr>
          <w:fldChar w:fldCharType="end"/>
        </w:r>
      </w:hyperlink>
    </w:p>
    <w:p w14:paraId="7105DE37" w14:textId="77777777" w:rsidR="00BB4C2B" w:rsidRPr="00B4531A" w:rsidRDefault="00561A34">
      <w:pPr>
        <w:pStyle w:val="TableofFigures"/>
        <w:tabs>
          <w:tab w:val="right" w:leader="dot" w:pos="9465"/>
        </w:tabs>
        <w:rPr>
          <w:rFonts w:eastAsia="Times New Roman"/>
          <w:noProof/>
          <w:sz w:val="20"/>
        </w:rPr>
      </w:pPr>
      <w:hyperlink w:anchor="_Toc473907386" w:history="1">
        <w:r w:rsidR="00BB4C2B" w:rsidRPr="00E91318">
          <w:rPr>
            <w:rStyle w:val="Hyperlink"/>
            <w:noProof/>
            <w:sz w:val="20"/>
            <w:lang w:bidi="th-TH"/>
          </w:rPr>
          <w:t>Figure 5</w:t>
        </w:r>
        <w:r w:rsidR="00BB4C2B" w:rsidRPr="00E91318">
          <w:rPr>
            <w:rStyle w:val="Hyperlink"/>
            <w:noProof/>
            <w:sz w:val="20"/>
            <w:lang w:bidi="th-TH"/>
          </w:rPr>
          <w:noBreakHyphen/>
          <w:t xml:space="preserve">2 Mean </w:t>
        </w:r>
        <w:r w:rsidR="00BB4C2B" w:rsidRPr="00E91318">
          <w:rPr>
            <w:rStyle w:val="Hyperlink"/>
            <w:rFonts w:cs="Arial"/>
            <w:noProof/>
            <w:sz w:val="20"/>
            <w:lang w:bidi="th-TH"/>
          </w:rPr>
          <w:t>±</w:t>
        </w:r>
        <w:r w:rsidR="00BB4C2B" w:rsidRPr="00E91318">
          <w:rPr>
            <w:rStyle w:val="Hyperlink"/>
            <w:noProof/>
            <w:sz w:val="20"/>
            <w:lang w:bidi="th-TH"/>
          </w:rPr>
          <w:t xml:space="preserve"> standard error for filterable reactive phosphorus (FRP), total oxidised nitrogen (NOx), dissolved organic carbon (DOC) and chlorophyll-a (CHLA) measured on six occasions between October and December during 2014-15 and 2015-16.</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_Toc473907386 \h </w:instrText>
        </w:r>
        <w:r w:rsidR="00BB4C2B" w:rsidRPr="00E91318">
          <w:rPr>
            <w:noProof/>
            <w:webHidden/>
            <w:sz w:val="20"/>
          </w:rPr>
        </w:r>
        <w:r w:rsidR="00BB4C2B" w:rsidRPr="00E91318">
          <w:rPr>
            <w:noProof/>
            <w:webHidden/>
            <w:sz w:val="20"/>
          </w:rPr>
          <w:fldChar w:fldCharType="separate"/>
        </w:r>
        <w:r w:rsidR="008F310F">
          <w:rPr>
            <w:noProof/>
            <w:webHidden/>
            <w:sz w:val="20"/>
          </w:rPr>
          <w:t>66</w:t>
        </w:r>
        <w:r w:rsidR="00BB4C2B" w:rsidRPr="00E91318">
          <w:rPr>
            <w:noProof/>
            <w:webHidden/>
            <w:sz w:val="20"/>
          </w:rPr>
          <w:fldChar w:fldCharType="end"/>
        </w:r>
      </w:hyperlink>
    </w:p>
    <w:p w14:paraId="092ACFBB" w14:textId="77777777" w:rsidR="00BB4C2B" w:rsidRPr="00B4531A" w:rsidRDefault="00561A34">
      <w:pPr>
        <w:pStyle w:val="TableofFigures"/>
        <w:tabs>
          <w:tab w:val="right" w:leader="dot" w:pos="9465"/>
        </w:tabs>
        <w:rPr>
          <w:rFonts w:eastAsia="Times New Roman"/>
          <w:noProof/>
          <w:sz w:val="20"/>
        </w:rPr>
      </w:pPr>
      <w:hyperlink w:anchor="_Toc473907387" w:history="1">
        <w:r w:rsidR="00BB4C2B" w:rsidRPr="00E91318">
          <w:rPr>
            <w:rStyle w:val="Hyperlink"/>
            <w:noProof/>
            <w:sz w:val="20"/>
            <w:lang w:bidi="th-TH"/>
          </w:rPr>
          <w:t>Figure 5</w:t>
        </w:r>
        <w:r w:rsidR="00BB4C2B" w:rsidRPr="00E91318">
          <w:rPr>
            <w:rStyle w:val="Hyperlink"/>
            <w:noProof/>
            <w:sz w:val="20"/>
            <w:lang w:bidi="th-TH"/>
          </w:rPr>
          <w:noBreakHyphen/>
          <w:t>3 Metabolism results (GPP.mean – gross primary production; ER.mean – ecosystem respiration; PR_ratio – the ratio of GPP:ER) measured continuously at the Narrandera Cat3 (October to December) and Carrathool Cat 1 (October to April) sites..</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_Toc473907387 \h </w:instrText>
        </w:r>
        <w:r w:rsidR="00BB4C2B" w:rsidRPr="00E91318">
          <w:rPr>
            <w:noProof/>
            <w:webHidden/>
            <w:sz w:val="20"/>
          </w:rPr>
        </w:r>
        <w:r w:rsidR="00BB4C2B" w:rsidRPr="00E91318">
          <w:rPr>
            <w:noProof/>
            <w:webHidden/>
            <w:sz w:val="20"/>
          </w:rPr>
          <w:fldChar w:fldCharType="separate"/>
        </w:r>
        <w:r w:rsidR="008F310F">
          <w:rPr>
            <w:noProof/>
            <w:webHidden/>
            <w:sz w:val="20"/>
          </w:rPr>
          <w:t>72</w:t>
        </w:r>
        <w:r w:rsidR="00BB4C2B" w:rsidRPr="00E91318">
          <w:rPr>
            <w:noProof/>
            <w:webHidden/>
            <w:sz w:val="20"/>
          </w:rPr>
          <w:fldChar w:fldCharType="end"/>
        </w:r>
      </w:hyperlink>
    </w:p>
    <w:p w14:paraId="4A6FF434" w14:textId="77777777" w:rsidR="00BB4C2B" w:rsidRPr="00B4531A" w:rsidRDefault="00561A34">
      <w:pPr>
        <w:pStyle w:val="TableofFigures"/>
        <w:tabs>
          <w:tab w:val="right" w:leader="dot" w:pos="9465"/>
        </w:tabs>
        <w:rPr>
          <w:rFonts w:eastAsia="Times New Roman"/>
          <w:noProof/>
          <w:sz w:val="20"/>
        </w:rPr>
      </w:pPr>
      <w:hyperlink w:anchor="_Toc473907388" w:history="1">
        <w:r w:rsidR="00BB4C2B" w:rsidRPr="00E91318">
          <w:rPr>
            <w:rStyle w:val="Hyperlink"/>
            <w:noProof/>
            <w:sz w:val="20"/>
            <w:lang w:bidi="th-TH"/>
          </w:rPr>
          <w:t>Figure 5</w:t>
        </w:r>
        <w:r w:rsidR="00BB4C2B" w:rsidRPr="00E91318">
          <w:rPr>
            <w:rStyle w:val="Hyperlink"/>
            <w:noProof/>
            <w:sz w:val="20"/>
            <w:lang w:bidi="th-TH"/>
          </w:rPr>
          <w:noBreakHyphen/>
          <w:t>4 Predicted and observed values of gross primary productivity (GPP) at Narrandera for the 2014-15 water year (upper panel) and ecosystem respiration (ER) at Narrandera for the 2015-16.</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_Toc473907388 \h </w:instrText>
        </w:r>
        <w:r w:rsidR="00BB4C2B" w:rsidRPr="00E91318">
          <w:rPr>
            <w:noProof/>
            <w:webHidden/>
            <w:sz w:val="20"/>
          </w:rPr>
        </w:r>
        <w:r w:rsidR="00BB4C2B" w:rsidRPr="00E91318">
          <w:rPr>
            <w:noProof/>
            <w:webHidden/>
            <w:sz w:val="20"/>
          </w:rPr>
          <w:fldChar w:fldCharType="separate"/>
        </w:r>
        <w:r w:rsidR="008F310F">
          <w:rPr>
            <w:noProof/>
            <w:webHidden/>
            <w:sz w:val="20"/>
          </w:rPr>
          <w:t>73</w:t>
        </w:r>
        <w:r w:rsidR="00BB4C2B" w:rsidRPr="00E91318">
          <w:rPr>
            <w:noProof/>
            <w:webHidden/>
            <w:sz w:val="20"/>
          </w:rPr>
          <w:fldChar w:fldCharType="end"/>
        </w:r>
      </w:hyperlink>
    </w:p>
    <w:p w14:paraId="43F83C5E" w14:textId="77777777" w:rsidR="00BB4C2B" w:rsidRPr="00B4531A" w:rsidRDefault="00561A34">
      <w:pPr>
        <w:pStyle w:val="TableofFigures"/>
        <w:tabs>
          <w:tab w:val="right" w:leader="dot" w:pos="9465"/>
        </w:tabs>
        <w:rPr>
          <w:rFonts w:eastAsia="Times New Roman"/>
          <w:noProof/>
          <w:sz w:val="20"/>
        </w:rPr>
      </w:pPr>
      <w:hyperlink w:anchor="_Toc473907389" w:history="1">
        <w:r w:rsidR="00BB4C2B" w:rsidRPr="00E91318">
          <w:rPr>
            <w:rStyle w:val="Hyperlink"/>
            <w:noProof/>
            <w:sz w:val="20"/>
            <w:lang w:bidi="th-TH"/>
          </w:rPr>
          <w:t>Figure 5</w:t>
        </w:r>
        <w:r w:rsidR="00BB4C2B" w:rsidRPr="00E91318">
          <w:rPr>
            <w:rStyle w:val="Hyperlink"/>
            <w:noProof/>
            <w:sz w:val="20"/>
            <w:lang w:bidi="th-TH"/>
          </w:rPr>
          <w:noBreakHyphen/>
          <w:t>5.  Mean densities of benthic (first row) and pelagic (second row) microinvertebrates across sampling trips in Narrandera and Carrathool zones in 2014-15 (dark blue) and 2015-16 (light blue). Water level (third row) and water temperature (fourth row) are also shown.</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_Toc473907389 \h </w:instrText>
        </w:r>
        <w:r w:rsidR="00BB4C2B" w:rsidRPr="00E91318">
          <w:rPr>
            <w:noProof/>
            <w:webHidden/>
            <w:sz w:val="20"/>
          </w:rPr>
        </w:r>
        <w:r w:rsidR="00BB4C2B" w:rsidRPr="00E91318">
          <w:rPr>
            <w:noProof/>
            <w:webHidden/>
            <w:sz w:val="20"/>
          </w:rPr>
          <w:fldChar w:fldCharType="separate"/>
        </w:r>
        <w:r w:rsidR="008F310F">
          <w:rPr>
            <w:noProof/>
            <w:webHidden/>
            <w:sz w:val="20"/>
          </w:rPr>
          <w:t>79</w:t>
        </w:r>
        <w:r w:rsidR="00BB4C2B" w:rsidRPr="00E91318">
          <w:rPr>
            <w:noProof/>
            <w:webHidden/>
            <w:sz w:val="20"/>
          </w:rPr>
          <w:fldChar w:fldCharType="end"/>
        </w:r>
      </w:hyperlink>
    </w:p>
    <w:p w14:paraId="2530B4F2" w14:textId="77777777" w:rsidR="00BB4C2B" w:rsidRPr="00B4531A" w:rsidRDefault="00561A34">
      <w:pPr>
        <w:pStyle w:val="TableofFigures"/>
        <w:tabs>
          <w:tab w:val="right" w:leader="dot" w:pos="9465"/>
        </w:tabs>
        <w:rPr>
          <w:rFonts w:eastAsia="Times New Roman"/>
          <w:noProof/>
          <w:sz w:val="20"/>
        </w:rPr>
      </w:pPr>
      <w:hyperlink w:anchor="_Toc473907390" w:history="1">
        <w:r w:rsidR="00BB4C2B" w:rsidRPr="00E91318">
          <w:rPr>
            <w:rStyle w:val="Hyperlink"/>
            <w:noProof/>
            <w:sz w:val="20"/>
            <w:lang w:bidi="th-TH"/>
          </w:rPr>
          <w:t>Figure 5</w:t>
        </w:r>
        <w:r w:rsidR="00BB4C2B" w:rsidRPr="00E91318">
          <w:rPr>
            <w:rStyle w:val="Hyperlink"/>
            <w:noProof/>
            <w:sz w:val="20"/>
            <w:lang w:bidi="th-TH"/>
          </w:rPr>
          <w:noBreakHyphen/>
          <w:t>6  Mean densities of the main taxonomic groups of benthic microinvertebrates across sampling trips in Narrandera</w:t>
        </w:r>
        <w:r w:rsidR="00BB4C2B">
          <w:rPr>
            <w:rStyle w:val="Hyperlink"/>
            <w:noProof/>
            <w:sz w:val="20"/>
            <w:lang w:bidi="th-TH"/>
          </w:rPr>
          <w:t xml:space="preserve"> and Carrathool zones in 2014-15 and 2015-16</w:t>
        </w:r>
        <w:r w:rsidR="00BB4C2B" w:rsidRPr="00E91318">
          <w:rPr>
            <w:rStyle w:val="Hyperlink"/>
            <w:noProof/>
            <w:sz w:val="20"/>
            <w:lang w:bidi="th-TH"/>
          </w:rPr>
          <w:t>.</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_Toc473907390 \h </w:instrText>
        </w:r>
        <w:r w:rsidR="00BB4C2B" w:rsidRPr="00E91318">
          <w:rPr>
            <w:noProof/>
            <w:webHidden/>
            <w:sz w:val="20"/>
          </w:rPr>
        </w:r>
        <w:r w:rsidR="00BB4C2B" w:rsidRPr="00E91318">
          <w:rPr>
            <w:noProof/>
            <w:webHidden/>
            <w:sz w:val="20"/>
          </w:rPr>
          <w:fldChar w:fldCharType="separate"/>
        </w:r>
        <w:r w:rsidR="008F310F">
          <w:rPr>
            <w:noProof/>
            <w:webHidden/>
            <w:sz w:val="20"/>
          </w:rPr>
          <w:t>80</w:t>
        </w:r>
        <w:r w:rsidR="00BB4C2B" w:rsidRPr="00E91318">
          <w:rPr>
            <w:noProof/>
            <w:webHidden/>
            <w:sz w:val="20"/>
          </w:rPr>
          <w:fldChar w:fldCharType="end"/>
        </w:r>
      </w:hyperlink>
    </w:p>
    <w:p w14:paraId="589A76BD" w14:textId="77777777" w:rsidR="00BB4C2B" w:rsidRPr="00B4531A" w:rsidRDefault="00561A34">
      <w:pPr>
        <w:pStyle w:val="TableofFigures"/>
        <w:tabs>
          <w:tab w:val="right" w:leader="dot" w:pos="9465"/>
        </w:tabs>
        <w:rPr>
          <w:rFonts w:eastAsia="Times New Roman"/>
          <w:noProof/>
          <w:sz w:val="20"/>
        </w:rPr>
      </w:pPr>
      <w:hyperlink w:anchor="_Toc473907391" w:history="1">
        <w:r w:rsidR="00BB4C2B" w:rsidRPr="00E91318">
          <w:rPr>
            <w:rStyle w:val="Hyperlink"/>
            <w:noProof/>
            <w:sz w:val="20"/>
            <w:lang w:bidi="th-TH"/>
          </w:rPr>
          <w:t>Figure 5</w:t>
        </w:r>
        <w:r w:rsidR="00BB4C2B" w:rsidRPr="00E91318">
          <w:rPr>
            <w:rStyle w:val="Hyperlink"/>
            <w:noProof/>
            <w:sz w:val="20"/>
            <w:lang w:bidi="th-TH"/>
          </w:rPr>
          <w:noBreakHyphen/>
          <w:t>7 Mean biovolume (length x width x density) of benthic (first row) and pelagic (second row) microinvertebrates across sampling trips in Narrandera and Carrathool zones in 2014-15 and 2015-16.</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_Toc473907391 \h </w:instrText>
        </w:r>
        <w:r w:rsidR="00BB4C2B" w:rsidRPr="00E91318">
          <w:rPr>
            <w:noProof/>
            <w:webHidden/>
            <w:sz w:val="20"/>
          </w:rPr>
        </w:r>
        <w:r w:rsidR="00BB4C2B" w:rsidRPr="00E91318">
          <w:rPr>
            <w:noProof/>
            <w:webHidden/>
            <w:sz w:val="20"/>
          </w:rPr>
          <w:fldChar w:fldCharType="separate"/>
        </w:r>
        <w:r w:rsidR="008F310F">
          <w:rPr>
            <w:noProof/>
            <w:webHidden/>
            <w:sz w:val="20"/>
          </w:rPr>
          <w:t>81</w:t>
        </w:r>
        <w:r w:rsidR="00BB4C2B" w:rsidRPr="00E91318">
          <w:rPr>
            <w:noProof/>
            <w:webHidden/>
            <w:sz w:val="20"/>
          </w:rPr>
          <w:fldChar w:fldCharType="end"/>
        </w:r>
      </w:hyperlink>
    </w:p>
    <w:p w14:paraId="38CA0DCC" w14:textId="77777777" w:rsidR="00BB4C2B" w:rsidRPr="00B4531A" w:rsidRDefault="00561A34">
      <w:pPr>
        <w:pStyle w:val="TableofFigures"/>
        <w:tabs>
          <w:tab w:val="right" w:leader="dot" w:pos="9465"/>
        </w:tabs>
        <w:rPr>
          <w:rFonts w:eastAsia="Times New Roman"/>
          <w:noProof/>
          <w:sz w:val="20"/>
        </w:rPr>
      </w:pPr>
      <w:hyperlink w:anchor="_Toc473907392" w:history="1">
        <w:r w:rsidR="00BB4C2B" w:rsidRPr="00E91318">
          <w:rPr>
            <w:rStyle w:val="Hyperlink"/>
            <w:noProof/>
            <w:sz w:val="20"/>
          </w:rPr>
          <w:t>Figure 5</w:t>
        </w:r>
        <w:r w:rsidR="00BB4C2B" w:rsidRPr="00E91318">
          <w:rPr>
            <w:rStyle w:val="Hyperlink"/>
            <w:noProof/>
            <w:sz w:val="20"/>
          </w:rPr>
          <w:noBreakHyphen/>
          <w:t>8 Locations of larval fish in-channel sampling sites on the Murrumbidgee River, encompassing Narrandera (The Dairy (DAI), Narrandera (NRD) and Euroley Bridge (EUB)) and Carrathool (Yarradda (YRR), Bringagee (BRI) and McKennas (MKR)) hydrological zones.</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_Toc473907392 \h </w:instrText>
        </w:r>
        <w:r w:rsidR="00BB4C2B" w:rsidRPr="00E91318">
          <w:rPr>
            <w:noProof/>
            <w:webHidden/>
            <w:sz w:val="20"/>
          </w:rPr>
        </w:r>
        <w:r w:rsidR="00BB4C2B" w:rsidRPr="00E91318">
          <w:rPr>
            <w:noProof/>
            <w:webHidden/>
            <w:sz w:val="20"/>
          </w:rPr>
          <w:fldChar w:fldCharType="separate"/>
        </w:r>
        <w:r w:rsidR="008F310F">
          <w:rPr>
            <w:noProof/>
            <w:webHidden/>
            <w:sz w:val="20"/>
          </w:rPr>
          <w:t>86</w:t>
        </w:r>
        <w:r w:rsidR="00BB4C2B" w:rsidRPr="00E91318">
          <w:rPr>
            <w:noProof/>
            <w:webHidden/>
            <w:sz w:val="20"/>
          </w:rPr>
          <w:fldChar w:fldCharType="end"/>
        </w:r>
      </w:hyperlink>
    </w:p>
    <w:p w14:paraId="3A801C7B" w14:textId="77777777" w:rsidR="00BB4C2B" w:rsidRPr="00B4531A" w:rsidRDefault="00561A34">
      <w:pPr>
        <w:pStyle w:val="TableofFigures"/>
        <w:tabs>
          <w:tab w:val="right" w:leader="dot" w:pos="9465"/>
        </w:tabs>
        <w:rPr>
          <w:rFonts w:eastAsia="Times New Roman"/>
          <w:noProof/>
          <w:sz w:val="20"/>
        </w:rPr>
      </w:pPr>
      <w:hyperlink w:anchor="_Toc473907393" w:history="1">
        <w:r w:rsidR="00BB4C2B" w:rsidRPr="00E91318">
          <w:rPr>
            <w:rStyle w:val="Hyperlink"/>
            <w:noProof/>
            <w:sz w:val="20"/>
          </w:rPr>
          <w:t>Figure 5</w:t>
        </w:r>
        <w:r w:rsidR="00BB4C2B" w:rsidRPr="00E91318">
          <w:rPr>
            <w:rStyle w:val="Hyperlink"/>
            <w:noProof/>
            <w:sz w:val="20"/>
          </w:rPr>
          <w:noBreakHyphen/>
          <w:t>9 Larval drift net catch per unit effort (CPUE) across three sampling sites within each hydrological zone (Narrandera and Carrathool) and six sampling events, and the associated water level and water temperatures for these zones in 2014 and 2015..</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_Toc473907393 \h </w:instrText>
        </w:r>
        <w:r w:rsidR="00BB4C2B" w:rsidRPr="00E91318">
          <w:rPr>
            <w:noProof/>
            <w:webHidden/>
            <w:sz w:val="20"/>
          </w:rPr>
        </w:r>
        <w:r w:rsidR="00BB4C2B" w:rsidRPr="00E91318">
          <w:rPr>
            <w:noProof/>
            <w:webHidden/>
            <w:sz w:val="20"/>
          </w:rPr>
          <w:fldChar w:fldCharType="separate"/>
        </w:r>
        <w:r w:rsidR="008F310F">
          <w:rPr>
            <w:noProof/>
            <w:webHidden/>
            <w:sz w:val="20"/>
          </w:rPr>
          <w:t>89</w:t>
        </w:r>
        <w:r w:rsidR="00BB4C2B" w:rsidRPr="00E91318">
          <w:rPr>
            <w:noProof/>
            <w:webHidden/>
            <w:sz w:val="20"/>
          </w:rPr>
          <w:fldChar w:fldCharType="end"/>
        </w:r>
      </w:hyperlink>
    </w:p>
    <w:p w14:paraId="5FD17E90" w14:textId="77777777" w:rsidR="00BB4C2B" w:rsidRPr="00B4531A" w:rsidRDefault="00561A34">
      <w:pPr>
        <w:pStyle w:val="TableofFigures"/>
        <w:tabs>
          <w:tab w:val="right" w:leader="dot" w:pos="9465"/>
        </w:tabs>
        <w:rPr>
          <w:rFonts w:eastAsia="Times New Roman"/>
          <w:noProof/>
          <w:sz w:val="20"/>
        </w:rPr>
      </w:pPr>
      <w:hyperlink w:anchor="_Toc473907394" w:history="1">
        <w:r w:rsidR="00BB4C2B" w:rsidRPr="00E91318">
          <w:rPr>
            <w:rStyle w:val="Hyperlink"/>
            <w:noProof/>
            <w:sz w:val="20"/>
          </w:rPr>
          <w:t>Figure 5</w:t>
        </w:r>
        <w:r w:rsidR="00BB4C2B" w:rsidRPr="00E91318">
          <w:rPr>
            <w:rStyle w:val="Hyperlink"/>
            <w:noProof/>
            <w:sz w:val="20"/>
          </w:rPr>
          <w:noBreakHyphen/>
          <w:t>10  Larval light trap catch per unit effort (CPUE) across three sampling sites within each hydrological zone (Narrandera and Carrathool) and six sampling events, and the associated water level and water temperatures for these zones in 2014 and 2015.</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_Toc473907394 \h </w:instrText>
        </w:r>
        <w:r w:rsidR="00BB4C2B" w:rsidRPr="00E91318">
          <w:rPr>
            <w:noProof/>
            <w:webHidden/>
            <w:sz w:val="20"/>
          </w:rPr>
        </w:r>
        <w:r w:rsidR="00BB4C2B" w:rsidRPr="00E91318">
          <w:rPr>
            <w:noProof/>
            <w:webHidden/>
            <w:sz w:val="20"/>
          </w:rPr>
          <w:fldChar w:fldCharType="separate"/>
        </w:r>
        <w:r w:rsidR="008F310F">
          <w:rPr>
            <w:noProof/>
            <w:webHidden/>
            <w:sz w:val="20"/>
          </w:rPr>
          <w:t>90</w:t>
        </w:r>
        <w:r w:rsidR="00BB4C2B" w:rsidRPr="00E91318">
          <w:rPr>
            <w:noProof/>
            <w:webHidden/>
            <w:sz w:val="20"/>
          </w:rPr>
          <w:fldChar w:fldCharType="end"/>
        </w:r>
      </w:hyperlink>
    </w:p>
    <w:p w14:paraId="02F13907" w14:textId="77777777" w:rsidR="00BB4C2B" w:rsidRPr="00B4531A" w:rsidRDefault="00561A34">
      <w:pPr>
        <w:pStyle w:val="TableofFigures"/>
        <w:tabs>
          <w:tab w:val="right" w:leader="dot" w:pos="9465"/>
        </w:tabs>
        <w:rPr>
          <w:rFonts w:eastAsia="Times New Roman"/>
          <w:noProof/>
          <w:sz w:val="20"/>
        </w:rPr>
      </w:pPr>
      <w:hyperlink w:anchor="_Toc473907395" w:history="1">
        <w:r w:rsidR="00BB4C2B" w:rsidRPr="00E91318">
          <w:rPr>
            <w:rStyle w:val="Hyperlink"/>
            <w:noProof/>
            <w:sz w:val="20"/>
          </w:rPr>
          <w:t>Figure 5</w:t>
        </w:r>
        <w:r w:rsidR="00BB4C2B" w:rsidRPr="00E91318">
          <w:rPr>
            <w:rStyle w:val="Hyperlink"/>
            <w:noProof/>
            <w:sz w:val="20"/>
          </w:rPr>
          <w:noBreakHyphen/>
          <w:t>11 Predictive relationships generated from top-ranked models describing the spawning probably (p; y-axis) for a) golden perch in relation to water level (cumulative 10 day sum), b) golden perch in relation to daily water temperature (</w:t>
        </w:r>
        <w:r w:rsidR="00BB4C2B" w:rsidRPr="00E91318">
          <w:rPr>
            <w:rStyle w:val="Hyperlink"/>
            <w:noProof/>
            <w:sz w:val="20"/>
            <w:vertAlign w:val="superscript"/>
          </w:rPr>
          <w:t>o</w:t>
        </w:r>
        <w:r w:rsidR="00BB4C2B" w:rsidRPr="00E91318">
          <w:rPr>
            <w:rStyle w:val="Hyperlink"/>
            <w:noProof/>
            <w:sz w:val="20"/>
          </w:rPr>
          <w:t>C), c) silver perch in relation to daily water level (m) and d) silver perch in relation to daily water temperature (</w:t>
        </w:r>
        <w:r w:rsidR="00BB4C2B" w:rsidRPr="00E91318">
          <w:rPr>
            <w:rStyle w:val="Hyperlink"/>
            <w:noProof/>
            <w:sz w:val="20"/>
            <w:vertAlign w:val="superscript"/>
          </w:rPr>
          <w:t>o</w:t>
        </w:r>
        <w:r w:rsidR="00BB4C2B" w:rsidRPr="00E91318">
          <w:rPr>
            <w:rStyle w:val="Hyperlink"/>
            <w:noProof/>
            <w:sz w:val="20"/>
          </w:rPr>
          <w:t>C). .</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_Toc473907395 \h </w:instrText>
        </w:r>
        <w:r w:rsidR="00BB4C2B" w:rsidRPr="00E91318">
          <w:rPr>
            <w:noProof/>
            <w:webHidden/>
            <w:sz w:val="20"/>
          </w:rPr>
        </w:r>
        <w:r w:rsidR="00BB4C2B" w:rsidRPr="00E91318">
          <w:rPr>
            <w:noProof/>
            <w:webHidden/>
            <w:sz w:val="20"/>
          </w:rPr>
          <w:fldChar w:fldCharType="separate"/>
        </w:r>
        <w:r w:rsidR="008F310F">
          <w:rPr>
            <w:noProof/>
            <w:webHidden/>
            <w:sz w:val="20"/>
          </w:rPr>
          <w:t>92</w:t>
        </w:r>
        <w:r w:rsidR="00BB4C2B" w:rsidRPr="00E91318">
          <w:rPr>
            <w:noProof/>
            <w:webHidden/>
            <w:sz w:val="20"/>
          </w:rPr>
          <w:fldChar w:fldCharType="end"/>
        </w:r>
      </w:hyperlink>
    </w:p>
    <w:p w14:paraId="7B25656E" w14:textId="77777777" w:rsidR="00BB4C2B" w:rsidRPr="00B4531A" w:rsidRDefault="00561A34">
      <w:pPr>
        <w:pStyle w:val="TableofFigures"/>
        <w:tabs>
          <w:tab w:val="right" w:leader="dot" w:pos="9465"/>
        </w:tabs>
        <w:rPr>
          <w:rFonts w:eastAsia="Times New Roman"/>
          <w:noProof/>
          <w:sz w:val="20"/>
        </w:rPr>
      </w:pPr>
      <w:hyperlink w:anchor="_Toc473907396" w:history="1">
        <w:r w:rsidR="00BB4C2B" w:rsidRPr="00E91318">
          <w:rPr>
            <w:rStyle w:val="Hyperlink"/>
            <w:noProof/>
            <w:sz w:val="20"/>
          </w:rPr>
          <w:t>Figure 5</w:t>
        </w:r>
        <w:r w:rsidR="00BB4C2B" w:rsidRPr="00E91318">
          <w:rPr>
            <w:rStyle w:val="Hyperlink"/>
            <w:noProof/>
            <w:sz w:val="20"/>
          </w:rPr>
          <w:noBreakHyphen/>
          <w:t xml:space="preserve">12 </w:t>
        </w:r>
        <w:r w:rsidR="00BB4C2B" w:rsidRPr="00E91318">
          <w:rPr>
            <w:rStyle w:val="Hyperlink"/>
            <w:noProof/>
            <w:sz w:val="20"/>
            <w:lang w:eastAsia="zh-CN"/>
          </w:rPr>
          <w:t>Length-frequency comparison between 2015 and 2016 of the four most abundant small-bodied fish species captured during Category 1 fish community sampling in the Murrumbidgee River..</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_Toc473907396 \h </w:instrText>
        </w:r>
        <w:r w:rsidR="00BB4C2B" w:rsidRPr="00E91318">
          <w:rPr>
            <w:noProof/>
            <w:webHidden/>
            <w:sz w:val="20"/>
          </w:rPr>
        </w:r>
        <w:r w:rsidR="00BB4C2B" w:rsidRPr="00E91318">
          <w:rPr>
            <w:noProof/>
            <w:webHidden/>
            <w:sz w:val="20"/>
          </w:rPr>
          <w:fldChar w:fldCharType="separate"/>
        </w:r>
        <w:r w:rsidR="008F310F">
          <w:rPr>
            <w:noProof/>
            <w:webHidden/>
            <w:sz w:val="20"/>
          </w:rPr>
          <w:t>94</w:t>
        </w:r>
        <w:r w:rsidR="00BB4C2B" w:rsidRPr="00E91318">
          <w:rPr>
            <w:noProof/>
            <w:webHidden/>
            <w:sz w:val="20"/>
          </w:rPr>
          <w:fldChar w:fldCharType="end"/>
        </w:r>
      </w:hyperlink>
    </w:p>
    <w:p w14:paraId="64B12D63" w14:textId="77777777" w:rsidR="00BB4C2B" w:rsidRPr="00B4531A" w:rsidRDefault="00561A34">
      <w:pPr>
        <w:pStyle w:val="TableofFigures"/>
        <w:tabs>
          <w:tab w:val="right" w:leader="dot" w:pos="9465"/>
        </w:tabs>
        <w:rPr>
          <w:rFonts w:eastAsia="Times New Roman"/>
          <w:noProof/>
          <w:sz w:val="20"/>
        </w:rPr>
      </w:pPr>
      <w:hyperlink w:anchor="_Toc473907397" w:history="1">
        <w:r w:rsidR="00BB4C2B" w:rsidRPr="00E91318">
          <w:rPr>
            <w:rStyle w:val="Hyperlink"/>
            <w:noProof/>
            <w:sz w:val="20"/>
          </w:rPr>
          <w:t>Figure 5</w:t>
        </w:r>
        <w:r w:rsidR="00BB4C2B" w:rsidRPr="00E91318">
          <w:rPr>
            <w:rStyle w:val="Hyperlink"/>
            <w:noProof/>
            <w:sz w:val="20"/>
          </w:rPr>
          <w:noBreakHyphen/>
          <w:t>13</w:t>
        </w:r>
        <w:r w:rsidR="00BB4C2B" w:rsidRPr="00E91318">
          <w:rPr>
            <w:rStyle w:val="Hyperlink"/>
            <w:noProof/>
            <w:sz w:val="20"/>
            <w:lang w:eastAsia="zh-CN"/>
          </w:rPr>
          <w:t xml:space="preserve"> Length-frequency comparison between 2015 and 2016 of the four most abundant medium-large bodied fish species captured during Category 1 fish community sampling in the Murrumbidgee River..</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_Toc473907397 \h </w:instrText>
        </w:r>
        <w:r w:rsidR="00BB4C2B" w:rsidRPr="00E91318">
          <w:rPr>
            <w:noProof/>
            <w:webHidden/>
            <w:sz w:val="20"/>
          </w:rPr>
        </w:r>
        <w:r w:rsidR="00BB4C2B" w:rsidRPr="00E91318">
          <w:rPr>
            <w:noProof/>
            <w:webHidden/>
            <w:sz w:val="20"/>
          </w:rPr>
          <w:fldChar w:fldCharType="separate"/>
        </w:r>
        <w:r w:rsidR="008F310F">
          <w:rPr>
            <w:noProof/>
            <w:webHidden/>
            <w:sz w:val="20"/>
          </w:rPr>
          <w:t>95</w:t>
        </w:r>
        <w:r w:rsidR="00BB4C2B" w:rsidRPr="00E91318">
          <w:rPr>
            <w:noProof/>
            <w:webHidden/>
            <w:sz w:val="20"/>
          </w:rPr>
          <w:fldChar w:fldCharType="end"/>
        </w:r>
      </w:hyperlink>
    </w:p>
    <w:p w14:paraId="7C272C9E" w14:textId="77777777" w:rsidR="00BB4C2B" w:rsidRPr="00B4531A" w:rsidRDefault="00561A34">
      <w:pPr>
        <w:pStyle w:val="TableofFigures"/>
        <w:tabs>
          <w:tab w:val="right" w:leader="dot" w:pos="9465"/>
        </w:tabs>
        <w:rPr>
          <w:rFonts w:eastAsia="Times New Roman"/>
          <w:noProof/>
          <w:sz w:val="20"/>
        </w:rPr>
      </w:pPr>
      <w:hyperlink w:anchor="_Toc473907398" w:history="1">
        <w:r w:rsidR="00BB4C2B" w:rsidRPr="00E91318">
          <w:rPr>
            <w:rStyle w:val="Hyperlink"/>
            <w:noProof/>
            <w:sz w:val="20"/>
            <w:lang w:bidi="th-TH"/>
          </w:rPr>
          <w:t>Figure 5</w:t>
        </w:r>
        <w:r w:rsidR="00BB4C2B" w:rsidRPr="00E91318">
          <w:rPr>
            <w:rStyle w:val="Hyperlink"/>
            <w:noProof/>
            <w:sz w:val="20"/>
            <w:lang w:bidi="th-TH"/>
          </w:rPr>
          <w:noBreakHyphen/>
          <w:t>14 a. Mean daily discharge in the Murrumbidgee River at Narrandera and Darlington Point between 1 July 2010 to 30 June 2016 with base flows (dash-dot line) and upper and lower commence to fill (CTF) levels. Note that the 2012 peak is truncated and actually reached 200,000 ML/d.</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_Toc473907398 \h </w:instrText>
        </w:r>
        <w:r w:rsidR="00BB4C2B" w:rsidRPr="00E91318">
          <w:rPr>
            <w:noProof/>
            <w:webHidden/>
            <w:sz w:val="20"/>
          </w:rPr>
        </w:r>
        <w:r w:rsidR="00BB4C2B" w:rsidRPr="00E91318">
          <w:rPr>
            <w:noProof/>
            <w:webHidden/>
            <w:sz w:val="20"/>
          </w:rPr>
          <w:fldChar w:fldCharType="separate"/>
        </w:r>
        <w:r w:rsidR="008F310F">
          <w:rPr>
            <w:noProof/>
            <w:webHidden/>
            <w:sz w:val="20"/>
          </w:rPr>
          <w:t>100</w:t>
        </w:r>
        <w:r w:rsidR="00BB4C2B" w:rsidRPr="00E91318">
          <w:rPr>
            <w:noProof/>
            <w:webHidden/>
            <w:sz w:val="20"/>
          </w:rPr>
          <w:fldChar w:fldCharType="end"/>
        </w:r>
      </w:hyperlink>
    </w:p>
    <w:p w14:paraId="05E79AB2" w14:textId="77777777" w:rsidR="00BB4C2B" w:rsidRPr="00B4531A" w:rsidRDefault="00561A34">
      <w:pPr>
        <w:pStyle w:val="TableofFigures"/>
        <w:tabs>
          <w:tab w:val="right" w:leader="dot" w:pos="9465"/>
        </w:tabs>
        <w:rPr>
          <w:rFonts w:eastAsia="Times New Roman"/>
          <w:noProof/>
          <w:sz w:val="20"/>
        </w:rPr>
      </w:pPr>
      <w:hyperlink w:anchor="_Toc473907399" w:history="1">
        <w:r w:rsidR="00BB4C2B" w:rsidRPr="00E91318">
          <w:rPr>
            <w:rStyle w:val="Hyperlink"/>
            <w:noProof/>
            <w:sz w:val="20"/>
          </w:rPr>
          <w:t>Figure 5</w:t>
        </w:r>
        <w:r w:rsidR="00BB4C2B" w:rsidRPr="00E91318">
          <w:rPr>
            <w:rStyle w:val="Hyperlink"/>
            <w:noProof/>
            <w:sz w:val="20"/>
          </w:rPr>
          <w:noBreakHyphen/>
          <w:t>15 Cumulative total area (ha) of the floodplain inundated for the Lowbidgee floodplain and wetland zones for the 2014-2015 and 2015-2016 water years.</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_Toc473907399 \h </w:instrText>
        </w:r>
        <w:r w:rsidR="00BB4C2B" w:rsidRPr="00E91318">
          <w:rPr>
            <w:noProof/>
            <w:webHidden/>
            <w:sz w:val="20"/>
          </w:rPr>
        </w:r>
        <w:r w:rsidR="00BB4C2B" w:rsidRPr="00E91318">
          <w:rPr>
            <w:noProof/>
            <w:webHidden/>
            <w:sz w:val="20"/>
          </w:rPr>
          <w:fldChar w:fldCharType="separate"/>
        </w:r>
        <w:r w:rsidR="008F310F">
          <w:rPr>
            <w:noProof/>
            <w:webHidden/>
            <w:sz w:val="20"/>
          </w:rPr>
          <w:t>104</w:t>
        </w:r>
        <w:r w:rsidR="00BB4C2B" w:rsidRPr="00E91318">
          <w:rPr>
            <w:noProof/>
            <w:webHidden/>
            <w:sz w:val="20"/>
          </w:rPr>
          <w:fldChar w:fldCharType="end"/>
        </w:r>
      </w:hyperlink>
    </w:p>
    <w:p w14:paraId="2126445B" w14:textId="77777777" w:rsidR="00BB4C2B" w:rsidRPr="00B4531A" w:rsidRDefault="00561A34">
      <w:pPr>
        <w:pStyle w:val="TableofFigures"/>
        <w:tabs>
          <w:tab w:val="right" w:leader="dot" w:pos="9465"/>
        </w:tabs>
        <w:rPr>
          <w:rFonts w:eastAsia="Times New Roman"/>
          <w:noProof/>
          <w:sz w:val="20"/>
        </w:rPr>
      </w:pPr>
      <w:hyperlink w:anchor="_Toc473907400" w:history="1">
        <w:r w:rsidR="00BB4C2B" w:rsidRPr="00E91318">
          <w:rPr>
            <w:rStyle w:val="Hyperlink"/>
            <w:noProof/>
            <w:sz w:val="20"/>
          </w:rPr>
          <w:t>Figure 5</w:t>
        </w:r>
        <w:r w:rsidR="00BB4C2B" w:rsidRPr="00E91318">
          <w:rPr>
            <w:rStyle w:val="Hyperlink"/>
            <w:noProof/>
            <w:sz w:val="20"/>
          </w:rPr>
          <w:noBreakHyphen/>
          <w:t>16 Water depth at wetlands’ deepest points of the twelve wetland monitoring sites. Watering actions at sites correspond with rapid increases in depth. s.</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_Toc473907400 \h </w:instrText>
        </w:r>
        <w:r w:rsidR="00BB4C2B" w:rsidRPr="00E91318">
          <w:rPr>
            <w:noProof/>
            <w:webHidden/>
            <w:sz w:val="20"/>
          </w:rPr>
        </w:r>
        <w:r w:rsidR="00BB4C2B" w:rsidRPr="00E91318">
          <w:rPr>
            <w:noProof/>
            <w:webHidden/>
            <w:sz w:val="20"/>
          </w:rPr>
          <w:fldChar w:fldCharType="separate"/>
        </w:r>
        <w:r w:rsidR="008F310F">
          <w:rPr>
            <w:noProof/>
            <w:webHidden/>
            <w:sz w:val="20"/>
          </w:rPr>
          <w:t>105</w:t>
        </w:r>
        <w:r w:rsidR="00BB4C2B" w:rsidRPr="00E91318">
          <w:rPr>
            <w:noProof/>
            <w:webHidden/>
            <w:sz w:val="20"/>
          </w:rPr>
          <w:fldChar w:fldCharType="end"/>
        </w:r>
      </w:hyperlink>
    </w:p>
    <w:p w14:paraId="5419188C" w14:textId="77777777" w:rsidR="00BB4C2B" w:rsidRPr="00B4531A" w:rsidRDefault="00561A34">
      <w:pPr>
        <w:pStyle w:val="TableofFigures"/>
        <w:tabs>
          <w:tab w:val="right" w:leader="dot" w:pos="9465"/>
        </w:tabs>
        <w:rPr>
          <w:rFonts w:eastAsia="Times New Roman"/>
          <w:noProof/>
          <w:sz w:val="20"/>
        </w:rPr>
      </w:pPr>
      <w:hyperlink w:anchor="_Toc473907401" w:history="1">
        <w:r w:rsidR="00BB4C2B" w:rsidRPr="00E91318">
          <w:rPr>
            <w:rStyle w:val="Hyperlink"/>
            <w:noProof/>
            <w:sz w:val="20"/>
          </w:rPr>
          <w:t>Figure 5</w:t>
        </w:r>
        <w:r w:rsidR="00BB4C2B" w:rsidRPr="00E91318">
          <w:rPr>
            <w:rStyle w:val="Hyperlink"/>
            <w:noProof/>
            <w:sz w:val="20"/>
          </w:rPr>
          <w:noBreakHyphen/>
          <w:t>17 Inundation outcome shown as the percentage of Yarradda Lagoon area (177 ha) inundated from the Yarradda Lagoon water action (green bar)</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_Toc473907401 \h </w:instrText>
        </w:r>
        <w:r w:rsidR="00BB4C2B" w:rsidRPr="00E91318">
          <w:rPr>
            <w:noProof/>
            <w:webHidden/>
            <w:sz w:val="20"/>
          </w:rPr>
        </w:r>
        <w:r w:rsidR="00BB4C2B" w:rsidRPr="00E91318">
          <w:rPr>
            <w:noProof/>
            <w:webHidden/>
            <w:sz w:val="20"/>
          </w:rPr>
          <w:fldChar w:fldCharType="separate"/>
        </w:r>
        <w:r w:rsidR="008F310F">
          <w:rPr>
            <w:noProof/>
            <w:webHidden/>
            <w:sz w:val="20"/>
          </w:rPr>
          <w:t>106</w:t>
        </w:r>
        <w:r w:rsidR="00BB4C2B" w:rsidRPr="00E91318">
          <w:rPr>
            <w:noProof/>
            <w:webHidden/>
            <w:sz w:val="20"/>
          </w:rPr>
          <w:fldChar w:fldCharType="end"/>
        </w:r>
      </w:hyperlink>
    </w:p>
    <w:p w14:paraId="61CF8341" w14:textId="77777777" w:rsidR="00BB4C2B" w:rsidRPr="00B4531A" w:rsidRDefault="00561A34">
      <w:pPr>
        <w:pStyle w:val="TableofFigures"/>
        <w:tabs>
          <w:tab w:val="right" w:leader="dot" w:pos="9465"/>
        </w:tabs>
        <w:rPr>
          <w:rFonts w:eastAsia="Times New Roman"/>
          <w:noProof/>
          <w:sz w:val="20"/>
        </w:rPr>
      </w:pPr>
      <w:hyperlink w:anchor="_Toc473907402" w:history="1">
        <w:r w:rsidR="00BB4C2B" w:rsidRPr="00E91318">
          <w:rPr>
            <w:rStyle w:val="Hyperlink"/>
            <w:noProof/>
            <w:sz w:val="20"/>
          </w:rPr>
          <w:t>Figure 5</w:t>
        </w:r>
        <w:r w:rsidR="00BB4C2B" w:rsidRPr="00E91318">
          <w:rPr>
            <w:rStyle w:val="Hyperlink"/>
            <w:noProof/>
            <w:sz w:val="20"/>
          </w:rPr>
          <w:noBreakHyphen/>
          <w:t>18 Inundation outcomes for Mid-Murrumbidgee Yarradda Lagoon watering action (02/09/15-20/12/15) showing maximum inundation conditions in December 2015 (dark blue) and recession over the following months to May 2016.</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_Toc473907402 \h </w:instrText>
        </w:r>
        <w:r w:rsidR="00BB4C2B" w:rsidRPr="00E91318">
          <w:rPr>
            <w:noProof/>
            <w:webHidden/>
            <w:sz w:val="20"/>
          </w:rPr>
        </w:r>
        <w:r w:rsidR="00BB4C2B" w:rsidRPr="00E91318">
          <w:rPr>
            <w:noProof/>
            <w:webHidden/>
            <w:sz w:val="20"/>
          </w:rPr>
          <w:fldChar w:fldCharType="separate"/>
        </w:r>
        <w:r w:rsidR="008F310F">
          <w:rPr>
            <w:noProof/>
            <w:webHidden/>
            <w:sz w:val="20"/>
          </w:rPr>
          <w:t>107</w:t>
        </w:r>
        <w:r w:rsidR="00BB4C2B" w:rsidRPr="00E91318">
          <w:rPr>
            <w:noProof/>
            <w:webHidden/>
            <w:sz w:val="20"/>
          </w:rPr>
          <w:fldChar w:fldCharType="end"/>
        </w:r>
      </w:hyperlink>
    </w:p>
    <w:p w14:paraId="70EB50FE" w14:textId="77777777" w:rsidR="00BB4C2B" w:rsidRPr="00B4531A" w:rsidRDefault="00561A34">
      <w:pPr>
        <w:pStyle w:val="TableofFigures"/>
        <w:tabs>
          <w:tab w:val="right" w:leader="dot" w:pos="9465"/>
        </w:tabs>
        <w:rPr>
          <w:rFonts w:eastAsia="Times New Roman"/>
          <w:noProof/>
          <w:sz w:val="20"/>
        </w:rPr>
      </w:pPr>
      <w:hyperlink w:anchor="_Toc473907403" w:history="1">
        <w:r w:rsidR="00BB4C2B" w:rsidRPr="00E91318">
          <w:rPr>
            <w:rStyle w:val="Hyperlink"/>
            <w:noProof/>
            <w:sz w:val="20"/>
          </w:rPr>
          <w:t>Figure 5</w:t>
        </w:r>
        <w:r w:rsidR="00BB4C2B" w:rsidRPr="00E91318">
          <w:rPr>
            <w:rStyle w:val="Hyperlink"/>
            <w:noProof/>
            <w:sz w:val="20"/>
          </w:rPr>
          <w:noBreakHyphen/>
          <w:t>19 Inundated area (ha) outcomes from the North Redbank water action (green bar) located in the North Redbank region</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_Toc473907403 \h </w:instrText>
        </w:r>
        <w:r w:rsidR="00BB4C2B" w:rsidRPr="00E91318">
          <w:rPr>
            <w:noProof/>
            <w:webHidden/>
            <w:sz w:val="20"/>
          </w:rPr>
        </w:r>
        <w:r w:rsidR="00BB4C2B" w:rsidRPr="00E91318">
          <w:rPr>
            <w:noProof/>
            <w:webHidden/>
            <w:sz w:val="20"/>
          </w:rPr>
          <w:fldChar w:fldCharType="separate"/>
        </w:r>
        <w:r w:rsidR="008F310F">
          <w:rPr>
            <w:noProof/>
            <w:webHidden/>
            <w:sz w:val="20"/>
          </w:rPr>
          <w:t>108</w:t>
        </w:r>
        <w:r w:rsidR="00BB4C2B" w:rsidRPr="00E91318">
          <w:rPr>
            <w:noProof/>
            <w:webHidden/>
            <w:sz w:val="20"/>
          </w:rPr>
          <w:fldChar w:fldCharType="end"/>
        </w:r>
      </w:hyperlink>
    </w:p>
    <w:p w14:paraId="0E8F0E32" w14:textId="77777777" w:rsidR="00BB4C2B" w:rsidRPr="00B4531A" w:rsidRDefault="00561A34">
      <w:pPr>
        <w:pStyle w:val="TableofFigures"/>
        <w:tabs>
          <w:tab w:val="right" w:leader="dot" w:pos="9465"/>
        </w:tabs>
        <w:rPr>
          <w:rFonts w:eastAsia="Times New Roman"/>
          <w:noProof/>
          <w:sz w:val="20"/>
        </w:rPr>
      </w:pPr>
      <w:hyperlink w:anchor="_Toc473907404" w:history="1">
        <w:r w:rsidR="00BB4C2B" w:rsidRPr="00E91318">
          <w:rPr>
            <w:rStyle w:val="Hyperlink"/>
            <w:noProof/>
            <w:sz w:val="20"/>
          </w:rPr>
          <w:t>Figure 5</w:t>
        </w:r>
        <w:r w:rsidR="00BB4C2B" w:rsidRPr="00E91318">
          <w:rPr>
            <w:rStyle w:val="Hyperlink"/>
            <w:noProof/>
            <w:sz w:val="20"/>
          </w:rPr>
          <w:noBreakHyphen/>
          <w:t>20 Inundation outcomes located around the Redbank zone from the watering actions: North Redbank (21/10/15-10/02/16); Juanbung (04/11-17/02/16); Nimmie-Caira (17/10/15-09/02/16); Yanga NP (17/11/15-17/12/16) and Hobblers-Penarie (08/03/16-29/03/16).</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_Toc473907404 \h </w:instrText>
        </w:r>
        <w:r w:rsidR="00BB4C2B" w:rsidRPr="00E91318">
          <w:rPr>
            <w:noProof/>
            <w:webHidden/>
            <w:sz w:val="20"/>
          </w:rPr>
        </w:r>
        <w:r w:rsidR="00BB4C2B" w:rsidRPr="00E91318">
          <w:rPr>
            <w:noProof/>
            <w:webHidden/>
            <w:sz w:val="20"/>
          </w:rPr>
          <w:fldChar w:fldCharType="separate"/>
        </w:r>
        <w:r w:rsidR="008F310F">
          <w:rPr>
            <w:noProof/>
            <w:webHidden/>
            <w:sz w:val="20"/>
          </w:rPr>
          <w:t>109</w:t>
        </w:r>
        <w:r w:rsidR="00BB4C2B" w:rsidRPr="00E91318">
          <w:rPr>
            <w:noProof/>
            <w:webHidden/>
            <w:sz w:val="20"/>
          </w:rPr>
          <w:fldChar w:fldCharType="end"/>
        </w:r>
      </w:hyperlink>
    </w:p>
    <w:p w14:paraId="212059A0" w14:textId="77777777" w:rsidR="00BB4C2B" w:rsidRPr="00B4531A" w:rsidRDefault="00561A34">
      <w:pPr>
        <w:pStyle w:val="TableofFigures"/>
        <w:tabs>
          <w:tab w:val="right" w:leader="dot" w:pos="9465"/>
        </w:tabs>
        <w:rPr>
          <w:rFonts w:eastAsia="Times New Roman"/>
          <w:noProof/>
          <w:sz w:val="20"/>
        </w:rPr>
      </w:pPr>
      <w:hyperlink w:anchor="_Toc473907405" w:history="1">
        <w:r w:rsidR="00BB4C2B" w:rsidRPr="00E91318">
          <w:rPr>
            <w:rStyle w:val="Hyperlink"/>
            <w:noProof/>
            <w:sz w:val="20"/>
          </w:rPr>
          <w:t>Figure 5</w:t>
        </w:r>
        <w:r w:rsidR="00BB4C2B" w:rsidRPr="00E91318">
          <w:rPr>
            <w:rStyle w:val="Hyperlink"/>
            <w:noProof/>
            <w:sz w:val="20"/>
          </w:rPr>
          <w:noBreakHyphen/>
          <w:t>21a. Inundated area (ha) outcomes from the Yanga National Park water action (green bar) located in the North Yanga region, and b. the inundation outcome shown as the percentage of wetland area inundated for (a) Piggery Lake and the east and west sections of (b) Two Bridges Swamp</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_Toc473907405 \h </w:instrText>
        </w:r>
        <w:r w:rsidR="00BB4C2B" w:rsidRPr="00E91318">
          <w:rPr>
            <w:noProof/>
            <w:webHidden/>
            <w:sz w:val="20"/>
          </w:rPr>
        </w:r>
        <w:r w:rsidR="00BB4C2B" w:rsidRPr="00E91318">
          <w:rPr>
            <w:noProof/>
            <w:webHidden/>
            <w:sz w:val="20"/>
          </w:rPr>
          <w:fldChar w:fldCharType="separate"/>
        </w:r>
        <w:r w:rsidR="008F310F">
          <w:rPr>
            <w:noProof/>
            <w:webHidden/>
            <w:sz w:val="20"/>
          </w:rPr>
          <w:t>111</w:t>
        </w:r>
        <w:r w:rsidR="00BB4C2B" w:rsidRPr="00E91318">
          <w:rPr>
            <w:noProof/>
            <w:webHidden/>
            <w:sz w:val="20"/>
          </w:rPr>
          <w:fldChar w:fldCharType="end"/>
        </w:r>
      </w:hyperlink>
    </w:p>
    <w:p w14:paraId="711B1136" w14:textId="77777777" w:rsidR="00BB4C2B" w:rsidRPr="00B4531A" w:rsidRDefault="00561A34">
      <w:pPr>
        <w:pStyle w:val="TableofFigures"/>
        <w:tabs>
          <w:tab w:val="right" w:leader="dot" w:pos="9465"/>
        </w:tabs>
        <w:rPr>
          <w:rFonts w:eastAsia="Times New Roman"/>
          <w:noProof/>
          <w:sz w:val="20"/>
        </w:rPr>
      </w:pPr>
      <w:hyperlink w:anchor="_Toc473907406" w:history="1">
        <w:r w:rsidR="00BB4C2B" w:rsidRPr="00E91318">
          <w:rPr>
            <w:rStyle w:val="Hyperlink"/>
            <w:noProof/>
            <w:sz w:val="20"/>
          </w:rPr>
          <w:t>Figure 5</w:t>
        </w:r>
        <w:r w:rsidR="00BB4C2B" w:rsidRPr="00E91318">
          <w:rPr>
            <w:rStyle w:val="Hyperlink"/>
            <w:noProof/>
            <w:sz w:val="20"/>
          </w:rPr>
          <w:noBreakHyphen/>
          <w:t>22 Inset of inundation outcomes located in the North Yanga National Park from the Yanga NP waterbird support watering action showing a. pre-watering inundation conditions, and cumulative outcomes during b. Nov-Dec 2015 and then c. Jan-Apr 2016 in the LTIM surveyed wetlands (a) Piggery Lake and (b) Two Bridges, and in Tarwillie Swamp</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_Toc473907406 \h </w:instrText>
        </w:r>
        <w:r w:rsidR="00BB4C2B" w:rsidRPr="00E91318">
          <w:rPr>
            <w:noProof/>
            <w:webHidden/>
            <w:sz w:val="20"/>
          </w:rPr>
        </w:r>
        <w:r w:rsidR="00BB4C2B" w:rsidRPr="00E91318">
          <w:rPr>
            <w:noProof/>
            <w:webHidden/>
            <w:sz w:val="20"/>
          </w:rPr>
          <w:fldChar w:fldCharType="separate"/>
        </w:r>
        <w:r w:rsidR="008F310F">
          <w:rPr>
            <w:noProof/>
            <w:webHidden/>
            <w:sz w:val="20"/>
          </w:rPr>
          <w:t>112</w:t>
        </w:r>
        <w:r w:rsidR="00BB4C2B" w:rsidRPr="00E91318">
          <w:rPr>
            <w:noProof/>
            <w:webHidden/>
            <w:sz w:val="20"/>
          </w:rPr>
          <w:fldChar w:fldCharType="end"/>
        </w:r>
      </w:hyperlink>
    </w:p>
    <w:p w14:paraId="36702666" w14:textId="77777777" w:rsidR="00BB4C2B" w:rsidRPr="00B4531A" w:rsidRDefault="00561A34">
      <w:pPr>
        <w:pStyle w:val="TableofFigures"/>
        <w:tabs>
          <w:tab w:val="right" w:leader="dot" w:pos="9465"/>
        </w:tabs>
        <w:rPr>
          <w:rFonts w:eastAsia="Times New Roman"/>
          <w:noProof/>
          <w:sz w:val="20"/>
        </w:rPr>
      </w:pPr>
      <w:hyperlink w:anchor="_Toc473907407" w:history="1">
        <w:r w:rsidR="00BB4C2B" w:rsidRPr="00E91318">
          <w:rPr>
            <w:rStyle w:val="Hyperlink"/>
            <w:noProof/>
            <w:sz w:val="20"/>
          </w:rPr>
          <w:t>Figure 5</w:t>
        </w:r>
        <w:r w:rsidR="00BB4C2B" w:rsidRPr="00E91318">
          <w:rPr>
            <w:rStyle w:val="Hyperlink"/>
            <w:noProof/>
            <w:sz w:val="20"/>
          </w:rPr>
          <w:noBreakHyphen/>
          <w:t>23 a. Inundated area (ha) outcomes from the Nimmie-Caira water action (green bar) located in the Nimmie-Caira zone and parts of Yanga National Park, and b. the inundation outcome shown as the percentage of wetland area inundated for (c) Waugorah Lagoon, (d) Telephone Creek and (e) Eulimbah Swamp.</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_Toc473907407 \h </w:instrText>
        </w:r>
        <w:r w:rsidR="00BB4C2B" w:rsidRPr="00E91318">
          <w:rPr>
            <w:noProof/>
            <w:webHidden/>
            <w:sz w:val="20"/>
          </w:rPr>
        </w:r>
        <w:r w:rsidR="00BB4C2B" w:rsidRPr="00E91318">
          <w:rPr>
            <w:noProof/>
            <w:webHidden/>
            <w:sz w:val="20"/>
          </w:rPr>
          <w:fldChar w:fldCharType="separate"/>
        </w:r>
        <w:r w:rsidR="008F310F">
          <w:rPr>
            <w:noProof/>
            <w:webHidden/>
            <w:sz w:val="20"/>
          </w:rPr>
          <w:t>114</w:t>
        </w:r>
        <w:r w:rsidR="00BB4C2B" w:rsidRPr="00E91318">
          <w:rPr>
            <w:noProof/>
            <w:webHidden/>
            <w:sz w:val="20"/>
          </w:rPr>
          <w:fldChar w:fldCharType="end"/>
        </w:r>
      </w:hyperlink>
    </w:p>
    <w:p w14:paraId="077DF28C" w14:textId="77777777" w:rsidR="00BB4C2B" w:rsidRPr="00B4531A" w:rsidRDefault="00561A34">
      <w:pPr>
        <w:pStyle w:val="TableofFigures"/>
        <w:tabs>
          <w:tab w:val="right" w:leader="dot" w:pos="9465"/>
        </w:tabs>
        <w:rPr>
          <w:rFonts w:eastAsia="Times New Roman"/>
          <w:noProof/>
          <w:sz w:val="20"/>
        </w:rPr>
      </w:pPr>
      <w:hyperlink w:anchor="_Toc473907408" w:history="1">
        <w:r w:rsidR="00BB4C2B" w:rsidRPr="00E91318">
          <w:rPr>
            <w:rStyle w:val="Hyperlink"/>
            <w:noProof/>
            <w:sz w:val="20"/>
          </w:rPr>
          <w:t>Figure 5</w:t>
        </w:r>
        <w:r w:rsidR="00BB4C2B" w:rsidRPr="00E91318">
          <w:rPr>
            <w:rStyle w:val="Hyperlink"/>
            <w:noProof/>
            <w:sz w:val="20"/>
          </w:rPr>
          <w:noBreakHyphen/>
          <w:t>24 Inundation outcomes located around the Nimmie-Caira zone from the Nimmie-Caira watering actions (17/10/15-09/02/16) showing: a. pre-watering inundation conditions; and cumulative outcomes during b. Nov-Dec 2015 and then c. Jan-Apr 2016 in the LTIM surveyed wetlands (c) Waugorah Lagoon, (d) Telephone Creek and (e) Eulimbah Swamp..</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_Toc473907408 \h </w:instrText>
        </w:r>
        <w:r w:rsidR="00BB4C2B" w:rsidRPr="00E91318">
          <w:rPr>
            <w:noProof/>
            <w:webHidden/>
            <w:sz w:val="20"/>
          </w:rPr>
        </w:r>
        <w:r w:rsidR="00BB4C2B" w:rsidRPr="00E91318">
          <w:rPr>
            <w:noProof/>
            <w:webHidden/>
            <w:sz w:val="20"/>
          </w:rPr>
          <w:fldChar w:fldCharType="separate"/>
        </w:r>
        <w:r w:rsidR="008F310F">
          <w:rPr>
            <w:noProof/>
            <w:webHidden/>
            <w:sz w:val="20"/>
          </w:rPr>
          <w:t>115</w:t>
        </w:r>
        <w:r w:rsidR="00BB4C2B" w:rsidRPr="00E91318">
          <w:rPr>
            <w:noProof/>
            <w:webHidden/>
            <w:sz w:val="20"/>
          </w:rPr>
          <w:fldChar w:fldCharType="end"/>
        </w:r>
      </w:hyperlink>
    </w:p>
    <w:p w14:paraId="05CE9006" w14:textId="77777777" w:rsidR="00BB4C2B" w:rsidRPr="00B4531A" w:rsidRDefault="00561A34">
      <w:pPr>
        <w:pStyle w:val="TableofFigures"/>
        <w:tabs>
          <w:tab w:val="right" w:leader="dot" w:pos="9465"/>
        </w:tabs>
        <w:rPr>
          <w:rFonts w:eastAsia="Times New Roman"/>
          <w:noProof/>
          <w:sz w:val="20"/>
        </w:rPr>
      </w:pPr>
      <w:hyperlink w:anchor="_Toc473907409" w:history="1">
        <w:r w:rsidR="00BB4C2B" w:rsidRPr="00E91318">
          <w:rPr>
            <w:rStyle w:val="Hyperlink"/>
            <w:noProof/>
            <w:sz w:val="20"/>
          </w:rPr>
          <w:t>Figure 5</w:t>
        </w:r>
        <w:r w:rsidR="00BB4C2B" w:rsidRPr="00E91318">
          <w:rPr>
            <w:rStyle w:val="Hyperlink"/>
            <w:noProof/>
            <w:sz w:val="20"/>
          </w:rPr>
          <w:noBreakHyphen/>
          <w:t>25 Inset of inundation outcomes located around the Nimmie-Caira zone from the Nimmie-Caira watering action (17/10/16-09/02/16) showing a. pre-watering inundation conditions, b. post-watering Nov-Dec 2015 and c. post-watering Jan-Apr 2016 in the LTIM surveyed wetlands (c) Waugorah Lagoon, (d) Telephone Creek and (e) Eulimbah Swamp.</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_Toc473907409 \h </w:instrText>
        </w:r>
        <w:r w:rsidR="00BB4C2B" w:rsidRPr="00E91318">
          <w:rPr>
            <w:noProof/>
            <w:webHidden/>
            <w:sz w:val="20"/>
          </w:rPr>
        </w:r>
        <w:r w:rsidR="00BB4C2B" w:rsidRPr="00E91318">
          <w:rPr>
            <w:noProof/>
            <w:webHidden/>
            <w:sz w:val="20"/>
          </w:rPr>
          <w:fldChar w:fldCharType="separate"/>
        </w:r>
        <w:r w:rsidR="008F310F">
          <w:rPr>
            <w:noProof/>
            <w:webHidden/>
            <w:sz w:val="20"/>
          </w:rPr>
          <w:t>116</w:t>
        </w:r>
        <w:r w:rsidR="00BB4C2B" w:rsidRPr="00E91318">
          <w:rPr>
            <w:noProof/>
            <w:webHidden/>
            <w:sz w:val="20"/>
          </w:rPr>
          <w:fldChar w:fldCharType="end"/>
        </w:r>
      </w:hyperlink>
    </w:p>
    <w:p w14:paraId="6077DB44" w14:textId="77777777" w:rsidR="00BB4C2B" w:rsidRPr="00B4531A" w:rsidRDefault="00561A34">
      <w:pPr>
        <w:pStyle w:val="TableofFigures"/>
        <w:tabs>
          <w:tab w:val="right" w:leader="dot" w:pos="9465"/>
        </w:tabs>
        <w:rPr>
          <w:rFonts w:eastAsia="Times New Roman"/>
          <w:noProof/>
          <w:sz w:val="20"/>
        </w:rPr>
      </w:pPr>
      <w:hyperlink w:anchor="_Toc473907410" w:history="1">
        <w:r w:rsidR="00BB4C2B" w:rsidRPr="00E91318">
          <w:rPr>
            <w:rStyle w:val="Hyperlink"/>
            <w:noProof/>
            <w:sz w:val="20"/>
          </w:rPr>
          <w:t>Figure 5</w:t>
        </w:r>
        <w:r w:rsidR="00BB4C2B" w:rsidRPr="00E91318">
          <w:rPr>
            <w:rStyle w:val="Hyperlink"/>
            <w:noProof/>
            <w:sz w:val="20"/>
          </w:rPr>
          <w:noBreakHyphen/>
          <w:t>26 Inundated area (ha) outcomes from the Juanbung water action (green bar) located in the Redbank zone</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_Toc473907410 \h </w:instrText>
        </w:r>
        <w:r w:rsidR="00BB4C2B" w:rsidRPr="00E91318">
          <w:rPr>
            <w:noProof/>
            <w:webHidden/>
            <w:sz w:val="20"/>
          </w:rPr>
        </w:r>
        <w:r w:rsidR="00BB4C2B" w:rsidRPr="00E91318">
          <w:rPr>
            <w:noProof/>
            <w:webHidden/>
            <w:sz w:val="20"/>
          </w:rPr>
          <w:fldChar w:fldCharType="separate"/>
        </w:r>
        <w:r w:rsidR="008F310F">
          <w:rPr>
            <w:noProof/>
            <w:webHidden/>
            <w:sz w:val="20"/>
          </w:rPr>
          <w:t>117</w:t>
        </w:r>
        <w:r w:rsidR="00BB4C2B" w:rsidRPr="00E91318">
          <w:rPr>
            <w:noProof/>
            <w:webHidden/>
            <w:sz w:val="20"/>
          </w:rPr>
          <w:fldChar w:fldCharType="end"/>
        </w:r>
      </w:hyperlink>
    </w:p>
    <w:p w14:paraId="7123BC88" w14:textId="77777777" w:rsidR="00BB4C2B" w:rsidRPr="00B4531A" w:rsidRDefault="00561A34">
      <w:pPr>
        <w:pStyle w:val="TableofFigures"/>
        <w:tabs>
          <w:tab w:val="right" w:leader="dot" w:pos="9465"/>
        </w:tabs>
        <w:rPr>
          <w:rFonts w:eastAsia="Times New Roman"/>
          <w:noProof/>
          <w:sz w:val="20"/>
        </w:rPr>
      </w:pPr>
      <w:hyperlink w:anchor="_Toc473907411" w:history="1">
        <w:r w:rsidR="00BB4C2B" w:rsidRPr="00E91318">
          <w:rPr>
            <w:rStyle w:val="Hyperlink"/>
            <w:noProof/>
            <w:sz w:val="20"/>
          </w:rPr>
          <w:t>Figure 5</w:t>
        </w:r>
        <w:r w:rsidR="00BB4C2B" w:rsidRPr="00E91318">
          <w:rPr>
            <w:rStyle w:val="Hyperlink"/>
            <w:noProof/>
            <w:sz w:val="20"/>
          </w:rPr>
          <w:noBreakHyphen/>
          <w:t>27 Inset of inundation outcomes located in Juanbung Swamp located in the Redbank zone (left) and located in the Hobblers Lake-Penarie Creek system of the Western Lakes zone (right) showing: a. pre-watering inundation conditions; b. post-watering, Nov-Dec 2015; and c. post-watering, Jan-Apr 2016</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_Toc473907411 \h </w:instrText>
        </w:r>
        <w:r w:rsidR="00BB4C2B" w:rsidRPr="00E91318">
          <w:rPr>
            <w:noProof/>
            <w:webHidden/>
            <w:sz w:val="20"/>
          </w:rPr>
        </w:r>
        <w:r w:rsidR="00BB4C2B" w:rsidRPr="00E91318">
          <w:rPr>
            <w:noProof/>
            <w:webHidden/>
            <w:sz w:val="20"/>
          </w:rPr>
          <w:fldChar w:fldCharType="separate"/>
        </w:r>
        <w:r w:rsidR="008F310F">
          <w:rPr>
            <w:noProof/>
            <w:webHidden/>
            <w:sz w:val="20"/>
          </w:rPr>
          <w:t>118</w:t>
        </w:r>
        <w:r w:rsidR="00BB4C2B" w:rsidRPr="00E91318">
          <w:rPr>
            <w:noProof/>
            <w:webHidden/>
            <w:sz w:val="20"/>
          </w:rPr>
          <w:fldChar w:fldCharType="end"/>
        </w:r>
      </w:hyperlink>
    </w:p>
    <w:p w14:paraId="03049EC7" w14:textId="77777777" w:rsidR="00BB4C2B" w:rsidRPr="00B4531A" w:rsidRDefault="00561A34">
      <w:pPr>
        <w:pStyle w:val="TableofFigures"/>
        <w:tabs>
          <w:tab w:val="right" w:leader="dot" w:pos="9465"/>
        </w:tabs>
        <w:rPr>
          <w:rFonts w:eastAsia="Times New Roman"/>
          <w:noProof/>
          <w:sz w:val="20"/>
        </w:rPr>
      </w:pPr>
      <w:hyperlink w:anchor="_Toc473907412" w:history="1">
        <w:r w:rsidR="00BB4C2B" w:rsidRPr="00E91318">
          <w:rPr>
            <w:rStyle w:val="Hyperlink"/>
            <w:noProof/>
            <w:sz w:val="20"/>
          </w:rPr>
          <w:t>Figure 5</w:t>
        </w:r>
        <w:r w:rsidR="00BB4C2B" w:rsidRPr="00E91318">
          <w:rPr>
            <w:rStyle w:val="Hyperlink"/>
            <w:noProof/>
            <w:sz w:val="20"/>
          </w:rPr>
          <w:noBreakHyphen/>
          <w:t>28 Inundated area (ha) outcomes from the Hobblers-Penarie water action (green bar) located in the Western Lakes zone</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_Toc473907412 \h </w:instrText>
        </w:r>
        <w:r w:rsidR="00BB4C2B" w:rsidRPr="00E91318">
          <w:rPr>
            <w:noProof/>
            <w:webHidden/>
            <w:sz w:val="20"/>
          </w:rPr>
        </w:r>
        <w:r w:rsidR="00BB4C2B" w:rsidRPr="00E91318">
          <w:rPr>
            <w:noProof/>
            <w:webHidden/>
            <w:sz w:val="20"/>
          </w:rPr>
          <w:fldChar w:fldCharType="separate"/>
        </w:r>
        <w:r w:rsidR="008F310F">
          <w:rPr>
            <w:noProof/>
            <w:webHidden/>
            <w:sz w:val="20"/>
          </w:rPr>
          <w:t>119</w:t>
        </w:r>
        <w:r w:rsidR="00BB4C2B" w:rsidRPr="00E91318">
          <w:rPr>
            <w:noProof/>
            <w:webHidden/>
            <w:sz w:val="20"/>
          </w:rPr>
          <w:fldChar w:fldCharType="end"/>
        </w:r>
      </w:hyperlink>
    </w:p>
    <w:p w14:paraId="634BE506" w14:textId="77777777" w:rsidR="00BB4C2B" w:rsidRPr="00B4531A" w:rsidRDefault="00561A34">
      <w:pPr>
        <w:pStyle w:val="TableofFigures"/>
        <w:tabs>
          <w:tab w:val="right" w:leader="dot" w:pos="9465"/>
        </w:tabs>
        <w:rPr>
          <w:rFonts w:eastAsia="Times New Roman"/>
          <w:noProof/>
          <w:sz w:val="20"/>
        </w:rPr>
      </w:pPr>
      <w:hyperlink w:anchor="_Toc473907413" w:history="1">
        <w:r w:rsidR="00BB4C2B" w:rsidRPr="00E91318">
          <w:rPr>
            <w:rStyle w:val="Hyperlink"/>
            <w:noProof/>
            <w:sz w:val="20"/>
          </w:rPr>
          <w:t>Figure 5</w:t>
        </w:r>
        <w:r w:rsidR="00BB4C2B" w:rsidRPr="00E91318">
          <w:rPr>
            <w:rStyle w:val="Hyperlink"/>
            <w:noProof/>
            <w:sz w:val="20"/>
          </w:rPr>
          <w:noBreakHyphen/>
          <w:t xml:space="preserve">29 Mean </w:t>
        </w:r>
        <w:r w:rsidR="00BB4C2B" w:rsidRPr="00E91318">
          <w:rPr>
            <w:rStyle w:val="Hyperlink"/>
            <w:rFonts w:cs="Arial"/>
            <w:noProof/>
            <w:sz w:val="20"/>
          </w:rPr>
          <w:t>±</w:t>
        </w:r>
        <w:r w:rsidR="00BB4C2B" w:rsidRPr="00E91318">
          <w:rPr>
            <w:rStyle w:val="Hyperlink"/>
            <w:noProof/>
            <w:sz w:val="20"/>
          </w:rPr>
          <w:t xml:space="preserve"> standard error for physicochemical parameters (minimum dissolved oxygen – MinDO; maximum dissolved oxygen – MaxDO; turbidity – wTurb; pH –wpH; and conductivity – wCond)  measured during September, November, January and March sample occasions in 2014-15 and 2015-16.</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_Toc473907413 \h </w:instrText>
        </w:r>
        <w:r w:rsidR="00BB4C2B" w:rsidRPr="00E91318">
          <w:rPr>
            <w:noProof/>
            <w:webHidden/>
            <w:sz w:val="20"/>
          </w:rPr>
        </w:r>
        <w:r w:rsidR="00BB4C2B" w:rsidRPr="00E91318">
          <w:rPr>
            <w:noProof/>
            <w:webHidden/>
            <w:sz w:val="20"/>
          </w:rPr>
          <w:fldChar w:fldCharType="separate"/>
        </w:r>
        <w:r w:rsidR="008F310F">
          <w:rPr>
            <w:noProof/>
            <w:webHidden/>
            <w:sz w:val="20"/>
          </w:rPr>
          <w:t>124</w:t>
        </w:r>
        <w:r w:rsidR="00BB4C2B" w:rsidRPr="00E91318">
          <w:rPr>
            <w:noProof/>
            <w:webHidden/>
            <w:sz w:val="20"/>
          </w:rPr>
          <w:fldChar w:fldCharType="end"/>
        </w:r>
      </w:hyperlink>
    </w:p>
    <w:p w14:paraId="719E01E1" w14:textId="77777777" w:rsidR="00BB4C2B" w:rsidRPr="00B4531A" w:rsidRDefault="00561A34">
      <w:pPr>
        <w:pStyle w:val="TableofFigures"/>
        <w:tabs>
          <w:tab w:val="right" w:leader="dot" w:pos="9465"/>
        </w:tabs>
        <w:rPr>
          <w:rFonts w:eastAsia="Times New Roman"/>
          <w:noProof/>
          <w:sz w:val="20"/>
        </w:rPr>
      </w:pPr>
      <w:hyperlink w:anchor="_Toc473907414" w:history="1">
        <w:r w:rsidR="00BB4C2B" w:rsidRPr="00E91318">
          <w:rPr>
            <w:rStyle w:val="Hyperlink"/>
            <w:noProof/>
            <w:sz w:val="20"/>
          </w:rPr>
          <w:t>Figure 5</w:t>
        </w:r>
        <w:r w:rsidR="00BB4C2B" w:rsidRPr="00E91318">
          <w:rPr>
            <w:rStyle w:val="Hyperlink"/>
            <w:noProof/>
            <w:sz w:val="20"/>
          </w:rPr>
          <w:noBreakHyphen/>
          <w:t xml:space="preserve">30 Mean </w:t>
        </w:r>
        <w:r w:rsidR="00BB4C2B" w:rsidRPr="00E91318">
          <w:rPr>
            <w:rStyle w:val="Hyperlink"/>
            <w:rFonts w:cs="Arial"/>
            <w:noProof/>
            <w:sz w:val="20"/>
          </w:rPr>
          <w:t>±</w:t>
        </w:r>
        <w:r w:rsidR="00BB4C2B" w:rsidRPr="00E91318">
          <w:rPr>
            <w:rStyle w:val="Hyperlink"/>
            <w:noProof/>
            <w:sz w:val="20"/>
          </w:rPr>
          <w:t xml:space="preserve"> standard error for total phosphorus (TP), total nitrogen (TN), dissolved organic carbon (DOC) and chlorophyll-a (CHLA) measured during September, November, January and March sample occasions in 2014-15 and 2015-16..</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_Toc473907414 \h </w:instrText>
        </w:r>
        <w:r w:rsidR="00BB4C2B" w:rsidRPr="00E91318">
          <w:rPr>
            <w:noProof/>
            <w:webHidden/>
            <w:sz w:val="20"/>
          </w:rPr>
        </w:r>
        <w:r w:rsidR="00BB4C2B" w:rsidRPr="00E91318">
          <w:rPr>
            <w:noProof/>
            <w:webHidden/>
            <w:sz w:val="20"/>
          </w:rPr>
          <w:fldChar w:fldCharType="separate"/>
        </w:r>
        <w:r w:rsidR="008F310F">
          <w:rPr>
            <w:noProof/>
            <w:webHidden/>
            <w:sz w:val="20"/>
          </w:rPr>
          <w:t>126</w:t>
        </w:r>
        <w:r w:rsidR="00BB4C2B" w:rsidRPr="00E91318">
          <w:rPr>
            <w:noProof/>
            <w:webHidden/>
            <w:sz w:val="20"/>
          </w:rPr>
          <w:fldChar w:fldCharType="end"/>
        </w:r>
      </w:hyperlink>
    </w:p>
    <w:p w14:paraId="55BAF864" w14:textId="77777777" w:rsidR="00BB4C2B" w:rsidRPr="00B4531A" w:rsidRDefault="00561A34">
      <w:pPr>
        <w:pStyle w:val="TableofFigures"/>
        <w:tabs>
          <w:tab w:val="right" w:leader="dot" w:pos="9465"/>
        </w:tabs>
        <w:rPr>
          <w:rFonts w:eastAsia="Times New Roman"/>
          <w:noProof/>
          <w:sz w:val="20"/>
        </w:rPr>
      </w:pPr>
      <w:hyperlink w:anchor="_Toc473907415" w:history="1">
        <w:r w:rsidR="00BB4C2B" w:rsidRPr="00E91318">
          <w:rPr>
            <w:rStyle w:val="Hyperlink"/>
            <w:noProof/>
            <w:sz w:val="20"/>
          </w:rPr>
          <w:t>Figure 5</w:t>
        </w:r>
        <w:r w:rsidR="00BB4C2B" w:rsidRPr="00E91318">
          <w:rPr>
            <w:rStyle w:val="Hyperlink"/>
            <w:noProof/>
            <w:sz w:val="20"/>
          </w:rPr>
          <w:noBreakHyphen/>
          <w:t>31 Mean densities of benthic (first row) and pelagic (second row) microinvertebrates across sampling trips in mid-Murrumbidgee, Nimmie-Caira and Redbank zones in 2014-15 (dark blue) and 2015-16 (light blue</w:t>
        </w:r>
        <w:r w:rsidR="00BB4C2B">
          <w:rPr>
            <w:rStyle w:val="Hyperlink"/>
            <w:noProof/>
            <w:sz w:val="20"/>
          </w:rPr>
          <w:t xml:space="preserve">). Errors are standard errors. </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_Toc473907415 \h </w:instrText>
        </w:r>
        <w:r w:rsidR="00BB4C2B" w:rsidRPr="00E91318">
          <w:rPr>
            <w:noProof/>
            <w:webHidden/>
            <w:sz w:val="20"/>
          </w:rPr>
        </w:r>
        <w:r w:rsidR="00BB4C2B" w:rsidRPr="00E91318">
          <w:rPr>
            <w:noProof/>
            <w:webHidden/>
            <w:sz w:val="20"/>
          </w:rPr>
          <w:fldChar w:fldCharType="separate"/>
        </w:r>
        <w:r w:rsidR="008F310F">
          <w:rPr>
            <w:noProof/>
            <w:webHidden/>
            <w:sz w:val="20"/>
          </w:rPr>
          <w:t>131</w:t>
        </w:r>
        <w:r w:rsidR="00BB4C2B" w:rsidRPr="00E91318">
          <w:rPr>
            <w:noProof/>
            <w:webHidden/>
            <w:sz w:val="20"/>
          </w:rPr>
          <w:fldChar w:fldCharType="end"/>
        </w:r>
      </w:hyperlink>
    </w:p>
    <w:p w14:paraId="00D804A6" w14:textId="77777777" w:rsidR="00BB4C2B" w:rsidRPr="00B4531A" w:rsidRDefault="00561A34">
      <w:pPr>
        <w:pStyle w:val="TableofFigures"/>
        <w:tabs>
          <w:tab w:val="right" w:leader="dot" w:pos="9465"/>
        </w:tabs>
        <w:rPr>
          <w:rFonts w:eastAsia="Times New Roman"/>
          <w:noProof/>
          <w:sz w:val="20"/>
        </w:rPr>
      </w:pPr>
      <w:hyperlink w:anchor="_Toc473907416" w:history="1">
        <w:r w:rsidR="00BB4C2B" w:rsidRPr="00E91318">
          <w:rPr>
            <w:rStyle w:val="Hyperlink"/>
            <w:noProof/>
            <w:sz w:val="20"/>
          </w:rPr>
          <w:t>Figure 5</w:t>
        </w:r>
        <w:r w:rsidR="00BB4C2B" w:rsidRPr="00E91318">
          <w:rPr>
            <w:rStyle w:val="Hyperlink"/>
            <w:noProof/>
            <w:sz w:val="20"/>
          </w:rPr>
          <w:noBreakHyphen/>
          <w:t>32 Mean densities of the main taxonomic groups of benthic microinvertebrates across sampling trips in mid-Murrumbidgee, Nimmie-Caira and Redbank zones in 2014-15 (dark blue) and 2015-16 (light blue). Data are shown for cladocerans (first row), copepods (second row) and ostracods (third row)..</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_Toc473907416 \h </w:instrText>
        </w:r>
        <w:r w:rsidR="00BB4C2B" w:rsidRPr="00E91318">
          <w:rPr>
            <w:noProof/>
            <w:webHidden/>
            <w:sz w:val="20"/>
          </w:rPr>
        </w:r>
        <w:r w:rsidR="00BB4C2B" w:rsidRPr="00E91318">
          <w:rPr>
            <w:noProof/>
            <w:webHidden/>
            <w:sz w:val="20"/>
          </w:rPr>
          <w:fldChar w:fldCharType="separate"/>
        </w:r>
        <w:r w:rsidR="008F310F">
          <w:rPr>
            <w:noProof/>
            <w:webHidden/>
            <w:sz w:val="20"/>
          </w:rPr>
          <w:t>132</w:t>
        </w:r>
        <w:r w:rsidR="00BB4C2B" w:rsidRPr="00E91318">
          <w:rPr>
            <w:noProof/>
            <w:webHidden/>
            <w:sz w:val="20"/>
          </w:rPr>
          <w:fldChar w:fldCharType="end"/>
        </w:r>
      </w:hyperlink>
    </w:p>
    <w:p w14:paraId="7A37127E" w14:textId="77777777" w:rsidR="00BB4C2B" w:rsidRPr="00B4531A" w:rsidRDefault="00561A34">
      <w:pPr>
        <w:pStyle w:val="TableofFigures"/>
        <w:tabs>
          <w:tab w:val="right" w:leader="dot" w:pos="9465"/>
        </w:tabs>
        <w:rPr>
          <w:rFonts w:eastAsia="Times New Roman"/>
          <w:noProof/>
          <w:sz w:val="20"/>
        </w:rPr>
      </w:pPr>
      <w:hyperlink w:anchor="_Toc473907417" w:history="1">
        <w:r w:rsidR="00BB4C2B" w:rsidRPr="00E91318">
          <w:rPr>
            <w:rStyle w:val="Hyperlink"/>
            <w:noProof/>
            <w:sz w:val="20"/>
          </w:rPr>
          <w:t>Figure 5</w:t>
        </w:r>
        <w:r w:rsidR="00BB4C2B" w:rsidRPr="00E91318">
          <w:rPr>
            <w:rStyle w:val="Hyperlink"/>
            <w:noProof/>
            <w:sz w:val="20"/>
          </w:rPr>
          <w:noBreakHyphen/>
          <w:t>33 Mean biovolume (length x width x density) of benthic (first row) and pelagic (second row) microinvertebrates across sampling trips in mid-Murrumbidgee, Nimmie-Caira and Redbank zones in 2014-15 and 2015-16.</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_Toc473907417 \h </w:instrText>
        </w:r>
        <w:r w:rsidR="00BB4C2B" w:rsidRPr="00E91318">
          <w:rPr>
            <w:noProof/>
            <w:webHidden/>
            <w:sz w:val="20"/>
          </w:rPr>
        </w:r>
        <w:r w:rsidR="00BB4C2B" w:rsidRPr="00E91318">
          <w:rPr>
            <w:noProof/>
            <w:webHidden/>
            <w:sz w:val="20"/>
          </w:rPr>
          <w:fldChar w:fldCharType="separate"/>
        </w:r>
        <w:r w:rsidR="008F310F">
          <w:rPr>
            <w:noProof/>
            <w:webHidden/>
            <w:sz w:val="20"/>
          </w:rPr>
          <w:t>133</w:t>
        </w:r>
        <w:r w:rsidR="00BB4C2B" w:rsidRPr="00E91318">
          <w:rPr>
            <w:noProof/>
            <w:webHidden/>
            <w:sz w:val="20"/>
          </w:rPr>
          <w:fldChar w:fldCharType="end"/>
        </w:r>
      </w:hyperlink>
    </w:p>
    <w:p w14:paraId="2DCD62D6" w14:textId="77777777" w:rsidR="00BB4C2B" w:rsidRPr="00B4531A" w:rsidRDefault="00561A34">
      <w:pPr>
        <w:pStyle w:val="TableofFigures"/>
        <w:tabs>
          <w:tab w:val="right" w:leader="dot" w:pos="9465"/>
        </w:tabs>
        <w:rPr>
          <w:rFonts w:eastAsia="Times New Roman"/>
          <w:noProof/>
          <w:sz w:val="20"/>
        </w:rPr>
      </w:pPr>
      <w:hyperlink w:anchor="_Toc473907418" w:history="1">
        <w:r w:rsidR="00BB4C2B" w:rsidRPr="00E91318">
          <w:rPr>
            <w:rStyle w:val="Hyperlink"/>
            <w:noProof/>
            <w:sz w:val="20"/>
            <w:lang w:bidi="th-TH"/>
          </w:rPr>
          <w:t>Figure 5</w:t>
        </w:r>
        <w:r w:rsidR="00BB4C2B" w:rsidRPr="00E91318">
          <w:rPr>
            <w:rStyle w:val="Hyperlink"/>
            <w:noProof/>
            <w:sz w:val="20"/>
            <w:lang w:bidi="th-TH"/>
          </w:rPr>
          <w:noBreakHyphen/>
          <w:t>34 Mean water depth (cm) along each survey transect across sites in each monitoring  zone and water year</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_Toc473907418 \h </w:instrText>
        </w:r>
        <w:r w:rsidR="00BB4C2B" w:rsidRPr="00E91318">
          <w:rPr>
            <w:noProof/>
            <w:webHidden/>
            <w:sz w:val="20"/>
          </w:rPr>
        </w:r>
        <w:r w:rsidR="00BB4C2B" w:rsidRPr="00E91318">
          <w:rPr>
            <w:noProof/>
            <w:webHidden/>
            <w:sz w:val="20"/>
          </w:rPr>
          <w:fldChar w:fldCharType="separate"/>
        </w:r>
        <w:r w:rsidR="008F310F">
          <w:rPr>
            <w:noProof/>
            <w:webHidden/>
            <w:sz w:val="20"/>
          </w:rPr>
          <w:t>137</w:t>
        </w:r>
        <w:r w:rsidR="00BB4C2B" w:rsidRPr="00E91318">
          <w:rPr>
            <w:noProof/>
            <w:webHidden/>
            <w:sz w:val="20"/>
          </w:rPr>
          <w:fldChar w:fldCharType="end"/>
        </w:r>
      </w:hyperlink>
    </w:p>
    <w:p w14:paraId="3B5582E2" w14:textId="77777777" w:rsidR="00BB4C2B" w:rsidRPr="00B4531A" w:rsidRDefault="00561A34">
      <w:pPr>
        <w:pStyle w:val="TableofFigures"/>
        <w:tabs>
          <w:tab w:val="right" w:leader="dot" w:pos="9465"/>
        </w:tabs>
        <w:rPr>
          <w:rFonts w:eastAsia="Times New Roman"/>
          <w:noProof/>
          <w:sz w:val="20"/>
        </w:rPr>
      </w:pPr>
      <w:hyperlink w:anchor="_Toc473907419" w:history="1">
        <w:r w:rsidR="00BB4C2B" w:rsidRPr="00E91318">
          <w:rPr>
            <w:rStyle w:val="Hyperlink"/>
            <w:noProof/>
            <w:sz w:val="20"/>
            <w:lang w:bidi="th-TH"/>
          </w:rPr>
          <w:t>Figure 5</w:t>
        </w:r>
        <w:r w:rsidR="00BB4C2B" w:rsidRPr="00E91318">
          <w:rPr>
            <w:rStyle w:val="Hyperlink"/>
            <w:noProof/>
            <w:sz w:val="20"/>
            <w:lang w:bidi="th-TH"/>
          </w:rPr>
          <w:noBreakHyphen/>
          <w:t>35 Patterns of species richness at each of the 12 monitoring locations in 2014-15 and 2015-16</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_Toc473907419 \h </w:instrText>
        </w:r>
        <w:r w:rsidR="00BB4C2B" w:rsidRPr="00E91318">
          <w:rPr>
            <w:noProof/>
            <w:webHidden/>
            <w:sz w:val="20"/>
          </w:rPr>
        </w:r>
        <w:r w:rsidR="00BB4C2B" w:rsidRPr="00E91318">
          <w:rPr>
            <w:noProof/>
            <w:webHidden/>
            <w:sz w:val="20"/>
          </w:rPr>
          <w:fldChar w:fldCharType="separate"/>
        </w:r>
        <w:r w:rsidR="008F310F">
          <w:rPr>
            <w:noProof/>
            <w:webHidden/>
            <w:sz w:val="20"/>
          </w:rPr>
          <w:t>138</w:t>
        </w:r>
        <w:r w:rsidR="00BB4C2B" w:rsidRPr="00E91318">
          <w:rPr>
            <w:noProof/>
            <w:webHidden/>
            <w:sz w:val="20"/>
          </w:rPr>
          <w:fldChar w:fldCharType="end"/>
        </w:r>
      </w:hyperlink>
    </w:p>
    <w:p w14:paraId="5A8AFB75" w14:textId="77777777" w:rsidR="00BB4C2B" w:rsidRPr="00B4531A" w:rsidRDefault="00561A34">
      <w:pPr>
        <w:pStyle w:val="TableofFigures"/>
        <w:tabs>
          <w:tab w:val="right" w:leader="dot" w:pos="9465"/>
        </w:tabs>
        <w:rPr>
          <w:rFonts w:eastAsia="Times New Roman"/>
          <w:noProof/>
          <w:sz w:val="20"/>
        </w:rPr>
      </w:pPr>
      <w:hyperlink w:anchor="_Toc473907420" w:history="1">
        <w:r w:rsidR="00BB4C2B" w:rsidRPr="00E91318">
          <w:rPr>
            <w:rStyle w:val="Hyperlink"/>
            <w:noProof/>
            <w:sz w:val="20"/>
            <w:lang w:bidi="th-TH"/>
          </w:rPr>
          <w:t>Figure 5</w:t>
        </w:r>
        <w:r w:rsidR="00BB4C2B" w:rsidRPr="00E91318">
          <w:rPr>
            <w:rStyle w:val="Hyperlink"/>
            <w:noProof/>
            <w:sz w:val="20"/>
            <w:lang w:bidi="th-TH"/>
          </w:rPr>
          <w:noBreakHyphen/>
          <w:t>36 MDS plot of vegetation communities across the 12 monitoring locations in 2014-15 and 2015-16.</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_Toc473907420 \h </w:instrText>
        </w:r>
        <w:r w:rsidR="00BB4C2B" w:rsidRPr="00E91318">
          <w:rPr>
            <w:noProof/>
            <w:webHidden/>
            <w:sz w:val="20"/>
          </w:rPr>
        </w:r>
        <w:r w:rsidR="00BB4C2B" w:rsidRPr="00E91318">
          <w:rPr>
            <w:noProof/>
            <w:webHidden/>
            <w:sz w:val="20"/>
          </w:rPr>
          <w:fldChar w:fldCharType="separate"/>
        </w:r>
        <w:r w:rsidR="008F310F">
          <w:rPr>
            <w:noProof/>
            <w:webHidden/>
            <w:sz w:val="20"/>
          </w:rPr>
          <w:t>139</w:t>
        </w:r>
        <w:r w:rsidR="00BB4C2B" w:rsidRPr="00E91318">
          <w:rPr>
            <w:noProof/>
            <w:webHidden/>
            <w:sz w:val="20"/>
          </w:rPr>
          <w:fldChar w:fldCharType="end"/>
        </w:r>
      </w:hyperlink>
    </w:p>
    <w:p w14:paraId="20DD8BCD" w14:textId="77777777" w:rsidR="00BB4C2B" w:rsidRPr="00B4531A" w:rsidRDefault="00561A34">
      <w:pPr>
        <w:pStyle w:val="TableofFigures"/>
        <w:tabs>
          <w:tab w:val="right" w:leader="dot" w:pos="9465"/>
        </w:tabs>
        <w:rPr>
          <w:rFonts w:eastAsia="Times New Roman"/>
          <w:noProof/>
          <w:sz w:val="20"/>
        </w:rPr>
      </w:pPr>
      <w:hyperlink w:anchor="_Toc473907421" w:history="1">
        <w:r w:rsidR="00BB4C2B" w:rsidRPr="00E91318">
          <w:rPr>
            <w:rStyle w:val="Hyperlink"/>
            <w:noProof/>
            <w:sz w:val="20"/>
            <w:lang w:bidi="th-TH"/>
          </w:rPr>
          <w:t>Figure 5</w:t>
        </w:r>
        <w:r w:rsidR="00BB4C2B" w:rsidRPr="00E91318">
          <w:rPr>
            <w:rStyle w:val="Hyperlink"/>
            <w:noProof/>
            <w:sz w:val="20"/>
            <w:lang w:bidi="th-TH"/>
          </w:rPr>
          <w:noBreakHyphen/>
          <w:t>37 Changes in percentage cover of plant functional groups and abiotic factors (bare ground, open water and leaf litter) between September 2014 and March 2016. See.</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_Toc473907421 \h </w:instrText>
        </w:r>
        <w:r w:rsidR="00BB4C2B" w:rsidRPr="00E91318">
          <w:rPr>
            <w:noProof/>
            <w:webHidden/>
            <w:sz w:val="20"/>
          </w:rPr>
        </w:r>
        <w:r w:rsidR="00BB4C2B" w:rsidRPr="00E91318">
          <w:rPr>
            <w:noProof/>
            <w:webHidden/>
            <w:sz w:val="20"/>
          </w:rPr>
          <w:fldChar w:fldCharType="separate"/>
        </w:r>
        <w:r w:rsidR="008F310F">
          <w:rPr>
            <w:noProof/>
            <w:webHidden/>
            <w:sz w:val="20"/>
          </w:rPr>
          <w:t>140</w:t>
        </w:r>
        <w:r w:rsidR="00BB4C2B" w:rsidRPr="00E91318">
          <w:rPr>
            <w:noProof/>
            <w:webHidden/>
            <w:sz w:val="20"/>
          </w:rPr>
          <w:fldChar w:fldCharType="end"/>
        </w:r>
      </w:hyperlink>
    </w:p>
    <w:p w14:paraId="6E48F835" w14:textId="77777777" w:rsidR="00BB4C2B" w:rsidRPr="00B4531A" w:rsidRDefault="00561A34">
      <w:pPr>
        <w:pStyle w:val="TableofFigures"/>
        <w:tabs>
          <w:tab w:val="right" w:leader="dot" w:pos="9465"/>
        </w:tabs>
        <w:rPr>
          <w:rFonts w:eastAsia="Times New Roman"/>
          <w:noProof/>
          <w:sz w:val="20"/>
        </w:rPr>
      </w:pPr>
      <w:hyperlink w:anchor="_Toc473907422" w:history="1">
        <w:r w:rsidR="00BB4C2B" w:rsidRPr="00E91318">
          <w:rPr>
            <w:rStyle w:val="Hyperlink"/>
            <w:noProof/>
            <w:sz w:val="20"/>
            <w:lang w:bidi="th-TH"/>
          </w:rPr>
          <w:t>Figure 5</w:t>
        </w:r>
        <w:r w:rsidR="00BB4C2B" w:rsidRPr="00E91318">
          <w:rPr>
            <w:rStyle w:val="Hyperlink"/>
            <w:noProof/>
            <w:sz w:val="20"/>
            <w:lang w:bidi="th-TH"/>
          </w:rPr>
          <w:noBreakHyphen/>
          <w:t>38 (b) Mean catch per unit effort (fish per net hour)( (CPUE) (± SE) of native fish species excluding carp gudgeon over the four sample periods in 2015-16.</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_Toc473907422 \h </w:instrText>
        </w:r>
        <w:r w:rsidR="00BB4C2B" w:rsidRPr="00E91318">
          <w:rPr>
            <w:noProof/>
            <w:webHidden/>
            <w:sz w:val="20"/>
          </w:rPr>
        </w:r>
        <w:r w:rsidR="00BB4C2B" w:rsidRPr="00E91318">
          <w:rPr>
            <w:noProof/>
            <w:webHidden/>
            <w:sz w:val="20"/>
          </w:rPr>
          <w:fldChar w:fldCharType="separate"/>
        </w:r>
        <w:r w:rsidR="008F310F">
          <w:rPr>
            <w:noProof/>
            <w:webHidden/>
            <w:sz w:val="20"/>
          </w:rPr>
          <w:t>151</w:t>
        </w:r>
        <w:r w:rsidR="00BB4C2B" w:rsidRPr="00E91318">
          <w:rPr>
            <w:noProof/>
            <w:webHidden/>
            <w:sz w:val="20"/>
          </w:rPr>
          <w:fldChar w:fldCharType="end"/>
        </w:r>
      </w:hyperlink>
    </w:p>
    <w:p w14:paraId="00670710" w14:textId="77777777" w:rsidR="00BB4C2B" w:rsidRPr="00B4531A" w:rsidRDefault="00561A34">
      <w:pPr>
        <w:pStyle w:val="TableofFigures"/>
        <w:tabs>
          <w:tab w:val="right" w:leader="dot" w:pos="9465"/>
        </w:tabs>
        <w:rPr>
          <w:rFonts w:eastAsia="Times New Roman"/>
          <w:noProof/>
          <w:sz w:val="20"/>
        </w:rPr>
      </w:pPr>
      <w:hyperlink w:anchor="_Toc473907423" w:history="1">
        <w:r w:rsidR="00BB4C2B" w:rsidRPr="00E91318">
          <w:rPr>
            <w:rStyle w:val="Hyperlink"/>
            <w:noProof/>
            <w:sz w:val="20"/>
            <w:lang w:bidi="th-TH"/>
          </w:rPr>
          <w:t>Figure 5</w:t>
        </w:r>
        <w:r w:rsidR="00BB4C2B" w:rsidRPr="00E91318">
          <w:rPr>
            <w:rStyle w:val="Hyperlink"/>
            <w:noProof/>
            <w:sz w:val="20"/>
            <w:lang w:bidi="th-TH"/>
          </w:rPr>
          <w:noBreakHyphen/>
          <w:t>39 Mean catch per unit effort (CPUE) (±SE) of exotic fish species over the four sample periods. Note the log10 scale.</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_Toc473907423 \h </w:instrText>
        </w:r>
        <w:r w:rsidR="00BB4C2B" w:rsidRPr="00E91318">
          <w:rPr>
            <w:noProof/>
            <w:webHidden/>
            <w:sz w:val="20"/>
          </w:rPr>
        </w:r>
        <w:r w:rsidR="00BB4C2B" w:rsidRPr="00E91318">
          <w:rPr>
            <w:noProof/>
            <w:webHidden/>
            <w:sz w:val="20"/>
          </w:rPr>
          <w:fldChar w:fldCharType="separate"/>
        </w:r>
        <w:r w:rsidR="008F310F">
          <w:rPr>
            <w:noProof/>
            <w:webHidden/>
            <w:sz w:val="20"/>
          </w:rPr>
          <w:t>152</w:t>
        </w:r>
        <w:r w:rsidR="00BB4C2B" w:rsidRPr="00E91318">
          <w:rPr>
            <w:noProof/>
            <w:webHidden/>
            <w:sz w:val="20"/>
          </w:rPr>
          <w:fldChar w:fldCharType="end"/>
        </w:r>
      </w:hyperlink>
    </w:p>
    <w:p w14:paraId="0B86A365" w14:textId="77777777" w:rsidR="00BB4C2B" w:rsidRPr="00B4531A" w:rsidRDefault="00561A34">
      <w:pPr>
        <w:pStyle w:val="TableofFigures"/>
        <w:tabs>
          <w:tab w:val="right" w:leader="dot" w:pos="9465"/>
        </w:tabs>
        <w:rPr>
          <w:rFonts w:eastAsia="Times New Roman"/>
          <w:noProof/>
          <w:sz w:val="20"/>
        </w:rPr>
      </w:pPr>
      <w:hyperlink w:anchor="_Toc473907424" w:history="1">
        <w:r w:rsidR="00BB4C2B" w:rsidRPr="00E91318">
          <w:rPr>
            <w:rStyle w:val="Hyperlink"/>
            <w:noProof/>
            <w:sz w:val="20"/>
            <w:lang w:bidi="th-TH"/>
          </w:rPr>
          <w:t>Figure 5</w:t>
        </w:r>
        <w:r w:rsidR="00BB4C2B" w:rsidRPr="00E91318">
          <w:rPr>
            <w:rStyle w:val="Hyperlink"/>
            <w:noProof/>
            <w:sz w:val="20"/>
            <w:lang w:bidi="th-TH"/>
          </w:rPr>
          <w:noBreakHyphen/>
          <w:t>40 Change in native species richness between September 2014 and March 2016 at each monitoring site (note that McKenna’s and Sunshower were too dry to set nets in both water years and have been excluded from this analysis)..</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_Toc473907424 \h </w:instrText>
        </w:r>
        <w:r w:rsidR="00BB4C2B" w:rsidRPr="00E91318">
          <w:rPr>
            <w:noProof/>
            <w:webHidden/>
            <w:sz w:val="20"/>
          </w:rPr>
        </w:r>
        <w:r w:rsidR="00BB4C2B" w:rsidRPr="00E91318">
          <w:rPr>
            <w:noProof/>
            <w:webHidden/>
            <w:sz w:val="20"/>
          </w:rPr>
          <w:fldChar w:fldCharType="separate"/>
        </w:r>
        <w:r w:rsidR="008F310F">
          <w:rPr>
            <w:noProof/>
            <w:webHidden/>
            <w:sz w:val="20"/>
          </w:rPr>
          <w:t>154</w:t>
        </w:r>
        <w:r w:rsidR="00BB4C2B" w:rsidRPr="00E91318">
          <w:rPr>
            <w:noProof/>
            <w:webHidden/>
            <w:sz w:val="20"/>
          </w:rPr>
          <w:fldChar w:fldCharType="end"/>
        </w:r>
      </w:hyperlink>
    </w:p>
    <w:p w14:paraId="4736FE1C" w14:textId="77777777" w:rsidR="00BB4C2B" w:rsidRPr="00B4531A" w:rsidRDefault="00561A34">
      <w:pPr>
        <w:pStyle w:val="TableofFigures"/>
        <w:tabs>
          <w:tab w:val="right" w:leader="dot" w:pos="9465"/>
        </w:tabs>
        <w:rPr>
          <w:rFonts w:eastAsia="Times New Roman"/>
          <w:noProof/>
          <w:sz w:val="20"/>
        </w:rPr>
      </w:pPr>
      <w:hyperlink w:anchor="_Toc473907425" w:history="1">
        <w:r w:rsidR="00BB4C2B" w:rsidRPr="00E91318">
          <w:rPr>
            <w:rStyle w:val="Hyperlink"/>
            <w:noProof/>
            <w:sz w:val="20"/>
            <w:lang w:bidi="th-TH"/>
          </w:rPr>
          <w:t>Figure 5</w:t>
        </w:r>
        <w:r w:rsidR="00BB4C2B" w:rsidRPr="00E91318">
          <w:rPr>
            <w:rStyle w:val="Hyperlink"/>
            <w:noProof/>
            <w:sz w:val="20"/>
            <w:lang w:bidi="th-TH"/>
          </w:rPr>
          <w:noBreakHyphen/>
          <w:t>41 Size frequency distributions for each sample occasion in 2015-16  across the three sampling zones.</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_Toc473907425 \h </w:instrText>
        </w:r>
        <w:r w:rsidR="00BB4C2B" w:rsidRPr="00E91318">
          <w:rPr>
            <w:noProof/>
            <w:webHidden/>
            <w:sz w:val="20"/>
          </w:rPr>
        </w:r>
        <w:r w:rsidR="00BB4C2B" w:rsidRPr="00E91318">
          <w:rPr>
            <w:noProof/>
            <w:webHidden/>
            <w:sz w:val="20"/>
          </w:rPr>
          <w:fldChar w:fldCharType="separate"/>
        </w:r>
        <w:r w:rsidR="008F310F">
          <w:rPr>
            <w:noProof/>
            <w:webHidden/>
            <w:sz w:val="20"/>
          </w:rPr>
          <w:t>158</w:t>
        </w:r>
        <w:r w:rsidR="00BB4C2B" w:rsidRPr="00E91318">
          <w:rPr>
            <w:noProof/>
            <w:webHidden/>
            <w:sz w:val="20"/>
          </w:rPr>
          <w:fldChar w:fldCharType="end"/>
        </w:r>
      </w:hyperlink>
    </w:p>
    <w:p w14:paraId="23BF44AB" w14:textId="77777777" w:rsidR="00BB4C2B" w:rsidRPr="00B4531A" w:rsidRDefault="00561A34">
      <w:pPr>
        <w:pStyle w:val="TableofFigures"/>
        <w:tabs>
          <w:tab w:val="right" w:leader="dot" w:pos="9465"/>
        </w:tabs>
        <w:rPr>
          <w:rFonts w:eastAsia="Times New Roman"/>
          <w:noProof/>
          <w:sz w:val="20"/>
        </w:rPr>
      </w:pPr>
      <w:hyperlink w:anchor="_Toc473907426" w:history="1">
        <w:r w:rsidR="00BB4C2B" w:rsidRPr="00E91318">
          <w:rPr>
            <w:rStyle w:val="Hyperlink"/>
            <w:noProof/>
            <w:sz w:val="20"/>
            <w:lang w:bidi="th-TH"/>
          </w:rPr>
          <w:t>Figure 5</w:t>
        </w:r>
        <w:r w:rsidR="00BB4C2B" w:rsidRPr="00E91318">
          <w:rPr>
            <w:rStyle w:val="Hyperlink"/>
            <w:noProof/>
            <w:sz w:val="20"/>
            <w:lang w:bidi="th-TH"/>
          </w:rPr>
          <w:noBreakHyphen/>
          <w:t>42 Changes in (Log) total abundance of frogs observed in the monitoried sites (2013-14; see (Wassens, Jenkins et al. 201</w:t>
        </w:r>
        <w:r w:rsidR="00BB4C2B">
          <w:rPr>
            <w:rStyle w:val="Hyperlink"/>
            <w:noProof/>
            <w:sz w:val="20"/>
            <w:lang w:bidi="th-TH"/>
          </w:rPr>
          <w:t>4, Wassens, Thiem et al. 2015))</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_Toc473907426 \h </w:instrText>
        </w:r>
        <w:r w:rsidR="00BB4C2B" w:rsidRPr="00E91318">
          <w:rPr>
            <w:noProof/>
            <w:webHidden/>
            <w:sz w:val="20"/>
          </w:rPr>
        </w:r>
        <w:r w:rsidR="00BB4C2B" w:rsidRPr="00E91318">
          <w:rPr>
            <w:noProof/>
            <w:webHidden/>
            <w:sz w:val="20"/>
          </w:rPr>
          <w:fldChar w:fldCharType="separate"/>
        </w:r>
        <w:r w:rsidR="008F310F">
          <w:rPr>
            <w:noProof/>
            <w:webHidden/>
            <w:sz w:val="20"/>
          </w:rPr>
          <w:t>163</w:t>
        </w:r>
        <w:r w:rsidR="00BB4C2B" w:rsidRPr="00E91318">
          <w:rPr>
            <w:noProof/>
            <w:webHidden/>
            <w:sz w:val="20"/>
          </w:rPr>
          <w:fldChar w:fldCharType="end"/>
        </w:r>
      </w:hyperlink>
    </w:p>
    <w:p w14:paraId="7BBA09C4" w14:textId="77777777" w:rsidR="00BB4C2B" w:rsidRPr="00B4531A" w:rsidRDefault="00561A34">
      <w:pPr>
        <w:pStyle w:val="TableofFigures"/>
        <w:tabs>
          <w:tab w:val="right" w:leader="dot" w:pos="9465"/>
        </w:tabs>
        <w:rPr>
          <w:rFonts w:eastAsia="Times New Roman"/>
          <w:noProof/>
          <w:sz w:val="20"/>
        </w:rPr>
      </w:pPr>
      <w:hyperlink w:anchor="_Toc473907427" w:history="1">
        <w:r w:rsidR="00BB4C2B" w:rsidRPr="00E91318">
          <w:rPr>
            <w:rStyle w:val="Hyperlink"/>
            <w:noProof/>
            <w:sz w:val="20"/>
            <w:lang w:bidi="th-TH"/>
          </w:rPr>
          <w:t>Figure 5</w:t>
        </w:r>
        <w:r w:rsidR="00BB4C2B" w:rsidRPr="00E91318">
          <w:rPr>
            <w:rStyle w:val="Hyperlink"/>
            <w:noProof/>
            <w:sz w:val="20"/>
            <w:lang w:bidi="th-TH"/>
          </w:rPr>
          <w:noBreakHyphen/>
          <w:t>43 Tadpole abundance (mean Catch Per Unit Effort) of tadpoles at each site in the 2014-15 and 2015-16 water years).</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_Toc473907427 \h </w:instrText>
        </w:r>
        <w:r w:rsidR="00BB4C2B" w:rsidRPr="00E91318">
          <w:rPr>
            <w:noProof/>
            <w:webHidden/>
            <w:sz w:val="20"/>
          </w:rPr>
        </w:r>
        <w:r w:rsidR="00BB4C2B" w:rsidRPr="00E91318">
          <w:rPr>
            <w:noProof/>
            <w:webHidden/>
            <w:sz w:val="20"/>
          </w:rPr>
          <w:fldChar w:fldCharType="separate"/>
        </w:r>
        <w:r w:rsidR="008F310F">
          <w:rPr>
            <w:noProof/>
            <w:webHidden/>
            <w:sz w:val="20"/>
          </w:rPr>
          <w:t>166</w:t>
        </w:r>
        <w:r w:rsidR="00BB4C2B" w:rsidRPr="00E91318">
          <w:rPr>
            <w:noProof/>
            <w:webHidden/>
            <w:sz w:val="20"/>
          </w:rPr>
          <w:fldChar w:fldCharType="end"/>
        </w:r>
      </w:hyperlink>
    </w:p>
    <w:p w14:paraId="2B15A681" w14:textId="77777777" w:rsidR="00BB4C2B" w:rsidRPr="00B4531A" w:rsidRDefault="00561A34">
      <w:pPr>
        <w:pStyle w:val="TableofFigures"/>
        <w:tabs>
          <w:tab w:val="right" w:leader="dot" w:pos="9465"/>
        </w:tabs>
        <w:rPr>
          <w:rFonts w:eastAsia="Times New Roman"/>
          <w:noProof/>
          <w:sz w:val="20"/>
        </w:rPr>
      </w:pPr>
      <w:hyperlink w:anchor="_Toc473907428" w:history="1">
        <w:r w:rsidR="00BB4C2B" w:rsidRPr="00E91318">
          <w:rPr>
            <w:rStyle w:val="Hyperlink"/>
            <w:noProof/>
            <w:sz w:val="20"/>
            <w:lang w:bidi="th-TH"/>
          </w:rPr>
          <w:t>Figure 5</w:t>
        </w:r>
        <w:r w:rsidR="00BB4C2B" w:rsidRPr="00E91318">
          <w:rPr>
            <w:rStyle w:val="Hyperlink"/>
            <w:noProof/>
            <w:sz w:val="20"/>
            <w:lang w:bidi="th-TH"/>
          </w:rPr>
          <w:noBreakHyphen/>
          <w:t>44 Size structure (based on Carapace length mm) of the three turtle species recorded in 2014-15 and 2015-16. Eastern long-necked turtle (</w:t>
        </w:r>
        <w:r w:rsidR="00BB4C2B" w:rsidRPr="00E91318">
          <w:rPr>
            <w:rStyle w:val="Hyperlink"/>
            <w:rFonts w:cs="Arial"/>
            <w:i/>
            <w:noProof/>
            <w:sz w:val="20"/>
            <w:lang w:bidi="th-TH"/>
          </w:rPr>
          <w:t>Chelodina longicollis</w:t>
        </w:r>
        <w:r w:rsidR="00BB4C2B" w:rsidRPr="00E91318">
          <w:rPr>
            <w:rStyle w:val="Hyperlink"/>
            <w:noProof/>
            <w:sz w:val="20"/>
            <w:lang w:bidi="th-TH"/>
          </w:rPr>
          <w:t>), broad shell turtle (</w:t>
        </w:r>
        <w:r w:rsidR="00BB4C2B" w:rsidRPr="00E91318">
          <w:rPr>
            <w:rStyle w:val="Hyperlink"/>
            <w:rFonts w:cs="Arial"/>
            <w:i/>
            <w:noProof/>
            <w:sz w:val="20"/>
            <w:lang w:bidi="th-TH"/>
          </w:rPr>
          <w:t>Chelodina expansa</w:t>
        </w:r>
        <w:r w:rsidR="00BB4C2B" w:rsidRPr="00E91318">
          <w:rPr>
            <w:rStyle w:val="Hyperlink"/>
            <w:rFonts w:cs="Arial"/>
            <w:noProof/>
            <w:sz w:val="20"/>
            <w:lang w:bidi="th-TH"/>
          </w:rPr>
          <w:t>) and Macquarie turtle (</w:t>
        </w:r>
        <w:r w:rsidR="00BB4C2B" w:rsidRPr="00E91318">
          <w:rPr>
            <w:rStyle w:val="Hyperlink"/>
            <w:rFonts w:cs="Arial"/>
            <w:i/>
            <w:noProof/>
            <w:sz w:val="20"/>
            <w:lang w:bidi="th-TH"/>
          </w:rPr>
          <w:t>Emydura macquarii</w:t>
        </w:r>
        <w:r w:rsidR="00BB4C2B" w:rsidRPr="00E91318">
          <w:rPr>
            <w:rStyle w:val="Hyperlink"/>
            <w:rFonts w:cs="Arial"/>
            <w:noProof/>
            <w:sz w:val="20"/>
            <w:lang w:bidi="th-TH"/>
          </w:rPr>
          <w:t>)</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_Toc473907428 \h </w:instrText>
        </w:r>
        <w:r w:rsidR="00BB4C2B" w:rsidRPr="00E91318">
          <w:rPr>
            <w:noProof/>
            <w:webHidden/>
            <w:sz w:val="20"/>
          </w:rPr>
        </w:r>
        <w:r w:rsidR="00BB4C2B" w:rsidRPr="00E91318">
          <w:rPr>
            <w:noProof/>
            <w:webHidden/>
            <w:sz w:val="20"/>
          </w:rPr>
          <w:fldChar w:fldCharType="separate"/>
        </w:r>
        <w:r w:rsidR="008F310F">
          <w:rPr>
            <w:noProof/>
            <w:webHidden/>
            <w:sz w:val="20"/>
          </w:rPr>
          <w:t>167</w:t>
        </w:r>
        <w:r w:rsidR="00BB4C2B" w:rsidRPr="00E91318">
          <w:rPr>
            <w:noProof/>
            <w:webHidden/>
            <w:sz w:val="20"/>
          </w:rPr>
          <w:fldChar w:fldCharType="end"/>
        </w:r>
      </w:hyperlink>
    </w:p>
    <w:p w14:paraId="78A177E7" w14:textId="77777777" w:rsidR="00BB4C2B" w:rsidRPr="00B4531A" w:rsidRDefault="00561A34">
      <w:pPr>
        <w:pStyle w:val="TableofFigures"/>
        <w:tabs>
          <w:tab w:val="right" w:leader="dot" w:pos="9465"/>
        </w:tabs>
        <w:rPr>
          <w:rFonts w:eastAsia="Times New Roman"/>
          <w:noProof/>
          <w:sz w:val="20"/>
        </w:rPr>
      </w:pPr>
      <w:hyperlink w:anchor="_Toc473907429" w:history="1">
        <w:r w:rsidR="00BB4C2B" w:rsidRPr="00E91318">
          <w:rPr>
            <w:rStyle w:val="Hyperlink"/>
            <w:noProof/>
            <w:sz w:val="20"/>
            <w:lang w:bidi="th-TH"/>
          </w:rPr>
          <w:t>Figure 5</w:t>
        </w:r>
        <w:r w:rsidR="00BB4C2B" w:rsidRPr="00E91318">
          <w:rPr>
            <w:rStyle w:val="Hyperlink"/>
            <w:noProof/>
            <w:sz w:val="20"/>
            <w:lang w:bidi="th-TH"/>
          </w:rPr>
          <w:noBreakHyphen/>
          <w:t>45 Southern bell frog abundance between 2010 and 2016 (Spencer and Wassens 2010, Wassens, Jenkins et al. 2013, Wassens, Jenkins et al. 2014, Wassens, Thiem et al. 2015) at four monitoring sites in the Nimmie-Caira.</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_Toc473907429 \h </w:instrText>
        </w:r>
        <w:r w:rsidR="00BB4C2B" w:rsidRPr="00E91318">
          <w:rPr>
            <w:noProof/>
            <w:webHidden/>
            <w:sz w:val="20"/>
          </w:rPr>
        </w:r>
        <w:r w:rsidR="00BB4C2B" w:rsidRPr="00E91318">
          <w:rPr>
            <w:noProof/>
            <w:webHidden/>
            <w:sz w:val="20"/>
          </w:rPr>
          <w:fldChar w:fldCharType="separate"/>
        </w:r>
        <w:r w:rsidR="008F310F">
          <w:rPr>
            <w:noProof/>
            <w:webHidden/>
            <w:sz w:val="20"/>
          </w:rPr>
          <w:t>169</w:t>
        </w:r>
        <w:r w:rsidR="00BB4C2B" w:rsidRPr="00E91318">
          <w:rPr>
            <w:noProof/>
            <w:webHidden/>
            <w:sz w:val="20"/>
          </w:rPr>
          <w:fldChar w:fldCharType="end"/>
        </w:r>
      </w:hyperlink>
    </w:p>
    <w:p w14:paraId="6581DF56" w14:textId="77777777" w:rsidR="00BB4C2B" w:rsidRPr="00B4531A" w:rsidRDefault="00561A34">
      <w:pPr>
        <w:pStyle w:val="TableofFigures"/>
        <w:tabs>
          <w:tab w:val="right" w:leader="dot" w:pos="9465"/>
        </w:tabs>
        <w:rPr>
          <w:rFonts w:eastAsia="Times New Roman"/>
          <w:noProof/>
          <w:sz w:val="20"/>
        </w:rPr>
      </w:pPr>
      <w:hyperlink w:anchor="_Toc473907430" w:history="1">
        <w:r w:rsidR="00BB4C2B" w:rsidRPr="00E91318">
          <w:rPr>
            <w:rStyle w:val="Hyperlink"/>
            <w:noProof/>
            <w:sz w:val="20"/>
            <w:lang w:bidi="th-TH"/>
          </w:rPr>
          <w:t>Figure 5</w:t>
        </w:r>
        <w:r w:rsidR="00BB4C2B" w:rsidRPr="00E91318">
          <w:rPr>
            <w:rStyle w:val="Hyperlink"/>
            <w:noProof/>
            <w:sz w:val="20"/>
            <w:lang w:bidi="th-TH"/>
          </w:rPr>
          <w:noBreakHyphen/>
          <w:t xml:space="preserve">46 </w:t>
        </w:r>
        <w:r w:rsidR="00BB4C2B" w:rsidRPr="00E91318">
          <w:rPr>
            <w:rStyle w:val="Hyperlink"/>
            <w:noProof/>
            <w:sz w:val="20"/>
            <w:lang w:eastAsia="zh-CN" w:bidi="th-TH"/>
          </w:rPr>
          <w:t>Total number of species recorded in each wetland zone in the 2014-15 and 2015-16 survey periods.</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_Toc473907430 \h </w:instrText>
        </w:r>
        <w:r w:rsidR="00BB4C2B" w:rsidRPr="00E91318">
          <w:rPr>
            <w:noProof/>
            <w:webHidden/>
            <w:sz w:val="20"/>
          </w:rPr>
        </w:r>
        <w:r w:rsidR="00BB4C2B" w:rsidRPr="00E91318">
          <w:rPr>
            <w:noProof/>
            <w:webHidden/>
            <w:sz w:val="20"/>
          </w:rPr>
          <w:fldChar w:fldCharType="separate"/>
        </w:r>
        <w:r w:rsidR="008F310F">
          <w:rPr>
            <w:noProof/>
            <w:webHidden/>
            <w:sz w:val="20"/>
          </w:rPr>
          <w:t>175</w:t>
        </w:r>
        <w:r w:rsidR="00BB4C2B" w:rsidRPr="00E91318">
          <w:rPr>
            <w:noProof/>
            <w:webHidden/>
            <w:sz w:val="20"/>
          </w:rPr>
          <w:fldChar w:fldCharType="end"/>
        </w:r>
      </w:hyperlink>
    </w:p>
    <w:p w14:paraId="4261E159" w14:textId="77777777" w:rsidR="00BB4C2B" w:rsidRPr="00B4531A" w:rsidRDefault="00561A34">
      <w:pPr>
        <w:pStyle w:val="TableofFigures"/>
        <w:tabs>
          <w:tab w:val="right" w:leader="dot" w:pos="9465"/>
        </w:tabs>
        <w:rPr>
          <w:rFonts w:eastAsia="Times New Roman"/>
          <w:noProof/>
          <w:sz w:val="20"/>
        </w:rPr>
      </w:pPr>
      <w:hyperlink w:anchor="_Toc473907431" w:history="1">
        <w:r w:rsidR="00BB4C2B" w:rsidRPr="00E91318">
          <w:rPr>
            <w:rStyle w:val="Hyperlink"/>
            <w:noProof/>
            <w:sz w:val="20"/>
            <w:lang w:bidi="th-TH"/>
          </w:rPr>
          <w:t>Figure 5</w:t>
        </w:r>
        <w:r w:rsidR="00BB4C2B" w:rsidRPr="00E91318">
          <w:rPr>
            <w:rStyle w:val="Hyperlink"/>
            <w:noProof/>
            <w:sz w:val="20"/>
            <w:lang w:bidi="th-TH"/>
          </w:rPr>
          <w:noBreakHyphen/>
          <w:t xml:space="preserve">47 Total number of birds per ha grouped by functional guild, recorded across </w:t>
        </w:r>
        <w:r w:rsidR="00BB4C2B" w:rsidRPr="00E91318">
          <w:rPr>
            <w:rStyle w:val="Hyperlink"/>
            <w:noProof/>
            <w:sz w:val="20"/>
            <w:lang w:eastAsia="zh-CN" w:bidi="th-TH"/>
          </w:rPr>
          <w:t>each wetland zone in the 2014-15 and 2015-16 survey periods..</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_Toc473907431 \h </w:instrText>
        </w:r>
        <w:r w:rsidR="00BB4C2B" w:rsidRPr="00E91318">
          <w:rPr>
            <w:noProof/>
            <w:webHidden/>
            <w:sz w:val="20"/>
          </w:rPr>
        </w:r>
        <w:r w:rsidR="00BB4C2B" w:rsidRPr="00E91318">
          <w:rPr>
            <w:noProof/>
            <w:webHidden/>
            <w:sz w:val="20"/>
          </w:rPr>
          <w:fldChar w:fldCharType="separate"/>
        </w:r>
        <w:r w:rsidR="008F310F">
          <w:rPr>
            <w:noProof/>
            <w:webHidden/>
            <w:sz w:val="20"/>
          </w:rPr>
          <w:t>176</w:t>
        </w:r>
        <w:r w:rsidR="00BB4C2B" w:rsidRPr="00E91318">
          <w:rPr>
            <w:noProof/>
            <w:webHidden/>
            <w:sz w:val="20"/>
          </w:rPr>
          <w:fldChar w:fldCharType="end"/>
        </w:r>
      </w:hyperlink>
    </w:p>
    <w:p w14:paraId="400EFDE1" w14:textId="77777777" w:rsidR="00BB4C2B" w:rsidRPr="00B4531A" w:rsidRDefault="00561A34">
      <w:pPr>
        <w:pStyle w:val="TableofFigures"/>
        <w:tabs>
          <w:tab w:val="right" w:leader="dot" w:pos="9465"/>
        </w:tabs>
        <w:rPr>
          <w:rFonts w:eastAsia="Times New Roman"/>
          <w:noProof/>
          <w:sz w:val="20"/>
        </w:rPr>
      </w:pPr>
      <w:hyperlink w:anchor="_Toc473907432" w:history="1">
        <w:r w:rsidR="00BB4C2B" w:rsidRPr="00E91318">
          <w:rPr>
            <w:rStyle w:val="Hyperlink"/>
            <w:noProof/>
            <w:sz w:val="20"/>
            <w:lang w:bidi="th-TH"/>
          </w:rPr>
          <w:t>Figure 5</w:t>
        </w:r>
        <w:r w:rsidR="00BB4C2B" w:rsidRPr="00E91318">
          <w:rPr>
            <w:rStyle w:val="Hyperlink"/>
            <w:noProof/>
            <w:sz w:val="20"/>
            <w:lang w:bidi="th-TH"/>
          </w:rPr>
          <w:noBreakHyphen/>
          <w:t xml:space="preserve">48 Mean total number of birds per ha (+/- SE) in each functional group in </w:t>
        </w:r>
        <w:r w:rsidR="00BB4C2B" w:rsidRPr="00E91318">
          <w:rPr>
            <w:rStyle w:val="Hyperlink"/>
            <w:noProof/>
            <w:sz w:val="20"/>
            <w:lang w:eastAsia="zh-CN" w:bidi="th-TH"/>
          </w:rPr>
          <w:t>each wetland zone in the 2015-16 survey period..</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_Toc473907432 \h </w:instrText>
        </w:r>
        <w:r w:rsidR="00BB4C2B" w:rsidRPr="00E91318">
          <w:rPr>
            <w:noProof/>
            <w:webHidden/>
            <w:sz w:val="20"/>
          </w:rPr>
        </w:r>
        <w:r w:rsidR="00BB4C2B" w:rsidRPr="00E91318">
          <w:rPr>
            <w:noProof/>
            <w:webHidden/>
            <w:sz w:val="20"/>
          </w:rPr>
          <w:fldChar w:fldCharType="separate"/>
        </w:r>
        <w:r w:rsidR="008F310F">
          <w:rPr>
            <w:noProof/>
            <w:webHidden/>
            <w:sz w:val="20"/>
          </w:rPr>
          <w:t>177</w:t>
        </w:r>
        <w:r w:rsidR="00BB4C2B" w:rsidRPr="00E91318">
          <w:rPr>
            <w:noProof/>
            <w:webHidden/>
            <w:sz w:val="20"/>
          </w:rPr>
          <w:fldChar w:fldCharType="end"/>
        </w:r>
      </w:hyperlink>
    </w:p>
    <w:p w14:paraId="1A2E85D2" w14:textId="77777777" w:rsidR="00BB4C2B" w:rsidRPr="00B4531A" w:rsidRDefault="00561A34">
      <w:pPr>
        <w:pStyle w:val="TableofFigures"/>
        <w:tabs>
          <w:tab w:val="right" w:leader="dot" w:pos="9465"/>
        </w:tabs>
        <w:rPr>
          <w:rFonts w:eastAsia="Times New Roman"/>
          <w:noProof/>
          <w:sz w:val="20"/>
        </w:rPr>
      </w:pPr>
      <w:hyperlink w:anchor="_Toc473907433" w:history="1">
        <w:r w:rsidR="00BB4C2B" w:rsidRPr="00E91318">
          <w:rPr>
            <w:rStyle w:val="Hyperlink"/>
            <w:noProof/>
            <w:sz w:val="20"/>
            <w:lang w:bidi="th-TH"/>
          </w:rPr>
          <w:t>Figure 5</w:t>
        </w:r>
        <w:r w:rsidR="00BB4C2B" w:rsidRPr="00E91318">
          <w:rPr>
            <w:rStyle w:val="Hyperlink"/>
            <w:noProof/>
            <w:sz w:val="20"/>
            <w:lang w:bidi="th-TH"/>
          </w:rPr>
          <w:noBreakHyphen/>
          <w:t xml:space="preserve">49 </w:t>
        </w:r>
        <w:r w:rsidR="00BB4C2B" w:rsidRPr="00E91318">
          <w:rPr>
            <w:rStyle w:val="Hyperlink"/>
            <w:noProof/>
            <w:sz w:val="20"/>
            <w:lang w:eastAsia="zh-CN" w:bidi="th-TH"/>
          </w:rPr>
          <w:t>Comparison of total species diversity (</w:t>
        </w:r>
        <w:r w:rsidR="00BB4C2B" w:rsidRPr="00E91318">
          <w:rPr>
            <w:rStyle w:val="Hyperlink"/>
            <w:i/>
            <w:noProof/>
            <w:sz w:val="20"/>
            <w:lang w:eastAsia="zh-CN" w:bidi="th-TH"/>
          </w:rPr>
          <w:t>left</w:t>
        </w:r>
        <w:r w:rsidR="00BB4C2B" w:rsidRPr="00E91318">
          <w:rPr>
            <w:rStyle w:val="Hyperlink"/>
            <w:noProof/>
            <w:sz w:val="20"/>
            <w:lang w:eastAsia="zh-CN" w:bidi="th-TH"/>
          </w:rPr>
          <w:t>) and waterbird abundance (max. count/ha) (</w:t>
        </w:r>
        <w:r w:rsidR="00BB4C2B" w:rsidRPr="00E91318">
          <w:rPr>
            <w:rStyle w:val="Hyperlink"/>
            <w:i/>
            <w:noProof/>
            <w:sz w:val="20"/>
            <w:lang w:eastAsia="zh-CN" w:bidi="th-TH"/>
          </w:rPr>
          <w:t>right</w:t>
        </w:r>
        <w:r w:rsidR="00BB4C2B" w:rsidRPr="00E91318">
          <w:rPr>
            <w:rStyle w:val="Hyperlink"/>
            <w:noProof/>
            <w:sz w:val="20"/>
            <w:lang w:eastAsia="zh-CN" w:bidi="th-TH"/>
          </w:rPr>
          <w:t>) recorded in surveyed LTIM wetlands in 2015-16 that were inundated compared to drier sites (&lt;10% inundated).</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_Toc473907433 \h </w:instrText>
        </w:r>
        <w:r w:rsidR="00BB4C2B" w:rsidRPr="00E91318">
          <w:rPr>
            <w:noProof/>
            <w:webHidden/>
            <w:sz w:val="20"/>
          </w:rPr>
        </w:r>
        <w:r w:rsidR="00BB4C2B" w:rsidRPr="00E91318">
          <w:rPr>
            <w:noProof/>
            <w:webHidden/>
            <w:sz w:val="20"/>
          </w:rPr>
          <w:fldChar w:fldCharType="separate"/>
        </w:r>
        <w:r w:rsidR="008F310F">
          <w:rPr>
            <w:noProof/>
            <w:webHidden/>
            <w:sz w:val="20"/>
          </w:rPr>
          <w:t>178</w:t>
        </w:r>
        <w:r w:rsidR="00BB4C2B" w:rsidRPr="00E91318">
          <w:rPr>
            <w:noProof/>
            <w:webHidden/>
            <w:sz w:val="20"/>
          </w:rPr>
          <w:fldChar w:fldCharType="end"/>
        </w:r>
      </w:hyperlink>
    </w:p>
    <w:p w14:paraId="05D07E0B" w14:textId="77777777" w:rsidR="00BB4C2B" w:rsidRPr="00B4531A" w:rsidRDefault="00561A34">
      <w:pPr>
        <w:pStyle w:val="TableofFigures"/>
        <w:tabs>
          <w:tab w:val="right" w:leader="dot" w:pos="9465"/>
        </w:tabs>
        <w:rPr>
          <w:rFonts w:eastAsia="Times New Roman"/>
          <w:noProof/>
          <w:sz w:val="20"/>
        </w:rPr>
      </w:pPr>
      <w:hyperlink w:anchor="_Toc473907434" w:history="1">
        <w:r w:rsidR="00BB4C2B" w:rsidRPr="00E91318">
          <w:rPr>
            <w:rStyle w:val="Hyperlink"/>
            <w:noProof/>
            <w:sz w:val="20"/>
            <w:lang w:bidi="th-TH"/>
          </w:rPr>
          <w:t>Figure 5</w:t>
        </w:r>
        <w:r w:rsidR="00BB4C2B" w:rsidRPr="00E91318">
          <w:rPr>
            <w:rStyle w:val="Hyperlink"/>
            <w:noProof/>
            <w:sz w:val="20"/>
            <w:lang w:bidi="th-TH"/>
          </w:rPr>
          <w:noBreakHyphen/>
          <w:t xml:space="preserve">50 </w:t>
        </w:r>
        <w:r w:rsidR="00BB4C2B" w:rsidRPr="00E91318">
          <w:rPr>
            <w:rStyle w:val="Hyperlink"/>
            <w:noProof/>
            <w:sz w:val="20"/>
            <w:lang w:eastAsia="zh-CN" w:bidi="th-TH"/>
          </w:rPr>
          <w:t>Comparison of total species diversity (</w:t>
        </w:r>
        <w:r w:rsidR="00BB4C2B" w:rsidRPr="00E91318">
          <w:rPr>
            <w:rStyle w:val="Hyperlink"/>
            <w:i/>
            <w:noProof/>
            <w:sz w:val="20"/>
            <w:lang w:eastAsia="zh-CN" w:bidi="th-TH"/>
          </w:rPr>
          <w:t>left</w:t>
        </w:r>
        <w:r w:rsidR="00BB4C2B" w:rsidRPr="00E91318">
          <w:rPr>
            <w:rStyle w:val="Hyperlink"/>
            <w:noProof/>
            <w:sz w:val="20"/>
            <w:lang w:eastAsia="zh-CN" w:bidi="th-TH"/>
          </w:rPr>
          <w:t>) and waterbird abundance (max. count/ha) (</w:t>
        </w:r>
        <w:r w:rsidR="00BB4C2B" w:rsidRPr="00E91318">
          <w:rPr>
            <w:rStyle w:val="Hyperlink"/>
            <w:i/>
            <w:noProof/>
            <w:sz w:val="20"/>
            <w:lang w:eastAsia="zh-CN" w:bidi="th-TH"/>
          </w:rPr>
          <w:t>right</w:t>
        </w:r>
        <w:r w:rsidR="00BB4C2B" w:rsidRPr="00E91318">
          <w:rPr>
            <w:rStyle w:val="Hyperlink"/>
            <w:noProof/>
            <w:sz w:val="20"/>
            <w:lang w:eastAsia="zh-CN" w:bidi="th-TH"/>
          </w:rPr>
          <w:t>) recorded in surveyed LTIM wetlands in 2015-16 that received environmental water compared to sites that were not inundated in 2015-16 but received environmental water in 2014-15, and sites that did not receive environmental water in either water year.</w:t>
        </w:r>
        <w:r w:rsidR="00BB4C2B" w:rsidRPr="00E91318">
          <w:rPr>
            <w:noProof/>
            <w:webHidden/>
            <w:sz w:val="20"/>
          </w:rPr>
          <w:tab/>
        </w:r>
        <w:r w:rsidR="00BB4C2B" w:rsidRPr="00E91318">
          <w:rPr>
            <w:noProof/>
            <w:webHidden/>
            <w:sz w:val="20"/>
          </w:rPr>
          <w:fldChar w:fldCharType="begin"/>
        </w:r>
        <w:r w:rsidR="00BB4C2B" w:rsidRPr="00E91318">
          <w:rPr>
            <w:noProof/>
            <w:webHidden/>
            <w:sz w:val="20"/>
          </w:rPr>
          <w:instrText xml:space="preserve"> PAGEREF _Toc473907434 \h </w:instrText>
        </w:r>
        <w:r w:rsidR="00BB4C2B" w:rsidRPr="00E91318">
          <w:rPr>
            <w:noProof/>
            <w:webHidden/>
            <w:sz w:val="20"/>
          </w:rPr>
        </w:r>
        <w:r w:rsidR="00BB4C2B" w:rsidRPr="00E91318">
          <w:rPr>
            <w:noProof/>
            <w:webHidden/>
            <w:sz w:val="20"/>
          </w:rPr>
          <w:fldChar w:fldCharType="separate"/>
        </w:r>
        <w:r w:rsidR="008F310F">
          <w:rPr>
            <w:noProof/>
            <w:webHidden/>
            <w:sz w:val="20"/>
          </w:rPr>
          <w:t>179</w:t>
        </w:r>
        <w:r w:rsidR="00BB4C2B" w:rsidRPr="00E91318">
          <w:rPr>
            <w:noProof/>
            <w:webHidden/>
            <w:sz w:val="20"/>
          </w:rPr>
          <w:fldChar w:fldCharType="end"/>
        </w:r>
      </w:hyperlink>
    </w:p>
    <w:p w14:paraId="2A801AAE" w14:textId="77777777" w:rsidR="00BB4C2B" w:rsidRDefault="00BB4C2B" w:rsidP="00BB4C2B">
      <w:pPr>
        <w:pStyle w:val="Title"/>
      </w:pPr>
      <w:r w:rsidRPr="00E91318">
        <w:rPr>
          <w:sz w:val="20"/>
          <w:szCs w:val="20"/>
        </w:rPr>
        <w:fldChar w:fldCharType="end"/>
      </w:r>
      <w:r w:rsidRPr="00E91318">
        <w:t xml:space="preserve"> </w:t>
      </w:r>
    </w:p>
    <w:p w14:paraId="0F8C3EE9" w14:textId="77777777" w:rsidR="00BB4C2B" w:rsidRDefault="00BB4C2B">
      <w:pPr>
        <w:spacing w:after="0" w:line="240" w:lineRule="auto"/>
        <w:jc w:val="left"/>
      </w:pPr>
      <w:r>
        <w:br w:type="page"/>
      </w:r>
    </w:p>
    <w:p w14:paraId="12561EE1" w14:textId="77777777" w:rsidR="00BB4C2B" w:rsidRPr="00A66FA3" w:rsidRDefault="00BB4C2B" w:rsidP="00BB4C2B">
      <w:pPr>
        <w:pStyle w:val="Title"/>
        <w:rPr>
          <w:sz w:val="28"/>
          <w:szCs w:val="28"/>
        </w:rPr>
      </w:pPr>
      <w:r w:rsidRPr="00A66FA3">
        <w:rPr>
          <w:sz w:val="28"/>
          <w:szCs w:val="28"/>
        </w:rPr>
        <w:t>Table of Tables</w:t>
      </w:r>
    </w:p>
    <w:p w14:paraId="6B7D5402" w14:textId="77777777" w:rsidR="0048257C" w:rsidRPr="0048257C" w:rsidRDefault="00BB4C2B">
      <w:pPr>
        <w:pStyle w:val="TableofFigures"/>
        <w:tabs>
          <w:tab w:val="right" w:leader="dot" w:pos="9016"/>
        </w:tabs>
        <w:rPr>
          <w:rFonts w:asciiTheme="minorHAnsi" w:eastAsiaTheme="minorEastAsia" w:hAnsiTheme="minorHAnsi" w:cstheme="minorBidi"/>
          <w:noProof/>
          <w:sz w:val="20"/>
        </w:rPr>
      </w:pPr>
      <w:r w:rsidRPr="00A66FA3">
        <w:rPr>
          <w:sz w:val="20"/>
        </w:rPr>
        <w:fldChar w:fldCharType="begin"/>
      </w:r>
      <w:r w:rsidRPr="00A66FA3">
        <w:rPr>
          <w:sz w:val="20"/>
        </w:rPr>
        <w:instrText xml:space="preserve"> TOC \h \z \c "Table" </w:instrText>
      </w:r>
      <w:r w:rsidRPr="00A66FA3">
        <w:rPr>
          <w:sz w:val="20"/>
        </w:rPr>
        <w:fldChar w:fldCharType="separate"/>
      </w:r>
      <w:hyperlink w:anchor="_Toc475593695" w:history="1">
        <w:r w:rsidR="0048257C" w:rsidRPr="0048257C">
          <w:rPr>
            <w:rStyle w:val="Hyperlink"/>
            <w:noProof/>
            <w:sz w:val="20"/>
          </w:rPr>
          <w:t>Table 2</w:t>
        </w:r>
        <w:r w:rsidR="0048257C" w:rsidRPr="0048257C">
          <w:rPr>
            <w:rStyle w:val="Hyperlink"/>
            <w:noProof/>
            <w:sz w:val="20"/>
          </w:rPr>
          <w:noBreakHyphen/>
          <w:t>1 Summary of environmental water usage from Commonwealth and state sources in 2015-16 drawn from Watering Action Acquittal Report Murrumbidgee 2015-16 (Commonwealth of Australia 2016).</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_Toc475593695 \h </w:instrText>
        </w:r>
        <w:r w:rsidR="0048257C" w:rsidRPr="0048257C">
          <w:rPr>
            <w:noProof/>
            <w:webHidden/>
            <w:sz w:val="20"/>
          </w:rPr>
        </w:r>
        <w:r w:rsidR="0048257C" w:rsidRPr="0048257C">
          <w:rPr>
            <w:noProof/>
            <w:webHidden/>
            <w:sz w:val="20"/>
          </w:rPr>
          <w:fldChar w:fldCharType="separate"/>
        </w:r>
        <w:r w:rsidR="008F310F">
          <w:rPr>
            <w:noProof/>
            <w:webHidden/>
            <w:sz w:val="20"/>
          </w:rPr>
          <w:t>9</w:t>
        </w:r>
        <w:r w:rsidR="0048257C" w:rsidRPr="0048257C">
          <w:rPr>
            <w:noProof/>
            <w:webHidden/>
            <w:sz w:val="20"/>
          </w:rPr>
          <w:fldChar w:fldCharType="end"/>
        </w:r>
      </w:hyperlink>
    </w:p>
    <w:p w14:paraId="420CB5F4"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696" w:history="1">
        <w:r w:rsidR="0048257C" w:rsidRPr="0048257C">
          <w:rPr>
            <w:rStyle w:val="Hyperlink"/>
            <w:noProof/>
            <w:sz w:val="20"/>
          </w:rPr>
          <w:t>Table 2</w:t>
        </w:r>
        <w:r w:rsidR="0048257C" w:rsidRPr="0048257C">
          <w:rPr>
            <w:rStyle w:val="Hyperlink"/>
            <w:noProof/>
            <w:sz w:val="20"/>
          </w:rPr>
          <w:noBreakHyphen/>
          <w:t>2 Summary of Commonwealth environmental watering actions and expected watering outcomes. Shaded actions were monitored in 2015-16 and outcomes are evaluated in this report. Adapted from (Commonwealth of Australia 2016).</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_Toc475593696 \h </w:instrText>
        </w:r>
        <w:r w:rsidR="0048257C" w:rsidRPr="0048257C">
          <w:rPr>
            <w:noProof/>
            <w:webHidden/>
            <w:sz w:val="20"/>
          </w:rPr>
        </w:r>
        <w:r w:rsidR="0048257C" w:rsidRPr="0048257C">
          <w:rPr>
            <w:noProof/>
            <w:webHidden/>
            <w:sz w:val="20"/>
          </w:rPr>
          <w:fldChar w:fldCharType="separate"/>
        </w:r>
        <w:r w:rsidR="008F310F">
          <w:rPr>
            <w:noProof/>
            <w:webHidden/>
            <w:sz w:val="20"/>
          </w:rPr>
          <w:t>10</w:t>
        </w:r>
        <w:r w:rsidR="0048257C" w:rsidRPr="0048257C">
          <w:rPr>
            <w:noProof/>
            <w:webHidden/>
            <w:sz w:val="20"/>
          </w:rPr>
          <w:fldChar w:fldCharType="end"/>
        </w:r>
      </w:hyperlink>
    </w:p>
    <w:p w14:paraId="7CAD3AC3"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697" w:history="1">
        <w:r w:rsidR="0048257C" w:rsidRPr="0048257C">
          <w:rPr>
            <w:rStyle w:val="Hyperlink"/>
            <w:noProof/>
            <w:sz w:val="20"/>
            <w:lang w:bidi="th-TH"/>
          </w:rPr>
          <w:t>Table 3</w:t>
        </w:r>
        <w:r w:rsidR="0048257C" w:rsidRPr="0048257C">
          <w:rPr>
            <w:rStyle w:val="Hyperlink"/>
            <w:noProof/>
            <w:sz w:val="20"/>
            <w:lang w:bidi="th-TH"/>
          </w:rPr>
          <w:noBreakHyphen/>
          <w:t>1 LTIM monitoring sites in each zone and associated monitoring activities. Selected area (see Figure 2-1)</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_Toc475593697 \h </w:instrText>
        </w:r>
        <w:r w:rsidR="0048257C" w:rsidRPr="0048257C">
          <w:rPr>
            <w:noProof/>
            <w:webHidden/>
            <w:sz w:val="20"/>
          </w:rPr>
        </w:r>
        <w:r w:rsidR="0048257C" w:rsidRPr="0048257C">
          <w:rPr>
            <w:noProof/>
            <w:webHidden/>
            <w:sz w:val="20"/>
          </w:rPr>
          <w:fldChar w:fldCharType="separate"/>
        </w:r>
        <w:r w:rsidR="008F310F">
          <w:rPr>
            <w:noProof/>
            <w:webHidden/>
            <w:sz w:val="20"/>
          </w:rPr>
          <w:t>12</w:t>
        </w:r>
        <w:r w:rsidR="0048257C" w:rsidRPr="0048257C">
          <w:rPr>
            <w:noProof/>
            <w:webHidden/>
            <w:sz w:val="20"/>
          </w:rPr>
          <w:fldChar w:fldCharType="end"/>
        </w:r>
      </w:hyperlink>
    </w:p>
    <w:p w14:paraId="1CB444FA"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698" w:history="1">
        <w:r w:rsidR="0048257C" w:rsidRPr="0048257C">
          <w:rPr>
            <w:rStyle w:val="Hyperlink"/>
            <w:noProof/>
            <w:sz w:val="20"/>
            <w:lang w:bidi="th-TH"/>
          </w:rPr>
          <w:t>Table 4</w:t>
        </w:r>
        <w:r w:rsidR="0048257C" w:rsidRPr="0048257C">
          <w:rPr>
            <w:rStyle w:val="Hyperlink"/>
            <w:noProof/>
            <w:sz w:val="20"/>
            <w:lang w:bidi="th-TH"/>
          </w:rPr>
          <w:noBreakHyphen/>
          <w:t>1 Summary of monitoring activities and locations across three wetland zones in the Murrumbidgee floodplain (see Figure 4</w:t>
        </w:r>
        <w:r w:rsidR="0048257C" w:rsidRPr="0048257C">
          <w:rPr>
            <w:rStyle w:val="Hyperlink"/>
            <w:noProof/>
            <w:sz w:val="20"/>
            <w:lang w:bidi="th-TH"/>
          </w:rPr>
          <w:noBreakHyphen/>
          <w:t>1). D indicates that the site was dry throughout entire year and no samples for that indicator could be collected.</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_Toc475593698 \h </w:instrText>
        </w:r>
        <w:r w:rsidR="0048257C" w:rsidRPr="0048257C">
          <w:rPr>
            <w:noProof/>
            <w:webHidden/>
            <w:sz w:val="20"/>
          </w:rPr>
        </w:r>
        <w:r w:rsidR="0048257C" w:rsidRPr="0048257C">
          <w:rPr>
            <w:noProof/>
            <w:webHidden/>
            <w:sz w:val="20"/>
          </w:rPr>
          <w:fldChar w:fldCharType="separate"/>
        </w:r>
        <w:r w:rsidR="008F310F">
          <w:rPr>
            <w:noProof/>
            <w:webHidden/>
            <w:sz w:val="20"/>
          </w:rPr>
          <w:t>27</w:t>
        </w:r>
        <w:r w:rsidR="0048257C" w:rsidRPr="0048257C">
          <w:rPr>
            <w:noProof/>
            <w:webHidden/>
            <w:sz w:val="20"/>
          </w:rPr>
          <w:fldChar w:fldCharType="end"/>
        </w:r>
      </w:hyperlink>
    </w:p>
    <w:p w14:paraId="4AC6E14B"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699" w:history="1">
        <w:r w:rsidR="0048257C" w:rsidRPr="0048257C">
          <w:rPr>
            <w:rStyle w:val="Hyperlink"/>
            <w:noProof/>
            <w:sz w:val="20"/>
          </w:rPr>
          <w:t>Table 4</w:t>
        </w:r>
        <w:r w:rsidR="0048257C" w:rsidRPr="0048257C">
          <w:rPr>
            <w:rStyle w:val="Hyperlink"/>
            <w:noProof/>
            <w:sz w:val="20"/>
          </w:rPr>
          <w:noBreakHyphen/>
          <w:t>2 Examples of species that were comparably more abundant at sites in their wet and dry phases</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_Toc475593699 \h </w:instrText>
        </w:r>
        <w:r w:rsidR="0048257C" w:rsidRPr="0048257C">
          <w:rPr>
            <w:noProof/>
            <w:webHidden/>
            <w:sz w:val="20"/>
          </w:rPr>
        </w:r>
        <w:r w:rsidR="0048257C" w:rsidRPr="0048257C">
          <w:rPr>
            <w:noProof/>
            <w:webHidden/>
            <w:sz w:val="20"/>
          </w:rPr>
          <w:fldChar w:fldCharType="separate"/>
        </w:r>
        <w:r w:rsidR="008F310F">
          <w:rPr>
            <w:noProof/>
            <w:webHidden/>
            <w:sz w:val="20"/>
          </w:rPr>
          <w:t>45</w:t>
        </w:r>
        <w:r w:rsidR="0048257C" w:rsidRPr="0048257C">
          <w:rPr>
            <w:noProof/>
            <w:webHidden/>
            <w:sz w:val="20"/>
          </w:rPr>
          <w:fldChar w:fldCharType="end"/>
        </w:r>
      </w:hyperlink>
    </w:p>
    <w:p w14:paraId="4ABDD61C"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700" w:history="1">
        <w:r w:rsidR="0048257C" w:rsidRPr="0048257C">
          <w:rPr>
            <w:rStyle w:val="Hyperlink"/>
            <w:noProof/>
            <w:sz w:val="20"/>
            <w:lang w:bidi="th-TH"/>
          </w:rPr>
          <w:t>Table 5</w:t>
        </w:r>
        <w:r w:rsidR="0048257C" w:rsidRPr="0048257C">
          <w:rPr>
            <w:rStyle w:val="Hyperlink"/>
            <w:noProof/>
            <w:sz w:val="20"/>
            <w:lang w:bidi="th-TH"/>
          </w:rPr>
          <w:noBreakHyphen/>
          <w:t>1 ANZECC (2000) water quality trigger guidelines and median, 5</w:t>
        </w:r>
        <w:r w:rsidR="0048257C" w:rsidRPr="0048257C">
          <w:rPr>
            <w:rStyle w:val="Hyperlink"/>
            <w:noProof/>
            <w:sz w:val="20"/>
            <w:vertAlign w:val="superscript"/>
            <w:lang w:bidi="th-TH"/>
          </w:rPr>
          <w:t>th</w:t>
        </w:r>
        <w:r w:rsidR="0048257C" w:rsidRPr="0048257C">
          <w:rPr>
            <w:rStyle w:val="Hyperlink"/>
            <w:noProof/>
            <w:sz w:val="20"/>
            <w:lang w:bidi="th-TH"/>
          </w:rPr>
          <w:t xml:space="preserve"> and 95</w:t>
        </w:r>
        <w:r w:rsidR="0048257C" w:rsidRPr="0048257C">
          <w:rPr>
            <w:rStyle w:val="Hyperlink"/>
            <w:noProof/>
            <w:sz w:val="20"/>
            <w:vertAlign w:val="superscript"/>
            <w:lang w:bidi="th-TH"/>
          </w:rPr>
          <w:t>th</w:t>
        </w:r>
        <w:r w:rsidR="0048257C" w:rsidRPr="0048257C">
          <w:rPr>
            <w:rStyle w:val="Hyperlink"/>
            <w:noProof/>
            <w:sz w:val="20"/>
            <w:lang w:bidi="th-TH"/>
          </w:rPr>
          <w:t xml:space="preserve"> percentile data compared against water quality measurements taken during the 2014-15 and 2015-16 river monitoring. The number of samples (</w:t>
        </w:r>
        <w:r w:rsidR="0048257C" w:rsidRPr="0048257C">
          <w:rPr>
            <w:rStyle w:val="Hyperlink"/>
            <w:i/>
            <w:noProof/>
            <w:sz w:val="20"/>
            <w:lang w:bidi="th-TH"/>
          </w:rPr>
          <w:t>n</w:t>
        </w:r>
        <w:r w:rsidR="0048257C" w:rsidRPr="0048257C">
          <w:rPr>
            <w:rStyle w:val="Hyperlink"/>
            <w:noProof/>
            <w:sz w:val="20"/>
            <w:lang w:bidi="th-TH"/>
          </w:rPr>
          <w:t>) is the number of datapoints collected prior to 2014 from which the median was calculated.</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_Toc475593700 \h </w:instrText>
        </w:r>
        <w:r w:rsidR="0048257C" w:rsidRPr="0048257C">
          <w:rPr>
            <w:noProof/>
            <w:webHidden/>
            <w:sz w:val="20"/>
          </w:rPr>
        </w:r>
        <w:r w:rsidR="0048257C" w:rsidRPr="0048257C">
          <w:rPr>
            <w:noProof/>
            <w:webHidden/>
            <w:sz w:val="20"/>
          </w:rPr>
          <w:fldChar w:fldCharType="separate"/>
        </w:r>
        <w:r w:rsidR="008F310F">
          <w:rPr>
            <w:noProof/>
            <w:webHidden/>
            <w:sz w:val="20"/>
          </w:rPr>
          <w:t>62</w:t>
        </w:r>
        <w:r w:rsidR="0048257C" w:rsidRPr="0048257C">
          <w:rPr>
            <w:noProof/>
            <w:webHidden/>
            <w:sz w:val="20"/>
          </w:rPr>
          <w:fldChar w:fldCharType="end"/>
        </w:r>
      </w:hyperlink>
    </w:p>
    <w:p w14:paraId="6FCBBE2B"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701" w:history="1">
        <w:r w:rsidR="0048257C" w:rsidRPr="0048257C">
          <w:rPr>
            <w:rStyle w:val="Hyperlink"/>
            <w:noProof/>
            <w:sz w:val="20"/>
            <w:lang w:bidi="th-TH"/>
          </w:rPr>
          <w:t>Table 5</w:t>
        </w:r>
        <w:r w:rsidR="0048257C" w:rsidRPr="0048257C">
          <w:rPr>
            <w:rStyle w:val="Hyperlink"/>
            <w:noProof/>
            <w:sz w:val="20"/>
            <w:lang w:bidi="th-TH"/>
          </w:rPr>
          <w:noBreakHyphen/>
          <w:t xml:space="preserve">2 PERMANOVA results for water quality data collected during 2014-15 and 2015-16. The highest-order significant term is shaded for each measured variable. Significance levels are </w:t>
        </w:r>
        <w:r w:rsidR="0048257C" w:rsidRPr="0048257C">
          <w:rPr>
            <w:rStyle w:val="Hyperlink"/>
            <w:noProof/>
            <w:sz w:val="20"/>
            <w:lang w:eastAsia="zh-CN" w:bidi="th-TH"/>
          </w:rPr>
          <w:t>*p&lt;0.05, **p&lt;0.01, ***p=0.001</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_Toc475593701 \h </w:instrText>
        </w:r>
        <w:r w:rsidR="0048257C" w:rsidRPr="0048257C">
          <w:rPr>
            <w:noProof/>
            <w:webHidden/>
            <w:sz w:val="20"/>
          </w:rPr>
        </w:r>
        <w:r w:rsidR="0048257C" w:rsidRPr="0048257C">
          <w:rPr>
            <w:noProof/>
            <w:webHidden/>
            <w:sz w:val="20"/>
          </w:rPr>
          <w:fldChar w:fldCharType="separate"/>
        </w:r>
        <w:r w:rsidR="008F310F">
          <w:rPr>
            <w:noProof/>
            <w:webHidden/>
            <w:sz w:val="20"/>
          </w:rPr>
          <w:t>64</w:t>
        </w:r>
        <w:r w:rsidR="0048257C" w:rsidRPr="0048257C">
          <w:rPr>
            <w:noProof/>
            <w:webHidden/>
            <w:sz w:val="20"/>
          </w:rPr>
          <w:fldChar w:fldCharType="end"/>
        </w:r>
      </w:hyperlink>
    </w:p>
    <w:p w14:paraId="764B7B31"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702" w:history="1">
        <w:r w:rsidR="0048257C" w:rsidRPr="0048257C">
          <w:rPr>
            <w:rStyle w:val="Hyperlink"/>
            <w:noProof/>
            <w:sz w:val="20"/>
            <w:lang w:bidi="th-TH"/>
          </w:rPr>
          <w:t>Table 5</w:t>
        </w:r>
        <w:r w:rsidR="0048257C" w:rsidRPr="0048257C">
          <w:rPr>
            <w:rStyle w:val="Hyperlink"/>
            <w:noProof/>
            <w:sz w:val="20"/>
            <w:lang w:bidi="th-TH"/>
          </w:rPr>
          <w:noBreakHyphen/>
          <w:t>3 Summary statistics for stream metabolism at Narrandera and Carrathool in the Murrumbidgee River (GPP: Gross Primary Productivity; ER: Ecosystem Respiration).</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_Toc475593702 \h </w:instrText>
        </w:r>
        <w:r w:rsidR="0048257C" w:rsidRPr="0048257C">
          <w:rPr>
            <w:noProof/>
            <w:webHidden/>
            <w:sz w:val="20"/>
          </w:rPr>
        </w:r>
        <w:r w:rsidR="0048257C" w:rsidRPr="0048257C">
          <w:rPr>
            <w:noProof/>
            <w:webHidden/>
            <w:sz w:val="20"/>
          </w:rPr>
          <w:fldChar w:fldCharType="separate"/>
        </w:r>
        <w:r w:rsidR="008F310F">
          <w:rPr>
            <w:noProof/>
            <w:webHidden/>
            <w:sz w:val="20"/>
          </w:rPr>
          <w:t>71</w:t>
        </w:r>
        <w:r w:rsidR="0048257C" w:rsidRPr="0048257C">
          <w:rPr>
            <w:noProof/>
            <w:webHidden/>
            <w:sz w:val="20"/>
          </w:rPr>
          <w:fldChar w:fldCharType="end"/>
        </w:r>
      </w:hyperlink>
    </w:p>
    <w:p w14:paraId="48C20581"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703" w:history="1">
        <w:r w:rsidR="0048257C" w:rsidRPr="0048257C">
          <w:rPr>
            <w:rStyle w:val="Hyperlink"/>
            <w:noProof/>
            <w:sz w:val="20"/>
            <w:lang w:bidi="th-TH"/>
          </w:rPr>
          <w:t>Table 5</w:t>
        </w:r>
        <w:r w:rsidR="0048257C" w:rsidRPr="0048257C">
          <w:rPr>
            <w:rStyle w:val="Hyperlink"/>
            <w:noProof/>
            <w:sz w:val="20"/>
            <w:lang w:bidi="th-TH"/>
          </w:rPr>
          <w:noBreakHyphen/>
          <w:t>4 PERMANOVA results for densities of microinvertebrates, cladocerans, copepods and ostracods in each zone, microhabitat (benthic vs pelagic) and survey period. F is Pseudo-F.</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_Toc475593703 \h </w:instrText>
        </w:r>
        <w:r w:rsidR="0048257C" w:rsidRPr="0048257C">
          <w:rPr>
            <w:noProof/>
            <w:webHidden/>
            <w:sz w:val="20"/>
          </w:rPr>
        </w:r>
        <w:r w:rsidR="0048257C" w:rsidRPr="0048257C">
          <w:rPr>
            <w:noProof/>
            <w:webHidden/>
            <w:sz w:val="20"/>
          </w:rPr>
          <w:fldChar w:fldCharType="separate"/>
        </w:r>
        <w:r w:rsidR="008F310F">
          <w:rPr>
            <w:noProof/>
            <w:webHidden/>
            <w:sz w:val="20"/>
          </w:rPr>
          <w:t>81</w:t>
        </w:r>
        <w:r w:rsidR="0048257C" w:rsidRPr="0048257C">
          <w:rPr>
            <w:noProof/>
            <w:webHidden/>
            <w:sz w:val="20"/>
          </w:rPr>
          <w:fldChar w:fldCharType="end"/>
        </w:r>
      </w:hyperlink>
    </w:p>
    <w:p w14:paraId="565A05B2"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704" w:history="1">
        <w:r w:rsidR="0048257C" w:rsidRPr="0048257C">
          <w:rPr>
            <w:rStyle w:val="Hyperlink"/>
            <w:noProof/>
            <w:sz w:val="20"/>
          </w:rPr>
          <w:t>Table 5</w:t>
        </w:r>
        <w:r w:rsidR="0048257C" w:rsidRPr="0048257C">
          <w:rPr>
            <w:rStyle w:val="Hyperlink"/>
            <w:noProof/>
            <w:sz w:val="20"/>
          </w:rPr>
          <w:noBreakHyphen/>
          <w:t>5 Raw (unstandardised) total captures of eggs and larvae from combined larval drift nets and light traps separated by sampling site pooled across all sampling events for each year.</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_Toc475593704 \h </w:instrText>
        </w:r>
        <w:r w:rsidR="0048257C" w:rsidRPr="0048257C">
          <w:rPr>
            <w:noProof/>
            <w:webHidden/>
            <w:sz w:val="20"/>
          </w:rPr>
        </w:r>
        <w:r w:rsidR="0048257C" w:rsidRPr="0048257C">
          <w:rPr>
            <w:noProof/>
            <w:webHidden/>
            <w:sz w:val="20"/>
          </w:rPr>
          <w:fldChar w:fldCharType="separate"/>
        </w:r>
        <w:r w:rsidR="008F310F">
          <w:rPr>
            <w:noProof/>
            <w:webHidden/>
            <w:sz w:val="20"/>
          </w:rPr>
          <w:t>91</w:t>
        </w:r>
        <w:r w:rsidR="0048257C" w:rsidRPr="0048257C">
          <w:rPr>
            <w:noProof/>
            <w:webHidden/>
            <w:sz w:val="20"/>
          </w:rPr>
          <w:fldChar w:fldCharType="end"/>
        </w:r>
      </w:hyperlink>
    </w:p>
    <w:p w14:paraId="569963B7"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705" w:history="1">
        <w:r w:rsidR="0048257C" w:rsidRPr="0048257C">
          <w:rPr>
            <w:rStyle w:val="Hyperlink"/>
            <w:noProof/>
            <w:sz w:val="20"/>
          </w:rPr>
          <w:t>Table 5</w:t>
        </w:r>
        <w:r w:rsidR="0048257C" w:rsidRPr="0048257C">
          <w:rPr>
            <w:rStyle w:val="Hyperlink"/>
            <w:noProof/>
            <w:sz w:val="20"/>
          </w:rPr>
          <w:noBreakHyphen/>
          <w:t>6 Summary of fish captured during Category 1 standardised sampling in 2015 and 2016 in the Murrumbidgee LTIM project. BE = boat electrofishing, SFN = small fyke net and BT = bait trap.</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_Toc475593705 \h </w:instrText>
        </w:r>
        <w:r w:rsidR="0048257C" w:rsidRPr="0048257C">
          <w:rPr>
            <w:noProof/>
            <w:webHidden/>
            <w:sz w:val="20"/>
          </w:rPr>
        </w:r>
        <w:r w:rsidR="0048257C" w:rsidRPr="0048257C">
          <w:rPr>
            <w:noProof/>
            <w:webHidden/>
            <w:sz w:val="20"/>
          </w:rPr>
          <w:fldChar w:fldCharType="separate"/>
        </w:r>
        <w:r w:rsidR="008F310F">
          <w:rPr>
            <w:noProof/>
            <w:webHidden/>
            <w:sz w:val="20"/>
          </w:rPr>
          <w:t>93</w:t>
        </w:r>
        <w:r w:rsidR="0048257C" w:rsidRPr="0048257C">
          <w:rPr>
            <w:noProof/>
            <w:webHidden/>
            <w:sz w:val="20"/>
          </w:rPr>
          <w:fldChar w:fldCharType="end"/>
        </w:r>
      </w:hyperlink>
    </w:p>
    <w:p w14:paraId="55934C74"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706" w:history="1">
        <w:r w:rsidR="0048257C" w:rsidRPr="0048257C">
          <w:rPr>
            <w:rStyle w:val="Hyperlink"/>
            <w:noProof/>
            <w:sz w:val="20"/>
            <w:lang w:bidi="th-TH"/>
          </w:rPr>
          <w:t>Table 5</w:t>
        </w:r>
        <w:r w:rsidR="0048257C" w:rsidRPr="0048257C">
          <w:rPr>
            <w:rStyle w:val="Hyperlink"/>
            <w:noProof/>
            <w:sz w:val="20"/>
            <w:lang w:bidi="th-TH"/>
          </w:rPr>
          <w:noBreakHyphen/>
          <w:t>7 Summary of watering actions undertaken in the Murumbidgee catchment in 2015-16</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_Toc475593706 \h </w:instrText>
        </w:r>
        <w:r w:rsidR="0048257C" w:rsidRPr="0048257C">
          <w:rPr>
            <w:noProof/>
            <w:webHidden/>
            <w:sz w:val="20"/>
          </w:rPr>
        </w:r>
        <w:r w:rsidR="0048257C" w:rsidRPr="0048257C">
          <w:rPr>
            <w:noProof/>
            <w:webHidden/>
            <w:sz w:val="20"/>
          </w:rPr>
          <w:fldChar w:fldCharType="separate"/>
        </w:r>
        <w:r w:rsidR="008F310F">
          <w:rPr>
            <w:noProof/>
            <w:webHidden/>
            <w:sz w:val="20"/>
          </w:rPr>
          <w:t>103</w:t>
        </w:r>
        <w:r w:rsidR="0048257C" w:rsidRPr="0048257C">
          <w:rPr>
            <w:noProof/>
            <w:webHidden/>
            <w:sz w:val="20"/>
          </w:rPr>
          <w:fldChar w:fldCharType="end"/>
        </w:r>
      </w:hyperlink>
    </w:p>
    <w:p w14:paraId="0EE8EA57"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707" w:history="1">
        <w:r w:rsidR="0048257C" w:rsidRPr="0048257C">
          <w:rPr>
            <w:rStyle w:val="Hyperlink"/>
            <w:noProof/>
            <w:sz w:val="20"/>
          </w:rPr>
          <w:t>Table 5</w:t>
        </w:r>
        <w:r w:rsidR="0048257C" w:rsidRPr="0048257C">
          <w:rPr>
            <w:rStyle w:val="Hyperlink"/>
            <w:noProof/>
            <w:sz w:val="20"/>
          </w:rPr>
          <w:noBreakHyphen/>
          <w:t>8 Median, 5</w:t>
        </w:r>
        <w:r w:rsidR="0048257C" w:rsidRPr="0048257C">
          <w:rPr>
            <w:rStyle w:val="Hyperlink"/>
            <w:noProof/>
            <w:sz w:val="20"/>
            <w:vertAlign w:val="superscript"/>
          </w:rPr>
          <w:t>th</w:t>
        </w:r>
        <w:r w:rsidR="0048257C" w:rsidRPr="0048257C">
          <w:rPr>
            <w:rStyle w:val="Hyperlink"/>
            <w:noProof/>
            <w:sz w:val="20"/>
          </w:rPr>
          <w:t xml:space="preserve"> and 95</w:t>
        </w:r>
        <w:r w:rsidR="0048257C" w:rsidRPr="0048257C">
          <w:rPr>
            <w:rStyle w:val="Hyperlink"/>
            <w:noProof/>
            <w:sz w:val="20"/>
            <w:vertAlign w:val="superscript"/>
          </w:rPr>
          <w:t>th</w:t>
        </w:r>
        <w:r w:rsidR="0048257C" w:rsidRPr="0048257C">
          <w:rPr>
            <w:rStyle w:val="Hyperlink"/>
            <w:noProof/>
            <w:sz w:val="20"/>
          </w:rPr>
          <w:t xml:space="preserve"> percentile and number of samples for water quality measurements collected across all wetlands in the Murrumbidgee catchment prior to 2014.</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_Toc475593707 \h </w:instrText>
        </w:r>
        <w:r w:rsidR="0048257C" w:rsidRPr="0048257C">
          <w:rPr>
            <w:noProof/>
            <w:webHidden/>
            <w:sz w:val="20"/>
          </w:rPr>
        </w:r>
        <w:r w:rsidR="0048257C" w:rsidRPr="0048257C">
          <w:rPr>
            <w:noProof/>
            <w:webHidden/>
            <w:sz w:val="20"/>
          </w:rPr>
          <w:fldChar w:fldCharType="separate"/>
        </w:r>
        <w:r w:rsidR="008F310F">
          <w:rPr>
            <w:noProof/>
            <w:webHidden/>
            <w:sz w:val="20"/>
          </w:rPr>
          <w:t>125</w:t>
        </w:r>
        <w:r w:rsidR="0048257C" w:rsidRPr="0048257C">
          <w:rPr>
            <w:noProof/>
            <w:webHidden/>
            <w:sz w:val="20"/>
          </w:rPr>
          <w:fldChar w:fldCharType="end"/>
        </w:r>
      </w:hyperlink>
    </w:p>
    <w:p w14:paraId="1872CA2C"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708" w:history="1">
        <w:r w:rsidR="0048257C" w:rsidRPr="0048257C">
          <w:rPr>
            <w:rStyle w:val="Hyperlink"/>
            <w:noProof/>
            <w:sz w:val="20"/>
          </w:rPr>
          <w:t>Table 5</w:t>
        </w:r>
        <w:r w:rsidR="0048257C" w:rsidRPr="0048257C">
          <w:rPr>
            <w:rStyle w:val="Hyperlink"/>
            <w:noProof/>
            <w:sz w:val="20"/>
          </w:rPr>
          <w:noBreakHyphen/>
          <w:t>9 PERMANOVA results for densities of microinvertebrates, cladocerans, copepods and ostracods in each zone, year and across sampling trips. F is Pseudo-F.</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_Toc475593708 \h </w:instrText>
        </w:r>
        <w:r w:rsidR="0048257C" w:rsidRPr="0048257C">
          <w:rPr>
            <w:noProof/>
            <w:webHidden/>
            <w:sz w:val="20"/>
          </w:rPr>
        </w:r>
        <w:r w:rsidR="0048257C" w:rsidRPr="0048257C">
          <w:rPr>
            <w:noProof/>
            <w:webHidden/>
            <w:sz w:val="20"/>
          </w:rPr>
          <w:fldChar w:fldCharType="separate"/>
        </w:r>
        <w:r w:rsidR="008F310F">
          <w:rPr>
            <w:noProof/>
            <w:webHidden/>
            <w:sz w:val="20"/>
          </w:rPr>
          <w:t>133</w:t>
        </w:r>
        <w:r w:rsidR="0048257C" w:rsidRPr="0048257C">
          <w:rPr>
            <w:noProof/>
            <w:webHidden/>
            <w:sz w:val="20"/>
          </w:rPr>
          <w:fldChar w:fldCharType="end"/>
        </w:r>
      </w:hyperlink>
    </w:p>
    <w:p w14:paraId="06C2C72A"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709" w:history="1">
        <w:r w:rsidR="0048257C" w:rsidRPr="0048257C">
          <w:rPr>
            <w:rStyle w:val="Hyperlink"/>
            <w:noProof/>
            <w:sz w:val="20"/>
            <w:lang w:bidi="th-TH"/>
          </w:rPr>
          <w:t>Table 5</w:t>
        </w:r>
        <w:r w:rsidR="0048257C" w:rsidRPr="0048257C">
          <w:rPr>
            <w:rStyle w:val="Hyperlink"/>
            <w:noProof/>
            <w:sz w:val="20"/>
            <w:lang w:bidi="th-TH"/>
          </w:rPr>
          <w:noBreakHyphen/>
          <w:t>10 SIMPER comparison of species contributing to the differences in community composition between wet and dry sites (top 60% of species included for clarity). Average abundance represents how abundant the species was at sites while they were wet and while they were dry. The percent contribution (Contribution %) represents how much that species contributes to the differences between wet and dry sites (higher percentage means a greater contribution)</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_Toc475593709 \h </w:instrText>
        </w:r>
        <w:r w:rsidR="0048257C" w:rsidRPr="0048257C">
          <w:rPr>
            <w:noProof/>
            <w:webHidden/>
            <w:sz w:val="20"/>
          </w:rPr>
        </w:r>
        <w:r w:rsidR="0048257C" w:rsidRPr="0048257C">
          <w:rPr>
            <w:noProof/>
            <w:webHidden/>
            <w:sz w:val="20"/>
          </w:rPr>
          <w:fldChar w:fldCharType="separate"/>
        </w:r>
        <w:r w:rsidR="008F310F">
          <w:rPr>
            <w:noProof/>
            <w:webHidden/>
            <w:sz w:val="20"/>
          </w:rPr>
          <w:t>142</w:t>
        </w:r>
        <w:r w:rsidR="0048257C" w:rsidRPr="0048257C">
          <w:rPr>
            <w:noProof/>
            <w:webHidden/>
            <w:sz w:val="20"/>
          </w:rPr>
          <w:fldChar w:fldCharType="end"/>
        </w:r>
      </w:hyperlink>
    </w:p>
    <w:p w14:paraId="795F4D2D"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710" w:history="1">
        <w:r w:rsidR="0048257C" w:rsidRPr="0048257C">
          <w:rPr>
            <w:rStyle w:val="Hyperlink"/>
            <w:noProof/>
            <w:sz w:val="20"/>
            <w:lang w:bidi="th-TH"/>
          </w:rPr>
          <w:t>Table 5</w:t>
        </w:r>
        <w:r w:rsidR="0048257C" w:rsidRPr="0048257C">
          <w:rPr>
            <w:rStyle w:val="Hyperlink"/>
            <w:noProof/>
            <w:sz w:val="20"/>
            <w:lang w:bidi="th-TH"/>
          </w:rPr>
          <w:noBreakHyphen/>
          <w:t xml:space="preserve">11 SIMPER comparisons of Yarradda Lagoon in its wet and dry phase. Shading indicates that species have a higher average abundance during the wet phase </w:t>
        </w:r>
        <w:r w:rsidR="0048257C" w:rsidRPr="0048257C">
          <w:rPr>
            <w:rStyle w:val="Hyperlink"/>
            <w:rFonts w:cs="Arial"/>
            <w:noProof/>
            <w:sz w:val="20"/>
            <w:lang w:bidi="th-TH"/>
          </w:rPr>
          <w:t xml:space="preserve">(top 70% of species included for clarity). </w:t>
        </w:r>
        <w:r w:rsidR="0048257C" w:rsidRPr="0048257C">
          <w:rPr>
            <w:rStyle w:val="Hyperlink"/>
            <w:noProof/>
            <w:sz w:val="20"/>
            <w:lang w:bidi="th-TH"/>
          </w:rPr>
          <w:t>* denotes exotic species. Average abundance represents how abundant the species was at sites while they were wet and while they were dry. The percent contribution (Contrib %) represents how much that species contributes to the differences between wet and dry sites (higher percentage means a greater contribution)</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_Toc475593710 \h </w:instrText>
        </w:r>
        <w:r w:rsidR="0048257C" w:rsidRPr="0048257C">
          <w:rPr>
            <w:noProof/>
            <w:webHidden/>
            <w:sz w:val="20"/>
          </w:rPr>
        </w:r>
        <w:r w:rsidR="0048257C" w:rsidRPr="0048257C">
          <w:rPr>
            <w:noProof/>
            <w:webHidden/>
            <w:sz w:val="20"/>
          </w:rPr>
          <w:fldChar w:fldCharType="separate"/>
        </w:r>
        <w:r w:rsidR="008F310F">
          <w:rPr>
            <w:noProof/>
            <w:webHidden/>
            <w:sz w:val="20"/>
          </w:rPr>
          <w:t>144</w:t>
        </w:r>
        <w:r w:rsidR="0048257C" w:rsidRPr="0048257C">
          <w:rPr>
            <w:noProof/>
            <w:webHidden/>
            <w:sz w:val="20"/>
          </w:rPr>
          <w:fldChar w:fldCharType="end"/>
        </w:r>
      </w:hyperlink>
    </w:p>
    <w:p w14:paraId="5820BD05"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711" w:history="1">
        <w:r w:rsidR="0048257C" w:rsidRPr="0048257C">
          <w:rPr>
            <w:rStyle w:val="Hyperlink"/>
            <w:noProof/>
            <w:sz w:val="20"/>
            <w:lang w:bidi="th-TH"/>
          </w:rPr>
          <w:t>Table 5</w:t>
        </w:r>
        <w:r w:rsidR="0048257C" w:rsidRPr="0048257C">
          <w:rPr>
            <w:rStyle w:val="Hyperlink"/>
            <w:noProof/>
            <w:sz w:val="20"/>
            <w:lang w:bidi="th-TH"/>
          </w:rPr>
          <w:noBreakHyphen/>
          <w:t>12 SIMPER comparisons of wetlands in their wet and dry phases in the Nimmie-Caira. Shading indicates that species has a higher average abundance during the wet phase (top 60% of species included for clarity) * denotes exotic species</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_Toc475593711 \h </w:instrText>
        </w:r>
        <w:r w:rsidR="0048257C" w:rsidRPr="0048257C">
          <w:rPr>
            <w:noProof/>
            <w:webHidden/>
            <w:sz w:val="20"/>
          </w:rPr>
        </w:r>
        <w:r w:rsidR="0048257C" w:rsidRPr="0048257C">
          <w:rPr>
            <w:noProof/>
            <w:webHidden/>
            <w:sz w:val="20"/>
          </w:rPr>
          <w:fldChar w:fldCharType="separate"/>
        </w:r>
        <w:r w:rsidR="008F310F">
          <w:rPr>
            <w:noProof/>
            <w:webHidden/>
            <w:sz w:val="20"/>
          </w:rPr>
          <w:t>145</w:t>
        </w:r>
        <w:r w:rsidR="0048257C" w:rsidRPr="0048257C">
          <w:rPr>
            <w:noProof/>
            <w:webHidden/>
            <w:sz w:val="20"/>
          </w:rPr>
          <w:fldChar w:fldCharType="end"/>
        </w:r>
      </w:hyperlink>
    </w:p>
    <w:p w14:paraId="7B004473"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712" w:history="1">
        <w:r w:rsidR="0048257C" w:rsidRPr="0048257C">
          <w:rPr>
            <w:rStyle w:val="Hyperlink"/>
            <w:noProof/>
            <w:sz w:val="20"/>
            <w:lang w:bidi="th-TH"/>
          </w:rPr>
          <w:t>Table 5</w:t>
        </w:r>
        <w:r w:rsidR="0048257C" w:rsidRPr="0048257C">
          <w:rPr>
            <w:rStyle w:val="Hyperlink"/>
            <w:noProof/>
            <w:sz w:val="20"/>
            <w:lang w:bidi="th-TH"/>
          </w:rPr>
          <w:noBreakHyphen/>
          <w:t>13 Length-frequency distribution Mann-Whitney U test comparisons between the September and November (pooled results) and the January-March (pooled sample results) for the native species captured in wetlands of the Murrumbidgee catchment in 2015-16. Null values indicate that sample size was too small to undertake analysis. Significant differences are indicated in bold.</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_Toc475593712 \h </w:instrText>
        </w:r>
        <w:r w:rsidR="0048257C" w:rsidRPr="0048257C">
          <w:rPr>
            <w:noProof/>
            <w:webHidden/>
            <w:sz w:val="20"/>
          </w:rPr>
        </w:r>
        <w:r w:rsidR="0048257C" w:rsidRPr="0048257C">
          <w:rPr>
            <w:noProof/>
            <w:webHidden/>
            <w:sz w:val="20"/>
          </w:rPr>
          <w:fldChar w:fldCharType="separate"/>
        </w:r>
        <w:r w:rsidR="008F310F">
          <w:rPr>
            <w:noProof/>
            <w:webHidden/>
            <w:sz w:val="20"/>
          </w:rPr>
          <w:t>156</w:t>
        </w:r>
        <w:r w:rsidR="0048257C" w:rsidRPr="0048257C">
          <w:rPr>
            <w:noProof/>
            <w:webHidden/>
            <w:sz w:val="20"/>
          </w:rPr>
          <w:fldChar w:fldCharType="end"/>
        </w:r>
      </w:hyperlink>
    </w:p>
    <w:p w14:paraId="544EF599"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713" w:history="1">
        <w:r w:rsidR="0048257C" w:rsidRPr="0048257C">
          <w:rPr>
            <w:rStyle w:val="Hyperlink"/>
            <w:noProof/>
            <w:sz w:val="20"/>
            <w:lang w:bidi="th-TH"/>
          </w:rPr>
          <w:t>Table 5</w:t>
        </w:r>
        <w:r w:rsidR="0048257C" w:rsidRPr="0048257C">
          <w:rPr>
            <w:rStyle w:val="Hyperlink"/>
            <w:noProof/>
            <w:sz w:val="20"/>
            <w:lang w:bidi="th-TH"/>
          </w:rPr>
          <w:noBreakHyphen/>
          <w:t>14</w:t>
        </w:r>
        <w:r w:rsidR="0048257C" w:rsidRPr="0048257C">
          <w:rPr>
            <w:rStyle w:val="Hyperlink"/>
            <w:noProof/>
            <w:sz w:val="20"/>
            <w:lang w:eastAsia="zh-CN" w:bidi="th-TH"/>
          </w:rPr>
          <w:t xml:space="preserve"> summary of outcomes for each of the monitored watering actions undertaken in 2015-16 as they relate to wetland fish</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_Toc475593713 \h </w:instrText>
        </w:r>
        <w:r w:rsidR="0048257C" w:rsidRPr="0048257C">
          <w:rPr>
            <w:noProof/>
            <w:webHidden/>
            <w:sz w:val="20"/>
          </w:rPr>
        </w:r>
        <w:r w:rsidR="0048257C" w:rsidRPr="0048257C">
          <w:rPr>
            <w:noProof/>
            <w:webHidden/>
            <w:sz w:val="20"/>
          </w:rPr>
          <w:fldChar w:fldCharType="separate"/>
        </w:r>
        <w:r w:rsidR="008F310F">
          <w:rPr>
            <w:noProof/>
            <w:webHidden/>
            <w:sz w:val="20"/>
          </w:rPr>
          <w:t>159</w:t>
        </w:r>
        <w:r w:rsidR="0048257C" w:rsidRPr="0048257C">
          <w:rPr>
            <w:noProof/>
            <w:webHidden/>
            <w:sz w:val="20"/>
          </w:rPr>
          <w:fldChar w:fldCharType="end"/>
        </w:r>
      </w:hyperlink>
    </w:p>
    <w:p w14:paraId="7430D84E"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714" w:history="1">
        <w:r w:rsidR="0048257C" w:rsidRPr="0048257C">
          <w:rPr>
            <w:rStyle w:val="Hyperlink"/>
            <w:noProof/>
            <w:sz w:val="20"/>
            <w:lang w:bidi="th-TH"/>
          </w:rPr>
          <w:t>Table 5</w:t>
        </w:r>
        <w:r w:rsidR="0048257C" w:rsidRPr="0048257C">
          <w:rPr>
            <w:rStyle w:val="Hyperlink"/>
            <w:noProof/>
            <w:sz w:val="20"/>
            <w:lang w:bidi="th-TH"/>
          </w:rPr>
          <w:noBreakHyphen/>
          <w:t>15 Summary of turtle catches across the 10 wetland sites containing water in 2014-15 and 2015-16</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_Toc475593714 \h </w:instrText>
        </w:r>
        <w:r w:rsidR="0048257C" w:rsidRPr="0048257C">
          <w:rPr>
            <w:noProof/>
            <w:webHidden/>
            <w:sz w:val="20"/>
          </w:rPr>
        </w:r>
        <w:r w:rsidR="0048257C" w:rsidRPr="0048257C">
          <w:rPr>
            <w:noProof/>
            <w:webHidden/>
            <w:sz w:val="20"/>
          </w:rPr>
          <w:fldChar w:fldCharType="separate"/>
        </w:r>
        <w:r w:rsidR="008F310F">
          <w:rPr>
            <w:noProof/>
            <w:webHidden/>
            <w:sz w:val="20"/>
          </w:rPr>
          <w:t>164</w:t>
        </w:r>
        <w:r w:rsidR="0048257C" w:rsidRPr="0048257C">
          <w:rPr>
            <w:noProof/>
            <w:webHidden/>
            <w:sz w:val="20"/>
          </w:rPr>
          <w:fldChar w:fldCharType="end"/>
        </w:r>
      </w:hyperlink>
    </w:p>
    <w:p w14:paraId="10E70D7E"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715" w:history="1">
        <w:r w:rsidR="0048257C" w:rsidRPr="0048257C">
          <w:rPr>
            <w:rStyle w:val="Hyperlink"/>
            <w:noProof/>
            <w:sz w:val="20"/>
            <w:lang w:bidi="th-TH"/>
          </w:rPr>
          <w:t>Table 5</w:t>
        </w:r>
        <w:r w:rsidR="0048257C" w:rsidRPr="0048257C">
          <w:rPr>
            <w:rStyle w:val="Hyperlink"/>
            <w:noProof/>
            <w:sz w:val="20"/>
            <w:lang w:bidi="th-TH"/>
          </w:rPr>
          <w:noBreakHyphen/>
          <w:t>16 summary of watering actions with outcomes targeting frog and turtle habitat and responses</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_Toc475593715 \h </w:instrText>
        </w:r>
        <w:r w:rsidR="0048257C" w:rsidRPr="0048257C">
          <w:rPr>
            <w:noProof/>
            <w:webHidden/>
            <w:sz w:val="20"/>
          </w:rPr>
        </w:r>
        <w:r w:rsidR="0048257C" w:rsidRPr="0048257C">
          <w:rPr>
            <w:noProof/>
            <w:webHidden/>
            <w:sz w:val="20"/>
          </w:rPr>
          <w:fldChar w:fldCharType="separate"/>
        </w:r>
        <w:r w:rsidR="008F310F">
          <w:rPr>
            <w:noProof/>
            <w:webHidden/>
            <w:sz w:val="20"/>
          </w:rPr>
          <w:t>171</w:t>
        </w:r>
        <w:r w:rsidR="0048257C" w:rsidRPr="0048257C">
          <w:rPr>
            <w:noProof/>
            <w:webHidden/>
            <w:sz w:val="20"/>
          </w:rPr>
          <w:fldChar w:fldCharType="end"/>
        </w:r>
      </w:hyperlink>
    </w:p>
    <w:p w14:paraId="0AFD56A5" w14:textId="77777777" w:rsidR="0048257C" w:rsidRPr="0048257C" w:rsidRDefault="00561A34">
      <w:pPr>
        <w:pStyle w:val="TableofFigures"/>
        <w:tabs>
          <w:tab w:val="right" w:leader="dot" w:pos="9016"/>
        </w:tabs>
        <w:rPr>
          <w:rFonts w:asciiTheme="minorHAnsi" w:eastAsiaTheme="minorEastAsia" w:hAnsiTheme="minorHAnsi" w:cstheme="minorBidi"/>
          <w:noProof/>
          <w:sz w:val="20"/>
        </w:rPr>
      </w:pPr>
      <w:hyperlink w:anchor="_Toc475593716" w:history="1">
        <w:r w:rsidR="0048257C" w:rsidRPr="0048257C">
          <w:rPr>
            <w:rStyle w:val="Hyperlink"/>
            <w:noProof/>
            <w:sz w:val="20"/>
            <w:lang w:bidi="th-TH"/>
          </w:rPr>
          <w:t>Table 5</w:t>
        </w:r>
        <w:r w:rsidR="0048257C" w:rsidRPr="0048257C">
          <w:rPr>
            <w:rStyle w:val="Hyperlink"/>
            <w:noProof/>
            <w:sz w:val="20"/>
            <w:lang w:bidi="th-TH"/>
          </w:rPr>
          <w:noBreakHyphen/>
          <w:t xml:space="preserve">17 </w:t>
        </w:r>
        <w:r w:rsidR="0048257C" w:rsidRPr="0048257C">
          <w:rPr>
            <w:rStyle w:val="Hyperlink"/>
            <w:rFonts w:eastAsia="Times New Roman" w:cs="Angsana New"/>
            <w:noProof/>
            <w:sz w:val="20"/>
            <w:lang w:eastAsia="zh-CN" w:bidi="th-TH"/>
          </w:rPr>
          <w:t>Wetland-dependent bird species recorded in 2014-16 (see foonote below for explanatory notes).</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_Toc475593716 \h </w:instrText>
        </w:r>
        <w:r w:rsidR="0048257C" w:rsidRPr="0048257C">
          <w:rPr>
            <w:noProof/>
            <w:webHidden/>
            <w:sz w:val="20"/>
          </w:rPr>
        </w:r>
        <w:r w:rsidR="0048257C" w:rsidRPr="0048257C">
          <w:rPr>
            <w:noProof/>
            <w:webHidden/>
            <w:sz w:val="20"/>
          </w:rPr>
          <w:fldChar w:fldCharType="separate"/>
        </w:r>
        <w:r w:rsidR="008F310F">
          <w:rPr>
            <w:noProof/>
            <w:webHidden/>
            <w:sz w:val="20"/>
          </w:rPr>
          <w:t>187</w:t>
        </w:r>
        <w:r w:rsidR="0048257C" w:rsidRPr="0048257C">
          <w:rPr>
            <w:noProof/>
            <w:webHidden/>
            <w:sz w:val="20"/>
          </w:rPr>
          <w:fldChar w:fldCharType="end"/>
        </w:r>
      </w:hyperlink>
    </w:p>
    <w:p w14:paraId="33F1B070" w14:textId="77777777" w:rsidR="0048257C" w:rsidRDefault="00561A34">
      <w:pPr>
        <w:pStyle w:val="TableofFigures"/>
        <w:tabs>
          <w:tab w:val="right" w:leader="dot" w:pos="9016"/>
        </w:tabs>
        <w:rPr>
          <w:rFonts w:asciiTheme="minorHAnsi" w:eastAsiaTheme="minorEastAsia" w:hAnsiTheme="minorHAnsi" w:cstheme="minorBidi"/>
          <w:noProof/>
          <w:szCs w:val="22"/>
        </w:rPr>
      </w:pPr>
      <w:hyperlink w:anchor="_Toc475593717" w:history="1">
        <w:r w:rsidR="0048257C" w:rsidRPr="0048257C">
          <w:rPr>
            <w:rStyle w:val="Hyperlink"/>
            <w:noProof/>
            <w:sz w:val="20"/>
            <w:lang w:bidi="th-TH"/>
          </w:rPr>
          <w:t>Table 5</w:t>
        </w:r>
        <w:r w:rsidR="0048257C" w:rsidRPr="0048257C">
          <w:rPr>
            <w:rStyle w:val="Hyperlink"/>
            <w:noProof/>
            <w:sz w:val="20"/>
            <w:lang w:bidi="th-TH"/>
          </w:rPr>
          <w:noBreakHyphen/>
          <w:t>18 Maximum count of each species recorded in each of the wetland zones during 2014-15 and 2015-16.</w:t>
        </w:r>
        <w:r w:rsidR="0048257C" w:rsidRPr="0048257C">
          <w:rPr>
            <w:noProof/>
            <w:webHidden/>
            <w:sz w:val="20"/>
          </w:rPr>
          <w:tab/>
        </w:r>
        <w:r w:rsidR="0048257C" w:rsidRPr="0048257C">
          <w:rPr>
            <w:noProof/>
            <w:webHidden/>
            <w:sz w:val="20"/>
          </w:rPr>
          <w:fldChar w:fldCharType="begin"/>
        </w:r>
        <w:r w:rsidR="0048257C" w:rsidRPr="0048257C">
          <w:rPr>
            <w:noProof/>
            <w:webHidden/>
            <w:sz w:val="20"/>
          </w:rPr>
          <w:instrText xml:space="preserve"> PAGEREF _Toc475593717 \h </w:instrText>
        </w:r>
        <w:r w:rsidR="0048257C" w:rsidRPr="0048257C">
          <w:rPr>
            <w:noProof/>
            <w:webHidden/>
            <w:sz w:val="20"/>
          </w:rPr>
        </w:r>
        <w:r w:rsidR="0048257C" w:rsidRPr="0048257C">
          <w:rPr>
            <w:noProof/>
            <w:webHidden/>
            <w:sz w:val="20"/>
          </w:rPr>
          <w:fldChar w:fldCharType="separate"/>
        </w:r>
        <w:r w:rsidR="008F310F">
          <w:rPr>
            <w:noProof/>
            <w:webHidden/>
            <w:sz w:val="20"/>
          </w:rPr>
          <w:t>188</w:t>
        </w:r>
        <w:r w:rsidR="0048257C" w:rsidRPr="0048257C">
          <w:rPr>
            <w:noProof/>
            <w:webHidden/>
            <w:sz w:val="20"/>
          </w:rPr>
          <w:fldChar w:fldCharType="end"/>
        </w:r>
      </w:hyperlink>
    </w:p>
    <w:p w14:paraId="02EE640E" w14:textId="77777777" w:rsidR="00BB4C2B" w:rsidRPr="00FA1125" w:rsidRDefault="00BB4C2B" w:rsidP="00BB4C2B">
      <w:pPr>
        <w:pStyle w:val="NoSpacing"/>
        <w:rPr>
          <w:sz w:val="16"/>
          <w:szCs w:val="16"/>
        </w:rPr>
      </w:pPr>
      <w:r w:rsidRPr="00A66FA3">
        <w:rPr>
          <w:szCs w:val="20"/>
          <w:lang w:eastAsia="en-AU"/>
        </w:rPr>
        <w:fldChar w:fldCharType="end"/>
      </w:r>
    </w:p>
    <w:p w14:paraId="0E812596" w14:textId="77777777" w:rsidR="00BB4C2B" w:rsidRDefault="00BB4C2B" w:rsidP="00BB4C2B">
      <w:pPr>
        <w:pStyle w:val="Title"/>
      </w:pPr>
      <w:bookmarkStart w:id="16" w:name="_Toc473907032"/>
      <w:bookmarkStart w:id="17" w:name="_Toc429926195"/>
      <w:r>
        <w:t>Table of Plates</w:t>
      </w:r>
      <w:bookmarkEnd w:id="16"/>
    </w:p>
    <w:bookmarkStart w:id="18" w:name="_Toc453935444"/>
    <w:bookmarkStart w:id="19" w:name="_Toc460839384"/>
    <w:bookmarkStart w:id="20" w:name="_Toc460839660"/>
    <w:bookmarkStart w:id="21" w:name="_Toc460839821"/>
    <w:bookmarkStart w:id="22" w:name="_Toc460839929"/>
    <w:bookmarkStart w:id="23" w:name="_Toc460840293"/>
    <w:bookmarkStart w:id="24" w:name="_Toc460843673"/>
    <w:bookmarkStart w:id="25" w:name="_Toc460851451"/>
    <w:p w14:paraId="0B8B9D53" w14:textId="77777777" w:rsidR="00BB4C2B" w:rsidRPr="00B4531A" w:rsidRDefault="00BB4C2B">
      <w:pPr>
        <w:pStyle w:val="TableofFigures"/>
        <w:tabs>
          <w:tab w:val="right" w:leader="dot" w:pos="9465"/>
        </w:tabs>
        <w:rPr>
          <w:rFonts w:eastAsia="Times New Roman"/>
          <w:noProof/>
          <w:sz w:val="20"/>
        </w:rPr>
      </w:pPr>
      <w:r w:rsidRPr="009740D6">
        <w:rPr>
          <w:b/>
          <w:bCs/>
        </w:rPr>
        <w:fldChar w:fldCharType="begin"/>
      </w:r>
      <w:r w:rsidRPr="009740D6">
        <w:rPr>
          <w:b/>
          <w:bCs/>
        </w:rPr>
        <w:instrText xml:space="preserve"> TOC \h \z \c "Plate" </w:instrText>
      </w:r>
      <w:r w:rsidRPr="009740D6">
        <w:rPr>
          <w:b/>
          <w:bCs/>
        </w:rPr>
        <w:fldChar w:fldCharType="separate"/>
      </w:r>
      <w:hyperlink w:anchor="_Toc473907976" w:history="1">
        <w:r w:rsidRPr="009740D6">
          <w:rPr>
            <w:rStyle w:val="Hyperlink"/>
            <w:noProof/>
            <w:sz w:val="20"/>
            <w:lang w:bidi="th-TH"/>
          </w:rPr>
          <w:t>Plate 3</w:t>
        </w:r>
        <w:r w:rsidRPr="009740D6">
          <w:rPr>
            <w:rStyle w:val="Hyperlink"/>
            <w:noProof/>
            <w:sz w:val="20"/>
            <w:lang w:bidi="th-TH"/>
          </w:rPr>
          <w:noBreakHyphen/>
          <w:t>1 Golden perch (</w:t>
        </w:r>
        <w:r w:rsidRPr="009740D6">
          <w:rPr>
            <w:rStyle w:val="Hyperlink"/>
            <w:i/>
            <w:noProof/>
            <w:sz w:val="20"/>
            <w:lang w:bidi="th-TH"/>
          </w:rPr>
          <w:t>Macquaria ambigua</w:t>
        </w:r>
        <w:r w:rsidRPr="009740D6">
          <w:rPr>
            <w:rStyle w:val="Hyperlink"/>
            <w:noProof/>
            <w:sz w:val="20"/>
            <w:lang w:bidi="th-TH"/>
          </w:rPr>
          <w:t>) larva captured as an egg in the Murrumbidgee River in 2015-16 and subsequently hatched in the laboratory.</w:t>
        </w:r>
        <w:r w:rsidRPr="009740D6">
          <w:rPr>
            <w:noProof/>
            <w:webHidden/>
            <w:sz w:val="20"/>
          </w:rPr>
          <w:tab/>
        </w:r>
        <w:r w:rsidRPr="009740D6">
          <w:rPr>
            <w:noProof/>
            <w:webHidden/>
            <w:sz w:val="20"/>
          </w:rPr>
          <w:fldChar w:fldCharType="begin"/>
        </w:r>
        <w:r w:rsidRPr="009740D6">
          <w:rPr>
            <w:noProof/>
            <w:webHidden/>
            <w:sz w:val="20"/>
          </w:rPr>
          <w:instrText xml:space="preserve"> PAGEREF _Toc473907976 \h </w:instrText>
        </w:r>
        <w:r w:rsidRPr="009740D6">
          <w:rPr>
            <w:noProof/>
            <w:webHidden/>
            <w:sz w:val="20"/>
          </w:rPr>
        </w:r>
        <w:r w:rsidRPr="009740D6">
          <w:rPr>
            <w:noProof/>
            <w:webHidden/>
            <w:sz w:val="20"/>
          </w:rPr>
          <w:fldChar w:fldCharType="separate"/>
        </w:r>
        <w:r w:rsidR="008F310F">
          <w:rPr>
            <w:noProof/>
            <w:webHidden/>
            <w:sz w:val="20"/>
          </w:rPr>
          <w:t>22</w:t>
        </w:r>
        <w:r w:rsidRPr="009740D6">
          <w:rPr>
            <w:noProof/>
            <w:webHidden/>
            <w:sz w:val="20"/>
          </w:rPr>
          <w:fldChar w:fldCharType="end"/>
        </w:r>
      </w:hyperlink>
    </w:p>
    <w:p w14:paraId="061F3B9E" w14:textId="77777777" w:rsidR="00BB4C2B" w:rsidRPr="00B4531A" w:rsidRDefault="00561A34">
      <w:pPr>
        <w:pStyle w:val="TableofFigures"/>
        <w:tabs>
          <w:tab w:val="right" w:leader="dot" w:pos="9465"/>
        </w:tabs>
        <w:rPr>
          <w:rFonts w:eastAsia="Times New Roman"/>
          <w:noProof/>
          <w:sz w:val="20"/>
        </w:rPr>
      </w:pPr>
      <w:hyperlink w:anchor="_Toc473907977" w:history="1">
        <w:r w:rsidR="00BB4C2B" w:rsidRPr="009740D6">
          <w:rPr>
            <w:rStyle w:val="Hyperlink"/>
            <w:noProof/>
            <w:sz w:val="20"/>
            <w:lang w:bidi="th-TH"/>
          </w:rPr>
          <w:t>Plate 4</w:t>
        </w:r>
        <w:r w:rsidR="00BB4C2B" w:rsidRPr="009740D6">
          <w:rPr>
            <w:rStyle w:val="Hyperlink"/>
            <w:noProof/>
            <w:sz w:val="20"/>
            <w:lang w:bidi="th-TH"/>
          </w:rPr>
          <w:noBreakHyphen/>
          <w:t>1 Yarradda Lagoon January 2016</w:t>
        </w:r>
        <w:r w:rsidR="00BB4C2B" w:rsidRPr="009740D6">
          <w:rPr>
            <w:noProof/>
            <w:webHidden/>
            <w:sz w:val="20"/>
          </w:rPr>
          <w:tab/>
        </w:r>
        <w:r w:rsidR="00BB4C2B" w:rsidRPr="009740D6">
          <w:rPr>
            <w:noProof/>
            <w:webHidden/>
            <w:sz w:val="20"/>
          </w:rPr>
          <w:fldChar w:fldCharType="begin"/>
        </w:r>
        <w:r w:rsidR="00BB4C2B" w:rsidRPr="009740D6">
          <w:rPr>
            <w:noProof/>
            <w:webHidden/>
            <w:sz w:val="20"/>
          </w:rPr>
          <w:instrText xml:space="preserve"> PAGEREF _Toc473907977 \h </w:instrText>
        </w:r>
        <w:r w:rsidR="00BB4C2B" w:rsidRPr="009740D6">
          <w:rPr>
            <w:noProof/>
            <w:webHidden/>
            <w:sz w:val="20"/>
          </w:rPr>
        </w:r>
        <w:r w:rsidR="00BB4C2B" w:rsidRPr="009740D6">
          <w:rPr>
            <w:noProof/>
            <w:webHidden/>
            <w:sz w:val="20"/>
          </w:rPr>
          <w:fldChar w:fldCharType="separate"/>
        </w:r>
        <w:r w:rsidR="008F310F">
          <w:rPr>
            <w:noProof/>
            <w:webHidden/>
            <w:sz w:val="20"/>
          </w:rPr>
          <w:t>26</w:t>
        </w:r>
        <w:r w:rsidR="00BB4C2B" w:rsidRPr="009740D6">
          <w:rPr>
            <w:noProof/>
            <w:webHidden/>
            <w:sz w:val="20"/>
          </w:rPr>
          <w:fldChar w:fldCharType="end"/>
        </w:r>
      </w:hyperlink>
    </w:p>
    <w:p w14:paraId="773ED44B" w14:textId="77777777" w:rsidR="00BB4C2B" w:rsidRPr="00B4531A" w:rsidRDefault="00561A34">
      <w:pPr>
        <w:pStyle w:val="TableofFigures"/>
        <w:tabs>
          <w:tab w:val="right" w:leader="dot" w:pos="9465"/>
        </w:tabs>
        <w:rPr>
          <w:rFonts w:eastAsia="Times New Roman"/>
          <w:noProof/>
          <w:sz w:val="20"/>
        </w:rPr>
      </w:pPr>
      <w:hyperlink w:anchor="_Toc473907978" w:history="1">
        <w:r w:rsidR="00BB4C2B" w:rsidRPr="009740D6">
          <w:rPr>
            <w:rStyle w:val="Hyperlink"/>
            <w:noProof/>
            <w:sz w:val="20"/>
            <w:lang w:bidi="th-TH"/>
          </w:rPr>
          <w:t>Plate 4</w:t>
        </w:r>
        <w:r w:rsidR="00BB4C2B" w:rsidRPr="009740D6">
          <w:rPr>
            <w:rStyle w:val="Hyperlink"/>
            <w:noProof/>
            <w:sz w:val="20"/>
            <w:lang w:bidi="th-TH"/>
          </w:rPr>
          <w:noBreakHyphen/>
          <w:t xml:space="preserve">2 </w:t>
        </w:r>
        <w:r w:rsidR="00BB4C2B" w:rsidRPr="009740D6">
          <w:rPr>
            <w:rStyle w:val="Hyperlink"/>
            <w:noProof/>
            <w:sz w:val="20"/>
            <w:lang w:eastAsia="en-US" w:bidi="th-TH"/>
          </w:rPr>
          <w:t>Piggery lake cycle of vegetation communities between the wet and dry phase over a 16 month period between September 2014 and January 2016.</w:t>
        </w:r>
        <w:r w:rsidR="00BB4C2B" w:rsidRPr="009740D6">
          <w:rPr>
            <w:noProof/>
            <w:webHidden/>
            <w:sz w:val="20"/>
          </w:rPr>
          <w:tab/>
        </w:r>
        <w:r w:rsidR="00BB4C2B" w:rsidRPr="009740D6">
          <w:rPr>
            <w:noProof/>
            <w:webHidden/>
            <w:sz w:val="20"/>
          </w:rPr>
          <w:fldChar w:fldCharType="begin"/>
        </w:r>
        <w:r w:rsidR="00BB4C2B" w:rsidRPr="009740D6">
          <w:rPr>
            <w:noProof/>
            <w:webHidden/>
            <w:sz w:val="20"/>
          </w:rPr>
          <w:instrText xml:space="preserve"> PAGEREF _Toc473907978 \h </w:instrText>
        </w:r>
        <w:r w:rsidR="00BB4C2B" w:rsidRPr="009740D6">
          <w:rPr>
            <w:noProof/>
            <w:webHidden/>
            <w:sz w:val="20"/>
          </w:rPr>
        </w:r>
        <w:r w:rsidR="00BB4C2B" w:rsidRPr="009740D6">
          <w:rPr>
            <w:noProof/>
            <w:webHidden/>
            <w:sz w:val="20"/>
          </w:rPr>
          <w:fldChar w:fldCharType="separate"/>
        </w:r>
        <w:r w:rsidR="008F310F">
          <w:rPr>
            <w:noProof/>
            <w:webHidden/>
            <w:sz w:val="20"/>
          </w:rPr>
          <w:t>43</w:t>
        </w:r>
        <w:r w:rsidR="00BB4C2B" w:rsidRPr="009740D6">
          <w:rPr>
            <w:noProof/>
            <w:webHidden/>
            <w:sz w:val="20"/>
          </w:rPr>
          <w:fldChar w:fldCharType="end"/>
        </w:r>
      </w:hyperlink>
    </w:p>
    <w:p w14:paraId="40632E6B" w14:textId="77777777" w:rsidR="00BB4C2B" w:rsidRPr="00B4531A" w:rsidRDefault="00561A34">
      <w:pPr>
        <w:pStyle w:val="TableofFigures"/>
        <w:tabs>
          <w:tab w:val="right" w:leader="dot" w:pos="9465"/>
        </w:tabs>
        <w:rPr>
          <w:rFonts w:eastAsia="Times New Roman"/>
          <w:noProof/>
          <w:sz w:val="20"/>
        </w:rPr>
      </w:pPr>
      <w:hyperlink w:anchor="_Toc473907979" w:history="1">
        <w:r w:rsidR="00BB4C2B" w:rsidRPr="009740D6">
          <w:rPr>
            <w:rStyle w:val="Hyperlink"/>
            <w:noProof/>
            <w:sz w:val="20"/>
          </w:rPr>
          <w:t>Plate 4</w:t>
        </w:r>
        <w:r w:rsidR="00BB4C2B" w:rsidRPr="009740D6">
          <w:rPr>
            <w:rStyle w:val="Hyperlink"/>
            <w:noProof/>
            <w:sz w:val="20"/>
          </w:rPr>
          <w:noBreakHyphen/>
          <w:t>3 tall spike rush at Yarradda Lagoon January 2016</w:t>
        </w:r>
        <w:r w:rsidR="00BB4C2B" w:rsidRPr="009740D6">
          <w:rPr>
            <w:noProof/>
            <w:webHidden/>
            <w:sz w:val="20"/>
          </w:rPr>
          <w:tab/>
        </w:r>
        <w:r w:rsidR="00BB4C2B" w:rsidRPr="009740D6">
          <w:rPr>
            <w:noProof/>
            <w:webHidden/>
            <w:sz w:val="20"/>
          </w:rPr>
          <w:fldChar w:fldCharType="begin"/>
        </w:r>
        <w:r w:rsidR="00BB4C2B" w:rsidRPr="009740D6">
          <w:rPr>
            <w:noProof/>
            <w:webHidden/>
            <w:sz w:val="20"/>
          </w:rPr>
          <w:instrText xml:space="preserve"> PAGEREF _Toc473907979 \h </w:instrText>
        </w:r>
        <w:r w:rsidR="00BB4C2B" w:rsidRPr="009740D6">
          <w:rPr>
            <w:noProof/>
            <w:webHidden/>
            <w:sz w:val="20"/>
          </w:rPr>
        </w:r>
        <w:r w:rsidR="00BB4C2B" w:rsidRPr="009740D6">
          <w:rPr>
            <w:noProof/>
            <w:webHidden/>
            <w:sz w:val="20"/>
          </w:rPr>
          <w:fldChar w:fldCharType="separate"/>
        </w:r>
        <w:r w:rsidR="008F310F">
          <w:rPr>
            <w:noProof/>
            <w:webHidden/>
            <w:sz w:val="20"/>
          </w:rPr>
          <w:t>46</w:t>
        </w:r>
        <w:r w:rsidR="00BB4C2B" w:rsidRPr="009740D6">
          <w:rPr>
            <w:noProof/>
            <w:webHidden/>
            <w:sz w:val="20"/>
          </w:rPr>
          <w:fldChar w:fldCharType="end"/>
        </w:r>
      </w:hyperlink>
    </w:p>
    <w:p w14:paraId="37F88B60" w14:textId="77777777" w:rsidR="00BB4C2B" w:rsidRPr="00B4531A" w:rsidRDefault="00561A34">
      <w:pPr>
        <w:pStyle w:val="TableofFigures"/>
        <w:tabs>
          <w:tab w:val="right" w:leader="dot" w:pos="9465"/>
        </w:tabs>
        <w:rPr>
          <w:rFonts w:eastAsia="Times New Roman"/>
          <w:noProof/>
          <w:sz w:val="20"/>
        </w:rPr>
      </w:pPr>
      <w:hyperlink w:anchor="_Toc473907980" w:history="1">
        <w:r w:rsidR="00BB4C2B" w:rsidRPr="009740D6">
          <w:rPr>
            <w:rStyle w:val="Hyperlink"/>
            <w:noProof/>
            <w:sz w:val="20"/>
            <w:lang w:bidi="th-TH"/>
          </w:rPr>
          <w:t>Plate 4</w:t>
        </w:r>
        <w:r w:rsidR="00BB4C2B" w:rsidRPr="009740D6">
          <w:rPr>
            <w:rStyle w:val="Hyperlink"/>
            <w:noProof/>
            <w:sz w:val="20"/>
            <w:lang w:bidi="th-TH"/>
          </w:rPr>
          <w:noBreakHyphen/>
          <w:t>4 Recently metamorphosed southern bell frog from Yarradda Lagoon in the mid-Murrumbidgee</w:t>
        </w:r>
        <w:r w:rsidR="00BB4C2B" w:rsidRPr="009740D6">
          <w:rPr>
            <w:noProof/>
            <w:webHidden/>
            <w:sz w:val="20"/>
          </w:rPr>
          <w:tab/>
        </w:r>
        <w:r w:rsidR="00BB4C2B" w:rsidRPr="009740D6">
          <w:rPr>
            <w:noProof/>
            <w:webHidden/>
            <w:sz w:val="20"/>
          </w:rPr>
          <w:fldChar w:fldCharType="begin"/>
        </w:r>
        <w:r w:rsidR="00BB4C2B" w:rsidRPr="009740D6">
          <w:rPr>
            <w:noProof/>
            <w:webHidden/>
            <w:sz w:val="20"/>
          </w:rPr>
          <w:instrText xml:space="preserve"> PAGEREF _Toc473907980 \h </w:instrText>
        </w:r>
        <w:r w:rsidR="00BB4C2B" w:rsidRPr="009740D6">
          <w:rPr>
            <w:noProof/>
            <w:webHidden/>
            <w:sz w:val="20"/>
          </w:rPr>
        </w:r>
        <w:r w:rsidR="00BB4C2B" w:rsidRPr="009740D6">
          <w:rPr>
            <w:noProof/>
            <w:webHidden/>
            <w:sz w:val="20"/>
          </w:rPr>
          <w:fldChar w:fldCharType="separate"/>
        </w:r>
        <w:r w:rsidR="008F310F">
          <w:rPr>
            <w:noProof/>
            <w:webHidden/>
            <w:sz w:val="20"/>
          </w:rPr>
          <w:t>54</w:t>
        </w:r>
        <w:r w:rsidR="00BB4C2B" w:rsidRPr="009740D6">
          <w:rPr>
            <w:noProof/>
            <w:webHidden/>
            <w:sz w:val="20"/>
          </w:rPr>
          <w:fldChar w:fldCharType="end"/>
        </w:r>
      </w:hyperlink>
    </w:p>
    <w:p w14:paraId="5507A6CF" w14:textId="3BE3A35C" w:rsidR="00BB4C2B" w:rsidRPr="00B4531A" w:rsidRDefault="00561A34">
      <w:pPr>
        <w:pStyle w:val="TableofFigures"/>
        <w:tabs>
          <w:tab w:val="right" w:leader="dot" w:pos="9465"/>
        </w:tabs>
        <w:rPr>
          <w:rFonts w:eastAsia="Times New Roman"/>
          <w:noProof/>
          <w:sz w:val="20"/>
        </w:rPr>
      </w:pPr>
      <w:hyperlink w:anchor="_Toc473907981" w:history="1">
        <w:r w:rsidR="00BB4C2B" w:rsidRPr="009740D6">
          <w:rPr>
            <w:rStyle w:val="Hyperlink"/>
            <w:noProof/>
            <w:sz w:val="20"/>
          </w:rPr>
          <w:t>Plate 5</w:t>
        </w:r>
        <w:r w:rsidR="00BB4C2B" w:rsidRPr="009740D6">
          <w:rPr>
            <w:rStyle w:val="Hyperlink"/>
            <w:noProof/>
            <w:sz w:val="20"/>
          </w:rPr>
          <w:noBreakHyphen/>
          <w:t>1 Yarradda Lagoon showing wetland condition during (1) November 2015 and after (2) March 2016. Note the presence of dense red myriophyllum (</w:t>
        </w:r>
        <w:r w:rsidR="00BB4C2B" w:rsidRPr="009740D6">
          <w:rPr>
            <w:rStyle w:val="Hyperlink"/>
            <w:i/>
            <w:noProof/>
            <w:sz w:val="20"/>
          </w:rPr>
          <w:t>Myriophyllum tuberculatum</w:t>
        </w:r>
        <w:r w:rsidR="00BB4C2B" w:rsidRPr="009740D6">
          <w:rPr>
            <w:rStyle w:val="Hyperlink"/>
            <w:noProof/>
            <w:sz w:val="20"/>
          </w:rPr>
          <w:t>) during November and the bright gr</w:t>
        </w:r>
        <w:r w:rsidR="008F310F">
          <w:rPr>
            <w:rStyle w:val="Hyperlink"/>
            <w:noProof/>
            <w:sz w:val="20"/>
          </w:rPr>
          <w:t>een hue of water during March.</w:t>
        </w:r>
        <w:r w:rsidR="00BB4C2B" w:rsidRPr="009740D6">
          <w:rPr>
            <w:noProof/>
            <w:webHidden/>
            <w:sz w:val="20"/>
          </w:rPr>
          <w:tab/>
        </w:r>
        <w:r w:rsidR="00BB4C2B" w:rsidRPr="009740D6">
          <w:rPr>
            <w:noProof/>
            <w:webHidden/>
            <w:sz w:val="20"/>
          </w:rPr>
          <w:fldChar w:fldCharType="begin"/>
        </w:r>
        <w:r w:rsidR="00BB4C2B" w:rsidRPr="009740D6">
          <w:rPr>
            <w:noProof/>
            <w:webHidden/>
            <w:sz w:val="20"/>
          </w:rPr>
          <w:instrText xml:space="preserve"> PAGEREF _Toc473907981 \h </w:instrText>
        </w:r>
        <w:r w:rsidR="00BB4C2B" w:rsidRPr="009740D6">
          <w:rPr>
            <w:noProof/>
            <w:webHidden/>
            <w:sz w:val="20"/>
          </w:rPr>
        </w:r>
        <w:r w:rsidR="00BB4C2B" w:rsidRPr="009740D6">
          <w:rPr>
            <w:noProof/>
            <w:webHidden/>
            <w:sz w:val="20"/>
          </w:rPr>
          <w:fldChar w:fldCharType="separate"/>
        </w:r>
        <w:r w:rsidR="008F310F">
          <w:rPr>
            <w:noProof/>
            <w:webHidden/>
            <w:sz w:val="20"/>
          </w:rPr>
          <w:t>125</w:t>
        </w:r>
        <w:r w:rsidR="00BB4C2B" w:rsidRPr="009740D6">
          <w:rPr>
            <w:noProof/>
            <w:webHidden/>
            <w:sz w:val="20"/>
          </w:rPr>
          <w:fldChar w:fldCharType="end"/>
        </w:r>
      </w:hyperlink>
    </w:p>
    <w:p w14:paraId="2197313D" w14:textId="77777777" w:rsidR="00BB4C2B" w:rsidRPr="00B4531A" w:rsidRDefault="00561A34">
      <w:pPr>
        <w:pStyle w:val="TableofFigures"/>
        <w:tabs>
          <w:tab w:val="right" w:leader="dot" w:pos="9465"/>
        </w:tabs>
        <w:rPr>
          <w:rFonts w:eastAsia="Times New Roman"/>
          <w:noProof/>
          <w:sz w:val="20"/>
        </w:rPr>
      </w:pPr>
      <w:hyperlink w:anchor="_Toc473907982" w:history="1">
        <w:r w:rsidR="00BB4C2B" w:rsidRPr="009740D6">
          <w:rPr>
            <w:rStyle w:val="Hyperlink"/>
            <w:noProof/>
            <w:sz w:val="20"/>
            <w:lang w:bidi="th-TH"/>
          </w:rPr>
          <w:t>Plate 5</w:t>
        </w:r>
        <w:r w:rsidR="00BB4C2B" w:rsidRPr="009740D6">
          <w:rPr>
            <w:rStyle w:val="Hyperlink"/>
            <w:noProof/>
            <w:sz w:val="20"/>
            <w:lang w:bidi="th-TH"/>
          </w:rPr>
          <w:noBreakHyphen/>
          <w:t xml:space="preserve">2 </w:t>
        </w:r>
        <w:r w:rsidR="00BB4C2B" w:rsidRPr="009740D6">
          <w:rPr>
            <w:rStyle w:val="Hyperlink"/>
            <w:i/>
            <w:noProof/>
            <w:sz w:val="20"/>
            <w:lang w:bidi="th-TH"/>
          </w:rPr>
          <w:t>Clockwise</w:t>
        </w:r>
        <w:r w:rsidR="00BB4C2B" w:rsidRPr="009740D6">
          <w:rPr>
            <w:rStyle w:val="Hyperlink"/>
            <w:noProof/>
            <w:sz w:val="20"/>
            <w:lang w:bidi="th-TH"/>
          </w:rPr>
          <w:t>: aerial view of Eulimbah swamp (Nimmie-Caira) (Credit: J. Ocock, Nov 15); Piggery Lake (Redbank) supported black swan breeding (Credit: J. Spencer, Sep 2015), and juvenile Australian white ibis in Eulimbah Swamp (Credit: J. Dyer, Mar 2015); Great egret nested in Tarwillie Swamp (Redbank) from December 2015 - March 2016 (Credit: C. Amos, Jan 2016).</w:t>
        </w:r>
        <w:r w:rsidR="00BB4C2B" w:rsidRPr="009740D6">
          <w:rPr>
            <w:noProof/>
            <w:webHidden/>
            <w:sz w:val="20"/>
          </w:rPr>
          <w:tab/>
        </w:r>
        <w:r w:rsidR="00BB4C2B" w:rsidRPr="009740D6">
          <w:rPr>
            <w:noProof/>
            <w:webHidden/>
            <w:sz w:val="20"/>
          </w:rPr>
          <w:fldChar w:fldCharType="begin"/>
        </w:r>
        <w:r w:rsidR="00BB4C2B" w:rsidRPr="009740D6">
          <w:rPr>
            <w:noProof/>
            <w:webHidden/>
            <w:sz w:val="20"/>
          </w:rPr>
          <w:instrText xml:space="preserve"> PAGEREF _Toc473907982 \h </w:instrText>
        </w:r>
        <w:r w:rsidR="00BB4C2B" w:rsidRPr="009740D6">
          <w:rPr>
            <w:noProof/>
            <w:webHidden/>
            <w:sz w:val="20"/>
          </w:rPr>
        </w:r>
        <w:r w:rsidR="00BB4C2B" w:rsidRPr="009740D6">
          <w:rPr>
            <w:noProof/>
            <w:webHidden/>
            <w:sz w:val="20"/>
          </w:rPr>
          <w:fldChar w:fldCharType="separate"/>
        </w:r>
        <w:r w:rsidR="008F310F">
          <w:rPr>
            <w:noProof/>
            <w:webHidden/>
            <w:sz w:val="20"/>
          </w:rPr>
          <w:t>182</w:t>
        </w:r>
        <w:r w:rsidR="00BB4C2B" w:rsidRPr="009740D6">
          <w:rPr>
            <w:noProof/>
            <w:webHidden/>
            <w:sz w:val="20"/>
          </w:rPr>
          <w:fldChar w:fldCharType="end"/>
        </w:r>
      </w:hyperlink>
    </w:p>
    <w:p w14:paraId="4048A310" w14:textId="77777777" w:rsidR="00BB4C2B" w:rsidRDefault="00BB4C2B" w:rsidP="00BB4C2B">
      <w:pPr>
        <w:pStyle w:val="Title"/>
      </w:pPr>
      <w:r w:rsidRPr="009740D6">
        <w:rPr>
          <w:rFonts w:eastAsia="Calibri"/>
          <w:b w:val="0"/>
          <w:bCs w:val="0"/>
          <w:color w:val="auto"/>
          <w:kern w:val="0"/>
          <w:sz w:val="22"/>
          <w:szCs w:val="20"/>
        </w:rPr>
        <w:fldChar w:fldCharType="end"/>
      </w:r>
    </w:p>
    <w:p w14:paraId="3DA4759A" w14:textId="77777777" w:rsidR="00BB4C2B" w:rsidRDefault="00BB4C2B" w:rsidP="00BB4C2B">
      <w:pPr>
        <w:rPr>
          <w:rFonts w:eastAsia="Times New Roman"/>
          <w:color w:val="07601F"/>
          <w:kern w:val="28"/>
          <w:sz w:val="32"/>
          <w:szCs w:val="32"/>
        </w:rPr>
      </w:pPr>
      <w:r>
        <w:br w:type="page"/>
      </w:r>
    </w:p>
    <w:p w14:paraId="69407826" w14:textId="77777777" w:rsidR="00BB4C2B" w:rsidRPr="004B185A" w:rsidRDefault="00BB4C2B" w:rsidP="00BB4C2B">
      <w:pPr>
        <w:pStyle w:val="Title"/>
        <w:rPr>
          <w:kern w:val="32"/>
        </w:rPr>
      </w:pPr>
      <w:bookmarkStart w:id="26" w:name="_Toc473907033"/>
      <w:r>
        <w:t>Executive Summary</w:t>
      </w:r>
      <w:bookmarkEnd w:id="18"/>
      <w:bookmarkEnd w:id="19"/>
      <w:bookmarkEnd w:id="20"/>
      <w:bookmarkEnd w:id="21"/>
      <w:bookmarkEnd w:id="22"/>
      <w:bookmarkEnd w:id="23"/>
      <w:bookmarkEnd w:id="24"/>
      <w:bookmarkEnd w:id="25"/>
      <w:bookmarkEnd w:id="26"/>
    </w:p>
    <w:p w14:paraId="694E3686" w14:textId="77777777" w:rsidR="00BB4C2B" w:rsidRDefault="00BB4C2B" w:rsidP="00BB4C2B">
      <w:pPr>
        <w:pStyle w:val="BodyTextCEWO"/>
      </w:pPr>
      <w:r>
        <w:t>The Murrumbidgee River Long-Term Intervention Monitoring (LTIM) project is a collaborative project between Charles Sturt University, NSW Office of Environment and Heritage, NSW Trade and Investment (Narrandera Fisheries Centre) and the University of New South Wales (Centre for Ecosystem Science). Funding from the Commonwealth Environmental Water Office supports monitoring for a five-year period of the hydrological and ecological outcomes of watering actions in the river and wetlands of the Murrumbidgee. This report documents findings from the first two years of the LTIM project, 2014-15 and 2015-16.</w:t>
      </w:r>
    </w:p>
    <w:p w14:paraId="788EA205" w14:textId="77777777" w:rsidR="00BB4C2B" w:rsidRPr="00C86501" w:rsidRDefault="00BB4C2B" w:rsidP="00BB4C2B">
      <w:pPr>
        <w:pStyle w:val="BodyTextCEWO"/>
      </w:pPr>
      <w:r>
        <w:t xml:space="preserve">The LTIM project focuses monitoring activities through the mid and lower Murrumbidgee River and floodplain, which is referred to in this report as the Murrumbidgee Selected Area. In this report the evaluation of the outcomes of Commonwealth environmental watering actions are presented in two sections: Riverine outcomes and Wetland outcomes.  The riverine sections focused on monitoring activities undertaken through a stretch of river extending downstream from Wagga for 187 km (Narrandera Zone), the next 358 km stretch below Tom Bullen storage (Carathool Zone). The wetland section evaluates outcomes of Commonwealth environmental watering actions across three zones: the mid-Murrumbidgee which is a series of lagoons bordering the Murrumbidgee River between Narrandera and Carrathool, the Nimmie-Caira and Redbank zones through the Lower Murrumbidgee floodplain (Lowbidgee). </w:t>
      </w:r>
    </w:p>
    <w:p w14:paraId="12EA96E0" w14:textId="77777777" w:rsidR="00BB4C2B" w:rsidRDefault="00BB4C2B" w:rsidP="00BB4C2B">
      <w:pPr>
        <w:pStyle w:val="BodyTextCEWO"/>
      </w:pPr>
      <w:r>
        <w:t xml:space="preserve">The Commonwealth Environmental Water Holder in collaboration with NSW Office of Environment and Heritage under took multiple watering actions in 2015-16 with the main focus being floodplains, creek lines and wetland habitats.  There were no water actions specifically targeting the main channel of the Murrumbidgee River during 2015-16 or 2014-15, however in-channel delivery of environmental water to floodplain and wetlands systems produced rises in the river. </w:t>
      </w:r>
      <w:r>
        <w:rPr>
          <w:lang w:val="en-GB"/>
        </w:rPr>
        <w:t>The impact of these water rises on fish spawning, microinvertebrates, nutrients, productivity and water quality</w:t>
      </w:r>
      <w:r w:rsidRPr="003B3B9F">
        <w:rPr>
          <w:lang w:val="en-GB"/>
        </w:rPr>
        <w:t xml:space="preserve"> </w:t>
      </w:r>
      <w:r>
        <w:rPr>
          <w:lang w:val="en-GB"/>
        </w:rPr>
        <w:t xml:space="preserve">was monitored through spring and summer in the Narrandera and Carrathool zones. We </w:t>
      </w:r>
      <w:r w:rsidRPr="003B3B9F">
        <w:rPr>
          <w:lang w:val="en-GB"/>
        </w:rPr>
        <w:t xml:space="preserve">predicted that spawning of flow-cued species such as golden perch and silver perch would result from in-channel </w:t>
      </w:r>
      <w:r>
        <w:rPr>
          <w:lang w:val="en-GB"/>
        </w:rPr>
        <w:t>water level rises (</w:t>
      </w:r>
      <w:r w:rsidRPr="003B3B9F">
        <w:rPr>
          <w:lang w:val="en-GB"/>
        </w:rPr>
        <w:t>freshes</w:t>
      </w:r>
      <w:r>
        <w:rPr>
          <w:lang w:val="en-GB"/>
        </w:rPr>
        <w:t>)</w:t>
      </w:r>
      <w:r w:rsidRPr="003B3B9F">
        <w:rPr>
          <w:lang w:val="en-GB"/>
        </w:rPr>
        <w:t xml:space="preserve"> and bankfull events, and that base flows and above would provide suitable conditions for spawning to occur in opportunistic </w:t>
      </w:r>
      <w:r>
        <w:rPr>
          <w:lang w:val="en-GB"/>
        </w:rPr>
        <w:t xml:space="preserve">(e.g. carp gudgeon) </w:t>
      </w:r>
      <w:r w:rsidRPr="003B3B9F">
        <w:rPr>
          <w:lang w:val="en-GB"/>
        </w:rPr>
        <w:t>and equilibrium</w:t>
      </w:r>
      <w:r>
        <w:rPr>
          <w:lang w:val="en-GB"/>
        </w:rPr>
        <w:t xml:space="preserve"> (e.g. Murray cod)</w:t>
      </w:r>
      <w:r w:rsidRPr="003B3B9F">
        <w:rPr>
          <w:lang w:val="en-GB"/>
        </w:rPr>
        <w:t xml:space="preserve"> species (i.e. non flow-cued species)</w:t>
      </w:r>
      <w:r>
        <w:rPr>
          <w:lang w:val="en-GB"/>
        </w:rPr>
        <w:t xml:space="preserve">. </w:t>
      </w:r>
      <w:r>
        <w:t xml:space="preserve">We expected inundation of dry sediment in the main channel to boost nutrients, metabolism and microinvertebrate productivity, providing additional food for larval fish. Evaluation of the key riverine indicators (for example fish and microinvertebrates) monitored in year 2014-15 and 2015-16 demonstrate that the delivery of environmental flows to wetland assets can still have a positive influence on in-channel habitats. Generating peak flows prior to the timing of peak larval fish spawning may promote boosted nutrients and microinvertebrates to support breeding events, but any flow manipulations must also consider flow requirements for fish recruitment (i.e. post-spawning survival and growth of native fish). Levels of nutrients and metabolism in the Murrumbidgee River are low and </w:t>
      </w:r>
      <w:r w:rsidRPr="00D57CD1">
        <w:t>wetland reconnections are necessary to augment resources for river food webs</w:t>
      </w:r>
      <w:r>
        <w:t xml:space="preserve">. The responses of riverine fish, </w:t>
      </w:r>
      <w:r>
        <w:rPr>
          <w:lang w:val="en-GB"/>
        </w:rPr>
        <w:t>microinvertebrates, nutrients, productivity and water quality to these water levels changes is summarised over the page.</w:t>
      </w:r>
    </w:p>
    <w:p w14:paraId="4CAAC8FF" w14:textId="77777777" w:rsidR="00BB4C2B" w:rsidRDefault="00BB4C2B">
      <w:pPr>
        <w:spacing w:after="0" w:line="240" w:lineRule="auto"/>
        <w:jc w:val="left"/>
        <w:rPr>
          <w:rFonts w:eastAsia="Times New Roman"/>
          <w:szCs w:val="22"/>
          <w:lang w:eastAsia="zh-CN" w:bidi="th-TH"/>
        </w:rPr>
      </w:pPr>
      <w:r>
        <w:br w:type="page"/>
      </w:r>
    </w:p>
    <w:p w14:paraId="4EEDAC43" w14:textId="77777777" w:rsidR="00BB4C2B" w:rsidRDefault="00BB4C2B" w:rsidP="00BB4C2B">
      <w:pPr>
        <w:pStyle w:val="BodyTextCEW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3491"/>
        <w:gridCol w:w="3673"/>
      </w:tblGrid>
      <w:tr w:rsidR="00BB4C2B" w:rsidRPr="00735A32" w14:paraId="3977DF27" w14:textId="77777777" w:rsidTr="00BB4C2B">
        <w:trPr>
          <w:trHeight w:val="1035"/>
        </w:trPr>
        <w:tc>
          <w:tcPr>
            <w:tcW w:w="1027" w:type="pct"/>
            <w:shd w:val="clear" w:color="000000" w:fill="076028"/>
            <w:vAlign w:val="center"/>
            <w:hideMark/>
          </w:tcPr>
          <w:p w14:paraId="0EF66713" w14:textId="77777777" w:rsidR="00BB4C2B" w:rsidRPr="00B4531A" w:rsidRDefault="00BB4C2B" w:rsidP="00BB4C2B">
            <w:pPr>
              <w:pStyle w:val="Tabletext"/>
              <w:rPr>
                <w:b/>
                <w:color w:val="FFFFFF"/>
                <w:sz w:val="20"/>
              </w:rPr>
            </w:pPr>
            <w:r w:rsidRPr="00B4531A">
              <w:rPr>
                <w:b/>
                <w:color w:val="FFFFFF"/>
                <w:sz w:val="20"/>
              </w:rPr>
              <w:t>Riverine monitoring indicator</w:t>
            </w:r>
          </w:p>
        </w:tc>
        <w:tc>
          <w:tcPr>
            <w:tcW w:w="1936" w:type="pct"/>
            <w:shd w:val="clear" w:color="000000" w:fill="076028"/>
            <w:vAlign w:val="center"/>
          </w:tcPr>
          <w:p w14:paraId="1DDD0A7D" w14:textId="77777777" w:rsidR="00BB4C2B" w:rsidRPr="00B4531A" w:rsidRDefault="00BB4C2B" w:rsidP="00BB4C2B">
            <w:pPr>
              <w:pStyle w:val="Tabletext"/>
              <w:rPr>
                <w:b/>
                <w:color w:val="FFFFFF"/>
                <w:sz w:val="20"/>
              </w:rPr>
            </w:pPr>
            <w:r w:rsidRPr="00B4531A">
              <w:rPr>
                <w:b/>
                <w:color w:val="FFFFFF"/>
                <w:sz w:val="20"/>
              </w:rPr>
              <w:t xml:space="preserve">Key riverine outcomes </w:t>
            </w:r>
          </w:p>
        </w:tc>
        <w:tc>
          <w:tcPr>
            <w:tcW w:w="2037" w:type="pct"/>
            <w:shd w:val="clear" w:color="000000" w:fill="076028"/>
            <w:vAlign w:val="center"/>
            <w:hideMark/>
          </w:tcPr>
          <w:p w14:paraId="43E814EF" w14:textId="77777777" w:rsidR="00BB4C2B" w:rsidRPr="00B4531A" w:rsidRDefault="00BB4C2B" w:rsidP="00BB4C2B">
            <w:pPr>
              <w:pStyle w:val="Tabletext"/>
              <w:rPr>
                <w:b/>
                <w:color w:val="FFFFFF"/>
                <w:sz w:val="20"/>
              </w:rPr>
            </w:pPr>
            <w:r w:rsidRPr="00B4531A">
              <w:rPr>
                <w:b/>
                <w:color w:val="FFFFFF"/>
                <w:sz w:val="20"/>
              </w:rPr>
              <w:t>Implications for future riverine water actions</w:t>
            </w:r>
          </w:p>
        </w:tc>
      </w:tr>
      <w:tr w:rsidR="00BB4C2B" w:rsidRPr="008029D3" w14:paraId="0A76681C" w14:textId="77777777" w:rsidTr="00BB4C2B">
        <w:tc>
          <w:tcPr>
            <w:tcW w:w="1027" w:type="pct"/>
            <w:shd w:val="clear" w:color="auto" w:fill="auto"/>
            <w:vAlign w:val="center"/>
          </w:tcPr>
          <w:p w14:paraId="46B8BC33" w14:textId="77777777" w:rsidR="00BB4C2B" w:rsidRPr="008029D3" w:rsidRDefault="00BB4C2B" w:rsidP="00BB4C2B">
            <w:pPr>
              <w:pStyle w:val="Tabletext"/>
              <w:rPr>
                <w:szCs w:val="18"/>
              </w:rPr>
            </w:pPr>
            <w:r w:rsidRPr="008029D3">
              <w:rPr>
                <w:szCs w:val="18"/>
              </w:rPr>
              <w:t>Riverine water quality</w:t>
            </w:r>
          </w:p>
        </w:tc>
        <w:tc>
          <w:tcPr>
            <w:tcW w:w="1936" w:type="pct"/>
            <w:vAlign w:val="center"/>
          </w:tcPr>
          <w:p w14:paraId="3818D2FC" w14:textId="77777777" w:rsidR="00BB4C2B" w:rsidRPr="008029D3" w:rsidRDefault="00BB4C2B" w:rsidP="00BB4C2B">
            <w:pPr>
              <w:pStyle w:val="Tabletext"/>
              <w:rPr>
                <w:szCs w:val="18"/>
              </w:rPr>
            </w:pPr>
            <w:r w:rsidRPr="008029D3">
              <w:rPr>
                <w:szCs w:val="18"/>
              </w:rPr>
              <w:t xml:space="preserve">Nutrient, carbon and chlorophyll-a concentrations </w:t>
            </w:r>
            <w:r>
              <w:rPr>
                <w:szCs w:val="18"/>
              </w:rPr>
              <w:t xml:space="preserve">were </w:t>
            </w:r>
            <w:r w:rsidRPr="008029D3">
              <w:rPr>
                <w:szCs w:val="18"/>
              </w:rPr>
              <w:t xml:space="preserve">consistent with prior records for the Murrumbidgee River and/or within </w:t>
            </w:r>
            <w:r>
              <w:rPr>
                <w:szCs w:val="18"/>
              </w:rPr>
              <w:t xml:space="preserve">ANZECC </w:t>
            </w:r>
            <w:r w:rsidRPr="008029D3">
              <w:rPr>
                <w:szCs w:val="18"/>
              </w:rPr>
              <w:t>water quality criteria. Nutrient concentrations remain low in the river and it is hypothesi</w:t>
            </w:r>
            <w:r>
              <w:rPr>
                <w:szCs w:val="18"/>
              </w:rPr>
              <w:t>s</w:t>
            </w:r>
            <w:r w:rsidRPr="008029D3">
              <w:rPr>
                <w:szCs w:val="18"/>
              </w:rPr>
              <w:t xml:space="preserve">ed that this trend is due to </w:t>
            </w:r>
            <w:r>
              <w:rPr>
                <w:szCs w:val="18"/>
              </w:rPr>
              <w:t>limited</w:t>
            </w:r>
            <w:r w:rsidRPr="008029D3">
              <w:rPr>
                <w:szCs w:val="18"/>
              </w:rPr>
              <w:t xml:space="preserve"> lateral connectivity</w:t>
            </w:r>
          </w:p>
        </w:tc>
        <w:tc>
          <w:tcPr>
            <w:tcW w:w="2037" w:type="pct"/>
            <w:shd w:val="clear" w:color="auto" w:fill="auto"/>
            <w:vAlign w:val="center"/>
          </w:tcPr>
          <w:p w14:paraId="2B62DAF3" w14:textId="77777777" w:rsidR="00BB4C2B" w:rsidRPr="008029D3" w:rsidRDefault="00BB4C2B" w:rsidP="00BB4C2B">
            <w:pPr>
              <w:pStyle w:val="Tabletext"/>
              <w:rPr>
                <w:szCs w:val="18"/>
              </w:rPr>
            </w:pPr>
            <w:r w:rsidRPr="008029D3">
              <w:rPr>
                <w:szCs w:val="18"/>
              </w:rPr>
              <w:t>Broad</w:t>
            </w:r>
            <w:r>
              <w:rPr>
                <w:szCs w:val="18"/>
              </w:rPr>
              <w:t>-</w:t>
            </w:r>
            <w:r w:rsidRPr="008029D3">
              <w:rPr>
                <w:szCs w:val="18"/>
              </w:rPr>
              <w:t xml:space="preserve">scale wetland reconnections are necessary to </w:t>
            </w:r>
            <w:r>
              <w:rPr>
                <w:szCs w:val="18"/>
              </w:rPr>
              <w:t>promote</w:t>
            </w:r>
            <w:r w:rsidRPr="008029D3">
              <w:rPr>
                <w:szCs w:val="18"/>
              </w:rPr>
              <w:t xml:space="preserve"> resources for river food webs. </w:t>
            </w:r>
            <w:r>
              <w:rPr>
                <w:szCs w:val="18"/>
                <w:lang w:val="en-GB"/>
              </w:rPr>
              <w:t>Future planning of watering actions should incorporate actions that allow for wetland reconnections</w:t>
            </w:r>
            <w:r w:rsidRPr="008029D3">
              <w:rPr>
                <w:szCs w:val="18"/>
                <w:lang w:val="en-GB"/>
              </w:rPr>
              <w:t xml:space="preserve"> to support habitat and food sources</w:t>
            </w:r>
            <w:r>
              <w:rPr>
                <w:szCs w:val="18"/>
                <w:lang w:val="en-GB"/>
              </w:rPr>
              <w:t xml:space="preserve"> needed for </w:t>
            </w:r>
            <w:r w:rsidRPr="008029D3">
              <w:rPr>
                <w:szCs w:val="18"/>
                <w:lang w:val="en-GB"/>
              </w:rPr>
              <w:t>increased recruitment and survival of native fish and other aquatic biota</w:t>
            </w:r>
            <w:r>
              <w:rPr>
                <w:szCs w:val="18"/>
                <w:lang w:val="en-GB"/>
              </w:rPr>
              <w:t>.</w:t>
            </w:r>
          </w:p>
        </w:tc>
      </w:tr>
      <w:tr w:rsidR="00BB4C2B" w:rsidRPr="008029D3" w14:paraId="1FD93CEE" w14:textId="77777777" w:rsidTr="00BB4C2B">
        <w:tc>
          <w:tcPr>
            <w:tcW w:w="1027" w:type="pct"/>
            <w:shd w:val="clear" w:color="auto" w:fill="auto"/>
            <w:vAlign w:val="center"/>
          </w:tcPr>
          <w:p w14:paraId="7B84A6C0" w14:textId="77777777" w:rsidR="00BB4C2B" w:rsidRPr="008029D3" w:rsidRDefault="00BB4C2B" w:rsidP="00BB4C2B">
            <w:pPr>
              <w:pStyle w:val="Tabletext"/>
              <w:rPr>
                <w:szCs w:val="18"/>
              </w:rPr>
            </w:pPr>
            <w:r w:rsidRPr="008029D3">
              <w:rPr>
                <w:szCs w:val="18"/>
              </w:rPr>
              <w:t>Stream metabolism</w:t>
            </w:r>
          </w:p>
        </w:tc>
        <w:tc>
          <w:tcPr>
            <w:tcW w:w="1936" w:type="pct"/>
            <w:vAlign w:val="center"/>
          </w:tcPr>
          <w:p w14:paraId="2AFE16E0" w14:textId="77777777" w:rsidR="00BB4C2B" w:rsidRPr="008029D3" w:rsidRDefault="00BB4C2B" w:rsidP="00BB4C2B">
            <w:pPr>
              <w:pStyle w:val="Tabletext"/>
              <w:rPr>
                <w:szCs w:val="18"/>
              </w:rPr>
            </w:pPr>
            <w:r w:rsidRPr="008029D3">
              <w:rPr>
                <w:color w:val="000000"/>
                <w:szCs w:val="18"/>
              </w:rPr>
              <w:t xml:space="preserve">Rates of metabolism </w:t>
            </w:r>
            <w:r>
              <w:rPr>
                <w:color w:val="000000"/>
                <w:szCs w:val="18"/>
              </w:rPr>
              <w:t xml:space="preserve">were </w:t>
            </w:r>
            <w:r w:rsidRPr="008029D3">
              <w:rPr>
                <w:color w:val="000000"/>
                <w:szCs w:val="18"/>
              </w:rPr>
              <w:t>low compared with other river systems</w:t>
            </w:r>
            <w:r>
              <w:rPr>
                <w:color w:val="000000"/>
                <w:szCs w:val="18"/>
              </w:rPr>
              <w:t xml:space="preserve"> in the MBD during both years</w:t>
            </w:r>
            <w:r w:rsidRPr="008029D3">
              <w:rPr>
                <w:color w:val="000000"/>
                <w:szCs w:val="18"/>
              </w:rPr>
              <w:t xml:space="preserve">. </w:t>
            </w:r>
            <w:r>
              <w:rPr>
                <w:color w:val="000000"/>
                <w:szCs w:val="18"/>
              </w:rPr>
              <w:t>A n</w:t>
            </w:r>
            <w:r w:rsidRPr="008029D3">
              <w:rPr>
                <w:color w:val="000000"/>
                <w:szCs w:val="18"/>
              </w:rPr>
              <w:t xml:space="preserve">egative relationship between flow and metabolism </w:t>
            </w:r>
            <w:r>
              <w:rPr>
                <w:color w:val="000000"/>
                <w:szCs w:val="18"/>
              </w:rPr>
              <w:t xml:space="preserve">was observed </w:t>
            </w:r>
            <w:r w:rsidRPr="008029D3">
              <w:rPr>
                <w:color w:val="000000"/>
                <w:szCs w:val="18"/>
              </w:rPr>
              <w:t>at Narrandera.</w:t>
            </w:r>
          </w:p>
        </w:tc>
        <w:tc>
          <w:tcPr>
            <w:tcW w:w="2037" w:type="pct"/>
            <w:shd w:val="clear" w:color="auto" w:fill="auto"/>
            <w:vAlign w:val="center"/>
          </w:tcPr>
          <w:p w14:paraId="70C0646A" w14:textId="77777777" w:rsidR="00BB4C2B" w:rsidRPr="008029D3" w:rsidRDefault="00BB4C2B" w:rsidP="00BB4C2B">
            <w:pPr>
              <w:pStyle w:val="Tabletext"/>
              <w:rPr>
                <w:szCs w:val="18"/>
                <w:lang w:val="en-GB"/>
              </w:rPr>
            </w:pPr>
            <w:r w:rsidRPr="008029D3">
              <w:rPr>
                <w:szCs w:val="18"/>
              </w:rPr>
              <w:t xml:space="preserve">If rates of metabolism in the Murrumbidgee River are limited by the availability of nutrients and energy, </w:t>
            </w:r>
            <w:r>
              <w:rPr>
                <w:szCs w:val="18"/>
              </w:rPr>
              <w:t xml:space="preserve">increasing the frequency of </w:t>
            </w:r>
            <w:r w:rsidRPr="008029D3">
              <w:rPr>
                <w:szCs w:val="18"/>
              </w:rPr>
              <w:t>environmental flows that re</w:t>
            </w:r>
            <w:r>
              <w:rPr>
                <w:szCs w:val="18"/>
              </w:rPr>
              <w:t>connect</w:t>
            </w:r>
            <w:r w:rsidRPr="008029D3">
              <w:rPr>
                <w:szCs w:val="18"/>
              </w:rPr>
              <w:t xml:space="preserve"> wetland</w:t>
            </w:r>
            <w:r>
              <w:rPr>
                <w:szCs w:val="18"/>
              </w:rPr>
              <w:t>s</w:t>
            </w:r>
            <w:r w:rsidRPr="008029D3">
              <w:rPr>
                <w:szCs w:val="18"/>
              </w:rPr>
              <w:t xml:space="preserve"> </w:t>
            </w:r>
            <w:r>
              <w:rPr>
                <w:szCs w:val="18"/>
              </w:rPr>
              <w:t>will</w:t>
            </w:r>
            <w:r w:rsidRPr="008029D3">
              <w:rPr>
                <w:szCs w:val="18"/>
              </w:rPr>
              <w:t xml:space="preserve"> </w:t>
            </w:r>
            <w:r>
              <w:rPr>
                <w:szCs w:val="18"/>
              </w:rPr>
              <w:t>promote</w:t>
            </w:r>
            <w:r w:rsidRPr="008029D3">
              <w:rPr>
                <w:szCs w:val="18"/>
              </w:rPr>
              <w:t xml:space="preserve"> resources for river food webs.</w:t>
            </w:r>
          </w:p>
        </w:tc>
      </w:tr>
      <w:tr w:rsidR="00BB4C2B" w:rsidRPr="008029D3" w14:paraId="7431670E" w14:textId="77777777" w:rsidTr="00BB4C2B">
        <w:tc>
          <w:tcPr>
            <w:tcW w:w="1027" w:type="pct"/>
            <w:shd w:val="clear" w:color="auto" w:fill="auto"/>
            <w:vAlign w:val="center"/>
          </w:tcPr>
          <w:p w14:paraId="6C034B34" w14:textId="77777777" w:rsidR="00BB4C2B" w:rsidRPr="008029D3" w:rsidRDefault="00BB4C2B" w:rsidP="00BB4C2B">
            <w:pPr>
              <w:pStyle w:val="Tabletext"/>
              <w:rPr>
                <w:szCs w:val="18"/>
              </w:rPr>
            </w:pPr>
            <w:r>
              <w:rPr>
                <w:szCs w:val="18"/>
              </w:rPr>
              <w:t>Riverine m</w:t>
            </w:r>
            <w:r w:rsidRPr="008029D3">
              <w:rPr>
                <w:szCs w:val="18"/>
              </w:rPr>
              <w:t>icroinvertebrates</w:t>
            </w:r>
          </w:p>
        </w:tc>
        <w:tc>
          <w:tcPr>
            <w:tcW w:w="1936" w:type="pct"/>
            <w:vAlign w:val="center"/>
          </w:tcPr>
          <w:p w14:paraId="5568F470" w14:textId="77777777" w:rsidR="00BB4C2B" w:rsidRPr="008029D3" w:rsidRDefault="00BB4C2B" w:rsidP="00BB4C2B">
            <w:pPr>
              <w:pStyle w:val="Tabletext"/>
              <w:rPr>
                <w:szCs w:val="18"/>
              </w:rPr>
            </w:pPr>
            <w:r w:rsidRPr="008029D3">
              <w:rPr>
                <w:szCs w:val="18"/>
              </w:rPr>
              <w:t>Microinvertebrate densities exceed levels needed to support larval fish during early November in Carathool Zone. The peak in density matches peak in abundance of larval cod species and Australian smelt from light traps. Macrothricidae</w:t>
            </w:r>
            <w:r>
              <w:rPr>
                <w:szCs w:val="18"/>
              </w:rPr>
              <w:t>, the</w:t>
            </w:r>
            <w:r w:rsidRPr="008029D3">
              <w:rPr>
                <w:szCs w:val="18"/>
              </w:rPr>
              <w:t xml:space="preserve"> favoured prey of Murray </w:t>
            </w:r>
            <w:r>
              <w:rPr>
                <w:szCs w:val="18"/>
              </w:rPr>
              <w:t>c</w:t>
            </w:r>
            <w:r w:rsidRPr="008029D3">
              <w:rPr>
                <w:szCs w:val="18"/>
              </w:rPr>
              <w:t>od</w:t>
            </w:r>
            <w:r>
              <w:rPr>
                <w:szCs w:val="18"/>
              </w:rPr>
              <w:t>, were</w:t>
            </w:r>
            <w:r w:rsidRPr="008029D3">
              <w:rPr>
                <w:szCs w:val="18"/>
              </w:rPr>
              <w:t xml:space="preserve"> present in high numbers. Microinvertebrate densities in </w:t>
            </w:r>
            <w:r>
              <w:rPr>
                <w:szCs w:val="18"/>
              </w:rPr>
              <w:t xml:space="preserve">the </w:t>
            </w:r>
            <w:r w:rsidRPr="008029D3">
              <w:rPr>
                <w:szCs w:val="18"/>
              </w:rPr>
              <w:t xml:space="preserve">Narrandera zone </w:t>
            </w:r>
            <w:r>
              <w:rPr>
                <w:szCs w:val="18"/>
              </w:rPr>
              <w:t xml:space="preserve">were </w:t>
            </w:r>
            <w:r w:rsidRPr="008029D3">
              <w:rPr>
                <w:szCs w:val="18"/>
              </w:rPr>
              <w:t>low, possibly due to high and more stable water level</w:t>
            </w:r>
            <w:r>
              <w:rPr>
                <w:szCs w:val="18"/>
              </w:rPr>
              <w:t xml:space="preserve">s. </w:t>
            </w:r>
          </w:p>
        </w:tc>
        <w:tc>
          <w:tcPr>
            <w:tcW w:w="2037" w:type="pct"/>
            <w:shd w:val="clear" w:color="auto" w:fill="auto"/>
            <w:vAlign w:val="center"/>
          </w:tcPr>
          <w:p w14:paraId="367651EB" w14:textId="77777777" w:rsidR="00BB4C2B" w:rsidRPr="008029D3" w:rsidRDefault="00BB4C2B" w:rsidP="00BB4C2B">
            <w:pPr>
              <w:pStyle w:val="Tabletext"/>
              <w:rPr>
                <w:szCs w:val="18"/>
                <w:lang w:val="en-GB"/>
              </w:rPr>
            </w:pPr>
            <w:r>
              <w:rPr>
                <w:szCs w:val="18"/>
                <w:lang w:val="en-GB"/>
              </w:rPr>
              <w:t>Further monitoring is needed to c</w:t>
            </w:r>
            <w:r w:rsidRPr="008029D3">
              <w:rPr>
                <w:szCs w:val="18"/>
                <w:lang w:val="en-GB"/>
              </w:rPr>
              <w:t>onfirm that microinvertebra</w:t>
            </w:r>
            <w:r>
              <w:rPr>
                <w:szCs w:val="18"/>
                <w:lang w:val="en-GB"/>
              </w:rPr>
              <w:t>t</w:t>
            </w:r>
            <w:r w:rsidRPr="008029D3">
              <w:rPr>
                <w:szCs w:val="18"/>
                <w:lang w:val="en-GB"/>
              </w:rPr>
              <w:t xml:space="preserve">e productivity peaks on the recession of peaks in </w:t>
            </w:r>
            <w:r>
              <w:rPr>
                <w:szCs w:val="18"/>
                <w:lang w:val="en-GB"/>
              </w:rPr>
              <w:t>river flows</w:t>
            </w:r>
            <w:r w:rsidRPr="008029D3">
              <w:rPr>
                <w:szCs w:val="18"/>
                <w:lang w:val="en-GB"/>
              </w:rPr>
              <w:t xml:space="preserve"> during spring and early summer.  </w:t>
            </w:r>
            <w:r w:rsidRPr="008029D3">
              <w:rPr>
                <w:szCs w:val="18"/>
              </w:rPr>
              <w:t>A recommendation for the Narrandera zone is to trial lowering water levels at the time that larval fish abundances peak to assess if this could stimulate an increase</w:t>
            </w:r>
            <w:r>
              <w:rPr>
                <w:szCs w:val="18"/>
              </w:rPr>
              <w:t xml:space="preserve"> in</w:t>
            </w:r>
            <w:r w:rsidRPr="008029D3">
              <w:rPr>
                <w:szCs w:val="18"/>
              </w:rPr>
              <w:t xml:space="preserve"> </w:t>
            </w:r>
            <w:r>
              <w:rPr>
                <w:szCs w:val="18"/>
              </w:rPr>
              <w:t>densities of</w:t>
            </w:r>
            <w:r w:rsidRPr="008029D3">
              <w:rPr>
                <w:szCs w:val="18"/>
              </w:rPr>
              <w:t xml:space="preserve"> microinvertebrate</w:t>
            </w:r>
            <w:r>
              <w:rPr>
                <w:szCs w:val="18"/>
              </w:rPr>
              <w:t>s</w:t>
            </w:r>
            <w:r w:rsidRPr="008029D3">
              <w:rPr>
                <w:szCs w:val="18"/>
              </w:rPr>
              <w:t xml:space="preserve"> </w:t>
            </w:r>
            <w:r>
              <w:rPr>
                <w:szCs w:val="18"/>
              </w:rPr>
              <w:t xml:space="preserve">to enhance larval fish recruitment.  </w:t>
            </w:r>
          </w:p>
        </w:tc>
      </w:tr>
      <w:tr w:rsidR="00BB4C2B" w:rsidRPr="008029D3" w14:paraId="4BD72329" w14:textId="77777777" w:rsidTr="00BB4C2B">
        <w:tc>
          <w:tcPr>
            <w:tcW w:w="1027" w:type="pct"/>
            <w:shd w:val="clear" w:color="auto" w:fill="auto"/>
            <w:vAlign w:val="center"/>
          </w:tcPr>
          <w:p w14:paraId="264B7741" w14:textId="77777777" w:rsidR="00BB4C2B" w:rsidRPr="008029D3" w:rsidRDefault="00BB4C2B" w:rsidP="00BB4C2B">
            <w:pPr>
              <w:pStyle w:val="Tabletext"/>
              <w:rPr>
                <w:szCs w:val="18"/>
              </w:rPr>
            </w:pPr>
            <w:r w:rsidRPr="008029D3">
              <w:rPr>
                <w:szCs w:val="18"/>
              </w:rPr>
              <w:t>Riverine and larval fish</w:t>
            </w:r>
          </w:p>
        </w:tc>
        <w:tc>
          <w:tcPr>
            <w:tcW w:w="1936" w:type="pct"/>
            <w:vAlign w:val="center"/>
          </w:tcPr>
          <w:p w14:paraId="382AB322" w14:textId="77777777" w:rsidR="00BB4C2B" w:rsidRPr="008029D3" w:rsidRDefault="00BB4C2B" w:rsidP="00BB4C2B">
            <w:pPr>
              <w:pStyle w:val="Tabletext"/>
              <w:rPr>
                <w:szCs w:val="18"/>
              </w:rPr>
            </w:pPr>
            <w:r w:rsidRPr="008029D3">
              <w:rPr>
                <w:szCs w:val="18"/>
              </w:rPr>
              <w:t>The probability of silver perch spawning increased with increasing river levels. Golden perch spawning occurred independent</w:t>
            </w:r>
            <w:r>
              <w:rPr>
                <w:szCs w:val="18"/>
              </w:rPr>
              <w:t>ly</w:t>
            </w:r>
            <w:r w:rsidRPr="008029D3">
              <w:rPr>
                <w:szCs w:val="18"/>
              </w:rPr>
              <w:t xml:space="preserve"> of river levels.</w:t>
            </w:r>
          </w:p>
          <w:p w14:paraId="5926F3DF" w14:textId="77777777" w:rsidR="00BB4C2B" w:rsidRPr="008029D3" w:rsidRDefault="00BB4C2B" w:rsidP="00BB4C2B">
            <w:pPr>
              <w:pStyle w:val="Tabletext"/>
              <w:rPr>
                <w:szCs w:val="18"/>
              </w:rPr>
            </w:pPr>
          </w:p>
          <w:p w14:paraId="466687A8" w14:textId="77777777" w:rsidR="00BB4C2B" w:rsidRPr="008029D3" w:rsidRDefault="00BB4C2B" w:rsidP="00BB4C2B">
            <w:pPr>
              <w:pStyle w:val="Tabletext"/>
              <w:rPr>
                <w:szCs w:val="18"/>
              </w:rPr>
            </w:pPr>
            <w:r w:rsidRPr="008029D3">
              <w:rPr>
                <w:szCs w:val="18"/>
              </w:rPr>
              <w:t>Environmental conditions were appropriate for spawning to occur in nine native fish species, including a number of equilibrium and opportunistic species</w:t>
            </w:r>
            <w:r>
              <w:rPr>
                <w:szCs w:val="18"/>
              </w:rPr>
              <w:t>.</w:t>
            </w:r>
          </w:p>
        </w:tc>
        <w:tc>
          <w:tcPr>
            <w:tcW w:w="2037" w:type="pct"/>
            <w:shd w:val="clear" w:color="auto" w:fill="auto"/>
            <w:vAlign w:val="center"/>
          </w:tcPr>
          <w:p w14:paraId="666F031B" w14:textId="77777777" w:rsidR="00BB4C2B" w:rsidRPr="008029D3" w:rsidRDefault="00BB4C2B" w:rsidP="00BB4C2B">
            <w:pPr>
              <w:pStyle w:val="Tabletext"/>
              <w:rPr>
                <w:szCs w:val="18"/>
                <w:lang w:val="en-GB"/>
              </w:rPr>
            </w:pPr>
            <w:r w:rsidRPr="008029D3">
              <w:rPr>
                <w:szCs w:val="18"/>
              </w:rPr>
              <w:t xml:space="preserve">Predictive relationships are under development for flow-cued spawners and will be strengthened </w:t>
            </w:r>
            <w:r>
              <w:rPr>
                <w:szCs w:val="18"/>
              </w:rPr>
              <w:t>with</w:t>
            </w:r>
            <w:r w:rsidRPr="008029D3">
              <w:rPr>
                <w:szCs w:val="18"/>
              </w:rPr>
              <w:t xml:space="preserve"> </w:t>
            </w:r>
            <w:r>
              <w:rPr>
                <w:szCs w:val="18"/>
              </w:rPr>
              <w:t>multiple</w:t>
            </w:r>
            <w:r w:rsidRPr="008029D3">
              <w:rPr>
                <w:szCs w:val="18"/>
              </w:rPr>
              <w:t xml:space="preserve"> years of monitoring</w:t>
            </w:r>
            <w:r>
              <w:rPr>
                <w:szCs w:val="18"/>
              </w:rPr>
              <w:t xml:space="preserve"> data</w:t>
            </w:r>
            <w:r w:rsidRPr="008029D3">
              <w:rPr>
                <w:szCs w:val="18"/>
              </w:rPr>
              <w:t xml:space="preserve">. </w:t>
            </w:r>
            <w:r>
              <w:rPr>
                <w:szCs w:val="18"/>
              </w:rPr>
              <w:t>Trialling alternative water delivery volumes (i.e. high or low flow years) will increase our predictive capacity.</w:t>
            </w:r>
          </w:p>
        </w:tc>
      </w:tr>
    </w:tbl>
    <w:p w14:paraId="176CBB81" w14:textId="77777777" w:rsidR="00BB4C2B" w:rsidRDefault="00BB4C2B"/>
    <w:p w14:paraId="41621503" w14:textId="77777777" w:rsidR="00BB4C2B" w:rsidRDefault="00BB4C2B">
      <w:pPr>
        <w:spacing w:after="0" w:line="240" w:lineRule="auto"/>
        <w:jc w:val="left"/>
      </w:pPr>
      <w:r>
        <w:br w:type="page"/>
      </w:r>
    </w:p>
    <w:p w14:paraId="512FC7E2" w14:textId="77777777" w:rsidR="00BB4C2B" w:rsidRPr="00672F95" w:rsidRDefault="00BB4C2B" w:rsidP="00BB4C2B">
      <w:pPr>
        <w:pStyle w:val="BodyTextCEWO"/>
      </w:pPr>
      <w:r w:rsidRPr="0027233E">
        <w:t xml:space="preserve">In 2015-16 there were four water actions delivering water to the three floodplain </w:t>
      </w:r>
      <w:r>
        <w:t xml:space="preserve">monitoring </w:t>
      </w:r>
      <w:r w:rsidRPr="0027233E">
        <w:t xml:space="preserve">zones </w:t>
      </w:r>
      <w:r>
        <w:t xml:space="preserve">(mid-Murrumbidgee, Nimmie-Caira and Redbank), monitored under LTIM, </w:t>
      </w:r>
      <w:r w:rsidRPr="0027233E">
        <w:t>which had objectives for maintaining wetland-dependent vegetation and fauna</w:t>
      </w:r>
      <w:r>
        <w:t>: The</w:t>
      </w:r>
      <w:r w:rsidRPr="0027233E">
        <w:t xml:space="preserve"> </w:t>
      </w:r>
      <w:r w:rsidRPr="009956A0">
        <w:rPr>
          <w:b/>
        </w:rPr>
        <w:t xml:space="preserve">Nimmie-Caira refuge (North and south channel) </w:t>
      </w:r>
      <w:r>
        <w:t xml:space="preserve">and </w:t>
      </w:r>
      <w:r w:rsidRPr="0027233E">
        <w:t xml:space="preserve">the </w:t>
      </w:r>
      <w:r w:rsidRPr="009956A0">
        <w:rPr>
          <w:b/>
        </w:rPr>
        <w:t>Nap Nap - Wa</w:t>
      </w:r>
      <w:r>
        <w:rPr>
          <w:b/>
        </w:rPr>
        <w:t>u</w:t>
      </w:r>
      <w:r w:rsidRPr="009956A0">
        <w:rPr>
          <w:b/>
        </w:rPr>
        <w:t>gorah</w:t>
      </w:r>
      <w:r w:rsidRPr="0027233E">
        <w:t xml:space="preserve"> action</w:t>
      </w:r>
      <w:r>
        <w:t xml:space="preserve"> which were both undertaken with the primary goal of maintaining refuge habitats through the Nimmie-Caira and northern Redbank zones. </w:t>
      </w:r>
      <w:r w:rsidRPr="0027233E">
        <w:t xml:space="preserve">The </w:t>
      </w:r>
      <w:r w:rsidRPr="009956A0">
        <w:rPr>
          <w:b/>
        </w:rPr>
        <w:t xml:space="preserve">Yanga </w:t>
      </w:r>
      <w:r>
        <w:rPr>
          <w:b/>
        </w:rPr>
        <w:t>N</w:t>
      </w:r>
      <w:r w:rsidRPr="009956A0">
        <w:rPr>
          <w:b/>
        </w:rPr>
        <w:t xml:space="preserve">ational </w:t>
      </w:r>
      <w:r>
        <w:rPr>
          <w:b/>
        </w:rPr>
        <w:t>P</w:t>
      </w:r>
      <w:r w:rsidRPr="009956A0">
        <w:rPr>
          <w:b/>
        </w:rPr>
        <w:t>ark waterbird</w:t>
      </w:r>
      <w:r w:rsidRPr="0027233E">
        <w:t xml:space="preserve"> sup</w:t>
      </w:r>
      <w:r>
        <w:t xml:space="preserve">port action targeted waterbird rookeries in the Yanga National Park </w:t>
      </w:r>
      <w:r w:rsidRPr="0027233E">
        <w:t xml:space="preserve">and the </w:t>
      </w:r>
      <w:r w:rsidRPr="00672F95">
        <w:rPr>
          <w:b/>
        </w:rPr>
        <w:t xml:space="preserve">Yarradda </w:t>
      </w:r>
      <w:r>
        <w:rPr>
          <w:b/>
        </w:rPr>
        <w:t>L</w:t>
      </w:r>
      <w:r w:rsidRPr="00672F95">
        <w:rPr>
          <w:b/>
        </w:rPr>
        <w:t>agoon watering</w:t>
      </w:r>
      <w:r>
        <w:rPr>
          <w:b/>
        </w:rPr>
        <w:t xml:space="preserve"> </w:t>
      </w:r>
      <w:r w:rsidRPr="0068479F">
        <w:t>action</w:t>
      </w:r>
      <w:r>
        <w:rPr>
          <w:b/>
        </w:rPr>
        <w:t xml:space="preserve"> </w:t>
      </w:r>
      <w:r w:rsidRPr="00672F95">
        <w:t xml:space="preserve">involved pumping water in to </w:t>
      </w:r>
      <w:r>
        <w:t xml:space="preserve">Yarradda lagoon in the mid-Murrumbidgee. </w:t>
      </w:r>
    </w:p>
    <w:p w14:paraId="311418AC" w14:textId="77777777" w:rsidR="00BB4C2B" w:rsidRDefault="00BB4C2B" w:rsidP="00BB4C2B">
      <w:pPr>
        <w:pStyle w:val="BodyTextCEWO"/>
      </w:pPr>
      <w:r>
        <w:rPr>
          <w:lang w:val="en-GB"/>
        </w:rPr>
        <w:t xml:space="preserve">Broadly the delivery of </w:t>
      </w:r>
      <w:r w:rsidRPr="0084496B">
        <w:rPr>
          <w:lang w:val="en-GB"/>
        </w:rPr>
        <w:t xml:space="preserve">environmental water to wetlands </w:t>
      </w:r>
      <w:r>
        <w:rPr>
          <w:lang w:val="en-GB"/>
        </w:rPr>
        <w:t>aimed</w:t>
      </w:r>
      <w:r w:rsidRPr="0084496B">
        <w:rPr>
          <w:lang w:val="en-GB"/>
        </w:rPr>
        <w:t xml:space="preserve"> to</w:t>
      </w:r>
      <w:r>
        <w:rPr>
          <w:lang w:val="en-GB"/>
        </w:rPr>
        <w:t xml:space="preserve"> maintain refuge habitat, </w:t>
      </w:r>
      <w:r w:rsidRPr="0084496B">
        <w:rPr>
          <w:lang w:val="en-GB"/>
        </w:rPr>
        <w:t>improve water quality and to support the habitat and breeding requirements of native vegetation, waterbirds</w:t>
      </w:r>
      <w:r>
        <w:rPr>
          <w:lang w:val="en-GB"/>
        </w:rPr>
        <w:t>, frogs, turtles</w:t>
      </w:r>
      <w:r w:rsidRPr="0084496B">
        <w:rPr>
          <w:lang w:val="en-GB"/>
        </w:rPr>
        <w:t xml:space="preserve"> and </w:t>
      </w:r>
      <w:r>
        <w:rPr>
          <w:lang w:val="en-GB"/>
        </w:rPr>
        <w:t xml:space="preserve">native </w:t>
      </w:r>
      <w:r w:rsidRPr="0084496B">
        <w:rPr>
          <w:lang w:val="en-GB"/>
        </w:rPr>
        <w:t>fish.</w:t>
      </w:r>
      <w:r>
        <w:rPr>
          <w:lang w:val="en-GB"/>
        </w:rPr>
        <w:t xml:space="preserve"> </w:t>
      </w:r>
      <w:r>
        <w:t>Evaluation of the key wetland indicators monitored in year 2014-15 and 2015-16 are showing some significant benefits of inundation of wetlands. Without environmental watering events to wetlands in the Murrumbidgee Selected Area over this period, there would have been limited opportunities for the recruitment of native fish, aquatic vegetation, frogs, turtles and waterbirds. Frequent watering to support refuge habitats has also maintained water quality and densities of microinvertebrates and other prey species to support native fish populations. Some recovery of wetland-dependent vegetation has occurred as a result of the delivery of environmental water over successive years</w:t>
      </w:r>
      <w:r w:rsidRPr="00CD46FD">
        <w:t xml:space="preserve">. Breeding activity </w:t>
      </w:r>
      <w:r>
        <w:t>for the</w:t>
      </w:r>
      <w:r w:rsidRPr="00CD46FD">
        <w:t xml:space="preserve"> six frog species </w:t>
      </w:r>
      <w:r>
        <w:t xml:space="preserve">occurring at the monitoring sites were </w:t>
      </w:r>
      <w:r w:rsidRPr="00CD46FD">
        <w:t>recorded in response to Commonwealth environmental water</w:t>
      </w:r>
      <w:r>
        <w:t>.</w:t>
      </w:r>
      <w:r w:rsidRPr="00CD46FD">
        <w:t xml:space="preserve"> </w:t>
      </w:r>
      <w:r w:rsidRPr="00766F03">
        <w:t>There were notable positive outcomes for southern bell frogs and other frog species</w:t>
      </w:r>
      <w:r>
        <w:t xml:space="preserve"> including inland banjo frogs and Peron’s tree frogs </w:t>
      </w:r>
      <w:r w:rsidRPr="00766F03">
        <w:t>following pumping of Yarradda Lagoon in the mid-Murrumbidgee, with</w:t>
      </w:r>
      <w:r>
        <w:t xml:space="preserve"> southern bell frog</w:t>
      </w:r>
      <w:r w:rsidRPr="00766F03">
        <w:t xml:space="preserve"> tadpoles, recent metamorphs and adults all observed</w:t>
      </w:r>
      <w:r>
        <w:t xml:space="preserve"> for the first time</w:t>
      </w:r>
      <w:r w:rsidRPr="00766F03">
        <w:t xml:space="preserve"> in 2015-16</w:t>
      </w:r>
      <w:r>
        <w:t>.</w:t>
      </w:r>
      <w:r w:rsidRPr="00766F03">
        <w:rPr>
          <w:sz w:val="18"/>
        </w:rPr>
        <w:t xml:space="preserve"> </w:t>
      </w:r>
      <w:r w:rsidRPr="00316FF4">
        <w:t>Waterbird diversity and total abundance was greater in wetlands that received Commonwealth environmental water in 2015-16 c</w:t>
      </w:r>
      <w:r>
        <w:t>ompared to sites that were dry and sites that received water in 2014-15 only. The monitoring indicators are listed in the table below along with a summary of key outcomes and the implications for adaptive management of future watering events.</w:t>
      </w:r>
    </w:p>
    <w:p w14:paraId="6B0343B7" w14:textId="77777777" w:rsidR="00BB4C2B" w:rsidRDefault="00BB4C2B">
      <w:pPr>
        <w:spacing w:after="0" w:line="240" w:lineRule="auto"/>
        <w:jc w:val="left"/>
        <w:rPr>
          <w:rFonts w:eastAsia="Times New Roman"/>
          <w:szCs w:val="22"/>
          <w:lang w:eastAsia="zh-CN" w:bidi="th-TH"/>
        </w:rPr>
      </w:pPr>
      <w:r>
        <w:br w:type="page"/>
      </w:r>
    </w:p>
    <w:p w14:paraId="7749BD63" w14:textId="77777777" w:rsidR="00BB4C2B" w:rsidRDefault="00BB4C2B" w:rsidP="00BB4C2B">
      <w:pPr>
        <w:pStyle w:val="BodyTextCEW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3491"/>
        <w:gridCol w:w="3673"/>
      </w:tblGrid>
      <w:tr w:rsidR="00BB4C2B" w:rsidRPr="00735A32" w14:paraId="2B7488AB" w14:textId="77777777" w:rsidTr="00BB4C2B">
        <w:trPr>
          <w:trHeight w:val="1035"/>
        </w:trPr>
        <w:tc>
          <w:tcPr>
            <w:tcW w:w="1027" w:type="pct"/>
            <w:shd w:val="clear" w:color="000000" w:fill="076028"/>
            <w:vAlign w:val="center"/>
            <w:hideMark/>
          </w:tcPr>
          <w:p w14:paraId="62F36D2F" w14:textId="77777777" w:rsidR="00BB4C2B" w:rsidRPr="00B4531A" w:rsidRDefault="00BB4C2B" w:rsidP="00BB4C2B">
            <w:pPr>
              <w:pStyle w:val="Tabletext"/>
              <w:rPr>
                <w:b/>
                <w:color w:val="FFFFFF"/>
                <w:sz w:val="20"/>
              </w:rPr>
            </w:pPr>
            <w:r w:rsidRPr="00B4531A">
              <w:rPr>
                <w:b/>
                <w:color w:val="FFFFFF"/>
                <w:sz w:val="20"/>
              </w:rPr>
              <w:t>Wetland monitoring indicator</w:t>
            </w:r>
          </w:p>
        </w:tc>
        <w:tc>
          <w:tcPr>
            <w:tcW w:w="1936" w:type="pct"/>
            <w:shd w:val="clear" w:color="000000" w:fill="076028"/>
            <w:vAlign w:val="center"/>
          </w:tcPr>
          <w:p w14:paraId="2FB08568" w14:textId="77777777" w:rsidR="00BB4C2B" w:rsidRPr="00B4531A" w:rsidRDefault="00BB4C2B" w:rsidP="00BB4C2B">
            <w:pPr>
              <w:pStyle w:val="Tabletext"/>
              <w:rPr>
                <w:b/>
                <w:color w:val="FFFFFF"/>
                <w:sz w:val="20"/>
              </w:rPr>
            </w:pPr>
            <w:r w:rsidRPr="00B4531A">
              <w:rPr>
                <w:b/>
                <w:color w:val="FFFFFF"/>
                <w:sz w:val="20"/>
              </w:rPr>
              <w:t xml:space="preserve">Key wetland outcomes </w:t>
            </w:r>
          </w:p>
        </w:tc>
        <w:tc>
          <w:tcPr>
            <w:tcW w:w="2037" w:type="pct"/>
            <w:shd w:val="clear" w:color="000000" w:fill="076028"/>
            <w:vAlign w:val="center"/>
            <w:hideMark/>
          </w:tcPr>
          <w:p w14:paraId="21FABEC0" w14:textId="77777777" w:rsidR="00BB4C2B" w:rsidRPr="00B4531A" w:rsidRDefault="00BB4C2B" w:rsidP="00BB4C2B">
            <w:pPr>
              <w:pStyle w:val="Tabletext"/>
              <w:rPr>
                <w:b/>
                <w:color w:val="FFFFFF"/>
                <w:sz w:val="20"/>
              </w:rPr>
            </w:pPr>
            <w:r w:rsidRPr="00B4531A">
              <w:rPr>
                <w:b/>
                <w:color w:val="FFFFFF"/>
                <w:sz w:val="20"/>
              </w:rPr>
              <w:t>Implications for future wetland water actions</w:t>
            </w:r>
          </w:p>
        </w:tc>
      </w:tr>
      <w:tr w:rsidR="00BB4C2B" w:rsidRPr="0087552D" w14:paraId="310A838B" w14:textId="77777777" w:rsidTr="00BB4C2B">
        <w:tc>
          <w:tcPr>
            <w:tcW w:w="1027" w:type="pct"/>
            <w:shd w:val="clear" w:color="auto" w:fill="auto"/>
            <w:vAlign w:val="center"/>
          </w:tcPr>
          <w:p w14:paraId="30ABD573" w14:textId="77777777" w:rsidR="00BB4C2B" w:rsidRPr="0087552D" w:rsidRDefault="00BB4C2B" w:rsidP="00BB4C2B">
            <w:pPr>
              <w:pStyle w:val="Tabletext"/>
              <w:rPr>
                <w:szCs w:val="18"/>
              </w:rPr>
            </w:pPr>
            <w:r w:rsidRPr="0087552D">
              <w:rPr>
                <w:szCs w:val="18"/>
              </w:rPr>
              <w:t>Wetland hydrology</w:t>
            </w:r>
          </w:p>
        </w:tc>
        <w:tc>
          <w:tcPr>
            <w:tcW w:w="1936" w:type="pct"/>
            <w:vAlign w:val="center"/>
          </w:tcPr>
          <w:p w14:paraId="4B2861A3" w14:textId="4B3C8F9F" w:rsidR="00BB4C2B" w:rsidRPr="0087552D" w:rsidRDefault="00BB4C2B" w:rsidP="00A17434">
            <w:pPr>
              <w:pStyle w:val="Tabletext"/>
              <w:rPr>
                <w:szCs w:val="18"/>
              </w:rPr>
            </w:pPr>
            <w:r w:rsidRPr="0087552D">
              <w:rPr>
                <w:szCs w:val="18"/>
              </w:rPr>
              <w:t xml:space="preserve">Overall the total area of the Lowbidgee floodplain </w:t>
            </w:r>
            <w:r>
              <w:rPr>
                <w:szCs w:val="18"/>
              </w:rPr>
              <w:t>inundate</w:t>
            </w:r>
            <w:r w:rsidRPr="0087552D">
              <w:rPr>
                <w:szCs w:val="18"/>
              </w:rPr>
              <w:t>d by Commonwealth environmental w</w:t>
            </w:r>
            <w:r>
              <w:rPr>
                <w:szCs w:val="18"/>
              </w:rPr>
              <w:t>ater actions in 2015-16 wa</w:t>
            </w:r>
            <w:r w:rsidRPr="0087552D">
              <w:rPr>
                <w:szCs w:val="18"/>
              </w:rPr>
              <w:t xml:space="preserve">s about 16,000 ha. </w:t>
            </w:r>
          </w:p>
        </w:tc>
        <w:tc>
          <w:tcPr>
            <w:tcW w:w="2037" w:type="pct"/>
            <w:shd w:val="clear" w:color="auto" w:fill="auto"/>
            <w:vAlign w:val="center"/>
          </w:tcPr>
          <w:p w14:paraId="67368148" w14:textId="6D5E9E0D" w:rsidR="00BB4C2B" w:rsidRPr="0087552D" w:rsidRDefault="00BB4C2B" w:rsidP="00BB4C2B">
            <w:pPr>
              <w:pStyle w:val="Tabletext"/>
              <w:rPr>
                <w:szCs w:val="18"/>
                <w:lang w:val="en-GB"/>
              </w:rPr>
            </w:pPr>
            <w:r>
              <w:rPr>
                <w:szCs w:val="18"/>
                <w:lang w:val="en-GB"/>
              </w:rPr>
              <w:t>The area of in</w:t>
            </w:r>
            <w:r w:rsidR="00A17434">
              <w:rPr>
                <w:szCs w:val="18"/>
                <w:lang w:val="en-GB"/>
              </w:rPr>
              <w:t>un</w:t>
            </w:r>
            <w:r>
              <w:rPr>
                <w:szCs w:val="18"/>
                <w:lang w:val="en-GB"/>
              </w:rPr>
              <w:t>dation was low relative to the size of the floodplain, larger scale watering actions are required to prevent further degradation of floodplain habitats and to crea</w:t>
            </w:r>
            <w:r w:rsidR="00A17434">
              <w:rPr>
                <w:szCs w:val="18"/>
                <w:lang w:val="en-GB"/>
              </w:rPr>
              <w:t>t</w:t>
            </w:r>
            <w:r>
              <w:rPr>
                <w:szCs w:val="18"/>
                <w:lang w:val="en-GB"/>
              </w:rPr>
              <w:t>e conditions that would support waterbird breeding.</w:t>
            </w:r>
          </w:p>
        </w:tc>
      </w:tr>
      <w:tr w:rsidR="00BB4C2B" w:rsidRPr="008029D3" w14:paraId="4C8DB25F" w14:textId="77777777" w:rsidTr="00BB4C2B">
        <w:tc>
          <w:tcPr>
            <w:tcW w:w="1027" w:type="pct"/>
            <w:shd w:val="clear" w:color="auto" w:fill="auto"/>
            <w:vAlign w:val="center"/>
          </w:tcPr>
          <w:p w14:paraId="7B6543E8" w14:textId="77777777" w:rsidR="00BB4C2B" w:rsidRPr="008029D3" w:rsidRDefault="00BB4C2B" w:rsidP="00BB4C2B">
            <w:pPr>
              <w:pStyle w:val="Tabletext"/>
              <w:rPr>
                <w:szCs w:val="18"/>
              </w:rPr>
            </w:pPr>
            <w:r w:rsidRPr="008029D3">
              <w:rPr>
                <w:szCs w:val="18"/>
              </w:rPr>
              <w:t>Wetland water quality</w:t>
            </w:r>
          </w:p>
        </w:tc>
        <w:tc>
          <w:tcPr>
            <w:tcW w:w="1936" w:type="pct"/>
            <w:vAlign w:val="center"/>
          </w:tcPr>
          <w:p w14:paraId="76EB285E" w14:textId="77777777" w:rsidR="00BB4C2B" w:rsidRPr="008029D3" w:rsidRDefault="00BB4C2B" w:rsidP="00BB4C2B">
            <w:pPr>
              <w:pStyle w:val="Tabletext"/>
              <w:rPr>
                <w:szCs w:val="18"/>
              </w:rPr>
            </w:pPr>
            <w:r w:rsidRPr="008029D3">
              <w:rPr>
                <w:szCs w:val="18"/>
              </w:rPr>
              <w:t>During 2015-16</w:t>
            </w:r>
            <w:r>
              <w:rPr>
                <w:szCs w:val="18"/>
              </w:rPr>
              <w:t>,</w:t>
            </w:r>
            <w:r w:rsidRPr="008029D3">
              <w:rPr>
                <w:szCs w:val="18"/>
              </w:rPr>
              <w:t xml:space="preserve"> water was successfully delivered to support water quality in targeted wetlands. Overall, water quality remained within the expected ranges with few exceptions coinciding with the later stages of drying. Water quality was maintained at key refuge sites</w:t>
            </w:r>
            <w:r>
              <w:rPr>
                <w:szCs w:val="18"/>
              </w:rPr>
              <w:t xml:space="preserve"> targeted with environmental water</w:t>
            </w:r>
            <w:r w:rsidRPr="008029D3">
              <w:rPr>
                <w:szCs w:val="18"/>
              </w:rPr>
              <w:t xml:space="preserve"> (</w:t>
            </w:r>
            <w:r>
              <w:rPr>
                <w:szCs w:val="18"/>
              </w:rPr>
              <w:t>e.g.</w:t>
            </w:r>
            <w:r w:rsidRPr="008029D3">
              <w:rPr>
                <w:szCs w:val="18"/>
              </w:rPr>
              <w:t xml:space="preserve"> Waugorah Lagoon) that were identified as at risk of poor water quality due to mid-season drying. </w:t>
            </w:r>
          </w:p>
        </w:tc>
        <w:tc>
          <w:tcPr>
            <w:tcW w:w="2037" w:type="pct"/>
            <w:shd w:val="clear" w:color="auto" w:fill="auto"/>
            <w:vAlign w:val="center"/>
          </w:tcPr>
          <w:p w14:paraId="36789F8D" w14:textId="77777777" w:rsidR="00BB4C2B" w:rsidRPr="008029D3" w:rsidRDefault="00BB4C2B" w:rsidP="00BB4C2B">
            <w:pPr>
              <w:pStyle w:val="Tabletext"/>
              <w:rPr>
                <w:szCs w:val="18"/>
                <w:lang w:val="en-GB"/>
              </w:rPr>
            </w:pPr>
            <w:r w:rsidRPr="008029D3">
              <w:rPr>
                <w:szCs w:val="18"/>
              </w:rPr>
              <w:t xml:space="preserve">If environmental watering seeks to maintain a community of native fish within </w:t>
            </w:r>
            <w:r>
              <w:rPr>
                <w:szCs w:val="18"/>
              </w:rPr>
              <w:t>key refuge sites</w:t>
            </w:r>
            <w:r w:rsidRPr="008029D3">
              <w:rPr>
                <w:szCs w:val="18"/>
              </w:rPr>
              <w:t xml:space="preserve"> over winter period</w:t>
            </w:r>
            <w:r>
              <w:rPr>
                <w:szCs w:val="18"/>
              </w:rPr>
              <w:t>s</w:t>
            </w:r>
            <w:r w:rsidRPr="008029D3">
              <w:rPr>
                <w:szCs w:val="18"/>
              </w:rPr>
              <w:t>, environmental flow manage</w:t>
            </w:r>
            <w:r>
              <w:rPr>
                <w:szCs w:val="18"/>
              </w:rPr>
              <w:t>rs</w:t>
            </w:r>
            <w:r w:rsidRPr="008029D3">
              <w:rPr>
                <w:szCs w:val="18"/>
              </w:rPr>
              <w:t xml:space="preserve"> should consider possible late-summer or autumn top up flows to maintain water quality until temperatures decline.</w:t>
            </w:r>
          </w:p>
        </w:tc>
      </w:tr>
      <w:tr w:rsidR="00BB4C2B" w:rsidRPr="008029D3" w14:paraId="62FE59D7" w14:textId="77777777" w:rsidTr="00BB4C2B">
        <w:tc>
          <w:tcPr>
            <w:tcW w:w="1027" w:type="pct"/>
            <w:shd w:val="clear" w:color="auto" w:fill="auto"/>
            <w:vAlign w:val="center"/>
          </w:tcPr>
          <w:p w14:paraId="7300D1A8" w14:textId="77777777" w:rsidR="00BB4C2B" w:rsidRPr="008029D3" w:rsidRDefault="00BB4C2B" w:rsidP="00BB4C2B">
            <w:pPr>
              <w:pStyle w:val="Tabletext"/>
              <w:rPr>
                <w:szCs w:val="18"/>
              </w:rPr>
            </w:pPr>
            <w:r>
              <w:rPr>
                <w:szCs w:val="18"/>
              </w:rPr>
              <w:t>Wetland microinvertebrates</w:t>
            </w:r>
          </w:p>
        </w:tc>
        <w:tc>
          <w:tcPr>
            <w:tcW w:w="1936" w:type="pct"/>
            <w:vAlign w:val="center"/>
          </w:tcPr>
          <w:p w14:paraId="0178107F" w14:textId="77777777" w:rsidR="00BB4C2B" w:rsidRPr="00766EAB" w:rsidRDefault="00BB4C2B" w:rsidP="00BB4C2B">
            <w:pPr>
              <w:spacing w:after="0" w:line="240" w:lineRule="auto"/>
              <w:rPr>
                <w:rFonts w:eastAsia="Times New Roman"/>
                <w:color w:val="000000"/>
                <w:sz w:val="18"/>
                <w:szCs w:val="18"/>
              </w:rPr>
            </w:pPr>
            <w:r w:rsidRPr="00766EAB">
              <w:rPr>
                <w:rFonts w:eastAsia="Times New Roman"/>
                <w:color w:val="000000"/>
                <w:sz w:val="18"/>
                <w:szCs w:val="18"/>
              </w:rPr>
              <w:t xml:space="preserve">High densities of microinvertebrates </w:t>
            </w:r>
            <w:r>
              <w:rPr>
                <w:rFonts w:eastAsia="Times New Roman"/>
                <w:color w:val="000000"/>
                <w:sz w:val="18"/>
                <w:szCs w:val="18"/>
              </w:rPr>
              <w:t xml:space="preserve">were </w:t>
            </w:r>
            <w:r w:rsidRPr="00766EAB">
              <w:rPr>
                <w:rFonts w:eastAsia="Times New Roman"/>
                <w:color w:val="000000"/>
                <w:sz w:val="18"/>
                <w:szCs w:val="18"/>
              </w:rPr>
              <w:t>observed throughout spring and summer</w:t>
            </w:r>
            <w:r>
              <w:rPr>
                <w:rFonts w:eastAsia="Times New Roman"/>
                <w:color w:val="000000"/>
                <w:sz w:val="18"/>
                <w:szCs w:val="18"/>
              </w:rPr>
              <w:t xml:space="preserve"> 2015-16</w:t>
            </w:r>
            <w:r w:rsidRPr="00766EAB">
              <w:rPr>
                <w:rFonts w:eastAsia="Times New Roman"/>
                <w:color w:val="000000"/>
                <w:sz w:val="18"/>
                <w:szCs w:val="18"/>
              </w:rPr>
              <w:t xml:space="preserve">, </w:t>
            </w:r>
            <w:r>
              <w:rPr>
                <w:rFonts w:eastAsia="Times New Roman"/>
                <w:color w:val="000000"/>
                <w:sz w:val="18"/>
                <w:szCs w:val="18"/>
              </w:rPr>
              <w:t xml:space="preserve">with communities </w:t>
            </w:r>
            <w:r w:rsidRPr="00766EAB">
              <w:rPr>
                <w:rFonts w:eastAsia="Times New Roman"/>
                <w:color w:val="000000"/>
                <w:sz w:val="18"/>
                <w:szCs w:val="18"/>
              </w:rPr>
              <w:t>dominated by copepods with cladocerans and ostracods present</w:t>
            </w:r>
          </w:p>
          <w:p w14:paraId="761D925A" w14:textId="77777777" w:rsidR="00BB4C2B" w:rsidRPr="008029D3" w:rsidRDefault="00BB4C2B" w:rsidP="00BB4C2B">
            <w:pPr>
              <w:pStyle w:val="Tabletext"/>
              <w:rPr>
                <w:rFonts w:eastAsia="Calibri"/>
                <w:szCs w:val="18"/>
                <w:lang w:bidi="th-TH"/>
              </w:rPr>
            </w:pPr>
          </w:p>
        </w:tc>
        <w:tc>
          <w:tcPr>
            <w:tcW w:w="2037" w:type="pct"/>
            <w:shd w:val="clear" w:color="auto" w:fill="auto"/>
            <w:vAlign w:val="center"/>
          </w:tcPr>
          <w:p w14:paraId="67848C11" w14:textId="77777777" w:rsidR="00BB4C2B" w:rsidRPr="00766EAB" w:rsidRDefault="00BB4C2B" w:rsidP="00BB4C2B">
            <w:pPr>
              <w:pStyle w:val="Tabletext"/>
              <w:rPr>
                <w:szCs w:val="18"/>
              </w:rPr>
            </w:pPr>
            <w:r>
              <w:rPr>
                <w:szCs w:val="18"/>
                <w:lang w:bidi="th-TH"/>
              </w:rPr>
              <w:t>There remains some knowledge gaps on the response of microinvertebrates during environmental watering of floodplain wetlands. Inundation history, the timing of watering and wetland type can influence outcomes. Multiple years of monitoring will provide information on these aspects that will inform the planning of environmental watering actions that aim to maximise food availability for wetland-dependent species such as filter-feeding duck species. Based on research on other wetlands in the MDB, frequent inundation of wetlands with some draw down over winter will yield the most productive sites. For wetlands that historically flooded annually, this should be the watering target.</w:t>
            </w:r>
          </w:p>
        </w:tc>
      </w:tr>
      <w:tr w:rsidR="00BB4C2B" w:rsidRPr="008029D3" w14:paraId="1CC3574E" w14:textId="77777777" w:rsidTr="00BB4C2B">
        <w:tc>
          <w:tcPr>
            <w:tcW w:w="1027" w:type="pct"/>
            <w:shd w:val="clear" w:color="auto" w:fill="auto"/>
            <w:vAlign w:val="center"/>
          </w:tcPr>
          <w:p w14:paraId="52C97C00" w14:textId="77777777" w:rsidR="00BB4C2B" w:rsidRPr="008029D3" w:rsidRDefault="00BB4C2B" w:rsidP="00BB4C2B">
            <w:pPr>
              <w:pStyle w:val="Tabletext"/>
              <w:rPr>
                <w:szCs w:val="18"/>
              </w:rPr>
            </w:pPr>
            <w:r w:rsidRPr="008029D3">
              <w:rPr>
                <w:szCs w:val="18"/>
              </w:rPr>
              <w:t>Vegetation diversity</w:t>
            </w:r>
          </w:p>
        </w:tc>
        <w:tc>
          <w:tcPr>
            <w:tcW w:w="1936" w:type="pct"/>
            <w:vAlign w:val="center"/>
          </w:tcPr>
          <w:p w14:paraId="16A6DF40" w14:textId="77777777" w:rsidR="00BB4C2B" w:rsidRPr="008029D3" w:rsidRDefault="00BB4C2B" w:rsidP="00BB4C2B">
            <w:pPr>
              <w:pStyle w:val="Tabletext"/>
              <w:rPr>
                <w:szCs w:val="18"/>
              </w:rPr>
            </w:pPr>
            <w:r>
              <w:rPr>
                <w:rFonts w:eastAsia="Calibri"/>
                <w:szCs w:val="18"/>
                <w:lang w:bidi="th-TH"/>
              </w:rPr>
              <w:t>Vegetation outcomes included</w:t>
            </w:r>
            <w:r w:rsidRPr="008029D3">
              <w:rPr>
                <w:rFonts w:eastAsia="Calibri"/>
                <w:szCs w:val="18"/>
                <w:lang w:bidi="th-TH"/>
              </w:rPr>
              <w:t xml:space="preserve"> 43 additional aquatic </w:t>
            </w:r>
            <w:r>
              <w:rPr>
                <w:rFonts w:eastAsia="Calibri"/>
                <w:szCs w:val="18"/>
                <w:lang w:bidi="th-TH"/>
              </w:rPr>
              <w:t xml:space="preserve">vegetation </w:t>
            </w:r>
            <w:r w:rsidRPr="008029D3">
              <w:rPr>
                <w:rFonts w:eastAsia="Calibri"/>
                <w:szCs w:val="18"/>
                <w:lang w:bidi="th-TH"/>
              </w:rPr>
              <w:t xml:space="preserve">species that were only recorded at wetlands </w:t>
            </w:r>
            <w:r>
              <w:rPr>
                <w:rFonts w:eastAsia="Calibri"/>
                <w:szCs w:val="18"/>
                <w:lang w:bidi="th-TH"/>
              </w:rPr>
              <w:t>that received</w:t>
            </w:r>
            <w:r w:rsidRPr="008029D3">
              <w:rPr>
                <w:rFonts w:eastAsia="Calibri"/>
                <w:szCs w:val="18"/>
                <w:lang w:bidi="th-TH"/>
              </w:rPr>
              <w:t xml:space="preserve"> </w:t>
            </w:r>
            <w:r>
              <w:rPr>
                <w:rFonts w:eastAsia="Calibri"/>
                <w:szCs w:val="18"/>
                <w:lang w:bidi="th-TH"/>
              </w:rPr>
              <w:t>C</w:t>
            </w:r>
            <w:r w:rsidRPr="008029D3">
              <w:rPr>
                <w:rFonts w:eastAsia="Calibri"/>
                <w:szCs w:val="18"/>
                <w:lang w:bidi="th-TH"/>
              </w:rPr>
              <w:t>ommonwealth environmental water. Watering supported the establish</w:t>
            </w:r>
            <w:r>
              <w:rPr>
                <w:rFonts w:eastAsia="Calibri"/>
                <w:szCs w:val="18"/>
                <w:lang w:bidi="th-TH"/>
              </w:rPr>
              <w:t xml:space="preserve">ment of nine aquatic plant communities which included </w:t>
            </w:r>
            <w:r w:rsidRPr="008029D3">
              <w:rPr>
                <w:rFonts w:eastAsia="Calibri"/>
                <w:szCs w:val="18"/>
                <w:lang w:bidi="th-TH"/>
              </w:rPr>
              <w:t>common spike rush, tall spike rush and water primrose. The percentage cover of species belonging to the amphibious functional groups increased following environmental watering across all monitoring zones and wetlands.</w:t>
            </w:r>
          </w:p>
        </w:tc>
        <w:tc>
          <w:tcPr>
            <w:tcW w:w="2037" w:type="pct"/>
            <w:shd w:val="clear" w:color="auto" w:fill="auto"/>
            <w:vAlign w:val="center"/>
          </w:tcPr>
          <w:p w14:paraId="1ACF4629" w14:textId="77777777" w:rsidR="00BB4C2B" w:rsidRPr="008029D3" w:rsidRDefault="00BB4C2B" w:rsidP="00BB4C2B">
            <w:pPr>
              <w:pStyle w:val="Tabletext"/>
              <w:rPr>
                <w:szCs w:val="18"/>
                <w:lang w:val="en-GB"/>
              </w:rPr>
            </w:pPr>
            <w:r w:rsidRPr="008029D3">
              <w:rPr>
                <w:szCs w:val="18"/>
              </w:rPr>
              <w:t xml:space="preserve">Wetlands that have been dry for extended periods can be slow to recover and have low abundance of water dependent species, but </w:t>
            </w:r>
            <w:r>
              <w:rPr>
                <w:szCs w:val="18"/>
              </w:rPr>
              <w:t xml:space="preserve">the </w:t>
            </w:r>
            <w:r w:rsidRPr="008029D3">
              <w:rPr>
                <w:szCs w:val="18"/>
              </w:rPr>
              <w:t xml:space="preserve">abundance </w:t>
            </w:r>
            <w:r>
              <w:rPr>
                <w:szCs w:val="18"/>
              </w:rPr>
              <w:t xml:space="preserve">of wetland dependent vegetation species </w:t>
            </w:r>
            <w:r w:rsidRPr="008029D3">
              <w:rPr>
                <w:szCs w:val="18"/>
              </w:rPr>
              <w:t xml:space="preserve">increases with repeated watering. This has been the case at Yarradda </w:t>
            </w:r>
            <w:r>
              <w:rPr>
                <w:szCs w:val="18"/>
              </w:rPr>
              <w:t>L</w:t>
            </w:r>
            <w:r w:rsidRPr="008029D3">
              <w:rPr>
                <w:szCs w:val="18"/>
              </w:rPr>
              <w:t>agoon</w:t>
            </w:r>
            <w:r>
              <w:rPr>
                <w:szCs w:val="18"/>
              </w:rPr>
              <w:t>, in the mid-Murrumbidgee zone,</w:t>
            </w:r>
            <w:r w:rsidRPr="008029D3">
              <w:rPr>
                <w:szCs w:val="18"/>
              </w:rPr>
              <w:t xml:space="preserve"> </w:t>
            </w:r>
            <w:r>
              <w:rPr>
                <w:szCs w:val="18"/>
              </w:rPr>
              <w:t>where a steady</w:t>
            </w:r>
            <w:r w:rsidRPr="008029D3">
              <w:rPr>
                <w:szCs w:val="18"/>
              </w:rPr>
              <w:t xml:space="preserve"> increase in species diversity and percentage cover has been recorded with repeated environmental watering. </w:t>
            </w:r>
            <w:r>
              <w:rPr>
                <w:szCs w:val="18"/>
              </w:rPr>
              <w:t>Future w</w:t>
            </w:r>
            <w:r w:rsidRPr="008029D3">
              <w:rPr>
                <w:szCs w:val="18"/>
              </w:rPr>
              <w:t>atering actions should occur</w:t>
            </w:r>
            <w:r w:rsidRPr="008029D3">
              <w:rPr>
                <w:szCs w:val="18"/>
                <w:lang w:val="en-GB"/>
              </w:rPr>
              <w:t xml:space="preserve"> in spring which is the ideal time to support aquatic plant communities</w:t>
            </w:r>
            <w:r>
              <w:rPr>
                <w:szCs w:val="18"/>
                <w:lang w:val="en-GB"/>
              </w:rPr>
              <w:t xml:space="preserve">. </w:t>
            </w:r>
          </w:p>
        </w:tc>
      </w:tr>
    </w:tbl>
    <w:p w14:paraId="0CF91EF6" w14:textId="77777777" w:rsidR="00BB4C2B" w:rsidRDefault="00BB4C2B">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3491"/>
        <w:gridCol w:w="3673"/>
      </w:tblGrid>
      <w:tr w:rsidR="00BB4C2B" w:rsidRPr="00735A32" w14:paraId="43AAEFCF" w14:textId="77777777" w:rsidTr="00BB4C2B">
        <w:trPr>
          <w:trHeight w:val="1035"/>
        </w:trPr>
        <w:tc>
          <w:tcPr>
            <w:tcW w:w="1027" w:type="pct"/>
            <w:shd w:val="clear" w:color="000000" w:fill="076028"/>
            <w:vAlign w:val="center"/>
            <w:hideMark/>
          </w:tcPr>
          <w:p w14:paraId="4C256BC1" w14:textId="77777777" w:rsidR="00BB4C2B" w:rsidRPr="00B4531A" w:rsidRDefault="00BB4C2B" w:rsidP="00BB4C2B">
            <w:pPr>
              <w:pStyle w:val="Tabletext"/>
              <w:rPr>
                <w:b/>
                <w:color w:val="FFFFFF"/>
                <w:sz w:val="20"/>
              </w:rPr>
            </w:pPr>
            <w:r w:rsidRPr="00B4531A">
              <w:rPr>
                <w:b/>
                <w:color w:val="FFFFFF"/>
                <w:sz w:val="20"/>
              </w:rPr>
              <w:t>Wetland monitoring indicator</w:t>
            </w:r>
          </w:p>
        </w:tc>
        <w:tc>
          <w:tcPr>
            <w:tcW w:w="1936" w:type="pct"/>
            <w:shd w:val="clear" w:color="000000" w:fill="076028"/>
            <w:vAlign w:val="center"/>
          </w:tcPr>
          <w:p w14:paraId="52A3A148" w14:textId="77777777" w:rsidR="00BB4C2B" w:rsidRPr="00B4531A" w:rsidRDefault="00BB4C2B" w:rsidP="00BB4C2B">
            <w:pPr>
              <w:pStyle w:val="Tabletext"/>
              <w:rPr>
                <w:b/>
                <w:color w:val="FFFFFF"/>
                <w:sz w:val="20"/>
              </w:rPr>
            </w:pPr>
            <w:r w:rsidRPr="00B4531A">
              <w:rPr>
                <w:b/>
                <w:color w:val="FFFFFF"/>
                <w:sz w:val="20"/>
              </w:rPr>
              <w:t xml:space="preserve">Key wetland outcomes </w:t>
            </w:r>
          </w:p>
        </w:tc>
        <w:tc>
          <w:tcPr>
            <w:tcW w:w="2037" w:type="pct"/>
            <w:shd w:val="clear" w:color="000000" w:fill="076028"/>
            <w:vAlign w:val="center"/>
            <w:hideMark/>
          </w:tcPr>
          <w:p w14:paraId="6A6F1CA6" w14:textId="77777777" w:rsidR="00BB4C2B" w:rsidRPr="00B4531A" w:rsidRDefault="00BB4C2B" w:rsidP="00BB4C2B">
            <w:pPr>
              <w:pStyle w:val="Tabletext"/>
              <w:rPr>
                <w:b/>
                <w:color w:val="FFFFFF"/>
                <w:sz w:val="20"/>
              </w:rPr>
            </w:pPr>
            <w:r w:rsidRPr="00B4531A">
              <w:rPr>
                <w:b/>
                <w:color w:val="FFFFFF"/>
                <w:sz w:val="20"/>
              </w:rPr>
              <w:t>Implications for future wetland water actions</w:t>
            </w:r>
          </w:p>
        </w:tc>
      </w:tr>
      <w:tr w:rsidR="00BB4C2B" w:rsidRPr="008029D3" w14:paraId="5143E830" w14:textId="77777777" w:rsidTr="00BB4C2B">
        <w:tc>
          <w:tcPr>
            <w:tcW w:w="1027" w:type="pct"/>
            <w:shd w:val="clear" w:color="auto" w:fill="auto"/>
            <w:vAlign w:val="center"/>
          </w:tcPr>
          <w:p w14:paraId="0FBEBA6F" w14:textId="77777777" w:rsidR="00BB4C2B" w:rsidRPr="008029D3" w:rsidRDefault="00BB4C2B" w:rsidP="00BB4C2B">
            <w:pPr>
              <w:pStyle w:val="Tabletext"/>
              <w:rPr>
                <w:szCs w:val="18"/>
              </w:rPr>
            </w:pPr>
            <w:r w:rsidRPr="008029D3">
              <w:rPr>
                <w:szCs w:val="18"/>
              </w:rPr>
              <w:t>Wetland fish</w:t>
            </w:r>
          </w:p>
        </w:tc>
        <w:tc>
          <w:tcPr>
            <w:tcW w:w="1936" w:type="pct"/>
            <w:vAlign w:val="center"/>
          </w:tcPr>
          <w:p w14:paraId="2302ECD2" w14:textId="77777777" w:rsidR="00BB4C2B" w:rsidRPr="008029D3" w:rsidRDefault="00BB4C2B" w:rsidP="00BB4C2B">
            <w:pPr>
              <w:pStyle w:val="Tabletext"/>
              <w:rPr>
                <w:szCs w:val="18"/>
              </w:rPr>
            </w:pPr>
            <w:r w:rsidRPr="008029D3">
              <w:rPr>
                <w:szCs w:val="18"/>
              </w:rPr>
              <w:t xml:space="preserve">Seven native and four exotic </w:t>
            </w:r>
            <w:r>
              <w:rPr>
                <w:szCs w:val="18"/>
              </w:rPr>
              <w:t xml:space="preserve">fish </w:t>
            </w:r>
            <w:r w:rsidRPr="008029D3">
              <w:rPr>
                <w:szCs w:val="18"/>
              </w:rPr>
              <w:t xml:space="preserve">species were captured in 2015-16. </w:t>
            </w:r>
          </w:p>
          <w:p w14:paraId="42440C7B" w14:textId="77777777" w:rsidR="00BB4C2B" w:rsidRPr="008029D3" w:rsidRDefault="00BB4C2B" w:rsidP="00BB4C2B">
            <w:pPr>
              <w:pStyle w:val="Tabletext"/>
              <w:rPr>
                <w:szCs w:val="18"/>
              </w:rPr>
            </w:pPr>
            <w:r w:rsidRPr="008029D3">
              <w:rPr>
                <w:szCs w:val="18"/>
              </w:rPr>
              <w:t xml:space="preserve">Murray </w:t>
            </w:r>
            <w:r>
              <w:rPr>
                <w:szCs w:val="18"/>
              </w:rPr>
              <w:t>c</w:t>
            </w:r>
            <w:r w:rsidRPr="008029D3">
              <w:rPr>
                <w:szCs w:val="18"/>
              </w:rPr>
              <w:t>od juveniles were collected in the Nimmie-</w:t>
            </w:r>
            <w:r>
              <w:rPr>
                <w:szCs w:val="18"/>
              </w:rPr>
              <w:t>Caira</w:t>
            </w:r>
            <w:r w:rsidRPr="008029D3">
              <w:rPr>
                <w:szCs w:val="18"/>
              </w:rPr>
              <w:t xml:space="preserve"> </w:t>
            </w:r>
            <w:r>
              <w:rPr>
                <w:szCs w:val="18"/>
              </w:rPr>
              <w:t xml:space="preserve">zone </w:t>
            </w:r>
            <w:r w:rsidRPr="008029D3">
              <w:rPr>
                <w:szCs w:val="18"/>
              </w:rPr>
              <w:t xml:space="preserve">for the first time, increasing overall number of native species from six in 2014-15 to seven in 2015-16.  Evidence of recruitment and survival was identified </w:t>
            </w:r>
            <w:r>
              <w:rPr>
                <w:szCs w:val="18"/>
              </w:rPr>
              <w:t>for</w:t>
            </w:r>
            <w:r w:rsidRPr="008029D3">
              <w:rPr>
                <w:szCs w:val="18"/>
              </w:rPr>
              <w:t xml:space="preserve"> three native species, carp gudgeon, Australian smelt and bony herring</w:t>
            </w:r>
            <w:r>
              <w:rPr>
                <w:szCs w:val="18"/>
              </w:rPr>
              <w:t>.</w:t>
            </w:r>
          </w:p>
        </w:tc>
        <w:tc>
          <w:tcPr>
            <w:tcW w:w="2037" w:type="pct"/>
            <w:shd w:val="clear" w:color="auto" w:fill="auto"/>
            <w:vAlign w:val="center"/>
          </w:tcPr>
          <w:p w14:paraId="479F9C81" w14:textId="77777777" w:rsidR="00BB4C2B" w:rsidRPr="008029D3" w:rsidRDefault="00BB4C2B" w:rsidP="00BB4C2B">
            <w:pPr>
              <w:pStyle w:val="Tabletext"/>
              <w:rPr>
                <w:szCs w:val="18"/>
                <w:lang w:val="en-GB"/>
              </w:rPr>
            </w:pPr>
            <w:r>
              <w:rPr>
                <w:rFonts w:cs="Angsana New"/>
                <w:szCs w:val="18"/>
                <w:lang w:eastAsia="zh-CN" w:bidi="th-TH"/>
              </w:rPr>
              <w:t>Evidence of a g</w:t>
            </w:r>
            <w:r w:rsidRPr="008029D3">
              <w:rPr>
                <w:rFonts w:cs="Angsana New"/>
                <w:szCs w:val="18"/>
                <w:lang w:eastAsia="zh-CN" w:bidi="th-TH"/>
              </w:rPr>
              <w:t>radual increase in species richness</w:t>
            </w:r>
            <w:r>
              <w:rPr>
                <w:rFonts w:cs="Angsana New"/>
                <w:szCs w:val="18"/>
                <w:lang w:eastAsia="zh-CN" w:bidi="th-TH"/>
              </w:rPr>
              <w:t xml:space="preserve"> between</w:t>
            </w:r>
            <w:r w:rsidRPr="008029D3">
              <w:rPr>
                <w:rFonts w:cs="Angsana New"/>
                <w:szCs w:val="18"/>
                <w:lang w:eastAsia="zh-CN" w:bidi="th-TH"/>
              </w:rPr>
              <w:t xml:space="preserve"> 2014-15 and 2015-16 indicate</w:t>
            </w:r>
            <w:r>
              <w:rPr>
                <w:rFonts w:cs="Angsana New"/>
                <w:szCs w:val="18"/>
                <w:lang w:eastAsia="zh-CN" w:bidi="th-TH"/>
              </w:rPr>
              <w:t>s</w:t>
            </w:r>
            <w:r w:rsidRPr="008029D3">
              <w:rPr>
                <w:rFonts w:cs="Angsana New"/>
                <w:szCs w:val="18"/>
                <w:lang w:eastAsia="zh-CN" w:bidi="th-TH"/>
              </w:rPr>
              <w:t xml:space="preserve"> that using environmental water to maintain refuges has a positive impact on </w:t>
            </w:r>
            <w:r>
              <w:rPr>
                <w:rFonts w:cs="Angsana New"/>
                <w:szCs w:val="18"/>
                <w:lang w:eastAsia="zh-CN" w:bidi="th-TH"/>
              </w:rPr>
              <w:t xml:space="preserve">native fish </w:t>
            </w:r>
            <w:r w:rsidRPr="008029D3">
              <w:rPr>
                <w:rFonts w:cs="Angsana New"/>
                <w:szCs w:val="18"/>
                <w:lang w:eastAsia="zh-CN" w:bidi="th-TH"/>
              </w:rPr>
              <w:t xml:space="preserve">species richness </w:t>
            </w:r>
            <w:r>
              <w:rPr>
                <w:rFonts w:cs="Angsana New"/>
                <w:szCs w:val="18"/>
                <w:lang w:eastAsia="zh-CN" w:bidi="th-TH"/>
              </w:rPr>
              <w:t>in</w:t>
            </w:r>
            <w:r w:rsidRPr="008029D3">
              <w:rPr>
                <w:rFonts w:cs="Angsana New"/>
                <w:szCs w:val="18"/>
                <w:lang w:eastAsia="zh-CN" w:bidi="th-TH"/>
              </w:rPr>
              <w:t xml:space="preserve"> some</w:t>
            </w:r>
            <w:r>
              <w:rPr>
                <w:rFonts w:cs="Angsana New"/>
                <w:szCs w:val="18"/>
                <w:lang w:eastAsia="zh-CN" w:bidi="th-TH"/>
              </w:rPr>
              <w:t xml:space="preserve"> wetland</w:t>
            </w:r>
            <w:r w:rsidRPr="008029D3">
              <w:rPr>
                <w:rFonts w:cs="Angsana New"/>
                <w:szCs w:val="18"/>
                <w:lang w:eastAsia="zh-CN" w:bidi="th-TH"/>
              </w:rPr>
              <w:t xml:space="preserve"> sites.</w:t>
            </w:r>
            <w:r>
              <w:rPr>
                <w:rFonts w:cs="Angsana New"/>
                <w:szCs w:val="18"/>
                <w:lang w:eastAsia="zh-CN" w:bidi="th-TH"/>
              </w:rPr>
              <w:t xml:space="preserve"> Where possible refuge habitats should be prioritised for watering, particularly in years of low water availability, to maintain fish communities. </w:t>
            </w:r>
          </w:p>
        </w:tc>
      </w:tr>
      <w:tr w:rsidR="00BB4C2B" w:rsidRPr="008029D3" w14:paraId="7F4FB611" w14:textId="77777777" w:rsidTr="00BB4C2B">
        <w:tc>
          <w:tcPr>
            <w:tcW w:w="1027" w:type="pct"/>
            <w:shd w:val="clear" w:color="auto" w:fill="auto"/>
            <w:vAlign w:val="center"/>
          </w:tcPr>
          <w:p w14:paraId="352F65C9" w14:textId="77777777" w:rsidR="00BB4C2B" w:rsidRPr="008029D3" w:rsidRDefault="00BB4C2B" w:rsidP="00BB4C2B">
            <w:pPr>
              <w:pStyle w:val="Tabletext"/>
              <w:rPr>
                <w:szCs w:val="18"/>
              </w:rPr>
            </w:pPr>
            <w:r w:rsidRPr="008029D3">
              <w:rPr>
                <w:szCs w:val="18"/>
              </w:rPr>
              <w:t>Frogs and turtles</w:t>
            </w:r>
          </w:p>
        </w:tc>
        <w:tc>
          <w:tcPr>
            <w:tcW w:w="1936" w:type="pct"/>
            <w:vAlign w:val="center"/>
          </w:tcPr>
          <w:p w14:paraId="76609C85" w14:textId="77777777" w:rsidR="00BB4C2B" w:rsidRPr="008029D3" w:rsidRDefault="00BB4C2B" w:rsidP="00BB4C2B">
            <w:pPr>
              <w:pStyle w:val="Tabletext"/>
              <w:rPr>
                <w:szCs w:val="18"/>
              </w:rPr>
            </w:pPr>
            <w:r w:rsidRPr="008029D3">
              <w:rPr>
                <w:szCs w:val="18"/>
                <w:lang w:bidi="th-TH"/>
              </w:rPr>
              <w:t xml:space="preserve">Six frog species were recorded in 2015-16 </w:t>
            </w:r>
            <w:r>
              <w:rPr>
                <w:szCs w:val="18"/>
                <w:lang w:bidi="th-TH"/>
              </w:rPr>
              <w:t>i</w:t>
            </w:r>
            <w:r w:rsidRPr="008029D3">
              <w:rPr>
                <w:szCs w:val="18"/>
                <w:lang w:bidi="th-TH"/>
              </w:rPr>
              <w:t>ncluding the vulnerable (EPBC Act) southern bell frog which was recorded at four wetlands and increased in abundance at Eulimbah</w:t>
            </w:r>
            <w:r>
              <w:rPr>
                <w:szCs w:val="18"/>
                <w:lang w:bidi="th-TH"/>
              </w:rPr>
              <w:t>, in the Nimmie-Caira zone,</w:t>
            </w:r>
            <w:r w:rsidRPr="008029D3">
              <w:rPr>
                <w:szCs w:val="18"/>
                <w:lang w:bidi="th-TH"/>
              </w:rPr>
              <w:t xml:space="preserve"> late in the season. Breeding activity for all six species was recorded in response to Commonwealth environmental water. The percent of wetland inundation was related positively with calling activity of </w:t>
            </w:r>
            <w:r w:rsidRPr="008029D3">
              <w:rPr>
                <w:szCs w:val="18"/>
              </w:rPr>
              <w:t xml:space="preserve">plains froglet, barking marsh frog, inland banjo frog, </w:t>
            </w:r>
            <w:r>
              <w:rPr>
                <w:szCs w:val="18"/>
              </w:rPr>
              <w:t>P</w:t>
            </w:r>
            <w:r w:rsidRPr="008029D3">
              <w:rPr>
                <w:szCs w:val="18"/>
              </w:rPr>
              <w:t>eron</w:t>
            </w:r>
            <w:r>
              <w:rPr>
                <w:szCs w:val="18"/>
              </w:rPr>
              <w:t>'</w:t>
            </w:r>
            <w:r w:rsidRPr="008029D3">
              <w:rPr>
                <w:szCs w:val="18"/>
              </w:rPr>
              <w:t>s tree frog and southern bell frog and abundance of spotted and barking marsh frog tadpoles</w:t>
            </w:r>
            <w:r>
              <w:rPr>
                <w:szCs w:val="18"/>
              </w:rPr>
              <w:t>.</w:t>
            </w:r>
          </w:p>
        </w:tc>
        <w:tc>
          <w:tcPr>
            <w:tcW w:w="2037" w:type="pct"/>
            <w:shd w:val="clear" w:color="auto" w:fill="auto"/>
            <w:vAlign w:val="center"/>
          </w:tcPr>
          <w:p w14:paraId="7361859C" w14:textId="77777777" w:rsidR="00BB4C2B" w:rsidRPr="008029D3" w:rsidRDefault="00BB4C2B" w:rsidP="00BB4C2B">
            <w:pPr>
              <w:pStyle w:val="Tabletext"/>
              <w:rPr>
                <w:szCs w:val="18"/>
                <w:lang w:val="en-GB"/>
              </w:rPr>
            </w:pPr>
            <w:r w:rsidRPr="008029D3">
              <w:rPr>
                <w:szCs w:val="18"/>
              </w:rPr>
              <w:t xml:space="preserve">Watering actions aimed at maintaining refuge habitats including pumping into wetlands if needed </w:t>
            </w:r>
            <w:r>
              <w:rPr>
                <w:szCs w:val="18"/>
              </w:rPr>
              <w:t xml:space="preserve">during periods of low water availability </w:t>
            </w:r>
            <w:r w:rsidRPr="008029D3">
              <w:rPr>
                <w:szCs w:val="18"/>
              </w:rPr>
              <w:t xml:space="preserve">are critical for the long-term persistence of frog </w:t>
            </w:r>
            <w:r>
              <w:rPr>
                <w:szCs w:val="18"/>
              </w:rPr>
              <w:t xml:space="preserve">and turtle </w:t>
            </w:r>
            <w:r w:rsidRPr="008029D3">
              <w:rPr>
                <w:szCs w:val="18"/>
              </w:rPr>
              <w:t>populations in semi-arid landscapes, particularly during dry years. Large-scale inundation of temporary habitats adjacent to refuge sites is also important in spring and summer to support southern bell frog breeding.</w:t>
            </w:r>
          </w:p>
        </w:tc>
      </w:tr>
      <w:tr w:rsidR="00BB4C2B" w:rsidRPr="008029D3" w14:paraId="31B77D55" w14:textId="77777777" w:rsidTr="00BB4C2B">
        <w:tc>
          <w:tcPr>
            <w:tcW w:w="1027" w:type="pct"/>
            <w:shd w:val="clear" w:color="auto" w:fill="auto"/>
            <w:vAlign w:val="center"/>
          </w:tcPr>
          <w:p w14:paraId="3008A8E1" w14:textId="77777777" w:rsidR="00BB4C2B" w:rsidRPr="008029D3" w:rsidRDefault="00BB4C2B" w:rsidP="00BB4C2B">
            <w:pPr>
              <w:pStyle w:val="Tabletext"/>
              <w:rPr>
                <w:szCs w:val="18"/>
              </w:rPr>
            </w:pPr>
            <w:r w:rsidRPr="008029D3">
              <w:rPr>
                <w:szCs w:val="18"/>
              </w:rPr>
              <w:t>Waterbird diversity</w:t>
            </w:r>
          </w:p>
        </w:tc>
        <w:tc>
          <w:tcPr>
            <w:tcW w:w="1936" w:type="pct"/>
            <w:vAlign w:val="center"/>
          </w:tcPr>
          <w:p w14:paraId="57439F92" w14:textId="77777777" w:rsidR="00BB4C2B" w:rsidRPr="008029D3" w:rsidRDefault="00BB4C2B" w:rsidP="00BB4C2B">
            <w:pPr>
              <w:pStyle w:val="Tabletext"/>
              <w:rPr>
                <w:szCs w:val="18"/>
              </w:rPr>
            </w:pPr>
            <w:r w:rsidRPr="008029D3">
              <w:rPr>
                <w:color w:val="000000"/>
                <w:szCs w:val="18"/>
              </w:rPr>
              <w:t xml:space="preserve">Total waterbird diversity and abundance was higher in wetlands that received environmental water over September 2015-March 2016 compared to sites that were not inundated and sites that received water in 2014-15 only.  Records of </w:t>
            </w:r>
            <w:r>
              <w:rPr>
                <w:color w:val="000000"/>
                <w:szCs w:val="18"/>
              </w:rPr>
              <w:t>water</w:t>
            </w:r>
            <w:r w:rsidRPr="008029D3">
              <w:rPr>
                <w:color w:val="000000"/>
                <w:szCs w:val="18"/>
              </w:rPr>
              <w:t>birds in wetlands that received Commonwealth environmental water included; nationally threatened Australasian bittern (Nimmie-Caira) and NSW-listed freckled duck and magpie goose (</w:t>
            </w:r>
            <w:r>
              <w:rPr>
                <w:color w:val="000000"/>
                <w:szCs w:val="18"/>
              </w:rPr>
              <w:t>m</w:t>
            </w:r>
            <w:r w:rsidRPr="008029D3">
              <w:rPr>
                <w:color w:val="000000"/>
                <w:szCs w:val="18"/>
              </w:rPr>
              <w:t>id-Murrumbidgee)</w:t>
            </w:r>
            <w:r>
              <w:rPr>
                <w:color w:val="000000"/>
                <w:szCs w:val="18"/>
              </w:rPr>
              <w:t>. C</w:t>
            </w:r>
            <w:r w:rsidRPr="008029D3">
              <w:rPr>
                <w:color w:val="000000"/>
                <w:szCs w:val="18"/>
              </w:rPr>
              <w:t xml:space="preserve">olonial waterbird breeding </w:t>
            </w:r>
            <w:r>
              <w:rPr>
                <w:color w:val="000000"/>
                <w:szCs w:val="18"/>
              </w:rPr>
              <w:t xml:space="preserve">was recorded </w:t>
            </w:r>
            <w:r w:rsidRPr="008029D3">
              <w:rPr>
                <w:color w:val="000000"/>
                <w:szCs w:val="18"/>
              </w:rPr>
              <w:t>in five wetlands</w:t>
            </w:r>
            <w:r>
              <w:rPr>
                <w:color w:val="000000"/>
                <w:szCs w:val="18"/>
              </w:rPr>
              <w:t xml:space="preserve"> in the Murrumbidgee Selected Area, which included s</w:t>
            </w:r>
            <w:r w:rsidRPr="008029D3">
              <w:rPr>
                <w:color w:val="000000"/>
                <w:szCs w:val="18"/>
              </w:rPr>
              <w:t>mall-scale breeding in two wetlands of JAMBA listed Eastern great egrets</w:t>
            </w:r>
            <w:r>
              <w:rPr>
                <w:color w:val="000000"/>
                <w:szCs w:val="18"/>
              </w:rPr>
              <w:t>.</w:t>
            </w:r>
          </w:p>
        </w:tc>
        <w:tc>
          <w:tcPr>
            <w:tcW w:w="2037" w:type="pct"/>
            <w:shd w:val="clear" w:color="auto" w:fill="auto"/>
            <w:vAlign w:val="center"/>
          </w:tcPr>
          <w:p w14:paraId="584D8A17" w14:textId="080F5796" w:rsidR="00BB4C2B" w:rsidRPr="008029D3" w:rsidRDefault="00BB4C2B" w:rsidP="00BB4C2B">
            <w:pPr>
              <w:pStyle w:val="Tabletext"/>
              <w:rPr>
                <w:szCs w:val="18"/>
                <w:lang w:val="en-GB"/>
              </w:rPr>
            </w:pPr>
            <w:r w:rsidRPr="008029D3">
              <w:rPr>
                <w:szCs w:val="18"/>
              </w:rPr>
              <w:t xml:space="preserve">Future delivery of Commonwealth environmental water should aim to deliver flows to provide seasonal habitat for migratory shorebirds (unvegetated muddy shorelines and open shallow lagoons and lakes) in spring (August-November) and maximise duration and slow rate of recession to create shorebird foraging habitat. As done successfully in 2014-15 and 2015-16, environmental water </w:t>
            </w:r>
            <w:r>
              <w:rPr>
                <w:szCs w:val="18"/>
              </w:rPr>
              <w:t xml:space="preserve">should be used to </w:t>
            </w:r>
            <w:r w:rsidRPr="008029D3">
              <w:rPr>
                <w:szCs w:val="18"/>
              </w:rPr>
              <w:t xml:space="preserve">extend duration of </w:t>
            </w:r>
            <w:r>
              <w:rPr>
                <w:szCs w:val="18"/>
              </w:rPr>
              <w:t>inundation</w:t>
            </w:r>
            <w:r w:rsidRPr="008029D3">
              <w:rPr>
                <w:szCs w:val="18"/>
              </w:rPr>
              <w:t xml:space="preserve"> and maintain adequate water depths in any active colonial waterbird sites </w:t>
            </w:r>
            <w:r>
              <w:rPr>
                <w:szCs w:val="18"/>
              </w:rPr>
              <w:t xml:space="preserve">to </w:t>
            </w:r>
            <w:r w:rsidRPr="008029D3">
              <w:rPr>
                <w:szCs w:val="18"/>
              </w:rPr>
              <w:t>support breeding events through to completion (minimum of three to four months from egg laying plus post-fledgling care for most species). To increase opportunities for colonial waterbird breeding, Commonwealth environmental water should be used to inundate known colony sites and key foraging grounds for &gt;two months (August-</w:t>
            </w:r>
            <w:r>
              <w:rPr>
                <w:szCs w:val="18"/>
              </w:rPr>
              <w:t>September</w:t>
            </w:r>
            <w:r w:rsidRPr="008029D3">
              <w:rPr>
                <w:szCs w:val="18"/>
              </w:rPr>
              <w:t xml:space="preserve">) before the commencement of the </w:t>
            </w:r>
            <w:r w:rsidR="00E56907">
              <w:rPr>
                <w:szCs w:val="18"/>
              </w:rPr>
              <w:t xml:space="preserve">core </w:t>
            </w:r>
            <w:r w:rsidRPr="008029D3">
              <w:rPr>
                <w:szCs w:val="18"/>
              </w:rPr>
              <w:t>breeding season.</w:t>
            </w:r>
          </w:p>
        </w:tc>
      </w:tr>
    </w:tbl>
    <w:p w14:paraId="674FEBB6" w14:textId="77777777" w:rsidR="00BB4C2B" w:rsidRPr="008029D3" w:rsidRDefault="00BB4C2B" w:rsidP="00BB4C2B">
      <w:pPr>
        <w:rPr>
          <w:sz w:val="18"/>
          <w:szCs w:val="18"/>
        </w:rPr>
      </w:pPr>
    </w:p>
    <w:p w14:paraId="00128A0D" w14:textId="77777777" w:rsidR="00BB4C2B" w:rsidRPr="00BC3E4E" w:rsidRDefault="00BB4C2B" w:rsidP="00BB4C2B">
      <w:pPr>
        <w:pStyle w:val="BodyText"/>
        <w:rPr>
          <w:lang w:eastAsia="zh-CN" w:bidi="th-TH"/>
        </w:rPr>
      </w:pPr>
    </w:p>
    <w:p w14:paraId="6246BB89" w14:textId="77777777" w:rsidR="00BB4C2B" w:rsidRDefault="00BB4C2B" w:rsidP="00BB4C2B">
      <w:pPr>
        <w:pStyle w:val="Heading1"/>
        <w:numPr>
          <w:ilvl w:val="0"/>
          <w:numId w:val="4"/>
        </w:numPr>
        <w:rPr>
          <w:lang w:eastAsia="en-AU"/>
        </w:rPr>
        <w:sectPr w:rsidR="00BB4C2B" w:rsidSect="00BB4C2B">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pPr>
      <w:bookmarkStart w:id="27" w:name="_Toc453935445"/>
      <w:bookmarkStart w:id="28" w:name="_Toc460839385"/>
      <w:bookmarkStart w:id="29" w:name="_Toc460839661"/>
      <w:bookmarkStart w:id="30" w:name="_Toc460839822"/>
      <w:bookmarkStart w:id="31" w:name="_Toc460839930"/>
      <w:bookmarkStart w:id="32" w:name="_Toc460840294"/>
      <w:bookmarkStart w:id="33" w:name="_Toc460843674"/>
      <w:bookmarkStart w:id="34" w:name="_Toc460851452"/>
      <w:bookmarkStart w:id="35" w:name="_Toc460934762"/>
      <w:bookmarkEnd w:id="17"/>
    </w:p>
    <w:p w14:paraId="4E95540E" w14:textId="77777777" w:rsidR="00BB4C2B" w:rsidRDefault="00BB4C2B" w:rsidP="00BB4C2B">
      <w:pPr>
        <w:pStyle w:val="Heading1"/>
        <w:numPr>
          <w:ilvl w:val="0"/>
          <w:numId w:val="4"/>
        </w:numPr>
        <w:rPr>
          <w:lang w:eastAsia="en-AU"/>
        </w:rPr>
      </w:pPr>
      <w:bookmarkStart w:id="36" w:name="_Toc471725656"/>
      <w:bookmarkStart w:id="37" w:name="_Toc473907034"/>
      <w:r>
        <w:rPr>
          <w:lang w:eastAsia="en-AU"/>
        </w:rPr>
        <w:t>Introduction</w:t>
      </w:r>
      <w:bookmarkEnd w:id="27"/>
      <w:bookmarkEnd w:id="28"/>
      <w:bookmarkEnd w:id="29"/>
      <w:bookmarkEnd w:id="30"/>
      <w:bookmarkEnd w:id="31"/>
      <w:bookmarkEnd w:id="32"/>
      <w:bookmarkEnd w:id="33"/>
      <w:bookmarkEnd w:id="34"/>
      <w:bookmarkEnd w:id="35"/>
      <w:bookmarkEnd w:id="36"/>
      <w:bookmarkEnd w:id="37"/>
    </w:p>
    <w:p w14:paraId="51C68A08" w14:textId="77777777" w:rsidR="00BB4C2B" w:rsidRPr="003A7CF4" w:rsidRDefault="00BB4C2B" w:rsidP="00BB4C2B">
      <w:pPr>
        <w:tabs>
          <w:tab w:val="left" w:pos="851"/>
        </w:tabs>
        <w:spacing w:before="120"/>
        <w:rPr>
          <w:rFonts w:eastAsia="Times New Roman" w:cs="Angsana New"/>
          <w:lang w:eastAsia="zh-CN" w:bidi="th-TH"/>
        </w:rPr>
      </w:pPr>
      <w:r w:rsidRPr="003A7CF4">
        <w:rPr>
          <w:rFonts w:eastAsia="Times New Roman" w:cs="Angsana New"/>
          <w:lang w:eastAsia="zh-CN" w:bidi="th-TH"/>
        </w:rPr>
        <w:t xml:space="preserve">The Commonwealth Environmental Water Holder (CEWH) is responsible under the </w:t>
      </w:r>
      <w:r w:rsidRPr="003A7CF4">
        <w:rPr>
          <w:rFonts w:eastAsia="Times New Roman" w:cs="Angsana New"/>
          <w:i/>
          <w:lang w:eastAsia="zh-CN" w:bidi="th-TH"/>
        </w:rPr>
        <w:t xml:space="preserve">Water Act 2007 </w:t>
      </w:r>
      <w:r w:rsidRPr="003A7CF4">
        <w:rPr>
          <w:rFonts w:eastAsia="Times New Roman" w:cs="Angsana New"/>
          <w:lang w:eastAsia="zh-CN" w:bidi="th-TH"/>
        </w:rPr>
        <w:t>(Commonwealth) for managing Commonwealth environmental water holdings</w:t>
      </w:r>
      <w:r>
        <w:rPr>
          <w:rFonts w:eastAsia="Times New Roman" w:cs="Angsana New"/>
          <w:lang w:eastAsia="zh-CN" w:bidi="th-TH"/>
        </w:rPr>
        <w:t xml:space="preserve"> to protect and restore the environmental assets of the Murray-Darling Basin.</w:t>
      </w:r>
      <w:r w:rsidRPr="003A7CF4">
        <w:rPr>
          <w:rFonts w:eastAsia="Times New Roman" w:cs="Angsana New"/>
          <w:lang w:eastAsia="zh-CN" w:bidi="th-TH"/>
        </w:rPr>
        <w:t xml:space="preserve"> The Basin Plan (2012) further requires that the holdings must be managed in a way that is consistent with the Basin Plan’s Environmental Watering Plan. The </w:t>
      </w:r>
      <w:r w:rsidRPr="003A7CF4">
        <w:rPr>
          <w:rFonts w:eastAsia="Times New Roman" w:cs="Angsana New"/>
          <w:i/>
          <w:lang w:eastAsia="zh-CN" w:bidi="th-TH"/>
        </w:rPr>
        <w:t>Water Act 2007</w:t>
      </w:r>
      <w:r w:rsidRPr="003A7CF4">
        <w:rPr>
          <w:rFonts w:eastAsia="Times New Roman" w:cs="Angsana New"/>
          <w:lang w:eastAsia="zh-CN" w:bidi="th-TH"/>
        </w:rPr>
        <w:t xml:space="preserve"> and the Basin Plan also impose obligations to report on the contribution of Commonwealth environmental water to the environmental objectives of the Basin Plan.</w:t>
      </w:r>
      <w:r>
        <w:rPr>
          <w:rFonts w:eastAsia="Times New Roman" w:cs="Angsana New"/>
          <w:lang w:eastAsia="zh-CN" w:bidi="th-TH"/>
        </w:rPr>
        <w:t xml:space="preserve"> </w:t>
      </w:r>
      <w:r w:rsidRPr="003A7CF4">
        <w:rPr>
          <w:rFonts w:eastAsia="Times New Roman" w:cs="Angsana New"/>
          <w:lang w:eastAsia="zh-CN" w:bidi="th-TH"/>
        </w:rPr>
        <w:t xml:space="preserve">Monitoring and evaluation are critical </w:t>
      </w:r>
      <w:r>
        <w:rPr>
          <w:rFonts w:eastAsia="Times New Roman" w:cs="Angsana New"/>
          <w:lang w:eastAsia="zh-CN" w:bidi="th-TH"/>
        </w:rPr>
        <w:t>to</w:t>
      </w:r>
      <w:r w:rsidRPr="003A7CF4">
        <w:rPr>
          <w:rFonts w:eastAsia="Times New Roman" w:cs="Angsana New"/>
          <w:lang w:eastAsia="zh-CN" w:bidi="th-TH"/>
        </w:rPr>
        <w:t xml:space="preserve"> effective</w:t>
      </w:r>
      <w:r>
        <w:rPr>
          <w:rFonts w:eastAsia="Times New Roman" w:cs="Angsana New"/>
          <w:lang w:eastAsia="zh-CN" w:bidi="th-TH"/>
        </w:rPr>
        <w:t>ly</w:t>
      </w:r>
      <w:r w:rsidRPr="003A7CF4">
        <w:rPr>
          <w:rFonts w:eastAsia="Times New Roman" w:cs="Angsana New"/>
          <w:lang w:eastAsia="zh-CN" w:bidi="th-TH"/>
        </w:rPr>
        <w:t xml:space="preserve"> and efficient</w:t>
      </w:r>
      <w:r>
        <w:rPr>
          <w:rFonts w:eastAsia="Times New Roman" w:cs="Angsana New"/>
          <w:lang w:eastAsia="zh-CN" w:bidi="th-TH"/>
        </w:rPr>
        <w:t>ly</w:t>
      </w:r>
      <w:r w:rsidRPr="003A7CF4">
        <w:rPr>
          <w:rFonts w:eastAsia="Times New Roman" w:cs="Angsana New"/>
          <w:lang w:eastAsia="zh-CN" w:bidi="th-TH"/>
        </w:rPr>
        <w:t xml:space="preserve"> use Commonwealth environmental water</w:t>
      </w:r>
      <w:r>
        <w:rPr>
          <w:rFonts w:eastAsia="Times New Roman" w:cs="Angsana New"/>
          <w:lang w:eastAsia="zh-CN" w:bidi="th-TH"/>
        </w:rPr>
        <w:t xml:space="preserve">, </w:t>
      </w:r>
      <w:r w:rsidRPr="003A7CF4">
        <w:rPr>
          <w:rFonts w:eastAsia="Times New Roman" w:cs="Angsana New"/>
          <w:lang w:eastAsia="zh-CN" w:bidi="th-TH"/>
        </w:rPr>
        <w:t>suppor</w:t>
      </w:r>
      <w:r>
        <w:rPr>
          <w:rFonts w:eastAsia="Times New Roman" w:cs="Angsana New"/>
          <w:lang w:eastAsia="zh-CN" w:bidi="th-TH"/>
        </w:rPr>
        <w:t>ting</w:t>
      </w:r>
      <w:r w:rsidRPr="003A7CF4">
        <w:rPr>
          <w:rFonts w:eastAsia="Times New Roman" w:cs="Angsana New"/>
          <w:lang w:eastAsia="zh-CN" w:bidi="th-TH"/>
        </w:rPr>
        <w:t xml:space="preserve"> the CEWH’s reporting obligations in addition to demonstrating overall effectiveness at meeting conservation objectives.</w:t>
      </w:r>
    </w:p>
    <w:p w14:paraId="48AA32CB" w14:textId="77777777" w:rsidR="00BB4C2B" w:rsidRPr="003A7CF4" w:rsidRDefault="00BB4C2B" w:rsidP="00BB4C2B">
      <w:pPr>
        <w:tabs>
          <w:tab w:val="left" w:pos="851"/>
        </w:tabs>
        <w:spacing w:before="120"/>
        <w:rPr>
          <w:rFonts w:eastAsia="Times New Roman" w:cs="Angsana New"/>
          <w:lang w:eastAsia="zh-CN" w:bidi="th-TH"/>
        </w:rPr>
      </w:pPr>
      <w:r w:rsidRPr="003A7CF4">
        <w:rPr>
          <w:rFonts w:eastAsia="Times New Roman" w:cs="Angsana New"/>
          <w:lang w:eastAsia="zh-CN" w:bidi="th-TH"/>
        </w:rPr>
        <w:t>The Long-Term Intervention Monitoring Project (LTIM Project) is the primary framework by which the Commonwealth Environmental Water Office (CEWO) monitor</w:t>
      </w:r>
      <w:r>
        <w:rPr>
          <w:rFonts w:eastAsia="Times New Roman" w:cs="Angsana New"/>
          <w:lang w:eastAsia="zh-CN" w:bidi="th-TH"/>
        </w:rPr>
        <w:t>s</w:t>
      </w:r>
      <w:r w:rsidRPr="003A7CF4">
        <w:rPr>
          <w:rFonts w:eastAsia="Times New Roman" w:cs="Angsana New"/>
          <w:lang w:eastAsia="zh-CN" w:bidi="th-TH"/>
        </w:rPr>
        <w:t xml:space="preserve"> and evaluat</w:t>
      </w:r>
      <w:r>
        <w:rPr>
          <w:rFonts w:eastAsia="Times New Roman" w:cs="Angsana New"/>
          <w:lang w:eastAsia="zh-CN" w:bidi="th-TH"/>
        </w:rPr>
        <w:t>es</w:t>
      </w:r>
      <w:r w:rsidRPr="003A7CF4">
        <w:rPr>
          <w:rFonts w:eastAsia="Times New Roman" w:cs="Angsana New"/>
          <w:lang w:eastAsia="zh-CN" w:bidi="th-TH"/>
        </w:rPr>
        <w:t xml:space="preserve"> the ecological outcomes of Commonwealth environmental watering and its objectives. The LTIM Project is implemented at seven selected areas over a five year period from 2014-15 to 2018-19 to deliver five high-level outcomes (in order of priority):</w:t>
      </w:r>
    </w:p>
    <w:p w14:paraId="446B6013" w14:textId="77777777" w:rsidR="00BB4C2B" w:rsidRPr="003A7CF4" w:rsidRDefault="00BB4C2B" w:rsidP="00BB4C2B">
      <w:pPr>
        <w:numPr>
          <w:ilvl w:val="0"/>
          <w:numId w:val="18"/>
        </w:numPr>
        <w:tabs>
          <w:tab w:val="left" w:pos="851"/>
        </w:tabs>
        <w:spacing w:before="120"/>
        <w:rPr>
          <w:rFonts w:eastAsia="Times New Roman" w:cs="Angsana New"/>
          <w:lang w:eastAsia="zh-CN" w:bidi="th-TH"/>
        </w:rPr>
      </w:pPr>
      <w:r w:rsidRPr="003A7CF4">
        <w:rPr>
          <w:rFonts w:eastAsia="Times New Roman" w:cs="Angsana New"/>
          <w:lang w:eastAsia="zh-CN" w:bidi="th-TH"/>
        </w:rPr>
        <w:t>Evaluate the contribution of Commonwealth environmental watering to the objectives of the Murray-Darling Basin Authority’s (MDBA) Environmental Watering Plan</w:t>
      </w:r>
    </w:p>
    <w:p w14:paraId="665199EF" w14:textId="77777777" w:rsidR="00BB4C2B" w:rsidRPr="003A7CF4" w:rsidRDefault="00BB4C2B" w:rsidP="00BB4C2B">
      <w:pPr>
        <w:numPr>
          <w:ilvl w:val="0"/>
          <w:numId w:val="18"/>
        </w:numPr>
        <w:tabs>
          <w:tab w:val="left" w:pos="851"/>
        </w:tabs>
        <w:spacing w:before="120"/>
        <w:rPr>
          <w:rFonts w:eastAsia="Times New Roman" w:cs="Angsana New"/>
          <w:lang w:eastAsia="zh-CN" w:bidi="th-TH"/>
        </w:rPr>
      </w:pPr>
      <w:r w:rsidRPr="003A7CF4">
        <w:rPr>
          <w:rFonts w:eastAsia="Times New Roman" w:cs="Angsana New"/>
          <w:lang w:eastAsia="zh-CN" w:bidi="th-TH"/>
        </w:rPr>
        <w:t>Evaluate the ecological outcomes of Commonwealth environmental watering at each of the seven selected areas</w:t>
      </w:r>
    </w:p>
    <w:p w14:paraId="638B4847" w14:textId="77777777" w:rsidR="00BB4C2B" w:rsidRPr="003A7CF4" w:rsidRDefault="00BB4C2B" w:rsidP="00BB4C2B">
      <w:pPr>
        <w:numPr>
          <w:ilvl w:val="0"/>
          <w:numId w:val="18"/>
        </w:numPr>
        <w:tabs>
          <w:tab w:val="left" w:pos="851"/>
        </w:tabs>
        <w:spacing w:before="120"/>
        <w:rPr>
          <w:rFonts w:eastAsia="Times New Roman" w:cs="Angsana New"/>
          <w:lang w:eastAsia="zh-CN" w:bidi="th-TH"/>
        </w:rPr>
      </w:pPr>
      <w:r w:rsidRPr="003A7CF4">
        <w:rPr>
          <w:rFonts w:eastAsia="Times New Roman" w:cs="Angsana New"/>
          <w:lang w:eastAsia="zh-CN" w:bidi="th-TH"/>
        </w:rPr>
        <w:t>Infer ecological outcomes of Commonwealth environmental watering in areas of the Murray-Darling Basin not monitored</w:t>
      </w:r>
    </w:p>
    <w:p w14:paraId="7160BF8E" w14:textId="77777777" w:rsidR="00BB4C2B" w:rsidRPr="003A7CF4" w:rsidRDefault="00BB4C2B" w:rsidP="00BB4C2B">
      <w:pPr>
        <w:numPr>
          <w:ilvl w:val="0"/>
          <w:numId w:val="18"/>
        </w:numPr>
        <w:tabs>
          <w:tab w:val="left" w:pos="851"/>
        </w:tabs>
        <w:spacing w:before="120"/>
        <w:rPr>
          <w:rFonts w:eastAsia="Times New Roman" w:cs="Angsana New"/>
          <w:lang w:eastAsia="zh-CN" w:bidi="th-TH"/>
        </w:rPr>
      </w:pPr>
      <w:r w:rsidRPr="003A7CF4">
        <w:rPr>
          <w:rFonts w:eastAsia="Times New Roman" w:cs="Angsana New"/>
          <w:lang w:eastAsia="zh-CN" w:bidi="th-TH"/>
        </w:rPr>
        <w:t>Support the adaptive management of Commonwealth environmental water</w:t>
      </w:r>
    </w:p>
    <w:p w14:paraId="27A19CC7" w14:textId="77777777" w:rsidR="00BB4C2B" w:rsidRPr="003A7CF4" w:rsidRDefault="00BB4C2B" w:rsidP="00BB4C2B">
      <w:pPr>
        <w:numPr>
          <w:ilvl w:val="0"/>
          <w:numId w:val="18"/>
        </w:numPr>
        <w:tabs>
          <w:tab w:val="left" w:pos="851"/>
        </w:tabs>
        <w:spacing w:before="120"/>
        <w:rPr>
          <w:rFonts w:eastAsia="Times New Roman" w:cs="Angsana New"/>
          <w:lang w:eastAsia="zh-CN" w:bidi="th-TH"/>
        </w:rPr>
      </w:pPr>
      <w:r w:rsidRPr="003A7CF4">
        <w:rPr>
          <w:rFonts w:eastAsia="Times New Roman" w:cs="Angsana New"/>
          <w:lang w:eastAsia="zh-CN" w:bidi="th-TH"/>
        </w:rPr>
        <w:t>Monitor the ecological response to Commonwealth environmental watering at each of the seven selected areas.</w:t>
      </w:r>
    </w:p>
    <w:p w14:paraId="7E08513C" w14:textId="77777777" w:rsidR="00BB4C2B" w:rsidRPr="00BC3E4E" w:rsidRDefault="00BB4C2B" w:rsidP="00BB4C2B">
      <w:pPr>
        <w:pStyle w:val="BodyTextCEWO"/>
      </w:pPr>
      <w:r w:rsidRPr="003A7CF4">
        <w:t xml:space="preserve">This </w:t>
      </w:r>
      <w:r>
        <w:t xml:space="preserve">evaluation </w:t>
      </w:r>
      <w:r w:rsidRPr="003A7CF4">
        <w:t xml:space="preserve">report </w:t>
      </w:r>
      <w:r>
        <w:t>describes</w:t>
      </w:r>
      <w:r w:rsidRPr="003A7CF4">
        <w:t xml:space="preserve"> the ecological outcomes of environmental watering actions in the Murrumbidgee selected area undertaken in 2014-15</w:t>
      </w:r>
      <w:r>
        <w:t xml:space="preserve"> and 2015-16</w:t>
      </w:r>
      <w:r w:rsidRPr="003A7CF4">
        <w:t xml:space="preserve">, the first </w:t>
      </w:r>
      <w:r>
        <w:t xml:space="preserve">two </w:t>
      </w:r>
      <w:r w:rsidRPr="003A7CF4">
        <w:t>year</w:t>
      </w:r>
      <w:r>
        <w:t>s</w:t>
      </w:r>
      <w:r w:rsidRPr="003A7CF4">
        <w:t xml:space="preserve"> of the five year LTIM </w:t>
      </w:r>
      <w:r>
        <w:t>P</w:t>
      </w:r>
      <w:r w:rsidRPr="003A7CF4">
        <w:t xml:space="preserve">roject. </w:t>
      </w:r>
      <w:r>
        <w:t xml:space="preserve">More details of results and analyses for each monitoring indicator are presented in technical appendices that follow this evaluation report. </w:t>
      </w:r>
      <w:r w:rsidRPr="003A7CF4">
        <w:t xml:space="preserve">This report draws on information presented in the </w:t>
      </w:r>
      <w:r w:rsidRPr="003A7CF4">
        <w:rPr>
          <w:b/>
        </w:rPr>
        <w:t>Murrumbidgee Monitoring and Evaluation Plan</w:t>
      </w:r>
      <w:r>
        <w:rPr>
          <w:b/>
        </w:rPr>
        <w:t xml:space="preserve"> (MMEP)</w:t>
      </w:r>
      <w:r w:rsidRPr="003A7CF4">
        <w:t xml:space="preserve"> </w:t>
      </w:r>
      <w:r>
        <w:rPr>
          <w:noProof/>
        </w:rPr>
        <w:t>(Wassens, Jenkins et al. 2014)</w:t>
      </w:r>
      <w:r>
        <w:t xml:space="preserve">. </w:t>
      </w:r>
    </w:p>
    <w:p w14:paraId="20216DEC" w14:textId="77777777" w:rsidR="00BB4C2B" w:rsidRDefault="00BB4C2B" w:rsidP="00BB4C2B">
      <w:pPr>
        <w:pStyle w:val="Heading1"/>
        <w:numPr>
          <w:ilvl w:val="0"/>
          <w:numId w:val="4"/>
        </w:numPr>
      </w:pPr>
      <w:bookmarkStart w:id="38" w:name="_Toc453935446"/>
      <w:bookmarkStart w:id="39" w:name="_Toc460839386"/>
      <w:bookmarkStart w:id="40" w:name="_Toc460839662"/>
      <w:bookmarkStart w:id="41" w:name="_Toc460839823"/>
      <w:bookmarkStart w:id="42" w:name="_Toc460839931"/>
      <w:bookmarkStart w:id="43" w:name="_Toc460840295"/>
      <w:bookmarkStart w:id="44" w:name="_Toc460843675"/>
      <w:bookmarkStart w:id="45" w:name="_Toc460851453"/>
      <w:bookmarkStart w:id="46" w:name="_Toc460934763"/>
      <w:bookmarkStart w:id="47" w:name="_Toc471725657"/>
      <w:bookmarkStart w:id="48" w:name="_Toc473907035"/>
      <w:r>
        <w:t>Murrumbidgee River system selected area</w:t>
      </w:r>
      <w:bookmarkEnd w:id="38"/>
      <w:r>
        <w:t xml:space="preserve"> and zones</w:t>
      </w:r>
      <w:bookmarkEnd w:id="39"/>
      <w:bookmarkEnd w:id="40"/>
      <w:bookmarkEnd w:id="41"/>
      <w:bookmarkEnd w:id="42"/>
      <w:bookmarkEnd w:id="43"/>
      <w:bookmarkEnd w:id="44"/>
      <w:bookmarkEnd w:id="45"/>
      <w:bookmarkEnd w:id="46"/>
      <w:bookmarkEnd w:id="47"/>
      <w:bookmarkEnd w:id="48"/>
    </w:p>
    <w:p w14:paraId="3D82CBC7" w14:textId="77777777" w:rsidR="00BB4C2B" w:rsidRPr="00E63C16" w:rsidRDefault="00BB4C2B" w:rsidP="00BB4C2B">
      <w:pPr>
        <w:pStyle w:val="BodyText10"/>
      </w:pPr>
      <w:r w:rsidRPr="006D4FA9">
        <w:rPr>
          <w:rFonts w:cs="Arial"/>
        </w:rPr>
        <w:t>The Murrumbidgee catchment in southern NSW, is one of the largest catchments (81</w:t>
      </w:r>
      <w:r>
        <w:rPr>
          <w:rFonts w:cs="Arial"/>
        </w:rPr>
        <w:t>,</w:t>
      </w:r>
      <w:r w:rsidRPr="006D4FA9">
        <w:rPr>
          <w:rFonts w:cs="Arial"/>
        </w:rPr>
        <w:t>527 km</w:t>
      </w:r>
      <w:r w:rsidRPr="006D4FA9">
        <w:rPr>
          <w:rFonts w:cs="Arial"/>
          <w:vertAlign w:val="superscript"/>
        </w:rPr>
        <w:t>2</w:t>
      </w:r>
      <w:r w:rsidRPr="006D4FA9">
        <w:rPr>
          <w:rFonts w:cs="Arial"/>
        </w:rPr>
        <w:t xml:space="preserve">) in the Murray-Darling Basin (Kingsford et al. 2004). </w:t>
      </w:r>
      <w:r w:rsidRPr="006D4FA9">
        <w:t xml:space="preserve">Wetlands make up over 4% (370,000 ha) of the </w:t>
      </w:r>
      <w:r>
        <w:t>catchment</w:t>
      </w:r>
      <w:r w:rsidRPr="00E63C16">
        <w:t xml:space="preserve">, with over </w:t>
      </w:r>
      <w:r>
        <w:t>1</w:t>
      </w:r>
      <w:r w:rsidRPr="00E63C16">
        <w:t xml:space="preserve">000 wetlands identified </w:t>
      </w:r>
      <w:r>
        <w:rPr>
          <w:noProof/>
        </w:rPr>
        <w:t>(Murray 2008)</w:t>
      </w:r>
      <w:r w:rsidRPr="00E63C16">
        <w:t xml:space="preserve">. Nationally important wetlands, including the mid-Murrumbidgee and Lowbidgee floodplain, cover over 208,000 ha (2.5% of the catchment area). For the purposes of the assessment of environmental water requirements and identification of monitoring zones, three key areas are identified </w:t>
      </w:r>
      <w:r>
        <w:t>for the Murrumbidgee</w:t>
      </w:r>
      <w:r w:rsidRPr="00E63C16">
        <w:t xml:space="preserve"> </w:t>
      </w:r>
      <w:r>
        <w:rPr>
          <w:noProof/>
        </w:rPr>
        <w:t>(Gawne, Brooks et al. 2013)</w:t>
      </w:r>
      <w:r w:rsidRPr="00E63C16">
        <w:t xml:space="preserve">. Each area is identified by </w:t>
      </w:r>
      <w:r>
        <w:t xml:space="preserve">the </w:t>
      </w:r>
      <w:r w:rsidRPr="00E63C16">
        <w:t>MDBA as a “</w:t>
      </w:r>
      <w:r>
        <w:rPr>
          <w:i/>
        </w:rPr>
        <w:t>k</w:t>
      </w:r>
      <w:r w:rsidRPr="00E63C16">
        <w:rPr>
          <w:i/>
        </w:rPr>
        <w:t xml:space="preserve">ey environmental asset within the Basin” </w:t>
      </w:r>
      <w:r w:rsidRPr="00E63C16">
        <w:t>and</w:t>
      </w:r>
      <w:r w:rsidRPr="00E63C16">
        <w:rPr>
          <w:i/>
        </w:rPr>
        <w:t xml:space="preserve"> “important site for the determination of the environmental water requirements of the Basin</w:t>
      </w:r>
      <w:r w:rsidRPr="00E63C16">
        <w:t>”. They are:</w:t>
      </w:r>
    </w:p>
    <w:p w14:paraId="5DD07159" w14:textId="77777777" w:rsidR="00BB4C2B" w:rsidRPr="00E63C16" w:rsidRDefault="00BB4C2B" w:rsidP="00BB4C2B">
      <w:pPr>
        <w:numPr>
          <w:ilvl w:val="0"/>
          <w:numId w:val="36"/>
        </w:numPr>
        <w:spacing w:after="200"/>
        <w:jc w:val="left"/>
      </w:pPr>
      <w:r w:rsidRPr="00E63C16">
        <w:t>The Lower Murrumbidgee River (in-channel flows)</w:t>
      </w:r>
      <w:r>
        <w:rPr>
          <w:noProof/>
        </w:rPr>
        <w:t>(Murray-Darling Basin Authority 2012)</w:t>
      </w:r>
      <w:r w:rsidRPr="00E63C16">
        <w:t>,</w:t>
      </w:r>
    </w:p>
    <w:p w14:paraId="20995E4B" w14:textId="77777777" w:rsidR="00BB4C2B" w:rsidRPr="00E63C16" w:rsidRDefault="00BB4C2B" w:rsidP="00BB4C2B">
      <w:pPr>
        <w:numPr>
          <w:ilvl w:val="0"/>
          <w:numId w:val="36"/>
        </w:numPr>
        <w:spacing w:after="200"/>
        <w:jc w:val="left"/>
      </w:pPr>
      <w:r w:rsidRPr="00E63C16">
        <w:t xml:space="preserve">The mid-Murrumbidgee River wetlands </w:t>
      </w:r>
      <w:r>
        <w:rPr>
          <w:noProof/>
        </w:rPr>
        <w:t>(Murray-Darling Basin Authority 2012)</w:t>
      </w:r>
      <w:r w:rsidRPr="00E63C16">
        <w:t>, and</w:t>
      </w:r>
    </w:p>
    <w:p w14:paraId="36C3197F" w14:textId="77777777" w:rsidR="00BB4C2B" w:rsidRPr="00E63C16" w:rsidRDefault="00BB4C2B" w:rsidP="00BB4C2B">
      <w:pPr>
        <w:numPr>
          <w:ilvl w:val="0"/>
          <w:numId w:val="36"/>
        </w:numPr>
        <w:spacing w:after="200"/>
        <w:jc w:val="left"/>
      </w:pPr>
      <w:r w:rsidRPr="00E63C16">
        <w:t xml:space="preserve">The lower Murrumbidgee floodplain </w:t>
      </w:r>
      <w:r>
        <w:rPr>
          <w:noProof/>
        </w:rPr>
        <w:t>(Murray-Darling Basin Authority 2012)</w:t>
      </w:r>
      <w:r w:rsidRPr="00E63C16">
        <w:t>.</w:t>
      </w:r>
    </w:p>
    <w:p w14:paraId="75B5E417" w14:textId="77777777" w:rsidR="00BB4C2B" w:rsidRDefault="00BB4C2B" w:rsidP="00BB4C2B">
      <w:pPr>
        <w:pStyle w:val="BodyText10"/>
      </w:pPr>
      <w:r w:rsidRPr="00E63C16">
        <w:t xml:space="preserve">Monitoring zones represent areas with common ecological and hydrological attributes. We identified separate zones for riverine and wetland habitats across the </w:t>
      </w:r>
      <w:r>
        <w:t>Murrumbidgee Selected Area</w:t>
      </w:r>
      <w:r w:rsidRPr="00E63C16">
        <w:t xml:space="preserve">.  In most cases, we aimed to align zones with existing classifications by </w:t>
      </w:r>
      <w:r>
        <w:t xml:space="preserve">the </w:t>
      </w:r>
      <w:r w:rsidRPr="00E63C16">
        <w:t>MDBA and NSW</w:t>
      </w:r>
      <w:r w:rsidRPr="00F14DB6">
        <w:t xml:space="preserve"> </w:t>
      </w:r>
      <w:r>
        <w:t>Office of Environment and Heritage</w:t>
      </w:r>
      <w:r w:rsidRPr="00E63C16">
        <w:t xml:space="preserve"> </w:t>
      </w:r>
      <w:r>
        <w:t>(NSW OEH)</w:t>
      </w:r>
      <w:r w:rsidRPr="00E63C16">
        <w:t xml:space="preserve">. In order to align closely with established management units across the Murrumbidgee </w:t>
      </w:r>
      <w:r>
        <w:t>Selected Area</w:t>
      </w:r>
      <w:r w:rsidRPr="00E63C16">
        <w:t>, we have taken a broad scale approach to the selection of zones, focusing on large scale differences in hydrology, vegetation and faunal communities. It is noted that our zones cover large areas, and, in the case of wetland zones, there remains considerable heterogeneity within as well as between zones. As a result, higher levels of replicat</w:t>
      </w:r>
      <w:r>
        <w:t xml:space="preserve">e monitoring locations are required in some zones to enable statistical evaluation of ecological outcomes. </w:t>
      </w:r>
      <w:r w:rsidRPr="00E63C16">
        <w:t xml:space="preserve">  </w:t>
      </w:r>
    </w:p>
    <w:p w14:paraId="5DFC4715" w14:textId="77777777" w:rsidR="00BB4C2B" w:rsidRPr="00E63C16" w:rsidRDefault="00BB4C2B" w:rsidP="00BB4C2B">
      <w:pPr>
        <w:pStyle w:val="BodyText10"/>
      </w:pPr>
    </w:p>
    <w:p w14:paraId="323FCCDE" w14:textId="77777777" w:rsidR="00BB4C2B" w:rsidRDefault="00BB4C2B">
      <w:pPr>
        <w:spacing w:after="0" w:line="240" w:lineRule="auto"/>
        <w:jc w:val="left"/>
        <w:rPr>
          <w:b/>
          <w:i/>
          <w:iCs/>
          <w:color w:val="076028"/>
          <w:kern w:val="32"/>
          <w:sz w:val="24"/>
          <w:szCs w:val="26"/>
          <w:lang w:bidi="th-TH"/>
        </w:rPr>
      </w:pPr>
      <w:bookmarkStart w:id="49" w:name="_Toc460851454"/>
      <w:bookmarkStart w:id="50" w:name="_Toc460934764"/>
      <w:r>
        <w:br w:type="page"/>
      </w:r>
    </w:p>
    <w:p w14:paraId="54A32B20" w14:textId="77777777" w:rsidR="00BB4C2B" w:rsidRPr="00E63C16" w:rsidRDefault="00BB4C2B" w:rsidP="00BB4C2B">
      <w:pPr>
        <w:pStyle w:val="Heading3"/>
      </w:pPr>
      <w:bookmarkStart w:id="51" w:name="_Toc471725658"/>
      <w:bookmarkStart w:id="52" w:name="_Toc473907036"/>
      <w:r w:rsidRPr="00E63C16">
        <w:t>Riverine zones</w:t>
      </w:r>
      <w:bookmarkEnd w:id="49"/>
      <w:bookmarkEnd w:id="50"/>
      <w:bookmarkEnd w:id="51"/>
      <w:bookmarkEnd w:id="52"/>
    </w:p>
    <w:p w14:paraId="12BA5999" w14:textId="77777777" w:rsidR="00BB4C2B" w:rsidRDefault="00BB4C2B" w:rsidP="00BB4C2B">
      <w:pPr>
        <w:pStyle w:val="BodyText10"/>
      </w:pPr>
      <w:r w:rsidRPr="00E63C16">
        <w:rPr>
          <w:color w:val="000000"/>
        </w:rPr>
        <w:t>The Murrumbidgee River is over 1600</w:t>
      </w:r>
      <w:r>
        <w:rPr>
          <w:color w:val="000000"/>
        </w:rPr>
        <w:t xml:space="preserve"> </w:t>
      </w:r>
      <w:r w:rsidRPr="00E63C16">
        <w:rPr>
          <w:color w:val="000000"/>
        </w:rPr>
        <w:t xml:space="preserve">km long, with the </w:t>
      </w:r>
      <w:r>
        <w:rPr>
          <w:color w:val="000000"/>
        </w:rPr>
        <w:t>LTIM Project</w:t>
      </w:r>
      <w:r w:rsidRPr="00E63C16">
        <w:rPr>
          <w:color w:val="000000"/>
        </w:rPr>
        <w:t xml:space="preserve"> </w:t>
      </w:r>
      <w:r>
        <w:rPr>
          <w:color w:val="000000"/>
        </w:rPr>
        <w:t>Selected Area</w:t>
      </w:r>
      <w:r w:rsidRPr="00E63C16">
        <w:rPr>
          <w:color w:val="000000"/>
        </w:rPr>
        <w:t xml:space="preserve"> covering the lowland section (approximately </w:t>
      </w:r>
      <w:r>
        <w:rPr>
          <w:color w:val="000000"/>
        </w:rPr>
        <w:t xml:space="preserve">786 </w:t>
      </w:r>
      <w:r w:rsidRPr="00E63C16">
        <w:rPr>
          <w:color w:val="000000"/>
        </w:rPr>
        <w:t>km).</w:t>
      </w:r>
      <w:r w:rsidRPr="00E63C16">
        <w:rPr>
          <w:color w:val="FF0000"/>
        </w:rPr>
        <w:t xml:space="preserve"> </w:t>
      </w:r>
      <w:r w:rsidRPr="00E63C16">
        <w:t xml:space="preserve">In the Murrumbidgee River we have identified </w:t>
      </w:r>
      <w:r>
        <w:t xml:space="preserve">three </w:t>
      </w:r>
      <w:r w:rsidRPr="00E63C16">
        <w:t>zones that have a degree of hydrological uniformity that can be accurately estimated using the existing gauge network. The zone classification also takes into account key inflows (tributaries) and outflows (distributaries and irrigation</w:t>
      </w:r>
      <w:r>
        <w:t xml:space="preserve"> canals) (</w:t>
      </w:r>
      <w:r>
        <w:fldChar w:fldCharType="begin"/>
      </w:r>
      <w:r>
        <w:instrText xml:space="preserve"> REF _Ref385403266 \h </w:instrText>
      </w:r>
      <w:r>
        <w:fldChar w:fldCharType="separate"/>
      </w:r>
      <w:r w:rsidRPr="00E63C16">
        <w:t xml:space="preserve">Figure </w:t>
      </w:r>
      <w:r>
        <w:rPr>
          <w:noProof/>
        </w:rPr>
        <w:t>2</w:t>
      </w:r>
      <w:r>
        <w:noBreakHyphen/>
      </w:r>
      <w:r>
        <w:rPr>
          <w:noProof/>
        </w:rPr>
        <w:t>1</w:t>
      </w:r>
      <w:r>
        <w:fldChar w:fldCharType="end"/>
      </w:r>
      <w:r>
        <w:t>).</w:t>
      </w:r>
      <w:r w:rsidRPr="00E63C16">
        <w:t xml:space="preserve"> </w:t>
      </w:r>
    </w:p>
    <w:p w14:paraId="120BF66F" w14:textId="77777777" w:rsidR="00BB4C2B" w:rsidRPr="00E63C16" w:rsidRDefault="00BB4C2B" w:rsidP="00BB4C2B">
      <w:pPr>
        <w:pStyle w:val="BodyText10"/>
        <w:numPr>
          <w:ilvl w:val="0"/>
          <w:numId w:val="39"/>
        </w:numPr>
      </w:pPr>
      <w:r w:rsidRPr="00E63C16">
        <w:rPr>
          <w:b/>
        </w:rPr>
        <w:t>Narrandera reach (187.3 km)</w:t>
      </w:r>
      <w:r w:rsidRPr="00E63C16">
        <w:t xml:space="preserve"> – Includes major irrigation off-takes</w:t>
      </w:r>
      <w:r>
        <w:t>, also key populations of Murray cod.</w:t>
      </w:r>
    </w:p>
    <w:p w14:paraId="6FF9CE79" w14:textId="77777777" w:rsidR="00BB4C2B" w:rsidRPr="00E63C16" w:rsidRDefault="00BB4C2B" w:rsidP="00BB4C2B">
      <w:pPr>
        <w:pStyle w:val="BodyText10"/>
        <w:numPr>
          <w:ilvl w:val="0"/>
          <w:numId w:val="39"/>
        </w:numPr>
      </w:pPr>
      <w:r w:rsidRPr="00E63C16">
        <w:rPr>
          <w:b/>
        </w:rPr>
        <w:t>Carrathool reach (358.0 km)</w:t>
      </w:r>
      <w:r w:rsidRPr="00E63C16">
        <w:t xml:space="preserve"> – Downstream of Tom Bullen storage and major irrigation off-takes, reduced influence of irrigation flows, principle target for in-channel Commonwealth environmental watering actions, partly affected by hypoxic blackwater in 2010-11</w:t>
      </w:r>
      <w:r>
        <w:t>.</w:t>
      </w:r>
    </w:p>
    <w:p w14:paraId="5D72E31A" w14:textId="77777777" w:rsidR="00BB4C2B" w:rsidRDefault="00BB4C2B" w:rsidP="00BB4C2B">
      <w:pPr>
        <w:pStyle w:val="BodyText10"/>
        <w:numPr>
          <w:ilvl w:val="0"/>
          <w:numId w:val="39"/>
        </w:numPr>
      </w:pPr>
      <w:r w:rsidRPr="00E63C16">
        <w:rPr>
          <w:b/>
        </w:rPr>
        <w:t>Balranald reach (241.4 km)</w:t>
      </w:r>
      <w:r w:rsidRPr="00E63C16">
        <w:t xml:space="preserve"> – Aligns with the Lowbidgee floodplain, impacted by hypoxic black water in 2010-11 resulting in reduced abundance of large-bodied native fish</w:t>
      </w:r>
      <w:r>
        <w:t>.</w:t>
      </w:r>
    </w:p>
    <w:p w14:paraId="1B7F530F" w14:textId="77777777" w:rsidR="00BB4C2B" w:rsidRDefault="00BB4C2B" w:rsidP="00BB4C2B">
      <w:pPr>
        <w:pStyle w:val="BodyText10"/>
        <w:numPr>
          <w:ilvl w:val="0"/>
          <w:numId w:val="37"/>
        </w:numPr>
        <w:sectPr w:rsidR="00BB4C2B" w:rsidSect="00BB4C2B">
          <w:pgSz w:w="11907" w:h="16839" w:code="9"/>
          <w:pgMar w:top="1440" w:right="1440" w:bottom="1440" w:left="1440" w:header="708" w:footer="708" w:gutter="0"/>
          <w:pgNumType w:start="1"/>
          <w:cols w:space="708"/>
          <w:docGrid w:linePitch="360"/>
        </w:sectPr>
      </w:pPr>
    </w:p>
    <w:p w14:paraId="7EA22E87" w14:textId="77777777" w:rsidR="00BB4C2B" w:rsidRDefault="00BB4C2B" w:rsidP="00BB4C2B">
      <w:pPr>
        <w:pStyle w:val="BodyText10"/>
        <w:ind w:left="720"/>
      </w:pPr>
    </w:p>
    <w:p w14:paraId="2EDFE735" w14:textId="77777777" w:rsidR="00BB4C2B" w:rsidRPr="00E63C16" w:rsidRDefault="00BB4C2B" w:rsidP="00BB4C2B">
      <w:pPr>
        <w:pStyle w:val="BodyText10"/>
        <w:ind w:left="720"/>
      </w:pPr>
    </w:p>
    <w:p w14:paraId="5EB5A0F6" w14:textId="591A2678" w:rsidR="00BB4C2B" w:rsidRDefault="00A32417" w:rsidP="00BB4C2B">
      <w:pPr>
        <w:pStyle w:val="Tabletext"/>
      </w:pPr>
      <w:r>
        <w:rPr>
          <w:noProof/>
        </w:rPr>
        <w:drawing>
          <wp:inline distT="0" distB="0" distL="0" distR="0" wp14:anchorId="052B111E" wp14:editId="0A4A227F">
            <wp:extent cx="7753350" cy="3524250"/>
            <wp:effectExtent l="0" t="0" r="0" b="0"/>
            <wp:docPr id="4" name="Picture 24" descr="RiverZoneMa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verZoneMap2.tif"/>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7753350" cy="3524250"/>
                    </a:xfrm>
                    <a:prstGeom prst="rect">
                      <a:avLst/>
                    </a:prstGeom>
                    <a:noFill/>
                    <a:ln>
                      <a:noFill/>
                    </a:ln>
                  </pic:spPr>
                </pic:pic>
              </a:graphicData>
            </a:graphic>
          </wp:inline>
        </w:drawing>
      </w:r>
      <w:bookmarkStart w:id="53" w:name="_Ref380924778"/>
    </w:p>
    <w:p w14:paraId="78ECECDB" w14:textId="77777777" w:rsidR="00BB4C2B" w:rsidRPr="00E63C16" w:rsidRDefault="00BB4C2B" w:rsidP="00BB4C2B">
      <w:pPr>
        <w:pStyle w:val="BodyText2"/>
        <w:rPr>
          <w:rFonts w:ascii="Century Gothic" w:hAnsi="Century Gothic"/>
        </w:rPr>
      </w:pPr>
      <w:bookmarkStart w:id="54" w:name="_Ref385403266"/>
      <w:bookmarkStart w:id="55" w:name="_Toc385495298"/>
      <w:bookmarkStart w:id="56" w:name="_Toc460853226"/>
      <w:bookmarkStart w:id="57" w:name="_Toc473907376"/>
      <w:r w:rsidRPr="00E63C16">
        <w:t xml:space="preserve">Figure </w:t>
      </w:r>
      <w:r w:rsidR="00561A34">
        <w:fldChar w:fldCharType="begin"/>
      </w:r>
      <w:r w:rsidR="00561A34">
        <w:instrText xml:space="preserve"> STYL</w:instrText>
      </w:r>
      <w:r w:rsidR="00561A34">
        <w:instrText xml:space="preserve">EREF 1 \s </w:instrText>
      </w:r>
      <w:r w:rsidR="00561A34">
        <w:fldChar w:fldCharType="separate"/>
      </w:r>
      <w:r>
        <w:rPr>
          <w:noProof/>
        </w:rPr>
        <w:t>2</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1</w:t>
      </w:r>
      <w:r w:rsidR="00561A34">
        <w:rPr>
          <w:noProof/>
        </w:rPr>
        <w:fldChar w:fldCharType="end"/>
      </w:r>
      <w:bookmarkEnd w:id="54"/>
      <w:r w:rsidRPr="00E63C16">
        <w:t xml:space="preserve"> Distribution of riverine zones in the Murrumbidgee </w:t>
      </w:r>
      <w:r>
        <w:t>Selected Area</w:t>
      </w:r>
      <w:r w:rsidRPr="00E63C16">
        <w:t>.</w:t>
      </w:r>
      <w:bookmarkEnd w:id="55"/>
      <w:bookmarkEnd w:id="56"/>
      <w:bookmarkEnd w:id="57"/>
    </w:p>
    <w:p w14:paraId="3447988D" w14:textId="77777777" w:rsidR="00BB4C2B" w:rsidRDefault="00BB4C2B" w:rsidP="00BB4C2B">
      <w:pPr>
        <w:pStyle w:val="BodyText10"/>
        <w:ind w:left="360"/>
        <w:sectPr w:rsidR="00BB4C2B" w:rsidSect="00BB4C2B">
          <w:pgSz w:w="16839" w:h="11907" w:orient="landscape" w:code="9"/>
          <w:pgMar w:top="1440" w:right="1440" w:bottom="1440" w:left="1440" w:header="708" w:footer="708" w:gutter="0"/>
          <w:cols w:space="708"/>
          <w:docGrid w:linePitch="360"/>
        </w:sectPr>
      </w:pPr>
    </w:p>
    <w:bookmarkEnd w:id="53"/>
    <w:p w14:paraId="39B430F7" w14:textId="77777777" w:rsidR="00BB4C2B" w:rsidRPr="00E63C16" w:rsidRDefault="00BB4C2B" w:rsidP="00BB4C2B">
      <w:pPr>
        <w:pStyle w:val="Heading3"/>
      </w:pPr>
      <w:r w:rsidRPr="00E63C16">
        <w:t xml:space="preserve"> </w:t>
      </w:r>
      <w:bookmarkStart w:id="58" w:name="_Toc460851455"/>
      <w:bookmarkStart w:id="59" w:name="_Toc460934765"/>
      <w:bookmarkStart w:id="60" w:name="_Toc471725659"/>
      <w:bookmarkStart w:id="61" w:name="_Toc473907037"/>
      <w:r w:rsidRPr="00E63C16">
        <w:t>Wetland zones</w:t>
      </w:r>
      <w:bookmarkEnd w:id="58"/>
      <w:bookmarkEnd w:id="59"/>
      <w:bookmarkEnd w:id="60"/>
      <w:bookmarkEnd w:id="61"/>
    </w:p>
    <w:p w14:paraId="50C7421B" w14:textId="77777777" w:rsidR="00BB4C2B" w:rsidRPr="00E63C16" w:rsidRDefault="00BB4C2B" w:rsidP="00BB4C2B">
      <w:pPr>
        <w:pStyle w:val="BodyText10"/>
      </w:pPr>
      <w:r w:rsidRPr="00E63C16">
        <w:t>Identification of zones across floodplain habitat is more complex than in riverine systems, due to the diversity of aquatic habit</w:t>
      </w:r>
      <w:r>
        <w:t>at</w:t>
      </w:r>
      <w:r w:rsidRPr="00E63C16">
        <w:t>s, complexity of hydrological regimes (spatiotemporal variability of flows), diversity of vegetation types and presence of flow control structures (water management units). U</w:t>
      </w:r>
      <w:r>
        <w:t>ltim</w:t>
      </w:r>
      <w:r w:rsidRPr="00E63C16">
        <w:t xml:space="preserve">ately we opted for very broad zones, dominant vegetation type, faunal communities and expected ecological responses.  These align with the management units identified by </w:t>
      </w:r>
      <w:r>
        <w:t>NSW OEH</w:t>
      </w:r>
      <w:r w:rsidRPr="00E63C16">
        <w:t xml:space="preserve"> and are recognised by </w:t>
      </w:r>
      <w:r>
        <w:t xml:space="preserve">the </w:t>
      </w:r>
      <w:r w:rsidRPr="00E63C16">
        <w:t xml:space="preserve">MDBA and CEWO. Zones were classified for the two key </w:t>
      </w:r>
      <w:r>
        <w:t xml:space="preserve">wetland </w:t>
      </w:r>
      <w:r w:rsidRPr="00E63C16">
        <w:t xml:space="preserve">regions: the mid-Murrumbidgee River </w:t>
      </w:r>
      <w:r>
        <w:rPr>
          <w:noProof/>
        </w:rPr>
        <w:t>(Murray 2008)</w:t>
      </w:r>
      <w:r w:rsidRPr="00E63C16">
        <w:t xml:space="preserve"> and the lower Murrumbidgee floodplain </w:t>
      </w:r>
      <w:r>
        <w:rPr>
          <w:noProof/>
        </w:rPr>
        <w:t>(Murrumbidgee Catchment Management Authority 2009)</w:t>
      </w:r>
      <w:r w:rsidRPr="00E63C16">
        <w:t xml:space="preserve">. See </w:t>
      </w:r>
      <w:r>
        <w:t>Table 4.1 for a list of key wetlands in each zone.</w:t>
      </w:r>
    </w:p>
    <w:p w14:paraId="073FDF80" w14:textId="77777777" w:rsidR="00BB4C2B" w:rsidRPr="00E63C16" w:rsidRDefault="00BB4C2B" w:rsidP="00BB4C2B">
      <w:pPr>
        <w:spacing w:after="0" w:line="240" w:lineRule="auto"/>
      </w:pPr>
      <w:r w:rsidRPr="00E63C16">
        <w:t>These regions are split into six broad zones (</w:t>
      </w:r>
      <w:r>
        <w:fldChar w:fldCharType="begin"/>
      </w:r>
      <w:r>
        <w:instrText xml:space="preserve"> REF _Ref460407862 \h </w:instrText>
      </w:r>
      <w:r>
        <w:fldChar w:fldCharType="separate"/>
      </w:r>
      <w:r>
        <w:t xml:space="preserve">Figure </w:t>
      </w:r>
      <w:r>
        <w:rPr>
          <w:noProof/>
        </w:rPr>
        <w:t>2</w:t>
      </w:r>
      <w:r>
        <w:noBreakHyphen/>
      </w:r>
      <w:r>
        <w:rPr>
          <w:noProof/>
        </w:rPr>
        <w:t>2</w:t>
      </w:r>
      <w:r>
        <w:fldChar w:fldCharType="end"/>
      </w:r>
      <w:r w:rsidRPr="00E63C16">
        <w:t xml:space="preserve">): </w:t>
      </w:r>
    </w:p>
    <w:p w14:paraId="386DF53C" w14:textId="77777777" w:rsidR="00BB4C2B" w:rsidRPr="00E63C16" w:rsidRDefault="00BB4C2B" w:rsidP="00BB4C2B">
      <w:pPr>
        <w:spacing w:after="0" w:line="240" w:lineRule="auto"/>
      </w:pPr>
    </w:p>
    <w:p w14:paraId="6D65E06D" w14:textId="77777777" w:rsidR="00BB4C2B" w:rsidRPr="00E63C16" w:rsidRDefault="00BB4C2B" w:rsidP="00BB4C2B">
      <w:pPr>
        <w:pStyle w:val="BodyText10"/>
        <w:numPr>
          <w:ilvl w:val="0"/>
          <w:numId w:val="38"/>
        </w:numPr>
      </w:pPr>
      <w:r w:rsidRPr="00E63C16">
        <w:rPr>
          <w:b/>
        </w:rPr>
        <w:t>mid-Murrumbidgee wetlands (82,800</w:t>
      </w:r>
      <w:r>
        <w:rPr>
          <w:b/>
        </w:rPr>
        <w:t xml:space="preserve"> </w:t>
      </w:r>
      <w:r w:rsidRPr="00E63C16">
        <w:rPr>
          <w:b/>
        </w:rPr>
        <w:t>ha)</w:t>
      </w:r>
      <w:r w:rsidRPr="00E63C16">
        <w:t xml:space="preserve"> – River red gum forest interspersed with paleochannels and oxbow lagoons</w:t>
      </w:r>
    </w:p>
    <w:p w14:paraId="785FA96F" w14:textId="77777777" w:rsidR="00BB4C2B" w:rsidRPr="00E63C16" w:rsidRDefault="00BB4C2B" w:rsidP="00BB4C2B">
      <w:pPr>
        <w:pStyle w:val="BodyText10"/>
        <w:numPr>
          <w:ilvl w:val="0"/>
          <w:numId w:val="38"/>
        </w:numPr>
      </w:pPr>
      <w:r w:rsidRPr="00E63C16">
        <w:rPr>
          <w:b/>
        </w:rPr>
        <w:t>Pimpara–Wa</w:t>
      </w:r>
      <w:r>
        <w:rPr>
          <w:b/>
        </w:rPr>
        <w:t>u</w:t>
      </w:r>
      <w:r w:rsidRPr="00E63C16">
        <w:rPr>
          <w:b/>
        </w:rPr>
        <w:t>gorah (55,451</w:t>
      </w:r>
      <w:r>
        <w:rPr>
          <w:b/>
        </w:rPr>
        <w:t xml:space="preserve"> </w:t>
      </w:r>
      <w:r w:rsidRPr="00E63C16">
        <w:rPr>
          <w:b/>
        </w:rPr>
        <w:t>ha)</w:t>
      </w:r>
      <w:r w:rsidRPr="00E63C16">
        <w:t xml:space="preserve"> – Mosaic of creek lines, paleochannels and wetlands, with River red gum and black box mostly north of the Murrumbidgee River</w:t>
      </w:r>
    </w:p>
    <w:p w14:paraId="08F400A3" w14:textId="77777777" w:rsidR="00BB4C2B" w:rsidRPr="00E63C16" w:rsidRDefault="00BB4C2B" w:rsidP="00BB4C2B">
      <w:pPr>
        <w:pStyle w:val="BodyText10"/>
        <w:numPr>
          <w:ilvl w:val="0"/>
          <w:numId w:val="38"/>
        </w:numPr>
      </w:pPr>
      <w:r w:rsidRPr="00E63C16">
        <w:rPr>
          <w:b/>
        </w:rPr>
        <w:t>Redbank (92,504</w:t>
      </w:r>
      <w:r>
        <w:rPr>
          <w:b/>
        </w:rPr>
        <w:t xml:space="preserve"> </w:t>
      </w:r>
      <w:r w:rsidRPr="00E63C16">
        <w:rPr>
          <w:b/>
        </w:rPr>
        <w:t>ha)</w:t>
      </w:r>
      <w:r w:rsidRPr="00E63C16">
        <w:t xml:space="preserve"> – Mosaic of river red gum forest and woodland, spike rush wetlands - divided into two management subzones (north and south Redbank)</w:t>
      </w:r>
    </w:p>
    <w:p w14:paraId="13C923B1" w14:textId="77777777" w:rsidR="00BB4C2B" w:rsidRPr="00E63C16" w:rsidRDefault="00BB4C2B" w:rsidP="00BB4C2B">
      <w:pPr>
        <w:pStyle w:val="BodyText10"/>
        <w:numPr>
          <w:ilvl w:val="0"/>
          <w:numId w:val="38"/>
        </w:numPr>
      </w:pPr>
      <w:r w:rsidRPr="00E63C16">
        <w:rPr>
          <w:b/>
        </w:rPr>
        <w:t>Nimmie-Caira (98,138</w:t>
      </w:r>
      <w:r>
        <w:rPr>
          <w:b/>
        </w:rPr>
        <w:t xml:space="preserve"> </w:t>
      </w:r>
      <w:r w:rsidRPr="00E63C16">
        <w:rPr>
          <w:b/>
        </w:rPr>
        <w:t>ha)</w:t>
      </w:r>
      <w:r w:rsidRPr="00E63C16">
        <w:t xml:space="preserve"> – Mosaic of creek lines, paleochannels, open wetlands and lakes dominated by lignum and lignum-black box communities </w:t>
      </w:r>
    </w:p>
    <w:p w14:paraId="266AF2CD" w14:textId="77777777" w:rsidR="00BB4C2B" w:rsidRPr="00E63C16" w:rsidRDefault="00BB4C2B" w:rsidP="00BB4C2B">
      <w:pPr>
        <w:pStyle w:val="BodyText10"/>
        <w:numPr>
          <w:ilvl w:val="0"/>
          <w:numId w:val="38"/>
        </w:numPr>
      </w:pPr>
      <w:r w:rsidRPr="00E63C16">
        <w:rPr>
          <w:b/>
        </w:rPr>
        <w:t>Fiddlers-Uara (75,285</w:t>
      </w:r>
      <w:r>
        <w:rPr>
          <w:b/>
        </w:rPr>
        <w:t xml:space="preserve"> </w:t>
      </w:r>
      <w:r w:rsidRPr="00E63C16">
        <w:rPr>
          <w:b/>
        </w:rPr>
        <w:t>ha)</w:t>
      </w:r>
      <w:r w:rsidRPr="00E63C16">
        <w:t xml:space="preserve"> – Paleochannels and creek lines bordered by black box </w:t>
      </w:r>
    </w:p>
    <w:p w14:paraId="6FF17078" w14:textId="77777777" w:rsidR="00BB4C2B" w:rsidRPr="00E63C16" w:rsidRDefault="00BB4C2B" w:rsidP="00BB4C2B">
      <w:pPr>
        <w:pStyle w:val="BodyText10"/>
        <w:numPr>
          <w:ilvl w:val="0"/>
          <w:numId w:val="38"/>
        </w:numPr>
      </w:pPr>
      <w:r w:rsidRPr="00E63C16">
        <w:rPr>
          <w:b/>
        </w:rPr>
        <w:t>The Western Lakes (3459</w:t>
      </w:r>
      <w:r>
        <w:rPr>
          <w:b/>
        </w:rPr>
        <w:t xml:space="preserve"> </w:t>
      </w:r>
      <w:r w:rsidRPr="00E63C16">
        <w:rPr>
          <w:b/>
        </w:rPr>
        <w:t>ha)</w:t>
      </w:r>
      <w:r w:rsidRPr="00E63C16">
        <w:t xml:space="preserve"> – Open quaternary lakes with inactive lunettes west of the Lowbidgee floodplain</w:t>
      </w:r>
    </w:p>
    <w:p w14:paraId="1C74AF2C" w14:textId="77777777" w:rsidR="00BB4C2B" w:rsidRPr="00E63C16" w:rsidRDefault="00BB4C2B" w:rsidP="00BB4C2B">
      <w:pPr>
        <w:sectPr w:rsidR="00BB4C2B" w:rsidRPr="00E63C16" w:rsidSect="00BB4C2B">
          <w:pgSz w:w="11907" w:h="16839" w:code="9"/>
          <w:pgMar w:top="1440" w:right="1440" w:bottom="1440" w:left="1440" w:header="708" w:footer="708" w:gutter="0"/>
          <w:cols w:space="708"/>
          <w:docGrid w:linePitch="360"/>
        </w:sectPr>
      </w:pPr>
    </w:p>
    <w:p w14:paraId="4370DCF6" w14:textId="1C416CE0" w:rsidR="00BB4C2B" w:rsidRPr="00E63C16" w:rsidRDefault="00A32417" w:rsidP="00BB4C2B">
      <w:pPr>
        <w:pStyle w:val="Caption"/>
        <w:rPr>
          <w:noProof/>
        </w:rPr>
      </w:pPr>
      <w:r>
        <w:rPr>
          <w:noProof/>
          <w:lang w:bidi="ar-SA"/>
        </w:rPr>
        <w:drawing>
          <wp:inline distT="0" distB="0" distL="0" distR="0" wp14:anchorId="603C533C" wp14:editId="1E43708C">
            <wp:extent cx="7000875" cy="4857750"/>
            <wp:effectExtent l="0" t="0" r="9525" b="0"/>
            <wp:docPr id="5" name="Picture 5" descr="WetlandZoneMa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tlandZoneMap2.tif"/>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7000875" cy="4857750"/>
                    </a:xfrm>
                    <a:prstGeom prst="rect">
                      <a:avLst/>
                    </a:prstGeom>
                    <a:noFill/>
                    <a:ln>
                      <a:noFill/>
                    </a:ln>
                  </pic:spPr>
                </pic:pic>
              </a:graphicData>
            </a:graphic>
          </wp:inline>
        </w:drawing>
      </w:r>
    </w:p>
    <w:p w14:paraId="5BD9A920" w14:textId="77777777" w:rsidR="00BB4C2B" w:rsidRPr="00E63C16" w:rsidRDefault="00BB4C2B" w:rsidP="00BB4C2B">
      <w:pPr>
        <w:pStyle w:val="Caption"/>
        <w:rPr>
          <w:b/>
        </w:rPr>
        <w:sectPr w:rsidR="00BB4C2B" w:rsidRPr="00E63C16" w:rsidSect="00BB4C2B">
          <w:pgSz w:w="16839" w:h="11907" w:orient="landscape" w:code="9"/>
          <w:pgMar w:top="1440" w:right="1440" w:bottom="1440" w:left="1440" w:header="708" w:footer="708" w:gutter="0"/>
          <w:cols w:space="708"/>
          <w:docGrid w:linePitch="360"/>
        </w:sectPr>
      </w:pPr>
      <w:bookmarkStart w:id="62" w:name="_Ref460407862"/>
      <w:bookmarkStart w:id="63" w:name="_Toc385495299"/>
      <w:bookmarkStart w:id="64" w:name="_Toc460853227"/>
      <w:bookmarkStart w:id="65" w:name="_Toc473907377"/>
      <w:r>
        <w:t xml:space="preserve">Figure </w:t>
      </w:r>
      <w:r w:rsidR="00561A34">
        <w:fldChar w:fldCharType="begin"/>
      </w:r>
      <w:r w:rsidR="00561A34">
        <w:instrText xml:space="preserve"> STYLEREF 1 \s </w:instrText>
      </w:r>
      <w:r w:rsidR="00561A34">
        <w:fldChar w:fldCharType="separate"/>
      </w:r>
      <w:r>
        <w:rPr>
          <w:noProof/>
        </w:rPr>
        <w:t>2</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2</w:t>
      </w:r>
      <w:r w:rsidR="00561A34">
        <w:rPr>
          <w:noProof/>
        </w:rPr>
        <w:fldChar w:fldCharType="end"/>
      </w:r>
      <w:bookmarkEnd w:id="62"/>
      <w:r w:rsidRPr="00E63C16">
        <w:t xml:space="preserve"> Distribution of wetland zones in the Murrumbidgee </w:t>
      </w:r>
      <w:r>
        <w:t>Selected Area and locations of key wetlands</w:t>
      </w:r>
      <w:r w:rsidRPr="00E63C16">
        <w:t>.</w:t>
      </w:r>
      <w:bookmarkEnd w:id="63"/>
      <w:bookmarkEnd w:id="64"/>
      <w:bookmarkEnd w:id="65"/>
    </w:p>
    <w:p w14:paraId="483A0FB5" w14:textId="77777777" w:rsidR="00BB4C2B" w:rsidRDefault="00BB4C2B" w:rsidP="00BB4C2B">
      <w:pPr>
        <w:pStyle w:val="Heading2"/>
        <w:numPr>
          <w:ilvl w:val="1"/>
          <w:numId w:val="4"/>
        </w:numPr>
      </w:pPr>
      <w:bookmarkStart w:id="66" w:name="_Toc453935448"/>
      <w:bookmarkStart w:id="67" w:name="_Toc460839387"/>
      <w:bookmarkStart w:id="68" w:name="_Toc460839663"/>
      <w:bookmarkStart w:id="69" w:name="_Toc460839824"/>
      <w:bookmarkStart w:id="70" w:name="_Toc460839932"/>
      <w:bookmarkStart w:id="71" w:name="_Toc460840296"/>
      <w:bookmarkStart w:id="72" w:name="_Toc460843676"/>
      <w:bookmarkStart w:id="73" w:name="_Toc460851456"/>
      <w:bookmarkStart w:id="74" w:name="_Toc460934766"/>
      <w:bookmarkStart w:id="75" w:name="_Toc471725660"/>
      <w:bookmarkStart w:id="76" w:name="_Toc473907038"/>
      <w:r>
        <w:t>Environmental water delivered in 2015-16, context and expected outcomes</w:t>
      </w:r>
      <w:bookmarkEnd w:id="66"/>
      <w:bookmarkEnd w:id="67"/>
      <w:bookmarkEnd w:id="68"/>
      <w:bookmarkEnd w:id="69"/>
      <w:bookmarkEnd w:id="70"/>
      <w:bookmarkEnd w:id="71"/>
      <w:bookmarkEnd w:id="72"/>
      <w:bookmarkEnd w:id="73"/>
      <w:bookmarkEnd w:id="74"/>
      <w:bookmarkEnd w:id="75"/>
      <w:bookmarkEnd w:id="76"/>
    </w:p>
    <w:p w14:paraId="76797FD9" w14:textId="77777777" w:rsidR="00BB4C2B" w:rsidRPr="004273F6" w:rsidRDefault="00BB4C2B" w:rsidP="00BB4C2B">
      <w:pPr>
        <w:pStyle w:val="Heading3"/>
      </w:pPr>
      <w:bookmarkStart w:id="77" w:name="_Toc428799513"/>
      <w:bookmarkStart w:id="78" w:name="_Toc460839388"/>
      <w:bookmarkStart w:id="79" w:name="_Toc460839664"/>
      <w:bookmarkStart w:id="80" w:name="_Toc460839825"/>
      <w:bookmarkStart w:id="81" w:name="_Toc460839933"/>
      <w:bookmarkStart w:id="82" w:name="_Toc460840297"/>
      <w:bookmarkStart w:id="83" w:name="_Toc460843677"/>
      <w:bookmarkStart w:id="84" w:name="_Toc460851457"/>
      <w:bookmarkStart w:id="85" w:name="_Toc460934767"/>
      <w:bookmarkStart w:id="86" w:name="_Toc471725661"/>
      <w:bookmarkStart w:id="87" w:name="_Toc473907039"/>
      <w:bookmarkStart w:id="88" w:name="_Toc428799514"/>
      <w:bookmarkStart w:id="89" w:name="_Toc429926200"/>
      <w:r w:rsidRPr="004273F6">
        <w:t>Climate and water context</w:t>
      </w:r>
      <w:bookmarkEnd w:id="77"/>
      <w:bookmarkEnd w:id="78"/>
      <w:bookmarkEnd w:id="79"/>
      <w:bookmarkEnd w:id="80"/>
      <w:bookmarkEnd w:id="81"/>
      <w:bookmarkEnd w:id="82"/>
      <w:bookmarkEnd w:id="83"/>
      <w:bookmarkEnd w:id="84"/>
      <w:bookmarkEnd w:id="85"/>
      <w:bookmarkEnd w:id="86"/>
      <w:bookmarkEnd w:id="87"/>
    </w:p>
    <w:p w14:paraId="2E2A93A8" w14:textId="77777777" w:rsidR="00BB4C2B" w:rsidRDefault="00BB4C2B" w:rsidP="00BB4C2B">
      <w:pPr>
        <w:tabs>
          <w:tab w:val="left" w:pos="851"/>
        </w:tabs>
        <w:spacing w:before="120"/>
        <w:rPr>
          <w:rFonts w:eastAsia="Times New Roman" w:cs="Angsana New"/>
          <w:lang w:eastAsia="zh-CN" w:bidi="th-TH"/>
        </w:rPr>
      </w:pPr>
      <w:r w:rsidRPr="004273F6">
        <w:rPr>
          <w:rFonts w:eastAsia="Times New Roman" w:cs="Angsana New"/>
          <w:lang w:eastAsia="zh-CN" w:bidi="th-TH"/>
        </w:rPr>
        <w:t>Environmental watering actions are determined by a combination of catchment and climate conditions</w:t>
      </w:r>
      <w:r>
        <w:rPr>
          <w:rFonts w:eastAsia="Times New Roman" w:cs="Angsana New"/>
          <w:lang w:eastAsia="zh-CN" w:bidi="th-TH"/>
        </w:rPr>
        <w:t>, the environmental demand</w:t>
      </w:r>
      <w:r w:rsidRPr="004273F6">
        <w:rPr>
          <w:rFonts w:eastAsia="Times New Roman" w:cs="Angsana New"/>
          <w:lang w:eastAsia="zh-CN" w:bidi="th-TH"/>
        </w:rPr>
        <w:t xml:space="preserve"> as well as the volume of water holdings. These also provide the context in which the ecosystem responses to watering can be evaluated. The Murrumbidgee River catchment has undergone significant long-term modifications to the dominant hydrological regime, including alterations to the timing of high flow periods and significant reductions in the frequency of moderate and high flow events </w:t>
      </w:r>
      <w:r>
        <w:rPr>
          <w:rFonts w:eastAsia="Times New Roman" w:cs="Angsana New"/>
          <w:noProof/>
          <w:lang w:eastAsia="zh-CN" w:bidi="th-TH"/>
        </w:rPr>
        <w:t>(Frazier, Page et al. 2005, Frazier and Page 2006)</w:t>
      </w:r>
      <w:r w:rsidRPr="004273F6">
        <w:rPr>
          <w:rFonts w:eastAsia="Times New Roman" w:cs="Angsana New"/>
          <w:lang w:eastAsia="zh-CN" w:bidi="th-TH"/>
        </w:rPr>
        <w:t xml:space="preserve">. Significant drought between 2000 and 2010 exacerbated the effects of river regulation leading to significant declines in the condition of floodplain vegetation </w:t>
      </w:r>
      <w:r>
        <w:rPr>
          <w:rFonts w:eastAsia="Times New Roman" w:cs="Angsana New"/>
          <w:noProof/>
          <w:lang w:eastAsia="zh-CN" w:bidi="th-TH"/>
        </w:rPr>
        <w:t>(Wen, Ling et al. 2009)</w:t>
      </w:r>
      <w:r w:rsidRPr="004273F6">
        <w:rPr>
          <w:rFonts w:eastAsia="Times New Roman" w:cs="Angsana New"/>
          <w:lang w:eastAsia="zh-CN" w:bidi="th-TH"/>
        </w:rPr>
        <w:t xml:space="preserve">. Large scale flooding occurred in 2010 and 2011 which was followed by moderate water availability between 2012 and </w:t>
      </w:r>
      <w:r>
        <w:rPr>
          <w:rFonts w:eastAsia="Times New Roman" w:cs="Angsana New"/>
          <w:lang w:eastAsia="zh-CN" w:bidi="th-TH"/>
        </w:rPr>
        <w:t>mid-</w:t>
      </w:r>
      <w:r w:rsidRPr="004273F6">
        <w:rPr>
          <w:rFonts w:eastAsia="Times New Roman" w:cs="Angsana New"/>
          <w:lang w:eastAsia="zh-CN" w:bidi="th-TH"/>
        </w:rPr>
        <w:t>201</w:t>
      </w:r>
      <w:r>
        <w:rPr>
          <w:rFonts w:eastAsia="Times New Roman" w:cs="Angsana New"/>
          <w:lang w:eastAsia="zh-CN" w:bidi="th-TH"/>
        </w:rPr>
        <w:t>6</w:t>
      </w:r>
      <w:r w:rsidRPr="004273F6">
        <w:rPr>
          <w:rFonts w:eastAsia="Times New Roman" w:cs="Angsana New"/>
          <w:lang w:eastAsia="zh-CN" w:bidi="th-TH"/>
        </w:rPr>
        <w:t>. While river flows remain relatively stable, the extent of inundation across floodplain habitats remains relatively small compared to conditions prior to 2000.</w:t>
      </w:r>
      <w:r>
        <w:rPr>
          <w:rFonts w:eastAsia="Times New Roman" w:cs="Angsana New"/>
          <w:lang w:eastAsia="zh-CN" w:bidi="th-TH"/>
        </w:rPr>
        <w:t xml:space="preserve"> </w:t>
      </w:r>
      <w:r w:rsidRPr="004273F6">
        <w:rPr>
          <w:rFonts w:eastAsia="Times New Roman" w:cs="Angsana New"/>
          <w:lang w:eastAsia="zh-CN" w:bidi="th-TH"/>
        </w:rPr>
        <w:t xml:space="preserve"> </w:t>
      </w:r>
    </w:p>
    <w:p w14:paraId="326F5632" w14:textId="77777777" w:rsidR="00BB4C2B" w:rsidRPr="004273F6" w:rsidRDefault="00BB4C2B" w:rsidP="00BB4C2B">
      <w:pPr>
        <w:tabs>
          <w:tab w:val="left" w:pos="851"/>
        </w:tabs>
        <w:spacing w:before="120"/>
        <w:rPr>
          <w:rFonts w:eastAsia="Times New Roman" w:cs="Angsana New"/>
          <w:lang w:eastAsia="zh-CN" w:bidi="th-TH"/>
        </w:rPr>
      </w:pPr>
      <w:r>
        <w:rPr>
          <w:rFonts w:eastAsia="Times New Roman" w:cs="Angsana New"/>
          <w:lang w:eastAsia="zh-CN" w:bidi="th-TH"/>
        </w:rPr>
        <w:t xml:space="preserve">In both water years covered by this report (2014-15 and 2015-16), there were no environmental water deliveries in the main channel of the Murrumbidgee River, however the delivery of water to floodplain wetlands did contribute to water flows in the main river channel. In both years there were a number of actions to inundate wetlands. These are described below for 2015-16 and are found in </w:t>
      </w:r>
      <w:r>
        <w:rPr>
          <w:rFonts w:eastAsia="Times New Roman" w:cs="Angsana New"/>
          <w:noProof/>
          <w:lang w:eastAsia="zh-CN" w:bidi="th-TH"/>
        </w:rPr>
        <w:t>(Wassens, Thiem et al. 2015)</w:t>
      </w:r>
      <w:r>
        <w:rPr>
          <w:rFonts w:eastAsia="Times New Roman" w:cs="Angsana New"/>
          <w:lang w:eastAsia="zh-CN" w:bidi="th-TH"/>
        </w:rPr>
        <w:t xml:space="preserve"> for the 2014-15 water year.</w:t>
      </w:r>
    </w:p>
    <w:p w14:paraId="744A7E8C" w14:textId="77777777" w:rsidR="00BB4C2B" w:rsidRPr="004273F6" w:rsidRDefault="00BB4C2B" w:rsidP="00BB4C2B">
      <w:pPr>
        <w:keepNext/>
        <w:spacing w:before="240" w:after="60"/>
        <w:outlineLvl w:val="2"/>
        <w:rPr>
          <w:b/>
          <w:i/>
          <w:iCs/>
          <w:color w:val="076028"/>
          <w:kern w:val="32"/>
          <w:sz w:val="24"/>
          <w:szCs w:val="26"/>
          <w:lang w:bidi="th-TH"/>
        </w:rPr>
      </w:pPr>
      <w:bookmarkStart w:id="90" w:name="_Toc460839389"/>
      <w:bookmarkStart w:id="91" w:name="_Toc460839665"/>
      <w:bookmarkStart w:id="92" w:name="_Toc460839934"/>
      <w:bookmarkStart w:id="93" w:name="_Toc460840298"/>
      <w:bookmarkStart w:id="94" w:name="_Toc460843678"/>
      <w:r>
        <w:rPr>
          <w:b/>
          <w:i/>
          <w:iCs/>
          <w:color w:val="076028"/>
          <w:kern w:val="32"/>
          <w:sz w:val="24"/>
          <w:szCs w:val="26"/>
          <w:lang w:bidi="th-TH"/>
        </w:rPr>
        <w:t>2015-16</w:t>
      </w:r>
      <w:r w:rsidRPr="004273F6">
        <w:rPr>
          <w:b/>
          <w:i/>
          <w:iCs/>
          <w:color w:val="076028"/>
          <w:kern w:val="32"/>
          <w:sz w:val="24"/>
          <w:szCs w:val="26"/>
          <w:lang w:bidi="th-TH"/>
        </w:rPr>
        <w:t xml:space="preserve"> Watering Actions</w:t>
      </w:r>
      <w:bookmarkEnd w:id="88"/>
      <w:bookmarkEnd w:id="90"/>
      <w:bookmarkEnd w:id="91"/>
      <w:bookmarkEnd w:id="92"/>
      <w:bookmarkEnd w:id="93"/>
      <w:bookmarkEnd w:id="94"/>
    </w:p>
    <w:p w14:paraId="68E5BE83" w14:textId="77777777" w:rsidR="00BB4C2B" w:rsidRPr="004273F6" w:rsidRDefault="00BB4C2B" w:rsidP="00BB4C2B">
      <w:pPr>
        <w:pStyle w:val="BodyTextCEWO"/>
      </w:pPr>
      <w:r>
        <w:t xml:space="preserve">The “integrated planning for the use, carryover and trade of Commonwealth environmental water: Murrumbidgee River Valley 2015–16” sets out watering options for the Murrumbidgee </w:t>
      </w:r>
      <w:r w:rsidRPr="00F71994">
        <w:t xml:space="preserve">in 2015-16 </w:t>
      </w:r>
      <w:r>
        <w:rPr>
          <w:noProof/>
        </w:rPr>
        <w:t>(Commonwealth of Australia 2015)</w:t>
      </w:r>
      <w:r w:rsidRPr="00F71994">
        <w:t>.  Eight high level water use options were</w:t>
      </w:r>
      <w:r w:rsidRPr="004273F6">
        <w:t xml:space="preserve"> identified targeting the mid-Murrumbidgee wetlands, Lowbidgee floodplain and the Murrumbidgee River and creek system, under a range of hydrologic conditions. </w:t>
      </w:r>
      <w:r>
        <w:t xml:space="preserve"> Monitoring activities and recommendations are provided for four of these watering actions. The watering actions primarily targeted outcomes for waterbirds, frogs, fish and aquatic vegetation.  </w:t>
      </w:r>
      <w:r w:rsidRPr="004273F6">
        <w:t xml:space="preserve">Individual actions were identified based on climate conditions, water availability, environmental demands, constraints and risks. </w:t>
      </w:r>
    </w:p>
    <w:p w14:paraId="50CA98F5" w14:textId="77777777" w:rsidR="00BB4C2B" w:rsidRPr="004273F6" w:rsidRDefault="00BB4C2B" w:rsidP="00BB4C2B">
      <w:pPr>
        <w:rPr>
          <w:lang w:eastAsia="zh-CN" w:bidi="th-TH"/>
        </w:rPr>
      </w:pPr>
      <w:r>
        <w:rPr>
          <w:lang w:eastAsia="zh-CN" w:bidi="th-TH"/>
        </w:rPr>
        <w:t xml:space="preserve">As in 2014-15 the </w:t>
      </w:r>
      <w:r w:rsidRPr="004273F6">
        <w:rPr>
          <w:lang w:eastAsia="zh-CN" w:bidi="th-TH"/>
        </w:rPr>
        <w:t xml:space="preserve">priority watering action was the mid-Murrumbidgee </w:t>
      </w:r>
      <w:r>
        <w:rPr>
          <w:lang w:eastAsia="zh-CN" w:bidi="th-TH"/>
        </w:rPr>
        <w:t>reconnection</w:t>
      </w:r>
      <w:r w:rsidRPr="004273F6">
        <w:rPr>
          <w:lang w:eastAsia="zh-CN" w:bidi="th-TH"/>
        </w:rPr>
        <w:t>. This action was dependent on the occurrence of a suitably sized rainfall generated flow event as a trigger</w:t>
      </w:r>
      <w:r>
        <w:rPr>
          <w:lang w:eastAsia="zh-CN" w:bidi="th-TH"/>
        </w:rPr>
        <w:t xml:space="preserve">, but was constrained by dam operations and potential third party impacts associated with inundation of private lands.  </w:t>
      </w:r>
      <w:r w:rsidRPr="004273F6">
        <w:rPr>
          <w:lang w:eastAsia="zh-CN" w:bidi="th-TH"/>
        </w:rPr>
        <w:t xml:space="preserve">Mid-Murrumbidgee </w:t>
      </w:r>
      <w:r>
        <w:rPr>
          <w:lang w:eastAsia="zh-CN" w:bidi="th-TH"/>
        </w:rPr>
        <w:t>reconnection</w:t>
      </w:r>
      <w:r w:rsidRPr="004273F6">
        <w:rPr>
          <w:lang w:eastAsia="zh-CN" w:bidi="th-TH"/>
        </w:rPr>
        <w:t xml:space="preserve"> would have delivered a range of outcomes</w:t>
      </w:r>
      <w:r>
        <w:rPr>
          <w:lang w:eastAsia="zh-CN" w:bidi="th-TH"/>
        </w:rPr>
        <w:t xml:space="preserve"> for both floodplain and in channel habitat through the Murrumbidgee systems. In the absence of reconnection flows,</w:t>
      </w:r>
      <w:r w:rsidRPr="004273F6">
        <w:rPr>
          <w:lang w:eastAsia="zh-CN" w:bidi="th-TH"/>
        </w:rPr>
        <w:t xml:space="preserve"> alternative uses of Commonwealth environmental water were implemented including pumping to </w:t>
      </w:r>
      <w:r>
        <w:rPr>
          <w:lang w:eastAsia="zh-CN" w:bidi="th-TH"/>
        </w:rPr>
        <w:t xml:space="preserve">Yarradda Lagoon </w:t>
      </w:r>
      <w:r w:rsidRPr="004273F6">
        <w:rPr>
          <w:lang w:eastAsia="zh-CN" w:bidi="th-TH"/>
        </w:rPr>
        <w:t xml:space="preserve">in the mid-Murrumbidgee, watering of Lowbidgee wetlands and floodplain assets and the Yanco Creek system. </w:t>
      </w:r>
    </w:p>
    <w:p w14:paraId="075AC207" w14:textId="77777777" w:rsidR="00BB4C2B" w:rsidRDefault="00BB4C2B" w:rsidP="00BB4C2B">
      <w:pPr>
        <w:keepNext/>
      </w:pPr>
      <w:r>
        <w:t>In 2015-16 the Commonwealth environmental water holder delivered 108,328 ML of environmental water as part of 16 watering actions targeting key floodplain and wetland habitats, anabranches and creek lines floodplain through the Murrumbidgee (</w:t>
      </w:r>
      <w:r>
        <w:fldChar w:fldCharType="begin"/>
      </w:r>
      <w:r>
        <w:instrText xml:space="preserve"> REF _Ref458157444 \h </w:instrText>
      </w:r>
      <w:r>
        <w:fldChar w:fldCharType="separate"/>
      </w:r>
      <w:r w:rsidRPr="00916B6E">
        <w:t xml:space="preserve">Table </w:t>
      </w:r>
      <w:r>
        <w:rPr>
          <w:noProof/>
        </w:rPr>
        <w:t>2</w:t>
      </w:r>
      <w:r>
        <w:noBreakHyphen/>
      </w:r>
      <w:r>
        <w:rPr>
          <w:noProof/>
        </w:rPr>
        <w:t>1</w:t>
      </w:r>
      <w:r>
        <w:fldChar w:fldCharType="end"/>
      </w:r>
      <w:r>
        <w:t>). Commonwealth environmental watering actions were expected to achieve broad outcome</w:t>
      </w:r>
      <w:r w:rsidRPr="00F71994">
        <w:t xml:space="preserve">s </w:t>
      </w:r>
      <w:r>
        <w:rPr>
          <w:noProof/>
        </w:rPr>
        <w:t>(Commonwealth of Australia 2015)</w:t>
      </w:r>
      <w:r w:rsidRPr="00F71994">
        <w:t>:</w:t>
      </w:r>
      <w:r>
        <w:t xml:space="preserve"> </w:t>
      </w:r>
    </w:p>
    <w:p w14:paraId="3FD243E9" w14:textId="77777777" w:rsidR="00BB4C2B" w:rsidRDefault="00BB4C2B" w:rsidP="00BB4C2B">
      <w:pPr>
        <w:pStyle w:val="Tabletext"/>
        <w:numPr>
          <w:ilvl w:val="0"/>
          <w:numId w:val="19"/>
        </w:numPr>
        <w:rPr>
          <w:rFonts w:ascii="Arial" w:hAnsi="Arial"/>
          <w:sz w:val="22"/>
        </w:rPr>
      </w:pPr>
      <w:r>
        <w:t>inundation of wetland habitats in the mid-Murrumbidgee and Yanco Creek systems</w:t>
      </w:r>
    </w:p>
    <w:p w14:paraId="0084126C" w14:textId="77777777" w:rsidR="00BB4C2B" w:rsidRDefault="00BB4C2B" w:rsidP="00BB4C2B">
      <w:pPr>
        <w:pStyle w:val="Tabletext"/>
        <w:numPr>
          <w:ilvl w:val="0"/>
          <w:numId w:val="19"/>
        </w:numPr>
      </w:pPr>
      <w:r>
        <w:t>protect and maintain the health of existing extent of riparian, floodplain and wetland native vegetation communities</w:t>
      </w:r>
    </w:p>
    <w:p w14:paraId="65C3655D" w14:textId="77777777" w:rsidR="00BB4C2B" w:rsidRDefault="00BB4C2B" w:rsidP="00BB4C2B">
      <w:pPr>
        <w:pStyle w:val="Tabletext"/>
        <w:numPr>
          <w:ilvl w:val="0"/>
          <w:numId w:val="19"/>
        </w:numPr>
      </w:pPr>
      <w:r>
        <w:t>provide reproduction and recruitment opportunities for riparian, floodplain and wetland native vegetation communities</w:t>
      </w:r>
    </w:p>
    <w:p w14:paraId="1414A078" w14:textId="77777777" w:rsidR="00BB4C2B" w:rsidRDefault="00BB4C2B" w:rsidP="00BB4C2B">
      <w:pPr>
        <w:pStyle w:val="Tabletext"/>
        <w:numPr>
          <w:ilvl w:val="0"/>
          <w:numId w:val="19"/>
        </w:numPr>
      </w:pPr>
      <w:r>
        <w:t>re-instating a more natural wetting-drying cycle for wetland vegetation</w:t>
      </w:r>
    </w:p>
    <w:p w14:paraId="765CC7F3" w14:textId="77777777" w:rsidR="00BB4C2B" w:rsidRDefault="00BB4C2B" w:rsidP="00BB4C2B">
      <w:pPr>
        <w:pStyle w:val="Tabletext"/>
        <w:numPr>
          <w:ilvl w:val="0"/>
          <w:numId w:val="19"/>
        </w:numPr>
      </w:pPr>
      <w:r>
        <w:t>provide reproduction and recruitment opportunities for riparian, floodplain and wetland native fauna</w:t>
      </w:r>
    </w:p>
    <w:p w14:paraId="606FA37F" w14:textId="77777777" w:rsidR="00BB4C2B" w:rsidRDefault="00BB4C2B" w:rsidP="00BB4C2B">
      <w:pPr>
        <w:pStyle w:val="Tabletext"/>
        <w:numPr>
          <w:ilvl w:val="0"/>
          <w:numId w:val="19"/>
        </w:numPr>
      </w:pPr>
      <w:r>
        <w:t>support the habitat requirements of waterbirds</w:t>
      </w:r>
    </w:p>
    <w:p w14:paraId="35E02078" w14:textId="77777777" w:rsidR="00BB4C2B" w:rsidRDefault="00BB4C2B" w:rsidP="00BB4C2B">
      <w:pPr>
        <w:pStyle w:val="Tabletext"/>
        <w:numPr>
          <w:ilvl w:val="0"/>
          <w:numId w:val="19"/>
        </w:numPr>
      </w:pPr>
      <w:r>
        <w:t>support breeding events of colonial nesting waterbirds</w:t>
      </w:r>
    </w:p>
    <w:p w14:paraId="724A738F" w14:textId="77777777" w:rsidR="00BB4C2B" w:rsidRDefault="00BB4C2B" w:rsidP="00BB4C2B">
      <w:pPr>
        <w:pStyle w:val="Tabletext"/>
        <w:numPr>
          <w:ilvl w:val="0"/>
          <w:numId w:val="19"/>
        </w:numPr>
      </w:pPr>
      <w:r>
        <w:t>support the habitat requirements of native fish including access to a diversity of in-channel habitats, improving both structural and hydraulic habitat complexity</w:t>
      </w:r>
    </w:p>
    <w:p w14:paraId="2D40183B" w14:textId="77777777" w:rsidR="00BB4C2B" w:rsidRDefault="00BB4C2B" w:rsidP="00BB4C2B">
      <w:pPr>
        <w:pStyle w:val="Tabletext"/>
        <w:numPr>
          <w:ilvl w:val="0"/>
          <w:numId w:val="19"/>
        </w:numPr>
      </w:pPr>
      <w:r>
        <w:t>support movement opportunities, breeding and recruitment of native fish</w:t>
      </w:r>
    </w:p>
    <w:p w14:paraId="0EEE5CD6" w14:textId="77777777" w:rsidR="00BB4C2B" w:rsidRDefault="00BB4C2B" w:rsidP="00BB4C2B">
      <w:pPr>
        <w:pStyle w:val="Tabletext"/>
        <w:numPr>
          <w:ilvl w:val="0"/>
          <w:numId w:val="19"/>
        </w:numPr>
      </w:pPr>
      <w:r>
        <w:t>support the habitat requirements of other vertebrates</w:t>
      </w:r>
    </w:p>
    <w:p w14:paraId="696C4991" w14:textId="77777777" w:rsidR="00BB4C2B" w:rsidRDefault="00BB4C2B" w:rsidP="00BB4C2B">
      <w:pPr>
        <w:pStyle w:val="Tabletext"/>
        <w:numPr>
          <w:ilvl w:val="0"/>
          <w:numId w:val="19"/>
        </w:numPr>
      </w:pPr>
      <w:r>
        <w:t>support breeding and recruitment of other native aquatic species, including frogs, turtles and invertebrates</w:t>
      </w:r>
    </w:p>
    <w:p w14:paraId="7A4F38FB" w14:textId="77777777" w:rsidR="00BB4C2B" w:rsidRDefault="00BB4C2B" w:rsidP="00BB4C2B">
      <w:pPr>
        <w:pStyle w:val="Tabletext"/>
        <w:numPr>
          <w:ilvl w:val="0"/>
          <w:numId w:val="19"/>
        </w:numPr>
      </w:pPr>
      <w:r>
        <w:t>support ecosystem functions, such as dispersal of biota and transfer of nutrients, that relate to longitudinal and lateral connectivity (i.e. connectivity between the river channel, wetlands and floodplain) to maintain populations</w:t>
      </w:r>
    </w:p>
    <w:p w14:paraId="4C49F84F" w14:textId="77777777" w:rsidR="00BB4C2B" w:rsidRDefault="00BB4C2B" w:rsidP="00BB4C2B">
      <w:pPr>
        <w:pStyle w:val="Tabletext"/>
        <w:numPr>
          <w:ilvl w:val="0"/>
          <w:numId w:val="19"/>
        </w:numPr>
      </w:pPr>
      <w:r>
        <w:t>improve ecosystem and population resilience through supporting ecological recovery and maintaining aquatic habitat.</w:t>
      </w:r>
    </w:p>
    <w:p w14:paraId="4CC7C3BE" w14:textId="77777777" w:rsidR="00BB4C2B" w:rsidRDefault="00BB4C2B" w:rsidP="00BB4C2B">
      <w:pPr>
        <w:pStyle w:val="Tabletext"/>
      </w:pPr>
    </w:p>
    <w:p w14:paraId="26AD3015" w14:textId="77777777" w:rsidR="00BB4C2B" w:rsidRPr="00CB7262" w:rsidRDefault="00BB4C2B" w:rsidP="00CB7262">
      <w:pPr>
        <w:spacing w:after="0" w:line="240" w:lineRule="auto"/>
        <w:jc w:val="left"/>
        <w:rPr>
          <w:rFonts w:eastAsia="Times New Roman"/>
          <w:sz w:val="18"/>
        </w:rPr>
      </w:pPr>
      <w:r>
        <w:t>In addition to these overarching objectives, each individual watering action is aligned with a specific set of watering objectives, and target species, for example maintaining habitat for southern bell frogs (</w:t>
      </w:r>
      <w:r w:rsidRPr="005357F7">
        <w:rPr>
          <w:i/>
        </w:rPr>
        <w:t>Litoria raniformis</w:t>
      </w:r>
      <w:r>
        <w:t>)</w:t>
      </w:r>
      <w:r w:rsidRPr="009662FC">
        <w:t xml:space="preserve"> </w:t>
      </w:r>
      <w:r>
        <w:t xml:space="preserve">(listed as vulnerable under the </w:t>
      </w:r>
      <w:r w:rsidRPr="004D4430">
        <w:rPr>
          <w:i/>
        </w:rPr>
        <w:t>Environment Protection and Biodiversity Conservation Act 1999</w:t>
      </w:r>
      <w:r>
        <w:t xml:space="preserve"> (EPBC Act)) or supporting existing waterbird rookeries. Specific objectives for each watering actions are contained in </w:t>
      </w:r>
      <w:r>
        <w:fldChar w:fldCharType="begin"/>
      </w:r>
      <w:r>
        <w:instrText xml:space="preserve"> REF _Ref458164346 \h </w:instrText>
      </w:r>
      <w:r>
        <w:fldChar w:fldCharType="separate"/>
      </w:r>
      <w:r>
        <w:t xml:space="preserve">Table </w:t>
      </w:r>
      <w:r>
        <w:rPr>
          <w:noProof/>
        </w:rPr>
        <w:t>2</w:t>
      </w:r>
      <w:r>
        <w:noBreakHyphen/>
      </w:r>
      <w:r>
        <w:rPr>
          <w:noProof/>
        </w:rPr>
        <w:t>2</w:t>
      </w:r>
      <w:r>
        <w:fldChar w:fldCharType="end"/>
      </w:r>
      <w:r>
        <w:t xml:space="preserve"> .</w:t>
      </w:r>
      <w:r>
        <w:br w:type="page"/>
      </w:r>
    </w:p>
    <w:p w14:paraId="5D1A6A39" w14:textId="77777777" w:rsidR="00BB4C2B" w:rsidRPr="004273F6" w:rsidRDefault="00BB4C2B" w:rsidP="00BB4C2B">
      <w:pPr>
        <w:keepNext/>
      </w:pPr>
    </w:p>
    <w:p w14:paraId="5969E951" w14:textId="77777777" w:rsidR="00BB4C2B" w:rsidRDefault="00BB4C2B" w:rsidP="00BB4C2B">
      <w:pPr>
        <w:pStyle w:val="Tabletext"/>
      </w:pPr>
      <w:bookmarkStart w:id="95" w:name="_Ref458157444"/>
      <w:bookmarkStart w:id="96" w:name="_Toc460934112"/>
      <w:bookmarkStart w:id="97" w:name="_Toc475593695"/>
      <w:r w:rsidRPr="00916B6E">
        <w:t xml:space="preserve">Table </w:t>
      </w:r>
      <w:r w:rsidR="00561A34">
        <w:fldChar w:fldCharType="begin"/>
      </w:r>
      <w:r w:rsidR="00561A34">
        <w:instrText xml:space="preserve"> STYLEREF 1 \s </w:instrText>
      </w:r>
      <w:r w:rsidR="00561A34">
        <w:fldChar w:fldCharType="separate"/>
      </w:r>
      <w:r>
        <w:rPr>
          <w:noProof/>
        </w:rPr>
        <w:t>2</w:t>
      </w:r>
      <w:r w:rsidR="00561A34">
        <w:rPr>
          <w:noProof/>
        </w:rPr>
        <w:fldChar w:fldCharType="end"/>
      </w:r>
      <w:r>
        <w:noBreakHyphen/>
      </w:r>
      <w:r w:rsidR="00561A34">
        <w:fldChar w:fldCharType="begin"/>
      </w:r>
      <w:r w:rsidR="00561A34">
        <w:instrText xml:space="preserve"> SEQ Table \* ARABIC \s 1 </w:instrText>
      </w:r>
      <w:r w:rsidR="00561A34">
        <w:fldChar w:fldCharType="separate"/>
      </w:r>
      <w:r>
        <w:rPr>
          <w:noProof/>
        </w:rPr>
        <w:t>1</w:t>
      </w:r>
      <w:r w:rsidR="00561A34">
        <w:rPr>
          <w:noProof/>
        </w:rPr>
        <w:fldChar w:fldCharType="end"/>
      </w:r>
      <w:bookmarkEnd w:id="95"/>
      <w:r w:rsidRPr="00916B6E">
        <w:t xml:space="preserve"> Summary of environmental water usage from Commonwealth and state sources in 2015-16 drawn from Watering Action Acquittal Report Murrumbidgee 2015-16</w:t>
      </w:r>
      <w:r>
        <w:t xml:space="preserve"> </w:t>
      </w:r>
      <w:r>
        <w:rPr>
          <w:noProof/>
        </w:rPr>
        <w:t>(Commonwealth of Australia 2016)</w:t>
      </w:r>
      <w:r>
        <w:t>.</w:t>
      </w:r>
      <w:bookmarkEnd w:id="96"/>
      <w:bookmarkEnd w:id="97"/>
    </w:p>
    <w:p w14:paraId="4F28B5BF" w14:textId="77777777" w:rsidR="00BB4C2B" w:rsidRDefault="00BB4C2B" w:rsidP="00BB4C2B">
      <w:pPr>
        <w:pStyle w:val="Tabletext"/>
        <w:rPr>
          <w:b/>
          <w:i/>
          <w:iCs/>
          <w:color w:val="076028"/>
          <w:kern w:val="32"/>
          <w:sz w:val="24"/>
          <w:szCs w:val="26"/>
          <w:lang w:bidi="th-TH"/>
        </w:rPr>
      </w:pPr>
    </w:p>
    <w:tbl>
      <w:tblPr>
        <w:tblW w:w="4802" w:type="pct"/>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Look w:val="04A0" w:firstRow="1" w:lastRow="0" w:firstColumn="1" w:lastColumn="0" w:noHBand="0" w:noVBand="1"/>
      </w:tblPr>
      <w:tblGrid>
        <w:gridCol w:w="3400"/>
        <w:gridCol w:w="1982"/>
        <w:gridCol w:w="1984"/>
        <w:gridCol w:w="1984"/>
      </w:tblGrid>
      <w:tr w:rsidR="00B4531A" w:rsidRPr="004922E6" w14:paraId="133811A3" w14:textId="77777777" w:rsidTr="00B4531A">
        <w:trPr>
          <w:trHeight w:val="20"/>
        </w:trPr>
        <w:tc>
          <w:tcPr>
            <w:tcW w:w="1818" w:type="pct"/>
            <w:shd w:val="clear" w:color="auto" w:fill="07601F"/>
            <w:hideMark/>
          </w:tcPr>
          <w:p w14:paraId="67D13AC0" w14:textId="77777777" w:rsidR="00BB4C2B" w:rsidRPr="00B4531A" w:rsidRDefault="00BB4C2B" w:rsidP="00BB4C2B">
            <w:pPr>
              <w:pStyle w:val="Tabletext"/>
              <w:rPr>
                <w:b/>
                <w:color w:val="FFFFFF"/>
              </w:rPr>
            </w:pPr>
            <w:r w:rsidRPr="00B4531A">
              <w:rPr>
                <w:b/>
                <w:color w:val="FFFFFF"/>
              </w:rPr>
              <w:t>Event</w:t>
            </w:r>
          </w:p>
        </w:tc>
        <w:tc>
          <w:tcPr>
            <w:tcW w:w="1060" w:type="pct"/>
            <w:shd w:val="clear" w:color="auto" w:fill="07601F"/>
            <w:hideMark/>
          </w:tcPr>
          <w:p w14:paraId="60C7B3D6" w14:textId="77777777" w:rsidR="00BB4C2B" w:rsidRPr="00B4531A" w:rsidRDefault="00BB4C2B" w:rsidP="00BB4C2B">
            <w:pPr>
              <w:pStyle w:val="Tabletext"/>
              <w:rPr>
                <w:b/>
                <w:color w:val="FFFFFF"/>
              </w:rPr>
            </w:pPr>
            <w:r w:rsidRPr="00B4531A">
              <w:rPr>
                <w:b/>
                <w:color w:val="FFFFFF"/>
              </w:rPr>
              <w:t>CEW Delivered Volume (ML)</w:t>
            </w:r>
          </w:p>
        </w:tc>
        <w:tc>
          <w:tcPr>
            <w:tcW w:w="1061" w:type="pct"/>
            <w:shd w:val="clear" w:color="auto" w:fill="07601F"/>
            <w:hideMark/>
          </w:tcPr>
          <w:p w14:paraId="684AFBA5" w14:textId="77777777" w:rsidR="00BB4C2B" w:rsidRPr="00B4531A" w:rsidRDefault="00BB4C2B" w:rsidP="00BB4C2B">
            <w:pPr>
              <w:pStyle w:val="Tabletext"/>
              <w:rPr>
                <w:b/>
                <w:color w:val="FFFFFF"/>
              </w:rPr>
            </w:pPr>
            <w:r w:rsidRPr="00B4531A">
              <w:rPr>
                <w:b/>
                <w:color w:val="FFFFFF"/>
              </w:rPr>
              <w:t>NSW Delivered Volume (ML)</w:t>
            </w:r>
          </w:p>
        </w:tc>
        <w:tc>
          <w:tcPr>
            <w:tcW w:w="1061" w:type="pct"/>
            <w:shd w:val="clear" w:color="auto" w:fill="07601F"/>
            <w:hideMark/>
          </w:tcPr>
          <w:p w14:paraId="1FA4E028" w14:textId="77777777" w:rsidR="00BB4C2B" w:rsidRPr="00B4531A" w:rsidRDefault="00BB4C2B" w:rsidP="00BB4C2B">
            <w:pPr>
              <w:pStyle w:val="Tabletext"/>
              <w:rPr>
                <w:b/>
                <w:color w:val="FFFFFF"/>
              </w:rPr>
            </w:pPr>
            <w:r w:rsidRPr="00B4531A">
              <w:rPr>
                <w:b/>
                <w:color w:val="FFFFFF"/>
              </w:rPr>
              <w:t>Net usage (ML)</w:t>
            </w:r>
          </w:p>
        </w:tc>
      </w:tr>
      <w:tr w:rsidR="00B4531A" w14:paraId="2ADACA53" w14:textId="77777777" w:rsidTr="00B4531A">
        <w:trPr>
          <w:trHeight w:val="20"/>
        </w:trPr>
        <w:tc>
          <w:tcPr>
            <w:tcW w:w="1818" w:type="pct"/>
            <w:shd w:val="clear" w:color="auto" w:fill="auto"/>
            <w:hideMark/>
          </w:tcPr>
          <w:p w14:paraId="6909490B" w14:textId="77777777" w:rsidR="00BB4C2B" w:rsidRDefault="00BB4C2B" w:rsidP="00BB4C2B">
            <w:pPr>
              <w:pStyle w:val="Tabletext"/>
            </w:pPr>
            <w:r>
              <w:t>Piggyback</w:t>
            </w:r>
          </w:p>
        </w:tc>
        <w:tc>
          <w:tcPr>
            <w:tcW w:w="1060" w:type="pct"/>
            <w:shd w:val="clear" w:color="auto" w:fill="auto"/>
            <w:hideMark/>
          </w:tcPr>
          <w:p w14:paraId="244418FE" w14:textId="77777777" w:rsidR="00BB4C2B" w:rsidRDefault="00BB4C2B" w:rsidP="00BB4C2B">
            <w:pPr>
              <w:pStyle w:val="Tabletext"/>
            </w:pPr>
            <w:r>
              <w:t>0</w:t>
            </w:r>
          </w:p>
        </w:tc>
        <w:tc>
          <w:tcPr>
            <w:tcW w:w="1061" w:type="pct"/>
            <w:shd w:val="clear" w:color="auto" w:fill="auto"/>
            <w:hideMark/>
          </w:tcPr>
          <w:p w14:paraId="637F94A0" w14:textId="77777777" w:rsidR="00BB4C2B" w:rsidRDefault="00BB4C2B" w:rsidP="00BB4C2B">
            <w:pPr>
              <w:pStyle w:val="Tabletext"/>
            </w:pPr>
            <w:r>
              <w:t>0</w:t>
            </w:r>
          </w:p>
        </w:tc>
        <w:tc>
          <w:tcPr>
            <w:tcW w:w="1061" w:type="pct"/>
            <w:shd w:val="clear" w:color="auto" w:fill="auto"/>
            <w:hideMark/>
          </w:tcPr>
          <w:p w14:paraId="30759B7D" w14:textId="77777777" w:rsidR="00BB4C2B" w:rsidRDefault="00BB4C2B" w:rsidP="00BB4C2B">
            <w:pPr>
              <w:pStyle w:val="Tabletext"/>
            </w:pPr>
            <w:r>
              <w:t>0</w:t>
            </w:r>
          </w:p>
        </w:tc>
      </w:tr>
      <w:tr w:rsidR="00B4531A" w14:paraId="52E9D6A0" w14:textId="77777777" w:rsidTr="00B4531A">
        <w:trPr>
          <w:trHeight w:val="20"/>
        </w:trPr>
        <w:tc>
          <w:tcPr>
            <w:tcW w:w="1818" w:type="pct"/>
            <w:shd w:val="clear" w:color="auto" w:fill="auto"/>
            <w:hideMark/>
          </w:tcPr>
          <w:p w14:paraId="2690A9AC" w14:textId="77777777" w:rsidR="00BB4C2B" w:rsidRDefault="00BB4C2B" w:rsidP="00BB4C2B">
            <w:pPr>
              <w:pStyle w:val="Tabletext"/>
            </w:pPr>
            <w:r>
              <w:t>Yarradda Lagoon</w:t>
            </w:r>
          </w:p>
        </w:tc>
        <w:tc>
          <w:tcPr>
            <w:tcW w:w="1060" w:type="pct"/>
            <w:shd w:val="clear" w:color="auto" w:fill="auto"/>
            <w:hideMark/>
          </w:tcPr>
          <w:p w14:paraId="16C9E4F5" w14:textId="77777777" w:rsidR="00BB4C2B" w:rsidRDefault="00BB4C2B" w:rsidP="00BB4C2B">
            <w:pPr>
              <w:pStyle w:val="Tabletext"/>
            </w:pPr>
            <w:r>
              <w:t>1394.3</w:t>
            </w:r>
          </w:p>
        </w:tc>
        <w:tc>
          <w:tcPr>
            <w:tcW w:w="1061" w:type="pct"/>
            <w:shd w:val="clear" w:color="auto" w:fill="auto"/>
            <w:hideMark/>
          </w:tcPr>
          <w:p w14:paraId="5A614AB1" w14:textId="77777777" w:rsidR="00BB4C2B" w:rsidRDefault="00BB4C2B" w:rsidP="00BB4C2B">
            <w:pPr>
              <w:pStyle w:val="Tabletext"/>
            </w:pPr>
            <w:r>
              <w:t>0</w:t>
            </w:r>
          </w:p>
        </w:tc>
        <w:tc>
          <w:tcPr>
            <w:tcW w:w="1061" w:type="pct"/>
            <w:shd w:val="clear" w:color="auto" w:fill="auto"/>
            <w:hideMark/>
          </w:tcPr>
          <w:p w14:paraId="617B5146" w14:textId="77777777" w:rsidR="00BB4C2B" w:rsidRDefault="00BB4C2B" w:rsidP="00BB4C2B">
            <w:pPr>
              <w:pStyle w:val="Tabletext"/>
            </w:pPr>
            <w:r>
              <w:t>1394.3</w:t>
            </w:r>
          </w:p>
        </w:tc>
      </w:tr>
      <w:tr w:rsidR="00B4531A" w14:paraId="5E3A30BE" w14:textId="77777777" w:rsidTr="00B4531A">
        <w:trPr>
          <w:trHeight w:val="20"/>
        </w:trPr>
        <w:tc>
          <w:tcPr>
            <w:tcW w:w="1818" w:type="pct"/>
            <w:shd w:val="clear" w:color="auto" w:fill="auto"/>
            <w:hideMark/>
          </w:tcPr>
          <w:p w14:paraId="6FDB9D0D" w14:textId="77777777" w:rsidR="00BB4C2B" w:rsidRDefault="00BB4C2B" w:rsidP="00BB4C2B">
            <w:pPr>
              <w:pStyle w:val="Tabletext"/>
            </w:pPr>
            <w:r>
              <w:t>Yanco Creek trout cod support</w:t>
            </w:r>
          </w:p>
        </w:tc>
        <w:tc>
          <w:tcPr>
            <w:tcW w:w="1060" w:type="pct"/>
            <w:shd w:val="clear" w:color="auto" w:fill="auto"/>
            <w:hideMark/>
          </w:tcPr>
          <w:p w14:paraId="5724EF43" w14:textId="77777777" w:rsidR="00BB4C2B" w:rsidRDefault="00BB4C2B" w:rsidP="00BB4C2B">
            <w:pPr>
              <w:pStyle w:val="Tabletext"/>
            </w:pPr>
            <w:r>
              <w:t>8075</w:t>
            </w:r>
          </w:p>
        </w:tc>
        <w:tc>
          <w:tcPr>
            <w:tcW w:w="1061" w:type="pct"/>
            <w:shd w:val="clear" w:color="auto" w:fill="auto"/>
            <w:hideMark/>
          </w:tcPr>
          <w:p w14:paraId="3EFBBAC7" w14:textId="77777777" w:rsidR="00BB4C2B" w:rsidRDefault="00BB4C2B" w:rsidP="00BB4C2B">
            <w:pPr>
              <w:pStyle w:val="Tabletext"/>
            </w:pPr>
            <w:r>
              <w:t>0</w:t>
            </w:r>
          </w:p>
        </w:tc>
        <w:tc>
          <w:tcPr>
            <w:tcW w:w="1061" w:type="pct"/>
            <w:shd w:val="clear" w:color="auto" w:fill="auto"/>
            <w:hideMark/>
          </w:tcPr>
          <w:p w14:paraId="5A392B2D" w14:textId="77777777" w:rsidR="00BB4C2B" w:rsidRDefault="00BB4C2B" w:rsidP="00BB4C2B">
            <w:pPr>
              <w:pStyle w:val="Tabletext"/>
            </w:pPr>
            <w:r>
              <w:t>8075</w:t>
            </w:r>
          </w:p>
        </w:tc>
      </w:tr>
      <w:tr w:rsidR="00B4531A" w14:paraId="28543C61" w14:textId="77777777" w:rsidTr="00B4531A">
        <w:trPr>
          <w:trHeight w:val="20"/>
        </w:trPr>
        <w:tc>
          <w:tcPr>
            <w:tcW w:w="1818" w:type="pct"/>
            <w:shd w:val="clear" w:color="auto" w:fill="auto"/>
            <w:hideMark/>
          </w:tcPr>
          <w:p w14:paraId="796CC93A" w14:textId="77777777" w:rsidR="00BB4C2B" w:rsidRDefault="00BB4C2B" w:rsidP="00BB4C2B">
            <w:pPr>
              <w:pStyle w:val="Tabletext"/>
            </w:pPr>
            <w:r>
              <w:t>Nimmie-Caira refuge (north Caira channel)</w:t>
            </w:r>
          </w:p>
        </w:tc>
        <w:tc>
          <w:tcPr>
            <w:tcW w:w="1060" w:type="pct"/>
            <w:shd w:val="clear" w:color="auto" w:fill="auto"/>
            <w:hideMark/>
          </w:tcPr>
          <w:p w14:paraId="5D70BEF6" w14:textId="77777777" w:rsidR="00BB4C2B" w:rsidRDefault="00BB4C2B" w:rsidP="00BB4C2B">
            <w:pPr>
              <w:pStyle w:val="Tabletext"/>
            </w:pPr>
            <w:r>
              <w:t>5000</w:t>
            </w:r>
          </w:p>
        </w:tc>
        <w:tc>
          <w:tcPr>
            <w:tcW w:w="1061" w:type="pct"/>
            <w:shd w:val="clear" w:color="auto" w:fill="auto"/>
            <w:hideMark/>
          </w:tcPr>
          <w:p w14:paraId="495ADE2D" w14:textId="77777777" w:rsidR="00BB4C2B" w:rsidRDefault="00BB4C2B" w:rsidP="00BB4C2B">
            <w:pPr>
              <w:pStyle w:val="Tabletext"/>
            </w:pPr>
            <w:r>
              <w:t xml:space="preserve">7400 </w:t>
            </w:r>
          </w:p>
        </w:tc>
        <w:tc>
          <w:tcPr>
            <w:tcW w:w="1061" w:type="pct"/>
            <w:shd w:val="clear" w:color="auto" w:fill="auto"/>
            <w:hideMark/>
          </w:tcPr>
          <w:p w14:paraId="3E0A3306" w14:textId="77777777" w:rsidR="00BB4C2B" w:rsidRDefault="00BB4C2B" w:rsidP="00BB4C2B">
            <w:pPr>
              <w:pStyle w:val="Tabletext"/>
            </w:pPr>
            <w:r>
              <w:t>12 400</w:t>
            </w:r>
          </w:p>
        </w:tc>
      </w:tr>
      <w:tr w:rsidR="00B4531A" w14:paraId="793643EA" w14:textId="77777777" w:rsidTr="00B4531A">
        <w:trPr>
          <w:trHeight w:val="20"/>
        </w:trPr>
        <w:tc>
          <w:tcPr>
            <w:tcW w:w="1818" w:type="pct"/>
            <w:shd w:val="clear" w:color="auto" w:fill="auto"/>
            <w:hideMark/>
          </w:tcPr>
          <w:p w14:paraId="429D2EDA" w14:textId="77777777" w:rsidR="00BB4C2B" w:rsidRDefault="00BB4C2B" w:rsidP="00BB4C2B">
            <w:pPr>
              <w:pStyle w:val="Tabletext"/>
            </w:pPr>
            <w:r>
              <w:t xml:space="preserve">Nimmie-Caira sbf refuge (south Caira channel) </w:t>
            </w:r>
          </w:p>
        </w:tc>
        <w:tc>
          <w:tcPr>
            <w:tcW w:w="1060" w:type="pct"/>
            <w:shd w:val="clear" w:color="auto" w:fill="auto"/>
            <w:hideMark/>
          </w:tcPr>
          <w:p w14:paraId="231B4454" w14:textId="77777777" w:rsidR="00BB4C2B" w:rsidRDefault="00BB4C2B" w:rsidP="00BB4C2B">
            <w:pPr>
              <w:pStyle w:val="Tabletext"/>
            </w:pPr>
            <w:r>
              <w:t>5000</w:t>
            </w:r>
          </w:p>
        </w:tc>
        <w:tc>
          <w:tcPr>
            <w:tcW w:w="1061" w:type="pct"/>
            <w:shd w:val="clear" w:color="auto" w:fill="auto"/>
            <w:hideMark/>
          </w:tcPr>
          <w:p w14:paraId="681909E7" w14:textId="77777777" w:rsidR="00BB4C2B" w:rsidRDefault="00BB4C2B" w:rsidP="00BB4C2B">
            <w:pPr>
              <w:pStyle w:val="Tabletext"/>
            </w:pPr>
            <w:r>
              <w:t xml:space="preserve">42 600 </w:t>
            </w:r>
            <w:r w:rsidRPr="00B4531A">
              <w:rPr>
                <w:sz w:val="20"/>
                <w:vertAlign w:val="superscript"/>
              </w:rPr>
              <w:t>a</w:t>
            </w:r>
          </w:p>
        </w:tc>
        <w:tc>
          <w:tcPr>
            <w:tcW w:w="1061" w:type="pct"/>
            <w:shd w:val="clear" w:color="auto" w:fill="auto"/>
          </w:tcPr>
          <w:p w14:paraId="239DD662" w14:textId="77777777" w:rsidR="00BB4C2B" w:rsidRDefault="00BB4C2B" w:rsidP="00BB4C2B">
            <w:pPr>
              <w:pStyle w:val="Tabletext"/>
            </w:pPr>
          </w:p>
        </w:tc>
      </w:tr>
      <w:tr w:rsidR="00B4531A" w14:paraId="69671C37" w14:textId="77777777" w:rsidTr="00B4531A">
        <w:trPr>
          <w:trHeight w:val="20"/>
        </w:trPr>
        <w:tc>
          <w:tcPr>
            <w:tcW w:w="1818" w:type="pct"/>
            <w:shd w:val="clear" w:color="auto" w:fill="auto"/>
            <w:hideMark/>
          </w:tcPr>
          <w:p w14:paraId="31D871CD" w14:textId="77777777" w:rsidR="00BB4C2B" w:rsidRDefault="00BB4C2B" w:rsidP="00BB4C2B">
            <w:pPr>
              <w:pStyle w:val="Tabletext"/>
            </w:pPr>
            <w:r>
              <w:t>Yanco Creek reconnection</w:t>
            </w:r>
          </w:p>
        </w:tc>
        <w:tc>
          <w:tcPr>
            <w:tcW w:w="1060" w:type="pct"/>
            <w:shd w:val="clear" w:color="auto" w:fill="auto"/>
            <w:hideMark/>
          </w:tcPr>
          <w:p w14:paraId="5792A0CF" w14:textId="77777777" w:rsidR="00BB4C2B" w:rsidRDefault="00BB4C2B" w:rsidP="00BB4C2B">
            <w:pPr>
              <w:pStyle w:val="Tabletext"/>
            </w:pPr>
            <w:r>
              <w:t>0</w:t>
            </w:r>
          </w:p>
        </w:tc>
        <w:tc>
          <w:tcPr>
            <w:tcW w:w="1061" w:type="pct"/>
            <w:shd w:val="clear" w:color="auto" w:fill="auto"/>
            <w:hideMark/>
          </w:tcPr>
          <w:p w14:paraId="2F300F26" w14:textId="77777777" w:rsidR="00BB4C2B" w:rsidRDefault="00BB4C2B" w:rsidP="00BB4C2B">
            <w:pPr>
              <w:pStyle w:val="Tabletext"/>
            </w:pPr>
            <w:r>
              <w:t>0</w:t>
            </w:r>
          </w:p>
        </w:tc>
        <w:tc>
          <w:tcPr>
            <w:tcW w:w="1061" w:type="pct"/>
            <w:shd w:val="clear" w:color="auto" w:fill="auto"/>
            <w:hideMark/>
          </w:tcPr>
          <w:p w14:paraId="61C1F87F" w14:textId="77777777" w:rsidR="00BB4C2B" w:rsidRDefault="00BB4C2B" w:rsidP="00BB4C2B">
            <w:pPr>
              <w:pStyle w:val="Tabletext"/>
            </w:pPr>
            <w:r>
              <w:t>0</w:t>
            </w:r>
          </w:p>
        </w:tc>
      </w:tr>
      <w:tr w:rsidR="00B4531A" w14:paraId="31BE69B2" w14:textId="77777777" w:rsidTr="00B4531A">
        <w:trPr>
          <w:trHeight w:val="20"/>
        </w:trPr>
        <w:tc>
          <w:tcPr>
            <w:tcW w:w="1818" w:type="pct"/>
            <w:shd w:val="clear" w:color="auto" w:fill="auto"/>
            <w:hideMark/>
          </w:tcPr>
          <w:p w14:paraId="33B26264" w14:textId="77777777" w:rsidR="00BB4C2B" w:rsidRDefault="00BB4C2B" w:rsidP="00BB4C2B">
            <w:pPr>
              <w:pStyle w:val="Tabletext"/>
            </w:pPr>
            <w:r>
              <w:t>North Redbank</w:t>
            </w:r>
          </w:p>
        </w:tc>
        <w:tc>
          <w:tcPr>
            <w:tcW w:w="1060" w:type="pct"/>
            <w:shd w:val="clear" w:color="auto" w:fill="auto"/>
            <w:hideMark/>
          </w:tcPr>
          <w:p w14:paraId="5D756C32" w14:textId="77777777" w:rsidR="00BB4C2B" w:rsidRDefault="00BB4C2B" w:rsidP="00BB4C2B">
            <w:pPr>
              <w:pStyle w:val="Tabletext"/>
            </w:pPr>
            <w:r>
              <w:t>20 000</w:t>
            </w:r>
          </w:p>
        </w:tc>
        <w:tc>
          <w:tcPr>
            <w:tcW w:w="1061" w:type="pct"/>
            <w:shd w:val="clear" w:color="auto" w:fill="auto"/>
            <w:hideMark/>
          </w:tcPr>
          <w:p w14:paraId="7CC49A25" w14:textId="77777777" w:rsidR="00BB4C2B" w:rsidRDefault="00BB4C2B" w:rsidP="00BB4C2B">
            <w:pPr>
              <w:pStyle w:val="Tabletext"/>
            </w:pPr>
            <w:r>
              <w:t>29 000</w:t>
            </w:r>
          </w:p>
        </w:tc>
        <w:tc>
          <w:tcPr>
            <w:tcW w:w="1061" w:type="pct"/>
            <w:shd w:val="clear" w:color="auto" w:fill="auto"/>
            <w:hideMark/>
          </w:tcPr>
          <w:p w14:paraId="1D5A716F" w14:textId="77777777" w:rsidR="00BB4C2B" w:rsidRDefault="00BB4C2B" w:rsidP="00BB4C2B">
            <w:pPr>
              <w:pStyle w:val="Tabletext"/>
            </w:pPr>
            <w:r>
              <w:t>49 000</w:t>
            </w:r>
          </w:p>
        </w:tc>
      </w:tr>
      <w:tr w:rsidR="00B4531A" w14:paraId="62886E12" w14:textId="77777777" w:rsidTr="00B4531A">
        <w:trPr>
          <w:trHeight w:val="20"/>
        </w:trPr>
        <w:tc>
          <w:tcPr>
            <w:tcW w:w="1818" w:type="pct"/>
            <w:shd w:val="clear" w:color="auto" w:fill="auto"/>
            <w:hideMark/>
          </w:tcPr>
          <w:p w14:paraId="70E9983E" w14:textId="77777777" w:rsidR="00BB4C2B" w:rsidRDefault="00BB4C2B" w:rsidP="00BB4C2B">
            <w:pPr>
              <w:pStyle w:val="Tabletext"/>
            </w:pPr>
            <w:r>
              <w:t>Juanbung</w:t>
            </w:r>
          </w:p>
        </w:tc>
        <w:tc>
          <w:tcPr>
            <w:tcW w:w="1060" w:type="pct"/>
            <w:shd w:val="clear" w:color="auto" w:fill="auto"/>
            <w:hideMark/>
          </w:tcPr>
          <w:p w14:paraId="4C8286C5" w14:textId="77777777" w:rsidR="00BB4C2B" w:rsidRDefault="00BB4C2B" w:rsidP="00BB4C2B">
            <w:pPr>
              <w:pStyle w:val="Tabletext"/>
            </w:pPr>
            <w:r>
              <w:t>10 000</w:t>
            </w:r>
          </w:p>
        </w:tc>
        <w:tc>
          <w:tcPr>
            <w:tcW w:w="1061" w:type="pct"/>
            <w:shd w:val="clear" w:color="auto" w:fill="auto"/>
            <w:hideMark/>
          </w:tcPr>
          <w:p w14:paraId="46792455" w14:textId="77777777" w:rsidR="00BB4C2B" w:rsidRDefault="00BB4C2B" w:rsidP="00BB4C2B">
            <w:pPr>
              <w:pStyle w:val="Tabletext"/>
            </w:pPr>
            <w:r>
              <w:t>0</w:t>
            </w:r>
          </w:p>
        </w:tc>
        <w:tc>
          <w:tcPr>
            <w:tcW w:w="1061" w:type="pct"/>
            <w:shd w:val="clear" w:color="auto" w:fill="auto"/>
            <w:hideMark/>
          </w:tcPr>
          <w:p w14:paraId="3073B8E1" w14:textId="77777777" w:rsidR="00BB4C2B" w:rsidRDefault="00BB4C2B" w:rsidP="00BB4C2B">
            <w:pPr>
              <w:pStyle w:val="Tabletext"/>
            </w:pPr>
            <w:r>
              <w:t>10 000</w:t>
            </w:r>
          </w:p>
        </w:tc>
      </w:tr>
      <w:tr w:rsidR="00B4531A" w14:paraId="11BE1169" w14:textId="77777777" w:rsidTr="00B4531A">
        <w:trPr>
          <w:trHeight w:val="20"/>
        </w:trPr>
        <w:tc>
          <w:tcPr>
            <w:tcW w:w="1818" w:type="pct"/>
            <w:shd w:val="clear" w:color="auto" w:fill="auto"/>
            <w:hideMark/>
          </w:tcPr>
          <w:p w14:paraId="26F39CAE" w14:textId="77777777" w:rsidR="00BB4C2B" w:rsidRDefault="00BB4C2B" w:rsidP="00BB4C2B">
            <w:pPr>
              <w:pStyle w:val="Tabletext"/>
            </w:pPr>
            <w:r>
              <w:t>Yanga Waterbirds</w:t>
            </w:r>
          </w:p>
        </w:tc>
        <w:tc>
          <w:tcPr>
            <w:tcW w:w="1060" w:type="pct"/>
            <w:shd w:val="clear" w:color="auto" w:fill="auto"/>
            <w:hideMark/>
          </w:tcPr>
          <w:p w14:paraId="6ACE8784" w14:textId="77777777" w:rsidR="00BB4C2B" w:rsidRDefault="00BB4C2B" w:rsidP="00BB4C2B">
            <w:pPr>
              <w:pStyle w:val="Tabletext"/>
            </w:pPr>
            <w:r>
              <w:t>10 000</w:t>
            </w:r>
          </w:p>
        </w:tc>
        <w:tc>
          <w:tcPr>
            <w:tcW w:w="1061" w:type="pct"/>
            <w:shd w:val="clear" w:color="auto" w:fill="auto"/>
            <w:hideMark/>
          </w:tcPr>
          <w:p w14:paraId="1031B7A9" w14:textId="77777777" w:rsidR="00BB4C2B" w:rsidRDefault="00BB4C2B" w:rsidP="00BB4C2B">
            <w:pPr>
              <w:pStyle w:val="Tabletext"/>
            </w:pPr>
            <w:r>
              <w:t>1605</w:t>
            </w:r>
          </w:p>
        </w:tc>
        <w:tc>
          <w:tcPr>
            <w:tcW w:w="1061" w:type="pct"/>
            <w:shd w:val="clear" w:color="auto" w:fill="auto"/>
            <w:hideMark/>
          </w:tcPr>
          <w:p w14:paraId="5E5F86AA" w14:textId="77777777" w:rsidR="00BB4C2B" w:rsidRDefault="00BB4C2B" w:rsidP="00BB4C2B">
            <w:pPr>
              <w:pStyle w:val="Tabletext"/>
            </w:pPr>
            <w:r>
              <w:t>11 605</w:t>
            </w:r>
          </w:p>
        </w:tc>
      </w:tr>
      <w:tr w:rsidR="00B4531A" w14:paraId="7B44E0C6" w14:textId="77777777" w:rsidTr="00B4531A">
        <w:trPr>
          <w:trHeight w:val="20"/>
        </w:trPr>
        <w:tc>
          <w:tcPr>
            <w:tcW w:w="1818" w:type="pct"/>
            <w:shd w:val="clear" w:color="auto" w:fill="auto"/>
            <w:hideMark/>
          </w:tcPr>
          <w:p w14:paraId="43AEA0F7" w14:textId="77777777" w:rsidR="00BB4C2B" w:rsidRDefault="00BB4C2B" w:rsidP="00BB4C2B">
            <w:pPr>
              <w:pStyle w:val="Tabletext"/>
            </w:pPr>
            <w:r>
              <w:t xml:space="preserve">Waterbird contingency </w:t>
            </w:r>
          </w:p>
        </w:tc>
        <w:tc>
          <w:tcPr>
            <w:tcW w:w="1060" w:type="pct"/>
            <w:shd w:val="clear" w:color="auto" w:fill="auto"/>
            <w:hideMark/>
          </w:tcPr>
          <w:p w14:paraId="1D6209EF" w14:textId="77777777" w:rsidR="00BB4C2B" w:rsidRDefault="00BB4C2B" w:rsidP="00BB4C2B">
            <w:pPr>
              <w:pStyle w:val="Tabletext"/>
            </w:pPr>
            <w:r>
              <w:t>5000</w:t>
            </w:r>
            <w:r w:rsidRPr="00B4531A">
              <w:rPr>
                <w:vertAlign w:val="superscript"/>
              </w:rPr>
              <w:t xml:space="preserve"> </w:t>
            </w:r>
            <w:r w:rsidRPr="00B4531A">
              <w:rPr>
                <w:sz w:val="20"/>
                <w:vertAlign w:val="superscript"/>
              </w:rPr>
              <w:t>b</w:t>
            </w:r>
          </w:p>
          <w:p w14:paraId="5523E65F" w14:textId="77777777" w:rsidR="00BB4C2B" w:rsidRDefault="00BB4C2B" w:rsidP="00BB4C2B">
            <w:pPr>
              <w:pStyle w:val="Tabletext"/>
            </w:pPr>
          </w:p>
        </w:tc>
        <w:tc>
          <w:tcPr>
            <w:tcW w:w="1061" w:type="pct"/>
            <w:shd w:val="clear" w:color="auto" w:fill="auto"/>
            <w:hideMark/>
          </w:tcPr>
          <w:p w14:paraId="5D49AE77" w14:textId="77777777" w:rsidR="00BB4C2B" w:rsidRDefault="00BB4C2B" w:rsidP="00BB4C2B">
            <w:pPr>
              <w:pStyle w:val="Tabletext"/>
            </w:pPr>
            <w:r>
              <w:t>0</w:t>
            </w:r>
          </w:p>
        </w:tc>
        <w:tc>
          <w:tcPr>
            <w:tcW w:w="1061" w:type="pct"/>
            <w:shd w:val="clear" w:color="auto" w:fill="auto"/>
            <w:hideMark/>
          </w:tcPr>
          <w:p w14:paraId="6EB6F0E8" w14:textId="77777777" w:rsidR="00BB4C2B" w:rsidRDefault="00BB4C2B" w:rsidP="00BB4C2B">
            <w:pPr>
              <w:pStyle w:val="Tabletext"/>
            </w:pPr>
            <w:r>
              <w:t>5000</w:t>
            </w:r>
          </w:p>
        </w:tc>
      </w:tr>
      <w:tr w:rsidR="00B4531A" w14:paraId="6A42EF9C" w14:textId="77777777" w:rsidTr="00B4531A">
        <w:trPr>
          <w:trHeight w:val="20"/>
        </w:trPr>
        <w:tc>
          <w:tcPr>
            <w:tcW w:w="1818" w:type="pct"/>
            <w:shd w:val="clear" w:color="auto" w:fill="auto"/>
            <w:hideMark/>
          </w:tcPr>
          <w:p w14:paraId="1C700CBC" w14:textId="77777777" w:rsidR="00BB4C2B" w:rsidRDefault="00BB4C2B" w:rsidP="00BB4C2B">
            <w:pPr>
              <w:pStyle w:val="Tabletext"/>
            </w:pPr>
            <w:r>
              <w:t>Junction wetlands pumping (Waldaira)</w:t>
            </w:r>
          </w:p>
        </w:tc>
        <w:tc>
          <w:tcPr>
            <w:tcW w:w="1060" w:type="pct"/>
            <w:shd w:val="clear" w:color="auto" w:fill="auto"/>
            <w:hideMark/>
          </w:tcPr>
          <w:p w14:paraId="11A54511" w14:textId="77777777" w:rsidR="00BB4C2B" w:rsidRDefault="00BB4C2B" w:rsidP="00BB4C2B">
            <w:pPr>
              <w:pStyle w:val="Tabletext"/>
            </w:pPr>
            <w:r>
              <w:t>2000</w:t>
            </w:r>
          </w:p>
        </w:tc>
        <w:tc>
          <w:tcPr>
            <w:tcW w:w="1061" w:type="pct"/>
            <w:shd w:val="clear" w:color="auto" w:fill="auto"/>
            <w:hideMark/>
          </w:tcPr>
          <w:p w14:paraId="0C575C92" w14:textId="77777777" w:rsidR="00BB4C2B" w:rsidRDefault="00BB4C2B" w:rsidP="00BB4C2B">
            <w:pPr>
              <w:pStyle w:val="Tabletext"/>
            </w:pPr>
            <w:r>
              <w:t>0</w:t>
            </w:r>
          </w:p>
        </w:tc>
        <w:tc>
          <w:tcPr>
            <w:tcW w:w="1061" w:type="pct"/>
            <w:shd w:val="clear" w:color="auto" w:fill="auto"/>
            <w:hideMark/>
          </w:tcPr>
          <w:p w14:paraId="0E86F3C8" w14:textId="77777777" w:rsidR="00BB4C2B" w:rsidRDefault="00BB4C2B" w:rsidP="00BB4C2B">
            <w:pPr>
              <w:pStyle w:val="Tabletext"/>
            </w:pPr>
            <w:r>
              <w:t>2000</w:t>
            </w:r>
          </w:p>
        </w:tc>
      </w:tr>
      <w:tr w:rsidR="00B4531A" w14:paraId="0039BAE2" w14:textId="77777777" w:rsidTr="00B4531A">
        <w:trPr>
          <w:trHeight w:val="20"/>
        </w:trPr>
        <w:tc>
          <w:tcPr>
            <w:tcW w:w="1818" w:type="pct"/>
            <w:shd w:val="clear" w:color="auto" w:fill="auto"/>
            <w:hideMark/>
          </w:tcPr>
          <w:p w14:paraId="24EF171B" w14:textId="77777777" w:rsidR="00BB4C2B" w:rsidRDefault="00BB4C2B" w:rsidP="00BB4C2B">
            <w:pPr>
              <w:pStyle w:val="Tabletext"/>
            </w:pPr>
            <w:r>
              <w:t>Toogimbie IPA pumping</w:t>
            </w:r>
          </w:p>
        </w:tc>
        <w:tc>
          <w:tcPr>
            <w:tcW w:w="1060" w:type="pct"/>
            <w:shd w:val="clear" w:color="auto" w:fill="auto"/>
            <w:hideMark/>
          </w:tcPr>
          <w:p w14:paraId="03561BB6" w14:textId="77777777" w:rsidR="00BB4C2B" w:rsidRDefault="00BB4C2B" w:rsidP="00BB4C2B">
            <w:pPr>
              <w:pStyle w:val="Tabletext"/>
            </w:pPr>
            <w:r>
              <w:t>933</w:t>
            </w:r>
          </w:p>
        </w:tc>
        <w:tc>
          <w:tcPr>
            <w:tcW w:w="1061" w:type="pct"/>
            <w:shd w:val="clear" w:color="auto" w:fill="auto"/>
            <w:hideMark/>
          </w:tcPr>
          <w:p w14:paraId="1971D1BD" w14:textId="77777777" w:rsidR="00BB4C2B" w:rsidRDefault="00BB4C2B" w:rsidP="00BB4C2B">
            <w:pPr>
              <w:pStyle w:val="Tabletext"/>
            </w:pPr>
            <w:r>
              <w:t>0</w:t>
            </w:r>
          </w:p>
        </w:tc>
        <w:tc>
          <w:tcPr>
            <w:tcW w:w="1061" w:type="pct"/>
            <w:shd w:val="clear" w:color="auto" w:fill="auto"/>
            <w:hideMark/>
          </w:tcPr>
          <w:p w14:paraId="3E87F11D" w14:textId="77777777" w:rsidR="00BB4C2B" w:rsidRDefault="00BB4C2B" w:rsidP="00BB4C2B">
            <w:pPr>
              <w:pStyle w:val="Tabletext"/>
            </w:pPr>
            <w:r>
              <w:t>933</w:t>
            </w:r>
          </w:p>
        </w:tc>
      </w:tr>
      <w:tr w:rsidR="00B4531A" w14:paraId="2B745D94" w14:textId="77777777" w:rsidTr="00B4531A">
        <w:trPr>
          <w:trHeight w:val="20"/>
        </w:trPr>
        <w:tc>
          <w:tcPr>
            <w:tcW w:w="1818" w:type="pct"/>
            <w:shd w:val="clear" w:color="auto" w:fill="auto"/>
            <w:hideMark/>
          </w:tcPr>
          <w:p w14:paraId="41C31F4E" w14:textId="77777777" w:rsidR="00BB4C2B" w:rsidRDefault="00BB4C2B" w:rsidP="00BB4C2B">
            <w:pPr>
              <w:pStyle w:val="Tabletext"/>
            </w:pPr>
            <w:r>
              <w:t>North Redbank additional</w:t>
            </w:r>
          </w:p>
        </w:tc>
        <w:tc>
          <w:tcPr>
            <w:tcW w:w="1060" w:type="pct"/>
            <w:shd w:val="clear" w:color="auto" w:fill="auto"/>
            <w:hideMark/>
          </w:tcPr>
          <w:p w14:paraId="7594DDCF" w14:textId="77777777" w:rsidR="00BB4C2B" w:rsidRDefault="00BB4C2B" w:rsidP="00BB4C2B">
            <w:pPr>
              <w:pStyle w:val="Tabletext"/>
            </w:pPr>
            <w:r>
              <w:t>5000</w:t>
            </w:r>
          </w:p>
        </w:tc>
        <w:tc>
          <w:tcPr>
            <w:tcW w:w="1061" w:type="pct"/>
            <w:shd w:val="clear" w:color="auto" w:fill="auto"/>
            <w:hideMark/>
          </w:tcPr>
          <w:p w14:paraId="6B0E3AB1" w14:textId="77777777" w:rsidR="00BB4C2B" w:rsidRDefault="00BB4C2B" w:rsidP="00BB4C2B">
            <w:pPr>
              <w:pStyle w:val="Tabletext"/>
            </w:pPr>
            <w:r>
              <w:t>0</w:t>
            </w:r>
          </w:p>
        </w:tc>
        <w:tc>
          <w:tcPr>
            <w:tcW w:w="1061" w:type="pct"/>
            <w:shd w:val="clear" w:color="auto" w:fill="auto"/>
            <w:hideMark/>
          </w:tcPr>
          <w:p w14:paraId="1BEE991B" w14:textId="77777777" w:rsidR="00BB4C2B" w:rsidRDefault="00BB4C2B" w:rsidP="00BB4C2B">
            <w:pPr>
              <w:pStyle w:val="Tabletext"/>
            </w:pPr>
            <w:r>
              <w:t>5000</w:t>
            </w:r>
          </w:p>
        </w:tc>
      </w:tr>
      <w:tr w:rsidR="00B4531A" w14:paraId="6A1A00FC" w14:textId="77777777" w:rsidTr="00B4531A">
        <w:trPr>
          <w:trHeight w:val="20"/>
        </w:trPr>
        <w:tc>
          <w:tcPr>
            <w:tcW w:w="1818" w:type="pct"/>
            <w:shd w:val="clear" w:color="auto" w:fill="auto"/>
            <w:hideMark/>
          </w:tcPr>
          <w:p w14:paraId="2A36B628" w14:textId="77777777" w:rsidR="00BB4C2B" w:rsidRDefault="00BB4C2B" w:rsidP="00BB4C2B">
            <w:pPr>
              <w:pStyle w:val="Tabletext"/>
            </w:pPr>
            <w:r>
              <w:t>Talpee Creek</w:t>
            </w:r>
          </w:p>
        </w:tc>
        <w:tc>
          <w:tcPr>
            <w:tcW w:w="1060" w:type="pct"/>
            <w:shd w:val="clear" w:color="auto" w:fill="auto"/>
            <w:hideMark/>
          </w:tcPr>
          <w:p w14:paraId="0FF6E9A3" w14:textId="77777777" w:rsidR="00BB4C2B" w:rsidRDefault="00BB4C2B" w:rsidP="00BB4C2B">
            <w:pPr>
              <w:pStyle w:val="Tabletext"/>
            </w:pPr>
            <w:r>
              <w:t>3000</w:t>
            </w:r>
          </w:p>
        </w:tc>
        <w:tc>
          <w:tcPr>
            <w:tcW w:w="1061" w:type="pct"/>
            <w:shd w:val="clear" w:color="auto" w:fill="auto"/>
            <w:hideMark/>
          </w:tcPr>
          <w:p w14:paraId="0E6DC22C" w14:textId="77777777" w:rsidR="00BB4C2B" w:rsidRDefault="00BB4C2B" w:rsidP="00BB4C2B">
            <w:pPr>
              <w:pStyle w:val="Tabletext"/>
            </w:pPr>
            <w:r>
              <w:t>0</w:t>
            </w:r>
          </w:p>
        </w:tc>
        <w:tc>
          <w:tcPr>
            <w:tcW w:w="1061" w:type="pct"/>
            <w:shd w:val="clear" w:color="auto" w:fill="auto"/>
            <w:hideMark/>
          </w:tcPr>
          <w:p w14:paraId="23BECF0E" w14:textId="77777777" w:rsidR="00BB4C2B" w:rsidRDefault="00BB4C2B" w:rsidP="00BB4C2B">
            <w:pPr>
              <w:pStyle w:val="Tabletext"/>
            </w:pPr>
            <w:r>
              <w:t>3000</w:t>
            </w:r>
          </w:p>
        </w:tc>
      </w:tr>
      <w:tr w:rsidR="00B4531A" w14:paraId="5604835E" w14:textId="77777777" w:rsidTr="00B4531A">
        <w:trPr>
          <w:trHeight w:val="80"/>
        </w:trPr>
        <w:tc>
          <w:tcPr>
            <w:tcW w:w="1818" w:type="pct"/>
            <w:shd w:val="clear" w:color="auto" w:fill="auto"/>
            <w:hideMark/>
          </w:tcPr>
          <w:p w14:paraId="02A4A688" w14:textId="77777777" w:rsidR="00BB4C2B" w:rsidRDefault="00BB4C2B" w:rsidP="00BB4C2B">
            <w:pPr>
              <w:pStyle w:val="Tabletext"/>
            </w:pPr>
            <w:r>
              <w:t>Western Lakes</w:t>
            </w:r>
          </w:p>
        </w:tc>
        <w:tc>
          <w:tcPr>
            <w:tcW w:w="1060" w:type="pct"/>
            <w:shd w:val="clear" w:color="auto" w:fill="auto"/>
            <w:hideMark/>
          </w:tcPr>
          <w:p w14:paraId="019560DD" w14:textId="77777777" w:rsidR="00BB4C2B" w:rsidRDefault="00BB4C2B" w:rsidP="00BB4C2B">
            <w:pPr>
              <w:pStyle w:val="Tabletext"/>
            </w:pPr>
            <w:r>
              <w:t>5000</w:t>
            </w:r>
          </w:p>
        </w:tc>
        <w:tc>
          <w:tcPr>
            <w:tcW w:w="1061" w:type="pct"/>
            <w:shd w:val="clear" w:color="auto" w:fill="auto"/>
            <w:hideMark/>
          </w:tcPr>
          <w:p w14:paraId="5AB1AD44" w14:textId="77777777" w:rsidR="00BB4C2B" w:rsidRDefault="00BB4C2B" w:rsidP="00BB4C2B">
            <w:pPr>
              <w:pStyle w:val="Tabletext"/>
            </w:pPr>
            <w:r>
              <w:t>910</w:t>
            </w:r>
          </w:p>
        </w:tc>
        <w:tc>
          <w:tcPr>
            <w:tcW w:w="1061" w:type="pct"/>
            <w:shd w:val="clear" w:color="auto" w:fill="auto"/>
            <w:hideMark/>
          </w:tcPr>
          <w:p w14:paraId="6D50F644" w14:textId="77777777" w:rsidR="00BB4C2B" w:rsidRDefault="00BB4C2B" w:rsidP="00BB4C2B">
            <w:pPr>
              <w:pStyle w:val="Tabletext"/>
            </w:pPr>
            <w:r>
              <w:t>5910</w:t>
            </w:r>
          </w:p>
        </w:tc>
      </w:tr>
      <w:tr w:rsidR="00B4531A" w14:paraId="5B533990" w14:textId="77777777" w:rsidTr="00B4531A">
        <w:trPr>
          <w:trHeight w:val="20"/>
        </w:trPr>
        <w:tc>
          <w:tcPr>
            <w:tcW w:w="1818" w:type="pct"/>
            <w:shd w:val="clear" w:color="auto" w:fill="auto"/>
            <w:hideMark/>
          </w:tcPr>
          <w:p w14:paraId="06307FF3" w14:textId="77777777" w:rsidR="00BB4C2B" w:rsidRDefault="00BB4C2B" w:rsidP="00BB4C2B">
            <w:pPr>
              <w:pStyle w:val="Tabletext"/>
            </w:pPr>
            <w:r>
              <w:t>Nap Nap - Waugorah</w:t>
            </w:r>
          </w:p>
        </w:tc>
        <w:tc>
          <w:tcPr>
            <w:tcW w:w="1060" w:type="pct"/>
            <w:shd w:val="clear" w:color="auto" w:fill="auto"/>
            <w:hideMark/>
          </w:tcPr>
          <w:p w14:paraId="0DA935BE" w14:textId="77777777" w:rsidR="00BB4C2B" w:rsidRDefault="00BB4C2B" w:rsidP="00BB4C2B">
            <w:pPr>
              <w:pStyle w:val="Tabletext"/>
            </w:pPr>
            <w:r>
              <w:t>7000</w:t>
            </w:r>
          </w:p>
        </w:tc>
        <w:tc>
          <w:tcPr>
            <w:tcW w:w="1061" w:type="pct"/>
            <w:shd w:val="clear" w:color="auto" w:fill="auto"/>
            <w:hideMark/>
          </w:tcPr>
          <w:p w14:paraId="2F7F70CC" w14:textId="77777777" w:rsidR="00BB4C2B" w:rsidRDefault="00BB4C2B" w:rsidP="00BB4C2B">
            <w:pPr>
              <w:pStyle w:val="Tabletext"/>
            </w:pPr>
            <w:r>
              <w:t>5717</w:t>
            </w:r>
          </w:p>
        </w:tc>
        <w:tc>
          <w:tcPr>
            <w:tcW w:w="1061" w:type="pct"/>
            <w:shd w:val="clear" w:color="auto" w:fill="auto"/>
            <w:hideMark/>
          </w:tcPr>
          <w:p w14:paraId="4717137B" w14:textId="77777777" w:rsidR="00BB4C2B" w:rsidRDefault="00BB4C2B" w:rsidP="00BB4C2B">
            <w:pPr>
              <w:pStyle w:val="Tabletext"/>
            </w:pPr>
            <w:r>
              <w:t>127170</w:t>
            </w:r>
          </w:p>
        </w:tc>
      </w:tr>
      <w:tr w:rsidR="00B4531A" w14:paraId="38E06186" w14:textId="77777777" w:rsidTr="00B4531A">
        <w:trPr>
          <w:trHeight w:val="20"/>
        </w:trPr>
        <w:tc>
          <w:tcPr>
            <w:tcW w:w="1818" w:type="pct"/>
            <w:shd w:val="clear" w:color="auto" w:fill="auto"/>
            <w:hideMark/>
          </w:tcPr>
          <w:p w14:paraId="22D42806" w14:textId="77777777" w:rsidR="00BB4C2B" w:rsidRDefault="00BB4C2B" w:rsidP="00BB4C2B">
            <w:pPr>
              <w:pStyle w:val="Tabletext"/>
            </w:pPr>
            <w:r>
              <w:t xml:space="preserve">Nap Nap – Waugorah </w:t>
            </w:r>
            <w:r w:rsidRPr="00B4531A">
              <w:rPr>
                <w:vertAlign w:val="superscript"/>
              </w:rPr>
              <w:t>c</w:t>
            </w:r>
          </w:p>
        </w:tc>
        <w:tc>
          <w:tcPr>
            <w:tcW w:w="1060" w:type="pct"/>
            <w:shd w:val="clear" w:color="auto" w:fill="auto"/>
            <w:hideMark/>
          </w:tcPr>
          <w:p w14:paraId="4010386F" w14:textId="77777777" w:rsidR="00BB4C2B" w:rsidRDefault="00BB4C2B" w:rsidP="00BB4C2B">
            <w:pPr>
              <w:pStyle w:val="Tabletext"/>
            </w:pPr>
            <w:r>
              <w:t xml:space="preserve">2557 </w:t>
            </w:r>
          </w:p>
        </w:tc>
        <w:tc>
          <w:tcPr>
            <w:tcW w:w="1061" w:type="pct"/>
            <w:shd w:val="clear" w:color="auto" w:fill="auto"/>
            <w:hideMark/>
          </w:tcPr>
          <w:p w14:paraId="4951D463" w14:textId="77777777" w:rsidR="00BB4C2B" w:rsidRDefault="00BB4C2B" w:rsidP="00BB4C2B">
            <w:pPr>
              <w:pStyle w:val="Tabletext"/>
            </w:pPr>
            <w:r>
              <w:t>0</w:t>
            </w:r>
          </w:p>
        </w:tc>
        <w:tc>
          <w:tcPr>
            <w:tcW w:w="1061" w:type="pct"/>
            <w:shd w:val="clear" w:color="auto" w:fill="auto"/>
            <w:hideMark/>
          </w:tcPr>
          <w:p w14:paraId="634DC08A" w14:textId="77777777" w:rsidR="00BB4C2B" w:rsidRDefault="00BB4C2B" w:rsidP="00BB4C2B">
            <w:pPr>
              <w:pStyle w:val="Tabletext"/>
            </w:pPr>
            <w:r>
              <w:t>2557</w:t>
            </w:r>
          </w:p>
        </w:tc>
      </w:tr>
      <w:tr w:rsidR="00B4531A" w14:paraId="4E4E919F" w14:textId="77777777" w:rsidTr="00B4531A">
        <w:trPr>
          <w:trHeight w:val="20"/>
        </w:trPr>
        <w:tc>
          <w:tcPr>
            <w:tcW w:w="1818" w:type="pct"/>
            <w:shd w:val="clear" w:color="auto" w:fill="auto"/>
            <w:hideMark/>
          </w:tcPr>
          <w:p w14:paraId="130A2108" w14:textId="77777777" w:rsidR="00BB4C2B" w:rsidRDefault="00BB4C2B" w:rsidP="00BB4C2B">
            <w:pPr>
              <w:pStyle w:val="Tabletext"/>
            </w:pPr>
            <w:r>
              <w:t>Sandy Creek</w:t>
            </w:r>
          </w:p>
        </w:tc>
        <w:tc>
          <w:tcPr>
            <w:tcW w:w="1060" w:type="pct"/>
            <w:shd w:val="clear" w:color="auto" w:fill="auto"/>
            <w:hideMark/>
          </w:tcPr>
          <w:p w14:paraId="06A1F119" w14:textId="77777777" w:rsidR="00BB4C2B" w:rsidRDefault="00BB4C2B" w:rsidP="00BB4C2B">
            <w:pPr>
              <w:pStyle w:val="Tabletext"/>
            </w:pPr>
            <w:r>
              <w:t>105.7</w:t>
            </w:r>
          </w:p>
        </w:tc>
        <w:tc>
          <w:tcPr>
            <w:tcW w:w="1061" w:type="pct"/>
            <w:shd w:val="clear" w:color="auto" w:fill="auto"/>
            <w:hideMark/>
          </w:tcPr>
          <w:p w14:paraId="0DAB009C" w14:textId="77777777" w:rsidR="00BB4C2B" w:rsidRDefault="00BB4C2B" w:rsidP="00BB4C2B">
            <w:pPr>
              <w:pStyle w:val="Tabletext"/>
            </w:pPr>
            <w:r>
              <w:t>164.3</w:t>
            </w:r>
          </w:p>
        </w:tc>
        <w:tc>
          <w:tcPr>
            <w:tcW w:w="1061" w:type="pct"/>
            <w:shd w:val="clear" w:color="auto" w:fill="auto"/>
            <w:hideMark/>
          </w:tcPr>
          <w:p w14:paraId="744320CF" w14:textId="77777777" w:rsidR="00BB4C2B" w:rsidRDefault="00BB4C2B" w:rsidP="00BB4C2B">
            <w:pPr>
              <w:pStyle w:val="Tabletext"/>
            </w:pPr>
            <w:r>
              <w:t>270</w:t>
            </w:r>
          </w:p>
        </w:tc>
      </w:tr>
      <w:tr w:rsidR="00B4531A" w14:paraId="0DD0916F" w14:textId="77777777" w:rsidTr="00B4531A">
        <w:trPr>
          <w:trHeight w:val="20"/>
        </w:trPr>
        <w:tc>
          <w:tcPr>
            <w:tcW w:w="1818" w:type="pct"/>
            <w:shd w:val="clear" w:color="auto" w:fill="auto"/>
            <w:hideMark/>
          </w:tcPr>
          <w:p w14:paraId="3735544F" w14:textId="77777777" w:rsidR="00BB4C2B" w:rsidRDefault="00BB4C2B" w:rsidP="00BB4C2B">
            <w:pPr>
              <w:pStyle w:val="Tabletext"/>
            </w:pPr>
            <w:r>
              <w:t xml:space="preserve">Yanco Creek Wetland </w:t>
            </w:r>
            <w:r w:rsidRPr="00B4531A">
              <w:rPr>
                <w:vertAlign w:val="superscript"/>
              </w:rPr>
              <w:t>c</w:t>
            </w:r>
          </w:p>
        </w:tc>
        <w:tc>
          <w:tcPr>
            <w:tcW w:w="1060" w:type="pct"/>
            <w:shd w:val="clear" w:color="auto" w:fill="auto"/>
            <w:hideMark/>
          </w:tcPr>
          <w:p w14:paraId="13F0227C" w14:textId="77777777" w:rsidR="00BB4C2B" w:rsidRDefault="00BB4C2B" w:rsidP="00BB4C2B">
            <w:pPr>
              <w:pStyle w:val="Tabletext"/>
            </w:pPr>
            <w:r>
              <w:t>18 263</w:t>
            </w:r>
          </w:p>
        </w:tc>
        <w:tc>
          <w:tcPr>
            <w:tcW w:w="1061" w:type="pct"/>
            <w:shd w:val="clear" w:color="auto" w:fill="auto"/>
            <w:hideMark/>
          </w:tcPr>
          <w:p w14:paraId="7E67A2F8" w14:textId="77777777" w:rsidR="00BB4C2B" w:rsidRDefault="00BB4C2B" w:rsidP="00BB4C2B">
            <w:pPr>
              <w:pStyle w:val="Tabletext"/>
            </w:pPr>
            <w:r>
              <w:t>4566</w:t>
            </w:r>
          </w:p>
        </w:tc>
        <w:tc>
          <w:tcPr>
            <w:tcW w:w="1061" w:type="pct"/>
            <w:shd w:val="clear" w:color="auto" w:fill="auto"/>
            <w:hideMark/>
          </w:tcPr>
          <w:p w14:paraId="68E3FF93" w14:textId="77777777" w:rsidR="00BB4C2B" w:rsidRDefault="00BB4C2B" w:rsidP="00BB4C2B">
            <w:pPr>
              <w:pStyle w:val="Tabletext"/>
            </w:pPr>
            <w:r>
              <w:t>22 829</w:t>
            </w:r>
          </w:p>
        </w:tc>
      </w:tr>
    </w:tbl>
    <w:p w14:paraId="1567F970" w14:textId="77777777" w:rsidR="00BB4C2B" w:rsidRDefault="00BB4C2B" w:rsidP="00BB4C2B">
      <w:pPr>
        <w:pStyle w:val="Tabletext"/>
      </w:pPr>
      <w:r w:rsidRPr="00F30EE0">
        <w:rPr>
          <w:vertAlign w:val="superscript"/>
        </w:rPr>
        <w:t>a.</w:t>
      </w:r>
      <w:r>
        <w:t xml:space="preserve"> (EWA) Uara Creek to Yanga Lake,</w:t>
      </w:r>
    </w:p>
    <w:p w14:paraId="50D8F44F" w14:textId="77777777" w:rsidR="00BB4C2B" w:rsidRDefault="00BB4C2B" w:rsidP="00BB4C2B">
      <w:pPr>
        <w:pStyle w:val="Tabletext"/>
      </w:pPr>
      <w:r w:rsidRPr="00F30EE0">
        <w:rPr>
          <w:vertAlign w:val="superscript"/>
        </w:rPr>
        <w:t>b.</w:t>
      </w:r>
      <w:r>
        <w:t xml:space="preserve"> Eulimbah (waterbird contingency)</w:t>
      </w:r>
    </w:p>
    <w:p w14:paraId="2E216480" w14:textId="77777777" w:rsidR="00477ADD" w:rsidRDefault="00477ADD" w:rsidP="00BB4C2B">
      <w:pPr>
        <w:pStyle w:val="Tabletext"/>
      </w:pPr>
      <w:r w:rsidRPr="004A0046">
        <w:rPr>
          <w:vertAlign w:val="superscript"/>
        </w:rPr>
        <w:t>c</w:t>
      </w:r>
      <w:r w:rsidRPr="00B937A7">
        <w:rPr>
          <w:vertAlign w:val="superscript"/>
        </w:rPr>
        <w:t>.</w:t>
      </w:r>
      <w:r>
        <w:t xml:space="preserve"> Murrumbidgee Supplementary Allocation</w:t>
      </w:r>
    </w:p>
    <w:p w14:paraId="52194842" w14:textId="77777777" w:rsidR="00BB4C2B" w:rsidRDefault="00BB4C2B">
      <w:pPr>
        <w:spacing w:after="0" w:line="240" w:lineRule="auto"/>
        <w:jc w:val="left"/>
        <w:rPr>
          <w:rFonts w:eastAsia="Times New Roman"/>
          <w:sz w:val="18"/>
        </w:rPr>
      </w:pPr>
      <w:bookmarkStart w:id="98" w:name="_Ref458164346"/>
      <w:bookmarkStart w:id="99" w:name="_Ref460407936"/>
      <w:bookmarkStart w:id="100" w:name="_Toc460934113"/>
      <w:r>
        <w:br w:type="page"/>
      </w:r>
    </w:p>
    <w:p w14:paraId="2EF5E9F0" w14:textId="77777777" w:rsidR="00BB4C2B" w:rsidRDefault="00BB4C2B" w:rsidP="00BB4C2B">
      <w:pPr>
        <w:pStyle w:val="Tabletext"/>
      </w:pPr>
      <w:bookmarkStart w:id="101" w:name="_Toc475593696"/>
      <w:r>
        <w:t xml:space="preserve">Table </w:t>
      </w:r>
      <w:r w:rsidR="00561A34">
        <w:fldChar w:fldCharType="begin"/>
      </w:r>
      <w:r w:rsidR="00561A34">
        <w:instrText xml:space="preserve"> STYLEREF 1 \s </w:instrText>
      </w:r>
      <w:r w:rsidR="00561A34">
        <w:fldChar w:fldCharType="separate"/>
      </w:r>
      <w:r>
        <w:rPr>
          <w:noProof/>
        </w:rPr>
        <w:t>2</w:t>
      </w:r>
      <w:r w:rsidR="00561A34">
        <w:rPr>
          <w:noProof/>
        </w:rPr>
        <w:fldChar w:fldCharType="end"/>
      </w:r>
      <w:r>
        <w:noBreakHyphen/>
      </w:r>
      <w:r w:rsidR="00561A34">
        <w:fldChar w:fldCharType="begin"/>
      </w:r>
      <w:r w:rsidR="00561A34">
        <w:instrText xml:space="preserve"> SEQ Table \* ARABIC \s 1 </w:instrText>
      </w:r>
      <w:r w:rsidR="00561A34">
        <w:fldChar w:fldCharType="separate"/>
      </w:r>
      <w:r>
        <w:rPr>
          <w:noProof/>
        </w:rPr>
        <w:t>2</w:t>
      </w:r>
      <w:r w:rsidR="00561A34">
        <w:rPr>
          <w:noProof/>
        </w:rPr>
        <w:fldChar w:fldCharType="end"/>
      </w:r>
      <w:bookmarkEnd w:id="98"/>
      <w:r>
        <w:t xml:space="preserve"> </w:t>
      </w:r>
      <w:r w:rsidRPr="004828ED">
        <w:t xml:space="preserve">Summary of Commonwealth environmental watering actions and expected </w:t>
      </w:r>
      <w:r>
        <w:t xml:space="preserve">watering </w:t>
      </w:r>
      <w:r w:rsidRPr="004828ED">
        <w:t>outcomes</w:t>
      </w:r>
      <w:r>
        <w:t xml:space="preserve">. Shaded actions were monitored in 2015-16 and outcomes are evaluated in this report. Adapted from </w:t>
      </w:r>
      <w:r>
        <w:rPr>
          <w:noProof/>
        </w:rPr>
        <w:t>(Commonwealth of Australia 2016)</w:t>
      </w:r>
      <w:r>
        <w:t>.</w:t>
      </w:r>
      <w:bookmarkEnd w:id="99"/>
      <w:bookmarkEnd w:id="100"/>
      <w:bookmarkEnd w:id="101"/>
    </w:p>
    <w:tbl>
      <w:tblPr>
        <w:tblW w:w="5000" w:type="pct"/>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Look w:val="04A0" w:firstRow="1" w:lastRow="0" w:firstColumn="1" w:lastColumn="0" w:noHBand="0" w:noVBand="1"/>
      </w:tblPr>
      <w:tblGrid>
        <w:gridCol w:w="1838"/>
        <w:gridCol w:w="7898"/>
      </w:tblGrid>
      <w:tr w:rsidR="00BB4C2B" w:rsidRPr="001C296E" w14:paraId="492E3BD6" w14:textId="77777777" w:rsidTr="00B4531A">
        <w:trPr>
          <w:trHeight w:val="615"/>
        </w:trPr>
        <w:tc>
          <w:tcPr>
            <w:tcW w:w="944" w:type="pct"/>
            <w:shd w:val="clear" w:color="auto" w:fill="07601F"/>
            <w:hideMark/>
          </w:tcPr>
          <w:p w14:paraId="2B1C6D7C" w14:textId="77777777" w:rsidR="00BB4C2B" w:rsidRPr="00B4531A" w:rsidRDefault="00BB4C2B" w:rsidP="00BB4C2B">
            <w:pPr>
              <w:pStyle w:val="Tabletext"/>
              <w:rPr>
                <w:b/>
                <w:color w:val="FFFFFF"/>
                <w:sz w:val="20"/>
              </w:rPr>
            </w:pPr>
            <w:r w:rsidRPr="00B4531A">
              <w:rPr>
                <w:b/>
                <w:color w:val="FFFFFF"/>
                <w:sz w:val="20"/>
              </w:rPr>
              <w:t>Target asset water reference</w:t>
            </w:r>
          </w:p>
        </w:tc>
        <w:tc>
          <w:tcPr>
            <w:tcW w:w="4056" w:type="pct"/>
            <w:shd w:val="clear" w:color="auto" w:fill="07601F"/>
            <w:hideMark/>
          </w:tcPr>
          <w:p w14:paraId="7CA10AF4" w14:textId="77777777" w:rsidR="00BB4C2B" w:rsidRPr="00B4531A" w:rsidRDefault="00BB4C2B" w:rsidP="00BB4C2B">
            <w:pPr>
              <w:pStyle w:val="Tabletext"/>
              <w:rPr>
                <w:b/>
                <w:color w:val="FFFFFF"/>
                <w:sz w:val="20"/>
              </w:rPr>
            </w:pPr>
            <w:r w:rsidRPr="00B4531A">
              <w:rPr>
                <w:b/>
                <w:color w:val="FFFFFF"/>
                <w:sz w:val="20"/>
              </w:rPr>
              <w:t xml:space="preserve">Expected outcomes </w:t>
            </w:r>
          </w:p>
        </w:tc>
      </w:tr>
      <w:tr w:rsidR="00BB4C2B" w:rsidRPr="00C4512A" w14:paraId="7AB262ED" w14:textId="77777777" w:rsidTr="00B4531A">
        <w:trPr>
          <w:trHeight w:val="1298"/>
        </w:trPr>
        <w:tc>
          <w:tcPr>
            <w:tcW w:w="944" w:type="pct"/>
            <w:shd w:val="clear" w:color="auto" w:fill="C4DAD0"/>
            <w:hideMark/>
          </w:tcPr>
          <w:p w14:paraId="0DBA4AB3" w14:textId="77777777" w:rsidR="00BB4C2B" w:rsidRPr="00B4531A" w:rsidRDefault="00BB4C2B" w:rsidP="00BB4C2B">
            <w:pPr>
              <w:pStyle w:val="Tabletext"/>
              <w:rPr>
                <w:b/>
              </w:rPr>
            </w:pPr>
            <w:r w:rsidRPr="00B4531A">
              <w:rPr>
                <w:b/>
              </w:rPr>
              <w:t>Yanga National Park waterbird support</w:t>
            </w:r>
          </w:p>
          <w:p w14:paraId="3ED07338" w14:textId="77777777" w:rsidR="00BB4C2B" w:rsidRPr="00B4531A" w:rsidRDefault="00BB4C2B" w:rsidP="00BB4C2B">
            <w:pPr>
              <w:pStyle w:val="Tabletext"/>
              <w:rPr>
                <w:b/>
              </w:rPr>
            </w:pPr>
            <w:r w:rsidRPr="00B4531A">
              <w:rPr>
                <w:b/>
              </w:rPr>
              <w:t>WUM10035-09</w:t>
            </w:r>
          </w:p>
          <w:p w14:paraId="5DE0FC0A" w14:textId="77777777" w:rsidR="00BB4C2B" w:rsidRPr="00B4531A" w:rsidRDefault="00BB4C2B" w:rsidP="00BB4C2B">
            <w:pPr>
              <w:pStyle w:val="Tabletext"/>
              <w:rPr>
                <w:b/>
              </w:rPr>
            </w:pPr>
            <w:r w:rsidRPr="00B4531A">
              <w:rPr>
                <w:b/>
              </w:rPr>
              <w:t> </w:t>
            </w:r>
          </w:p>
        </w:tc>
        <w:tc>
          <w:tcPr>
            <w:tcW w:w="4056" w:type="pct"/>
            <w:shd w:val="clear" w:color="auto" w:fill="C4DAD0"/>
            <w:hideMark/>
          </w:tcPr>
          <w:p w14:paraId="1B31FD87" w14:textId="77777777" w:rsidR="00BB4C2B" w:rsidRPr="00C4512A" w:rsidRDefault="00BB4C2B" w:rsidP="00B4531A">
            <w:pPr>
              <w:pStyle w:val="Tabletext"/>
              <w:numPr>
                <w:ilvl w:val="0"/>
                <w:numId w:val="11"/>
              </w:numPr>
              <w:ind w:left="360"/>
            </w:pPr>
            <w:r w:rsidRPr="00C4512A">
              <w:t>CEW supplied to support identified waterbird (egret) breeding event</w:t>
            </w:r>
          </w:p>
          <w:p w14:paraId="67D7DB1D" w14:textId="77777777" w:rsidR="00BB4C2B" w:rsidRPr="00C4512A" w:rsidRDefault="00BB4C2B" w:rsidP="00B4531A">
            <w:pPr>
              <w:pStyle w:val="Tabletext"/>
              <w:numPr>
                <w:ilvl w:val="0"/>
                <w:numId w:val="10"/>
              </w:numPr>
              <w:ind w:left="360"/>
            </w:pPr>
            <w:r w:rsidRPr="00C4512A">
              <w:t>support ecosystem functions</w:t>
            </w:r>
          </w:p>
          <w:p w14:paraId="5EFDD4C7" w14:textId="77777777" w:rsidR="00BB4C2B" w:rsidRPr="00C4512A" w:rsidRDefault="00BB4C2B" w:rsidP="00B4531A">
            <w:pPr>
              <w:pStyle w:val="Tabletext"/>
              <w:numPr>
                <w:ilvl w:val="0"/>
                <w:numId w:val="10"/>
              </w:numPr>
              <w:ind w:left="360"/>
            </w:pPr>
            <w:r w:rsidRPr="00C4512A">
              <w:t>provide habitat for native fish, frogs and other vertebrates</w:t>
            </w:r>
          </w:p>
          <w:p w14:paraId="4AD8D00D" w14:textId="77777777" w:rsidR="00BB4C2B" w:rsidRPr="00C4512A" w:rsidRDefault="00BB4C2B" w:rsidP="00B4531A">
            <w:pPr>
              <w:pStyle w:val="Tabletext"/>
              <w:numPr>
                <w:ilvl w:val="0"/>
                <w:numId w:val="10"/>
              </w:numPr>
              <w:ind w:left="360"/>
            </w:pPr>
            <w:r w:rsidRPr="00C4512A">
              <w:t>minimise incidental inundation of vegetation that had achieve water requirements and allow target site to support bird breeding event and draw down naturally allowing a drying period</w:t>
            </w:r>
          </w:p>
        </w:tc>
      </w:tr>
      <w:tr w:rsidR="00BB4C2B" w:rsidRPr="00C4512A" w14:paraId="15AC0238" w14:textId="77777777" w:rsidTr="00B4531A">
        <w:trPr>
          <w:trHeight w:val="20"/>
        </w:trPr>
        <w:tc>
          <w:tcPr>
            <w:tcW w:w="944" w:type="pct"/>
            <w:shd w:val="clear" w:color="auto" w:fill="C4DAD0"/>
            <w:hideMark/>
          </w:tcPr>
          <w:p w14:paraId="288A26FE" w14:textId="77777777" w:rsidR="00BB4C2B" w:rsidRPr="00B4531A" w:rsidRDefault="00BB4C2B" w:rsidP="00BB4C2B">
            <w:pPr>
              <w:pStyle w:val="Tabletext"/>
              <w:rPr>
                <w:b/>
              </w:rPr>
            </w:pPr>
            <w:r w:rsidRPr="00B4531A">
              <w:rPr>
                <w:b/>
              </w:rPr>
              <w:t>Nimmie-Caira refuge: (north Caira channel)</w:t>
            </w:r>
          </w:p>
          <w:p w14:paraId="5706B2B7" w14:textId="77777777" w:rsidR="00BB4C2B" w:rsidRPr="00B4531A" w:rsidRDefault="00BB4C2B" w:rsidP="00BB4C2B">
            <w:pPr>
              <w:pStyle w:val="Tabletext"/>
              <w:rPr>
                <w:b/>
              </w:rPr>
            </w:pPr>
            <w:r w:rsidRPr="00B4531A">
              <w:rPr>
                <w:b/>
              </w:rPr>
              <w:t>WUM10035-04 (south Caira channel) WUM10035-05</w:t>
            </w:r>
          </w:p>
          <w:p w14:paraId="37030B85" w14:textId="77777777" w:rsidR="00BB4C2B" w:rsidRPr="00B4531A" w:rsidRDefault="00BB4C2B" w:rsidP="00BB4C2B">
            <w:pPr>
              <w:pStyle w:val="Tabletext"/>
              <w:rPr>
                <w:b/>
              </w:rPr>
            </w:pPr>
            <w:r w:rsidRPr="00B4531A">
              <w:rPr>
                <w:b/>
              </w:rPr>
              <w:t> </w:t>
            </w:r>
          </w:p>
        </w:tc>
        <w:tc>
          <w:tcPr>
            <w:tcW w:w="4056" w:type="pct"/>
            <w:shd w:val="clear" w:color="auto" w:fill="C4DAD0"/>
            <w:hideMark/>
          </w:tcPr>
          <w:p w14:paraId="0ADDBC85" w14:textId="77777777" w:rsidR="00BB4C2B" w:rsidRPr="00C4512A" w:rsidRDefault="00BB4C2B" w:rsidP="00B4531A">
            <w:pPr>
              <w:pStyle w:val="Tabletext"/>
              <w:numPr>
                <w:ilvl w:val="0"/>
                <w:numId w:val="21"/>
              </w:numPr>
            </w:pPr>
            <w:r w:rsidRPr="00C4512A">
              <w:t>maintain refuge habitat for a diverse range of native fish, frogs and turtles and waterbird (e.g. native fish community in Waugorah Lagoon and Talpee Creek)</w:t>
            </w:r>
          </w:p>
          <w:p w14:paraId="7795ED90" w14:textId="77777777" w:rsidR="00BB4C2B" w:rsidRPr="00C4512A" w:rsidRDefault="00BB4C2B" w:rsidP="00B4531A">
            <w:pPr>
              <w:pStyle w:val="Tabletext"/>
              <w:numPr>
                <w:ilvl w:val="0"/>
                <w:numId w:val="20"/>
              </w:numPr>
            </w:pPr>
            <w:r w:rsidRPr="00C4512A">
              <w:t>support the habitat requirements of southern bell frogs (EPBC Act vulnerable) support potential waterbird breeding in Eulimbah (Australasian bitterns and spoonbills)</w:t>
            </w:r>
          </w:p>
          <w:p w14:paraId="4DC7B6CE" w14:textId="77777777" w:rsidR="00BB4C2B" w:rsidRPr="00C4512A" w:rsidRDefault="00BB4C2B" w:rsidP="00B4531A">
            <w:pPr>
              <w:pStyle w:val="Tabletext"/>
              <w:numPr>
                <w:ilvl w:val="0"/>
                <w:numId w:val="20"/>
              </w:numPr>
            </w:pPr>
            <w:r w:rsidRPr="00C4512A">
              <w:t xml:space="preserve">Improvement in aquatic habitat, water quality and riparian vegetation. </w:t>
            </w:r>
          </w:p>
          <w:p w14:paraId="01BCE2AB" w14:textId="77777777" w:rsidR="00BB4C2B" w:rsidRPr="00C4512A" w:rsidRDefault="00BB4C2B" w:rsidP="00B4531A">
            <w:pPr>
              <w:pStyle w:val="Tabletext"/>
              <w:numPr>
                <w:ilvl w:val="0"/>
                <w:numId w:val="20"/>
              </w:numPr>
            </w:pPr>
            <w:r w:rsidRPr="00C4512A">
              <w:t>Support the habitat requirements of native fish and turtles.</w:t>
            </w:r>
          </w:p>
          <w:p w14:paraId="465067D4" w14:textId="77777777" w:rsidR="00BB4C2B" w:rsidRPr="00C4512A" w:rsidRDefault="00BB4C2B" w:rsidP="00B4531A">
            <w:pPr>
              <w:pStyle w:val="Tabletext"/>
              <w:numPr>
                <w:ilvl w:val="0"/>
                <w:numId w:val="20"/>
              </w:numPr>
            </w:pPr>
            <w:r w:rsidRPr="00C4512A">
              <w:t>Support waterbird habitat</w:t>
            </w:r>
          </w:p>
        </w:tc>
      </w:tr>
      <w:tr w:rsidR="00BB4C2B" w:rsidRPr="00C4512A" w14:paraId="43B95BB3" w14:textId="77777777" w:rsidTr="00B4531A">
        <w:trPr>
          <w:trHeight w:val="20"/>
        </w:trPr>
        <w:tc>
          <w:tcPr>
            <w:tcW w:w="944" w:type="pct"/>
            <w:shd w:val="clear" w:color="auto" w:fill="C4DAD0"/>
            <w:hideMark/>
          </w:tcPr>
          <w:p w14:paraId="02DDCC6E" w14:textId="77777777" w:rsidR="00BB4C2B" w:rsidRPr="00B4531A" w:rsidRDefault="00BB4C2B" w:rsidP="00BB4C2B">
            <w:pPr>
              <w:pStyle w:val="Tabletext"/>
              <w:rPr>
                <w:b/>
              </w:rPr>
            </w:pPr>
            <w:r w:rsidRPr="00B4531A">
              <w:rPr>
                <w:b/>
              </w:rPr>
              <w:t>Yarradda Lagoon</w:t>
            </w:r>
          </w:p>
          <w:p w14:paraId="11F84047" w14:textId="77777777" w:rsidR="00BB4C2B" w:rsidRPr="00B4531A" w:rsidRDefault="00BB4C2B" w:rsidP="00BB4C2B">
            <w:pPr>
              <w:pStyle w:val="Tabletext"/>
              <w:rPr>
                <w:b/>
              </w:rPr>
            </w:pPr>
          </w:p>
          <w:p w14:paraId="7BC68CA1" w14:textId="77777777" w:rsidR="00BB4C2B" w:rsidRPr="00B4531A" w:rsidRDefault="00BB4C2B" w:rsidP="00BB4C2B">
            <w:pPr>
              <w:pStyle w:val="Tabletext"/>
              <w:rPr>
                <w:b/>
              </w:rPr>
            </w:pPr>
            <w:r w:rsidRPr="00B4531A">
              <w:rPr>
                <w:b/>
              </w:rPr>
              <w:t>WUM10035-02</w:t>
            </w:r>
          </w:p>
          <w:p w14:paraId="0B0DED1C" w14:textId="77777777" w:rsidR="00BB4C2B" w:rsidRPr="00B4531A" w:rsidRDefault="00BB4C2B" w:rsidP="00BB4C2B">
            <w:pPr>
              <w:pStyle w:val="Tabletext"/>
              <w:rPr>
                <w:b/>
              </w:rPr>
            </w:pPr>
            <w:r w:rsidRPr="00B4531A">
              <w:rPr>
                <w:b/>
              </w:rPr>
              <w:t> </w:t>
            </w:r>
          </w:p>
        </w:tc>
        <w:tc>
          <w:tcPr>
            <w:tcW w:w="4056" w:type="pct"/>
            <w:shd w:val="clear" w:color="auto" w:fill="C4DAD0"/>
            <w:hideMark/>
          </w:tcPr>
          <w:p w14:paraId="304DFEF3" w14:textId="77777777" w:rsidR="00BB4C2B" w:rsidRPr="00C4512A" w:rsidRDefault="00BB4C2B" w:rsidP="00B4531A">
            <w:pPr>
              <w:pStyle w:val="Tabletext"/>
              <w:numPr>
                <w:ilvl w:val="0"/>
                <w:numId w:val="22"/>
              </w:numPr>
            </w:pPr>
            <w:r w:rsidRPr="00C4512A">
              <w:t>support known native fish and frog community established in 2014-15.</w:t>
            </w:r>
          </w:p>
          <w:p w14:paraId="3B3A7776" w14:textId="77777777" w:rsidR="00BB4C2B" w:rsidRPr="00C4512A" w:rsidRDefault="00BB4C2B" w:rsidP="00B4531A">
            <w:pPr>
              <w:pStyle w:val="Tabletext"/>
              <w:numPr>
                <w:ilvl w:val="0"/>
                <w:numId w:val="22"/>
              </w:numPr>
            </w:pPr>
            <w:r w:rsidRPr="00C4512A">
              <w:t>protect and maintain wetland and riparian native vegetation</w:t>
            </w:r>
          </w:p>
          <w:p w14:paraId="4D05B2C6" w14:textId="77777777" w:rsidR="00BB4C2B" w:rsidRPr="00C4512A" w:rsidRDefault="00BB4C2B" w:rsidP="00B4531A">
            <w:pPr>
              <w:pStyle w:val="Tabletext"/>
              <w:numPr>
                <w:ilvl w:val="0"/>
                <w:numId w:val="22"/>
              </w:numPr>
            </w:pPr>
            <w:r w:rsidRPr="00C4512A">
              <w:t>provide feeding habitat for waterbirds</w:t>
            </w:r>
          </w:p>
          <w:p w14:paraId="6EA825A7" w14:textId="77777777" w:rsidR="00BB4C2B" w:rsidRPr="00C4512A" w:rsidRDefault="00BB4C2B" w:rsidP="00B4531A">
            <w:pPr>
              <w:pStyle w:val="Tabletext"/>
              <w:numPr>
                <w:ilvl w:val="0"/>
                <w:numId w:val="22"/>
              </w:numPr>
            </w:pPr>
            <w:r w:rsidRPr="00C4512A">
              <w:t>provide feeding habitat for frogs</w:t>
            </w:r>
          </w:p>
        </w:tc>
      </w:tr>
      <w:tr w:rsidR="00BB4C2B" w:rsidRPr="00C4512A" w14:paraId="013AB77B" w14:textId="77777777" w:rsidTr="00B4531A">
        <w:trPr>
          <w:trHeight w:val="1157"/>
        </w:trPr>
        <w:tc>
          <w:tcPr>
            <w:tcW w:w="944" w:type="pct"/>
            <w:shd w:val="clear" w:color="auto" w:fill="C4DAD0"/>
            <w:hideMark/>
          </w:tcPr>
          <w:p w14:paraId="38FFA863" w14:textId="77777777" w:rsidR="00BB4C2B" w:rsidRPr="00B4531A" w:rsidRDefault="00BB4C2B" w:rsidP="00BB4C2B">
            <w:pPr>
              <w:pStyle w:val="Tabletext"/>
              <w:rPr>
                <w:b/>
              </w:rPr>
            </w:pPr>
            <w:r w:rsidRPr="00B4531A">
              <w:rPr>
                <w:b/>
              </w:rPr>
              <w:t xml:space="preserve">Nap Nap - Waugorah </w:t>
            </w:r>
          </w:p>
          <w:p w14:paraId="42EBA6F2" w14:textId="77777777" w:rsidR="00BB4C2B" w:rsidRPr="00B4531A" w:rsidRDefault="00BB4C2B" w:rsidP="00BB4C2B">
            <w:pPr>
              <w:pStyle w:val="Tabletext"/>
              <w:rPr>
                <w:b/>
              </w:rPr>
            </w:pPr>
          </w:p>
          <w:p w14:paraId="6570689B" w14:textId="77777777" w:rsidR="00BB4C2B" w:rsidRPr="00B4531A" w:rsidRDefault="00BB4C2B" w:rsidP="00BB4C2B">
            <w:pPr>
              <w:pStyle w:val="Tabletext"/>
              <w:rPr>
                <w:b/>
              </w:rPr>
            </w:pPr>
            <w:r w:rsidRPr="00B4531A">
              <w:rPr>
                <w:b/>
              </w:rPr>
              <w:t>WUM10035-16</w:t>
            </w:r>
          </w:p>
          <w:p w14:paraId="2469E238" w14:textId="77777777" w:rsidR="00BB4C2B" w:rsidRPr="00B4531A" w:rsidRDefault="00BB4C2B" w:rsidP="00BB4C2B">
            <w:pPr>
              <w:pStyle w:val="Tabletext"/>
              <w:rPr>
                <w:b/>
              </w:rPr>
            </w:pPr>
            <w:r w:rsidRPr="00B4531A">
              <w:rPr>
                <w:b/>
              </w:rPr>
              <w:t>WUM10034-05</w:t>
            </w:r>
          </w:p>
        </w:tc>
        <w:tc>
          <w:tcPr>
            <w:tcW w:w="4056" w:type="pct"/>
            <w:shd w:val="clear" w:color="auto" w:fill="C4DAD0"/>
            <w:hideMark/>
          </w:tcPr>
          <w:p w14:paraId="0D184501" w14:textId="77777777" w:rsidR="00BB4C2B" w:rsidRPr="00C4512A" w:rsidRDefault="00BB4C2B" w:rsidP="00B4531A">
            <w:pPr>
              <w:pStyle w:val="Tabletext"/>
              <w:numPr>
                <w:ilvl w:val="0"/>
                <w:numId w:val="23"/>
              </w:numPr>
              <w:ind w:left="360"/>
            </w:pPr>
            <w:r w:rsidRPr="00C4512A">
              <w:t>maintain refuge habitat for a diverse range of native fish, frogs and turtles and waterbird</w:t>
            </w:r>
          </w:p>
          <w:p w14:paraId="771BF5DA" w14:textId="77777777" w:rsidR="00BB4C2B" w:rsidRPr="00C4512A" w:rsidRDefault="00BB4C2B" w:rsidP="00B4531A">
            <w:pPr>
              <w:pStyle w:val="Tabletext"/>
              <w:numPr>
                <w:ilvl w:val="0"/>
                <w:numId w:val="23"/>
              </w:numPr>
              <w:ind w:left="360"/>
            </w:pPr>
            <w:r w:rsidRPr="00C4512A">
              <w:t xml:space="preserve">support the habitat requirements of southern bell frogs (EPBC Act vulnerable) </w:t>
            </w:r>
          </w:p>
          <w:p w14:paraId="06B398C5" w14:textId="77777777" w:rsidR="00BB4C2B" w:rsidRPr="00C4512A" w:rsidRDefault="00BB4C2B" w:rsidP="00B4531A">
            <w:pPr>
              <w:pStyle w:val="Tabletext"/>
              <w:numPr>
                <w:ilvl w:val="0"/>
                <w:numId w:val="23"/>
              </w:numPr>
              <w:ind w:left="360"/>
            </w:pPr>
            <w:r w:rsidRPr="00C4512A">
              <w:t>support potential waterbird breeding in 2016-17 by improved habitat condition</w:t>
            </w:r>
          </w:p>
          <w:p w14:paraId="32F878B0" w14:textId="77777777" w:rsidR="00BB4C2B" w:rsidRPr="00C4512A" w:rsidRDefault="00BB4C2B" w:rsidP="00B4531A">
            <w:pPr>
              <w:pStyle w:val="Tabletext"/>
              <w:numPr>
                <w:ilvl w:val="0"/>
                <w:numId w:val="23"/>
              </w:numPr>
              <w:ind w:left="360"/>
            </w:pPr>
            <w:r w:rsidRPr="00C4512A">
              <w:t>improve and maintain vegetation condition</w:t>
            </w:r>
          </w:p>
        </w:tc>
      </w:tr>
      <w:tr w:rsidR="00BB4C2B" w:rsidRPr="00C4512A" w14:paraId="391B816B" w14:textId="77777777" w:rsidTr="00B4531A">
        <w:trPr>
          <w:trHeight w:val="20"/>
        </w:trPr>
        <w:tc>
          <w:tcPr>
            <w:tcW w:w="944" w:type="pct"/>
            <w:shd w:val="clear" w:color="auto" w:fill="auto"/>
            <w:hideMark/>
          </w:tcPr>
          <w:p w14:paraId="449D9E5C" w14:textId="77777777" w:rsidR="00BB4C2B" w:rsidRPr="00C4512A" w:rsidRDefault="00BB4C2B" w:rsidP="00BB4C2B">
            <w:pPr>
              <w:pStyle w:val="Tabletext"/>
            </w:pPr>
            <w:r>
              <w:t xml:space="preserve">North </w:t>
            </w:r>
            <w:r w:rsidRPr="00C4512A">
              <w:t>Redbank</w:t>
            </w:r>
          </w:p>
          <w:p w14:paraId="6DD0FD7F" w14:textId="77777777" w:rsidR="00BB4C2B" w:rsidRPr="00C4512A" w:rsidRDefault="00BB4C2B" w:rsidP="00BB4C2B">
            <w:pPr>
              <w:pStyle w:val="Tabletext"/>
            </w:pPr>
            <w:r w:rsidRPr="00C4512A">
              <w:t>WUM10035-07</w:t>
            </w:r>
          </w:p>
        </w:tc>
        <w:tc>
          <w:tcPr>
            <w:tcW w:w="4056" w:type="pct"/>
            <w:shd w:val="clear" w:color="auto" w:fill="auto"/>
            <w:hideMark/>
          </w:tcPr>
          <w:p w14:paraId="0599E0C9" w14:textId="77777777" w:rsidR="00BB4C2B" w:rsidRPr="00C4512A" w:rsidRDefault="00BB4C2B" w:rsidP="00B4531A">
            <w:pPr>
              <w:pStyle w:val="Tabletext"/>
              <w:numPr>
                <w:ilvl w:val="0"/>
                <w:numId w:val="24"/>
              </w:numPr>
              <w:ind w:left="360"/>
            </w:pPr>
            <w:r w:rsidRPr="00C4512A">
              <w:t>protect and maintain the health of existing extent of riparian, floodplain and wetland native vegetation communities (e.g. spike rush)</w:t>
            </w:r>
          </w:p>
          <w:p w14:paraId="7B512501" w14:textId="77777777" w:rsidR="00BB4C2B" w:rsidRPr="00C4512A" w:rsidRDefault="00BB4C2B" w:rsidP="00B4531A">
            <w:pPr>
              <w:pStyle w:val="Tabletext"/>
              <w:numPr>
                <w:ilvl w:val="0"/>
                <w:numId w:val="24"/>
              </w:numPr>
              <w:ind w:left="360"/>
            </w:pPr>
            <w:r w:rsidRPr="00C4512A">
              <w:t>support the habitat and breeding requirements of waterbirds</w:t>
            </w:r>
          </w:p>
          <w:p w14:paraId="73059B16" w14:textId="77777777" w:rsidR="00BB4C2B" w:rsidRPr="00C4512A" w:rsidRDefault="00BB4C2B" w:rsidP="00B4531A">
            <w:pPr>
              <w:pStyle w:val="Tabletext"/>
              <w:numPr>
                <w:ilvl w:val="0"/>
                <w:numId w:val="24"/>
              </w:numPr>
              <w:ind w:left="360"/>
            </w:pPr>
            <w:r w:rsidRPr="00C4512A">
              <w:t>support the habitat and breeding requirements of native fish and other vertebrates</w:t>
            </w:r>
          </w:p>
        </w:tc>
      </w:tr>
      <w:tr w:rsidR="00BB4C2B" w:rsidRPr="00C4512A" w14:paraId="11B47E4F" w14:textId="77777777" w:rsidTr="00B4531A">
        <w:trPr>
          <w:trHeight w:val="20"/>
        </w:trPr>
        <w:tc>
          <w:tcPr>
            <w:tcW w:w="944" w:type="pct"/>
            <w:shd w:val="clear" w:color="auto" w:fill="auto"/>
            <w:hideMark/>
          </w:tcPr>
          <w:p w14:paraId="6F40CB65" w14:textId="77777777" w:rsidR="00BB4C2B" w:rsidRPr="00C4512A" w:rsidRDefault="00BB4C2B" w:rsidP="00BB4C2B">
            <w:pPr>
              <w:pStyle w:val="Tabletext"/>
            </w:pPr>
            <w:r w:rsidRPr="00C4512A">
              <w:t>Juanbung</w:t>
            </w:r>
          </w:p>
          <w:p w14:paraId="23C7E69E" w14:textId="77777777" w:rsidR="00BB4C2B" w:rsidRPr="00C4512A" w:rsidRDefault="00BB4C2B" w:rsidP="00BB4C2B">
            <w:pPr>
              <w:pStyle w:val="Tabletext"/>
            </w:pPr>
            <w:r w:rsidRPr="00C4512A">
              <w:t>WUM10035-08</w:t>
            </w:r>
          </w:p>
        </w:tc>
        <w:tc>
          <w:tcPr>
            <w:tcW w:w="4056" w:type="pct"/>
            <w:shd w:val="clear" w:color="auto" w:fill="auto"/>
            <w:hideMark/>
          </w:tcPr>
          <w:p w14:paraId="46E6F7DE" w14:textId="77777777" w:rsidR="00BB4C2B" w:rsidRPr="00C4512A" w:rsidRDefault="00BB4C2B" w:rsidP="00B4531A">
            <w:pPr>
              <w:pStyle w:val="Tabletext"/>
              <w:numPr>
                <w:ilvl w:val="0"/>
                <w:numId w:val="12"/>
              </w:numPr>
              <w:ind w:left="360"/>
            </w:pPr>
            <w:r w:rsidRPr="00C4512A">
              <w:t>water stressed river gum floodplain and riparian native vegetation</w:t>
            </w:r>
          </w:p>
          <w:p w14:paraId="25BFC988" w14:textId="77777777" w:rsidR="00BB4C2B" w:rsidRPr="00C4512A" w:rsidRDefault="00BB4C2B" w:rsidP="00B4531A">
            <w:pPr>
              <w:pStyle w:val="Tabletext"/>
              <w:numPr>
                <w:ilvl w:val="0"/>
                <w:numId w:val="12"/>
              </w:numPr>
              <w:ind w:left="360"/>
            </w:pPr>
            <w:r w:rsidRPr="00C4512A">
              <w:t>provide habitat for waterbirds</w:t>
            </w:r>
          </w:p>
          <w:p w14:paraId="49A31DA1" w14:textId="77777777" w:rsidR="00BB4C2B" w:rsidRPr="00C4512A" w:rsidRDefault="00BB4C2B" w:rsidP="00B4531A">
            <w:pPr>
              <w:pStyle w:val="Tabletext"/>
              <w:numPr>
                <w:ilvl w:val="0"/>
                <w:numId w:val="12"/>
              </w:numPr>
              <w:ind w:left="360"/>
            </w:pPr>
            <w:r w:rsidRPr="00C4512A">
              <w:t>provide habitat for frogs</w:t>
            </w:r>
          </w:p>
        </w:tc>
      </w:tr>
      <w:tr w:rsidR="00BB4C2B" w:rsidRPr="00C4512A" w14:paraId="7B2E7D64" w14:textId="77777777" w:rsidTr="00B4531A">
        <w:trPr>
          <w:trHeight w:val="20"/>
        </w:trPr>
        <w:tc>
          <w:tcPr>
            <w:tcW w:w="944" w:type="pct"/>
            <w:shd w:val="clear" w:color="auto" w:fill="auto"/>
            <w:hideMark/>
          </w:tcPr>
          <w:p w14:paraId="545E67DA" w14:textId="77777777" w:rsidR="00BB4C2B" w:rsidRPr="00C4512A" w:rsidRDefault="00BB4C2B" w:rsidP="00BB4C2B">
            <w:pPr>
              <w:pStyle w:val="Tabletext"/>
            </w:pPr>
            <w:r w:rsidRPr="00C4512A">
              <w:t>Hobblers Lake – Penarie Creek</w:t>
            </w:r>
          </w:p>
          <w:p w14:paraId="44C2F727" w14:textId="77777777" w:rsidR="00BB4C2B" w:rsidRPr="00C4512A" w:rsidRDefault="00BB4C2B" w:rsidP="00BB4C2B">
            <w:pPr>
              <w:pStyle w:val="Tabletext"/>
            </w:pPr>
            <w:r>
              <w:t>WUM10035-15</w:t>
            </w:r>
          </w:p>
        </w:tc>
        <w:tc>
          <w:tcPr>
            <w:tcW w:w="4056" w:type="pct"/>
            <w:shd w:val="clear" w:color="auto" w:fill="auto"/>
            <w:hideMark/>
          </w:tcPr>
          <w:p w14:paraId="06906EA9" w14:textId="77777777" w:rsidR="00BB4C2B" w:rsidRPr="00C4512A" w:rsidRDefault="00BB4C2B" w:rsidP="00B4531A">
            <w:pPr>
              <w:pStyle w:val="Tabletext"/>
              <w:numPr>
                <w:ilvl w:val="0"/>
                <w:numId w:val="12"/>
              </w:numPr>
              <w:ind w:left="360"/>
            </w:pPr>
            <w:r w:rsidRPr="00C4512A">
              <w:t>stimulate invertebrate response supporting duck species and food web productivity.</w:t>
            </w:r>
          </w:p>
          <w:p w14:paraId="6DF1F48D" w14:textId="77777777" w:rsidR="00BB4C2B" w:rsidRPr="00C4512A" w:rsidRDefault="00BB4C2B" w:rsidP="00B4531A">
            <w:pPr>
              <w:pStyle w:val="Tabletext"/>
              <w:numPr>
                <w:ilvl w:val="0"/>
                <w:numId w:val="14"/>
              </w:numPr>
              <w:ind w:left="360"/>
            </w:pPr>
            <w:r w:rsidRPr="00C4512A">
              <w:t>Provide winter refuge habitat and drying habitat into spring-summer 2016-17</w:t>
            </w:r>
          </w:p>
          <w:p w14:paraId="763FB709" w14:textId="77777777" w:rsidR="00BB4C2B" w:rsidRPr="00C4512A" w:rsidRDefault="00BB4C2B" w:rsidP="00B4531A">
            <w:pPr>
              <w:pStyle w:val="Tabletext"/>
              <w:numPr>
                <w:ilvl w:val="0"/>
                <w:numId w:val="12"/>
              </w:numPr>
              <w:ind w:left="360"/>
            </w:pPr>
            <w:r w:rsidRPr="00C4512A">
              <w:t>Inundate fringing aquatic vegetation communities</w:t>
            </w:r>
          </w:p>
          <w:p w14:paraId="055DD12E" w14:textId="77777777" w:rsidR="00BB4C2B" w:rsidRPr="00C4512A" w:rsidRDefault="00BB4C2B" w:rsidP="00B4531A">
            <w:pPr>
              <w:pStyle w:val="Tabletext"/>
              <w:numPr>
                <w:ilvl w:val="0"/>
                <w:numId w:val="13"/>
              </w:numPr>
              <w:ind w:left="360"/>
            </w:pPr>
            <w:r w:rsidRPr="00C4512A">
              <w:t>Support habitat requirements for waterbird, frog and native fish</w:t>
            </w:r>
          </w:p>
        </w:tc>
      </w:tr>
      <w:tr w:rsidR="00BB4C2B" w:rsidRPr="00C4512A" w14:paraId="17FE8E31" w14:textId="77777777" w:rsidTr="00B4531A">
        <w:trPr>
          <w:trHeight w:val="2257"/>
        </w:trPr>
        <w:tc>
          <w:tcPr>
            <w:tcW w:w="944" w:type="pct"/>
            <w:shd w:val="clear" w:color="auto" w:fill="auto"/>
            <w:hideMark/>
          </w:tcPr>
          <w:p w14:paraId="418D618F" w14:textId="77777777" w:rsidR="00BB4C2B" w:rsidRDefault="00BB4C2B" w:rsidP="00BB4C2B">
            <w:pPr>
              <w:pStyle w:val="Tabletext"/>
            </w:pPr>
            <w:r w:rsidRPr="00C4512A">
              <w:t>Yanco Creek wetland inundation</w:t>
            </w:r>
          </w:p>
          <w:p w14:paraId="67E48B15" w14:textId="77777777" w:rsidR="00BB4C2B" w:rsidRPr="00C4512A" w:rsidRDefault="00BB4C2B" w:rsidP="00BB4C2B">
            <w:pPr>
              <w:pStyle w:val="Tabletext"/>
            </w:pPr>
          </w:p>
          <w:p w14:paraId="45B88031" w14:textId="77777777" w:rsidR="00BB4C2B" w:rsidRPr="00C4512A" w:rsidRDefault="00BB4C2B" w:rsidP="00BB4C2B">
            <w:pPr>
              <w:pStyle w:val="Tabletext"/>
            </w:pPr>
            <w:r w:rsidRPr="00C4512A">
              <w:t>WUM10034-03</w:t>
            </w:r>
          </w:p>
          <w:p w14:paraId="521AB04A" w14:textId="77777777" w:rsidR="00BB4C2B" w:rsidRPr="00C4512A" w:rsidRDefault="00BB4C2B" w:rsidP="00BB4C2B">
            <w:pPr>
              <w:pStyle w:val="Tabletext"/>
            </w:pPr>
            <w:r w:rsidRPr="00C4512A">
              <w:t> </w:t>
            </w:r>
          </w:p>
          <w:p w14:paraId="64E9F493" w14:textId="77777777" w:rsidR="00BB4C2B" w:rsidRPr="00C4512A" w:rsidRDefault="00BB4C2B" w:rsidP="00BB4C2B">
            <w:pPr>
              <w:pStyle w:val="Tabletext"/>
            </w:pPr>
            <w:r w:rsidRPr="00C4512A">
              <w:t> </w:t>
            </w:r>
          </w:p>
          <w:p w14:paraId="7E58A89B" w14:textId="77777777" w:rsidR="00BB4C2B" w:rsidRPr="00C4512A" w:rsidRDefault="00BB4C2B" w:rsidP="00BB4C2B">
            <w:pPr>
              <w:pStyle w:val="Tabletext"/>
            </w:pPr>
            <w:r w:rsidRPr="00C4512A">
              <w:t> </w:t>
            </w:r>
          </w:p>
          <w:p w14:paraId="2A493028" w14:textId="77777777" w:rsidR="00BB4C2B" w:rsidRPr="00C4512A" w:rsidRDefault="00BB4C2B" w:rsidP="00BB4C2B">
            <w:pPr>
              <w:pStyle w:val="Tabletext"/>
            </w:pPr>
            <w:r w:rsidRPr="00C4512A">
              <w:t> </w:t>
            </w:r>
          </w:p>
          <w:p w14:paraId="54C92D18" w14:textId="77777777" w:rsidR="00BB4C2B" w:rsidRPr="00C4512A" w:rsidRDefault="00BB4C2B" w:rsidP="00BB4C2B">
            <w:pPr>
              <w:pStyle w:val="Tabletext"/>
            </w:pPr>
            <w:r>
              <w:t> </w:t>
            </w:r>
          </w:p>
        </w:tc>
        <w:tc>
          <w:tcPr>
            <w:tcW w:w="4056" w:type="pct"/>
            <w:shd w:val="clear" w:color="auto" w:fill="auto"/>
            <w:hideMark/>
          </w:tcPr>
          <w:p w14:paraId="44D3E542" w14:textId="77777777" w:rsidR="00BB4C2B" w:rsidRPr="00C4512A" w:rsidRDefault="00BB4C2B" w:rsidP="00B4531A">
            <w:pPr>
              <w:pStyle w:val="Tabletext"/>
              <w:numPr>
                <w:ilvl w:val="0"/>
                <w:numId w:val="13"/>
              </w:numPr>
              <w:ind w:left="360"/>
            </w:pPr>
            <w:r w:rsidRPr="00C4512A">
              <w:t>Connect and inundate fringing wetlands to protect and maintain wetland and riparian native vegetation.</w:t>
            </w:r>
          </w:p>
          <w:p w14:paraId="100EF244" w14:textId="77777777" w:rsidR="00BB4C2B" w:rsidRPr="00C4512A" w:rsidRDefault="00BB4C2B" w:rsidP="00B4531A">
            <w:pPr>
              <w:pStyle w:val="Tabletext"/>
              <w:numPr>
                <w:ilvl w:val="0"/>
                <w:numId w:val="13"/>
              </w:numPr>
              <w:ind w:left="360"/>
            </w:pPr>
            <w:r w:rsidRPr="00C4512A">
              <w:t xml:space="preserve">provide reproduction and recruitment opportunities for riparian, floodplain and wetland native vegetation </w:t>
            </w:r>
          </w:p>
          <w:p w14:paraId="2870D3A7" w14:textId="77777777" w:rsidR="00BB4C2B" w:rsidRPr="00C4512A" w:rsidRDefault="00BB4C2B" w:rsidP="00B4531A">
            <w:pPr>
              <w:pStyle w:val="Tabletext"/>
              <w:numPr>
                <w:ilvl w:val="0"/>
                <w:numId w:val="13"/>
              </w:numPr>
              <w:ind w:left="360"/>
            </w:pPr>
            <w:r w:rsidRPr="00C4512A">
              <w:t>support the habitat requirements of waterbirds</w:t>
            </w:r>
          </w:p>
          <w:p w14:paraId="0B7462F2" w14:textId="77777777" w:rsidR="00BB4C2B" w:rsidRPr="00C4512A" w:rsidRDefault="00BB4C2B" w:rsidP="00B4531A">
            <w:pPr>
              <w:pStyle w:val="Tabletext"/>
              <w:numPr>
                <w:ilvl w:val="0"/>
                <w:numId w:val="13"/>
              </w:numPr>
              <w:ind w:left="360"/>
            </w:pPr>
            <w:r w:rsidRPr="00C4512A">
              <w:t>support the habitat requirements of native fish including diversity of in-channel habitats (structural and hydraulic complexity)</w:t>
            </w:r>
          </w:p>
          <w:p w14:paraId="0B049703" w14:textId="77777777" w:rsidR="00BB4C2B" w:rsidRPr="00C4512A" w:rsidRDefault="00BB4C2B" w:rsidP="00B4531A">
            <w:pPr>
              <w:pStyle w:val="Tabletext"/>
              <w:numPr>
                <w:ilvl w:val="0"/>
                <w:numId w:val="13"/>
              </w:numPr>
              <w:ind w:left="360"/>
            </w:pPr>
            <w:r w:rsidRPr="00C4512A">
              <w:t>support the habitat requirements of other vertebrates</w:t>
            </w:r>
          </w:p>
          <w:p w14:paraId="4A22114D" w14:textId="77777777" w:rsidR="00BB4C2B" w:rsidRPr="00C4512A" w:rsidRDefault="00BB4C2B" w:rsidP="00B4531A">
            <w:pPr>
              <w:pStyle w:val="Tabletext"/>
              <w:numPr>
                <w:ilvl w:val="0"/>
                <w:numId w:val="13"/>
              </w:numPr>
              <w:ind w:left="360"/>
            </w:pPr>
            <w:r w:rsidRPr="00C4512A">
              <w:t>support ecosystem functions, such as dispersal of biota and transfer of nutrients, that relate to longitudinal and lateral connectivity.</w:t>
            </w:r>
          </w:p>
        </w:tc>
      </w:tr>
      <w:tr w:rsidR="00BB4C2B" w:rsidRPr="00C4512A" w14:paraId="3D6EC699" w14:textId="77777777" w:rsidTr="00B4531A">
        <w:trPr>
          <w:trHeight w:val="20"/>
        </w:trPr>
        <w:tc>
          <w:tcPr>
            <w:tcW w:w="944" w:type="pct"/>
            <w:shd w:val="clear" w:color="auto" w:fill="auto"/>
            <w:hideMark/>
          </w:tcPr>
          <w:p w14:paraId="1BA1B1C3" w14:textId="77777777" w:rsidR="00BB4C2B" w:rsidRPr="00C4512A" w:rsidRDefault="00BB4C2B" w:rsidP="00BB4C2B">
            <w:pPr>
              <w:pStyle w:val="Tabletext"/>
            </w:pPr>
            <w:r w:rsidRPr="00C4512A">
              <w:t>Yanco C</w:t>
            </w:r>
            <w:r>
              <w:t>reek</w:t>
            </w:r>
            <w:r w:rsidRPr="00C4512A">
              <w:t xml:space="preserve"> trout cod </w:t>
            </w:r>
            <w:r>
              <w:t>WUM10035-03</w:t>
            </w:r>
          </w:p>
        </w:tc>
        <w:tc>
          <w:tcPr>
            <w:tcW w:w="4056" w:type="pct"/>
            <w:shd w:val="clear" w:color="auto" w:fill="auto"/>
            <w:hideMark/>
          </w:tcPr>
          <w:p w14:paraId="252D5604" w14:textId="77777777" w:rsidR="00BB4C2B" w:rsidRPr="00C4512A" w:rsidRDefault="00BB4C2B" w:rsidP="00B4531A">
            <w:pPr>
              <w:pStyle w:val="Tabletext"/>
              <w:numPr>
                <w:ilvl w:val="0"/>
                <w:numId w:val="13"/>
              </w:numPr>
              <w:ind w:left="360"/>
            </w:pPr>
            <w:r w:rsidRPr="00C4512A">
              <w:t>support the habitat and breeding requirements of native fish particularly trout cod</w:t>
            </w:r>
          </w:p>
          <w:p w14:paraId="57499891" w14:textId="77777777" w:rsidR="00BB4C2B" w:rsidRPr="00C4512A" w:rsidRDefault="00BB4C2B" w:rsidP="00B4531A">
            <w:pPr>
              <w:pStyle w:val="Tabletext"/>
              <w:numPr>
                <w:ilvl w:val="0"/>
                <w:numId w:val="17"/>
              </w:numPr>
              <w:ind w:left="360"/>
            </w:pPr>
            <w:r w:rsidRPr="00C4512A">
              <w:t>support movement opportunities, breeding and recruitment of native fish</w:t>
            </w:r>
          </w:p>
        </w:tc>
      </w:tr>
      <w:tr w:rsidR="00BB4C2B" w:rsidRPr="00C4512A" w14:paraId="02EFEC51" w14:textId="77777777" w:rsidTr="00B4531A">
        <w:trPr>
          <w:trHeight w:val="599"/>
        </w:trPr>
        <w:tc>
          <w:tcPr>
            <w:tcW w:w="944" w:type="pct"/>
            <w:shd w:val="clear" w:color="auto" w:fill="auto"/>
            <w:hideMark/>
          </w:tcPr>
          <w:p w14:paraId="5DC59FD7" w14:textId="77777777" w:rsidR="00BB4C2B" w:rsidRPr="00B4531A" w:rsidRDefault="00BB4C2B" w:rsidP="00B4531A">
            <w:pPr>
              <w:pStyle w:val="Tabletext"/>
              <w:spacing w:before="120"/>
              <w:rPr>
                <w:sz w:val="16"/>
                <w:szCs w:val="16"/>
              </w:rPr>
            </w:pPr>
            <w:r w:rsidRPr="00B4531A">
              <w:rPr>
                <w:sz w:val="16"/>
                <w:szCs w:val="16"/>
              </w:rPr>
              <w:t>Waldaira wetlands WUM10035-10</w:t>
            </w:r>
          </w:p>
        </w:tc>
        <w:tc>
          <w:tcPr>
            <w:tcW w:w="4056" w:type="pct"/>
            <w:shd w:val="clear" w:color="auto" w:fill="auto"/>
            <w:hideMark/>
          </w:tcPr>
          <w:p w14:paraId="0191E728" w14:textId="77777777" w:rsidR="00BB4C2B" w:rsidRPr="00C4512A" w:rsidRDefault="00BB4C2B" w:rsidP="00B4531A">
            <w:pPr>
              <w:pStyle w:val="Tabletext"/>
              <w:numPr>
                <w:ilvl w:val="0"/>
                <w:numId w:val="13"/>
              </w:numPr>
              <w:ind w:left="360"/>
            </w:pPr>
            <w:r w:rsidRPr="00C4512A">
              <w:t>water drought stressed floodplain and riparian vegetation</w:t>
            </w:r>
          </w:p>
          <w:p w14:paraId="555D9A29" w14:textId="77777777" w:rsidR="00BB4C2B" w:rsidRPr="00C4512A" w:rsidRDefault="00BB4C2B" w:rsidP="00B4531A">
            <w:pPr>
              <w:pStyle w:val="Tabletext"/>
              <w:numPr>
                <w:ilvl w:val="0"/>
                <w:numId w:val="16"/>
              </w:numPr>
              <w:ind w:left="360"/>
            </w:pPr>
            <w:r w:rsidRPr="00C4512A">
              <w:t xml:space="preserve">provide habitat for waterbirds </w:t>
            </w:r>
            <w:r>
              <w:t xml:space="preserve">and </w:t>
            </w:r>
            <w:r w:rsidRPr="00C4512A">
              <w:t>frogs</w:t>
            </w:r>
          </w:p>
        </w:tc>
      </w:tr>
      <w:tr w:rsidR="00BB4C2B" w:rsidRPr="00C4512A" w14:paraId="26602C6E" w14:textId="77777777" w:rsidTr="00B4531A">
        <w:trPr>
          <w:trHeight w:val="20"/>
        </w:trPr>
        <w:tc>
          <w:tcPr>
            <w:tcW w:w="944" w:type="pct"/>
            <w:shd w:val="clear" w:color="auto" w:fill="auto"/>
            <w:hideMark/>
          </w:tcPr>
          <w:p w14:paraId="4949A110" w14:textId="77777777" w:rsidR="00BB4C2B" w:rsidRDefault="00BB4C2B" w:rsidP="00BB4C2B">
            <w:pPr>
              <w:pStyle w:val="Tabletext"/>
            </w:pPr>
            <w:r w:rsidRPr="00C4512A">
              <w:t xml:space="preserve">Toogimbie IPA </w:t>
            </w:r>
          </w:p>
          <w:p w14:paraId="28B4C127" w14:textId="77777777" w:rsidR="00BB4C2B" w:rsidRPr="00C4512A" w:rsidRDefault="00BB4C2B" w:rsidP="00BB4C2B">
            <w:pPr>
              <w:pStyle w:val="Tabletext"/>
            </w:pPr>
            <w:r w:rsidRPr="00C4512A">
              <w:t> WUM10035-12</w:t>
            </w:r>
          </w:p>
        </w:tc>
        <w:tc>
          <w:tcPr>
            <w:tcW w:w="4056" w:type="pct"/>
            <w:shd w:val="clear" w:color="auto" w:fill="auto"/>
            <w:hideMark/>
          </w:tcPr>
          <w:p w14:paraId="3962B395" w14:textId="77777777" w:rsidR="00BB4C2B" w:rsidRPr="00C4512A" w:rsidRDefault="00BB4C2B" w:rsidP="00B4531A">
            <w:pPr>
              <w:pStyle w:val="Tabletext"/>
              <w:numPr>
                <w:ilvl w:val="0"/>
                <w:numId w:val="13"/>
              </w:numPr>
              <w:ind w:left="360"/>
            </w:pPr>
            <w:r w:rsidRPr="00C4512A">
              <w:t>protect and maintain wetland and riparian native vegetation</w:t>
            </w:r>
          </w:p>
          <w:p w14:paraId="1A9040BC" w14:textId="77777777" w:rsidR="00BB4C2B" w:rsidRPr="00C4512A" w:rsidRDefault="00BB4C2B" w:rsidP="00B4531A">
            <w:pPr>
              <w:pStyle w:val="Tabletext"/>
              <w:numPr>
                <w:ilvl w:val="0"/>
                <w:numId w:val="13"/>
              </w:numPr>
              <w:ind w:left="360"/>
            </w:pPr>
            <w:r w:rsidRPr="00C4512A">
              <w:t xml:space="preserve">support the habitat requirements of southern bell frogs (EPBC Act vulnerable) </w:t>
            </w:r>
          </w:p>
          <w:p w14:paraId="2B102B77" w14:textId="77777777" w:rsidR="00BB4C2B" w:rsidRPr="00C4512A" w:rsidRDefault="00BB4C2B" w:rsidP="00B4531A">
            <w:pPr>
              <w:pStyle w:val="Tabletext"/>
              <w:numPr>
                <w:ilvl w:val="0"/>
                <w:numId w:val="15"/>
              </w:numPr>
              <w:ind w:left="360"/>
            </w:pPr>
            <w:r w:rsidRPr="00C4512A">
              <w:t>maintain refuge habitat for a diverse range of frogs and waterbird.</w:t>
            </w:r>
          </w:p>
        </w:tc>
      </w:tr>
    </w:tbl>
    <w:p w14:paraId="52953447" w14:textId="77777777" w:rsidR="00BB4C2B" w:rsidRDefault="00BB4C2B" w:rsidP="00BB4C2B">
      <w:pPr>
        <w:pStyle w:val="Heading1"/>
        <w:numPr>
          <w:ilvl w:val="0"/>
          <w:numId w:val="4"/>
        </w:numPr>
      </w:pPr>
      <w:bookmarkStart w:id="102" w:name="_Toc429926196"/>
      <w:bookmarkStart w:id="103" w:name="_Toc429926197"/>
      <w:bookmarkStart w:id="104" w:name="_Toc460839390"/>
      <w:bookmarkStart w:id="105" w:name="_Toc460839666"/>
      <w:bookmarkStart w:id="106" w:name="_Toc460839826"/>
      <w:bookmarkStart w:id="107" w:name="_Toc460839935"/>
      <w:bookmarkStart w:id="108" w:name="_Toc460840299"/>
      <w:bookmarkStart w:id="109" w:name="_Toc460843679"/>
      <w:bookmarkStart w:id="110" w:name="_Toc460851458"/>
      <w:bookmarkStart w:id="111" w:name="_Toc460934768"/>
      <w:bookmarkStart w:id="112" w:name="_Toc471725662"/>
      <w:bookmarkStart w:id="113" w:name="_Toc473907040"/>
      <w:bookmarkEnd w:id="89"/>
      <w:bookmarkEnd w:id="102"/>
      <w:bookmarkEnd w:id="103"/>
      <w:r>
        <w:t>Riverine responses to Commonwealth environmental water</w:t>
      </w:r>
      <w:bookmarkEnd w:id="104"/>
      <w:bookmarkEnd w:id="105"/>
      <w:bookmarkEnd w:id="106"/>
      <w:bookmarkEnd w:id="107"/>
      <w:bookmarkEnd w:id="108"/>
      <w:bookmarkEnd w:id="109"/>
      <w:bookmarkEnd w:id="110"/>
      <w:bookmarkEnd w:id="111"/>
      <w:bookmarkEnd w:id="112"/>
      <w:bookmarkEnd w:id="113"/>
    </w:p>
    <w:p w14:paraId="41036A19" w14:textId="37C24549" w:rsidR="00BB4C2B" w:rsidRDefault="00A32417" w:rsidP="00BB4C2B">
      <w:pPr>
        <w:pStyle w:val="Caption"/>
      </w:pPr>
      <w:r>
        <w:rPr>
          <w:noProof/>
          <w:lang w:bidi="ar-SA"/>
        </w:rPr>
        <w:drawing>
          <wp:inline distT="0" distB="0" distL="0" distR="0" wp14:anchorId="05520C80" wp14:editId="5951F21E">
            <wp:extent cx="6191250" cy="3476625"/>
            <wp:effectExtent l="0" t="0" r="0" b="9525"/>
            <wp:docPr id="6"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191250" cy="3476625"/>
                    </a:xfrm>
                    <a:prstGeom prst="rect">
                      <a:avLst/>
                    </a:prstGeom>
                    <a:noFill/>
                    <a:ln>
                      <a:noFill/>
                    </a:ln>
                  </pic:spPr>
                </pic:pic>
              </a:graphicData>
            </a:graphic>
          </wp:inline>
        </w:drawing>
      </w:r>
    </w:p>
    <w:p w14:paraId="3B0A26E9" w14:textId="77777777" w:rsidR="00BB4C2B" w:rsidRPr="006C6768" w:rsidRDefault="00BB4C2B" w:rsidP="00BB4C2B">
      <w:pPr>
        <w:pStyle w:val="Heading2"/>
        <w:numPr>
          <w:ilvl w:val="1"/>
          <w:numId w:val="25"/>
        </w:numPr>
      </w:pPr>
      <w:bookmarkStart w:id="114" w:name="_Toc429128358"/>
      <w:bookmarkStart w:id="115" w:name="_Toc429926198"/>
      <w:bookmarkStart w:id="116" w:name="_Toc453935449"/>
      <w:bookmarkStart w:id="117" w:name="_Toc460839391"/>
      <w:bookmarkStart w:id="118" w:name="_Toc460839667"/>
      <w:bookmarkStart w:id="119" w:name="_Toc460839827"/>
      <w:bookmarkStart w:id="120" w:name="_Toc460839936"/>
      <w:bookmarkStart w:id="121" w:name="_Toc460840300"/>
      <w:bookmarkStart w:id="122" w:name="_Toc460843680"/>
      <w:bookmarkStart w:id="123" w:name="_Toc460851459"/>
      <w:bookmarkStart w:id="124" w:name="_Toc460934769"/>
      <w:bookmarkStart w:id="125" w:name="_Toc471725663"/>
      <w:bookmarkStart w:id="126" w:name="_Toc473907041"/>
      <w:r w:rsidRPr="006C6768">
        <w:t xml:space="preserve">Summary of monitoring activities </w:t>
      </w:r>
      <w:bookmarkEnd w:id="114"/>
      <w:bookmarkEnd w:id="115"/>
      <w:r w:rsidRPr="006C6768">
        <w:t>2015-16</w:t>
      </w:r>
      <w:bookmarkEnd w:id="116"/>
      <w:bookmarkEnd w:id="117"/>
      <w:bookmarkEnd w:id="118"/>
      <w:bookmarkEnd w:id="119"/>
      <w:bookmarkEnd w:id="120"/>
      <w:bookmarkEnd w:id="121"/>
      <w:bookmarkEnd w:id="122"/>
      <w:bookmarkEnd w:id="123"/>
      <w:bookmarkEnd w:id="124"/>
      <w:bookmarkEnd w:id="125"/>
      <w:bookmarkEnd w:id="126"/>
      <w:r w:rsidRPr="006C6768">
        <w:t xml:space="preserve"> </w:t>
      </w:r>
    </w:p>
    <w:p w14:paraId="0F838CB8" w14:textId="77777777" w:rsidR="00CB7262" w:rsidRDefault="00BB4C2B" w:rsidP="00BB4C2B">
      <w:pPr>
        <w:pStyle w:val="BodyTextCEWO"/>
      </w:pPr>
      <w:r>
        <w:t xml:space="preserve">Riverine monitoring is undertaken at three sites spread across each of the two ecological zones – Narrandera and Carrathool </w:t>
      </w:r>
      <w:r w:rsidRPr="00715D91">
        <w:t>(</w:t>
      </w:r>
      <w:r>
        <w:fldChar w:fldCharType="begin"/>
      </w:r>
      <w:r>
        <w:instrText xml:space="preserve"> REF _Ref428356694 \h </w:instrText>
      </w:r>
      <w:r>
        <w:fldChar w:fldCharType="separate"/>
      </w:r>
      <w:r w:rsidRPr="00E63C16">
        <w:t xml:space="preserve">Figure </w:t>
      </w:r>
      <w:r>
        <w:rPr>
          <w:noProof/>
        </w:rPr>
        <w:t>4</w:t>
      </w:r>
      <w:r>
        <w:noBreakHyphen/>
      </w:r>
      <w:r>
        <w:rPr>
          <w:noProof/>
        </w:rPr>
        <w:t>1</w:t>
      </w:r>
      <w:r>
        <w:fldChar w:fldCharType="end"/>
      </w:r>
      <w:r w:rsidRPr="00715D91">
        <w:t>). Surveys</w:t>
      </w:r>
      <w:r>
        <w:t xml:space="preserve"> are conducted fortnightly from October to December each year for water quality, nutrients and carbon, microinvertebrates and larval fish. Stream metabolism is monitored at one site in both the Carrathool (October – April) and Narrandera (October – January) zones concurrent with the larval fish monitoring.</w:t>
      </w:r>
    </w:p>
    <w:p w14:paraId="44BA1AAD" w14:textId="77777777" w:rsidR="00BB4C2B" w:rsidRDefault="00BB4C2B" w:rsidP="00BB4C2B">
      <w:pPr>
        <w:pStyle w:val="BodyTextCEWO"/>
        <w:rPr>
          <w:sz w:val="20"/>
        </w:rPr>
      </w:pPr>
      <w:r>
        <w:br w:type="page"/>
      </w:r>
    </w:p>
    <w:p w14:paraId="329E42A7" w14:textId="61E24A03" w:rsidR="00BB4C2B" w:rsidRDefault="00BB4C2B" w:rsidP="00BB4C2B">
      <w:pPr>
        <w:pStyle w:val="Caption"/>
      </w:pPr>
      <w:bookmarkStart w:id="127" w:name="_Toc429123677"/>
      <w:bookmarkStart w:id="128" w:name="_Toc460934114"/>
      <w:bookmarkStart w:id="129" w:name="_Toc475593697"/>
      <w:r>
        <w:t xml:space="preserve">Table </w:t>
      </w:r>
      <w:r w:rsidR="00561A34">
        <w:fldChar w:fldCharType="begin"/>
      </w:r>
      <w:r w:rsidR="00561A34">
        <w:instrText xml:space="preserve"> STYLEREF 1 \s </w:instrText>
      </w:r>
      <w:r w:rsidR="00561A34">
        <w:fldChar w:fldCharType="separate"/>
      </w:r>
      <w:r>
        <w:rPr>
          <w:noProof/>
        </w:rPr>
        <w:t>3</w:t>
      </w:r>
      <w:r w:rsidR="00561A34">
        <w:rPr>
          <w:noProof/>
        </w:rPr>
        <w:fldChar w:fldCharType="end"/>
      </w:r>
      <w:r>
        <w:noBreakHyphen/>
      </w:r>
      <w:r w:rsidR="00561A34">
        <w:fldChar w:fldCharType="begin"/>
      </w:r>
      <w:r w:rsidR="00561A34">
        <w:instrText xml:space="preserve"> SEQ Table \* ARABIC \s 1 </w:instrText>
      </w:r>
      <w:r w:rsidR="00561A34">
        <w:fldChar w:fldCharType="separate"/>
      </w:r>
      <w:r>
        <w:rPr>
          <w:noProof/>
        </w:rPr>
        <w:t>1</w:t>
      </w:r>
      <w:r w:rsidR="00561A34">
        <w:rPr>
          <w:noProof/>
        </w:rPr>
        <w:fldChar w:fldCharType="end"/>
      </w:r>
      <w:r>
        <w:t xml:space="preserve"> LTIM monitoring sites in each zone and associated monitoring activities. Selected area (see Figure 2</w:t>
      </w:r>
      <w:r w:rsidR="00477ADD">
        <w:t>-</w:t>
      </w:r>
      <w:r>
        <w:t>1)</w:t>
      </w:r>
      <w:bookmarkEnd w:id="127"/>
      <w:bookmarkEnd w:id="128"/>
      <w:bookmarkEnd w:id="129"/>
    </w:p>
    <w:tbl>
      <w:tblPr>
        <w:tblW w:w="9073" w:type="dxa"/>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Layout w:type="fixed"/>
        <w:tblLook w:val="04A0" w:firstRow="1" w:lastRow="0" w:firstColumn="1" w:lastColumn="0" w:noHBand="0" w:noVBand="1"/>
      </w:tblPr>
      <w:tblGrid>
        <w:gridCol w:w="1984"/>
        <w:gridCol w:w="567"/>
        <w:gridCol w:w="2778"/>
        <w:gridCol w:w="624"/>
        <w:gridCol w:w="624"/>
        <w:gridCol w:w="624"/>
        <w:gridCol w:w="624"/>
        <w:gridCol w:w="624"/>
        <w:gridCol w:w="624"/>
      </w:tblGrid>
      <w:tr w:rsidR="00B4531A" w:rsidRPr="00624DC5" w14:paraId="4F76549F" w14:textId="77777777" w:rsidTr="00B4531A">
        <w:trPr>
          <w:trHeight w:val="2436"/>
        </w:trPr>
        <w:tc>
          <w:tcPr>
            <w:tcW w:w="1984" w:type="dxa"/>
            <w:shd w:val="clear" w:color="auto" w:fill="07601F"/>
            <w:textDirection w:val="btLr"/>
            <w:hideMark/>
          </w:tcPr>
          <w:p w14:paraId="7C6FD868" w14:textId="77777777" w:rsidR="00BB4C2B" w:rsidRPr="00B4531A" w:rsidRDefault="00BB4C2B" w:rsidP="00B4531A">
            <w:pPr>
              <w:pStyle w:val="Tabletext"/>
              <w:ind w:left="113" w:right="113"/>
              <w:rPr>
                <w:b/>
                <w:color w:val="FFFFFF"/>
              </w:rPr>
            </w:pPr>
            <w:r w:rsidRPr="00B4531A">
              <w:rPr>
                <w:b/>
                <w:color w:val="FFFFFF"/>
                <w:lang w:eastAsia="zh-CN" w:bidi="th-TH"/>
              </w:rPr>
              <w:br w:type="page"/>
            </w:r>
            <w:r w:rsidRPr="00B4531A">
              <w:rPr>
                <w:b/>
                <w:color w:val="FFFFFF"/>
              </w:rPr>
              <w:t>Site Name</w:t>
            </w:r>
          </w:p>
        </w:tc>
        <w:tc>
          <w:tcPr>
            <w:tcW w:w="567" w:type="dxa"/>
            <w:shd w:val="clear" w:color="auto" w:fill="07601F"/>
            <w:textDirection w:val="btLr"/>
            <w:hideMark/>
          </w:tcPr>
          <w:p w14:paraId="69CE0284" w14:textId="77777777" w:rsidR="00BB4C2B" w:rsidRPr="00B4531A" w:rsidRDefault="00BB4C2B" w:rsidP="00BB4C2B">
            <w:pPr>
              <w:pStyle w:val="Tabletext"/>
              <w:rPr>
                <w:b/>
                <w:color w:val="FFFFFF"/>
              </w:rPr>
            </w:pPr>
            <w:r w:rsidRPr="00B4531A">
              <w:rPr>
                <w:b/>
                <w:color w:val="FFFFFF"/>
              </w:rPr>
              <w:t>Zone</w:t>
            </w:r>
          </w:p>
        </w:tc>
        <w:tc>
          <w:tcPr>
            <w:tcW w:w="2778" w:type="dxa"/>
            <w:shd w:val="clear" w:color="auto" w:fill="07601F"/>
            <w:textDirection w:val="btLr"/>
            <w:hideMark/>
          </w:tcPr>
          <w:p w14:paraId="1F438228" w14:textId="77777777" w:rsidR="00BB4C2B" w:rsidRPr="00B4531A" w:rsidRDefault="00BB4C2B" w:rsidP="00B4531A">
            <w:pPr>
              <w:pStyle w:val="Tabletext"/>
              <w:ind w:left="113" w:right="113"/>
              <w:rPr>
                <w:b/>
                <w:color w:val="FFFFFF"/>
              </w:rPr>
            </w:pPr>
            <w:r w:rsidRPr="00B4531A">
              <w:rPr>
                <w:b/>
                <w:color w:val="FFFFFF"/>
              </w:rPr>
              <w:t>ANAE</w:t>
            </w:r>
          </w:p>
          <w:p w14:paraId="7BE50A33" w14:textId="77777777" w:rsidR="00BB4C2B" w:rsidRPr="00B4531A" w:rsidRDefault="00BB4C2B" w:rsidP="00B4531A">
            <w:pPr>
              <w:pStyle w:val="Tabletext"/>
              <w:ind w:left="113" w:right="113"/>
              <w:rPr>
                <w:b/>
                <w:color w:val="FFFFFF"/>
              </w:rPr>
            </w:pPr>
            <w:r w:rsidRPr="00B4531A">
              <w:rPr>
                <w:b/>
                <w:color w:val="FFFFFF"/>
              </w:rPr>
              <w:t>classification</w:t>
            </w:r>
          </w:p>
        </w:tc>
        <w:tc>
          <w:tcPr>
            <w:tcW w:w="624" w:type="dxa"/>
            <w:shd w:val="clear" w:color="auto" w:fill="07601F"/>
            <w:textDirection w:val="btLr"/>
            <w:hideMark/>
          </w:tcPr>
          <w:p w14:paraId="1CC54648" w14:textId="77777777" w:rsidR="00BB4C2B" w:rsidRPr="00B4531A" w:rsidRDefault="00BB4C2B" w:rsidP="00B4531A">
            <w:pPr>
              <w:pStyle w:val="Tabletext"/>
              <w:ind w:left="113" w:right="113"/>
              <w:rPr>
                <w:b/>
                <w:color w:val="FFFFFF"/>
              </w:rPr>
            </w:pPr>
            <w:r w:rsidRPr="00B4531A">
              <w:rPr>
                <w:b/>
                <w:color w:val="FFFFFF"/>
              </w:rPr>
              <w:t>Stream</w:t>
            </w:r>
          </w:p>
          <w:p w14:paraId="57260675" w14:textId="77777777" w:rsidR="00BB4C2B" w:rsidRPr="00B4531A" w:rsidRDefault="00BB4C2B" w:rsidP="00B4531A">
            <w:pPr>
              <w:pStyle w:val="Tabletext"/>
              <w:ind w:left="113" w:right="113"/>
              <w:rPr>
                <w:b/>
                <w:color w:val="FFFFFF"/>
              </w:rPr>
            </w:pPr>
            <w:r w:rsidRPr="00B4531A">
              <w:rPr>
                <w:b/>
                <w:color w:val="FFFFFF"/>
              </w:rPr>
              <w:t>metabolism</w:t>
            </w:r>
          </w:p>
        </w:tc>
        <w:tc>
          <w:tcPr>
            <w:tcW w:w="624" w:type="dxa"/>
            <w:shd w:val="clear" w:color="auto" w:fill="07601F"/>
            <w:textDirection w:val="btLr"/>
            <w:hideMark/>
          </w:tcPr>
          <w:p w14:paraId="68D28939" w14:textId="77777777" w:rsidR="00BB4C2B" w:rsidRPr="00B4531A" w:rsidRDefault="00BB4C2B" w:rsidP="00B4531A">
            <w:pPr>
              <w:pStyle w:val="Tabletext"/>
              <w:ind w:left="113" w:right="113"/>
              <w:rPr>
                <w:b/>
                <w:color w:val="FFFFFF"/>
              </w:rPr>
            </w:pPr>
            <w:r w:rsidRPr="00B4531A">
              <w:rPr>
                <w:b/>
                <w:color w:val="FFFFFF"/>
              </w:rPr>
              <w:t>Nutrients</w:t>
            </w:r>
          </w:p>
          <w:p w14:paraId="6FE73DED" w14:textId="77777777" w:rsidR="00BB4C2B" w:rsidRPr="00B4531A" w:rsidRDefault="00BB4C2B" w:rsidP="00B4531A">
            <w:pPr>
              <w:pStyle w:val="Tabletext"/>
              <w:ind w:left="113" w:right="113"/>
              <w:rPr>
                <w:b/>
                <w:color w:val="FFFFFF"/>
              </w:rPr>
            </w:pPr>
            <w:r w:rsidRPr="00B4531A">
              <w:rPr>
                <w:b/>
                <w:color w:val="FFFFFF"/>
              </w:rPr>
              <w:t>carbon</w:t>
            </w:r>
          </w:p>
        </w:tc>
        <w:tc>
          <w:tcPr>
            <w:tcW w:w="624" w:type="dxa"/>
            <w:shd w:val="clear" w:color="auto" w:fill="07601F"/>
            <w:textDirection w:val="btLr"/>
            <w:hideMark/>
          </w:tcPr>
          <w:p w14:paraId="153F8E5C" w14:textId="77777777" w:rsidR="00BB4C2B" w:rsidRPr="00B4531A" w:rsidRDefault="00BB4C2B" w:rsidP="00B4531A">
            <w:pPr>
              <w:pStyle w:val="Tabletext"/>
              <w:ind w:left="113" w:right="113"/>
              <w:rPr>
                <w:b/>
                <w:color w:val="FFFFFF"/>
              </w:rPr>
            </w:pPr>
            <w:r w:rsidRPr="00B4531A">
              <w:rPr>
                <w:b/>
                <w:color w:val="FFFFFF"/>
              </w:rPr>
              <w:t>Microinvertebrate</w:t>
            </w:r>
          </w:p>
        </w:tc>
        <w:tc>
          <w:tcPr>
            <w:tcW w:w="624" w:type="dxa"/>
            <w:shd w:val="clear" w:color="auto" w:fill="07601F"/>
            <w:textDirection w:val="btLr"/>
            <w:hideMark/>
          </w:tcPr>
          <w:p w14:paraId="42450A35" w14:textId="77777777" w:rsidR="00BB4C2B" w:rsidRPr="00B4531A" w:rsidRDefault="00BB4C2B" w:rsidP="00B4531A">
            <w:pPr>
              <w:pStyle w:val="Tabletext"/>
              <w:ind w:left="113" w:right="113"/>
              <w:rPr>
                <w:b/>
                <w:color w:val="FFFFFF"/>
              </w:rPr>
            </w:pPr>
            <w:r w:rsidRPr="00B4531A">
              <w:rPr>
                <w:b/>
                <w:color w:val="FFFFFF"/>
              </w:rPr>
              <w:t>Larval fish C1</w:t>
            </w:r>
          </w:p>
          <w:p w14:paraId="6DA5623A" w14:textId="77777777" w:rsidR="00BB4C2B" w:rsidRPr="00B4531A" w:rsidRDefault="00BB4C2B" w:rsidP="00B4531A">
            <w:pPr>
              <w:pStyle w:val="Tabletext"/>
              <w:ind w:left="113" w:right="113"/>
              <w:rPr>
                <w:b/>
                <w:color w:val="FFFFFF"/>
              </w:rPr>
            </w:pPr>
          </w:p>
        </w:tc>
        <w:tc>
          <w:tcPr>
            <w:tcW w:w="624" w:type="dxa"/>
            <w:shd w:val="clear" w:color="auto" w:fill="07601F"/>
            <w:textDirection w:val="btLr"/>
            <w:hideMark/>
          </w:tcPr>
          <w:p w14:paraId="7CB63624" w14:textId="77777777" w:rsidR="00BB4C2B" w:rsidRPr="00B4531A" w:rsidRDefault="00BB4C2B" w:rsidP="00B4531A">
            <w:pPr>
              <w:pStyle w:val="Tabletext"/>
              <w:ind w:left="113" w:right="113"/>
              <w:rPr>
                <w:b/>
                <w:color w:val="FFFFFF"/>
              </w:rPr>
            </w:pPr>
            <w:r w:rsidRPr="00B4531A">
              <w:rPr>
                <w:b/>
                <w:color w:val="FFFFFF"/>
              </w:rPr>
              <w:t>Larval Fish SA</w:t>
            </w:r>
          </w:p>
          <w:p w14:paraId="7547F2A5" w14:textId="77777777" w:rsidR="00BB4C2B" w:rsidRPr="00B4531A" w:rsidRDefault="00BB4C2B" w:rsidP="00B4531A">
            <w:pPr>
              <w:pStyle w:val="Tabletext"/>
              <w:ind w:left="113" w:right="113"/>
              <w:rPr>
                <w:b/>
                <w:color w:val="FFFFFF"/>
              </w:rPr>
            </w:pPr>
          </w:p>
        </w:tc>
        <w:tc>
          <w:tcPr>
            <w:tcW w:w="624" w:type="dxa"/>
            <w:shd w:val="clear" w:color="auto" w:fill="07601F"/>
            <w:textDirection w:val="btLr"/>
            <w:hideMark/>
          </w:tcPr>
          <w:p w14:paraId="64348F9D" w14:textId="77777777" w:rsidR="00BB4C2B" w:rsidRPr="00B4531A" w:rsidRDefault="00BB4C2B" w:rsidP="00B4531A">
            <w:pPr>
              <w:pStyle w:val="Tabletext"/>
              <w:ind w:left="113" w:right="113"/>
              <w:rPr>
                <w:b/>
                <w:color w:val="FFFFFF"/>
              </w:rPr>
            </w:pPr>
            <w:r w:rsidRPr="00B4531A">
              <w:rPr>
                <w:b/>
                <w:color w:val="FFFFFF"/>
              </w:rPr>
              <w:t>Fish community (C1)</w:t>
            </w:r>
          </w:p>
        </w:tc>
      </w:tr>
      <w:tr w:rsidR="00B4531A" w:rsidRPr="0061375C" w14:paraId="17579FB5" w14:textId="77777777" w:rsidTr="00B4531A">
        <w:trPr>
          <w:trHeight w:val="441"/>
        </w:trPr>
        <w:tc>
          <w:tcPr>
            <w:tcW w:w="1984" w:type="dxa"/>
            <w:shd w:val="clear" w:color="auto" w:fill="auto"/>
            <w:hideMark/>
          </w:tcPr>
          <w:p w14:paraId="099948C2" w14:textId="77777777" w:rsidR="00BB4C2B" w:rsidRPr="0061375C" w:rsidRDefault="00BB4C2B" w:rsidP="00BB4C2B">
            <w:pPr>
              <w:pStyle w:val="Tabletext"/>
            </w:pPr>
            <w:r w:rsidRPr="0061375C">
              <w:t>Yarradda</w:t>
            </w:r>
            <w:r>
              <w:t xml:space="preserve"> </w:t>
            </w:r>
            <w:r w:rsidRPr="0061375C">
              <w:t>(River)</w:t>
            </w:r>
          </w:p>
        </w:tc>
        <w:tc>
          <w:tcPr>
            <w:tcW w:w="567" w:type="dxa"/>
            <w:vMerge w:val="restart"/>
            <w:shd w:val="clear" w:color="auto" w:fill="auto"/>
            <w:textDirection w:val="btLr"/>
            <w:hideMark/>
          </w:tcPr>
          <w:p w14:paraId="5888EAA7" w14:textId="77777777" w:rsidR="00BB4C2B" w:rsidRPr="0061375C" w:rsidRDefault="00BB4C2B" w:rsidP="00B4531A">
            <w:pPr>
              <w:pStyle w:val="Tabletext"/>
              <w:jc w:val="center"/>
            </w:pPr>
            <w:r w:rsidRPr="0061375C">
              <w:t>Carrathool</w:t>
            </w:r>
            <w:r>
              <w:t xml:space="preserve"> </w:t>
            </w:r>
          </w:p>
        </w:tc>
        <w:tc>
          <w:tcPr>
            <w:tcW w:w="2778" w:type="dxa"/>
            <w:shd w:val="clear" w:color="auto" w:fill="auto"/>
            <w:hideMark/>
          </w:tcPr>
          <w:p w14:paraId="179F0101" w14:textId="77777777" w:rsidR="00BB4C2B" w:rsidRPr="0061375C" w:rsidRDefault="00BB4C2B" w:rsidP="00BB4C2B">
            <w:pPr>
              <w:pStyle w:val="Tabletext"/>
            </w:pPr>
            <w:r w:rsidRPr="0061375C">
              <w:t>Permanent transitional zone streams</w:t>
            </w:r>
          </w:p>
        </w:tc>
        <w:tc>
          <w:tcPr>
            <w:tcW w:w="624" w:type="dxa"/>
            <w:shd w:val="clear" w:color="auto" w:fill="auto"/>
            <w:vAlign w:val="center"/>
            <w:hideMark/>
          </w:tcPr>
          <w:p w14:paraId="49F65243" w14:textId="77777777" w:rsidR="00BB4C2B" w:rsidRPr="0061375C" w:rsidRDefault="00BB4C2B" w:rsidP="00B4531A">
            <w:pPr>
              <w:pStyle w:val="Tabletext"/>
              <w:jc w:val="center"/>
            </w:pPr>
          </w:p>
        </w:tc>
        <w:tc>
          <w:tcPr>
            <w:tcW w:w="624" w:type="dxa"/>
            <w:shd w:val="clear" w:color="auto" w:fill="auto"/>
            <w:vAlign w:val="center"/>
            <w:hideMark/>
          </w:tcPr>
          <w:p w14:paraId="09BEB873" w14:textId="77777777" w:rsidR="00BB4C2B" w:rsidRPr="0061375C" w:rsidRDefault="00BB4C2B" w:rsidP="00B4531A">
            <w:pPr>
              <w:pStyle w:val="Tabletext"/>
              <w:jc w:val="center"/>
            </w:pPr>
            <w:r>
              <w:t>X</w:t>
            </w:r>
          </w:p>
        </w:tc>
        <w:tc>
          <w:tcPr>
            <w:tcW w:w="624" w:type="dxa"/>
            <w:shd w:val="clear" w:color="auto" w:fill="auto"/>
            <w:vAlign w:val="center"/>
            <w:hideMark/>
          </w:tcPr>
          <w:p w14:paraId="74B6BAAA" w14:textId="77777777" w:rsidR="00BB4C2B" w:rsidRPr="0061375C" w:rsidRDefault="00BB4C2B" w:rsidP="00B4531A">
            <w:pPr>
              <w:pStyle w:val="Tabletext"/>
              <w:jc w:val="center"/>
            </w:pPr>
            <w:r>
              <w:t>X</w:t>
            </w:r>
          </w:p>
        </w:tc>
        <w:tc>
          <w:tcPr>
            <w:tcW w:w="624" w:type="dxa"/>
            <w:shd w:val="clear" w:color="auto" w:fill="auto"/>
            <w:vAlign w:val="center"/>
            <w:hideMark/>
          </w:tcPr>
          <w:p w14:paraId="2123F004" w14:textId="77777777" w:rsidR="00BB4C2B" w:rsidRPr="0061375C" w:rsidRDefault="00BB4C2B" w:rsidP="00B4531A">
            <w:pPr>
              <w:pStyle w:val="Tabletext"/>
              <w:jc w:val="center"/>
            </w:pPr>
            <w:r w:rsidRPr="0061375C">
              <w:t>X</w:t>
            </w:r>
          </w:p>
        </w:tc>
        <w:tc>
          <w:tcPr>
            <w:tcW w:w="624" w:type="dxa"/>
            <w:shd w:val="clear" w:color="auto" w:fill="auto"/>
            <w:vAlign w:val="center"/>
            <w:hideMark/>
          </w:tcPr>
          <w:p w14:paraId="7ABB7E6D" w14:textId="77777777" w:rsidR="00BB4C2B" w:rsidRPr="0061375C" w:rsidRDefault="00BB4C2B" w:rsidP="00B4531A">
            <w:pPr>
              <w:pStyle w:val="Tabletext"/>
              <w:jc w:val="center"/>
            </w:pPr>
            <w:r w:rsidRPr="0061375C">
              <w:t>X</w:t>
            </w:r>
          </w:p>
        </w:tc>
        <w:tc>
          <w:tcPr>
            <w:tcW w:w="624" w:type="dxa"/>
            <w:shd w:val="clear" w:color="auto" w:fill="auto"/>
            <w:vAlign w:val="center"/>
            <w:hideMark/>
          </w:tcPr>
          <w:p w14:paraId="05EE058D" w14:textId="77777777" w:rsidR="00BB4C2B" w:rsidRPr="0061375C" w:rsidRDefault="00BB4C2B" w:rsidP="00B4531A">
            <w:pPr>
              <w:pStyle w:val="Tabletext"/>
              <w:jc w:val="center"/>
            </w:pPr>
            <w:r w:rsidRPr="0061375C">
              <w:t>X</w:t>
            </w:r>
          </w:p>
        </w:tc>
      </w:tr>
      <w:tr w:rsidR="00B4531A" w:rsidRPr="0061375C" w14:paraId="694F75D7" w14:textId="77777777" w:rsidTr="00B4531A">
        <w:trPr>
          <w:trHeight w:val="441"/>
        </w:trPr>
        <w:tc>
          <w:tcPr>
            <w:tcW w:w="1984" w:type="dxa"/>
            <w:shd w:val="clear" w:color="auto" w:fill="auto"/>
            <w:hideMark/>
          </w:tcPr>
          <w:p w14:paraId="1796A00C" w14:textId="77777777" w:rsidR="00BB4C2B" w:rsidRPr="0061375C" w:rsidRDefault="00BB4C2B" w:rsidP="00BB4C2B">
            <w:pPr>
              <w:pStyle w:val="Tabletext"/>
            </w:pPr>
            <w:r w:rsidRPr="0061375C">
              <w:t>McKennas</w:t>
            </w:r>
            <w:r>
              <w:t xml:space="preserve"> </w:t>
            </w:r>
            <w:r w:rsidRPr="0061375C">
              <w:t>(River)</w:t>
            </w:r>
          </w:p>
        </w:tc>
        <w:tc>
          <w:tcPr>
            <w:tcW w:w="567" w:type="dxa"/>
            <w:vMerge/>
            <w:shd w:val="clear" w:color="auto" w:fill="auto"/>
            <w:textDirection w:val="btLr"/>
            <w:hideMark/>
          </w:tcPr>
          <w:p w14:paraId="0886B62B" w14:textId="77777777" w:rsidR="00BB4C2B" w:rsidRPr="0061375C" w:rsidRDefault="00BB4C2B" w:rsidP="00B4531A">
            <w:pPr>
              <w:pStyle w:val="Tabletext"/>
              <w:jc w:val="center"/>
            </w:pPr>
          </w:p>
        </w:tc>
        <w:tc>
          <w:tcPr>
            <w:tcW w:w="2778" w:type="dxa"/>
            <w:vMerge w:val="restart"/>
            <w:shd w:val="clear" w:color="auto" w:fill="auto"/>
            <w:vAlign w:val="center"/>
            <w:hideMark/>
          </w:tcPr>
          <w:p w14:paraId="33073FE0" w14:textId="77777777" w:rsidR="00BB4C2B" w:rsidRPr="0061375C" w:rsidRDefault="00BB4C2B" w:rsidP="00BB4C2B">
            <w:pPr>
              <w:pStyle w:val="Tabletext"/>
            </w:pPr>
            <w:r w:rsidRPr="0061375C">
              <w:t>Permanent lowland streams</w:t>
            </w:r>
          </w:p>
          <w:p w14:paraId="382A4D51" w14:textId="77777777" w:rsidR="00BB4C2B" w:rsidRPr="0061375C" w:rsidRDefault="00BB4C2B" w:rsidP="00BB4C2B">
            <w:pPr>
              <w:pStyle w:val="Tabletext"/>
            </w:pPr>
          </w:p>
        </w:tc>
        <w:tc>
          <w:tcPr>
            <w:tcW w:w="624" w:type="dxa"/>
            <w:shd w:val="clear" w:color="auto" w:fill="auto"/>
            <w:vAlign w:val="center"/>
          </w:tcPr>
          <w:p w14:paraId="49E4E734" w14:textId="77777777" w:rsidR="00BB4C2B" w:rsidRPr="0061375C" w:rsidRDefault="00BB4C2B" w:rsidP="00B4531A">
            <w:pPr>
              <w:pStyle w:val="Tabletext"/>
              <w:jc w:val="center"/>
            </w:pPr>
            <w:r w:rsidRPr="0061375C">
              <w:t>X</w:t>
            </w:r>
          </w:p>
        </w:tc>
        <w:tc>
          <w:tcPr>
            <w:tcW w:w="624" w:type="dxa"/>
            <w:shd w:val="clear" w:color="auto" w:fill="auto"/>
            <w:vAlign w:val="center"/>
            <w:hideMark/>
          </w:tcPr>
          <w:p w14:paraId="6D869A5E" w14:textId="77777777" w:rsidR="00BB4C2B" w:rsidRPr="0061375C" w:rsidRDefault="00BB4C2B" w:rsidP="00B4531A">
            <w:pPr>
              <w:pStyle w:val="Tabletext"/>
              <w:jc w:val="center"/>
            </w:pPr>
            <w:r>
              <w:t>X</w:t>
            </w:r>
          </w:p>
        </w:tc>
        <w:tc>
          <w:tcPr>
            <w:tcW w:w="624" w:type="dxa"/>
            <w:shd w:val="clear" w:color="auto" w:fill="auto"/>
            <w:vAlign w:val="center"/>
            <w:hideMark/>
          </w:tcPr>
          <w:p w14:paraId="5FDCF83D" w14:textId="77777777" w:rsidR="00BB4C2B" w:rsidRPr="0061375C" w:rsidRDefault="00BB4C2B" w:rsidP="00B4531A">
            <w:pPr>
              <w:pStyle w:val="Tabletext"/>
              <w:jc w:val="center"/>
            </w:pPr>
            <w:r>
              <w:t>X</w:t>
            </w:r>
          </w:p>
        </w:tc>
        <w:tc>
          <w:tcPr>
            <w:tcW w:w="624" w:type="dxa"/>
            <w:shd w:val="clear" w:color="auto" w:fill="auto"/>
            <w:vAlign w:val="center"/>
            <w:hideMark/>
          </w:tcPr>
          <w:p w14:paraId="3B2C322C" w14:textId="77777777" w:rsidR="00BB4C2B" w:rsidRPr="0061375C" w:rsidRDefault="00BB4C2B" w:rsidP="00B4531A">
            <w:pPr>
              <w:pStyle w:val="Tabletext"/>
              <w:jc w:val="center"/>
            </w:pPr>
            <w:r w:rsidRPr="0061375C">
              <w:t>X</w:t>
            </w:r>
          </w:p>
        </w:tc>
        <w:tc>
          <w:tcPr>
            <w:tcW w:w="624" w:type="dxa"/>
            <w:shd w:val="clear" w:color="auto" w:fill="auto"/>
            <w:vAlign w:val="center"/>
            <w:hideMark/>
          </w:tcPr>
          <w:p w14:paraId="298D9F0C" w14:textId="77777777" w:rsidR="00BB4C2B" w:rsidRPr="0061375C" w:rsidRDefault="00BB4C2B" w:rsidP="00B4531A">
            <w:pPr>
              <w:pStyle w:val="Tabletext"/>
              <w:jc w:val="center"/>
            </w:pPr>
            <w:r w:rsidRPr="0061375C">
              <w:t>X</w:t>
            </w:r>
          </w:p>
        </w:tc>
        <w:tc>
          <w:tcPr>
            <w:tcW w:w="624" w:type="dxa"/>
            <w:shd w:val="clear" w:color="auto" w:fill="auto"/>
            <w:vAlign w:val="center"/>
            <w:hideMark/>
          </w:tcPr>
          <w:p w14:paraId="391B59C4" w14:textId="77777777" w:rsidR="00BB4C2B" w:rsidRPr="0061375C" w:rsidRDefault="00BB4C2B" w:rsidP="00B4531A">
            <w:pPr>
              <w:pStyle w:val="Tabletext"/>
              <w:jc w:val="center"/>
            </w:pPr>
            <w:r w:rsidRPr="0061375C">
              <w:t>X</w:t>
            </w:r>
          </w:p>
        </w:tc>
      </w:tr>
      <w:tr w:rsidR="00B4531A" w:rsidRPr="0061375C" w14:paraId="4FD7B15D" w14:textId="77777777" w:rsidTr="00B4531A">
        <w:trPr>
          <w:trHeight w:val="441"/>
        </w:trPr>
        <w:tc>
          <w:tcPr>
            <w:tcW w:w="1984" w:type="dxa"/>
            <w:shd w:val="clear" w:color="auto" w:fill="auto"/>
            <w:hideMark/>
          </w:tcPr>
          <w:p w14:paraId="28689771" w14:textId="77777777" w:rsidR="00BB4C2B" w:rsidRPr="0061375C" w:rsidRDefault="00BB4C2B" w:rsidP="00BB4C2B">
            <w:pPr>
              <w:pStyle w:val="Tabletext"/>
            </w:pPr>
            <w:r w:rsidRPr="0061375C">
              <w:t>Bringagee</w:t>
            </w:r>
          </w:p>
        </w:tc>
        <w:tc>
          <w:tcPr>
            <w:tcW w:w="567" w:type="dxa"/>
            <w:vMerge/>
            <w:shd w:val="clear" w:color="auto" w:fill="auto"/>
            <w:textDirection w:val="btLr"/>
            <w:hideMark/>
          </w:tcPr>
          <w:p w14:paraId="4F8697D3" w14:textId="77777777" w:rsidR="00BB4C2B" w:rsidRPr="0061375C" w:rsidRDefault="00BB4C2B" w:rsidP="00B4531A">
            <w:pPr>
              <w:pStyle w:val="Tabletext"/>
              <w:jc w:val="center"/>
            </w:pPr>
          </w:p>
        </w:tc>
        <w:tc>
          <w:tcPr>
            <w:tcW w:w="2778" w:type="dxa"/>
            <w:vMerge/>
            <w:shd w:val="clear" w:color="auto" w:fill="auto"/>
            <w:textDirection w:val="btLr"/>
            <w:hideMark/>
          </w:tcPr>
          <w:p w14:paraId="797B6851" w14:textId="77777777" w:rsidR="00BB4C2B" w:rsidRPr="0061375C" w:rsidRDefault="00BB4C2B" w:rsidP="00B4531A">
            <w:pPr>
              <w:pStyle w:val="Tabletext"/>
              <w:ind w:left="113" w:right="113"/>
            </w:pPr>
          </w:p>
        </w:tc>
        <w:tc>
          <w:tcPr>
            <w:tcW w:w="624" w:type="dxa"/>
            <w:shd w:val="clear" w:color="auto" w:fill="auto"/>
            <w:vAlign w:val="center"/>
            <w:hideMark/>
          </w:tcPr>
          <w:p w14:paraId="0E5DF67F" w14:textId="77777777" w:rsidR="00BB4C2B" w:rsidRPr="0061375C" w:rsidRDefault="00BB4C2B" w:rsidP="00B4531A">
            <w:pPr>
              <w:pStyle w:val="Tabletext"/>
              <w:jc w:val="center"/>
            </w:pPr>
          </w:p>
        </w:tc>
        <w:tc>
          <w:tcPr>
            <w:tcW w:w="624" w:type="dxa"/>
            <w:shd w:val="clear" w:color="auto" w:fill="auto"/>
            <w:vAlign w:val="center"/>
            <w:hideMark/>
          </w:tcPr>
          <w:p w14:paraId="45C61E68" w14:textId="77777777" w:rsidR="00BB4C2B" w:rsidRPr="0061375C" w:rsidRDefault="00BB4C2B" w:rsidP="00B4531A">
            <w:pPr>
              <w:pStyle w:val="Tabletext"/>
              <w:jc w:val="center"/>
            </w:pPr>
            <w:r>
              <w:t>X</w:t>
            </w:r>
          </w:p>
        </w:tc>
        <w:tc>
          <w:tcPr>
            <w:tcW w:w="624" w:type="dxa"/>
            <w:shd w:val="clear" w:color="auto" w:fill="auto"/>
            <w:vAlign w:val="center"/>
            <w:hideMark/>
          </w:tcPr>
          <w:p w14:paraId="5C89656E" w14:textId="77777777" w:rsidR="00BB4C2B" w:rsidRPr="0061375C" w:rsidRDefault="00BB4C2B" w:rsidP="00B4531A">
            <w:pPr>
              <w:pStyle w:val="Tabletext"/>
              <w:jc w:val="center"/>
            </w:pPr>
            <w:r w:rsidRPr="0061375C">
              <w:t>X</w:t>
            </w:r>
          </w:p>
        </w:tc>
        <w:tc>
          <w:tcPr>
            <w:tcW w:w="624" w:type="dxa"/>
            <w:shd w:val="clear" w:color="auto" w:fill="auto"/>
            <w:vAlign w:val="center"/>
            <w:hideMark/>
          </w:tcPr>
          <w:p w14:paraId="1E050B26" w14:textId="77777777" w:rsidR="00BB4C2B" w:rsidRPr="0061375C" w:rsidRDefault="00BB4C2B" w:rsidP="00B4531A">
            <w:pPr>
              <w:pStyle w:val="Tabletext"/>
              <w:jc w:val="center"/>
            </w:pPr>
            <w:r w:rsidRPr="0061375C">
              <w:t>X</w:t>
            </w:r>
          </w:p>
        </w:tc>
        <w:tc>
          <w:tcPr>
            <w:tcW w:w="624" w:type="dxa"/>
            <w:shd w:val="clear" w:color="auto" w:fill="auto"/>
            <w:vAlign w:val="center"/>
            <w:hideMark/>
          </w:tcPr>
          <w:p w14:paraId="428970A5" w14:textId="77777777" w:rsidR="00BB4C2B" w:rsidRPr="0061375C" w:rsidRDefault="00BB4C2B" w:rsidP="00B4531A">
            <w:pPr>
              <w:pStyle w:val="Tabletext"/>
              <w:jc w:val="center"/>
            </w:pPr>
            <w:r w:rsidRPr="0061375C">
              <w:t>X</w:t>
            </w:r>
          </w:p>
        </w:tc>
        <w:tc>
          <w:tcPr>
            <w:tcW w:w="624" w:type="dxa"/>
            <w:shd w:val="clear" w:color="auto" w:fill="auto"/>
            <w:vAlign w:val="center"/>
            <w:hideMark/>
          </w:tcPr>
          <w:p w14:paraId="2DB33A7E" w14:textId="77777777" w:rsidR="00BB4C2B" w:rsidRPr="0061375C" w:rsidRDefault="00BB4C2B" w:rsidP="00B4531A">
            <w:pPr>
              <w:pStyle w:val="Tabletext"/>
              <w:jc w:val="center"/>
            </w:pPr>
            <w:r w:rsidRPr="0061375C">
              <w:t>X</w:t>
            </w:r>
          </w:p>
        </w:tc>
      </w:tr>
      <w:tr w:rsidR="00B4531A" w:rsidRPr="0061375C" w14:paraId="4D6796FA" w14:textId="77777777" w:rsidTr="00B4531A">
        <w:trPr>
          <w:trHeight w:val="441"/>
        </w:trPr>
        <w:tc>
          <w:tcPr>
            <w:tcW w:w="1984" w:type="dxa"/>
            <w:shd w:val="clear" w:color="auto" w:fill="auto"/>
            <w:hideMark/>
          </w:tcPr>
          <w:p w14:paraId="20BC2277" w14:textId="77777777" w:rsidR="00BB4C2B" w:rsidRPr="0061375C" w:rsidRDefault="00BB4C2B" w:rsidP="00BB4C2B">
            <w:pPr>
              <w:pStyle w:val="Tabletext"/>
            </w:pPr>
            <w:r w:rsidRPr="0061375C">
              <w:t>Birdcage</w:t>
            </w:r>
          </w:p>
        </w:tc>
        <w:tc>
          <w:tcPr>
            <w:tcW w:w="567" w:type="dxa"/>
            <w:vMerge/>
            <w:shd w:val="clear" w:color="auto" w:fill="auto"/>
            <w:textDirection w:val="btLr"/>
            <w:hideMark/>
          </w:tcPr>
          <w:p w14:paraId="6C82F55C" w14:textId="77777777" w:rsidR="00BB4C2B" w:rsidRPr="0061375C" w:rsidRDefault="00BB4C2B" w:rsidP="00B4531A">
            <w:pPr>
              <w:pStyle w:val="Tabletext"/>
              <w:jc w:val="center"/>
            </w:pPr>
          </w:p>
        </w:tc>
        <w:tc>
          <w:tcPr>
            <w:tcW w:w="2778" w:type="dxa"/>
            <w:vMerge/>
            <w:shd w:val="clear" w:color="auto" w:fill="auto"/>
            <w:textDirection w:val="btLr"/>
            <w:hideMark/>
          </w:tcPr>
          <w:p w14:paraId="770BCB38" w14:textId="77777777" w:rsidR="00BB4C2B" w:rsidRPr="0061375C" w:rsidRDefault="00BB4C2B" w:rsidP="00B4531A">
            <w:pPr>
              <w:pStyle w:val="Tabletext"/>
              <w:ind w:left="113" w:right="113"/>
            </w:pPr>
          </w:p>
        </w:tc>
        <w:tc>
          <w:tcPr>
            <w:tcW w:w="624" w:type="dxa"/>
            <w:shd w:val="clear" w:color="auto" w:fill="auto"/>
            <w:vAlign w:val="center"/>
            <w:hideMark/>
          </w:tcPr>
          <w:p w14:paraId="1A802CD7" w14:textId="77777777" w:rsidR="00BB4C2B" w:rsidRPr="0061375C" w:rsidRDefault="00BB4C2B" w:rsidP="00B4531A">
            <w:pPr>
              <w:pStyle w:val="Tabletext"/>
              <w:jc w:val="center"/>
            </w:pPr>
          </w:p>
        </w:tc>
        <w:tc>
          <w:tcPr>
            <w:tcW w:w="624" w:type="dxa"/>
            <w:shd w:val="clear" w:color="auto" w:fill="auto"/>
            <w:vAlign w:val="center"/>
            <w:hideMark/>
          </w:tcPr>
          <w:p w14:paraId="4244F392" w14:textId="77777777" w:rsidR="00BB4C2B" w:rsidRPr="0061375C" w:rsidRDefault="00BB4C2B" w:rsidP="00B4531A">
            <w:pPr>
              <w:pStyle w:val="Tabletext"/>
              <w:jc w:val="center"/>
            </w:pPr>
          </w:p>
        </w:tc>
        <w:tc>
          <w:tcPr>
            <w:tcW w:w="624" w:type="dxa"/>
            <w:shd w:val="clear" w:color="auto" w:fill="auto"/>
            <w:vAlign w:val="center"/>
            <w:hideMark/>
          </w:tcPr>
          <w:p w14:paraId="6A40FC1B" w14:textId="77777777" w:rsidR="00BB4C2B" w:rsidRPr="0061375C" w:rsidRDefault="00BB4C2B" w:rsidP="00B4531A">
            <w:pPr>
              <w:pStyle w:val="Tabletext"/>
              <w:jc w:val="center"/>
            </w:pPr>
          </w:p>
        </w:tc>
        <w:tc>
          <w:tcPr>
            <w:tcW w:w="624" w:type="dxa"/>
            <w:shd w:val="clear" w:color="auto" w:fill="auto"/>
            <w:vAlign w:val="center"/>
            <w:hideMark/>
          </w:tcPr>
          <w:p w14:paraId="5A14905E" w14:textId="77777777" w:rsidR="00BB4C2B" w:rsidRPr="0061375C" w:rsidRDefault="00BB4C2B" w:rsidP="00B4531A">
            <w:pPr>
              <w:pStyle w:val="Tabletext"/>
              <w:jc w:val="center"/>
            </w:pPr>
          </w:p>
        </w:tc>
        <w:tc>
          <w:tcPr>
            <w:tcW w:w="624" w:type="dxa"/>
            <w:shd w:val="clear" w:color="auto" w:fill="auto"/>
            <w:vAlign w:val="center"/>
            <w:hideMark/>
          </w:tcPr>
          <w:p w14:paraId="61F349F4" w14:textId="77777777" w:rsidR="00BB4C2B" w:rsidRPr="0061375C" w:rsidRDefault="00BB4C2B" w:rsidP="00B4531A">
            <w:pPr>
              <w:pStyle w:val="Tabletext"/>
              <w:jc w:val="center"/>
            </w:pPr>
          </w:p>
        </w:tc>
        <w:tc>
          <w:tcPr>
            <w:tcW w:w="624" w:type="dxa"/>
            <w:shd w:val="clear" w:color="auto" w:fill="auto"/>
            <w:vAlign w:val="center"/>
            <w:hideMark/>
          </w:tcPr>
          <w:p w14:paraId="4D68ED62" w14:textId="77777777" w:rsidR="00BB4C2B" w:rsidRPr="0061375C" w:rsidRDefault="00BB4C2B" w:rsidP="00B4531A">
            <w:pPr>
              <w:pStyle w:val="Tabletext"/>
              <w:jc w:val="center"/>
            </w:pPr>
            <w:r w:rsidRPr="0061375C">
              <w:t>X</w:t>
            </w:r>
          </w:p>
        </w:tc>
      </w:tr>
      <w:tr w:rsidR="00B4531A" w:rsidRPr="0061375C" w14:paraId="47BDFC3F" w14:textId="77777777" w:rsidTr="00B4531A">
        <w:trPr>
          <w:trHeight w:val="441"/>
        </w:trPr>
        <w:tc>
          <w:tcPr>
            <w:tcW w:w="1984" w:type="dxa"/>
            <w:shd w:val="clear" w:color="auto" w:fill="auto"/>
            <w:hideMark/>
          </w:tcPr>
          <w:p w14:paraId="1A17CE83" w14:textId="77777777" w:rsidR="00BB4C2B" w:rsidRPr="0061375C" w:rsidRDefault="00BB4C2B" w:rsidP="00BB4C2B">
            <w:pPr>
              <w:pStyle w:val="Tabletext"/>
            </w:pPr>
            <w:r w:rsidRPr="0061375C">
              <w:t>Gundaline claybar</w:t>
            </w:r>
          </w:p>
        </w:tc>
        <w:tc>
          <w:tcPr>
            <w:tcW w:w="567" w:type="dxa"/>
            <w:vMerge/>
            <w:shd w:val="clear" w:color="auto" w:fill="auto"/>
            <w:textDirection w:val="btLr"/>
            <w:hideMark/>
          </w:tcPr>
          <w:p w14:paraId="1E5A3B54" w14:textId="77777777" w:rsidR="00BB4C2B" w:rsidRPr="0061375C" w:rsidRDefault="00BB4C2B" w:rsidP="00B4531A">
            <w:pPr>
              <w:pStyle w:val="Tabletext"/>
              <w:jc w:val="center"/>
            </w:pPr>
          </w:p>
        </w:tc>
        <w:tc>
          <w:tcPr>
            <w:tcW w:w="2778" w:type="dxa"/>
            <w:vMerge/>
            <w:shd w:val="clear" w:color="auto" w:fill="auto"/>
            <w:textDirection w:val="btLr"/>
            <w:hideMark/>
          </w:tcPr>
          <w:p w14:paraId="06A2C0CA" w14:textId="77777777" w:rsidR="00BB4C2B" w:rsidRPr="0061375C" w:rsidRDefault="00BB4C2B" w:rsidP="00B4531A">
            <w:pPr>
              <w:pStyle w:val="Tabletext"/>
              <w:ind w:left="113" w:right="113"/>
            </w:pPr>
          </w:p>
        </w:tc>
        <w:tc>
          <w:tcPr>
            <w:tcW w:w="624" w:type="dxa"/>
            <w:shd w:val="clear" w:color="auto" w:fill="auto"/>
            <w:vAlign w:val="center"/>
            <w:hideMark/>
          </w:tcPr>
          <w:p w14:paraId="2CCAAC7F" w14:textId="77777777" w:rsidR="00BB4C2B" w:rsidRPr="0061375C" w:rsidRDefault="00BB4C2B" w:rsidP="00B4531A">
            <w:pPr>
              <w:pStyle w:val="Tabletext"/>
              <w:jc w:val="center"/>
            </w:pPr>
          </w:p>
        </w:tc>
        <w:tc>
          <w:tcPr>
            <w:tcW w:w="624" w:type="dxa"/>
            <w:shd w:val="clear" w:color="auto" w:fill="auto"/>
            <w:vAlign w:val="center"/>
            <w:hideMark/>
          </w:tcPr>
          <w:p w14:paraId="764856EE" w14:textId="77777777" w:rsidR="00BB4C2B" w:rsidRPr="0061375C" w:rsidRDefault="00BB4C2B" w:rsidP="00B4531A">
            <w:pPr>
              <w:pStyle w:val="Tabletext"/>
              <w:jc w:val="center"/>
            </w:pPr>
          </w:p>
        </w:tc>
        <w:tc>
          <w:tcPr>
            <w:tcW w:w="624" w:type="dxa"/>
            <w:shd w:val="clear" w:color="auto" w:fill="auto"/>
            <w:vAlign w:val="center"/>
            <w:hideMark/>
          </w:tcPr>
          <w:p w14:paraId="503BDDA6" w14:textId="77777777" w:rsidR="00BB4C2B" w:rsidRPr="0061375C" w:rsidRDefault="00BB4C2B" w:rsidP="00B4531A">
            <w:pPr>
              <w:pStyle w:val="Tabletext"/>
              <w:jc w:val="center"/>
            </w:pPr>
          </w:p>
        </w:tc>
        <w:tc>
          <w:tcPr>
            <w:tcW w:w="624" w:type="dxa"/>
            <w:shd w:val="clear" w:color="auto" w:fill="auto"/>
            <w:vAlign w:val="center"/>
            <w:hideMark/>
          </w:tcPr>
          <w:p w14:paraId="23B30671" w14:textId="77777777" w:rsidR="00BB4C2B" w:rsidRPr="0061375C" w:rsidRDefault="00BB4C2B" w:rsidP="00B4531A">
            <w:pPr>
              <w:pStyle w:val="Tabletext"/>
              <w:jc w:val="center"/>
            </w:pPr>
          </w:p>
        </w:tc>
        <w:tc>
          <w:tcPr>
            <w:tcW w:w="624" w:type="dxa"/>
            <w:shd w:val="clear" w:color="auto" w:fill="auto"/>
            <w:vAlign w:val="center"/>
            <w:hideMark/>
          </w:tcPr>
          <w:p w14:paraId="260AEE6D" w14:textId="77777777" w:rsidR="00BB4C2B" w:rsidRPr="0061375C" w:rsidRDefault="00BB4C2B" w:rsidP="00B4531A">
            <w:pPr>
              <w:pStyle w:val="Tabletext"/>
              <w:jc w:val="center"/>
            </w:pPr>
          </w:p>
        </w:tc>
        <w:tc>
          <w:tcPr>
            <w:tcW w:w="624" w:type="dxa"/>
            <w:shd w:val="clear" w:color="auto" w:fill="auto"/>
            <w:vAlign w:val="center"/>
            <w:hideMark/>
          </w:tcPr>
          <w:p w14:paraId="0C69891E" w14:textId="77777777" w:rsidR="00BB4C2B" w:rsidRPr="0061375C" w:rsidRDefault="00BB4C2B" w:rsidP="00B4531A">
            <w:pPr>
              <w:pStyle w:val="Tabletext"/>
              <w:jc w:val="center"/>
            </w:pPr>
            <w:r w:rsidRPr="0061375C">
              <w:t>X</w:t>
            </w:r>
          </w:p>
        </w:tc>
      </w:tr>
      <w:tr w:rsidR="00B4531A" w:rsidRPr="0061375C" w14:paraId="170B31DA" w14:textId="77777777" w:rsidTr="00B4531A">
        <w:trPr>
          <w:trHeight w:val="441"/>
        </w:trPr>
        <w:tc>
          <w:tcPr>
            <w:tcW w:w="1984" w:type="dxa"/>
            <w:shd w:val="clear" w:color="auto" w:fill="auto"/>
            <w:hideMark/>
          </w:tcPr>
          <w:p w14:paraId="5E82C724" w14:textId="77777777" w:rsidR="00BB4C2B" w:rsidRPr="0061375C" w:rsidRDefault="00BB4C2B" w:rsidP="00BB4C2B">
            <w:pPr>
              <w:pStyle w:val="Tabletext"/>
            </w:pPr>
            <w:r w:rsidRPr="0061375C">
              <w:t>Gundaline US</w:t>
            </w:r>
          </w:p>
        </w:tc>
        <w:tc>
          <w:tcPr>
            <w:tcW w:w="567" w:type="dxa"/>
            <w:vMerge/>
            <w:shd w:val="clear" w:color="auto" w:fill="auto"/>
            <w:textDirection w:val="btLr"/>
            <w:hideMark/>
          </w:tcPr>
          <w:p w14:paraId="5A1E8A24" w14:textId="77777777" w:rsidR="00BB4C2B" w:rsidRPr="0061375C" w:rsidRDefault="00BB4C2B" w:rsidP="00B4531A">
            <w:pPr>
              <w:pStyle w:val="Tabletext"/>
              <w:jc w:val="center"/>
            </w:pPr>
          </w:p>
        </w:tc>
        <w:tc>
          <w:tcPr>
            <w:tcW w:w="2778" w:type="dxa"/>
            <w:vMerge/>
            <w:shd w:val="clear" w:color="auto" w:fill="auto"/>
            <w:textDirection w:val="btLr"/>
            <w:hideMark/>
          </w:tcPr>
          <w:p w14:paraId="60A66DA7" w14:textId="77777777" w:rsidR="00BB4C2B" w:rsidRPr="0061375C" w:rsidRDefault="00BB4C2B" w:rsidP="00B4531A">
            <w:pPr>
              <w:pStyle w:val="Tabletext"/>
              <w:ind w:left="113" w:right="113"/>
            </w:pPr>
          </w:p>
        </w:tc>
        <w:tc>
          <w:tcPr>
            <w:tcW w:w="624" w:type="dxa"/>
            <w:shd w:val="clear" w:color="auto" w:fill="auto"/>
            <w:vAlign w:val="center"/>
            <w:hideMark/>
          </w:tcPr>
          <w:p w14:paraId="6BC9930E" w14:textId="77777777" w:rsidR="00BB4C2B" w:rsidRPr="0061375C" w:rsidRDefault="00BB4C2B" w:rsidP="00B4531A">
            <w:pPr>
              <w:pStyle w:val="Tabletext"/>
              <w:jc w:val="center"/>
            </w:pPr>
          </w:p>
        </w:tc>
        <w:tc>
          <w:tcPr>
            <w:tcW w:w="624" w:type="dxa"/>
            <w:shd w:val="clear" w:color="auto" w:fill="auto"/>
            <w:vAlign w:val="center"/>
            <w:hideMark/>
          </w:tcPr>
          <w:p w14:paraId="2F1B75CD" w14:textId="77777777" w:rsidR="00BB4C2B" w:rsidRPr="0061375C" w:rsidRDefault="00BB4C2B" w:rsidP="00B4531A">
            <w:pPr>
              <w:pStyle w:val="Tabletext"/>
              <w:jc w:val="center"/>
            </w:pPr>
          </w:p>
        </w:tc>
        <w:tc>
          <w:tcPr>
            <w:tcW w:w="624" w:type="dxa"/>
            <w:shd w:val="clear" w:color="auto" w:fill="auto"/>
            <w:vAlign w:val="center"/>
            <w:hideMark/>
          </w:tcPr>
          <w:p w14:paraId="4B82FABC" w14:textId="77777777" w:rsidR="00BB4C2B" w:rsidRPr="0061375C" w:rsidRDefault="00BB4C2B" w:rsidP="00B4531A">
            <w:pPr>
              <w:pStyle w:val="Tabletext"/>
              <w:jc w:val="center"/>
            </w:pPr>
          </w:p>
        </w:tc>
        <w:tc>
          <w:tcPr>
            <w:tcW w:w="624" w:type="dxa"/>
            <w:shd w:val="clear" w:color="auto" w:fill="auto"/>
            <w:vAlign w:val="center"/>
            <w:hideMark/>
          </w:tcPr>
          <w:p w14:paraId="7AD9E026" w14:textId="77777777" w:rsidR="00BB4C2B" w:rsidRPr="0061375C" w:rsidRDefault="00BB4C2B" w:rsidP="00B4531A">
            <w:pPr>
              <w:pStyle w:val="Tabletext"/>
              <w:jc w:val="center"/>
            </w:pPr>
          </w:p>
        </w:tc>
        <w:tc>
          <w:tcPr>
            <w:tcW w:w="624" w:type="dxa"/>
            <w:shd w:val="clear" w:color="auto" w:fill="auto"/>
            <w:vAlign w:val="center"/>
            <w:hideMark/>
          </w:tcPr>
          <w:p w14:paraId="13791A8D" w14:textId="77777777" w:rsidR="00BB4C2B" w:rsidRPr="0061375C" w:rsidRDefault="00BB4C2B" w:rsidP="00B4531A">
            <w:pPr>
              <w:pStyle w:val="Tabletext"/>
              <w:jc w:val="center"/>
            </w:pPr>
          </w:p>
        </w:tc>
        <w:tc>
          <w:tcPr>
            <w:tcW w:w="624" w:type="dxa"/>
            <w:shd w:val="clear" w:color="auto" w:fill="auto"/>
            <w:vAlign w:val="center"/>
            <w:hideMark/>
          </w:tcPr>
          <w:p w14:paraId="27FC59BB" w14:textId="77777777" w:rsidR="00BB4C2B" w:rsidRPr="0061375C" w:rsidRDefault="00BB4C2B" w:rsidP="00B4531A">
            <w:pPr>
              <w:pStyle w:val="Tabletext"/>
              <w:jc w:val="center"/>
            </w:pPr>
            <w:r w:rsidRPr="0061375C">
              <w:t>X</w:t>
            </w:r>
          </w:p>
        </w:tc>
      </w:tr>
      <w:tr w:rsidR="00B4531A" w:rsidRPr="0061375C" w14:paraId="3D3EFE1C" w14:textId="77777777" w:rsidTr="00B4531A">
        <w:trPr>
          <w:trHeight w:val="441"/>
        </w:trPr>
        <w:tc>
          <w:tcPr>
            <w:tcW w:w="1984" w:type="dxa"/>
            <w:shd w:val="clear" w:color="auto" w:fill="auto"/>
            <w:hideMark/>
          </w:tcPr>
          <w:p w14:paraId="238446A6" w14:textId="77777777" w:rsidR="00BB4C2B" w:rsidRPr="0061375C" w:rsidRDefault="00BB4C2B" w:rsidP="00BB4C2B">
            <w:pPr>
              <w:pStyle w:val="Tabletext"/>
            </w:pPr>
            <w:r w:rsidRPr="0061375C">
              <w:t>Rudds Point</w:t>
            </w:r>
          </w:p>
        </w:tc>
        <w:tc>
          <w:tcPr>
            <w:tcW w:w="567" w:type="dxa"/>
            <w:vMerge/>
            <w:shd w:val="clear" w:color="auto" w:fill="auto"/>
            <w:textDirection w:val="btLr"/>
            <w:hideMark/>
          </w:tcPr>
          <w:p w14:paraId="2497089A" w14:textId="77777777" w:rsidR="00BB4C2B" w:rsidRPr="0061375C" w:rsidRDefault="00BB4C2B" w:rsidP="00B4531A">
            <w:pPr>
              <w:pStyle w:val="Tabletext"/>
              <w:jc w:val="center"/>
            </w:pPr>
          </w:p>
        </w:tc>
        <w:tc>
          <w:tcPr>
            <w:tcW w:w="2778" w:type="dxa"/>
            <w:vMerge/>
            <w:shd w:val="clear" w:color="auto" w:fill="auto"/>
            <w:textDirection w:val="btLr"/>
            <w:hideMark/>
          </w:tcPr>
          <w:p w14:paraId="5131BB8F" w14:textId="77777777" w:rsidR="00BB4C2B" w:rsidRPr="0061375C" w:rsidRDefault="00BB4C2B" w:rsidP="00B4531A">
            <w:pPr>
              <w:pStyle w:val="Tabletext"/>
              <w:ind w:left="113" w:right="113"/>
            </w:pPr>
          </w:p>
        </w:tc>
        <w:tc>
          <w:tcPr>
            <w:tcW w:w="624" w:type="dxa"/>
            <w:shd w:val="clear" w:color="auto" w:fill="auto"/>
            <w:vAlign w:val="center"/>
            <w:hideMark/>
          </w:tcPr>
          <w:p w14:paraId="7BF53EF4" w14:textId="77777777" w:rsidR="00BB4C2B" w:rsidRPr="0061375C" w:rsidRDefault="00BB4C2B" w:rsidP="00B4531A">
            <w:pPr>
              <w:pStyle w:val="Tabletext"/>
              <w:jc w:val="center"/>
            </w:pPr>
          </w:p>
        </w:tc>
        <w:tc>
          <w:tcPr>
            <w:tcW w:w="624" w:type="dxa"/>
            <w:shd w:val="clear" w:color="auto" w:fill="auto"/>
            <w:vAlign w:val="center"/>
            <w:hideMark/>
          </w:tcPr>
          <w:p w14:paraId="0A7D06F6" w14:textId="77777777" w:rsidR="00BB4C2B" w:rsidRPr="0061375C" w:rsidRDefault="00BB4C2B" w:rsidP="00B4531A">
            <w:pPr>
              <w:pStyle w:val="Tabletext"/>
              <w:jc w:val="center"/>
            </w:pPr>
          </w:p>
        </w:tc>
        <w:tc>
          <w:tcPr>
            <w:tcW w:w="624" w:type="dxa"/>
            <w:shd w:val="clear" w:color="auto" w:fill="auto"/>
            <w:vAlign w:val="center"/>
            <w:hideMark/>
          </w:tcPr>
          <w:p w14:paraId="7980C9A1" w14:textId="77777777" w:rsidR="00BB4C2B" w:rsidRPr="0061375C" w:rsidRDefault="00BB4C2B" w:rsidP="00B4531A">
            <w:pPr>
              <w:pStyle w:val="Tabletext"/>
              <w:jc w:val="center"/>
            </w:pPr>
          </w:p>
        </w:tc>
        <w:tc>
          <w:tcPr>
            <w:tcW w:w="624" w:type="dxa"/>
            <w:shd w:val="clear" w:color="auto" w:fill="auto"/>
            <w:vAlign w:val="center"/>
            <w:hideMark/>
          </w:tcPr>
          <w:p w14:paraId="5CC42384" w14:textId="77777777" w:rsidR="00BB4C2B" w:rsidRPr="0061375C" w:rsidRDefault="00BB4C2B" w:rsidP="00B4531A">
            <w:pPr>
              <w:pStyle w:val="Tabletext"/>
              <w:jc w:val="center"/>
            </w:pPr>
          </w:p>
        </w:tc>
        <w:tc>
          <w:tcPr>
            <w:tcW w:w="624" w:type="dxa"/>
            <w:shd w:val="clear" w:color="auto" w:fill="auto"/>
            <w:vAlign w:val="center"/>
            <w:hideMark/>
          </w:tcPr>
          <w:p w14:paraId="6B936CDF" w14:textId="77777777" w:rsidR="00BB4C2B" w:rsidRPr="0061375C" w:rsidRDefault="00BB4C2B" w:rsidP="00B4531A">
            <w:pPr>
              <w:pStyle w:val="Tabletext"/>
              <w:jc w:val="center"/>
            </w:pPr>
          </w:p>
        </w:tc>
        <w:tc>
          <w:tcPr>
            <w:tcW w:w="624" w:type="dxa"/>
            <w:shd w:val="clear" w:color="auto" w:fill="auto"/>
            <w:vAlign w:val="center"/>
            <w:hideMark/>
          </w:tcPr>
          <w:p w14:paraId="11C492C3" w14:textId="77777777" w:rsidR="00BB4C2B" w:rsidRPr="0061375C" w:rsidRDefault="00BB4C2B" w:rsidP="00B4531A">
            <w:pPr>
              <w:pStyle w:val="Tabletext"/>
              <w:jc w:val="center"/>
            </w:pPr>
            <w:r w:rsidRPr="0061375C">
              <w:t>X</w:t>
            </w:r>
          </w:p>
        </w:tc>
      </w:tr>
      <w:tr w:rsidR="00B4531A" w:rsidRPr="0061375C" w14:paraId="533C3D91" w14:textId="77777777" w:rsidTr="00B4531A">
        <w:trPr>
          <w:trHeight w:val="441"/>
        </w:trPr>
        <w:tc>
          <w:tcPr>
            <w:tcW w:w="1984" w:type="dxa"/>
            <w:shd w:val="clear" w:color="auto" w:fill="auto"/>
            <w:hideMark/>
          </w:tcPr>
          <w:p w14:paraId="34A745A6" w14:textId="77777777" w:rsidR="00BB4C2B" w:rsidRPr="0061375C" w:rsidRDefault="00BB4C2B" w:rsidP="00BB4C2B">
            <w:pPr>
              <w:pStyle w:val="Tabletext"/>
            </w:pPr>
            <w:r w:rsidRPr="0061375C">
              <w:t>Toganmain DS</w:t>
            </w:r>
          </w:p>
        </w:tc>
        <w:tc>
          <w:tcPr>
            <w:tcW w:w="567" w:type="dxa"/>
            <w:vMerge/>
            <w:shd w:val="clear" w:color="auto" w:fill="auto"/>
            <w:textDirection w:val="btLr"/>
            <w:hideMark/>
          </w:tcPr>
          <w:p w14:paraId="1027C41B" w14:textId="77777777" w:rsidR="00BB4C2B" w:rsidRPr="0061375C" w:rsidRDefault="00BB4C2B" w:rsidP="00B4531A">
            <w:pPr>
              <w:pStyle w:val="Tabletext"/>
              <w:jc w:val="center"/>
            </w:pPr>
          </w:p>
        </w:tc>
        <w:tc>
          <w:tcPr>
            <w:tcW w:w="2778" w:type="dxa"/>
            <w:vMerge/>
            <w:shd w:val="clear" w:color="auto" w:fill="auto"/>
            <w:textDirection w:val="btLr"/>
            <w:hideMark/>
          </w:tcPr>
          <w:p w14:paraId="609AE845" w14:textId="77777777" w:rsidR="00BB4C2B" w:rsidRPr="0061375C" w:rsidRDefault="00BB4C2B" w:rsidP="00B4531A">
            <w:pPr>
              <w:pStyle w:val="Tabletext"/>
              <w:ind w:left="113" w:right="113"/>
            </w:pPr>
          </w:p>
        </w:tc>
        <w:tc>
          <w:tcPr>
            <w:tcW w:w="624" w:type="dxa"/>
            <w:shd w:val="clear" w:color="auto" w:fill="auto"/>
            <w:vAlign w:val="center"/>
            <w:hideMark/>
          </w:tcPr>
          <w:p w14:paraId="31CD7C34" w14:textId="77777777" w:rsidR="00BB4C2B" w:rsidRPr="0061375C" w:rsidRDefault="00BB4C2B" w:rsidP="00B4531A">
            <w:pPr>
              <w:pStyle w:val="Tabletext"/>
              <w:jc w:val="center"/>
            </w:pPr>
          </w:p>
        </w:tc>
        <w:tc>
          <w:tcPr>
            <w:tcW w:w="624" w:type="dxa"/>
            <w:shd w:val="clear" w:color="auto" w:fill="auto"/>
            <w:vAlign w:val="center"/>
            <w:hideMark/>
          </w:tcPr>
          <w:p w14:paraId="3322A844" w14:textId="77777777" w:rsidR="00BB4C2B" w:rsidRPr="0061375C" w:rsidRDefault="00BB4C2B" w:rsidP="00B4531A">
            <w:pPr>
              <w:pStyle w:val="Tabletext"/>
              <w:jc w:val="center"/>
            </w:pPr>
          </w:p>
        </w:tc>
        <w:tc>
          <w:tcPr>
            <w:tcW w:w="624" w:type="dxa"/>
            <w:shd w:val="clear" w:color="auto" w:fill="auto"/>
            <w:vAlign w:val="center"/>
            <w:hideMark/>
          </w:tcPr>
          <w:p w14:paraId="539DF638" w14:textId="77777777" w:rsidR="00BB4C2B" w:rsidRPr="0061375C" w:rsidRDefault="00BB4C2B" w:rsidP="00B4531A">
            <w:pPr>
              <w:pStyle w:val="Tabletext"/>
              <w:jc w:val="center"/>
            </w:pPr>
          </w:p>
        </w:tc>
        <w:tc>
          <w:tcPr>
            <w:tcW w:w="624" w:type="dxa"/>
            <w:shd w:val="clear" w:color="auto" w:fill="auto"/>
            <w:vAlign w:val="center"/>
            <w:hideMark/>
          </w:tcPr>
          <w:p w14:paraId="6DFBA10D" w14:textId="77777777" w:rsidR="00BB4C2B" w:rsidRPr="0061375C" w:rsidRDefault="00BB4C2B" w:rsidP="00B4531A">
            <w:pPr>
              <w:pStyle w:val="Tabletext"/>
              <w:jc w:val="center"/>
            </w:pPr>
          </w:p>
        </w:tc>
        <w:tc>
          <w:tcPr>
            <w:tcW w:w="624" w:type="dxa"/>
            <w:shd w:val="clear" w:color="auto" w:fill="auto"/>
            <w:vAlign w:val="center"/>
            <w:hideMark/>
          </w:tcPr>
          <w:p w14:paraId="695E6056" w14:textId="77777777" w:rsidR="00BB4C2B" w:rsidRPr="0061375C" w:rsidRDefault="00BB4C2B" w:rsidP="00B4531A">
            <w:pPr>
              <w:pStyle w:val="Tabletext"/>
              <w:jc w:val="center"/>
            </w:pPr>
          </w:p>
        </w:tc>
        <w:tc>
          <w:tcPr>
            <w:tcW w:w="624" w:type="dxa"/>
            <w:shd w:val="clear" w:color="auto" w:fill="auto"/>
            <w:vAlign w:val="center"/>
            <w:hideMark/>
          </w:tcPr>
          <w:p w14:paraId="64A2C3BE" w14:textId="77777777" w:rsidR="00BB4C2B" w:rsidRPr="0061375C" w:rsidRDefault="00BB4C2B" w:rsidP="00B4531A">
            <w:pPr>
              <w:pStyle w:val="Tabletext"/>
              <w:jc w:val="center"/>
            </w:pPr>
            <w:r w:rsidRPr="0061375C">
              <w:t>X</w:t>
            </w:r>
          </w:p>
        </w:tc>
      </w:tr>
      <w:tr w:rsidR="00B4531A" w:rsidRPr="0061375C" w14:paraId="1CE8F0C6" w14:textId="77777777" w:rsidTr="00B4531A">
        <w:trPr>
          <w:trHeight w:val="441"/>
        </w:trPr>
        <w:tc>
          <w:tcPr>
            <w:tcW w:w="1984" w:type="dxa"/>
            <w:shd w:val="clear" w:color="auto" w:fill="auto"/>
            <w:hideMark/>
          </w:tcPr>
          <w:p w14:paraId="4912D2F2" w14:textId="77777777" w:rsidR="00BB4C2B" w:rsidRPr="0061375C" w:rsidRDefault="00BB4C2B" w:rsidP="00BB4C2B">
            <w:pPr>
              <w:pStyle w:val="Tabletext"/>
            </w:pPr>
            <w:r w:rsidRPr="0061375C">
              <w:t>Toganmain H</w:t>
            </w:r>
            <w:r>
              <w:t>S</w:t>
            </w:r>
          </w:p>
        </w:tc>
        <w:tc>
          <w:tcPr>
            <w:tcW w:w="567" w:type="dxa"/>
            <w:vMerge/>
            <w:shd w:val="clear" w:color="auto" w:fill="auto"/>
            <w:textDirection w:val="btLr"/>
            <w:hideMark/>
          </w:tcPr>
          <w:p w14:paraId="72335DA3" w14:textId="77777777" w:rsidR="00BB4C2B" w:rsidRPr="0061375C" w:rsidRDefault="00BB4C2B" w:rsidP="00B4531A">
            <w:pPr>
              <w:pStyle w:val="Tabletext"/>
              <w:jc w:val="center"/>
            </w:pPr>
          </w:p>
        </w:tc>
        <w:tc>
          <w:tcPr>
            <w:tcW w:w="2778" w:type="dxa"/>
            <w:vMerge/>
            <w:shd w:val="clear" w:color="auto" w:fill="auto"/>
            <w:textDirection w:val="btLr"/>
            <w:hideMark/>
          </w:tcPr>
          <w:p w14:paraId="379C1A3F" w14:textId="77777777" w:rsidR="00BB4C2B" w:rsidRPr="0061375C" w:rsidRDefault="00BB4C2B" w:rsidP="00B4531A">
            <w:pPr>
              <w:pStyle w:val="Tabletext"/>
              <w:ind w:left="113" w:right="113"/>
            </w:pPr>
          </w:p>
        </w:tc>
        <w:tc>
          <w:tcPr>
            <w:tcW w:w="624" w:type="dxa"/>
            <w:shd w:val="clear" w:color="auto" w:fill="auto"/>
            <w:vAlign w:val="center"/>
            <w:hideMark/>
          </w:tcPr>
          <w:p w14:paraId="7AA7A93E" w14:textId="77777777" w:rsidR="00BB4C2B" w:rsidRPr="0061375C" w:rsidRDefault="00BB4C2B" w:rsidP="00B4531A">
            <w:pPr>
              <w:pStyle w:val="Tabletext"/>
              <w:jc w:val="center"/>
            </w:pPr>
          </w:p>
        </w:tc>
        <w:tc>
          <w:tcPr>
            <w:tcW w:w="624" w:type="dxa"/>
            <w:shd w:val="clear" w:color="auto" w:fill="auto"/>
            <w:vAlign w:val="center"/>
            <w:hideMark/>
          </w:tcPr>
          <w:p w14:paraId="0D149EDF" w14:textId="77777777" w:rsidR="00BB4C2B" w:rsidRPr="0061375C" w:rsidRDefault="00BB4C2B" w:rsidP="00B4531A">
            <w:pPr>
              <w:pStyle w:val="Tabletext"/>
              <w:jc w:val="center"/>
            </w:pPr>
          </w:p>
        </w:tc>
        <w:tc>
          <w:tcPr>
            <w:tcW w:w="624" w:type="dxa"/>
            <w:shd w:val="clear" w:color="auto" w:fill="auto"/>
            <w:vAlign w:val="center"/>
            <w:hideMark/>
          </w:tcPr>
          <w:p w14:paraId="6B1F817D" w14:textId="77777777" w:rsidR="00BB4C2B" w:rsidRPr="0061375C" w:rsidRDefault="00BB4C2B" w:rsidP="00B4531A">
            <w:pPr>
              <w:pStyle w:val="Tabletext"/>
              <w:jc w:val="center"/>
            </w:pPr>
          </w:p>
        </w:tc>
        <w:tc>
          <w:tcPr>
            <w:tcW w:w="624" w:type="dxa"/>
            <w:shd w:val="clear" w:color="auto" w:fill="auto"/>
            <w:vAlign w:val="center"/>
            <w:hideMark/>
          </w:tcPr>
          <w:p w14:paraId="32B78642" w14:textId="77777777" w:rsidR="00BB4C2B" w:rsidRPr="0061375C" w:rsidRDefault="00BB4C2B" w:rsidP="00B4531A">
            <w:pPr>
              <w:pStyle w:val="Tabletext"/>
              <w:jc w:val="center"/>
            </w:pPr>
          </w:p>
        </w:tc>
        <w:tc>
          <w:tcPr>
            <w:tcW w:w="624" w:type="dxa"/>
            <w:shd w:val="clear" w:color="auto" w:fill="auto"/>
            <w:vAlign w:val="center"/>
            <w:hideMark/>
          </w:tcPr>
          <w:p w14:paraId="45A6508B" w14:textId="77777777" w:rsidR="00BB4C2B" w:rsidRPr="0061375C" w:rsidRDefault="00BB4C2B" w:rsidP="00B4531A">
            <w:pPr>
              <w:pStyle w:val="Tabletext"/>
              <w:jc w:val="center"/>
            </w:pPr>
          </w:p>
        </w:tc>
        <w:tc>
          <w:tcPr>
            <w:tcW w:w="624" w:type="dxa"/>
            <w:shd w:val="clear" w:color="auto" w:fill="auto"/>
            <w:vAlign w:val="center"/>
            <w:hideMark/>
          </w:tcPr>
          <w:p w14:paraId="186CB1AD" w14:textId="77777777" w:rsidR="00BB4C2B" w:rsidRPr="0061375C" w:rsidRDefault="00BB4C2B" w:rsidP="00B4531A">
            <w:pPr>
              <w:pStyle w:val="Tabletext"/>
              <w:jc w:val="center"/>
            </w:pPr>
            <w:r w:rsidRPr="0061375C">
              <w:t>X</w:t>
            </w:r>
          </w:p>
        </w:tc>
      </w:tr>
      <w:tr w:rsidR="00B4531A" w:rsidRPr="0061375C" w14:paraId="70DEEBA8" w14:textId="77777777" w:rsidTr="00B4531A">
        <w:trPr>
          <w:trHeight w:val="441"/>
        </w:trPr>
        <w:tc>
          <w:tcPr>
            <w:tcW w:w="1984" w:type="dxa"/>
            <w:shd w:val="clear" w:color="auto" w:fill="auto"/>
            <w:hideMark/>
          </w:tcPr>
          <w:p w14:paraId="2F6994E0" w14:textId="77777777" w:rsidR="00BB4C2B" w:rsidRPr="0061375C" w:rsidRDefault="00BB4C2B" w:rsidP="00BB4C2B">
            <w:pPr>
              <w:pStyle w:val="Tabletext"/>
            </w:pPr>
            <w:r w:rsidRPr="0061375C">
              <w:t>Toganmain US</w:t>
            </w:r>
          </w:p>
        </w:tc>
        <w:tc>
          <w:tcPr>
            <w:tcW w:w="567" w:type="dxa"/>
            <w:vMerge/>
            <w:shd w:val="clear" w:color="auto" w:fill="auto"/>
            <w:textDirection w:val="btLr"/>
            <w:hideMark/>
          </w:tcPr>
          <w:p w14:paraId="00813104" w14:textId="77777777" w:rsidR="00BB4C2B" w:rsidRPr="0061375C" w:rsidRDefault="00BB4C2B" w:rsidP="00B4531A">
            <w:pPr>
              <w:pStyle w:val="Tabletext"/>
              <w:jc w:val="center"/>
            </w:pPr>
          </w:p>
        </w:tc>
        <w:tc>
          <w:tcPr>
            <w:tcW w:w="2778" w:type="dxa"/>
            <w:vMerge/>
            <w:shd w:val="clear" w:color="auto" w:fill="auto"/>
            <w:textDirection w:val="btLr"/>
            <w:hideMark/>
          </w:tcPr>
          <w:p w14:paraId="77421F8C" w14:textId="77777777" w:rsidR="00BB4C2B" w:rsidRPr="0061375C" w:rsidRDefault="00BB4C2B" w:rsidP="00B4531A">
            <w:pPr>
              <w:pStyle w:val="Tabletext"/>
              <w:ind w:left="113" w:right="113"/>
            </w:pPr>
          </w:p>
        </w:tc>
        <w:tc>
          <w:tcPr>
            <w:tcW w:w="624" w:type="dxa"/>
            <w:shd w:val="clear" w:color="auto" w:fill="auto"/>
            <w:vAlign w:val="center"/>
            <w:hideMark/>
          </w:tcPr>
          <w:p w14:paraId="3EC1276F" w14:textId="77777777" w:rsidR="00BB4C2B" w:rsidRPr="0061375C" w:rsidRDefault="00BB4C2B" w:rsidP="00B4531A">
            <w:pPr>
              <w:pStyle w:val="Tabletext"/>
              <w:jc w:val="center"/>
            </w:pPr>
          </w:p>
        </w:tc>
        <w:tc>
          <w:tcPr>
            <w:tcW w:w="624" w:type="dxa"/>
            <w:shd w:val="clear" w:color="auto" w:fill="auto"/>
            <w:vAlign w:val="center"/>
            <w:hideMark/>
          </w:tcPr>
          <w:p w14:paraId="1312B028" w14:textId="77777777" w:rsidR="00BB4C2B" w:rsidRPr="0061375C" w:rsidRDefault="00BB4C2B" w:rsidP="00B4531A">
            <w:pPr>
              <w:pStyle w:val="Tabletext"/>
              <w:jc w:val="center"/>
            </w:pPr>
          </w:p>
        </w:tc>
        <w:tc>
          <w:tcPr>
            <w:tcW w:w="624" w:type="dxa"/>
            <w:shd w:val="clear" w:color="auto" w:fill="auto"/>
            <w:vAlign w:val="center"/>
            <w:hideMark/>
          </w:tcPr>
          <w:p w14:paraId="4EFCB869" w14:textId="77777777" w:rsidR="00BB4C2B" w:rsidRPr="0061375C" w:rsidRDefault="00BB4C2B" w:rsidP="00B4531A">
            <w:pPr>
              <w:pStyle w:val="Tabletext"/>
              <w:jc w:val="center"/>
            </w:pPr>
          </w:p>
        </w:tc>
        <w:tc>
          <w:tcPr>
            <w:tcW w:w="624" w:type="dxa"/>
            <w:shd w:val="clear" w:color="auto" w:fill="auto"/>
            <w:vAlign w:val="center"/>
            <w:hideMark/>
          </w:tcPr>
          <w:p w14:paraId="503B71BB" w14:textId="77777777" w:rsidR="00BB4C2B" w:rsidRPr="0061375C" w:rsidRDefault="00BB4C2B" w:rsidP="00B4531A">
            <w:pPr>
              <w:pStyle w:val="Tabletext"/>
              <w:jc w:val="center"/>
            </w:pPr>
          </w:p>
        </w:tc>
        <w:tc>
          <w:tcPr>
            <w:tcW w:w="624" w:type="dxa"/>
            <w:shd w:val="clear" w:color="auto" w:fill="auto"/>
            <w:vAlign w:val="center"/>
            <w:hideMark/>
          </w:tcPr>
          <w:p w14:paraId="1386E7C1" w14:textId="77777777" w:rsidR="00BB4C2B" w:rsidRPr="0061375C" w:rsidRDefault="00BB4C2B" w:rsidP="00B4531A">
            <w:pPr>
              <w:pStyle w:val="Tabletext"/>
              <w:jc w:val="center"/>
            </w:pPr>
          </w:p>
        </w:tc>
        <w:tc>
          <w:tcPr>
            <w:tcW w:w="624" w:type="dxa"/>
            <w:shd w:val="clear" w:color="auto" w:fill="auto"/>
            <w:vAlign w:val="center"/>
            <w:hideMark/>
          </w:tcPr>
          <w:p w14:paraId="3975A244" w14:textId="77777777" w:rsidR="00BB4C2B" w:rsidRPr="0061375C" w:rsidRDefault="00BB4C2B" w:rsidP="00B4531A">
            <w:pPr>
              <w:pStyle w:val="Tabletext"/>
              <w:jc w:val="center"/>
            </w:pPr>
            <w:r w:rsidRPr="0061375C">
              <w:t>X</w:t>
            </w:r>
          </w:p>
        </w:tc>
      </w:tr>
      <w:tr w:rsidR="00B4531A" w:rsidRPr="0061375C" w14:paraId="6EF1E63A" w14:textId="77777777" w:rsidTr="00B4531A">
        <w:trPr>
          <w:trHeight w:val="441"/>
        </w:trPr>
        <w:tc>
          <w:tcPr>
            <w:tcW w:w="1984" w:type="dxa"/>
            <w:shd w:val="clear" w:color="auto" w:fill="auto"/>
            <w:hideMark/>
          </w:tcPr>
          <w:p w14:paraId="33038DE2" w14:textId="77777777" w:rsidR="00BB4C2B" w:rsidRPr="0061375C" w:rsidRDefault="00BB4C2B" w:rsidP="00BB4C2B">
            <w:pPr>
              <w:pStyle w:val="Tabletext"/>
            </w:pPr>
            <w:r w:rsidRPr="0061375C">
              <w:t>Wyreema</w:t>
            </w:r>
          </w:p>
        </w:tc>
        <w:tc>
          <w:tcPr>
            <w:tcW w:w="567" w:type="dxa"/>
            <w:vMerge/>
            <w:shd w:val="clear" w:color="auto" w:fill="auto"/>
            <w:textDirection w:val="btLr"/>
            <w:hideMark/>
          </w:tcPr>
          <w:p w14:paraId="2A66E8B3" w14:textId="77777777" w:rsidR="00BB4C2B" w:rsidRPr="0061375C" w:rsidRDefault="00BB4C2B" w:rsidP="00B4531A">
            <w:pPr>
              <w:pStyle w:val="Tabletext"/>
              <w:jc w:val="center"/>
            </w:pPr>
          </w:p>
        </w:tc>
        <w:tc>
          <w:tcPr>
            <w:tcW w:w="2778" w:type="dxa"/>
            <w:vMerge/>
            <w:shd w:val="clear" w:color="auto" w:fill="auto"/>
            <w:textDirection w:val="btLr"/>
            <w:hideMark/>
          </w:tcPr>
          <w:p w14:paraId="48F9ED73" w14:textId="77777777" w:rsidR="00BB4C2B" w:rsidRPr="0061375C" w:rsidRDefault="00BB4C2B" w:rsidP="00B4531A">
            <w:pPr>
              <w:pStyle w:val="Tabletext"/>
              <w:ind w:left="113" w:right="113"/>
            </w:pPr>
          </w:p>
        </w:tc>
        <w:tc>
          <w:tcPr>
            <w:tcW w:w="624" w:type="dxa"/>
            <w:shd w:val="clear" w:color="auto" w:fill="auto"/>
            <w:vAlign w:val="center"/>
            <w:hideMark/>
          </w:tcPr>
          <w:p w14:paraId="37172720" w14:textId="77777777" w:rsidR="00BB4C2B" w:rsidRPr="0061375C" w:rsidRDefault="00BB4C2B" w:rsidP="00B4531A">
            <w:pPr>
              <w:pStyle w:val="Tabletext"/>
              <w:jc w:val="center"/>
            </w:pPr>
          </w:p>
        </w:tc>
        <w:tc>
          <w:tcPr>
            <w:tcW w:w="624" w:type="dxa"/>
            <w:shd w:val="clear" w:color="auto" w:fill="auto"/>
            <w:vAlign w:val="center"/>
            <w:hideMark/>
          </w:tcPr>
          <w:p w14:paraId="0E44C202" w14:textId="77777777" w:rsidR="00BB4C2B" w:rsidRPr="0061375C" w:rsidRDefault="00BB4C2B" w:rsidP="00B4531A">
            <w:pPr>
              <w:pStyle w:val="Tabletext"/>
              <w:jc w:val="center"/>
            </w:pPr>
          </w:p>
        </w:tc>
        <w:tc>
          <w:tcPr>
            <w:tcW w:w="624" w:type="dxa"/>
            <w:shd w:val="clear" w:color="auto" w:fill="auto"/>
            <w:vAlign w:val="center"/>
            <w:hideMark/>
          </w:tcPr>
          <w:p w14:paraId="7ED36FDC" w14:textId="77777777" w:rsidR="00BB4C2B" w:rsidRPr="0061375C" w:rsidRDefault="00BB4C2B" w:rsidP="00B4531A">
            <w:pPr>
              <w:pStyle w:val="Tabletext"/>
              <w:jc w:val="center"/>
            </w:pPr>
          </w:p>
        </w:tc>
        <w:tc>
          <w:tcPr>
            <w:tcW w:w="624" w:type="dxa"/>
            <w:shd w:val="clear" w:color="auto" w:fill="auto"/>
            <w:vAlign w:val="center"/>
            <w:hideMark/>
          </w:tcPr>
          <w:p w14:paraId="1077406A" w14:textId="77777777" w:rsidR="00BB4C2B" w:rsidRPr="0061375C" w:rsidRDefault="00BB4C2B" w:rsidP="00B4531A">
            <w:pPr>
              <w:pStyle w:val="Tabletext"/>
              <w:jc w:val="center"/>
            </w:pPr>
          </w:p>
        </w:tc>
        <w:tc>
          <w:tcPr>
            <w:tcW w:w="624" w:type="dxa"/>
            <w:shd w:val="clear" w:color="auto" w:fill="auto"/>
            <w:vAlign w:val="center"/>
            <w:hideMark/>
          </w:tcPr>
          <w:p w14:paraId="49EECECA" w14:textId="77777777" w:rsidR="00BB4C2B" w:rsidRPr="0061375C" w:rsidRDefault="00BB4C2B" w:rsidP="00B4531A">
            <w:pPr>
              <w:pStyle w:val="Tabletext"/>
              <w:jc w:val="center"/>
            </w:pPr>
          </w:p>
        </w:tc>
        <w:tc>
          <w:tcPr>
            <w:tcW w:w="624" w:type="dxa"/>
            <w:shd w:val="clear" w:color="auto" w:fill="auto"/>
            <w:vAlign w:val="center"/>
            <w:hideMark/>
          </w:tcPr>
          <w:p w14:paraId="698002A2" w14:textId="77777777" w:rsidR="00BB4C2B" w:rsidRPr="0061375C" w:rsidRDefault="00BB4C2B" w:rsidP="00B4531A">
            <w:pPr>
              <w:pStyle w:val="Tabletext"/>
              <w:jc w:val="center"/>
            </w:pPr>
          </w:p>
        </w:tc>
      </w:tr>
      <w:tr w:rsidR="00B4531A" w:rsidRPr="0061375C" w14:paraId="354DBABA" w14:textId="77777777" w:rsidTr="00B4531A">
        <w:trPr>
          <w:trHeight w:val="441"/>
        </w:trPr>
        <w:tc>
          <w:tcPr>
            <w:tcW w:w="1984" w:type="dxa"/>
            <w:shd w:val="clear" w:color="auto" w:fill="auto"/>
            <w:hideMark/>
          </w:tcPr>
          <w:p w14:paraId="511A360E" w14:textId="77777777" w:rsidR="00BB4C2B" w:rsidRPr="0061375C" w:rsidRDefault="00BB4C2B" w:rsidP="00BB4C2B">
            <w:pPr>
              <w:pStyle w:val="Tabletext"/>
            </w:pPr>
            <w:r w:rsidRPr="0061375C">
              <w:t>The Dairy</w:t>
            </w:r>
          </w:p>
        </w:tc>
        <w:tc>
          <w:tcPr>
            <w:tcW w:w="567" w:type="dxa"/>
            <w:vMerge w:val="restart"/>
            <w:shd w:val="clear" w:color="auto" w:fill="auto"/>
            <w:textDirection w:val="btLr"/>
            <w:hideMark/>
          </w:tcPr>
          <w:p w14:paraId="7598A201" w14:textId="77777777" w:rsidR="00BB4C2B" w:rsidRPr="0061375C" w:rsidRDefault="00BB4C2B" w:rsidP="00B4531A">
            <w:pPr>
              <w:pStyle w:val="Tabletext"/>
              <w:jc w:val="center"/>
            </w:pPr>
            <w:r w:rsidRPr="0061375C">
              <w:t>Narrandera</w:t>
            </w:r>
          </w:p>
          <w:p w14:paraId="7B8C0848" w14:textId="77777777" w:rsidR="00BB4C2B" w:rsidRPr="0061375C" w:rsidRDefault="00BB4C2B" w:rsidP="00B4531A">
            <w:pPr>
              <w:pStyle w:val="Tabletext"/>
              <w:jc w:val="center"/>
            </w:pPr>
          </w:p>
        </w:tc>
        <w:tc>
          <w:tcPr>
            <w:tcW w:w="2778" w:type="dxa"/>
            <w:vMerge w:val="restart"/>
            <w:shd w:val="clear" w:color="auto" w:fill="auto"/>
            <w:vAlign w:val="center"/>
            <w:hideMark/>
          </w:tcPr>
          <w:p w14:paraId="46269F2D" w14:textId="77777777" w:rsidR="00BB4C2B" w:rsidRPr="0061375C" w:rsidRDefault="00BB4C2B" w:rsidP="00BB4C2B">
            <w:pPr>
              <w:pStyle w:val="Tabletext"/>
            </w:pPr>
            <w:r w:rsidRPr="0061375C">
              <w:t>Permanent lowland streams</w:t>
            </w:r>
          </w:p>
          <w:p w14:paraId="52B56646" w14:textId="77777777" w:rsidR="00BB4C2B" w:rsidRPr="0061375C" w:rsidRDefault="00BB4C2B" w:rsidP="00BB4C2B">
            <w:pPr>
              <w:pStyle w:val="Tabletext"/>
            </w:pPr>
          </w:p>
        </w:tc>
        <w:tc>
          <w:tcPr>
            <w:tcW w:w="624" w:type="dxa"/>
            <w:shd w:val="clear" w:color="auto" w:fill="auto"/>
            <w:noWrap/>
            <w:vAlign w:val="center"/>
            <w:hideMark/>
          </w:tcPr>
          <w:p w14:paraId="14217EF9" w14:textId="77777777" w:rsidR="00BB4C2B" w:rsidRPr="0061375C" w:rsidRDefault="00BB4C2B" w:rsidP="00B4531A">
            <w:pPr>
              <w:pStyle w:val="Tabletext"/>
              <w:jc w:val="center"/>
            </w:pPr>
          </w:p>
        </w:tc>
        <w:tc>
          <w:tcPr>
            <w:tcW w:w="624" w:type="dxa"/>
            <w:shd w:val="clear" w:color="auto" w:fill="auto"/>
            <w:vAlign w:val="center"/>
            <w:hideMark/>
          </w:tcPr>
          <w:p w14:paraId="6410CD61" w14:textId="77777777" w:rsidR="00BB4C2B" w:rsidRPr="0061375C" w:rsidRDefault="00BB4C2B" w:rsidP="00B4531A">
            <w:pPr>
              <w:pStyle w:val="Tabletext"/>
              <w:jc w:val="center"/>
            </w:pPr>
            <w:r>
              <w:t>X</w:t>
            </w:r>
          </w:p>
        </w:tc>
        <w:tc>
          <w:tcPr>
            <w:tcW w:w="624" w:type="dxa"/>
            <w:shd w:val="clear" w:color="auto" w:fill="auto"/>
            <w:vAlign w:val="center"/>
            <w:hideMark/>
          </w:tcPr>
          <w:p w14:paraId="73A3E18B" w14:textId="77777777" w:rsidR="00BB4C2B" w:rsidRPr="0061375C" w:rsidRDefault="00BB4C2B" w:rsidP="00B4531A">
            <w:pPr>
              <w:pStyle w:val="Tabletext"/>
              <w:jc w:val="center"/>
            </w:pPr>
            <w:r w:rsidRPr="0061375C">
              <w:t>X</w:t>
            </w:r>
          </w:p>
        </w:tc>
        <w:tc>
          <w:tcPr>
            <w:tcW w:w="624" w:type="dxa"/>
            <w:shd w:val="clear" w:color="auto" w:fill="auto"/>
            <w:vAlign w:val="center"/>
            <w:hideMark/>
          </w:tcPr>
          <w:p w14:paraId="7110937E" w14:textId="77777777" w:rsidR="00BB4C2B" w:rsidRPr="0061375C" w:rsidRDefault="00BB4C2B" w:rsidP="00B4531A">
            <w:pPr>
              <w:pStyle w:val="Tabletext"/>
              <w:jc w:val="center"/>
            </w:pPr>
          </w:p>
        </w:tc>
        <w:tc>
          <w:tcPr>
            <w:tcW w:w="624" w:type="dxa"/>
            <w:shd w:val="clear" w:color="auto" w:fill="auto"/>
            <w:vAlign w:val="center"/>
            <w:hideMark/>
          </w:tcPr>
          <w:p w14:paraId="23F74EAC" w14:textId="77777777" w:rsidR="00BB4C2B" w:rsidRPr="0061375C" w:rsidRDefault="00BB4C2B" w:rsidP="00B4531A">
            <w:pPr>
              <w:pStyle w:val="Tabletext"/>
              <w:jc w:val="center"/>
            </w:pPr>
            <w:r w:rsidRPr="0061375C">
              <w:t>X</w:t>
            </w:r>
          </w:p>
        </w:tc>
        <w:tc>
          <w:tcPr>
            <w:tcW w:w="624" w:type="dxa"/>
            <w:shd w:val="clear" w:color="auto" w:fill="auto"/>
            <w:vAlign w:val="center"/>
            <w:hideMark/>
          </w:tcPr>
          <w:p w14:paraId="6191E6BD" w14:textId="77777777" w:rsidR="00BB4C2B" w:rsidRPr="0061375C" w:rsidRDefault="00BB4C2B" w:rsidP="00B4531A">
            <w:pPr>
              <w:pStyle w:val="Tabletext"/>
              <w:jc w:val="center"/>
            </w:pPr>
          </w:p>
        </w:tc>
      </w:tr>
      <w:tr w:rsidR="00B4531A" w:rsidRPr="0061375C" w14:paraId="2B109B6C" w14:textId="77777777" w:rsidTr="00B4531A">
        <w:trPr>
          <w:trHeight w:val="441"/>
        </w:trPr>
        <w:tc>
          <w:tcPr>
            <w:tcW w:w="1984" w:type="dxa"/>
            <w:shd w:val="clear" w:color="auto" w:fill="auto"/>
            <w:hideMark/>
          </w:tcPr>
          <w:p w14:paraId="020131CA" w14:textId="77777777" w:rsidR="00BB4C2B" w:rsidRPr="0061375C" w:rsidRDefault="00BB4C2B" w:rsidP="00BB4C2B">
            <w:pPr>
              <w:pStyle w:val="Tabletext"/>
            </w:pPr>
            <w:r w:rsidRPr="0061375C">
              <w:t>Euroley Bridge</w:t>
            </w:r>
          </w:p>
        </w:tc>
        <w:tc>
          <w:tcPr>
            <w:tcW w:w="567" w:type="dxa"/>
            <w:vMerge/>
            <w:shd w:val="clear" w:color="auto" w:fill="auto"/>
            <w:textDirection w:val="btLr"/>
            <w:hideMark/>
          </w:tcPr>
          <w:p w14:paraId="02DFB90D" w14:textId="77777777" w:rsidR="00BB4C2B" w:rsidRPr="0061375C" w:rsidRDefault="00BB4C2B" w:rsidP="00BB4C2B">
            <w:pPr>
              <w:pStyle w:val="Tabletext"/>
            </w:pPr>
          </w:p>
        </w:tc>
        <w:tc>
          <w:tcPr>
            <w:tcW w:w="2778" w:type="dxa"/>
            <w:vMerge/>
            <w:shd w:val="clear" w:color="auto" w:fill="auto"/>
            <w:textDirection w:val="btLr"/>
            <w:hideMark/>
          </w:tcPr>
          <w:p w14:paraId="5BCAD0B6" w14:textId="77777777" w:rsidR="00BB4C2B" w:rsidRPr="0061375C" w:rsidRDefault="00BB4C2B" w:rsidP="00B4531A">
            <w:pPr>
              <w:pStyle w:val="Tabletext"/>
              <w:ind w:left="113" w:right="113"/>
            </w:pPr>
          </w:p>
        </w:tc>
        <w:tc>
          <w:tcPr>
            <w:tcW w:w="624" w:type="dxa"/>
            <w:shd w:val="clear" w:color="auto" w:fill="auto"/>
            <w:vAlign w:val="center"/>
            <w:hideMark/>
          </w:tcPr>
          <w:p w14:paraId="0EB5AE4E" w14:textId="77777777" w:rsidR="00BB4C2B" w:rsidRPr="0061375C" w:rsidRDefault="00BB4C2B" w:rsidP="00B4531A">
            <w:pPr>
              <w:pStyle w:val="Tabletext"/>
              <w:jc w:val="center"/>
            </w:pPr>
          </w:p>
        </w:tc>
        <w:tc>
          <w:tcPr>
            <w:tcW w:w="624" w:type="dxa"/>
            <w:shd w:val="clear" w:color="auto" w:fill="auto"/>
            <w:vAlign w:val="center"/>
            <w:hideMark/>
          </w:tcPr>
          <w:p w14:paraId="6AECB083" w14:textId="77777777" w:rsidR="00BB4C2B" w:rsidRPr="0061375C" w:rsidRDefault="00BB4C2B" w:rsidP="00B4531A">
            <w:pPr>
              <w:pStyle w:val="Tabletext"/>
              <w:jc w:val="center"/>
            </w:pPr>
            <w:r>
              <w:t>X</w:t>
            </w:r>
          </w:p>
        </w:tc>
        <w:tc>
          <w:tcPr>
            <w:tcW w:w="624" w:type="dxa"/>
            <w:shd w:val="clear" w:color="auto" w:fill="auto"/>
            <w:vAlign w:val="center"/>
            <w:hideMark/>
          </w:tcPr>
          <w:p w14:paraId="153C8B0D" w14:textId="77777777" w:rsidR="00BB4C2B" w:rsidRPr="0061375C" w:rsidRDefault="00BB4C2B" w:rsidP="00B4531A">
            <w:pPr>
              <w:pStyle w:val="Tabletext"/>
              <w:jc w:val="center"/>
            </w:pPr>
            <w:r w:rsidRPr="0061375C">
              <w:t>X</w:t>
            </w:r>
          </w:p>
        </w:tc>
        <w:tc>
          <w:tcPr>
            <w:tcW w:w="624" w:type="dxa"/>
            <w:shd w:val="clear" w:color="auto" w:fill="auto"/>
            <w:vAlign w:val="center"/>
            <w:hideMark/>
          </w:tcPr>
          <w:p w14:paraId="4EAF3622" w14:textId="77777777" w:rsidR="00BB4C2B" w:rsidRPr="0061375C" w:rsidRDefault="00BB4C2B" w:rsidP="00B4531A">
            <w:pPr>
              <w:pStyle w:val="Tabletext"/>
              <w:jc w:val="center"/>
            </w:pPr>
          </w:p>
        </w:tc>
        <w:tc>
          <w:tcPr>
            <w:tcW w:w="624" w:type="dxa"/>
            <w:shd w:val="clear" w:color="auto" w:fill="auto"/>
            <w:vAlign w:val="center"/>
            <w:hideMark/>
          </w:tcPr>
          <w:p w14:paraId="32BC89F9" w14:textId="77777777" w:rsidR="00BB4C2B" w:rsidRPr="0061375C" w:rsidRDefault="00BB4C2B" w:rsidP="00B4531A">
            <w:pPr>
              <w:pStyle w:val="Tabletext"/>
              <w:jc w:val="center"/>
            </w:pPr>
            <w:r w:rsidRPr="0061375C">
              <w:t>X</w:t>
            </w:r>
          </w:p>
        </w:tc>
        <w:tc>
          <w:tcPr>
            <w:tcW w:w="624" w:type="dxa"/>
            <w:shd w:val="clear" w:color="auto" w:fill="auto"/>
            <w:vAlign w:val="center"/>
            <w:hideMark/>
          </w:tcPr>
          <w:p w14:paraId="0605E436" w14:textId="77777777" w:rsidR="00BB4C2B" w:rsidRPr="0061375C" w:rsidRDefault="00BB4C2B" w:rsidP="00B4531A">
            <w:pPr>
              <w:pStyle w:val="Tabletext"/>
              <w:jc w:val="center"/>
            </w:pPr>
          </w:p>
        </w:tc>
      </w:tr>
      <w:tr w:rsidR="00B4531A" w:rsidRPr="0061375C" w14:paraId="65F90A88" w14:textId="77777777" w:rsidTr="00B4531A">
        <w:trPr>
          <w:trHeight w:val="441"/>
        </w:trPr>
        <w:tc>
          <w:tcPr>
            <w:tcW w:w="1984" w:type="dxa"/>
            <w:shd w:val="clear" w:color="auto" w:fill="auto"/>
            <w:hideMark/>
          </w:tcPr>
          <w:p w14:paraId="372753BA" w14:textId="77777777" w:rsidR="00BB4C2B" w:rsidRPr="0061375C" w:rsidRDefault="00BB4C2B" w:rsidP="00BB4C2B">
            <w:pPr>
              <w:pStyle w:val="Tabletext"/>
            </w:pPr>
            <w:r w:rsidRPr="0061375C">
              <w:t>Narrandera</w:t>
            </w:r>
          </w:p>
        </w:tc>
        <w:tc>
          <w:tcPr>
            <w:tcW w:w="567" w:type="dxa"/>
            <w:vMerge/>
            <w:shd w:val="clear" w:color="auto" w:fill="auto"/>
            <w:textDirection w:val="btLr"/>
            <w:hideMark/>
          </w:tcPr>
          <w:p w14:paraId="7AC3EA12" w14:textId="77777777" w:rsidR="00BB4C2B" w:rsidRPr="0061375C" w:rsidRDefault="00BB4C2B" w:rsidP="00BB4C2B">
            <w:pPr>
              <w:pStyle w:val="Tabletext"/>
            </w:pPr>
          </w:p>
        </w:tc>
        <w:tc>
          <w:tcPr>
            <w:tcW w:w="2778" w:type="dxa"/>
            <w:vMerge/>
            <w:shd w:val="clear" w:color="auto" w:fill="auto"/>
            <w:textDirection w:val="btLr"/>
            <w:hideMark/>
          </w:tcPr>
          <w:p w14:paraId="48F7BD22" w14:textId="77777777" w:rsidR="00BB4C2B" w:rsidRPr="0061375C" w:rsidRDefault="00BB4C2B" w:rsidP="00B4531A">
            <w:pPr>
              <w:pStyle w:val="Tabletext"/>
              <w:ind w:left="113" w:right="113"/>
            </w:pPr>
          </w:p>
        </w:tc>
        <w:tc>
          <w:tcPr>
            <w:tcW w:w="624" w:type="dxa"/>
            <w:shd w:val="clear" w:color="auto" w:fill="auto"/>
            <w:vAlign w:val="center"/>
            <w:hideMark/>
          </w:tcPr>
          <w:p w14:paraId="631FA049" w14:textId="77777777" w:rsidR="00BB4C2B" w:rsidRPr="0061375C" w:rsidRDefault="00BB4C2B" w:rsidP="00B4531A">
            <w:pPr>
              <w:pStyle w:val="Tabletext"/>
              <w:jc w:val="center"/>
            </w:pPr>
            <w:r>
              <w:t>X</w:t>
            </w:r>
          </w:p>
        </w:tc>
        <w:tc>
          <w:tcPr>
            <w:tcW w:w="624" w:type="dxa"/>
            <w:shd w:val="clear" w:color="auto" w:fill="auto"/>
            <w:vAlign w:val="center"/>
            <w:hideMark/>
          </w:tcPr>
          <w:p w14:paraId="4F54EFAE" w14:textId="77777777" w:rsidR="00BB4C2B" w:rsidRPr="0061375C" w:rsidRDefault="00BB4C2B" w:rsidP="00B4531A">
            <w:pPr>
              <w:pStyle w:val="Tabletext"/>
              <w:jc w:val="center"/>
            </w:pPr>
            <w:r>
              <w:t>X</w:t>
            </w:r>
          </w:p>
        </w:tc>
        <w:tc>
          <w:tcPr>
            <w:tcW w:w="624" w:type="dxa"/>
            <w:shd w:val="clear" w:color="auto" w:fill="auto"/>
            <w:vAlign w:val="center"/>
            <w:hideMark/>
          </w:tcPr>
          <w:p w14:paraId="087BB3EA" w14:textId="77777777" w:rsidR="00BB4C2B" w:rsidRPr="0061375C" w:rsidRDefault="00BB4C2B" w:rsidP="00B4531A">
            <w:pPr>
              <w:pStyle w:val="Tabletext"/>
              <w:jc w:val="center"/>
            </w:pPr>
            <w:r w:rsidRPr="0061375C">
              <w:t>X</w:t>
            </w:r>
          </w:p>
        </w:tc>
        <w:tc>
          <w:tcPr>
            <w:tcW w:w="624" w:type="dxa"/>
            <w:shd w:val="clear" w:color="auto" w:fill="auto"/>
            <w:vAlign w:val="center"/>
            <w:hideMark/>
          </w:tcPr>
          <w:p w14:paraId="0CB1D959" w14:textId="77777777" w:rsidR="00BB4C2B" w:rsidRPr="0061375C" w:rsidRDefault="00BB4C2B" w:rsidP="00B4531A">
            <w:pPr>
              <w:pStyle w:val="Tabletext"/>
              <w:jc w:val="center"/>
            </w:pPr>
          </w:p>
        </w:tc>
        <w:tc>
          <w:tcPr>
            <w:tcW w:w="624" w:type="dxa"/>
            <w:shd w:val="clear" w:color="auto" w:fill="auto"/>
            <w:vAlign w:val="center"/>
            <w:hideMark/>
          </w:tcPr>
          <w:p w14:paraId="1DEBEDCC" w14:textId="77777777" w:rsidR="00BB4C2B" w:rsidRPr="0061375C" w:rsidRDefault="00BB4C2B" w:rsidP="00B4531A">
            <w:pPr>
              <w:pStyle w:val="Tabletext"/>
              <w:jc w:val="center"/>
            </w:pPr>
            <w:r w:rsidRPr="0061375C">
              <w:t>X</w:t>
            </w:r>
          </w:p>
        </w:tc>
        <w:tc>
          <w:tcPr>
            <w:tcW w:w="624" w:type="dxa"/>
            <w:shd w:val="clear" w:color="auto" w:fill="auto"/>
            <w:vAlign w:val="center"/>
            <w:hideMark/>
          </w:tcPr>
          <w:p w14:paraId="7F0E6301" w14:textId="77777777" w:rsidR="00BB4C2B" w:rsidRPr="0061375C" w:rsidRDefault="00BB4C2B" w:rsidP="00B4531A">
            <w:pPr>
              <w:pStyle w:val="Tabletext"/>
              <w:jc w:val="center"/>
            </w:pPr>
          </w:p>
        </w:tc>
      </w:tr>
    </w:tbl>
    <w:p w14:paraId="1E15F646" w14:textId="77777777" w:rsidR="00BB4C2B" w:rsidRDefault="00BB4C2B" w:rsidP="00BB4C2B">
      <w:pPr>
        <w:pStyle w:val="Tabletext"/>
      </w:pPr>
      <w:r>
        <w:t>US = upstream, DS = downstream, River = distinguishes site from comparable Wetland site with the same name see Table 4-1, C1 = Category 1 LTIM standard methods, C3 = Category 3 LTIM standard methods).</w:t>
      </w:r>
    </w:p>
    <w:p w14:paraId="4B95A05D" w14:textId="77777777" w:rsidR="00BB4C2B" w:rsidRDefault="00BB4C2B">
      <w:pPr>
        <w:spacing w:after="0" w:line="240" w:lineRule="auto"/>
        <w:jc w:val="left"/>
      </w:pPr>
      <w:r>
        <w:br w:type="page"/>
      </w:r>
    </w:p>
    <w:p w14:paraId="4635EDD2" w14:textId="77777777" w:rsidR="00BB4C2B" w:rsidRDefault="00BB4C2B" w:rsidP="00BB4C2B">
      <w:pPr>
        <w:pStyle w:val="Heading2"/>
        <w:numPr>
          <w:ilvl w:val="1"/>
          <w:numId w:val="4"/>
        </w:numPr>
        <w:rPr>
          <w:lang w:val="en-GB"/>
        </w:rPr>
      </w:pPr>
      <w:bookmarkStart w:id="130" w:name="_Toc460839392"/>
      <w:bookmarkStart w:id="131" w:name="_Toc460839668"/>
      <w:bookmarkStart w:id="132" w:name="_Toc460839828"/>
      <w:bookmarkStart w:id="133" w:name="_Toc460839937"/>
      <w:bookmarkStart w:id="134" w:name="_Toc460840301"/>
      <w:bookmarkStart w:id="135" w:name="_Toc460843681"/>
      <w:bookmarkStart w:id="136" w:name="_Toc460851460"/>
      <w:bookmarkStart w:id="137" w:name="_Toc460934770"/>
      <w:bookmarkStart w:id="138" w:name="_Toc471725664"/>
      <w:bookmarkStart w:id="139" w:name="_Toc473907042"/>
      <w:r>
        <w:rPr>
          <w:lang w:val="en-GB"/>
        </w:rPr>
        <w:t>Riverine hydrology</w:t>
      </w:r>
      <w:bookmarkEnd w:id="130"/>
      <w:bookmarkEnd w:id="131"/>
      <w:bookmarkEnd w:id="132"/>
      <w:bookmarkEnd w:id="133"/>
      <w:bookmarkEnd w:id="134"/>
      <w:bookmarkEnd w:id="135"/>
      <w:bookmarkEnd w:id="136"/>
      <w:bookmarkEnd w:id="137"/>
      <w:bookmarkEnd w:id="138"/>
      <w:bookmarkEnd w:id="139"/>
    </w:p>
    <w:p w14:paraId="1DF1698F" w14:textId="77777777" w:rsidR="00BB4C2B" w:rsidRDefault="00BB4C2B" w:rsidP="00BB4C2B">
      <w:pPr>
        <w:pStyle w:val="BodyTextCEWO"/>
        <w:rPr>
          <w:lang w:val="en-GB"/>
        </w:rPr>
      </w:pPr>
      <w:r w:rsidRPr="00F56682">
        <w:rPr>
          <w:lang w:val="en-GB"/>
        </w:rPr>
        <w:t>During 2014-15 and 2015-1</w:t>
      </w:r>
      <w:r>
        <w:rPr>
          <w:lang w:val="en-GB"/>
        </w:rPr>
        <w:t>6</w:t>
      </w:r>
      <w:r w:rsidRPr="00F56682">
        <w:rPr>
          <w:lang w:val="en-GB"/>
        </w:rPr>
        <w:t xml:space="preserve"> there were no Commonwealth environmental watering actions specifically targeting in-channel responses, although environmental flows did pass down the river channel w</w:t>
      </w:r>
      <w:r>
        <w:rPr>
          <w:lang w:val="en-GB"/>
        </w:rPr>
        <w:t xml:space="preserve">hile being delivered elsewhere </w:t>
      </w:r>
      <w:r>
        <w:rPr>
          <w:noProof/>
          <w:lang w:val="en-GB"/>
        </w:rPr>
        <w:t>(Commonwealth of Australia 2016)</w:t>
      </w:r>
      <w:r w:rsidRPr="00F56682">
        <w:rPr>
          <w:lang w:val="en-GB"/>
        </w:rPr>
        <w:t xml:space="preserve">. Long-term watering plans for the Murrumbidgee River </w:t>
      </w:r>
      <w:r>
        <w:rPr>
          <w:noProof/>
          <w:lang w:val="en-GB"/>
        </w:rPr>
        <w:t>(Commonwealth of Australia 2015)</w:t>
      </w:r>
      <w:r w:rsidRPr="00F56682">
        <w:rPr>
          <w:lang w:val="en-GB"/>
        </w:rPr>
        <w:t xml:space="preserve"> forecast in-channel deliveries of Commonwealth environmental water to support primary productivity, nutrient and carbon cycling, biotic dispersal and movement and to provide refuge habitat from adverse water quality events.</w:t>
      </w:r>
    </w:p>
    <w:p w14:paraId="516B4560" w14:textId="77777777" w:rsidR="00BB4C2B" w:rsidRDefault="00BB4C2B" w:rsidP="00BB4C2B">
      <w:pPr>
        <w:pStyle w:val="BodyTextCEWO"/>
        <w:rPr>
          <w:lang w:val="en-GB"/>
        </w:rPr>
      </w:pPr>
      <w:r>
        <w:rPr>
          <w:lang w:val="en-GB"/>
        </w:rPr>
        <w:t xml:space="preserve">River levels over the past two years (between March 2014 and March 2016) have remained low compared to longer-term averages, remaining below the commence-to-fill for the majority of floodplain wetlands.  Delivery of Commonwealth environmental water to floodplain assets in the mid </w:t>
      </w:r>
      <w:r w:rsidRPr="008502B2">
        <w:t>and lower Murrumbidgee may have added to minor increases in water levels above baseflow (</w:t>
      </w:r>
      <w:r>
        <w:fldChar w:fldCharType="begin"/>
      </w:r>
      <w:r>
        <w:instrText xml:space="preserve"> REF _Ref459186471 \h  \* MERGEFORMAT </w:instrText>
      </w:r>
      <w:r>
        <w:fldChar w:fldCharType="separate"/>
      </w:r>
      <w:r w:rsidRPr="00DA7E7A">
        <w:t>Figure 3</w:t>
      </w:r>
      <w:r w:rsidRPr="00DA7E7A">
        <w:noBreakHyphen/>
        <w:t>1</w:t>
      </w:r>
      <w:r>
        <w:fldChar w:fldCharType="end"/>
      </w:r>
      <w:r w:rsidRPr="008502B2">
        <w:t>).</w:t>
      </w:r>
    </w:p>
    <w:p w14:paraId="1B515715" w14:textId="77777777" w:rsidR="00BB4C2B" w:rsidRDefault="00BB4C2B">
      <w:pPr>
        <w:spacing w:after="0" w:line="240" w:lineRule="auto"/>
        <w:jc w:val="left"/>
        <w:rPr>
          <w:rFonts w:eastAsia="Times New Roman" w:cs="Angsana New"/>
          <w:lang w:val="en-GB" w:eastAsia="zh-CN" w:bidi="th-TH"/>
        </w:rPr>
      </w:pPr>
      <w:r>
        <w:rPr>
          <w:lang w:val="en-GB"/>
        </w:rPr>
        <w:br w:type="page"/>
      </w:r>
    </w:p>
    <w:p w14:paraId="1A8686FD" w14:textId="77777777" w:rsidR="00BB4C2B" w:rsidRPr="006C6768" w:rsidRDefault="00BB4C2B" w:rsidP="00BB4C2B">
      <w:pPr>
        <w:pStyle w:val="BodyTextCEWO"/>
        <w:rPr>
          <w:lang w:val="en-GB"/>
        </w:rPr>
      </w:pPr>
      <w:r>
        <w:rPr>
          <w:lang w:val="en-GB"/>
        </w:rPr>
        <w:t xml:space="preserve"> </w:t>
      </w:r>
    </w:p>
    <w:p w14:paraId="35F560E4" w14:textId="77777777" w:rsidR="00BB4C2B" w:rsidRPr="00E55364" w:rsidRDefault="00BB4C2B" w:rsidP="00BB4C2B">
      <w:pPr>
        <w:rPr>
          <w:lang w:val="en-GB"/>
        </w:rPr>
      </w:pPr>
    </w:p>
    <w:p w14:paraId="2192E186" w14:textId="71B99E60" w:rsidR="00BB4C2B" w:rsidRPr="00E55364" w:rsidRDefault="00A32417" w:rsidP="00BB4C2B">
      <w:pPr>
        <w:rPr>
          <w:lang w:val="en-GB"/>
        </w:rPr>
      </w:pPr>
      <w:r>
        <w:rPr>
          <w:noProof/>
        </w:rPr>
        <w:drawing>
          <wp:inline distT="0" distB="0" distL="0" distR="0" wp14:anchorId="37B64CF6" wp14:editId="42953907">
            <wp:extent cx="6191250" cy="627697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191250" cy="6276975"/>
                    </a:xfrm>
                    <a:prstGeom prst="rect">
                      <a:avLst/>
                    </a:prstGeom>
                    <a:noFill/>
                    <a:ln>
                      <a:noFill/>
                    </a:ln>
                  </pic:spPr>
                </pic:pic>
              </a:graphicData>
            </a:graphic>
          </wp:inline>
        </w:drawing>
      </w:r>
    </w:p>
    <w:p w14:paraId="1AE28B3A" w14:textId="77777777" w:rsidR="00BB4C2B" w:rsidRPr="00AD0708" w:rsidRDefault="00BB4C2B" w:rsidP="00BB4C2B">
      <w:pPr>
        <w:pStyle w:val="Tabletext"/>
        <w:rPr>
          <w:szCs w:val="18"/>
        </w:rPr>
      </w:pPr>
      <w:bookmarkStart w:id="140" w:name="_Ref459186471"/>
      <w:bookmarkStart w:id="141" w:name="_Toc460853228"/>
      <w:bookmarkStart w:id="142" w:name="_Toc473907378"/>
      <w:r w:rsidRPr="00AD0708">
        <w:rPr>
          <w:szCs w:val="18"/>
        </w:rPr>
        <w:t xml:space="preserve">Figure </w:t>
      </w:r>
      <w:r w:rsidRPr="00AD0708">
        <w:rPr>
          <w:szCs w:val="18"/>
        </w:rPr>
        <w:fldChar w:fldCharType="begin"/>
      </w:r>
      <w:r w:rsidRPr="00AD0708">
        <w:rPr>
          <w:szCs w:val="18"/>
        </w:rPr>
        <w:instrText xml:space="preserve"> STYLEREF 1 \s </w:instrText>
      </w:r>
      <w:r w:rsidRPr="00AD0708">
        <w:rPr>
          <w:szCs w:val="18"/>
        </w:rPr>
        <w:fldChar w:fldCharType="separate"/>
      </w:r>
      <w:r>
        <w:rPr>
          <w:noProof/>
          <w:szCs w:val="18"/>
        </w:rPr>
        <w:t>3</w:t>
      </w:r>
      <w:r w:rsidRPr="00AD0708">
        <w:rPr>
          <w:szCs w:val="18"/>
        </w:rPr>
        <w:fldChar w:fldCharType="end"/>
      </w:r>
      <w:r w:rsidRPr="00AD0708">
        <w:rPr>
          <w:szCs w:val="18"/>
        </w:rPr>
        <w:noBreakHyphen/>
      </w:r>
      <w:r w:rsidRPr="00AD0708">
        <w:rPr>
          <w:szCs w:val="18"/>
        </w:rPr>
        <w:fldChar w:fldCharType="begin"/>
      </w:r>
      <w:r w:rsidRPr="00AD0708">
        <w:rPr>
          <w:szCs w:val="18"/>
        </w:rPr>
        <w:instrText xml:space="preserve"> SEQ Figure \* ARABIC \s 1 </w:instrText>
      </w:r>
      <w:r w:rsidRPr="00AD0708">
        <w:rPr>
          <w:szCs w:val="18"/>
        </w:rPr>
        <w:fldChar w:fldCharType="separate"/>
      </w:r>
      <w:r>
        <w:rPr>
          <w:noProof/>
          <w:szCs w:val="18"/>
        </w:rPr>
        <w:t>1</w:t>
      </w:r>
      <w:r w:rsidRPr="00AD0708">
        <w:rPr>
          <w:szCs w:val="18"/>
        </w:rPr>
        <w:fldChar w:fldCharType="end"/>
      </w:r>
      <w:bookmarkEnd w:id="140"/>
      <w:r w:rsidRPr="00AD0708">
        <w:rPr>
          <w:szCs w:val="18"/>
        </w:rPr>
        <w:t xml:space="preserve"> a. Mean daily discharge in the Murrumbidgee River at Narrandera and Darlington Point betw</w:t>
      </w:r>
      <w:r>
        <w:rPr>
          <w:szCs w:val="18"/>
        </w:rPr>
        <w:t xml:space="preserve">een 1 July 2010 to 30 June 2016. </w:t>
      </w:r>
      <w:r w:rsidRPr="00AD0708">
        <w:rPr>
          <w:szCs w:val="18"/>
        </w:rPr>
        <w:t>The 2012</w:t>
      </w:r>
      <w:r>
        <w:rPr>
          <w:szCs w:val="18"/>
        </w:rPr>
        <w:t xml:space="preserve"> flow</w:t>
      </w:r>
      <w:r w:rsidRPr="00AD0708">
        <w:rPr>
          <w:szCs w:val="18"/>
        </w:rPr>
        <w:t xml:space="preserve"> peaked at 200,000 ML. Horizontal green bars show timing of Commonwealth and NSW environmental water actions in 2011-12, 2012-13, 2013-14, 2014-15 and 2015-16. b. Mean daily discharge in the Murrumbidgee River at Carrathool, Redbank Weir and downstream of Maude Weir and on the North Redbank Channel at Glen Dee in relation to the timing of environmental water delivery (horizontal green bars) to wetland zones Mid-Murrumbidgee (MB), Nimmie-Caira (NC), Redbank (RB) and Western lakes (WL) during survey period (1 July 2014 to 30 June 2016).</w:t>
      </w:r>
      <w:bookmarkEnd w:id="141"/>
      <w:bookmarkEnd w:id="142"/>
    </w:p>
    <w:p w14:paraId="0003F6BB" w14:textId="77777777" w:rsidR="00BB4C2B" w:rsidRDefault="00BB4C2B" w:rsidP="00BB4C2B">
      <w:pPr>
        <w:pStyle w:val="Caption"/>
      </w:pPr>
    </w:p>
    <w:p w14:paraId="331D226D" w14:textId="77777777" w:rsidR="00BB4C2B" w:rsidRPr="00F56682" w:rsidRDefault="00BB4C2B" w:rsidP="00BB4C2B">
      <w:pPr>
        <w:pStyle w:val="Heading2"/>
        <w:numPr>
          <w:ilvl w:val="1"/>
          <w:numId w:val="4"/>
        </w:numPr>
      </w:pPr>
      <w:bookmarkStart w:id="143" w:name="_Toc460839393"/>
      <w:bookmarkStart w:id="144" w:name="_Toc460839669"/>
      <w:bookmarkStart w:id="145" w:name="_Toc460839829"/>
      <w:bookmarkStart w:id="146" w:name="_Toc460839938"/>
      <w:bookmarkStart w:id="147" w:name="_Toc460840302"/>
      <w:bookmarkStart w:id="148" w:name="_Toc460843682"/>
      <w:bookmarkStart w:id="149" w:name="_Toc460851461"/>
      <w:bookmarkStart w:id="150" w:name="_Toc460934771"/>
      <w:bookmarkStart w:id="151" w:name="_Toc471725665"/>
      <w:bookmarkStart w:id="152" w:name="_Toc473907043"/>
      <w:r w:rsidRPr="00F56682">
        <w:t>River water quality</w:t>
      </w:r>
      <w:bookmarkEnd w:id="143"/>
      <w:bookmarkEnd w:id="144"/>
      <w:bookmarkEnd w:id="145"/>
      <w:bookmarkEnd w:id="146"/>
      <w:bookmarkEnd w:id="147"/>
      <w:bookmarkEnd w:id="148"/>
      <w:bookmarkEnd w:id="149"/>
      <w:bookmarkEnd w:id="150"/>
      <w:bookmarkEnd w:id="151"/>
      <w:bookmarkEnd w:id="152"/>
    </w:p>
    <w:p w14:paraId="7FBE75CE" w14:textId="77777777" w:rsidR="00BB4C2B" w:rsidRPr="00F56682" w:rsidRDefault="00BB4C2B" w:rsidP="00BB4C2B">
      <w:pPr>
        <w:pStyle w:val="BodyTextCEWO"/>
        <w:rPr>
          <w:lang w:eastAsia="en-AU"/>
        </w:rPr>
      </w:pPr>
      <w:r w:rsidRPr="00F56682">
        <w:rPr>
          <w:lang w:val="en-GB"/>
        </w:rPr>
        <w:t>During 2014-15 and 2015-1</w:t>
      </w:r>
      <w:r>
        <w:rPr>
          <w:lang w:val="en-GB"/>
        </w:rPr>
        <w:t>6</w:t>
      </w:r>
      <w:r w:rsidRPr="00F56682">
        <w:rPr>
          <w:lang w:val="en-GB"/>
        </w:rPr>
        <w:t xml:space="preserve"> there were no Commonwealth environmental watering actions specifically targeting in-channel responses, although the river channel was used to deliver environmental flows to wetlands downstream </w:t>
      </w:r>
      <w:r>
        <w:rPr>
          <w:noProof/>
          <w:lang w:val="en-GB"/>
        </w:rPr>
        <w:t>(Commonwealth of Australia 2016)</w:t>
      </w:r>
      <w:r w:rsidRPr="00F56682">
        <w:rPr>
          <w:lang w:val="en-GB"/>
        </w:rPr>
        <w:t>. Long-term watering plans for the Murrumbidgee River (</w:t>
      </w:r>
      <w:r>
        <w:rPr>
          <w:lang w:val="en-GB"/>
        </w:rPr>
        <w:t>Commonwealth of Australia</w:t>
      </w:r>
      <w:r w:rsidRPr="00F56682">
        <w:rPr>
          <w:lang w:val="en-GB"/>
        </w:rPr>
        <w:t xml:space="preserve"> 2015) forecast in-channel deliveries of Commonwealth environmental water to support primary productivity, nutrient and carbon cycling, biotic dispersal and movement and to provide refuge habitat from adverse water quality events. In this section we describe the ranges of water quality observed in the Murrumbidgee River during 2014-15 and 2015-16 and compare these findings against prior observations and published water quality guidelines </w:t>
      </w:r>
      <w:r>
        <w:rPr>
          <w:noProof/>
          <w:lang w:val="en-GB"/>
        </w:rPr>
        <w:t>(ANZECC 2000)</w:t>
      </w:r>
      <w:r>
        <w:rPr>
          <w:lang w:val="en-GB"/>
        </w:rPr>
        <w:t>.</w:t>
      </w:r>
      <w:r w:rsidRPr="00F56682">
        <w:rPr>
          <w:lang w:val="en-GB"/>
        </w:rPr>
        <w:t xml:space="preserve"> </w:t>
      </w:r>
    </w:p>
    <w:p w14:paraId="48BA4F11" w14:textId="77777777" w:rsidR="00BB4C2B" w:rsidRPr="00F56682" w:rsidRDefault="00BB4C2B" w:rsidP="00BB4C2B">
      <w:pPr>
        <w:pStyle w:val="Heading3"/>
      </w:pPr>
      <w:bookmarkStart w:id="153" w:name="_Toc460839394"/>
      <w:bookmarkStart w:id="154" w:name="_Toc460839670"/>
      <w:bookmarkStart w:id="155" w:name="_Toc460839830"/>
      <w:bookmarkStart w:id="156" w:name="_Toc460839939"/>
      <w:bookmarkStart w:id="157" w:name="_Toc460840303"/>
      <w:bookmarkStart w:id="158" w:name="_Toc460843683"/>
      <w:bookmarkStart w:id="159" w:name="_Toc460851462"/>
      <w:bookmarkStart w:id="160" w:name="_Toc460934772"/>
      <w:bookmarkStart w:id="161" w:name="_Toc471725666"/>
      <w:bookmarkStart w:id="162" w:name="_Toc473907044"/>
      <w:r w:rsidRPr="00F56682">
        <w:t>Summary of watering actions and outcomes</w:t>
      </w:r>
      <w:bookmarkEnd w:id="153"/>
      <w:bookmarkEnd w:id="154"/>
      <w:bookmarkEnd w:id="155"/>
      <w:bookmarkEnd w:id="156"/>
      <w:bookmarkEnd w:id="157"/>
      <w:bookmarkEnd w:id="158"/>
      <w:bookmarkEnd w:id="159"/>
      <w:bookmarkEnd w:id="160"/>
      <w:bookmarkEnd w:id="161"/>
      <w:bookmarkEnd w:id="162"/>
    </w:p>
    <w:tbl>
      <w:tblPr>
        <w:tblW w:w="4995" w:type="pct"/>
        <w:tblInd w:w="15" w:type="dxa"/>
        <w:tblLook w:val="04A0" w:firstRow="1" w:lastRow="0" w:firstColumn="1" w:lastColumn="0" w:noHBand="0" w:noVBand="1"/>
      </w:tblPr>
      <w:tblGrid>
        <w:gridCol w:w="1551"/>
        <w:gridCol w:w="2006"/>
        <w:gridCol w:w="2146"/>
        <w:gridCol w:w="2146"/>
        <w:gridCol w:w="1877"/>
      </w:tblGrid>
      <w:tr w:rsidR="00BB4C2B" w:rsidRPr="00600B9B" w14:paraId="17FDEA9A" w14:textId="77777777" w:rsidTr="00BB4C2B">
        <w:trPr>
          <w:trHeight w:val="1035"/>
        </w:trPr>
        <w:tc>
          <w:tcPr>
            <w:tcW w:w="797" w:type="pct"/>
            <w:tcBorders>
              <w:top w:val="single" w:sz="4" w:space="0" w:color="auto"/>
              <w:left w:val="single" w:sz="4" w:space="0" w:color="auto"/>
              <w:bottom w:val="single" w:sz="4" w:space="0" w:color="auto"/>
              <w:right w:val="single" w:sz="4" w:space="0" w:color="auto"/>
            </w:tcBorders>
            <w:shd w:val="clear" w:color="000000" w:fill="076028"/>
            <w:vAlign w:val="center"/>
            <w:hideMark/>
          </w:tcPr>
          <w:p w14:paraId="2E781EB6" w14:textId="77777777" w:rsidR="00BB4C2B" w:rsidRPr="00B4531A" w:rsidRDefault="00BB4C2B" w:rsidP="00BB4C2B">
            <w:pPr>
              <w:pStyle w:val="Tabletext"/>
              <w:rPr>
                <w:b/>
                <w:color w:val="FFFFFF"/>
              </w:rPr>
            </w:pPr>
            <w:r w:rsidRPr="00B4531A">
              <w:rPr>
                <w:b/>
                <w:color w:val="FFFFFF"/>
              </w:rPr>
              <w:t xml:space="preserve">MMEP and 2015-16 Acquittal Report Expected outcomes </w:t>
            </w:r>
          </w:p>
        </w:tc>
        <w:tc>
          <w:tcPr>
            <w:tcW w:w="1031" w:type="pct"/>
            <w:tcBorders>
              <w:top w:val="single" w:sz="4" w:space="0" w:color="auto"/>
              <w:left w:val="nil"/>
              <w:bottom w:val="single" w:sz="4" w:space="0" w:color="auto"/>
              <w:right w:val="nil"/>
            </w:tcBorders>
            <w:shd w:val="clear" w:color="000000" w:fill="076028"/>
            <w:vAlign w:val="center"/>
          </w:tcPr>
          <w:p w14:paraId="513EF64C" w14:textId="77777777" w:rsidR="00BB4C2B" w:rsidRPr="00B4531A" w:rsidRDefault="00BB4C2B" w:rsidP="00BB4C2B">
            <w:pPr>
              <w:pStyle w:val="Tabletext"/>
              <w:rPr>
                <w:b/>
                <w:color w:val="FFFFFF"/>
              </w:rPr>
            </w:pPr>
            <w:r w:rsidRPr="00B4531A">
              <w:rPr>
                <w:b/>
                <w:color w:val="FFFFFF"/>
              </w:rPr>
              <w:t>Evaluation questions and predicted outcomes</w:t>
            </w:r>
          </w:p>
        </w:tc>
        <w:tc>
          <w:tcPr>
            <w:tcW w:w="1103" w:type="pct"/>
            <w:tcBorders>
              <w:top w:val="single" w:sz="4" w:space="0" w:color="auto"/>
              <w:left w:val="single" w:sz="4" w:space="0" w:color="auto"/>
              <w:bottom w:val="single" w:sz="4" w:space="0" w:color="auto"/>
              <w:right w:val="single" w:sz="4" w:space="0" w:color="auto"/>
            </w:tcBorders>
            <w:shd w:val="clear" w:color="000000" w:fill="076028"/>
          </w:tcPr>
          <w:p w14:paraId="777B94B4" w14:textId="77777777" w:rsidR="00BB4C2B" w:rsidRPr="00B4531A" w:rsidRDefault="00BB4C2B" w:rsidP="00BB4C2B">
            <w:pPr>
              <w:pStyle w:val="Tabletext"/>
              <w:rPr>
                <w:b/>
                <w:color w:val="FFFFFF"/>
              </w:rPr>
            </w:pPr>
            <w:r w:rsidRPr="00B4531A">
              <w:rPr>
                <w:b/>
                <w:color w:val="FFFFFF"/>
              </w:rPr>
              <w:t>Watering Action (s) in 2015-16</w:t>
            </w:r>
          </w:p>
        </w:tc>
        <w:tc>
          <w:tcPr>
            <w:tcW w:w="1103" w:type="pct"/>
            <w:tcBorders>
              <w:top w:val="single" w:sz="4" w:space="0" w:color="auto"/>
              <w:left w:val="single" w:sz="4" w:space="0" w:color="auto"/>
              <w:bottom w:val="single" w:sz="4" w:space="0" w:color="auto"/>
              <w:right w:val="single" w:sz="4" w:space="0" w:color="auto"/>
            </w:tcBorders>
            <w:shd w:val="clear" w:color="000000" w:fill="076028"/>
            <w:vAlign w:val="center"/>
            <w:hideMark/>
          </w:tcPr>
          <w:p w14:paraId="5B04A816" w14:textId="77777777" w:rsidR="00BB4C2B" w:rsidRPr="00B4531A" w:rsidRDefault="00BB4C2B" w:rsidP="00BB4C2B">
            <w:pPr>
              <w:pStyle w:val="Tabletext"/>
              <w:rPr>
                <w:b/>
                <w:color w:val="FFFFFF"/>
              </w:rPr>
            </w:pPr>
            <w:r w:rsidRPr="00B4531A">
              <w:rPr>
                <w:b/>
                <w:color w:val="FFFFFF"/>
              </w:rPr>
              <w:t>Measured outcomes</w:t>
            </w:r>
          </w:p>
        </w:tc>
        <w:tc>
          <w:tcPr>
            <w:tcW w:w="965" w:type="pct"/>
            <w:tcBorders>
              <w:top w:val="single" w:sz="4" w:space="0" w:color="auto"/>
              <w:left w:val="nil"/>
              <w:bottom w:val="single" w:sz="4" w:space="0" w:color="auto"/>
              <w:right w:val="single" w:sz="4" w:space="0" w:color="auto"/>
            </w:tcBorders>
            <w:shd w:val="clear" w:color="000000" w:fill="076028"/>
            <w:vAlign w:val="center"/>
            <w:hideMark/>
          </w:tcPr>
          <w:p w14:paraId="5CB14701" w14:textId="77777777" w:rsidR="00BB4C2B" w:rsidRPr="00B4531A" w:rsidRDefault="00BB4C2B" w:rsidP="00BB4C2B">
            <w:pPr>
              <w:pStyle w:val="Tabletext"/>
              <w:rPr>
                <w:b/>
                <w:color w:val="FFFFFF"/>
              </w:rPr>
            </w:pPr>
            <w:r w:rsidRPr="00B4531A">
              <w:rPr>
                <w:b/>
                <w:color w:val="FFFFFF"/>
              </w:rPr>
              <w:t>Was the expected outcome achieved</w:t>
            </w:r>
          </w:p>
        </w:tc>
      </w:tr>
      <w:tr w:rsidR="00BB4C2B" w:rsidRPr="00F56682" w14:paraId="0F56AAED" w14:textId="77777777" w:rsidTr="00BB4C2B">
        <w:trPr>
          <w:trHeight w:val="1473"/>
        </w:trPr>
        <w:tc>
          <w:tcPr>
            <w:tcW w:w="79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1DC561" w14:textId="77777777" w:rsidR="00BB4C2B" w:rsidRPr="00F360E2" w:rsidRDefault="00BB4C2B" w:rsidP="00BB4C2B">
            <w:pPr>
              <w:pStyle w:val="Tabletext"/>
            </w:pPr>
            <w:r w:rsidRPr="00F360E2">
              <w:t>Support primary productivity, nutrient and carbon cycling, biotic dispersal and movement;</w:t>
            </w:r>
          </w:p>
          <w:p w14:paraId="2829CCE4" w14:textId="77777777" w:rsidR="00BB4C2B" w:rsidRPr="00F360E2" w:rsidRDefault="00BB4C2B" w:rsidP="00BB4C2B">
            <w:pPr>
              <w:pStyle w:val="Tabletext"/>
            </w:pPr>
          </w:p>
          <w:p w14:paraId="66A61893" w14:textId="77777777" w:rsidR="00BB4C2B" w:rsidRPr="00F360E2" w:rsidRDefault="00BB4C2B" w:rsidP="00BB4C2B">
            <w:pPr>
              <w:pStyle w:val="Tabletext"/>
            </w:pPr>
            <w:r w:rsidRPr="00F360E2">
              <w:t>Provide refuge habitat from adverse water quality events.</w:t>
            </w:r>
          </w:p>
          <w:p w14:paraId="0D09B6C4" w14:textId="77777777" w:rsidR="00BB4C2B" w:rsidRPr="00F360E2" w:rsidRDefault="00BB4C2B" w:rsidP="00BB4C2B">
            <w:pPr>
              <w:pStyle w:val="Tabletext"/>
            </w:pPr>
          </w:p>
          <w:p w14:paraId="48B53E3E" w14:textId="77777777" w:rsidR="00BB4C2B" w:rsidRPr="00F360E2" w:rsidRDefault="00BB4C2B" w:rsidP="00BB4C2B">
            <w:pPr>
              <w:pStyle w:val="Tabletext"/>
            </w:pPr>
          </w:p>
        </w:tc>
        <w:tc>
          <w:tcPr>
            <w:tcW w:w="1031" w:type="pct"/>
            <w:vMerge w:val="restart"/>
            <w:tcBorders>
              <w:top w:val="single" w:sz="4" w:space="0" w:color="auto"/>
              <w:left w:val="single" w:sz="4" w:space="0" w:color="auto"/>
              <w:right w:val="single" w:sz="4" w:space="0" w:color="auto"/>
            </w:tcBorders>
            <w:vAlign w:val="center"/>
          </w:tcPr>
          <w:p w14:paraId="6C219D79" w14:textId="77777777" w:rsidR="00BB4C2B" w:rsidRPr="00F360E2" w:rsidRDefault="00BB4C2B" w:rsidP="00BB4C2B">
            <w:pPr>
              <w:pStyle w:val="Tabletext"/>
            </w:pPr>
            <w:r w:rsidRPr="00F360E2">
              <w:t>Physicochemical variables remain within range tolerated by aquatic species</w:t>
            </w:r>
          </w:p>
          <w:p w14:paraId="60A319B3" w14:textId="77777777" w:rsidR="00BB4C2B" w:rsidRPr="00F360E2" w:rsidRDefault="00BB4C2B" w:rsidP="00BB4C2B">
            <w:pPr>
              <w:pStyle w:val="Tabletext"/>
            </w:pPr>
          </w:p>
          <w:p w14:paraId="6C1DD3D9" w14:textId="77777777" w:rsidR="00BB4C2B" w:rsidRPr="00F360E2" w:rsidRDefault="00BB4C2B" w:rsidP="00BB4C2B">
            <w:pPr>
              <w:pStyle w:val="Tabletext"/>
            </w:pPr>
          </w:p>
          <w:p w14:paraId="4F551448" w14:textId="77777777" w:rsidR="00BB4C2B" w:rsidRPr="00F360E2" w:rsidRDefault="00BB4C2B" w:rsidP="00BB4C2B">
            <w:pPr>
              <w:pStyle w:val="Tabletext"/>
            </w:pPr>
            <w:r w:rsidRPr="00F360E2">
              <w:t xml:space="preserve">Nutrient, carbon </w:t>
            </w:r>
          </w:p>
          <w:p w14:paraId="0DF7F017" w14:textId="77777777" w:rsidR="00BB4C2B" w:rsidRPr="00F360E2" w:rsidRDefault="00BB4C2B" w:rsidP="00BB4C2B">
            <w:pPr>
              <w:pStyle w:val="Tabletext"/>
            </w:pPr>
            <w:r w:rsidRPr="00F360E2">
              <w:t>and chlorophyll-a concentrations within range tolerated by aquatic species</w:t>
            </w:r>
          </w:p>
          <w:p w14:paraId="7BC26557" w14:textId="77777777" w:rsidR="00BB4C2B" w:rsidRPr="00F360E2" w:rsidRDefault="00BB4C2B" w:rsidP="00BB4C2B">
            <w:pPr>
              <w:pStyle w:val="Tabletext"/>
            </w:pPr>
          </w:p>
          <w:p w14:paraId="6BB6A347" w14:textId="77777777" w:rsidR="00BB4C2B" w:rsidRPr="00F360E2" w:rsidRDefault="00BB4C2B" w:rsidP="00BB4C2B">
            <w:pPr>
              <w:pStyle w:val="Tabletext"/>
            </w:pPr>
            <w:r w:rsidRPr="00F360E2">
              <w:t>Nutrient concentrations sufficient to support ecosystem functions</w:t>
            </w:r>
          </w:p>
        </w:tc>
        <w:tc>
          <w:tcPr>
            <w:tcW w:w="1103" w:type="pct"/>
            <w:vMerge w:val="restart"/>
            <w:tcBorders>
              <w:top w:val="single" w:sz="4" w:space="0" w:color="auto"/>
              <w:left w:val="single" w:sz="4" w:space="0" w:color="auto"/>
              <w:right w:val="single" w:sz="4" w:space="0" w:color="auto"/>
            </w:tcBorders>
          </w:tcPr>
          <w:p w14:paraId="58A2D18E" w14:textId="77777777" w:rsidR="00BB4C2B" w:rsidRPr="00F360E2" w:rsidRDefault="00BB4C2B" w:rsidP="00BB4C2B">
            <w:pPr>
              <w:pStyle w:val="Tabletext"/>
            </w:pPr>
            <w:r w:rsidRPr="00F360E2">
              <w:t>No in-channel watering actions, Commonwealth water influenced hydrology due to transit of water for floodplain assets resulting in the presence of channel freshes throughout the monitoring period</w:t>
            </w: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794E0AAD" w14:textId="77777777" w:rsidR="00BB4C2B" w:rsidRPr="00F360E2" w:rsidRDefault="00BB4C2B" w:rsidP="00BB4C2B">
            <w:pPr>
              <w:pStyle w:val="Tabletext"/>
            </w:pPr>
            <w:r w:rsidRPr="00F360E2">
              <w:t xml:space="preserve">Physicochemical parameters consistent with prior records and within water quality criteria </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41FC83BC" w14:textId="77777777" w:rsidR="00BB4C2B" w:rsidRPr="00F360E2" w:rsidRDefault="00BB4C2B" w:rsidP="00BB4C2B">
            <w:pPr>
              <w:pStyle w:val="Tabletext"/>
            </w:pPr>
            <w:r w:rsidRPr="00F360E2">
              <w:t>Yes</w:t>
            </w:r>
          </w:p>
        </w:tc>
      </w:tr>
      <w:tr w:rsidR="00BB4C2B" w:rsidRPr="00F56682" w14:paraId="0AC5B94D" w14:textId="77777777" w:rsidTr="00BB4C2B">
        <w:trPr>
          <w:trHeight w:val="1328"/>
        </w:trPr>
        <w:tc>
          <w:tcPr>
            <w:tcW w:w="797" w:type="pct"/>
            <w:vMerge/>
            <w:tcBorders>
              <w:top w:val="single" w:sz="4" w:space="0" w:color="auto"/>
              <w:left w:val="single" w:sz="4" w:space="0" w:color="auto"/>
              <w:bottom w:val="single" w:sz="4" w:space="0" w:color="auto"/>
              <w:right w:val="single" w:sz="4" w:space="0" w:color="auto"/>
            </w:tcBorders>
            <w:vAlign w:val="center"/>
          </w:tcPr>
          <w:p w14:paraId="0AE80198" w14:textId="77777777" w:rsidR="00BB4C2B" w:rsidRPr="00F360E2" w:rsidRDefault="00BB4C2B" w:rsidP="00BB4C2B">
            <w:pPr>
              <w:pStyle w:val="Tabletext"/>
            </w:pPr>
          </w:p>
        </w:tc>
        <w:tc>
          <w:tcPr>
            <w:tcW w:w="1031" w:type="pct"/>
            <w:vMerge/>
            <w:tcBorders>
              <w:left w:val="single" w:sz="4" w:space="0" w:color="auto"/>
              <w:right w:val="single" w:sz="4" w:space="0" w:color="auto"/>
            </w:tcBorders>
            <w:vAlign w:val="center"/>
          </w:tcPr>
          <w:p w14:paraId="0191E03E" w14:textId="77777777" w:rsidR="00BB4C2B" w:rsidRPr="00F360E2" w:rsidRDefault="00BB4C2B" w:rsidP="00BB4C2B">
            <w:pPr>
              <w:pStyle w:val="Tabletext"/>
            </w:pPr>
          </w:p>
        </w:tc>
        <w:tc>
          <w:tcPr>
            <w:tcW w:w="1103" w:type="pct"/>
            <w:vMerge/>
            <w:tcBorders>
              <w:left w:val="single" w:sz="4" w:space="0" w:color="auto"/>
              <w:right w:val="single" w:sz="4" w:space="0" w:color="auto"/>
            </w:tcBorders>
          </w:tcPr>
          <w:p w14:paraId="54544A98" w14:textId="77777777" w:rsidR="00BB4C2B" w:rsidRPr="00F360E2" w:rsidRDefault="00BB4C2B" w:rsidP="00BB4C2B">
            <w:pPr>
              <w:pStyle w:val="Tabletext"/>
            </w:pP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40BE792B" w14:textId="77777777" w:rsidR="00BB4C2B" w:rsidRPr="00F360E2" w:rsidRDefault="00BB4C2B" w:rsidP="00BB4C2B">
            <w:pPr>
              <w:pStyle w:val="Tabletext"/>
            </w:pPr>
            <w:r w:rsidRPr="00F360E2">
              <w:t>Nutrient, carbon and chlorophyll-a concentrations consistent with prior records and/or within water quality criteria</w:t>
            </w:r>
          </w:p>
        </w:tc>
        <w:tc>
          <w:tcPr>
            <w:tcW w:w="965" w:type="pct"/>
            <w:tcBorders>
              <w:top w:val="single" w:sz="4" w:space="0" w:color="auto"/>
              <w:left w:val="single" w:sz="4" w:space="0" w:color="auto"/>
              <w:bottom w:val="single" w:sz="4" w:space="0" w:color="auto"/>
              <w:right w:val="single" w:sz="4" w:space="0" w:color="auto"/>
            </w:tcBorders>
            <w:vAlign w:val="center"/>
          </w:tcPr>
          <w:p w14:paraId="663B44A7" w14:textId="77777777" w:rsidR="00BB4C2B" w:rsidRPr="00F360E2" w:rsidRDefault="00BB4C2B" w:rsidP="00BB4C2B">
            <w:pPr>
              <w:pStyle w:val="Tabletext"/>
            </w:pPr>
            <w:r w:rsidRPr="00F360E2">
              <w:t>Yes</w:t>
            </w:r>
          </w:p>
        </w:tc>
      </w:tr>
      <w:tr w:rsidR="00BB4C2B" w:rsidRPr="00F56682" w14:paraId="13D680FF" w14:textId="77777777" w:rsidTr="00BB4C2B">
        <w:trPr>
          <w:trHeight w:val="1137"/>
        </w:trPr>
        <w:tc>
          <w:tcPr>
            <w:tcW w:w="797" w:type="pct"/>
            <w:vMerge/>
            <w:tcBorders>
              <w:top w:val="single" w:sz="4" w:space="0" w:color="auto"/>
              <w:left w:val="single" w:sz="4" w:space="0" w:color="auto"/>
              <w:bottom w:val="single" w:sz="4" w:space="0" w:color="auto"/>
              <w:right w:val="single" w:sz="4" w:space="0" w:color="auto"/>
            </w:tcBorders>
            <w:vAlign w:val="center"/>
          </w:tcPr>
          <w:p w14:paraId="5E627166" w14:textId="77777777" w:rsidR="00BB4C2B" w:rsidRPr="00F360E2" w:rsidRDefault="00BB4C2B" w:rsidP="00BB4C2B">
            <w:pPr>
              <w:pStyle w:val="Tabletext"/>
            </w:pPr>
          </w:p>
        </w:tc>
        <w:tc>
          <w:tcPr>
            <w:tcW w:w="1031" w:type="pct"/>
            <w:vMerge/>
            <w:tcBorders>
              <w:left w:val="single" w:sz="4" w:space="0" w:color="auto"/>
              <w:bottom w:val="single" w:sz="4" w:space="0" w:color="auto"/>
              <w:right w:val="single" w:sz="4" w:space="0" w:color="auto"/>
            </w:tcBorders>
            <w:vAlign w:val="center"/>
          </w:tcPr>
          <w:p w14:paraId="01A53944" w14:textId="77777777" w:rsidR="00BB4C2B" w:rsidRPr="00F360E2" w:rsidRDefault="00BB4C2B" w:rsidP="00BB4C2B">
            <w:pPr>
              <w:pStyle w:val="Tabletext"/>
            </w:pPr>
          </w:p>
        </w:tc>
        <w:tc>
          <w:tcPr>
            <w:tcW w:w="1103" w:type="pct"/>
            <w:vMerge/>
            <w:tcBorders>
              <w:left w:val="single" w:sz="4" w:space="0" w:color="auto"/>
              <w:bottom w:val="single" w:sz="4" w:space="0" w:color="auto"/>
              <w:right w:val="single" w:sz="4" w:space="0" w:color="auto"/>
            </w:tcBorders>
          </w:tcPr>
          <w:p w14:paraId="3A9285B3" w14:textId="77777777" w:rsidR="00BB4C2B" w:rsidRPr="00F360E2" w:rsidRDefault="00BB4C2B" w:rsidP="00BB4C2B">
            <w:pPr>
              <w:pStyle w:val="Tabletext"/>
            </w:pP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221FED03" w14:textId="77777777" w:rsidR="00BB4C2B" w:rsidRPr="00F360E2" w:rsidRDefault="00BB4C2B" w:rsidP="00BB4C2B">
            <w:pPr>
              <w:pStyle w:val="Tabletext"/>
            </w:pPr>
            <w:r w:rsidRPr="00F360E2">
              <w:t xml:space="preserve">Not known if </w:t>
            </w:r>
            <w:r>
              <w:t xml:space="preserve">primary </w:t>
            </w:r>
            <w:r w:rsidRPr="00F360E2">
              <w:t>production in the Murrumbidgee River is resource-supply limited.</w:t>
            </w:r>
          </w:p>
        </w:tc>
        <w:tc>
          <w:tcPr>
            <w:tcW w:w="965" w:type="pct"/>
            <w:tcBorders>
              <w:top w:val="nil"/>
              <w:left w:val="single" w:sz="4" w:space="0" w:color="auto"/>
              <w:bottom w:val="single" w:sz="4" w:space="0" w:color="auto"/>
              <w:right w:val="single" w:sz="4" w:space="0" w:color="auto"/>
            </w:tcBorders>
            <w:shd w:val="clear" w:color="auto" w:fill="auto"/>
            <w:vAlign w:val="center"/>
          </w:tcPr>
          <w:p w14:paraId="3DD447E2" w14:textId="77777777" w:rsidR="00BB4C2B" w:rsidRPr="00F360E2" w:rsidRDefault="00BB4C2B" w:rsidP="00BB4C2B">
            <w:pPr>
              <w:pStyle w:val="Tabletext"/>
            </w:pPr>
            <w:r w:rsidRPr="00F360E2">
              <w:t>N</w:t>
            </w:r>
            <w:r>
              <w:t>/</w:t>
            </w:r>
            <w:r w:rsidRPr="00F360E2">
              <w:t>A</w:t>
            </w:r>
          </w:p>
        </w:tc>
      </w:tr>
    </w:tbl>
    <w:p w14:paraId="271F6C96" w14:textId="77777777" w:rsidR="00BB4C2B" w:rsidRPr="00F56682" w:rsidRDefault="00BB4C2B" w:rsidP="00BB4C2B">
      <w:pPr>
        <w:rPr>
          <w:lang w:bidi="th-TH"/>
        </w:rPr>
      </w:pPr>
    </w:p>
    <w:p w14:paraId="7B9587F0" w14:textId="77777777" w:rsidR="00BB4C2B" w:rsidRDefault="00BB4C2B">
      <w:pPr>
        <w:spacing w:after="0" w:line="240" w:lineRule="auto"/>
        <w:jc w:val="left"/>
        <w:rPr>
          <w:lang w:bidi="th-TH"/>
        </w:rPr>
      </w:pPr>
      <w:r>
        <w:rPr>
          <w:lang w:bidi="th-TH"/>
        </w:rPr>
        <w:br w:type="page"/>
      </w:r>
    </w:p>
    <w:p w14:paraId="328CED09" w14:textId="77777777" w:rsidR="00BB4C2B" w:rsidRPr="00F56682" w:rsidRDefault="00BB4C2B" w:rsidP="00BB4C2B">
      <w:pPr>
        <w:pStyle w:val="Heading3"/>
      </w:pPr>
      <w:bookmarkStart w:id="163" w:name="_Toc460839395"/>
      <w:bookmarkStart w:id="164" w:name="_Toc460839671"/>
      <w:bookmarkStart w:id="165" w:name="_Toc460839831"/>
      <w:bookmarkStart w:id="166" w:name="_Toc460839940"/>
      <w:bookmarkStart w:id="167" w:name="_Toc460840304"/>
      <w:bookmarkStart w:id="168" w:name="_Toc460843684"/>
      <w:bookmarkStart w:id="169" w:name="_Toc460851463"/>
      <w:bookmarkStart w:id="170" w:name="_Toc460934773"/>
      <w:bookmarkStart w:id="171" w:name="_Toc471725667"/>
      <w:bookmarkStart w:id="172" w:name="_Toc473907045"/>
      <w:r w:rsidRPr="00F56682">
        <w:t>Main findings from the Murrumbidgee River water quality monitoring program</w:t>
      </w:r>
      <w:bookmarkEnd w:id="163"/>
      <w:bookmarkEnd w:id="164"/>
      <w:bookmarkEnd w:id="165"/>
      <w:bookmarkEnd w:id="166"/>
      <w:bookmarkEnd w:id="167"/>
      <w:bookmarkEnd w:id="168"/>
      <w:bookmarkEnd w:id="169"/>
      <w:bookmarkEnd w:id="170"/>
      <w:bookmarkEnd w:id="171"/>
      <w:bookmarkEnd w:id="172"/>
    </w:p>
    <w:p w14:paraId="636E4D01" w14:textId="77777777" w:rsidR="00BB4C2B" w:rsidRPr="00F56682" w:rsidRDefault="00BB4C2B" w:rsidP="00BB4C2B">
      <w:pPr>
        <w:pStyle w:val="BodyTextCEWO"/>
        <w:numPr>
          <w:ilvl w:val="0"/>
          <w:numId w:val="26"/>
        </w:numPr>
      </w:pPr>
      <w:r w:rsidRPr="00F56682">
        <w:t>Physicochemical parameters were generally within the expected range of water quality for the Murrumbidgee River and do not indicate any adverse conditions under the observed range of flows</w:t>
      </w:r>
    </w:p>
    <w:p w14:paraId="198D1E4B" w14:textId="77777777" w:rsidR="00BB4C2B" w:rsidRPr="00F56682" w:rsidRDefault="00BB4C2B" w:rsidP="00BB4C2B">
      <w:pPr>
        <w:pStyle w:val="BodyTextCEWO"/>
        <w:numPr>
          <w:ilvl w:val="0"/>
          <w:numId w:val="26"/>
        </w:numPr>
      </w:pPr>
      <w:r w:rsidRPr="00F56682">
        <w:t>Nutrient concentrations remain low in the Murrumbidgee River</w:t>
      </w:r>
    </w:p>
    <w:p w14:paraId="55CFF18C" w14:textId="77777777" w:rsidR="00BB4C2B" w:rsidRPr="008D5996" w:rsidRDefault="00BB4C2B" w:rsidP="00BB4C2B">
      <w:pPr>
        <w:pStyle w:val="Heading3"/>
        <w:rPr>
          <w:rStyle w:val="Heading3Char"/>
          <w:b/>
          <w:i/>
        </w:rPr>
      </w:pPr>
      <w:bookmarkStart w:id="173" w:name="_Toc471725668"/>
      <w:bookmarkStart w:id="174" w:name="_Toc473907046"/>
      <w:bookmarkStart w:id="175" w:name="_Toc460839396"/>
      <w:bookmarkStart w:id="176" w:name="_Toc460839672"/>
      <w:bookmarkStart w:id="177" w:name="_Toc460839832"/>
      <w:bookmarkStart w:id="178" w:name="_Toc460839941"/>
      <w:bookmarkStart w:id="179" w:name="_Toc460840305"/>
      <w:bookmarkStart w:id="180" w:name="_Toc460843685"/>
      <w:bookmarkStart w:id="181" w:name="_Toc460851464"/>
      <w:bookmarkStart w:id="182" w:name="_Toc460934774"/>
      <w:r w:rsidRPr="008D5996">
        <w:rPr>
          <w:rStyle w:val="Heading3Char"/>
          <w:b/>
          <w:i/>
          <w:iCs/>
        </w:rPr>
        <w:t>Discussion, r</w:t>
      </w:r>
      <w:r w:rsidRPr="008D5996">
        <w:rPr>
          <w:rStyle w:val="Heading3Char"/>
          <w:b/>
          <w:i/>
        </w:rPr>
        <w:t>ecommendations and adaptive management</w:t>
      </w:r>
      <w:bookmarkEnd w:id="173"/>
      <w:bookmarkEnd w:id="174"/>
    </w:p>
    <w:bookmarkEnd w:id="175"/>
    <w:bookmarkEnd w:id="176"/>
    <w:bookmarkEnd w:id="177"/>
    <w:bookmarkEnd w:id="178"/>
    <w:bookmarkEnd w:id="179"/>
    <w:bookmarkEnd w:id="180"/>
    <w:bookmarkEnd w:id="181"/>
    <w:bookmarkEnd w:id="182"/>
    <w:p w14:paraId="25725A95" w14:textId="77777777" w:rsidR="00BB4C2B" w:rsidRPr="00F56682" w:rsidRDefault="00BB4C2B" w:rsidP="00BB4C2B">
      <w:pPr>
        <w:pStyle w:val="BodyTextCEWO"/>
        <w:rPr>
          <w:b/>
          <w:iCs/>
          <w:color w:val="076028"/>
          <w:kern w:val="32"/>
          <w:sz w:val="24"/>
          <w:szCs w:val="26"/>
          <w:lang w:eastAsia="en-AU"/>
        </w:rPr>
      </w:pPr>
      <w:r w:rsidRPr="005D7275">
        <w:rPr>
          <w:lang w:val="en-GB"/>
        </w:rPr>
        <w:t xml:space="preserve">Commonwealth environmental water was not specifically delivered to support water quality outcomes during 2015-16. Long-term plans for the Murrumbidgee River (Commonwealth </w:t>
      </w:r>
      <w:r>
        <w:rPr>
          <w:lang w:val="en-GB"/>
        </w:rPr>
        <w:t>of Australia 2015</w:t>
      </w:r>
      <w:r w:rsidRPr="005D7275">
        <w:rPr>
          <w:lang w:val="en-GB"/>
        </w:rPr>
        <w:t xml:space="preserve">) forecast the need to deliver environmental flows to support habitat and food sources and promote increased movement, recruitment and survival of native fish and other aquatic biota in future water years. Water quality in 2015-16 fell within a small range that was generally consistent with previous findings and below </w:t>
      </w:r>
      <w:r w:rsidRPr="005D7275">
        <w:rPr>
          <w:noProof/>
          <w:lang w:val="en-GB"/>
        </w:rPr>
        <w:t>ANZECC (2000)</w:t>
      </w:r>
      <w:r w:rsidRPr="005D7275">
        <w:rPr>
          <w:lang w:val="en-GB"/>
        </w:rPr>
        <w:t xml:space="preserve"> water quality guidelines across all variables, except for chlorophyll-a and pH.</w:t>
      </w:r>
      <w:r w:rsidRPr="00F56682">
        <w:rPr>
          <w:lang w:val="en-GB"/>
        </w:rPr>
        <w:t xml:space="preserve"> </w:t>
      </w:r>
      <w:r>
        <w:rPr>
          <w:lang w:val="en-GB"/>
        </w:rPr>
        <w:t>Under the observed flows, we found no evidence of ongoing water quality issues at any of the monitored sites requiring additional management or intervention.</w:t>
      </w:r>
    </w:p>
    <w:p w14:paraId="2F09CDFD" w14:textId="77777777" w:rsidR="00BB4C2B" w:rsidRPr="00F56682" w:rsidRDefault="00BB4C2B" w:rsidP="00BB4C2B">
      <w:pPr>
        <w:pStyle w:val="BodyTextCEWO"/>
      </w:pPr>
      <w:r w:rsidRPr="00F56682">
        <w:t xml:space="preserve">Overall, nutrient concentrations remain low in the Murrumbidgee River compared with other inland lowland river systems in Australia </w:t>
      </w:r>
      <w:r>
        <w:rPr>
          <w:noProof/>
        </w:rPr>
        <w:t>(Vink, Bormans et al. 2005)</w:t>
      </w:r>
      <w:r w:rsidRPr="00F56682">
        <w:t xml:space="preserve"> and it is hypothesi</w:t>
      </w:r>
      <w:r>
        <w:t>s</w:t>
      </w:r>
      <w:r w:rsidRPr="00F56682">
        <w:t>ed that this trend is due to the lack of lateral connectivity. Namely, lateral connections do not appear to have been sufficient to influence river water quality conditions. A broadscale wetland reconnection event is likely to cause significant positive changes in water quality.</w:t>
      </w:r>
    </w:p>
    <w:p w14:paraId="26301DCE" w14:textId="77777777" w:rsidR="00BB4C2B" w:rsidRDefault="00BB4C2B" w:rsidP="00BB4C2B">
      <w:pPr>
        <w:pStyle w:val="BodyTextCEWO"/>
        <w:sectPr w:rsidR="00BB4C2B" w:rsidSect="00BB4C2B">
          <w:headerReference w:type="default" r:id="rId29"/>
          <w:footerReference w:type="default" r:id="rId30"/>
          <w:pgSz w:w="11906" w:h="16838"/>
          <w:pgMar w:top="1134" w:right="1080" w:bottom="1440" w:left="1080" w:header="709" w:footer="709" w:gutter="0"/>
          <w:cols w:space="708"/>
          <w:docGrid w:linePitch="360"/>
        </w:sectPr>
      </w:pPr>
      <w:r w:rsidRPr="00D57CD1">
        <w:t>Broadscale wetland reconnections are necessary to augment resources for river food webs.</w:t>
      </w:r>
      <w:r>
        <w:t xml:space="preserve"> </w:t>
      </w:r>
      <w:r w:rsidRPr="00F56682">
        <w:t>Adverse water quality from high carbon concentrations is likely to follow broadscale wetland inundation from unregulated river flows. In-stream carbon concentrations can be managed by dilution and reducing rates of wetland drainage. Both of these objectives can be achieved by in-channel environmental flows that slow rates of flood recession.</w:t>
      </w:r>
    </w:p>
    <w:p w14:paraId="1A352AC8" w14:textId="77777777" w:rsidR="00BB4C2B" w:rsidRDefault="00BB4C2B" w:rsidP="00BB4C2B">
      <w:pPr>
        <w:pStyle w:val="Heading2"/>
        <w:numPr>
          <w:ilvl w:val="1"/>
          <w:numId w:val="4"/>
        </w:numPr>
      </w:pPr>
      <w:bookmarkStart w:id="183" w:name="_Toc460839398"/>
      <w:bookmarkStart w:id="184" w:name="_Toc460839674"/>
      <w:bookmarkStart w:id="185" w:name="_Toc460839834"/>
      <w:bookmarkStart w:id="186" w:name="_Toc460839943"/>
      <w:bookmarkStart w:id="187" w:name="_Toc460840307"/>
      <w:bookmarkStart w:id="188" w:name="_Toc460843687"/>
      <w:bookmarkStart w:id="189" w:name="_Toc460851466"/>
      <w:bookmarkStart w:id="190" w:name="_Toc460934776"/>
      <w:bookmarkStart w:id="191" w:name="_Toc471725669"/>
      <w:bookmarkStart w:id="192" w:name="_Toc473907047"/>
      <w:r>
        <w:t>Stream metabolism</w:t>
      </w:r>
      <w:bookmarkEnd w:id="183"/>
      <w:bookmarkEnd w:id="184"/>
      <w:bookmarkEnd w:id="185"/>
      <w:bookmarkEnd w:id="186"/>
      <w:bookmarkEnd w:id="187"/>
      <w:bookmarkEnd w:id="188"/>
      <w:bookmarkEnd w:id="189"/>
      <w:bookmarkEnd w:id="190"/>
      <w:bookmarkEnd w:id="191"/>
      <w:bookmarkEnd w:id="192"/>
    </w:p>
    <w:p w14:paraId="04B7079D" w14:textId="77777777" w:rsidR="00BB4C2B" w:rsidRDefault="00BB4C2B" w:rsidP="00BB4C2B">
      <w:pPr>
        <w:rPr>
          <w:lang w:val="en-GB"/>
        </w:rPr>
      </w:pPr>
      <w:r>
        <w:rPr>
          <w:lang w:val="en-GB"/>
        </w:rPr>
        <w:t>Stream metabolism is a measure of the amount of energy produced and consumed by river food webs. It estimates rates of gross primary production (GPP) by algae and aquatic plants as well as rates of heterotrophic respiration (i.e. carbon consumption, ER) by microorganisms. During 2014-15 and 2015-16</w:t>
      </w:r>
      <w:r w:rsidRPr="00750276">
        <w:rPr>
          <w:lang w:val="en-GB"/>
        </w:rPr>
        <w:t xml:space="preserve"> there were no Commonwealth environmental watering actions specifically targeting in-channel </w:t>
      </w:r>
      <w:r>
        <w:rPr>
          <w:lang w:val="en-GB"/>
        </w:rPr>
        <w:t xml:space="preserve">metabolism </w:t>
      </w:r>
      <w:r w:rsidRPr="00750276">
        <w:rPr>
          <w:lang w:val="en-GB"/>
        </w:rPr>
        <w:t>responses, although environmental flows did pass down the river channel while being delivered elsewhere. Long-term watering pla</w:t>
      </w:r>
      <w:r>
        <w:rPr>
          <w:lang w:val="en-GB"/>
        </w:rPr>
        <w:t xml:space="preserve">ns for the Murrumbidgee River </w:t>
      </w:r>
      <w:r>
        <w:rPr>
          <w:noProof/>
          <w:lang w:val="en-GB"/>
        </w:rPr>
        <w:t>(Commonwealth of Australia 2015)</w:t>
      </w:r>
      <w:r w:rsidRPr="00750276">
        <w:rPr>
          <w:lang w:val="en-GB"/>
        </w:rPr>
        <w:t xml:space="preserve"> forecast in-channel deliveries of Commonwealth environmental water to support habitat and food sources and promote increased movement, recruitment and survival of native fish and other aquatic biota. In the absence of targeted environmental water deliveries we </w:t>
      </w:r>
      <w:r>
        <w:rPr>
          <w:lang w:val="en-GB"/>
        </w:rPr>
        <w:t>investigated the relationship between stream metabolism and river flows during 2014-15 and 2015-16 and discuss these findings with regard to future deliveries of Commonwealth environmental water</w:t>
      </w:r>
      <w:r w:rsidRPr="00750276">
        <w:rPr>
          <w:lang w:val="en-GB"/>
        </w:rPr>
        <w:t>.</w:t>
      </w:r>
    </w:p>
    <w:p w14:paraId="7CABB40D" w14:textId="77777777" w:rsidR="00BB4C2B" w:rsidRPr="006F5AEC" w:rsidRDefault="00BB4C2B" w:rsidP="00BB4C2B">
      <w:pPr>
        <w:pStyle w:val="Heading3"/>
      </w:pPr>
      <w:bookmarkStart w:id="193" w:name="_Toc460839399"/>
      <w:bookmarkStart w:id="194" w:name="_Toc460839675"/>
      <w:bookmarkStart w:id="195" w:name="_Toc460839835"/>
      <w:bookmarkStart w:id="196" w:name="_Toc460839944"/>
      <w:bookmarkStart w:id="197" w:name="_Toc460840308"/>
      <w:bookmarkStart w:id="198" w:name="_Toc460843688"/>
      <w:bookmarkStart w:id="199" w:name="_Toc460851467"/>
      <w:bookmarkStart w:id="200" w:name="_Toc460934777"/>
      <w:bookmarkStart w:id="201" w:name="_Toc471725670"/>
      <w:bookmarkStart w:id="202" w:name="_Toc473907048"/>
      <w:r w:rsidRPr="00970BDF">
        <w:t>Summary of watering actions and outcomes</w:t>
      </w:r>
      <w:bookmarkEnd w:id="193"/>
      <w:bookmarkEnd w:id="194"/>
      <w:bookmarkEnd w:id="195"/>
      <w:bookmarkEnd w:id="196"/>
      <w:bookmarkEnd w:id="197"/>
      <w:bookmarkEnd w:id="198"/>
      <w:bookmarkEnd w:id="199"/>
      <w:bookmarkEnd w:id="200"/>
      <w:bookmarkEnd w:id="201"/>
      <w:bookmarkEnd w:id="202"/>
    </w:p>
    <w:tbl>
      <w:tblPr>
        <w:tblW w:w="4160" w:type="pct"/>
        <w:tblLook w:val="04A0" w:firstRow="1" w:lastRow="0" w:firstColumn="1" w:lastColumn="0" w:noHBand="0" w:noVBand="1"/>
      </w:tblPr>
      <w:tblGrid>
        <w:gridCol w:w="1721"/>
        <w:gridCol w:w="1722"/>
        <w:gridCol w:w="1484"/>
        <w:gridCol w:w="1772"/>
        <w:gridCol w:w="1401"/>
      </w:tblGrid>
      <w:tr w:rsidR="00BB4C2B" w:rsidRPr="00BD37C8" w14:paraId="6AE0B56B" w14:textId="77777777" w:rsidTr="00BB4C2B">
        <w:trPr>
          <w:trHeight w:val="1035"/>
        </w:trPr>
        <w:tc>
          <w:tcPr>
            <w:tcW w:w="1062" w:type="pct"/>
            <w:tcBorders>
              <w:top w:val="single" w:sz="4" w:space="0" w:color="auto"/>
              <w:left w:val="single" w:sz="4" w:space="0" w:color="auto"/>
              <w:bottom w:val="single" w:sz="4" w:space="0" w:color="auto"/>
              <w:right w:val="single" w:sz="4" w:space="0" w:color="auto"/>
            </w:tcBorders>
            <w:shd w:val="clear" w:color="000000" w:fill="076028"/>
            <w:vAlign w:val="center"/>
          </w:tcPr>
          <w:p w14:paraId="62274265" w14:textId="77777777" w:rsidR="00BB4C2B" w:rsidRPr="00B4531A" w:rsidRDefault="00BB4C2B" w:rsidP="00BB4C2B">
            <w:pPr>
              <w:pStyle w:val="Tabletext"/>
              <w:rPr>
                <w:color w:val="FFFFFF"/>
              </w:rPr>
            </w:pPr>
            <w:r w:rsidRPr="00B4531A">
              <w:rPr>
                <w:b/>
                <w:color w:val="FFFFFF"/>
              </w:rPr>
              <w:t>MEP and 2015-16 Acquittal Report Expected outcomes</w:t>
            </w:r>
          </w:p>
        </w:tc>
        <w:tc>
          <w:tcPr>
            <w:tcW w:w="1063" w:type="pct"/>
            <w:tcBorders>
              <w:top w:val="single" w:sz="4" w:space="0" w:color="auto"/>
              <w:left w:val="single" w:sz="4" w:space="0" w:color="auto"/>
              <w:bottom w:val="single" w:sz="4" w:space="0" w:color="auto"/>
              <w:right w:val="single" w:sz="4" w:space="0" w:color="auto"/>
            </w:tcBorders>
            <w:shd w:val="clear" w:color="000000" w:fill="076028"/>
            <w:vAlign w:val="center"/>
            <w:hideMark/>
          </w:tcPr>
          <w:p w14:paraId="172AF748" w14:textId="77777777" w:rsidR="00BB4C2B" w:rsidRPr="00B4531A" w:rsidRDefault="00BB4C2B" w:rsidP="00BB4C2B">
            <w:pPr>
              <w:pStyle w:val="Tabletext"/>
              <w:rPr>
                <w:color w:val="FFFFFF"/>
              </w:rPr>
            </w:pPr>
            <w:r w:rsidRPr="00B4531A">
              <w:rPr>
                <w:b/>
                <w:color w:val="FFFFFF"/>
              </w:rPr>
              <w:t xml:space="preserve">Evaluation questions </w:t>
            </w:r>
          </w:p>
        </w:tc>
        <w:tc>
          <w:tcPr>
            <w:tcW w:w="916" w:type="pct"/>
            <w:tcBorders>
              <w:top w:val="single" w:sz="4" w:space="0" w:color="auto"/>
              <w:left w:val="nil"/>
              <w:bottom w:val="single" w:sz="4" w:space="0" w:color="auto"/>
              <w:right w:val="single" w:sz="4" w:space="0" w:color="auto"/>
            </w:tcBorders>
            <w:shd w:val="clear" w:color="000000" w:fill="076028"/>
            <w:hideMark/>
          </w:tcPr>
          <w:p w14:paraId="665D4FC8" w14:textId="77777777" w:rsidR="00BB4C2B" w:rsidRPr="00B4531A" w:rsidRDefault="00BB4C2B" w:rsidP="00BB4C2B">
            <w:pPr>
              <w:pStyle w:val="Tabletext"/>
              <w:rPr>
                <w:color w:val="FFFFFF"/>
              </w:rPr>
            </w:pPr>
            <w:r w:rsidRPr="00B4531A">
              <w:rPr>
                <w:b/>
                <w:color w:val="FFFFFF"/>
              </w:rPr>
              <w:t>Watering Action (s) in 2015/16</w:t>
            </w:r>
          </w:p>
        </w:tc>
        <w:tc>
          <w:tcPr>
            <w:tcW w:w="1094" w:type="pct"/>
            <w:tcBorders>
              <w:top w:val="single" w:sz="4" w:space="0" w:color="auto"/>
              <w:left w:val="single" w:sz="4" w:space="0" w:color="auto"/>
              <w:bottom w:val="single" w:sz="4" w:space="0" w:color="auto"/>
              <w:right w:val="single" w:sz="4" w:space="0" w:color="auto"/>
            </w:tcBorders>
            <w:shd w:val="clear" w:color="000000" w:fill="076028"/>
            <w:hideMark/>
          </w:tcPr>
          <w:p w14:paraId="24CAA890" w14:textId="77777777" w:rsidR="00BB4C2B" w:rsidRPr="00B4531A" w:rsidRDefault="00BB4C2B" w:rsidP="00BB4C2B">
            <w:pPr>
              <w:pStyle w:val="Tabletext"/>
              <w:rPr>
                <w:color w:val="FFFFFF"/>
              </w:rPr>
            </w:pPr>
            <w:r w:rsidRPr="00B4531A">
              <w:rPr>
                <w:b/>
                <w:color w:val="FFFFFF"/>
              </w:rPr>
              <w:t>Measured outcomes</w:t>
            </w:r>
          </w:p>
        </w:tc>
        <w:tc>
          <w:tcPr>
            <w:tcW w:w="865" w:type="pct"/>
            <w:tcBorders>
              <w:top w:val="single" w:sz="4" w:space="0" w:color="auto"/>
              <w:left w:val="nil"/>
              <w:bottom w:val="single" w:sz="4" w:space="0" w:color="auto"/>
              <w:right w:val="single" w:sz="4" w:space="0" w:color="auto"/>
            </w:tcBorders>
            <w:shd w:val="clear" w:color="000000" w:fill="076028"/>
            <w:vAlign w:val="center"/>
            <w:hideMark/>
          </w:tcPr>
          <w:p w14:paraId="0DB16E4A" w14:textId="77777777" w:rsidR="00BB4C2B" w:rsidRPr="00B4531A" w:rsidRDefault="00BB4C2B" w:rsidP="00BB4C2B">
            <w:pPr>
              <w:pStyle w:val="Tabletext"/>
              <w:rPr>
                <w:color w:val="FFFFFF"/>
              </w:rPr>
            </w:pPr>
            <w:r w:rsidRPr="00B4531A">
              <w:rPr>
                <w:b/>
                <w:color w:val="FFFFFF"/>
              </w:rPr>
              <w:t>Was the expected outcome achieved</w:t>
            </w:r>
          </w:p>
        </w:tc>
      </w:tr>
      <w:tr w:rsidR="00BB4C2B" w:rsidRPr="00BD37C8" w14:paraId="71271B95" w14:textId="77777777" w:rsidTr="00BB4C2B">
        <w:trPr>
          <w:trHeight w:val="3741"/>
        </w:trPr>
        <w:tc>
          <w:tcPr>
            <w:tcW w:w="1062" w:type="pct"/>
            <w:tcBorders>
              <w:top w:val="single" w:sz="4" w:space="0" w:color="auto"/>
              <w:left w:val="single" w:sz="4" w:space="0" w:color="auto"/>
              <w:bottom w:val="single" w:sz="4" w:space="0" w:color="auto"/>
              <w:right w:val="single" w:sz="4" w:space="0" w:color="auto"/>
            </w:tcBorders>
          </w:tcPr>
          <w:p w14:paraId="499CADFA" w14:textId="77777777" w:rsidR="00BB4C2B" w:rsidRPr="006F5AEC" w:rsidRDefault="00BB4C2B" w:rsidP="00BB4C2B">
            <w:pPr>
              <w:pStyle w:val="Tabletext"/>
            </w:pPr>
            <w:r w:rsidRPr="006F5AEC">
              <w:t>Provide flows, including restoring natural flow events that are affected by river regulation and/or extraction, to support habitat and food sources and promote increased movement, recruitment and survival of native fish.</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14:paraId="1ACB1D13" w14:textId="77777777" w:rsidR="00BB4C2B" w:rsidRPr="006F5AEC" w:rsidRDefault="00BB4C2B" w:rsidP="00BB4C2B">
            <w:pPr>
              <w:pStyle w:val="Tabletext"/>
            </w:pPr>
            <w:r w:rsidRPr="006F5AEC">
              <w:t>What did CEW contribute to patterns and rates of decomposition?</w:t>
            </w:r>
          </w:p>
          <w:p w14:paraId="7D271FCA" w14:textId="77777777" w:rsidR="00BB4C2B" w:rsidRPr="006F5AEC" w:rsidRDefault="00BB4C2B" w:rsidP="00BB4C2B">
            <w:pPr>
              <w:pStyle w:val="Tabletext"/>
            </w:pPr>
          </w:p>
          <w:p w14:paraId="60FB89EF" w14:textId="77777777" w:rsidR="00BB4C2B" w:rsidRPr="006F5AEC" w:rsidRDefault="00BB4C2B" w:rsidP="00BB4C2B">
            <w:pPr>
              <w:pStyle w:val="Tabletext"/>
            </w:pPr>
            <w:r w:rsidRPr="006F5AEC">
              <w:t xml:space="preserve">What did CEW contribute to patterns and rates of primary productivity? </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14:paraId="2CE771EA" w14:textId="77777777" w:rsidR="00BB4C2B" w:rsidRPr="006F5AEC" w:rsidRDefault="00BB4C2B" w:rsidP="00BB4C2B">
            <w:pPr>
              <w:pStyle w:val="Tabletext"/>
            </w:pPr>
            <w:r w:rsidRPr="00597139">
              <w:rPr>
                <w:sz w:val="16"/>
                <w:szCs w:val="16"/>
              </w:rPr>
              <w:t xml:space="preserve">No in-channel watering actions, Commonwealth water influenced hydrology due to transit </w:t>
            </w:r>
            <w:r>
              <w:rPr>
                <w:sz w:val="16"/>
                <w:szCs w:val="16"/>
              </w:rPr>
              <w:t>of water for floodplain assets resulting in the presence of channel freshes throughout the monitoring period.</w:t>
            </w:r>
          </w:p>
        </w:tc>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14:paraId="4609DA8D" w14:textId="77777777" w:rsidR="00BB4C2B" w:rsidRPr="006F5AEC" w:rsidRDefault="00BB4C2B" w:rsidP="00BB4C2B">
            <w:pPr>
              <w:pStyle w:val="Tabletext"/>
            </w:pPr>
            <w:r w:rsidRPr="006F5AEC">
              <w:t>Rates of metabolism low compared with other river systems.</w:t>
            </w:r>
          </w:p>
          <w:p w14:paraId="03122413" w14:textId="77777777" w:rsidR="00BB4C2B" w:rsidRPr="006F5AEC" w:rsidRDefault="00BB4C2B" w:rsidP="00BB4C2B">
            <w:pPr>
              <w:pStyle w:val="Tabletext"/>
            </w:pPr>
            <w:r w:rsidRPr="006F5AEC">
              <w:t>Negative relationship between flow and metabolism at Narrandera.</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14:paraId="69FEA000" w14:textId="77777777" w:rsidR="00BB4C2B" w:rsidRPr="006F5AEC" w:rsidRDefault="00BB4C2B" w:rsidP="00BB4C2B">
            <w:pPr>
              <w:pStyle w:val="Tabletext"/>
            </w:pPr>
            <w:r w:rsidRPr="006F5AEC">
              <w:t>Unknown</w:t>
            </w:r>
          </w:p>
          <w:p w14:paraId="684D1B8F" w14:textId="77777777" w:rsidR="00BB4C2B" w:rsidRPr="006F5AEC" w:rsidRDefault="00BB4C2B" w:rsidP="00BB4C2B">
            <w:pPr>
              <w:pStyle w:val="Tabletext"/>
            </w:pPr>
          </w:p>
        </w:tc>
      </w:tr>
    </w:tbl>
    <w:p w14:paraId="0DA90CA2" w14:textId="77777777" w:rsidR="00BB4C2B" w:rsidRPr="00002932" w:rsidRDefault="00BB4C2B" w:rsidP="00BB4C2B">
      <w:pPr>
        <w:rPr>
          <w:lang w:bidi="th-TH"/>
        </w:rPr>
      </w:pPr>
    </w:p>
    <w:p w14:paraId="29564A44" w14:textId="77777777" w:rsidR="00BB4C2B" w:rsidRDefault="00BB4C2B" w:rsidP="00BB4C2B">
      <w:pPr>
        <w:pStyle w:val="Heading3"/>
      </w:pPr>
      <w:bookmarkStart w:id="203" w:name="_Toc460839400"/>
      <w:bookmarkStart w:id="204" w:name="_Toc460839676"/>
      <w:bookmarkStart w:id="205" w:name="_Toc460839836"/>
      <w:bookmarkStart w:id="206" w:name="_Toc460839945"/>
      <w:bookmarkStart w:id="207" w:name="_Toc460840309"/>
      <w:bookmarkStart w:id="208" w:name="_Toc460843689"/>
      <w:bookmarkStart w:id="209" w:name="_Toc460851468"/>
      <w:bookmarkStart w:id="210" w:name="_Toc460934778"/>
      <w:bookmarkStart w:id="211" w:name="_Toc471725671"/>
      <w:bookmarkStart w:id="212" w:name="_Toc473907049"/>
      <w:r>
        <w:t>Main findings from the Stream Metabolism monitoring program</w:t>
      </w:r>
      <w:bookmarkEnd w:id="203"/>
      <w:bookmarkEnd w:id="204"/>
      <w:bookmarkEnd w:id="205"/>
      <w:bookmarkEnd w:id="206"/>
      <w:bookmarkEnd w:id="207"/>
      <w:bookmarkEnd w:id="208"/>
      <w:bookmarkEnd w:id="209"/>
      <w:bookmarkEnd w:id="210"/>
      <w:bookmarkEnd w:id="211"/>
      <w:bookmarkEnd w:id="212"/>
    </w:p>
    <w:p w14:paraId="6E6BDB02" w14:textId="77777777" w:rsidR="00BB4C2B" w:rsidRPr="008223F3" w:rsidRDefault="00BB4C2B" w:rsidP="00BB4C2B">
      <w:pPr>
        <w:pStyle w:val="BodyTextCEWO"/>
        <w:numPr>
          <w:ilvl w:val="0"/>
          <w:numId w:val="27"/>
        </w:numPr>
      </w:pPr>
      <w:bookmarkStart w:id="213" w:name="_Toc460839401"/>
      <w:bookmarkStart w:id="214" w:name="_Toc460839677"/>
      <w:bookmarkStart w:id="215" w:name="_Toc460839837"/>
      <w:bookmarkStart w:id="216" w:name="_Toc460839946"/>
      <w:bookmarkStart w:id="217" w:name="_Toc460840310"/>
      <w:r w:rsidRPr="008223F3">
        <w:t>Rates of metabolism in the Murrumbidgee River are consistently low</w:t>
      </w:r>
      <w:bookmarkEnd w:id="213"/>
      <w:bookmarkEnd w:id="214"/>
      <w:bookmarkEnd w:id="215"/>
      <w:bookmarkEnd w:id="216"/>
      <w:bookmarkEnd w:id="217"/>
    </w:p>
    <w:p w14:paraId="3ABDC06E" w14:textId="77777777" w:rsidR="00BB4C2B" w:rsidRPr="0071097B" w:rsidRDefault="00BB4C2B" w:rsidP="00BB4C2B">
      <w:pPr>
        <w:pStyle w:val="BodyTextCEWO"/>
        <w:numPr>
          <w:ilvl w:val="0"/>
          <w:numId w:val="27"/>
        </w:numPr>
      </w:pPr>
      <w:bookmarkStart w:id="218" w:name="_Toc460839402"/>
      <w:bookmarkStart w:id="219" w:name="_Toc460839678"/>
      <w:bookmarkStart w:id="220" w:name="_Toc460839838"/>
      <w:bookmarkStart w:id="221" w:name="_Toc460839947"/>
      <w:bookmarkStart w:id="222" w:name="_Toc460840311"/>
      <w:r w:rsidRPr="008223F3">
        <w:t xml:space="preserve">Preliminary findings </w:t>
      </w:r>
      <w:r>
        <w:t>show</w:t>
      </w:r>
      <w:r w:rsidRPr="008223F3">
        <w:t xml:space="preserve"> weak relationships between metabolism (GPP and ER) with both flow and temperature</w:t>
      </w:r>
      <w:bookmarkEnd w:id="218"/>
      <w:bookmarkEnd w:id="219"/>
      <w:bookmarkEnd w:id="220"/>
      <w:bookmarkEnd w:id="221"/>
      <w:bookmarkEnd w:id="222"/>
    </w:p>
    <w:p w14:paraId="45E522DE" w14:textId="77777777" w:rsidR="00BB4C2B" w:rsidRDefault="00BB4C2B" w:rsidP="00BB4C2B">
      <w:pPr>
        <w:pStyle w:val="Heading3"/>
        <w:rPr>
          <w:rStyle w:val="Heading3Char"/>
        </w:rPr>
      </w:pPr>
      <w:bookmarkStart w:id="223" w:name="_Toc460839403"/>
      <w:bookmarkStart w:id="224" w:name="_Toc460839679"/>
      <w:bookmarkStart w:id="225" w:name="_Toc460839839"/>
      <w:bookmarkStart w:id="226" w:name="_Toc460839948"/>
      <w:bookmarkStart w:id="227" w:name="_Toc460840312"/>
      <w:bookmarkStart w:id="228" w:name="_Toc460843690"/>
      <w:bookmarkStart w:id="229" w:name="_Toc460851469"/>
      <w:bookmarkStart w:id="230" w:name="_Toc460934779"/>
      <w:bookmarkStart w:id="231" w:name="_Toc471725672"/>
      <w:bookmarkStart w:id="232" w:name="_Toc473907050"/>
      <w:r w:rsidRPr="00E84B95">
        <w:rPr>
          <w:rStyle w:val="Heading3Char"/>
          <w:b/>
          <w:i/>
          <w:iCs/>
        </w:rPr>
        <w:t xml:space="preserve">Discussion, </w:t>
      </w:r>
      <w:r>
        <w:rPr>
          <w:rStyle w:val="Heading3Char"/>
          <w:b/>
          <w:i/>
          <w:iCs/>
        </w:rPr>
        <w:t>r</w:t>
      </w:r>
      <w:r w:rsidRPr="00E84B95">
        <w:t>ecommendations and adaptive management</w:t>
      </w:r>
      <w:bookmarkEnd w:id="223"/>
      <w:bookmarkEnd w:id="224"/>
      <w:bookmarkEnd w:id="225"/>
      <w:bookmarkEnd w:id="226"/>
      <w:bookmarkEnd w:id="227"/>
      <w:bookmarkEnd w:id="228"/>
      <w:bookmarkEnd w:id="229"/>
      <w:bookmarkEnd w:id="230"/>
      <w:bookmarkEnd w:id="231"/>
      <w:bookmarkEnd w:id="232"/>
      <w:r w:rsidRPr="00E17651">
        <w:rPr>
          <w:rStyle w:val="Heading3Char"/>
        </w:rPr>
        <w:t xml:space="preserve"> </w:t>
      </w:r>
    </w:p>
    <w:p w14:paraId="02777CD6" w14:textId="77777777" w:rsidR="00BB4C2B" w:rsidRPr="00F313E8" w:rsidRDefault="00BB4C2B" w:rsidP="00BB4C2B">
      <w:pPr>
        <w:pStyle w:val="Question"/>
      </w:pPr>
      <w:r w:rsidRPr="00F313E8">
        <w:t>What are the baseline rates of metabolism for environmental watering in the Murrumbidgee River?</w:t>
      </w:r>
    </w:p>
    <w:p w14:paraId="3CFCDD95" w14:textId="77777777" w:rsidR="00BB4C2B" w:rsidRDefault="00BB4C2B" w:rsidP="00BB4C2B">
      <w:pPr>
        <w:rPr>
          <w:lang w:eastAsia="zh-CN" w:bidi="th-TH"/>
        </w:rPr>
      </w:pPr>
      <w:r>
        <w:rPr>
          <w:lang w:eastAsia="zh-CN" w:bidi="th-TH"/>
        </w:rPr>
        <w:t xml:space="preserve">Overall rates of metabolism in the Murrumbidgee remain slightly lower than other published data for the Murray-Darling Basin and previous studies from the Murrumbidgee </w:t>
      </w:r>
      <w:r>
        <w:rPr>
          <w:noProof/>
          <w:lang w:eastAsia="zh-CN" w:bidi="th-TH"/>
        </w:rPr>
        <w:t>(Vink, Bormans et al. 2005)</w:t>
      </w:r>
      <w:r>
        <w:rPr>
          <w:lang w:eastAsia="zh-CN" w:bidi="th-TH"/>
        </w:rPr>
        <w:t xml:space="preserve">. As noted by Wassens et al. (2015), the discrepancy with the findings by </w:t>
      </w:r>
      <w:r>
        <w:rPr>
          <w:noProof/>
          <w:lang w:eastAsia="zh-CN" w:bidi="th-TH"/>
        </w:rPr>
        <w:t>Vink, Bormans et al. (2005)</w:t>
      </w:r>
      <w:r>
        <w:rPr>
          <w:lang w:eastAsia="zh-CN" w:bidi="th-TH"/>
        </w:rPr>
        <w:t xml:space="preserve"> may be explained by differences in methodology </w:t>
      </w:r>
      <w:r>
        <w:rPr>
          <w:noProof/>
          <w:lang w:eastAsia="zh-CN" w:bidi="th-TH"/>
        </w:rPr>
        <w:t>(Song, Dodds et al. 2016)</w:t>
      </w:r>
      <w:r>
        <w:rPr>
          <w:lang w:eastAsia="zh-CN" w:bidi="th-TH"/>
        </w:rPr>
        <w:t>. This issue will be addressed in the 2016-17 Murrumbidgee LTIM Selected Area evaluation report. If rates of metabolism in the Murrumbidgee River are limited by the availability of nutrients and energy, environmental flows that re-engage lateral and longitudinal connections will help to boost river functions.</w:t>
      </w:r>
    </w:p>
    <w:p w14:paraId="4BCD6DAE" w14:textId="77777777" w:rsidR="00BB4C2B" w:rsidRDefault="00BB4C2B" w:rsidP="00BB4C2B">
      <w:pPr>
        <w:pStyle w:val="Question"/>
      </w:pPr>
      <w:r>
        <w:t>What is the relationship between flow and stream metabolism in the Murrumbidgee River?</w:t>
      </w:r>
    </w:p>
    <w:p w14:paraId="22F580CF" w14:textId="77777777" w:rsidR="00BB4C2B" w:rsidRPr="007157F2" w:rsidRDefault="00BB4C2B" w:rsidP="00BB4C2B">
      <w:pPr>
        <w:pStyle w:val="BodyText10"/>
        <w:rPr>
          <w:highlight w:val="yellow"/>
        </w:rPr>
      </w:pPr>
      <w:r w:rsidRPr="00CB7262">
        <w:t xml:space="preserve">We found little evidence of a strong predictive relationship between flow and metabolism. </w:t>
      </w:r>
      <w:r w:rsidRPr="005D7275">
        <w:t>The overarching mechanisms by which flow is expected to influence metabolism are 1)</w:t>
      </w:r>
      <w:r>
        <w:t xml:space="preserve"> wetland and riparian reconnection events that increase the supply of bioavailable nutrients and carbon that support increased rates of production and 2) high flows that scour river biofilms, resuspending nutrients previously tied up in biomass and detritus held in biofilms and by resetting biofilm community succession </w:t>
      </w:r>
      <w:r>
        <w:rPr>
          <w:noProof/>
        </w:rPr>
        <w:t>(Battin, Kaplan et al. 2008)</w:t>
      </w:r>
      <w:r>
        <w:t xml:space="preserve">. The high-flow events (i.e. overbank flows &gt; 20,000 ML/day at Wagga Wagga) that would achieve this in the Murrumbidgee River are generally absent from the current dataset and this may explain the lack of predictive relationships. </w:t>
      </w:r>
      <w:r w:rsidRPr="005D7275">
        <w:t>If rates of metabolism in the Murrumbidgee River are limited by the availability of nutrients and energy, environmental flows that re-engage lateral and longitudinal connections will help to boost river functions.</w:t>
      </w:r>
    </w:p>
    <w:p w14:paraId="2A0471BC" w14:textId="77777777" w:rsidR="00BB4C2B" w:rsidRDefault="00BB4C2B" w:rsidP="00BB4C2B">
      <w:pPr>
        <w:spacing w:after="0" w:line="240" w:lineRule="auto"/>
        <w:jc w:val="left"/>
        <w:rPr>
          <w:rFonts w:eastAsia="Times New Roman" w:cs="Angsana New"/>
          <w:szCs w:val="22"/>
          <w:lang w:eastAsia="zh-CN" w:bidi="th-TH"/>
        </w:rPr>
      </w:pPr>
    </w:p>
    <w:p w14:paraId="4F9FD435" w14:textId="77777777" w:rsidR="00E56907" w:rsidRDefault="00E56907" w:rsidP="00BB4C2B">
      <w:pPr>
        <w:spacing w:after="0" w:line="240" w:lineRule="auto"/>
        <w:jc w:val="left"/>
        <w:rPr>
          <w:rFonts w:eastAsia="Times New Roman" w:cs="Angsana New"/>
          <w:szCs w:val="22"/>
          <w:lang w:eastAsia="zh-CN" w:bidi="th-TH"/>
        </w:rPr>
      </w:pPr>
    </w:p>
    <w:p w14:paraId="28E15A85" w14:textId="77777777" w:rsidR="00E56907" w:rsidRDefault="00E56907" w:rsidP="00BB4C2B">
      <w:pPr>
        <w:spacing w:after="0" w:line="240" w:lineRule="auto"/>
        <w:jc w:val="left"/>
        <w:rPr>
          <w:rFonts w:eastAsia="Times New Roman" w:cs="Angsana New"/>
          <w:szCs w:val="22"/>
          <w:lang w:eastAsia="zh-CN" w:bidi="th-TH"/>
        </w:rPr>
        <w:sectPr w:rsidR="00E56907" w:rsidSect="00BB4C2B">
          <w:pgSz w:w="11906" w:h="16838"/>
          <w:pgMar w:top="1134" w:right="1080" w:bottom="1440" w:left="1080" w:header="709" w:footer="709" w:gutter="0"/>
          <w:cols w:space="708"/>
          <w:docGrid w:linePitch="360"/>
        </w:sectPr>
      </w:pPr>
    </w:p>
    <w:p w14:paraId="078C13AA" w14:textId="77777777" w:rsidR="00BB4C2B" w:rsidRDefault="00BB4C2B" w:rsidP="00BB4C2B">
      <w:pPr>
        <w:pStyle w:val="Heading2"/>
        <w:numPr>
          <w:ilvl w:val="1"/>
          <w:numId w:val="4"/>
        </w:numPr>
      </w:pPr>
      <w:bookmarkStart w:id="233" w:name="_Toc460839405"/>
      <w:bookmarkStart w:id="234" w:name="_Toc460839681"/>
      <w:bookmarkStart w:id="235" w:name="_Toc460839841"/>
      <w:bookmarkStart w:id="236" w:name="_Toc460839950"/>
      <w:bookmarkStart w:id="237" w:name="_Toc460840314"/>
      <w:bookmarkStart w:id="238" w:name="_Toc460843692"/>
      <w:bookmarkStart w:id="239" w:name="_Toc460851471"/>
      <w:bookmarkStart w:id="240" w:name="_Toc460934781"/>
      <w:bookmarkStart w:id="241" w:name="_Toc471725673"/>
      <w:bookmarkStart w:id="242" w:name="_Toc473907051"/>
      <w:r>
        <w:t>Microinvertebrates</w:t>
      </w:r>
      <w:bookmarkEnd w:id="233"/>
      <w:bookmarkEnd w:id="234"/>
      <w:bookmarkEnd w:id="235"/>
      <w:bookmarkEnd w:id="236"/>
      <w:bookmarkEnd w:id="237"/>
      <w:bookmarkEnd w:id="238"/>
      <w:bookmarkEnd w:id="239"/>
      <w:bookmarkEnd w:id="240"/>
      <w:bookmarkEnd w:id="241"/>
      <w:bookmarkEnd w:id="242"/>
    </w:p>
    <w:p w14:paraId="23DB167C" w14:textId="77777777" w:rsidR="00BB4C2B" w:rsidRDefault="00BB4C2B" w:rsidP="00BB4C2B">
      <w:pPr>
        <w:pStyle w:val="Heading3"/>
      </w:pPr>
      <w:bookmarkStart w:id="243" w:name="_Toc460839406"/>
      <w:bookmarkStart w:id="244" w:name="_Toc460839682"/>
      <w:bookmarkStart w:id="245" w:name="_Toc460839842"/>
      <w:bookmarkStart w:id="246" w:name="_Toc460839951"/>
      <w:bookmarkStart w:id="247" w:name="_Toc460840315"/>
      <w:bookmarkStart w:id="248" w:name="_Toc460843693"/>
      <w:bookmarkStart w:id="249" w:name="_Toc460851472"/>
      <w:bookmarkStart w:id="250" w:name="_Toc460934782"/>
      <w:bookmarkStart w:id="251" w:name="_Toc471725674"/>
      <w:bookmarkStart w:id="252" w:name="_Toc473907052"/>
      <w:r>
        <w:t>Introduction</w:t>
      </w:r>
      <w:bookmarkEnd w:id="243"/>
      <w:bookmarkEnd w:id="244"/>
      <w:bookmarkEnd w:id="245"/>
      <w:bookmarkEnd w:id="246"/>
      <w:bookmarkEnd w:id="247"/>
      <w:bookmarkEnd w:id="248"/>
      <w:bookmarkEnd w:id="249"/>
      <w:bookmarkEnd w:id="250"/>
      <w:bookmarkEnd w:id="251"/>
      <w:bookmarkEnd w:id="252"/>
    </w:p>
    <w:p w14:paraId="26FA4F97" w14:textId="77777777" w:rsidR="00BB4C2B" w:rsidRDefault="00BB4C2B" w:rsidP="00BB4C2B">
      <w:pPr>
        <w:pStyle w:val="BodyText10"/>
      </w:pPr>
      <w:r w:rsidRPr="00E63C16">
        <w:rPr>
          <w:lang w:val="en-GB"/>
        </w:rPr>
        <w:t xml:space="preserve">Microinvertebrates play a key role in floodplain river food webs, as prey to a wide range of fauna including </w:t>
      </w:r>
      <w:r>
        <w:rPr>
          <w:lang w:val="en-GB"/>
        </w:rPr>
        <w:t xml:space="preserve">larval and adult </w:t>
      </w:r>
      <w:r w:rsidRPr="00E63C16">
        <w:rPr>
          <w:lang w:val="en-GB"/>
        </w:rPr>
        <w:t xml:space="preserve">fish </w:t>
      </w:r>
      <w:r>
        <w:rPr>
          <w:noProof/>
        </w:rPr>
        <w:t>(King 2004)</w:t>
      </w:r>
      <w:r>
        <w:rPr>
          <w:lang w:val="en-GB"/>
        </w:rPr>
        <w:t>.</w:t>
      </w:r>
      <w:r>
        <w:t xml:space="preserve"> During 2014-15 and 2015-16 Commonwealth environmental water was not directly targeting in-channel watering outcomes to support this critical food source for larval fish. However the transfer of Commonwealth environmental water to wetland and floodplain habitats in both years contributed to water level rises in the Murrumbidgee River during our six fortnightly trips to monitor benthic and pelagic microinvertebrates from mid-spring to early summer,</w:t>
      </w:r>
      <w:r w:rsidRPr="006E2C0A">
        <w:t xml:space="preserve"> </w:t>
      </w:r>
      <w:r>
        <w:t xml:space="preserve">coinciding with the sampling of larval fish. We predicted an increase in productivity on sampling trips that follow inundation of previously dry sediment along the channel, in benches and backwaters, coinciding with warm temperatures. Optimally to support larval fish growth and survival, a peak in microinvertebrates would coincide with peaks in larval fish abundance. </w:t>
      </w:r>
    </w:p>
    <w:p w14:paraId="6BCC24B3" w14:textId="77777777" w:rsidR="00BB4C2B" w:rsidRDefault="00BB4C2B" w:rsidP="00BB4C2B">
      <w:pPr>
        <w:pStyle w:val="Heading3"/>
      </w:pPr>
      <w:bookmarkStart w:id="253" w:name="_Toc460839407"/>
      <w:bookmarkStart w:id="254" w:name="_Toc460839683"/>
      <w:bookmarkStart w:id="255" w:name="_Toc460839843"/>
      <w:bookmarkStart w:id="256" w:name="_Toc460839952"/>
      <w:bookmarkStart w:id="257" w:name="_Toc460840316"/>
      <w:bookmarkStart w:id="258" w:name="_Toc460843694"/>
      <w:bookmarkStart w:id="259" w:name="_Toc460851473"/>
      <w:bookmarkStart w:id="260" w:name="_Toc460934783"/>
      <w:bookmarkStart w:id="261" w:name="_Toc471725675"/>
      <w:bookmarkStart w:id="262" w:name="_Toc473907053"/>
      <w:r w:rsidRPr="00970BDF">
        <w:t>Summary of watering actions and outcomes</w:t>
      </w:r>
      <w:bookmarkEnd w:id="253"/>
      <w:bookmarkEnd w:id="254"/>
      <w:bookmarkEnd w:id="255"/>
      <w:bookmarkEnd w:id="256"/>
      <w:bookmarkEnd w:id="257"/>
      <w:bookmarkEnd w:id="258"/>
      <w:bookmarkEnd w:id="259"/>
      <w:bookmarkEnd w:id="260"/>
      <w:bookmarkEnd w:id="261"/>
      <w:bookmarkEnd w:id="262"/>
    </w:p>
    <w:tbl>
      <w:tblPr>
        <w:tblW w:w="4679" w:type="pct"/>
        <w:tblCellMar>
          <w:left w:w="0" w:type="dxa"/>
          <w:right w:w="0" w:type="dxa"/>
        </w:tblCellMar>
        <w:tblLook w:val="04A0" w:firstRow="1" w:lastRow="0" w:firstColumn="1" w:lastColumn="0" w:noHBand="0" w:noVBand="1"/>
      </w:tblPr>
      <w:tblGrid>
        <w:gridCol w:w="2008"/>
        <w:gridCol w:w="2008"/>
        <w:gridCol w:w="2008"/>
        <w:gridCol w:w="2008"/>
        <w:gridCol w:w="1070"/>
      </w:tblGrid>
      <w:tr w:rsidR="00BB4C2B" w:rsidRPr="00BD2035" w14:paraId="08E89AB5" w14:textId="77777777" w:rsidTr="00BB4C2B">
        <w:trPr>
          <w:trHeight w:val="20"/>
        </w:trPr>
        <w:tc>
          <w:tcPr>
            <w:tcW w:w="1103" w:type="pct"/>
            <w:tcBorders>
              <w:top w:val="single" w:sz="8" w:space="0" w:color="auto"/>
              <w:left w:val="single" w:sz="8" w:space="0" w:color="auto"/>
              <w:bottom w:val="single" w:sz="8" w:space="0" w:color="auto"/>
              <w:right w:val="single" w:sz="8" w:space="0" w:color="auto"/>
            </w:tcBorders>
            <w:shd w:val="clear" w:color="auto" w:fill="076028"/>
            <w:tcMar>
              <w:top w:w="0" w:type="dxa"/>
              <w:left w:w="108" w:type="dxa"/>
              <w:bottom w:w="0" w:type="dxa"/>
              <w:right w:w="108" w:type="dxa"/>
            </w:tcMar>
            <w:vAlign w:val="center"/>
            <w:hideMark/>
          </w:tcPr>
          <w:p w14:paraId="11A8E6DC" w14:textId="77777777" w:rsidR="00BB4C2B" w:rsidRPr="00B4531A" w:rsidRDefault="00BB4C2B" w:rsidP="00BB4C2B">
            <w:pPr>
              <w:pStyle w:val="Tabletext"/>
              <w:rPr>
                <w:b/>
                <w:color w:val="FFFFFF"/>
              </w:rPr>
            </w:pPr>
            <w:r w:rsidRPr="00B4531A">
              <w:rPr>
                <w:b/>
                <w:color w:val="FFFFFF"/>
              </w:rPr>
              <w:t>MEP and 2015-16 Acquittal Report Expected outcomes</w:t>
            </w:r>
          </w:p>
        </w:tc>
        <w:tc>
          <w:tcPr>
            <w:tcW w:w="1103" w:type="pct"/>
            <w:tcBorders>
              <w:top w:val="single" w:sz="8" w:space="0" w:color="auto"/>
              <w:left w:val="nil"/>
              <w:bottom w:val="nil"/>
              <w:right w:val="single" w:sz="8" w:space="0" w:color="auto"/>
            </w:tcBorders>
            <w:shd w:val="clear" w:color="auto" w:fill="076028"/>
            <w:tcMar>
              <w:top w:w="0" w:type="dxa"/>
              <w:left w:w="108" w:type="dxa"/>
              <w:bottom w:w="0" w:type="dxa"/>
              <w:right w:w="108" w:type="dxa"/>
            </w:tcMar>
            <w:vAlign w:val="center"/>
            <w:hideMark/>
          </w:tcPr>
          <w:p w14:paraId="17AD34E8" w14:textId="77777777" w:rsidR="00BB4C2B" w:rsidRPr="00B4531A" w:rsidRDefault="00BB4C2B" w:rsidP="00BB4C2B">
            <w:pPr>
              <w:pStyle w:val="Tabletext"/>
              <w:rPr>
                <w:b/>
                <w:color w:val="FFFFFF"/>
              </w:rPr>
            </w:pPr>
            <w:r w:rsidRPr="00B4531A">
              <w:rPr>
                <w:b/>
                <w:color w:val="FFFFFF"/>
              </w:rPr>
              <w:t>Evaluation questions and predicted outcomes</w:t>
            </w:r>
          </w:p>
        </w:tc>
        <w:tc>
          <w:tcPr>
            <w:tcW w:w="1103" w:type="pct"/>
            <w:tcBorders>
              <w:top w:val="single" w:sz="8" w:space="0" w:color="auto"/>
              <w:left w:val="nil"/>
              <w:bottom w:val="single" w:sz="8" w:space="0" w:color="auto"/>
              <w:right w:val="single" w:sz="8" w:space="0" w:color="auto"/>
            </w:tcBorders>
            <w:shd w:val="clear" w:color="auto" w:fill="076028"/>
            <w:tcMar>
              <w:top w:w="0" w:type="dxa"/>
              <w:left w:w="108" w:type="dxa"/>
              <w:bottom w:w="0" w:type="dxa"/>
              <w:right w:w="108" w:type="dxa"/>
            </w:tcMar>
            <w:vAlign w:val="center"/>
            <w:hideMark/>
          </w:tcPr>
          <w:p w14:paraId="6AD3577C" w14:textId="77777777" w:rsidR="00BB4C2B" w:rsidRPr="00B4531A" w:rsidRDefault="00BB4C2B" w:rsidP="00BB4C2B">
            <w:pPr>
              <w:pStyle w:val="Tabletext"/>
              <w:rPr>
                <w:b/>
                <w:color w:val="FFFFFF"/>
              </w:rPr>
            </w:pPr>
            <w:r w:rsidRPr="00B4531A">
              <w:rPr>
                <w:b/>
                <w:color w:val="FFFFFF"/>
              </w:rPr>
              <w:t>Watering Action (s) in 2015/16</w:t>
            </w:r>
          </w:p>
        </w:tc>
        <w:tc>
          <w:tcPr>
            <w:tcW w:w="1103" w:type="pct"/>
            <w:tcBorders>
              <w:top w:val="single" w:sz="8" w:space="0" w:color="auto"/>
              <w:left w:val="nil"/>
              <w:bottom w:val="single" w:sz="8" w:space="0" w:color="auto"/>
              <w:right w:val="single" w:sz="8" w:space="0" w:color="auto"/>
            </w:tcBorders>
            <w:shd w:val="clear" w:color="auto" w:fill="076028"/>
            <w:tcMar>
              <w:top w:w="0" w:type="dxa"/>
              <w:left w:w="108" w:type="dxa"/>
              <w:bottom w:w="0" w:type="dxa"/>
              <w:right w:w="108" w:type="dxa"/>
            </w:tcMar>
            <w:vAlign w:val="center"/>
            <w:hideMark/>
          </w:tcPr>
          <w:p w14:paraId="48D01A85" w14:textId="77777777" w:rsidR="00BB4C2B" w:rsidRPr="00B4531A" w:rsidRDefault="00BB4C2B" w:rsidP="00BB4C2B">
            <w:pPr>
              <w:pStyle w:val="Tabletext"/>
              <w:rPr>
                <w:b/>
                <w:color w:val="FFFFFF"/>
              </w:rPr>
            </w:pPr>
            <w:r w:rsidRPr="00B4531A">
              <w:rPr>
                <w:b/>
                <w:color w:val="FFFFFF"/>
              </w:rPr>
              <w:t>Measured outcomes</w:t>
            </w:r>
          </w:p>
        </w:tc>
        <w:tc>
          <w:tcPr>
            <w:tcW w:w="588" w:type="pct"/>
            <w:tcBorders>
              <w:top w:val="single" w:sz="8" w:space="0" w:color="auto"/>
              <w:left w:val="nil"/>
              <w:bottom w:val="single" w:sz="8" w:space="0" w:color="auto"/>
              <w:right w:val="single" w:sz="8" w:space="0" w:color="auto"/>
            </w:tcBorders>
            <w:shd w:val="clear" w:color="auto" w:fill="076028"/>
            <w:tcMar>
              <w:top w:w="0" w:type="dxa"/>
              <w:left w:w="108" w:type="dxa"/>
              <w:bottom w:w="0" w:type="dxa"/>
              <w:right w:w="108" w:type="dxa"/>
            </w:tcMar>
            <w:vAlign w:val="center"/>
            <w:hideMark/>
          </w:tcPr>
          <w:p w14:paraId="72963E80" w14:textId="77777777" w:rsidR="00BB4C2B" w:rsidRPr="00B4531A" w:rsidRDefault="00BB4C2B" w:rsidP="00BB4C2B">
            <w:pPr>
              <w:pStyle w:val="Tabletext"/>
              <w:rPr>
                <w:b/>
                <w:color w:val="FFFFFF"/>
              </w:rPr>
            </w:pPr>
            <w:r w:rsidRPr="00B4531A">
              <w:rPr>
                <w:b/>
                <w:color w:val="FFFFFF"/>
              </w:rPr>
              <w:t>Was the expected outcome achieved</w:t>
            </w:r>
          </w:p>
        </w:tc>
      </w:tr>
      <w:tr w:rsidR="00BB4C2B" w:rsidRPr="00D866C9" w14:paraId="36F75FB1" w14:textId="77777777" w:rsidTr="00BB4C2B">
        <w:trPr>
          <w:trHeight w:val="20"/>
        </w:trPr>
        <w:tc>
          <w:tcPr>
            <w:tcW w:w="1103" w:type="pct"/>
            <w:tcBorders>
              <w:top w:val="nil"/>
              <w:left w:val="single" w:sz="8" w:space="0" w:color="auto"/>
              <w:bottom w:val="single" w:sz="8" w:space="0" w:color="auto"/>
              <w:right w:val="nil"/>
            </w:tcBorders>
            <w:tcMar>
              <w:top w:w="0" w:type="dxa"/>
              <w:left w:w="108" w:type="dxa"/>
              <w:bottom w:w="0" w:type="dxa"/>
              <w:right w:w="108" w:type="dxa"/>
            </w:tcMar>
            <w:vAlign w:val="center"/>
            <w:hideMark/>
          </w:tcPr>
          <w:p w14:paraId="5E83BBF0" w14:textId="77777777" w:rsidR="00BB4C2B" w:rsidRPr="00D866C9" w:rsidRDefault="00BB4C2B" w:rsidP="00BB4C2B">
            <w:pPr>
              <w:pStyle w:val="Tabletext"/>
            </w:pPr>
            <w:r w:rsidRPr="00D866C9">
              <w:t>Provide flows, including restoring natural flow events that are affected by river regulation and/or extraction, to support habitat, food sources and breeding requirements of waterbirds, native fish and other vertebrates.</w:t>
            </w:r>
          </w:p>
        </w:tc>
        <w:tc>
          <w:tcPr>
            <w:tcW w:w="110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CDCA23" w14:textId="77777777" w:rsidR="00BB4C2B" w:rsidRPr="00D866C9" w:rsidRDefault="00BB4C2B" w:rsidP="00BB4C2B">
            <w:pPr>
              <w:pStyle w:val="Tabletext"/>
            </w:pPr>
            <w:r w:rsidRPr="00D866C9">
              <w:t>What did Commonwealth environmental water contribute to breeding and recruitment of riverine native fish by supporting prey?</w:t>
            </w:r>
          </w:p>
          <w:p w14:paraId="37D0ACC2" w14:textId="77777777" w:rsidR="00BB4C2B" w:rsidRPr="00D866C9" w:rsidRDefault="00BB4C2B" w:rsidP="00BB4C2B">
            <w:pPr>
              <w:pStyle w:val="Tabletext"/>
            </w:pPr>
          </w:p>
        </w:tc>
        <w:tc>
          <w:tcPr>
            <w:tcW w:w="11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8054AF" w14:textId="77777777" w:rsidR="00BB4C2B" w:rsidRPr="00D866C9" w:rsidRDefault="00BB4C2B" w:rsidP="00BB4C2B">
            <w:pPr>
              <w:pStyle w:val="Tabletext"/>
            </w:pPr>
            <w:r w:rsidRPr="00D866C9">
              <w:t>No in-channel watering actions, Commonwealth water influenced hydrology due to transit of water for floodplain assets resulting in the presence of channel freshes throughout the monitoring period</w:t>
            </w:r>
          </w:p>
        </w:tc>
        <w:tc>
          <w:tcPr>
            <w:tcW w:w="11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3D9EFB" w14:textId="77777777" w:rsidR="00BB4C2B" w:rsidRPr="00D866C9" w:rsidRDefault="00BB4C2B" w:rsidP="00BB4C2B">
            <w:pPr>
              <w:pStyle w:val="Tabletext"/>
            </w:pPr>
            <w:r w:rsidRPr="00D866C9">
              <w:t xml:space="preserve">Microinvertebrate densities exceed levels needed to support larval fish during early November in Carathool Zone. </w:t>
            </w:r>
          </w:p>
          <w:p w14:paraId="0808E21F" w14:textId="77777777" w:rsidR="00BB4C2B" w:rsidRPr="00D866C9" w:rsidRDefault="00BB4C2B" w:rsidP="00BB4C2B">
            <w:pPr>
              <w:pStyle w:val="Tabletext"/>
            </w:pPr>
            <w:r w:rsidRPr="00D866C9">
              <w:t>Microinvertebrate peak in density matches peak in abundance of larval cod species and Australian smelt from light traps.</w:t>
            </w:r>
          </w:p>
          <w:p w14:paraId="57D7780E" w14:textId="77777777" w:rsidR="00BB4C2B" w:rsidRPr="00D866C9" w:rsidRDefault="00BB4C2B" w:rsidP="00BB4C2B">
            <w:pPr>
              <w:pStyle w:val="Tabletext"/>
            </w:pPr>
            <w:r w:rsidRPr="00D866C9">
              <w:t xml:space="preserve">Macrothricidae favoured prey of Murray </w:t>
            </w:r>
            <w:r>
              <w:t>c</w:t>
            </w:r>
            <w:r w:rsidRPr="00D866C9">
              <w:t>od present in high numbers.</w:t>
            </w:r>
          </w:p>
          <w:p w14:paraId="0025A527" w14:textId="77777777" w:rsidR="00BB4C2B" w:rsidRPr="00D866C9" w:rsidRDefault="00BB4C2B" w:rsidP="00BB4C2B">
            <w:pPr>
              <w:pStyle w:val="Tabletext"/>
            </w:pPr>
            <w:r w:rsidRPr="00D866C9">
              <w:t>Microinvertebrate densities in Narrandera zone low, possibly due to high and more stable water level</w:t>
            </w:r>
          </w:p>
        </w:tc>
        <w:tc>
          <w:tcPr>
            <w:tcW w:w="5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3D8A81" w14:textId="77777777" w:rsidR="00BB4C2B" w:rsidRPr="00D866C9" w:rsidRDefault="00BB4C2B" w:rsidP="00BB4C2B">
            <w:pPr>
              <w:pStyle w:val="Tabletext"/>
            </w:pPr>
            <w:r w:rsidRPr="00D866C9">
              <w:t>Yes</w:t>
            </w:r>
          </w:p>
        </w:tc>
      </w:tr>
    </w:tbl>
    <w:p w14:paraId="4B1ECF95" w14:textId="77777777" w:rsidR="00BB4C2B" w:rsidRDefault="00BB4C2B" w:rsidP="00BB4C2B">
      <w:pPr>
        <w:spacing w:after="0" w:line="240" w:lineRule="auto"/>
        <w:jc w:val="left"/>
        <w:rPr>
          <w:b/>
          <w:i/>
          <w:iCs/>
          <w:color w:val="076028"/>
          <w:kern w:val="32"/>
          <w:sz w:val="24"/>
          <w:szCs w:val="26"/>
          <w:lang w:bidi="th-TH"/>
        </w:rPr>
      </w:pPr>
    </w:p>
    <w:p w14:paraId="780E6F80" w14:textId="77777777" w:rsidR="00BB4C2B" w:rsidRDefault="00BB4C2B" w:rsidP="00BB4C2B">
      <w:pPr>
        <w:pStyle w:val="Heading3"/>
      </w:pPr>
      <w:bookmarkStart w:id="263" w:name="_Toc460839408"/>
      <w:bookmarkStart w:id="264" w:name="_Toc460839684"/>
      <w:bookmarkStart w:id="265" w:name="_Toc460839844"/>
      <w:bookmarkStart w:id="266" w:name="_Toc460839953"/>
      <w:bookmarkStart w:id="267" w:name="_Toc460840317"/>
      <w:bookmarkStart w:id="268" w:name="_Toc460843695"/>
      <w:bookmarkStart w:id="269" w:name="_Toc460851474"/>
      <w:bookmarkStart w:id="270" w:name="_Toc460934784"/>
      <w:bookmarkStart w:id="271" w:name="_Toc471725676"/>
      <w:bookmarkStart w:id="272" w:name="_Toc473907054"/>
      <w:r>
        <w:t>Main findings from riverine microinvertebrate monitoring program</w:t>
      </w:r>
      <w:bookmarkEnd w:id="263"/>
      <w:bookmarkEnd w:id="264"/>
      <w:bookmarkEnd w:id="265"/>
      <w:bookmarkEnd w:id="266"/>
      <w:bookmarkEnd w:id="267"/>
      <w:bookmarkEnd w:id="268"/>
      <w:bookmarkEnd w:id="269"/>
      <w:bookmarkEnd w:id="270"/>
      <w:bookmarkEnd w:id="271"/>
      <w:bookmarkEnd w:id="272"/>
    </w:p>
    <w:p w14:paraId="5CD882AD" w14:textId="77777777" w:rsidR="00BB4C2B" w:rsidRPr="008223F3" w:rsidRDefault="00BB4C2B" w:rsidP="00BB4C2B">
      <w:pPr>
        <w:pStyle w:val="BodyTextCEWO"/>
        <w:numPr>
          <w:ilvl w:val="0"/>
          <w:numId w:val="27"/>
        </w:numPr>
      </w:pPr>
      <w:bookmarkStart w:id="273" w:name="_Toc460839409"/>
      <w:bookmarkStart w:id="274" w:name="_Toc460839685"/>
      <w:bookmarkStart w:id="275" w:name="_Toc460839845"/>
      <w:bookmarkStart w:id="276" w:name="_Toc460839954"/>
      <w:bookmarkStart w:id="277" w:name="_Toc460840318"/>
      <w:r w:rsidRPr="008223F3">
        <w:t>Microinvertebrate densities peaked in early November 2015 in Carathool zone as river levels were falling following a peak due to delivery of environmental water to wetlands in the lower to mid-Murrumbidgee.</w:t>
      </w:r>
      <w:bookmarkEnd w:id="273"/>
      <w:bookmarkEnd w:id="274"/>
      <w:bookmarkEnd w:id="275"/>
      <w:bookmarkEnd w:id="276"/>
      <w:bookmarkEnd w:id="277"/>
      <w:r w:rsidRPr="008223F3">
        <w:t xml:space="preserve"> </w:t>
      </w:r>
    </w:p>
    <w:p w14:paraId="791A0661" w14:textId="77777777" w:rsidR="00BB4C2B" w:rsidRPr="008223F3" w:rsidRDefault="00BB4C2B" w:rsidP="00BB4C2B">
      <w:pPr>
        <w:pStyle w:val="BodyTextCEWO"/>
        <w:numPr>
          <w:ilvl w:val="0"/>
          <w:numId w:val="27"/>
        </w:numPr>
      </w:pPr>
      <w:bookmarkStart w:id="278" w:name="_Toc460839410"/>
      <w:bookmarkStart w:id="279" w:name="_Toc460839686"/>
      <w:bookmarkStart w:id="280" w:name="_Toc460839846"/>
      <w:bookmarkStart w:id="281" w:name="_Toc460839955"/>
      <w:bookmarkStart w:id="282" w:name="_Toc460840319"/>
      <w:r w:rsidRPr="008223F3">
        <w:t>In early November 2015 in Carathool zone, densities of key prey including copepods, macrothricid, chydorid and daphnid cladocerans and ostracods were between</w:t>
      </w:r>
      <w:r>
        <w:t xml:space="preserve"> the</w:t>
      </w:r>
      <w:r w:rsidRPr="008223F3">
        <w:t xml:space="preserve"> 100-1000 individuals per litre threshold </w:t>
      </w:r>
      <w:r>
        <w:t>required to</w:t>
      </w:r>
      <w:r w:rsidRPr="008223F3">
        <w:t xml:space="preserve"> support larval fish growth.</w:t>
      </w:r>
      <w:bookmarkEnd w:id="278"/>
      <w:bookmarkEnd w:id="279"/>
      <w:bookmarkEnd w:id="280"/>
      <w:bookmarkEnd w:id="281"/>
      <w:bookmarkEnd w:id="282"/>
    </w:p>
    <w:p w14:paraId="7673A7C7" w14:textId="77777777" w:rsidR="00BB4C2B" w:rsidRPr="008223F3" w:rsidRDefault="00BB4C2B" w:rsidP="00BB4C2B">
      <w:pPr>
        <w:pStyle w:val="BodyTextCEWO"/>
        <w:numPr>
          <w:ilvl w:val="0"/>
          <w:numId w:val="27"/>
        </w:numPr>
      </w:pPr>
      <w:bookmarkStart w:id="283" w:name="_Toc460839411"/>
      <w:bookmarkStart w:id="284" w:name="_Toc460839687"/>
      <w:bookmarkStart w:id="285" w:name="_Toc460839847"/>
      <w:bookmarkStart w:id="286" w:name="_Toc460839956"/>
      <w:bookmarkStart w:id="287" w:name="_Toc460840320"/>
      <w:r w:rsidRPr="008223F3">
        <w:t>In 2015 the observed peak in microinvertebrates in early November in the Carrathool zone matched a peak in larval cod species and Australian smelt.</w:t>
      </w:r>
      <w:bookmarkEnd w:id="283"/>
      <w:bookmarkEnd w:id="284"/>
      <w:bookmarkEnd w:id="285"/>
      <w:bookmarkEnd w:id="286"/>
      <w:bookmarkEnd w:id="287"/>
    </w:p>
    <w:p w14:paraId="4DF876E7" w14:textId="77777777" w:rsidR="00BB4C2B" w:rsidRPr="008223F3" w:rsidRDefault="00BB4C2B" w:rsidP="00BB4C2B">
      <w:pPr>
        <w:pStyle w:val="BodyTextCEWO"/>
        <w:numPr>
          <w:ilvl w:val="0"/>
          <w:numId w:val="27"/>
        </w:numPr>
      </w:pPr>
      <w:bookmarkStart w:id="288" w:name="_Toc460839412"/>
      <w:bookmarkStart w:id="289" w:name="_Toc460839688"/>
      <w:bookmarkStart w:id="290" w:name="_Toc460839848"/>
      <w:bookmarkStart w:id="291" w:name="_Toc460839957"/>
      <w:bookmarkStart w:id="292" w:name="_Toc460840321"/>
      <w:r w:rsidRPr="008223F3">
        <w:t>In contrast, in 2014-15 microinvertebrate densities peaked later in December 2014 in Carathool zone also coinciding with a fall in peak river levels, but after the peak in larval fish abundances.</w:t>
      </w:r>
      <w:bookmarkEnd w:id="288"/>
      <w:bookmarkEnd w:id="289"/>
      <w:bookmarkEnd w:id="290"/>
      <w:bookmarkEnd w:id="291"/>
      <w:bookmarkEnd w:id="292"/>
    </w:p>
    <w:p w14:paraId="4FF64E43" w14:textId="77777777" w:rsidR="00BB4C2B" w:rsidRPr="008223F3" w:rsidRDefault="00BB4C2B" w:rsidP="00BB4C2B">
      <w:pPr>
        <w:pStyle w:val="BodyTextCEWO"/>
        <w:numPr>
          <w:ilvl w:val="0"/>
          <w:numId w:val="27"/>
        </w:numPr>
      </w:pPr>
      <w:bookmarkStart w:id="293" w:name="_Toc460839413"/>
      <w:bookmarkStart w:id="294" w:name="_Toc460839689"/>
      <w:bookmarkStart w:id="295" w:name="_Toc460839849"/>
      <w:bookmarkStart w:id="296" w:name="_Toc460839958"/>
      <w:bookmarkStart w:id="297" w:name="_Toc460840322"/>
      <w:r w:rsidRPr="008223F3">
        <w:t>In the Narrandera zone in both years, microinvertebrate densities were mostly well below 100-1000 individuals per litre. Water levels in the Narrandera zone are higher and more stable than the Carrathool zone.</w:t>
      </w:r>
      <w:bookmarkEnd w:id="293"/>
      <w:bookmarkEnd w:id="294"/>
      <w:bookmarkEnd w:id="295"/>
      <w:bookmarkEnd w:id="296"/>
      <w:bookmarkEnd w:id="297"/>
    </w:p>
    <w:p w14:paraId="37255215" w14:textId="77777777" w:rsidR="00BB4C2B" w:rsidRDefault="00BB4C2B" w:rsidP="00BB4C2B">
      <w:pPr>
        <w:pStyle w:val="Heading3"/>
        <w:rPr>
          <w:rStyle w:val="Heading3Char"/>
        </w:rPr>
      </w:pPr>
      <w:bookmarkStart w:id="298" w:name="_Toc471725677"/>
      <w:bookmarkStart w:id="299" w:name="_Toc473907055"/>
      <w:bookmarkStart w:id="300" w:name="_Toc460839414"/>
      <w:bookmarkStart w:id="301" w:name="_Toc460839690"/>
      <w:bookmarkStart w:id="302" w:name="_Toc460839850"/>
      <w:bookmarkStart w:id="303" w:name="_Toc460839959"/>
      <w:bookmarkStart w:id="304" w:name="_Toc460840323"/>
      <w:bookmarkStart w:id="305" w:name="_Toc460843696"/>
      <w:bookmarkStart w:id="306" w:name="_Toc460851475"/>
      <w:bookmarkStart w:id="307" w:name="_Toc460934785"/>
      <w:r w:rsidRPr="00E84B95">
        <w:rPr>
          <w:rStyle w:val="Heading3Char"/>
          <w:b/>
          <w:i/>
          <w:iCs/>
        </w:rPr>
        <w:t xml:space="preserve">Discussion, </w:t>
      </w:r>
      <w:r>
        <w:rPr>
          <w:rStyle w:val="Heading3Char"/>
          <w:b/>
          <w:i/>
          <w:iCs/>
        </w:rPr>
        <w:t>r</w:t>
      </w:r>
      <w:r w:rsidRPr="00E84B95">
        <w:t>ecommendations and adaptive management</w:t>
      </w:r>
      <w:bookmarkEnd w:id="298"/>
      <w:bookmarkEnd w:id="299"/>
      <w:r w:rsidRPr="00E17651">
        <w:rPr>
          <w:rStyle w:val="Heading3Char"/>
        </w:rPr>
        <w:t xml:space="preserve"> </w:t>
      </w:r>
    </w:p>
    <w:bookmarkEnd w:id="300"/>
    <w:bookmarkEnd w:id="301"/>
    <w:bookmarkEnd w:id="302"/>
    <w:bookmarkEnd w:id="303"/>
    <w:bookmarkEnd w:id="304"/>
    <w:bookmarkEnd w:id="305"/>
    <w:bookmarkEnd w:id="306"/>
    <w:bookmarkEnd w:id="307"/>
    <w:p w14:paraId="2DCABF21" w14:textId="77777777" w:rsidR="00BB4C2B" w:rsidRDefault="00BB4C2B" w:rsidP="00BB4C2B">
      <w:pPr>
        <w:pStyle w:val="BodyText10"/>
      </w:pPr>
      <w:r>
        <w:t xml:space="preserve">A pattern is emerging with microinvertebrate productivity peaking on the recession of peak flows during spring and early summer. There appears to be a threshold river level below which higher densities are observed. A similar pattern was also observed during monitoring of sites in the Carrathool zone and at a site closer to Wagga in 2012-13 </w:t>
      </w:r>
      <w:r>
        <w:rPr>
          <w:noProof/>
        </w:rPr>
        <w:t>(Wassens, Jenkins et al. 2014)</w:t>
      </w:r>
      <w:r>
        <w:t>. These observations based on data from two zones (plus the site near Wagga) over three years will be confirmed with subsequent years of monitoring and statistical analysis. The relationship between larval fish abundance, microinvertebrate densities and recruitment will be examined through multiple years of data collection as part of the Murrumbidgee LTIM project.</w:t>
      </w:r>
    </w:p>
    <w:p w14:paraId="5613241D" w14:textId="77777777" w:rsidR="00BB4C2B" w:rsidRDefault="00BB4C2B" w:rsidP="00BB4C2B">
      <w:pPr>
        <w:pStyle w:val="BodyText10"/>
      </w:pPr>
      <w:r>
        <w:t>The peak in benthic microinvertebrate densities in 2015-16 coincided with peaks in Australian smelt and cod species captured in light traps</w:t>
      </w:r>
      <w:r w:rsidRPr="00391575">
        <w:t>.</w:t>
      </w:r>
      <w:r>
        <w:t xml:space="preserve"> However peak numbers of cod species and perch captured in drift nets occurred two weeks earlier in late October, suggesting peak densities of larval fish and microinvertebrates were offset. This mismatch in timing between peaks was more apparent in 2014-15 when larval fish numbers peaked in early to mid-November well before the peak in microinvertebrate densities in early to mid-December.</w:t>
      </w:r>
    </w:p>
    <w:p w14:paraId="375D3F2F" w14:textId="77777777" w:rsidR="00BB4C2B" w:rsidRDefault="00BB4C2B" w:rsidP="00BB4C2B">
      <w:pPr>
        <w:pStyle w:val="BodyText10"/>
      </w:pPr>
      <w:r w:rsidRPr="00A8565B">
        <w:rPr>
          <w:lang w:val="en-GB"/>
        </w:rPr>
        <w:t>River levels in the Narrandera zone were at least 1 metre higher than in the Carrathool zone and there was less variability in river level. It appears that the higher river level in the Narrandera zone may impact development of a productive and diverse microinvertebrate community. In contrast in the Carrathool zone with lower more variable river levels, pronounced peaks in microinvertebrate densities were recorded in both 2014-15 and 2015-16. This is likely due to drying and then rewetting of edge sediments stimulating nutrient release that then supports peak densities of microinvertebrates.</w:t>
      </w:r>
      <w:r>
        <w:rPr>
          <w:lang w:val="en-GB"/>
        </w:rPr>
        <w:t xml:space="preserve"> Before, during and after monitoring as river levels rise, peak and fall would help unravel if these aspects of hydrology are driving the patterns observed in microinvertebrate community dynamics. If this is the case, then environmental water deliveries could aim to produce a peak in river flows at the appropriate time for microinvertebrates to pulse when larval fish are also abundant. The differences in productivity between the Narrandera (high flow) and Carrathool zones (lower more variable flows) could be teased out by replicated monitoring in other locations. Flow manipulations in high flow areas to reduce flow and increase variability with before, during and after monitoring could also shed light on this important process.</w:t>
      </w:r>
    </w:p>
    <w:p w14:paraId="0F4DAEF7" w14:textId="77777777" w:rsidR="00BB4C2B" w:rsidRDefault="00BB4C2B">
      <w:pPr>
        <w:spacing w:after="0" w:line="240" w:lineRule="auto"/>
        <w:jc w:val="left"/>
        <w:rPr>
          <w:rFonts w:eastAsia="Times New Roman" w:cs="Angsana New"/>
          <w:szCs w:val="22"/>
          <w:lang w:eastAsia="zh-CN" w:bidi="th-TH"/>
        </w:rPr>
      </w:pPr>
      <w:r>
        <w:br w:type="page"/>
      </w:r>
    </w:p>
    <w:p w14:paraId="323DF8BF" w14:textId="77777777" w:rsidR="00BB4C2B" w:rsidRDefault="00BB4C2B" w:rsidP="00BB4C2B">
      <w:pPr>
        <w:pStyle w:val="Heading2"/>
        <w:numPr>
          <w:ilvl w:val="1"/>
          <w:numId w:val="4"/>
        </w:numPr>
      </w:pPr>
      <w:bookmarkStart w:id="308" w:name="_Toc460839415"/>
      <w:bookmarkStart w:id="309" w:name="_Toc460839691"/>
      <w:bookmarkStart w:id="310" w:name="_Toc460839851"/>
      <w:bookmarkStart w:id="311" w:name="_Toc460839960"/>
      <w:bookmarkStart w:id="312" w:name="_Toc460840324"/>
      <w:bookmarkStart w:id="313" w:name="_Toc460843697"/>
      <w:bookmarkStart w:id="314" w:name="_Toc460851476"/>
      <w:bookmarkStart w:id="315" w:name="_Toc460934786"/>
      <w:bookmarkStart w:id="316" w:name="_Toc471725678"/>
      <w:bookmarkStart w:id="317" w:name="_Toc473907056"/>
      <w:r>
        <w:t>Riverine and larval fish</w:t>
      </w:r>
      <w:bookmarkEnd w:id="308"/>
      <w:bookmarkEnd w:id="309"/>
      <w:bookmarkEnd w:id="310"/>
      <w:bookmarkEnd w:id="311"/>
      <w:bookmarkEnd w:id="312"/>
      <w:bookmarkEnd w:id="313"/>
      <w:bookmarkEnd w:id="314"/>
      <w:bookmarkEnd w:id="315"/>
      <w:bookmarkEnd w:id="316"/>
      <w:bookmarkEnd w:id="317"/>
    </w:p>
    <w:p w14:paraId="0E7C8803" w14:textId="77777777" w:rsidR="00BB4C2B" w:rsidRPr="003B3B9F" w:rsidRDefault="00BB4C2B" w:rsidP="00BB4C2B">
      <w:pPr>
        <w:pStyle w:val="Heading3"/>
      </w:pPr>
      <w:bookmarkStart w:id="318" w:name="_Toc460839416"/>
      <w:bookmarkStart w:id="319" w:name="_Toc460839692"/>
      <w:bookmarkStart w:id="320" w:name="_Toc460839852"/>
      <w:bookmarkStart w:id="321" w:name="_Toc460839961"/>
      <w:bookmarkStart w:id="322" w:name="_Toc460840325"/>
      <w:bookmarkStart w:id="323" w:name="_Toc460843698"/>
      <w:bookmarkStart w:id="324" w:name="_Toc460851477"/>
      <w:bookmarkStart w:id="325" w:name="_Toc460934787"/>
      <w:bookmarkStart w:id="326" w:name="_Toc471725679"/>
      <w:bookmarkStart w:id="327" w:name="_Toc473907057"/>
      <w:r w:rsidRPr="003B3B9F">
        <w:t>Introduction</w:t>
      </w:r>
      <w:bookmarkEnd w:id="318"/>
      <w:bookmarkEnd w:id="319"/>
      <w:bookmarkEnd w:id="320"/>
      <w:bookmarkEnd w:id="321"/>
      <w:bookmarkEnd w:id="322"/>
      <w:bookmarkEnd w:id="323"/>
      <w:bookmarkEnd w:id="324"/>
      <w:bookmarkEnd w:id="325"/>
      <w:bookmarkEnd w:id="326"/>
      <w:bookmarkEnd w:id="327"/>
    </w:p>
    <w:p w14:paraId="5A7A9FA6" w14:textId="77777777" w:rsidR="00BB4C2B" w:rsidRPr="003B3B9F" w:rsidRDefault="00BB4C2B" w:rsidP="00BB4C2B">
      <w:pPr>
        <w:pStyle w:val="BodyTextCEWO"/>
        <w:rPr>
          <w:lang w:val="en-GB"/>
        </w:rPr>
      </w:pPr>
      <w:r w:rsidRPr="003B3B9F">
        <w:rPr>
          <w:lang w:val="en-GB"/>
        </w:rPr>
        <w:t>Flow plays a critical role in the early life-cycle of native fish, with the duration, magnitude and timing of flows strongly influencing adult spawning and the subsequent survival and growth of larvae. During 2015-16, Commonwealth environmental water was not directly targeted at in-channel watering outcomes, however the transfer of Commonwealth</w:t>
      </w:r>
      <w:r>
        <w:rPr>
          <w:lang w:val="en-GB"/>
        </w:rPr>
        <w:t xml:space="preserve"> environmental </w:t>
      </w:r>
      <w:r w:rsidRPr="003B3B9F">
        <w:rPr>
          <w:lang w:val="en-GB"/>
        </w:rPr>
        <w:t xml:space="preserve">water to </w:t>
      </w:r>
      <w:r>
        <w:rPr>
          <w:lang w:val="en-GB"/>
        </w:rPr>
        <w:t xml:space="preserve">wetland and </w:t>
      </w:r>
      <w:r w:rsidRPr="003B3B9F">
        <w:rPr>
          <w:lang w:val="en-GB"/>
        </w:rPr>
        <w:t xml:space="preserve">floodplain habitats </w:t>
      </w:r>
      <w:r>
        <w:rPr>
          <w:lang w:val="en-GB"/>
        </w:rPr>
        <w:t xml:space="preserve">contributed to water level rises that coincided with </w:t>
      </w:r>
      <w:r w:rsidRPr="003B3B9F">
        <w:rPr>
          <w:lang w:val="en-GB"/>
        </w:rPr>
        <w:t xml:space="preserve">in-channel monitoring activities. We evaluated native fish in-channel spawning during periods of Commonwealth environmental water delivery. Specifically, we predicted that spawning of flow-cued species such as golden perch and silver perch would result from in-channel </w:t>
      </w:r>
      <w:r>
        <w:rPr>
          <w:lang w:val="en-GB"/>
        </w:rPr>
        <w:t>water level rises (freshes)</w:t>
      </w:r>
      <w:r w:rsidRPr="003B3B9F">
        <w:rPr>
          <w:lang w:val="en-GB"/>
        </w:rPr>
        <w:t xml:space="preserve"> and bankfull events, and that base flows and above would </w:t>
      </w:r>
      <w:r w:rsidRPr="00D828BA">
        <w:rPr>
          <w:lang w:val="en-GB"/>
        </w:rPr>
        <w:t>provide suitable conditions for spawning to occur in opportunistic (flow-cued) (e.g. carp gudgeon) and equilibrium (e.g. Murray cod) species (i.e. non flow-cued species). Larval fish and eggs were sampled fortnightly at three sites in each of two hydrological zones in the Murrumbidgee</w:t>
      </w:r>
      <w:r w:rsidRPr="003B3B9F">
        <w:rPr>
          <w:lang w:val="en-GB"/>
        </w:rPr>
        <w:t xml:space="preserve"> River from October to December 2015. During the 2015-16 watering year the hydrology of the Murrumbidgee River was characterised by high but generally variable water levels. Predictive relationships were developed for flow-cued spawning responses to abiotic drivers (hydrology and water temperature), with a view towards providing watering targets to maximise reproductive opportunities in future years.  </w:t>
      </w:r>
    </w:p>
    <w:p w14:paraId="2D4B84DD" w14:textId="73F0E18B" w:rsidR="00BB4C2B" w:rsidRPr="003B3B9F" w:rsidRDefault="00A32417" w:rsidP="00BB4C2B">
      <w:pPr>
        <w:jc w:val="left"/>
      </w:pPr>
      <w:r>
        <w:rPr>
          <w:noProof/>
        </w:rPr>
        <w:drawing>
          <wp:inline distT="0" distB="0" distL="0" distR="0" wp14:anchorId="67B357A0" wp14:editId="25ACDEED">
            <wp:extent cx="3419475" cy="2352675"/>
            <wp:effectExtent l="0" t="0" r="9525" b="9525"/>
            <wp:docPr id="8" name="Picture 14337" descr="LTIM 2015_htached egg_NDERA_WEEK 1_2of 2_date_15_10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7" descr="LTIM 2015_htached egg_NDERA_WEEK 1_2of 2_date_15_10_1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419475" cy="2352675"/>
                    </a:xfrm>
                    <a:prstGeom prst="rect">
                      <a:avLst/>
                    </a:prstGeom>
                    <a:noFill/>
                    <a:ln>
                      <a:noFill/>
                    </a:ln>
                  </pic:spPr>
                </pic:pic>
              </a:graphicData>
            </a:graphic>
          </wp:inline>
        </w:drawing>
      </w:r>
      <w:r w:rsidR="00BB4C2B" w:rsidRPr="003B3B9F">
        <w:tab/>
      </w:r>
    </w:p>
    <w:p w14:paraId="4534D8CB" w14:textId="77777777" w:rsidR="00BB4C2B" w:rsidRPr="003B3B9F" w:rsidRDefault="00BB4C2B" w:rsidP="00BB4C2B">
      <w:pPr>
        <w:pStyle w:val="Caption"/>
      </w:pPr>
      <w:bookmarkStart w:id="328" w:name="_Toc460934146"/>
      <w:bookmarkStart w:id="329" w:name="_Toc460934173"/>
      <w:bookmarkStart w:id="330" w:name="_Toc473907976"/>
      <w:r>
        <w:t xml:space="preserve">Plate </w:t>
      </w:r>
      <w:r w:rsidR="00561A34">
        <w:fldChar w:fldCharType="begin"/>
      </w:r>
      <w:r w:rsidR="00561A34">
        <w:instrText xml:space="preserve"> STYLEREF 1 \s </w:instrText>
      </w:r>
      <w:r w:rsidR="00561A34">
        <w:fldChar w:fldCharType="separate"/>
      </w:r>
      <w:r>
        <w:rPr>
          <w:noProof/>
        </w:rPr>
        <w:t>3</w:t>
      </w:r>
      <w:r w:rsidR="00561A34">
        <w:rPr>
          <w:noProof/>
        </w:rPr>
        <w:fldChar w:fldCharType="end"/>
      </w:r>
      <w:r>
        <w:noBreakHyphen/>
      </w:r>
      <w:r w:rsidR="00561A34">
        <w:fldChar w:fldCharType="begin"/>
      </w:r>
      <w:r w:rsidR="00561A34">
        <w:instrText xml:space="preserve"> SEQ Plate \* ARABIC \s 1 </w:instrText>
      </w:r>
      <w:r w:rsidR="00561A34">
        <w:fldChar w:fldCharType="separate"/>
      </w:r>
      <w:r>
        <w:rPr>
          <w:noProof/>
        </w:rPr>
        <w:t>1</w:t>
      </w:r>
      <w:r w:rsidR="00561A34">
        <w:rPr>
          <w:noProof/>
        </w:rPr>
        <w:fldChar w:fldCharType="end"/>
      </w:r>
      <w:r>
        <w:t xml:space="preserve"> </w:t>
      </w:r>
      <w:r w:rsidRPr="003B3B9F">
        <w:t>Golden perch (</w:t>
      </w:r>
      <w:r w:rsidRPr="003B3B9F">
        <w:rPr>
          <w:i/>
        </w:rPr>
        <w:t>Macquaria ambigua</w:t>
      </w:r>
      <w:r w:rsidRPr="003B3B9F">
        <w:t>) larva captured as an egg in the Murrumbidgee River in 2015-16 and subsequently hatched in the laboratory.</w:t>
      </w:r>
      <w:bookmarkEnd w:id="328"/>
      <w:bookmarkEnd w:id="329"/>
      <w:bookmarkEnd w:id="330"/>
      <w:r w:rsidRPr="00494808">
        <w:rPr>
          <w:rFonts w:ascii="Times New Roman" w:hAnsi="Times New Roman"/>
        </w:rPr>
        <w:br w:type="page"/>
      </w:r>
    </w:p>
    <w:p w14:paraId="176DBAAA" w14:textId="77777777" w:rsidR="00BB4C2B" w:rsidRPr="003B3B9F" w:rsidRDefault="00BB4C2B" w:rsidP="00BB4C2B">
      <w:pPr>
        <w:pStyle w:val="Heading3"/>
      </w:pPr>
      <w:bookmarkStart w:id="331" w:name="_Toc460839417"/>
      <w:bookmarkStart w:id="332" w:name="_Toc460839693"/>
      <w:bookmarkStart w:id="333" w:name="_Toc460839853"/>
      <w:bookmarkStart w:id="334" w:name="_Toc460839962"/>
      <w:bookmarkStart w:id="335" w:name="_Toc460840326"/>
      <w:bookmarkStart w:id="336" w:name="_Toc460843699"/>
      <w:bookmarkStart w:id="337" w:name="_Toc460851478"/>
      <w:bookmarkStart w:id="338" w:name="_Toc460934788"/>
      <w:bookmarkStart w:id="339" w:name="_Toc471725680"/>
      <w:bookmarkStart w:id="340" w:name="_Toc473907058"/>
      <w:r w:rsidRPr="003B3B9F">
        <w:t>Summary of watering actions and outcomes</w:t>
      </w:r>
      <w:bookmarkEnd w:id="331"/>
      <w:bookmarkEnd w:id="332"/>
      <w:bookmarkEnd w:id="333"/>
      <w:bookmarkEnd w:id="334"/>
      <w:bookmarkEnd w:id="335"/>
      <w:bookmarkEnd w:id="336"/>
      <w:bookmarkEnd w:id="337"/>
      <w:bookmarkEnd w:id="338"/>
      <w:bookmarkEnd w:id="339"/>
      <w:bookmarkEnd w:id="340"/>
    </w:p>
    <w:tbl>
      <w:tblPr>
        <w:tblW w:w="4805" w:type="pct"/>
        <w:tblLayout w:type="fixed"/>
        <w:tblCellMar>
          <w:left w:w="0" w:type="dxa"/>
          <w:right w:w="0" w:type="dxa"/>
        </w:tblCellMar>
        <w:tblLook w:val="04A0" w:firstRow="1" w:lastRow="0" w:firstColumn="1" w:lastColumn="0" w:noHBand="0" w:noVBand="1"/>
      </w:tblPr>
      <w:tblGrid>
        <w:gridCol w:w="1870"/>
        <w:gridCol w:w="1870"/>
        <w:gridCol w:w="1869"/>
        <w:gridCol w:w="1869"/>
        <w:gridCol w:w="1869"/>
      </w:tblGrid>
      <w:tr w:rsidR="00BB4C2B" w:rsidRPr="003B3B9F" w14:paraId="665925F1" w14:textId="77777777" w:rsidTr="00BB4C2B">
        <w:trPr>
          <w:trHeight w:val="2070"/>
        </w:trPr>
        <w:tc>
          <w:tcPr>
            <w:tcW w:w="1000" w:type="pct"/>
            <w:tcBorders>
              <w:top w:val="single" w:sz="8" w:space="0" w:color="auto"/>
              <w:left w:val="single" w:sz="8" w:space="0" w:color="auto"/>
              <w:bottom w:val="single" w:sz="8" w:space="0" w:color="auto"/>
              <w:right w:val="single" w:sz="8" w:space="0" w:color="auto"/>
            </w:tcBorders>
            <w:shd w:val="clear" w:color="auto" w:fill="076028"/>
            <w:tcMar>
              <w:top w:w="0" w:type="dxa"/>
              <w:left w:w="108" w:type="dxa"/>
              <w:bottom w:w="0" w:type="dxa"/>
              <w:right w:w="108" w:type="dxa"/>
            </w:tcMar>
            <w:vAlign w:val="center"/>
            <w:hideMark/>
          </w:tcPr>
          <w:p w14:paraId="679EDA35" w14:textId="77777777" w:rsidR="00BB4C2B" w:rsidRPr="00B4531A" w:rsidRDefault="00BB4C2B" w:rsidP="00BB4C2B">
            <w:pPr>
              <w:pStyle w:val="Tabletext"/>
              <w:rPr>
                <w:b/>
                <w:color w:val="FFFFFF"/>
                <w:sz w:val="16"/>
                <w:szCs w:val="16"/>
              </w:rPr>
            </w:pPr>
            <w:r w:rsidRPr="00B4531A">
              <w:rPr>
                <w:b/>
                <w:color w:val="FFFFFF"/>
                <w:sz w:val="16"/>
                <w:szCs w:val="16"/>
              </w:rPr>
              <w:t>Expected outcomes</w:t>
            </w:r>
          </w:p>
        </w:tc>
        <w:tc>
          <w:tcPr>
            <w:tcW w:w="1000" w:type="pct"/>
            <w:tcBorders>
              <w:top w:val="single" w:sz="8" w:space="0" w:color="auto"/>
              <w:left w:val="nil"/>
              <w:bottom w:val="single" w:sz="8" w:space="0" w:color="auto"/>
              <w:right w:val="single" w:sz="8" w:space="0" w:color="auto"/>
            </w:tcBorders>
            <w:shd w:val="clear" w:color="auto" w:fill="076028"/>
            <w:tcMar>
              <w:top w:w="0" w:type="dxa"/>
              <w:left w:w="108" w:type="dxa"/>
              <w:bottom w:w="0" w:type="dxa"/>
              <w:right w:w="108" w:type="dxa"/>
            </w:tcMar>
            <w:vAlign w:val="center"/>
            <w:hideMark/>
          </w:tcPr>
          <w:p w14:paraId="542603E9" w14:textId="77777777" w:rsidR="00BB4C2B" w:rsidRPr="00B4531A" w:rsidRDefault="00BB4C2B" w:rsidP="00BB4C2B">
            <w:pPr>
              <w:pStyle w:val="Tabletext"/>
              <w:rPr>
                <w:b/>
                <w:color w:val="FFFFFF"/>
                <w:sz w:val="16"/>
                <w:szCs w:val="16"/>
              </w:rPr>
            </w:pPr>
            <w:r w:rsidRPr="00B4531A">
              <w:rPr>
                <w:b/>
                <w:color w:val="FFFFFF"/>
                <w:sz w:val="16"/>
                <w:szCs w:val="16"/>
              </w:rPr>
              <w:t>Evaluation questions  and predicted outcomes</w:t>
            </w:r>
          </w:p>
        </w:tc>
        <w:tc>
          <w:tcPr>
            <w:tcW w:w="1000" w:type="pct"/>
            <w:tcBorders>
              <w:top w:val="single" w:sz="8" w:space="0" w:color="auto"/>
              <w:left w:val="nil"/>
              <w:bottom w:val="single" w:sz="8" w:space="0" w:color="auto"/>
              <w:right w:val="single" w:sz="8" w:space="0" w:color="auto"/>
            </w:tcBorders>
            <w:shd w:val="clear" w:color="auto" w:fill="076028"/>
            <w:tcMar>
              <w:top w:w="0" w:type="dxa"/>
              <w:left w:w="108" w:type="dxa"/>
              <w:bottom w:w="0" w:type="dxa"/>
              <w:right w:w="108" w:type="dxa"/>
            </w:tcMar>
            <w:vAlign w:val="center"/>
            <w:hideMark/>
          </w:tcPr>
          <w:p w14:paraId="5170E79F" w14:textId="77777777" w:rsidR="00BB4C2B" w:rsidRPr="00B4531A" w:rsidRDefault="00BB4C2B" w:rsidP="00BB4C2B">
            <w:pPr>
              <w:pStyle w:val="Tabletext"/>
              <w:rPr>
                <w:b/>
                <w:color w:val="FFFFFF"/>
                <w:sz w:val="16"/>
                <w:szCs w:val="16"/>
              </w:rPr>
            </w:pPr>
            <w:r w:rsidRPr="00B4531A">
              <w:rPr>
                <w:b/>
                <w:color w:val="FFFFFF"/>
                <w:sz w:val="16"/>
                <w:szCs w:val="16"/>
              </w:rPr>
              <w:t>Watering Action (s) in 2015/16</w:t>
            </w:r>
          </w:p>
        </w:tc>
        <w:tc>
          <w:tcPr>
            <w:tcW w:w="1000" w:type="pct"/>
            <w:tcBorders>
              <w:top w:val="single" w:sz="8" w:space="0" w:color="auto"/>
              <w:left w:val="nil"/>
              <w:bottom w:val="single" w:sz="8" w:space="0" w:color="auto"/>
              <w:right w:val="single" w:sz="8" w:space="0" w:color="auto"/>
            </w:tcBorders>
            <w:shd w:val="clear" w:color="auto" w:fill="076028"/>
            <w:tcMar>
              <w:top w:w="0" w:type="dxa"/>
              <w:left w:w="108" w:type="dxa"/>
              <w:bottom w:w="0" w:type="dxa"/>
              <w:right w:w="108" w:type="dxa"/>
            </w:tcMar>
            <w:vAlign w:val="center"/>
            <w:hideMark/>
          </w:tcPr>
          <w:p w14:paraId="7372A0C4" w14:textId="77777777" w:rsidR="00BB4C2B" w:rsidRPr="00B4531A" w:rsidRDefault="00BB4C2B" w:rsidP="00BB4C2B">
            <w:pPr>
              <w:pStyle w:val="Tabletext"/>
              <w:rPr>
                <w:b/>
                <w:color w:val="FFFFFF"/>
                <w:sz w:val="16"/>
                <w:szCs w:val="16"/>
              </w:rPr>
            </w:pPr>
            <w:r w:rsidRPr="00B4531A">
              <w:rPr>
                <w:b/>
                <w:color w:val="FFFFFF"/>
                <w:sz w:val="16"/>
                <w:szCs w:val="16"/>
              </w:rPr>
              <w:t>Measured outcomes</w:t>
            </w:r>
          </w:p>
        </w:tc>
        <w:tc>
          <w:tcPr>
            <w:tcW w:w="1000" w:type="pct"/>
            <w:tcBorders>
              <w:top w:val="single" w:sz="8" w:space="0" w:color="auto"/>
              <w:left w:val="nil"/>
              <w:bottom w:val="single" w:sz="8" w:space="0" w:color="auto"/>
              <w:right w:val="single" w:sz="8" w:space="0" w:color="auto"/>
            </w:tcBorders>
            <w:shd w:val="clear" w:color="auto" w:fill="076028"/>
            <w:tcMar>
              <w:top w:w="0" w:type="dxa"/>
              <w:left w:w="108" w:type="dxa"/>
              <w:bottom w:w="0" w:type="dxa"/>
              <w:right w:w="108" w:type="dxa"/>
            </w:tcMar>
            <w:vAlign w:val="center"/>
            <w:hideMark/>
          </w:tcPr>
          <w:p w14:paraId="0F8E6F86" w14:textId="77777777" w:rsidR="00BB4C2B" w:rsidRPr="00B4531A" w:rsidRDefault="00BB4C2B" w:rsidP="00BB4C2B">
            <w:pPr>
              <w:pStyle w:val="Tabletext"/>
              <w:rPr>
                <w:b/>
                <w:color w:val="FFFFFF"/>
                <w:sz w:val="16"/>
                <w:szCs w:val="16"/>
              </w:rPr>
            </w:pPr>
            <w:r w:rsidRPr="00B4531A">
              <w:rPr>
                <w:b/>
                <w:color w:val="FFFFFF"/>
                <w:sz w:val="16"/>
                <w:szCs w:val="16"/>
              </w:rPr>
              <w:t>Was the expected outcome achieved</w:t>
            </w:r>
          </w:p>
        </w:tc>
      </w:tr>
      <w:tr w:rsidR="00BB4C2B" w:rsidRPr="00486D1E" w14:paraId="6AB7B95C" w14:textId="77777777" w:rsidTr="00BB4C2B">
        <w:trPr>
          <w:trHeight w:val="4160"/>
        </w:trPr>
        <w:tc>
          <w:tcPr>
            <w:tcW w:w="1000" w:type="pct"/>
            <w:tcBorders>
              <w:top w:val="single" w:sz="8" w:space="0" w:color="auto"/>
              <w:left w:val="single" w:sz="8" w:space="0" w:color="auto"/>
              <w:bottom w:val="single" w:sz="4" w:space="0" w:color="auto"/>
              <w:right w:val="nil"/>
            </w:tcBorders>
            <w:tcMar>
              <w:top w:w="0" w:type="dxa"/>
              <w:left w:w="108" w:type="dxa"/>
              <w:bottom w:w="0" w:type="dxa"/>
              <w:right w:w="108" w:type="dxa"/>
            </w:tcMar>
            <w:vAlign w:val="center"/>
            <w:hideMark/>
          </w:tcPr>
          <w:p w14:paraId="05118C96" w14:textId="77777777" w:rsidR="00BB4C2B" w:rsidRPr="00486D1E" w:rsidRDefault="00BB4C2B" w:rsidP="00BB4C2B">
            <w:pPr>
              <w:pStyle w:val="Tabletext"/>
              <w:rPr>
                <w:szCs w:val="18"/>
              </w:rPr>
            </w:pPr>
            <w:r w:rsidRPr="00486D1E">
              <w:rPr>
                <w:szCs w:val="18"/>
              </w:rPr>
              <w:t>Provide flows, including restoring natural flow events that are affected by river regulation and/or extraction, to support habitat and food sources and promote increased movement, recruitment and survival of native fish.</w:t>
            </w:r>
          </w:p>
        </w:tc>
        <w:tc>
          <w:tcPr>
            <w:tcW w:w="1000"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D4AF78A" w14:textId="77777777" w:rsidR="00BB4C2B" w:rsidRPr="00486D1E" w:rsidRDefault="00BB4C2B" w:rsidP="00BB4C2B">
            <w:pPr>
              <w:pStyle w:val="Tabletext"/>
              <w:rPr>
                <w:szCs w:val="18"/>
              </w:rPr>
            </w:pPr>
            <w:r w:rsidRPr="00B4531A">
              <w:rPr>
                <w:rFonts w:eastAsia="Calibri"/>
                <w:i/>
                <w:iCs/>
                <w:color w:val="000000"/>
                <w:szCs w:val="18"/>
              </w:rPr>
              <w:t>What did Commonwealth environmental water contribute to native fish reproduction?</w:t>
            </w:r>
          </w:p>
          <w:p w14:paraId="10072095" w14:textId="77777777" w:rsidR="00BB4C2B" w:rsidRPr="00486D1E" w:rsidRDefault="00BB4C2B" w:rsidP="00BB4C2B">
            <w:pPr>
              <w:pStyle w:val="Tabletext"/>
              <w:rPr>
                <w:szCs w:val="18"/>
              </w:rPr>
            </w:pPr>
          </w:p>
          <w:p w14:paraId="7C79B77C" w14:textId="77777777" w:rsidR="00BB4C2B" w:rsidRPr="00B4531A" w:rsidRDefault="00BB4C2B" w:rsidP="00BB4C2B">
            <w:pPr>
              <w:pStyle w:val="Tabletext"/>
              <w:rPr>
                <w:rFonts w:eastAsia="Calibri"/>
                <w:color w:val="000000"/>
                <w:szCs w:val="18"/>
              </w:rPr>
            </w:pPr>
            <w:r w:rsidRPr="00B4531A">
              <w:rPr>
                <w:rFonts w:eastAsia="Calibri"/>
                <w:color w:val="000000"/>
                <w:szCs w:val="18"/>
              </w:rPr>
              <w:t>In-channel freshes and bankfull events delivered in late spring and summer stimulate spawning in periodic species (golden perch and silver perch).</w:t>
            </w:r>
          </w:p>
          <w:p w14:paraId="64811B90" w14:textId="77777777" w:rsidR="00BB4C2B" w:rsidRPr="00B4531A" w:rsidRDefault="00BB4C2B" w:rsidP="00BB4C2B">
            <w:pPr>
              <w:pStyle w:val="Tabletext"/>
              <w:rPr>
                <w:rFonts w:eastAsia="Calibri"/>
                <w:color w:val="000000"/>
                <w:szCs w:val="18"/>
              </w:rPr>
            </w:pPr>
          </w:p>
          <w:p w14:paraId="480B458B" w14:textId="77777777" w:rsidR="00BB4C2B" w:rsidRPr="00486D1E" w:rsidRDefault="00BB4C2B" w:rsidP="00BB4C2B">
            <w:pPr>
              <w:pStyle w:val="Tabletext"/>
              <w:rPr>
                <w:szCs w:val="18"/>
              </w:rPr>
            </w:pPr>
            <w:r w:rsidRPr="00B4531A">
              <w:rPr>
                <w:rFonts w:eastAsia="Calibri"/>
                <w:color w:val="000000"/>
                <w:szCs w:val="18"/>
              </w:rPr>
              <w:t>Base flows and above provide reproductive opportunities for equilibrium and opportunistic species.</w:t>
            </w:r>
          </w:p>
        </w:tc>
        <w:tc>
          <w:tcPr>
            <w:tcW w:w="100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377C45A" w14:textId="77777777" w:rsidR="00BB4C2B" w:rsidRPr="00486D1E" w:rsidRDefault="00BB4C2B" w:rsidP="00BB4C2B">
            <w:pPr>
              <w:pStyle w:val="Tabletext"/>
              <w:rPr>
                <w:szCs w:val="18"/>
              </w:rPr>
            </w:pPr>
            <w:r w:rsidRPr="00486D1E">
              <w:rPr>
                <w:szCs w:val="18"/>
              </w:rPr>
              <w:t xml:space="preserve">No in-channel watering actions, although Commonwealth water influenced hydrology due to transit of water for floodplain assets resulting in the presence of in-channel freshes throughout the monitoring period. </w:t>
            </w:r>
          </w:p>
        </w:tc>
        <w:tc>
          <w:tcPr>
            <w:tcW w:w="100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4B4AF40" w14:textId="77777777" w:rsidR="00BB4C2B" w:rsidRPr="00486D1E" w:rsidRDefault="00BB4C2B" w:rsidP="00BB4C2B">
            <w:pPr>
              <w:pStyle w:val="Tabletext"/>
              <w:rPr>
                <w:szCs w:val="18"/>
              </w:rPr>
            </w:pPr>
            <w:r w:rsidRPr="00486D1E">
              <w:rPr>
                <w:szCs w:val="18"/>
              </w:rPr>
              <w:t>The probability of silver perch spawning increased with increasing river levels. Golden perch spawning occurred independent of river levels.</w:t>
            </w:r>
          </w:p>
          <w:p w14:paraId="32B3FC26" w14:textId="77777777" w:rsidR="00BB4C2B" w:rsidRPr="00486D1E" w:rsidRDefault="00BB4C2B" w:rsidP="00BB4C2B">
            <w:pPr>
              <w:pStyle w:val="Tabletext"/>
              <w:rPr>
                <w:szCs w:val="18"/>
              </w:rPr>
            </w:pPr>
          </w:p>
          <w:p w14:paraId="3DDD05BC" w14:textId="77777777" w:rsidR="00BB4C2B" w:rsidRPr="00486D1E" w:rsidRDefault="00BB4C2B" w:rsidP="00BB4C2B">
            <w:pPr>
              <w:pStyle w:val="Tabletext"/>
              <w:rPr>
                <w:szCs w:val="18"/>
              </w:rPr>
            </w:pPr>
            <w:r w:rsidRPr="00486D1E">
              <w:rPr>
                <w:szCs w:val="18"/>
              </w:rPr>
              <w:t>Environmental conditions were appropriate for spawning to occur in nine native fish species, including a number of equilibrium and opportunistic species</w:t>
            </w:r>
            <w:r>
              <w:rPr>
                <w:szCs w:val="18"/>
              </w:rPr>
              <w:t>.</w:t>
            </w:r>
          </w:p>
        </w:tc>
        <w:tc>
          <w:tcPr>
            <w:tcW w:w="100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331E585" w14:textId="77777777" w:rsidR="00BB4C2B" w:rsidRPr="00486D1E" w:rsidRDefault="00BB4C2B" w:rsidP="00BB4C2B">
            <w:pPr>
              <w:pStyle w:val="Tabletext"/>
              <w:rPr>
                <w:szCs w:val="18"/>
              </w:rPr>
            </w:pPr>
            <w:r w:rsidRPr="00486D1E">
              <w:rPr>
                <w:szCs w:val="18"/>
              </w:rPr>
              <w:t>Yes</w:t>
            </w:r>
          </w:p>
          <w:p w14:paraId="0C3F128F" w14:textId="77777777" w:rsidR="00BB4C2B" w:rsidRPr="00486D1E" w:rsidRDefault="00BB4C2B" w:rsidP="00BB4C2B">
            <w:pPr>
              <w:pStyle w:val="Tabletext"/>
              <w:rPr>
                <w:szCs w:val="18"/>
              </w:rPr>
            </w:pPr>
          </w:p>
        </w:tc>
      </w:tr>
    </w:tbl>
    <w:p w14:paraId="254EEE38" w14:textId="77777777" w:rsidR="00BB4C2B" w:rsidRPr="00494808" w:rsidRDefault="00BB4C2B" w:rsidP="00BB4C2B">
      <w:pPr>
        <w:spacing w:after="0" w:line="240" w:lineRule="auto"/>
        <w:jc w:val="left"/>
        <w:rPr>
          <w:rFonts w:ascii="Times New Roman" w:hAnsi="Times New Roman"/>
          <w:b/>
          <w:i/>
          <w:iCs/>
          <w:color w:val="076028"/>
          <w:kern w:val="32"/>
          <w:lang w:bidi="th-TH"/>
        </w:rPr>
      </w:pPr>
    </w:p>
    <w:p w14:paraId="60158E1E" w14:textId="77777777" w:rsidR="00BB4C2B" w:rsidRPr="003B3B9F" w:rsidRDefault="00BB4C2B" w:rsidP="00BB4C2B">
      <w:pPr>
        <w:pStyle w:val="Heading3"/>
      </w:pPr>
      <w:bookmarkStart w:id="341" w:name="_Toc460839418"/>
      <w:bookmarkStart w:id="342" w:name="_Toc460839694"/>
      <w:bookmarkStart w:id="343" w:name="_Toc460839854"/>
      <w:bookmarkStart w:id="344" w:name="_Toc460839963"/>
      <w:bookmarkStart w:id="345" w:name="_Toc460840327"/>
      <w:bookmarkStart w:id="346" w:name="_Toc460843700"/>
      <w:bookmarkStart w:id="347" w:name="_Toc460851479"/>
      <w:bookmarkStart w:id="348" w:name="_Toc460934789"/>
      <w:bookmarkStart w:id="349" w:name="_Toc471725681"/>
      <w:bookmarkStart w:id="350" w:name="_Toc473907059"/>
      <w:r w:rsidRPr="003B3B9F">
        <w:t>Main findings from fish reproduction monitoring program</w:t>
      </w:r>
      <w:bookmarkEnd w:id="341"/>
      <w:bookmarkEnd w:id="342"/>
      <w:bookmarkEnd w:id="343"/>
      <w:bookmarkEnd w:id="344"/>
      <w:bookmarkEnd w:id="345"/>
      <w:bookmarkEnd w:id="346"/>
      <w:bookmarkEnd w:id="347"/>
      <w:bookmarkEnd w:id="348"/>
      <w:bookmarkEnd w:id="349"/>
      <w:bookmarkEnd w:id="350"/>
    </w:p>
    <w:p w14:paraId="35FA0272" w14:textId="77777777" w:rsidR="00BB4C2B" w:rsidRPr="003B3B9F" w:rsidRDefault="00BB4C2B" w:rsidP="00BB4C2B">
      <w:pPr>
        <w:pStyle w:val="ListParagraph"/>
        <w:numPr>
          <w:ilvl w:val="0"/>
          <w:numId w:val="41"/>
        </w:numPr>
        <w:spacing w:line="360" w:lineRule="auto"/>
      </w:pPr>
      <w:r w:rsidRPr="003B3B9F">
        <w:t xml:space="preserve">At least nine native fish species (Australian smelt </w:t>
      </w:r>
      <w:r>
        <w:t>(</w:t>
      </w:r>
      <w:r w:rsidRPr="003B3B9F">
        <w:rPr>
          <w:i/>
        </w:rPr>
        <w:t>Retropinna semoni</w:t>
      </w:r>
      <w:r>
        <w:rPr>
          <w:i/>
        </w:rPr>
        <w:t>)</w:t>
      </w:r>
      <w:r w:rsidRPr="003B3B9F">
        <w:t xml:space="preserve">, bony herring </w:t>
      </w:r>
      <w:r>
        <w:t>(</w:t>
      </w:r>
      <w:r w:rsidRPr="003B3B9F">
        <w:rPr>
          <w:i/>
        </w:rPr>
        <w:t>Nematalosa erebi</w:t>
      </w:r>
      <w:r>
        <w:rPr>
          <w:i/>
        </w:rPr>
        <w:t>)</w:t>
      </w:r>
      <w:r w:rsidRPr="003B3B9F">
        <w:t xml:space="preserve">, carp gudgeon </w:t>
      </w:r>
      <w:r>
        <w:t>(</w:t>
      </w:r>
      <w:r w:rsidRPr="003B3B9F">
        <w:rPr>
          <w:i/>
        </w:rPr>
        <w:t>Hypseleotris</w:t>
      </w:r>
      <w:r w:rsidRPr="003B3B9F">
        <w:t xml:space="preserve"> spp.</w:t>
      </w:r>
      <w:r>
        <w:t>)</w:t>
      </w:r>
      <w:r w:rsidRPr="003B3B9F">
        <w:t xml:space="preserve">, flat-headed gudgeon </w:t>
      </w:r>
      <w:r>
        <w:t>(</w:t>
      </w:r>
      <w:r w:rsidRPr="003B3B9F">
        <w:rPr>
          <w:i/>
        </w:rPr>
        <w:t>Philypnodon grandiceps</w:t>
      </w:r>
      <w:r>
        <w:rPr>
          <w:i/>
        </w:rPr>
        <w:t>)</w:t>
      </w:r>
      <w:r w:rsidRPr="003B3B9F">
        <w:t xml:space="preserve">, golden perch </w:t>
      </w:r>
      <w:r>
        <w:t>(</w:t>
      </w:r>
      <w:r w:rsidRPr="003B3B9F">
        <w:rPr>
          <w:i/>
        </w:rPr>
        <w:t>Macquaria ambigua</w:t>
      </w:r>
      <w:r>
        <w:rPr>
          <w:i/>
        </w:rPr>
        <w:t>)</w:t>
      </w:r>
      <w:r w:rsidRPr="003B3B9F">
        <w:t xml:space="preserve">, Murray cod </w:t>
      </w:r>
      <w:r>
        <w:t>(</w:t>
      </w:r>
      <w:r w:rsidRPr="003B3B9F">
        <w:rPr>
          <w:i/>
        </w:rPr>
        <w:t>Maccullochella peelii</w:t>
      </w:r>
      <w:r>
        <w:rPr>
          <w:i/>
        </w:rPr>
        <w:t>)</w:t>
      </w:r>
      <w:r w:rsidRPr="003B3B9F">
        <w:t xml:space="preserve">, Murray-Darling rainbowfish </w:t>
      </w:r>
      <w:r>
        <w:t>(</w:t>
      </w:r>
      <w:r w:rsidRPr="003B3B9F">
        <w:rPr>
          <w:i/>
        </w:rPr>
        <w:t>Melanotaenia fluviatilis</w:t>
      </w:r>
      <w:r>
        <w:rPr>
          <w:i/>
        </w:rPr>
        <w:t>)</w:t>
      </w:r>
      <w:r w:rsidRPr="003B3B9F">
        <w:t xml:space="preserve">, silver perch </w:t>
      </w:r>
      <w:r>
        <w:t>(</w:t>
      </w:r>
      <w:r w:rsidRPr="003B3B9F">
        <w:rPr>
          <w:i/>
        </w:rPr>
        <w:t>Bidyanus bidyanus</w:t>
      </w:r>
      <w:r>
        <w:rPr>
          <w:i/>
        </w:rPr>
        <w:t>)</w:t>
      </w:r>
      <w:r w:rsidRPr="003B3B9F">
        <w:t xml:space="preserve"> and trout cod </w:t>
      </w:r>
      <w:r>
        <w:t>(</w:t>
      </w:r>
      <w:r w:rsidRPr="003B3B9F">
        <w:rPr>
          <w:i/>
        </w:rPr>
        <w:t>Maccullochella macquariensis</w:t>
      </w:r>
      <w:r>
        <w:rPr>
          <w:i/>
        </w:rPr>
        <w:t>)</w:t>
      </w:r>
      <w:r w:rsidRPr="003B3B9F">
        <w:t xml:space="preserve">) and one alien species (common carp </w:t>
      </w:r>
      <w:r>
        <w:t>(</w:t>
      </w:r>
      <w:r w:rsidRPr="003B3B9F">
        <w:rPr>
          <w:i/>
        </w:rPr>
        <w:t>Cyprinus carpio</w:t>
      </w:r>
      <w:r>
        <w:rPr>
          <w:i/>
        </w:rPr>
        <w:t>)</w:t>
      </w:r>
      <w:r w:rsidRPr="003B3B9F">
        <w:t>) spawned in the Murrumbidgee River in 2015-16.</w:t>
      </w:r>
    </w:p>
    <w:p w14:paraId="533C9852" w14:textId="77777777" w:rsidR="00BB4C2B" w:rsidRPr="003B3B9F" w:rsidRDefault="00BB4C2B" w:rsidP="00BB4C2B">
      <w:pPr>
        <w:pStyle w:val="ListParagraph"/>
        <w:numPr>
          <w:ilvl w:val="0"/>
          <w:numId w:val="41"/>
        </w:numPr>
        <w:spacing w:line="360" w:lineRule="auto"/>
      </w:pPr>
      <w:r w:rsidRPr="003B3B9F">
        <w:t>Larval fish catches were dominated by cod (</w:t>
      </w:r>
      <w:r w:rsidRPr="003B3B9F">
        <w:rPr>
          <w:i/>
        </w:rPr>
        <w:t>Maccullochella</w:t>
      </w:r>
      <w:r w:rsidRPr="003B3B9F">
        <w:t xml:space="preserve"> spp.; October-November peak) and Australian smelt (October - November peak).</w:t>
      </w:r>
    </w:p>
    <w:p w14:paraId="56AC5183" w14:textId="77777777" w:rsidR="00BB4C2B" w:rsidRPr="003B3B9F" w:rsidRDefault="00BB4C2B" w:rsidP="00BB4C2B">
      <w:pPr>
        <w:pStyle w:val="ListParagraph"/>
        <w:numPr>
          <w:ilvl w:val="0"/>
          <w:numId w:val="41"/>
        </w:numPr>
        <w:spacing w:line="360" w:lineRule="auto"/>
      </w:pPr>
      <w:r w:rsidRPr="003B3B9F">
        <w:t>Based on egg captures, multiple spawning events occurred for both golden perch and silver perch, with peak spawning occurring earlier than in 2014-15. A single golden perch larva was also captured.</w:t>
      </w:r>
    </w:p>
    <w:p w14:paraId="2BBFF29F" w14:textId="77777777" w:rsidR="00BB4C2B" w:rsidRPr="003B3B9F" w:rsidRDefault="00BB4C2B" w:rsidP="00BB4C2B">
      <w:pPr>
        <w:pStyle w:val="ListParagraph"/>
        <w:numPr>
          <w:ilvl w:val="0"/>
          <w:numId w:val="41"/>
        </w:numPr>
        <w:spacing w:line="360" w:lineRule="auto"/>
      </w:pPr>
      <w:r w:rsidRPr="003B3B9F">
        <w:t>Predictive relationships are under development for flow-cued spawners and will be strengthened in future years of monitoring. These indicate little association between golden perch spawning and hydrology metrics, although a positive association between silver perch spawning and water level</w:t>
      </w:r>
      <w:r>
        <w:t xml:space="preserve"> was found</w:t>
      </w:r>
      <w:r w:rsidRPr="003B3B9F">
        <w:t>.</w:t>
      </w:r>
    </w:p>
    <w:p w14:paraId="7DCB840A" w14:textId="77777777" w:rsidR="00BB4C2B" w:rsidRPr="003B3B9F" w:rsidRDefault="00BB4C2B" w:rsidP="00BB4C2B">
      <w:pPr>
        <w:rPr>
          <w:rStyle w:val="Heading3Char"/>
        </w:rPr>
      </w:pPr>
    </w:p>
    <w:p w14:paraId="03958260" w14:textId="77777777" w:rsidR="00BB4C2B" w:rsidRDefault="00BB4C2B" w:rsidP="00BB4C2B">
      <w:pPr>
        <w:pStyle w:val="Heading3"/>
        <w:rPr>
          <w:rStyle w:val="Heading3Char"/>
        </w:rPr>
      </w:pPr>
      <w:bookmarkStart w:id="351" w:name="_Toc471725682"/>
      <w:bookmarkStart w:id="352" w:name="_Toc473907060"/>
      <w:bookmarkStart w:id="353" w:name="_Toc460839419"/>
      <w:bookmarkStart w:id="354" w:name="_Toc460839695"/>
      <w:bookmarkStart w:id="355" w:name="_Toc460839855"/>
      <w:bookmarkStart w:id="356" w:name="_Toc460839964"/>
      <w:bookmarkStart w:id="357" w:name="_Toc460840328"/>
      <w:bookmarkStart w:id="358" w:name="_Toc460843701"/>
      <w:bookmarkStart w:id="359" w:name="_Toc460851480"/>
      <w:bookmarkStart w:id="360" w:name="_Toc460934790"/>
      <w:r w:rsidRPr="00E84B95">
        <w:rPr>
          <w:rStyle w:val="Heading3Char"/>
          <w:b/>
          <w:i/>
          <w:iCs/>
        </w:rPr>
        <w:t xml:space="preserve">Discussion, </w:t>
      </w:r>
      <w:r>
        <w:rPr>
          <w:rStyle w:val="Heading3Char"/>
          <w:b/>
          <w:i/>
          <w:iCs/>
        </w:rPr>
        <w:t>r</w:t>
      </w:r>
      <w:r w:rsidRPr="00E84B95">
        <w:t>ecommendations and adaptive management</w:t>
      </w:r>
      <w:bookmarkEnd w:id="351"/>
      <w:bookmarkEnd w:id="352"/>
      <w:r w:rsidRPr="00E17651">
        <w:rPr>
          <w:rStyle w:val="Heading3Char"/>
        </w:rPr>
        <w:t xml:space="preserve"> </w:t>
      </w:r>
    </w:p>
    <w:bookmarkEnd w:id="353"/>
    <w:bookmarkEnd w:id="354"/>
    <w:bookmarkEnd w:id="355"/>
    <w:bookmarkEnd w:id="356"/>
    <w:bookmarkEnd w:id="357"/>
    <w:bookmarkEnd w:id="358"/>
    <w:bookmarkEnd w:id="359"/>
    <w:bookmarkEnd w:id="360"/>
    <w:p w14:paraId="19B75167" w14:textId="77777777" w:rsidR="00BB4C2B" w:rsidRPr="003B3B9F" w:rsidRDefault="00BB4C2B" w:rsidP="00BB4C2B">
      <w:pPr>
        <w:pStyle w:val="BodyTextCEWO"/>
      </w:pPr>
      <w:r w:rsidRPr="003B3B9F">
        <w:t xml:space="preserve">Delivery of Commonwealth environmental water to wetlands contributed to the overall volume, timing and magnitude of flows within the Murrumbidgee </w:t>
      </w:r>
      <w:r>
        <w:t>S</w:t>
      </w:r>
      <w:r w:rsidRPr="003B3B9F">
        <w:t xml:space="preserve">elected </w:t>
      </w:r>
      <w:r>
        <w:t>A</w:t>
      </w:r>
      <w:r w:rsidRPr="003B3B9F">
        <w:t xml:space="preserve">rea. These flows coincided with spawning in at least nine native species of fish across the two monitored hydrological zones. Predictive relationships were developed for flow-cued spawning species </w:t>
      </w:r>
      <w:r>
        <w:t xml:space="preserve">- </w:t>
      </w:r>
      <w:r w:rsidRPr="003B3B9F">
        <w:t>golden perch and silver perch</w:t>
      </w:r>
      <w:r>
        <w:t xml:space="preserve">. </w:t>
      </w:r>
      <w:r w:rsidRPr="003B3B9F">
        <w:t xml:space="preserve"> In the case of golden perch, we hypothesise that </w:t>
      </w:r>
      <w:r>
        <w:t xml:space="preserve">the </w:t>
      </w:r>
      <w:r w:rsidRPr="003B3B9F">
        <w:t xml:space="preserve">in-channel hydraulic conditions </w:t>
      </w:r>
      <w:r>
        <w:t xml:space="preserve">in the monitored zones within the Murrumbidgee River are suitable to </w:t>
      </w:r>
      <w:r w:rsidRPr="003B3B9F">
        <w:t xml:space="preserve">trigger a spawning response </w:t>
      </w:r>
      <w:r>
        <w:t xml:space="preserve">and these types of conditions </w:t>
      </w:r>
      <w:r w:rsidRPr="003B3B9F">
        <w:t>are available througho</w:t>
      </w:r>
      <w:r>
        <w:t>ut much of the watering season</w:t>
      </w:r>
      <w:r w:rsidRPr="003B3B9F">
        <w:t xml:space="preserve">. </w:t>
      </w:r>
    </w:p>
    <w:p w14:paraId="28BA9C8F" w14:textId="77777777" w:rsidR="00BB4C2B" w:rsidRPr="003B3B9F" w:rsidRDefault="00BB4C2B" w:rsidP="00BB4C2B">
      <w:pPr>
        <w:pStyle w:val="BodyTextCEWO"/>
      </w:pPr>
      <w:r w:rsidRPr="003B3B9F">
        <w:t>It is currently unknown whether the spawning observed in golden perch and silver perch is translating to recruitment in either of these species. For the second continuous year we did not capture any juvenile golden perch within the selected area during annual community sampling in March. One juvenile silver perch was captured within the selected area in 2015, although none were captured in 2016. While stocking of golden perch does occur within the region, recent evidence suggests that stocking only contributes 14% to golden perch populations</w:t>
      </w:r>
      <w:r>
        <w:t xml:space="preserve"> </w:t>
      </w:r>
      <w:r>
        <w:rPr>
          <w:noProof/>
        </w:rPr>
        <w:t>(Forbes, Watts et al. 2015)</w:t>
      </w:r>
      <w:r w:rsidRPr="003B3B9F">
        <w:t>. Further, stocking of silver perch does not occur within the Murrumbidgee River. We can therefore assume that the adult population contributing to spawning in both species is comprised of wild adults that presumably were spawned and recruited locally given the number of impassable barriers within the system. Subsequently, recruitment must therefore be occurring within the Murrumbidgee River to support adult populations of both species, although the drivers of recruitment, as well as key locations supporting juveniles, remain unknown and represent an important knowledge gap that requires further investigation.</w:t>
      </w:r>
    </w:p>
    <w:p w14:paraId="1A14E003" w14:textId="77777777" w:rsidR="00BB4C2B" w:rsidRDefault="00BB4C2B" w:rsidP="00BB4C2B">
      <w:pPr>
        <w:pStyle w:val="BodyTextCEWO"/>
      </w:pPr>
      <w:r w:rsidRPr="003B3B9F">
        <w:t xml:space="preserve">Similarly to 2014-15, the outcomes of 2015-16 indicate that spawning of small and large bodied native fish species can occur during years of normal river operations, in zones where discharge levels are already relatively high due to irrigation and water in transit (environmental water, Inter Valley Transfers or consumptive purposes) to other parts of the system. It is important to note that this monitoring project is restricted to the Narrandera and Carrathool zones of the Murrumbidgee River and does not include assessment of spawning further downstream, in areas which may be affected by reduced discharge levels. </w:t>
      </w:r>
    </w:p>
    <w:p w14:paraId="2DE28033" w14:textId="77777777" w:rsidR="00BB4C2B" w:rsidRDefault="00BB4C2B" w:rsidP="00BB4C2B">
      <w:pPr>
        <w:pStyle w:val="BodyTextCEWO"/>
      </w:pPr>
      <w:r w:rsidRPr="003B3B9F">
        <w:t xml:space="preserve">The key recommendation that can be drawn from 2015-16 when planning in-channel flows to target native fish responses is the importance of assessing the dominant hydrological regime and identifying the critical components of the hydrograph that have changed due to river regulation. </w:t>
      </w:r>
    </w:p>
    <w:p w14:paraId="655CE557" w14:textId="77777777" w:rsidR="00BB4C2B" w:rsidRPr="003B3B9F" w:rsidRDefault="00BB4C2B" w:rsidP="00BB4C2B">
      <w:pPr>
        <w:pStyle w:val="BodyTextCEWO"/>
      </w:pPr>
      <w:r w:rsidRPr="003B3B9F">
        <w:t xml:space="preserve">In other river systems, and in absence of irrigation flows that appear to provide suitable in-channel </w:t>
      </w:r>
      <w:r>
        <w:t>flow conditions in the Murrumbidgee,</w:t>
      </w:r>
      <w:r w:rsidRPr="003B3B9F">
        <w:t xml:space="preserve"> targeted environmental flows have been linked to spawning in flow-cued species such as golden and silver perch. Understanding the critical in-channel hydraulic thresholds for spawning in golden perch and silver perch within the Murrumbidgee </w:t>
      </w:r>
      <w:r>
        <w:t>S</w:t>
      </w:r>
      <w:r w:rsidRPr="003B3B9F">
        <w:t xml:space="preserve">elected </w:t>
      </w:r>
      <w:r>
        <w:t>A</w:t>
      </w:r>
      <w:r w:rsidRPr="003B3B9F">
        <w:t xml:space="preserve">rea, and then examining whether these thresholds are met in other parts of the Murrumbidgee River (particularly downstream) would be useful for extrapolating the results of the current monitoring program to other locations.  </w:t>
      </w:r>
    </w:p>
    <w:p w14:paraId="37D71904" w14:textId="77777777" w:rsidR="00BB4C2B" w:rsidRPr="00494808" w:rsidRDefault="00BB4C2B" w:rsidP="00BB4C2B">
      <w:pPr>
        <w:spacing w:after="0" w:line="240" w:lineRule="auto"/>
        <w:jc w:val="left"/>
        <w:rPr>
          <w:rFonts w:ascii="Times New Roman" w:hAnsi="Times New Roman"/>
        </w:rPr>
      </w:pPr>
      <w:r w:rsidRPr="00494808">
        <w:rPr>
          <w:rFonts w:ascii="Times New Roman" w:hAnsi="Times New Roman"/>
        </w:rPr>
        <w:br w:type="page"/>
      </w:r>
    </w:p>
    <w:p w14:paraId="51E78332" w14:textId="77777777" w:rsidR="00BB4C2B" w:rsidRDefault="00BB4C2B" w:rsidP="00BB4C2B">
      <w:pPr>
        <w:pStyle w:val="Heading1"/>
        <w:numPr>
          <w:ilvl w:val="0"/>
          <w:numId w:val="4"/>
        </w:numPr>
      </w:pPr>
      <w:bookmarkStart w:id="361" w:name="_Toc460839421"/>
      <w:bookmarkStart w:id="362" w:name="_Toc460839697"/>
      <w:bookmarkStart w:id="363" w:name="_Toc460839857"/>
      <w:bookmarkStart w:id="364" w:name="_Toc460839966"/>
      <w:bookmarkStart w:id="365" w:name="_Toc460840330"/>
      <w:bookmarkStart w:id="366" w:name="_Toc460843703"/>
      <w:bookmarkStart w:id="367" w:name="_Toc460851482"/>
      <w:bookmarkStart w:id="368" w:name="_Toc460934792"/>
      <w:bookmarkStart w:id="369" w:name="_Toc471725683"/>
      <w:bookmarkStart w:id="370" w:name="_Toc473907061"/>
      <w:r>
        <w:t>Wetland evaluation</w:t>
      </w:r>
      <w:bookmarkEnd w:id="361"/>
      <w:bookmarkEnd w:id="362"/>
      <w:bookmarkEnd w:id="363"/>
      <w:bookmarkEnd w:id="364"/>
      <w:bookmarkEnd w:id="365"/>
      <w:bookmarkEnd w:id="366"/>
      <w:bookmarkEnd w:id="367"/>
      <w:bookmarkEnd w:id="368"/>
      <w:bookmarkEnd w:id="369"/>
      <w:bookmarkEnd w:id="370"/>
      <w:r>
        <w:t xml:space="preserve"> </w:t>
      </w:r>
    </w:p>
    <w:p w14:paraId="39A0FFB6" w14:textId="56CB0DC4" w:rsidR="00BB4C2B" w:rsidRDefault="00A32417" w:rsidP="00BB4C2B">
      <w:r>
        <w:rPr>
          <w:noProof/>
        </w:rPr>
        <w:drawing>
          <wp:inline distT="0" distB="0" distL="0" distR="0" wp14:anchorId="6635824B" wp14:editId="5CC6EEFB">
            <wp:extent cx="5219700" cy="3914775"/>
            <wp:effectExtent l="0" t="0" r="0"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219700" cy="3914775"/>
                    </a:xfrm>
                    <a:prstGeom prst="rect">
                      <a:avLst/>
                    </a:prstGeom>
                    <a:noFill/>
                    <a:ln>
                      <a:noFill/>
                    </a:ln>
                  </pic:spPr>
                </pic:pic>
              </a:graphicData>
            </a:graphic>
          </wp:inline>
        </w:drawing>
      </w:r>
    </w:p>
    <w:p w14:paraId="707ECE31" w14:textId="77777777" w:rsidR="00BB4C2B" w:rsidRPr="00383F1C" w:rsidRDefault="00BB4C2B" w:rsidP="00BB4C2B">
      <w:pPr>
        <w:pStyle w:val="Caption"/>
      </w:pPr>
      <w:bookmarkStart w:id="371" w:name="_Toc460934147"/>
      <w:bookmarkStart w:id="372" w:name="_Toc460934174"/>
      <w:bookmarkStart w:id="373" w:name="_Toc473907977"/>
      <w:r w:rsidRPr="00383F1C">
        <w:t xml:space="preserve">Plate </w:t>
      </w:r>
      <w:r w:rsidR="00561A34">
        <w:fldChar w:fldCharType="begin"/>
      </w:r>
      <w:r w:rsidR="00561A34">
        <w:instrText xml:space="preserve"> STYLEREF 1 \s </w:instrText>
      </w:r>
      <w:r w:rsidR="00561A34">
        <w:fldChar w:fldCharType="separate"/>
      </w:r>
      <w:r>
        <w:rPr>
          <w:noProof/>
        </w:rPr>
        <w:t>4</w:t>
      </w:r>
      <w:r w:rsidR="00561A34">
        <w:rPr>
          <w:noProof/>
        </w:rPr>
        <w:fldChar w:fldCharType="end"/>
      </w:r>
      <w:r w:rsidRPr="00383F1C">
        <w:noBreakHyphen/>
      </w:r>
      <w:r w:rsidR="00561A34">
        <w:fldChar w:fldCharType="begin"/>
      </w:r>
      <w:r w:rsidR="00561A34">
        <w:instrText xml:space="preserve"> SEQ Plate \* ARABIC \s 1 </w:instrText>
      </w:r>
      <w:r w:rsidR="00561A34">
        <w:fldChar w:fldCharType="separate"/>
      </w:r>
      <w:r>
        <w:rPr>
          <w:noProof/>
        </w:rPr>
        <w:t>1</w:t>
      </w:r>
      <w:r w:rsidR="00561A34">
        <w:rPr>
          <w:noProof/>
        </w:rPr>
        <w:fldChar w:fldCharType="end"/>
      </w:r>
      <w:r w:rsidRPr="00383F1C">
        <w:t xml:space="preserve"> Yarradda Lagoon January 2016</w:t>
      </w:r>
      <w:bookmarkEnd w:id="371"/>
      <w:bookmarkEnd w:id="372"/>
      <w:bookmarkEnd w:id="373"/>
    </w:p>
    <w:p w14:paraId="4BB92F47" w14:textId="77777777" w:rsidR="00BB4C2B" w:rsidRDefault="00BB4C2B" w:rsidP="00BB4C2B">
      <w:pPr>
        <w:spacing w:after="0" w:line="240" w:lineRule="auto"/>
        <w:jc w:val="left"/>
      </w:pPr>
    </w:p>
    <w:p w14:paraId="1A578BD7" w14:textId="77777777" w:rsidR="00BB4C2B" w:rsidRDefault="00BB4C2B" w:rsidP="00BB4C2B">
      <w:pPr>
        <w:pStyle w:val="Heading2"/>
        <w:numPr>
          <w:ilvl w:val="1"/>
          <w:numId w:val="25"/>
        </w:numPr>
      </w:pPr>
      <w:bookmarkStart w:id="374" w:name="_Toc460839422"/>
      <w:bookmarkStart w:id="375" w:name="_Toc460839698"/>
      <w:bookmarkStart w:id="376" w:name="_Toc460839858"/>
      <w:bookmarkStart w:id="377" w:name="_Toc460839967"/>
      <w:bookmarkStart w:id="378" w:name="_Toc460840331"/>
      <w:bookmarkStart w:id="379" w:name="_Toc460843704"/>
      <w:bookmarkStart w:id="380" w:name="_Toc460851483"/>
      <w:bookmarkStart w:id="381" w:name="_Toc460934793"/>
      <w:bookmarkStart w:id="382" w:name="_Toc471725684"/>
      <w:bookmarkStart w:id="383" w:name="_Toc473907062"/>
      <w:bookmarkStart w:id="384" w:name="_Toc429123678"/>
      <w:r>
        <w:t>Summary of monitoring activities</w:t>
      </w:r>
      <w:bookmarkEnd w:id="374"/>
      <w:bookmarkEnd w:id="375"/>
      <w:bookmarkEnd w:id="376"/>
      <w:bookmarkEnd w:id="377"/>
      <w:bookmarkEnd w:id="378"/>
      <w:bookmarkEnd w:id="379"/>
      <w:bookmarkEnd w:id="380"/>
      <w:bookmarkEnd w:id="381"/>
      <w:bookmarkEnd w:id="382"/>
      <w:bookmarkEnd w:id="383"/>
    </w:p>
    <w:p w14:paraId="2B9C70CD" w14:textId="77777777" w:rsidR="00BB4C2B" w:rsidRDefault="00BB4C2B" w:rsidP="00BB4C2B">
      <w:pPr>
        <w:pStyle w:val="BodyTextCEWO"/>
      </w:pPr>
      <w:r>
        <w:t xml:space="preserve">Wetland monitoring is undertaken at 12 wetlands spread across three ecological zones – the mid-Murrumbidgee, Nimmie-Caira and Redbank </w:t>
      </w:r>
      <w:r w:rsidRPr="00715D91">
        <w:t>(</w:t>
      </w:r>
      <w:r>
        <w:fldChar w:fldCharType="begin"/>
      </w:r>
      <w:r>
        <w:instrText xml:space="preserve"> REF _Ref460408702 \h </w:instrText>
      </w:r>
      <w:r>
        <w:fldChar w:fldCharType="separate"/>
      </w:r>
      <w:r w:rsidRPr="00D03EEC">
        <w:t xml:space="preserve">Table </w:t>
      </w:r>
      <w:r>
        <w:rPr>
          <w:noProof/>
        </w:rPr>
        <w:t>4</w:t>
      </w:r>
      <w:r>
        <w:noBreakHyphen/>
      </w:r>
      <w:r>
        <w:rPr>
          <w:noProof/>
        </w:rPr>
        <w:t>1</w:t>
      </w:r>
      <w:r>
        <w:fldChar w:fldCharType="end"/>
      </w:r>
      <w:r>
        <w:t xml:space="preserve">, </w:t>
      </w:r>
      <w:r>
        <w:fldChar w:fldCharType="begin"/>
      </w:r>
      <w:r>
        <w:instrText xml:space="preserve"> REF  _Ref428356694 \h </w:instrText>
      </w:r>
      <w:r>
        <w:fldChar w:fldCharType="separate"/>
      </w:r>
      <w:r w:rsidRPr="00E63C16">
        <w:t xml:space="preserve">Figure </w:t>
      </w:r>
      <w:r>
        <w:rPr>
          <w:noProof/>
        </w:rPr>
        <w:t>4</w:t>
      </w:r>
      <w:r>
        <w:noBreakHyphen/>
      </w:r>
      <w:r>
        <w:rPr>
          <w:noProof/>
        </w:rPr>
        <w:t>1</w:t>
      </w:r>
      <w:r>
        <w:fldChar w:fldCharType="end"/>
      </w:r>
      <w:r w:rsidRPr="00715D91">
        <w:t>). Surveys</w:t>
      </w:r>
      <w:r>
        <w:t xml:space="preserve"> are conducted four times per year in September, November, January and March and target water quality, nutrients and carbon, microinvertebrates, wetland vegetation, wetland fish, tadpoles, frogs, turtles, and waterbirds. </w:t>
      </w:r>
    </w:p>
    <w:p w14:paraId="2BA03D11" w14:textId="77777777" w:rsidR="00BB4C2B" w:rsidRDefault="00BB4C2B">
      <w:pPr>
        <w:spacing w:after="0" w:line="240" w:lineRule="auto"/>
        <w:jc w:val="left"/>
      </w:pPr>
      <w:r>
        <w:br w:type="page"/>
      </w:r>
    </w:p>
    <w:p w14:paraId="3D5391CA" w14:textId="77777777" w:rsidR="00BB4C2B" w:rsidRPr="00D03EEC" w:rsidRDefault="00BB4C2B" w:rsidP="00BB4C2B">
      <w:pPr>
        <w:pStyle w:val="Tabletext"/>
        <w:rPr>
          <w:lang w:bidi="th-TH"/>
        </w:rPr>
      </w:pPr>
      <w:bookmarkStart w:id="385" w:name="_Ref460408702"/>
      <w:bookmarkStart w:id="386" w:name="_Toc460934115"/>
      <w:bookmarkStart w:id="387" w:name="_Toc475593698"/>
      <w:bookmarkEnd w:id="384"/>
      <w:r w:rsidRPr="00D03EEC">
        <w:rPr>
          <w:lang w:bidi="th-TH"/>
        </w:rPr>
        <w:t xml:space="preserve">Table </w:t>
      </w:r>
      <w:r>
        <w:rPr>
          <w:lang w:bidi="th-TH"/>
        </w:rPr>
        <w:fldChar w:fldCharType="begin"/>
      </w:r>
      <w:r>
        <w:rPr>
          <w:lang w:bidi="th-TH"/>
        </w:rPr>
        <w:instrText xml:space="preserve"> STYLEREF 1 \s </w:instrText>
      </w:r>
      <w:r>
        <w:rPr>
          <w:lang w:bidi="th-TH"/>
        </w:rPr>
        <w:fldChar w:fldCharType="separate"/>
      </w:r>
      <w:r>
        <w:rPr>
          <w:noProof/>
          <w:lang w:bidi="th-TH"/>
        </w:rPr>
        <w:t>4</w:t>
      </w:r>
      <w:r>
        <w:rPr>
          <w:lang w:bidi="th-TH"/>
        </w:rPr>
        <w:fldChar w:fldCharType="end"/>
      </w:r>
      <w:r>
        <w:rPr>
          <w:lang w:bidi="th-TH"/>
        </w:rPr>
        <w:noBreakHyphen/>
      </w:r>
      <w:r>
        <w:rPr>
          <w:lang w:bidi="th-TH"/>
        </w:rPr>
        <w:fldChar w:fldCharType="begin"/>
      </w:r>
      <w:r>
        <w:rPr>
          <w:lang w:bidi="th-TH"/>
        </w:rPr>
        <w:instrText xml:space="preserve"> SEQ Table \* ARABIC \s 1 </w:instrText>
      </w:r>
      <w:r>
        <w:rPr>
          <w:lang w:bidi="th-TH"/>
        </w:rPr>
        <w:fldChar w:fldCharType="separate"/>
      </w:r>
      <w:r>
        <w:rPr>
          <w:noProof/>
          <w:lang w:bidi="th-TH"/>
        </w:rPr>
        <w:t>1</w:t>
      </w:r>
      <w:r>
        <w:rPr>
          <w:lang w:bidi="th-TH"/>
        </w:rPr>
        <w:fldChar w:fldCharType="end"/>
      </w:r>
      <w:bookmarkEnd w:id="385"/>
      <w:r w:rsidRPr="00D03EEC">
        <w:rPr>
          <w:lang w:bidi="th-TH"/>
        </w:rPr>
        <w:t xml:space="preserve"> Summary of monitoring activities and locations across three wetland zones in the Murrumbidgee floodplain (see </w:t>
      </w:r>
      <w:r>
        <w:fldChar w:fldCharType="begin"/>
      </w:r>
      <w:r>
        <w:instrText xml:space="preserve"> REF _Ref428356694 \h  \* MERGEFORMAT </w:instrText>
      </w:r>
      <w:r>
        <w:fldChar w:fldCharType="separate"/>
      </w:r>
      <w:r w:rsidRPr="00E63C16">
        <w:rPr>
          <w:lang w:bidi="th-TH"/>
        </w:rPr>
        <w:t xml:space="preserve">Figure </w:t>
      </w:r>
      <w:r>
        <w:rPr>
          <w:lang w:bidi="th-TH"/>
        </w:rPr>
        <w:t>4</w:t>
      </w:r>
      <w:r>
        <w:rPr>
          <w:lang w:bidi="th-TH"/>
        </w:rPr>
        <w:noBreakHyphen/>
        <w:t>1</w:t>
      </w:r>
      <w:r>
        <w:fldChar w:fldCharType="end"/>
      </w:r>
      <w:r w:rsidRPr="00D03EEC">
        <w:rPr>
          <w:lang w:bidi="th-TH"/>
        </w:rPr>
        <w:t>). D indicates that the site was dry throughout entire year and no samples for that indicator could be collected.</w:t>
      </w:r>
      <w:bookmarkEnd w:id="386"/>
      <w:bookmarkEnd w:id="387"/>
    </w:p>
    <w:tbl>
      <w:tblPr>
        <w:tblW w:w="8668" w:type="dxa"/>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Layout w:type="fixed"/>
        <w:tblLook w:val="04A0" w:firstRow="1" w:lastRow="0" w:firstColumn="1" w:lastColumn="0" w:noHBand="0" w:noVBand="1"/>
      </w:tblPr>
      <w:tblGrid>
        <w:gridCol w:w="1838"/>
        <w:gridCol w:w="709"/>
        <w:gridCol w:w="425"/>
        <w:gridCol w:w="3146"/>
        <w:gridCol w:w="425"/>
        <w:gridCol w:w="425"/>
        <w:gridCol w:w="425"/>
        <w:gridCol w:w="425"/>
        <w:gridCol w:w="425"/>
        <w:gridCol w:w="425"/>
      </w:tblGrid>
      <w:tr w:rsidR="00B4531A" w:rsidRPr="00D03EEC" w14:paraId="4C098BAB" w14:textId="77777777" w:rsidTr="00B4531A">
        <w:trPr>
          <w:trHeight w:val="2436"/>
        </w:trPr>
        <w:tc>
          <w:tcPr>
            <w:tcW w:w="1838" w:type="dxa"/>
            <w:shd w:val="clear" w:color="auto" w:fill="07601F"/>
            <w:textDirection w:val="btLr"/>
            <w:hideMark/>
          </w:tcPr>
          <w:p w14:paraId="4A0CB957" w14:textId="77777777" w:rsidR="00BB4C2B" w:rsidRPr="00B4531A" w:rsidRDefault="00BB4C2B" w:rsidP="00B4531A">
            <w:pPr>
              <w:ind w:left="113" w:right="113"/>
              <w:rPr>
                <w:rFonts w:eastAsia="Times New Roman"/>
                <w:b/>
                <w:color w:val="FFFFFF"/>
                <w:sz w:val="18"/>
              </w:rPr>
            </w:pPr>
            <w:r w:rsidRPr="00B4531A">
              <w:rPr>
                <w:rFonts w:eastAsia="Times New Roman"/>
                <w:b/>
                <w:color w:val="FFFFFF"/>
                <w:sz w:val="18"/>
                <w:lang w:eastAsia="zh-CN" w:bidi="th-TH"/>
              </w:rPr>
              <w:br w:type="page"/>
            </w:r>
            <w:r w:rsidRPr="00B4531A">
              <w:rPr>
                <w:rFonts w:eastAsia="Times New Roman"/>
                <w:b/>
                <w:color w:val="FFFFFF"/>
                <w:sz w:val="18"/>
              </w:rPr>
              <w:t>Site Name</w:t>
            </w:r>
          </w:p>
        </w:tc>
        <w:tc>
          <w:tcPr>
            <w:tcW w:w="709" w:type="dxa"/>
            <w:shd w:val="clear" w:color="auto" w:fill="07601F"/>
            <w:textDirection w:val="btLr"/>
          </w:tcPr>
          <w:p w14:paraId="652F18F8" w14:textId="77777777" w:rsidR="00BB4C2B" w:rsidRPr="00B4531A" w:rsidRDefault="00BB4C2B" w:rsidP="00BB4C2B">
            <w:pPr>
              <w:rPr>
                <w:rFonts w:eastAsia="Times New Roman"/>
                <w:b/>
                <w:color w:val="FFFFFF"/>
                <w:sz w:val="18"/>
              </w:rPr>
            </w:pPr>
          </w:p>
        </w:tc>
        <w:tc>
          <w:tcPr>
            <w:tcW w:w="425" w:type="dxa"/>
            <w:shd w:val="clear" w:color="auto" w:fill="07601F"/>
            <w:textDirection w:val="btLr"/>
            <w:hideMark/>
          </w:tcPr>
          <w:p w14:paraId="5ADDBE2E" w14:textId="77777777" w:rsidR="00BB4C2B" w:rsidRPr="00B4531A" w:rsidRDefault="00BB4C2B" w:rsidP="00BB4C2B">
            <w:pPr>
              <w:rPr>
                <w:rFonts w:eastAsia="Times New Roman"/>
                <w:b/>
                <w:color w:val="FFFFFF"/>
                <w:sz w:val="18"/>
              </w:rPr>
            </w:pPr>
            <w:r w:rsidRPr="00B4531A">
              <w:rPr>
                <w:rFonts w:eastAsia="Times New Roman"/>
                <w:b/>
                <w:color w:val="FFFFFF"/>
                <w:sz w:val="18"/>
              </w:rPr>
              <w:t>Zone</w:t>
            </w:r>
          </w:p>
        </w:tc>
        <w:tc>
          <w:tcPr>
            <w:tcW w:w="3146" w:type="dxa"/>
            <w:shd w:val="clear" w:color="auto" w:fill="07601F"/>
            <w:textDirection w:val="btLr"/>
            <w:hideMark/>
          </w:tcPr>
          <w:p w14:paraId="07D5CD9F" w14:textId="77777777" w:rsidR="00BB4C2B" w:rsidRPr="00B4531A" w:rsidRDefault="00BB4C2B" w:rsidP="00B4531A">
            <w:pPr>
              <w:ind w:left="113" w:right="113"/>
              <w:rPr>
                <w:rFonts w:eastAsia="Times New Roman"/>
                <w:b/>
                <w:color w:val="FFFFFF"/>
                <w:sz w:val="18"/>
              </w:rPr>
            </w:pPr>
            <w:r w:rsidRPr="00B4531A">
              <w:rPr>
                <w:rFonts w:eastAsia="Times New Roman"/>
                <w:b/>
                <w:color w:val="FFFFFF"/>
                <w:sz w:val="18"/>
              </w:rPr>
              <w:t>ANAE classification</w:t>
            </w:r>
          </w:p>
        </w:tc>
        <w:tc>
          <w:tcPr>
            <w:tcW w:w="425" w:type="dxa"/>
            <w:shd w:val="clear" w:color="auto" w:fill="07601F"/>
            <w:textDirection w:val="btLr"/>
            <w:hideMark/>
          </w:tcPr>
          <w:p w14:paraId="303DF73F" w14:textId="77777777" w:rsidR="00BB4C2B" w:rsidRPr="00B4531A" w:rsidRDefault="00BB4C2B" w:rsidP="00B4531A">
            <w:pPr>
              <w:ind w:left="113" w:right="113"/>
              <w:rPr>
                <w:rFonts w:eastAsia="Times New Roman"/>
                <w:b/>
                <w:color w:val="FFFFFF"/>
                <w:sz w:val="18"/>
              </w:rPr>
            </w:pPr>
            <w:r w:rsidRPr="00B4531A">
              <w:rPr>
                <w:rFonts w:eastAsia="Times New Roman"/>
                <w:b/>
                <w:color w:val="FFFFFF"/>
                <w:sz w:val="18"/>
              </w:rPr>
              <w:t>Nutrients , carbon, chl a</w:t>
            </w:r>
          </w:p>
        </w:tc>
        <w:tc>
          <w:tcPr>
            <w:tcW w:w="425" w:type="dxa"/>
            <w:shd w:val="clear" w:color="auto" w:fill="07601F"/>
            <w:textDirection w:val="btLr"/>
            <w:hideMark/>
          </w:tcPr>
          <w:p w14:paraId="5443055A" w14:textId="77777777" w:rsidR="00BB4C2B" w:rsidRPr="00B4531A" w:rsidRDefault="00BB4C2B" w:rsidP="00B4531A">
            <w:pPr>
              <w:ind w:left="113" w:right="113"/>
              <w:rPr>
                <w:rFonts w:eastAsia="Times New Roman"/>
                <w:b/>
                <w:color w:val="FFFFFF"/>
                <w:sz w:val="18"/>
              </w:rPr>
            </w:pPr>
            <w:r w:rsidRPr="00B4531A">
              <w:rPr>
                <w:rFonts w:eastAsia="Times New Roman"/>
                <w:b/>
                <w:color w:val="FFFFFF"/>
                <w:sz w:val="18"/>
              </w:rPr>
              <w:t>Microinvertebrate</w:t>
            </w:r>
          </w:p>
        </w:tc>
        <w:tc>
          <w:tcPr>
            <w:tcW w:w="425" w:type="dxa"/>
            <w:shd w:val="clear" w:color="auto" w:fill="07601F"/>
            <w:textDirection w:val="btLr"/>
          </w:tcPr>
          <w:p w14:paraId="2A3122E4" w14:textId="77777777" w:rsidR="00BB4C2B" w:rsidRPr="00B4531A" w:rsidRDefault="00BB4C2B" w:rsidP="00B4531A">
            <w:pPr>
              <w:ind w:left="113" w:right="113"/>
              <w:rPr>
                <w:rFonts w:eastAsia="Times New Roman"/>
                <w:b/>
                <w:color w:val="FFFFFF"/>
                <w:sz w:val="18"/>
              </w:rPr>
            </w:pPr>
            <w:r w:rsidRPr="00B4531A">
              <w:rPr>
                <w:rFonts w:eastAsia="Times New Roman"/>
                <w:b/>
                <w:color w:val="FFFFFF"/>
                <w:sz w:val="18"/>
              </w:rPr>
              <w:t>Vegetation Diversity</w:t>
            </w:r>
          </w:p>
        </w:tc>
        <w:tc>
          <w:tcPr>
            <w:tcW w:w="425" w:type="dxa"/>
            <w:shd w:val="clear" w:color="auto" w:fill="07601F"/>
            <w:textDirection w:val="btLr"/>
            <w:hideMark/>
          </w:tcPr>
          <w:p w14:paraId="3A144C76" w14:textId="77777777" w:rsidR="00BB4C2B" w:rsidRPr="00B4531A" w:rsidRDefault="00BB4C2B" w:rsidP="00B4531A">
            <w:pPr>
              <w:ind w:left="113" w:right="113"/>
              <w:rPr>
                <w:rFonts w:eastAsia="Times New Roman"/>
                <w:b/>
                <w:color w:val="FFFFFF"/>
                <w:sz w:val="18"/>
              </w:rPr>
            </w:pPr>
            <w:r w:rsidRPr="00B4531A">
              <w:rPr>
                <w:rFonts w:eastAsia="Times New Roman"/>
                <w:b/>
                <w:color w:val="FFFFFF"/>
                <w:sz w:val="18"/>
              </w:rPr>
              <w:t xml:space="preserve"> Wetland Fish community</w:t>
            </w:r>
          </w:p>
        </w:tc>
        <w:tc>
          <w:tcPr>
            <w:tcW w:w="425" w:type="dxa"/>
            <w:shd w:val="clear" w:color="auto" w:fill="07601F"/>
            <w:textDirection w:val="btLr"/>
            <w:hideMark/>
          </w:tcPr>
          <w:p w14:paraId="37C61738" w14:textId="77777777" w:rsidR="00BB4C2B" w:rsidRPr="00B4531A" w:rsidRDefault="00BB4C2B" w:rsidP="00B4531A">
            <w:pPr>
              <w:ind w:left="113" w:right="113"/>
              <w:rPr>
                <w:rFonts w:eastAsia="Times New Roman"/>
                <w:b/>
                <w:color w:val="FFFFFF"/>
                <w:sz w:val="18"/>
              </w:rPr>
            </w:pPr>
            <w:r w:rsidRPr="00B4531A">
              <w:rPr>
                <w:rFonts w:eastAsia="Times New Roman"/>
                <w:b/>
                <w:color w:val="FFFFFF"/>
                <w:sz w:val="18"/>
              </w:rPr>
              <w:t>Frogs and turtles</w:t>
            </w:r>
          </w:p>
        </w:tc>
        <w:tc>
          <w:tcPr>
            <w:tcW w:w="425" w:type="dxa"/>
            <w:shd w:val="clear" w:color="auto" w:fill="07601F"/>
            <w:textDirection w:val="btLr"/>
            <w:hideMark/>
          </w:tcPr>
          <w:p w14:paraId="45759CB4" w14:textId="77777777" w:rsidR="00BB4C2B" w:rsidRPr="00B4531A" w:rsidRDefault="00BB4C2B" w:rsidP="00B4531A">
            <w:pPr>
              <w:ind w:left="113" w:right="113"/>
              <w:rPr>
                <w:rFonts w:eastAsia="Times New Roman"/>
                <w:b/>
                <w:color w:val="FFFFFF"/>
                <w:sz w:val="18"/>
              </w:rPr>
            </w:pPr>
            <w:r w:rsidRPr="00B4531A">
              <w:rPr>
                <w:rFonts w:eastAsia="Times New Roman"/>
                <w:b/>
                <w:color w:val="FFFFFF"/>
                <w:sz w:val="18"/>
              </w:rPr>
              <w:t>Waterbird Diversity</w:t>
            </w:r>
          </w:p>
        </w:tc>
      </w:tr>
      <w:tr w:rsidR="00B4531A" w:rsidRPr="00D03EEC" w14:paraId="1BBE877E" w14:textId="77777777" w:rsidTr="00B4531A">
        <w:trPr>
          <w:trHeight w:val="397"/>
        </w:trPr>
        <w:tc>
          <w:tcPr>
            <w:tcW w:w="1838" w:type="dxa"/>
            <w:shd w:val="clear" w:color="auto" w:fill="auto"/>
            <w:hideMark/>
          </w:tcPr>
          <w:p w14:paraId="253FF6A4" w14:textId="77777777" w:rsidR="00BB4C2B" w:rsidRPr="00D03EEC" w:rsidRDefault="00BB4C2B" w:rsidP="00BB4C2B">
            <w:pPr>
              <w:pStyle w:val="Tabletext"/>
            </w:pPr>
            <w:r w:rsidRPr="00D03EEC">
              <w:br w:type="page"/>
              <w:t>Gooragool Lagoon</w:t>
            </w:r>
          </w:p>
        </w:tc>
        <w:tc>
          <w:tcPr>
            <w:tcW w:w="709" w:type="dxa"/>
            <w:shd w:val="clear" w:color="auto" w:fill="auto"/>
          </w:tcPr>
          <w:p w14:paraId="21E5AB0D" w14:textId="77777777" w:rsidR="00BB4C2B" w:rsidRPr="00D03EEC" w:rsidRDefault="00BB4C2B" w:rsidP="00BB4C2B">
            <w:pPr>
              <w:pStyle w:val="Tabletext"/>
            </w:pPr>
            <w:r w:rsidRPr="00D03EEC">
              <w:t>GOO</w:t>
            </w:r>
          </w:p>
        </w:tc>
        <w:tc>
          <w:tcPr>
            <w:tcW w:w="425" w:type="dxa"/>
            <w:vMerge w:val="restart"/>
            <w:shd w:val="clear" w:color="auto" w:fill="auto"/>
            <w:textDirection w:val="btLr"/>
            <w:hideMark/>
          </w:tcPr>
          <w:p w14:paraId="02DFD16A" w14:textId="77777777" w:rsidR="00BB4C2B" w:rsidRPr="00D03EEC" w:rsidRDefault="00BB4C2B" w:rsidP="00BB4C2B">
            <w:pPr>
              <w:pStyle w:val="Tabletext"/>
            </w:pPr>
            <w:r w:rsidRPr="00D03EEC">
              <w:t>mid-Murrumbidgee</w:t>
            </w:r>
          </w:p>
          <w:p w14:paraId="5F71921E" w14:textId="77777777" w:rsidR="00BB4C2B" w:rsidRPr="00D03EEC" w:rsidRDefault="00BB4C2B" w:rsidP="00BB4C2B">
            <w:pPr>
              <w:pStyle w:val="Tabletext"/>
            </w:pPr>
          </w:p>
        </w:tc>
        <w:tc>
          <w:tcPr>
            <w:tcW w:w="3146" w:type="dxa"/>
            <w:shd w:val="clear" w:color="auto" w:fill="auto"/>
            <w:hideMark/>
          </w:tcPr>
          <w:p w14:paraId="22FF7519" w14:textId="77777777" w:rsidR="00BB4C2B" w:rsidRPr="00D03EEC" w:rsidRDefault="00BB4C2B" w:rsidP="00BB4C2B">
            <w:pPr>
              <w:pStyle w:val="Tabletext"/>
            </w:pPr>
            <w:r w:rsidRPr="00D03EEC">
              <w:t>Permanent floodplain wetland</w:t>
            </w:r>
          </w:p>
        </w:tc>
        <w:tc>
          <w:tcPr>
            <w:tcW w:w="425" w:type="dxa"/>
            <w:shd w:val="clear" w:color="auto" w:fill="auto"/>
            <w:hideMark/>
          </w:tcPr>
          <w:p w14:paraId="3D3C15A7" w14:textId="77777777" w:rsidR="00BB4C2B" w:rsidRPr="00D03EEC" w:rsidRDefault="00BB4C2B" w:rsidP="00BB4C2B">
            <w:pPr>
              <w:pStyle w:val="Tabletext"/>
            </w:pPr>
            <w:r w:rsidRPr="00D03EEC">
              <w:t>X</w:t>
            </w:r>
          </w:p>
        </w:tc>
        <w:tc>
          <w:tcPr>
            <w:tcW w:w="425" w:type="dxa"/>
            <w:shd w:val="clear" w:color="auto" w:fill="auto"/>
            <w:hideMark/>
          </w:tcPr>
          <w:p w14:paraId="45176BC7" w14:textId="77777777" w:rsidR="00BB4C2B" w:rsidRPr="00D03EEC" w:rsidRDefault="00BB4C2B" w:rsidP="00BB4C2B">
            <w:pPr>
              <w:pStyle w:val="Tabletext"/>
            </w:pPr>
            <w:r w:rsidRPr="00D03EEC">
              <w:t>X</w:t>
            </w:r>
          </w:p>
        </w:tc>
        <w:tc>
          <w:tcPr>
            <w:tcW w:w="425" w:type="dxa"/>
            <w:shd w:val="clear" w:color="auto" w:fill="auto"/>
          </w:tcPr>
          <w:p w14:paraId="2E8E8F67" w14:textId="77777777" w:rsidR="00BB4C2B" w:rsidRPr="00D03EEC" w:rsidRDefault="00BB4C2B" w:rsidP="00BB4C2B">
            <w:pPr>
              <w:pStyle w:val="Tabletext"/>
            </w:pPr>
            <w:r w:rsidRPr="00D03EEC">
              <w:t>X</w:t>
            </w:r>
          </w:p>
        </w:tc>
        <w:tc>
          <w:tcPr>
            <w:tcW w:w="425" w:type="dxa"/>
            <w:shd w:val="clear" w:color="auto" w:fill="auto"/>
            <w:hideMark/>
          </w:tcPr>
          <w:p w14:paraId="2E2041A7" w14:textId="77777777" w:rsidR="00BB4C2B" w:rsidRPr="00D03EEC" w:rsidRDefault="00BB4C2B" w:rsidP="00BB4C2B">
            <w:pPr>
              <w:pStyle w:val="Tabletext"/>
            </w:pPr>
            <w:r w:rsidRPr="00D03EEC">
              <w:t>X</w:t>
            </w:r>
          </w:p>
        </w:tc>
        <w:tc>
          <w:tcPr>
            <w:tcW w:w="425" w:type="dxa"/>
            <w:shd w:val="clear" w:color="auto" w:fill="auto"/>
            <w:hideMark/>
          </w:tcPr>
          <w:p w14:paraId="26837857" w14:textId="77777777" w:rsidR="00BB4C2B" w:rsidRPr="00D03EEC" w:rsidRDefault="00BB4C2B" w:rsidP="00BB4C2B">
            <w:pPr>
              <w:pStyle w:val="Tabletext"/>
            </w:pPr>
            <w:r w:rsidRPr="00D03EEC">
              <w:t>X</w:t>
            </w:r>
          </w:p>
        </w:tc>
        <w:tc>
          <w:tcPr>
            <w:tcW w:w="425" w:type="dxa"/>
            <w:shd w:val="clear" w:color="auto" w:fill="auto"/>
            <w:hideMark/>
          </w:tcPr>
          <w:p w14:paraId="1CAC5ED3" w14:textId="77777777" w:rsidR="00BB4C2B" w:rsidRPr="00D03EEC" w:rsidRDefault="00BB4C2B" w:rsidP="00BB4C2B">
            <w:pPr>
              <w:pStyle w:val="Tabletext"/>
            </w:pPr>
            <w:r w:rsidRPr="00D03EEC">
              <w:t>X</w:t>
            </w:r>
          </w:p>
        </w:tc>
      </w:tr>
      <w:tr w:rsidR="00B4531A" w:rsidRPr="00D03EEC" w14:paraId="7BD5CCB2" w14:textId="77777777" w:rsidTr="00B4531A">
        <w:trPr>
          <w:trHeight w:val="397"/>
        </w:trPr>
        <w:tc>
          <w:tcPr>
            <w:tcW w:w="1838" w:type="dxa"/>
            <w:shd w:val="clear" w:color="auto" w:fill="auto"/>
            <w:hideMark/>
          </w:tcPr>
          <w:p w14:paraId="7760A125" w14:textId="77777777" w:rsidR="00BB4C2B" w:rsidRPr="00D03EEC" w:rsidRDefault="00BB4C2B" w:rsidP="00BB4C2B">
            <w:pPr>
              <w:pStyle w:val="Tabletext"/>
            </w:pPr>
            <w:r w:rsidRPr="00D03EEC">
              <w:t>McKennas Lagoon</w:t>
            </w:r>
          </w:p>
        </w:tc>
        <w:tc>
          <w:tcPr>
            <w:tcW w:w="709" w:type="dxa"/>
            <w:shd w:val="clear" w:color="auto" w:fill="auto"/>
          </w:tcPr>
          <w:p w14:paraId="5113075F" w14:textId="77777777" w:rsidR="00BB4C2B" w:rsidRPr="00D03EEC" w:rsidRDefault="00BB4C2B" w:rsidP="00BB4C2B">
            <w:pPr>
              <w:pStyle w:val="Tabletext"/>
            </w:pPr>
            <w:r w:rsidRPr="00D03EEC">
              <w:t>MCK</w:t>
            </w:r>
          </w:p>
        </w:tc>
        <w:tc>
          <w:tcPr>
            <w:tcW w:w="425" w:type="dxa"/>
            <w:vMerge/>
            <w:shd w:val="clear" w:color="auto" w:fill="auto"/>
            <w:textDirection w:val="btLr"/>
            <w:hideMark/>
          </w:tcPr>
          <w:p w14:paraId="620E95F6" w14:textId="77777777" w:rsidR="00BB4C2B" w:rsidRPr="00D03EEC" w:rsidRDefault="00BB4C2B" w:rsidP="00BB4C2B">
            <w:pPr>
              <w:pStyle w:val="Tabletext"/>
            </w:pPr>
          </w:p>
        </w:tc>
        <w:tc>
          <w:tcPr>
            <w:tcW w:w="3146" w:type="dxa"/>
            <w:shd w:val="clear" w:color="auto" w:fill="auto"/>
            <w:hideMark/>
          </w:tcPr>
          <w:p w14:paraId="649BDF06" w14:textId="77777777" w:rsidR="00BB4C2B" w:rsidRPr="00D03EEC" w:rsidRDefault="00BB4C2B" w:rsidP="00BB4C2B">
            <w:pPr>
              <w:pStyle w:val="Tabletext"/>
            </w:pPr>
            <w:r w:rsidRPr="00D03EEC">
              <w:t>Intermittent river red gum floodplain swamp</w:t>
            </w:r>
          </w:p>
        </w:tc>
        <w:tc>
          <w:tcPr>
            <w:tcW w:w="425" w:type="dxa"/>
            <w:shd w:val="clear" w:color="auto" w:fill="auto"/>
          </w:tcPr>
          <w:p w14:paraId="4AC7CF28" w14:textId="77777777" w:rsidR="00BB4C2B" w:rsidRPr="00D03EEC" w:rsidRDefault="00BB4C2B" w:rsidP="00BB4C2B">
            <w:pPr>
              <w:pStyle w:val="Tabletext"/>
            </w:pPr>
            <w:r w:rsidRPr="00D03EEC">
              <w:t>D</w:t>
            </w:r>
          </w:p>
        </w:tc>
        <w:tc>
          <w:tcPr>
            <w:tcW w:w="425" w:type="dxa"/>
            <w:shd w:val="clear" w:color="auto" w:fill="auto"/>
          </w:tcPr>
          <w:p w14:paraId="6E631389" w14:textId="77777777" w:rsidR="00BB4C2B" w:rsidRPr="00D03EEC" w:rsidRDefault="00BB4C2B" w:rsidP="00BB4C2B">
            <w:pPr>
              <w:pStyle w:val="Tabletext"/>
            </w:pPr>
            <w:r w:rsidRPr="00D03EEC">
              <w:t>D</w:t>
            </w:r>
          </w:p>
        </w:tc>
        <w:tc>
          <w:tcPr>
            <w:tcW w:w="425" w:type="dxa"/>
            <w:shd w:val="clear" w:color="auto" w:fill="auto"/>
          </w:tcPr>
          <w:p w14:paraId="69F15F16" w14:textId="77777777" w:rsidR="00BB4C2B" w:rsidRPr="00D03EEC" w:rsidRDefault="00BB4C2B" w:rsidP="00BB4C2B">
            <w:pPr>
              <w:pStyle w:val="Tabletext"/>
            </w:pPr>
            <w:r w:rsidRPr="00D03EEC">
              <w:t>X</w:t>
            </w:r>
          </w:p>
        </w:tc>
        <w:tc>
          <w:tcPr>
            <w:tcW w:w="425" w:type="dxa"/>
            <w:shd w:val="clear" w:color="auto" w:fill="auto"/>
          </w:tcPr>
          <w:p w14:paraId="6BD9B39E" w14:textId="77777777" w:rsidR="00BB4C2B" w:rsidRPr="00D03EEC" w:rsidRDefault="00BB4C2B" w:rsidP="00BB4C2B">
            <w:pPr>
              <w:pStyle w:val="Tabletext"/>
            </w:pPr>
            <w:r w:rsidRPr="00D03EEC">
              <w:t>D</w:t>
            </w:r>
          </w:p>
        </w:tc>
        <w:tc>
          <w:tcPr>
            <w:tcW w:w="425" w:type="dxa"/>
            <w:shd w:val="clear" w:color="auto" w:fill="auto"/>
          </w:tcPr>
          <w:p w14:paraId="19CCB26E" w14:textId="77777777" w:rsidR="00BB4C2B" w:rsidRPr="00D03EEC" w:rsidRDefault="00BB4C2B" w:rsidP="00BB4C2B">
            <w:pPr>
              <w:pStyle w:val="Tabletext"/>
            </w:pPr>
            <w:r w:rsidRPr="00D03EEC">
              <w:t>D</w:t>
            </w:r>
          </w:p>
        </w:tc>
        <w:tc>
          <w:tcPr>
            <w:tcW w:w="425" w:type="dxa"/>
            <w:shd w:val="clear" w:color="auto" w:fill="auto"/>
          </w:tcPr>
          <w:p w14:paraId="5CE5ED84" w14:textId="77777777" w:rsidR="00BB4C2B" w:rsidRPr="00D03EEC" w:rsidRDefault="00BB4C2B" w:rsidP="00BB4C2B">
            <w:pPr>
              <w:pStyle w:val="Tabletext"/>
            </w:pPr>
            <w:r w:rsidRPr="00D03EEC">
              <w:t>X</w:t>
            </w:r>
          </w:p>
        </w:tc>
      </w:tr>
      <w:tr w:rsidR="00B4531A" w:rsidRPr="00D03EEC" w14:paraId="006BAAFF" w14:textId="77777777" w:rsidTr="00B4531A">
        <w:trPr>
          <w:trHeight w:val="397"/>
        </w:trPr>
        <w:tc>
          <w:tcPr>
            <w:tcW w:w="1838" w:type="dxa"/>
            <w:shd w:val="clear" w:color="auto" w:fill="auto"/>
            <w:hideMark/>
          </w:tcPr>
          <w:p w14:paraId="541AD082" w14:textId="77777777" w:rsidR="00BB4C2B" w:rsidRPr="00D03EEC" w:rsidRDefault="00BB4C2B" w:rsidP="00BB4C2B">
            <w:pPr>
              <w:pStyle w:val="Tabletext"/>
            </w:pPr>
            <w:r w:rsidRPr="00D03EEC">
              <w:t>Sunshower Lagoon</w:t>
            </w:r>
          </w:p>
        </w:tc>
        <w:tc>
          <w:tcPr>
            <w:tcW w:w="709" w:type="dxa"/>
            <w:shd w:val="clear" w:color="auto" w:fill="auto"/>
          </w:tcPr>
          <w:p w14:paraId="23BDF135" w14:textId="77777777" w:rsidR="00BB4C2B" w:rsidRPr="00D03EEC" w:rsidRDefault="00BB4C2B" w:rsidP="00BB4C2B">
            <w:pPr>
              <w:pStyle w:val="Tabletext"/>
            </w:pPr>
            <w:r w:rsidRPr="00D03EEC">
              <w:t>SUN</w:t>
            </w:r>
          </w:p>
        </w:tc>
        <w:tc>
          <w:tcPr>
            <w:tcW w:w="425" w:type="dxa"/>
            <w:vMerge/>
            <w:shd w:val="clear" w:color="auto" w:fill="auto"/>
            <w:textDirection w:val="btLr"/>
            <w:hideMark/>
          </w:tcPr>
          <w:p w14:paraId="48DB39E6" w14:textId="77777777" w:rsidR="00BB4C2B" w:rsidRPr="00D03EEC" w:rsidRDefault="00BB4C2B" w:rsidP="00BB4C2B">
            <w:pPr>
              <w:pStyle w:val="Tabletext"/>
            </w:pPr>
          </w:p>
        </w:tc>
        <w:tc>
          <w:tcPr>
            <w:tcW w:w="3146" w:type="dxa"/>
            <w:shd w:val="clear" w:color="auto" w:fill="auto"/>
            <w:hideMark/>
          </w:tcPr>
          <w:p w14:paraId="1D48F683" w14:textId="77777777" w:rsidR="00BB4C2B" w:rsidRPr="00D03EEC" w:rsidRDefault="00BB4C2B" w:rsidP="00BB4C2B">
            <w:pPr>
              <w:pStyle w:val="Tabletext"/>
            </w:pPr>
            <w:r w:rsidRPr="00D03EEC">
              <w:t>Intermittent river red gum floodplain swamp</w:t>
            </w:r>
          </w:p>
        </w:tc>
        <w:tc>
          <w:tcPr>
            <w:tcW w:w="425" w:type="dxa"/>
            <w:shd w:val="clear" w:color="auto" w:fill="auto"/>
            <w:hideMark/>
          </w:tcPr>
          <w:p w14:paraId="1325BDC9" w14:textId="77777777" w:rsidR="00BB4C2B" w:rsidRPr="00D03EEC" w:rsidRDefault="00BB4C2B" w:rsidP="00BB4C2B">
            <w:pPr>
              <w:pStyle w:val="Tabletext"/>
            </w:pPr>
            <w:r w:rsidRPr="00D03EEC">
              <w:t>X</w:t>
            </w:r>
          </w:p>
        </w:tc>
        <w:tc>
          <w:tcPr>
            <w:tcW w:w="425" w:type="dxa"/>
            <w:shd w:val="clear" w:color="auto" w:fill="auto"/>
            <w:hideMark/>
          </w:tcPr>
          <w:p w14:paraId="29EE725B" w14:textId="77777777" w:rsidR="00BB4C2B" w:rsidRPr="00D03EEC" w:rsidRDefault="00BB4C2B" w:rsidP="00BB4C2B">
            <w:pPr>
              <w:pStyle w:val="Tabletext"/>
            </w:pPr>
            <w:r w:rsidRPr="00D03EEC">
              <w:t>X</w:t>
            </w:r>
          </w:p>
        </w:tc>
        <w:tc>
          <w:tcPr>
            <w:tcW w:w="425" w:type="dxa"/>
            <w:shd w:val="clear" w:color="auto" w:fill="auto"/>
          </w:tcPr>
          <w:p w14:paraId="3BA5D896" w14:textId="77777777" w:rsidR="00BB4C2B" w:rsidRPr="00D03EEC" w:rsidRDefault="00BB4C2B" w:rsidP="00BB4C2B">
            <w:pPr>
              <w:pStyle w:val="Tabletext"/>
            </w:pPr>
            <w:r w:rsidRPr="00D03EEC">
              <w:t>X</w:t>
            </w:r>
          </w:p>
        </w:tc>
        <w:tc>
          <w:tcPr>
            <w:tcW w:w="425" w:type="dxa"/>
            <w:shd w:val="clear" w:color="auto" w:fill="auto"/>
            <w:hideMark/>
          </w:tcPr>
          <w:p w14:paraId="6472CFED" w14:textId="77777777" w:rsidR="00BB4C2B" w:rsidRPr="00D03EEC" w:rsidRDefault="00BB4C2B" w:rsidP="00BB4C2B">
            <w:pPr>
              <w:pStyle w:val="Tabletext"/>
            </w:pPr>
            <w:r w:rsidRPr="00D03EEC">
              <w:t>X</w:t>
            </w:r>
          </w:p>
        </w:tc>
        <w:tc>
          <w:tcPr>
            <w:tcW w:w="425" w:type="dxa"/>
            <w:shd w:val="clear" w:color="auto" w:fill="auto"/>
            <w:hideMark/>
          </w:tcPr>
          <w:p w14:paraId="239FA458" w14:textId="77777777" w:rsidR="00BB4C2B" w:rsidRPr="00D03EEC" w:rsidRDefault="00BB4C2B" w:rsidP="00BB4C2B">
            <w:pPr>
              <w:pStyle w:val="Tabletext"/>
            </w:pPr>
            <w:r w:rsidRPr="00D03EEC">
              <w:t>X</w:t>
            </w:r>
          </w:p>
        </w:tc>
        <w:tc>
          <w:tcPr>
            <w:tcW w:w="425" w:type="dxa"/>
            <w:shd w:val="clear" w:color="auto" w:fill="auto"/>
            <w:hideMark/>
          </w:tcPr>
          <w:p w14:paraId="3E70975D" w14:textId="77777777" w:rsidR="00BB4C2B" w:rsidRPr="00D03EEC" w:rsidRDefault="00BB4C2B" w:rsidP="00BB4C2B">
            <w:pPr>
              <w:pStyle w:val="Tabletext"/>
            </w:pPr>
            <w:r w:rsidRPr="00D03EEC">
              <w:t>X</w:t>
            </w:r>
          </w:p>
        </w:tc>
      </w:tr>
      <w:tr w:rsidR="00B4531A" w:rsidRPr="00D03EEC" w14:paraId="5C975F59" w14:textId="77777777" w:rsidTr="00B4531A">
        <w:trPr>
          <w:trHeight w:val="397"/>
        </w:trPr>
        <w:tc>
          <w:tcPr>
            <w:tcW w:w="1838" w:type="dxa"/>
            <w:shd w:val="clear" w:color="auto" w:fill="auto"/>
            <w:hideMark/>
          </w:tcPr>
          <w:p w14:paraId="3D8BB4CE" w14:textId="77777777" w:rsidR="00BB4C2B" w:rsidRPr="00D03EEC" w:rsidRDefault="00BB4C2B" w:rsidP="00BB4C2B">
            <w:pPr>
              <w:pStyle w:val="Tabletext"/>
            </w:pPr>
            <w:r w:rsidRPr="00D03EEC">
              <w:t>Yarradda Lagoon</w:t>
            </w:r>
          </w:p>
        </w:tc>
        <w:tc>
          <w:tcPr>
            <w:tcW w:w="709" w:type="dxa"/>
            <w:shd w:val="clear" w:color="auto" w:fill="auto"/>
          </w:tcPr>
          <w:p w14:paraId="33A41735" w14:textId="77777777" w:rsidR="00BB4C2B" w:rsidRPr="00D03EEC" w:rsidRDefault="00BB4C2B" w:rsidP="00BB4C2B">
            <w:pPr>
              <w:pStyle w:val="Tabletext"/>
            </w:pPr>
            <w:r w:rsidRPr="00D03EEC">
              <w:t>YAR</w:t>
            </w:r>
          </w:p>
        </w:tc>
        <w:tc>
          <w:tcPr>
            <w:tcW w:w="425" w:type="dxa"/>
            <w:vMerge/>
            <w:shd w:val="clear" w:color="auto" w:fill="auto"/>
            <w:textDirection w:val="btLr"/>
            <w:hideMark/>
          </w:tcPr>
          <w:p w14:paraId="391B1F6D" w14:textId="77777777" w:rsidR="00BB4C2B" w:rsidRPr="00D03EEC" w:rsidRDefault="00BB4C2B" w:rsidP="00BB4C2B">
            <w:pPr>
              <w:pStyle w:val="Tabletext"/>
            </w:pPr>
          </w:p>
        </w:tc>
        <w:tc>
          <w:tcPr>
            <w:tcW w:w="3146" w:type="dxa"/>
            <w:shd w:val="clear" w:color="auto" w:fill="auto"/>
            <w:hideMark/>
          </w:tcPr>
          <w:p w14:paraId="609163E6" w14:textId="77777777" w:rsidR="00BB4C2B" w:rsidRPr="00D03EEC" w:rsidRDefault="00BB4C2B" w:rsidP="00BB4C2B">
            <w:pPr>
              <w:pStyle w:val="Tabletext"/>
            </w:pPr>
            <w:r w:rsidRPr="00D03EEC">
              <w:t>Intermittent river red gum floodplain swamp</w:t>
            </w:r>
          </w:p>
        </w:tc>
        <w:tc>
          <w:tcPr>
            <w:tcW w:w="425" w:type="dxa"/>
            <w:shd w:val="clear" w:color="auto" w:fill="auto"/>
            <w:hideMark/>
          </w:tcPr>
          <w:p w14:paraId="44B25D73" w14:textId="77777777" w:rsidR="00BB4C2B" w:rsidRPr="00D03EEC" w:rsidRDefault="00BB4C2B" w:rsidP="00BB4C2B">
            <w:pPr>
              <w:pStyle w:val="Tabletext"/>
            </w:pPr>
            <w:r w:rsidRPr="00D03EEC">
              <w:t>X</w:t>
            </w:r>
          </w:p>
        </w:tc>
        <w:tc>
          <w:tcPr>
            <w:tcW w:w="425" w:type="dxa"/>
            <w:shd w:val="clear" w:color="auto" w:fill="auto"/>
            <w:hideMark/>
          </w:tcPr>
          <w:p w14:paraId="09B7D807" w14:textId="77777777" w:rsidR="00BB4C2B" w:rsidRPr="00D03EEC" w:rsidRDefault="00BB4C2B" w:rsidP="00BB4C2B">
            <w:pPr>
              <w:pStyle w:val="Tabletext"/>
            </w:pPr>
            <w:r w:rsidRPr="00D03EEC">
              <w:t>X</w:t>
            </w:r>
          </w:p>
        </w:tc>
        <w:tc>
          <w:tcPr>
            <w:tcW w:w="425" w:type="dxa"/>
            <w:shd w:val="clear" w:color="auto" w:fill="auto"/>
          </w:tcPr>
          <w:p w14:paraId="6CE73073" w14:textId="77777777" w:rsidR="00BB4C2B" w:rsidRPr="00D03EEC" w:rsidRDefault="00BB4C2B" w:rsidP="00BB4C2B">
            <w:pPr>
              <w:pStyle w:val="Tabletext"/>
            </w:pPr>
            <w:r w:rsidRPr="00D03EEC">
              <w:t>X</w:t>
            </w:r>
          </w:p>
        </w:tc>
        <w:tc>
          <w:tcPr>
            <w:tcW w:w="425" w:type="dxa"/>
            <w:shd w:val="clear" w:color="auto" w:fill="auto"/>
            <w:hideMark/>
          </w:tcPr>
          <w:p w14:paraId="7C3A968C" w14:textId="77777777" w:rsidR="00BB4C2B" w:rsidRPr="00D03EEC" w:rsidRDefault="00BB4C2B" w:rsidP="00BB4C2B">
            <w:pPr>
              <w:pStyle w:val="Tabletext"/>
            </w:pPr>
            <w:r w:rsidRPr="00D03EEC">
              <w:t>X</w:t>
            </w:r>
          </w:p>
        </w:tc>
        <w:tc>
          <w:tcPr>
            <w:tcW w:w="425" w:type="dxa"/>
            <w:shd w:val="clear" w:color="auto" w:fill="auto"/>
            <w:hideMark/>
          </w:tcPr>
          <w:p w14:paraId="6EAE72EA" w14:textId="77777777" w:rsidR="00BB4C2B" w:rsidRPr="00D03EEC" w:rsidRDefault="00BB4C2B" w:rsidP="00BB4C2B">
            <w:pPr>
              <w:pStyle w:val="Tabletext"/>
            </w:pPr>
            <w:r w:rsidRPr="00D03EEC">
              <w:t>X</w:t>
            </w:r>
          </w:p>
        </w:tc>
        <w:tc>
          <w:tcPr>
            <w:tcW w:w="425" w:type="dxa"/>
            <w:shd w:val="clear" w:color="auto" w:fill="auto"/>
            <w:hideMark/>
          </w:tcPr>
          <w:p w14:paraId="357B772A" w14:textId="77777777" w:rsidR="00BB4C2B" w:rsidRPr="00D03EEC" w:rsidRDefault="00BB4C2B" w:rsidP="00BB4C2B">
            <w:pPr>
              <w:pStyle w:val="Tabletext"/>
            </w:pPr>
            <w:r w:rsidRPr="00D03EEC">
              <w:t>X</w:t>
            </w:r>
          </w:p>
        </w:tc>
      </w:tr>
      <w:tr w:rsidR="00B4531A" w:rsidRPr="00D03EEC" w14:paraId="4E3654CA" w14:textId="77777777" w:rsidTr="00B4531A">
        <w:trPr>
          <w:trHeight w:val="397"/>
        </w:trPr>
        <w:tc>
          <w:tcPr>
            <w:tcW w:w="1838" w:type="dxa"/>
            <w:shd w:val="clear" w:color="auto" w:fill="auto"/>
            <w:hideMark/>
          </w:tcPr>
          <w:p w14:paraId="3631B20C" w14:textId="77777777" w:rsidR="00BB4C2B" w:rsidRPr="00D03EEC" w:rsidRDefault="00BB4C2B" w:rsidP="00BB4C2B">
            <w:pPr>
              <w:pStyle w:val="Tabletext"/>
            </w:pPr>
            <w:r w:rsidRPr="00D03EEC">
              <w:t>Avalon Swamp</w:t>
            </w:r>
          </w:p>
        </w:tc>
        <w:tc>
          <w:tcPr>
            <w:tcW w:w="709" w:type="dxa"/>
            <w:shd w:val="clear" w:color="auto" w:fill="auto"/>
          </w:tcPr>
          <w:p w14:paraId="2B885299" w14:textId="77777777" w:rsidR="00BB4C2B" w:rsidRPr="00D03EEC" w:rsidRDefault="00BB4C2B" w:rsidP="00BB4C2B">
            <w:pPr>
              <w:pStyle w:val="Tabletext"/>
            </w:pPr>
            <w:r w:rsidRPr="00D03EEC">
              <w:t>AVA</w:t>
            </w:r>
          </w:p>
        </w:tc>
        <w:tc>
          <w:tcPr>
            <w:tcW w:w="425" w:type="dxa"/>
            <w:vMerge w:val="restart"/>
            <w:shd w:val="clear" w:color="auto" w:fill="auto"/>
            <w:textDirection w:val="btLr"/>
            <w:hideMark/>
          </w:tcPr>
          <w:p w14:paraId="27D58210" w14:textId="77777777" w:rsidR="00BB4C2B" w:rsidRPr="00D03EEC" w:rsidRDefault="00BB4C2B" w:rsidP="00BB4C2B">
            <w:pPr>
              <w:pStyle w:val="Tabletext"/>
            </w:pPr>
            <w:r w:rsidRPr="00D03EEC">
              <w:t>Nimmie-Caira</w:t>
            </w:r>
          </w:p>
        </w:tc>
        <w:tc>
          <w:tcPr>
            <w:tcW w:w="3146" w:type="dxa"/>
            <w:shd w:val="clear" w:color="auto" w:fill="auto"/>
            <w:hideMark/>
          </w:tcPr>
          <w:p w14:paraId="44EB686B" w14:textId="77777777" w:rsidR="00BB4C2B" w:rsidRPr="00D03EEC" w:rsidRDefault="00BB4C2B" w:rsidP="00BB4C2B">
            <w:pPr>
              <w:pStyle w:val="Tabletext"/>
            </w:pPr>
            <w:r w:rsidRPr="00D03EEC">
              <w:t>Temporary floodplain lakes</w:t>
            </w:r>
          </w:p>
        </w:tc>
        <w:tc>
          <w:tcPr>
            <w:tcW w:w="425" w:type="dxa"/>
            <w:shd w:val="clear" w:color="auto" w:fill="auto"/>
            <w:hideMark/>
          </w:tcPr>
          <w:p w14:paraId="1611AB16" w14:textId="77777777" w:rsidR="00BB4C2B" w:rsidRPr="00D03EEC" w:rsidRDefault="00BB4C2B" w:rsidP="00BB4C2B">
            <w:pPr>
              <w:pStyle w:val="Tabletext"/>
            </w:pPr>
            <w:r w:rsidRPr="00D03EEC">
              <w:t>X</w:t>
            </w:r>
          </w:p>
        </w:tc>
        <w:tc>
          <w:tcPr>
            <w:tcW w:w="425" w:type="dxa"/>
            <w:shd w:val="clear" w:color="auto" w:fill="auto"/>
            <w:hideMark/>
          </w:tcPr>
          <w:p w14:paraId="3EDD3925" w14:textId="77777777" w:rsidR="00BB4C2B" w:rsidRPr="00D03EEC" w:rsidRDefault="00BB4C2B" w:rsidP="00BB4C2B">
            <w:pPr>
              <w:pStyle w:val="Tabletext"/>
            </w:pPr>
            <w:r w:rsidRPr="00D03EEC">
              <w:t>X</w:t>
            </w:r>
          </w:p>
        </w:tc>
        <w:tc>
          <w:tcPr>
            <w:tcW w:w="425" w:type="dxa"/>
            <w:shd w:val="clear" w:color="auto" w:fill="auto"/>
          </w:tcPr>
          <w:p w14:paraId="47E6053A" w14:textId="77777777" w:rsidR="00BB4C2B" w:rsidRPr="00D03EEC" w:rsidRDefault="00BB4C2B" w:rsidP="00BB4C2B">
            <w:pPr>
              <w:pStyle w:val="Tabletext"/>
            </w:pPr>
            <w:r w:rsidRPr="00D03EEC">
              <w:t>X</w:t>
            </w:r>
          </w:p>
        </w:tc>
        <w:tc>
          <w:tcPr>
            <w:tcW w:w="425" w:type="dxa"/>
            <w:shd w:val="clear" w:color="auto" w:fill="auto"/>
            <w:hideMark/>
          </w:tcPr>
          <w:p w14:paraId="5E63522B" w14:textId="77777777" w:rsidR="00BB4C2B" w:rsidRPr="00D03EEC" w:rsidRDefault="00BB4C2B" w:rsidP="00BB4C2B">
            <w:pPr>
              <w:pStyle w:val="Tabletext"/>
            </w:pPr>
            <w:r w:rsidRPr="00D03EEC">
              <w:t>X</w:t>
            </w:r>
          </w:p>
        </w:tc>
        <w:tc>
          <w:tcPr>
            <w:tcW w:w="425" w:type="dxa"/>
            <w:shd w:val="clear" w:color="auto" w:fill="auto"/>
            <w:hideMark/>
          </w:tcPr>
          <w:p w14:paraId="23541C21" w14:textId="77777777" w:rsidR="00BB4C2B" w:rsidRPr="00D03EEC" w:rsidRDefault="00BB4C2B" w:rsidP="00BB4C2B">
            <w:pPr>
              <w:pStyle w:val="Tabletext"/>
            </w:pPr>
            <w:r w:rsidRPr="00D03EEC">
              <w:t>X</w:t>
            </w:r>
          </w:p>
        </w:tc>
        <w:tc>
          <w:tcPr>
            <w:tcW w:w="425" w:type="dxa"/>
            <w:shd w:val="clear" w:color="auto" w:fill="auto"/>
            <w:hideMark/>
          </w:tcPr>
          <w:p w14:paraId="6CC7F607" w14:textId="77777777" w:rsidR="00BB4C2B" w:rsidRPr="00D03EEC" w:rsidRDefault="00BB4C2B" w:rsidP="00BB4C2B">
            <w:pPr>
              <w:pStyle w:val="Tabletext"/>
            </w:pPr>
            <w:r w:rsidRPr="00D03EEC">
              <w:t>X</w:t>
            </w:r>
          </w:p>
        </w:tc>
      </w:tr>
      <w:tr w:rsidR="00B4531A" w:rsidRPr="00D03EEC" w14:paraId="173CF849" w14:textId="77777777" w:rsidTr="00B4531A">
        <w:trPr>
          <w:trHeight w:val="397"/>
        </w:trPr>
        <w:tc>
          <w:tcPr>
            <w:tcW w:w="1838" w:type="dxa"/>
            <w:shd w:val="clear" w:color="auto" w:fill="auto"/>
            <w:hideMark/>
          </w:tcPr>
          <w:p w14:paraId="155FB91B" w14:textId="77777777" w:rsidR="00BB4C2B" w:rsidRPr="00D03EEC" w:rsidRDefault="00BB4C2B" w:rsidP="00BB4C2B">
            <w:pPr>
              <w:pStyle w:val="Tabletext"/>
            </w:pPr>
            <w:r w:rsidRPr="00D03EEC">
              <w:t>Eulimbah Swamp</w:t>
            </w:r>
          </w:p>
        </w:tc>
        <w:tc>
          <w:tcPr>
            <w:tcW w:w="709" w:type="dxa"/>
            <w:shd w:val="clear" w:color="auto" w:fill="auto"/>
          </w:tcPr>
          <w:p w14:paraId="144CED9E" w14:textId="77777777" w:rsidR="00BB4C2B" w:rsidRPr="00D03EEC" w:rsidRDefault="00BB4C2B" w:rsidP="00BB4C2B">
            <w:pPr>
              <w:pStyle w:val="Tabletext"/>
            </w:pPr>
            <w:r w:rsidRPr="00D03EEC">
              <w:t>EUL</w:t>
            </w:r>
          </w:p>
        </w:tc>
        <w:tc>
          <w:tcPr>
            <w:tcW w:w="425" w:type="dxa"/>
            <w:vMerge/>
            <w:shd w:val="clear" w:color="auto" w:fill="auto"/>
            <w:textDirection w:val="btLr"/>
            <w:hideMark/>
          </w:tcPr>
          <w:p w14:paraId="664491B3" w14:textId="77777777" w:rsidR="00BB4C2B" w:rsidRPr="00D03EEC" w:rsidRDefault="00BB4C2B" w:rsidP="00BB4C2B">
            <w:pPr>
              <w:pStyle w:val="Tabletext"/>
            </w:pPr>
          </w:p>
        </w:tc>
        <w:tc>
          <w:tcPr>
            <w:tcW w:w="3146" w:type="dxa"/>
            <w:shd w:val="clear" w:color="auto" w:fill="auto"/>
            <w:hideMark/>
          </w:tcPr>
          <w:p w14:paraId="6F966EEB" w14:textId="77777777" w:rsidR="00BB4C2B" w:rsidRPr="00D03EEC" w:rsidRDefault="00BB4C2B" w:rsidP="00BB4C2B">
            <w:pPr>
              <w:pStyle w:val="Tabletext"/>
            </w:pPr>
            <w:r w:rsidRPr="00D03EEC">
              <w:t>Temporary floodplain wetland</w:t>
            </w:r>
          </w:p>
        </w:tc>
        <w:tc>
          <w:tcPr>
            <w:tcW w:w="425" w:type="dxa"/>
            <w:shd w:val="clear" w:color="auto" w:fill="auto"/>
            <w:hideMark/>
          </w:tcPr>
          <w:p w14:paraId="792A26FA" w14:textId="77777777" w:rsidR="00BB4C2B" w:rsidRPr="00D03EEC" w:rsidRDefault="00BB4C2B" w:rsidP="00BB4C2B">
            <w:pPr>
              <w:pStyle w:val="Tabletext"/>
            </w:pPr>
            <w:r w:rsidRPr="00D03EEC">
              <w:t>X</w:t>
            </w:r>
          </w:p>
        </w:tc>
        <w:tc>
          <w:tcPr>
            <w:tcW w:w="425" w:type="dxa"/>
            <w:shd w:val="clear" w:color="auto" w:fill="auto"/>
            <w:hideMark/>
          </w:tcPr>
          <w:p w14:paraId="61263D87" w14:textId="77777777" w:rsidR="00BB4C2B" w:rsidRPr="00D03EEC" w:rsidRDefault="00BB4C2B" w:rsidP="00BB4C2B">
            <w:pPr>
              <w:pStyle w:val="Tabletext"/>
            </w:pPr>
            <w:r w:rsidRPr="00D03EEC">
              <w:t>X</w:t>
            </w:r>
          </w:p>
        </w:tc>
        <w:tc>
          <w:tcPr>
            <w:tcW w:w="425" w:type="dxa"/>
            <w:shd w:val="clear" w:color="auto" w:fill="auto"/>
          </w:tcPr>
          <w:p w14:paraId="131355DD" w14:textId="77777777" w:rsidR="00BB4C2B" w:rsidRPr="00D03EEC" w:rsidRDefault="00BB4C2B" w:rsidP="00BB4C2B">
            <w:pPr>
              <w:pStyle w:val="Tabletext"/>
            </w:pPr>
            <w:r w:rsidRPr="00D03EEC">
              <w:t>X</w:t>
            </w:r>
          </w:p>
        </w:tc>
        <w:tc>
          <w:tcPr>
            <w:tcW w:w="425" w:type="dxa"/>
            <w:shd w:val="clear" w:color="auto" w:fill="auto"/>
            <w:hideMark/>
          </w:tcPr>
          <w:p w14:paraId="67D1AF63" w14:textId="77777777" w:rsidR="00BB4C2B" w:rsidRPr="00D03EEC" w:rsidRDefault="00BB4C2B" w:rsidP="00BB4C2B">
            <w:pPr>
              <w:pStyle w:val="Tabletext"/>
            </w:pPr>
            <w:r w:rsidRPr="00D03EEC">
              <w:t>X</w:t>
            </w:r>
          </w:p>
        </w:tc>
        <w:tc>
          <w:tcPr>
            <w:tcW w:w="425" w:type="dxa"/>
            <w:shd w:val="clear" w:color="auto" w:fill="auto"/>
            <w:hideMark/>
          </w:tcPr>
          <w:p w14:paraId="72425A54" w14:textId="77777777" w:rsidR="00BB4C2B" w:rsidRPr="00D03EEC" w:rsidRDefault="00BB4C2B" w:rsidP="00BB4C2B">
            <w:pPr>
              <w:pStyle w:val="Tabletext"/>
            </w:pPr>
            <w:r w:rsidRPr="00D03EEC">
              <w:t>X</w:t>
            </w:r>
          </w:p>
        </w:tc>
        <w:tc>
          <w:tcPr>
            <w:tcW w:w="425" w:type="dxa"/>
            <w:shd w:val="clear" w:color="auto" w:fill="auto"/>
            <w:hideMark/>
          </w:tcPr>
          <w:p w14:paraId="769041E5" w14:textId="77777777" w:rsidR="00BB4C2B" w:rsidRPr="00D03EEC" w:rsidRDefault="00BB4C2B" w:rsidP="00BB4C2B">
            <w:pPr>
              <w:pStyle w:val="Tabletext"/>
            </w:pPr>
            <w:r w:rsidRPr="00D03EEC">
              <w:t>X</w:t>
            </w:r>
          </w:p>
        </w:tc>
      </w:tr>
      <w:tr w:rsidR="00B4531A" w:rsidRPr="00D03EEC" w14:paraId="0EA8C3DC" w14:textId="77777777" w:rsidTr="00B4531A">
        <w:trPr>
          <w:trHeight w:val="397"/>
        </w:trPr>
        <w:tc>
          <w:tcPr>
            <w:tcW w:w="1838" w:type="dxa"/>
            <w:shd w:val="clear" w:color="auto" w:fill="auto"/>
            <w:hideMark/>
          </w:tcPr>
          <w:p w14:paraId="190DD95F" w14:textId="77777777" w:rsidR="00BB4C2B" w:rsidRPr="00D03EEC" w:rsidRDefault="00BB4C2B" w:rsidP="00BB4C2B">
            <w:pPr>
              <w:pStyle w:val="Tabletext"/>
            </w:pPr>
            <w:r w:rsidRPr="00D03EEC">
              <w:t>Nap Nap Swamp</w:t>
            </w:r>
          </w:p>
        </w:tc>
        <w:tc>
          <w:tcPr>
            <w:tcW w:w="709" w:type="dxa"/>
            <w:shd w:val="clear" w:color="auto" w:fill="auto"/>
          </w:tcPr>
          <w:p w14:paraId="4358C49D" w14:textId="77777777" w:rsidR="00BB4C2B" w:rsidRPr="00D03EEC" w:rsidRDefault="00BB4C2B" w:rsidP="00BB4C2B">
            <w:pPr>
              <w:pStyle w:val="Tabletext"/>
            </w:pPr>
            <w:r w:rsidRPr="00D03EEC">
              <w:t>NAP</w:t>
            </w:r>
          </w:p>
        </w:tc>
        <w:tc>
          <w:tcPr>
            <w:tcW w:w="425" w:type="dxa"/>
            <w:vMerge/>
            <w:shd w:val="clear" w:color="auto" w:fill="auto"/>
            <w:textDirection w:val="btLr"/>
            <w:hideMark/>
          </w:tcPr>
          <w:p w14:paraId="3F7B903B" w14:textId="77777777" w:rsidR="00BB4C2B" w:rsidRPr="00D03EEC" w:rsidRDefault="00BB4C2B" w:rsidP="00BB4C2B">
            <w:pPr>
              <w:pStyle w:val="Tabletext"/>
            </w:pPr>
          </w:p>
        </w:tc>
        <w:tc>
          <w:tcPr>
            <w:tcW w:w="3146" w:type="dxa"/>
            <w:shd w:val="clear" w:color="auto" w:fill="auto"/>
            <w:hideMark/>
          </w:tcPr>
          <w:p w14:paraId="0258EF12" w14:textId="77777777" w:rsidR="00BB4C2B" w:rsidRPr="00D03EEC" w:rsidRDefault="00BB4C2B" w:rsidP="00BB4C2B">
            <w:pPr>
              <w:pStyle w:val="Tabletext"/>
            </w:pPr>
            <w:r w:rsidRPr="00D03EEC">
              <w:t>Intermittent river red gum floodplain swamp</w:t>
            </w:r>
          </w:p>
        </w:tc>
        <w:tc>
          <w:tcPr>
            <w:tcW w:w="425" w:type="dxa"/>
            <w:shd w:val="clear" w:color="auto" w:fill="auto"/>
            <w:hideMark/>
          </w:tcPr>
          <w:p w14:paraId="28D82B88" w14:textId="77777777" w:rsidR="00BB4C2B" w:rsidRPr="00D03EEC" w:rsidRDefault="00BB4C2B" w:rsidP="00BB4C2B">
            <w:pPr>
              <w:pStyle w:val="Tabletext"/>
            </w:pPr>
            <w:r w:rsidRPr="00D03EEC">
              <w:t>D</w:t>
            </w:r>
          </w:p>
        </w:tc>
        <w:tc>
          <w:tcPr>
            <w:tcW w:w="425" w:type="dxa"/>
            <w:shd w:val="clear" w:color="auto" w:fill="auto"/>
            <w:hideMark/>
          </w:tcPr>
          <w:p w14:paraId="080AB769" w14:textId="77777777" w:rsidR="00BB4C2B" w:rsidRPr="00D03EEC" w:rsidRDefault="00BB4C2B" w:rsidP="00BB4C2B">
            <w:pPr>
              <w:pStyle w:val="Tabletext"/>
            </w:pPr>
            <w:r w:rsidRPr="00D03EEC">
              <w:t>D</w:t>
            </w:r>
          </w:p>
        </w:tc>
        <w:tc>
          <w:tcPr>
            <w:tcW w:w="425" w:type="dxa"/>
            <w:shd w:val="clear" w:color="auto" w:fill="auto"/>
          </w:tcPr>
          <w:p w14:paraId="1E2AE7B3" w14:textId="77777777" w:rsidR="00BB4C2B" w:rsidRPr="00D03EEC" w:rsidRDefault="00BB4C2B" w:rsidP="00BB4C2B">
            <w:pPr>
              <w:pStyle w:val="Tabletext"/>
            </w:pPr>
            <w:r w:rsidRPr="00D03EEC">
              <w:t>X</w:t>
            </w:r>
          </w:p>
        </w:tc>
        <w:tc>
          <w:tcPr>
            <w:tcW w:w="425" w:type="dxa"/>
            <w:shd w:val="clear" w:color="auto" w:fill="auto"/>
            <w:hideMark/>
          </w:tcPr>
          <w:p w14:paraId="6F078C7A" w14:textId="77777777" w:rsidR="00BB4C2B" w:rsidRPr="00D03EEC" w:rsidRDefault="00BB4C2B" w:rsidP="00BB4C2B">
            <w:pPr>
              <w:pStyle w:val="Tabletext"/>
            </w:pPr>
            <w:r w:rsidRPr="00D03EEC">
              <w:t>D</w:t>
            </w:r>
          </w:p>
        </w:tc>
        <w:tc>
          <w:tcPr>
            <w:tcW w:w="425" w:type="dxa"/>
            <w:shd w:val="clear" w:color="auto" w:fill="auto"/>
            <w:hideMark/>
          </w:tcPr>
          <w:p w14:paraId="0FA504FB" w14:textId="77777777" w:rsidR="00BB4C2B" w:rsidRPr="00D03EEC" w:rsidRDefault="00BB4C2B" w:rsidP="00BB4C2B">
            <w:pPr>
              <w:pStyle w:val="Tabletext"/>
            </w:pPr>
            <w:r w:rsidRPr="00D03EEC">
              <w:t>D</w:t>
            </w:r>
          </w:p>
        </w:tc>
        <w:tc>
          <w:tcPr>
            <w:tcW w:w="425" w:type="dxa"/>
            <w:shd w:val="clear" w:color="auto" w:fill="auto"/>
            <w:hideMark/>
          </w:tcPr>
          <w:p w14:paraId="48BCD0F3" w14:textId="77777777" w:rsidR="00BB4C2B" w:rsidRPr="00D03EEC" w:rsidRDefault="00BB4C2B" w:rsidP="00BB4C2B">
            <w:pPr>
              <w:pStyle w:val="Tabletext"/>
            </w:pPr>
            <w:r w:rsidRPr="00D03EEC">
              <w:t>X</w:t>
            </w:r>
          </w:p>
        </w:tc>
      </w:tr>
      <w:tr w:rsidR="00B4531A" w:rsidRPr="00D03EEC" w14:paraId="47932826" w14:textId="77777777" w:rsidTr="00B4531A">
        <w:trPr>
          <w:trHeight w:val="397"/>
        </w:trPr>
        <w:tc>
          <w:tcPr>
            <w:tcW w:w="1838" w:type="dxa"/>
            <w:shd w:val="clear" w:color="auto" w:fill="auto"/>
            <w:hideMark/>
          </w:tcPr>
          <w:p w14:paraId="7B6E90A1" w14:textId="77777777" w:rsidR="00BB4C2B" w:rsidRPr="00D03EEC" w:rsidRDefault="00BB4C2B" w:rsidP="00BB4C2B">
            <w:pPr>
              <w:pStyle w:val="Tabletext"/>
            </w:pPr>
            <w:r w:rsidRPr="00D03EEC">
              <w:t>Telephone Creek</w:t>
            </w:r>
          </w:p>
        </w:tc>
        <w:tc>
          <w:tcPr>
            <w:tcW w:w="709" w:type="dxa"/>
            <w:shd w:val="clear" w:color="auto" w:fill="auto"/>
          </w:tcPr>
          <w:p w14:paraId="5BAF7C27" w14:textId="77777777" w:rsidR="00BB4C2B" w:rsidRPr="00D03EEC" w:rsidRDefault="00BB4C2B" w:rsidP="00BB4C2B">
            <w:pPr>
              <w:pStyle w:val="Tabletext"/>
            </w:pPr>
            <w:r w:rsidRPr="00D03EEC">
              <w:t>TEL</w:t>
            </w:r>
          </w:p>
        </w:tc>
        <w:tc>
          <w:tcPr>
            <w:tcW w:w="425" w:type="dxa"/>
            <w:vMerge/>
            <w:shd w:val="clear" w:color="auto" w:fill="auto"/>
            <w:textDirection w:val="btLr"/>
            <w:hideMark/>
          </w:tcPr>
          <w:p w14:paraId="763AD42F" w14:textId="77777777" w:rsidR="00BB4C2B" w:rsidRPr="00D03EEC" w:rsidRDefault="00BB4C2B" w:rsidP="00BB4C2B">
            <w:pPr>
              <w:pStyle w:val="Tabletext"/>
            </w:pPr>
          </w:p>
        </w:tc>
        <w:tc>
          <w:tcPr>
            <w:tcW w:w="3146" w:type="dxa"/>
            <w:shd w:val="clear" w:color="auto" w:fill="auto"/>
            <w:hideMark/>
          </w:tcPr>
          <w:p w14:paraId="49EAFE1E" w14:textId="77777777" w:rsidR="00BB4C2B" w:rsidRPr="00D03EEC" w:rsidRDefault="00BB4C2B" w:rsidP="00BB4C2B">
            <w:pPr>
              <w:pStyle w:val="Tabletext"/>
            </w:pPr>
            <w:r w:rsidRPr="00D03EEC">
              <w:t>Permanent floodplain wetland</w:t>
            </w:r>
          </w:p>
        </w:tc>
        <w:tc>
          <w:tcPr>
            <w:tcW w:w="425" w:type="dxa"/>
            <w:shd w:val="clear" w:color="auto" w:fill="auto"/>
            <w:hideMark/>
          </w:tcPr>
          <w:p w14:paraId="5723A63B" w14:textId="77777777" w:rsidR="00BB4C2B" w:rsidRPr="00D03EEC" w:rsidRDefault="00BB4C2B" w:rsidP="00BB4C2B">
            <w:pPr>
              <w:pStyle w:val="Tabletext"/>
            </w:pPr>
            <w:r w:rsidRPr="00D03EEC">
              <w:t>X</w:t>
            </w:r>
          </w:p>
        </w:tc>
        <w:tc>
          <w:tcPr>
            <w:tcW w:w="425" w:type="dxa"/>
            <w:shd w:val="clear" w:color="auto" w:fill="auto"/>
            <w:hideMark/>
          </w:tcPr>
          <w:p w14:paraId="0DACFD67" w14:textId="77777777" w:rsidR="00BB4C2B" w:rsidRPr="00D03EEC" w:rsidRDefault="00BB4C2B" w:rsidP="00BB4C2B">
            <w:pPr>
              <w:pStyle w:val="Tabletext"/>
            </w:pPr>
            <w:r w:rsidRPr="00D03EEC">
              <w:t>X</w:t>
            </w:r>
          </w:p>
        </w:tc>
        <w:tc>
          <w:tcPr>
            <w:tcW w:w="425" w:type="dxa"/>
            <w:shd w:val="clear" w:color="auto" w:fill="auto"/>
          </w:tcPr>
          <w:p w14:paraId="40821556" w14:textId="77777777" w:rsidR="00BB4C2B" w:rsidRPr="00D03EEC" w:rsidRDefault="00BB4C2B" w:rsidP="00BB4C2B">
            <w:pPr>
              <w:pStyle w:val="Tabletext"/>
            </w:pPr>
            <w:r w:rsidRPr="00D03EEC">
              <w:t>X</w:t>
            </w:r>
          </w:p>
        </w:tc>
        <w:tc>
          <w:tcPr>
            <w:tcW w:w="425" w:type="dxa"/>
            <w:shd w:val="clear" w:color="auto" w:fill="auto"/>
            <w:hideMark/>
          </w:tcPr>
          <w:p w14:paraId="59795191" w14:textId="77777777" w:rsidR="00BB4C2B" w:rsidRPr="00D03EEC" w:rsidRDefault="00BB4C2B" w:rsidP="00BB4C2B">
            <w:pPr>
              <w:pStyle w:val="Tabletext"/>
            </w:pPr>
            <w:r w:rsidRPr="00D03EEC">
              <w:t>X</w:t>
            </w:r>
          </w:p>
        </w:tc>
        <w:tc>
          <w:tcPr>
            <w:tcW w:w="425" w:type="dxa"/>
            <w:shd w:val="clear" w:color="auto" w:fill="auto"/>
            <w:hideMark/>
          </w:tcPr>
          <w:p w14:paraId="1E3B12E7" w14:textId="77777777" w:rsidR="00BB4C2B" w:rsidRPr="00D03EEC" w:rsidRDefault="00BB4C2B" w:rsidP="00BB4C2B">
            <w:pPr>
              <w:pStyle w:val="Tabletext"/>
            </w:pPr>
            <w:r w:rsidRPr="00D03EEC">
              <w:t>X</w:t>
            </w:r>
          </w:p>
        </w:tc>
        <w:tc>
          <w:tcPr>
            <w:tcW w:w="425" w:type="dxa"/>
            <w:shd w:val="clear" w:color="auto" w:fill="auto"/>
            <w:hideMark/>
          </w:tcPr>
          <w:p w14:paraId="5B50D89F" w14:textId="77777777" w:rsidR="00BB4C2B" w:rsidRPr="00D03EEC" w:rsidRDefault="00BB4C2B" w:rsidP="00BB4C2B">
            <w:pPr>
              <w:pStyle w:val="Tabletext"/>
            </w:pPr>
            <w:r w:rsidRPr="00D03EEC">
              <w:t>X</w:t>
            </w:r>
          </w:p>
        </w:tc>
      </w:tr>
      <w:tr w:rsidR="00B4531A" w:rsidRPr="00D03EEC" w14:paraId="000E4333" w14:textId="77777777" w:rsidTr="00B4531A">
        <w:trPr>
          <w:trHeight w:val="397"/>
        </w:trPr>
        <w:tc>
          <w:tcPr>
            <w:tcW w:w="1838" w:type="dxa"/>
            <w:shd w:val="clear" w:color="auto" w:fill="auto"/>
            <w:hideMark/>
          </w:tcPr>
          <w:p w14:paraId="73781238" w14:textId="77777777" w:rsidR="00BB4C2B" w:rsidRPr="00D03EEC" w:rsidRDefault="00BB4C2B" w:rsidP="00BB4C2B">
            <w:pPr>
              <w:pStyle w:val="Tabletext"/>
            </w:pPr>
            <w:r w:rsidRPr="00D03EEC">
              <w:t>Mercedes Swamp</w:t>
            </w:r>
          </w:p>
        </w:tc>
        <w:tc>
          <w:tcPr>
            <w:tcW w:w="709" w:type="dxa"/>
            <w:shd w:val="clear" w:color="auto" w:fill="auto"/>
          </w:tcPr>
          <w:p w14:paraId="605FD512" w14:textId="77777777" w:rsidR="00BB4C2B" w:rsidRPr="00D03EEC" w:rsidRDefault="00BB4C2B" w:rsidP="00BB4C2B">
            <w:pPr>
              <w:pStyle w:val="Tabletext"/>
            </w:pPr>
            <w:r w:rsidRPr="00D03EEC">
              <w:t>MER</w:t>
            </w:r>
          </w:p>
        </w:tc>
        <w:tc>
          <w:tcPr>
            <w:tcW w:w="425" w:type="dxa"/>
            <w:vMerge w:val="restart"/>
            <w:shd w:val="clear" w:color="auto" w:fill="auto"/>
            <w:textDirection w:val="btLr"/>
            <w:hideMark/>
          </w:tcPr>
          <w:p w14:paraId="577DEE93" w14:textId="77777777" w:rsidR="00BB4C2B" w:rsidRPr="00D03EEC" w:rsidRDefault="00BB4C2B" w:rsidP="00BB4C2B">
            <w:pPr>
              <w:pStyle w:val="Tabletext"/>
            </w:pPr>
            <w:r w:rsidRPr="00D03EEC">
              <w:t>Redbank</w:t>
            </w:r>
          </w:p>
        </w:tc>
        <w:tc>
          <w:tcPr>
            <w:tcW w:w="3146" w:type="dxa"/>
            <w:shd w:val="clear" w:color="auto" w:fill="auto"/>
            <w:hideMark/>
          </w:tcPr>
          <w:p w14:paraId="153671D8" w14:textId="77777777" w:rsidR="00BB4C2B" w:rsidRPr="00D03EEC" w:rsidRDefault="00BB4C2B" w:rsidP="00BB4C2B">
            <w:pPr>
              <w:pStyle w:val="Tabletext"/>
            </w:pPr>
            <w:r w:rsidRPr="00D03EEC">
              <w:t>Intermittent river red gum floodplain swamp</w:t>
            </w:r>
          </w:p>
        </w:tc>
        <w:tc>
          <w:tcPr>
            <w:tcW w:w="425" w:type="dxa"/>
            <w:shd w:val="clear" w:color="auto" w:fill="auto"/>
            <w:hideMark/>
          </w:tcPr>
          <w:p w14:paraId="64BA2948" w14:textId="77777777" w:rsidR="00BB4C2B" w:rsidRPr="00D03EEC" w:rsidRDefault="00BB4C2B" w:rsidP="00BB4C2B">
            <w:pPr>
              <w:pStyle w:val="Tabletext"/>
            </w:pPr>
            <w:r w:rsidRPr="00D03EEC">
              <w:t>X</w:t>
            </w:r>
          </w:p>
        </w:tc>
        <w:tc>
          <w:tcPr>
            <w:tcW w:w="425" w:type="dxa"/>
            <w:shd w:val="clear" w:color="auto" w:fill="auto"/>
            <w:hideMark/>
          </w:tcPr>
          <w:p w14:paraId="54CEA9BD" w14:textId="77777777" w:rsidR="00BB4C2B" w:rsidRPr="00D03EEC" w:rsidRDefault="00BB4C2B" w:rsidP="00BB4C2B">
            <w:pPr>
              <w:pStyle w:val="Tabletext"/>
            </w:pPr>
            <w:r w:rsidRPr="00D03EEC">
              <w:t>X</w:t>
            </w:r>
          </w:p>
        </w:tc>
        <w:tc>
          <w:tcPr>
            <w:tcW w:w="425" w:type="dxa"/>
            <w:shd w:val="clear" w:color="auto" w:fill="auto"/>
          </w:tcPr>
          <w:p w14:paraId="175297CC" w14:textId="77777777" w:rsidR="00BB4C2B" w:rsidRPr="00D03EEC" w:rsidRDefault="00BB4C2B" w:rsidP="00BB4C2B">
            <w:pPr>
              <w:pStyle w:val="Tabletext"/>
            </w:pPr>
            <w:r w:rsidRPr="00D03EEC">
              <w:t>X</w:t>
            </w:r>
          </w:p>
        </w:tc>
        <w:tc>
          <w:tcPr>
            <w:tcW w:w="425" w:type="dxa"/>
            <w:shd w:val="clear" w:color="auto" w:fill="auto"/>
            <w:hideMark/>
          </w:tcPr>
          <w:p w14:paraId="5696224F" w14:textId="77777777" w:rsidR="00BB4C2B" w:rsidRPr="00D03EEC" w:rsidRDefault="00BB4C2B" w:rsidP="00BB4C2B">
            <w:pPr>
              <w:pStyle w:val="Tabletext"/>
            </w:pPr>
            <w:r w:rsidRPr="00D03EEC">
              <w:t>X</w:t>
            </w:r>
          </w:p>
        </w:tc>
        <w:tc>
          <w:tcPr>
            <w:tcW w:w="425" w:type="dxa"/>
            <w:shd w:val="clear" w:color="auto" w:fill="auto"/>
            <w:hideMark/>
          </w:tcPr>
          <w:p w14:paraId="58AF0930" w14:textId="77777777" w:rsidR="00BB4C2B" w:rsidRPr="00D03EEC" w:rsidRDefault="00BB4C2B" w:rsidP="00BB4C2B">
            <w:pPr>
              <w:pStyle w:val="Tabletext"/>
            </w:pPr>
            <w:r w:rsidRPr="00D03EEC">
              <w:t>X</w:t>
            </w:r>
          </w:p>
        </w:tc>
        <w:tc>
          <w:tcPr>
            <w:tcW w:w="425" w:type="dxa"/>
            <w:shd w:val="clear" w:color="auto" w:fill="auto"/>
            <w:hideMark/>
          </w:tcPr>
          <w:p w14:paraId="4E006422" w14:textId="77777777" w:rsidR="00BB4C2B" w:rsidRPr="00D03EEC" w:rsidRDefault="00BB4C2B" w:rsidP="00BB4C2B">
            <w:pPr>
              <w:pStyle w:val="Tabletext"/>
            </w:pPr>
            <w:r w:rsidRPr="00D03EEC">
              <w:t>X</w:t>
            </w:r>
          </w:p>
        </w:tc>
      </w:tr>
      <w:tr w:rsidR="00B4531A" w:rsidRPr="00D03EEC" w14:paraId="4FDC4CF3" w14:textId="77777777" w:rsidTr="00B4531A">
        <w:trPr>
          <w:trHeight w:val="397"/>
        </w:trPr>
        <w:tc>
          <w:tcPr>
            <w:tcW w:w="1838" w:type="dxa"/>
            <w:shd w:val="clear" w:color="auto" w:fill="auto"/>
            <w:hideMark/>
          </w:tcPr>
          <w:p w14:paraId="3E349CA5" w14:textId="77777777" w:rsidR="00BB4C2B" w:rsidRPr="00D03EEC" w:rsidRDefault="00BB4C2B" w:rsidP="00BB4C2B">
            <w:pPr>
              <w:pStyle w:val="Tabletext"/>
            </w:pPr>
            <w:r w:rsidRPr="00D03EEC">
              <w:t>Piggery Lake</w:t>
            </w:r>
          </w:p>
        </w:tc>
        <w:tc>
          <w:tcPr>
            <w:tcW w:w="709" w:type="dxa"/>
            <w:shd w:val="clear" w:color="auto" w:fill="auto"/>
          </w:tcPr>
          <w:p w14:paraId="036A4ABA" w14:textId="77777777" w:rsidR="00BB4C2B" w:rsidRPr="00D03EEC" w:rsidRDefault="00BB4C2B" w:rsidP="00BB4C2B">
            <w:pPr>
              <w:pStyle w:val="Tabletext"/>
            </w:pPr>
            <w:r w:rsidRPr="00D03EEC">
              <w:t>PIG</w:t>
            </w:r>
          </w:p>
        </w:tc>
        <w:tc>
          <w:tcPr>
            <w:tcW w:w="425" w:type="dxa"/>
            <w:vMerge/>
            <w:shd w:val="clear" w:color="auto" w:fill="auto"/>
            <w:textDirection w:val="btLr"/>
            <w:hideMark/>
          </w:tcPr>
          <w:p w14:paraId="1FC16816" w14:textId="77777777" w:rsidR="00BB4C2B" w:rsidRPr="00D03EEC" w:rsidRDefault="00BB4C2B" w:rsidP="00BB4C2B">
            <w:pPr>
              <w:pStyle w:val="Tabletext"/>
            </w:pPr>
          </w:p>
        </w:tc>
        <w:tc>
          <w:tcPr>
            <w:tcW w:w="3146" w:type="dxa"/>
            <w:shd w:val="clear" w:color="auto" w:fill="auto"/>
            <w:hideMark/>
          </w:tcPr>
          <w:p w14:paraId="59C2D567" w14:textId="77777777" w:rsidR="00BB4C2B" w:rsidRPr="00D03EEC" w:rsidRDefault="00BB4C2B" w:rsidP="00BB4C2B">
            <w:pPr>
              <w:pStyle w:val="Tabletext"/>
            </w:pPr>
            <w:r w:rsidRPr="00D03EEC">
              <w:t>Permanent floodplain tall emergent marshes</w:t>
            </w:r>
          </w:p>
        </w:tc>
        <w:tc>
          <w:tcPr>
            <w:tcW w:w="425" w:type="dxa"/>
            <w:shd w:val="clear" w:color="auto" w:fill="auto"/>
            <w:hideMark/>
          </w:tcPr>
          <w:p w14:paraId="2281C037" w14:textId="77777777" w:rsidR="00BB4C2B" w:rsidRPr="00D03EEC" w:rsidRDefault="00BB4C2B" w:rsidP="00BB4C2B">
            <w:pPr>
              <w:pStyle w:val="Tabletext"/>
            </w:pPr>
            <w:r w:rsidRPr="00D03EEC">
              <w:t>X</w:t>
            </w:r>
          </w:p>
        </w:tc>
        <w:tc>
          <w:tcPr>
            <w:tcW w:w="425" w:type="dxa"/>
            <w:shd w:val="clear" w:color="auto" w:fill="auto"/>
            <w:hideMark/>
          </w:tcPr>
          <w:p w14:paraId="66B7B1C1" w14:textId="77777777" w:rsidR="00BB4C2B" w:rsidRPr="00D03EEC" w:rsidRDefault="00BB4C2B" w:rsidP="00BB4C2B">
            <w:pPr>
              <w:pStyle w:val="Tabletext"/>
            </w:pPr>
            <w:r w:rsidRPr="00D03EEC">
              <w:t>X</w:t>
            </w:r>
          </w:p>
        </w:tc>
        <w:tc>
          <w:tcPr>
            <w:tcW w:w="425" w:type="dxa"/>
            <w:shd w:val="clear" w:color="auto" w:fill="auto"/>
          </w:tcPr>
          <w:p w14:paraId="302B26A9" w14:textId="77777777" w:rsidR="00BB4C2B" w:rsidRPr="00D03EEC" w:rsidRDefault="00BB4C2B" w:rsidP="00BB4C2B">
            <w:pPr>
              <w:pStyle w:val="Tabletext"/>
            </w:pPr>
            <w:r w:rsidRPr="00D03EEC">
              <w:t>X</w:t>
            </w:r>
          </w:p>
        </w:tc>
        <w:tc>
          <w:tcPr>
            <w:tcW w:w="425" w:type="dxa"/>
            <w:shd w:val="clear" w:color="auto" w:fill="auto"/>
            <w:hideMark/>
          </w:tcPr>
          <w:p w14:paraId="0276EA4E" w14:textId="77777777" w:rsidR="00BB4C2B" w:rsidRPr="00D03EEC" w:rsidRDefault="00BB4C2B" w:rsidP="00BB4C2B">
            <w:pPr>
              <w:pStyle w:val="Tabletext"/>
            </w:pPr>
            <w:r w:rsidRPr="00D03EEC">
              <w:t>X</w:t>
            </w:r>
          </w:p>
        </w:tc>
        <w:tc>
          <w:tcPr>
            <w:tcW w:w="425" w:type="dxa"/>
            <w:shd w:val="clear" w:color="auto" w:fill="auto"/>
            <w:hideMark/>
          </w:tcPr>
          <w:p w14:paraId="27075BB3" w14:textId="77777777" w:rsidR="00BB4C2B" w:rsidRPr="00D03EEC" w:rsidRDefault="00BB4C2B" w:rsidP="00BB4C2B">
            <w:pPr>
              <w:pStyle w:val="Tabletext"/>
            </w:pPr>
            <w:r w:rsidRPr="00D03EEC">
              <w:t>X</w:t>
            </w:r>
          </w:p>
        </w:tc>
        <w:tc>
          <w:tcPr>
            <w:tcW w:w="425" w:type="dxa"/>
            <w:shd w:val="clear" w:color="auto" w:fill="auto"/>
            <w:hideMark/>
          </w:tcPr>
          <w:p w14:paraId="60559FB2" w14:textId="77777777" w:rsidR="00BB4C2B" w:rsidRPr="00D03EEC" w:rsidRDefault="00BB4C2B" w:rsidP="00BB4C2B">
            <w:pPr>
              <w:pStyle w:val="Tabletext"/>
            </w:pPr>
            <w:r w:rsidRPr="00D03EEC">
              <w:t>X</w:t>
            </w:r>
          </w:p>
        </w:tc>
      </w:tr>
      <w:tr w:rsidR="00B4531A" w:rsidRPr="00D03EEC" w14:paraId="50B012AA" w14:textId="77777777" w:rsidTr="00B4531A">
        <w:trPr>
          <w:trHeight w:val="397"/>
        </w:trPr>
        <w:tc>
          <w:tcPr>
            <w:tcW w:w="1838" w:type="dxa"/>
            <w:shd w:val="clear" w:color="auto" w:fill="auto"/>
            <w:hideMark/>
          </w:tcPr>
          <w:p w14:paraId="5180E596" w14:textId="77777777" w:rsidR="00BB4C2B" w:rsidRPr="00D03EEC" w:rsidRDefault="00BB4C2B" w:rsidP="00BB4C2B">
            <w:pPr>
              <w:pStyle w:val="Tabletext"/>
            </w:pPr>
            <w:r w:rsidRPr="00D03EEC">
              <w:t>Two Bridges Swamp</w:t>
            </w:r>
          </w:p>
        </w:tc>
        <w:tc>
          <w:tcPr>
            <w:tcW w:w="709" w:type="dxa"/>
            <w:shd w:val="clear" w:color="auto" w:fill="auto"/>
          </w:tcPr>
          <w:p w14:paraId="58F48721" w14:textId="77777777" w:rsidR="00BB4C2B" w:rsidRPr="00D03EEC" w:rsidRDefault="00BB4C2B" w:rsidP="00BB4C2B">
            <w:pPr>
              <w:pStyle w:val="Tabletext"/>
            </w:pPr>
            <w:r w:rsidRPr="00D03EEC">
              <w:t>TBR</w:t>
            </w:r>
          </w:p>
        </w:tc>
        <w:tc>
          <w:tcPr>
            <w:tcW w:w="425" w:type="dxa"/>
            <w:vMerge/>
            <w:shd w:val="clear" w:color="auto" w:fill="auto"/>
            <w:textDirection w:val="btLr"/>
            <w:hideMark/>
          </w:tcPr>
          <w:p w14:paraId="37F0DC73" w14:textId="77777777" w:rsidR="00BB4C2B" w:rsidRPr="00D03EEC" w:rsidRDefault="00BB4C2B" w:rsidP="00BB4C2B">
            <w:pPr>
              <w:pStyle w:val="Tabletext"/>
            </w:pPr>
          </w:p>
        </w:tc>
        <w:tc>
          <w:tcPr>
            <w:tcW w:w="3146" w:type="dxa"/>
            <w:shd w:val="clear" w:color="auto" w:fill="auto"/>
            <w:hideMark/>
          </w:tcPr>
          <w:p w14:paraId="2E45EAFD" w14:textId="77777777" w:rsidR="00BB4C2B" w:rsidRPr="00D03EEC" w:rsidRDefault="00BB4C2B" w:rsidP="00BB4C2B">
            <w:pPr>
              <w:pStyle w:val="Tabletext"/>
            </w:pPr>
            <w:r w:rsidRPr="00D03EEC">
              <w:t>Intermittent river red gum floodplain swamp</w:t>
            </w:r>
          </w:p>
        </w:tc>
        <w:tc>
          <w:tcPr>
            <w:tcW w:w="425" w:type="dxa"/>
            <w:shd w:val="clear" w:color="auto" w:fill="auto"/>
            <w:hideMark/>
          </w:tcPr>
          <w:p w14:paraId="4B54C320" w14:textId="77777777" w:rsidR="00BB4C2B" w:rsidRPr="00D03EEC" w:rsidRDefault="00BB4C2B" w:rsidP="00BB4C2B">
            <w:pPr>
              <w:pStyle w:val="Tabletext"/>
            </w:pPr>
            <w:r w:rsidRPr="00D03EEC">
              <w:t>X</w:t>
            </w:r>
          </w:p>
        </w:tc>
        <w:tc>
          <w:tcPr>
            <w:tcW w:w="425" w:type="dxa"/>
            <w:shd w:val="clear" w:color="auto" w:fill="auto"/>
            <w:hideMark/>
          </w:tcPr>
          <w:p w14:paraId="0DCE8CF4" w14:textId="77777777" w:rsidR="00BB4C2B" w:rsidRPr="00D03EEC" w:rsidRDefault="00BB4C2B" w:rsidP="00BB4C2B">
            <w:pPr>
              <w:pStyle w:val="Tabletext"/>
            </w:pPr>
            <w:r w:rsidRPr="00D03EEC">
              <w:t>X</w:t>
            </w:r>
          </w:p>
        </w:tc>
        <w:tc>
          <w:tcPr>
            <w:tcW w:w="425" w:type="dxa"/>
            <w:shd w:val="clear" w:color="auto" w:fill="auto"/>
          </w:tcPr>
          <w:p w14:paraId="48021673" w14:textId="77777777" w:rsidR="00BB4C2B" w:rsidRPr="00D03EEC" w:rsidRDefault="00BB4C2B" w:rsidP="00BB4C2B">
            <w:pPr>
              <w:pStyle w:val="Tabletext"/>
            </w:pPr>
            <w:r w:rsidRPr="00D03EEC">
              <w:t>X</w:t>
            </w:r>
          </w:p>
        </w:tc>
        <w:tc>
          <w:tcPr>
            <w:tcW w:w="425" w:type="dxa"/>
            <w:shd w:val="clear" w:color="auto" w:fill="auto"/>
            <w:hideMark/>
          </w:tcPr>
          <w:p w14:paraId="13242142" w14:textId="77777777" w:rsidR="00BB4C2B" w:rsidRPr="00D03EEC" w:rsidRDefault="00BB4C2B" w:rsidP="00BB4C2B">
            <w:pPr>
              <w:pStyle w:val="Tabletext"/>
            </w:pPr>
            <w:r w:rsidRPr="00D03EEC">
              <w:t>X</w:t>
            </w:r>
          </w:p>
        </w:tc>
        <w:tc>
          <w:tcPr>
            <w:tcW w:w="425" w:type="dxa"/>
            <w:shd w:val="clear" w:color="auto" w:fill="auto"/>
            <w:hideMark/>
          </w:tcPr>
          <w:p w14:paraId="6C1C8E88" w14:textId="77777777" w:rsidR="00BB4C2B" w:rsidRPr="00D03EEC" w:rsidRDefault="00BB4C2B" w:rsidP="00BB4C2B">
            <w:pPr>
              <w:pStyle w:val="Tabletext"/>
            </w:pPr>
            <w:r w:rsidRPr="00D03EEC">
              <w:t>X</w:t>
            </w:r>
          </w:p>
        </w:tc>
        <w:tc>
          <w:tcPr>
            <w:tcW w:w="425" w:type="dxa"/>
            <w:shd w:val="clear" w:color="auto" w:fill="auto"/>
            <w:hideMark/>
          </w:tcPr>
          <w:p w14:paraId="1E94E208" w14:textId="77777777" w:rsidR="00BB4C2B" w:rsidRPr="00D03EEC" w:rsidRDefault="00BB4C2B" w:rsidP="00BB4C2B">
            <w:pPr>
              <w:pStyle w:val="Tabletext"/>
            </w:pPr>
            <w:r w:rsidRPr="00D03EEC">
              <w:t>X</w:t>
            </w:r>
          </w:p>
        </w:tc>
      </w:tr>
      <w:tr w:rsidR="00B4531A" w:rsidRPr="00D03EEC" w14:paraId="1494F7D3" w14:textId="77777777" w:rsidTr="00B4531A">
        <w:trPr>
          <w:trHeight w:val="397"/>
        </w:trPr>
        <w:tc>
          <w:tcPr>
            <w:tcW w:w="1838" w:type="dxa"/>
            <w:shd w:val="clear" w:color="auto" w:fill="auto"/>
            <w:hideMark/>
          </w:tcPr>
          <w:p w14:paraId="0DC8E1B9" w14:textId="77777777" w:rsidR="00BB4C2B" w:rsidRPr="00D03EEC" w:rsidRDefault="00BB4C2B" w:rsidP="00BB4C2B">
            <w:pPr>
              <w:pStyle w:val="Tabletext"/>
            </w:pPr>
            <w:r w:rsidRPr="00D03EEC">
              <w:t>Waugorah Lagoon</w:t>
            </w:r>
          </w:p>
        </w:tc>
        <w:tc>
          <w:tcPr>
            <w:tcW w:w="709" w:type="dxa"/>
            <w:shd w:val="clear" w:color="auto" w:fill="auto"/>
          </w:tcPr>
          <w:p w14:paraId="6E882123" w14:textId="77777777" w:rsidR="00BB4C2B" w:rsidRPr="00D03EEC" w:rsidRDefault="00BB4C2B" w:rsidP="00BB4C2B">
            <w:pPr>
              <w:pStyle w:val="Tabletext"/>
            </w:pPr>
            <w:r w:rsidRPr="00D03EEC">
              <w:t>WAU</w:t>
            </w:r>
          </w:p>
        </w:tc>
        <w:tc>
          <w:tcPr>
            <w:tcW w:w="425" w:type="dxa"/>
            <w:vMerge/>
            <w:shd w:val="clear" w:color="auto" w:fill="auto"/>
            <w:textDirection w:val="btLr"/>
            <w:hideMark/>
          </w:tcPr>
          <w:p w14:paraId="776C3EFC" w14:textId="77777777" w:rsidR="00BB4C2B" w:rsidRPr="00D03EEC" w:rsidRDefault="00BB4C2B" w:rsidP="00BB4C2B">
            <w:pPr>
              <w:pStyle w:val="Tabletext"/>
            </w:pPr>
          </w:p>
        </w:tc>
        <w:tc>
          <w:tcPr>
            <w:tcW w:w="3146" w:type="dxa"/>
            <w:shd w:val="clear" w:color="auto" w:fill="auto"/>
            <w:hideMark/>
          </w:tcPr>
          <w:p w14:paraId="0EB952BE" w14:textId="77777777" w:rsidR="00BB4C2B" w:rsidRPr="00D03EEC" w:rsidRDefault="00BB4C2B" w:rsidP="00BB4C2B">
            <w:pPr>
              <w:pStyle w:val="Tabletext"/>
            </w:pPr>
            <w:r w:rsidRPr="00D03EEC">
              <w:t>Permanent floodplain wetland</w:t>
            </w:r>
          </w:p>
        </w:tc>
        <w:tc>
          <w:tcPr>
            <w:tcW w:w="425" w:type="dxa"/>
            <w:shd w:val="clear" w:color="auto" w:fill="auto"/>
            <w:hideMark/>
          </w:tcPr>
          <w:p w14:paraId="76A80CFA" w14:textId="77777777" w:rsidR="00BB4C2B" w:rsidRPr="00D03EEC" w:rsidRDefault="00BB4C2B" w:rsidP="00BB4C2B">
            <w:pPr>
              <w:pStyle w:val="Tabletext"/>
            </w:pPr>
            <w:r w:rsidRPr="00D03EEC">
              <w:t>X</w:t>
            </w:r>
          </w:p>
        </w:tc>
        <w:tc>
          <w:tcPr>
            <w:tcW w:w="425" w:type="dxa"/>
            <w:shd w:val="clear" w:color="auto" w:fill="auto"/>
            <w:hideMark/>
          </w:tcPr>
          <w:p w14:paraId="2806B760" w14:textId="77777777" w:rsidR="00BB4C2B" w:rsidRPr="00D03EEC" w:rsidRDefault="00BB4C2B" w:rsidP="00BB4C2B">
            <w:pPr>
              <w:pStyle w:val="Tabletext"/>
            </w:pPr>
            <w:r w:rsidRPr="00D03EEC">
              <w:t>X</w:t>
            </w:r>
          </w:p>
        </w:tc>
        <w:tc>
          <w:tcPr>
            <w:tcW w:w="425" w:type="dxa"/>
            <w:shd w:val="clear" w:color="auto" w:fill="auto"/>
          </w:tcPr>
          <w:p w14:paraId="24B5AEBA" w14:textId="77777777" w:rsidR="00BB4C2B" w:rsidRPr="00D03EEC" w:rsidRDefault="00BB4C2B" w:rsidP="00BB4C2B">
            <w:pPr>
              <w:pStyle w:val="Tabletext"/>
            </w:pPr>
            <w:r w:rsidRPr="00D03EEC">
              <w:t>X</w:t>
            </w:r>
          </w:p>
        </w:tc>
        <w:tc>
          <w:tcPr>
            <w:tcW w:w="425" w:type="dxa"/>
            <w:shd w:val="clear" w:color="auto" w:fill="auto"/>
            <w:hideMark/>
          </w:tcPr>
          <w:p w14:paraId="68FCC8AB" w14:textId="77777777" w:rsidR="00BB4C2B" w:rsidRPr="00D03EEC" w:rsidRDefault="00BB4C2B" w:rsidP="00BB4C2B">
            <w:pPr>
              <w:pStyle w:val="Tabletext"/>
            </w:pPr>
            <w:r w:rsidRPr="00D03EEC">
              <w:t>X</w:t>
            </w:r>
          </w:p>
        </w:tc>
        <w:tc>
          <w:tcPr>
            <w:tcW w:w="425" w:type="dxa"/>
            <w:shd w:val="clear" w:color="auto" w:fill="auto"/>
            <w:hideMark/>
          </w:tcPr>
          <w:p w14:paraId="44AB43AE" w14:textId="77777777" w:rsidR="00BB4C2B" w:rsidRPr="00D03EEC" w:rsidRDefault="00BB4C2B" w:rsidP="00BB4C2B">
            <w:pPr>
              <w:pStyle w:val="Tabletext"/>
            </w:pPr>
            <w:r w:rsidRPr="00D03EEC">
              <w:t>X</w:t>
            </w:r>
          </w:p>
        </w:tc>
        <w:tc>
          <w:tcPr>
            <w:tcW w:w="425" w:type="dxa"/>
            <w:shd w:val="clear" w:color="auto" w:fill="auto"/>
            <w:hideMark/>
          </w:tcPr>
          <w:p w14:paraId="795031D7" w14:textId="77777777" w:rsidR="00BB4C2B" w:rsidRPr="00D03EEC" w:rsidRDefault="00BB4C2B" w:rsidP="00BB4C2B">
            <w:pPr>
              <w:pStyle w:val="Tabletext"/>
            </w:pPr>
            <w:r w:rsidRPr="00D03EEC">
              <w:t>X</w:t>
            </w:r>
          </w:p>
        </w:tc>
      </w:tr>
    </w:tbl>
    <w:p w14:paraId="31F410BA" w14:textId="77777777" w:rsidR="00BB4C2B" w:rsidRDefault="00BB4C2B" w:rsidP="00BB4C2B">
      <w:pPr>
        <w:rPr>
          <w:b/>
          <w:noProof/>
          <w:lang w:bidi="th-TH"/>
        </w:rPr>
      </w:pPr>
    </w:p>
    <w:p w14:paraId="7B327673" w14:textId="77777777" w:rsidR="00BB4C2B" w:rsidRDefault="00BB4C2B" w:rsidP="00BB4C2B">
      <w:pPr>
        <w:spacing w:after="0" w:line="240" w:lineRule="auto"/>
        <w:jc w:val="left"/>
        <w:rPr>
          <w:b/>
          <w:noProof/>
          <w:sz w:val="20"/>
        </w:rPr>
      </w:pPr>
      <w:r>
        <w:rPr>
          <w:b/>
          <w:noProof/>
        </w:rPr>
        <w:br w:type="page"/>
      </w:r>
    </w:p>
    <w:p w14:paraId="59F71389" w14:textId="77777777" w:rsidR="00BB4C2B" w:rsidRDefault="00BB4C2B" w:rsidP="00BB4C2B">
      <w:pPr>
        <w:pStyle w:val="Caption"/>
      </w:pPr>
    </w:p>
    <w:p w14:paraId="76B54F0D" w14:textId="1FBA7D6B" w:rsidR="00BB4C2B" w:rsidRDefault="00A32417" w:rsidP="00BB4C2B">
      <w:pPr>
        <w:pStyle w:val="Caption"/>
      </w:pPr>
      <w:r>
        <w:rPr>
          <w:noProof/>
          <w:lang w:bidi="ar-SA"/>
        </w:rPr>
        <w:drawing>
          <wp:inline distT="0" distB="0" distL="0" distR="0" wp14:anchorId="2DD46A0A" wp14:editId="63D28EBB">
            <wp:extent cx="5886450" cy="4152900"/>
            <wp:effectExtent l="0" t="0" r="0" b="0"/>
            <wp:docPr id="1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886450" cy="4152900"/>
                    </a:xfrm>
                    <a:prstGeom prst="rect">
                      <a:avLst/>
                    </a:prstGeom>
                    <a:noFill/>
                    <a:ln>
                      <a:noFill/>
                    </a:ln>
                  </pic:spPr>
                </pic:pic>
              </a:graphicData>
            </a:graphic>
          </wp:inline>
        </w:drawing>
      </w:r>
    </w:p>
    <w:p w14:paraId="24A68F39" w14:textId="77777777" w:rsidR="00BB4C2B" w:rsidRPr="002D0DA6" w:rsidRDefault="00BB4C2B" w:rsidP="00BB4C2B">
      <w:pPr>
        <w:pStyle w:val="Caption"/>
        <w:rPr>
          <w:lang w:eastAsia="zh-CN"/>
        </w:rPr>
      </w:pPr>
      <w:bookmarkStart w:id="388" w:name="_Ref428356694"/>
      <w:bookmarkStart w:id="389" w:name="_Toc429123625"/>
      <w:bookmarkStart w:id="390" w:name="_Toc429126208"/>
      <w:bookmarkStart w:id="391" w:name="_Toc429123626"/>
      <w:bookmarkStart w:id="392" w:name="_Toc429126209"/>
      <w:bookmarkStart w:id="393" w:name="_Ref459128791"/>
      <w:bookmarkStart w:id="394" w:name="_Toc460853229"/>
      <w:bookmarkStart w:id="395" w:name="_Toc473907379"/>
      <w:r w:rsidRPr="00E63C16">
        <w:t xml:space="preserve">Figure </w:t>
      </w:r>
      <w:r w:rsidR="00561A34">
        <w:fldChar w:fldCharType="begin"/>
      </w:r>
      <w:r w:rsidR="00561A34">
        <w:instrText xml:space="preserve"> STYLEREF 1 \s </w:instrText>
      </w:r>
      <w:r w:rsidR="00561A34">
        <w:fldChar w:fldCharType="separate"/>
      </w:r>
      <w:r>
        <w:rPr>
          <w:noProof/>
        </w:rPr>
        <w:t>4</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1</w:t>
      </w:r>
      <w:r w:rsidR="00561A34">
        <w:rPr>
          <w:noProof/>
        </w:rPr>
        <w:fldChar w:fldCharType="end"/>
      </w:r>
      <w:bookmarkEnd w:id="388"/>
      <w:r w:rsidRPr="00E63C16">
        <w:t xml:space="preserve"> </w:t>
      </w:r>
      <w:bookmarkEnd w:id="389"/>
      <w:bookmarkEnd w:id="390"/>
      <w:r>
        <w:t>Distribution of wetland</w:t>
      </w:r>
      <w:r w:rsidRPr="00E63C16">
        <w:t xml:space="preserve"> zones </w:t>
      </w:r>
      <w:r>
        <w:t xml:space="preserve">and key monitoring locations </w:t>
      </w:r>
      <w:r w:rsidRPr="00E63C16">
        <w:t xml:space="preserve">in the Murrumbidgee </w:t>
      </w:r>
      <w:r>
        <w:t>Selected Area</w:t>
      </w:r>
      <w:bookmarkEnd w:id="391"/>
      <w:bookmarkEnd w:id="392"/>
      <w:bookmarkEnd w:id="393"/>
      <w:bookmarkEnd w:id="394"/>
      <w:bookmarkEnd w:id="395"/>
      <w:r>
        <w:t xml:space="preserve"> </w:t>
      </w:r>
    </w:p>
    <w:p w14:paraId="24D14DF5" w14:textId="77777777" w:rsidR="00BB4C2B" w:rsidRDefault="00BB4C2B" w:rsidP="00BB4C2B">
      <w:pPr>
        <w:spacing w:after="0" w:line="240" w:lineRule="auto"/>
        <w:jc w:val="left"/>
        <w:rPr>
          <w:rFonts w:eastAsia="Times New Roman"/>
          <w:sz w:val="18"/>
        </w:rPr>
      </w:pPr>
      <w:r>
        <w:rPr>
          <w:rFonts w:eastAsia="Times New Roman"/>
          <w:sz w:val="18"/>
        </w:rPr>
        <w:br w:type="page"/>
      </w:r>
    </w:p>
    <w:p w14:paraId="0CA87817" w14:textId="77777777" w:rsidR="00BB4C2B" w:rsidRPr="0084496B" w:rsidRDefault="00BB4C2B" w:rsidP="00BB4C2B">
      <w:pPr>
        <w:pStyle w:val="Heading2"/>
        <w:numPr>
          <w:ilvl w:val="1"/>
          <w:numId w:val="4"/>
        </w:numPr>
      </w:pPr>
      <w:bookmarkStart w:id="396" w:name="_Toc460839423"/>
      <w:bookmarkStart w:id="397" w:name="_Toc460839699"/>
      <w:bookmarkStart w:id="398" w:name="_Toc460839859"/>
      <w:bookmarkStart w:id="399" w:name="_Toc460839968"/>
      <w:bookmarkStart w:id="400" w:name="_Toc460840332"/>
      <w:bookmarkStart w:id="401" w:name="_Toc460843705"/>
      <w:bookmarkStart w:id="402" w:name="_Toc460851484"/>
      <w:bookmarkStart w:id="403" w:name="_Toc460934794"/>
      <w:bookmarkStart w:id="404" w:name="_Toc471725685"/>
      <w:bookmarkStart w:id="405" w:name="_Toc473907063"/>
      <w:r w:rsidRPr="0084496B">
        <w:t xml:space="preserve">Wetland </w:t>
      </w:r>
      <w:r>
        <w:t>hydrology</w:t>
      </w:r>
      <w:bookmarkEnd w:id="396"/>
      <w:bookmarkEnd w:id="397"/>
      <w:bookmarkEnd w:id="398"/>
      <w:bookmarkEnd w:id="399"/>
      <w:bookmarkEnd w:id="400"/>
      <w:bookmarkEnd w:id="401"/>
      <w:bookmarkEnd w:id="402"/>
      <w:bookmarkEnd w:id="403"/>
      <w:bookmarkEnd w:id="404"/>
      <w:bookmarkEnd w:id="405"/>
    </w:p>
    <w:p w14:paraId="3613B3CB" w14:textId="77777777" w:rsidR="00BB4C2B" w:rsidRPr="00316FF4" w:rsidRDefault="00BB4C2B" w:rsidP="00BB4C2B">
      <w:pPr>
        <w:pStyle w:val="BodyTextCEWO"/>
      </w:pPr>
      <w:r w:rsidRPr="008C02BF">
        <w:t>Commonwealth environmental water was delivered to wetlands through the Redbank, Nimmie-Caira and mid-Murrumbidgee in order to “inundate wetland and refuge habitat” in the Murrumbidgee Catchment</w:t>
      </w:r>
      <w:r>
        <w:t>.</w:t>
      </w:r>
      <w:r w:rsidRPr="008C02BF">
        <w:t xml:space="preserve"> </w:t>
      </w:r>
      <w:r>
        <w:t>Overall the</w:t>
      </w:r>
      <w:r w:rsidRPr="00316FF4">
        <w:t xml:space="preserve"> total area of the Lowbidgee floodplain inundat</w:t>
      </w:r>
      <w:r>
        <w:t>ed</w:t>
      </w:r>
      <w:r w:rsidRPr="00316FF4">
        <w:t xml:space="preserve"> from Commonwealth environmental water actions </w:t>
      </w:r>
      <w:r>
        <w:t>wa</w:t>
      </w:r>
      <w:r w:rsidRPr="00316FF4">
        <w:t xml:space="preserve">s about 16,000 ha (75% of the </w:t>
      </w:r>
      <w:r>
        <w:t xml:space="preserve">area of </w:t>
      </w:r>
      <w:r w:rsidRPr="00316FF4">
        <w:t>floodplain inundated</w:t>
      </w:r>
      <w:r>
        <w:t xml:space="preserve"> in 2015-16</w:t>
      </w:r>
      <w:r w:rsidRPr="00316FF4">
        <w:t>).</w:t>
      </w:r>
      <w:r>
        <w:t xml:space="preserve"> </w:t>
      </w:r>
      <w:r w:rsidRPr="00316FF4">
        <w:t xml:space="preserve">Total area of the Lowbidgee floodplain inundated in </w:t>
      </w:r>
      <w:r w:rsidRPr="00E31A13">
        <w:t>2015-2016 (21,137 ha) was about half the area of floodplain inundated in 2014-2015 (41,999 ha) (</w:t>
      </w:r>
      <w:r>
        <w:fldChar w:fldCharType="begin"/>
      </w:r>
      <w:r>
        <w:instrText xml:space="preserve"> REF _Ref459192103 \h  \* MERGEFORMAT </w:instrText>
      </w:r>
      <w:r>
        <w:fldChar w:fldCharType="separate"/>
      </w:r>
      <w:r w:rsidRPr="00DA7E7A">
        <w:rPr>
          <w:iCs/>
        </w:rPr>
        <w:t xml:space="preserve">Figure </w:t>
      </w:r>
      <w:r w:rsidRPr="00DA7E7A">
        <w:rPr>
          <w:iCs/>
          <w:noProof/>
        </w:rPr>
        <w:t>4</w:t>
      </w:r>
      <w:r w:rsidRPr="00DA7E7A">
        <w:rPr>
          <w:iCs/>
          <w:noProof/>
        </w:rPr>
        <w:noBreakHyphen/>
        <w:t>2</w:t>
      </w:r>
      <w:r>
        <w:fldChar w:fldCharType="end"/>
      </w:r>
      <w:r w:rsidRPr="00E31A13">
        <w:t>). This</w:t>
      </w:r>
      <w:r w:rsidRPr="00316FF4">
        <w:t xml:space="preserve"> difference is due to comparatively large inundated areas in the Redbank, Nimmie-Caira and Fiddlers zones in 2014-2015. In 2015-2016, almost half of the inundated area in the Redbank zone can be attributed to Commonwealth environmental water actions (Redbank action).  </w:t>
      </w:r>
      <w:r>
        <w:t>Most (~85%)</w:t>
      </w:r>
      <w:r w:rsidRPr="00316FF4">
        <w:t xml:space="preserve"> of the 2015-2016 inundated area in the Nimmie-Caira zone can be attributed to the combined Commonwealth and NSW environmental water actions</w:t>
      </w:r>
      <w:r>
        <w:t xml:space="preserve"> as there were some locations of the floodplain already inundated prior to water actions within the water year</w:t>
      </w:r>
      <w:r w:rsidRPr="00316FF4">
        <w:t xml:space="preserve">. </w:t>
      </w:r>
    </w:p>
    <w:p w14:paraId="2CE53762" w14:textId="77777777" w:rsidR="00BB4C2B" w:rsidRPr="00316FF4" w:rsidRDefault="00BB4C2B" w:rsidP="00BB4C2B">
      <w:pPr>
        <w:pStyle w:val="BodyTextCEWO"/>
      </w:pPr>
    </w:p>
    <w:p w14:paraId="708A6CC3" w14:textId="4996258B" w:rsidR="00BB4C2B" w:rsidRPr="00316FF4" w:rsidRDefault="00A32417" w:rsidP="00BB4C2B">
      <w:pPr>
        <w:keepNext/>
      </w:pPr>
      <w:r>
        <w:rPr>
          <w:noProof/>
        </w:rPr>
        <w:drawing>
          <wp:inline distT="0" distB="0" distL="0" distR="0" wp14:anchorId="48F4BF99" wp14:editId="1F2AD766">
            <wp:extent cx="5648325" cy="3124200"/>
            <wp:effectExtent l="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648325" cy="3124200"/>
                    </a:xfrm>
                    <a:prstGeom prst="rect">
                      <a:avLst/>
                    </a:prstGeom>
                    <a:noFill/>
                    <a:ln>
                      <a:noFill/>
                    </a:ln>
                  </pic:spPr>
                </pic:pic>
              </a:graphicData>
            </a:graphic>
          </wp:inline>
        </w:drawing>
      </w:r>
    </w:p>
    <w:p w14:paraId="097B5D98" w14:textId="77777777" w:rsidR="00BB4C2B" w:rsidRPr="00316FF4" w:rsidRDefault="00BB4C2B" w:rsidP="00BB4C2B">
      <w:pPr>
        <w:spacing w:after="200" w:line="240" w:lineRule="auto"/>
        <w:rPr>
          <w:iCs/>
          <w:sz w:val="20"/>
          <w:szCs w:val="18"/>
          <w:lang w:eastAsia="zh-CN" w:bidi="th-TH"/>
        </w:rPr>
      </w:pPr>
      <w:bookmarkStart w:id="406" w:name="_Ref459192103"/>
      <w:bookmarkStart w:id="407" w:name="_Toc460853230"/>
      <w:bookmarkStart w:id="408" w:name="_Toc473907380"/>
      <w:r w:rsidRPr="00316FF4">
        <w:rPr>
          <w:iCs/>
          <w:sz w:val="20"/>
          <w:szCs w:val="18"/>
        </w:rPr>
        <w:t xml:space="preserve">Figure </w:t>
      </w:r>
      <w:r>
        <w:rPr>
          <w:iCs/>
          <w:sz w:val="20"/>
          <w:szCs w:val="18"/>
        </w:rPr>
        <w:fldChar w:fldCharType="begin"/>
      </w:r>
      <w:r>
        <w:rPr>
          <w:iCs/>
          <w:sz w:val="20"/>
          <w:szCs w:val="18"/>
        </w:rPr>
        <w:instrText xml:space="preserve"> STYLEREF 1 \s </w:instrText>
      </w:r>
      <w:r>
        <w:rPr>
          <w:iCs/>
          <w:sz w:val="20"/>
          <w:szCs w:val="18"/>
        </w:rPr>
        <w:fldChar w:fldCharType="separate"/>
      </w:r>
      <w:r>
        <w:rPr>
          <w:iCs/>
          <w:noProof/>
          <w:sz w:val="20"/>
          <w:szCs w:val="18"/>
        </w:rPr>
        <w:t>4</w:t>
      </w:r>
      <w:r>
        <w:rPr>
          <w:iCs/>
          <w:sz w:val="20"/>
          <w:szCs w:val="18"/>
        </w:rPr>
        <w:fldChar w:fldCharType="end"/>
      </w:r>
      <w:r>
        <w:rPr>
          <w:iCs/>
          <w:sz w:val="20"/>
          <w:szCs w:val="18"/>
        </w:rPr>
        <w:noBreakHyphen/>
      </w:r>
      <w:r>
        <w:rPr>
          <w:iCs/>
          <w:sz w:val="20"/>
          <w:szCs w:val="18"/>
        </w:rPr>
        <w:fldChar w:fldCharType="begin"/>
      </w:r>
      <w:r>
        <w:rPr>
          <w:iCs/>
          <w:sz w:val="20"/>
          <w:szCs w:val="18"/>
        </w:rPr>
        <w:instrText xml:space="preserve"> SEQ Figure \* ARABIC \s 1 </w:instrText>
      </w:r>
      <w:r>
        <w:rPr>
          <w:iCs/>
          <w:sz w:val="20"/>
          <w:szCs w:val="18"/>
        </w:rPr>
        <w:fldChar w:fldCharType="separate"/>
      </w:r>
      <w:r>
        <w:rPr>
          <w:iCs/>
          <w:noProof/>
          <w:sz w:val="20"/>
          <w:szCs w:val="18"/>
        </w:rPr>
        <w:t>2</w:t>
      </w:r>
      <w:r>
        <w:rPr>
          <w:iCs/>
          <w:sz w:val="20"/>
          <w:szCs w:val="18"/>
        </w:rPr>
        <w:fldChar w:fldCharType="end"/>
      </w:r>
      <w:bookmarkEnd w:id="406"/>
      <w:r w:rsidRPr="00316FF4">
        <w:rPr>
          <w:iCs/>
          <w:sz w:val="20"/>
          <w:szCs w:val="18"/>
        </w:rPr>
        <w:t xml:space="preserve"> Cumulative total area (ha) of the floodplain inundated for the Lowbidgee floodplain and wetland zones for the 2014-2015 and 2015-2016 water years.</w:t>
      </w:r>
      <w:bookmarkEnd w:id="407"/>
      <w:bookmarkEnd w:id="408"/>
      <w:r w:rsidRPr="00316FF4">
        <w:rPr>
          <w:iCs/>
          <w:sz w:val="20"/>
          <w:szCs w:val="18"/>
        </w:rPr>
        <w:t xml:space="preserve"> </w:t>
      </w:r>
    </w:p>
    <w:p w14:paraId="5CC2414C" w14:textId="77777777" w:rsidR="00BB4C2B" w:rsidRDefault="00BB4C2B" w:rsidP="00BB4C2B">
      <w:pPr>
        <w:pStyle w:val="Caption"/>
      </w:pPr>
      <w:r>
        <w:br w:type="page"/>
      </w:r>
    </w:p>
    <w:p w14:paraId="234FD97A" w14:textId="77777777" w:rsidR="00BB4C2B" w:rsidRDefault="00BB4C2B" w:rsidP="00BB4C2B">
      <w:pPr>
        <w:pStyle w:val="Heading3"/>
      </w:pPr>
      <w:bookmarkStart w:id="409" w:name="_Toc460839424"/>
      <w:bookmarkStart w:id="410" w:name="_Toc460839700"/>
      <w:bookmarkStart w:id="411" w:name="_Toc460839969"/>
      <w:bookmarkStart w:id="412" w:name="_Toc460840333"/>
      <w:bookmarkStart w:id="413" w:name="_Toc460843706"/>
      <w:bookmarkStart w:id="414" w:name="_Toc460851485"/>
      <w:bookmarkStart w:id="415" w:name="_Toc460934795"/>
      <w:bookmarkStart w:id="416" w:name="_Toc471725686"/>
      <w:bookmarkStart w:id="417" w:name="_Toc473907064"/>
      <w:r>
        <w:t>Nimmie-Caira zone</w:t>
      </w:r>
      <w:bookmarkEnd w:id="409"/>
      <w:bookmarkEnd w:id="410"/>
      <w:bookmarkEnd w:id="411"/>
      <w:bookmarkEnd w:id="412"/>
      <w:bookmarkEnd w:id="413"/>
      <w:bookmarkEnd w:id="414"/>
      <w:bookmarkEnd w:id="415"/>
      <w:bookmarkEnd w:id="416"/>
      <w:bookmarkEnd w:id="417"/>
    </w:p>
    <w:p w14:paraId="4956E121" w14:textId="77777777" w:rsidR="00BB4C2B" w:rsidRPr="00DA7E7A" w:rsidRDefault="00BB4C2B" w:rsidP="00BB4C2B">
      <w:pPr>
        <w:pStyle w:val="BodyTextCEWO"/>
        <w:rPr>
          <w:iCs/>
        </w:rPr>
      </w:pPr>
      <w:r>
        <w:t xml:space="preserve">Commonwealth environmental water contributed just over a quarter (18,000 ML) of the total environmental water volume (68,000 ML) for this water action. Inundation outcomes were evident in the targeted wetland assets of the Nimmie-Caira zone (Eulimbah Swamp and Telephone Creek), and Waugorah Lagoon in Yanga National Park </w:t>
      </w:r>
      <w:r w:rsidRPr="00DF4964">
        <w:t>(</w:t>
      </w:r>
      <w:r>
        <w:fldChar w:fldCharType="begin"/>
      </w:r>
      <w:r>
        <w:instrText xml:space="preserve"> REF _Ref458092851 \h  \* MERGEFORMAT </w:instrText>
      </w:r>
      <w:r>
        <w:fldChar w:fldCharType="separate"/>
      </w:r>
    </w:p>
    <w:p w14:paraId="25079797" w14:textId="77777777" w:rsidR="00BB4C2B" w:rsidRPr="00472D7D" w:rsidRDefault="00BB4C2B" w:rsidP="00BB4C2B">
      <w:pPr>
        <w:pStyle w:val="BodyTextCEWO"/>
        <w:rPr>
          <w:iCs/>
        </w:rPr>
      </w:pPr>
      <w:r w:rsidRPr="00DA7E7A">
        <w:rPr>
          <w:iCs/>
          <w:noProof/>
        </w:rPr>
        <w:t>Figure</w:t>
      </w:r>
      <w:r w:rsidRPr="00D57CD1">
        <w:rPr>
          <w:noProof/>
        </w:rPr>
        <w:t xml:space="preserve"> </w:t>
      </w:r>
      <w:r>
        <w:rPr>
          <w:noProof/>
        </w:rPr>
        <w:t>4</w:t>
      </w:r>
      <w:r>
        <w:rPr>
          <w:noProof/>
        </w:rPr>
        <w:noBreakHyphen/>
        <w:t>3</w:t>
      </w:r>
      <w:r>
        <w:fldChar w:fldCharType="end"/>
      </w:r>
      <w:r w:rsidRPr="00DF4964">
        <w:t>).  Prior</w:t>
      </w:r>
      <w:r>
        <w:t xml:space="preserve"> to the Nimmie-Caira water action Eulimbah Swamp and Waugorah Lagoon were mostly dry while Telephone Creek was about 60% inundated. </w:t>
      </w:r>
      <w:r w:rsidRPr="00965033">
        <w:t>Waugorah Lagoon was</w:t>
      </w:r>
      <w:r>
        <w:t xml:space="preserve"> inundated to 60% of its wetland extent in December 2015 and then contracted to less than 20% by January 2016. </w:t>
      </w:r>
      <w:r w:rsidRPr="004769AB">
        <w:t>Eulimbah Swamp was fully inundated by late November-early December 2015 also inundating the adjacent floodway downstream at this time. Eulimbah</w:t>
      </w:r>
      <w:r>
        <w:t xml:space="preserve"> Swamp remained mostly full until late March 2016 and so inundation duration was about four months. </w:t>
      </w:r>
      <w:r w:rsidRPr="004769AB">
        <w:t>Telephone Creek remained mostly (&gt;85%</w:t>
      </w:r>
      <w:r>
        <w:t>)</w:t>
      </w:r>
      <w:r w:rsidRPr="004769AB">
        <w:t xml:space="preserve"> full from November 2015 to late April 2016</w:t>
      </w:r>
      <w:r>
        <w:t xml:space="preserve"> and so inundation duration of this area was for about five and a half months.</w:t>
      </w:r>
    </w:p>
    <w:p w14:paraId="2F4F4536" w14:textId="77777777" w:rsidR="00BB4C2B" w:rsidRDefault="00BB4C2B" w:rsidP="00BB4C2B">
      <w:pPr>
        <w:pStyle w:val="BodyTextCEWO"/>
      </w:pPr>
      <w:bookmarkStart w:id="418" w:name="_Toc460839425"/>
      <w:bookmarkStart w:id="419" w:name="_Toc460839701"/>
      <w:bookmarkStart w:id="420" w:name="_Toc460839970"/>
      <w:bookmarkStart w:id="421" w:name="_Toc460840334"/>
      <w:bookmarkEnd w:id="418"/>
      <w:bookmarkEnd w:id="419"/>
      <w:bookmarkEnd w:id="420"/>
      <w:bookmarkEnd w:id="421"/>
    </w:p>
    <w:p w14:paraId="0F1EFBCA" w14:textId="77777777" w:rsidR="00BB4C2B" w:rsidRDefault="00BB4C2B" w:rsidP="00BB4C2B">
      <w:pPr>
        <w:pStyle w:val="Heading3"/>
      </w:pPr>
      <w:bookmarkStart w:id="422" w:name="_Toc460839426"/>
      <w:bookmarkStart w:id="423" w:name="_Toc460839702"/>
      <w:bookmarkStart w:id="424" w:name="_Toc460839971"/>
      <w:bookmarkStart w:id="425" w:name="_Toc460840335"/>
      <w:bookmarkStart w:id="426" w:name="_Toc460843707"/>
      <w:bookmarkStart w:id="427" w:name="_Toc460851486"/>
      <w:bookmarkStart w:id="428" w:name="_Toc460934796"/>
      <w:bookmarkStart w:id="429" w:name="_Toc471725687"/>
      <w:bookmarkStart w:id="430" w:name="_Toc473907065"/>
      <w:r>
        <w:t>Yanga National Park (Redbank zone)</w:t>
      </w:r>
      <w:bookmarkEnd w:id="422"/>
      <w:bookmarkEnd w:id="423"/>
      <w:bookmarkEnd w:id="424"/>
      <w:bookmarkEnd w:id="425"/>
      <w:bookmarkEnd w:id="426"/>
      <w:bookmarkEnd w:id="427"/>
      <w:bookmarkEnd w:id="428"/>
      <w:bookmarkEnd w:id="429"/>
      <w:bookmarkEnd w:id="430"/>
    </w:p>
    <w:p w14:paraId="32AE3FB0" w14:textId="77777777" w:rsidR="00BB4C2B" w:rsidRDefault="00BB4C2B" w:rsidP="00CB7262">
      <w:pPr>
        <w:pStyle w:val="BodyTextCEWO"/>
      </w:pPr>
      <w:r w:rsidRPr="00C81C64">
        <w:t xml:space="preserve">Commonwealth environmental water was delivered using the most direct flow path to Tarwillie Swamp and so from the pre-watering extents (~2000 ha) there was only a small 300 ha expansion of inundated area to about 2,300 ha on </w:t>
      </w:r>
      <w:r>
        <w:t>1</w:t>
      </w:r>
      <w:r w:rsidRPr="00C81C64">
        <w:t xml:space="preserve"> December 2015 (</w:t>
      </w:r>
      <w:r>
        <w:fldChar w:fldCharType="begin"/>
      </w:r>
      <w:r>
        <w:instrText xml:space="preserve"> REF _Ref458092900 \h  \* MERGEFORMAT </w:instrText>
      </w:r>
      <w:r>
        <w:fldChar w:fldCharType="separate"/>
      </w:r>
      <w:r>
        <w:t xml:space="preserve">Figure </w:t>
      </w:r>
      <w:r>
        <w:rPr>
          <w:noProof/>
        </w:rPr>
        <w:t>4</w:t>
      </w:r>
      <w:r>
        <w:rPr>
          <w:noProof/>
        </w:rPr>
        <w:noBreakHyphen/>
        <w:t>4</w:t>
      </w:r>
      <w:r>
        <w:fldChar w:fldCharType="end"/>
      </w:r>
      <w:r w:rsidRPr="00C81C64">
        <w:t>). This expansion was confined to the flow path region in North Yanga around the east of Two Bridges and in Two Bridges Swamp, which then start</w:t>
      </w:r>
      <w:r>
        <w:t>ed</w:t>
      </w:r>
      <w:r w:rsidRPr="00C81C64">
        <w:t xml:space="preserve"> receding by mid-January and was dry by March 2016 (</w:t>
      </w:r>
      <w:r>
        <w:fldChar w:fldCharType="begin"/>
      </w:r>
      <w:r>
        <w:instrText xml:space="preserve"> REF _Ref460409094 \h </w:instrText>
      </w:r>
      <w:r>
        <w:fldChar w:fldCharType="separate"/>
      </w:r>
      <w:r w:rsidRPr="00D57CD1">
        <w:t xml:space="preserve">Figure </w:t>
      </w:r>
      <w:r>
        <w:rPr>
          <w:noProof/>
        </w:rPr>
        <w:t>4</w:t>
      </w:r>
      <w:r>
        <w:noBreakHyphen/>
      </w:r>
      <w:r>
        <w:rPr>
          <w:noProof/>
        </w:rPr>
        <w:t>3</w:t>
      </w:r>
      <w:r>
        <w:fldChar w:fldCharType="end"/>
      </w:r>
      <w:r w:rsidRPr="00C81C64">
        <w:t xml:space="preserve"> and </w:t>
      </w:r>
      <w:r>
        <w:fldChar w:fldCharType="begin"/>
      </w:r>
      <w:r>
        <w:instrText xml:space="preserve"> REF _Ref458092900 \h </w:instrText>
      </w:r>
      <w:r>
        <w:fldChar w:fldCharType="separate"/>
      </w:r>
      <w:r>
        <w:t xml:space="preserve">Figure </w:t>
      </w:r>
      <w:r>
        <w:rPr>
          <w:noProof/>
        </w:rPr>
        <w:t>4</w:t>
      </w:r>
      <w:r>
        <w:noBreakHyphen/>
      </w:r>
      <w:r>
        <w:rPr>
          <w:noProof/>
        </w:rPr>
        <w:t>4</w:t>
      </w:r>
      <w:r>
        <w:fldChar w:fldCharType="end"/>
      </w:r>
      <w:r w:rsidRPr="00C81C64">
        <w:t>). Adjacent wetlands (e.g. Piggery Lake) were not inundated by this watering action and were able to dry out over summer (</w:t>
      </w:r>
      <w:r>
        <w:fldChar w:fldCharType="begin"/>
      </w:r>
      <w:r>
        <w:instrText xml:space="preserve"> REF _Ref460409094 \h </w:instrText>
      </w:r>
      <w:r>
        <w:fldChar w:fldCharType="separate"/>
      </w:r>
      <w:r w:rsidRPr="00D57CD1">
        <w:t xml:space="preserve">Figure </w:t>
      </w:r>
      <w:r>
        <w:rPr>
          <w:noProof/>
        </w:rPr>
        <w:t>4</w:t>
      </w:r>
      <w:r>
        <w:noBreakHyphen/>
      </w:r>
      <w:r>
        <w:rPr>
          <w:noProof/>
        </w:rPr>
        <w:t>3</w:t>
      </w:r>
      <w:r>
        <w:fldChar w:fldCharType="end"/>
      </w:r>
      <w:r w:rsidRPr="00C81C64">
        <w:t xml:space="preserve"> and </w:t>
      </w:r>
      <w:r>
        <w:fldChar w:fldCharType="begin"/>
      </w:r>
      <w:r>
        <w:instrText xml:space="preserve"> REF _Ref458092900 \h </w:instrText>
      </w:r>
      <w:r>
        <w:fldChar w:fldCharType="separate"/>
      </w:r>
      <w:r>
        <w:t xml:space="preserve">Figure </w:t>
      </w:r>
      <w:r>
        <w:rPr>
          <w:noProof/>
        </w:rPr>
        <w:t>4</w:t>
      </w:r>
      <w:r>
        <w:noBreakHyphen/>
      </w:r>
      <w:r>
        <w:rPr>
          <w:noProof/>
        </w:rPr>
        <w:t>4</w:t>
      </w:r>
      <w:r>
        <w:fldChar w:fldCharType="end"/>
      </w:r>
      <w:r w:rsidRPr="00C81C64">
        <w:t>) having been inundated for over 12 months (since late November 2014). Inundation extent in Tarwillie Swamp remained about the same as the pre-watering extents (~150 ha) through November to January and then started to recede in February 2016 until it was dry by April 2016 (</w:t>
      </w:r>
      <w:r>
        <w:fldChar w:fldCharType="begin"/>
      </w:r>
      <w:r>
        <w:instrText xml:space="preserve"> REF _Ref458092900 \h </w:instrText>
      </w:r>
      <w:r>
        <w:fldChar w:fldCharType="separate"/>
      </w:r>
      <w:r>
        <w:t xml:space="preserve">Figure </w:t>
      </w:r>
      <w:r>
        <w:rPr>
          <w:noProof/>
        </w:rPr>
        <w:t>4</w:t>
      </w:r>
      <w:r>
        <w:noBreakHyphen/>
      </w:r>
      <w:r>
        <w:rPr>
          <w:noProof/>
        </w:rPr>
        <w:t>4</w:t>
      </w:r>
      <w:r>
        <w:fldChar w:fldCharType="end"/>
      </w:r>
      <w:r w:rsidRPr="00C81C64">
        <w:t>). By mid-January 2016 about 80% of the 150 ha of Tarwillie Swamp had been inundated for just over 12 months (since late November 2014). Overall the total area of floodplain wetland inundated by the Yanga National Park action was 2,555 ha.</w:t>
      </w:r>
    </w:p>
    <w:p w14:paraId="61CE0B77" w14:textId="77777777" w:rsidR="00BB4C2B" w:rsidRPr="005B50FE" w:rsidRDefault="00BB4C2B" w:rsidP="00BB4C2B">
      <w:pPr>
        <w:pStyle w:val="BodyTextCEWO"/>
        <w:sectPr w:rsidR="00BB4C2B" w:rsidRPr="005B50FE" w:rsidSect="00BB4C2B">
          <w:pgSz w:w="11906" w:h="16838"/>
          <w:pgMar w:top="1134" w:right="1080" w:bottom="1440" w:left="1080" w:header="709" w:footer="709" w:gutter="0"/>
          <w:cols w:space="708"/>
          <w:docGrid w:linePitch="360"/>
        </w:sectPr>
      </w:pPr>
    </w:p>
    <w:p w14:paraId="389ACDD7" w14:textId="1F22E510" w:rsidR="00BB4C2B" w:rsidRPr="005B50FE" w:rsidRDefault="00A32417" w:rsidP="00BB4C2B">
      <w:pPr>
        <w:keepNext/>
        <w:tabs>
          <w:tab w:val="left" w:pos="0"/>
          <w:tab w:val="left" w:pos="1755"/>
        </w:tabs>
        <w:autoSpaceDE w:val="0"/>
        <w:autoSpaceDN w:val="0"/>
        <w:adjustRightInd w:val="0"/>
        <w:spacing w:after="0" w:line="240" w:lineRule="auto"/>
        <w:jc w:val="center"/>
      </w:pPr>
      <w:r>
        <w:rPr>
          <w:rFonts w:ascii="Arial" w:hAnsi="Arial" w:cs="Arial"/>
          <w:noProof/>
          <w:sz w:val="20"/>
        </w:rPr>
        <w:drawing>
          <wp:inline distT="0" distB="0" distL="0" distR="0" wp14:anchorId="706732BC" wp14:editId="4375F41D">
            <wp:extent cx="4743450" cy="6905625"/>
            <wp:effectExtent l="0" t="0" r="0" b="9525"/>
            <wp:docPr id="12"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743450" cy="6905625"/>
                    </a:xfrm>
                    <a:prstGeom prst="rect">
                      <a:avLst/>
                    </a:prstGeom>
                    <a:noFill/>
                    <a:ln>
                      <a:noFill/>
                    </a:ln>
                  </pic:spPr>
                </pic:pic>
              </a:graphicData>
            </a:graphic>
          </wp:inline>
        </w:drawing>
      </w:r>
    </w:p>
    <w:p w14:paraId="25D78361" w14:textId="77777777" w:rsidR="00BB4C2B" w:rsidRDefault="00BB4C2B" w:rsidP="00BB4C2B">
      <w:pPr>
        <w:pStyle w:val="Tabletext"/>
      </w:pPr>
      <w:bookmarkStart w:id="431" w:name="_Ref458092851"/>
    </w:p>
    <w:p w14:paraId="57D7E4A6" w14:textId="77777777" w:rsidR="00BB4C2B" w:rsidRPr="00D57CD1" w:rsidRDefault="00BB4C2B" w:rsidP="00BB4C2B">
      <w:pPr>
        <w:pStyle w:val="Tabletext"/>
      </w:pPr>
      <w:bookmarkStart w:id="432" w:name="_Ref460409094"/>
      <w:bookmarkStart w:id="433" w:name="_Toc460853231"/>
      <w:bookmarkStart w:id="434" w:name="_Toc473907381"/>
      <w:r w:rsidRPr="00D57CD1">
        <w:t xml:space="preserve">Figure </w:t>
      </w:r>
      <w:r w:rsidR="00561A34">
        <w:fldChar w:fldCharType="begin"/>
      </w:r>
      <w:r w:rsidR="00561A34">
        <w:instrText xml:space="preserve"> STYLEREF 1 \s </w:instrText>
      </w:r>
      <w:r w:rsidR="00561A34">
        <w:fldChar w:fldCharType="separate"/>
      </w:r>
      <w:r>
        <w:rPr>
          <w:noProof/>
        </w:rPr>
        <w:t>4</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3</w:t>
      </w:r>
      <w:r w:rsidR="00561A34">
        <w:rPr>
          <w:noProof/>
        </w:rPr>
        <w:fldChar w:fldCharType="end"/>
      </w:r>
      <w:bookmarkEnd w:id="431"/>
      <w:bookmarkEnd w:id="432"/>
      <w:r w:rsidRPr="00D57CD1">
        <w:t xml:space="preserve"> Inundation outcomes located around the Nimmie-Caira zone from the Nimmie-Caira watering actions (17/10/15-09/02/16) showing a. pre-watering inundation conditions, and cumulative outcomes during b. Nov-Dec 2015 and then c. Jan-Apr 2016 in the LTIM surveyed wetlands (c) Waugorah Lagoon, (d) Telephone Creek and (e) Eulimbah Swamp. NB Waugorah Lagoon inundation is located in North Yanga NP but is inundated during this time by the Nimmie-Caira watering action.</w:t>
      </w:r>
      <w:bookmarkEnd w:id="433"/>
      <w:bookmarkEnd w:id="434"/>
    </w:p>
    <w:p w14:paraId="106B87EE" w14:textId="77777777" w:rsidR="00BB4C2B" w:rsidRDefault="00BB4C2B">
      <w:pPr>
        <w:spacing w:after="0" w:line="240" w:lineRule="auto"/>
        <w:jc w:val="left"/>
        <w:rPr>
          <w:rFonts w:cs="Arial"/>
        </w:rPr>
      </w:pPr>
      <w:r>
        <w:rPr>
          <w:rFonts w:cs="Arial"/>
        </w:rPr>
        <w:br w:type="page"/>
      </w:r>
    </w:p>
    <w:p w14:paraId="084A5DDA" w14:textId="77777777" w:rsidR="00BB4C2B" w:rsidRDefault="00BB4C2B" w:rsidP="00BB4C2B">
      <w:pPr>
        <w:tabs>
          <w:tab w:val="left" w:pos="0"/>
          <w:tab w:val="left" w:pos="1755"/>
        </w:tabs>
        <w:autoSpaceDE w:val="0"/>
        <w:autoSpaceDN w:val="0"/>
        <w:adjustRightInd w:val="0"/>
        <w:rPr>
          <w:rFonts w:cs="Arial"/>
        </w:rPr>
      </w:pPr>
    </w:p>
    <w:p w14:paraId="27FF2400" w14:textId="47C5A98C" w:rsidR="00BB4C2B" w:rsidRPr="00C81C64" w:rsidRDefault="00A32417" w:rsidP="00BB4C2B">
      <w:pPr>
        <w:keepNext/>
        <w:tabs>
          <w:tab w:val="left" w:pos="0"/>
          <w:tab w:val="left" w:pos="1755"/>
        </w:tabs>
        <w:autoSpaceDE w:val="0"/>
        <w:autoSpaceDN w:val="0"/>
        <w:adjustRightInd w:val="0"/>
        <w:spacing w:after="0" w:line="240" w:lineRule="auto"/>
        <w:jc w:val="left"/>
      </w:pPr>
      <w:r>
        <w:rPr>
          <w:rFonts w:ascii="Arial" w:hAnsi="Arial" w:cs="Arial"/>
          <w:noProof/>
          <w:sz w:val="20"/>
        </w:rPr>
        <w:drawing>
          <wp:inline distT="0" distB="0" distL="0" distR="0" wp14:anchorId="4212548D" wp14:editId="680FF8B8">
            <wp:extent cx="5905500" cy="3552825"/>
            <wp:effectExtent l="0" t="0" r="0" b="9525"/>
            <wp:docPr id="13"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905500" cy="3552825"/>
                    </a:xfrm>
                    <a:prstGeom prst="rect">
                      <a:avLst/>
                    </a:prstGeom>
                    <a:noFill/>
                    <a:ln>
                      <a:noFill/>
                    </a:ln>
                  </pic:spPr>
                </pic:pic>
              </a:graphicData>
            </a:graphic>
          </wp:inline>
        </w:drawing>
      </w:r>
    </w:p>
    <w:p w14:paraId="0214E97F" w14:textId="77777777" w:rsidR="00BB4C2B" w:rsidRDefault="00BB4C2B" w:rsidP="00BB4C2B">
      <w:pPr>
        <w:pStyle w:val="Caption"/>
      </w:pPr>
      <w:bookmarkStart w:id="435" w:name="_Ref458092900"/>
      <w:bookmarkStart w:id="436" w:name="_Toc460853232"/>
      <w:bookmarkStart w:id="437" w:name="_Toc473907382"/>
      <w:r>
        <w:t xml:space="preserve">Figure </w:t>
      </w:r>
      <w:r w:rsidR="00561A34">
        <w:fldChar w:fldCharType="begin"/>
      </w:r>
      <w:r w:rsidR="00561A34">
        <w:instrText xml:space="preserve"> STYLEREF 1 \s </w:instrText>
      </w:r>
      <w:r w:rsidR="00561A34">
        <w:fldChar w:fldCharType="separate"/>
      </w:r>
      <w:r>
        <w:rPr>
          <w:noProof/>
        </w:rPr>
        <w:t>4</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4</w:t>
      </w:r>
      <w:r w:rsidR="00561A34">
        <w:rPr>
          <w:noProof/>
        </w:rPr>
        <w:fldChar w:fldCharType="end"/>
      </w:r>
      <w:bookmarkEnd w:id="435"/>
      <w:r w:rsidRPr="00C81C64">
        <w:t xml:space="preserve"> Inset of inundation outcomes located in the North Yanga National Park from the Yanga NP waterbird support watering action showing a. pre-watering inundation conditions, and cumulative outcomes during b. Nov-Dec 2015 and then c. Jan-Apr 2016 in the LTIM surveyed wetlands (a) Piggery Lake and (b) Two Bridges, and in Tarwillie Swamp</w:t>
      </w:r>
      <w:bookmarkEnd w:id="436"/>
      <w:bookmarkEnd w:id="437"/>
      <w:r w:rsidRPr="00C81C64">
        <w:t xml:space="preserve"> </w:t>
      </w:r>
    </w:p>
    <w:p w14:paraId="774E6A46" w14:textId="77777777" w:rsidR="00BB4C2B" w:rsidRDefault="00BB4C2B" w:rsidP="00BB4C2B">
      <w:pPr>
        <w:rPr>
          <w:lang w:bidi="th-TH"/>
        </w:rPr>
      </w:pPr>
    </w:p>
    <w:p w14:paraId="16500807" w14:textId="77777777" w:rsidR="00BB4C2B" w:rsidRDefault="00BB4C2B" w:rsidP="00BB4C2B">
      <w:pPr>
        <w:pStyle w:val="Heading3"/>
      </w:pPr>
      <w:bookmarkStart w:id="438" w:name="_Toc460839427"/>
      <w:bookmarkStart w:id="439" w:name="_Toc460839703"/>
      <w:bookmarkStart w:id="440" w:name="_Toc460839972"/>
      <w:bookmarkStart w:id="441" w:name="_Toc460840336"/>
      <w:bookmarkStart w:id="442" w:name="_Toc460843708"/>
      <w:bookmarkStart w:id="443" w:name="_Toc460851487"/>
      <w:bookmarkStart w:id="444" w:name="_Toc460934797"/>
      <w:bookmarkStart w:id="445" w:name="_Toc471725688"/>
      <w:bookmarkStart w:id="446" w:name="_Toc473907066"/>
      <w:r>
        <w:t>Yarradda Lagoon (mid-Murrumbidgee zone)</w:t>
      </w:r>
      <w:bookmarkEnd w:id="438"/>
      <w:bookmarkEnd w:id="439"/>
      <w:bookmarkEnd w:id="440"/>
      <w:bookmarkEnd w:id="441"/>
      <w:bookmarkEnd w:id="442"/>
      <w:bookmarkEnd w:id="443"/>
      <w:bookmarkEnd w:id="444"/>
      <w:bookmarkEnd w:id="445"/>
      <w:bookmarkEnd w:id="446"/>
    </w:p>
    <w:p w14:paraId="1750C40B" w14:textId="77777777" w:rsidR="00BB4C2B" w:rsidRPr="00E55364" w:rsidRDefault="00BB4C2B" w:rsidP="00BB4C2B">
      <w:pPr>
        <w:pStyle w:val="BodyTextCEWO"/>
      </w:pPr>
      <w:r w:rsidRPr="00E55364">
        <w:t>Commonwealth environmental water filled Yarradda Lagoon to about 50% (87 ha) of its delineated boundary (177 ha) (</w:t>
      </w:r>
      <w:r>
        <w:fldChar w:fldCharType="begin"/>
      </w:r>
      <w:r>
        <w:instrText xml:space="preserve"> REF _Ref458092922 \h </w:instrText>
      </w:r>
      <w:r>
        <w:fldChar w:fldCharType="separate"/>
      </w:r>
      <w:r>
        <w:t xml:space="preserve">Figure </w:t>
      </w:r>
      <w:r>
        <w:rPr>
          <w:noProof/>
        </w:rPr>
        <w:t>4</w:t>
      </w:r>
      <w:r>
        <w:noBreakHyphen/>
      </w:r>
      <w:r>
        <w:rPr>
          <w:noProof/>
        </w:rPr>
        <w:t>5</w:t>
      </w:r>
      <w:r>
        <w:fldChar w:fldCharType="end"/>
      </w:r>
      <w:r w:rsidRPr="00E55364">
        <w:t xml:space="preserve">). The peak of inundation was in December 2015 and then this contracted to just over 20% during the early months of 2016. Based on an overlay assessment with high resolution </w:t>
      </w:r>
      <w:r>
        <w:t xml:space="preserve">Satellite Pour l’Observation de la </w:t>
      </w:r>
      <w:r w:rsidRPr="00D86406">
        <w:t>Terre (SPOT) 5 imagery</w:t>
      </w:r>
      <w:r w:rsidRPr="00E55364">
        <w:t xml:space="preserve"> the inundation extents aligned with the mature tree line.</w:t>
      </w:r>
    </w:p>
    <w:p w14:paraId="107DA920" w14:textId="0E9D02D1" w:rsidR="00BB4C2B" w:rsidRPr="00E55364" w:rsidRDefault="00A32417" w:rsidP="00BB4C2B">
      <w:pPr>
        <w:keepNext/>
        <w:tabs>
          <w:tab w:val="left" w:pos="0"/>
          <w:tab w:val="left" w:pos="1755"/>
        </w:tabs>
        <w:autoSpaceDE w:val="0"/>
        <w:autoSpaceDN w:val="0"/>
        <w:adjustRightInd w:val="0"/>
        <w:spacing w:after="0" w:line="240" w:lineRule="auto"/>
        <w:jc w:val="left"/>
      </w:pPr>
      <w:r>
        <w:rPr>
          <w:rFonts w:ascii="Arial" w:hAnsi="Arial" w:cs="Arial"/>
          <w:noProof/>
          <w:sz w:val="20"/>
        </w:rPr>
        <w:drawing>
          <wp:inline distT="0" distB="0" distL="0" distR="0" wp14:anchorId="5442819C" wp14:editId="164C77CF">
            <wp:extent cx="3314700" cy="4695825"/>
            <wp:effectExtent l="0" t="0" r="0" b="9525"/>
            <wp:docPr id="14" name="Pictur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314700" cy="4695825"/>
                    </a:xfrm>
                    <a:prstGeom prst="rect">
                      <a:avLst/>
                    </a:prstGeom>
                    <a:noFill/>
                    <a:ln>
                      <a:noFill/>
                    </a:ln>
                  </pic:spPr>
                </pic:pic>
              </a:graphicData>
            </a:graphic>
          </wp:inline>
        </w:drawing>
      </w:r>
    </w:p>
    <w:p w14:paraId="3FCDDCE8" w14:textId="77777777" w:rsidR="00BB4C2B" w:rsidRDefault="00BB4C2B" w:rsidP="00BB4C2B">
      <w:pPr>
        <w:pStyle w:val="Caption"/>
      </w:pPr>
      <w:bookmarkStart w:id="447" w:name="_Ref458092922"/>
      <w:bookmarkStart w:id="448" w:name="_Toc460853233"/>
      <w:bookmarkStart w:id="449" w:name="_Toc473907383"/>
      <w:r>
        <w:t xml:space="preserve">Figure </w:t>
      </w:r>
      <w:r w:rsidR="00561A34">
        <w:fldChar w:fldCharType="begin"/>
      </w:r>
      <w:r w:rsidR="00561A34">
        <w:instrText xml:space="preserve"> STYLEREF 1 \s </w:instrText>
      </w:r>
      <w:r w:rsidR="00561A34">
        <w:fldChar w:fldCharType="separate"/>
      </w:r>
      <w:r>
        <w:rPr>
          <w:noProof/>
        </w:rPr>
        <w:t>4</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5</w:t>
      </w:r>
      <w:r w:rsidR="00561A34">
        <w:rPr>
          <w:noProof/>
        </w:rPr>
        <w:fldChar w:fldCharType="end"/>
      </w:r>
      <w:bookmarkEnd w:id="447"/>
      <w:r>
        <w:t xml:space="preserve"> </w:t>
      </w:r>
      <w:r w:rsidRPr="00E55364">
        <w:t>Inundation outcomes for Mid-Murrumbidgee Yarrad</w:t>
      </w:r>
      <w:r>
        <w:t>d</w:t>
      </w:r>
      <w:r w:rsidRPr="00E55364">
        <w:t>a Lagoon watering action (02/09/15-20/12/15) showing maximum inundation conditions in December 2015 (dark blue) and recession over the following months to May 2016.</w:t>
      </w:r>
      <w:bookmarkEnd w:id="448"/>
      <w:bookmarkEnd w:id="449"/>
    </w:p>
    <w:p w14:paraId="57A09788" w14:textId="77777777" w:rsidR="00BB4C2B" w:rsidRDefault="00BB4C2B" w:rsidP="00BB4C2B">
      <w:pPr>
        <w:pStyle w:val="BodyTextCEWO"/>
      </w:pPr>
      <w:bookmarkStart w:id="450" w:name="_Toc460839428"/>
      <w:bookmarkStart w:id="451" w:name="_Toc460839704"/>
      <w:bookmarkStart w:id="452" w:name="_Toc460839973"/>
      <w:bookmarkStart w:id="453" w:name="_Toc460840337"/>
      <w:bookmarkEnd w:id="450"/>
      <w:bookmarkEnd w:id="451"/>
      <w:bookmarkEnd w:id="452"/>
      <w:bookmarkEnd w:id="453"/>
    </w:p>
    <w:p w14:paraId="46E221C9" w14:textId="77777777" w:rsidR="00BB4C2B" w:rsidRPr="00026160" w:rsidRDefault="00BB4C2B" w:rsidP="00BB4C2B">
      <w:pPr>
        <w:pStyle w:val="Heading3"/>
        <w:rPr>
          <w:sz w:val="20"/>
        </w:rPr>
      </w:pPr>
      <w:bookmarkStart w:id="454" w:name="_Toc460839429"/>
      <w:bookmarkStart w:id="455" w:name="_Toc460839705"/>
      <w:bookmarkStart w:id="456" w:name="_Toc460839974"/>
      <w:bookmarkStart w:id="457" w:name="_Toc460840338"/>
      <w:bookmarkStart w:id="458" w:name="_Toc460843709"/>
      <w:bookmarkStart w:id="459" w:name="_Toc460851488"/>
      <w:bookmarkStart w:id="460" w:name="_Toc460934798"/>
      <w:bookmarkStart w:id="461" w:name="_Toc471725689"/>
      <w:bookmarkStart w:id="462" w:name="_Toc473907067"/>
      <w:r>
        <w:t>Water depth</w:t>
      </w:r>
      <w:bookmarkEnd w:id="454"/>
      <w:bookmarkEnd w:id="455"/>
      <w:bookmarkEnd w:id="456"/>
      <w:bookmarkEnd w:id="457"/>
      <w:bookmarkEnd w:id="458"/>
      <w:bookmarkEnd w:id="459"/>
      <w:bookmarkEnd w:id="460"/>
      <w:bookmarkEnd w:id="461"/>
      <w:bookmarkEnd w:id="462"/>
    </w:p>
    <w:p w14:paraId="6C36ECA4" w14:textId="77777777" w:rsidR="00BB4C2B" w:rsidRDefault="00BB4C2B" w:rsidP="00BB4C2B">
      <w:pPr>
        <w:pStyle w:val="BodyTextCEWO"/>
      </w:pPr>
      <w:r w:rsidRPr="00AB66CB">
        <w:rPr>
          <w:rStyle w:val="BookTitle"/>
          <w:b w:val="0"/>
          <w:i w:val="0"/>
        </w:rPr>
        <w:t>Water depth gauges placed in monitored wetlands continuously recorded water depths across the entire reporting period. The data derived from the gauges enables accurate analysis of site conditions at a fine temporal scale: analysis of inundation effects on ecological data collected at the sites proceeds based on these point data (</w:t>
      </w:r>
      <w:r>
        <w:rPr>
          <w:rStyle w:val="BookTitle"/>
          <w:b w:val="0"/>
          <w:i w:val="0"/>
        </w:rPr>
        <w:fldChar w:fldCharType="begin"/>
      </w:r>
      <w:r>
        <w:rPr>
          <w:rStyle w:val="BookTitle"/>
          <w:b w:val="0"/>
          <w:i w:val="0"/>
        </w:rPr>
        <w:instrText xml:space="preserve"> REF _Ref458093000 \h </w:instrText>
      </w:r>
      <w:r>
        <w:rPr>
          <w:rStyle w:val="BookTitle"/>
          <w:b w:val="0"/>
          <w:i w:val="0"/>
        </w:rPr>
      </w:r>
      <w:r>
        <w:rPr>
          <w:rStyle w:val="BookTitle"/>
          <w:b w:val="0"/>
          <w:i w:val="0"/>
        </w:rPr>
        <w:fldChar w:fldCharType="separate"/>
      </w:r>
      <w:r>
        <w:t xml:space="preserve">Figure </w:t>
      </w:r>
      <w:r>
        <w:rPr>
          <w:noProof/>
        </w:rPr>
        <w:t>4</w:t>
      </w:r>
      <w:r>
        <w:noBreakHyphen/>
      </w:r>
      <w:r>
        <w:rPr>
          <w:noProof/>
        </w:rPr>
        <w:t>6</w:t>
      </w:r>
      <w:r>
        <w:rPr>
          <w:rStyle w:val="BookTitle"/>
          <w:b w:val="0"/>
          <w:i w:val="0"/>
        </w:rPr>
        <w:fldChar w:fldCharType="end"/>
      </w:r>
      <w:r w:rsidRPr="00AB66CB">
        <w:rPr>
          <w:rStyle w:val="BookTitle"/>
          <w:b w:val="0"/>
          <w:i w:val="0"/>
        </w:rPr>
        <w:t xml:space="preserve">). </w:t>
      </w:r>
      <w:r>
        <w:t xml:space="preserve">In </w:t>
      </w:r>
      <w:r w:rsidRPr="00026160">
        <w:t xml:space="preserve">2015-16 seven of the monitored wetlands received water </w:t>
      </w:r>
      <w:r w:rsidRPr="008502B2">
        <w:t>(</w:t>
      </w:r>
      <w:r>
        <w:fldChar w:fldCharType="begin"/>
      </w:r>
      <w:r>
        <w:instrText xml:space="preserve"> REF _Ref458093000 \h  \* MERGEFORMAT </w:instrText>
      </w:r>
      <w:r>
        <w:fldChar w:fldCharType="separate"/>
      </w:r>
      <w:r>
        <w:t xml:space="preserve">Figure </w:t>
      </w:r>
      <w:r>
        <w:rPr>
          <w:noProof/>
        </w:rPr>
        <w:t>4</w:t>
      </w:r>
      <w:r>
        <w:rPr>
          <w:noProof/>
        </w:rPr>
        <w:noBreakHyphen/>
        <w:t>6</w:t>
      </w:r>
      <w:r>
        <w:fldChar w:fldCharType="end"/>
      </w:r>
      <w:r w:rsidRPr="008502B2">
        <w:t xml:space="preserve">), Piggery Lake still contained water from watering actions undertaken in 2014-15, while Sunshower Lagoon and Mercedes Swamp received very small inflows from natural overbank flows.  McKenna’s </w:t>
      </w:r>
      <w:r>
        <w:t>L</w:t>
      </w:r>
      <w:r w:rsidRPr="008502B2">
        <w:t>agoon has now been dry since 2012.</w:t>
      </w:r>
      <w:r>
        <w:t xml:space="preserve"> </w:t>
      </w:r>
    </w:p>
    <w:p w14:paraId="12213A81" w14:textId="36166B0A" w:rsidR="00BB4C2B" w:rsidRPr="00E55364" w:rsidRDefault="00A32417" w:rsidP="00BB4C2B">
      <w:pPr>
        <w:spacing w:after="200" w:line="240" w:lineRule="auto"/>
        <w:rPr>
          <w:rFonts w:ascii="Arial" w:hAnsi="Arial" w:cs="Arial"/>
          <w:iCs/>
          <w:sz w:val="20"/>
        </w:rPr>
      </w:pPr>
      <w:r>
        <w:rPr>
          <w:noProof/>
        </w:rPr>
        <w:drawing>
          <wp:inline distT="0" distB="0" distL="0" distR="0" wp14:anchorId="16731617" wp14:editId="3B7FEF91">
            <wp:extent cx="5715000" cy="7629525"/>
            <wp:effectExtent l="0" t="0" r="0" b="9525"/>
            <wp:docPr id="15" name="Picture 40" descr="loggerLevel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gerLevelSeries"/>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715000" cy="7629525"/>
                    </a:xfrm>
                    <a:prstGeom prst="rect">
                      <a:avLst/>
                    </a:prstGeom>
                    <a:noFill/>
                    <a:ln>
                      <a:noFill/>
                    </a:ln>
                  </pic:spPr>
                </pic:pic>
              </a:graphicData>
            </a:graphic>
          </wp:inline>
        </w:drawing>
      </w:r>
    </w:p>
    <w:p w14:paraId="1FCE2222" w14:textId="77777777" w:rsidR="00BB4C2B" w:rsidRDefault="00BB4C2B" w:rsidP="00BB4C2B">
      <w:pPr>
        <w:pStyle w:val="Caption"/>
      </w:pPr>
      <w:bookmarkStart w:id="463" w:name="_Ref458093000"/>
      <w:bookmarkStart w:id="464" w:name="_Toc460853234"/>
      <w:bookmarkStart w:id="465" w:name="_Toc473907384"/>
      <w:r>
        <w:t xml:space="preserve">Figure </w:t>
      </w:r>
      <w:r w:rsidR="00561A34">
        <w:fldChar w:fldCharType="begin"/>
      </w:r>
      <w:r w:rsidR="00561A34">
        <w:instrText xml:space="preserve"> STYLEREF 1 \s </w:instrText>
      </w:r>
      <w:r w:rsidR="00561A34">
        <w:fldChar w:fldCharType="separate"/>
      </w:r>
      <w:r>
        <w:rPr>
          <w:noProof/>
        </w:rPr>
        <w:t>4</w:t>
      </w:r>
      <w:r w:rsidR="00561A34">
        <w:rPr>
          <w:noProof/>
        </w:rPr>
        <w:fldChar w:fldCharType="end"/>
      </w:r>
      <w:r>
        <w:noBreakHyphen/>
      </w:r>
      <w:r w:rsidR="00561A34">
        <w:fldChar w:fldCharType="begin"/>
      </w:r>
      <w:r w:rsidR="00561A34">
        <w:instrText xml:space="preserve"> </w:instrText>
      </w:r>
      <w:r w:rsidR="00561A34">
        <w:instrText xml:space="preserve">SEQ Figure \* ARABIC \s 1 </w:instrText>
      </w:r>
      <w:r w:rsidR="00561A34">
        <w:fldChar w:fldCharType="separate"/>
      </w:r>
      <w:r>
        <w:rPr>
          <w:noProof/>
        </w:rPr>
        <w:t>6</w:t>
      </w:r>
      <w:r w:rsidR="00561A34">
        <w:rPr>
          <w:noProof/>
        </w:rPr>
        <w:fldChar w:fldCharType="end"/>
      </w:r>
      <w:bookmarkEnd w:id="463"/>
      <w:r>
        <w:t xml:space="preserve"> Water depth at wetlands’ deepest points of the twelve wetland monitoring sites. Watering actions at sites correspond with rapid increases in depth. A change in colour of the plotted line indicates a repositioning of the depth gauge to more optimal location; corrective actions resulted in negligible impact on the continuity of the data series.</w:t>
      </w:r>
      <w:bookmarkEnd w:id="464"/>
      <w:bookmarkEnd w:id="465"/>
    </w:p>
    <w:p w14:paraId="42003FD4" w14:textId="77777777" w:rsidR="00BB4C2B" w:rsidRDefault="00BB4C2B" w:rsidP="00BB4C2B">
      <w:pPr>
        <w:pStyle w:val="Heading3"/>
        <w:rPr>
          <w:rStyle w:val="Heading3Char"/>
        </w:rPr>
      </w:pPr>
      <w:bookmarkStart w:id="466" w:name="_Toc471725690"/>
      <w:bookmarkStart w:id="467" w:name="_Toc473907068"/>
      <w:r w:rsidRPr="00E84B95">
        <w:rPr>
          <w:rStyle w:val="Heading3Char"/>
          <w:b/>
          <w:i/>
          <w:iCs/>
        </w:rPr>
        <w:t xml:space="preserve">Discussion, </w:t>
      </w:r>
      <w:r>
        <w:rPr>
          <w:rStyle w:val="Heading3Char"/>
          <w:b/>
          <w:i/>
          <w:iCs/>
        </w:rPr>
        <w:t>r</w:t>
      </w:r>
      <w:r w:rsidRPr="00E84B95">
        <w:t>ecommendations and adaptive management</w:t>
      </w:r>
      <w:bookmarkEnd w:id="466"/>
      <w:bookmarkEnd w:id="467"/>
      <w:r w:rsidRPr="00E17651">
        <w:rPr>
          <w:rStyle w:val="Heading3Char"/>
        </w:rPr>
        <w:t xml:space="preserve"> </w:t>
      </w:r>
    </w:p>
    <w:p w14:paraId="1E9D7AD0" w14:textId="77777777" w:rsidR="00BB4C2B" w:rsidRDefault="00BB4C2B" w:rsidP="00BB4C2B">
      <w:pPr>
        <w:pStyle w:val="BodyTextCEWO"/>
      </w:pPr>
      <w:r>
        <w:t xml:space="preserve">All Commonwealth water actions achieved the expected inundation objectives for targeted wetland assets. These inundation outcomes included increasing inundation extents in core wetland and refuge habitats, maintaining inundation extents to increase periods of inundation duration, minimising inundation of wetlands on flow paths and allowing wetlands to dry out. </w:t>
      </w:r>
    </w:p>
    <w:p w14:paraId="1A7D4C64" w14:textId="77777777" w:rsidR="00BB4C2B" w:rsidRDefault="00BB4C2B" w:rsidP="00BB4C2B">
      <w:pPr>
        <w:pStyle w:val="BodyTextCEWO"/>
      </w:pPr>
      <w:r>
        <w:t>Increased inundation extents were achieved in the core wetlands of the North Redbank region, for refuge habitats in the Nimme-Caira zone (e.g. Telephone Creek and Eulimbah Swamp) and in Juanbung Swamp as expected.</w:t>
      </w:r>
    </w:p>
    <w:p w14:paraId="53E84F1A" w14:textId="77777777" w:rsidR="00BB4C2B" w:rsidRDefault="00BB4C2B" w:rsidP="00BB4C2B">
      <w:pPr>
        <w:pStyle w:val="BodyTextCEWO"/>
      </w:pPr>
      <w:r>
        <w:t xml:space="preserve">Maintaining inundation duration is critical for the completion of the life history stages of flora and fauna, especially during dry periods. Commonwealth environmental water was successfully used to maintain the water levels, or inundation extent, in Tarwillie Swamp to support a waterbird breeding event. This water action effectively extended inundation duration of the core wetland area (~120 ha) to just over 12 months. Inundation duration outcomes were evident in refuge habitats across the Nimmie-Caira with most of Eulimbah Swamp inundated for 4 months and most of Telephone Creek inundated for 5.5 months.   </w:t>
      </w:r>
    </w:p>
    <w:p w14:paraId="122F69D2" w14:textId="77777777" w:rsidR="00BB4C2B" w:rsidRDefault="00BB4C2B" w:rsidP="00BB4C2B">
      <w:pPr>
        <w:pStyle w:val="BodyTextCEWO"/>
        <w:sectPr w:rsidR="00BB4C2B" w:rsidSect="00BB4C2B">
          <w:footerReference w:type="default" r:id="rId39"/>
          <w:pgSz w:w="11906" w:h="16838"/>
          <w:pgMar w:top="1440" w:right="1440" w:bottom="1440" w:left="1440" w:header="708" w:footer="708" w:gutter="0"/>
          <w:cols w:space="708"/>
          <w:docGrid w:linePitch="360"/>
        </w:sectPr>
      </w:pPr>
      <w:r>
        <w:t>Maintaining the spatial variability of inundation patterns is important for the persistence of the wet-dry mosaic of diverse habitats across wetland landscapes. Commonwealth environmental water actions facilitated the drying of wetland vegetation that had their water regime requirements met in previous years. Understanding the variability in vegetation and fauna inundation requirements will help to inform environmental water actions to maintain a diverse wetland mosaic across the landscape.</w:t>
      </w:r>
    </w:p>
    <w:p w14:paraId="3FFB5ACE" w14:textId="77777777" w:rsidR="00BB4C2B" w:rsidRPr="0084496B" w:rsidRDefault="00BB4C2B" w:rsidP="00BB4C2B">
      <w:pPr>
        <w:pStyle w:val="Heading2"/>
        <w:numPr>
          <w:ilvl w:val="1"/>
          <w:numId w:val="4"/>
        </w:numPr>
      </w:pPr>
      <w:bookmarkStart w:id="468" w:name="_Toc460839430"/>
      <w:bookmarkStart w:id="469" w:name="_Toc460839706"/>
      <w:bookmarkStart w:id="470" w:name="_Toc460839860"/>
      <w:bookmarkStart w:id="471" w:name="_Toc460839975"/>
      <w:bookmarkStart w:id="472" w:name="_Toc460840339"/>
      <w:bookmarkStart w:id="473" w:name="_Toc460843710"/>
      <w:bookmarkStart w:id="474" w:name="_Toc460851489"/>
      <w:bookmarkStart w:id="475" w:name="_Toc460934799"/>
      <w:bookmarkStart w:id="476" w:name="_Toc471725691"/>
      <w:bookmarkStart w:id="477" w:name="_Toc473907069"/>
      <w:r w:rsidRPr="0084496B">
        <w:t>Wetland water quality</w:t>
      </w:r>
      <w:bookmarkEnd w:id="468"/>
      <w:bookmarkEnd w:id="469"/>
      <w:bookmarkEnd w:id="470"/>
      <w:bookmarkEnd w:id="471"/>
      <w:bookmarkEnd w:id="472"/>
      <w:bookmarkEnd w:id="473"/>
      <w:bookmarkEnd w:id="474"/>
      <w:bookmarkEnd w:id="475"/>
      <w:bookmarkEnd w:id="476"/>
      <w:bookmarkEnd w:id="477"/>
    </w:p>
    <w:p w14:paraId="28D76F8C" w14:textId="77777777" w:rsidR="00BB4C2B" w:rsidRPr="0084496B" w:rsidRDefault="00BB4C2B" w:rsidP="00BB4C2B">
      <w:pPr>
        <w:pStyle w:val="BodyTextCEWO"/>
        <w:rPr>
          <w:lang w:val="en-GB"/>
        </w:rPr>
      </w:pPr>
      <w:r w:rsidRPr="0084496B">
        <w:rPr>
          <w:lang w:val="en-GB"/>
        </w:rPr>
        <w:t xml:space="preserve">Commonwealth environmental water was delivered to wetlands in order to improve water quality and to support the habitat and breeding requirements of native vegetation, waterbirds and fish. In wetlands, the quality of physical habitat for aquatic species can be affected by water quality (here defined as the physicochemical environment and concentrations of dissolved nutrients and carbon). Water quality is naturally variable over time, </w:t>
      </w:r>
      <w:r w:rsidRPr="0084496B">
        <w:t>reflecting changes in air temperature, discharge, patterns of wetting and drying, salini</w:t>
      </w:r>
      <w:r>
        <w:t>s</w:t>
      </w:r>
      <w:r w:rsidRPr="0084496B">
        <w:t xml:space="preserve">ation and rates of aquatic photosynthesis. </w:t>
      </w:r>
      <w:r w:rsidRPr="0084496B">
        <w:rPr>
          <w:lang w:val="en-GB"/>
        </w:rPr>
        <w:t>During times of extreme weather and/or hydrology</w:t>
      </w:r>
      <w:r>
        <w:rPr>
          <w:lang w:val="en-GB"/>
        </w:rPr>
        <w:t xml:space="preserve"> (e.g. recent inundation or the latter stages of drying)</w:t>
      </w:r>
      <w:r w:rsidRPr="0084496B">
        <w:rPr>
          <w:lang w:val="en-GB"/>
        </w:rPr>
        <w:t>, water quality may exceed the tolerance limits for biota, impacting on reproductive success or habitat occupation, or survival of sensitive species. In most cases, appropriately timed environmental water deliveries can be used to off-set the negative impacts of drying or extreme climate, allowing affected biota to complete their lifecycles.</w:t>
      </w:r>
    </w:p>
    <w:p w14:paraId="6BDF181C" w14:textId="77777777" w:rsidR="00BB4C2B" w:rsidRPr="0084496B" w:rsidRDefault="00BB4C2B" w:rsidP="00BB4C2B">
      <w:pPr>
        <w:pStyle w:val="BodyTextCEWO"/>
        <w:rPr>
          <w:lang w:val="en-GB"/>
        </w:rPr>
      </w:pPr>
      <w:r w:rsidRPr="0084496B">
        <w:rPr>
          <w:lang w:val="en-GB"/>
        </w:rPr>
        <w:t xml:space="preserve">In 2015-16 </w:t>
      </w:r>
      <w:r>
        <w:rPr>
          <w:lang w:val="en-GB"/>
        </w:rPr>
        <w:t xml:space="preserve">Commonwealth </w:t>
      </w:r>
      <w:r w:rsidRPr="0084496B">
        <w:rPr>
          <w:lang w:val="en-GB"/>
        </w:rPr>
        <w:t xml:space="preserve">environmental </w:t>
      </w:r>
      <w:r>
        <w:rPr>
          <w:lang w:val="en-GB"/>
        </w:rPr>
        <w:t xml:space="preserve">water </w:t>
      </w:r>
      <w:r w:rsidRPr="0084496B">
        <w:rPr>
          <w:lang w:val="en-GB"/>
        </w:rPr>
        <w:t xml:space="preserve">was used to </w:t>
      </w:r>
      <w:r w:rsidRPr="0084496B">
        <w:rPr>
          <w:b/>
          <w:lang w:val="en-GB"/>
        </w:rPr>
        <w:t>improve aquatic habitat, water quality and riparian vegetation</w:t>
      </w:r>
      <w:r w:rsidRPr="0084496B">
        <w:rPr>
          <w:lang w:val="en-GB"/>
        </w:rPr>
        <w:t xml:space="preserve"> at sites in the Nimmie-Caira system. Water quality was also indirectly targeted in the Redbank and mid-Murrumbidgee wetlands where environmental flows were used to support the habitat and breeding requirements of native vegetation, waterbirds and fish. To evaluate these objectives we compared 2015-16 wetland 1) physicochemical parameters and 2) concentrations of carbon, nutrients and chlorophyll-a against previously collected data and against other wetlands in the Murrumbidgee catchment. </w:t>
      </w:r>
    </w:p>
    <w:p w14:paraId="68ACEA99" w14:textId="77777777" w:rsidR="00BB4C2B" w:rsidRDefault="00BB4C2B">
      <w:pPr>
        <w:spacing w:after="0" w:line="240" w:lineRule="auto"/>
        <w:jc w:val="left"/>
        <w:rPr>
          <w:b/>
          <w:i/>
          <w:iCs/>
          <w:color w:val="076028"/>
          <w:kern w:val="32"/>
          <w:sz w:val="24"/>
          <w:szCs w:val="26"/>
          <w:lang w:bidi="th-TH"/>
        </w:rPr>
      </w:pPr>
      <w:r>
        <w:rPr>
          <w:b/>
          <w:i/>
          <w:iCs/>
          <w:color w:val="076028"/>
          <w:kern w:val="32"/>
          <w:sz w:val="24"/>
          <w:szCs w:val="26"/>
          <w:lang w:bidi="th-TH"/>
        </w:rPr>
        <w:br w:type="page"/>
      </w:r>
    </w:p>
    <w:p w14:paraId="4CB0D64F" w14:textId="77777777" w:rsidR="00BB4C2B" w:rsidRPr="0084496B" w:rsidRDefault="00BB4C2B" w:rsidP="00BB4C2B">
      <w:pPr>
        <w:pStyle w:val="Heading3"/>
      </w:pPr>
      <w:bookmarkStart w:id="478" w:name="_Toc460839431"/>
      <w:bookmarkStart w:id="479" w:name="_Toc460839707"/>
      <w:bookmarkStart w:id="480" w:name="_Toc460839976"/>
      <w:bookmarkStart w:id="481" w:name="_Toc460840340"/>
      <w:bookmarkStart w:id="482" w:name="_Toc460843711"/>
      <w:bookmarkStart w:id="483" w:name="_Toc460851490"/>
      <w:bookmarkStart w:id="484" w:name="_Toc460934800"/>
      <w:bookmarkStart w:id="485" w:name="_Toc471725692"/>
      <w:bookmarkStart w:id="486" w:name="_Toc473907070"/>
      <w:r w:rsidRPr="0084496B">
        <w:t>Summary of watering actions and outcomes</w:t>
      </w:r>
      <w:bookmarkEnd w:id="478"/>
      <w:bookmarkEnd w:id="479"/>
      <w:bookmarkEnd w:id="480"/>
      <w:bookmarkEnd w:id="481"/>
      <w:bookmarkEnd w:id="482"/>
      <w:bookmarkEnd w:id="483"/>
      <w:bookmarkEnd w:id="484"/>
      <w:bookmarkEnd w:id="485"/>
      <w:bookmarkEnd w:id="4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803"/>
        <w:gridCol w:w="1803"/>
        <w:gridCol w:w="1803"/>
        <w:gridCol w:w="1803"/>
      </w:tblGrid>
      <w:tr w:rsidR="00BB4C2B" w:rsidRPr="006305D7" w14:paraId="33CB8E5C" w14:textId="77777777" w:rsidTr="00BB4C2B">
        <w:trPr>
          <w:trHeight w:val="1035"/>
        </w:trPr>
        <w:tc>
          <w:tcPr>
            <w:tcW w:w="1000" w:type="pct"/>
            <w:shd w:val="clear" w:color="000000" w:fill="076028"/>
          </w:tcPr>
          <w:p w14:paraId="371A6FAA" w14:textId="77777777" w:rsidR="00BB4C2B" w:rsidRPr="00B4531A" w:rsidRDefault="00BB4C2B" w:rsidP="00BB4C2B">
            <w:pPr>
              <w:pStyle w:val="Tabletext"/>
              <w:rPr>
                <w:rFonts w:ascii="Calibri" w:hAnsi="Calibri"/>
                <w:b/>
                <w:color w:val="FFFFFF"/>
                <w:sz w:val="20"/>
              </w:rPr>
            </w:pPr>
            <w:r w:rsidRPr="00B4531A">
              <w:rPr>
                <w:rFonts w:eastAsia="Calibri"/>
                <w:b/>
                <w:color w:val="FFFFFF"/>
                <w:lang w:bidi="th-TH"/>
              </w:rPr>
              <w:t>Expected outcomes</w:t>
            </w:r>
          </w:p>
        </w:tc>
        <w:tc>
          <w:tcPr>
            <w:tcW w:w="1000" w:type="pct"/>
            <w:shd w:val="clear" w:color="000000" w:fill="076028"/>
          </w:tcPr>
          <w:p w14:paraId="0C3A93DE" w14:textId="77777777" w:rsidR="00BB4C2B" w:rsidRPr="00B4531A" w:rsidRDefault="00BB4C2B" w:rsidP="00BB4C2B">
            <w:pPr>
              <w:pStyle w:val="Tabletext"/>
              <w:rPr>
                <w:rFonts w:ascii="Calibri" w:hAnsi="Calibri"/>
                <w:b/>
                <w:color w:val="FFFFFF"/>
                <w:sz w:val="20"/>
              </w:rPr>
            </w:pPr>
            <w:r w:rsidRPr="00B4531A">
              <w:rPr>
                <w:rFonts w:eastAsia="Calibri"/>
                <w:b/>
                <w:color w:val="FFFFFF"/>
                <w:lang w:bidi="th-TH"/>
              </w:rPr>
              <w:t>Related watering actions</w:t>
            </w:r>
          </w:p>
        </w:tc>
        <w:tc>
          <w:tcPr>
            <w:tcW w:w="1000" w:type="pct"/>
            <w:shd w:val="clear" w:color="000000" w:fill="076028"/>
          </w:tcPr>
          <w:p w14:paraId="3E476D96" w14:textId="77777777" w:rsidR="00BB4C2B" w:rsidRPr="00B4531A" w:rsidRDefault="00BB4C2B" w:rsidP="00BB4C2B">
            <w:pPr>
              <w:pStyle w:val="Tabletext"/>
              <w:rPr>
                <w:rFonts w:ascii="Calibri" w:hAnsi="Calibri"/>
                <w:b/>
                <w:color w:val="FFFFFF"/>
                <w:sz w:val="20"/>
              </w:rPr>
            </w:pPr>
            <w:r w:rsidRPr="00B4531A">
              <w:rPr>
                <w:rFonts w:eastAsia="Calibri"/>
                <w:b/>
                <w:color w:val="FFFFFF"/>
                <w:lang w:bidi="th-TH"/>
              </w:rPr>
              <w:t>Evaluation questions and predictions</w:t>
            </w:r>
          </w:p>
        </w:tc>
        <w:tc>
          <w:tcPr>
            <w:tcW w:w="1000" w:type="pct"/>
            <w:shd w:val="clear" w:color="000000" w:fill="076028"/>
            <w:hideMark/>
          </w:tcPr>
          <w:p w14:paraId="5543E756" w14:textId="77777777" w:rsidR="00BB4C2B" w:rsidRPr="00B4531A" w:rsidRDefault="00BB4C2B" w:rsidP="00BB4C2B">
            <w:pPr>
              <w:pStyle w:val="Tabletext"/>
              <w:rPr>
                <w:rFonts w:ascii="Calibri" w:hAnsi="Calibri"/>
                <w:b/>
                <w:color w:val="FFFFFF"/>
                <w:sz w:val="20"/>
              </w:rPr>
            </w:pPr>
            <w:r w:rsidRPr="00B4531A">
              <w:rPr>
                <w:rFonts w:eastAsia="Calibri"/>
                <w:b/>
                <w:color w:val="FFFFFF"/>
                <w:lang w:bidi="th-TH"/>
              </w:rPr>
              <w:t>Measured outcomes</w:t>
            </w:r>
          </w:p>
        </w:tc>
        <w:tc>
          <w:tcPr>
            <w:tcW w:w="1000" w:type="pct"/>
            <w:shd w:val="clear" w:color="000000" w:fill="076028"/>
            <w:hideMark/>
          </w:tcPr>
          <w:p w14:paraId="290EB1E6" w14:textId="77777777" w:rsidR="00BB4C2B" w:rsidRPr="00B4531A" w:rsidRDefault="00BB4C2B" w:rsidP="00BB4C2B">
            <w:pPr>
              <w:pStyle w:val="Tabletext"/>
              <w:rPr>
                <w:rFonts w:ascii="Calibri" w:hAnsi="Calibri"/>
                <w:b/>
                <w:color w:val="FFFFFF"/>
                <w:sz w:val="20"/>
              </w:rPr>
            </w:pPr>
            <w:r w:rsidRPr="00B4531A">
              <w:rPr>
                <w:rFonts w:eastAsia="Calibri"/>
                <w:b/>
                <w:color w:val="FFFFFF"/>
                <w:lang w:bidi="th-TH"/>
              </w:rPr>
              <w:t>Was the objective achieved</w:t>
            </w:r>
          </w:p>
        </w:tc>
      </w:tr>
      <w:tr w:rsidR="00BB4C2B" w:rsidRPr="008502B2" w14:paraId="003F3FF2" w14:textId="77777777" w:rsidTr="00BB4C2B">
        <w:trPr>
          <w:trHeight w:val="1132"/>
        </w:trPr>
        <w:tc>
          <w:tcPr>
            <w:tcW w:w="1000" w:type="pct"/>
            <w:vMerge w:val="restart"/>
          </w:tcPr>
          <w:p w14:paraId="2321360B" w14:textId="77777777" w:rsidR="00BB4C2B" w:rsidRPr="008502B2" w:rsidRDefault="00BB4C2B" w:rsidP="00BB4C2B">
            <w:pPr>
              <w:pStyle w:val="Tabletext"/>
            </w:pPr>
            <w:r>
              <w:t>I</w:t>
            </w:r>
            <w:r w:rsidRPr="008502B2">
              <w:t>mprove aquatic habitat, water quality and riparian vegetation</w:t>
            </w:r>
          </w:p>
          <w:p w14:paraId="4C22F693" w14:textId="77777777" w:rsidR="00BB4C2B" w:rsidRDefault="00BB4C2B" w:rsidP="00BB4C2B">
            <w:pPr>
              <w:pStyle w:val="Tabletext"/>
            </w:pPr>
          </w:p>
          <w:p w14:paraId="745A302E" w14:textId="77777777" w:rsidR="00BB4C2B" w:rsidRPr="008502B2" w:rsidRDefault="00BB4C2B" w:rsidP="00BB4C2B">
            <w:pPr>
              <w:pStyle w:val="Tabletext"/>
            </w:pPr>
            <w:r>
              <w:t>S</w:t>
            </w:r>
            <w:r w:rsidRPr="008502B2">
              <w:t>upport the habitat and breeding requirements of native vegetation, waterbirds and fish</w:t>
            </w:r>
          </w:p>
        </w:tc>
        <w:tc>
          <w:tcPr>
            <w:tcW w:w="1000" w:type="pct"/>
            <w:vAlign w:val="center"/>
          </w:tcPr>
          <w:p w14:paraId="42F73931" w14:textId="77777777" w:rsidR="00BB4C2B" w:rsidRPr="008502B2" w:rsidRDefault="00BB4C2B" w:rsidP="00BB4C2B">
            <w:pPr>
              <w:pStyle w:val="Tabletext"/>
            </w:pPr>
            <w:r w:rsidRPr="008502B2">
              <w:t xml:space="preserve">Yanga National Park </w:t>
            </w:r>
          </w:p>
          <w:p w14:paraId="2159D69B" w14:textId="77777777" w:rsidR="00BB4C2B" w:rsidRPr="008502B2" w:rsidRDefault="00BB4C2B" w:rsidP="00BB4C2B">
            <w:pPr>
              <w:pStyle w:val="Tabletext"/>
            </w:pPr>
          </w:p>
          <w:p w14:paraId="0E8ACEEE" w14:textId="77777777" w:rsidR="00BB4C2B" w:rsidRPr="008502B2" w:rsidRDefault="00BB4C2B" w:rsidP="00BB4C2B">
            <w:pPr>
              <w:pStyle w:val="Tabletext"/>
            </w:pPr>
            <w:r w:rsidRPr="008502B2">
              <w:t>Nap Nap - Wa</w:t>
            </w:r>
            <w:r>
              <w:t>u</w:t>
            </w:r>
            <w:r w:rsidRPr="008502B2">
              <w:t>gorah</w:t>
            </w:r>
          </w:p>
          <w:p w14:paraId="7E313309" w14:textId="77777777" w:rsidR="00BB4C2B" w:rsidRPr="008502B2" w:rsidRDefault="00BB4C2B" w:rsidP="00BB4C2B">
            <w:pPr>
              <w:pStyle w:val="Tabletext"/>
            </w:pPr>
          </w:p>
        </w:tc>
        <w:tc>
          <w:tcPr>
            <w:tcW w:w="1000" w:type="pct"/>
            <w:vMerge w:val="restart"/>
            <w:vAlign w:val="center"/>
          </w:tcPr>
          <w:p w14:paraId="407FD169" w14:textId="77777777" w:rsidR="00BB4C2B" w:rsidRPr="008502B2" w:rsidRDefault="00BB4C2B" w:rsidP="00BB4C2B">
            <w:pPr>
              <w:pStyle w:val="Tabletext"/>
            </w:pPr>
            <w:r w:rsidRPr="008502B2">
              <w:t>What did Commonwealth environmental water contribute to suitable physicochemical conditions for wetland fauna?</w:t>
            </w:r>
          </w:p>
          <w:p w14:paraId="02918DC7" w14:textId="77777777" w:rsidR="00BB4C2B" w:rsidRPr="008502B2" w:rsidRDefault="00BB4C2B" w:rsidP="00BB4C2B">
            <w:pPr>
              <w:pStyle w:val="Tabletext"/>
            </w:pPr>
          </w:p>
          <w:p w14:paraId="24F8BC99" w14:textId="77777777" w:rsidR="00BB4C2B" w:rsidRPr="008502B2" w:rsidRDefault="00BB4C2B" w:rsidP="00BB4C2B">
            <w:pPr>
              <w:pStyle w:val="Tabletext"/>
            </w:pPr>
            <w:r w:rsidRPr="008502B2">
              <w:t xml:space="preserve">What did Commonwealth environmental water contribute to wetland nutrient and carbon concentrations? </w:t>
            </w:r>
          </w:p>
        </w:tc>
        <w:tc>
          <w:tcPr>
            <w:tcW w:w="1000" w:type="pct"/>
            <w:shd w:val="clear" w:color="auto" w:fill="auto"/>
            <w:vAlign w:val="center"/>
            <w:hideMark/>
          </w:tcPr>
          <w:p w14:paraId="756800FD" w14:textId="77777777" w:rsidR="00BB4C2B" w:rsidRPr="008502B2" w:rsidRDefault="00BB4C2B" w:rsidP="00BB4C2B">
            <w:pPr>
              <w:pStyle w:val="Tabletext"/>
            </w:pPr>
            <w:r w:rsidRPr="008502B2">
              <w:t>Water quality within expected ranges tolerated by resident species in targeted wetlands</w:t>
            </w:r>
          </w:p>
        </w:tc>
        <w:tc>
          <w:tcPr>
            <w:tcW w:w="1000" w:type="pct"/>
            <w:shd w:val="clear" w:color="auto" w:fill="auto"/>
            <w:vAlign w:val="center"/>
            <w:hideMark/>
          </w:tcPr>
          <w:p w14:paraId="31FADEB9" w14:textId="77777777" w:rsidR="00BB4C2B" w:rsidRPr="008502B2" w:rsidRDefault="00BB4C2B" w:rsidP="00BB4C2B">
            <w:pPr>
              <w:pStyle w:val="Tabletext"/>
            </w:pPr>
            <w:r w:rsidRPr="008502B2">
              <w:t>Yes</w:t>
            </w:r>
          </w:p>
        </w:tc>
      </w:tr>
      <w:tr w:rsidR="00BB4C2B" w:rsidRPr="008502B2" w14:paraId="29A012C1" w14:textId="77777777" w:rsidTr="00BB4C2B">
        <w:trPr>
          <w:trHeight w:val="1133"/>
        </w:trPr>
        <w:tc>
          <w:tcPr>
            <w:tcW w:w="1000" w:type="pct"/>
            <w:vMerge/>
          </w:tcPr>
          <w:p w14:paraId="1584C723" w14:textId="77777777" w:rsidR="00BB4C2B" w:rsidRPr="008502B2" w:rsidRDefault="00BB4C2B" w:rsidP="00BB4C2B">
            <w:pPr>
              <w:pStyle w:val="Tabletext"/>
            </w:pPr>
          </w:p>
        </w:tc>
        <w:tc>
          <w:tcPr>
            <w:tcW w:w="1000" w:type="pct"/>
            <w:vAlign w:val="center"/>
          </w:tcPr>
          <w:p w14:paraId="21D8413E" w14:textId="77777777" w:rsidR="00BB4C2B" w:rsidRPr="008502B2" w:rsidRDefault="00BB4C2B" w:rsidP="00BB4C2B">
            <w:pPr>
              <w:pStyle w:val="Tabletext"/>
            </w:pPr>
            <w:r w:rsidRPr="008502B2">
              <w:t xml:space="preserve">Nimmie-Caira SBF refuge (south Caira channel) </w:t>
            </w:r>
          </w:p>
          <w:p w14:paraId="004B99DC" w14:textId="77777777" w:rsidR="00BB4C2B" w:rsidRPr="008502B2" w:rsidRDefault="00BB4C2B" w:rsidP="00BB4C2B">
            <w:pPr>
              <w:pStyle w:val="Tabletext"/>
            </w:pPr>
            <w:r w:rsidRPr="008502B2">
              <w:t xml:space="preserve"> </w:t>
            </w:r>
          </w:p>
          <w:p w14:paraId="6F5A4AA9" w14:textId="77777777" w:rsidR="00BB4C2B" w:rsidRPr="008502B2" w:rsidRDefault="00BB4C2B" w:rsidP="00BB4C2B">
            <w:pPr>
              <w:pStyle w:val="Tabletext"/>
            </w:pPr>
            <w:r w:rsidRPr="008502B2">
              <w:t>Nimmie-Caira refuge (north Caira channel)</w:t>
            </w:r>
          </w:p>
          <w:p w14:paraId="75EF2902" w14:textId="77777777" w:rsidR="00BB4C2B" w:rsidRPr="008502B2" w:rsidRDefault="00BB4C2B" w:rsidP="00BB4C2B">
            <w:pPr>
              <w:pStyle w:val="Tabletext"/>
            </w:pPr>
          </w:p>
        </w:tc>
        <w:tc>
          <w:tcPr>
            <w:tcW w:w="1000" w:type="pct"/>
            <w:vMerge/>
            <w:vAlign w:val="center"/>
          </w:tcPr>
          <w:p w14:paraId="73052470" w14:textId="77777777" w:rsidR="00BB4C2B" w:rsidRPr="008502B2" w:rsidRDefault="00BB4C2B" w:rsidP="00BB4C2B">
            <w:pPr>
              <w:pStyle w:val="Tabletext"/>
            </w:pPr>
          </w:p>
        </w:tc>
        <w:tc>
          <w:tcPr>
            <w:tcW w:w="1000" w:type="pct"/>
            <w:shd w:val="clear" w:color="auto" w:fill="auto"/>
            <w:vAlign w:val="center"/>
            <w:hideMark/>
          </w:tcPr>
          <w:p w14:paraId="2753E07D" w14:textId="77777777" w:rsidR="00BB4C2B" w:rsidRPr="008502B2" w:rsidRDefault="00BB4C2B" w:rsidP="00BB4C2B">
            <w:pPr>
              <w:pStyle w:val="Tabletext"/>
            </w:pPr>
            <w:r w:rsidRPr="008502B2">
              <w:t xml:space="preserve">Water quality remained within expected ranges. </w:t>
            </w:r>
          </w:p>
          <w:p w14:paraId="57D7E25E" w14:textId="77777777" w:rsidR="00BB4C2B" w:rsidRPr="008502B2" w:rsidRDefault="00BB4C2B" w:rsidP="00BB4C2B">
            <w:pPr>
              <w:pStyle w:val="Tabletext"/>
            </w:pPr>
          </w:p>
          <w:p w14:paraId="10140A84" w14:textId="77777777" w:rsidR="00BB4C2B" w:rsidRPr="008502B2" w:rsidRDefault="00BB4C2B" w:rsidP="00BB4C2B">
            <w:pPr>
              <w:pStyle w:val="Tabletext"/>
            </w:pPr>
          </w:p>
        </w:tc>
        <w:tc>
          <w:tcPr>
            <w:tcW w:w="1000" w:type="pct"/>
            <w:vAlign w:val="center"/>
            <w:hideMark/>
          </w:tcPr>
          <w:p w14:paraId="6BE41FAD" w14:textId="77777777" w:rsidR="00BB4C2B" w:rsidRPr="008502B2" w:rsidRDefault="00BB4C2B" w:rsidP="00BB4C2B">
            <w:pPr>
              <w:pStyle w:val="Tabletext"/>
            </w:pPr>
            <w:r w:rsidRPr="008502B2">
              <w:t>Yes</w:t>
            </w:r>
          </w:p>
        </w:tc>
      </w:tr>
      <w:tr w:rsidR="00BB4C2B" w:rsidRPr="008502B2" w14:paraId="2E73B74A" w14:textId="77777777" w:rsidTr="00BB4C2B">
        <w:trPr>
          <w:trHeight w:val="1133"/>
        </w:trPr>
        <w:tc>
          <w:tcPr>
            <w:tcW w:w="1000" w:type="pct"/>
            <w:vMerge/>
          </w:tcPr>
          <w:p w14:paraId="7CFC46F5" w14:textId="77777777" w:rsidR="00BB4C2B" w:rsidRPr="008502B2" w:rsidRDefault="00BB4C2B" w:rsidP="00BB4C2B">
            <w:pPr>
              <w:pStyle w:val="Tabletext"/>
            </w:pPr>
          </w:p>
        </w:tc>
        <w:tc>
          <w:tcPr>
            <w:tcW w:w="1000" w:type="pct"/>
            <w:vAlign w:val="center"/>
          </w:tcPr>
          <w:p w14:paraId="753B24D4" w14:textId="77777777" w:rsidR="00BB4C2B" w:rsidRPr="008502B2" w:rsidRDefault="00BB4C2B" w:rsidP="00BB4C2B">
            <w:pPr>
              <w:pStyle w:val="Tabletext"/>
            </w:pPr>
            <w:r w:rsidRPr="008502B2">
              <w:t>Yarradda Lagoon</w:t>
            </w:r>
          </w:p>
        </w:tc>
        <w:tc>
          <w:tcPr>
            <w:tcW w:w="1000" w:type="pct"/>
            <w:vMerge/>
            <w:vAlign w:val="center"/>
          </w:tcPr>
          <w:p w14:paraId="7900D4B8" w14:textId="77777777" w:rsidR="00BB4C2B" w:rsidRPr="008502B2" w:rsidRDefault="00BB4C2B" w:rsidP="00BB4C2B">
            <w:pPr>
              <w:pStyle w:val="Tabletext"/>
            </w:pPr>
          </w:p>
        </w:tc>
        <w:tc>
          <w:tcPr>
            <w:tcW w:w="1000" w:type="pct"/>
            <w:shd w:val="clear" w:color="auto" w:fill="auto"/>
            <w:vAlign w:val="center"/>
            <w:hideMark/>
          </w:tcPr>
          <w:p w14:paraId="2FED92DA" w14:textId="77777777" w:rsidR="00BB4C2B" w:rsidRPr="008502B2" w:rsidRDefault="00BB4C2B" w:rsidP="00BB4C2B">
            <w:pPr>
              <w:pStyle w:val="Tabletext"/>
            </w:pPr>
            <w:r w:rsidRPr="008502B2">
              <w:t>Water quality remained within expected ranges until late in the water season.</w:t>
            </w:r>
          </w:p>
        </w:tc>
        <w:tc>
          <w:tcPr>
            <w:tcW w:w="1000" w:type="pct"/>
            <w:shd w:val="clear" w:color="auto" w:fill="auto"/>
            <w:vAlign w:val="center"/>
            <w:hideMark/>
          </w:tcPr>
          <w:p w14:paraId="48278059" w14:textId="77777777" w:rsidR="00BB4C2B" w:rsidRPr="008502B2" w:rsidRDefault="00BB4C2B" w:rsidP="00BB4C2B">
            <w:pPr>
              <w:pStyle w:val="Tabletext"/>
            </w:pPr>
            <w:r w:rsidRPr="008502B2">
              <w:t>Yes</w:t>
            </w:r>
          </w:p>
        </w:tc>
      </w:tr>
    </w:tbl>
    <w:p w14:paraId="284B6D5F" w14:textId="77777777" w:rsidR="00BB4C2B" w:rsidRPr="0084496B" w:rsidRDefault="00BB4C2B" w:rsidP="00BB4C2B">
      <w:pPr>
        <w:rPr>
          <w:lang w:bidi="th-TH"/>
        </w:rPr>
      </w:pPr>
    </w:p>
    <w:p w14:paraId="70AFA708" w14:textId="77777777" w:rsidR="00BB4C2B" w:rsidRPr="0084496B" w:rsidRDefault="00BB4C2B" w:rsidP="00BB4C2B">
      <w:pPr>
        <w:pStyle w:val="Heading3"/>
      </w:pPr>
      <w:bookmarkStart w:id="487" w:name="_Toc460839432"/>
      <w:bookmarkStart w:id="488" w:name="_Toc460839708"/>
      <w:bookmarkStart w:id="489" w:name="_Toc460839977"/>
      <w:bookmarkStart w:id="490" w:name="_Toc460840341"/>
      <w:bookmarkStart w:id="491" w:name="_Toc460843712"/>
      <w:bookmarkStart w:id="492" w:name="_Toc460851491"/>
      <w:bookmarkStart w:id="493" w:name="_Toc460934801"/>
      <w:bookmarkStart w:id="494" w:name="_Toc471725693"/>
      <w:bookmarkStart w:id="495" w:name="_Toc473907071"/>
      <w:r w:rsidRPr="0084496B">
        <w:t>Main findings from the wetland water quality monitoring program</w:t>
      </w:r>
      <w:bookmarkEnd w:id="487"/>
      <w:bookmarkEnd w:id="488"/>
      <w:bookmarkEnd w:id="489"/>
      <w:bookmarkEnd w:id="490"/>
      <w:bookmarkEnd w:id="491"/>
      <w:bookmarkEnd w:id="492"/>
      <w:bookmarkEnd w:id="493"/>
      <w:bookmarkEnd w:id="494"/>
      <w:bookmarkEnd w:id="495"/>
    </w:p>
    <w:p w14:paraId="1DA7CFBA" w14:textId="77777777" w:rsidR="00BB4C2B" w:rsidRPr="0084496B" w:rsidRDefault="00BB4C2B" w:rsidP="00B937A7">
      <w:pPr>
        <w:pStyle w:val="BodyTextCEWO"/>
        <w:numPr>
          <w:ilvl w:val="0"/>
          <w:numId w:val="52"/>
        </w:numPr>
      </w:pPr>
      <w:r w:rsidRPr="0084496B">
        <w:t xml:space="preserve">Overall, water quality remained within the expected ranges with </w:t>
      </w:r>
      <w:r>
        <w:t>some</w:t>
      </w:r>
      <w:r w:rsidRPr="0084496B">
        <w:t xml:space="preserve"> exceptions </w:t>
      </w:r>
      <w:r>
        <w:t>caused by</w:t>
      </w:r>
      <w:r w:rsidRPr="0084496B">
        <w:t xml:space="preserve"> the latter stages of drying</w:t>
      </w:r>
      <w:r>
        <w:t xml:space="preserve">. </w:t>
      </w:r>
    </w:p>
    <w:p w14:paraId="49D8C2C0" w14:textId="77777777" w:rsidR="00BB4C2B" w:rsidRPr="0084496B" w:rsidRDefault="00BB4C2B" w:rsidP="00B937A7">
      <w:pPr>
        <w:pStyle w:val="BodyTextCEWO"/>
        <w:numPr>
          <w:ilvl w:val="0"/>
          <w:numId w:val="52"/>
        </w:numPr>
      </w:pPr>
      <w:r w:rsidRPr="0084496B">
        <w:t>Water quality was maintained at key refuge sites (i.e. Waugorah Lagoon) that were identified as at risk of poor water quality due to mid-season drying</w:t>
      </w:r>
    </w:p>
    <w:p w14:paraId="1BB411B9" w14:textId="77777777" w:rsidR="00BB4C2B" w:rsidRPr="0084496B" w:rsidRDefault="00BB4C2B" w:rsidP="00B937A7">
      <w:pPr>
        <w:pStyle w:val="BodyTextCEWO"/>
        <w:numPr>
          <w:ilvl w:val="0"/>
          <w:numId w:val="52"/>
        </w:numPr>
      </w:pPr>
      <w:r w:rsidRPr="0084496B">
        <w:t>Water quality at Yarradda Lagoon had declined by March 2016, with high concentrations of total nutrients and chlorophyll-a as well as increased turbidity.</w:t>
      </w:r>
      <w:r>
        <w:t xml:space="preserve"> This decline may have been caused by high solar exposure or the senescence of large amounts of red milfoil.</w:t>
      </w:r>
    </w:p>
    <w:p w14:paraId="6618B51B" w14:textId="77777777" w:rsidR="00BB4C2B" w:rsidRDefault="00BB4C2B" w:rsidP="00BB4C2B">
      <w:pPr>
        <w:pStyle w:val="BodyTextCEWO"/>
      </w:pPr>
    </w:p>
    <w:p w14:paraId="5CE8B0E9" w14:textId="77777777" w:rsidR="00BB4C2B" w:rsidRDefault="00BB4C2B" w:rsidP="00BB4C2B">
      <w:pPr>
        <w:pStyle w:val="BodyText"/>
        <w:rPr>
          <w:lang w:eastAsia="zh-CN" w:bidi="th-TH"/>
        </w:rPr>
      </w:pPr>
    </w:p>
    <w:p w14:paraId="65D7CE42" w14:textId="77777777" w:rsidR="00BB4C2B" w:rsidRPr="00BB4C2B" w:rsidRDefault="00BB4C2B" w:rsidP="00BB4C2B">
      <w:pPr>
        <w:pStyle w:val="BodyText"/>
        <w:rPr>
          <w:lang w:eastAsia="zh-CN" w:bidi="th-TH"/>
        </w:rPr>
      </w:pPr>
    </w:p>
    <w:p w14:paraId="23109E3C" w14:textId="77777777" w:rsidR="00BB4C2B" w:rsidRPr="00E84B95" w:rsidRDefault="00CB7262" w:rsidP="00BB4C2B">
      <w:pPr>
        <w:pStyle w:val="Heading3"/>
      </w:pPr>
      <w:bookmarkStart w:id="496" w:name="_Toc460839433"/>
      <w:bookmarkStart w:id="497" w:name="_Toc460839709"/>
      <w:bookmarkStart w:id="498" w:name="_Toc460839861"/>
      <w:bookmarkStart w:id="499" w:name="_Toc460839978"/>
      <w:bookmarkStart w:id="500" w:name="_Toc460840342"/>
      <w:bookmarkStart w:id="501" w:name="_Toc460843713"/>
      <w:bookmarkStart w:id="502" w:name="_Toc460851492"/>
      <w:bookmarkStart w:id="503" w:name="_Toc460934802"/>
      <w:bookmarkStart w:id="504" w:name="_Toc471725694"/>
      <w:bookmarkStart w:id="505" w:name="_Toc473907072"/>
      <w:r>
        <w:rPr>
          <w:rStyle w:val="Heading3Char"/>
          <w:b/>
          <w:i/>
          <w:iCs/>
        </w:rPr>
        <w:br w:type="page"/>
      </w:r>
      <w:r w:rsidR="00BB4C2B" w:rsidRPr="00E84B95">
        <w:rPr>
          <w:rStyle w:val="Heading3Char"/>
          <w:b/>
          <w:i/>
          <w:iCs/>
        </w:rPr>
        <w:t xml:space="preserve">Discussion, </w:t>
      </w:r>
      <w:r w:rsidR="00BB4C2B">
        <w:rPr>
          <w:rStyle w:val="Heading3Char"/>
          <w:b/>
          <w:i/>
          <w:iCs/>
        </w:rPr>
        <w:t>r</w:t>
      </w:r>
      <w:r w:rsidR="00BB4C2B" w:rsidRPr="00E84B95">
        <w:t>ecommendations and adaptive management</w:t>
      </w:r>
      <w:bookmarkEnd w:id="496"/>
      <w:bookmarkEnd w:id="497"/>
      <w:bookmarkEnd w:id="498"/>
      <w:bookmarkEnd w:id="499"/>
      <w:bookmarkEnd w:id="500"/>
      <w:bookmarkEnd w:id="501"/>
      <w:bookmarkEnd w:id="502"/>
      <w:bookmarkEnd w:id="503"/>
      <w:bookmarkEnd w:id="504"/>
      <w:bookmarkEnd w:id="505"/>
    </w:p>
    <w:p w14:paraId="4F93189F" w14:textId="77777777" w:rsidR="00BB4C2B" w:rsidRPr="0084496B" w:rsidRDefault="00BB4C2B" w:rsidP="00BB4C2B">
      <w:pPr>
        <w:pStyle w:val="BodyTextCEWO"/>
      </w:pPr>
      <w:r w:rsidRPr="0084496B">
        <w:rPr>
          <w:lang w:val="en-GB"/>
        </w:rPr>
        <w:t xml:space="preserve">Commonwealth environmental water was delivered to </w:t>
      </w:r>
      <w:r w:rsidRPr="0084496B">
        <w:rPr>
          <w:b/>
          <w:lang w:val="en-GB"/>
        </w:rPr>
        <w:t>improve, maintain or provide aquatic habitat</w:t>
      </w:r>
      <w:r w:rsidRPr="0084496B">
        <w:rPr>
          <w:lang w:val="en-GB"/>
        </w:rPr>
        <w:t xml:space="preserve"> at wetlands in the Redbank, Nimmie-</w:t>
      </w:r>
      <w:r>
        <w:rPr>
          <w:lang w:val="en-GB"/>
        </w:rPr>
        <w:t>Caira</w:t>
      </w:r>
      <w:r w:rsidRPr="0084496B">
        <w:rPr>
          <w:lang w:val="en-GB"/>
        </w:rPr>
        <w:t xml:space="preserve"> and mid-Murrumbidgee systems. Water quality measurements were within the expected range of values, as defined by sampling across the Murrumbidgee </w:t>
      </w:r>
      <w:r>
        <w:rPr>
          <w:lang w:val="en-GB"/>
        </w:rPr>
        <w:t>catchment</w:t>
      </w:r>
      <w:r w:rsidRPr="0084496B">
        <w:rPr>
          <w:lang w:val="en-GB"/>
        </w:rPr>
        <w:t xml:space="preserve"> prior to 2014. Where water quality did appear to decline, sites were typically in the later stages of drying</w:t>
      </w:r>
      <w:r>
        <w:rPr>
          <w:lang w:val="en-GB"/>
        </w:rPr>
        <w:t xml:space="preserve">. </w:t>
      </w:r>
      <w:r w:rsidRPr="0084496B">
        <w:rPr>
          <w:lang w:val="en-GB"/>
        </w:rPr>
        <w:t>Overall, water quality at sites receiving Commonwealth environmental water was successfully maintained within the ranges tolerated by aquatic species.</w:t>
      </w:r>
    </w:p>
    <w:p w14:paraId="592467C6" w14:textId="77777777" w:rsidR="00BB4C2B" w:rsidRPr="0084496B" w:rsidRDefault="00BB4C2B" w:rsidP="00BB4C2B">
      <w:pPr>
        <w:pStyle w:val="BodyTextCEWO"/>
      </w:pPr>
      <w:r w:rsidRPr="0084496B">
        <w:t xml:space="preserve">During 2015-16 </w:t>
      </w:r>
      <w:r>
        <w:t xml:space="preserve">Commonwealth environmental </w:t>
      </w:r>
      <w:r w:rsidRPr="0084496B">
        <w:t>water was successfully delivered to support water quality in targeted wetlands. Maintaining permanent refuges is an important mechanism allowing the persistence of sensitive species in these systems, and ensuring adequate water quality for these populations to survive. Ongoing monitoring provides a means to identify water quality problems before they arise.</w:t>
      </w:r>
    </w:p>
    <w:p w14:paraId="64ADF2DD" w14:textId="77777777" w:rsidR="00BB4C2B" w:rsidRPr="0084496B" w:rsidRDefault="00BB4C2B" w:rsidP="00BB4C2B">
      <w:pPr>
        <w:pStyle w:val="BodyTextCEWO"/>
      </w:pPr>
      <w:r w:rsidRPr="002C3E0D">
        <w:t xml:space="preserve">Repeat watering of Yarradda Lagoon has yielded multiple positive ecological outcomes, although there is some evidence for potential water quality issues. It is not known whether this cycling of nutrients is part of the natural pattern within this wetland. </w:t>
      </w:r>
      <w:r>
        <w:t>Late-summer or autumn top-up flows to Yarradda Lagoon would help offset declining water quality, increasing the survival of fish and other biota through to the winter period.</w:t>
      </w:r>
    </w:p>
    <w:p w14:paraId="004B039F" w14:textId="77777777" w:rsidR="00BB4C2B" w:rsidRPr="0084496B" w:rsidRDefault="00BB4C2B" w:rsidP="00BB4C2B">
      <w:pPr>
        <w:spacing w:after="0" w:line="240" w:lineRule="auto"/>
        <w:jc w:val="left"/>
        <w:rPr>
          <w:rFonts w:eastAsia="Times New Roman" w:cs="Angsana New"/>
          <w:lang w:eastAsia="zh-CN" w:bidi="th-TH"/>
        </w:rPr>
      </w:pPr>
    </w:p>
    <w:p w14:paraId="58D69D7D" w14:textId="77777777" w:rsidR="00BB4C2B" w:rsidRPr="0084496B" w:rsidRDefault="00BB4C2B" w:rsidP="00BB4C2B">
      <w:pPr>
        <w:spacing w:after="0" w:line="240" w:lineRule="auto"/>
        <w:jc w:val="left"/>
        <w:rPr>
          <w:rFonts w:eastAsia="Times New Roman"/>
          <w:b/>
          <w:bCs/>
          <w:color w:val="07601F"/>
          <w:kern w:val="32"/>
          <w:sz w:val="32"/>
          <w:szCs w:val="32"/>
        </w:rPr>
      </w:pPr>
      <w:r w:rsidRPr="0084496B">
        <w:br w:type="page"/>
      </w:r>
    </w:p>
    <w:p w14:paraId="3C649D21" w14:textId="77777777" w:rsidR="00BB4C2B" w:rsidRPr="0084496B" w:rsidRDefault="00BB4C2B" w:rsidP="00BB4C2B">
      <w:pPr>
        <w:pStyle w:val="Heading2"/>
        <w:numPr>
          <w:ilvl w:val="1"/>
          <w:numId w:val="4"/>
        </w:numPr>
      </w:pPr>
      <w:bookmarkStart w:id="506" w:name="_Toc460839434"/>
      <w:bookmarkStart w:id="507" w:name="_Toc460839710"/>
      <w:bookmarkStart w:id="508" w:name="_Toc460839862"/>
      <w:bookmarkStart w:id="509" w:name="_Toc460839979"/>
      <w:bookmarkStart w:id="510" w:name="_Toc460840343"/>
      <w:bookmarkStart w:id="511" w:name="_Toc460843714"/>
      <w:bookmarkStart w:id="512" w:name="_Toc460851493"/>
      <w:bookmarkStart w:id="513" w:name="_Toc460934803"/>
      <w:bookmarkStart w:id="514" w:name="_Toc471725695"/>
      <w:bookmarkStart w:id="515" w:name="_Toc473907073"/>
      <w:r w:rsidRPr="0084496B">
        <w:t xml:space="preserve">Wetland </w:t>
      </w:r>
      <w:r>
        <w:t>microinvertebrates</w:t>
      </w:r>
      <w:bookmarkEnd w:id="506"/>
      <w:bookmarkEnd w:id="507"/>
      <w:bookmarkEnd w:id="508"/>
      <w:bookmarkEnd w:id="509"/>
      <w:bookmarkEnd w:id="510"/>
      <w:bookmarkEnd w:id="511"/>
      <w:bookmarkEnd w:id="512"/>
      <w:bookmarkEnd w:id="513"/>
      <w:bookmarkEnd w:id="514"/>
      <w:bookmarkEnd w:id="515"/>
    </w:p>
    <w:p w14:paraId="7AECBF3F" w14:textId="77777777" w:rsidR="00BB4C2B" w:rsidRDefault="00BB4C2B" w:rsidP="00BB4C2B">
      <w:pPr>
        <w:pStyle w:val="BodyTextCEWO"/>
      </w:pPr>
      <w:r w:rsidRPr="00E63C16">
        <w:rPr>
          <w:lang w:val="en-GB"/>
        </w:rPr>
        <w:t xml:space="preserve">Microinvertebrates play a key role in floodplain river food webs, as prey to a wide range of fauna including </w:t>
      </w:r>
      <w:r>
        <w:rPr>
          <w:lang w:val="en-GB"/>
        </w:rPr>
        <w:t xml:space="preserve">larval and adult </w:t>
      </w:r>
      <w:r w:rsidRPr="00E63C16">
        <w:rPr>
          <w:lang w:val="en-GB"/>
        </w:rPr>
        <w:t xml:space="preserve">fish </w:t>
      </w:r>
      <w:r>
        <w:rPr>
          <w:noProof/>
        </w:rPr>
        <w:t>(King 2004)</w:t>
      </w:r>
      <w:r>
        <w:t>, tadpoles and filter-feeding waterbirds</w:t>
      </w:r>
      <w:r>
        <w:rPr>
          <w:lang w:val="en-GB"/>
        </w:rPr>
        <w:t>.</w:t>
      </w:r>
      <w:r>
        <w:t xml:space="preserve"> In both 2014-15 and 2015-16, </w:t>
      </w:r>
      <w:r w:rsidRPr="001C444F">
        <w:t xml:space="preserve">Commonwealth environmental water was delivered to wetlands in order to improve water quality and to support the </w:t>
      </w:r>
      <w:r>
        <w:t xml:space="preserve">feeding </w:t>
      </w:r>
      <w:r w:rsidRPr="001C444F">
        <w:t>habitat and breeding requirements o</w:t>
      </w:r>
      <w:r>
        <w:t xml:space="preserve">f native vegetation, waterbirds, </w:t>
      </w:r>
      <w:r w:rsidRPr="001C444F">
        <w:t>fish</w:t>
      </w:r>
      <w:r>
        <w:t xml:space="preserve"> and other vertebrates (turtles, frogs)</w:t>
      </w:r>
      <w:r w:rsidRPr="001C444F">
        <w:t>.</w:t>
      </w:r>
      <w:r>
        <w:t xml:space="preserve"> Inundation of wetlands stimulates emergence and reproduction of microinvertebrates, often resulting in an abundant food supply. </w:t>
      </w:r>
      <w:r>
        <w:rPr>
          <w:lang w:val="en-GB"/>
        </w:rPr>
        <w:t xml:space="preserve">In 2015-16 environmental watering occurred in the Nimmie-Caira system, the Redbank and mid-Murrumbidgee wetlands. </w:t>
      </w:r>
      <w:r>
        <w:t>We monitored benthic and pelagic microinvertebrate communities in wetlands and three river comparison sites coinciding with the wetland fish and tadpole monitoring from September 2015 to March 2016.</w:t>
      </w:r>
    </w:p>
    <w:p w14:paraId="6771BFEE" w14:textId="77777777" w:rsidR="00BB4C2B" w:rsidRDefault="00BB4C2B" w:rsidP="00BB4C2B">
      <w:pPr>
        <w:pStyle w:val="Heading3"/>
      </w:pPr>
      <w:bookmarkStart w:id="516" w:name="_Toc460839435"/>
      <w:bookmarkStart w:id="517" w:name="_Toc460839711"/>
      <w:bookmarkStart w:id="518" w:name="_Toc460839863"/>
      <w:bookmarkStart w:id="519" w:name="_Toc460839980"/>
      <w:bookmarkStart w:id="520" w:name="_Toc460840344"/>
      <w:bookmarkStart w:id="521" w:name="_Toc460843715"/>
      <w:bookmarkStart w:id="522" w:name="_Toc460851494"/>
      <w:bookmarkStart w:id="523" w:name="_Toc460934804"/>
      <w:bookmarkStart w:id="524" w:name="_Toc471725696"/>
      <w:bookmarkStart w:id="525" w:name="_Toc473907074"/>
      <w:r w:rsidRPr="00970BDF">
        <w:t>Summary of watering actions and outcomes</w:t>
      </w:r>
      <w:bookmarkEnd w:id="516"/>
      <w:bookmarkEnd w:id="517"/>
      <w:bookmarkEnd w:id="518"/>
      <w:bookmarkEnd w:id="519"/>
      <w:bookmarkEnd w:id="520"/>
      <w:bookmarkEnd w:id="521"/>
      <w:bookmarkEnd w:id="522"/>
      <w:bookmarkEnd w:id="523"/>
      <w:bookmarkEnd w:id="524"/>
      <w:bookmarkEnd w:id="525"/>
    </w:p>
    <w:tbl>
      <w:tblPr>
        <w:tblW w:w="5000" w:type="pct"/>
        <w:tblLayout w:type="fixed"/>
        <w:tblLook w:val="04A0" w:firstRow="1" w:lastRow="0" w:firstColumn="1" w:lastColumn="0" w:noHBand="0" w:noVBand="1"/>
      </w:tblPr>
      <w:tblGrid>
        <w:gridCol w:w="1803"/>
        <w:gridCol w:w="1803"/>
        <w:gridCol w:w="1892"/>
        <w:gridCol w:w="1715"/>
        <w:gridCol w:w="1803"/>
      </w:tblGrid>
      <w:tr w:rsidR="00BB4C2B" w:rsidRPr="003349FE" w14:paraId="02350AC2" w14:textId="77777777" w:rsidTr="00BB4C2B">
        <w:trPr>
          <w:trHeight w:val="1035"/>
        </w:trPr>
        <w:tc>
          <w:tcPr>
            <w:tcW w:w="1000" w:type="pct"/>
            <w:tcBorders>
              <w:top w:val="single" w:sz="4" w:space="0" w:color="auto"/>
              <w:left w:val="single" w:sz="4" w:space="0" w:color="auto"/>
              <w:bottom w:val="single" w:sz="4" w:space="0" w:color="auto"/>
              <w:right w:val="single" w:sz="4" w:space="0" w:color="auto"/>
            </w:tcBorders>
            <w:shd w:val="clear" w:color="000000" w:fill="076028"/>
            <w:vAlign w:val="center"/>
            <w:hideMark/>
          </w:tcPr>
          <w:p w14:paraId="11DD0AF8" w14:textId="77777777" w:rsidR="00BB4C2B" w:rsidRPr="00B4531A" w:rsidRDefault="00BB4C2B" w:rsidP="00BB4C2B">
            <w:pPr>
              <w:spacing w:after="0" w:line="240" w:lineRule="auto"/>
              <w:jc w:val="left"/>
              <w:rPr>
                <w:rFonts w:ascii="Calibri" w:eastAsia="Times New Roman" w:hAnsi="Calibri"/>
                <w:b/>
                <w:color w:val="FFFFFF"/>
                <w:sz w:val="20"/>
              </w:rPr>
            </w:pPr>
            <w:r w:rsidRPr="00B4531A">
              <w:rPr>
                <w:rFonts w:ascii="Calibri" w:eastAsia="Times New Roman" w:hAnsi="Calibri"/>
                <w:b/>
                <w:color w:val="FFFFFF"/>
                <w:sz w:val="20"/>
              </w:rPr>
              <w:t>Expected outcomes</w:t>
            </w:r>
          </w:p>
        </w:tc>
        <w:tc>
          <w:tcPr>
            <w:tcW w:w="1000" w:type="pct"/>
            <w:tcBorders>
              <w:top w:val="single" w:sz="4" w:space="0" w:color="auto"/>
              <w:left w:val="nil"/>
              <w:bottom w:val="single" w:sz="4" w:space="0" w:color="auto"/>
              <w:right w:val="nil"/>
            </w:tcBorders>
            <w:shd w:val="clear" w:color="000000" w:fill="076028"/>
            <w:vAlign w:val="center"/>
          </w:tcPr>
          <w:p w14:paraId="67FA8915" w14:textId="77777777" w:rsidR="00BB4C2B" w:rsidRPr="00B4531A" w:rsidRDefault="00BB4C2B" w:rsidP="00BB4C2B">
            <w:pPr>
              <w:spacing w:after="0" w:line="240" w:lineRule="auto"/>
              <w:jc w:val="left"/>
              <w:rPr>
                <w:rFonts w:ascii="Calibri" w:eastAsia="Times New Roman" w:hAnsi="Calibri"/>
                <w:b/>
                <w:color w:val="FFFFFF"/>
                <w:sz w:val="20"/>
              </w:rPr>
            </w:pPr>
            <w:r w:rsidRPr="00B4531A">
              <w:rPr>
                <w:rFonts w:ascii="Calibri" w:eastAsia="Times New Roman" w:hAnsi="Calibri"/>
                <w:b/>
                <w:color w:val="FFFFFF"/>
                <w:sz w:val="20"/>
              </w:rPr>
              <w:t xml:space="preserve">Related Watering actions </w:t>
            </w:r>
          </w:p>
        </w:tc>
        <w:tc>
          <w:tcPr>
            <w:tcW w:w="1049" w:type="pct"/>
            <w:tcBorders>
              <w:top w:val="single" w:sz="4" w:space="0" w:color="auto"/>
              <w:left w:val="nil"/>
              <w:bottom w:val="single" w:sz="4" w:space="0" w:color="auto"/>
              <w:right w:val="nil"/>
            </w:tcBorders>
            <w:shd w:val="clear" w:color="000000" w:fill="076028"/>
            <w:vAlign w:val="center"/>
          </w:tcPr>
          <w:p w14:paraId="1169E54A" w14:textId="77777777" w:rsidR="00BB4C2B" w:rsidRPr="00B4531A" w:rsidRDefault="00BB4C2B" w:rsidP="00BB4C2B">
            <w:pPr>
              <w:spacing w:after="0" w:line="240" w:lineRule="auto"/>
              <w:jc w:val="left"/>
              <w:rPr>
                <w:rFonts w:ascii="Calibri" w:eastAsia="Times New Roman" w:hAnsi="Calibri"/>
                <w:b/>
                <w:color w:val="FFFFFF"/>
                <w:sz w:val="20"/>
              </w:rPr>
            </w:pPr>
            <w:r w:rsidRPr="00B4531A">
              <w:rPr>
                <w:rFonts w:ascii="Calibri" w:eastAsia="Times New Roman" w:hAnsi="Calibri"/>
                <w:b/>
                <w:color w:val="FFFFFF"/>
                <w:sz w:val="20"/>
              </w:rPr>
              <w:t>Evaluation questions and predictions</w:t>
            </w:r>
          </w:p>
        </w:tc>
        <w:tc>
          <w:tcPr>
            <w:tcW w:w="951" w:type="pct"/>
            <w:tcBorders>
              <w:top w:val="single" w:sz="4" w:space="0" w:color="auto"/>
              <w:left w:val="single" w:sz="4" w:space="0" w:color="auto"/>
              <w:bottom w:val="single" w:sz="4" w:space="0" w:color="auto"/>
              <w:right w:val="single" w:sz="4" w:space="0" w:color="auto"/>
            </w:tcBorders>
            <w:shd w:val="clear" w:color="000000" w:fill="076028"/>
            <w:vAlign w:val="center"/>
            <w:hideMark/>
          </w:tcPr>
          <w:p w14:paraId="268E089F" w14:textId="77777777" w:rsidR="00BB4C2B" w:rsidRPr="00B4531A" w:rsidRDefault="00BB4C2B" w:rsidP="00BB4C2B">
            <w:pPr>
              <w:spacing w:after="0" w:line="240" w:lineRule="auto"/>
              <w:jc w:val="left"/>
              <w:rPr>
                <w:rFonts w:ascii="Calibri" w:eastAsia="Times New Roman" w:hAnsi="Calibri"/>
                <w:b/>
                <w:color w:val="FFFFFF"/>
                <w:sz w:val="20"/>
              </w:rPr>
            </w:pPr>
            <w:r w:rsidRPr="00B4531A">
              <w:rPr>
                <w:rFonts w:ascii="Calibri" w:eastAsia="Times New Roman" w:hAnsi="Calibri"/>
                <w:b/>
                <w:color w:val="FFFFFF"/>
                <w:sz w:val="20"/>
              </w:rPr>
              <w:t>Measured outcomes</w:t>
            </w:r>
          </w:p>
        </w:tc>
        <w:tc>
          <w:tcPr>
            <w:tcW w:w="1000" w:type="pct"/>
            <w:tcBorders>
              <w:top w:val="single" w:sz="4" w:space="0" w:color="auto"/>
              <w:left w:val="nil"/>
              <w:bottom w:val="single" w:sz="4" w:space="0" w:color="auto"/>
              <w:right w:val="single" w:sz="4" w:space="0" w:color="auto"/>
            </w:tcBorders>
            <w:shd w:val="clear" w:color="000000" w:fill="076028"/>
            <w:vAlign w:val="center"/>
            <w:hideMark/>
          </w:tcPr>
          <w:p w14:paraId="31ED9334" w14:textId="77777777" w:rsidR="00BB4C2B" w:rsidRPr="00B4531A" w:rsidRDefault="00BB4C2B" w:rsidP="00BB4C2B">
            <w:pPr>
              <w:spacing w:after="0" w:line="240" w:lineRule="auto"/>
              <w:jc w:val="left"/>
              <w:rPr>
                <w:rFonts w:ascii="Calibri" w:eastAsia="Times New Roman" w:hAnsi="Calibri"/>
                <w:b/>
                <w:color w:val="FFFFFF"/>
                <w:sz w:val="20"/>
              </w:rPr>
            </w:pPr>
            <w:r w:rsidRPr="00B4531A">
              <w:rPr>
                <w:rFonts w:ascii="Calibri" w:eastAsia="Times New Roman" w:hAnsi="Calibri"/>
                <w:b/>
                <w:color w:val="FFFFFF"/>
                <w:sz w:val="20"/>
              </w:rPr>
              <w:t>Was the expected outcome achieved</w:t>
            </w:r>
          </w:p>
        </w:tc>
      </w:tr>
      <w:tr w:rsidR="00BB4C2B" w:rsidRPr="00220F7C" w14:paraId="43C6AB1A" w14:textId="77777777" w:rsidTr="00BB4C2B">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47EA7849" w14:textId="77777777" w:rsidR="00BB4C2B" w:rsidRPr="008502B2" w:rsidRDefault="00BB4C2B" w:rsidP="00BB4C2B">
            <w:pPr>
              <w:pStyle w:val="Tabletext"/>
            </w:pPr>
            <w:r>
              <w:t>I</w:t>
            </w:r>
            <w:r w:rsidRPr="008502B2">
              <w:t>mprove aquatic habitat, water quality and riparian vegetation</w:t>
            </w:r>
          </w:p>
          <w:p w14:paraId="09157120" w14:textId="77777777" w:rsidR="00BB4C2B" w:rsidRDefault="00BB4C2B" w:rsidP="00BB4C2B">
            <w:pPr>
              <w:pStyle w:val="Tabletext"/>
            </w:pPr>
          </w:p>
          <w:p w14:paraId="16A1929F" w14:textId="77777777" w:rsidR="00BB4C2B" w:rsidRPr="00754431" w:rsidRDefault="00BB4C2B" w:rsidP="00BB4C2B">
            <w:pPr>
              <w:pStyle w:val="Tabletext"/>
              <w:rPr>
                <w:color w:val="000000"/>
                <w:sz w:val="16"/>
                <w:szCs w:val="16"/>
              </w:rPr>
            </w:pPr>
            <w:r>
              <w:t>S</w:t>
            </w:r>
            <w:r w:rsidRPr="008502B2">
              <w:t>upport the habitat and breeding requirements of native vegetation, waterbirds and fish</w:t>
            </w:r>
          </w:p>
        </w:tc>
        <w:tc>
          <w:tcPr>
            <w:tcW w:w="1000" w:type="pct"/>
            <w:tcBorders>
              <w:top w:val="single" w:sz="4" w:space="0" w:color="auto"/>
              <w:left w:val="single" w:sz="4" w:space="0" w:color="auto"/>
              <w:bottom w:val="single" w:sz="4" w:space="0" w:color="auto"/>
              <w:right w:val="single" w:sz="4" w:space="0" w:color="auto"/>
            </w:tcBorders>
            <w:vAlign w:val="center"/>
          </w:tcPr>
          <w:p w14:paraId="4F82A7DD" w14:textId="77777777" w:rsidR="00BB4C2B" w:rsidRPr="008502B2" w:rsidRDefault="00BB4C2B" w:rsidP="00BB4C2B">
            <w:pPr>
              <w:pStyle w:val="Tabletext"/>
            </w:pPr>
            <w:r w:rsidRPr="008502B2">
              <w:t xml:space="preserve">Yanga National Park </w:t>
            </w:r>
          </w:p>
          <w:p w14:paraId="626EBBC6" w14:textId="77777777" w:rsidR="00BB4C2B" w:rsidRPr="008502B2" w:rsidRDefault="00BB4C2B" w:rsidP="00BB4C2B">
            <w:pPr>
              <w:pStyle w:val="Tabletext"/>
            </w:pPr>
          </w:p>
          <w:p w14:paraId="4D2689C0" w14:textId="77777777" w:rsidR="00BB4C2B" w:rsidRPr="008502B2" w:rsidRDefault="00BB4C2B" w:rsidP="00BB4C2B">
            <w:pPr>
              <w:pStyle w:val="Tabletext"/>
            </w:pPr>
            <w:r w:rsidRPr="008502B2">
              <w:t>Nap Nap - Wa</w:t>
            </w:r>
            <w:r>
              <w:t>u</w:t>
            </w:r>
            <w:r w:rsidRPr="008502B2">
              <w:t>gorah</w:t>
            </w:r>
          </w:p>
          <w:p w14:paraId="5A7F5707" w14:textId="77777777" w:rsidR="00BB4C2B" w:rsidRDefault="00BB4C2B" w:rsidP="00BB4C2B">
            <w:pPr>
              <w:pStyle w:val="Tabletext"/>
            </w:pPr>
          </w:p>
          <w:p w14:paraId="623A7DEF" w14:textId="77777777" w:rsidR="00BB4C2B" w:rsidRPr="008502B2" w:rsidRDefault="00BB4C2B" w:rsidP="00BB4C2B">
            <w:pPr>
              <w:pStyle w:val="Tabletext"/>
            </w:pPr>
            <w:r w:rsidRPr="008502B2">
              <w:t xml:space="preserve">Nimmie-Caira SBF refuge (south Caira channel) </w:t>
            </w:r>
          </w:p>
          <w:p w14:paraId="78FE2438" w14:textId="77777777" w:rsidR="00BB4C2B" w:rsidRPr="008502B2" w:rsidRDefault="00BB4C2B" w:rsidP="00BB4C2B">
            <w:pPr>
              <w:pStyle w:val="Tabletext"/>
            </w:pPr>
            <w:r w:rsidRPr="008502B2">
              <w:t xml:space="preserve"> </w:t>
            </w:r>
          </w:p>
          <w:p w14:paraId="48C075D9" w14:textId="77777777" w:rsidR="00BB4C2B" w:rsidRDefault="00BB4C2B" w:rsidP="00BB4C2B">
            <w:pPr>
              <w:pStyle w:val="Tabletext"/>
            </w:pPr>
            <w:r w:rsidRPr="008502B2">
              <w:t>Nimmie-Caira refuge (north Caira channel)</w:t>
            </w:r>
          </w:p>
          <w:p w14:paraId="1A75E944" w14:textId="77777777" w:rsidR="00BB4C2B" w:rsidRPr="008502B2" w:rsidRDefault="00BB4C2B" w:rsidP="00BB4C2B">
            <w:pPr>
              <w:pStyle w:val="Tabletext"/>
            </w:pPr>
          </w:p>
          <w:p w14:paraId="38828A9A" w14:textId="77777777" w:rsidR="00BB4C2B" w:rsidRPr="00754431" w:rsidRDefault="00BB4C2B" w:rsidP="00BB4C2B">
            <w:pPr>
              <w:pStyle w:val="Tabletext"/>
              <w:rPr>
                <w:color w:val="000000"/>
                <w:sz w:val="16"/>
                <w:szCs w:val="16"/>
              </w:rPr>
            </w:pPr>
            <w:r w:rsidRPr="008502B2">
              <w:t>Yarradda Lagoon</w:t>
            </w:r>
          </w:p>
        </w:tc>
        <w:tc>
          <w:tcPr>
            <w:tcW w:w="1049" w:type="pct"/>
            <w:tcBorders>
              <w:top w:val="single" w:sz="4" w:space="0" w:color="auto"/>
              <w:left w:val="single" w:sz="4" w:space="0" w:color="auto"/>
              <w:bottom w:val="single" w:sz="4" w:space="0" w:color="auto"/>
              <w:right w:val="single" w:sz="4" w:space="0" w:color="auto"/>
            </w:tcBorders>
            <w:vAlign w:val="center"/>
          </w:tcPr>
          <w:p w14:paraId="030C18EE" w14:textId="77777777" w:rsidR="00BB4C2B" w:rsidRDefault="00BB4C2B" w:rsidP="00BB4C2B">
            <w:pPr>
              <w:pStyle w:val="Tabletext"/>
              <w:rPr>
                <w:sz w:val="16"/>
                <w:szCs w:val="16"/>
              </w:rPr>
            </w:pPr>
            <w:r w:rsidRPr="00814DDD">
              <w:rPr>
                <w:sz w:val="16"/>
                <w:szCs w:val="16"/>
              </w:rPr>
              <w:t>What did Commonwealth environmental water contribute to wetland productivity nutrients and carbon fluxes, primary productivity (CHL a) and secondary productivity (Microinvertebrates)?</w:t>
            </w:r>
          </w:p>
          <w:p w14:paraId="022513EB" w14:textId="77777777" w:rsidR="00BB4C2B" w:rsidRPr="00814DDD" w:rsidRDefault="00BB4C2B" w:rsidP="00BB4C2B">
            <w:pPr>
              <w:pStyle w:val="Tabletext"/>
              <w:rPr>
                <w:sz w:val="16"/>
                <w:szCs w:val="16"/>
              </w:rPr>
            </w:pPr>
          </w:p>
          <w:p w14:paraId="6379CD5A" w14:textId="77777777" w:rsidR="00BB4C2B" w:rsidRPr="00814DDD" w:rsidRDefault="00BB4C2B" w:rsidP="00BB4C2B">
            <w:pPr>
              <w:pStyle w:val="Tabletext"/>
              <w:rPr>
                <w:color w:val="000000"/>
                <w:sz w:val="16"/>
                <w:szCs w:val="16"/>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52C7E243" w14:textId="77777777" w:rsidR="00BB4C2B" w:rsidRPr="00754431" w:rsidRDefault="00BB4C2B" w:rsidP="00BB4C2B">
            <w:pPr>
              <w:pStyle w:val="Tabletext"/>
              <w:rPr>
                <w:color w:val="000000"/>
                <w:sz w:val="16"/>
                <w:szCs w:val="16"/>
              </w:rPr>
            </w:pPr>
            <w:r>
              <w:rPr>
                <w:color w:val="000000"/>
                <w:sz w:val="16"/>
                <w:szCs w:val="16"/>
              </w:rPr>
              <w:t>High densities of microinvertebrates observed throughout spring and summer, dominated by copepods with cladocerans and ostracods present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593FFE1A" w14:textId="77777777" w:rsidR="00BB4C2B" w:rsidRPr="00754431" w:rsidRDefault="00BB4C2B" w:rsidP="00BB4C2B">
            <w:pPr>
              <w:pStyle w:val="Tabletext"/>
              <w:rPr>
                <w:color w:val="000000"/>
                <w:sz w:val="16"/>
                <w:szCs w:val="16"/>
              </w:rPr>
            </w:pPr>
          </w:p>
          <w:p w14:paraId="07041C84" w14:textId="77777777" w:rsidR="00BB4C2B" w:rsidRPr="00754431" w:rsidRDefault="00BB4C2B" w:rsidP="00BB4C2B">
            <w:pPr>
              <w:pStyle w:val="Tabletext"/>
              <w:rPr>
                <w:color w:val="000000"/>
                <w:sz w:val="16"/>
                <w:szCs w:val="16"/>
              </w:rPr>
            </w:pPr>
            <w:r>
              <w:rPr>
                <w:color w:val="000000"/>
                <w:sz w:val="16"/>
                <w:szCs w:val="16"/>
              </w:rPr>
              <w:t>Yes</w:t>
            </w:r>
          </w:p>
        </w:tc>
      </w:tr>
    </w:tbl>
    <w:p w14:paraId="379ED24C" w14:textId="77777777" w:rsidR="00BB4C2B" w:rsidRDefault="00BB4C2B" w:rsidP="00BB4C2B">
      <w:pPr>
        <w:rPr>
          <w:sz w:val="16"/>
          <w:szCs w:val="16"/>
        </w:rPr>
      </w:pPr>
    </w:p>
    <w:p w14:paraId="62F67CE2" w14:textId="77777777" w:rsidR="00BB4C2B" w:rsidRDefault="00BB4C2B" w:rsidP="00BB4C2B">
      <w:pPr>
        <w:pStyle w:val="Heading3"/>
      </w:pPr>
      <w:bookmarkStart w:id="526" w:name="_Toc460839436"/>
      <w:bookmarkStart w:id="527" w:name="_Toc460839712"/>
      <w:bookmarkStart w:id="528" w:name="_Toc460839864"/>
      <w:bookmarkStart w:id="529" w:name="_Toc460839981"/>
      <w:bookmarkStart w:id="530" w:name="_Toc460840345"/>
      <w:bookmarkStart w:id="531" w:name="_Toc460843716"/>
      <w:bookmarkStart w:id="532" w:name="_Toc460851495"/>
      <w:bookmarkStart w:id="533" w:name="_Toc460934805"/>
      <w:bookmarkStart w:id="534" w:name="_Toc471725697"/>
      <w:bookmarkStart w:id="535" w:name="_Toc473907075"/>
      <w:r>
        <w:t>Main findings from microinvertebrate monitoring program</w:t>
      </w:r>
      <w:bookmarkEnd w:id="526"/>
      <w:bookmarkEnd w:id="527"/>
      <w:bookmarkEnd w:id="528"/>
      <w:bookmarkEnd w:id="529"/>
      <w:bookmarkEnd w:id="530"/>
      <w:bookmarkEnd w:id="531"/>
      <w:bookmarkEnd w:id="532"/>
      <w:bookmarkEnd w:id="533"/>
      <w:bookmarkEnd w:id="534"/>
      <w:bookmarkEnd w:id="535"/>
    </w:p>
    <w:p w14:paraId="2521CAB0" w14:textId="77777777" w:rsidR="00BB4C2B" w:rsidRPr="000C720D" w:rsidRDefault="00BB4C2B" w:rsidP="00B937A7">
      <w:pPr>
        <w:pStyle w:val="BodyTextCEWO"/>
        <w:numPr>
          <w:ilvl w:val="0"/>
          <w:numId w:val="51"/>
        </w:numPr>
      </w:pPr>
      <w:bookmarkStart w:id="536" w:name="_Toc460839437"/>
      <w:bookmarkStart w:id="537" w:name="_Toc460839713"/>
      <w:bookmarkStart w:id="538" w:name="_Toc460839865"/>
      <w:bookmarkStart w:id="539" w:name="_Toc460839982"/>
      <w:bookmarkStart w:id="540" w:name="_Toc460840346"/>
      <w:bookmarkStart w:id="541" w:name="_Toc460843717"/>
      <w:r w:rsidRPr="000C720D">
        <w:t>High densities of microinvertebrates (500-1000 /L) were recorded following inundation of monitored wetlands with Commonwealth environmental water in both 2014-15 and 2015-16.</w:t>
      </w:r>
      <w:bookmarkEnd w:id="536"/>
      <w:bookmarkEnd w:id="537"/>
      <w:bookmarkEnd w:id="538"/>
      <w:bookmarkEnd w:id="539"/>
      <w:bookmarkEnd w:id="540"/>
      <w:bookmarkEnd w:id="541"/>
    </w:p>
    <w:p w14:paraId="1C697A96" w14:textId="77777777" w:rsidR="00BB4C2B" w:rsidRPr="000C720D" w:rsidRDefault="00BB4C2B" w:rsidP="00B937A7">
      <w:pPr>
        <w:pStyle w:val="BodyTextCEWO"/>
        <w:numPr>
          <w:ilvl w:val="0"/>
          <w:numId w:val="51"/>
        </w:numPr>
      </w:pPr>
      <w:bookmarkStart w:id="542" w:name="_Toc460839438"/>
      <w:bookmarkStart w:id="543" w:name="_Toc460839714"/>
      <w:bookmarkStart w:id="544" w:name="_Toc460839866"/>
      <w:bookmarkStart w:id="545" w:name="_Toc460839983"/>
      <w:bookmarkStart w:id="546" w:name="_Toc460840347"/>
      <w:bookmarkStart w:id="547" w:name="_Toc460843718"/>
      <w:r w:rsidRPr="000C720D">
        <w:t>Densities were higher in the mid-Murrumbidgee (Yarradda Lagoon) and Nimmie-Caira wetlands than in the Redbank wetlands in both years.</w:t>
      </w:r>
      <w:bookmarkEnd w:id="542"/>
      <w:bookmarkEnd w:id="543"/>
      <w:bookmarkEnd w:id="544"/>
      <w:bookmarkEnd w:id="545"/>
      <w:bookmarkEnd w:id="546"/>
      <w:bookmarkEnd w:id="547"/>
    </w:p>
    <w:p w14:paraId="15908C42" w14:textId="77777777" w:rsidR="00BB4C2B" w:rsidRPr="000C720D" w:rsidRDefault="00BB4C2B" w:rsidP="00B937A7">
      <w:pPr>
        <w:pStyle w:val="BodyTextCEWO"/>
        <w:numPr>
          <w:ilvl w:val="0"/>
          <w:numId w:val="51"/>
        </w:numPr>
      </w:pPr>
      <w:bookmarkStart w:id="548" w:name="_Toc460839439"/>
      <w:bookmarkStart w:id="549" w:name="_Toc460839715"/>
      <w:bookmarkStart w:id="550" w:name="_Toc460839867"/>
      <w:bookmarkStart w:id="551" w:name="_Toc460839984"/>
      <w:bookmarkStart w:id="552" w:name="_Toc460840348"/>
      <w:bookmarkStart w:id="553" w:name="_Toc460843719"/>
      <w:r w:rsidRPr="000C720D">
        <w:t>In both watering years, densities of m</w:t>
      </w:r>
      <w:r>
        <w:t>i</w:t>
      </w:r>
      <w:r w:rsidRPr="000C720D">
        <w:t>croinvertebrates fell by March in all zones.</w:t>
      </w:r>
      <w:bookmarkEnd w:id="548"/>
      <w:bookmarkEnd w:id="549"/>
      <w:bookmarkEnd w:id="550"/>
      <w:bookmarkEnd w:id="551"/>
      <w:bookmarkEnd w:id="552"/>
      <w:bookmarkEnd w:id="553"/>
    </w:p>
    <w:p w14:paraId="6561898E" w14:textId="77777777" w:rsidR="00BB4C2B" w:rsidRPr="000C720D" w:rsidRDefault="00BB4C2B" w:rsidP="00B937A7">
      <w:pPr>
        <w:pStyle w:val="BodyTextCEWO"/>
        <w:numPr>
          <w:ilvl w:val="0"/>
          <w:numId w:val="51"/>
        </w:numPr>
      </w:pPr>
      <w:bookmarkStart w:id="554" w:name="_Toc460839440"/>
      <w:bookmarkStart w:id="555" w:name="_Toc460839716"/>
      <w:bookmarkStart w:id="556" w:name="_Toc460839868"/>
      <w:bookmarkStart w:id="557" w:name="_Toc460839985"/>
      <w:bookmarkStart w:id="558" w:name="_Toc460840349"/>
      <w:bookmarkStart w:id="559" w:name="_Toc460843720"/>
      <w:r w:rsidRPr="000C720D">
        <w:t>In both watering years, copepods dominated wetland assemblages, with cladocerans and lower densities of ostracods also present.</w:t>
      </w:r>
      <w:bookmarkEnd w:id="554"/>
      <w:bookmarkEnd w:id="555"/>
      <w:bookmarkEnd w:id="556"/>
      <w:bookmarkEnd w:id="557"/>
      <w:bookmarkEnd w:id="558"/>
      <w:bookmarkEnd w:id="559"/>
    </w:p>
    <w:p w14:paraId="69E6F4A9" w14:textId="77777777" w:rsidR="00BB4C2B" w:rsidRPr="000C720D" w:rsidRDefault="00BB4C2B" w:rsidP="00B937A7">
      <w:pPr>
        <w:pStyle w:val="BodyTextCEWO"/>
        <w:numPr>
          <w:ilvl w:val="0"/>
          <w:numId w:val="51"/>
        </w:numPr>
      </w:pPr>
      <w:bookmarkStart w:id="560" w:name="_Toc460839441"/>
      <w:bookmarkStart w:id="561" w:name="_Toc460839717"/>
      <w:bookmarkStart w:id="562" w:name="_Toc460839869"/>
      <w:bookmarkStart w:id="563" w:name="_Toc460839986"/>
      <w:bookmarkStart w:id="564" w:name="_Toc460840350"/>
      <w:bookmarkStart w:id="565" w:name="_Toc460843721"/>
      <w:r w:rsidRPr="000C720D">
        <w:t>Responses of microinvertebrates to inundation were consistent across years suggesting the current regime of wetting and drying is maintaining the egg bank and high levels of productivity.</w:t>
      </w:r>
      <w:bookmarkEnd w:id="560"/>
      <w:bookmarkEnd w:id="561"/>
      <w:bookmarkEnd w:id="562"/>
      <w:bookmarkEnd w:id="563"/>
      <w:bookmarkEnd w:id="564"/>
      <w:bookmarkEnd w:id="565"/>
      <w:r w:rsidRPr="000C720D">
        <w:t xml:space="preserve"> </w:t>
      </w:r>
    </w:p>
    <w:p w14:paraId="5C44DCB2" w14:textId="77777777" w:rsidR="00BB4C2B" w:rsidRPr="00E84B95" w:rsidRDefault="00BB4C2B" w:rsidP="00BB4C2B">
      <w:pPr>
        <w:pStyle w:val="Heading3"/>
      </w:pPr>
      <w:bookmarkStart w:id="566" w:name="_Toc460839442"/>
      <w:bookmarkStart w:id="567" w:name="_Toc460839718"/>
      <w:bookmarkStart w:id="568" w:name="_Toc460839870"/>
      <w:bookmarkStart w:id="569" w:name="_Toc460839987"/>
      <w:bookmarkStart w:id="570" w:name="_Toc460840351"/>
      <w:bookmarkStart w:id="571" w:name="_Toc460843722"/>
      <w:bookmarkStart w:id="572" w:name="_Toc460851496"/>
      <w:bookmarkStart w:id="573" w:name="_Toc460934806"/>
      <w:bookmarkStart w:id="574" w:name="_Toc471725698"/>
      <w:bookmarkStart w:id="575" w:name="_Toc473907076"/>
      <w:r w:rsidRPr="00E84B95">
        <w:rPr>
          <w:rStyle w:val="Heading3Char"/>
          <w:b/>
          <w:i/>
          <w:iCs/>
        </w:rPr>
        <w:t xml:space="preserve">Discussion, </w:t>
      </w:r>
      <w:r>
        <w:rPr>
          <w:rStyle w:val="Heading3Char"/>
          <w:b/>
          <w:i/>
          <w:iCs/>
        </w:rPr>
        <w:t>r</w:t>
      </w:r>
      <w:r w:rsidRPr="00E84B95">
        <w:t>ecommendations and adaptive management</w:t>
      </w:r>
      <w:bookmarkEnd w:id="566"/>
      <w:bookmarkEnd w:id="567"/>
      <w:bookmarkEnd w:id="568"/>
      <w:bookmarkEnd w:id="569"/>
      <w:bookmarkEnd w:id="570"/>
      <w:bookmarkEnd w:id="571"/>
      <w:bookmarkEnd w:id="572"/>
      <w:bookmarkEnd w:id="573"/>
      <w:bookmarkEnd w:id="574"/>
      <w:bookmarkEnd w:id="575"/>
    </w:p>
    <w:p w14:paraId="58D388AE" w14:textId="77777777" w:rsidR="00BB4C2B" w:rsidRDefault="00BB4C2B" w:rsidP="00BB4C2B">
      <w:pPr>
        <w:pStyle w:val="BodyTextCEWO"/>
      </w:pPr>
      <w:r>
        <w:t xml:space="preserve">In both 2014-15 and 2015-16, </w:t>
      </w:r>
      <w:r w:rsidRPr="001C444F">
        <w:t xml:space="preserve">Commonwealth environmental water was delivered to wetlands in order to improve water quality and to support the </w:t>
      </w:r>
      <w:r>
        <w:t xml:space="preserve">feeding </w:t>
      </w:r>
      <w:r w:rsidRPr="001C444F">
        <w:t>habitat and breeding requirements o</w:t>
      </w:r>
      <w:r>
        <w:t xml:space="preserve">f native vegetation, waterbirds, </w:t>
      </w:r>
      <w:r w:rsidRPr="001C444F">
        <w:t>fish</w:t>
      </w:r>
      <w:r>
        <w:t xml:space="preserve"> and other vertebrates (turtles, frogs)</w:t>
      </w:r>
      <w:r w:rsidRPr="001C444F">
        <w:t>.</w:t>
      </w:r>
      <w:r>
        <w:t xml:space="preserve"> The current water regime is yielding productive feeding habitats for filter-feeding waterbirds, fish, larval fish and tadpoles in terms of microinvertebrate densities. Based on information from fisheries research, microinvertebrate densities between 100-1000 /L support larval fish and adult fish that predate on microinvertebrates </w:t>
      </w:r>
      <w:r>
        <w:rPr>
          <w:noProof/>
        </w:rPr>
        <w:t>(King 2004)</w:t>
      </w:r>
      <w:r>
        <w:t xml:space="preserve">. Required microinvertebrate densities for waterbirds and tadpoles are not known. </w:t>
      </w:r>
    </w:p>
    <w:p w14:paraId="462F6A41" w14:textId="77777777" w:rsidR="00BB4C2B" w:rsidRDefault="00BB4C2B" w:rsidP="00BB4C2B">
      <w:pPr>
        <w:pStyle w:val="BodyTextCEWO"/>
      </w:pPr>
      <w:r>
        <w:t xml:space="preserve">The fall in microinvertebrate densities in March is likely due to falling temperatures, depletion of nutrients as inundation extends, possibly increased predation pressure as water levels fall and declining water quality as wetlands dry. It is not known why densities are higher in Yarradda and Nimmmie-Caira than Redbank. </w:t>
      </w:r>
      <w:r>
        <w:rPr>
          <w:lang w:eastAsia="en-AU"/>
        </w:rPr>
        <w:t xml:space="preserve">Wetlands receiving Commonwealth environmental water via infrastructure in 2014-15 in the </w:t>
      </w:r>
      <w:r>
        <w:rPr>
          <w:lang w:val="en-US"/>
        </w:rPr>
        <w:t xml:space="preserve">mid-Murrumbidgee (Yarradda Lagoon) had similar densities of microinvertebrates as those in the Lowbidgee floodplain (Nimmie-Caira refuge watering) and were higher than </w:t>
      </w:r>
      <w:r w:rsidRPr="00305EA6">
        <w:rPr>
          <w:lang w:val="en-US"/>
        </w:rPr>
        <w:t>wetlands in the Redbank zone (Yanga Waterbird and Nap Nap Wa</w:t>
      </w:r>
      <w:r>
        <w:rPr>
          <w:lang w:val="en-US"/>
        </w:rPr>
        <w:t>u</w:t>
      </w:r>
      <w:r w:rsidRPr="00305EA6">
        <w:rPr>
          <w:lang w:val="en-US"/>
        </w:rPr>
        <w:t xml:space="preserve">gorah), </w:t>
      </w:r>
      <w:r w:rsidRPr="00083570">
        <w:rPr>
          <w:lang w:val="en-US"/>
        </w:rPr>
        <w:t>indicating that the mode of water delivery had little impact on microinvertebrate density or diversity.</w:t>
      </w:r>
      <w:r>
        <w:rPr>
          <w:lang w:val="en-US"/>
        </w:rPr>
        <w:t xml:space="preserve">  </w:t>
      </w:r>
    </w:p>
    <w:p w14:paraId="240C20CC" w14:textId="77777777" w:rsidR="00BB4C2B" w:rsidRDefault="00BB4C2B" w:rsidP="00BB4C2B">
      <w:pPr>
        <w:pStyle w:val="BodyTextCEWO"/>
      </w:pPr>
      <w:r>
        <w:t>Based on research in the MDB for microinvertebrates,</w:t>
      </w:r>
      <w:r w:rsidRPr="0089648A">
        <w:t xml:space="preserve"> frequent</w:t>
      </w:r>
      <w:r>
        <w:t xml:space="preserve"> (annual for wetlands with this historical frequency)</w:t>
      </w:r>
      <w:r w:rsidRPr="0089648A">
        <w:t xml:space="preserve"> inundation of wetland</w:t>
      </w:r>
      <w:r>
        <w:t xml:space="preserve">s </w:t>
      </w:r>
      <w:r w:rsidRPr="0089648A">
        <w:t>with some drawdown over winter yield</w:t>
      </w:r>
      <w:r>
        <w:t>s</w:t>
      </w:r>
      <w:r w:rsidRPr="0089648A">
        <w:t xml:space="preserve"> the most productive sites</w:t>
      </w:r>
      <w:r>
        <w:t xml:space="preserve"> for microinvertebrates</w:t>
      </w:r>
      <w:r w:rsidRPr="0089648A">
        <w:t>.</w:t>
      </w:r>
      <w:r>
        <w:t xml:space="preserve"> Inundation needs to be long enough for biota to complete life cycles and for microinvertebrates at least 3-5 months. It is important that the drying phase is also adequate to allow terrestrial decomposition processes to replenish soil nutrients, but the exact length is not known.</w:t>
      </w:r>
    </w:p>
    <w:p w14:paraId="0052FC25" w14:textId="77777777" w:rsidR="00BB4C2B" w:rsidRPr="004C3B3C" w:rsidRDefault="00BB4C2B" w:rsidP="00BB4C2B">
      <w:pPr>
        <w:pStyle w:val="BodyTextCEWO"/>
      </w:pPr>
      <w:r>
        <w:t xml:space="preserve">Restoring the natural wetting and drying regimes to floodplain wetlands, and maintaining a mosaic of inundation frequencies will continue to provide suitable conditions for microinvertebrates.  </w:t>
      </w:r>
    </w:p>
    <w:p w14:paraId="0A9FB63E" w14:textId="77777777" w:rsidR="00BB4C2B" w:rsidRDefault="00BB4C2B" w:rsidP="00BB4C2B">
      <w:pPr>
        <w:spacing w:after="0" w:line="240" w:lineRule="auto"/>
        <w:jc w:val="left"/>
        <w:rPr>
          <w:rFonts w:eastAsia="Times New Roman" w:cs="Angsana New"/>
          <w:lang w:eastAsia="zh-CN" w:bidi="th-TH"/>
        </w:rPr>
      </w:pPr>
      <w:r>
        <w:br w:type="page"/>
      </w:r>
    </w:p>
    <w:p w14:paraId="2C1F0EBD" w14:textId="77777777" w:rsidR="00BB4C2B" w:rsidRPr="006B1B92" w:rsidRDefault="00BB4C2B" w:rsidP="00BB4C2B">
      <w:pPr>
        <w:pStyle w:val="Heading2"/>
        <w:numPr>
          <w:ilvl w:val="1"/>
          <w:numId w:val="4"/>
        </w:numPr>
      </w:pPr>
      <w:bookmarkStart w:id="576" w:name="_Toc460839443"/>
      <w:bookmarkStart w:id="577" w:name="_Toc460839719"/>
      <w:bookmarkStart w:id="578" w:name="_Toc460839871"/>
      <w:bookmarkStart w:id="579" w:name="_Toc460839988"/>
      <w:bookmarkStart w:id="580" w:name="_Toc460840352"/>
      <w:bookmarkStart w:id="581" w:name="_Toc460843723"/>
      <w:bookmarkStart w:id="582" w:name="_Toc460851497"/>
      <w:bookmarkStart w:id="583" w:name="_Toc460934807"/>
      <w:bookmarkStart w:id="584" w:name="_Toc471725699"/>
      <w:bookmarkStart w:id="585" w:name="_Toc473907077"/>
      <w:r w:rsidRPr="006B1B92">
        <w:t>Vegetation diversity</w:t>
      </w:r>
      <w:bookmarkEnd w:id="576"/>
      <w:bookmarkEnd w:id="577"/>
      <w:bookmarkEnd w:id="578"/>
      <w:bookmarkEnd w:id="579"/>
      <w:bookmarkEnd w:id="580"/>
      <w:bookmarkEnd w:id="581"/>
      <w:bookmarkEnd w:id="582"/>
      <w:bookmarkEnd w:id="583"/>
      <w:bookmarkEnd w:id="584"/>
      <w:bookmarkEnd w:id="585"/>
    </w:p>
    <w:p w14:paraId="3E8542F1" w14:textId="77777777" w:rsidR="00BB4C2B" w:rsidRPr="006B1B92" w:rsidRDefault="00BB4C2B" w:rsidP="00BB4C2B">
      <w:pPr>
        <w:pStyle w:val="BodyTextCEWO"/>
        <w:rPr>
          <w:lang w:val="en-GB"/>
        </w:rPr>
      </w:pPr>
      <w:r w:rsidRPr="006B1B92">
        <w:rPr>
          <w:lang w:val="en-GB"/>
        </w:rPr>
        <w:t>Commonwealth environmental water was delivered to wetlands through the Redbank, Nimmie-</w:t>
      </w:r>
      <w:r>
        <w:rPr>
          <w:lang w:val="en-GB"/>
        </w:rPr>
        <w:t>Caira</w:t>
      </w:r>
      <w:r w:rsidRPr="006B1B92">
        <w:rPr>
          <w:lang w:val="en-GB"/>
        </w:rPr>
        <w:t xml:space="preserve"> and mid-Murrumbidgee with the primary objective to</w:t>
      </w:r>
      <w:r w:rsidRPr="006B1B92">
        <w:rPr>
          <w:i/>
          <w:lang w:val="en-GB"/>
        </w:rPr>
        <w:t xml:space="preserve"> “Protect and maintain the health of existing extent of riparian, floodplain and wetland native vegetation communities”. </w:t>
      </w:r>
      <w:r w:rsidRPr="006B1B92">
        <w:rPr>
          <w:lang w:val="en-GB"/>
        </w:rPr>
        <w:t>The types of aquatic species present in a wetland is strongly influenced by the flow regime, in particular, inundation frequency, water depth and duration of inundation.</w:t>
      </w:r>
      <w:r w:rsidRPr="006B1B92">
        <w:rPr>
          <w:i/>
          <w:lang w:val="en-GB"/>
        </w:rPr>
        <w:t xml:space="preserve"> </w:t>
      </w:r>
      <w:r w:rsidRPr="006B1B92">
        <w:rPr>
          <w:lang w:val="en-GB"/>
        </w:rPr>
        <w:t>Variability in the flow regime across the Murrumbidgee floodplain helps to support a wide array of different plant communities, which are often classified by their dominant tree and shrub species. Key communities monitored as part of this program include Lignum and Lignum-Black Box through the Nimmie-</w:t>
      </w:r>
      <w:r>
        <w:rPr>
          <w:lang w:val="en-GB"/>
        </w:rPr>
        <w:t>Caira</w:t>
      </w:r>
      <w:r w:rsidRPr="006B1B92">
        <w:rPr>
          <w:lang w:val="en-GB"/>
        </w:rPr>
        <w:t xml:space="preserve"> and fringing river red gum wetlands in the </w:t>
      </w:r>
      <w:r>
        <w:rPr>
          <w:lang w:val="en-GB"/>
        </w:rPr>
        <w:t>m</w:t>
      </w:r>
      <w:r w:rsidRPr="006B1B92">
        <w:rPr>
          <w:lang w:val="en-GB"/>
        </w:rPr>
        <w:t>id-Murrumbidgee and river red gum-spike rush communities through the Redbank zones.</w:t>
      </w:r>
    </w:p>
    <w:p w14:paraId="1965DD6D" w14:textId="77777777" w:rsidR="00BB4C2B" w:rsidRPr="006B1B92" w:rsidRDefault="00BB4C2B" w:rsidP="00BB4C2B">
      <w:pPr>
        <w:pStyle w:val="BodyTextCEWO"/>
      </w:pPr>
      <w:r w:rsidRPr="006B1B92">
        <w:rPr>
          <w:lang w:val="en-GB"/>
        </w:rPr>
        <w:t>Aquatic plant species need water to grow and reproduce</w:t>
      </w:r>
      <w:r>
        <w:rPr>
          <w:lang w:val="en-GB"/>
        </w:rPr>
        <w:t>. I</w:t>
      </w:r>
      <w:r w:rsidRPr="006B1B92">
        <w:t xml:space="preserve">n seasonally inundated wetlands </w:t>
      </w:r>
      <w:r>
        <w:t>there are</w:t>
      </w:r>
      <w:r w:rsidRPr="006B1B92">
        <w:t xml:space="preserve"> distinct wet and dry phase</w:t>
      </w:r>
      <w:r>
        <w:t>s</w:t>
      </w:r>
      <w:r w:rsidRPr="006B1B92">
        <w:t xml:space="preserve"> </w:t>
      </w:r>
      <w:r>
        <w:t>contributing to</w:t>
      </w:r>
      <w:r w:rsidRPr="006B1B92">
        <w:t xml:space="preserve"> regular transition</w:t>
      </w:r>
      <w:r>
        <w:t>s</w:t>
      </w:r>
      <w:r w:rsidRPr="006B1B92">
        <w:t xml:space="preserve"> between short lived terrestrial plant species and water dependent species which grow while the wetland contains water. Drying periods that extend the normal wet and dry cycle can lead to the establishment of longer lived terrestrial species and subsequent declines and disappearances of aquatic species from the population and from the seedbank.  </w:t>
      </w:r>
    </w:p>
    <w:p w14:paraId="73EC4D80" w14:textId="77777777" w:rsidR="00BB4C2B" w:rsidRPr="006B1B92" w:rsidRDefault="00BB4C2B" w:rsidP="00BB4C2B">
      <w:pPr>
        <w:pStyle w:val="BodyTextCEWO"/>
      </w:pPr>
      <w:r w:rsidRPr="006B1B92">
        <w:t>With these factors in mind, the responses of aquatic plant communities following environmental watering will be influenced by the length of time the wetland had been dry, the length of time the wetland contains water and water depth, with most wetlands undergoing a rapid increase in water depth following inundation with a gradual decline in water depth occ</w:t>
      </w:r>
      <w:r>
        <w:t xml:space="preserve">urring over time. </w:t>
      </w:r>
      <w:r w:rsidRPr="006B1B92">
        <w:t>The general pattern expected in wetlands is an initial decline of species diversity immediately upon watering due to the drowning out of terrestrial species, followed by an establishment and maturation of the aquatic community and then gradual senescence of aquatic species and colonisation of drying wetlands by mud-flat specialists and opportunistic terrestrial species. Following the delivery of environmental water larger wetland complexes can hold water for between 12 and 18 months which means that the full benefit of environmental watering sometimes need to be cons</w:t>
      </w:r>
      <w:r>
        <w:t xml:space="preserve">idered across multiple years. </w:t>
      </w:r>
      <w:r w:rsidRPr="006B1B92">
        <w:t xml:space="preserve">An example of this process is shown for Piggery Lake in the Lowbidgee floodplain </w:t>
      </w:r>
      <w:r>
        <w:t>(</w:t>
      </w:r>
      <w:r>
        <w:fldChar w:fldCharType="begin"/>
      </w:r>
      <w:r>
        <w:instrText xml:space="preserve"> REF _Ref460930889 \h </w:instrText>
      </w:r>
      <w:r>
        <w:fldChar w:fldCharType="separate"/>
      </w:r>
      <w:r>
        <w:t xml:space="preserve">Plate </w:t>
      </w:r>
      <w:r>
        <w:rPr>
          <w:noProof/>
        </w:rPr>
        <w:t>4</w:t>
      </w:r>
      <w:r>
        <w:noBreakHyphen/>
      </w:r>
      <w:r>
        <w:rPr>
          <w:noProof/>
        </w:rPr>
        <w:t>2</w:t>
      </w:r>
      <w:r>
        <w:fldChar w:fldCharType="end"/>
      </w:r>
      <w:r>
        <w:t>).</w:t>
      </w:r>
      <w:r w:rsidRPr="006B1B92">
        <w:t xml:space="preserve"> </w:t>
      </w:r>
      <w:r>
        <w:t>T</w:t>
      </w:r>
      <w:r w:rsidRPr="006B1B92">
        <w:t xml:space="preserve">his large wetland takes over 12 months to dry and we can see the gradual change in the community </w:t>
      </w:r>
      <w:r>
        <w:t>over</w:t>
      </w:r>
      <w:r w:rsidRPr="006B1B92">
        <w:t xml:space="preserve"> a 16 month period.</w:t>
      </w:r>
    </w:p>
    <w:p w14:paraId="4B661C76" w14:textId="77777777" w:rsidR="00BB4C2B" w:rsidRPr="006B1B92" w:rsidRDefault="00BB4C2B" w:rsidP="00BB4C2B">
      <w:pPr>
        <w:pStyle w:val="BodyTextCEWO"/>
      </w:pP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388"/>
        <w:gridCol w:w="4628"/>
      </w:tblGrid>
      <w:tr w:rsidR="00BB4C2B" w:rsidRPr="006B1B92" w14:paraId="7B2769EA" w14:textId="77777777" w:rsidTr="00B4531A">
        <w:trPr>
          <w:trHeight w:val="3545"/>
        </w:trPr>
        <w:tc>
          <w:tcPr>
            <w:tcW w:w="4396" w:type="dxa"/>
            <w:shd w:val="clear" w:color="auto" w:fill="auto"/>
          </w:tcPr>
          <w:p w14:paraId="275EC98A" w14:textId="164F8949" w:rsidR="00BB4C2B" w:rsidRPr="00B4531A" w:rsidRDefault="00A32417" w:rsidP="00B4531A">
            <w:pPr>
              <w:spacing w:after="0" w:line="240" w:lineRule="auto"/>
              <w:jc w:val="left"/>
              <w:rPr>
                <w:sz w:val="18"/>
                <w:lang w:eastAsia="en-US" w:bidi="th-TH"/>
              </w:rPr>
            </w:pPr>
            <w:r>
              <w:rPr>
                <w:noProof/>
                <w:sz w:val="18"/>
              </w:rPr>
              <w:drawing>
                <wp:inline distT="0" distB="0" distL="0" distR="0" wp14:anchorId="582330B8" wp14:editId="26A1553B">
                  <wp:extent cx="2771775" cy="2162175"/>
                  <wp:effectExtent l="0" t="0" r="9525" b="9525"/>
                  <wp:docPr id="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71775" cy="2162175"/>
                          </a:xfrm>
                          <a:prstGeom prst="rect">
                            <a:avLst/>
                          </a:prstGeom>
                          <a:noFill/>
                          <a:ln>
                            <a:noFill/>
                          </a:ln>
                        </pic:spPr>
                      </pic:pic>
                    </a:graphicData>
                  </a:graphic>
                </wp:inline>
              </w:drawing>
            </w:r>
          </w:p>
          <w:p w14:paraId="7A667178" w14:textId="77777777" w:rsidR="00BB4C2B" w:rsidRPr="00B4531A" w:rsidRDefault="00BB4C2B" w:rsidP="00B4531A">
            <w:pPr>
              <w:spacing w:after="0" w:line="240" w:lineRule="auto"/>
              <w:jc w:val="left"/>
              <w:rPr>
                <w:sz w:val="18"/>
                <w:lang w:eastAsia="en-US" w:bidi="th-TH"/>
              </w:rPr>
            </w:pPr>
            <w:r w:rsidRPr="00B4531A">
              <w:rPr>
                <w:sz w:val="18"/>
                <w:lang w:eastAsia="en-US" w:bidi="th-TH"/>
              </w:rPr>
              <w:t>September 2014</w:t>
            </w:r>
          </w:p>
        </w:tc>
        <w:tc>
          <w:tcPr>
            <w:tcW w:w="4620" w:type="dxa"/>
            <w:shd w:val="clear" w:color="auto" w:fill="auto"/>
          </w:tcPr>
          <w:p w14:paraId="471C0D97" w14:textId="23A4A661" w:rsidR="00BB4C2B" w:rsidRPr="00B4531A" w:rsidRDefault="00A32417" w:rsidP="00B4531A">
            <w:pPr>
              <w:spacing w:after="0" w:line="240" w:lineRule="auto"/>
              <w:jc w:val="left"/>
              <w:rPr>
                <w:noProof/>
                <w:sz w:val="18"/>
                <w:lang w:eastAsia="en-US" w:bidi="th-TH"/>
              </w:rPr>
            </w:pPr>
            <w:r>
              <w:rPr>
                <w:noProof/>
                <w:sz w:val="18"/>
              </w:rPr>
              <w:drawing>
                <wp:inline distT="0" distB="0" distL="0" distR="0" wp14:anchorId="5910DDCE" wp14:editId="04E36BA1">
                  <wp:extent cx="3152775" cy="2162175"/>
                  <wp:effectExtent l="0" t="0" r="9525" b="9525"/>
                  <wp:docPr id="1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152775" cy="2162175"/>
                          </a:xfrm>
                          <a:prstGeom prst="rect">
                            <a:avLst/>
                          </a:prstGeom>
                          <a:noFill/>
                          <a:ln>
                            <a:noFill/>
                          </a:ln>
                        </pic:spPr>
                      </pic:pic>
                    </a:graphicData>
                  </a:graphic>
                </wp:inline>
              </w:drawing>
            </w:r>
          </w:p>
          <w:p w14:paraId="1A424395" w14:textId="77777777" w:rsidR="00BB4C2B" w:rsidRPr="00B4531A" w:rsidRDefault="00BB4C2B" w:rsidP="00B4531A">
            <w:pPr>
              <w:spacing w:after="0" w:line="240" w:lineRule="auto"/>
              <w:jc w:val="left"/>
              <w:rPr>
                <w:sz w:val="18"/>
                <w:lang w:eastAsia="en-US" w:bidi="th-TH"/>
              </w:rPr>
            </w:pPr>
            <w:r w:rsidRPr="00B4531A">
              <w:rPr>
                <w:sz w:val="18"/>
                <w:lang w:eastAsia="en-US" w:bidi="th-TH"/>
              </w:rPr>
              <w:t>November 2014</w:t>
            </w:r>
          </w:p>
        </w:tc>
      </w:tr>
      <w:tr w:rsidR="00BB4C2B" w:rsidRPr="006B1B92" w14:paraId="028E5ADB" w14:textId="77777777" w:rsidTr="00B4531A">
        <w:trPr>
          <w:trHeight w:val="3545"/>
        </w:trPr>
        <w:tc>
          <w:tcPr>
            <w:tcW w:w="4396" w:type="dxa"/>
            <w:shd w:val="clear" w:color="auto" w:fill="auto"/>
          </w:tcPr>
          <w:p w14:paraId="32173E74" w14:textId="6B4CA0D8" w:rsidR="00BB4C2B" w:rsidRPr="00B4531A" w:rsidRDefault="00A32417" w:rsidP="00B4531A">
            <w:pPr>
              <w:spacing w:after="0" w:line="240" w:lineRule="auto"/>
              <w:jc w:val="left"/>
              <w:rPr>
                <w:sz w:val="18"/>
                <w:lang w:eastAsia="en-US" w:bidi="th-TH"/>
              </w:rPr>
            </w:pPr>
            <w:r>
              <w:rPr>
                <w:noProof/>
                <w:sz w:val="18"/>
              </w:rPr>
              <w:drawing>
                <wp:inline distT="0" distB="0" distL="0" distR="0" wp14:anchorId="771A154E" wp14:editId="462A996C">
                  <wp:extent cx="2990850" cy="2257425"/>
                  <wp:effectExtent l="0" t="0" r="0" b="0"/>
                  <wp:docPr id="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990850" cy="2257425"/>
                          </a:xfrm>
                          <a:prstGeom prst="rect">
                            <a:avLst/>
                          </a:prstGeom>
                          <a:noFill/>
                          <a:ln>
                            <a:noFill/>
                          </a:ln>
                        </pic:spPr>
                      </pic:pic>
                    </a:graphicData>
                  </a:graphic>
                </wp:inline>
              </w:drawing>
            </w:r>
            <w:r w:rsidR="00BB4C2B" w:rsidRPr="00B4531A">
              <w:rPr>
                <w:sz w:val="18"/>
                <w:lang w:eastAsia="en-US" w:bidi="th-TH"/>
              </w:rPr>
              <w:t>November 2015</w:t>
            </w:r>
          </w:p>
        </w:tc>
        <w:tc>
          <w:tcPr>
            <w:tcW w:w="4620" w:type="dxa"/>
            <w:shd w:val="clear" w:color="auto" w:fill="auto"/>
          </w:tcPr>
          <w:p w14:paraId="40C3B923" w14:textId="3C44469D" w:rsidR="00BB4C2B" w:rsidRPr="00B4531A" w:rsidRDefault="00A32417" w:rsidP="00B4531A">
            <w:pPr>
              <w:spacing w:after="0" w:line="240" w:lineRule="auto"/>
              <w:jc w:val="left"/>
              <w:rPr>
                <w:sz w:val="18"/>
                <w:lang w:eastAsia="en-US" w:bidi="th-TH"/>
              </w:rPr>
            </w:pPr>
            <w:r>
              <w:rPr>
                <w:noProof/>
                <w:sz w:val="18"/>
              </w:rPr>
              <w:drawing>
                <wp:inline distT="0" distB="0" distL="0" distR="0" wp14:anchorId="3EB039A3" wp14:editId="398B9E4A">
                  <wp:extent cx="2876550" cy="2162175"/>
                  <wp:effectExtent l="0" t="0" r="0" b="9525"/>
                  <wp:docPr id="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876550" cy="2162175"/>
                          </a:xfrm>
                          <a:prstGeom prst="rect">
                            <a:avLst/>
                          </a:prstGeom>
                          <a:noFill/>
                          <a:ln>
                            <a:noFill/>
                          </a:ln>
                        </pic:spPr>
                      </pic:pic>
                    </a:graphicData>
                  </a:graphic>
                </wp:inline>
              </w:drawing>
            </w:r>
          </w:p>
          <w:p w14:paraId="2FA25B1E" w14:textId="77777777" w:rsidR="00BB4C2B" w:rsidRPr="00B4531A" w:rsidRDefault="00BB4C2B" w:rsidP="00B4531A">
            <w:pPr>
              <w:spacing w:after="0" w:line="240" w:lineRule="auto"/>
              <w:jc w:val="left"/>
              <w:rPr>
                <w:sz w:val="18"/>
                <w:lang w:eastAsia="en-US" w:bidi="th-TH"/>
              </w:rPr>
            </w:pPr>
            <w:r w:rsidRPr="00B4531A">
              <w:rPr>
                <w:sz w:val="18"/>
                <w:lang w:eastAsia="en-US" w:bidi="th-TH"/>
              </w:rPr>
              <w:t>January 2016</w:t>
            </w:r>
          </w:p>
        </w:tc>
      </w:tr>
    </w:tbl>
    <w:p w14:paraId="2A402594" w14:textId="77777777" w:rsidR="00BB4C2B" w:rsidRPr="006B1B92" w:rsidRDefault="00BB4C2B" w:rsidP="00BB4C2B">
      <w:pPr>
        <w:spacing w:after="0" w:line="240" w:lineRule="auto"/>
        <w:jc w:val="left"/>
        <w:rPr>
          <w:sz w:val="18"/>
          <w:lang w:bidi="th-TH"/>
        </w:rPr>
      </w:pPr>
    </w:p>
    <w:p w14:paraId="79EE6413" w14:textId="77777777" w:rsidR="00BB4C2B" w:rsidRPr="006B1B92" w:rsidRDefault="00BB4C2B" w:rsidP="00BB4C2B">
      <w:pPr>
        <w:pStyle w:val="Caption"/>
        <w:rPr>
          <w:i/>
          <w:iCs/>
          <w:color w:val="44546A"/>
          <w:sz w:val="18"/>
          <w:szCs w:val="18"/>
        </w:rPr>
      </w:pPr>
      <w:bookmarkStart w:id="586" w:name="_Ref460930889"/>
      <w:bookmarkStart w:id="587" w:name="_Toc460934148"/>
      <w:bookmarkStart w:id="588" w:name="_Toc460934175"/>
      <w:bookmarkStart w:id="589" w:name="_Toc473907978"/>
      <w:r>
        <w:t xml:space="preserve">Plate </w:t>
      </w:r>
      <w:r w:rsidR="00561A34">
        <w:fldChar w:fldCharType="begin"/>
      </w:r>
      <w:r w:rsidR="00561A34">
        <w:instrText xml:space="preserve"> STYLEREF 1 \s </w:instrText>
      </w:r>
      <w:r w:rsidR="00561A34">
        <w:fldChar w:fldCharType="separate"/>
      </w:r>
      <w:r>
        <w:rPr>
          <w:noProof/>
        </w:rPr>
        <w:t>4</w:t>
      </w:r>
      <w:r w:rsidR="00561A34">
        <w:rPr>
          <w:noProof/>
        </w:rPr>
        <w:fldChar w:fldCharType="end"/>
      </w:r>
      <w:r>
        <w:noBreakHyphen/>
      </w:r>
      <w:r w:rsidR="00561A34">
        <w:fldChar w:fldCharType="begin"/>
      </w:r>
      <w:r w:rsidR="00561A34">
        <w:instrText xml:space="preserve"> SEQ Plate \* ARABIC \s 1 </w:instrText>
      </w:r>
      <w:r w:rsidR="00561A34">
        <w:fldChar w:fldCharType="separate"/>
      </w:r>
      <w:r>
        <w:rPr>
          <w:noProof/>
        </w:rPr>
        <w:t>2</w:t>
      </w:r>
      <w:r w:rsidR="00561A34">
        <w:rPr>
          <w:noProof/>
        </w:rPr>
        <w:fldChar w:fldCharType="end"/>
      </w:r>
      <w:bookmarkEnd w:id="586"/>
      <w:r>
        <w:t xml:space="preserve"> </w:t>
      </w:r>
      <w:r w:rsidRPr="006B1B92">
        <w:rPr>
          <w:rStyle w:val="TabletextChar"/>
          <w:rFonts w:eastAsia="Calibri"/>
          <w:sz w:val="20"/>
        </w:rPr>
        <w:t xml:space="preserve">Piggery lake cycle of vegetation communities between the wet and dry phase over a 16 month period between September 2014 and January 2016. </w:t>
      </w:r>
      <w:r>
        <w:rPr>
          <w:rStyle w:val="TabletextChar"/>
          <w:rFonts w:eastAsia="Calibri"/>
          <w:sz w:val="20"/>
        </w:rPr>
        <w:t xml:space="preserve">September 2014 Dry phase community, November 2014 initial inundation with limited vegetation growth, November 2015 well developed aquatic community, January 2016 dry phase community. </w:t>
      </w:r>
      <w:r w:rsidRPr="006B1B92">
        <w:rPr>
          <w:rStyle w:val="TabletextChar"/>
          <w:rFonts w:eastAsia="Calibri"/>
          <w:sz w:val="20"/>
        </w:rPr>
        <w:t xml:space="preserve">The wetland received environmental water in </w:t>
      </w:r>
      <w:r>
        <w:rPr>
          <w:rStyle w:val="TabletextChar"/>
          <w:rFonts w:eastAsia="Calibri"/>
          <w:sz w:val="20"/>
        </w:rPr>
        <w:t>l</w:t>
      </w:r>
      <w:r w:rsidRPr="006B1B92">
        <w:rPr>
          <w:rStyle w:val="TabletextChar"/>
          <w:rFonts w:eastAsia="Calibri"/>
          <w:sz w:val="20"/>
        </w:rPr>
        <w:t>ate October 2014.</w:t>
      </w:r>
      <w:bookmarkEnd w:id="587"/>
      <w:bookmarkEnd w:id="588"/>
      <w:bookmarkEnd w:id="589"/>
    </w:p>
    <w:p w14:paraId="49821E6B" w14:textId="77777777" w:rsidR="00BB4C2B" w:rsidRPr="006B1B92" w:rsidRDefault="00BB4C2B" w:rsidP="00BB4C2B">
      <w:pPr>
        <w:rPr>
          <w:lang w:eastAsia="zh-CN" w:bidi="th-TH"/>
        </w:rPr>
      </w:pPr>
    </w:p>
    <w:p w14:paraId="1FD5CFE8" w14:textId="77777777" w:rsidR="00BB4C2B" w:rsidRPr="006B1B92" w:rsidRDefault="00BB4C2B" w:rsidP="00BB4C2B">
      <w:pPr>
        <w:pStyle w:val="BodyTextCEWO"/>
      </w:pPr>
      <w:r w:rsidRPr="006B1B92">
        <w:t>In order to determine the extent to which the Commonwealth environmental watering actions achieved their objectives with respect to riparian, floodplain and native vegetation, we considered three key aspects of the plant community response 1) species diversity (number of species), in particular the diversity of water depend species, 2) the community diversity which is a measure of the number of unique plant communities (groups of species) that formed following environmental water, 3) the relative abundance of water dependant plant species following environmental water when compared to dry sites</w:t>
      </w:r>
      <w:r>
        <w:t>,</w:t>
      </w:r>
      <w:r w:rsidRPr="006B1B92">
        <w:t xml:space="preserve"> and 4) </w:t>
      </w:r>
      <w:r w:rsidRPr="006B1B92">
        <w:rPr>
          <w:bCs/>
        </w:rPr>
        <w:t>the percentage cover of plant functional groups change in response to environmental watering.</w:t>
      </w:r>
    </w:p>
    <w:p w14:paraId="6895B35F" w14:textId="77777777" w:rsidR="00BB4C2B" w:rsidRPr="006B1B92" w:rsidRDefault="00BB4C2B" w:rsidP="00BB4C2B">
      <w:pPr>
        <w:pStyle w:val="Heading3"/>
      </w:pPr>
      <w:bookmarkStart w:id="590" w:name="_Toc460839444"/>
      <w:bookmarkStart w:id="591" w:name="_Toc460839720"/>
      <w:bookmarkStart w:id="592" w:name="_Toc460839989"/>
      <w:bookmarkStart w:id="593" w:name="_Toc460840353"/>
      <w:bookmarkStart w:id="594" w:name="_Toc460843724"/>
      <w:bookmarkStart w:id="595" w:name="_Toc460851498"/>
      <w:bookmarkStart w:id="596" w:name="_Toc460934808"/>
      <w:bookmarkStart w:id="597" w:name="_Toc471725700"/>
      <w:bookmarkStart w:id="598" w:name="_Toc473907078"/>
      <w:r w:rsidRPr="006B1B92">
        <w:t>Summary of watering actions and outcomes</w:t>
      </w:r>
      <w:bookmarkEnd w:id="590"/>
      <w:bookmarkEnd w:id="591"/>
      <w:bookmarkEnd w:id="592"/>
      <w:bookmarkEnd w:id="593"/>
      <w:bookmarkEnd w:id="594"/>
      <w:bookmarkEnd w:id="595"/>
      <w:bookmarkEnd w:id="596"/>
      <w:bookmarkEnd w:id="597"/>
      <w:bookmarkEnd w:id="5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828"/>
        <w:gridCol w:w="2424"/>
        <w:gridCol w:w="2274"/>
        <w:gridCol w:w="1077"/>
      </w:tblGrid>
      <w:tr w:rsidR="00B4531A" w:rsidRPr="006B1B92" w14:paraId="164AA6F5" w14:textId="77777777" w:rsidTr="00B4531A">
        <w:trPr>
          <w:trHeight w:val="1009"/>
        </w:trPr>
        <w:tc>
          <w:tcPr>
            <w:tcW w:w="784" w:type="pct"/>
            <w:shd w:val="clear" w:color="auto" w:fill="076028"/>
          </w:tcPr>
          <w:p w14:paraId="520F3746" w14:textId="77777777" w:rsidR="00BB4C2B" w:rsidRPr="00B4531A" w:rsidRDefault="00BB4C2B" w:rsidP="00B4531A">
            <w:pPr>
              <w:spacing w:after="0" w:line="240" w:lineRule="auto"/>
              <w:jc w:val="left"/>
              <w:rPr>
                <w:rFonts w:eastAsia="Times New Roman"/>
                <w:b/>
                <w:color w:val="FFFFFF"/>
                <w:sz w:val="18"/>
                <w:lang w:bidi="th-TH"/>
              </w:rPr>
            </w:pPr>
            <w:r w:rsidRPr="00B4531A">
              <w:rPr>
                <w:rFonts w:eastAsia="Times New Roman"/>
                <w:b/>
                <w:color w:val="FFFFFF"/>
                <w:sz w:val="18"/>
                <w:lang w:bidi="th-TH"/>
              </w:rPr>
              <w:t>Expected outcomes</w:t>
            </w:r>
          </w:p>
        </w:tc>
        <w:tc>
          <w:tcPr>
            <w:tcW w:w="1014" w:type="pct"/>
            <w:shd w:val="clear" w:color="auto" w:fill="076028"/>
          </w:tcPr>
          <w:p w14:paraId="2CC86A9F" w14:textId="77777777" w:rsidR="00BB4C2B" w:rsidRPr="00B4531A" w:rsidRDefault="00BB4C2B" w:rsidP="00B4531A">
            <w:pPr>
              <w:spacing w:after="0" w:line="240" w:lineRule="auto"/>
              <w:jc w:val="left"/>
              <w:rPr>
                <w:rFonts w:eastAsia="Times New Roman"/>
                <w:b/>
                <w:color w:val="FFFFFF"/>
                <w:sz w:val="18"/>
                <w:lang w:bidi="th-TH"/>
              </w:rPr>
            </w:pPr>
            <w:r w:rsidRPr="00B4531A">
              <w:rPr>
                <w:rFonts w:eastAsia="Times New Roman"/>
                <w:b/>
                <w:color w:val="FFFFFF"/>
                <w:sz w:val="18"/>
                <w:lang w:bidi="th-TH"/>
              </w:rPr>
              <w:t>Related watering actions</w:t>
            </w:r>
          </w:p>
        </w:tc>
        <w:tc>
          <w:tcPr>
            <w:tcW w:w="1344" w:type="pct"/>
            <w:shd w:val="clear" w:color="auto" w:fill="076028"/>
          </w:tcPr>
          <w:p w14:paraId="1FAF28B6" w14:textId="77777777" w:rsidR="00BB4C2B" w:rsidRPr="00B4531A" w:rsidRDefault="00BB4C2B" w:rsidP="00B4531A">
            <w:pPr>
              <w:spacing w:after="0" w:line="240" w:lineRule="auto"/>
              <w:jc w:val="left"/>
              <w:rPr>
                <w:rFonts w:eastAsia="Times New Roman"/>
                <w:b/>
                <w:color w:val="FFFFFF"/>
                <w:sz w:val="18"/>
                <w:lang w:bidi="th-TH"/>
              </w:rPr>
            </w:pPr>
            <w:r w:rsidRPr="00B4531A">
              <w:rPr>
                <w:rFonts w:eastAsia="Times New Roman"/>
                <w:b/>
                <w:color w:val="FFFFFF"/>
                <w:sz w:val="18"/>
                <w:lang w:bidi="th-TH"/>
              </w:rPr>
              <w:t>Evaluation questions and predictions</w:t>
            </w:r>
          </w:p>
        </w:tc>
        <w:tc>
          <w:tcPr>
            <w:tcW w:w="1261" w:type="pct"/>
            <w:shd w:val="clear" w:color="auto" w:fill="076028"/>
          </w:tcPr>
          <w:p w14:paraId="1DB98484" w14:textId="77777777" w:rsidR="00BB4C2B" w:rsidRPr="00B4531A" w:rsidRDefault="00BB4C2B" w:rsidP="00B4531A">
            <w:pPr>
              <w:spacing w:after="0" w:line="240" w:lineRule="auto"/>
              <w:jc w:val="left"/>
              <w:rPr>
                <w:rFonts w:eastAsia="Times New Roman"/>
                <w:b/>
                <w:color w:val="FFFFFF"/>
                <w:sz w:val="18"/>
                <w:lang w:bidi="th-TH"/>
              </w:rPr>
            </w:pPr>
            <w:r w:rsidRPr="00B4531A">
              <w:rPr>
                <w:rFonts w:eastAsia="Times New Roman"/>
                <w:b/>
                <w:color w:val="FFFFFF"/>
                <w:sz w:val="18"/>
                <w:lang w:bidi="th-TH"/>
              </w:rPr>
              <w:t>Measured outcomes</w:t>
            </w:r>
          </w:p>
        </w:tc>
        <w:tc>
          <w:tcPr>
            <w:tcW w:w="597" w:type="pct"/>
            <w:shd w:val="clear" w:color="auto" w:fill="076028"/>
          </w:tcPr>
          <w:p w14:paraId="711D90D8" w14:textId="77777777" w:rsidR="00BB4C2B" w:rsidRPr="00B4531A" w:rsidRDefault="00BB4C2B" w:rsidP="00B4531A">
            <w:pPr>
              <w:spacing w:after="0" w:line="240" w:lineRule="auto"/>
              <w:jc w:val="left"/>
              <w:rPr>
                <w:rFonts w:eastAsia="Times New Roman"/>
                <w:b/>
                <w:color w:val="FFFFFF"/>
                <w:sz w:val="18"/>
                <w:lang w:bidi="th-TH"/>
              </w:rPr>
            </w:pPr>
            <w:r w:rsidRPr="00B4531A">
              <w:rPr>
                <w:rFonts w:eastAsia="Times New Roman"/>
                <w:b/>
                <w:color w:val="FFFFFF"/>
                <w:sz w:val="18"/>
                <w:lang w:bidi="th-TH"/>
              </w:rPr>
              <w:t>Was the objective achieved</w:t>
            </w:r>
          </w:p>
        </w:tc>
      </w:tr>
      <w:tr w:rsidR="00B4531A" w:rsidRPr="006B1B92" w14:paraId="26638F0F" w14:textId="77777777" w:rsidTr="00B4531A">
        <w:trPr>
          <w:trHeight w:val="937"/>
        </w:trPr>
        <w:tc>
          <w:tcPr>
            <w:tcW w:w="784" w:type="pct"/>
            <w:vMerge w:val="restart"/>
            <w:shd w:val="clear" w:color="auto" w:fill="auto"/>
            <w:vAlign w:val="center"/>
          </w:tcPr>
          <w:p w14:paraId="48F3BB7A" w14:textId="77777777" w:rsidR="00BB4C2B" w:rsidRPr="00B4531A" w:rsidRDefault="00BB4C2B" w:rsidP="00B4531A">
            <w:pPr>
              <w:spacing w:after="0" w:line="240" w:lineRule="auto"/>
              <w:jc w:val="left"/>
              <w:rPr>
                <w:rFonts w:eastAsia="Times New Roman" w:cs="Arial"/>
                <w:sz w:val="18"/>
                <w:lang w:val="en-GB" w:bidi="th-TH"/>
              </w:rPr>
            </w:pPr>
            <w:r w:rsidRPr="00B4531A">
              <w:rPr>
                <w:rFonts w:eastAsia="Times New Roman" w:cs="Arial"/>
                <w:sz w:val="18"/>
                <w:lang w:val="en-GB" w:bidi="th-TH"/>
              </w:rPr>
              <w:t>Protect and maintain the health of existing extent of riparian, floodplain and wetland native vegetation communities</w:t>
            </w:r>
          </w:p>
          <w:p w14:paraId="496C132F" w14:textId="77777777" w:rsidR="00BB4C2B" w:rsidRPr="00B4531A" w:rsidRDefault="00BB4C2B" w:rsidP="00B4531A">
            <w:pPr>
              <w:spacing w:after="0" w:line="240" w:lineRule="auto"/>
              <w:jc w:val="left"/>
              <w:rPr>
                <w:rFonts w:eastAsia="Times New Roman"/>
                <w:sz w:val="18"/>
                <w:lang w:bidi="th-TH"/>
              </w:rPr>
            </w:pPr>
          </w:p>
        </w:tc>
        <w:tc>
          <w:tcPr>
            <w:tcW w:w="1014" w:type="pct"/>
            <w:vMerge w:val="restart"/>
            <w:shd w:val="clear" w:color="auto" w:fill="auto"/>
            <w:vAlign w:val="center"/>
          </w:tcPr>
          <w:p w14:paraId="5228C013" w14:textId="77777777" w:rsidR="00BB4C2B" w:rsidRPr="00B4531A" w:rsidRDefault="00BB4C2B" w:rsidP="00B4531A">
            <w:pPr>
              <w:spacing w:after="0" w:line="240" w:lineRule="auto"/>
              <w:jc w:val="left"/>
              <w:rPr>
                <w:rFonts w:ascii="Arial" w:eastAsia="Times New Roman" w:hAnsi="Arial" w:cs="Arial"/>
                <w:color w:val="000000"/>
                <w:sz w:val="18"/>
                <w:lang w:bidi="th-TH"/>
              </w:rPr>
            </w:pPr>
            <w:r w:rsidRPr="00B4531A">
              <w:rPr>
                <w:rFonts w:eastAsia="Times New Roman"/>
                <w:sz w:val="18"/>
                <w:lang w:bidi="th-TH"/>
              </w:rPr>
              <w:t>Yanga National Park</w:t>
            </w:r>
            <w:r w:rsidRPr="00B4531A">
              <w:rPr>
                <w:rFonts w:ascii="Arial" w:eastAsia="Times New Roman" w:hAnsi="Arial" w:cs="Arial"/>
                <w:color w:val="000000"/>
                <w:sz w:val="18"/>
                <w:lang w:bidi="th-TH"/>
              </w:rPr>
              <w:t xml:space="preserve"> </w:t>
            </w:r>
          </w:p>
          <w:p w14:paraId="005D761E" w14:textId="77777777" w:rsidR="00BB4C2B" w:rsidRPr="00B4531A" w:rsidRDefault="00BB4C2B" w:rsidP="00B4531A">
            <w:pPr>
              <w:spacing w:after="0" w:line="240" w:lineRule="auto"/>
              <w:jc w:val="left"/>
              <w:rPr>
                <w:rFonts w:ascii="Arial" w:eastAsia="Times New Roman" w:hAnsi="Arial" w:cs="Arial"/>
                <w:color w:val="000000"/>
                <w:sz w:val="18"/>
                <w:lang w:bidi="th-TH"/>
              </w:rPr>
            </w:pPr>
          </w:p>
          <w:p w14:paraId="1C890EE1"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 xml:space="preserve">Nimmie-Caira SBF refuge (south Caira channel) </w:t>
            </w:r>
          </w:p>
          <w:p w14:paraId="510C8722"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 xml:space="preserve"> </w:t>
            </w:r>
          </w:p>
          <w:p w14:paraId="68A910D2"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Nimmie-Caira refuge (north Caira channel)</w:t>
            </w:r>
          </w:p>
          <w:p w14:paraId="38F73097" w14:textId="77777777" w:rsidR="00BB4C2B" w:rsidRPr="00B4531A" w:rsidRDefault="00BB4C2B" w:rsidP="00B4531A">
            <w:pPr>
              <w:spacing w:after="0" w:line="240" w:lineRule="auto"/>
              <w:jc w:val="left"/>
              <w:rPr>
                <w:rFonts w:eastAsia="Times New Roman"/>
                <w:sz w:val="18"/>
                <w:lang w:bidi="th-TH"/>
              </w:rPr>
            </w:pPr>
          </w:p>
          <w:p w14:paraId="7E0FE4B2"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Yarradda lagoon</w:t>
            </w:r>
          </w:p>
          <w:p w14:paraId="42C58AAF" w14:textId="77777777" w:rsidR="00BB4C2B" w:rsidRPr="00B4531A" w:rsidRDefault="00BB4C2B" w:rsidP="00B4531A">
            <w:pPr>
              <w:spacing w:after="0" w:line="240" w:lineRule="auto"/>
              <w:jc w:val="left"/>
              <w:rPr>
                <w:rFonts w:ascii="Arial" w:eastAsia="Times New Roman" w:hAnsi="Arial" w:cs="Arial"/>
                <w:color w:val="000000"/>
                <w:sz w:val="18"/>
                <w:lang w:bidi="th-TH"/>
              </w:rPr>
            </w:pPr>
          </w:p>
          <w:p w14:paraId="2F662588"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 xml:space="preserve">Nap Nap -Waugorah </w:t>
            </w:r>
          </w:p>
          <w:p w14:paraId="7CBA9098" w14:textId="77777777" w:rsidR="00BB4C2B" w:rsidRPr="00B4531A" w:rsidRDefault="00BB4C2B" w:rsidP="00B4531A">
            <w:pPr>
              <w:spacing w:after="0" w:line="240" w:lineRule="auto"/>
              <w:jc w:val="left"/>
              <w:rPr>
                <w:rFonts w:eastAsia="Times New Roman"/>
                <w:sz w:val="18"/>
                <w:lang w:bidi="th-TH"/>
              </w:rPr>
            </w:pPr>
          </w:p>
        </w:tc>
        <w:tc>
          <w:tcPr>
            <w:tcW w:w="1344" w:type="pct"/>
            <w:shd w:val="clear" w:color="auto" w:fill="auto"/>
          </w:tcPr>
          <w:p w14:paraId="1C4A0E48"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Did Commonwealth environmental water contribute to vegetation species diversity?</w:t>
            </w:r>
          </w:p>
          <w:p w14:paraId="6012ABC2" w14:textId="77777777" w:rsidR="00BB4C2B" w:rsidRPr="00B4531A" w:rsidRDefault="00BB4C2B" w:rsidP="00B4531A">
            <w:pPr>
              <w:spacing w:after="0" w:line="240" w:lineRule="auto"/>
              <w:jc w:val="left"/>
              <w:rPr>
                <w:rFonts w:eastAsia="Times New Roman"/>
                <w:sz w:val="18"/>
                <w:lang w:bidi="th-TH"/>
              </w:rPr>
            </w:pPr>
          </w:p>
        </w:tc>
        <w:tc>
          <w:tcPr>
            <w:tcW w:w="1261" w:type="pct"/>
            <w:shd w:val="clear" w:color="auto" w:fill="auto"/>
          </w:tcPr>
          <w:p w14:paraId="475415E1"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Contributed 43 additional aquatic species that were only recorded at wetlands following Commonwealth environmental watering.</w:t>
            </w:r>
          </w:p>
        </w:tc>
        <w:tc>
          <w:tcPr>
            <w:tcW w:w="597" w:type="pct"/>
            <w:shd w:val="clear" w:color="auto" w:fill="auto"/>
          </w:tcPr>
          <w:p w14:paraId="7FD841DC"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Yes</w:t>
            </w:r>
          </w:p>
        </w:tc>
      </w:tr>
      <w:tr w:rsidR="00B4531A" w:rsidRPr="006B1B92" w14:paraId="37FA0924" w14:textId="77777777" w:rsidTr="00B4531A">
        <w:trPr>
          <w:trHeight w:val="1120"/>
        </w:trPr>
        <w:tc>
          <w:tcPr>
            <w:tcW w:w="784" w:type="pct"/>
            <w:vMerge/>
            <w:shd w:val="clear" w:color="auto" w:fill="auto"/>
          </w:tcPr>
          <w:p w14:paraId="5473E8EC" w14:textId="77777777" w:rsidR="00BB4C2B" w:rsidRPr="00B4531A" w:rsidRDefault="00BB4C2B" w:rsidP="00B4531A">
            <w:pPr>
              <w:spacing w:after="0" w:line="240" w:lineRule="auto"/>
              <w:jc w:val="left"/>
              <w:rPr>
                <w:rFonts w:eastAsia="Times New Roman"/>
                <w:sz w:val="18"/>
                <w:lang w:bidi="th-TH"/>
              </w:rPr>
            </w:pPr>
          </w:p>
        </w:tc>
        <w:tc>
          <w:tcPr>
            <w:tcW w:w="1014" w:type="pct"/>
            <w:vMerge/>
            <w:shd w:val="clear" w:color="auto" w:fill="auto"/>
          </w:tcPr>
          <w:p w14:paraId="7DBB8198" w14:textId="77777777" w:rsidR="00BB4C2B" w:rsidRPr="00B4531A" w:rsidRDefault="00BB4C2B" w:rsidP="00B4531A">
            <w:pPr>
              <w:spacing w:after="0" w:line="240" w:lineRule="auto"/>
              <w:jc w:val="left"/>
              <w:rPr>
                <w:rFonts w:eastAsia="Times New Roman"/>
                <w:sz w:val="18"/>
                <w:lang w:bidi="th-TH"/>
              </w:rPr>
            </w:pPr>
          </w:p>
        </w:tc>
        <w:tc>
          <w:tcPr>
            <w:tcW w:w="1344" w:type="pct"/>
            <w:shd w:val="clear" w:color="auto" w:fill="auto"/>
          </w:tcPr>
          <w:p w14:paraId="1D679896"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Did Commonwealth environmental water contribute to vegetation community diversity?</w:t>
            </w:r>
          </w:p>
          <w:p w14:paraId="2A55696B" w14:textId="77777777" w:rsidR="00BB4C2B" w:rsidRPr="00B4531A" w:rsidRDefault="00BB4C2B" w:rsidP="00B4531A">
            <w:pPr>
              <w:spacing w:after="0" w:line="240" w:lineRule="auto"/>
              <w:jc w:val="left"/>
              <w:rPr>
                <w:rFonts w:eastAsia="Times New Roman"/>
                <w:sz w:val="18"/>
                <w:lang w:bidi="th-TH"/>
              </w:rPr>
            </w:pPr>
          </w:p>
          <w:p w14:paraId="29B9E6D1" w14:textId="77777777" w:rsidR="00BB4C2B" w:rsidRPr="00B4531A" w:rsidRDefault="00BB4C2B" w:rsidP="00B4531A">
            <w:pPr>
              <w:spacing w:after="0" w:line="240" w:lineRule="auto"/>
              <w:jc w:val="left"/>
              <w:rPr>
                <w:rFonts w:eastAsia="Times New Roman"/>
                <w:sz w:val="18"/>
                <w:lang w:bidi="th-TH"/>
              </w:rPr>
            </w:pPr>
          </w:p>
        </w:tc>
        <w:tc>
          <w:tcPr>
            <w:tcW w:w="1261" w:type="pct"/>
            <w:shd w:val="clear" w:color="auto" w:fill="auto"/>
          </w:tcPr>
          <w:p w14:paraId="5BD8BB90"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Established 9 unique aquatic vegetation communities.</w:t>
            </w:r>
          </w:p>
        </w:tc>
        <w:tc>
          <w:tcPr>
            <w:tcW w:w="597" w:type="pct"/>
            <w:shd w:val="clear" w:color="auto" w:fill="auto"/>
          </w:tcPr>
          <w:p w14:paraId="24A062C6"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Yes</w:t>
            </w:r>
          </w:p>
        </w:tc>
      </w:tr>
      <w:tr w:rsidR="00B4531A" w:rsidRPr="006B1B92" w14:paraId="560CE060" w14:textId="77777777" w:rsidTr="00B4531A">
        <w:trPr>
          <w:trHeight w:val="1206"/>
        </w:trPr>
        <w:tc>
          <w:tcPr>
            <w:tcW w:w="784" w:type="pct"/>
            <w:vMerge/>
            <w:shd w:val="clear" w:color="auto" w:fill="auto"/>
          </w:tcPr>
          <w:p w14:paraId="0E3D814C" w14:textId="77777777" w:rsidR="00BB4C2B" w:rsidRPr="00B4531A" w:rsidRDefault="00BB4C2B" w:rsidP="00B4531A">
            <w:pPr>
              <w:spacing w:after="0" w:line="240" w:lineRule="auto"/>
              <w:jc w:val="left"/>
              <w:rPr>
                <w:rFonts w:eastAsia="Times New Roman"/>
                <w:sz w:val="18"/>
                <w:lang w:bidi="th-TH"/>
              </w:rPr>
            </w:pPr>
          </w:p>
        </w:tc>
        <w:tc>
          <w:tcPr>
            <w:tcW w:w="1014" w:type="pct"/>
            <w:vMerge/>
            <w:shd w:val="clear" w:color="auto" w:fill="auto"/>
          </w:tcPr>
          <w:p w14:paraId="68960491" w14:textId="77777777" w:rsidR="00BB4C2B" w:rsidRPr="00B4531A" w:rsidRDefault="00BB4C2B" w:rsidP="00B4531A">
            <w:pPr>
              <w:spacing w:after="0" w:line="240" w:lineRule="auto"/>
              <w:jc w:val="left"/>
              <w:rPr>
                <w:rFonts w:eastAsia="Times New Roman"/>
                <w:sz w:val="18"/>
                <w:lang w:bidi="th-TH"/>
              </w:rPr>
            </w:pPr>
          </w:p>
        </w:tc>
        <w:tc>
          <w:tcPr>
            <w:tcW w:w="1344" w:type="pct"/>
            <w:shd w:val="clear" w:color="auto" w:fill="auto"/>
          </w:tcPr>
          <w:p w14:paraId="5E3A2536" w14:textId="77777777" w:rsidR="00BB4C2B" w:rsidRPr="00B4531A" w:rsidRDefault="00BB4C2B" w:rsidP="00B4531A">
            <w:pPr>
              <w:spacing w:after="0" w:line="240" w:lineRule="auto"/>
              <w:jc w:val="left"/>
              <w:rPr>
                <w:rFonts w:eastAsia="Times New Roman"/>
                <w:sz w:val="18"/>
                <w:lang w:bidi="th-TH"/>
              </w:rPr>
            </w:pPr>
          </w:p>
          <w:p w14:paraId="77B27017" w14:textId="77777777" w:rsidR="00BB4C2B" w:rsidRPr="00B4531A" w:rsidRDefault="00BB4C2B" w:rsidP="00B4531A">
            <w:pPr>
              <w:spacing w:after="0" w:line="240" w:lineRule="auto"/>
              <w:jc w:val="left"/>
              <w:rPr>
                <w:rFonts w:eastAsia="Times New Roman"/>
                <w:bCs/>
                <w:sz w:val="18"/>
                <w:lang w:bidi="th-TH"/>
              </w:rPr>
            </w:pPr>
            <w:r w:rsidRPr="00B4531A">
              <w:rPr>
                <w:rFonts w:eastAsia="Times New Roman"/>
                <w:sz w:val="18"/>
                <w:lang w:bidi="th-TH"/>
              </w:rPr>
              <w:t>D</w:t>
            </w:r>
            <w:r w:rsidRPr="00B4531A">
              <w:rPr>
                <w:rFonts w:eastAsia="Times New Roman"/>
                <w:bCs/>
                <w:sz w:val="18"/>
                <w:lang w:bidi="th-TH"/>
              </w:rPr>
              <w:t>id environmental watering influence the types of species present in wetlands?</w:t>
            </w:r>
          </w:p>
          <w:p w14:paraId="13831CA4" w14:textId="77777777" w:rsidR="00BB4C2B" w:rsidRPr="00B4531A" w:rsidRDefault="00BB4C2B" w:rsidP="00B4531A">
            <w:pPr>
              <w:spacing w:after="0" w:line="240" w:lineRule="auto"/>
              <w:jc w:val="left"/>
              <w:rPr>
                <w:rFonts w:eastAsia="Times New Roman"/>
                <w:sz w:val="18"/>
                <w:lang w:bidi="th-TH"/>
              </w:rPr>
            </w:pPr>
          </w:p>
        </w:tc>
        <w:tc>
          <w:tcPr>
            <w:tcW w:w="1261" w:type="pct"/>
            <w:shd w:val="clear" w:color="auto" w:fill="auto"/>
          </w:tcPr>
          <w:p w14:paraId="27EE83D7"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Watering supported the establishment of aquatic plant species, including common spike rush, tall spike rush and water primrose.</w:t>
            </w:r>
          </w:p>
        </w:tc>
        <w:tc>
          <w:tcPr>
            <w:tcW w:w="597" w:type="pct"/>
            <w:shd w:val="clear" w:color="auto" w:fill="auto"/>
          </w:tcPr>
          <w:p w14:paraId="044494CB"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Yes</w:t>
            </w:r>
          </w:p>
        </w:tc>
      </w:tr>
      <w:tr w:rsidR="00B4531A" w:rsidRPr="006B1B92" w14:paraId="7C49BD00" w14:textId="77777777" w:rsidTr="00B4531A">
        <w:trPr>
          <w:trHeight w:val="1206"/>
        </w:trPr>
        <w:tc>
          <w:tcPr>
            <w:tcW w:w="784" w:type="pct"/>
            <w:vMerge/>
            <w:shd w:val="clear" w:color="auto" w:fill="auto"/>
          </w:tcPr>
          <w:p w14:paraId="4708984B" w14:textId="77777777" w:rsidR="00BB4C2B" w:rsidRPr="00B4531A" w:rsidRDefault="00BB4C2B" w:rsidP="00B4531A">
            <w:pPr>
              <w:spacing w:after="0" w:line="240" w:lineRule="auto"/>
              <w:jc w:val="left"/>
              <w:rPr>
                <w:rFonts w:eastAsia="Times New Roman"/>
                <w:sz w:val="18"/>
                <w:lang w:bidi="th-TH"/>
              </w:rPr>
            </w:pPr>
          </w:p>
        </w:tc>
        <w:tc>
          <w:tcPr>
            <w:tcW w:w="1014" w:type="pct"/>
            <w:vMerge/>
            <w:shd w:val="clear" w:color="auto" w:fill="auto"/>
          </w:tcPr>
          <w:p w14:paraId="2FC751C9" w14:textId="77777777" w:rsidR="00BB4C2B" w:rsidRPr="00B4531A" w:rsidRDefault="00BB4C2B" w:rsidP="00B4531A">
            <w:pPr>
              <w:spacing w:after="0" w:line="240" w:lineRule="auto"/>
              <w:jc w:val="left"/>
              <w:rPr>
                <w:rFonts w:eastAsia="Times New Roman"/>
                <w:bCs/>
                <w:sz w:val="18"/>
                <w:lang w:bidi="th-TH"/>
              </w:rPr>
            </w:pPr>
          </w:p>
        </w:tc>
        <w:tc>
          <w:tcPr>
            <w:tcW w:w="1344" w:type="pct"/>
            <w:shd w:val="clear" w:color="auto" w:fill="auto"/>
          </w:tcPr>
          <w:p w14:paraId="0C994C03" w14:textId="77777777" w:rsidR="00BB4C2B" w:rsidRPr="00B4531A" w:rsidRDefault="00BB4C2B" w:rsidP="00B4531A">
            <w:pPr>
              <w:spacing w:after="0" w:line="240" w:lineRule="auto"/>
              <w:jc w:val="left"/>
              <w:rPr>
                <w:rFonts w:eastAsia="Times New Roman"/>
                <w:bCs/>
                <w:sz w:val="18"/>
                <w:lang w:bidi="th-TH"/>
              </w:rPr>
            </w:pPr>
            <w:r w:rsidRPr="00B4531A">
              <w:rPr>
                <w:rFonts w:eastAsia="Times New Roman"/>
                <w:bCs/>
                <w:sz w:val="18"/>
                <w:lang w:bidi="th-TH"/>
              </w:rPr>
              <w:t xml:space="preserve">Did the percentage cover of plant functional groups change in response to environmental watering? </w:t>
            </w:r>
          </w:p>
          <w:p w14:paraId="7005C735" w14:textId="77777777" w:rsidR="00BB4C2B" w:rsidRPr="00B4531A" w:rsidRDefault="00BB4C2B" w:rsidP="00B4531A">
            <w:pPr>
              <w:spacing w:after="0" w:line="240" w:lineRule="auto"/>
              <w:jc w:val="left"/>
              <w:rPr>
                <w:rFonts w:eastAsia="Times New Roman"/>
                <w:sz w:val="18"/>
                <w:lang w:bidi="th-TH"/>
              </w:rPr>
            </w:pPr>
          </w:p>
        </w:tc>
        <w:tc>
          <w:tcPr>
            <w:tcW w:w="1261" w:type="pct"/>
            <w:shd w:val="clear" w:color="auto" w:fill="auto"/>
          </w:tcPr>
          <w:p w14:paraId="28B83E55"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 xml:space="preserve">The percentage cover of species belonging to the amphibious (aquatic)  functional groups increased following environmental watering across all monitoring zones and wetlands.  </w:t>
            </w:r>
          </w:p>
        </w:tc>
        <w:tc>
          <w:tcPr>
            <w:tcW w:w="597" w:type="pct"/>
            <w:shd w:val="clear" w:color="auto" w:fill="auto"/>
          </w:tcPr>
          <w:p w14:paraId="3F3C02F1"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Yes</w:t>
            </w:r>
          </w:p>
        </w:tc>
      </w:tr>
    </w:tbl>
    <w:p w14:paraId="33E4A6F5" w14:textId="77777777" w:rsidR="00BB4C2B" w:rsidRPr="006B1B92" w:rsidRDefault="00BB4C2B" w:rsidP="00BB4C2B">
      <w:pPr>
        <w:spacing w:after="0" w:line="240" w:lineRule="auto"/>
        <w:jc w:val="left"/>
        <w:rPr>
          <w:b/>
          <w:i/>
          <w:iCs/>
          <w:color w:val="076028"/>
          <w:kern w:val="32"/>
          <w:sz w:val="24"/>
          <w:szCs w:val="26"/>
          <w:lang w:bidi="th-TH"/>
        </w:rPr>
      </w:pPr>
    </w:p>
    <w:p w14:paraId="65E5C584" w14:textId="77777777" w:rsidR="00BB4C2B" w:rsidRPr="006B1B92" w:rsidRDefault="00BB4C2B" w:rsidP="00BB4C2B">
      <w:pPr>
        <w:spacing w:after="0" w:line="240" w:lineRule="auto"/>
        <w:jc w:val="left"/>
        <w:rPr>
          <w:b/>
          <w:i/>
          <w:iCs/>
          <w:color w:val="076028"/>
          <w:kern w:val="32"/>
          <w:sz w:val="24"/>
          <w:szCs w:val="26"/>
          <w:lang w:bidi="th-TH"/>
        </w:rPr>
      </w:pPr>
      <w:r w:rsidRPr="006B1B92">
        <w:br w:type="page"/>
      </w:r>
    </w:p>
    <w:p w14:paraId="3AD741DA" w14:textId="77777777" w:rsidR="00BB4C2B" w:rsidRPr="006B1B92" w:rsidRDefault="00BB4C2B" w:rsidP="00BB4C2B">
      <w:pPr>
        <w:pStyle w:val="Heading3"/>
      </w:pPr>
      <w:bookmarkStart w:id="599" w:name="_Toc460839445"/>
      <w:bookmarkStart w:id="600" w:name="_Toc460839721"/>
      <w:bookmarkStart w:id="601" w:name="_Toc460839990"/>
      <w:bookmarkStart w:id="602" w:name="_Toc460840354"/>
      <w:bookmarkStart w:id="603" w:name="_Toc460843725"/>
      <w:bookmarkStart w:id="604" w:name="_Toc460851499"/>
      <w:bookmarkStart w:id="605" w:name="_Toc460934809"/>
      <w:bookmarkStart w:id="606" w:name="_Toc471725701"/>
      <w:bookmarkStart w:id="607" w:name="_Toc473907079"/>
      <w:r w:rsidRPr="006B1B92">
        <w:t>Main findings from vegetation diversity monitoring program</w:t>
      </w:r>
      <w:bookmarkEnd w:id="599"/>
      <w:bookmarkEnd w:id="600"/>
      <w:bookmarkEnd w:id="601"/>
      <w:bookmarkEnd w:id="602"/>
      <w:bookmarkEnd w:id="603"/>
      <w:bookmarkEnd w:id="604"/>
      <w:bookmarkEnd w:id="605"/>
      <w:bookmarkEnd w:id="606"/>
      <w:bookmarkEnd w:id="607"/>
    </w:p>
    <w:p w14:paraId="6F062D6C" w14:textId="77777777" w:rsidR="00BB4C2B" w:rsidRPr="00D57CD1" w:rsidRDefault="00BB4C2B" w:rsidP="00BB4C2B">
      <w:pPr>
        <w:pStyle w:val="BodyTextCEWO"/>
      </w:pPr>
      <w:r w:rsidRPr="00D57CD1">
        <w:t>Commonwealth and State environmental water is the primary driver of aquatic plant communities through the Murrumbidgee and is critical for the persistence of 43 water dependant plant species. Key water dependent species included common spike rush, tall spike rush, water primrose and common water milfoil (</w:t>
      </w:r>
      <w:r>
        <w:fldChar w:fldCharType="begin"/>
      </w:r>
      <w:r>
        <w:instrText xml:space="preserve"> REF _Ref456344361 \h  \* MERGEFORMAT </w:instrText>
      </w:r>
      <w:r>
        <w:fldChar w:fldCharType="separate"/>
      </w:r>
      <w:r w:rsidRPr="006B1B92">
        <w:t xml:space="preserve">Table </w:t>
      </w:r>
      <w:r>
        <w:t>4</w:t>
      </w:r>
      <w:r>
        <w:noBreakHyphen/>
        <w:t>2</w:t>
      </w:r>
      <w:r>
        <w:fldChar w:fldCharType="end"/>
      </w:r>
      <w:r w:rsidRPr="00D57CD1">
        <w:t>).</w:t>
      </w:r>
    </w:p>
    <w:p w14:paraId="5B097148" w14:textId="77777777" w:rsidR="00BB4C2B" w:rsidRPr="006B1B92" w:rsidRDefault="00BB4C2B" w:rsidP="00BB4C2B">
      <w:pPr>
        <w:tabs>
          <w:tab w:val="left" w:pos="851"/>
        </w:tabs>
        <w:spacing w:before="120"/>
        <w:rPr>
          <w:rFonts w:cs="Angsana New"/>
          <w:lang w:eastAsia="zh-CN" w:bidi="th-TH"/>
        </w:rPr>
      </w:pPr>
    </w:p>
    <w:p w14:paraId="144BCA79" w14:textId="77777777" w:rsidR="00BB4C2B" w:rsidRPr="006B1B92" w:rsidRDefault="00BB4C2B" w:rsidP="00BB4C2B">
      <w:pPr>
        <w:pStyle w:val="NoSpacing"/>
      </w:pPr>
      <w:bookmarkStart w:id="608" w:name="_Ref456344361"/>
      <w:bookmarkStart w:id="609" w:name="_Toc460934116"/>
      <w:bookmarkStart w:id="610" w:name="_Toc475593699"/>
      <w:r w:rsidRPr="006B1B92">
        <w:t xml:space="preserve">Table </w:t>
      </w:r>
      <w:r w:rsidR="00561A34">
        <w:fldChar w:fldCharType="begin"/>
      </w:r>
      <w:r w:rsidR="00561A34">
        <w:instrText xml:space="preserve"> STYLEREF 1 \s </w:instrText>
      </w:r>
      <w:r w:rsidR="00561A34">
        <w:fldChar w:fldCharType="separate"/>
      </w:r>
      <w:r>
        <w:rPr>
          <w:noProof/>
        </w:rPr>
        <w:t>4</w:t>
      </w:r>
      <w:r w:rsidR="00561A34">
        <w:rPr>
          <w:noProof/>
        </w:rPr>
        <w:fldChar w:fldCharType="end"/>
      </w:r>
      <w:r>
        <w:noBreakHyphen/>
      </w:r>
      <w:r w:rsidR="00561A34">
        <w:fldChar w:fldCharType="begin"/>
      </w:r>
      <w:r w:rsidR="00561A34">
        <w:instrText xml:space="preserve"> SEQ Table \* ARABIC \s 1 </w:instrText>
      </w:r>
      <w:r w:rsidR="00561A34">
        <w:fldChar w:fldCharType="separate"/>
      </w:r>
      <w:r>
        <w:rPr>
          <w:noProof/>
        </w:rPr>
        <w:t>2</w:t>
      </w:r>
      <w:r w:rsidR="00561A34">
        <w:rPr>
          <w:noProof/>
        </w:rPr>
        <w:fldChar w:fldCharType="end"/>
      </w:r>
      <w:bookmarkEnd w:id="608"/>
      <w:r w:rsidRPr="006B1B92">
        <w:t xml:space="preserve"> Examples of species that were comparably more abundant at sites in their wet and dry phases</w:t>
      </w:r>
      <w:bookmarkEnd w:id="609"/>
      <w:bookmarkEnd w:id="610"/>
    </w:p>
    <w:p w14:paraId="3AA34C57" w14:textId="77777777" w:rsidR="00BB4C2B" w:rsidRPr="006B1B92" w:rsidRDefault="00BB4C2B" w:rsidP="00BB4C2B">
      <w:pPr>
        <w:tabs>
          <w:tab w:val="left" w:pos="0"/>
          <w:tab w:val="left" w:pos="1755"/>
        </w:tabs>
        <w:autoSpaceDE w:val="0"/>
        <w:autoSpaceDN w:val="0"/>
        <w:adjustRightInd w:val="0"/>
        <w:spacing w:after="0" w:line="240" w:lineRule="auto"/>
        <w:jc w:val="left"/>
        <w:rPr>
          <w:rFonts w:ascii="Arial" w:hAnsi="Arial" w:cs="Arial"/>
          <w:sz w:val="20"/>
        </w:rPr>
      </w:pP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022"/>
        <w:gridCol w:w="3022"/>
        <w:gridCol w:w="3023"/>
      </w:tblGrid>
      <w:tr w:rsidR="00BB4C2B" w:rsidRPr="006B1B92" w14:paraId="309423B6" w14:textId="77777777" w:rsidTr="00B4531A">
        <w:trPr>
          <w:trHeight w:val="624"/>
        </w:trPr>
        <w:tc>
          <w:tcPr>
            <w:tcW w:w="3022" w:type="dxa"/>
            <w:shd w:val="clear" w:color="auto" w:fill="auto"/>
            <w:noWrap/>
            <w:hideMark/>
          </w:tcPr>
          <w:p w14:paraId="25B46AEB" w14:textId="77777777" w:rsidR="00BB4C2B" w:rsidRPr="00B4531A" w:rsidRDefault="00BB4C2B" w:rsidP="00B4531A">
            <w:pPr>
              <w:spacing w:after="0" w:line="240" w:lineRule="auto"/>
              <w:jc w:val="left"/>
              <w:rPr>
                <w:b/>
                <w:sz w:val="18"/>
                <w:lang w:eastAsia="en-US" w:bidi="th-TH"/>
              </w:rPr>
            </w:pPr>
            <w:r w:rsidRPr="00B4531A">
              <w:rPr>
                <w:b/>
                <w:sz w:val="18"/>
                <w:lang w:eastAsia="en-US" w:bidi="th-TH"/>
              </w:rPr>
              <w:t>Examples of Aquatic species</w:t>
            </w:r>
          </w:p>
          <w:p w14:paraId="15766D86" w14:textId="77777777" w:rsidR="00BB4C2B" w:rsidRPr="00B4531A" w:rsidRDefault="00BB4C2B" w:rsidP="00B4531A">
            <w:pPr>
              <w:spacing w:after="0" w:line="240" w:lineRule="auto"/>
              <w:jc w:val="left"/>
              <w:rPr>
                <w:b/>
                <w:sz w:val="18"/>
                <w:lang w:eastAsia="en-US" w:bidi="th-TH"/>
              </w:rPr>
            </w:pPr>
            <w:r w:rsidRPr="00B4531A">
              <w:rPr>
                <w:b/>
                <w:sz w:val="18"/>
                <w:lang w:eastAsia="en-US" w:bidi="th-TH"/>
              </w:rPr>
              <w:t>Most abundant during wet phase</w:t>
            </w:r>
          </w:p>
        </w:tc>
        <w:tc>
          <w:tcPr>
            <w:tcW w:w="3022" w:type="dxa"/>
            <w:tcBorders>
              <w:right w:val="single" w:sz="4" w:space="0" w:color="auto"/>
            </w:tcBorders>
            <w:shd w:val="clear" w:color="auto" w:fill="auto"/>
            <w:noWrap/>
            <w:hideMark/>
          </w:tcPr>
          <w:p w14:paraId="7B547156" w14:textId="77777777" w:rsidR="00BB4C2B" w:rsidRPr="00B4531A" w:rsidRDefault="00BB4C2B" w:rsidP="00B4531A">
            <w:pPr>
              <w:spacing w:after="0" w:line="240" w:lineRule="auto"/>
              <w:jc w:val="left"/>
              <w:rPr>
                <w:b/>
                <w:sz w:val="18"/>
                <w:lang w:eastAsia="en-US" w:bidi="th-TH"/>
              </w:rPr>
            </w:pPr>
            <w:r w:rsidRPr="00B4531A">
              <w:rPr>
                <w:b/>
                <w:sz w:val="18"/>
                <w:lang w:eastAsia="en-US" w:bidi="th-TH"/>
              </w:rPr>
              <w:t>Examples of Transition species</w:t>
            </w:r>
          </w:p>
          <w:p w14:paraId="718CF144" w14:textId="77777777" w:rsidR="00BB4C2B" w:rsidRPr="00B4531A" w:rsidRDefault="00BB4C2B" w:rsidP="00B4531A">
            <w:pPr>
              <w:spacing w:after="0" w:line="240" w:lineRule="auto"/>
              <w:jc w:val="left"/>
              <w:rPr>
                <w:b/>
                <w:sz w:val="18"/>
                <w:lang w:eastAsia="en-US" w:bidi="th-TH"/>
              </w:rPr>
            </w:pPr>
            <w:r w:rsidRPr="00B4531A">
              <w:rPr>
                <w:b/>
                <w:sz w:val="18"/>
                <w:lang w:eastAsia="en-US" w:bidi="th-TH"/>
              </w:rPr>
              <w:t>Similar abundances during  wet and dry phases</w:t>
            </w:r>
          </w:p>
        </w:tc>
        <w:tc>
          <w:tcPr>
            <w:tcW w:w="3023" w:type="dxa"/>
            <w:tcBorders>
              <w:right w:val="single" w:sz="4" w:space="0" w:color="auto"/>
            </w:tcBorders>
            <w:shd w:val="clear" w:color="auto" w:fill="auto"/>
          </w:tcPr>
          <w:p w14:paraId="4710B5D0" w14:textId="77777777" w:rsidR="00BB4C2B" w:rsidRPr="00B4531A" w:rsidRDefault="00BB4C2B" w:rsidP="00B4531A">
            <w:pPr>
              <w:spacing w:after="0" w:line="240" w:lineRule="auto"/>
              <w:jc w:val="left"/>
              <w:rPr>
                <w:b/>
                <w:sz w:val="18"/>
                <w:lang w:eastAsia="en-US" w:bidi="th-TH"/>
              </w:rPr>
            </w:pPr>
            <w:r w:rsidRPr="00B4531A">
              <w:rPr>
                <w:b/>
                <w:sz w:val="18"/>
                <w:lang w:eastAsia="en-US" w:bidi="th-TH"/>
              </w:rPr>
              <w:t>Examples of dry site species</w:t>
            </w:r>
          </w:p>
          <w:p w14:paraId="671BCCFE" w14:textId="77777777" w:rsidR="00BB4C2B" w:rsidRPr="00B4531A" w:rsidRDefault="00BB4C2B" w:rsidP="00B4531A">
            <w:pPr>
              <w:spacing w:after="0" w:line="240" w:lineRule="auto"/>
              <w:jc w:val="left"/>
              <w:rPr>
                <w:b/>
                <w:sz w:val="18"/>
                <w:lang w:eastAsia="en-US" w:bidi="th-TH"/>
              </w:rPr>
            </w:pPr>
            <w:r w:rsidRPr="00B4531A">
              <w:rPr>
                <w:b/>
                <w:sz w:val="18"/>
                <w:lang w:eastAsia="en-US" w:bidi="th-TH"/>
              </w:rPr>
              <w:t>Most abundant at sites not receiving environmental water</w:t>
            </w:r>
          </w:p>
        </w:tc>
      </w:tr>
      <w:tr w:rsidR="00BB4C2B" w:rsidRPr="006B1B92" w14:paraId="456225E5" w14:textId="77777777" w:rsidTr="00B4531A">
        <w:trPr>
          <w:trHeight w:val="624"/>
        </w:trPr>
        <w:tc>
          <w:tcPr>
            <w:tcW w:w="3022" w:type="dxa"/>
            <w:shd w:val="clear" w:color="auto" w:fill="auto"/>
            <w:noWrap/>
            <w:hideMark/>
          </w:tcPr>
          <w:p w14:paraId="3E2AC520" w14:textId="77777777" w:rsidR="00BB4C2B" w:rsidRPr="00B4531A" w:rsidRDefault="00BB4C2B" w:rsidP="00B4531A">
            <w:pPr>
              <w:spacing w:after="0" w:line="240" w:lineRule="auto"/>
              <w:jc w:val="left"/>
              <w:rPr>
                <w:sz w:val="20"/>
                <w:lang w:eastAsia="en-US" w:bidi="th-TH"/>
              </w:rPr>
            </w:pPr>
            <w:r w:rsidRPr="00B4531A">
              <w:rPr>
                <w:sz w:val="20"/>
                <w:lang w:eastAsia="en-US" w:bidi="th-TH"/>
              </w:rPr>
              <w:t>Common spike rush (</w:t>
            </w:r>
            <w:r w:rsidRPr="00B4531A">
              <w:rPr>
                <w:i/>
                <w:sz w:val="20"/>
                <w:lang w:eastAsia="en-US" w:bidi="th-TH"/>
              </w:rPr>
              <w:t>Eleocharis acuta</w:t>
            </w:r>
            <w:r w:rsidRPr="00B4531A">
              <w:rPr>
                <w:sz w:val="20"/>
                <w:lang w:eastAsia="en-US" w:bidi="th-TH"/>
              </w:rPr>
              <w:t>)</w:t>
            </w:r>
          </w:p>
        </w:tc>
        <w:tc>
          <w:tcPr>
            <w:tcW w:w="3022" w:type="dxa"/>
            <w:tcBorders>
              <w:right w:val="single" w:sz="4" w:space="0" w:color="auto"/>
            </w:tcBorders>
            <w:shd w:val="clear" w:color="auto" w:fill="auto"/>
            <w:noWrap/>
            <w:hideMark/>
          </w:tcPr>
          <w:p w14:paraId="09D92575" w14:textId="77777777" w:rsidR="00BB4C2B" w:rsidRPr="00B4531A" w:rsidRDefault="00BB4C2B" w:rsidP="00B4531A">
            <w:pPr>
              <w:spacing w:after="0" w:line="240" w:lineRule="auto"/>
              <w:jc w:val="left"/>
              <w:rPr>
                <w:sz w:val="20"/>
                <w:lang w:eastAsia="en-US" w:bidi="th-TH"/>
              </w:rPr>
            </w:pPr>
            <w:r w:rsidRPr="00B4531A">
              <w:rPr>
                <w:sz w:val="20"/>
                <w:lang w:eastAsia="en-US" w:bidi="th-TH"/>
              </w:rPr>
              <w:t>Common sneeze weed (</w:t>
            </w:r>
            <w:r w:rsidRPr="00B4531A">
              <w:rPr>
                <w:i/>
                <w:sz w:val="20"/>
                <w:lang w:eastAsia="en-US" w:bidi="th-TH"/>
              </w:rPr>
              <w:t>Centipeda cunninghamii</w:t>
            </w:r>
            <w:r w:rsidRPr="00B4531A">
              <w:rPr>
                <w:sz w:val="20"/>
                <w:lang w:eastAsia="en-US" w:bidi="th-TH"/>
              </w:rPr>
              <w:t>)</w:t>
            </w:r>
          </w:p>
        </w:tc>
        <w:tc>
          <w:tcPr>
            <w:tcW w:w="3023" w:type="dxa"/>
            <w:tcBorders>
              <w:left w:val="single" w:sz="4" w:space="0" w:color="auto"/>
            </w:tcBorders>
            <w:shd w:val="clear" w:color="auto" w:fill="auto"/>
            <w:noWrap/>
            <w:hideMark/>
          </w:tcPr>
          <w:p w14:paraId="6A7EC242" w14:textId="77777777" w:rsidR="00BB4C2B" w:rsidRPr="00B4531A" w:rsidRDefault="00BB4C2B" w:rsidP="00B4531A">
            <w:pPr>
              <w:spacing w:after="0" w:line="240" w:lineRule="auto"/>
              <w:jc w:val="left"/>
              <w:rPr>
                <w:sz w:val="20"/>
                <w:lang w:eastAsia="en-US" w:bidi="th-TH"/>
              </w:rPr>
            </w:pPr>
            <w:r w:rsidRPr="00B4531A">
              <w:rPr>
                <w:sz w:val="20"/>
                <w:lang w:eastAsia="en-US" w:bidi="th-TH"/>
              </w:rPr>
              <w:t xml:space="preserve">Spear Thistle </w:t>
            </w:r>
          </w:p>
          <w:p w14:paraId="1BEF4621" w14:textId="77777777" w:rsidR="00BB4C2B" w:rsidRPr="00B4531A" w:rsidRDefault="00BB4C2B" w:rsidP="00B4531A">
            <w:pPr>
              <w:spacing w:after="0" w:line="240" w:lineRule="auto"/>
              <w:jc w:val="left"/>
              <w:rPr>
                <w:sz w:val="20"/>
                <w:lang w:eastAsia="en-US" w:bidi="th-TH"/>
              </w:rPr>
            </w:pPr>
            <w:r w:rsidRPr="00B4531A">
              <w:rPr>
                <w:sz w:val="20"/>
                <w:lang w:eastAsia="en-US" w:bidi="th-TH"/>
              </w:rPr>
              <w:t>(</w:t>
            </w:r>
            <w:r w:rsidRPr="00B4531A">
              <w:rPr>
                <w:i/>
                <w:sz w:val="20"/>
                <w:lang w:eastAsia="en-US" w:bidi="th-TH"/>
              </w:rPr>
              <w:t>Cirsium vulgare</w:t>
            </w:r>
            <w:r w:rsidRPr="00B4531A">
              <w:rPr>
                <w:sz w:val="20"/>
                <w:lang w:eastAsia="en-US" w:bidi="th-TH"/>
              </w:rPr>
              <w:t>) *</w:t>
            </w:r>
          </w:p>
        </w:tc>
      </w:tr>
      <w:tr w:rsidR="00BB4C2B" w:rsidRPr="006B1B92" w14:paraId="2399A929" w14:textId="77777777" w:rsidTr="00B4531A">
        <w:trPr>
          <w:trHeight w:val="624"/>
        </w:trPr>
        <w:tc>
          <w:tcPr>
            <w:tcW w:w="3022" w:type="dxa"/>
            <w:shd w:val="clear" w:color="auto" w:fill="auto"/>
            <w:noWrap/>
            <w:hideMark/>
          </w:tcPr>
          <w:p w14:paraId="6154AE16" w14:textId="77777777" w:rsidR="00BB4C2B" w:rsidRPr="00B4531A" w:rsidRDefault="00BB4C2B" w:rsidP="00B4531A">
            <w:pPr>
              <w:spacing w:after="0" w:line="240" w:lineRule="auto"/>
              <w:jc w:val="left"/>
              <w:rPr>
                <w:sz w:val="20"/>
                <w:lang w:eastAsia="en-US" w:bidi="th-TH"/>
              </w:rPr>
            </w:pPr>
            <w:r w:rsidRPr="00B4531A">
              <w:rPr>
                <w:sz w:val="20"/>
                <w:lang w:eastAsia="en-US" w:bidi="th-TH"/>
              </w:rPr>
              <w:t>Common water milfoil (</w:t>
            </w:r>
            <w:r w:rsidRPr="00B4531A">
              <w:rPr>
                <w:i/>
                <w:sz w:val="20"/>
                <w:lang w:eastAsia="en-US" w:bidi="th-TH"/>
              </w:rPr>
              <w:t>Myriophyllum verrucosum</w:t>
            </w:r>
            <w:r w:rsidRPr="00B4531A">
              <w:rPr>
                <w:sz w:val="20"/>
                <w:lang w:eastAsia="en-US" w:bidi="th-TH"/>
              </w:rPr>
              <w:t>)</w:t>
            </w:r>
          </w:p>
        </w:tc>
        <w:tc>
          <w:tcPr>
            <w:tcW w:w="3022" w:type="dxa"/>
            <w:shd w:val="clear" w:color="auto" w:fill="auto"/>
            <w:noWrap/>
          </w:tcPr>
          <w:p w14:paraId="08A7716A" w14:textId="77777777" w:rsidR="00BB4C2B" w:rsidRPr="00B4531A" w:rsidRDefault="00BB4C2B" w:rsidP="00B4531A">
            <w:pPr>
              <w:spacing w:after="0" w:line="240" w:lineRule="auto"/>
              <w:jc w:val="left"/>
              <w:rPr>
                <w:sz w:val="20"/>
                <w:lang w:eastAsia="en-US" w:bidi="th-TH"/>
              </w:rPr>
            </w:pPr>
            <w:r w:rsidRPr="00B4531A">
              <w:rPr>
                <w:sz w:val="20"/>
                <w:lang w:eastAsia="en-US" w:bidi="th-TH"/>
              </w:rPr>
              <w:t xml:space="preserve">Crumbweed </w:t>
            </w:r>
          </w:p>
          <w:p w14:paraId="1AB6A6CF" w14:textId="77777777" w:rsidR="00BB4C2B" w:rsidRPr="00B4531A" w:rsidRDefault="00BB4C2B" w:rsidP="00B4531A">
            <w:pPr>
              <w:spacing w:after="0" w:line="240" w:lineRule="auto"/>
              <w:jc w:val="left"/>
              <w:rPr>
                <w:sz w:val="20"/>
                <w:lang w:eastAsia="en-US" w:bidi="th-TH"/>
              </w:rPr>
            </w:pPr>
            <w:r w:rsidRPr="00B4531A">
              <w:rPr>
                <w:sz w:val="20"/>
                <w:lang w:eastAsia="en-US" w:bidi="th-TH"/>
              </w:rPr>
              <w:t>(</w:t>
            </w:r>
            <w:r w:rsidRPr="00B4531A">
              <w:rPr>
                <w:i/>
                <w:sz w:val="20"/>
                <w:lang w:eastAsia="en-US" w:bidi="th-TH"/>
              </w:rPr>
              <w:t>Dysphania pumilio</w:t>
            </w:r>
            <w:r w:rsidRPr="00B4531A">
              <w:rPr>
                <w:sz w:val="20"/>
                <w:lang w:eastAsia="en-US" w:bidi="th-TH"/>
              </w:rPr>
              <w:t>)</w:t>
            </w:r>
          </w:p>
        </w:tc>
        <w:tc>
          <w:tcPr>
            <w:tcW w:w="3023" w:type="dxa"/>
            <w:shd w:val="clear" w:color="auto" w:fill="auto"/>
            <w:noWrap/>
            <w:hideMark/>
          </w:tcPr>
          <w:p w14:paraId="6C2A089F" w14:textId="77777777" w:rsidR="00BB4C2B" w:rsidRPr="00B4531A" w:rsidRDefault="00BB4C2B" w:rsidP="00B4531A">
            <w:pPr>
              <w:spacing w:after="0" w:line="240" w:lineRule="auto"/>
              <w:jc w:val="left"/>
              <w:rPr>
                <w:sz w:val="20"/>
                <w:lang w:eastAsia="en-US" w:bidi="th-TH"/>
              </w:rPr>
            </w:pPr>
            <w:r w:rsidRPr="00B4531A">
              <w:rPr>
                <w:sz w:val="20"/>
                <w:lang w:eastAsia="en-US" w:bidi="th-TH"/>
              </w:rPr>
              <w:t>Wire weed (</w:t>
            </w:r>
            <w:r w:rsidRPr="00B4531A">
              <w:rPr>
                <w:i/>
                <w:sz w:val="20"/>
                <w:lang w:eastAsia="en-US" w:bidi="th-TH"/>
              </w:rPr>
              <w:t>Polygonum aviculare</w:t>
            </w:r>
            <w:r w:rsidRPr="00B4531A">
              <w:rPr>
                <w:sz w:val="20"/>
                <w:lang w:eastAsia="en-US" w:bidi="th-TH"/>
              </w:rPr>
              <w:t>) *</w:t>
            </w:r>
          </w:p>
        </w:tc>
      </w:tr>
      <w:tr w:rsidR="00BB4C2B" w:rsidRPr="006B1B92" w14:paraId="3556C328" w14:textId="77777777" w:rsidTr="00B4531A">
        <w:trPr>
          <w:trHeight w:val="624"/>
        </w:trPr>
        <w:tc>
          <w:tcPr>
            <w:tcW w:w="3022" w:type="dxa"/>
            <w:shd w:val="clear" w:color="auto" w:fill="auto"/>
            <w:noWrap/>
            <w:hideMark/>
          </w:tcPr>
          <w:p w14:paraId="58FB44DD" w14:textId="77777777" w:rsidR="00BB4C2B" w:rsidRPr="00B4531A" w:rsidRDefault="00BB4C2B" w:rsidP="00B4531A">
            <w:pPr>
              <w:spacing w:after="0" w:line="240" w:lineRule="auto"/>
              <w:jc w:val="left"/>
              <w:rPr>
                <w:sz w:val="20"/>
                <w:lang w:eastAsia="en-US" w:bidi="th-TH"/>
              </w:rPr>
            </w:pPr>
            <w:r w:rsidRPr="00B4531A">
              <w:rPr>
                <w:sz w:val="20"/>
                <w:lang w:eastAsia="en-US" w:bidi="th-TH"/>
              </w:rPr>
              <w:t>Water primrose (</w:t>
            </w:r>
            <w:r w:rsidRPr="00B4531A">
              <w:rPr>
                <w:i/>
                <w:sz w:val="20"/>
                <w:lang w:eastAsia="en-US" w:bidi="th-TH"/>
              </w:rPr>
              <w:t>Ludwigia peploides ssp. Montevidensis</w:t>
            </w:r>
            <w:r w:rsidRPr="00B4531A">
              <w:rPr>
                <w:sz w:val="20"/>
                <w:lang w:eastAsia="en-US" w:bidi="th-TH"/>
              </w:rPr>
              <w:t>)</w:t>
            </w:r>
          </w:p>
        </w:tc>
        <w:tc>
          <w:tcPr>
            <w:tcW w:w="3022" w:type="dxa"/>
            <w:shd w:val="clear" w:color="auto" w:fill="auto"/>
            <w:noWrap/>
          </w:tcPr>
          <w:p w14:paraId="3A8DAA40" w14:textId="77777777" w:rsidR="00BB4C2B" w:rsidRPr="00B4531A" w:rsidRDefault="00BB4C2B" w:rsidP="00B4531A">
            <w:pPr>
              <w:spacing w:after="0" w:line="240" w:lineRule="auto"/>
              <w:jc w:val="left"/>
              <w:rPr>
                <w:sz w:val="20"/>
                <w:lang w:eastAsia="en-US" w:bidi="th-TH"/>
              </w:rPr>
            </w:pPr>
            <w:r w:rsidRPr="00B4531A">
              <w:rPr>
                <w:sz w:val="20"/>
                <w:lang w:eastAsia="en-US" w:bidi="th-TH"/>
              </w:rPr>
              <w:t xml:space="preserve">Yellow Twin-heads </w:t>
            </w:r>
          </w:p>
          <w:p w14:paraId="67C93C87" w14:textId="77777777" w:rsidR="00BB4C2B" w:rsidRPr="00B4531A" w:rsidRDefault="00BB4C2B" w:rsidP="00B4531A">
            <w:pPr>
              <w:spacing w:after="0" w:line="240" w:lineRule="auto"/>
              <w:jc w:val="left"/>
              <w:rPr>
                <w:sz w:val="20"/>
                <w:lang w:eastAsia="en-US" w:bidi="th-TH"/>
              </w:rPr>
            </w:pPr>
            <w:r w:rsidRPr="00B4531A">
              <w:rPr>
                <w:sz w:val="20"/>
                <w:lang w:eastAsia="en-US" w:bidi="th-TH"/>
              </w:rPr>
              <w:t>(</w:t>
            </w:r>
            <w:r w:rsidRPr="00B4531A">
              <w:rPr>
                <w:i/>
                <w:sz w:val="20"/>
                <w:lang w:eastAsia="en-US" w:bidi="th-TH"/>
              </w:rPr>
              <w:t>Eclipta platyglossa</w:t>
            </w:r>
            <w:r w:rsidRPr="00B4531A">
              <w:rPr>
                <w:sz w:val="20"/>
                <w:lang w:eastAsia="en-US" w:bidi="th-TH"/>
              </w:rPr>
              <w:t>)</w:t>
            </w:r>
          </w:p>
        </w:tc>
        <w:tc>
          <w:tcPr>
            <w:tcW w:w="3023" w:type="dxa"/>
            <w:shd w:val="clear" w:color="auto" w:fill="auto"/>
            <w:noWrap/>
            <w:hideMark/>
          </w:tcPr>
          <w:p w14:paraId="2E23FABC" w14:textId="77777777" w:rsidR="00BB4C2B" w:rsidRPr="00B4531A" w:rsidRDefault="00BB4C2B" w:rsidP="00B4531A">
            <w:pPr>
              <w:spacing w:after="0" w:line="240" w:lineRule="auto"/>
              <w:jc w:val="left"/>
              <w:rPr>
                <w:sz w:val="20"/>
                <w:lang w:eastAsia="en-US" w:bidi="th-TH"/>
              </w:rPr>
            </w:pPr>
            <w:r w:rsidRPr="00B4531A">
              <w:rPr>
                <w:sz w:val="20"/>
                <w:lang w:eastAsia="en-US" w:bidi="th-TH"/>
              </w:rPr>
              <w:t>Annual exotic grasses *</w:t>
            </w:r>
          </w:p>
        </w:tc>
      </w:tr>
      <w:tr w:rsidR="00BB4C2B" w:rsidRPr="006B1B92" w14:paraId="3B2548F4" w14:textId="77777777" w:rsidTr="00B4531A">
        <w:trPr>
          <w:trHeight w:val="624"/>
        </w:trPr>
        <w:tc>
          <w:tcPr>
            <w:tcW w:w="3022" w:type="dxa"/>
            <w:shd w:val="clear" w:color="auto" w:fill="auto"/>
            <w:noWrap/>
            <w:hideMark/>
          </w:tcPr>
          <w:p w14:paraId="5C89AC99" w14:textId="77777777" w:rsidR="00BB4C2B" w:rsidRPr="00B4531A" w:rsidRDefault="00BB4C2B" w:rsidP="00B4531A">
            <w:pPr>
              <w:spacing w:after="0" w:line="240" w:lineRule="auto"/>
              <w:jc w:val="left"/>
              <w:rPr>
                <w:sz w:val="20"/>
                <w:lang w:eastAsia="en-US" w:bidi="th-TH"/>
              </w:rPr>
            </w:pPr>
            <w:r w:rsidRPr="00B4531A">
              <w:rPr>
                <w:sz w:val="20"/>
                <w:lang w:eastAsia="en-US" w:bidi="th-TH"/>
              </w:rPr>
              <w:t>Azolla (</w:t>
            </w:r>
            <w:r w:rsidRPr="00B4531A">
              <w:rPr>
                <w:i/>
                <w:sz w:val="20"/>
                <w:lang w:eastAsia="en-US" w:bidi="th-TH"/>
              </w:rPr>
              <w:t>Azolla filiculoides</w:t>
            </w:r>
            <w:r w:rsidRPr="00B4531A">
              <w:rPr>
                <w:sz w:val="20"/>
                <w:lang w:eastAsia="en-US" w:bidi="th-TH"/>
              </w:rPr>
              <w:t>)</w:t>
            </w:r>
          </w:p>
        </w:tc>
        <w:tc>
          <w:tcPr>
            <w:tcW w:w="3022" w:type="dxa"/>
            <w:shd w:val="clear" w:color="auto" w:fill="auto"/>
            <w:noWrap/>
          </w:tcPr>
          <w:p w14:paraId="28AF45F8" w14:textId="77777777" w:rsidR="00BB4C2B" w:rsidRPr="00B4531A" w:rsidRDefault="00BB4C2B" w:rsidP="00B4531A">
            <w:pPr>
              <w:spacing w:after="0" w:line="240" w:lineRule="auto"/>
              <w:jc w:val="left"/>
              <w:rPr>
                <w:sz w:val="20"/>
                <w:lang w:eastAsia="en-US" w:bidi="th-TH"/>
              </w:rPr>
            </w:pPr>
            <w:r w:rsidRPr="00B4531A">
              <w:rPr>
                <w:sz w:val="20"/>
                <w:lang w:eastAsia="en-US" w:bidi="th-TH"/>
              </w:rPr>
              <w:t>Pale knotweed (</w:t>
            </w:r>
            <w:r w:rsidRPr="00B4531A">
              <w:rPr>
                <w:i/>
                <w:sz w:val="20"/>
                <w:lang w:eastAsia="en-US" w:bidi="th-TH"/>
              </w:rPr>
              <w:t>Persicaria lapathifolia</w:t>
            </w:r>
            <w:r w:rsidRPr="00B4531A">
              <w:rPr>
                <w:sz w:val="20"/>
                <w:lang w:eastAsia="en-US" w:bidi="th-TH"/>
              </w:rPr>
              <w:t>)</w:t>
            </w:r>
          </w:p>
        </w:tc>
        <w:tc>
          <w:tcPr>
            <w:tcW w:w="3023" w:type="dxa"/>
            <w:shd w:val="clear" w:color="auto" w:fill="auto"/>
            <w:noWrap/>
            <w:hideMark/>
          </w:tcPr>
          <w:p w14:paraId="671C1382" w14:textId="77777777" w:rsidR="00BB4C2B" w:rsidRPr="00B4531A" w:rsidRDefault="00BB4C2B" w:rsidP="00B4531A">
            <w:pPr>
              <w:spacing w:after="0" w:line="240" w:lineRule="auto"/>
              <w:jc w:val="left"/>
              <w:rPr>
                <w:sz w:val="20"/>
                <w:lang w:eastAsia="en-US" w:bidi="th-TH"/>
              </w:rPr>
            </w:pPr>
            <w:r w:rsidRPr="00B4531A">
              <w:rPr>
                <w:sz w:val="20"/>
                <w:lang w:eastAsia="en-US" w:bidi="th-TH"/>
              </w:rPr>
              <w:t>Berry saltbush (</w:t>
            </w:r>
            <w:r w:rsidRPr="00B4531A">
              <w:rPr>
                <w:i/>
                <w:sz w:val="20"/>
                <w:lang w:eastAsia="en-US" w:bidi="th-TH"/>
              </w:rPr>
              <w:t>Atriplex semibaccata</w:t>
            </w:r>
            <w:r w:rsidRPr="00B4531A">
              <w:rPr>
                <w:sz w:val="20"/>
                <w:lang w:eastAsia="en-US" w:bidi="th-TH"/>
              </w:rPr>
              <w:t>)</w:t>
            </w:r>
          </w:p>
        </w:tc>
      </w:tr>
      <w:tr w:rsidR="00BB4C2B" w:rsidRPr="006B1B92" w14:paraId="7B95E30B" w14:textId="77777777" w:rsidTr="00B4531A">
        <w:trPr>
          <w:trHeight w:val="624"/>
        </w:trPr>
        <w:tc>
          <w:tcPr>
            <w:tcW w:w="3022" w:type="dxa"/>
            <w:shd w:val="clear" w:color="auto" w:fill="auto"/>
            <w:noWrap/>
            <w:hideMark/>
          </w:tcPr>
          <w:p w14:paraId="206C939B" w14:textId="77777777" w:rsidR="00BB4C2B" w:rsidRPr="00B4531A" w:rsidRDefault="00BB4C2B" w:rsidP="00B4531A">
            <w:pPr>
              <w:spacing w:after="0" w:line="240" w:lineRule="auto"/>
              <w:jc w:val="left"/>
              <w:rPr>
                <w:sz w:val="20"/>
                <w:lang w:eastAsia="en-US" w:bidi="th-TH"/>
              </w:rPr>
            </w:pPr>
            <w:r w:rsidRPr="00B4531A">
              <w:rPr>
                <w:sz w:val="20"/>
                <w:lang w:eastAsia="en-US" w:bidi="th-TH"/>
              </w:rPr>
              <w:t>Tall spike rush (</w:t>
            </w:r>
            <w:r w:rsidRPr="00B4531A">
              <w:rPr>
                <w:i/>
                <w:sz w:val="20"/>
                <w:lang w:eastAsia="en-US" w:bidi="th-TH"/>
              </w:rPr>
              <w:t>Eleocharis sphacelata</w:t>
            </w:r>
            <w:r w:rsidRPr="00B4531A">
              <w:rPr>
                <w:sz w:val="20"/>
                <w:lang w:eastAsia="en-US" w:bidi="th-TH"/>
              </w:rPr>
              <w:t>)</w:t>
            </w:r>
          </w:p>
        </w:tc>
        <w:tc>
          <w:tcPr>
            <w:tcW w:w="3022" w:type="dxa"/>
            <w:shd w:val="clear" w:color="auto" w:fill="auto"/>
            <w:noWrap/>
          </w:tcPr>
          <w:p w14:paraId="0067686B" w14:textId="77777777" w:rsidR="00BB4C2B" w:rsidRPr="00B4531A" w:rsidRDefault="00BB4C2B" w:rsidP="00B4531A">
            <w:pPr>
              <w:spacing w:after="0" w:line="240" w:lineRule="auto"/>
              <w:jc w:val="left"/>
              <w:rPr>
                <w:sz w:val="20"/>
                <w:lang w:eastAsia="en-US" w:bidi="th-TH"/>
              </w:rPr>
            </w:pPr>
            <w:r w:rsidRPr="00B4531A">
              <w:rPr>
                <w:sz w:val="20"/>
                <w:lang w:eastAsia="en-US" w:bidi="th-TH"/>
              </w:rPr>
              <w:t>Nardoo (</w:t>
            </w:r>
            <w:r w:rsidRPr="00B4531A">
              <w:rPr>
                <w:i/>
                <w:sz w:val="20"/>
                <w:lang w:eastAsia="en-US" w:bidi="th-TH"/>
              </w:rPr>
              <w:t>Marsilea drummondii</w:t>
            </w:r>
            <w:r w:rsidRPr="00B4531A">
              <w:rPr>
                <w:sz w:val="20"/>
                <w:lang w:eastAsia="en-US" w:bidi="th-TH"/>
              </w:rPr>
              <w:t>)</w:t>
            </w:r>
          </w:p>
        </w:tc>
        <w:tc>
          <w:tcPr>
            <w:tcW w:w="3023" w:type="dxa"/>
            <w:shd w:val="clear" w:color="auto" w:fill="auto"/>
            <w:noWrap/>
          </w:tcPr>
          <w:p w14:paraId="1A1D92D0" w14:textId="77777777" w:rsidR="00BB4C2B" w:rsidRPr="00B4531A" w:rsidRDefault="00BB4C2B" w:rsidP="00B4531A">
            <w:pPr>
              <w:spacing w:after="0" w:line="240" w:lineRule="auto"/>
              <w:jc w:val="left"/>
              <w:rPr>
                <w:sz w:val="20"/>
                <w:lang w:eastAsia="en-US" w:bidi="th-TH"/>
              </w:rPr>
            </w:pPr>
          </w:p>
        </w:tc>
      </w:tr>
    </w:tbl>
    <w:p w14:paraId="40340F05" w14:textId="77777777" w:rsidR="00BB4C2B" w:rsidRPr="006B1B92" w:rsidRDefault="00BB4C2B" w:rsidP="00BB4C2B">
      <w:pPr>
        <w:spacing w:after="0" w:line="240" w:lineRule="auto"/>
        <w:jc w:val="left"/>
        <w:rPr>
          <w:sz w:val="18"/>
          <w:lang w:bidi="th-TH"/>
        </w:rPr>
      </w:pPr>
      <w:r w:rsidRPr="006B1B92">
        <w:rPr>
          <w:sz w:val="18"/>
          <w:lang w:bidi="th-TH"/>
        </w:rPr>
        <w:t>* Indicates introduced species</w:t>
      </w:r>
    </w:p>
    <w:p w14:paraId="2830FFC5" w14:textId="77777777" w:rsidR="00BB4C2B" w:rsidRPr="006B1B92" w:rsidRDefault="00BB4C2B" w:rsidP="00BB4C2B">
      <w:pPr>
        <w:pStyle w:val="BodyTextCEWO"/>
      </w:pPr>
    </w:p>
    <w:p w14:paraId="7AD0F0F2" w14:textId="77777777" w:rsidR="00BB4C2B" w:rsidRPr="006B1B92" w:rsidRDefault="00BB4C2B" w:rsidP="00BB4C2B">
      <w:pPr>
        <w:pStyle w:val="BodyTextCEWO"/>
      </w:pPr>
      <w:r w:rsidRPr="006B1B92">
        <w:t xml:space="preserve">Commonwealth environmental water supported species diversity in floodplain wetlands. </w:t>
      </w:r>
      <w:r>
        <w:t xml:space="preserve">Overall </w:t>
      </w:r>
      <w:r w:rsidRPr="006B1B92">
        <w:t xml:space="preserve">208 species (147 native and 61 exotic) have been recorded since September 2014, </w:t>
      </w:r>
      <w:r>
        <w:t xml:space="preserve">and </w:t>
      </w:r>
      <w:r w:rsidRPr="006B1B92">
        <w:t xml:space="preserve">43 wetland dependant species were recorded at sites that had received environmental water. </w:t>
      </w:r>
      <w:r>
        <w:t xml:space="preserve"> Overall species richness has remained stable across the monitoring locations, the exception being Yarradda Lagoon where species richness has increased following environmental watering. </w:t>
      </w:r>
    </w:p>
    <w:p w14:paraId="3CB85F96" w14:textId="77777777" w:rsidR="00BB4C2B" w:rsidRPr="006B1B92" w:rsidRDefault="00BB4C2B" w:rsidP="00BB4C2B">
      <w:pPr>
        <w:pStyle w:val="BodyTextCEWO"/>
      </w:pPr>
      <w:r w:rsidRPr="006B1B92">
        <w:t>Wetlands in the mid-Murrumbidgee that did not receive environmental water in either 2014-15 or 2015-16 (Sunshower and McKennas Lagoon</w:t>
      </w:r>
      <w:r>
        <w:t>s</w:t>
      </w:r>
      <w:r w:rsidRPr="006B1B92">
        <w:t>) remain in poor condition and are dominated by a mix of native and exotic terrestrial species.</w:t>
      </w:r>
    </w:p>
    <w:p w14:paraId="0837D816" w14:textId="77777777" w:rsidR="00BB4C2B" w:rsidRPr="006B1B92" w:rsidRDefault="00BB4C2B" w:rsidP="00BB4C2B">
      <w:pPr>
        <w:pStyle w:val="BodyTextCEWO"/>
      </w:pPr>
      <w:r w:rsidRPr="006B1B92">
        <w:br w:type="page"/>
      </w:r>
    </w:p>
    <w:p w14:paraId="61696841" w14:textId="77777777" w:rsidR="00BB4C2B" w:rsidRPr="006B1B92" w:rsidRDefault="00BB4C2B" w:rsidP="00BB4C2B">
      <w:pPr>
        <w:pStyle w:val="BodyTextCEWO"/>
        <w:rPr>
          <w:lang w:val="en-GB"/>
        </w:rPr>
      </w:pPr>
      <w:r w:rsidRPr="006B1B92">
        <w:rPr>
          <w:lang w:val="en-GB"/>
        </w:rPr>
        <w:t>Repeat environmental watering of Yarradda Lagoon in 2014-15 and 2015-16 has supported the reestablishment of key water dependant species including spiny mudgrass, tall spike rush (</w:t>
      </w:r>
      <w:r w:rsidR="00CB7262">
        <w:t xml:space="preserve">Plate </w:t>
      </w:r>
      <w:r>
        <w:rPr>
          <w:lang w:val="en-GB"/>
        </w:rPr>
        <w:t>4-3</w:t>
      </w:r>
      <w:r w:rsidRPr="006B1B92">
        <w:rPr>
          <w:lang w:val="en-GB"/>
        </w:rPr>
        <w:t xml:space="preserve">) and fringe lily. </w:t>
      </w:r>
    </w:p>
    <w:p w14:paraId="23D18285" w14:textId="227AD125" w:rsidR="00BB4C2B" w:rsidRPr="006B1B92" w:rsidRDefault="00A32417" w:rsidP="00BB4C2B">
      <w:pPr>
        <w:tabs>
          <w:tab w:val="left" w:pos="851"/>
        </w:tabs>
        <w:spacing w:before="120"/>
        <w:ind w:left="720"/>
        <w:rPr>
          <w:rFonts w:eastAsia="Times New Roman" w:cs="Angsana New"/>
          <w:lang w:val="en-GB" w:eastAsia="zh-CN" w:bidi="th-TH"/>
        </w:rPr>
      </w:pPr>
      <w:r>
        <w:rPr>
          <w:rFonts w:eastAsia="Times New Roman" w:cs="Angsana New"/>
          <w:noProof/>
        </w:rPr>
        <w:drawing>
          <wp:inline distT="0" distB="0" distL="0" distR="0" wp14:anchorId="099FF610" wp14:editId="411A2143">
            <wp:extent cx="3562350" cy="2038350"/>
            <wp:effectExtent l="0" t="0" r="0" b="0"/>
            <wp:docPr id="2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cstate="email">
                      <a:extLst>
                        <a:ext uri="{28A0092B-C50C-407E-A947-70E740481C1C}">
                          <a14:useLocalDpi xmlns:a14="http://schemas.microsoft.com/office/drawing/2010/main"/>
                        </a:ext>
                      </a:extLst>
                    </a:blip>
                    <a:srcRect r="-2"/>
                    <a:stretch>
                      <a:fillRect/>
                    </a:stretch>
                  </pic:blipFill>
                  <pic:spPr bwMode="auto">
                    <a:xfrm>
                      <a:off x="0" y="0"/>
                      <a:ext cx="3562350" cy="2038350"/>
                    </a:xfrm>
                    <a:prstGeom prst="rect">
                      <a:avLst/>
                    </a:prstGeom>
                    <a:noFill/>
                    <a:ln>
                      <a:noFill/>
                    </a:ln>
                  </pic:spPr>
                </pic:pic>
              </a:graphicData>
            </a:graphic>
          </wp:inline>
        </w:drawing>
      </w:r>
    </w:p>
    <w:p w14:paraId="3788FA4A" w14:textId="77777777" w:rsidR="00BB4C2B" w:rsidRPr="006B1B92" w:rsidRDefault="00BB4C2B" w:rsidP="00BB4C2B">
      <w:pPr>
        <w:pStyle w:val="NoSpacing"/>
      </w:pPr>
      <w:bookmarkStart w:id="611" w:name="_Toc460934149"/>
      <w:bookmarkStart w:id="612" w:name="_Toc460934176"/>
      <w:bookmarkStart w:id="613" w:name="_Toc473907979"/>
      <w:r w:rsidRPr="006B1B92">
        <w:t xml:space="preserve">Plate </w:t>
      </w:r>
      <w:r w:rsidR="00561A34">
        <w:fldChar w:fldCharType="begin"/>
      </w:r>
      <w:r w:rsidR="00561A34">
        <w:instrText xml:space="preserve"> STYLEREF 1 \s </w:instrText>
      </w:r>
      <w:r w:rsidR="00561A34">
        <w:fldChar w:fldCharType="separate"/>
      </w:r>
      <w:r>
        <w:rPr>
          <w:noProof/>
        </w:rPr>
        <w:t>4</w:t>
      </w:r>
      <w:r w:rsidR="00561A34">
        <w:rPr>
          <w:noProof/>
        </w:rPr>
        <w:fldChar w:fldCharType="end"/>
      </w:r>
      <w:r>
        <w:noBreakHyphen/>
      </w:r>
      <w:r w:rsidR="00561A34">
        <w:fldChar w:fldCharType="begin"/>
      </w:r>
      <w:r w:rsidR="00561A34">
        <w:instrText xml:space="preserve"> SEQ Plate \* ARABIC \s 1 </w:instrText>
      </w:r>
      <w:r w:rsidR="00561A34">
        <w:fldChar w:fldCharType="separate"/>
      </w:r>
      <w:r>
        <w:rPr>
          <w:noProof/>
        </w:rPr>
        <w:t>3</w:t>
      </w:r>
      <w:r w:rsidR="00561A34">
        <w:rPr>
          <w:noProof/>
        </w:rPr>
        <w:fldChar w:fldCharType="end"/>
      </w:r>
      <w:r w:rsidRPr="006B1B92">
        <w:t xml:space="preserve"> tall spike rush at Yarradda </w:t>
      </w:r>
      <w:r>
        <w:t>L</w:t>
      </w:r>
      <w:r w:rsidRPr="006B1B92">
        <w:t>agoon January 2016</w:t>
      </w:r>
      <w:bookmarkEnd w:id="611"/>
      <w:bookmarkEnd w:id="612"/>
      <w:bookmarkEnd w:id="613"/>
    </w:p>
    <w:p w14:paraId="1CF6B7C9" w14:textId="77777777" w:rsidR="00BB4C2B" w:rsidRPr="006B1B92" w:rsidRDefault="00BB4C2B" w:rsidP="00BB4C2B">
      <w:pPr>
        <w:spacing w:after="0" w:line="240" w:lineRule="auto"/>
        <w:jc w:val="left"/>
        <w:rPr>
          <w:sz w:val="18"/>
          <w:lang w:val="en-GB" w:eastAsia="zh-CN" w:bidi="th-TH"/>
        </w:rPr>
      </w:pPr>
    </w:p>
    <w:p w14:paraId="3FF557C3" w14:textId="77777777" w:rsidR="00BB4C2B" w:rsidRPr="006B1B92" w:rsidRDefault="00BB4C2B" w:rsidP="00BB4C2B">
      <w:pPr>
        <w:pStyle w:val="BodyTextCEWO"/>
      </w:pPr>
      <w:r w:rsidRPr="006B1B92">
        <w:t>Environmental water supported culturally significant species including Budhaay (Wiradjuri) (</w:t>
      </w:r>
      <w:r w:rsidRPr="006B1B92">
        <w:rPr>
          <w:i/>
        </w:rPr>
        <w:t>Centipeda cunninghamii</w:t>
      </w:r>
      <w:r w:rsidRPr="006B1B92">
        <w:t>) and Ngarru (Wiradjuri) (</w:t>
      </w:r>
      <w:r w:rsidRPr="00C93DFC">
        <w:rPr>
          <w:i/>
        </w:rPr>
        <w:t>Marsilea drummondii</w:t>
      </w:r>
      <w:r w:rsidRPr="006B1B92">
        <w:t>). These species were widespread through the Nimmie-</w:t>
      </w:r>
      <w:r>
        <w:t>Caira</w:t>
      </w:r>
      <w:r w:rsidRPr="006B1B92">
        <w:t xml:space="preserve"> and parts of the Redbank system.</w:t>
      </w:r>
    </w:p>
    <w:p w14:paraId="4234A117" w14:textId="77777777" w:rsidR="00BB4C2B" w:rsidRPr="006B1B92" w:rsidRDefault="00BB4C2B" w:rsidP="00BB4C2B">
      <w:pPr>
        <w:rPr>
          <w:lang w:bidi="th-TH"/>
        </w:rPr>
      </w:pPr>
    </w:p>
    <w:p w14:paraId="7814D39B" w14:textId="77777777" w:rsidR="00BB4C2B" w:rsidRPr="00E84B95" w:rsidRDefault="00BB4C2B" w:rsidP="00BB4C2B">
      <w:pPr>
        <w:pStyle w:val="Heading3"/>
      </w:pPr>
      <w:bookmarkStart w:id="614" w:name="_Toc460839446"/>
      <w:bookmarkStart w:id="615" w:name="_Toc460839722"/>
      <w:bookmarkStart w:id="616" w:name="_Toc460839872"/>
      <w:bookmarkStart w:id="617" w:name="_Toc460839991"/>
      <w:bookmarkStart w:id="618" w:name="_Toc460840355"/>
      <w:bookmarkStart w:id="619" w:name="_Toc460843726"/>
      <w:bookmarkStart w:id="620" w:name="_Toc460851500"/>
      <w:bookmarkStart w:id="621" w:name="_Toc460934810"/>
      <w:bookmarkStart w:id="622" w:name="_Toc471725702"/>
      <w:bookmarkStart w:id="623" w:name="_Toc473907080"/>
      <w:r w:rsidRPr="00E84B95">
        <w:rPr>
          <w:rStyle w:val="Heading3Char"/>
          <w:b/>
          <w:i/>
          <w:iCs/>
        </w:rPr>
        <w:t xml:space="preserve">Discussion, </w:t>
      </w:r>
      <w:r>
        <w:rPr>
          <w:rStyle w:val="Heading3Char"/>
          <w:b/>
          <w:i/>
          <w:iCs/>
        </w:rPr>
        <w:t>r</w:t>
      </w:r>
      <w:r w:rsidRPr="00E84B95">
        <w:t>ecommendations and adaptive management</w:t>
      </w:r>
      <w:bookmarkEnd w:id="614"/>
      <w:bookmarkEnd w:id="615"/>
      <w:bookmarkEnd w:id="616"/>
      <w:bookmarkEnd w:id="617"/>
      <w:bookmarkEnd w:id="618"/>
      <w:bookmarkEnd w:id="619"/>
      <w:bookmarkEnd w:id="620"/>
      <w:bookmarkEnd w:id="621"/>
      <w:bookmarkEnd w:id="622"/>
      <w:bookmarkEnd w:id="623"/>
    </w:p>
    <w:p w14:paraId="5206E2DC" w14:textId="77777777" w:rsidR="00BB4C2B" w:rsidRPr="006B1B92" w:rsidRDefault="00BB4C2B" w:rsidP="00BB4C2B">
      <w:pPr>
        <w:pStyle w:val="BodyTextCEWO"/>
      </w:pPr>
      <w:r w:rsidRPr="006B1B92">
        <w:t>The Commonwealth environmental watering actions evaluated here achieved their watering objectives with respect to water dependant species.  There are a range of long and short term hydrological drivers that can influence the response of water dependant species during environmental watering. In particular wetlands that have been dry for extended periods can be slow to recover and have low abundance of water dependent species, but abundance increases</w:t>
      </w:r>
      <w:r>
        <w:t xml:space="preserve"> with repeated watering. This has been the case at Yarradda Lagoon where a steading increase in species diversity and percentage cover has been recorded with repeated environmental watering. In the Lowbidgee floodplain, the wetlands monitored as part of this program have received regular inundation over a number of years. The aquatic vegetation communities are in good condition and changes in species richness and composition are more likely to reflect annual variability in wet-dry transitions rather than long-term changes in community composition and structure. </w:t>
      </w:r>
    </w:p>
    <w:p w14:paraId="6D39EE02" w14:textId="77777777" w:rsidR="00BB4C2B" w:rsidRPr="006B1B92" w:rsidRDefault="00BB4C2B" w:rsidP="00BB4C2B">
      <w:pPr>
        <w:pStyle w:val="BodyTextCEWO"/>
      </w:pPr>
      <w:r>
        <w:t xml:space="preserve">Environmental watering actions in the Murrumbidgee </w:t>
      </w:r>
      <w:r w:rsidRPr="006B1B92">
        <w:t>w</w:t>
      </w:r>
      <w:r>
        <w:t>ere</w:t>
      </w:r>
      <w:r w:rsidRPr="006B1B92">
        <w:t xml:space="preserve"> carried out with the objective of “</w:t>
      </w:r>
      <w:r w:rsidRPr="006B1B92">
        <w:rPr>
          <w:lang w:val="en-GB"/>
        </w:rPr>
        <w:t xml:space="preserve">Protect and maintain the health of existing extent of riparian, floodplain and wetland native vegetation communities”. </w:t>
      </w:r>
      <w:r w:rsidRPr="006B1B92">
        <w:t xml:space="preserve"> </w:t>
      </w:r>
    </w:p>
    <w:p w14:paraId="626CA5A1" w14:textId="77777777" w:rsidR="00BB4C2B" w:rsidRPr="006B1B92" w:rsidRDefault="00BB4C2B" w:rsidP="00BB4C2B">
      <w:pPr>
        <w:pStyle w:val="BodyTextCEWO"/>
        <w:rPr>
          <w:lang w:val="en-GB"/>
        </w:rPr>
      </w:pPr>
      <w:r w:rsidRPr="006B1B92">
        <w:t xml:space="preserve">Watering actions undertaken in 2015-16 </w:t>
      </w:r>
      <w:r w:rsidRPr="006B1B92">
        <w:rPr>
          <w:lang w:val="en-GB"/>
        </w:rPr>
        <w:t xml:space="preserve">were largely undertaken in spring which is the ideal time to support aquatic plant communities. </w:t>
      </w:r>
    </w:p>
    <w:p w14:paraId="7D1B08B2" w14:textId="77777777" w:rsidR="00BB4C2B" w:rsidRDefault="00BB4C2B" w:rsidP="00BB4C2B">
      <w:pPr>
        <w:pStyle w:val="BodyTextCEWO"/>
        <w:rPr>
          <w:lang w:val="en-GB"/>
        </w:rPr>
      </w:pPr>
      <w:r w:rsidRPr="006B1B92">
        <w:rPr>
          <w:lang w:val="en-GB"/>
        </w:rPr>
        <w:t>Repeat watering of Yarradda Lagoon through 2014-5 and 2015-16 has supported the reestablishment of spiny mudgrass</w:t>
      </w:r>
      <w:r>
        <w:rPr>
          <w:lang w:val="en-GB"/>
        </w:rPr>
        <w:t>,</w:t>
      </w:r>
      <w:r w:rsidRPr="006B1B92">
        <w:rPr>
          <w:lang w:val="en-GB"/>
        </w:rPr>
        <w:t xml:space="preserve"> tall spike rush</w:t>
      </w:r>
      <w:r>
        <w:rPr>
          <w:lang w:val="en-GB"/>
        </w:rPr>
        <w:t xml:space="preserve"> and fringe lily</w:t>
      </w:r>
      <w:r w:rsidRPr="006B1B92">
        <w:rPr>
          <w:lang w:val="en-GB"/>
        </w:rPr>
        <w:t xml:space="preserve">. </w:t>
      </w:r>
      <w:r>
        <w:rPr>
          <w:lang w:val="en-GB"/>
        </w:rPr>
        <w:t>T</w:t>
      </w:r>
      <w:r w:rsidRPr="006B1B92">
        <w:rPr>
          <w:lang w:val="en-GB"/>
        </w:rPr>
        <w:t xml:space="preserve">hese species require frequent inundation and with short (preferably less than one year) dry period. In order to protect and maintain these communities watering of Yarradda </w:t>
      </w:r>
      <w:r>
        <w:rPr>
          <w:lang w:val="en-GB"/>
        </w:rPr>
        <w:t xml:space="preserve">Lagoon </w:t>
      </w:r>
      <w:r w:rsidRPr="006B1B92">
        <w:rPr>
          <w:lang w:val="en-GB"/>
        </w:rPr>
        <w:t>and where practical of similar wetlands in the mid-Murrumbidgee system such as Gooragool, Mc</w:t>
      </w:r>
      <w:r>
        <w:rPr>
          <w:lang w:val="en-GB"/>
        </w:rPr>
        <w:t>K</w:t>
      </w:r>
      <w:r w:rsidRPr="006B1B92">
        <w:rPr>
          <w:lang w:val="en-GB"/>
        </w:rPr>
        <w:t>ennas and Sunshower lagoon</w:t>
      </w:r>
      <w:r>
        <w:rPr>
          <w:lang w:val="en-GB"/>
        </w:rPr>
        <w:t>s</w:t>
      </w:r>
      <w:r w:rsidRPr="006B1B92">
        <w:rPr>
          <w:lang w:val="en-GB"/>
        </w:rPr>
        <w:t xml:space="preserve"> should be </w:t>
      </w:r>
      <w:r>
        <w:rPr>
          <w:lang w:val="en-GB"/>
        </w:rPr>
        <w:t>maintained as a</w:t>
      </w:r>
      <w:r w:rsidRPr="006B1B92">
        <w:rPr>
          <w:lang w:val="en-GB"/>
        </w:rPr>
        <w:t xml:space="preserve"> high priority under all water availability scenarios.    </w:t>
      </w:r>
    </w:p>
    <w:p w14:paraId="1129947F" w14:textId="77777777" w:rsidR="00BB4C2B" w:rsidRDefault="00BB4C2B" w:rsidP="00BB4C2B">
      <w:pPr>
        <w:pStyle w:val="BodyText"/>
        <w:rPr>
          <w:lang w:val="en-GB" w:eastAsia="zh-CN" w:bidi="th-TH"/>
        </w:rPr>
      </w:pPr>
    </w:p>
    <w:p w14:paraId="03327B1F" w14:textId="77777777" w:rsidR="00BB4C2B" w:rsidRPr="009F33A0" w:rsidRDefault="00BB4C2B" w:rsidP="00BB4C2B">
      <w:pPr>
        <w:pStyle w:val="BodyText"/>
        <w:rPr>
          <w:lang w:val="en-GB" w:eastAsia="zh-CN" w:bidi="th-TH"/>
        </w:rPr>
      </w:pPr>
    </w:p>
    <w:p w14:paraId="42AA0377" w14:textId="77777777" w:rsidR="00BB4C2B" w:rsidRDefault="00BB4C2B" w:rsidP="00BB4C2B">
      <w:pPr>
        <w:pStyle w:val="BodyTextCEWO"/>
      </w:pPr>
      <w:r>
        <w:br w:type="page"/>
      </w:r>
    </w:p>
    <w:p w14:paraId="0F53D6B6" w14:textId="77777777" w:rsidR="00BB4C2B" w:rsidRPr="006B1B92" w:rsidRDefault="00BB4C2B" w:rsidP="00BB4C2B">
      <w:pPr>
        <w:pStyle w:val="Heading2"/>
        <w:numPr>
          <w:ilvl w:val="1"/>
          <w:numId w:val="4"/>
        </w:numPr>
      </w:pPr>
      <w:bookmarkStart w:id="624" w:name="_Toc460839447"/>
      <w:bookmarkStart w:id="625" w:name="_Toc460839723"/>
      <w:bookmarkStart w:id="626" w:name="_Toc460839873"/>
      <w:bookmarkStart w:id="627" w:name="_Toc460839992"/>
      <w:bookmarkStart w:id="628" w:name="_Toc460840356"/>
      <w:bookmarkStart w:id="629" w:name="_Toc460843727"/>
      <w:bookmarkStart w:id="630" w:name="_Toc460851501"/>
      <w:bookmarkStart w:id="631" w:name="_Toc460934811"/>
      <w:bookmarkStart w:id="632" w:name="_Toc471725703"/>
      <w:bookmarkStart w:id="633" w:name="_Toc473907081"/>
      <w:r>
        <w:t>Wetland fish</w:t>
      </w:r>
      <w:bookmarkEnd w:id="624"/>
      <w:bookmarkEnd w:id="625"/>
      <w:bookmarkEnd w:id="626"/>
      <w:bookmarkEnd w:id="627"/>
      <w:bookmarkEnd w:id="628"/>
      <w:bookmarkEnd w:id="629"/>
      <w:bookmarkEnd w:id="630"/>
      <w:bookmarkEnd w:id="631"/>
      <w:bookmarkEnd w:id="632"/>
      <w:bookmarkEnd w:id="633"/>
    </w:p>
    <w:p w14:paraId="1E60AC82" w14:textId="77777777" w:rsidR="00BB4C2B" w:rsidRPr="001B393F" w:rsidRDefault="00BB4C2B" w:rsidP="00BB4C2B">
      <w:pPr>
        <w:tabs>
          <w:tab w:val="left" w:pos="851"/>
        </w:tabs>
        <w:spacing w:before="120"/>
        <w:rPr>
          <w:rFonts w:eastAsia="Times New Roman" w:cs="Angsana New"/>
          <w:szCs w:val="22"/>
          <w:lang w:eastAsia="zh-CN" w:bidi="th-TH"/>
        </w:rPr>
      </w:pPr>
      <w:r w:rsidRPr="001B393F">
        <w:rPr>
          <w:rFonts w:eastAsia="Times New Roman" w:cs="Angsana New"/>
          <w:szCs w:val="22"/>
          <w:lang w:eastAsia="zh-CN" w:bidi="th-TH"/>
        </w:rPr>
        <w:t xml:space="preserve">Four watering actions were monitored as part of the LTIM </w:t>
      </w:r>
      <w:r>
        <w:rPr>
          <w:rFonts w:eastAsia="Times New Roman" w:cs="Angsana New"/>
          <w:szCs w:val="22"/>
          <w:lang w:eastAsia="zh-CN" w:bidi="th-TH"/>
        </w:rPr>
        <w:t>project</w:t>
      </w:r>
      <w:r w:rsidRPr="001B393F">
        <w:rPr>
          <w:rFonts w:eastAsia="Times New Roman" w:cs="Angsana New"/>
          <w:szCs w:val="22"/>
          <w:lang w:eastAsia="zh-CN" w:bidi="th-TH"/>
        </w:rPr>
        <w:t xml:space="preserve"> that </w:t>
      </w:r>
      <w:r>
        <w:rPr>
          <w:rFonts w:eastAsia="Times New Roman" w:cs="Angsana New"/>
          <w:szCs w:val="22"/>
          <w:lang w:eastAsia="zh-CN" w:bidi="th-TH"/>
        </w:rPr>
        <w:t>had</w:t>
      </w:r>
      <w:r w:rsidRPr="001B393F">
        <w:rPr>
          <w:rFonts w:eastAsia="Times New Roman" w:cs="Angsana New"/>
          <w:szCs w:val="22"/>
          <w:lang w:eastAsia="zh-CN" w:bidi="th-TH"/>
        </w:rPr>
        <w:t xml:space="preserve"> objectives relate</w:t>
      </w:r>
      <w:r>
        <w:rPr>
          <w:rFonts w:eastAsia="Times New Roman" w:cs="Angsana New"/>
          <w:szCs w:val="22"/>
          <w:lang w:eastAsia="zh-CN" w:bidi="th-TH"/>
        </w:rPr>
        <w:t>d</w:t>
      </w:r>
      <w:r w:rsidRPr="001B393F">
        <w:rPr>
          <w:rFonts w:eastAsia="Times New Roman" w:cs="Angsana New"/>
          <w:szCs w:val="22"/>
          <w:lang w:eastAsia="zh-CN" w:bidi="th-TH"/>
        </w:rPr>
        <w:t xml:space="preserve"> to native fish communities in wetlands. In the Redbank system the Yanga National Park</w:t>
      </w:r>
      <w:r w:rsidRPr="001B393F">
        <w:rPr>
          <w:rFonts w:eastAsia="Times New Roman" w:cs="Arial"/>
          <w:color w:val="000000"/>
          <w:szCs w:val="22"/>
          <w:lang w:eastAsia="zh-CN" w:bidi="th-TH"/>
        </w:rPr>
        <w:t xml:space="preserve"> action inundated Two Bridges swamp</w:t>
      </w:r>
      <w:r w:rsidRPr="001B393F">
        <w:rPr>
          <w:rFonts w:eastAsia="Times New Roman" w:cs="Angsana New"/>
          <w:sz w:val="18"/>
          <w:szCs w:val="22"/>
          <w:lang w:bidi="th-TH"/>
        </w:rPr>
        <w:t xml:space="preserve"> </w:t>
      </w:r>
      <w:r w:rsidRPr="001B393F">
        <w:rPr>
          <w:rFonts w:eastAsia="Times New Roman" w:cs="Angsana New"/>
          <w:szCs w:val="22"/>
          <w:lang w:bidi="th-TH"/>
        </w:rPr>
        <w:t>with the objective to “provide habitat for native fish, frogs and other vertebrates</w:t>
      </w:r>
      <w:r w:rsidRPr="001B393F">
        <w:rPr>
          <w:rFonts w:eastAsia="Times New Roman" w:cs="Angsana New"/>
          <w:sz w:val="18"/>
          <w:szCs w:val="22"/>
          <w:lang w:bidi="th-TH"/>
        </w:rPr>
        <w:t>”</w:t>
      </w:r>
      <w:r w:rsidRPr="001B393F">
        <w:rPr>
          <w:rFonts w:eastAsia="Times New Roman" w:cs="Arial"/>
          <w:color w:val="000000"/>
          <w:szCs w:val="22"/>
          <w:lang w:eastAsia="zh-CN" w:bidi="th-TH"/>
        </w:rPr>
        <w:t xml:space="preserve"> while the Nap Nap – Wa</w:t>
      </w:r>
      <w:r>
        <w:rPr>
          <w:rFonts w:eastAsia="Times New Roman" w:cs="Arial"/>
          <w:color w:val="000000"/>
          <w:szCs w:val="22"/>
          <w:lang w:eastAsia="zh-CN" w:bidi="th-TH"/>
        </w:rPr>
        <w:t>u</w:t>
      </w:r>
      <w:r w:rsidRPr="001B393F">
        <w:rPr>
          <w:rFonts w:eastAsia="Times New Roman" w:cs="Arial"/>
          <w:color w:val="000000"/>
          <w:szCs w:val="22"/>
          <w:lang w:eastAsia="zh-CN" w:bidi="th-TH"/>
        </w:rPr>
        <w:t>gorah action targeted flood ways through the Redbank zone including Wa</w:t>
      </w:r>
      <w:r>
        <w:rPr>
          <w:rFonts w:eastAsia="Times New Roman" w:cs="Arial"/>
          <w:color w:val="000000"/>
          <w:szCs w:val="22"/>
          <w:lang w:eastAsia="zh-CN" w:bidi="th-TH"/>
        </w:rPr>
        <w:t>u</w:t>
      </w:r>
      <w:r w:rsidRPr="001B393F">
        <w:rPr>
          <w:rFonts w:eastAsia="Times New Roman" w:cs="Arial"/>
          <w:color w:val="000000"/>
          <w:szCs w:val="22"/>
          <w:lang w:eastAsia="zh-CN" w:bidi="th-TH"/>
        </w:rPr>
        <w:t>gorah Lagoon, as well as the northern section of the Nimmie-</w:t>
      </w:r>
      <w:r>
        <w:rPr>
          <w:rFonts w:eastAsia="Times New Roman" w:cs="Arial"/>
          <w:color w:val="000000"/>
          <w:szCs w:val="22"/>
          <w:lang w:eastAsia="zh-CN" w:bidi="th-TH"/>
        </w:rPr>
        <w:t>Caira</w:t>
      </w:r>
      <w:r w:rsidRPr="001B393F">
        <w:rPr>
          <w:rFonts w:eastAsia="Times New Roman" w:cs="Arial"/>
          <w:color w:val="000000"/>
          <w:szCs w:val="22"/>
          <w:lang w:eastAsia="zh-CN" w:bidi="th-TH"/>
        </w:rPr>
        <w:t xml:space="preserve">. The </w:t>
      </w:r>
      <w:r w:rsidRPr="001B393F">
        <w:rPr>
          <w:rFonts w:eastAsia="Times New Roman" w:cs="Angsana New"/>
          <w:szCs w:val="22"/>
          <w:lang w:eastAsia="zh-CN" w:bidi="th-TH"/>
        </w:rPr>
        <w:t>Nimmie-Caira SBF refuge (south Caira channel) and Nimmie-Caira refuge (north Caira channel) inundated Eulimbah swamp and Telephone Creek and maintained small areas of water in a dam associated with Avalon Swamp in the Nimmie-Caira zone with the objectives “maintain refuge habitat for a diverse range of native fish, frogs</w:t>
      </w:r>
      <w:r>
        <w:rPr>
          <w:rFonts w:eastAsia="Times New Roman" w:cs="Angsana New"/>
          <w:szCs w:val="22"/>
          <w:lang w:eastAsia="zh-CN" w:bidi="th-TH"/>
        </w:rPr>
        <w:t xml:space="preserve">, </w:t>
      </w:r>
      <w:r w:rsidRPr="001B393F">
        <w:rPr>
          <w:rFonts w:eastAsia="Times New Roman" w:cs="Angsana New"/>
          <w:szCs w:val="22"/>
          <w:lang w:eastAsia="zh-CN" w:bidi="th-TH"/>
        </w:rPr>
        <w:t>turtles and waterbird</w:t>
      </w:r>
      <w:r>
        <w:rPr>
          <w:rFonts w:eastAsia="Times New Roman" w:cs="Angsana New"/>
          <w:szCs w:val="22"/>
          <w:lang w:eastAsia="zh-CN" w:bidi="th-TH"/>
        </w:rPr>
        <w:t>s</w:t>
      </w:r>
      <w:r w:rsidRPr="001B393F">
        <w:rPr>
          <w:rFonts w:eastAsia="Times New Roman" w:cs="Angsana New"/>
          <w:szCs w:val="22"/>
          <w:lang w:eastAsia="zh-CN" w:bidi="th-TH"/>
        </w:rPr>
        <w:t>” and “</w:t>
      </w:r>
      <w:r>
        <w:rPr>
          <w:rFonts w:eastAsia="Times New Roman" w:cs="Angsana New"/>
          <w:szCs w:val="22"/>
          <w:lang w:eastAsia="zh-CN" w:bidi="th-TH"/>
        </w:rPr>
        <w:t>s</w:t>
      </w:r>
      <w:r w:rsidRPr="001B393F">
        <w:rPr>
          <w:rFonts w:eastAsia="Times New Roman" w:cs="Angsana New"/>
          <w:szCs w:val="22"/>
          <w:lang w:eastAsia="zh-CN" w:bidi="th-TH"/>
        </w:rPr>
        <w:t xml:space="preserve">upport the habitat requirements of native fish and </w:t>
      </w:r>
      <w:r>
        <w:rPr>
          <w:rFonts w:eastAsia="Times New Roman" w:cs="Angsana New"/>
          <w:szCs w:val="22"/>
          <w:lang w:eastAsia="zh-CN" w:bidi="th-TH"/>
        </w:rPr>
        <w:t>t</w:t>
      </w:r>
      <w:r w:rsidRPr="001B393F">
        <w:rPr>
          <w:rFonts w:eastAsia="Times New Roman" w:cs="Angsana New"/>
          <w:szCs w:val="22"/>
          <w:lang w:eastAsia="zh-CN" w:bidi="th-TH"/>
        </w:rPr>
        <w:t xml:space="preserve">urtles”. In the mid-Murrumbidgee wetland pumping was undertaken at Yarradda </w:t>
      </w:r>
      <w:r>
        <w:rPr>
          <w:rFonts w:eastAsia="Times New Roman" w:cs="Angsana New"/>
          <w:szCs w:val="22"/>
          <w:lang w:eastAsia="zh-CN" w:bidi="th-TH"/>
        </w:rPr>
        <w:t>L</w:t>
      </w:r>
      <w:r w:rsidRPr="001B393F">
        <w:rPr>
          <w:rFonts w:eastAsia="Times New Roman" w:cs="Angsana New"/>
          <w:szCs w:val="22"/>
          <w:lang w:eastAsia="zh-CN" w:bidi="th-TH"/>
        </w:rPr>
        <w:t>agoon with the objective of “</w:t>
      </w:r>
      <w:r w:rsidRPr="001B393F">
        <w:rPr>
          <w:rFonts w:eastAsia="Times New Roman" w:cs="Angsana New"/>
          <w:szCs w:val="22"/>
          <w:lang w:bidi="th-TH"/>
        </w:rPr>
        <w:t xml:space="preserve">support known native fish and frog community established in 2014-15” </w:t>
      </w:r>
      <w:r w:rsidRPr="001B393F">
        <w:rPr>
          <w:rFonts w:eastAsia="Times New Roman" w:cs="Angsana New"/>
          <w:szCs w:val="22"/>
          <w:lang w:eastAsia="zh-CN" w:bidi="th-TH"/>
        </w:rPr>
        <w:t>while NSW environmental water</w:t>
      </w:r>
      <w:r>
        <w:rPr>
          <w:rFonts w:eastAsia="Times New Roman" w:cs="Angsana New"/>
          <w:szCs w:val="22"/>
          <w:lang w:eastAsia="zh-CN" w:bidi="th-TH"/>
        </w:rPr>
        <w:t xml:space="preserve"> was</w:t>
      </w:r>
      <w:r w:rsidRPr="001B393F">
        <w:rPr>
          <w:rFonts w:eastAsia="Times New Roman" w:cs="Angsana New"/>
          <w:szCs w:val="22"/>
          <w:lang w:eastAsia="zh-CN" w:bidi="th-TH"/>
        </w:rPr>
        <w:t xml:space="preserve"> used to maintain Gooragool </w:t>
      </w:r>
      <w:r>
        <w:rPr>
          <w:rFonts w:eastAsia="Times New Roman" w:cs="Angsana New"/>
          <w:szCs w:val="22"/>
          <w:lang w:eastAsia="zh-CN" w:bidi="th-TH"/>
        </w:rPr>
        <w:t>L</w:t>
      </w:r>
      <w:r w:rsidRPr="001B393F">
        <w:rPr>
          <w:rFonts w:eastAsia="Times New Roman" w:cs="Angsana New"/>
          <w:szCs w:val="22"/>
          <w:lang w:eastAsia="zh-CN" w:bidi="th-TH"/>
        </w:rPr>
        <w:t xml:space="preserve">agoon. </w:t>
      </w:r>
      <w:r>
        <w:rPr>
          <w:rFonts w:eastAsia="Times New Roman" w:cs="Angsana New"/>
          <w:szCs w:val="22"/>
          <w:lang w:eastAsia="zh-CN" w:bidi="th-TH"/>
        </w:rPr>
        <w:t xml:space="preserve">In </w:t>
      </w:r>
      <w:r w:rsidRPr="001B393F">
        <w:rPr>
          <w:rFonts w:eastAsia="Times New Roman" w:cs="Angsana New"/>
          <w:szCs w:val="22"/>
          <w:lang w:eastAsia="zh-CN" w:bidi="th-TH"/>
        </w:rPr>
        <w:t>2015-16 two sites (Mc</w:t>
      </w:r>
      <w:r>
        <w:rPr>
          <w:rFonts w:eastAsia="Times New Roman" w:cs="Angsana New"/>
          <w:szCs w:val="22"/>
          <w:lang w:eastAsia="zh-CN" w:bidi="th-TH"/>
        </w:rPr>
        <w:t>K</w:t>
      </w:r>
      <w:r w:rsidRPr="001B393F">
        <w:rPr>
          <w:rFonts w:eastAsia="Times New Roman" w:cs="Angsana New"/>
          <w:szCs w:val="22"/>
          <w:lang w:eastAsia="zh-CN" w:bidi="th-TH"/>
        </w:rPr>
        <w:t>ennas in the mid-Murrumbidgee and Nap Nap in the Nimmie-Caria) were dry throughout the monitoring period.</w:t>
      </w:r>
    </w:p>
    <w:p w14:paraId="7DC6A707" w14:textId="77777777" w:rsidR="00BB4C2B" w:rsidRDefault="00BB4C2B" w:rsidP="00BB4C2B">
      <w:pPr>
        <w:tabs>
          <w:tab w:val="left" w:pos="851"/>
        </w:tabs>
        <w:spacing w:before="120"/>
        <w:rPr>
          <w:rFonts w:eastAsia="Times New Roman" w:cs="Angsana New"/>
          <w:szCs w:val="22"/>
          <w:lang w:eastAsia="zh-CN" w:bidi="th-TH"/>
        </w:rPr>
      </w:pPr>
      <w:r w:rsidRPr="001B393F">
        <w:rPr>
          <w:rFonts w:eastAsia="Times New Roman" w:cs="Angsana New"/>
          <w:szCs w:val="22"/>
          <w:lang w:eastAsia="zh-CN" w:bidi="th-TH"/>
        </w:rPr>
        <w:t xml:space="preserve">Since 2014, wetland fish have been monitored across the 12 LTIM </w:t>
      </w:r>
      <w:r>
        <w:rPr>
          <w:rFonts w:eastAsia="Times New Roman" w:cs="Angsana New"/>
          <w:szCs w:val="22"/>
          <w:lang w:eastAsia="zh-CN" w:bidi="th-TH"/>
        </w:rPr>
        <w:t xml:space="preserve">surveyed </w:t>
      </w:r>
      <w:r w:rsidRPr="001B393F">
        <w:rPr>
          <w:rFonts w:eastAsia="Times New Roman" w:cs="Angsana New"/>
          <w:szCs w:val="22"/>
          <w:lang w:eastAsia="zh-CN" w:bidi="th-TH"/>
        </w:rPr>
        <w:t xml:space="preserve">wetlands four times per year (September, November, January and March). Detailed survey methodology is contained in </w:t>
      </w:r>
      <w:r>
        <w:rPr>
          <w:rFonts w:eastAsia="Times New Roman" w:cs="Angsana New"/>
          <w:noProof/>
          <w:szCs w:val="22"/>
          <w:lang w:eastAsia="zh-CN" w:bidi="th-TH"/>
        </w:rPr>
        <w:t>Wassens, Thiem et al. (2015)</w:t>
      </w:r>
      <w:r w:rsidRPr="006A768A">
        <w:rPr>
          <w:rFonts w:eastAsia="Times New Roman" w:cs="Angsana New"/>
          <w:szCs w:val="22"/>
          <w:lang w:eastAsia="zh-CN" w:bidi="th-TH"/>
        </w:rPr>
        <w:t>.</w:t>
      </w:r>
      <w:r w:rsidRPr="001B393F">
        <w:rPr>
          <w:rFonts w:eastAsia="Times New Roman" w:cs="Angsana New"/>
          <w:szCs w:val="22"/>
          <w:lang w:eastAsia="zh-CN" w:bidi="th-TH"/>
        </w:rPr>
        <w:t xml:space="preserve"> </w:t>
      </w:r>
    </w:p>
    <w:p w14:paraId="4902B366" w14:textId="77777777" w:rsidR="00BB4C2B" w:rsidRPr="00BC6DF1" w:rsidRDefault="00BB4C2B" w:rsidP="00BB4C2B">
      <w:pPr>
        <w:tabs>
          <w:tab w:val="left" w:pos="851"/>
        </w:tabs>
        <w:spacing w:before="120"/>
        <w:rPr>
          <w:rFonts w:eastAsia="Times New Roman" w:cs="Angsana New"/>
          <w:szCs w:val="22"/>
          <w:lang w:eastAsia="zh-CN" w:bidi="th-TH"/>
        </w:rPr>
      </w:pPr>
      <w:r w:rsidRPr="00BC6DF1">
        <w:rPr>
          <w:rFonts w:eastAsia="Times New Roman" w:cs="Angsana New"/>
          <w:szCs w:val="22"/>
          <w:lang w:eastAsia="zh-CN" w:bidi="th-TH"/>
        </w:rPr>
        <w:t xml:space="preserve">Ecological outcomes of Commonwealth environmental watering actions targeting native fish communities were evaluated against two criteria: </w:t>
      </w:r>
    </w:p>
    <w:p w14:paraId="07A933A3" w14:textId="77777777" w:rsidR="00BB4C2B" w:rsidRPr="000A11E9" w:rsidRDefault="00BB4C2B" w:rsidP="00BB4C2B">
      <w:pPr>
        <w:pStyle w:val="ListParagraph"/>
        <w:numPr>
          <w:ilvl w:val="0"/>
          <w:numId w:val="46"/>
        </w:numPr>
        <w:tabs>
          <w:tab w:val="left" w:pos="851"/>
        </w:tabs>
        <w:spacing w:before="120" w:line="360" w:lineRule="auto"/>
        <w:rPr>
          <w:rStyle w:val="Emphasis"/>
        </w:rPr>
      </w:pPr>
      <w:r w:rsidRPr="000A11E9">
        <w:rPr>
          <w:rStyle w:val="Emphasis"/>
        </w:rPr>
        <w:t xml:space="preserve">What did Commonwealth environmental water contribute to native fish populations and native fish diversity? </w:t>
      </w:r>
    </w:p>
    <w:p w14:paraId="012EB70E" w14:textId="77777777" w:rsidR="00BB4C2B" w:rsidRPr="000A11E9" w:rsidRDefault="00BB4C2B" w:rsidP="00BB4C2B">
      <w:pPr>
        <w:pStyle w:val="ListParagraph"/>
        <w:numPr>
          <w:ilvl w:val="0"/>
          <w:numId w:val="46"/>
        </w:numPr>
        <w:spacing w:before="120" w:after="0" w:line="360" w:lineRule="auto"/>
        <w:jc w:val="left"/>
        <w:rPr>
          <w:rStyle w:val="Emphasis"/>
          <w:lang w:eastAsia="zh-CN" w:bidi="th-TH"/>
        </w:rPr>
      </w:pPr>
      <w:r w:rsidRPr="000A11E9">
        <w:rPr>
          <w:rStyle w:val="Emphasis"/>
          <w:lang w:eastAsia="zh-CN" w:bidi="th-TH"/>
        </w:rPr>
        <w:t xml:space="preserve">What did Commonwealth environmental water contribute to native fish community resilience and native fish survival? </w:t>
      </w:r>
    </w:p>
    <w:p w14:paraId="78314875" w14:textId="77777777" w:rsidR="00BB4C2B" w:rsidRDefault="00BB4C2B">
      <w:pPr>
        <w:spacing w:after="0" w:line="240" w:lineRule="auto"/>
        <w:jc w:val="left"/>
        <w:rPr>
          <w:rFonts w:ascii="Arial" w:eastAsia="Times New Roman" w:hAnsi="Arial" w:cs="Arial"/>
          <w:i/>
          <w:iCs/>
          <w:color w:val="000000"/>
          <w:kern w:val="24"/>
          <w:sz w:val="28"/>
          <w:szCs w:val="28"/>
        </w:rPr>
      </w:pPr>
      <w:r>
        <w:rPr>
          <w:rFonts w:ascii="Arial" w:eastAsia="Times New Roman" w:hAnsi="Arial" w:cs="Arial"/>
          <w:i/>
          <w:iCs/>
          <w:color w:val="000000"/>
          <w:kern w:val="24"/>
          <w:sz w:val="28"/>
          <w:szCs w:val="28"/>
        </w:rPr>
        <w:br w:type="page"/>
      </w:r>
    </w:p>
    <w:p w14:paraId="15B5AF70" w14:textId="77777777" w:rsidR="00BB4C2B" w:rsidRDefault="00BB4C2B" w:rsidP="00BB4C2B">
      <w:pPr>
        <w:pStyle w:val="Heading3"/>
      </w:pPr>
      <w:bookmarkStart w:id="634" w:name="_Toc460839448"/>
      <w:bookmarkStart w:id="635" w:name="_Toc460839724"/>
      <w:bookmarkStart w:id="636" w:name="_Toc460839874"/>
      <w:bookmarkStart w:id="637" w:name="_Toc460839993"/>
      <w:bookmarkStart w:id="638" w:name="_Toc460840357"/>
      <w:bookmarkStart w:id="639" w:name="_Toc460843728"/>
      <w:bookmarkStart w:id="640" w:name="_Toc460851502"/>
      <w:bookmarkStart w:id="641" w:name="_Toc460934812"/>
      <w:bookmarkStart w:id="642" w:name="_Toc471725704"/>
      <w:bookmarkStart w:id="643" w:name="_Toc473907082"/>
      <w:r w:rsidRPr="00970BDF">
        <w:t>Summary of watering actions and outcomes</w:t>
      </w:r>
      <w:bookmarkEnd w:id="634"/>
      <w:bookmarkEnd w:id="635"/>
      <w:bookmarkEnd w:id="636"/>
      <w:bookmarkEnd w:id="637"/>
      <w:bookmarkEnd w:id="638"/>
      <w:bookmarkEnd w:id="639"/>
      <w:bookmarkEnd w:id="640"/>
      <w:bookmarkEnd w:id="641"/>
      <w:bookmarkEnd w:id="642"/>
      <w:bookmarkEnd w:id="6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663"/>
        <w:gridCol w:w="2265"/>
        <w:gridCol w:w="2364"/>
        <w:gridCol w:w="1061"/>
      </w:tblGrid>
      <w:tr w:rsidR="00BB4C2B" w:rsidRPr="006039B5" w14:paraId="5BEF3708" w14:textId="77777777" w:rsidTr="00BB4C2B">
        <w:trPr>
          <w:trHeight w:val="1035"/>
        </w:trPr>
        <w:tc>
          <w:tcPr>
            <w:tcW w:w="923" w:type="pct"/>
            <w:shd w:val="clear" w:color="000000" w:fill="076028"/>
          </w:tcPr>
          <w:p w14:paraId="76180F29" w14:textId="77777777" w:rsidR="00BB4C2B" w:rsidRPr="006039B5" w:rsidRDefault="00BB4C2B" w:rsidP="00BB4C2B">
            <w:pPr>
              <w:rPr>
                <w:rFonts w:eastAsia="Times New Roman"/>
                <w:b/>
                <w:color w:val="FFFFFF"/>
              </w:rPr>
            </w:pPr>
            <w:r w:rsidRPr="006039B5">
              <w:rPr>
                <w:b/>
                <w:color w:val="FFFFFF"/>
                <w:sz w:val="18"/>
                <w:lang w:bidi="th-TH"/>
              </w:rPr>
              <w:t>Expected outcomes</w:t>
            </w:r>
          </w:p>
        </w:tc>
        <w:tc>
          <w:tcPr>
            <w:tcW w:w="923" w:type="pct"/>
            <w:shd w:val="clear" w:color="000000" w:fill="076028"/>
          </w:tcPr>
          <w:p w14:paraId="140A8FEF" w14:textId="77777777" w:rsidR="00BB4C2B" w:rsidRPr="006039B5" w:rsidRDefault="00BB4C2B" w:rsidP="00BB4C2B">
            <w:pPr>
              <w:rPr>
                <w:rFonts w:eastAsia="Times New Roman"/>
                <w:b/>
                <w:color w:val="FFFFFF"/>
              </w:rPr>
            </w:pPr>
            <w:r w:rsidRPr="006039B5">
              <w:rPr>
                <w:b/>
                <w:color w:val="FFFFFF"/>
                <w:sz w:val="18"/>
                <w:lang w:bidi="th-TH"/>
              </w:rPr>
              <w:t>Related watering actions</w:t>
            </w:r>
          </w:p>
        </w:tc>
        <w:tc>
          <w:tcPr>
            <w:tcW w:w="1256" w:type="pct"/>
            <w:shd w:val="clear" w:color="000000" w:fill="076028"/>
          </w:tcPr>
          <w:p w14:paraId="744076FF" w14:textId="77777777" w:rsidR="00BB4C2B" w:rsidRPr="006039B5" w:rsidRDefault="00BB4C2B" w:rsidP="00BB4C2B">
            <w:pPr>
              <w:rPr>
                <w:rFonts w:eastAsia="Times New Roman"/>
                <w:b/>
                <w:color w:val="FFFFFF"/>
              </w:rPr>
            </w:pPr>
            <w:r w:rsidRPr="006039B5">
              <w:rPr>
                <w:b/>
                <w:color w:val="FFFFFF"/>
                <w:sz w:val="18"/>
                <w:lang w:bidi="th-TH"/>
              </w:rPr>
              <w:t>Evaluation questions and predictions</w:t>
            </w:r>
          </w:p>
        </w:tc>
        <w:tc>
          <w:tcPr>
            <w:tcW w:w="1311" w:type="pct"/>
            <w:shd w:val="clear" w:color="000000" w:fill="076028"/>
            <w:hideMark/>
          </w:tcPr>
          <w:p w14:paraId="68221729" w14:textId="77777777" w:rsidR="00BB4C2B" w:rsidRPr="006039B5" w:rsidRDefault="00BB4C2B" w:rsidP="00BB4C2B">
            <w:pPr>
              <w:rPr>
                <w:rFonts w:eastAsia="Times New Roman"/>
                <w:b/>
                <w:color w:val="FFFFFF"/>
              </w:rPr>
            </w:pPr>
            <w:r w:rsidRPr="006039B5">
              <w:rPr>
                <w:b/>
                <w:color w:val="FFFFFF"/>
                <w:sz w:val="18"/>
                <w:lang w:bidi="th-TH"/>
              </w:rPr>
              <w:t>Measured outcomes</w:t>
            </w:r>
          </w:p>
        </w:tc>
        <w:tc>
          <w:tcPr>
            <w:tcW w:w="587" w:type="pct"/>
            <w:shd w:val="clear" w:color="000000" w:fill="076028"/>
            <w:hideMark/>
          </w:tcPr>
          <w:p w14:paraId="7EDF69EA" w14:textId="77777777" w:rsidR="00BB4C2B" w:rsidRPr="006039B5" w:rsidRDefault="00BB4C2B" w:rsidP="00BB4C2B">
            <w:pPr>
              <w:rPr>
                <w:rFonts w:eastAsia="Times New Roman"/>
                <w:b/>
                <w:color w:val="FFFFFF"/>
              </w:rPr>
            </w:pPr>
            <w:r w:rsidRPr="006039B5">
              <w:rPr>
                <w:b/>
                <w:color w:val="FFFFFF"/>
                <w:sz w:val="18"/>
                <w:lang w:bidi="th-TH"/>
              </w:rPr>
              <w:t>Was the objective achieved</w:t>
            </w:r>
          </w:p>
        </w:tc>
      </w:tr>
      <w:tr w:rsidR="00BB4C2B" w:rsidRPr="006039B5" w14:paraId="6A048AEE" w14:textId="77777777" w:rsidTr="00BB4C2B">
        <w:trPr>
          <w:trHeight w:val="1132"/>
        </w:trPr>
        <w:tc>
          <w:tcPr>
            <w:tcW w:w="923" w:type="pct"/>
            <w:vMerge w:val="restart"/>
          </w:tcPr>
          <w:p w14:paraId="031F2605" w14:textId="77777777" w:rsidR="00BB4C2B" w:rsidRPr="006039B5" w:rsidRDefault="00BB4C2B" w:rsidP="00BB4C2B">
            <w:pPr>
              <w:pStyle w:val="Tabletext"/>
            </w:pPr>
          </w:p>
          <w:p w14:paraId="5D0247CF" w14:textId="77777777" w:rsidR="00BB4C2B" w:rsidRPr="006039B5" w:rsidRDefault="00BB4C2B" w:rsidP="00BB4C2B">
            <w:pPr>
              <w:pStyle w:val="Tabletext"/>
            </w:pPr>
            <w:r>
              <w:t>S</w:t>
            </w:r>
            <w:r w:rsidRPr="006039B5">
              <w:t>upport the habitat and breeding requirements of native vegetation, waterbirds and fish</w:t>
            </w:r>
          </w:p>
        </w:tc>
        <w:tc>
          <w:tcPr>
            <w:tcW w:w="923" w:type="pct"/>
            <w:vMerge w:val="restart"/>
            <w:vAlign w:val="center"/>
          </w:tcPr>
          <w:p w14:paraId="3B89C0AB" w14:textId="77777777" w:rsidR="00BB4C2B" w:rsidRPr="006039B5" w:rsidRDefault="00BB4C2B" w:rsidP="00BB4C2B">
            <w:pPr>
              <w:pStyle w:val="Tabletext"/>
            </w:pPr>
            <w:r w:rsidRPr="006039B5">
              <w:t xml:space="preserve">Yanga National Park </w:t>
            </w:r>
          </w:p>
          <w:p w14:paraId="2EB14341" w14:textId="77777777" w:rsidR="00BB4C2B" w:rsidRPr="006039B5" w:rsidRDefault="00BB4C2B" w:rsidP="00BB4C2B">
            <w:pPr>
              <w:pStyle w:val="Tabletext"/>
            </w:pPr>
          </w:p>
          <w:p w14:paraId="616DD400" w14:textId="77777777" w:rsidR="00BB4C2B" w:rsidRPr="006039B5" w:rsidRDefault="00BB4C2B" w:rsidP="00BB4C2B">
            <w:pPr>
              <w:pStyle w:val="Tabletext"/>
            </w:pPr>
            <w:r w:rsidRPr="006039B5">
              <w:t>Nap Nap - Wa</w:t>
            </w:r>
            <w:r>
              <w:t>u</w:t>
            </w:r>
            <w:r w:rsidRPr="006039B5">
              <w:t>gorah</w:t>
            </w:r>
          </w:p>
          <w:p w14:paraId="4D6AF777" w14:textId="77777777" w:rsidR="00BB4C2B" w:rsidRDefault="00BB4C2B" w:rsidP="00BB4C2B">
            <w:pPr>
              <w:pStyle w:val="Tabletext"/>
            </w:pPr>
          </w:p>
          <w:p w14:paraId="1BA4668D" w14:textId="77777777" w:rsidR="00BB4C2B" w:rsidRPr="006039B5" w:rsidRDefault="00BB4C2B" w:rsidP="00BB4C2B">
            <w:pPr>
              <w:pStyle w:val="Tabletext"/>
            </w:pPr>
            <w:r w:rsidRPr="006039B5">
              <w:t xml:space="preserve">Nimmie-Caira SBF refuge (south Caira channel) </w:t>
            </w:r>
          </w:p>
          <w:p w14:paraId="0CFEEC4B" w14:textId="77777777" w:rsidR="00BB4C2B" w:rsidRPr="006039B5" w:rsidRDefault="00BB4C2B" w:rsidP="00BB4C2B">
            <w:pPr>
              <w:pStyle w:val="Tabletext"/>
            </w:pPr>
            <w:r w:rsidRPr="006039B5">
              <w:t xml:space="preserve"> </w:t>
            </w:r>
          </w:p>
          <w:p w14:paraId="2ABBAE26" w14:textId="77777777" w:rsidR="00BB4C2B" w:rsidRPr="006039B5" w:rsidRDefault="00BB4C2B" w:rsidP="00BB4C2B">
            <w:pPr>
              <w:pStyle w:val="Tabletext"/>
            </w:pPr>
            <w:r w:rsidRPr="006039B5">
              <w:t>Nimmie-Caira refuge (north Caira channel)</w:t>
            </w:r>
          </w:p>
          <w:p w14:paraId="7D14A46B" w14:textId="77777777" w:rsidR="00BB4C2B" w:rsidRDefault="00BB4C2B" w:rsidP="00BB4C2B">
            <w:pPr>
              <w:pStyle w:val="Tabletext"/>
            </w:pPr>
          </w:p>
          <w:p w14:paraId="1BF49B0E" w14:textId="77777777" w:rsidR="00BB4C2B" w:rsidRPr="006039B5" w:rsidRDefault="00BB4C2B" w:rsidP="00BB4C2B">
            <w:pPr>
              <w:pStyle w:val="Tabletext"/>
            </w:pPr>
            <w:r w:rsidRPr="006039B5">
              <w:t>Yarradda Lagoon</w:t>
            </w:r>
          </w:p>
        </w:tc>
        <w:tc>
          <w:tcPr>
            <w:tcW w:w="1256" w:type="pct"/>
            <w:vAlign w:val="center"/>
          </w:tcPr>
          <w:p w14:paraId="11ED1712" w14:textId="77777777" w:rsidR="00BB4C2B" w:rsidRPr="006039B5" w:rsidRDefault="00BB4C2B" w:rsidP="00BB4C2B">
            <w:pPr>
              <w:pStyle w:val="Tabletext"/>
            </w:pPr>
            <w:r w:rsidRPr="006039B5">
              <w:t xml:space="preserve"> </w:t>
            </w:r>
            <w:r w:rsidRPr="006039B5">
              <w:rPr>
                <w:i/>
                <w:iCs/>
              </w:rPr>
              <w:t xml:space="preserve">What did Commonwealth environmental water contribute to native fish populations and native fish diversity? </w:t>
            </w:r>
          </w:p>
        </w:tc>
        <w:tc>
          <w:tcPr>
            <w:tcW w:w="1311" w:type="pct"/>
            <w:shd w:val="clear" w:color="auto" w:fill="auto"/>
            <w:vAlign w:val="center"/>
          </w:tcPr>
          <w:p w14:paraId="4F9ABCBE" w14:textId="77777777" w:rsidR="00BB4C2B" w:rsidRDefault="00BB4C2B" w:rsidP="00BB4C2B">
            <w:pPr>
              <w:pStyle w:val="Tabletext"/>
            </w:pPr>
            <w:r w:rsidRPr="001B393F">
              <w:t xml:space="preserve">Seven native and four exotic species were captured </w:t>
            </w:r>
            <w:r>
              <w:t xml:space="preserve">in 2015-16. </w:t>
            </w:r>
          </w:p>
          <w:p w14:paraId="7E47AF7E" w14:textId="77777777" w:rsidR="00BB4C2B" w:rsidRPr="001B393F" w:rsidRDefault="00BB4C2B" w:rsidP="00BB4C2B">
            <w:pPr>
              <w:pStyle w:val="Tabletext"/>
            </w:pPr>
            <w:r w:rsidRPr="001B393F">
              <w:t xml:space="preserve">Murray </w:t>
            </w:r>
            <w:r>
              <w:t>c</w:t>
            </w:r>
            <w:r w:rsidRPr="001B393F">
              <w:t>od juveniles were collected in the Nimmie-</w:t>
            </w:r>
            <w:r>
              <w:t>Caira</w:t>
            </w:r>
            <w:r w:rsidRPr="001B393F">
              <w:t xml:space="preserve"> for the first time, increasing overall number of native species from six in 2014-15 to seven in 2015-16. </w:t>
            </w:r>
          </w:p>
          <w:p w14:paraId="1F247940" w14:textId="77777777" w:rsidR="00BB4C2B" w:rsidRPr="006039B5" w:rsidRDefault="00BB4C2B" w:rsidP="00BB4C2B">
            <w:pPr>
              <w:pStyle w:val="Tabletext"/>
            </w:pPr>
          </w:p>
        </w:tc>
        <w:tc>
          <w:tcPr>
            <w:tcW w:w="587" w:type="pct"/>
            <w:shd w:val="clear" w:color="auto" w:fill="auto"/>
            <w:vAlign w:val="center"/>
            <w:hideMark/>
          </w:tcPr>
          <w:p w14:paraId="554C451F" w14:textId="77777777" w:rsidR="00BB4C2B" w:rsidRPr="006039B5" w:rsidRDefault="00BB4C2B" w:rsidP="00BB4C2B">
            <w:pPr>
              <w:pStyle w:val="Tabletext"/>
            </w:pPr>
            <w:r w:rsidRPr="006039B5">
              <w:t>Yes</w:t>
            </w:r>
          </w:p>
        </w:tc>
      </w:tr>
      <w:tr w:rsidR="00BB4C2B" w:rsidRPr="006039B5" w14:paraId="227F64BA" w14:textId="77777777" w:rsidTr="00BB4C2B">
        <w:trPr>
          <w:trHeight w:val="2276"/>
        </w:trPr>
        <w:tc>
          <w:tcPr>
            <w:tcW w:w="923" w:type="pct"/>
            <w:vMerge/>
          </w:tcPr>
          <w:p w14:paraId="4B52B00A" w14:textId="77777777" w:rsidR="00BB4C2B" w:rsidRPr="006039B5" w:rsidRDefault="00BB4C2B" w:rsidP="00BB4C2B">
            <w:pPr>
              <w:pStyle w:val="Tabletext"/>
            </w:pPr>
          </w:p>
        </w:tc>
        <w:tc>
          <w:tcPr>
            <w:tcW w:w="923" w:type="pct"/>
            <w:vMerge/>
            <w:vAlign w:val="center"/>
          </w:tcPr>
          <w:p w14:paraId="3E3858D5" w14:textId="77777777" w:rsidR="00BB4C2B" w:rsidRPr="006039B5" w:rsidRDefault="00BB4C2B" w:rsidP="00BB4C2B">
            <w:pPr>
              <w:pStyle w:val="Tabletext"/>
            </w:pPr>
          </w:p>
        </w:tc>
        <w:tc>
          <w:tcPr>
            <w:tcW w:w="1256" w:type="pct"/>
            <w:vAlign w:val="center"/>
          </w:tcPr>
          <w:p w14:paraId="12B4BE1F" w14:textId="77777777" w:rsidR="00BB4C2B" w:rsidRPr="006039B5" w:rsidRDefault="00BB4C2B" w:rsidP="00BB4C2B">
            <w:pPr>
              <w:pStyle w:val="Tabletext"/>
              <w:rPr>
                <w:i/>
                <w:iCs/>
              </w:rPr>
            </w:pPr>
            <w:r>
              <w:rPr>
                <w:i/>
                <w:iCs/>
              </w:rPr>
              <w:t xml:space="preserve">What did </w:t>
            </w:r>
            <w:r w:rsidRPr="006039B5">
              <w:rPr>
                <w:i/>
                <w:iCs/>
              </w:rPr>
              <w:t xml:space="preserve">Commonwealth environmental water contribute to native fish community resilience and native fish survival? </w:t>
            </w:r>
          </w:p>
          <w:p w14:paraId="3AEE5D77" w14:textId="77777777" w:rsidR="00BB4C2B" w:rsidRPr="006039B5" w:rsidRDefault="00BB4C2B" w:rsidP="00BB4C2B">
            <w:pPr>
              <w:pStyle w:val="Tabletext"/>
            </w:pPr>
          </w:p>
        </w:tc>
        <w:tc>
          <w:tcPr>
            <w:tcW w:w="1311" w:type="pct"/>
            <w:shd w:val="clear" w:color="auto" w:fill="auto"/>
            <w:vAlign w:val="center"/>
          </w:tcPr>
          <w:p w14:paraId="65846C87" w14:textId="77777777" w:rsidR="00BB4C2B" w:rsidRPr="006039B5" w:rsidRDefault="00BB4C2B" w:rsidP="00BB4C2B">
            <w:pPr>
              <w:pStyle w:val="Tabletext"/>
            </w:pPr>
            <w:r>
              <w:t>Evidence of recruitment and survival was identified in three native species, carp gudgeon, Australian smelt and bony herring.</w:t>
            </w:r>
          </w:p>
        </w:tc>
        <w:tc>
          <w:tcPr>
            <w:tcW w:w="587" w:type="pct"/>
            <w:vAlign w:val="center"/>
            <w:hideMark/>
          </w:tcPr>
          <w:p w14:paraId="24447021" w14:textId="77777777" w:rsidR="00BB4C2B" w:rsidRPr="006039B5" w:rsidRDefault="00BB4C2B" w:rsidP="00BB4C2B">
            <w:pPr>
              <w:pStyle w:val="Tabletext"/>
            </w:pPr>
            <w:r w:rsidRPr="006039B5">
              <w:t>Yes</w:t>
            </w:r>
          </w:p>
          <w:p w14:paraId="708E69D8" w14:textId="77777777" w:rsidR="00BB4C2B" w:rsidRPr="006039B5" w:rsidRDefault="00BB4C2B" w:rsidP="00BB4C2B">
            <w:pPr>
              <w:pStyle w:val="Tabletext"/>
            </w:pPr>
            <w:r>
              <w:t>for generalist native species</w:t>
            </w:r>
          </w:p>
        </w:tc>
      </w:tr>
    </w:tbl>
    <w:p w14:paraId="0C4804B9" w14:textId="77777777" w:rsidR="00BB4C2B" w:rsidRDefault="00BB4C2B" w:rsidP="00BB4C2B">
      <w:pPr>
        <w:tabs>
          <w:tab w:val="left" w:pos="851"/>
        </w:tabs>
        <w:spacing w:before="120"/>
        <w:rPr>
          <w:rFonts w:eastAsia="Times New Roman"/>
          <w:i/>
          <w:iCs/>
          <w:szCs w:val="22"/>
        </w:rPr>
      </w:pPr>
    </w:p>
    <w:p w14:paraId="41E9D5D2" w14:textId="77777777" w:rsidR="00BB4C2B" w:rsidRPr="006B1B92" w:rsidRDefault="00BB4C2B" w:rsidP="00BB4C2B">
      <w:pPr>
        <w:pStyle w:val="Heading3"/>
      </w:pPr>
      <w:bookmarkStart w:id="644" w:name="_Toc460839449"/>
      <w:bookmarkStart w:id="645" w:name="_Toc460839725"/>
      <w:bookmarkStart w:id="646" w:name="_Toc460839994"/>
      <w:bookmarkStart w:id="647" w:name="_Toc460840358"/>
      <w:bookmarkStart w:id="648" w:name="_Toc460843729"/>
      <w:bookmarkStart w:id="649" w:name="_Toc460851503"/>
      <w:bookmarkStart w:id="650" w:name="_Toc460934813"/>
      <w:bookmarkStart w:id="651" w:name="_Toc471725705"/>
      <w:bookmarkStart w:id="652" w:name="_Toc473907083"/>
      <w:r w:rsidRPr="006B1B92">
        <w:t xml:space="preserve">Main findings from </w:t>
      </w:r>
      <w:r>
        <w:t>wetland fish</w:t>
      </w:r>
      <w:r w:rsidRPr="006B1B92">
        <w:t xml:space="preserve"> monitoring program</w:t>
      </w:r>
      <w:bookmarkEnd w:id="644"/>
      <w:bookmarkEnd w:id="645"/>
      <w:bookmarkEnd w:id="646"/>
      <w:bookmarkEnd w:id="647"/>
      <w:bookmarkEnd w:id="648"/>
      <w:bookmarkEnd w:id="649"/>
      <w:bookmarkEnd w:id="650"/>
      <w:bookmarkEnd w:id="651"/>
      <w:bookmarkEnd w:id="652"/>
    </w:p>
    <w:p w14:paraId="42BC9E00" w14:textId="77777777" w:rsidR="00BB4C2B" w:rsidRPr="009C3EB8" w:rsidRDefault="00BB4C2B" w:rsidP="00BB4C2B">
      <w:pPr>
        <w:pStyle w:val="ListParagraph"/>
        <w:numPr>
          <w:ilvl w:val="0"/>
          <w:numId w:val="45"/>
        </w:numPr>
        <w:tabs>
          <w:tab w:val="left" w:pos="851"/>
        </w:tabs>
        <w:spacing w:before="120" w:line="360" w:lineRule="auto"/>
        <w:rPr>
          <w:rFonts w:eastAsia="Times New Roman" w:cs="Angsana New"/>
          <w:szCs w:val="22"/>
          <w:lang w:eastAsia="zh-CN" w:bidi="th-TH"/>
        </w:rPr>
      </w:pPr>
      <w:r w:rsidRPr="009C3EB8">
        <w:rPr>
          <w:rFonts w:eastAsia="Times New Roman" w:cs="Angsana New"/>
          <w:szCs w:val="22"/>
          <w:lang w:eastAsia="zh-CN" w:bidi="th-TH"/>
        </w:rPr>
        <w:t xml:space="preserve">Seven native and four exotic species were captured across 10 LTIM </w:t>
      </w:r>
      <w:r>
        <w:rPr>
          <w:rFonts w:eastAsia="Times New Roman" w:cs="Angsana New"/>
          <w:szCs w:val="22"/>
          <w:lang w:eastAsia="zh-CN" w:bidi="th-TH"/>
        </w:rPr>
        <w:t xml:space="preserve">surveyed </w:t>
      </w:r>
      <w:r w:rsidRPr="009C3EB8">
        <w:rPr>
          <w:rFonts w:eastAsia="Times New Roman" w:cs="Angsana New"/>
          <w:szCs w:val="22"/>
          <w:lang w:eastAsia="zh-CN" w:bidi="th-TH"/>
        </w:rPr>
        <w:t xml:space="preserve">wetland sites that contained water between September 2015 and March 2016. Murray </w:t>
      </w:r>
      <w:r>
        <w:rPr>
          <w:rFonts w:eastAsia="Times New Roman" w:cs="Angsana New"/>
          <w:szCs w:val="22"/>
          <w:lang w:eastAsia="zh-CN" w:bidi="th-TH"/>
        </w:rPr>
        <w:t>c</w:t>
      </w:r>
      <w:r w:rsidRPr="009C3EB8">
        <w:rPr>
          <w:rFonts w:eastAsia="Times New Roman" w:cs="Angsana New"/>
          <w:szCs w:val="22"/>
          <w:lang w:eastAsia="zh-CN" w:bidi="th-TH"/>
        </w:rPr>
        <w:t>od juveniles were collected at Eulimbah swamp in the Nimmie-</w:t>
      </w:r>
      <w:r>
        <w:rPr>
          <w:rFonts w:eastAsia="Times New Roman" w:cs="Angsana New"/>
          <w:szCs w:val="22"/>
          <w:lang w:eastAsia="zh-CN" w:bidi="th-TH"/>
        </w:rPr>
        <w:t>Caira</w:t>
      </w:r>
      <w:r w:rsidRPr="009C3EB8">
        <w:rPr>
          <w:rFonts w:eastAsia="Times New Roman" w:cs="Angsana New"/>
          <w:szCs w:val="22"/>
          <w:lang w:eastAsia="zh-CN" w:bidi="th-TH"/>
        </w:rPr>
        <w:t xml:space="preserve"> for the first time, increasing overall number of native species from six in 2014-15 to seven in 2015-16. </w:t>
      </w:r>
    </w:p>
    <w:p w14:paraId="59062F21" w14:textId="77777777" w:rsidR="00BB4C2B" w:rsidRPr="009C3EB8" w:rsidRDefault="00BB4C2B" w:rsidP="00BB4C2B">
      <w:pPr>
        <w:pStyle w:val="ListParagraph"/>
        <w:numPr>
          <w:ilvl w:val="0"/>
          <w:numId w:val="45"/>
        </w:numPr>
        <w:tabs>
          <w:tab w:val="left" w:pos="851"/>
        </w:tabs>
        <w:spacing w:before="120" w:line="360" w:lineRule="auto"/>
        <w:rPr>
          <w:rFonts w:eastAsia="Times New Roman" w:cs="Angsana New"/>
          <w:szCs w:val="22"/>
          <w:lang w:eastAsia="zh-CN" w:bidi="th-TH"/>
        </w:rPr>
      </w:pPr>
      <w:r w:rsidRPr="009C3EB8">
        <w:rPr>
          <w:rFonts w:eastAsia="Times New Roman" w:cs="Angsana New"/>
          <w:szCs w:val="22"/>
          <w:lang w:eastAsia="zh-CN" w:bidi="th-TH"/>
        </w:rPr>
        <w:t xml:space="preserve">As in previous years </w:t>
      </w:r>
      <w:r>
        <w:rPr>
          <w:rFonts w:eastAsia="Times New Roman" w:cs="Angsana New"/>
          <w:noProof/>
          <w:szCs w:val="22"/>
          <w:lang w:eastAsia="zh-CN" w:bidi="th-TH"/>
        </w:rPr>
        <w:t>(Wassens, Thiem et al. 2015)</w:t>
      </w:r>
      <w:r w:rsidRPr="006A768A">
        <w:rPr>
          <w:rFonts w:eastAsia="Times New Roman" w:cs="Angsana New"/>
          <w:szCs w:val="22"/>
          <w:lang w:eastAsia="zh-CN" w:bidi="th-TH"/>
        </w:rPr>
        <w:t>.</w:t>
      </w:r>
      <w:r w:rsidRPr="001B393F">
        <w:rPr>
          <w:rFonts w:eastAsia="Times New Roman" w:cs="Angsana New"/>
          <w:szCs w:val="22"/>
          <w:lang w:eastAsia="zh-CN" w:bidi="th-TH"/>
        </w:rPr>
        <w:t xml:space="preserve"> </w:t>
      </w:r>
      <w:r w:rsidRPr="009C3EB8">
        <w:rPr>
          <w:rFonts w:eastAsia="Times New Roman" w:cs="Angsana New"/>
          <w:szCs w:val="22"/>
          <w:lang w:eastAsia="zh-CN" w:bidi="th-TH"/>
        </w:rPr>
        <w:t>exotic fish species were widespread through the monitoring locations, with gambusia, common carp, goldfish and oriental weatherloach the most commonly recorded exotic species.</w:t>
      </w:r>
    </w:p>
    <w:p w14:paraId="5D4AE99E" w14:textId="77777777" w:rsidR="00BB4C2B" w:rsidRPr="009C3EB8" w:rsidRDefault="00BB4C2B" w:rsidP="00BB4C2B">
      <w:pPr>
        <w:pStyle w:val="ListParagraph"/>
        <w:numPr>
          <w:ilvl w:val="0"/>
          <w:numId w:val="45"/>
        </w:numPr>
        <w:tabs>
          <w:tab w:val="left" w:pos="851"/>
        </w:tabs>
        <w:spacing w:before="120" w:line="360" w:lineRule="auto"/>
        <w:rPr>
          <w:rFonts w:eastAsia="Times New Roman" w:cs="Angsana New"/>
          <w:szCs w:val="22"/>
          <w:lang w:eastAsia="zh-CN" w:bidi="th-TH"/>
        </w:rPr>
      </w:pPr>
      <w:r w:rsidRPr="009C3EB8">
        <w:rPr>
          <w:rFonts w:eastAsia="Times New Roman" w:cs="Angsana New"/>
          <w:szCs w:val="22"/>
          <w:lang w:eastAsia="zh-CN" w:bidi="th-TH"/>
        </w:rPr>
        <w:t>The native species richness differed significantly between individual wetlands, zones and water years.</w:t>
      </w:r>
    </w:p>
    <w:p w14:paraId="1DF12A11" w14:textId="77777777" w:rsidR="00BB4C2B" w:rsidRPr="009C3EB8" w:rsidRDefault="00BB4C2B" w:rsidP="00BB4C2B">
      <w:pPr>
        <w:pStyle w:val="ListParagraph"/>
        <w:numPr>
          <w:ilvl w:val="0"/>
          <w:numId w:val="45"/>
        </w:numPr>
        <w:tabs>
          <w:tab w:val="left" w:pos="851"/>
        </w:tabs>
        <w:spacing w:before="120" w:line="360" w:lineRule="auto"/>
        <w:rPr>
          <w:rFonts w:eastAsia="Times New Roman" w:cs="Angsana New"/>
          <w:szCs w:val="22"/>
          <w:lang w:eastAsia="zh-CN" w:bidi="th-TH"/>
        </w:rPr>
      </w:pPr>
      <w:r w:rsidRPr="009C3EB8">
        <w:rPr>
          <w:rFonts w:eastAsia="Times New Roman" w:cs="Angsana New"/>
          <w:szCs w:val="22"/>
          <w:lang w:eastAsia="zh-CN" w:bidi="th-TH"/>
        </w:rPr>
        <w:t xml:space="preserve">At Yarradda </w:t>
      </w:r>
      <w:r>
        <w:rPr>
          <w:rFonts w:eastAsia="Times New Roman" w:cs="Angsana New"/>
          <w:szCs w:val="22"/>
          <w:lang w:eastAsia="zh-CN" w:bidi="th-TH"/>
        </w:rPr>
        <w:t>L</w:t>
      </w:r>
      <w:r w:rsidRPr="009C3EB8">
        <w:rPr>
          <w:rFonts w:eastAsia="Times New Roman" w:cs="Angsana New"/>
          <w:szCs w:val="22"/>
          <w:lang w:eastAsia="zh-CN" w:bidi="th-TH"/>
        </w:rPr>
        <w:t>agoon which received water via pumping in 2014-15 and 2015-16 with the objective of “support known native fish and frog community established in 2014-15</w:t>
      </w:r>
      <w:r>
        <w:rPr>
          <w:rFonts w:eastAsia="Times New Roman" w:cs="Angsana New"/>
          <w:szCs w:val="22"/>
          <w:lang w:eastAsia="zh-CN" w:bidi="th-TH"/>
        </w:rPr>
        <w:t>”</w:t>
      </w:r>
      <w:r w:rsidRPr="009C3EB8">
        <w:rPr>
          <w:rFonts w:eastAsia="Times New Roman" w:cs="Angsana New"/>
          <w:szCs w:val="22"/>
          <w:lang w:eastAsia="zh-CN" w:bidi="th-TH"/>
        </w:rPr>
        <w:t>,</w:t>
      </w:r>
      <w:r>
        <w:rPr>
          <w:rFonts w:eastAsia="Times New Roman" w:cs="Angsana New"/>
          <w:szCs w:val="22"/>
          <w:lang w:eastAsia="zh-CN" w:bidi="th-TH"/>
        </w:rPr>
        <w:t xml:space="preserve"> </w:t>
      </w:r>
      <w:r w:rsidRPr="009C3EB8">
        <w:rPr>
          <w:rFonts w:eastAsia="Times New Roman" w:cs="Angsana New"/>
          <w:szCs w:val="22"/>
          <w:lang w:eastAsia="zh-CN" w:bidi="th-TH"/>
        </w:rPr>
        <w:t xml:space="preserve">had an increase in the number of native fish species from two (carp gudgeon and </w:t>
      </w:r>
      <w:r>
        <w:rPr>
          <w:rFonts w:eastAsia="Times New Roman" w:cs="Angsana New"/>
          <w:szCs w:val="22"/>
          <w:lang w:eastAsia="zh-CN" w:bidi="th-TH"/>
        </w:rPr>
        <w:t>b</w:t>
      </w:r>
      <w:r w:rsidRPr="009C3EB8">
        <w:rPr>
          <w:rFonts w:eastAsia="Times New Roman" w:cs="Angsana New"/>
          <w:szCs w:val="22"/>
          <w:lang w:eastAsia="zh-CN" w:bidi="th-TH"/>
        </w:rPr>
        <w:t>ony herring) in 2014-15 to four in 2015-16 with Murray</w:t>
      </w:r>
      <w:r>
        <w:rPr>
          <w:rFonts w:eastAsia="Times New Roman" w:cs="Angsana New"/>
          <w:szCs w:val="22"/>
          <w:lang w:eastAsia="zh-CN" w:bidi="th-TH"/>
        </w:rPr>
        <w:t>-D</w:t>
      </w:r>
      <w:r w:rsidRPr="009C3EB8">
        <w:rPr>
          <w:rFonts w:eastAsia="Times New Roman" w:cs="Angsana New"/>
          <w:szCs w:val="22"/>
          <w:lang w:eastAsia="zh-CN" w:bidi="th-TH"/>
        </w:rPr>
        <w:t xml:space="preserve">arling rainbowfish and Australian smelt also detected. </w:t>
      </w:r>
    </w:p>
    <w:p w14:paraId="47E79595" w14:textId="77777777" w:rsidR="00BB4C2B" w:rsidRPr="009C3EB8" w:rsidRDefault="00BB4C2B" w:rsidP="00BB4C2B">
      <w:pPr>
        <w:pStyle w:val="ListParagraph"/>
        <w:numPr>
          <w:ilvl w:val="0"/>
          <w:numId w:val="45"/>
        </w:numPr>
        <w:tabs>
          <w:tab w:val="left" w:pos="851"/>
        </w:tabs>
        <w:spacing w:before="120" w:line="360" w:lineRule="auto"/>
        <w:rPr>
          <w:rFonts w:eastAsia="Times New Roman" w:cs="Angsana New"/>
          <w:lang w:eastAsia="zh-CN" w:bidi="th-TH"/>
        </w:rPr>
      </w:pPr>
      <w:r w:rsidRPr="009C3EB8">
        <w:rPr>
          <w:rFonts w:cs="Angsana New"/>
          <w:lang w:eastAsia="zh-CN" w:bidi="th-TH"/>
        </w:rPr>
        <w:t>I</w:t>
      </w:r>
      <w:r>
        <w:rPr>
          <w:rFonts w:cs="Angsana New"/>
          <w:lang w:eastAsia="zh-CN" w:bidi="th-TH"/>
        </w:rPr>
        <w:t>n</w:t>
      </w:r>
      <w:r w:rsidRPr="009C3EB8">
        <w:rPr>
          <w:rFonts w:cs="Angsana New"/>
          <w:lang w:eastAsia="zh-CN" w:bidi="th-TH"/>
        </w:rPr>
        <w:t xml:space="preserve"> the Nimmie-</w:t>
      </w:r>
      <w:r>
        <w:rPr>
          <w:rFonts w:cs="Angsana New"/>
          <w:lang w:eastAsia="zh-CN" w:bidi="th-TH"/>
        </w:rPr>
        <w:t>Caira</w:t>
      </w:r>
      <w:r w:rsidRPr="009C3EB8">
        <w:rPr>
          <w:rFonts w:cs="Angsana New"/>
          <w:lang w:eastAsia="zh-CN" w:bidi="th-TH"/>
        </w:rPr>
        <w:t xml:space="preserve"> the number of native species increased from three in 2014-15 to seven in 2015-16 with Murray cod, unspecked hardyhead, golden perch and Murray</w:t>
      </w:r>
      <w:r>
        <w:rPr>
          <w:rFonts w:cs="Angsana New"/>
          <w:lang w:eastAsia="zh-CN" w:bidi="th-TH"/>
        </w:rPr>
        <w:t>-</w:t>
      </w:r>
      <w:r w:rsidRPr="009C3EB8">
        <w:rPr>
          <w:rFonts w:cs="Angsana New"/>
          <w:lang w:eastAsia="zh-CN" w:bidi="th-TH"/>
        </w:rPr>
        <w:t xml:space="preserve">Darling rainbow fish </w:t>
      </w:r>
      <w:r>
        <w:rPr>
          <w:rFonts w:cs="Angsana New"/>
          <w:lang w:eastAsia="zh-CN" w:bidi="th-TH"/>
        </w:rPr>
        <w:t xml:space="preserve">also </w:t>
      </w:r>
      <w:r w:rsidRPr="009C3EB8">
        <w:rPr>
          <w:rFonts w:cs="Angsana New"/>
          <w:lang w:eastAsia="zh-CN" w:bidi="th-TH"/>
        </w:rPr>
        <w:t xml:space="preserve">recorded. </w:t>
      </w:r>
    </w:p>
    <w:p w14:paraId="1A6252F1" w14:textId="77777777" w:rsidR="00BB4C2B" w:rsidRPr="009C3EB8" w:rsidRDefault="00BB4C2B" w:rsidP="00BB4C2B">
      <w:pPr>
        <w:pStyle w:val="ListParagraph"/>
        <w:numPr>
          <w:ilvl w:val="0"/>
          <w:numId w:val="45"/>
        </w:numPr>
        <w:tabs>
          <w:tab w:val="left" w:pos="851"/>
        </w:tabs>
        <w:spacing w:before="120" w:line="360" w:lineRule="auto"/>
        <w:rPr>
          <w:rFonts w:eastAsia="Times New Roman" w:cs="Angsana New"/>
          <w:lang w:eastAsia="zh-CN" w:bidi="th-TH"/>
        </w:rPr>
      </w:pPr>
      <w:r w:rsidRPr="009C3EB8">
        <w:rPr>
          <w:rFonts w:eastAsia="Times New Roman" w:cs="Angsana New"/>
          <w:lang w:eastAsia="zh-CN" w:bidi="th-TH"/>
        </w:rPr>
        <w:t xml:space="preserve">Increases in the size of individuals within the catch over time can indicate breeding and growth within the wetland, in the mid-Murrumbidgee (Yarradda </w:t>
      </w:r>
      <w:r>
        <w:rPr>
          <w:rFonts w:eastAsia="Times New Roman" w:cs="Angsana New"/>
          <w:lang w:eastAsia="zh-CN" w:bidi="th-TH"/>
        </w:rPr>
        <w:t>L</w:t>
      </w:r>
      <w:r w:rsidRPr="009C3EB8">
        <w:rPr>
          <w:rFonts w:eastAsia="Times New Roman" w:cs="Angsana New"/>
          <w:lang w:eastAsia="zh-CN" w:bidi="th-TH"/>
        </w:rPr>
        <w:t>agoon) and Nimmie-</w:t>
      </w:r>
      <w:r>
        <w:rPr>
          <w:rFonts w:eastAsia="Times New Roman" w:cs="Angsana New"/>
          <w:lang w:eastAsia="zh-CN" w:bidi="th-TH"/>
        </w:rPr>
        <w:t>Caira</w:t>
      </w:r>
      <w:r w:rsidRPr="009C3EB8">
        <w:rPr>
          <w:rFonts w:eastAsia="Times New Roman" w:cs="Angsana New"/>
          <w:lang w:eastAsia="zh-CN" w:bidi="th-TH"/>
        </w:rPr>
        <w:t xml:space="preserve"> (Nimmie-</w:t>
      </w:r>
      <w:r>
        <w:rPr>
          <w:rFonts w:eastAsia="Times New Roman" w:cs="Angsana New"/>
          <w:lang w:eastAsia="zh-CN" w:bidi="th-TH"/>
        </w:rPr>
        <w:t>Caira</w:t>
      </w:r>
      <w:r w:rsidRPr="009C3EB8">
        <w:rPr>
          <w:rFonts w:eastAsia="Times New Roman" w:cs="Angsana New"/>
          <w:lang w:eastAsia="zh-CN" w:bidi="th-TH"/>
        </w:rPr>
        <w:t xml:space="preserve"> refuge north and south watering actions) the size structure of the Australian smelt and </w:t>
      </w:r>
      <w:r>
        <w:rPr>
          <w:rFonts w:eastAsia="Times New Roman" w:cs="Angsana New"/>
          <w:lang w:eastAsia="zh-CN" w:bidi="th-TH"/>
        </w:rPr>
        <w:t>c</w:t>
      </w:r>
      <w:r w:rsidRPr="009C3EB8">
        <w:rPr>
          <w:rFonts w:eastAsia="Times New Roman" w:cs="Angsana New"/>
          <w:lang w:eastAsia="zh-CN" w:bidi="th-TH"/>
        </w:rPr>
        <w:t xml:space="preserve">arp gudgeon was skewed towards smaller individuals in spring with a shift towards larger individuals in late summer. Bony herring populations were dominated by larger individuals in spring with smaller individuals dominating the catch in late summer. </w:t>
      </w:r>
    </w:p>
    <w:p w14:paraId="4914AAE9" w14:textId="77777777" w:rsidR="00BB4C2B" w:rsidRPr="001B393F" w:rsidRDefault="00BB4C2B" w:rsidP="00BB4C2B">
      <w:pPr>
        <w:keepNext/>
        <w:spacing w:before="240" w:after="60"/>
        <w:outlineLvl w:val="2"/>
        <w:rPr>
          <w:b/>
          <w:i/>
          <w:iCs/>
          <w:color w:val="076028"/>
          <w:kern w:val="32"/>
          <w:sz w:val="24"/>
          <w:szCs w:val="26"/>
          <w:lang w:bidi="th-TH"/>
        </w:rPr>
      </w:pPr>
      <w:bookmarkStart w:id="653" w:name="_Toc460839450"/>
      <w:bookmarkStart w:id="654" w:name="_Toc460839726"/>
      <w:bookmarkStart w:id="655" w:name="_Toc460839875"/>
      <w:bookmarkStart w:id="656" w:name="_Toc460839995"/>
      <w:bookmarkStart w:id="657" w:name="_Toc460840359"/>
      <w:bookmarkStart w:id="658" w:name="_Toc460843730"/>
      <w:bookmarkStart w:id="659" w:name="_Toc460851504"/>
      <w:bookmarkStart w:id="660" w:name="_Toc460934814"/>
      <w:bookmarkStart w:id="661" w:name="_Toc471725706"/>
      <w:bookmarkStart w:id="662" w:name="_Toc473907084"/>
      <w:r>
        <w:rPr>
          <w:rStyle w:val="Heading3Char"/>
        </w:rPr>
        <w:t>Discussion, r</w:t>
      </w:r>
      <w:r w:rsidRPr="00383A8E">
        <w:rPr>
          <w:rStyle w:val="Heading3Char"/>
        </w:rPr>
        <w:t>ecommendations and adaptive management</w:t>
      </w:r>
      <w:bookmarkEnd w:id="653"/>
      <w:bookmarkEnd w:id="654"/>
      <w:bookmarkEnd w:id="655"/>
      <w:bookmarkEnd w:id="656"/>
      <w:bookmarkEnd w:id="657"/>
      <w:bookmarkEnd w:id="658"/>
      <w:bookmarkEnd w:id="659"/>
      <w:bookmarkEnd w:id="660"/>
      <w:bookmarkEnd w:id="661"/>
      <w:bookmarkEnd w:id="662"/>
      <w:r w:rsidRPr="00383A8E" w:rsidDel="00383A8E">
        <w:rPr>
          <w:rStyle w:val="Heading3Char"/>
        </w:rPr>
        <w:t xml:space="preserve"> </w:t>
      </w:r>
      <w:r>
        <w:rPr>
          <w:b/>
          <w:i/>
          <w:iCs/>
          <w:color w:val="076028"/>
          <w:kern w:val="32"/>
          <w:sz w:val="24"/>
          <w:szCs w:val="26"/>
          <w:lang w:bidi="th-TH"/>
        </w:rPr>
        <w:t xml:space="preserve"> </w:t>
      </w:r>
    </w:p>
    <w:p w14:paraId="38ED91CC" w14:textId="77777777" w:rsidR="00BB4C2B" w:rsidRDefault="00BB4C2B" w:rsidP="00BB4C2B">
      <w:pPr>
        <w:tabs>
          <w:tab w:val="left" w:pos="851"/>
        </w:tabs>
        <w:spacing w:before="120"/>
        <w:rPr>
          <w:rFonts w:eastAsia="Times New Roman" w:cs="Calibri"/>
          <w:lang w:eastAsia="zh-CN" w:bidi="th-TH"/>
        </w:rPr>
      </w:pPr>
      <w:r w:rsidRPr="002B5AF9">
        <w:rPr>
          <w:rFonts w:eastAsia="Times New Roman" w:cs="Calibri"/>
          <w:lang w:eastAsia="zh-CN" w:bidi="th-TH"/>
        </w:rPr>
        <w:t xml:space="preserve">Four watering actions that have </w:t>
      </w:r>
      <w:r>
        <w:rPr>
          <w:rFonts w:eastAsia="Times New Roman" w:cs="Calibri"/>
          <w:lang w:eastAsia="zh-CN" w:bidi="th-TH"/>
        </w:rPr>
        <w:t>objectiv</w:t>
      </w:r>
      <w:r w:rsidRPr="002B5AF9">
        <w:rPr>
          <w:rFonts w:eastAsia="Times New Roman" w:cs="Calibri"/>
          <w:lang w:eastAsia="zh-CN" w:bidi="th-TH"/>
        </w:rPr>
        <w:t xml:space="preserve">es targeting </w:t>
      </w:r>
      <w:r>
        <w:rPr>
          <w:rFonts w:eastAsia="Times New Roman" w:cs="Calibri"/>
          <w:lang w:eastAsia="zh-CN" w:bidi="th-TH"/>
        </w:rPr>
        <w:t xml:space="preserve">native </w:t>
      </w:r>
      <w:r w:rsidRPr="002B5AF9">
        <w:rPr>
          <w:rFonts w:eastAsia="Times New Roman" w:cs="Calibri"/>
          <w:lang w:eastAsia="zh-CN" w:bidi="th-TH"/>
        </w:rPr>
        <w:t>fish communities were undertaken in 2015-16</w:t>
      </w:r>
      <w:r>
        <w:rPr>
          <w:rFonts w:eastAsia="Times New Roman" w:cs="Calibri"/>
          <w:lang w:eastAsia="zh-CN" w:bidi="th-TH"/>
        </w:rPr>
        <w:t>.</w:t>
      </w:r>
      <w:r w:rsidRPr="002B5AF9">
        <w:rPr>
          <w:rFonts w:eastAsia="Times New Roman" w:cs="Calibri"/>
          <w:lang w:eastAsia="zh-CN" w:bidi="th-TH"/>
        </w:rPr>
        <w:t xml:space="preserve"> </w:t>
      </w:r>
      <w:r>
        <w:rPr>
          <w:rFonts w:eastAsia="Times New Roman" w:cs="Calibri"/>
          <w:lang w:eastAsia="zh-CN" w:bidi="th-TH"/>
        </w:rPr>
        <w:t>O</w:t>
      </w:r>
      <w:r w:rsidRPr="002B5AF9">
        <w:rPr>
          <w:rFonts w:eastAsia="Times New Roman" w:cs="Calibri"/>
          <w:lang w:eastAsia="zh-CN" w:bidi="th-TH"/>
        </w:rPr>
        <w:t>verall these actions were successful in achieving their stated objectives for the native fish species</w:t>
      </w:r>
      <w:r>
        <w:rPr>
          <w:rFonts w:eastAsia="Times New Roman" w:cs="Calibri"/>
          <w:lang w:eastAsia="zh-CN" w:bidi="th-TH"/>
        </w:rPr>
        <w:t>. Nevertheless</w:t>
      </w:r>
      <w:r w:rsidRPr="002B5AF9">
        <w:rPr>
          <w:rFonts w:eastAsia="Times New Roman" w:cs="Calibri"/>
          <w:lang w:eastAsia="zh-CN" w:bidi="th-TH"/>
        </w:rPr>
        <w:t xml:space="preserve"> wetland fish communities </w:t>
      </w:r>
      <w:r>
        <w:rPr>
          <w:rFonts w:eastAsia="Times New Roman" w:cs="Calibri"/>
          <w:lang w:eastAsia="zh-CN" w:bidi="th-TH"/>
        </w:rPr>
        <w:t xml:space="preserve">remain in </w:t>
      </w:r>
      <w:r w:rsidRPr="002B5AF9">
        <w:rPr>
          <w:rFonts w:eastAsia="Times New Roman" w:cs="Calibri"/>
          <w:lang w:eastAsia="zh-CN" w:bidi="th-TH"/>
        </w:rPr>
        <w:t xml:space="preserve">poor condition </w:t>
      </w:r>
      <w:r>
        <w:rPr>
          <w:rFonts w:eastAsia="Times New Roman" w:cs="Calibri"/>
          <w:lang w:eastAsia="zh-CN" w:bidi="th-TH"/>
        </w:rPr>
        <w:t xml:space="preserve">and are </w:t>
      </w:r>
      <w:r w:rsidRPr="002B5AF9">
        <w:rPr>
          <w:rFonts w:eastAsia="Times New Roman" w:cs="Calibri"/>
          <w:lang w:eastAsia="zh-CN" w:bidi="th-TH"/>
        </w:rPr>
        <w:t xml:space="preserve">dominated by opportunistic generalist species with floodplain specialist species such as Murray hardyhead absent from the mid-Murrumbidgee and Lowbidgee floodplains.  </w:t>
      </w:r>
      <w:r>
        <w:rPr>
          <w:rFonts w:eastAsia="Times New Roman" w:cs="Calibri"/>
          <w:lang w:eastAsia="zh-CN" w:bidi="th-TH"/>
        </w:rPr>
        <w:t xml:space="preserve">While the stabilisation of populations of some native species is positive, native species richness has declined since 2008 </w:t>
      </w:r>
      <w:r>
        <w:rPr>
          <w:rFonts w:eastAsia="Times New Roman" w:cs="Calibri"/>
          <w:noProof/>
          <w:lang w:eastAsia="zh-CN" w:bidi="th-TH"/>
        </w:rPr>
        <w:t>(Spencer, Thomas et al. 2011)</w:t>
      </w:r>
      <w:r>
        <w:rPr>
          <w:rFonts w:eastAsia="Times New Roman" w:cs="Calibri"/>
          <w:lang w:eastAsia="zh-CN" w:bidi="th-TH"/>
        </w:rPr>
        <w:t>.</w:t>
      </w:r>
    </w:p>
    <w:p w14:paraId="0CFF2132" w14:textId="77777777" w:rsidR="00BB4C2B" w:rsidRPr="002B5AF9" w:rsidRDefault="00BB4C2B" w:rsidP="00BB4C2B">
      <w:pPr>
        <w:tabs>
          <w:tab w:val="left" w:pos="851"/>
        </w:tabs>
        <w:spacing w:before="120"/>
        <w:rPr>
          <w:rFonts w:eastAsia="Times New Roman" w:cs="Angsana New"/>
          <w:lang w:eastAsia="zh-CN" w:bidi="th-TH"/>
        </w:rPr>
      </w:pPr>
      <w:r w:rsidRPr="002B5AF9">
        <w:rPr>
          <w:rFonts w:eastAsia="Times New Roman" w:cs="Angsana New"/>
          <w:lang w:eastAsia="zh-CN" w:bidi="th-TH"/>
        </w:rPr>
        <w:t>In wetlands</w:t>
      </w:r>
      <w:r>
        <w:rPr>
          <w:rFonts w:eastAsia="Times New Roman" w:cs="Angsana New"/>
          <w:lang w:eastAsia="zh-CN" w:bidi="th-TH"/>
        </w:rPr>
        <w:t>,</w:t>
      </w:r>
      <w:r w:rsidRPr="002B5AF9">
        <w:rPr>
          <w:rFonts w:eastAsia="Times New Roman" w:cs="Angsana New"/>
          <w:lang w:eastAsia="zh-CN" w:bidi="th-TH"/>
        </w:rPr>
        <w:t xml:space="preserve"> community composition and species richness is influenced by a number of factors, for permanent waterbodies breeding and recruitment of resident populations is import</w:t>
      </w:r>
      <w:r>
        <w:rPr>
          <w:rFonts w:eastAsia="Times New Roman" w:cs="Angsana New"/>
          <w:lang w:eastAsia="zh-CN" w:bidi="th-TH"/>
        </w:rPr>
        <w:t>ant</w:t>
      </w:r>
      <w:r w:rsidRPr="002B5AF9">
        <w:rPr>
          <w:rFonts w:eastAsia="Times New Roman" w:cs="Angsana New"/>
          <w:lang w:eastAsia="zh-CN" w:bidi="th-TH"/>
        </w:rPr>
        <w:t xml:space="preserve"> while colonisation of both permanent and temporary wetlands during filling can also influence species richness due to the arrival of new species. The Murrumbidgee River is an important s</w:t>
      </w:r>
      <w:r>
        <w:rPr>
          <w:rFonts w:eastAsia="Times New Roman" w:cs="Angsana New"/>
          <w:lang w:eastAsia="zh-CN" w:bidi="th-TH"/>
        </w:rPr>
        <w:t>ource of colonising individuals and it is expected that the Murray cod and golden perch juveniles collected at Eulimbah Swamp in the Nimmie-Caira originated form the Murrumbidgee River at Maude.  However, g</w:t>
      </w:r>
      <w:r w:rsidRPr="002B5AF9">
        <w:rPr>
          <w:rFonts w:eastAsia="Times New Roman" w:cs="Angsana New"/>
          <w:lang w:eastAsia="zh-CN" w:bidi="th-TH"/>
        </w:rPr>
        <w:t>radual increase</w:t>
      </w:r>
      <w:r>
        <w:rPr>
          <w:rFonts w:eastAsia="Times New Roman" w:cs="Angsana New"/>
          <w:lang w:eastAsia="zh-CN" w:bidi="th-TH"/>
        </w:rPr>
        <w:t>s</w:t>
      </w:r>
      <w:r w:rsidRPr="002B5AF9">
        <w:rPr>
          <w:rFonts w:eastAsia="Times New Roman" w:cs="Angsana New"/>
          <w:lang w:eastAsia="zh-CN" w:bidi="th-TH"/>
        </w:rPr>
        <w:t xml:space="preserve"> in species richness</w:t>
      </w:r>
      <w:r>
        <w:rPr>
          <w:rFonts w:eastAsia="Times New Roman" w:cs="Angsana New"/>
          <w:lang w:eastAsia="zh-CN" w:bidi="th-TH"/>
        </w:rPr>
        <w:t xml:space="preserve"> observed between 2014-15 and 2015-16 </w:t>
      </w:r>
      <w:r w:rsidRPr="002B5AF9">
        <w:rPr>
          <w:rFonts w:eastAsia="Times New Roman" w:cs="Angsana New"/>
          <w:lang w:eastAsia="zh-CN" w:bidi="th-TH"/>
        </w:rPr>
        <w:t>may indicate that the strategy of maintaining refuges is having a positive impact on</w:t>
      </w:r>
      <w:r>
        <w:rPr>
          <w:rFonts w:eastAsia="Times New Roman" w:cs="Angsana New"/>
          <w:lang w:eastAsia="zh-CN" w:bidi="th-TH"/>
        </w:rPr>
        <w:t xml:space="preserve"> species richness at some sites</w:t>
      </w:r>
      <w:r w:rsidRPr="002B5AF9">
        <w:rPr>
          <w:rFonts w:eastAsia="Times New Roman" w:cs="Angsana New"/>
          <w:lang w:eastAsia="zh-CN" w:bidi="th-TH"/>
        </w:rPr>
        <w:t xml:space="preserve">. Environmental watering actions at Yarradda </w:t>
      </w:r>
      <w:r>
        <w:rPr>
          <w:rFonts w:eastAsia="Times New Roman" w:cs="Angsana New"/>
          <w:lang w:eastAsia="zh-CN" w:bidi="th-TH"/>
        </w:rPr>
        <w:t>L</w:t>
      </w:r>
      <w:r w:rsidRPr="002B5AF9">
        <w:rPr>
          <w:rFonts w:eastAsia="Times New Roman" w:cs="Angsana New"/>
          <w:lang w:eastAsia="zh-CN" w:bidi="th-TH"/>
        </w:rPr>
        <w:t xml:space="preserve">agoon which are undertaken with the objective </w:t>
      </w:r>
      <w:r>
        <w:rPr>
          <w:rFonts w:eastAsia="Times New Roman" w:cs="Angsana New"/>
          <w:lang w:eastAsia="zh-CN" w:bidi="th-TH"/>
        </w:rPr>
        <w:t>of</w:t>
      </w:r>
      <w:r w:rsidRPr="002B5AF9">
        <w:rPr>
          <w:rFonts w:eastAsia="Times New Roman" w:cs="Angsana New"/>
          <w:lang w:eastAsia="zh-CN" w:bidi="th-TH"/>
        </w:rPr>
        <w:t xml:space="preserve"> supporting </w:t>
      </w:r>
      <w:r w:rsidRPr="002B5AF9">
        <w:rPr>
          <w:rFonts w:cs="Angsana New"/>
          <w:lang w:bidi="th-TH"/>
        </w:rPr>
        <w:t>known native fish and frog communit</w:t>
      </w:r>
      <w:r>
        <w:rPr>
          <w:rFonts w:cs="Angsana New"/>
          <w:lang w:bidi="th-TH"/>
        </w:rPr>
        <w:t>ies</w:t>
      </w:r>
      <w:r w:rsidRPr="002B5AF9">
        <w:rPr>
          <w:rFonts w:cs="Angsana New"/>
          <w:lang w:bidi="th-TH"/>
        </w:rPr>
        <w:t xml:space="preserve"> established in 2014-15 have successful</w:t>
      </w:r>
      <w:r>
        <w:rPr>
          <w:rFonts w:cs="Angsana New"/>
          <w:lang w:bidi="th-TH"/>
        </w:rPr>
        <w:t>ly</w:t>
      </w:r>
      <w:r w:rsidRPr="002B5AF9">
        <w:rPr>
          <w:rFonts w:cs="Angsana New"/>
          <w:lang w:bidi="th-TH"/>
        </w:rPr>
        <w:t xml:space="preserve"> achieved this goal, with no native species lo</w:t>
      </w:r>
      <w:r>
        <w:rPr>
          <w:rFonts w:cs="Angsana New"/>
          <w:lang w:bidi="th-TH"/>
        </w:rPr>
        <w:t>st</w:t>
      </w:r>
      <w:r w:rsidRPr="002B5AF9">
        <w:rPr>
          <w:rFonts w:cs="Angsana New"/>
          <w:lang w:bidi="th-TH"/>
        </w:rPr>
        <w:t xml:space="preserve"> from the wetland and the detection of</w:t>
      </w:r>
      <w:r>
        <w:rPr>
          <w:rFonts w:cs="Angsana New"/>
          <w:lang w:bidi="th-TH"/>
        </w:rPr>
        <w:t xml:space="preserve"> additional species -</w:t>
      </w:r>
      <w:r w:rsidRPr="002B5AF9">
        <w:rPr>
          <w:rFonts w:cs="Angsana New"/>
          <w:lang w:bidi="th-TH"/>
        </w:rPr>
        <w:t xml:space="preserve"> Murray-darling rainbow fish in 2015-16</w:t>
      </w:r>
      <w:r>
        <w:rPr>
          <w:rFonts w:cs="Angsana New"/>
          <w:lang w:bidi="th-TH"/>
        </w:rPr>
        <w:t>.</w:t>
      </w:r>
    </w:p>
    <w:p w14:paraId="32A925B9" w14:textId="77777777" w:rsidR="00BB4C2B" w:rsidRDefault="00BB4C2B" w:rsidP="00BB4C2B">
      <w:pPr>
        <w:tabs>
          <w:tab w:val="left" w:pos="851"/>
        </w:tabs>
        <w:spacing w:before="120"/>
        <w:rPr>
          <w:rFonts w:cs="Angsana New"/>
          <w:szCs w:val="18"/>
          <w:lang w:eastAsia="zh-CN" w:bidi="th-TH"/>
        </w:rPr>
      </w:pPr>
      <w:r w:rsidRPr="002B5AF9">
        <w:rPr>
          <w:rFonts w:eastAsia="Times New Roman" w:cs="Angsana New"/>
          <w:lang w:eastAsia="zh-CN" w:bidi="th-TH"/>
        </w:rPr>
        <w:t>Native fish communities were dominated by one larger bodied (</w:t>
      </w:r>
      <w:r>
        <w:rPr>
          <w:rFonts w:eastAsia="Times New Roman" w:cs="Angsana New"/>
          <w:lang w:eastAsia="zh-CN" w:bidi="th-TH"/>
        </w:rPr>
        <w:t>b</w:t>
      </w:r>
      <w:r w:rsidRPr="002B5AF9">
        <w:rPr>
          <w:rFonts w:eastAsia="Times New Roman" w:cs="Angsana New"/>
          <w:lang w:eastAsia="zh-CN" w:bidi="th-TH"/>
        </w:rPr>
        <w:t>ony herring) and two small bodied (Australian smelt and carp gudgeon) native fish.  There was evidence of juveniles being present for all three species</w:t>
      </w:r>
      <w:r>
        <w:rPr>
          <w:rFonts w:eastAsia="Times New Roman" w:cs="Angsana New"/>
          <w:lang w:eastAsia="zh-CN" w:bidi="th-TH"/>
        </w:rPr>
        <w:t xml:space="preserve"> </w:t>
      </w:r>
      <w:r w:rsidRPr="002B5AF9">
        <w:rPr>
          <w:rFonts w:eastAsia="Times New Roman" w:cs="Angsana New"/>
          <w:lang w:eastAsia="zh-CN" w:bidi="th-TH"/>
        </w:rPr>
        <w:t xml:space="preserve">suggesting that breeding occurred </w:t>
      </w:r>
      <w:r>
        <w:rPr>
          <w:rFonts w:eastAsia="Times New Roman" w:cs="Angsana New"/>
          <w:lang w:eastAsia="zh-CN" w:bidi="th-TH"/>
        </w:rPr>
        <w:t xml:space="preserve">in the mid-Murrumbidgee and Nimmie-Caira zones. </w:t>
      </w:r>
      <w:r w:rsidRPr="002B5AF9">
        <w:rPr>
          <w:rFonts w:eastAsia="Times New Roman" w:cs="Angsana New"/>
          <w:lang w:eastAsia="zh-CN" w:bidi="th-TH"/>
        </w:rPr>
        <w:t xml:space="preserve">Australian smelt and carp gudgeon are </w:t>
      </w:r>
      <w:r>
        <w:rPr>
          <w:rFonts w:eastAsia="Times New Roman" w:cs="Angsana New"/>
          <w:lang w:eastAsia="zh-CN" w:bidi="th-TH"/>
        </w:rPr>
        <w:t xml:space="preserve">a </w:t>
      </w:r>
      <w:r w:rsidRPr="002B5AF9">
        <w:rPr>
          <w:rFonts w:eastAsia="Times New Roman" w:cs="Angsana New"/>
          <w:lang w:eastAsia="zh-CN" w:bidi="th-TH"/>
        </w:rPr>
        <w:t>short</w:t>
      </w:r>
      <w:r>
        <w:rPr>
          <w:rFonts w:eastAsia="Times New Roman" w:cs="Angsana New"/>
          <w:lang w:eastAsia="zh-CN" w:bidi="th-TH"/>
        </w:rPr>
        <w:t>-</w:t>
      </w:r>
      <w:r w:rsidRPr="002B5AF9">
        <w:rPr>
          <w:rFonts w:eastAsia="Times New Roman" w:cs="Angsana New"/>
          <w:lang w:eastAsia="zh-CN" w:bidi="th-TH"/>
        </w:rPr>
        <w:t>lived species and respond rapidly to wetland watering events, but due to their short lifespan, turnover of individuals between water years may be limited. This means that gradual increases in abundance between water years are not necessarily expected for these small</w:t>
      </w:r>
      <w:r>
        <w:rPr>
          <w:rFonts w:eastAsia="Times New Roman" w:cs="Angsana New"/>
          <w:lang w:eastAsia="zh-CN" w:bidi="th-TH"/>
        </w:rPr>
        <w:t>-</w:t>
      </w:r>
      <w:r w:rsidRPr="002B5AF9">
        <w:rPr>
          <w:rFonts w:eastAsia="Times New Roman" w:cs="Angsana New"/>
          <w:lang w:eastAsia="zh-CN" w:bidi="th-TH"/>
        </w:rPr>
        <w:t xml:space="preserve">bodied native species. </w:t>
      </w:r>
      <w:r>
        <w:rPr>
          <w:rFonts w:eastAsia="Times New Roman" w:cs="Angsana New"/>
          <w:lang w:eastAsia="zh-CN" w:bidi="th-TH"/>
        </w:rPr>
        <w:t xml:space="preserve">However for longer-lived species </w:t>
      </w:r>
      <w:r>
        <w:rPr>
          <w:rFonts w:cs="Angsana New"/>
          <w:szCs w:val="18"/>
          <w:lang w:eastAsia="zh-CN" w:bidi="th-TH"/>
        </w:rPr>
        <w:t>the maintenance of well connected refuge habitats should be prioritised for watering, particularly in years of low water availability, to maintain fish communities.</w:t>
      </w:r>
    </w:p>
    <w:p w14:paraId="1E190AA4" w14:textId="77777777" w:rsidR="00BB4C2B" w:rsidRDefault="00BB4C2B">
      <w:pPr>
        <w:spacing w:after="0" w:line="240" w:lineRule="auto"/>
        <w:jc w:val="left"/>
        <w:rPr>
          <w:rFonts w:cs="Angsana New"/>
          <w:szCs w:val="18"/>
          <w:lang w:eastAsia="zh-CN" w:bidi="th-TH"/>
        </w:rPr>
      </w:pPr>
      <w:r>
        <w:rPr>
          <w:rFonts w:cs="Angsana New"/>
          <w:szCs w:val="18"/>
          <w:lang w:eastAsia="zh-CN" w:bidi="th-TH"/>
        </w:rPr>
        <w:br w:type="page"/>
      </w:r>
    </w:p>
    <w:p w14:paraId="41BA06A7" w14:textId="77777777" w:rsidR="00BB4C2B" w:rsidRPr="00766F03" w:rsidRDefault="00BB4C2B" w:rsidP="00BB4C2B">
      <w:pPr>
        <w:pStyle w:val="Heading2"/>
        <w:numPr>
          <w:ilvl w:val="1"/>
          <w:numId w:val="4"/>
        </w:numPr>
      </w:pPr>
      <w:bookmarkStart w:id="663" w:name="_Toc460839451"/>
      <w:bookmarkStart w:id="664" w:name="_Toc460839727"/>
      <w:bookmarkStart w:id="665" w:name="_Toc460839876"/>
      <w:bookmarkStart w:id="666" w:name="_Toc460839996"/>
      <w:bookmarkStart w:id="667" w:name="_Toc460840360"/>
      <w:bookmarkStart w:id="668" w:name="_Toc460843731"/>
      <w:bookmarkStart w:id="669" w:name="_Toc460851505"/>
      <w:bookmarkStart w:id="670" w:name="_Toc460934815"/>
      <w:bookmarkStart w:id="671" w:name="_Toc471725707"/>
      <w:bookmarkStart w:id="672" w:name="_Toc473907085"/>
      <w:r w:rsidRPr="00766F03">
        <w:t>Frogs and turtles</w:t>
      </w:r>
      <w:bookmarkEnd w:id="663"/>
      <w:bookmarkEnd w:id="664"/>
      <w:bookmarkEnd w:id="665"/>
      <w:bookmarkEnd w:id="666"/>
      <w:bookmarkEnd w:id="667"/>
      <w:bookmarkEnd w:id="668"/>
      <w:bookmarkEnd w:id="669"/>
      <w:bookmarkEnd w:id="670"/>
      <w:bookmarkEnd w:id="671"/>
      <w:bookmarkEnd w:id="672"/>
    </w:p>
    <w:p w14:paraId="189DFCAD" w14:textId="77777777" w:rsidR="00BB4C2B" w:rsidRPr="00766F03" w:rsidRDefault="00BB4C2B" w:rsidP="00BB4C2B">
      <w:pPr>
        <w:pStyle w:val="BodyTextCEWO"/>
        <w:rPr>
          <w:bCs/>
        </w:rPr>
      </w:pPr>
      <w:r w:rsidRPr="00766F03">
        <w:rPr>
          <w:lang w:val="en-GB"/>
        </w:rPr>
        <w:t>The availability of standing water is critical to the survival of frog populations through floodplain wetland systems. Environmental watering actions can be used to maintain frog populations via two key mechanisms: providing refuge habitat that support frog populations during periods of low water availability and through the provision of breeding habitat that allows frog populations to reproduce. Many of the frog species that occupy floodplain habitats have limited capacity to survive extend</w:t>
      </w:r>
      <w:r>
        <w:rPr>
          <w:lang w:val="en-GB"/>
        </w:rPr>
        <w:t>ed</w:t>
      </w:r>
      <w:r w:rsidRPr="00766F03">
        <w:rPr>
          <w:lang w:val="en-GB"/>
        </w:rPr>
        <w:t xml:space="preserve"> dry periods, so the maintenance of refuge habitat is critical for the long-term persistence of populations, especially for the vulnerable southern bell frog (</w:t>
      </w:r>
      <w:r w:rsidRPr="00766F03">
        <w:rPr>
          <w:i/>
          <w:lang w:val="en-GB"/>
        </w:rPr>
        <w:t>Litoria raniformis</w:t>
      </w:r>
      <w:r w:rsidRPr="00766F03">
        <w:rPr>
          <w:lang w:val="en-GB"/>
        </w:rPr>
        <w:t>)</w:t>
      </w:r>
      <w:r w:rsidRPr="003F3655">
        <w:rPr>
          <w:rStyle w:val="BodyTextCEWOChar"/>
          <w:rFonts w:eastAsia="Calibri"/>
        </w:rPr>
        <w:t xml:space="preserve"> </w:t>
      </w:r>
      <w:r w:rsidRPr="005862F8">
        <w:rPr>
          <w:rStyle w:val="BodyTextCEWOChar"/>
          <w:rFonts w:eastAsia="Calibri"/>
        </w:rPr>
        <w:t>(EPBC Act)</w:t>
      </w:r>
      <w:r w:rsidRPr="00766F03">
        <w:rPr>
          <w:lang w:val="en-GB"/>
        </w:rPr>
        <w:t xml:space="preserve">. While persistent water is import for keeping frogs alive during dry periods, breeding success is typically greater in areas of shallow, temporary habitat. Therefore environmental watering actions that have objectives for frog breeding outcomes need to increase the area of inundation within and around wetland sites. </w:t>
      </w:r>
    </w:p>
    <w:p w14:paraId="7FF341AD" w14:textId="77777777" w:rsidR="00BB4C2B" w:rsidRPr="00766F03" w:rsidRDefault="00BB4C2B" w:rsidP="00BB4C2B">
      <w:pPr>
        <w:pStyle w:val="BodyTextCEWO"/>
      </w:pPr>
      <w:r w:rsidRPr="005862F8">
        <w:rPr>
          <w:rStyle w:val="BodyTextCEWOChar"/>
          <w:rFonts w:eastAsia="Calibri"/>
        </w:rPr>
        <w:t>The overriding objective of Commonwealth environmental water as it relates to frogs is to “support the habitat and breeding requirements of native fish and other vertebrates”. In 2015-16, Commonwealth environmental watering actions carried out in the Nimmie-Caira southern bell frog refuge (north Caira channel), Nimmie-Caira southern bell frog refuge (south Caira channel) and Nap Nap – Wa</w:t>
      </w:r>
      <w:r>
        <w:rPr>
          <w:rStyle w:val="BodyTextCEWOChar"/>
          <w:rFonts w:eastAsia="Calibri"/>
        </w:rPr>
        <w:t>u</w:t>
      </w:r>
      <w:r w:rsidRPr="005862F8">
        <w:rPr>
          <w:rStyle w:val="BodyTextCEWOChar"/>
          <w:rFonts w:eastAsia="Calibri"/>
        </w:rPr>
        <w:t xml:space="preserve">gorah </w:t>
      </w:r>
      <w:r>
        <w:rPr>
          <w:rStyle w:val="BodyTextCEWOChar"/>
          <w:rFonts w:eastAsia="Calibri"/>
        </w:rPr>
        <w:t>had</w:t>
      </w:r>
      <w:r w:rsidRPr="005862F8">
        <w:rPr>
          <w:rStyle w:val="BodyTextCEWOChar"/>
          <w:rFonts w:eastAsia="Calibri"/>
        </w:rPr>
        <w:t xml:space="preserve"> the specific objective of “maintaining refuge habitat for a diverse range of native fish, frogs and turtles and waterbirds” and “supporting the habitat requirements of southern bell frogs”. The Redbank watering action inundated one LTIM monitoring site (Two Bridges Swamp). Water was pumped into Yarradda Lagoon in the mid-Murrumbidgee to “support known native fish and frog community established in 2015-16”. Detailed evaluation outcomes of each </w:t>
      </w:r>
      <w:r w:rsidRPr="00A21CB3">
        <w:rPr>
          <w:rStyle w:val="BodyTextCEWOChar"/>
          <w:rFonts w:eastAsia="Calibri"/>
        </w:rPr>
        <w:t>watering action are in the appendices of this report, and this section summarises key</w:t>
      </w:r>
      <w:r w:rsidRPr="005862F8">
        <w:rPr>
          <w:rStyle w:val="BodyTextCEWOChar"/>
          <w:rFonts w:eastAsia="Calibri"/>
        </w:rPr>
        <w:t xml:space="preserve"> outcomes for frogs</w:t>
      </w:r>
      <w:r w:rsidRPr="00766F03">
        <w:t xml:space="preserve"> and tadpoles</w:t>
      </w:r>
      <w:r w:rsidRPr="00EF1DD2">
        <w:t xml:space="preserve"> </w:t>
      </w:r>
      <w:r w:rsidRPr="00766F03">
        <w:t>with respect to three key evaluation criteria</w:t>
      </w:r>
      <w:r>
        <w:t>:</w:t>
      </w:r>
      <w:r w:rsidRPr="00766F03">
        <w:t xml:space="preserve">  </w:t>
      </w:r>
    </w:p>
    <w:p w14:paraId="322B78F8" w14:textId="77777777" w:rsidR="00BB4C2B" w:rsidRPr="00383A8E" w:rsidRDefault="00BB4C2B" w:rsidP="00BB4C2B">
      <w:pPr>
        <w:pStyle w:val="BodyTextCEWO"/>
        <w:numPr>
          <w:ilvl w:val="0"/>
          <w:numId w:val="31"/>
        </w:numPr>
      </w:pPr>
      <w:r w:rsidRPr="00383A8E">
        <w:t>What did Commonwealth environmental water contribute to other aquatic vertebrates (frog and turtle) diversity and populations?</w:t>
      </w:r>
    </w:p>
    <w:p w14:paraId="48CC83F5" w14:textId="77777777" w:rsidR="00BB4C2B" w:rsidRPr="00383A8E" w:rsidRDefault="00BB4C2B" w:rsidP="00BB4C2B">
      <w:pPr>
        <w:pStyle w:val="BodyTextCEWO"/>
        <w:numPr>
          <w:ilvl w:val="0"/>
          <w:numId w:val="31"/>
        </w:numPr>
      </w:pPr>
      <w:r w:rsidRPr="00383A8E">
        <w:t>What did Commonwealth environmental water contribute to breeding and recruitment of other vertebrates?</w:t>
      </w:r>
    </w:p>
    <w:p w14:paraId="68EF1AE1" w14:textId="77777777" w:rsidR="00BB4C2B" w:rsidRPr="00383A8E" w:rsidRDefault="00BB4C2B" w:rsidP="00BB4C2B">
      <w:pPr>
        <w:pStyle w:val="BodyTextCEWO"/>
        <w:numPr>
          <w:ilvl w:val="0"/>
          <w:numId w:val="31"/>
        </w:numPr>
      </w:pPr>
      <w:r w:rsidRPr="00383A8E">
        <w:t>What did Commonwealth environmental water contribute to the provision of habitat to support breeding and recruitment of other vertebrates?</w:t>
      </w:r>
    </w:p>
    <w:p w14:paraId="37E71184" w14:textId="77777777" w:rsidR="00BB4C2B" w:rsidRDefault="00BB4C2B" w:rsidP="00BB4C2B">
      <w:pPr>
        <w:pStyle w:val="Heading3"/>
      </w:pPr>
      <w:bookmarkStart w:id="673" w:name="_Toc460839452"/>
      <w:bookmarkStart w:id="674" w:name="_Toc460839728"/>
      <w:bookmarkStart w:id="675" w:name="_Toc460839877"/>
      <w:bookmarkStart w:id="676" w:name="_Toc460839997"/>
      <w:bookmarkStart w:id="677" w:name="_Toc460840361"/>
      <w:bookmarkStart w:id="678" w:name="_Toc460843732"/>
      <w:bookmarkStart w:id="679" w:name="_Toc460851506"/>
      <w:bookmarkStart w:id="680" w:name="_Toc460934816"/>
      <w:bookmarkStart w:id="681" w:name="_Toc471725708"/>
      <w:bookmarkStart w:id="682" w:name="_Toc473907086"/>
      <w:r w:rsidRPr="00316FF4">
        <w:t>Summary of watering actions and outcomes</w:t>
      </w:r>
      <w:bookmarkEnd w:id="673"/>
      <w:bookmarkEnd w:id="674"/>
      <w:bookmarkEnd w:id="675"/>
      <w:bookmarkEnd w:id="676"/>
      <w:bookmarkEnd w:id="677"/>
      <w:bookmarkEnd w:id="678"/>
      <w:bookmarkEnd w:id="679"/>
      <w:bookmarkEnd w:id="680"/>
      <w:bookmarkEnd w:id="681"/>
      <w:bookmarkEnd w:id="6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60"/>
        <w:gridCol w:w="2409"/>
        <w:gridCol w:w="2411"/>
        <w:gridCol w:w="1223"/>
      </w:tblGrid>
      <w:tr w:rsidR="00B4531A" w:rsidRPr="00766F03" w14:paraId="69CF1235" w14:textId="77777777" w:rsidTr="00B4531A">
        <w:trPr>
          <w:trHeight w:val="1009"/>
        </w:trPr>
        <w:tc>
          <w:tcPr>
            <w:tcW w:w="784" w:type="pct"/>
            <w:shd w:val="clear" w:color="auto" w:fill="076028"/>
          </w:tcPr>
          <w:p w14:paraId="3697BE62" w14:textId="77777777" w:rsidR="00BB4C2B" w:rsidRPr="00B4531A" w:rsidRDefault="00BB4C2B" w:rsidP="00B4531A">
            <w:pPr>
              <w:spacing w:after="0" w:line="240" w:lineRule="auto"/>
              <w:jc w:val="left"/>
              <w:rPr>
                <w:rFonts w:eastAsia="Times New Roman"/>
                <w:b/>
                <w:color w:val="FFFFFF"/>
                <w:sz w:val="18"/>
                <w:lang w:bidi="th-TH"/>
              </w:rPr>
            </w:pPr>
            <w:r w:rsidRPr="00B4531A">
              <w:rPr>
                <w:rFonts w:eastAsia="Times New Roman"/>
                <w:b/>
                <w:color w:val="FFFFFF"/>
                <w:sz w:val="18"/>
                <w:lang w:bidi="th-TH"/>
              </w:rPr>
              <w:t>Expected outcomes</w:t>
            </w:r>
          </w:p>
        </w:tc>
        <w:tc>
          <w:tcPr>
            <w:tcW w:w="865" w:type="pct"/>
            <w:shd w:val="clear" w:color="auto" w:fill="076028"/>
          </w:tcPr>
          <w:p w14:paraId="766F8FBD" w14:textId="77777777" w:rsidR="00BB4C2B" w:rsidRPr="00B4531A" w:rsidRDefault="00BB4C2B" w:rsidP="00B4531A">
            <w:pPr>
              <w:spacing w:after="0" w:line="240" w:lineRule="auto"/>
              <w:jc w:val="left"/>
              <w:rPr>
                <w:rFonts w:eastAsia="Times New Roman"/>
                <w:b/>
                <w:color w:val="FFFFFF"/>
                <w:sz w:val="18"/>
                <w:lang w:bidi="th-TH"/>
              </w:rPr>
            </w:pPr>
            <w:r w:rsidRPr="00B4531A">
              <w:rPr>
                <w:rFonts w:eastAsia="Times New Roman"/>
                <w:b/>
                <w:color w:val="FFFFFF"/>
                <w:sz w:val="18"/>
                <w:lang w:bidi="th-TH"/>
              </w:rPr>
              <w:t>Related watering actions</w:t>
            </w:r>
          </w:p>
        </w:tc>
        <w:tc>
          <w:tcPr>
            <w:tcW w:w="1336" w:type="pct"/>
            <w:shd w:val="clear" w:color="auto" w:fill="076028"/>
          </w:tcPr>
          <w:p w14:paraId="30EA3335" w14:textId="77777777" w:rsidR="00BB4C2B" w:rsidRPr="00B4531A" w:rsidRDefault="00BB4C2B" w:rsidP="00B4531A">
            <w:pPr>
              <w:spacing w:after="0" w:line="240" w:lineRule="auto"/>
              <w:jc w:val="left"/>
              <w:rPr>
                <w:rFonts w:eastAsia="Times New Roman"/>
                <w:b/>
                <w:color w:val="FFFFFF"/>
                <w:sz w:val="18"/>
                <w:lang w:bidi="th-TH"/>
              </w:rPr>
            </w:pPr>
            <w:r w:rsidRPr="00B4531A">
              <w:rPr>
                <w:rFonts w:eastAsia="Times New Roman"/>
                <w:b/>
                <w:color w:val="FFFFFF"/>
                <w:sz w:val="18"/>
                <w:lang w:bidi="th-TH"/>
              </w:rPr>
              <w:t>Evaluation questions and predictions</w:t>
            </w:r>
          </w:p>
        </w:tc>
        <w:tc>
          <w:tcPr>
            <w:tcW w:w="1337" w:type="pct"/>
            <w:shd w:val="clear" w:color="auto" w:fill="076028"/>
          </w:tcPr>
          <w:p w14:paraId="23BB4150" w14:textId="77777777" w:rsidR="00BB4C2B" w:rsidRPr="00B4531A" w:rsidRDefault="00BB4C2B" w:rsidP="00B4531A">
            <w:pPr>
              <w:spacing w:after="0" w:line="240" w:lineRule="auto"/>
              <w:jc w:val="left"/>
              <w:rPr>
                <w:rFonts w:eastAsia="Times New Roman"/>
                <w:b/>
                <w:color w:val="FFFFFF"/>
                <w:sz w:val="18"/>
                <w:lang w:bidi="th-TH"/>
              </w:rPr>
            </w:pPr>
            <w:r w:rsidRPr="00B4531A">
              <w:rPr>
                <w:rFonts w:eastAsia="Times New Roman"/>
                <w:b/>
                <w:color w:val="FFFFFF"/>
                <w:sz w:val="18"/>
                <w:lang w:bidi="th-TH"/>
              </w:rPr>
              <w:t>Measured outcomes</w:t>
            </w:r>
          </w:p>
        </w:tc>
        <w:tc>
          <w:tcPr>
            <w:tcW w:w="678" w:type="pct"/>
            <w:shd w:val="clear" w:color="auto" w:fill="076028"/>
          </w:tcPr>
          <w:p w14:paraId="61C5515C" w14:textId="77777777" w:rsidR="00BB4C2B" w:rsidRPr="00B4531A" w:rsidRDefault="00BB4C2B" w:rsidP="00B4531A">
            <w:pPr>
              <w:spacing w:after="0" w:line="240" w:lineRule="auto"/>
              <w:jc w:val="left"/>
              <w:rPr>
                <w:rFonts w:eastAsia="Times New Roman"/>
                <w:b/>
                <w:color w:val="FFFFFF"/>
                <w:sz w:val="18"/>
                <w:lang w:bidi="th-TH"/>
              </w:rPr>
            </w:pPr>
            <w:r w:rsidRPr="00B4531A">
              <w:rPr>
                <w:rFonts w:eastAsia="Times New Roman"/>
                <w:b/>
                <w:color w:val="FFFFFF"/>
                <w:sz w:val="18"/>
                <w:lang w:bidi="th-TH"/>
              </w:rPr>
              <w:t>Was the objective achieved</w:t>
            </w:r>
          </w:p>
        </w:tc>
      </w:tr>
      <w:tr w:rsidR="00B4531A" w:rsidRPr="00766F03" w14:paraId="5F54DD1E" w14:textId="77777777" w:rsidTr="00B4531A">
        <w:trPr>
          <w:trHeight w:val="937"/>
        </w:trPr>
        <w:tc>
          <w:tcPr>
            <w:tcW w:w="784" w:type="pct"/>
            <w:vMerge w:val="restart"/>
            <w:shd w:val="clear" w:color="auto" w:fill="auto"/>
            <w:vAlign w:val="center"/>
          </w:tcPr>
          <w:p w14:paraId="47FA68A6"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cs="Arial"/>
                <w:sz w:val="18"/>
                <w:lang w:val="en-GB" w:bidi="th-TH"/>
              </w:rPr>
              <w:t>Support the habitat and breeding requirements of native fish and other vertebrates.</w:t>
            </w:r>
          </w:p>
        </w:tc>
        <w:tc>
          <w:tcPr>
            <w:tcW w:w="865" w:type="pct"/>
            <w:vMerge w:val="restart"/>
            <w:shd w:val="clear" w:color="auto" w:fill="auto"/>
            <w:vAlign w:val="center"/>
          </w:tcPr>
          <w:p w14:paraId="6C8D89A2" w14:textId="77777777" w:rsidR="00BB4C2B" w:rsidRPr="00B4531A" w:rsidRDefault="00BB4C2B" w:rsidP="00B4531A">
            <w:pPr>
              <w:spacing w:after="0" w:line="240" w:lineRule="auto"/>
              <w:jc w:val="left"/>
              <w:rPr>
                <w:rFonts w:eastAsia="Times New Roman" w:cs="Arial"/>
                <w:color w:val="000000"/>
                <w:sz w:val="18"/>
                <w:szCs w:val="18"/>
                <w:lang w:bidi="th-TH"/>
              </w:rPr>
            </w:pPr>
            <w:r w:rsidRPr="00B4531A">
              <w:rPr>
                <w:rFonts w:eastAsia="Times New Roman"/>
                <w:sz w:val="18"/>
                <w:szCs w:val="18"/>
                <w:lang w:bidi="th-TH"/>
              </w:rPr>
              <w:t>Yanga National Park</w:t>
            </w:r>
            <w:r w:rsidRPr="00B4531A">
              <w:rPr>
                <w:rFonts w:eastAsia="Times New Roman" w:cs="Arial"/>
                <w:color w:val="000000"/>
                <w:sz w:val="18"/>
                <w:szCs w:val="18"/>
                <w:lang w:bidi="th-TH"/>
              </w:rPr>
              <w:t xml:space="preserve"> </w:t>
            </w:r>
          </w:p>
          <w:p w14:paraId="0CE60A2F" w14:textId="77777777" w:rsidR="00BB4C2B" w:rsidRPr="00B4531A" w:rsidRDefault="00BB4C2B" w:rsidP="00B4531A">
            <w:pPr>
              <w:spacing w:after="0" w:line="240" w:lineRule="auto"/>
              <w:jc w:val="left"/>
              <w:rPr>
                <w:rFonts w:eastAsia="Times New Roman" w:cs="Arial"/>
                <w:color w:val="000000"/>
                <w:sz w:val="18"/>
                <w:szCs w:val="18"/>
                <w:lang w:bidi="th-TH"/>
              </w:rPr>
            </w:pPr>
          </w:p>
          <w:p w14:paraId="70216A23" w14:textId="77777777" w:rsidR="00BB4C2B" w:rsidRPr="00B4531A" w:rsidRDefault="00BB4C2B" w:rsidP="00B4531A">
            <w:pPr>
              <w:spacing w:after="0" w:line="240" w:lineRule="auto"/>
              <w:jc w:val="left"/>
              <w:rPr>
                <w:rFonts w:eastAsia="Times New Roman"/>
                <w:sz w:val="18"/>
                <w:szCs w:val="18"/>
                <w:lang w:bidi="th-TH"/>
              </w:rPr>
            </w:pPr>
            <w:r w:rsidRPr="00B4531A">
              <w:rPr>
                <w:rFonts w:eastAsia="Times New Roman"/>
                <w:sz w:val="18"/>
                <w:szCs w:val="18"/>
                <w:lang w:bidi="th-TH"/>
              </w:rPr>
              <w:t xml:space="preserve">Nimmie-Caira SBF refuge (south Caira channel) </w:t>
            </w:r>
          </w:p>
          <w:p w14:paraId="4CF1C257" w14:textId="77777777" w:rsidR="00BB4C2B" w:rsidRPr="00B4531A" w:rsidRDefault="00BB4C2B" w:rsidP="00B4531A">
            <w:pPr>
              <w:spacing w:after="0" w:line="240" w:lineRule="auto"/>
              <w:jc w:val="left"/>
              <w:rPr>
                <w:rFonts w:eastAsia="Times New Roman"/>
                <w:sz w:val="18"/>
                <w:szCs w:val="18"/>
                <w:lang w:bidi="th-TH"/>
              </w:rPr>
            </w:pPr>
            <w:r w:rsidRPr="00B4531A">
              <w:rPr>
                <w:rFonts w:eastAsia="Times New Roman"/>
                <w:sz w:val="18"/>
                <w:szCs w:val="18"/>
                <w:lang w:bidi="th-TH"/>
              </w:rPr>
              <w:t xml:space="preserve"> </w:t>
            </w:r>
          </w:p>
          <w:p w14:paraId="71B966BC" w14:textId="77777777" w:rsidR="00BB4C2B" w:rsidRPr="00B4531A" w:rsidRDefault="00BB4C2B" w:rsidP="00B4531A">
            <w:pPr>
              <w:spacing w:after="0" w:line="240" w:lineRule="auto"/>
              <w:jc w:val="left"/>
              <w:rPr>
                <w:rFonts w:eastAsia="Times New Roman"/>
                <w:sz w:val="18"/>
                <w:szCs w:val="18"/>
                <w:lang w:bidi="th-TH"/>
              </w:rPr>
            </w:pPr>
            <w:r w:rsidRPr="00B4531A">
              <w:rPr>
                <w:rFonts w:eastAsia="Times New Roman"/>
                <w:sz w:val="18"/>
                <w:szCs w:val="18"/>
                <w:lang w:bidi="th-TH"/>
              </w:rPr>
              <w:t>Nimmie-Caira refuge (north Caira channel)</w:t>
            </w:r>
          </w:p>
          <w:p w14:paraId="70A7200C" w14:textId="77777777" w:rsidR="00BB4C2B" w:rsidRPr="00B4531A" w:rsidRDefault="00BB4C2B" w:rsidP="00B4531A">
            <w:pPr>
              <w:spacing w:after="0" w:line="240" w:lineRule="auto"/>
              <w:jc w:val="left"/>
              <w:rPr>
                <w:rFonts w:eastAsia="Times New Roman"/>
                <w:sz w:val="18"/>
                <w:szCs w:val="18"/>
                <w:lang w:bidi="th-TH"/>
              </w:rPr>
            </w:pPr>
          </w:p>
          <w:p w14:paraId="56855FF9" w14:textId="77777777" w:rsidR="00BB4C2B" w:rsidRPr="00B4531A" w:rsidRDefault="00BB4C2B" w:rsidP="00B4531A">
            <w:pPr>
              <w:spacing w:after="0" w:line="240" w:lineRule="auto"/>
              <w:jc w:val="left"/>
              <w:rPr>
                <w:rFonts w:eastAsia="Times New Roman"/>
                <w:sz w:val="18"/>
                <w:szCs w:val="18"/>
                <w:lang w:bidi="th-TH"/>
              </w:rPr>
            </w:pPr>
            <w:r w:rsidRPr="00B4531A">
              <w:rPr>
                <w:rFonts w:eastAsia="Times New Roman"/>
                <w:sz w:val="18"/>
                <w:szCs w:val="18"/>
                <w:lang w:bidi="th-TH"/>
              </w:rPr>
              <w:t>Yarradda Lagoon</w:t>
            </w:r>
          </w:p>
          <w:p w14:paraId="55BFB7C9" w14:textId="77777777" w:rsidR="00BB4C2B" w:rsidRPr="00B4531A" w:rsidRDefault="00BB4C2B" w:rsidP="00B4531A">
            <w:pPr>
              <w:spacing w:after="0" w:line="240" w:lineRule="auto"/>
              <w:jc w:val="left"/>
              <w:rPr>
                <w:rFonts w:eastAsia="Times New Roman" w:cs="Arial"/>
                <w:color w:val="000000"/>
                <w:sz w:val="18"/>
                <w:szCs w:val="18"/>
                <w:lang w:bidi="th-TH"/>
              </w:rPr>
            </w:pPr>
          </w:p>
          <w:p w14:paraId="36FA7C2D" w14:textId="77777777" w:rsidR="00BB4C2B" w:rsidRPr="00B4531A" w:rsidRDefault="00BB4C2B" w:rsidP="00B4531A">
            <w:pPr>
              <w:spacing w:after="0" w:line="240" w:lineRule="auto"/>
              <w:jc w:val="left"/>
              <w:rPr>
                <w:rFonts w:eastAsia="Times New Roman" w:cs="Arial"/>
                <w:color w:val="000000"/>
                <w:sz w:val="18"/>
                <w:szCs w:val="18"/>
                <w:lang w:bidi="th-TH"/>
              </w:rPr>
            </w:pPr>
            <w:r w:rsidRPr="00B4531A">
              <w:rPr>
                <w:rFonts w:eastAsia="Times New Roman" w:cs="Arial"/>
                <w:color w:val="000000"/>
                <w:sz w:val="18"/>
                <w:szCs w:val="18"/>
                <w:lang w:bidi="th-TH"/>
              </w:rPr>
              <w:t>Nap Nap - Waugorah</w:t>
            </w:r>
          </w:p>
          <w:p w14:paraId="427AA23D" w14:textId="77777777" w:rsidR="00BB4C2B" w:rsidRPr="00B4531A" w:rsidRDefault="00BB4C2B" w:rsidP="00B4531A">
            <w:pPr>
              <w:spacing w:after="0" w:line="240" w:lineRule="auto"/>
              <w:jc w:val="left"/>
              <w:rPr>
                <w:rFonts w:eastAsia="Times New Roman"/>
                <w:sz w:val="18"/>
                <w:lang w:bidi="th-TH"/>
              </w:rPr>
            </w:pPr>
          </w:p>
          <w:p w14:paraId="75AEDA78" w14:textId="77777777" w:rsidR="00BB4C2B" w:rsidRPr="00B4531A" w:rsidRDefault="00BB4C2B" w:rsidP="00B4531A">
            <w:pPr>
              <w:spacing w:after="0" w:line="240" w:lineRule="auto"/>
              <w:jc w:val="left"/>
              <w:rPr>
                <w:rFonts w:eastAsia="Times New Roman"/>
                <w:sz w:val="18"/>
                <w:lang w:bidi="th-TH"/>
              </w:rPr>
            </w:pPr>
          </w:p>
        </w:tc>
        <w:tc>
          <w:tcPr>
            <w:tcW w:w="1336" w:type="pct"/>
            <w:shd w:val="clear" w:color="auto" w:fill="auto"/>
          </w:tcPr>
          <w:p w14:paraId="50002567"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What did Commonwealth environmental water contribute to other aquatic vertebrates (frog and turtle) diversity and populations?</w:t>
            </w:r>
          </w:p>
        </w:tc>
        <w:tc>
          <w:tcPr>
            <w:tcW w:w="1337" w:type="pct"/>
            <w:shd w:val="clear" w:color="auto" w:fill="auto"/>
          </w:tcPr>
          <w:p w14:paraId="30A7CB58"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Six frog species were recorded in 2015-16</w:t>
            </w:r>
          </w:p>
          <w:p w14:paraId="3030AA2A"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 xml:space="preserve">including the vulnerable (EPBC Act) southern bell frog.  </w:t>
            </w:r>
          </w:p>
        </w:tc>
        <w:tc>
          <w:tcPr>
            <w:tcW w:w="678" w:type="pct"/>
            <w:shd w:val="clear" w:color="auto" w:fill="auto"/>
          </w:tcPr>
          <w:p w14:paraId="55FCD3C4"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Yes</w:t>
            </w:r>
          </w:p>
        </w:tc>
      </w:tr>
      <w:tr w:rsidR="00B4531A" w:rsidRPr="00766F03" w14:paraId="48F9FD30" w14:textId="77777777" w:rsidTr="00B4531A">
        <w:trPr>
          <w:trHeight w:val="1120"/>
        </w:trPr>
        <w:tc>
          <w:tcPr>
            <w:tcW w:w="784" w:type="pct"/>
            <w:vMerge/>
            <w:shd w:val="clear" w:color="auto" w:fill="auto"/>
          </w:tcPr>
          <w:p w14:paraId="55B3BCB6" w14:textId="77777777" w:rsidR="00BB4C2B" w:rsidRPr="00B4531A" w:rsidRDefault="00BB4C2B" w:rsidP="00B4531A">
            <w:pPr>
              <w:spacing w:after="0" w:line="240" w:lineRule="auto"/>
              <w:jc w:val="left"/>
              <w:rPr>
                <w:rFonts w:eastAsia="Times New Roman"/>
                <w:sz w:val="18"/>
                <w:lang w:bidi="th-TH"/>
              </w:rPr>
            </w:pPr>
          </w:p>
        </w:tc>
        <w:tc>
          <w:tcPr>
            <w:tcW w:w="865" w:type="pct"/>
            <w:vMerge/>
            <w:shd w:val="clear" w:color="auto" w:fill="auto"/>
          </w:tcPr>
          <w:p w14:paraId="6B5B72C6" w14:textId="77777777" w:rsidR="00BB4C2B" w:rsidRPr="00B4531A" w:rsidRDefault="00BB4C2B" w:rsidP="00B4531A">
            <w:pPr>
              <w:spacing w:after="0" w:line="240" w:lineRule="auto"/>
              <w:jc w:val="left"/>
              <w:rPr>
                <w:rFonts w:eastAsia="Times New Roman"/>
                <w:sz w:val="18"/>
                <w:lang w:bidi="th-TH"/>
              </w:rPr>
            </w:pPr>
          </w:p>
        </w:tc>
        <w:tc>
          <w:tcPr>
            <w:tcW w:w="1336" w:type="pct"/>
            <w:shd w:val="clear" w:color="auto" w:fill="auto"/>
          </w:tcPr>
          <w:p w14:paraId="2E4EFBE9"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 xml:space="preserve">What did Commonwealth environmental water contribute to the provision of habitat to support breeding and recruitment of other vertebrates? </w:t>
            </w:r>
          </w:p>
        </w:tc>
        <w:tc>
          <w:tcPr>
            <w:tcW w:w="1337" w:type="pct"/>
            <w:shd w:val="clear" w:color="auto" w:fill="auto"/>
          </w:tcPr>
          <w:p w14:paraId="2722D55D"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 xml:space="preserve">Breeding activity for all six species known to occur across the  monitoring sites was recorded in response to Commonwealth environmental water. </w:t>
            </w:r>
          </w:p>
        </w:tc>
        <w:tc>
          <w:tcPr>
            <w:tcW w:w="678" w:type="pct"/>
            <w:shd w:val="clear" w:color="auto" w:fill="auto"/>
          </w:tcPr>
          <w:p w14:paraId="7E6021B4"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Yes</w:t>
            </w:r>
          </w:p>
        </w:tc>
      </w:tr>
      <w:tr w:rsidR="00B4531A" w:rsidRPr="00766F03" w14:paraId="66056121" w14:textId="77777777" w:rsidTr="00B4531A">
        <w:trPr>
          <w:trHeight w:val="1206"/>
        </w:trPr>
        <w:tc>
          <w:tcPr>
            <w:tcW w:w="784" w:type="pct"/>
            <w:vMerge/>
            <w:shd w:val="clear" w:color="auto" w:fill="auto"/>
          </w:tcPr>
          <w:p w14:paraId="3972EB96" w14:textId="77777777" w:rsidR="00BB4C2B" w:rsidRPr="00B4531A" w:rsidRDefault="00BB4C2B" w:rsidP="00B4531A">
            <w:pPr>
              <w:spacing w:after="0" w:line="240" w:lineRule="auto"/>
              <w:jc w:val="left"/>
              <w:rPr>
                <w:rFonts w:eastAsia="Times New Roman"/>
                <w:sz w:val="18"/>
                <w:lang w:bidi="th-TH"/>
              </w:rPr>
            </w:pPr>
          </w:p>
        </w:tc>
        <w:tc>
          <w:tcPr>
            <w:tcW w:w="865" w:type="pct"/>
            <w:vMerge/>
            <w:shd w:val="clear" w:color="auto" w:fill="auto"/>
          </w:tcPr>
          <w:p w14:paraId="08C4A878" w14:textId="77777777" w:rsidR="00BB4C2B" w:rsidRPr="00B4531A" w:rsidRDefault="00BB4C2B" w:rsidP="00B4531A">
            <w:pPr>
              <w:spacing w:after="0" w:line="240" w:lineRule="auto"/>
              <w:jc w:val="left"/>
              <w:rPr>
                <w:rFonts w:eastAsia="Times New Roman"/>
                <w:sz w:val="18"/>
                <w:lang w:bidi="th-TH"/>
              </w:rPr>
            </w:pPr>
          </w:p>
        </w:tc>
        <w:tc>
          <w:tcPr>
            <w:tcW w:w="1336" w:type="pct"/>
            <w:shd w:val="clear" w:color="auto" w:fill="auto"/>
          </w:tcPr>
          <w:p w14:paraId="7B7FC84D"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What did Commonwealth environmental water contribute to the maintenance of refuge habitats?</w:t>
            </w:r>
          </w:p>
          <w:p w14:paraId="70342177" w14:textId="77777777" w:rsidR="00BB4C2B" w:rsidRPr="00B4531A" w:rsidRDefault="00BB4C2B" w:rsidP="00B4531A">
            <w:pPr>
              <w:spacing w:after="0" w:line="240" w:lineRule="auto"/>
              <w:jc w:val="left"/>
              <w:rPr>
                <w:rFonts w:eastAsia="Times New Roman"/>
                <w:sz w:val="18"/>
                <w:lang w:bidi="th-TH"/>
              </w:rPr>
            </w:pPr>
          </w:p>
        </w:tc>
        <w:tc>
          <w:tcPr>
            <w:tcW w:w="1337" w:type="pct"/>
            <w:shd w:val="clear" w:color="auto" w:fill="auto"/>
          </w:tcPr>
          <w:p w14:paraId="1AF4B6DD"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 xml:space="preserve">Watering actions in the Nimmie-Caira were undertaken to create refuge habitat for the southern bell frog, there were large increases in abundance of southern bell frogs at Eulimbah late in the season </w:t>
            </w:r>
          </w:p>
        </w:tc>
        <w:tc>
          <w:tcPr>
            <w:tcW w:w="678" w:type="pct"/>
            <w:shd w:val="clear" w:color="auto" w:fill="auto"/>
          </w:tcPr>
          <w:p w14:paraId="3917EDAA" w14:textId="77777777" w:rsidR="00BB4C2B" w:rsidRPr="00B4531A" w:rsidRDefault="00BB4C2B" w:rsidP="00B4531A">
            <w:pPr>
              <w:spacing w:after="0" w:line="240" w:lineRule="auto"/>
              <w:jc w:val="left"/>
              <w:rPr>
                <w:rFonts w:eastAsia="Times New Roman"/>
                <w:sz w:val="18"/>
                <w:lang w:bidi="th-TH"/>
              </w:rPr>
            </w:pPr>
            <w:r w:rsidRPr="00B4531A">
              <w:rPr>
                <w:rFonts w:eastAsia="Times New Roman"/>
                <w:sz w:val="18"/>
                <w:lang w:bidi="th-TH"/>
              </w:rPr>
              <w:t>Yes</w:t>
            </w:r>
          </w:p>
        </w:tc>
      </w:tr>
    </w:tbl>
    <w:p w14:paraId="776C2F0A" w14:textId="77777777" w:rsidR="00BB4C2B" w:rsidRPr="00766F03" w:rsidRDefault="00BB4C2B" w:rsidP="00BB4C2B">
      <w:pPr>
        <w:pStyle w:val="Heading3"/>
      </w:pPr>
      <w:bookmarkStart w:id="683" w:name="_Toc460839453"/>
      <w:bookmarkStart w:id="684" w:name="_Toc460839729"/>
      <w:bookmarkStart w:id="685" w:name="_Toc460839878"/>
      <w:bookmarkStart w:id="686" w:name="_Toc460839998"/>
      <w:bookmarkStart w:id="687" w:name="_Toc460840362"/>
      <w:bookmarkStart w:id="688" w:name="_Toc460843733"/>
      <w:bookmarkStart w:id="689" w:name="_Toc460851507"/>
      <w:bookmarkStart w:id="690" w:name="_Toc460934817"/>
      <w:bookmarkStart w:id="691" w:name="_Toc471725709"/>
      <w:bookmarkStart w:id="692" w:name="_Toc473907087"/>
      <w:r w:rsidRPr="00766F03">
        <w:t>Main findings from frog monitoring program</w:t>
      </w:r>
      <w:bookmarkEnd w:id="683"/>
      <w:bookmarkEnd w:id="684"/>
      <w:bookmarkEnd w:id="685"/>
      <w:bookmarkEnd w:id="686"/>
      <w:bookmarkEnd w:id="687"/>
      <w:bookmarkEnd w:id="688"/>
      <w:bookmarkEnd w:id="689"/>
      <w:bookmarkEnd w:id="690"/>
      <w:bookmarkEnd w:id="691"/>
      <w:bookmarkEnd w:id="692"/>
    </w:p>
    <w:p w14:paraId="0C557CBC" w14:textId="77777777" w:rsidR="00BB4C2B" w:rsidRPr="00766F03" w:rsidRDefault="00BB4C2B" w:rsidP="00BB4C2B">
      <w:pPr>
        <w:spacing w:after="0" w:line="240" w:lineRule="auto"/>
        <w:jc w:val="left"/>
        <w:rPr>
          <w:b/>
          <w:i/>
          <w:iCs/>
          <w:color w:val="076028"/>
          <w:kern w:val="32"/>
          <w:sz w:val="24"/>
          <w:szCs w:val="26"/>
          <w:lang w:bidi="th-TH"/>
        </w:rPr>
      </w:pPr>
    </w:p>
    <w:p w14:paraId="469EF391" w14:textId="77777777" w:rsidR="00BB4C2B" w:rsidRPr="00766F03" w:rsidRDefault="00BB4C2B" w:rsidP="00BB4C2B">
      <w:pPr>
        <w:pStyle w:val="BodyTextCEWO"/>
      </w:pPr>
      <w:r w:rsidRPr="00766F03">
        <w:t>In 2015-16 southern bell frog</w:t>
      </w:r>
      <w:r>
        <w:t>s</w:t>
      </w:r>
      <w:r w:rsidRPr="00766F03">
        <w:t xml:space="preserve"> w</w:t>
      </w:r>
      <w:r>
        <w:t>ere</w:t>
      </w:r>
      <w:r w:rsidRPr="00766F03">
        <w:t xml:space="preserve"> recorded at four wetlands that received environmental water in the mid-Murrumbidgee (Yarradda</w:t>
      </w:r>
      <w:r>
        <w:t xml:space="preserve"> Lagoon</w:t>
      </w:r>
      <w:r w:rsidRPr="00766F03">
        <w:t>), Nimmie-</w:t>
      </w:r>
      <w:r>
        <w:t>Caira</w:t>
      </w:r>
      <w:r w:rsidRPr="00766F03">
        <w:t xml:space="preserve"> (Eulimbah </w:t>
      </w:r>
      <w:r>
        <w:t xml:space="preserve">Swamp </w:t>
      </w:r>
      <w:r w:rsidRPr="00766F03">
        <w:t>and Telephone Creek) and Redbank (Wa</w:t>
      </w:r>
      <w:r>
        <w:t>u</w:t>
      </w:r>
      <w:r w:rsidRPr="00766F03">
        <w:t xml:space="preserve">gorah </w:t>
      </w:r>
      <w:r>
        <w:t>L</w:t>
      </w:r>
      <w:r w:rsidRPr="00766F03">
        <w:t xml:space="preserve">agoon). Other known southern bell frog sites Avalon Swamp and Nap Nap </w:t>
      </w:r>
      <w:r>
        <w:t>S</w:t>
      </w:r>
      <w:r w:rsidRPr="00766F03">
        <w:t xml:space="preserve">wamp in the Nimmie-Caira were largely dry through 2015-16 and subsequently no southern bell frogs were recorded.  </w:t>
      </w:r>
    </w:p>
    <w:p w14:paraId="5AF2CF26" w14:textId="77777777" w:rsidR="00BB4C2B" w:rsidRPr="00766F03" w:rsidRDefault="00BB4C2B" w:rsidP="00BB4C2B">
      <w:pPr>
        <w:pStyle w:val="BodyTextCEWO"/>
      </w:pPr>
      <w:r>
        <w:t xml:space="preserve">When considered across all monitoring locations, increasing the </w:t>
      </w:r>
      <w:r w:rsidRPr="00766F03">
        <w:t xml:space="preserve">percent of wetland inundation </w:t>
      </w:r>
      <w:r>
        <w:t>contributed to an increase in the abundance and calling activity of southern bell frog, spotted marsh frog, barking marsh frog, inland bango frog,  Peron</w:t>
      </w:r>
      <w:r w:rsidR="004A5396">
        <w:t>’</w:t>
      </w:r>
      <w:r>
        <w:t xml:space="preserve">s tree frog and plains froglet) </w:t>
      </w:r>
      <w:r w:rsidRPr="00766F03">
        <w:t xml:space="preserve">and </w:t>
      </w:r>
      <w:r>
        <w:t xml:space="preserve">also contributed to increased </w:t>
      </w:r>
      <w:r w:rsidRPr="00766F03">
        <w:t xml:space="preserve">abundance of spotted  and barking marsh frog tadpoles </w:t>
      </w:r>
    </w:p>
    <w:p w14:paraId="3001DDF7" w14:textId="42D49891" w:rsidR="00BB4C2B" w:rsidRDefault="00BB4C2B" w:rsidP="00BB4C2B">
      <w:pPr>
        <w:pStyle w:val="BodyTextCEWO"/>
      </w:pPr>
      <w:r>
        <w:t>When considered across all monitoring locations</w:t>
      </w:r>
      <w:r w:rsidRPr="00766F03">
        <w:t xml:space="preserve"> </w:t>
      </w:r>
      <w:r>
        <w:t>t</w:t>
      </w:r>
      <w:r w:rsidRPr="00766F03">
        <w:t xml:space="preserve">here was a positive relationship between the percentage of the wetland inundated and calling activity </w:t>
      </w:r>
      <w:r>
        <w:t xml:space="preserve">for </w:t>
      </w:r>
      <w:r w:rsidRPr="00766F03">
        <w:t xml:space="preserve">the plains froglet, barking marsh frog, inland banjo frog, </w:t>
      </w:r>
      <w:r w:rsidR="004A5396">
        <w:t>P</w:t>
      </w:r>
      <w:r w:rsidRPr="00766F03">
        <w:t>eron</w:t>
      </w:r>
      <w:r w:rsidR="004A5396">
        <w:t>’</w:t>
      </w:r>
      <w:r w:rsidRPr="00766F03">
        <w:t>s tree frog and southern bell frog.</w:t>
      </w:r>
    </w:p>
    <w:p w14:paraId="52AD1B8E" w14:textId="69D71289" w:rsidR="00BB4C2B" w:rsidRPr="00766F03" w:rsidRDefault="00A32417" w:rsidP="00BB4C2B">
      <w:pPr>
        <w:spacing w:after="0" w:line="240" w:lineRule="auto"/>
        <w:jc w:val="left"/>
      </w:pPr>
      <w:r>
        <w:rPr>
          <w:noProof/>
        </w:rPr>
        <w:drawing>
          <wp:inline distT="0" distB="0" distL="0" distR="0" wp14:anchorId="58AF811A" wp14:editId="6DC641CC">
            <wp:extent cx="5734050" cy="373380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734050" cy="3733800"/>
                    </a:xfrm>
                    <a:prstGeom prst="rect">
                      <a:avLst/>
                    </a:prstGeom>
                    <a:noFill/>
                    <a:ln>
                      <a:noFill/>
                    </a:ln>
                  </pic:spPr>
                </pic:pic>
              </a:graphicData>
            </a:graphic>
          </wp:inline>
        </w:drawing>
      </w:r>
    </w:p>
    <w:p w14:paraId="5606F3B9" w14:textId="77777777" w:rsidR="00BB4C2B" w:rsidRPr="00766F03" w:rsidRDefault="00BB4C2B" w:rsidP="00BB4C2B">
      <w:pPr>
        <w:pStyle w:val="Caption"/>
      </w:pPr>
      <w:bookmarkStart w:id="693" w:name="_Toc460934150"/>
      <w:bookmarkStart w:id="694" w:name="_Toc460934177"/>
      <w:bookmarkStart w:id="695" w:name="_Toc473907980"/>
      <w:r w:rsidRPr="00766F03">
        <w:t xml:space="preserve">Plate </w:t>
      </w:r>
      <w:r w:rsidR="00561A34">
        <w:fldChar w:fldCharType="begin"/>
      </w:r>
      <w:r w:rsidR="00561A34">
        <w:instrText xml:space="preserve"> STYLEREF 1 \s </w:instrText>
      </w:r>
      <w:r w:rsidR="00561A34">
        <w:fldChar w:fldCharType="separate"/>
      </w:r>
      <w:r>
        <w:rPr>
          <w:noProof/>
        </w:rPr>
        <w:t>4</w:t>
      </w:r>
      <w:r w:rsidR="00561A34">
        <w:rPr>
          <w:noProof/>
        </w:rPr>
        <w:fldChar w:fldCharType="end"/>
      </w:r>
      <w:r>
        <w:noBreakHyphen/>
      </w:r>
      <w:r w:rsidR="00561A34">
        <w:fldChar w:fldCharType="begin"/>
      </w:r>
      <w:r w:rsidR="00561A34">
        <w:instrText xml:space="preserve"> SEQ Plate \* ARABIC \s 1 </w:instrText>
      </w:r>
      <w:r w:rsidR="00561A34">
        <w:fldChar w:fldCharType="separate"/>
      </w:r>
      <w:r>
        <w:rPr>
          <w:noProof/>
        </w:rPr>
        <w:t>4</w:t>
      </w:r>
      <w:r w:rsidR="00561A34">
        <w:rPr>
          <w:noProof/>
        </w:rPr>
        <w:fldChar w:fldCharType="end"/>
      </w:r>
      <w:r w:rsidRPr="00766F03">
        <w:t xml:space="preserve"> Recently metamorphosed southern bell frog from Yarradda Lagoon in the mid-Murrumbidgee</w:t>
      </w:r>
      <w:bookmarkEnd w:id="693"/>
      <w:bookmarkEnd w:id="694"/>
      <w:bookmarkEnd w:id="695"/>
      <w:r w:rsidRPr="00766F03">
        <w:br w:type="page"/>
      </w:r>
    </w:p>
    <w:p w14:paraId="63C0D194" w14:textId="77777777" w:rsidR="00BB4C2B" w:rsidRPr="00766F03" w:rsidRDefault="00BB4C2B" w:rsidP="00BB4C2B">
      <w:pPr>
        <w:pStyle w:val="Heading3"/>
      </w:pPr>
      <w:bookmarkStart w:id="696" w:name="_Toc460839454"/>
      <w:bookmarkStart w:id="697" w:name="_Toc460839730"/>
      <w:bookmarkStart w:id="698" w:name="_Toc460839879"/>
      <w:bookmarkStart w:id="699" w:name="_Toc460839999"/>
      <w:bookmarkStart w:id="700" w:name="_Toc460840363"/>
      <w:bookmarkStart w:id="701" w:name="_Toc460843734"/>
      <w:bookmarkStart w:id="702" w:name="_Toc460851508"/>
      <w:bookmarkStart w:id="703" w:name="_Toc460934818"/>
      <w:bookmarkStart w:id="704" w:name="_Toc471725710"/>
      <w:bookmarkStart w:id="705" w:name="_Toc473907088"/>
      <w:r>
        <w:t>Discussion, r</w:t>
      </w:r>
      <w:r w:rsidRPr="00766F03">
        <w:t>ecommendations and adaptive management</w:t>
      </w:r>
      <w:bookmarkEnd w:id="696"/>
      <w:bookmarkEnd w:id="697"/>
      <w:bookmarkEnd w:id="698"/>
      <w:bookmarkEnd w:id="699"/>
      <w:bookmarkEnd w:id="700"/>
      <w:bookmarkEnd w:id="701"/>
      <w:bookmarkEnd w:id="702"/>
      <w:bookmarkEnd w:id="703"/>
      <w:bookmarkEnd w:id="704"/>
      <w:bookmarkEnd w:id="705"/>
    </w:p>
    <w:p w14:paraId="7734FEA4" w14:textId="77777777" w:rsidR="00BB4C2B" w:rsidRPr="00766F03" w:rsidRDefault="00BB4C2B" w:rsidP="00BB4C2B">
      <w:pPr>
        <w:pStyle w:val="BodyTextCEWO"/>
      </w:pPr>
      <w:r w:rsidRPr="00766F03">
        <w:t>Commonwealth environmental watering actions targeting frogs were largely successful in achieving their objectives in the Murrumbidgee Selected Area. There were notable positive outcomes for southern bell frogs</w:t>
      </w:r>
      <w:r>
        <w:t>,</w:t>
      </w:r>
      <w:r w:rsidRPr="00766F03">
        <w:t xml:space="preserve"> </w:t>
      </w:r>
      <w:r>
        <w:t>inland banjo frog and Peron</w:t>
      </w:r>
      <w:r w:rsidR="00E51D64">
        <w:t>’</w:t>
      </w:r>
      <w:r>
        <w:t xml:space="preserve">s tree frogs </w:t>
      </w:r>
      <w:r w:rsidRPr="00766F03">
        <w:t xml:space="preserve">following pumping of Yarradda Lagoon in the mid-Murrumbidgee, with </w:t>
      </w:r>
      <w:r>
        <w:t xml:space="preserve">southern bell frog </w:t>
      </w:r>
      <w:r w:rsidRPr="00766F03">
        <w:t>tadpoles, recent metamorphs and adults all observed in 2015-16</w:t>
      </w:r>
      <w:r>
        <w:t>. This was the first record of southern bell frogs breeding in Yarradda Lagoon</w:t>
      </w:r>
      <w:r w:rsidRPr="00766F03">
        <w:t>. Positive aquatic vegetation responses and low densities of exotic fish in Yarradda Lagoon may have contributed to the positive outcomes for southern bell frogs and Peron</w:t>
      </w:r>
      <w:r w:rsidR="00E51D64">
        <w:t>’</w:t>
      </w:r>
      <w:r w:rsidRPr="00766F03">
        <w:t xml:space="preserve">s tree frog. These results demonstrate that wetland pumping can be a useful tool for maintaining wetlands during years where lower river flows and other constraints prevent natural reconnections between rivers and wetlands. </w:t>
      </w:r>
    </w:p>
    <w:p w14:paraId="4719DEA7" w14:textId="77777777" w:rsidR="00BB4C2B" w:rsidRPr="00766F03" w:rsidRDefault="00BB4C2B" w:rsidP="00BB4C2B">
      <w:pPr>
        <w:pStyle w:val="BodyTextCEWO"/>
      </w:pPr>
      <w:r w:rsidRPr="00766F03">
        <w:t>Refuge habitat is critical for the long-term persistence of frog populations in semi-arid landscapes, particularly during dry years. Watering actions aimed at maintaining refuge habitats were undertaken at wetlands known to support southern bell frog populations in the Nimmie-</w:t>
      </w:r>
      <w:r>
        <w:t>Caira</w:t>
      </w:r>
      <w:r w:rsidRPr="00766F03">
        <w:t xml:space="preserve">. These watering actions </w:t>
      </w:r>
      <w:r>
        <w:t>we</w:t>
      </w:r>
      <w:r w:rsidRPr="00766F03">
        <w:t>re designed to create and maintain areas of persistent habitats between water years. The abundance of southern bell frog adults increased in areas where refuge habitat was maintained compared to wetlands that were allowed to dry which suggests that the watering actions were successful in creating refuge. While the availability of refuge habitat is important, large-scale inundation of temporary habitats adjacent to refuge sites is also important in spring and summer to support southern</w:t>
      </w:r>
      <w:r>
        <w:t xml:space="preserve"> bell frog breeding.</w:t>
      </w:r>
      <w:r w:rsidRPr="00766F03">
        <w:t xml:space="preserve"> </w:t>
      </w:r>
    </w:p>
    <w:p w14:paraId="467F76EC" w14:textId="77777777" w:rsidR="00BB4C2B" w:rsidRPr="00766F03" w:rsidRDefault="00BB4C2B" w:rsidP="00BB4C2B">
      <w:pPr>
        <w:pStyle w:val="BodyTextCEWO"/>
      </w:pPr>
      <w:r w:rsidRPr="00766F03">
        <w:br w:type="page"/>
      </w:r>
    </w:p>
    <w:p w14:paraId="230215CD" w14:textId="77777777" w:rsidR="00BB4C2B" w:rsidRPr="00316FF4" w:rsidRDefault="00BB4C2B" w:rsidP="00BB4C2B">
      <w:pPr>
        <w:pStyle w:val="Heading2"/>
        <w:numPr>
          <w:ilvl w:val="1"/>
          <w:numId w:val="4"/>
        </w:numPr>
      </w:pPr>
      <w:bookmarkStart w:id="706" w:name="_Toc460839455"/>
      <w:bookmarkStart w:id="707" w:name="_Toc460839731"/>
      <w:bookmarkStart w:id="708" w:name="_Toc460839880"/>
      <w:bookmarkStart w:id="709" w:name="_Toc460840000"/>
      <w:bookmarkStart w:id="710" w:name="_Toc460840364"/>
      <w:bookmarkStart w:id="711" w:name="_Toc460843735"/>
      <w:bookmarkStart w:id="712" w:name="_Toc460851509"/>
      <w:bookmarkStart w:id="713" w:name="_Toc460934819"/>
      <w:bookmarkStart w:id="714" w:name="_Toc471725711"/>
      <w:bookmarkStart w:id="715" w:name="_Toc473907089"/>
      <w:r w:rsidRPr="00316FF4">
        <w:t>Waterbird</w:t>
      </w:r>
      <w:r>
        <w:t>s</w:t>
      </w:r>
      <w:bookmarkEnd w:id="706"/>
      <w:bookmarkEnd w:id="707"/>
      <w:bookmarkEnd w:id="708"/>
      <w:bookmarkEnd w:id="709"/>
      <w:bookmarkEnd w:id="710"/>
      <w:bookmarkEnd w:id="711"/>
      <w:bookmarkEnd w:id="712"/>
      <w:bookmarkEnd w:id="713"/>
      <w:bookmarkEnd w:id="714"/>
      <w:bookmarkEnd w:id="715"/>
      <w:r w:rsidRPr="00316FF4">
        <w:t xml:space="preserve"> </w:t>
      </w:r>
    </w:p>
    <w:p w14:paraId="220B19B0" w14:textId="77777777" w:rsidR="00BB4C2B" w:rsidRDefault="00BB4C2B" w:rsidP="00BB4C2B">
      <w:pPr>
        <w:pStyle w:val="BodyTextCEWO"/>
        <w:rPr>
          <w:lang w:val="en-GB"/>
        </w:rPr>
      </w:pPr>
      <w:r w:rsidRPr="00316FF4">
        <w:rPr>
          <w:lang w:val="en-GB"/>
        </w:rPr>
        <w:t>Commonwealth environmental water was delivered to wetlands through the Redbank, Nimmie-</w:t>
      </w:r>
      <w:r>
        <w:rPr>
          <w:lang w:val="en-GB"/>
        </w:rPr>
        <w:t>Caira</w:t>
      </w:r>
      <w:r w:rsidRPr="00316FF4">
        <w:rPr>
          <w:lang w:val="en-GB"/>
        </w:rPr>
        <w:t xml:space="preserve"> and mid-Murrumbidgee zones as part of four key watering actions: </w:t>
      </w:r>
      <w:r w:rsidRPr="00316FF4">
        <w:rPr>
          <w:color w:val="000000"/>
          <w:lang w:eastAsia="en-AU"/>
        </w:rPr>
        <w:t xml:space="preserve">Redbank (Yanga National Park) waterbird contingency, Redbank (north), Nimmie-Caira refuge and Yarradda Lagoon. The broad objective across the Murrumbidgee Selected Area is to </w:t>
      </w:r>
      <w:r w:rsidRPr="00316FF4">
        <w:rPr>
          <w:lang w:val="en-GB"/>
        </w:rPr>
        <w:t xml:space="preserve">“support the habitat requirements of waterbirds”, with individual watering actions focused on either maintaining habitat for waterbirds or supporting breeding outcomes - for full evaluation of the outcomes of individual watering actions please see </w:t>
      </w:r>
      <w:r>
        <w:rPr>
          <w:lang w:val="en-GB"/>
        </w:rPr>
        <w:t xml:space="preserve">Appendices. </w:t>
      </w:r>
      <w:r w:rsidRPr="00316FF4">
        <w:rPr>
          <w:lang w:val="en-GB"/>
        </w:rPr>
        <w:t xml:space="preserve">Across the Murrumbidgee Selected Area the responses of waterbirds to environmental watering actions were assessed against four key evaluation questions </w:t>
      </w:r>
      <w:r>
        <w:rPr>
          <w:lang w:val="en-GB"/>
        </w:rPr>
        <w:t xml:space="preserve">shown in the table below. </w:t>
      </w:r>
    </w:p>
    <w:p w14:paraId="1EE541F7" w14:textId="77777777" w:rsidR="00BB4C2B" w:rsidRDefault="00BB4C2B">
      <w:pPr>
        <w:spacing w:after="0" w:line="240" w:lineRule="auto"/>
        <w:jc w:val="left"/>
        <w:rPr>
          <w:rFonts w:eastAsia="Times New Roman"/>
          <w:szCs w:val="22"/>
          <w:lang w:val="en-GB" w:eastAsia="zh-CN" w:bidi="th-TH"/>
        </w:rPr>
      </w:pPr>
      <w:r>
        <w:rPr>
          <w:lang w:val="en-GB"/>
        </w:rPr>
        <w:br w:type="page"/>
      </w:r>
    </w:p>
    <w:p w14:paraId="5C207014" w14:textId="77777777" w:rsidR="00BB4C2B" w:rsidRDefault="00BB4C2B" w:rsidP="00BB4C2B">
      <w:pPr>
        <w:pStyle w:val="Heading3"/>
      </w:pPr>
      <w:bookmarkStart w:id="716" w:name="_Toc460839456"/>
      <w:bookmarkStart w:id="717" w:name="_Toc460839732"/>
      <w:bookmarkStart w:id="718" w:name="_Toc460839881"/>
      <w:bookmarkStart w:id="719" w:name="_Toc460840001"/>
      <w:bookmarkStart w:id="720" w:name="_Toc460840365"/>
      <w:bookmarkStart w:id="721" w:name="_Toc460843736"/>
      <w:bookmarkStart w:id="722" w:name="_Toc460851510"/>
      <w:bookmarkStart w:id="723" w:name="_Toc460934820"/>
      <w:bookmarkStart w:id="724" w:name="_Toc471725712"/>
      <w:bookmarkStart w:id="725" w:name="_Toc473907090"/>
      <w:r w:rsidRPr="00316FF4">
        <w:t>Summary of watering actions and outcomes</w:t>
      </w:r>
      <w:bookmarkEnd w:id="716"/>
      <w:bookmarkEnd w:id="717"/>
      <w:bookmarkEnd w:id="718"/>
      <w:bookmarkEnd w:id="719"/>
      <w:bookmarkEnd w:id="720"/>
      <w:bookmarkEnd w:id="721"/>
      <w:bookmarkEnd w:id="722"/>
      <w:bookmarkEnd w:id="723"/>
      <w:bookmarkEnd w:id="724"/>
      <w:bookmarkEnd w:id="725"/>
    </w:p>
    <w:tbl>
      <w:tblPr>
        <w:tblW w:w="5292" w:type="pct"/>
        <w:tblInd w:w="-147" w:type="dxa"/>
        <w:tblLook w:val="04A0" w:firstRow="1" w:lastRow="0" w:firstColumn="1" w:lastColumn="0" w:noHBand="0" w:noVBand="1"/>
      </w:tblPr>
      <w:tblGrid>
        <w:gridCol w:w="1353"/>
        <w:gridCol w:w="1328"/>
        <w:gridCol w:w="1659"/>
        <w:gridCol w:w="4126"/>
        <w:gridCol w:w="1077"/>
      </w:tblGrid>
      <w:tr w:rsidR="00BB4C2B" w:rsidRPr="00A164ED" w14:paraId="45168AE1" w14:textId="77777777" w:rsidTr="00BB4C2B">
        <w:trPr>
          <w:trHeight w:val="1035"/>
        </w:trPr>
        <w:tc>
          <w:tcPr>
            <w:tcW w:w="709" w:type="pct"/>
            <w:tcBorders>
              <w:top w:val="single" w:sz="4" w:space="0" w:color="auto"/>
              <w:left w:val="single" w:sz="4" w:space="0" w:color="auto"/>
              <w:bottom w:val="single" w:sz="4" w:space="0" w:color="auto"/>
              <w:right w:val="single" w:sz="4" w:space="0" w:color="auto"/>
            </w:tcBorders>
            <w:shd w:val="clear" w:color="000000" w:fill="076028"/>
            <w:vAlign w:val="center"/>
            <w:hideMark/>
          </w:tcPr>
          <w:p w14:paraId="637896D1" w14:textId="77777777" w:rsidR="00BB4C2B" w:rsidRPr="00B4531A" w:rsidRDefault="00BB4C2B" w:rsidP="00BB4C2B">
            <w:pPr>
              <w:pStyle w:val="Tabletext"/>
              <w:rPr>
                <w:color w:val="FFFFFF"/>
              </w:rPr>
            </w:pPr>
            <w:r w:rsidRPr="00B4531A">
              <w:rPr>
                <w:color w:val="FFFFFF"/>
              </w:rPr>
              <w:t>Expected Selected Area outcomes</w:t>
            </w:r>
          </w:p>
        </w:tc>
        <w:tc>
          <w:tcPr>
            <w:tcW w:w="696" w:type="pct"/>
            <w:tcBorders>
              <w:top w:val="single" w:sz="4" w:space="0" w:color="auto"/>
              <w:left w:val="nil"/>
              <w:bottom w:val="single" w:sz="4" w:space="0" w:color="auto"/>
              <w:right w:val="nil"/>
            </w:tcBorders>
            <w:shd w:val="clear" w:color="000000" w:fill="076028"/>
          </w:tcPr>
          <w:p w14:paraId="243EAAD1" w14:textId="77777777" w:rsidR="00BB4C2B" w:rsidRPr="00B4531A" w:rsidRDefault="00BB4C2B" w:rsidP="00BB4C2B">
            <w:pPr>
              <w:pStyle w:val="Tabletext"/>
              <w:rPr>
                <w:color w:val="FFFFFF"/>
              </w:rPr>
            </w:pPr>
            <w:r w:rsidRPr="00B4531A">
              <w:rPr>
                <w:color w:val="FFFFFF"/>
              </w:rPr>
              <w:t>Relevant Watering Action (s) in 2015/16</w:t>
            </w:r>
          </w:p>
        </w:tc>
        <w:tc>
          <w:tcPr>
            <w:tcW w:w="869" w:type="pct"/>
            <w:tcBorders>
              <w:top w:val="single" w:sz="4" w:space="0" w:color="auto"/>
              <w:left w:val="nil"/>
              <w:bottom w:val="single" w:sz="4" w:space="0" w:color="auto"/>
              <w:right w:val="single" w:sz="4" w:space="0" w:color="auto"/>
            </w:tcBorders>
            <w:shd w:val="clear" w:color="000000" w:fill="076028"/>
            <w:vAlign w:val="center"/>
            <w:hideMark/>
          </w:tcPr>
          <w:p w14:paraId="132BD411" w14:textId="77777777" w:rsidR="00BB4C2B" w:rsidRPr="00B4531A" w:rsidRDefault="00BB4C2B" w:rsidP="00BB4C2B">
            <w:pPr>
              <w:pStyle w:val="Tabletext"/>
              <w:rPr>
                <w:color w:val="FFFFFF"/>
              </w:rPr>
            </w:pPr>
            <w:r w:rsidRPr="00B4531A">
              <w:rPr>
                <w:color w:val="FFFFFF"/>
              </w:rPr>
              <w:t xml:space="preserve">Evaluation questions and predictions </w:t>
            </w:r>
          </w:p>
        </w:tc>
        <w:tc>
          <w:tcPr>
            <w:tcW w:w="2162" w:type="pct"/>
            <w:tcBorders>
              <w:top w:val="single" w:sz="4" w:space="0" w:color="auto"/>
              <w:left w:val="single" w:sz="4" w:space="0" w:color="auto"/>
              <w:bottom w:val="single" w:sz="4" w:space="0" w:color="auto"/>
              <w:right w:val="single" w:sz="4" w:space="0" w:color="auto"/>
            </w:tcBorders>
            <w:shd w:val="clear" w:color="000000" w:fill="076028"/>
            <w:vAlign w:val="center"/>
            <w:hideMark/>
          </w:tcPr>
          <w:p w14:paraId="1373563D" w14:textId="77777777" w:rsidR="00BB4C2B" w:rsidRPr="00B4531A" w:rsidRDefault="00BB4C2B" w:rsidP="00BB4C2B">
            <w:pPr>
              <w:pStyle w:val="Tabletext"/>
              <w:rPr>
                <w:color w:val="FFFFFF"/>
              </w:rPr>
            </w:pPr>
            <w:r w:rsidRPr="00B4531A">
              <w:rPr>
                <w:color w:val="FFFFFF"/>
              </w:rPr>
              <w:t>Measured outcomes</w:t>
            </w:r>
          </w:p>
        </w:tc>
        <w:tc>
          <w:tcPr>
            <w:tcW w:w="564" w:type="pct"/>
            <w:tcBorders>
              <w:top w:val="single" w:sz="4" w:space="0" w:color="auto"/>
              <w:left w:val="nil"/>
              <w:bottom w:val="single" w:sz="4" w:space="0" w:color="auto"/>
              <w:right w:val="single" w:sz="4" w:space="0" w:color="auto"/>
            </w:tcBorders>
            <w:shd w:val="clear" w:color="000000" w:fill="076028"/>
            <w:vAlign w:val="center"/>
            <w:hideMark/>
          </w:tcPr>
          <w:p w14:paraId="4AC00F44" w14:textId="77777777" w:rsidR="00BB4C2B" w:rsidRPr="00B4531A" w:rsidRDefault="00BB4C2B" w:rsidP="00BB4C2B">
            <w:pPr>
              <w:pStyle w:val="Tabletext"/>
              <w:rPr>
                <w:color w:val="FFFFFF"/>
              </w:rPr>
            </w:pPr>
            <w:r w:rsidRPr="00B4531A">
              <w:rPr>
                <w:color w:val="FFFFFF"/>
              </w:rPr>
              <w:t>Was the expected outcome achieved</w:t>
            </w:r>
          </w:p>
        </w:tc>
      </w:tr>
      <w:tr w:rsidR="00BB4C2B" w:rsidRPr="00316FF4" w14:paraId="75D58413" w14:textId="77777777" w:rsidTr="00BB4C2B">
        <w:trPr>
          <w:trHeight w:val="1680"/>
        </w:trPr>
        <w:tc>
          <w:tcPr>
            <w:tcW w:w="709" w:type="pct"/>
            <w:vMerge w:val="restart"/>
            <w:tcBorders>
              <w:top w:val="single" w:sz="4" w:space="0" w:color="auto"/>
              <w:left w:val="single" w:sz="4" w:space="0" w:color="auto"/>
              <w:right w:val="single" w:sz="4" w:space="0" w:color="auto"/>
            </w:tcBorders>
            <w:shd w:val="clear" w:color="auto" w:fill="auto"/>
            <w:vAlign w:val="center"/>
          </w:tcPr>
          <w:p w14:paraId="0CDAB827" w14:textId="77777777" w:rsidR="00BB4C2B" w:rsidRPr="00316FF4" w:rsidRDefault="00BB4C2B" w:rsidP="00BB4C2B">
            <w:pPr>
              <w:pStyle w:val="Tabletext"/>
              <w:rPr>
                <w:color w:val="000000"/>
              </w:rPr>
            </w:pPr>
            <w:r w:rsidRPr="00316FF4">
              <w:rPr>
                <w:color w:val="000000"/>
              </w:rPr>
              <w:t>Support the habitat requirements of waterbirds</w:t>
            </w:r>
          </w:p>
        </w:tc>
        <w:tc>
          <w:tcPr>
            <w:tcW w:w="696" w:type="pct"/>
            <w:vMerge w:val="restart"/>
            <w:tcBorders>
              <w:top w:val="single" w:sz="4" w:space="0" w:color="auto"/>
              <w:left w:val="single" w:sz="4" w:space="0" w:color="auto"/>
              <w:right w:val="single" w:sz="4" w:space="0" w:color="auto"/>
            </w:tcBorders>
          </w:tcPr>
          <w:p w14:paraId="3DD75E8D" w14:textId="77777777" w:rsidR="00BB4C2B" w:rsidRPr="00316FF4" w:rsidRDefault="00BB4C2B" w:rsidP="00BB4C2B">
            <w:pPr>
              <w:pStyle w:val="Tabletext"/>
              <w:rPr>
                <w:color w:val="000000"/>
              </w:rPr>
            </w:pPr>
          </w:p>
          <w:p w14:paraId="0A530B69" w14:textId="77777777" w:rsidR="00BB4C2B" w:rsidRPr="00316FF4" w:rsidRDefault="00BB4C2B" w:rsidP="00BB4C2B">
            <w:pPr>
              <w:pStyle w:val="Tabletext"/>
              <w:rPr>
                <w:color w:val="000000"/>
              </w:rPr>
            </w:pPr>
          </w:p>
          <w:p w14:paraId="2EE979DC" w14:textId="77777777" w:rsidR="00BB4C2B" w:rsidRPr="00316FF4" w:rsidRDefault="00BB4C2B" w:rsidP="00BB4C2B">
            <w:pPr>
              <w:pStyle w:val="Tabletext"/>
              <w:rPr>
                <w:color w:val="000000"/>
              </w:rPr>
            </w:pPr>
          </w:p>
          <w:p w14:paraId="4DF4C809" w14:textId="77777777" w:rsidR="00BB4C2B" w:rsidRPr="00316FF4" w:rsidRDefault="00BB4C2B" w:rsidP="00BB4C2B">
            <w:pPr>
              <w:pStyle w:val="Tabletext"/>
              <w:rPr>
                <w:color w:val="000000"/>
              </w:rPr>
            </w:pPr>
          </w:p>
          <w:p w14:paraId="42AAD650" w14:textId="77777777" w:rsidR="00BB4C2B" w:rsidRPr="00316FF4" w:rsidRDefault="00BB4C2B" w:rsidP="00BB4C2B">
            <w:pPr>
              <w:pStyle w:val="Tabletext"/>
              <w:rPr>
                <w:color w:val="000000"/>
              </w:rPr>
            </w:pPr>
            <w:r w:rsidRPr="00316FF4">
              <w:rPr>
                <w:color w:val="000000"/>
              </w:rPr>
              <w:t>Redbank (Yanga National Park) waterbird contingency</w:t>
            </w:r>
          </w:p>
          <w:p w14:paraId="2EEC9B1F" w14:textId="77777777" w:rsidR="00BB4C2B" w:rsidRPr="00316FF4" w:rsidRDefault="00BB4C2B" w:rsidP="00BB4C2B">
            <w:pPr>
              <w:pStyle w:val="Tabletext"/>
              <w:rPr>
                <w:color w:val="000000"/>
              </w:rPr>
            </w:pPr>
          </w:p>
          <w:p w14:paraId="4607C8DB" w14:textId="77777777" w:rsidR="00BB4C2B" w:rsidRPr="00316FF4" w:rsidRDefault="00BB4C2B" w:rsidP="00BB4C2B">
            <w:pPr>
              <w:pStyle w:val="Tabletext"/>
              <w:rPr>
                <w:color w:val="000000"/>
              </w:rPr>
            </w:pPr>
            <w:r w:rsidRPr="00316FF4">
              <w:rPr>
                <w:color w:val="000000"/>
              </w:rPr>
              <w:t>Redbank (North)</w:t>
            </w:r>
          </w:p>
          <w:p w14:paraId="33B1562C" w14:textId="77777777" w:rsidR="00BB4C2B" w:rsidRPr="00316FF4" w:rsidRDefault="00BB4C2B" w:rsidP="00BB4C2B">
            <w:pPr>
              <w:pStyle w:val="Tabletext"/>
              <w:rPr>
                <w:color w:val="000000"/>
              </w:rPr>
            </w:pPr>
          </w:p>
          <w:p w14:paraId="35439CF1" w14:textId="77777777" w:rsidR="00BB4C2B" w:rsidRPr="00766F03" w:rsidRDefault="00BB4C2B" w:rsidP="00BB4C2B">
            <w:pPr>
              <w:pStyle w:val="Tabletext"/>
              <w:rPr>
                <w:rFonts w:cs="Arial"/>
                <w:color w:val="000000"/>
                <w:szCs w:val="18"/>
                <w:lang w:bidi="th-TH"/>
              </w:rPr>
            </w:pPr>
          </w:p>
          <w:p w14:paraId="7DE8A3E9" w14:textId="77777777" w:rsidR="00BB4C2B" w:rsidRPr="00766F03" w:rsidRDefault="00BB4C2B" w:rsidP="00BB4C2B">
            <w:pPr>
              <w:pStyle w:val="Tabletext"/>
              <w:rPr>
                <w:szCs w:val="18"/>
                <w:lang w:bidi="th-TH"/>
              </w:rPr>
            </w:pPr>
            <w:r w:rsidRPr="00766F03">
              <w:rPr>
                <w:szCs w:val="18"/>
                <w:lang w:bidi="th-TH"/>
              </w:rPr>
              <w:t xml:space="preserve">Nimmie-Caira SBF refuge (south Caira channel) </w:t>
            </w:r>
          </w:p>
          <w:p w14:paraId="60E52418" w14:textId="77777777" w:rsidR="00BB4C2B" w:rsidRPr="00766F03" w:rsidRDefault="00BB4C2B" w:rsidP="00BB4C2B">
            <w:pPr>
              <w:pStyle w:val="Tabletext"/>
              <w:rPr>
                <w:szCs w:val="18"/>
                <w:lang w:bidi="th-TH"/>
              </w:rPr>
            </w:pPr>
            <w:r w:rsidRPr="00766F03">
              <w:rPr>
                <w:szCs w:val="18"/>
                <w:lang w:bidi="th-TH"/>
              </w:rPr>
              <w:t xml:space="preserve"> </w:t>
            </w:r>
          </w:p>
          <w:p w14:paraId="51A68FB3" w14:textId="77777777" w:rsidR="00BB4C2B" w:rsidRPr="00766F03" w:rsidRDefault="00BB4C2B" w:rsidP="00BB4C2B">
            <w:pPr>
              <w:pStyle w:val="Tabletext"/>
              <w:rPr>
                <w:szCs w:val="18"/>
                <w:lang w:bidi="th-TH"/>
              </w:rPr>
            </w:pPr>
            <w:r w:rsidRPr="00766F03">
              <w:rPr>
                <w:szCs w:val="18"/>
                <w:lang w:bidi="th-TH"/>
              </w:rPr>
              <w:t>Nimmie-Caira refuge (north Caira channel)</w:t>
            </w:r>
          </w:p>
          <w:p w14:paraId="7DE39DD7" w14:textId="77777777" w:rsidR="00BB4C2B" w:rsidRPr="00766F03" w:rsidRDefault="00BB4C2B" w:rsidP="00BB4C2B">
            <w:pPr>
              <w:pStyle w:val="Tabletext"/>
              <w:rPr>
                <w:szCs w:val="18"/>
                <w:lang w:bidi="th-TH"/>
              </w:rPr>
            </w:pPr>
          </w:p>
          <w:p w14:paraId="202B3CD0" w14:textId="77777777" w:rsidR="00BB4C2B" w:rsidRPr="00766F03" w:rsidRDefault="00BB4C2B" w:rsidP="00BB4C2B">
            <w:pPr>
              <w:pStyle w:val="Tabletext"/>
              <w:rPr>
                <w:szCs w:val="18"/>
                <w:lang w:bidi="th-TH"/>
              </w:rPr>
            </w:pPr>
            <w:r w:rsidRPr="00766F03">
              <w:rPr>
                <w:szCs w:val="18"/>
                <w:lang w:bidi="th-TH"/>
              </w:rPr>
              <w:t>Yarradda Lagoon</w:t>
            </w:r>
          </w:p>
          <w:p w14:paraId="35C8CD35" w14:textId="77777777" w:rsidR="00BB4C2B" w:rsidRPr="00766F03" w:rsidRDefault="00BB4C2B" w:rsidP="00BB4C2B">
            <w:pPr>
              <w:pStyle w:val="Tabletext"/>
              <w:rPr>
                <w:rFonts w:cs="Arial"/>
                <w:color w:val="000000"/>
                <w:szCs w:val="18"/>
                <w:lang w:bidi="th-TH"/>
              </w:rPr>
            </w:pPr>
          </w:p>
          <w:p w14:paraId="73753554" w14:textId="77777777" w:rsidR="00BB4C2B" w:rsidRPr="00766F03" w:rsidRDefault="00BB4C2B" w:rsidP="00BB4C2B">
            <w:pPr>
              <w:pStyle w:val="Tabletext"/>
              <w:rPr>
                <w:rFonts w:cs="Arial"/>
                <w:color w:val="000000"/>
                <w:szCs w:val="18"/>
                <w:lang w:bidi="th-TH"/>
              </w:rPr>
            </w:pPr>
            <w:r w:rsidRPr="00766F03">
              <w:rPr>
                <w:rFonts w:cs="Arial"/>
                <w:color w:val="000000"/>
                <w:szCs w:val="18"/>
                <w:lang w:bidi="th-TH"/>
              </w:rPr>
              <w:t>Nap Nap - Wa</w:t>
            </w:r>
            <w:r>
              <w:rPr>
                <w:rFonts w:cs="Arial"/>
                <w:color w:val="000000"/>
                <w:szCs w:val="18"/>
                <w:lang w:bidi="th-TH"/>
              </w:rPr>
              <w:t>u</w:t>
            </w:r>
            <w:r w:rsidRPr="00766F03">
              <w:rPr>
                <w:rFonts w:cs="Arial"/>
                <w:color w:val="000000"/>
                <w:szCs w:val="18"/>
                <w:lang w:bidi="th-TH"/>
              </w:rPr>
              <w:t>gorah</w:t>
            </w:r>
          </w:p>
          <w:p w14:paraId="728BD7DD" w14:textId="77777777" w:rsidR="00BB4C2B" w:rsidRPr="00316FF4" w:rsidRDefault="00BB4C2B" w:rsidP="00BB4C2B">
            <w:pPr>
              <w:pStyle w:val="Tabletext"/>
              <w:rPr>
                <w:color w:val="000000"/>
              </w:rPr>
            </w:pPr>
          </w:p>
          <w:p w14:paraId="79E53F54" w14:textId="77777777" w:rsidR="00BB4C2B" w:rsidRPr="00316FF4" w:rsidRDefault="00BB4C2B" w:rsidP="00BB4C2B">
            <w:pPr>
              <w:pStyle w:val="Tabletext"/>
              <w:rPr>
                <w:color w:val="000000"/>
              </w:rPr>
            </w:pPr>
          </w:p>
          <w:p w14:paraId="6ABB7811" w14:textId="77777777" w:rsidR="00BB4C2B" w:rsidRPr="00316FF4" w:rsidRDefault="00BB4C2B" w:rsidP="00BB4C2B">
            <w:pPr>
              <w:pStyle w:val="Tabletext"/>
            </w:pP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34FA1C70" w14:textId="77777777" w:rsidR="00BB4C2B" w:rsidRPr="00316FF4" w:rsidRDefault="00BB4C2B" w:rsidP="00BB4C2B">
            <w:pPr>
              <w:pStyle w:val="Tabletext"/>
              <w:rPr>
                <w:color w:val="000000"/>
              </w:rPr>
            </w:pPr>
            <w:r w:rsidRPr="00316FF4">
              <w:rPr>
                <w:color w:val="000000"/>
              </w:rPr>
              <w:t>What did Commonwealth environmental water contribute to waterbird species diversity?</w:t>
            </w:r>
          </w:p>
        </w:tc>
        <w:tc>
          <w:tcPr>
            <w:tcW w:w="2162" w:type="pct"/>
            <w:tcBorders>
              <w:top w:val="single" w:sz="4" w:space="0" w:color="auto"/>
              <w:left w:val="single" w:sz="4" w:space="0" w:color="auto"/>
              <w:bottom w:val="single" w:sz="4" w:space="0" w:color="auto"/>
              <w:right w:val="single" w:sz="4" w:space="0" w:color="auto"/>
            </w:tcBorders>
            <w:shd w:val="clear" w:color="auto" w:fill="auto"/>
            <w:vAlign w:val="center"/>
          </w:tcPr>
          <w:p w14:paraId="7A21BC9E" w14:textId="77777777" w:rsidR="00BB4C2B" w:rsidRPr="00316FF4" w:rsidRDefault="00BB4C2B" w:rsidP="00BB4C2B">
            <w:pPr>
              <w:pStyle w:val="Tabletext"/>
              <w:rPr>
                <w:color w:val="000000"/>
              </w:rPr>
            </w:pPr>
            <w:r w:rsidRPr="00316FF4">
              <w:rPr>
                <w:color w:val="000000"/>
              </w:rPr>
              <w:t xml:space="preserve">Total waterbird diversity was higher in wetlands that received environmental water over September 2015-March 2016 compared to sites that were not inundated. </w:t>
            </w:r>
          </w:p>
        </w:tc>
        <w:tc>
          <w:tcPr>
            <w:tcW w:w="564" w:type="pct"/>
            <w:tcBorders>
              <w:top w:val="nil"/>
              <w:left w:val="single" w:sz="4" w:space="0" w:color="auto"/>
              <w:bottom w:val="single" w:sz="4" w:space="0" w:color="auto"/>
              <w:right w:val="single" w:sz="4" w:space="0" w:color="auto"/>
            </w:tcBorders>
            <w:shd w:val="clear" w:color="auto" w:fill="auto"/>
            <w:vAlign w:val="center"/>
          </w:tcPr>
          <w:p w14:paraId="7B4DE19F" w14:textId="77777777" w:rsidR="00BB4C2B" w:rsidRPr="00316FF4" w:rsidRDefault="00BB4C2B" w:rsidP="00BB4C2B">
            <w:pPr>
              <w:pStyle w:val="Tabletext"/>
              <w:rPr>
                <w:color w:val="000000"/>
              </w:rPr>
            </w:pPr>
            <w:r w:rsidRPr="00316FF4">
              <w:rPr>
                <w:color w:val="000000"/>
              </w:rPr>
              <w:t>Yes</w:t>
            </w:r>
          </w:p>
        </w:tc>
      </w:tr>
      <w:tr w:rsidR="00BB4C2B" w:rsidRPr="00316FF4" w14:paraId="74DFE013" w14:textId="77777777" w:rsidTr="00BB4C2B">
        <w:trPr>
          <w:trHeight w:val="1605"/>
        </w:trPr>
        <w:tc>
          <w:tcPr>
            <w:tcW w:w="709" w:type="pct"/>
            <w:vMerge/>
            <w:tcBorders>
              <w:left w:val="single" w:sz="4" w:space="0" w:color="auto"/>
              <w:right w:val="single" w:sz="4" w:space="0" w:color="auto"/>
            </w:tcBorders>
            <w:vAlign w:val="center"/>
          </w:tcPr>
          <w:p w14:paraId="1B38BBB9" w14:textId="77777777" w:rsidR="00BB4C2B" w:rsidRPr="00316FF4" w:rsidRDefault="00BB4C2B" w:rsidP="00BB4C2B">
            <w:pPr>
              <w:pStyle w:val="Tabletext"/>
              <w:rPr>
                <w:color w:val="000000"/>
              </w:rPr>
            </w:pPr>
          </w:p>
        </w:tc>
        <w:tc>
          <w:tcPr>
            <w:tcW w:w="696" w:type="pct"/>
            <w:vMerge/>
            <w:tcBorders>
              <w:left w:val="single" w:sz="4" w:space="0" w:color="auto"/>
              <w:right w:val="single" w:sz="4" w:space="0" w:color="auto"/>
            </w:tcBorders>
          </w:tcPr>
          <w:p w14:paraId="6A86748F" w14:textId="77777777" w:rsidR="00BB4C2B" w:rsidRPr="00316FF4" w:rsidRDefault="00BB4C2B" w:rsidP="00BB4C2B">
            <w:pPr>
              <w:pStyle w:val="Tabletext"/>
              <w:rPr>
                <w:color w:val="000000"/>
              </w:rPr>
            </w:pP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43326F4F" w14:textId="77777777" w:rsidR="00BB4C2B" w:rsidRPr="00316FF4" w:rsidRDefault="00BB4C2B" w:rsidP="00BB4C2B">
            <w:pPr>
              <w:pStyle w:val="Tabletext"/>
              <w:rPr>
                <w:color w:val="000000"/>
              </w:rPr>
            </w:pPr>
            <w:r w:rsidRPr="00316FF4">
              <w:rPr>
                <w:color w:val="000000"/>
              </w:rPr>
              <w:t>What did Commonwealth environmental water contribute to waterbird abundance?</w:t>
            </w:r>
          </w:p>
        </w:tc>
        <w:tc>
          <w:tcPr>
            <w:tcW w:w="2162" w:type="pct"/>
            <w:tcBorders>
              <w:top w:val="single" w:sz="4" w:space="0" w:color="auto"/>
              <w:left w:val="single" w:sz="4" w:space="0" w:color="auto"/>
              <w:bottom w:val="single" w:sz="4" w:space="0" w:color="auto"/>
              <w:right w:val="single" w:sz="4" w:space="0" w:color="auto"/>
            </w:tcBorders>
            <w:shd w:val="clear" w:color="auto" w:fill="auto"/>
            <w:vAlign w:val="center"/>
          </w:tcPr>
          <w:p w14:paraId="00E50FFB" w14:textId="77777777" w:rsidR="00BB4C2B" w:rsidRPr="00316FF4" w:rsidRDefault="00BB4C2B" w:rsidP="00BB4C2B">
            <w:pPr>
              <w:pStyle w:val="Tabletext"/>
              <w:rPr>
                <w:color w:val="000000"/>
              </w:rPr>
            </w:pPr>
            <w:r w:rsidRPr="00316FF4">
              <w:rPr>
                <w:color w:val="000000"/>
              </w:rPr>
              <w:t>Total waterbird abundance was higher in wetlands that received environmental water over September 2015-March 2016 compared to sites that were not inundated.</w:t>
            </w:r>
          </w:p>
        </w:tc>
        <w:tc>
          <w:tcPr>
            <w:tcW w:w="564" w:type="pct"/>
            <w:tcBorders>
              <w:top w:val="single" w:sz="4" w:space="0" w:color="auto"/>
              <w:left w:val="single" w:sz="4" w:space="0" w:color="auto"/>
              <w:bottom w:val="single" w:sz="4" w:space="0" w:color="auto"/>
              <w:right w:val="single" w:sz="4" w:space="0" w:color="auto"/>
            </w:tcBorders>
            <w:vAlign w:val="center"/>
          </w:tcPr>
          <w:p w14:paraId="6EA2C156" w14:textId="77777777" w:rsidR="00BB4C2B" w:rsidRPr="00316FF4" w:rsidRDefault="00BB4C2B" w:rsidP="00BB4C2B">
            <w:pPr>
              <w:pStyle w:val="Tabletext"/>
              <w:rPr>
                <w:color w:val="000000"/>
              </w:rPr>
            </w:pPr>
            <w:r w:rsidRPr="00316FF4">
              <w:rPr>
                <w:color w:val="000000"/>
              </w:rPr>
              <w:t>Yes</w:t>
            </w:r>
          </w:p>
        </w:tc>
      </w:tr>
      <w:tr w:rsidR="00BB4C2B" w:rsidRPr="00316FF4" w14:paraId="52D0CA85" w14:textId="77777777" w:rsidTr="00BB4C2B">
        <w:trPr>
          <w:trHeight w:val="2441"/>
        </w:trPr>
        <w:tc>
          <w:tcPr>
            <w:tcW w:w="709" w:type="pct"/>
            <w:vMerge/>
            <w:tcBorders>
              <w:left w:val="single" w:sz="4" w:space="0" w:color="auto"/>
              <w:right w:val="single" w:sz="4" w:space="0" w:color="auto"/>
            </w:tcBorders>
            <w:vAlign w:val="center"/>
            <w:hideMark/>
          </w:tcPr>
          <w:p w14:paraId="4BA42A91" w14:textId="77777777" w:rsidR="00BB4C2B" w:rsidRPr="00316FF4" w:rsidRDefault="00BB4C2B" w:rsidP="00BB4C2B">
            <w:pPr>
              <w:pStyle w:val="Tabletext"/>
              <w:rPr>
                <w:color w:val="000000"/>
              </w:rPr>
            </w:pPr>
          </w:p>
        </w:tc>
        <w:tc>
          <w:tcPr>
            <w:tcW w:w="696" w:type="pct"/>
            <w:vMerge/>
            <w:tcBorders>
              <w:left w:val="single" w:sz="4" w:space="0" w:color="auto"/>
              <w:right w:val="single" w:sz="4" w:space="0" w:color="auto"/>
            </w:tcBorders>
          </w:tcPr>
          <w:p w14:paraId="7401EBA4" w14:textId="77777777" w:rsidR="00BB4C2B" w:rsidRPr="00316FF4" w:rsidRDefault="00BB4C2B" w:rsidP="00BB4C2B">
            <w:pPr>
              <w:pStyle w:val="Tabletext"/>
              <w:rPr>
                <w:color w:val="000000"/>
              </w:rPr>
            </w:pP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08B9F329" w14:textId="77777777" w:rsidR="00BB4C2B" w:rsidRPr="00316FF4" w:rsidRDefault="00BB4C2B" w:rsidP="00BB4C2B">
            <w:pPr>
              <w:pStyle w:val="Tabletext"/>
              <w:rPr>
                <w:color w:val="000000"/>
              </w:rPr>
            </w:pPr>
            <w:r w:rsidRPr="00316FF4">
              <w:rPr>
                <w:color w:val="000000"/>
              </w:rPr>
              <w:t xml:space="preserve">What did Commonwealth environmental water contribute to waterbird species of conservation significance? </w:t>
            </w:r>
          </w:p>
        </w:tc>
        <w:tc>
          <w:tcPr>
            <w:tcW w:w="2162" w:type="pct"/>
            <w:tcBorders>
              <w:top w:val="single" w:sz="4" w:space="0" w:color="auto"/>
              <w:left w:val="single" w:sz="4" w:space="0" w:color="auto"/>
              <w:bottom w:val="single" w:sz="4" w:space="0" w:color="auto"/>
              <w:right w:val="single" w:sz="4" w:space="0" w:color="auto"/>
            </w:tcBorders>
            <w:shd w:val="clear" w:color="auto" w:fill="auto"/>
            <w:vAlign w:val="center"/>
          </w:tcPr>
          <w:p w14:paraId="60B213AE" w14:textId="77777777" w:rsidR="00BB4C2B" w:rsidRPr="00316FF4" w:rsidRDefault="00BB4C2B" w:rsidP="00BB4C2B">
            <w:pPr>
              <w:pStyle w:val="Tabletext"/>
              <w:rPr>
                <w:color w:val="000000"/>
              </w:rPr>
            </w:pPr>
            <w:r w:rsidRPr="00316FF4">
              <w:rPr>
                <w:color w:val="000000"/>
              </w:rPr>
              <w:t xml:space="preserve">Nationally threatened Australasian bittern (Nimmie-Caira) and NSW-listed freckled duck* and magpie goose (Mid-Murrumbidgee) were recorded in wetlands that received Commonwealth environmental water. Two wetlands that received Commonwealth environmental water supported small-scale breeding in JAMBA listed Eastern great egrets. </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2AA9E55C" w14:textId="77777777" w:rsidR="00BB4C2B" w:rsidRPr="00316FF4" w:rsidRDefault="00BB4C2B" w:rsidP="00BB4C2B">
            <w:pPr>
              <w:pStyle w:val="Tabletext"/>
              <w:rPr>
                <w:color w:val="000000"/>
              </w:rPr>
            </w:pPr>
            <w:r w:rsidRPr="00316FF4">
              <w:rPr>
                <w:color w:val="000000"/>
              </w:rPr>
              <w:t>Yes</w:t>
            </w:r>
          </w:p>
        </w:tc>
      </w:tr>
      <w:tr w:rsidR="00BB4C2B" w:rsidRPr="00316FF4" w14:paraId="18F39EB6" w14:textId="77777777" w:rsidTr="00BB4C2B">
        <w:trPr>
          <w:trHeight w:val="2441"/>
        </w:trPr>
        <w:tc>
          <w:tcPr>
            <w:tcW w:w="709" w:type="pct"/>
            <w:vMerge/>
            <w:tcBorders>
              <w:left w:val="single" w:sz="4" w:space="0" w:color="auto"/>
              <w:bottom w:val="single" w:sz="4" w:space="0" w:color="auto"/>
              <w:right w:val="single" w:sz="4" w:space="0" w:color="auto"/>
            </w:tcBorders>
            <w:vAlign w:val="center"/>
          </w:tcPr>
          <w:p w14:paraId="2EF630D3" w14:textId="77777777" w:rsidR="00BB4C2B" w:rsidRPr="00316FF4" w:rsidRDefault="00BB4C2B" w:rsidP="00BB4C2B">
            <w:pPr>
              <w:pStyle w:val="Tabletext"/>
              <w:rPr>
                <w:color w:val="000000"/>
              </w:rPr>
            </w:pPr>
          </w:p>
        </w:tc>
        <w:tc>
          <w:tcPr>
            <w:tcW w:w="696" w:type="pct"/>
            <w:vMerge/>
            <w:tcBorders>
              <w:left w:val="single" w:sz="4" w:space="0" w:color="auto"/>
              <w:bottom w:val="single" w:sz="4" w:space="0" w:color="auto"/>
              <w:right w:val="single" w:sz="4" w:space="0" w:color="auto"/>
            </w:tcBorders>
          </w:tcPr>
          <w:p w14:paraId="35BBE6B2" w14:textId="77777777" w:rsidR="00BB4C2B" w:rsidRPr="00316FF4" w:rsidRDefault="00BB4C2B" w:rsidP="00BB4C2B">
            <w:pPr>
              <w:pStyle w:val="Tabletext"/>
              <w:rPr>
                <w:color w:val="000000"/>
              </w:rPr>
            </w:pP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048DFE8E" w14:textId="77777777" w:rsidR="00BB4C2B" w:rsidRPr="00316FF4" w:rsidRDefault="00BB4C2B" w:rsidP="00BB4C2B">
            <w:pPr>
              <w:pStyle w:val="Tabletext"/>
              <w:rPr>
                <w:color w:val="000000"/>
              </w:rPr>
            </w:pPr>
            <w:r w:rsidRPr="00316FF4">
              <w:rPr>
                <w:color w:val="000000"/>
              </w:rPr>
              <w:t xml:space="preserve">What did Commonwealth environmental water contribute to waterbird breeding*? </w:t>
            </w:r>
          </w:p>
        </w:tc>
        <w:tc>
          <w:tcPr>
            <w:tcW w:w="2162" w:type="pct"/>
            <w:tcBorders>
              <w:top w:val="single" w:sz="4" w:space="0" w:color="auto"/>
              <w:left w:val="single" w:sz="4" w:space="0" w:color="auto"/>
              <w:bottom w:val="single" w:sz="4" w:space="0" w:color="auto"/>
              <w:right w:val="single" w:sz="4" w:space="0" w:color="auto"/>
            </w:tcBorders>
            <w:shd w:val="clear" w:color="auto" w:fill="auto"/>
            <w:vAlign w:val="center"/>
          </w:tcPr>
          <w:p w14:paraId="566B306D" w14:textId="77777777" w:rsidR="00BB4C2B" w:rsidRPr="00316FF4" w:rsidRDefault="00BB4C2B" w:rsidP="00BB4C2B">
            <w:pPr>
              <w:pStyle w:val="Tabletext"/>
              <w:rPr>
                <w:color w:val="000000"/>
              </w:rPr>
            </w:pPr>
            <w:r w:rsidRPr="00316FF4">
              <w:rPr>
                <w:color w:val="000000"/>
              </w:rPr>
              <w:t xml:space="preserve">Colonial waterbird breeding was recorded in five wetlands across the Murrumbidgee Selected Area which received Commonwealth environmental water in 2015-16. This included delivery of Commonwealth environmental water to maintain stable water levels in the Tarwillie (Redbank) and Telephone (Nimmie-Caira) Swamps where small numbers (approx. 250 pairs in total) of JAMBA listed Eastern great egrets nested successfully.  </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692DB131" w14:textId="77777777" w:rsidR="00BB4C2B" w:rsidRPr="00316FF4" w:rsidRDefault="00BB4C2B" w:rsidP="00BB4C2B">
            <w:pPr>
              <w:pStyle w:val="Tabletext"/>
              <w:rPr>
                <w:color w:val="000000"/>
              </w:rPr>
            </w:pPr>
            <w:r w:rsidRPr="00316FF4">
              <w:rPr>
                <w:color w:val="000000"/>
              </w:rPr>
              <w:t>Yes</w:t>
            </w:r>
          </w:p>
        </w:tc>
      </w:tr>
    </w:tbl>
    <w:p w14:paraId="551C73E6" w14:textId="77777777" w:rsidR="00BB4C2B" w:rsidRPr="00316FF4" w:rsidRDefault="00BB4C2B" w:rsidP="00BB4C2B">
      <w:pPr>
        <w:spacing w:line="240" w:lineRule="auto"/>
        <w:rPr>
          <w:sz w:val="18"/>
          <w:lang w:bidi="th-TH"/>
        </w:rPr>
      </w:pPr>
    </w:p>
    <w:p w14:paraId="3F9718D8" w14:textId="77777777" w:rsidR="00BB4C2B" w:rsidRPr="00316FF4" w:rsidRDefault="00BB4C2B" w:rsidP="00BB4C2B">
      <w:pPr>
        <w:spacing w:line="240" w:lineRule="auto"/>
        <w:rPr>
          <w:sz w:val="18"/>
          <w:lang w:bidi="th-TH"/>
        </w:rPr>
      </w:pPr>
      <w:r w:rsidRPr="00316FF4">
        <w:rPr>
          <w:sz w:val="18"/>
          <w:lang w:bidi="th-TH"/>
        </w:rPr>
        <w:t xml:space="preserve">* Assessed through complementary NSW OEH waterbird diversity and colonial waterbird breeding monitoring (see Spencer </w:t>
      </w:r>
      <w:r w:rsidRPr="00316FF4">
        <w:rPr>
          <w:i/>
          <w:sz w:val="18"/>
          <w:lang w:bidi="th-TH"/>
        </w:rPr>
        <w:t>et al.</w:t>
      </w:r>
      <w:r w:rsidRPr="00316FF4">
        <w:rPr>
          <w:sz w:val="18"/>
          <w:lang w:bidi="th-TH"/>
        </w:rPr>
        <w:t xml:space="preserve"> 2016a). </w:t>
      </w:r>
    </w:p>
    <w:p w14:paraId="22A0EB97" w14:textId="77777777" w:rsidR="00BB4C2B" w:rsidRDefault="00BB4C2B" w:rsidP="00BB4C2B">
      <w:pPr>
        <w:pStyle w:val="Heading3"/>
      </w:pPr>
    </w:p>
    <w:p w14:paraId="127AC086" w14:textId="77777777" w:rsidR="00BB4C2B" w:rsidRPr="00316FF4" w:rsidRDefault="00BB4C2B" w:rsidP="00BB4C2B">
      <w:pPr>
        <w:pStyle w:val="Heading3"/>
      </w:pPr>
      <w:bookmarkStart w:id="726" w:name="_Toc460839457"/>
      <w:bookmarkStart w:id="727" w:name="_Toc460839733"/>
      <w:bookmarkStart w:id="728" w:name="_Toc460839882"/>
      <w:bookmarkStart w:id="729" w:name="_Toc460840002"/>
      <w:bookmarkStart w:id="730" w:name="_Toc460840366"/>
      <w:bookmarkStart w:id="731" w:name="_Toc460843737"/>
      <w:bookmarkStart w:id="732" w:name="_Toc460851511"/>
      <w:bookmarkStart w:id="733" w:name="_Toc460934821"/>
      <w:bookmarkStart w:id="734" w:name="_Toc471725713"/>
      <w:bookmarkStart w:id="735" w:name="_Toc473907091"/>
      <w:r w:rsidRPr="00316FF4">
        <w:t xml:space="preserve">Main findings from </w:t>
      </w:r>
      <w:r>
        <w:t>w</w:t>
      </w:r>
      <w:r w:rsidRPr="00316FF4">
        <w:t>aterbird monitoring program</w:t>
      </w:r>
      <w:bookmarkEnd w:id="726"/>
      <w:bookmarkEnd w:id="727"/>
      <w:bookmarkEnd w:id="728"/>
      <w:bookmarkEnd w:id="729"/>
      <w:bookmarkEnd w:id="730"/>
      <w:bookmarkEnd w:id="731"/>
      <w:bookmarkEnd w:id="732"/>
      <w:bookmarkEnd w:id="733"/>
      <w:bookmarkEnd w:id="734"/>
      <w:bookmarkEnd w:id="735"/>
    </w:p>
    <w:p w14:paraId="0A387ECB" w14:textId="77777777" w:rsidR="00BB4C2B" w:rsidRPr="00316FF4" w:rsidRDefault="00BB4C2B" w:rsidP="00BB4C2B">
      <w:pPr>
        <w:pStyle w:val="BodyTextCEWO"/>
        <w:numPr>
          <w:ilvl w:val="0"/>
          <w:numId w:val="33"/>
        </w:numPr>
      </w:pPr>
      <w:r w:rsidRPr="00316FF4">
        <w:t>Waterbird diversity and total waterbird abundance was greater in monitored wetlands that received Commonwealth environmental water in 2015-16 compared to sites that were dry, and sites that received water in 2014-15 only.</w:t>
      </w:r>
    </w:p>
    <w:p w14:paraId="3464E85F" w14:textId="77777777" w:rsidR="00BB4C2B" w:rsidRPr="00316FF4" w:rsidRDefault="00BB4C2B" w:rsidP="00BB4C2B">
      <w:pPr>
        <w:pStyle w:val="BodyTextCEWO"/>
        <w:numPr>
          <w:ilvl w:val="0"/>
          <w:numId w:val="33"/>
        </w:numPr>
      </w:pPr>
      <w:r w:rsidRPr="00316FF4">
        <w:t xml:space="preserve">Wetlands that received Commonwealth environmental water supported species of conservation significance including the threatened Australian bittern </w:t>
      </w:r>
      <w:r>
        <w:t>(</w:t>
      </w:r>
      <w:r w:rsidRPr="00316FF4">
        <w:rPr>
          <w:i/>
        </w:rPr>
        <w:t>Botaurus poiciloptilus</w:t>
      </w:r>
      <w:r>
        <w:rPr>
          <w:i/>
        </w:rPr>
        <w:t>)</w:t>
      </w:r>
      <w:r w:rsidRPr="00316FF4">
        <w:rPr>
          <w:i/>
        </w:rPr>
        <w:t xml:space="preserve"> </w:t>
      </w:r>
      <w:r w:rsidRPr="00316FF4">
        <w:t>(EPBC Act</w:t>
      </w:r>
      <w:r>
        <w:t xml:space="preserve"> endangered</w:t>
      </w:r>
      <w:r w:rsidRPr="00316FF4">
        <w:t xml:space="preserve">), freckled duck </w:t>
      </w:r>
      <w:r>
        <w:t>(</w:t>
      </w:r>
      <w:r w:rsidRPr="00316FF4">
        <w:rPr>
          <w:rFonts w:cs="Arial"/>
          <w:i/>
        </w:rPr>
        <w:t>Stictonetta naevosa</w:t>
      </w:r>
      <w:r>
        <w:rPr>
          <w:rFonts w:cs="Arial"/>
          <w:i/>
        </w:rPr>
        <w:t>)</w:t>
      </w:r>
      <w:r w:rsidRPr="00316FF4">
        <w:t xml:space="preserve"> and magpie goose </w:t>
      </w:r>
      <w:r>
        <w:t>(</w:t>
      </w:r>
      <w:r w:rsidRPr="00316FF4">
        <w:rPr>
          <w:i/>
          <w:color w:val="000000"/>
        </w:rPr>
        <w:t>Anseranas semipalmata</w:t>
      </w:r>
      <w:r>
        <w:rPr>
          <w:i/>
          <w:color w:val="000000"/>
        </w:rPr>
        <w:t>)</w:t>
      </w:r>
      <w:r w:rsidRPr="00316FF4">
        <w:t xml:space="preserve"> (</w:t>
      </w:r>
      <w:r>
        <w:t>vulnerable</w:t>
      </w:r>
      <w:r w:rsidRPr="00AA4EE0">
        <w:t xml:space="preserve"> </w:t>
      </w:r>
      <w:r w:rsidRPr="00316FF4">
        <w:t>NSW T</w:t>
      </w:r>
      <w:r>
        <w:t xml:space="preserve">hreatened </w:t>
      </w:r>
      <w:r w:rsidRPr="00316FF4">
        <w:t>S</w:t>
      </w:r>
      <w:r>
        <w:t xml:space="preserve">pecies </w:t>
      </w:r>
      <w:r w:rsidRPr="00316FF4">
        <w:t>C</w:t>
      </w:r>
      <w:r>
        <w:t>onservation</w:t>
      </w:r>
      <w:r w:rsidRPr="00316FF4">
        <w:t xml:space="preserve"> </w:t>
      </w:r>
      <w:r>
        <w:t xml:space="preserve">(TSC) </w:t>
      </w:r>
      <w:r w:rsidRPr="00316FF4">
        <w:t>Act</w:t>
      </w:r>
      <w:r>
        <w:t xml:space="preserve"> 1995</w:t>
      </w:r>
      <w:r w:rsidRPr="00316FF4">
        <w:t xml:space="preserve">). </w:t>
      </w:r>
    </w:p>
    <w:p w14:paraId="1E3347F3" w14:textId="77777777" w:rsidR="00BB4C2B" w:rsidRPr="00316FF4" w:rsidRDefault="00BB4C2B" w:rsidP="00BB4C2B">
      <w:pPr>
        <w:pStyle w:val="BodyTextCEWO"/>
        <w:numPr>
          <w:ilvl w:val="0"/>
          <w:numId w:val="33"/>
        </w:numPr>
      </w:pPr>
      <w:r w:rsidRPr="00316FF4">
        <w:t xml:space="preserve">Commonwealth environmental watering contributed to colonial waterbird breeding in five wetlands across the Murrumbidgee Selected Area, including breeding in JAMBA listed Eastern great egret </w:t>
      </w:r>
      <w:r>
        <w:t>(</w:t>
      </w:r>
      <w:r w:rsidRPr="00316FF4">
        <w:rPr>
          <w:i/>
          <w:color w:val="000000"/>
        </w:rPr>
        <w:t>Ardea modesta</w:t>
      </w:r>
      <w:r>
        <w:rPr>
          <w:i/>
          <w:color w:val="000000"/>
        </w:rPr>
        <w:t>)</w:t>
      </w:r>
      <w:r w:rsidRPr="00316FF4">
        <w:t xml:space="preserve">. </w:t>
      </w:r>
    </w:p>
    <w:p w14:paraId="305BFB09" w14:textId="77777777" w:rsidR="00BB4C2B" w:rsidRPr="00766F03" w:rsidRDefault="00BB4C2B" w:rsidP="00BB4C2B">
      <w:pPr>
        <w:pStyle w:val="Heading3"/>
      </w:pPr>
      <w:bookmarkStart w:id="736" w:name="_Toc460839458"/>
      <w:bookmarkStart w:id="737" w:name="_Toc460839734"/>
      <w:bookmarkStart w:id="738" w:name="_Toc460839883"/>
      <w:bookmarkStart w:id="739" w:name="_Toc460840003"/>
      <w:bookmarkStart w:id="740" w:name="_Toc460840367"/>
      <w:bookmarkStart w:id="741" w:name="_Toc460843738"/>
      <w:bookmarkStart w:id="742" w:name="_Toc460851512"/>
      <w:bookmarkStart w:id="743" w:name="_Toc460934822"/>
      <w:bookmarkStart w:id="744" w:name="_Toc471725714"/>
      <w:bookmarkStart w:id="745" w:name="_Toc473907092"/>
      <w:r>
        <w:t>Discussion, re</w:t>
      </w:r>
      <w:r w:rsidRPr="00766F03">
        <w:t>commendations and adaptive management</w:t>
      </w:r>
      <w:bookmarkEnd w:id="736"/>
      <w:bookmarkEnd w:id="737"/>
      <w:bookmarkEnd w:id="738"/>
      <w:bookmarkEnd w:id="739"/>
      <w:bookmarkEnd w:id="740"/>
      <w:bookmarkEnd w:id="741"/>
      <w:bookmarkEnd w:id="742"/>
      <w:bookmarkEnd w:id="743"/>
      <w:bookmarkEnd w:id="744"/>
      <w:bookmarkEnd w:id="745"/>
    </w:p>
    <w:p w14:paraId="53BA663B" w14:textId="77777777" w:rsidR="00BB4C2B" w:rsidRDefault="00BB4C2B" w:rsidP="00BB4C2B">
      <w:pPr>
        <w:pStyle w:val="BodyTextCEWO"/>
        <w:rPr>
          <w:lang w:val="en-GB"/>
        </w:rPr>
      </w:pPr>
      <w:r w:rsidRPr="00316FF4">
        <w:rPr>
          <w:lang w:val="en-GB"/>
        </w:rPr>
        <w:t>Commonwealth environmental water was delivered to wetlands through the Redbank, Nimmie-</w:t>
      </w:r>
      <w:r>
        <w:rPr>
          <w:lang w:val="en-GB"/>
        </w:rPr>
        <w:t>Caira</w:t>
      </w:r>
      <w:r w:rsidRPr="00316FF4">
        <w:rPr>
          <w:lang w:val="en-GB"/>
        </w:rPr>
        <w:t xml:space="preserve"> and mid-Murrumbidgee in order to “support the habitat requirements of waterbirds” in the Murrumbidgee Selected Area. The results of the quarterly LTIM wetland surveys and complementary NSW OEH monitoring indicated that delivery of Commonwealth environmental water contributed to waterbird outcomes across the Murrumbidgee Selected Area including increased waterbird diversity, abundance and small-scale waterbird breeding in 2015-16. The delivery of environmental water created wetland habitat for at least 44 species of waterbirds, including threatened species and species listed under international migratory bird agreements. </w:t>
      </w:r>
    </w:p>
    <w:p w14:paraId="30F0B6BB" w14:textId="70EDBAE7" w:rsidR="00BB4C2B" w:rsidRPr="00316FF4" w:rsidRDefault="00BB4C2B" w:rsidP="00BB4C2B">
      <w:pPr>
        <w:pStyle w:val="BodyTextCEWO"/>
      </w:pPr>
      <w:r>
        <w:t>Ten species of colonial waterbird species successfully bred in small numbers (in total around 1250 nests) across six wetlands in the Murrumbidgee Selected Area including river red gum habitats in the Redbank, Nimmie-Caira and mid-Murrumbidgee, and lignum shrubland in the Nimmie-Caira. Commonwealth environmental water was delivered to support the successful completion of breeding in JAMBA-listed Eastern great egrets in Tarwillie Swamp (Redbank), and Telephone Creek (Nimmie-Caira), and also completion of cormorant breeding in Yarradda Lagoon (</w:t>
      </w:r>
      <w:r w:rsidR="00E51D64">
        <w:t>m</w:t>
      </w:r>
      <w:r>
        <w:t xml:space="preserve">id-Murrumbidgee). </w:t>
      </w:r>
    </w:p>
    <w:p w14:paraId="1D9F00D9" w14:textId="77777777" w:rsidR="00BB4C2B" w:rsidRPr="00316FF4" w:rsidRDefault="00BB4C2B" w:rsidP="00BB4C2B">
      <w:pPr>
        <w:pStyle w:val="BodyTextCEWO"/>
      </w:pPr>
      <w:r w:rsidRPr="00316FF4">
        <w:t xml:space="preserve">Several approaches to environmental water management can be taken to maximise outcomes for waterbirds depending on the water availability scenario for a given water year. The timing of flows, total wetland area flooded and types of habitat inundated are important factors influencing the total number and type of waterbird species, and extent of breeding activity (number of breeding species, number of active colony sites and total number of nests) in a given water year. </w:t>
      </w:r>
    </w:p>
    <w:p w14:paraId="77F0414C" w14:textId="77777777" w:rsidR="00BB4C2B" w:rsidRPr="00316FF4" w:rsidRDefault="00BB4C2B" w:rsidP="00BB4C2B">
      <w:pPr>
        <w:pStyle w:val="BodyTextCEWO"/>
      </w:pPr>
      <w:r w:rsidRPr="00316FF4">
        <w:t xml:space="preserve">We recommend future management of Commonwealth environmental water in the Murrumbidgee Selected Area consider the following: </w:t>
      </w:r>
    </w:p>
    <w:p w14:paraId="5705F0DA" w14:textId="77777777" w:rsidR="00BB4C2B" w:rsidRPr="00316FF4" w:rsidRDefault="00BB4C2B" w:rsidP="00BB4C2B">
      <w:pPr>
        <w:pStyle w:val="BodyTextCEWO"/>
      </w:pPr>
      <w:r w:rsidRPr="00316FF4">
        <w:t xml:space="preserve">The late spring timing of the </w:t>
      </w:r>
      <w:r w:rsidRPr="00316FF4">
        <w:rPr>
          <w:lang w:val="en-GB"/>
        </w:rPr>
        <w:t>four key watering actions</w:t>
      </w:r>
      <w:r w:rsidRPr="00316FF4">
        <w:t xml:space="preserve"> across the Murrumbidgee Selected Area in 2015-16 was outside of the ideal timing for many waterbirds, including migratory shorebirds. Future delivery of Commonwealth environmental water, should aim to deliver flows to provide seasonal habitat for migratory shorebirds (unvegetated muddy shorelines and open shallow lagoons and lakes) in </w:t>
      </w:r>
      <w:r>
        <w:t xml:space="preserve">late winter/early </w:t>
      </w:r>
      <w:r w:rsidRPr="00316FF4">
        <w:t>spring and maximise duration and slow rate of recession to create shorebird foraging habitat</w:t>
      </w:r>
      <w:r>
        <w:t xml:space="preserve"> into late spring and summer</w:t>
      </w:r>
      <w:r w:rsidRPr="00316FF4">
        <w:t>.</w:t>
      </w:r>
    </w:p>
    <w:p w14:paraId="19F5B8EF" w14:textId="77777777" w:rsidR="00BB4C2B" w:rsidRPr="00316FF4" w:rsidRDefault="00BB4C2B" w:rsidP="00BB4C2B">
      <w:pPr>
        <w:pStyle w:val="BodyTextCEWO"/>
      </w:pPr>
      <w:r w:rsidRPr="00316FF4">
        <w:t xml:space="preserve">As done successfully in 2014-15 and 2015-16, extend duration of </w:t>
      </w:r>
      <w:r>
        <w:t>inundation</w:t>
      </w:r>
      <w:r w:rsidRPr="00316FF4">
        <w:t xml:space="preserve"> and maintain adequate water depths in any active colonial waterbird sites using environmental water to support breeding events through to completion (minimum of three to four months from egg laying plus post-fledgling care for most species). </w:t>
      </w:r>
    </w:p>
    <w:p w14:paraId="02C46538" w14:textId="77777777" w:rsidR="00BB4C2B" w:rsidRPr="00316FF4" w:rsidRDefault="00BB4C2B" w:rsidP="00BB4C2B">
      <w:pPr>
        <w:pStyle w:val="BodyTextCEWO"/>
      </w:pPr>
      <w:r w:rsidRPr="00316FF4">
        <w:t>To increase opportunities for colonial waterbird breeding, Commonwealth environmental water should be used to inundate known colony sites and key foraging grounds for</w:t>
      </w:r>
      <w:r>
        <w:t xml:space="preserve"> more than t</w:t>
      </w:r>
      <w:r w:rsidRPr="00316FF4">
        <w:t>wo months (August-</w:t>
      </w:r>
      <w:r>
        <w:t>September</w:t>
      </w:r>
      <w:r w:rsidRPr="00316FF4">
        <w:t xml:space="preserve">) before the commencement of the breeding season. Although some small-scale colonial waterbird breeding was recorded in response to the Nimmie-Caira watering action in late spring 2015, this response may have been greater if </w:t>
      </w:r>
      <w:r>
        <w:t xml:space="preserve">there had been an opportunity to deliver </w:t>
      </w:r>
      <w:r w:rsidRPr="00316FF4">
        <w:t xml:space="preserve">flows to foraging habitats adjoining Eulimbah and Telephone Swamps earlier in spring. </w:t>
      </w:r>
    </w:p>
    <w:p w14:paraId="436BD841" w14:textId="77777777" w:rsidR="00BB4C2B" w:rsidRPr="00316FF4" w:rsidRDefault="00BB4C2B" w:rsidP="00BB4C2B">
      <w:pPr>
        <w:pStyle w:val="BodyTextCEWO"/>
      </w:pPr>
      <w:r w:rsidRPr="00316FF4">
        <w:t>If colonial waterbird breeding is detected in the Murrumbidgee Selected Area and/or neighbouring catchments</w:t>
      </w:r>
      <w:r>
        <w:t>,</w:t>
      </w:r>
      <w:r w:rsidRPr="00316FF4">
        <w:t xml:space="preserve"> Commonwealth environmental water should be used to maintain </w:t>
      </w:r>
      <w:r>
        <w:t>inundation</w:t>
      </w:r>
      <w:r w:rsidRPr="00316FF4">
        <w:t xml:space="preserve"> of foraging habitat over summer and autumn months to promote the survival of young birds. This approach will also maximise opportunities for breeding in non-colonial waterbird species. </w:t>
      </w:r>
    </w:p>
    <w:p w14:paraId="1B541753" w14:textId="77777777" w:rsidR="00BB4C2B" w:rsidRPr="00316FF4" w:rsidRDefault="00BB4C2B" w:rsidP="00BB4C2B">
      <w:pPr>
        <w:pStyle w:val="BodyTextCEWO"/>
      </w:pPr>
      <w:r w:rsidRPr="00316FF4">
        <w:t>Following colonial waterbird breeding events in the Lowbidgee floodplain and neighbouring wetlands (i.e. the Lower Lachlan and mid-Murray) Commonwealth environmental water should be prioritised for delivery to key foraging areas</w:t>
      </w:r>
      <w:r>
        <w:t xml:space="preserve"> in the Nimmie-Caira and Redbank systems</w:t>
      </w:r>
      <w:r w:rsidRPr="00316FF4">
        <w:t xml:space="preserve"> in </w:t>
      </w:r>
      <w:r>
        <w:t xml:space="preserve">the </w:t>
      </w:r>
      <w:r w:rsidRPr="00316FF4">
        <w:t xml:space="preserve">months and the water year following breeding to promote </w:t>
      </w:r>
      <w:r>
        <w:t xml:space="preserve">the </w:t>
      </w:r>
      <w:r w:rsidRPr="00316FF4">
        <w:t xml:space="preserve">survival of first year birds. </w:t>
      </w:r>
    </w:p>
    <w:p w14:paraId="040F903D" w14:textId="77777777" w:rsidR="00BB4C2B" w:rsidRPr="00084452" w:rsidRDefault="00BB4C2B" w:rsidP="00BB4C2B">
      <w:pPr>
        <w:pStyle w:val="Heading1"/>
        <w:numPr>
          <w:ilvl w:val="0"/>
          <w:numId w:val="4"/>
        </w:numPr>
      </w:pPr>
      <w:r w:rsidRPr="00316FF4">
        <w:br w:type="page"/>
      </w:r>
      <w:r>
        <w:t xml:space="preserve"> </w:t>
      </w:r>
      <w:bookmarkStart w:id="746" w:name="_Toc460839459"/>
      <w:bookmarkStart w:id="747" w:name="_Toc460839735"/>
      <w:bookmarkStart w:id="748" w:name="_Toc460839884"/>
      <w:bookmarkStart w:id="749" w:name="_Toc460840004"/>
      <w:bookmarkStart w:id="750" w:name="_Toc460840368"/>
      <w:bookmarkStart w:id="751" w:name="_Toc460843739"/>
      <w:bookmarkStart w:id="752" w:name="_Toc460851513"/>
      <w:bookmarkStart w:id="753" w:name="_Toc460934823"/>
      <w:bookmarkStart w:id="754" w:name="_Toc471725715"/>
      <w:bookmarkStart w:id="755" w:name="_Toc473907093"/>
      <w:r w:rsidRPr="00084452">
        <w:t>Technical Appendices</w:t>
      </w:r>
      <w:bookmarkEnd w:id="746"/>
      <w:bookmarkEnd w:id="747"/>
      <w:bookmarkEnd w:id="748"/>
      <w:bookmarkEnd w:id="749"/>
      <w:bookmarkEnd w:id="750"/>
      <w:bookmarkEnd w:id="751"/>
      <w:bookmarkEnd w:id="752"/>
      <w:bookmarkEnd w:id="753"/>
      <w:bookmarkEnd w:id="754"/>
      <w:bookmarkEnd w:id="755"/>
    </w:p>
    <w:p w14:paraId="641D39C4" w14:textId="77777777" w:rsidR="00BB4C2B" w:rsidRDefault="00BB4C2B">
      <w:pPr>
        <w:spacing w:after="0" w:line="240" w:lineRule="auto"/>
        <w:jc w:val="left"/>
        <w:rPr>
          <w:rFonts w:eastAsia="Times New Roman"/>
          <w:b/>
          <w:bCs/>
          <w:color w:val="07601F"/>
          <w:kern w:val="32"/>
          <w:sz w:val="32"/>
          <w:szCs w:val="32"/>
          <w:lang w:eastAsia="en-US"/>
        </w:rPr>
      </w:pPr>
      <w:r>
        <w:br w:type="page"/>
      </w:r>
    </w:p>
    <w:p w14:paraId="503E0A97" w14:textId="77777777" w:rsidR="00BB4C2B" w:rsidRDefault="00BB4C2B" w:rsidP="00BB4C2B">
      <w:pPr>
        <w:pStyle w:val="Heading2"/>
        <w:numPr>
          <w:ilvl w:val="1"/>
          <w:numId w:val="25"/>
        </w:numPr>
      </w:pPr>
      <w:r w:rsidRPr="00F56682">
        <w:t xml:space="preserve"> </w:t>
      </w:r>
      <w:bookmarkStart w:id="756" w:name="_Toc460839460"/>
      <w:bookmarkStart w:id="757" w:name="_Toc460839736"/>
      <w:bookmarkStart w:id="758" w:name="_Toc460839885"/>
      <w:bookmarkStart w:id="759" w:name="_Toc460840005"/>
      <w:bookmarkStart w:id="760" w:name="_Toc460840369"/>
      <w:bookmarkStart w:id="761" w:name="_Toc460843740"/>
      <w:bookmarkStart w:id="762" w:name="_Toc460851514"/>
      <w:bookmarkStart w:id="763" w:name="_Toc460934824"/>
      <w:bookmarkStart w:id="764" w:name="_Toc471725716"/>
      <w:bookmarkStart w:id="765" w:name="_Toc473907094"/>
      <w:r w:rsidRPr="00F56682">
        <w:t>River water quality</w:t>
      </w:r>
      <w:bookmarkEnd w:id="756"/>
      <w:bookmarkEnd w:id="757"/>
      <w:bookmarkEnd w:id="758"/>
      <w:bookmarkEnd w:id="759"/>
      <w:bookmarkEnd w:id="760"/>
      <w:bookmarkEnd w:id="761"/>
      <w:bookmarkEnd w:id="762"/>
      <w:bookmarkEnd w:id="763"/>
      <w:bookmarkEnd w:id="764"/>
      <w:bookmarkEnd w:id="765"/>
    </w:p>
    <w:p w14:paraId="77291C64" w14:textId="77777777" w:rsidR="00BB4C2B" w:rsidRPr="00A164ED" w:rsidRDefault="00BB4C2B" w:rsidP="00BB4C2B">
      <w:pPr>
        <w:rPr>
          <w:lang w:bidi="th-TH"/>
        </w:rPr>
      </w:pPr>
      <w:r>
        <w:rPr>
          <w:lang w:bidi="th-TH"/>
        </w:rPr>
        <w:t>Prepared by Dr Ben Wolfenden (CSU) and Dr Yoshi Kobayashi (NSW OEH)</w:t>
      </w:r>
    </w:p>
    <w:p w14:paraId="7F332ADA" w14:textId="77777777" w:rsidR="00BB4C2B" w:rsidRPr="00F56682" w:rsidRDefault="00BB4C2B" w:rsidP="00BB4C2B">
      <w:pPr>
        <w:pStyle w:val="Heading3"/>
      </w:pPr>
      <w:bookmarkStart w:id="766" w:name="_Toc460839461"/>
      <w:bookmarkStart w:id="767" w:name="_Toc460839737"/>
      <w:bookmarkStart w:id="768" w:name="_Toc460839886"/>
      <w:bookmarkStart w:id="769" w:name="_Toc460840006"/>
      <w:bookmarkStart w:id="770" w:name="_Toc460840370"/>
      <w:bookmarkStart w:id="771" w:name="_Toc460843741"/>
      <w:bookmarkStart w:id="772" w:name="_Toc460851515"/>
      <w:bookmarkStart w:id="773" w:name="_Toc460934825"/>
      <w:bookmarkStart w:id="774" w:name="_Toc471725717"/>
      <w:bookmarkStart w:id="775" w:name="_Toc473907095"/>
      <w:r w:rsidRPr="00F56682">
        <w:t>Introduction</w:t>
      </w:r>
      <w:bookmarkEnd w:id="766"/>
      <w:bookmarkEnd w:id="767"/>
      <w:bookmarkEnd w:id="768"/>
      <w:bookmarkEnd w:id="769"/>
      <w:bookmarkEnd w:id="770"/>
      <w:bookmarkEnd w:id="771"/>
      <w:bookmarkEnd w:id="772"/>
      <w:bookmarkEnd w:id="773"/>
      <w:bookmarkEnd w:id="774"/>
      <w:bookmarkEnd w:id="775"/>
    </w:p>
    <w:p w14:paraId="68FFD737" w14:textId="77777777" w:rsidR="00BB4C2B" w:rsidRPr="00F56682" w:rsidRDefault="00BB4C2B" w:rsidP="00BB4C2B">
      <w:pPr>
        <w:pStyle w:val="BodyTextCEWO"/>
        <w:rPr>
          <w:lang w:val="en-GB"/>
        </w:rPr>
      </w:pPr>
      <w:r w:rsidRPr="00F56682">
        <w:rPr>
          <w:lang w:val="en-GB"/>
        </w:rPr>
        <w:t>During 2014-15 and 2015-1</w:t>
      </w:r>
      <w:r>
        <w:rPr>
          <w:lang w:val="en-GB"/>
        </w:rPr>
        <w:t>6</w:t>
      </w:r>
      <w:r w:rsidRPr="00F56682">
        <w:rPr>
          <w:lang w:val="en-GB"/>
        </w:rPr>
        <w:t xml:space="preserve"> there were no Commonwealth environmental watering actions specifically targeting in-channel responses, although </w:t>
      </w:r>
      <w:r>
        <w:rPr>
          <w:lang w:val="en-GB"/>
        </w:rPr>
        <w:t xml:space="preserve">Commonwealth </w:t>
      </w:r>
      <w:r w:rsidRPr="00F56682">
        <w:rPr>
          <w:lang w:val="en-GB"/>
        </w:rPr>
        <w:t>en</w:t>
      </w:r>
      <w:r>
        <w:rPr>
          <w:lang w:val="en-GB"/>
        </w:rPr>
        <w:t>vironmental flows did pass down</w:t>
      </w:r>
      <w:r w:rsidRPr="00F56682">
        <w:rPr>
          <w:lang w:val="en-GB"/>
        </w:rPr>
        <w:t xml:space="preserve"> the </w:t>
      </w:r>
      <w:r>
        <w:rPr>
          <w:lang w:val="en-GB"/>
        </w:rPr>
        <w:t>Murrumbidgee R</w:t>
      </w:r>
      <w:r w:rsidRPr="00F56682">
        <w:rPr>
          <w:lang w:val="en-GB"/>
        </w:rPr>
        <w:t>iver channel while being delivered t</w:t>
      </w:r>
      <w:r>
        <w:rPr>
          <w:lang w:val="en-GB"/>
        </w:rPr>
        <w:t xml:space="preserve">o floodplain and wetland habitats. </w:t>
      </w:r>
      <w:r w:rsidRPr="00F56682">
        <w:rPr>
          <w:lang w:val="en-GB"/>
        </w:rPr>
        <w:t xml:space="preserve">Long-term watering plans for the Murrumbidgee River </w:t>
      </w:r>
      <w:r>
        <w:rPr>
          <w:noProof/>
          <w:lang w:val="en-GB"/>
        </w:rPr>
        <w:t>(Commonwealth of Australia 2015)</w:t>
      </w:r>
      <w:r w:rsidRPr="00F56682">
        <w:rPr>
          <w:lang w:val="en-GB"/>
        </w:rPr>
        <w:t xml:space="preserve"> forecast in-channel deliveries of Commonwealth environmental water to support primary productivity, nutrient and carbon cycling, biotic dispersal and movement and to provide refuge habitat from adverse water quality events. In rivers, water quality (the physicochemical environment and concentrations of dissolved nutrients and carbon) contributes to habitat suitability and biota are gene</w:t>
      </w:r>
      <w:r>
        <w:rPr>
          <w:lang w:val="en-GB"/>
        </w:rPr>
        <w:t xml:space="preserve">rally adapted to its variation </w:t>
      </w:r>
      <w:r>
        <w:rPr>
          <w:noProof/>
          <w:lang w:val="en-GB"/>
        </w:rPr>
        <w:t>(Poff, Allan et al. 1997)</w:t>
      </w:r>
      <w:r w:rsidRPr="00F56682">
        <w:rPr>
          <w:lang w:val="en-GB"/>
        </w:rPr>
        <w:t xml:space="preserve">. High flows, low flows, and variability in flows can contribute to changes in physicochemical parameters and nutrient concentrations </w:t>
      </w:r>
      <w:r>
        <w:rPr>
          <w:noProof/>
          <w:lang w:val="en-GB"/>
        </w:rPr>
        <w:t>(Watts, Allan et al. 2009)</w:t>
      </w:r>
      <w:r w:rsidRPr="00F56682">
        <w:rPr>
          <w:lang w:val="en-GB"/>
        </w:rPr>
        <w:t xml:space="preserve">. Large perturbations that have widespread negative impacts for riverine biota, such as hypoxic blackwater events </w:t>
      </w:r>
      <w:r>
        <w:rPr>
          <w:noProof/>
          <w:lang w:val="en-GB"/>
        </w:rPr>
        <w:t>(McCarthy, Zukowski et al. 2014)</w:t>
      </w:r>
      <w:r w:rsidRPr="00F56682">
        <w:rPr>
          <w:lang w:val="en-GB"/>
        </w:rPr>
        <w:t xml:space="preserve"> or in-stream algal blooms, are infrequent and can sometimes be offset with timed deliveries of environmental water. </w:t>
      </w:r>
    </w:p>
    <w:p w14:paraId="39F05A15" w14:textId="77777777" w:rsidR="00BB4C2B" w:rsidRPr="00F56682" w:rsidRDefault="00BB4C2B" w:rsidP="00BB4C2B">
      <w:pPr>
        <w:pStyle w:val="BodyTextCEWO"/>
        <w:rPr>
          <w:lang w:val="en-GB"/>
        </w:rPr>
      </w:pPr>
      <w:r w:rsidRPr="00F56682">
        <w:rPr>
          <w:lang w:val="en-GB"/>
        </w:rPr>
        <w:t xml:space="preserve">In the absence of environmental water deliveries targeting water quality we sought to describe the range of river water quality observed during 2014-15 and 2015-16. We compared observed ranges of 1) physicochemical parameters and 2) concentrations of carbon, nutrients and chlorophyll-a between the two zones monitored under the Murrumbidgee LTIM </w:t>
      </w:r>
      <w:r>
        <w:rPr>
          <w:lang w:val="en-GB"/>
        </w:rPr>
        <w:t>project</w:t>
      </w:r>
      <w:r w:rsidRPr="00F56682">
        <w:rPr>
          <w:lang w:val="en-GB"/>
        </w:rPr>
        <w:t xml:space="preserve"> and with data collected in the Murrumbidgee River before 2014. Where applicable we also discuss these findings with respect publ</w:t>
      </w:r>
      <w:r>
        <w:rPr>
          <w:lang w:val="en-GB"/>
        </w:rPr>
        <w:t xml:space="preserve">ished water quality guidelines </w:t>
      </w:r>
      <w:r>
        <w:rPr>
          <w:noProof/>
          <w:lang w:val="en-GB"/>
        </w:rPr>
        <w:t>(ANZECC 2000)</w:t>
      </w:r>
      <w:r w:rsidRPr="00F56682">
        <w:rPr>
          <w:lang w:val="en-GB"/>
        </w:rPr>
        <w:t xml:space="preserve">. </w:t>
      </w:r>
    </w:p>
    <w:p w14:paraId="54BCB031" w14:textId="77777777" w:rsidR="00BB4C2B" w:rsidRPr="00F56682" w:rsidRDefault="00BB4C2B" w:rsidP="00BB4C2B">
      <w:pPr>
        <w:pStyle w:val="Heading3"/>
      </w:pPr>
      <w:bookmarkStart w:id="776" w:name="_Toc460839462"/>
      <w:bookmarkStart w:id="777" w:name="_Toc460839738"/>
      <w:bookmarkStart w:id="778" w:name="_Toc460839887"/>
      <w:bookmarkStart w:id="779" w:name="_Toc460840007"/>
      <w:bookmarkStart w:id="780" w:name="_Toc460840371"/>
      <w:bookmarkStart w:id="781" w:name="_Toc460843742"/>
      <w:bookmarkStart w:id="782" w:name="_Toc460851516"/>
      <w:bookmarkStart w:id="783" w:name="_Toc460934826"/>
      <w:bookmarkStart w:id="784" w:name="_Toc471725718"/>
      <w:bookmarkStart w:id="785" w:name="_Toc473907096"/>
      <w:r w:rsidRPr="00F56682">
        <w:t>Methods</w:t>
      </w:r>
      <w:bookmarkEnd w:id="776"/>
      <w:bookmarkEnd w:id="777"/>
      <w:bookmarkEnd w:id="778"/>
      <w:bookmarkEnd w:id="779"/>
      <w:bookmarkEnd w:id="780"/>
      <w:bookmarkEnd w:id="781"/>
      <w:bookmarkEnd w:id="782"/>
      <w:bookmarkEnd w:id="783"/>
      <w:bookmarkEnd w:id="784"/>
      <w:bookmarkEnd w:id="785"/>
    </w:p>
    <w:p w14:paraId="65C03C76" w14:textId="77777777" w:rsidR="00BB4C2B" w:rsidRPr="00F56682" w:rsidRDefault="00BB4C2B" w:rsidP="00BB4C2B">
      <w:pPr>
        <w:pStyle w:val="BodyTextCEWO"/>
      </w:pPr>
      <w:r w:rsidRPr="00F56682">
        <w:t xml:space="preserve">River water quality was monitored six times per year between October and December. Sampling coincided with larval fish and microinvertebrate monitoring </w:t>
      </w:r>
      <w:r w:rsidRPr="0039249C">
        <w:t>(sections 5.4 and 5.3 respectively</w:t>
      </w:r>
      <w:r w:rsidRPr="00F56682">
        <w:t>). Measurements of physicochemical parameters (electrical conductivity (EC, mS cm</w:t>
      </w:r>
      <w:r w:rsidRPr="00F56682">
        <w:rPr>
          <w:vertAlign w:val="superscript"/>
        </w:rPr>
        <w:t>-1</w:t>
      </w:r>
      <w:r w:rsidRPr="00F56682">
        <w:t>), turbidity (NTU) and pH and dissolved oxygen (mg L</w:t>
      </w:r>
      <w:r w:rsidRPr="00F56682">
        <w:rPr>
          <w:vertAlign w:val="superscript"/>
        </w:rPr>
        <w:t>-1</w:t>
      </w:r>
      <w:r w:rsidRPr="00F56682">
        <w:t>)) were taken at three randomly-chosen locations at each site using a calibrated water quality meter (Horiba U-52G). Note that dissolved oxygen was monitored continuously at Narrandera and Carrathool (</w:t>
      </w:r>
      <w:r w:rsidRPr="0039249C">
        <w:t xml:space="preserve">see Section </w:t>
      </w:r>
      <w:r>
        <w:t>5.2</w:t>
      </w:r>
      <w:r w:rsidRPr="00F56682">
        <w:t>). Duplicate water samples were also collected and later analysed for dissolved organic carbon (DOC, mg L</w:t>
      </w:r>
      <w:r w:rsidRPr="00F56682">
        <w:rPr>
          <w:vertAlign w:val="superscript"/>
        </w:rPr>
        <w:t>-1</w:t>
      </w:r>
      <w:r w:rsidRPr="00F56682">
        <w:t>), chlorophyll-a (CHLA, mg L</w:t>
      </w:r>
      <w:r w:rsidRPr="00F56682">
        <w:rPr>
          <w:vertAlign w:val="superscript"/>
        </w:rPr>
        <w:t>-1</w:t>
      </w:r>
      <w:r w:rsidRPr="00F56682">
        <w:t>), filterable reactive phosphorus (FRP, µg L</w:t>
      </w:r>
      <w:r w:rsidRPr="00F56682">
        <w:rPr>
          <w:vertAlign w:val="superscript"/>
        </w:rPr>
        <w:t>-1</w:t>
      </w:r>
      <w:r w:rsidRPr="00F56682">
        <w:t>) and oxidised nitrogen (NOX, µg L</w:t>
      </w:r>
      <w:r w:rsidRPr="00F56682">
        <w:rPr>
          <w:vertAlign w:val="superscript"/>
        </w:rPr>
        <w:t>-1</w:t>
      </w:r>
      <w:r>
        <w:t>)</w:t>
      </w:r>
      <w:r>
        <w:rPr>
          <w:noProof/>
        </w:rPr>
        <w:t>(Wassens, Thiem et al. 2015)</w:t>
      </w:r>
      <w:r>
        <w:t>.</w:t>
      </w:r>
    </w:p>
    <w:p w14:paraId="1ADC73F4" w14:textId="77777777" w:rsidR="00BB4C2B" w:rsidRPr="00C24E17" w:rsidRDefault="00BB4C2B" w:rsidP="00BB4C2B">
      <w:pPr>
        <w:pStyle w:val="Question"/>
        <w:rPr>
          <w:i/>
        </w:rPr>
      </w:pPr>
      <w:bookmarkStart w:id="786" w:name="_Toc460839463"/>
      <w:bookmarkStart w:id="787" w:name="_Toc460839739"/>
      <w:bookmarkStart w:id="788" w:name="_Toc460840008"/>
      <w:bookmarkStart w:id="789" w:name="_Toc460840372"/>
      <w:bookmarkStart w:id="790" w:name="_Toc460843743"/>
      <w:r w:rsidRPr="00C24E17">
        <w:rPr>
          <w:i/>
        </w:rPr>
        <w:t>Data analysis</w:t>
      </w:r>
      <w:bookmarkEnd w:id="786"/>
      <w:bookmarkEnd w:id="787"/>
      <w:bookmarkEnd w:id="788"/>
      <w:bookmarkEnd w:id="789"/>
      <w:bookmarkEnd w:id="790"/>
    </w:p>
    <w:p w14:paraId="16591F80" w14:textId="77777777" w:rsidR="00BB4C2B" w:rsidRPr="00F56682" w:rsidRDefault="00BB4C2B" w:rsidP="00BB4C2B">
      <w:pPr>
        <w:pStyle w:val="BodyTextCEWO"/>
        <w:rPr>
          <w:highlight w:val="yellow"/>
        </w:rPr>
      </w:pPr>
      <w:r w:rsidRPr="00F56682">
        <w:t>To test for differences between zones and sample occasions, data were analysed using a three-way permutational analysis of variance (PERMANOVA; Anderson et al. 2008) with zone, water year and sample occasion as fixed factors. Sample occasion was nested within water year. Data were not transformed prior to analysis. Resemblance matrices were calculated using a Euclidian distance measure. Post-hoc tests were used to further isolate significant terms, using Monte-Carlo tests where numbers of unique permutations were low. Results were considered significant at P&lt;0.05. All data were analysed using Primer 6 with PERMANOVA (Primer-E Ltd.).</w:t>
      </w:r>
    </w:p>
    <w:p w14:paraId="741A2C64" w14:textId="77777777" w:rsidR="00BB4C2B" w:rsidRPr="00F56682" w:rsidRDefault="00BB4C2B" w:rsidP="00BB4C2B">
      <w:pPr>
        <w:pStyle w:val="BodyTextCEWO"/>
      </w:pPr>
      <w:r w:rsidRPr="00F56682">
        <w:t>Indicative ranges of expected values are calculated as the 50</w:t>
      </w:r>
      <w:r w:rsidRPr="00F56682">
        <w:rPr>
          <w:vertAlign w:val="superscript"/>
        </w:rPr>
        <w:t>th</w:t>
      </w:r>
      <w:r w:rsidRPr="00F56682">
        <w:t xml:space="preserve"> (median), 5</w:t>
      </w:r>
      <w:r w:rsidRPr="00F56682">
        <w:rPr>
          <w:vertAlign w:val="superscript"/>
        </w:rPr>
        <w:t>th</w:t>
      </w:r>
      <w:r w:rsidRPr="00F56682">
        <w:t xml:space="preserve"> and 95</w:t>
      </w:r>
      <w:r w:rsidRPr="00F56682">
        <w:rPr>
          <w:vertAlign w:val="superscript"/>
        </w:rPr>
        <w:t>th</w:t>
      </w:r>
      <w:r w:rsidRPr="00F56682">
        <w:t xml:space="preserve"> percentiles from river observations in previous years. ANZECC water quality guidelines (ANZECC 2000) are also indicated (</w:t>
      </w:r>
      <w:r>
        <w:fldChar w:fldCharType="begin"/>
      </w:r>
      <w:r>
        <w:instrText xml:space="preserve"> REF _Ref458075945 \h </w:instrText>
      </w:r>
      <w:r>
        <w:fldChar w:fldCharType="separate"/>
      </w:r>
      <w:r w:rsidRPr="00F56682">
        <w:t xml:space="preserve">Table </w:t>
      </w:r>
      <w:r>
        <w:rPr>
          <w:noProof/>
        </w:rPr>
        <w:t>5</w:t>
      </w:r>
      <w:r>
        <w:noBreakHyphen/>
      </w:r>
      <w:r>
        <w:rPr>
          <w:noProof/>
        </w:rPr>
        <w:t>1</w:t>
      </w:r>
      <w:r>
        <w:fldChar w:fldCharType="end"/>
      </w:r>
      <w:r w:rsidRPr="00F56682">
        <w:t>).</w:t>
      </w:r>
    </w:p>
    <w:p w14:paraId="2B25EFB1" w14:textId="77777777" w:rsidR="00BB4C2B" w:rsidRPr="00F56682" w:rsidRDefault="00BB4C2B" w:rsidP="00BB4C2B">
      <w:pPr>
        <w:pStyle w:val="Caption"/>
      </w:pPr>
      <w:bookmarkStart w:id="791" w:name="_Ref458075945"/>
      <w:bookmarkStart w:id="792" w:name="_Toc460934117"/>
      <w:bookmarkStart w:id="793" w:name="_Toc475593700"/>
      <w:r w:rsidRPr="00F56682">
        <w:t xml:space="preserve">Table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Table \* ARABIC \s 1 </w:instrText>
      </w:r>
      <w:r w:rsidR="00561A34">
        <w:fldChar w:fldCharType="separate"/>
      </w:r>
      <w:r>
        <w:rPr>
          <w:noProof/>
        </w:rPr>
        <w:t>1</w:t>
      </w:r>
      <w:r w:rsidR="00561A34">
        <w:rPr>
          <w:noProof/>
        </w:rPr>
        <w:fldChar w:fldCharType="end"/>
      </w:r>
      <w:bookmarkEnd w:id="791"/>
      <w:r w:rsidRPr="00F56682">
        <w:t xml:space="preserve"> ANZECC (2000) water quality </w:t>
      </w:r>
      <w:r>
        <w:t xml:space="preserve">trigger </w:t>
      </w:r>
      <w:r w:rsidRPr="00F56682">
        <w:t>guidelines and median, 5</w:t>
      </w:r>
      <w:r w:rsidRPr="00F56682">
        <w:rPr>
          <w:vertAlign w:val="superscript"/>
        </w:rPr>
        <w:t>th</w:t>
      </w:r>
      <w:r w:rsidRPr="00F56682">
        <w:t xml:space="preserve"> and 95</w:t>
      </w:r>
      <w:r w:rsidRPr="00F56682">
        <w:rPr>
          <w:vertAlign w:val="superscript"/>
        </w:rPr>
        <w:t>th</w:t>
      </w:r>
      <w:r w:rsidRPr="00F56682">
        <w:t xml:space="preserve"> percentile data compared against water quality measurements taken during the 2014-15 and 2015-16 river monitoring. The number of samples (</w:t>
      </w:r>
      <w:r w:rsidRPr="00F56682">
        <w:rPr>
          <w:i/>
        </w:rPr>
        <w:t>n</w:t>
      </w:r>
      <w:r w:rsidRPr="00F56682">
        <w:t xml:space="preserve">) is the number of </w:t>
      </w:r>
      <w:r>
        <w:t>datapoints collected</w:t>
      </w:r>
      <w:r w:rsidRPr="00F56682">
        <w:t xml:space="preserve"> prior to 2014</w:t>
      </w:r>
      <w:r>
        <w:t xml:space="preserve"> from which the median was calculated</w:t>
      </w:r>
      <w:r w:rsidRPr="00F56682">
        <w:t>.</w:t>
      </w:r>
      <w:bookmarkEnd w:id="792"/>
      <w:bookmarkEnd w:id="793"/>
    </w:p>
    <w:tbl>
      <w:tblPr>
        <w:tblW w:w="9493" w:type="dxa"/>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Layout w:type="fixed"/>
        <w:tblLook w:val="04A0" w:firstRow="1" w:lastRow="0" w:firstColumn="1" w:lastColumn="0" w:noHBand="0" w:noVBand="1"/>
      </w:tblPr>
      <w:tblGrid>
        <w:gridCol w:w="1060"/>
        <w:gridCol w:w="1092"/>
        <w:gridCol w:w="1068"/>
        <w:gridCol w:w="1045"/>
        <w:gridCol w:w="1046"/>
        <w:gridCol w:w="1045"/>
        <w:gridCol w:w="1046"/>
        <w:gridCol w:w="1077"/>
        <w:gridCol w:w="1014"/>
      </w:tblGrid>
      <w:tr w:rsidR="00B4531A" w:rsidRPr="00FB78DA" w14:paraId="656A157F" w14:textId="77777777" w:rsidTr="00B4531A">
        <w:tc>
          <w:tcPr>
            <w:tcW w:w="1060" w:type="dxa"/>
            <w:shd w:val="clear" w:color="auto" w:fill="auto"/>
            <w:vAlign w:val="center"/>
          </w:tcPr>
          <w:p w14:paraId="69691A69" w14:textId="77777777" w:rsidR="00BB4C2B" w:rsidRPr="00B4531A" w:rsidRDefault="00BB4C2B" w:rsidP="00BB4C2B">
            <w:pPr>
              <w:pStyle w:val="Tabletext"/>
              <w:rPr>
                <w:b/>
                <w:lang w:bidi="th-TH"/>
              </w:rPr>
            </w:pPr>
            <w:r w:rsidRPr="00B4531A">
              <w:rPr>
                <w:b/>
                <w:lang w:bidi="th-TH"/>
              </w:rPr>
              <w:t>Indicator</w:t>
            </w:r>
          </w:p>
        </w:tc>
        <w:tc>
          <w:tcPr>
            <w:tcW w:w="1092" w:type="dxa"/>
            <w:shd w:val="clear" w:color="auto" w:fill="auto"/>
            <w:vAlign w:val="center"/>
          </w:tcPr>
          <w:p w14:paraId="0027286F" w14:textId="77777777" w:rsidR="00BB4C2B" w:rsidRPr="00B4531A" w:rsidRDefault="00BB4C2B" w:rsidP="00BB4C2B">
            <w:pPr>
              <w:pStyle w:val="Tabletext"/>
              <w:rPr>
                <w:b/>
                <w:lang w:bidi="th-TH"/>
              </w:rPr>
            </w:pPr>
            <w:r w:rsidRPr="00B4531A">
              <w:rPr>
                <w:b/>
                <w:lang w:bidi="th-TH"/>
              </w:rPr>
              <w:t>NOx</w:t>
            </w:r>
          </w:p>
          <w:p w14:paraId="7946C838" w14:textId="77777777" w:rsidR="00BB4C2B" w:rsidRPr="00B4531A" w:rsidRDefault="00BB4C2B" w:rsidP="00BB4C2B">
            <w:pPr>
              <w:pStyle w:val="Tabletext"/>
              <w:rPr>
                <w:b/>
                <w:vertAlign w:val="superscript"/>
                <w:lang w:bidi="th-TH"/>
              </w:rPr>
            </w:pPr>
            <w:r w:rsidRPr="00B4531A">
              <w:rPr>
                <w:b/>
                <w:lang w:bidi="th-TH"/>
              </w:rPr>
              <w:t>µg L</w:t>
            </w:r>
            <w:r w:rsidRPr="00B4531A">
              <w:rPr>
                <w:b/>
                <w:vertAlign w:val="superscript"/>
                <w:lang w:bidi="th-TH"/>
              </w:rPr>
              <w:t>-1</w:t>
            </w:r>
          </w:p>
        </w:tc>
        <w:tc>
          <w:tcPr>
            <w:tcW w:w="1068" w:type="dxa"/>
            <w:shd w:val="clear" w:color="auto" w:fill="auto"/>
            <w:vAlign w:val="center"/>
          </w:tcPr>
          <w:p w14:paraId="2B7BF865" w14:textId="77777777" w:rsidR="00BB4C2B" w:rsidRPr="00B4531A" w:rsidRDefault="00BB4C2B" w:rsidP="00BB4C2B">
            <w:pPr>
              <w:pStyle w:val="Tabletext"/>
              <w:rPr>
                <w:b/>
                <w:lang w:bidi="th-TH"/>
              </w:rPr>
            </w:pPr>
            <w:r w:rsidRPr="00B4531A">
              <w:rPr>
                <w:b/>
                <w:lang w:bidi="th-TH"/>
              </w:rPr>
              <w:t>FRP</w:t>
            </w:r>
          </w:p>
          <w:p w14:paraId="4DF4F9B5" w14:textId="77777777" w:rsidR="00BB4C2B" w:rsidRPr="00B4531A" w:rsidRDefault="00BB4C2B" w:rsidP="00BB4C2B">
            <w:pPr>
              <w:pStyle w:val="Tabletext"/>
              <w:rPr>
                <w:b/>
                <w:lang w:bidi="th-TH"/>
              </w:rPr>
            </w:pPr>
            <w:r w:rsidRPr="00B4531A">
              <w:rPr>
                <w:b/>
                <w:lang w:bidi="th-TH"/>
              </w:rPr>
              <w:t>µg L</w:t>
            </w:r>
            <w:r w:rsidRPr="00B4531A">
              <w:rPr>
                <w:b/>
                <w:vertAlign w:val="superscript"/>
                <w:lang w:bidi="th-TH"/>
              </w:rPr>
              <w:t>-1</w:t>
            </w:r>
          </w:p>
        </w:tc>
        <w:tc>
          <w:tcPr>
            <w:tcW w:w="1045" w:type="dxa"/>
            <w:shd w:val="clear" w:color="auto" w:fill="auto"/>
            <w:vAlign w:val="center"/>
          </w:tcPr>
          <w:p w14:paraId="4A1C6560" w14:textId="77777777" w:rsidR="00BB4C2B" w:rsidRPr="00B4531A" w:rsidRDefault="00BB4C2B" w:rsidP="00BB4C2B">
            <w:pPr>
              <w:pStyle w:val="Tabletext"/>
              <w:rPr>
                <w:b/>
                <w:lang w:bidi="th-TH"/>
              </w:rPr>
            </w:pPr>
            <w:r w:rsidRPr="00B4531A">
              <w:rPr>
                <w:b/>
                <w:lang w:bidi="th-TH"/>
              </w:rPr>
              <w:t>Chl-a</w:t>
            </w:r>
          </w:p>
          <w:p w14:paraId="3E69FECC" w14:textId="77777777" w:rsidR="00BB4C2B" w:rsidRPr="00B4531A" w:rsidRDefault="00BB4C2B" w:rsidP="00BB4C2B">
            <w:pPr>
              <w:pStyle w:val="Tabletext"/>
              <w:rPr>
                <w:b/>
                <w:vertAlign w:val="superscript"/>
                <w:lang w:bidi="th-TH"/>
              </w:rPr>
            </w:pPr>
            <w:r w:rsidRPr="00B4531A">
              <w:rPr>
                <w:b/>
                <w:lang w:bidi="th-TH"/>
              </w:rPr>
              <w:t>µg L</w:t>
            </w:r>
            <w:r w:rsidRPr="00B4531A">
              <w:rPr>
                <w:b/>
                <w:vertAlign w:val="superscript"/>
                <w:lang w:bidi="th-TH"/>
              </w:rPr>
              <w:t>-1</w:t>
            </w:r>
          </w:p>
        </w:tc>
        <w:tc>
          <w:tcPr>
            <w:tcW w:w="1046" w:type="dxa"/>
            <w:shd w:val="clear" w:color="auto" w:fill="auto"/>
            <w:vAlign w:val="center"/>
          </w:tcPr>
          <w:p w14:paraId="0360B9AC" w14:textId="77777777" w:rsidR="00BB4C2B" w:rsidRPr="00B4531A" w:rsidRDefault="00BB4C2B" w:rsidP="00BB4C2B">
            <w:pPr>
              <w:pStyle w:val="Tabletext"/>
              <w:rPr>
                <w:b/>
                <w:lang w:bidi="th-TH"/>
              </w:rPr>
            </w:pPr>
            <w:r w:rsidRPr="00B4531A">
              <w:rPr>
                <w:b/>
                <w:lang w:bidi="th-TH"/>
              </w:rPr>
              <w:t>DOC</w:t>
            </w:r>
          </w:p>
          <w:p w14:paraId="30BF9BA1" w14:textId="77777777" w:rsidR="00BB4C2B" w:rsidRPr="00B4531A" w:rsidRDefault="00BB4C2B" w:rsidP="00BB4C2B">
            <w:pPr>
              <w:pStyle w:val="Tabletext"/>
              <w:rPr>
                <w:b/>
                <w:lang w:bidi="th-TH"/>
              </w:rPr>
            </w:pPr>
            <w:r w:rsidRPr="00B4531A">
              <w:rPr>
                <w:b/>
                <w:lang w:bidi="th-TH"/>
              </w:rPr>
              <w:t>mg L</w:t>
            </w:r>
            <w:r w:rsidRPr="00B4531A">
              <w:rPr>
                <w:b/>
                <w:vertAlign w:val="superscript"/>
                <w:lang w:bidi="th-TH"/>
              </w:rPr>
              <w:t>-1</w:t>
            </w:r>
          </w:p>
        </w:tc>
        <w:tc>
          <w:tcPr>
            <w:tcW w:w="1045" w:type="dxa"/>
            <w:shd w:val="clear" w:color="auto" w:fill="auto"/>
            <w:vAlign w:val="center"/>
          </w:tcPr>
          <w:p w14:paraId="41C24668" w14:textId="77777777" w:rsidR="00BB4C2B" w:rsidRPr="00B4531A" w:rsidRDefault="00BB4C2B" w:rsidP="00BB4C2B">
            <w:pPr>
              <w:pStyle w:val="Tabletext"/>
              <w:rPr>
                <w:b/>
                <w:lang w:bidi="th-TH"/>
              </w:rPr>
            </w:pPr>
            <w:r w:rsidRPr="00B4531A">
              <w:rPr>
                <w:b/>
                <w:lang w:bidi="th-TH"/>
              </w:rPr>
              <w:t>Cond.</w:t>
            </w:r>
          </w:p>
          <w:p w14:paraId="5513D23B" w14:textId="77777777" w:rsidR="00BB4C2B" w:rsidRPr="00B4531A" w:rsidRDefault="00BB4C2B" w:rsidP="00BB4C2B">
            <w:pPr>
              <w:pStyle w:val="Tabletext"/>
              <w:rPr>
                <w:b/>
                <w:vertAlign w:val="superscript"/>
                <w:lang w:bidi="th-TH"/>
              </w:rPr>
            </w:pPr>
            <w:r w:rsidRPr="00B4531A">
              <w:rPr>
                <w:b/>
                <w:lang w:bidi="th-TH"/>
              </w:rPr>
              <w:t>mS cm</w:t>
            </w:r>
            <w:r w:rsidRPr="00B4531A">
              <w:rPr>
                <w:b/>
                <w:vertAlign w:val="superscript"/>
                <w:lang w:bidi="th-TH"/>
              </w:rPr>
              <w:t>-1</w:t>
            </w:r>
          </w:p>
        </w:tc>
        <w:tc>
          <w:tcPr>
            <w:tcW w:w="1046" w:type="dxa"/>
            <w:shd w:val="clear" w:color="auto" w:fill="auto"/>
            <w:vAlign w:val="center"/>
          </w:tcPr>
          <w:p w14:paraId="74750217" w14:textId="77777777" w:rsidR="00BB4C2B" w:rsidRPr="00B4531A" w:rsidRDefault="00BB4C2B" w:rsidP="00BB4C2B">
            <w:pPr>
              <w:pStyle w:val="Tabletext"/>
              <w:rPr>
                <w:b/>
                <w:lang w:bidi="th-TH"/>
              </w:rPr>
            </w:pPr>
            <w:r w:rsidRPr="00B4531A">
              <w:rPr>
                <w:b/>
                <w:lang w:bidi="th-TH"/>
              </w:rPr>
              <w:t>pH</w:t>
            </w:r>
          </w:p>
        </w:tc>
        <w:tc>
          <w:tcPr>
            <w:tcW w:w="1077" w:type="dxa"/>
            <w:shd w:val="clear" w:color="auto" w:fill="auto"/>
            <w:vAlign w:val="center"/>
          </w:tcPr>
          <w:p w14:paraId="47DE1255" w14:textId="77777777" w:rsidR="00BB4C2B" w:rsidRPr="00B4531A" w:rsidRDefault="00BB4C2B" w:rsidP="00BB4C2B">
            <w:pPr>
              <w:pStyle w:val="Tabletext"/>
              <w:rPr>
                <w:b/>
                <w:lang w:bidi="th-TH"/>
              </w:rPr>
            </w:pPr>
            <w:r w:rsidRPr="00B4531A">
              <w:rPr>
                <w:b/>
                <w:lang w:bidi="th-TH"/>
              </w:rPr>
              <w:t>Turbidity</w:t>
            </w:r>
          </w:p>
          <w:p w14:paraId="2D7228F6" w14:textId="77777777" w:rsidR="00BB4C2B" w:rsidRPr="00B4531A" w:rsidRDefault="00BB4C2B" w:rsidP="00BB4C2B">
            <w:pPr>
              <w:pStyle w:val="Tabletext"/>
              <w:rPr>
                <w:b/>
                <w:lang w:bidi="th-TH"/>
              </w:rPr>
            </w:pPr>
            <w:r w:rsidRPr="00B4531A">
              <w:rPr>
                <w:b/>
                <w:lang w:bidi="th-TH"/>
              </w:rPr>
              <w:t>NTU</w:t>
            </w:r>
          </w:p>
        </w:tc>
        <w:tc>
          <w:tcPr>
            <w:tcW w:w="1014" w:type="dxa"/>
            <w:shd w:val="clear" w:color="auto" w:fill="auto"/>
            <w:vAlign w:val="center"/>
          </w:tcPr>
          <w:p w14:paraId="0F9A364B" w14:textId="77777777" w:rsidR="00BB4C2B" w:rsidRPr="00B4531A" w:rsidRDefault="00BB4C2B" w:rsidP="00BB4C2B">
            <w:pPr>
              <w:pStyle w:val="Tabletext"/>
              <w:rPr>
                <w:b/>
                <w:lang w:bidi="th-TH"/>
              </w:rPr>
            </w:pPr>
            <w:r w:rsidRPr="00B4531A">
              <w:rPr>
                <w:b/>
                <w:lang w:bidi="th-TH"/>
              </w:rPr>
              <w:t>DO</w:t>
            </w:r>
          </w:p>
          <w:p w14:paraId="2A219551" w14:textId="77777777" w:rsidR="00BB4C2B" w:rsidRPr="00B4531A" w:rsidRDefault="00BB4C2B" w:rsidP="00BB4C2B">
            <w:pPr>
              <w:pStyle w:val="Tabletext"/>
              <w:rPr>
                <w:b/>
                <w:lang w:bidi="th-TH"/>
              </w:rPr>
            </w:pPr>
            <w:r w:rsidRPr="00B4531A">
              <w:rPr>
                <w:b/>
                <w:lang w:bidi="th-TH"/>
              </w:rPr>
              <w:t>mg L</w:t>
            </w:r>
            <w:r w:rsidRPr="00B4531A">
              <w:rPr>
                <w:b/>
                <w:vertAlign w:val="superscript"/>
                <w:lang w:bidi="th-TH"/>
              </w:rPr>
              <w:t>-1</w:t>
            </w:r>
          </w:p>
        </w:tc>
      </w:tr>
      <w:tr w:rsidR="00B4531A" w:rsidRPr="00F56682" w14:paraId="4812FCE6" w14:textId="77777777" w:rsidTr="00B4531A">
        <w:tc>
          <w:tcPr>
            <w:tcW w:w="1060" w:type="dxa"/>
            <w:shd w:val="clear" w:color="auto" w:fill="auto"/>
            <w:vAlign w:val="center"/>
          </w:tcPr>
          <w:p w14:paraId="31C79782" w14:textId="77777777" w:rsidR="00BB4C2B" w:rsidRPr="00F56682" w:rsidRDefault="00BB4C2B" w:rsidP="00B4531A">
            <w:pPr>
              <w:pStyle w:val="Tabletext"/>
              <w:jc w:val="center"/>
              <w:rPr>
                <w:lang w:bidi="th-TH"/>
              </w:rPr>
            </w:pPr>
            <w:r w:rsidRPr="00F56682">
              <w:rPr>
                <w:lang w:bidi="th-TH"/>
              </w:rPr>
              <w:t>ANZECC (2000) trigger*</w:t>
            </w:r>
          </w:p>
        </w:tc>
        <w:tc>
          <w:tcPr>
            <w:tcW w:w="1092" w:type="dxa"/>
            <w:shd w:val="clear" w:color="auto" w:fill="auto"/>
            <w:vAlign w:val="center"/>
          </w:tcPr>
          <w:p w14:paraId="510C1F0E" w14:textId="77777777" w:rsidR="00BB4C2B" w:rsidRPr="00F56682" w:rsidRDefault="00BB4C2B" w:rsidP="00BB4C2B">
            <w:pPr>
              <w:pStyle w:val="Tabletext"/>
              <w:rPr>
                <w:lang w:bidi="th-TH"/>
              </w:rPr>
            </w:pPr>
            <w:r w:rsidRPr="00F56682">
              <w:rPr>
                <w:lang w:bidi="th-TH"/>
              </w:rPr>
              <w:t>500</w:t>
            </w:r>
          </w:p>
        </w:tc>
        <w:tc>
          <w:tcPr>
            <w:tcW w:w="1068" w:type="dxa"/>
            <w:shd w:val="clear" w:color="auto" w:fill="auto"/>
            <w:vAlign w:val="center"/>
          </w:tcPr>
          <w:p w14:paraId="59104B34" w14:textId="77777777" w:rsidR="00BB4C2B" w:rsidRPr="00F56682" w:rsidRDefault="00BB4C2B" w:rsidP="00BB4C2B">
            <w:pPr>
              <w:pStyle w:val="Tabletext"/>
              <w:rPr>
                <w:lang w:bidi="th-TH"/>
              </w:rPr>
            </w:pPr>
            <w:r w:rsidRPr="00F56682">
              <w:rPr>
                <w:lang w:bidi="th-TH"/>
              </w:rPr>
              <w:t>50</w:t>
            </w:r>
          </w:p>
        </w:tc>
        <w:tc>
          <w:tcPr>
            <w:tcW w:w="1045" w:type="dxa"/>
            <w:shd w:val="clear" w:color="auto" w:fill="auto"/>
            <w:vAlign w:val="center"/>
          </w:tcPr>
          <w:p w14:paraId="6121F20A" w14:textId="77777777" w:rsidR="00BB4C2B" w:rsidRPr="00F56682" w:rsidRDefault="00BB4C2B" w:rsidP="00BB4C2B">
            <w:pPr>
              <w:pStyle w:val="Tabletext"/>
              <w:rPr>
                <w:lang w:bidi="th-TH"/>
              </w:rPr>
            </w:pPr>
            <w:r w:rsidRPr="00F56682">
              <w:rPr>
                <w:lang w:bidi="th-TH"/>
              </w:rPr>
              <w:t>5</w:t>
            </w:r>
          </w:p>
        </w:tc>
        <w:tc>
          <w:tcPr>
            <w:tcW w:w="1046" w:type="dxa"/>
            <w:shd w:val="clear" w:color="auto" w:fill="auto"/>
            <w:vAlign w:val="center"/>
          </w:tcPr>
          <w:p w14:paraId="6E4F55E7" w14:textId="77777777" w:rsidR="00BB4C2B" w:rsidRPr="00F56682" w:rsidRDefault="00BB4C2B" w:rsidP="00BB4C2B">
            <w:pPr>
              <w:pStyle w:val="Tabletext"/>
              <w:rPr>
                <w:lang w:bidi="th-TH"/>
              </w:rPr>
            </w:pPr>
            <w:r w:rsidRPr="00F56682">
              <w:rPr>
                <w:lang w:bidi="th-TH"/>
              </w:rPr>
              <w:t>NA</w:t>
            </w:r>
          </w:p>
        </w:tc>
        <w:tc>
          <w:tcPr>
            <w:tcW w:w="1045" w:type="dxa"/>
            <w:shd w:val="clear" w:color="auto" w:fill="auto"/>
            <w:vAlign w:val="center"/>
          </w:tcPr>
          <w:p w14:paraId="749F6AD0" w14:textId="77777777" w:rsidR="00BB4C2B" w:rsidRPr="00F56682" w:rsidRDefault="00BB4C2B" w:rsidP="00BB4C2B">
            <w:pPr>
              <w:pStyle w:val="Tabletext"/>
              <w:rPr>
                <w:lang w:bidi="th-TH"/>
              </w:rPr>
            </w:pPr>
            <w:r w:rsidRPr="00F56682">
              <w:rPr>
                <w:lang w:bidi="th-TH"/>
              </w:rPr>
              <w:t>2.2</w:t>
            </w:r>
          </w:p>
        </w:tc>
        <w:tc>
          <w:tcPr>
            <w:tcW w:w="1046" w:type="dxa"/>
            <w:shd w:val="clear" w:color="auto" w:fill="auto"/>
            <w:vAlign w:val="center"/>
          </w:tcPr>
          <w:p w14:paraId="22D19CFC" w14:textId="77777777" w:rsidR="00BB4C2B" w:rsidRPr="00F56682" w:rsidRDefault="00BB4C2B" w:rsidP="00BB4C2B">
            <w:pPr>
              <w:pStyle w:val="Tabletext"/>
              <w:rPr>
                <w:lang w:bidi="th-TH"/>
              </w:rPr>
            </w:pPr>
            <w:r w:rsidRPr="00F56682">
              <w:rPr>
                <w:lang w:bidi="th-TH"/>
              </w:rPr>
              <w:t>6.5-8</w:t>
            </w:r>
          </w:p>
        </w:tc>
        <w:tc>
          <w:tcPr>
            <w:tcW w:w="1077" w:type="dxa"/>
            <w:shd w:val="clear" w:color="auto" w:fill="auto"/>
            <w:vAlign w:val="center"/>
          </w:tcPr>
          <w:p w14:paraId="5E8026EB" w14:textId="77777777" w:rsidR="00BB4C2B" w:rsidRPr="00F56682" w:rsidRDefault="00BB4C2B" w:rsidP="00BB4C2B">
            <w:pPr>
              <w:pStyle w:val="Tabletext"/>
              <w:rPr>
                <w:lang w:bidi="th-TH"/>
              </w:rPr>
            </w:pPr>
            <w:r w:rsidRPr="00F56682">
              <w:rPr>
                <w:lang w:bidi="th-TH"/>
              </w:rPr>
              <w:t>6-50</w:t>
            </w:r>
          </w:p>
        </w:tc>
        <w:tc>
          <w:tcPr>
            <w:tcW w:w="1014" w:type="dxa"/>
            <w:shd w:val="clear" w:color="auto" w:fill="auto"/>
            <w:vAlign w:val="center"/>
          </w:tcPr>
          <w:p w14:paraId="7561E820" w14:textId="77777777" w:rsidR="00BB4C2B" w:rsidRPr="00B4531A" w:rsidRDefault="00BB4C2B" w:rsidP="00BB4C2B">
            <w:pPr>
              <w:pStyle w:val="Tabletext"/>
              <w:rPr>
                <w:sz w:val="16"/>
                <w:szCs w:val="16"/>
                <w:lang w:bidi="th-TH"/>
              </w:rPr>
            </w:pPr>
            <w:r w:rsidRPr="00B4531A">
              <w:rPr>
                <w:sz w:val="16"/>
                <w:szCs w:val="16"/>
                <w:lang w:bidi="th-TH"/>
              </w:rPr>
              <w:t>(90-110%)</w:t>
            </w:r>
          </w:p>
        </w:tc>
      </w:tr>
      <w:tr w:rsidR="00B4531A" w:rsidRPr="00F56682" w14:paraId="27575D83" w14:textId="77777777" w:rsidTr="00B4531A">
        <w:tc>
          <w:tcPr>
            <w:tcW w:w="1060" w:type="dxa"/>
            <w:shd w:val="clear" w:color="auto" w:fill="auto"/>
            <w:vAlign w:val="center"/>
          </w:tcPr>
          <w:p w14:paraId="1B7CE557" w14:textId="77777777" w:rsidR="00BB4C2B" w:rsidRPr="00F56682" w:rsidRDefault="00BB4C2B" w:rsidP="00B4531A">
            <w:pPr>
              <w:pStyle w:val="Tabletext"/>
              <w:jc w:val="center"/>
              <w:rPr>
                <w:lang w:bidi="th-TH"/>
              </w:rPr>
            </w:pPr>
            <w:r w:rsidRPr="00F56682">
              <w:rPr>
                <w:lang w:bidi="th-TH"/>
              </w:rPr>
              <w:t>Median (</w:t>
            </w:r>
            <w:r>
              <w:rPr>
                <w:lang w:bidi="th-TH"/>
              </w:rPr>
              <w:t>5th-95th</w:t>
            </w:r>
            <w:r w:rsidRPr="00F56682">
              <w:rPr>
                <w:lang w:bidi="th-TH"/>
              </w:rPr>
              <w:t>)</w:t>
            </w:r>
          </w:p>
        </w:tc>
        <w:tc>
          <w:tcPr>
            <w:tcW w:w="1092" w:type="dxa"/>
            <w:shd w:val="clear" w:color="auto" w:fill="auto"/>
            <w:vAlign w:val="center"/>
          </w:tcPr>
          <w:p w14:paraId="2176EFA8" w14:textId="77777777" w:rsidR="00BB4C2B" w:rsidRPr="00F56682" w:rsidRDefault="00BB4C2B" w:rsidP="00BB4C2B">
            <w:pPr>
              <w:pStyle w:val="Tabletext"/>
              <w:rPr>
                <w:lang w:bidi="th-TH"/>
              </w:rPr>
            </w:pPr>
            <w:r w:rsidRPr="00F56682">
              <w:rPr>
                <w:lang w:bidi="th-TH"/>
              </w:rPr>
              <w:t>79.9</w:t>
            </w:r>
          </w:p>
          <w:p w14:paraId="6AD4CA95" w14:textId="77777777" w:rsidR="00BB4C2B" w:rsidRPr="00B4531A" w:rsidRDefault="00BB4C2B" w:rsidP="00BB4C2B">
            <w:pPr>
              <w:pStyle w:val="Tabletext"/>
              <w:rPr>
                <w:sz w:val="16"/>
                <w:szCs w:val="16"/>
                <w:lang w:bidi="th-TH"/>
              </w:rPr>
            </w:pPr>
            <w:r w:rsidRPr="00B4531A">
              <w:rPr>
                <w:sz w:val="16"/>
                <w:szCs w:val="16"/>
                <w:lang w:bidi="th-TH"/>
              </w:rPr>
              <w:t>(3.80-217.49)</w:t>
            </w:r>
          </w:p>
        </w:tc>
        <w:tc>
          <w:tcPr>
            <w:tcW w:w="1068" w:type="dxa"/>
            <w:shd w:val="clear" w:color="auto" w:fill="auto"/>
            <w:vAlign w:val="center"/>
          </w:tcPr>
          <w:p w14:paraId="006CAC12" w14:textId="77777777" w:rsidR="00BB4C2B" w:rsidRPr="00F56682" w:rsidRDefault="00BB4C2B" w:rsidP="00BB4C2B">
            <w:pPr>
              <w:pStyle w:val="Tabletext"/>
              <w:rPr>
                <w:lang w:bidi="th-TH"/>
              </w:rPr>
            </w:pPr>
            <w:r w:rsidRPr="00F56682">
              <w:rPr>
                <w:lang w:bidi="th-TH"/>
              </w:rPr>
              <w:t>4.40</w:t>
            </w:r>
          </w:p>
          <w:p w14:paraId="6411DE6B" w14:textId="77777777" w:rsidR="00BB4C2B" w:rsidRPr="00B4531A" w:rsidRDefault="00BB4C2B" w:rsidP="00BB4C2B">
            <w:pPr>
              <w:pStyle w:val="Tabletext"/>
              <w:rPr>
                <w:sz w:val="16"/>
                <w:szCs w:val="16"/>
                <w:lang w:bidi="th-TH"/>
              </w:rPr>
            </w:pPr>
            <w:r w:rsidRPr="00B4531A">
              <w:rPr>
                <w:sz w:val="16"/>
                <w:szCs w:val="16"/>
                <w:lang w:bidi="th-TH"/>
              </w:rPr>
              <w:t>(2.51-8.58)</w:t>
            </w:r>
          </w:p>
        </w:tc>
        <w:tc>
          <w:tcPr>
            <w:tcW w:w="1045" w:type="dxa"/>
            <w:shd w:val="clear" w:color="auto" w:fill="auto"/>
            <w:vAlign w:val="center"/>
          </w:tcPr>
          <w:p w14:paraId="1C8E8B56" w14:textId="77777777" w:rsidR="00BB4C2B" w:rsidRPr="00F56682" w:rsidRDefault="00987C20" w:rsidP="00BB4C2B">
            <w:pPr>
              <w:pStyle w:val="Tabletext"/>
              <w:rPr>
                <w:lang w:bidi="th-TH"/>
              </w:rPr>
            </w:pPr>
            <w:r>
              <w:rPr>
                <w:lang w:bidi="th-TH"/>
              </w:rPr>
              <w:t>9.6</w:t>
            </w:r>
          </w:p>
          <w:p w14:paraId="238426BB" w14:textId="77777777" w:rsidR="00BB4C2B" w:rsidRPr="00B4531A" w:rsidRDefault="00BB4C2B" w:rsidP="00987C20">
            <w:pPr>
              <w:pStyle w:val="Tabletext"/>
              <w:rPr>
                <w:sz w:val="16"/>
                <w:szCs w:val="16"/>
                <w:lang w:bidi="th-TH"/>
              </w:rPr>
            </w:pPr>
            <w:r w:rsidRPr="00B4531A">
              <w:rPr>
                <w:sz w:val="16"/>
                <w:szCs w:val="16"/>
                <w:lang w:bidi="th-TH"/>
              </w:rPr>
              <w:t>(</w:t>
            </w:r>
            <w:r w:rsidR="00987C20" w:rsidRPr="00B4531A">
              <w:rPr>
                <w:sz w:val="16"/>
                <w:szCs w:val="16"/>
                <w:lang w:bidi="th-TH"/>
              </w:rPr>
              <w:t>3.9</w:t>
            </w:r>
            <w:r w:rsidRPr="00B4531A">
              <w:rPr>
                <w:sz w:val="16"/>
                <w:szCs w:val="16"/>
                <w:lang w:bidi="th-TH"/>
              </w:rPr>
              <w:t>-</w:t>
            </w:r>
            <w:r w:rsidR="00987C20" w:rsidRPr="00B4531A">
              <w:rPr>
                <w:sz w:val="16"/>
                <w:szCs w:val="16"/>
                <w:lang w:bidi="th-TH"/>
              </w:rPr>
              <w:t>19.9</w:t>
            </w:r>
            <w:r w:rsidRPr="00B4531A">
              <w:rPr>
                <w:sz w:val="16"/>
                <w:szCs w:val="16"/>
                <w:lang w:bidi="th-TH"/>
              </w:rPr>
              <w:t>)</w:t>
            </w:r>
          </w:p>
        </w:tc>
        <w:tc>
          <w:tcPr>
            <w:tcW w:w="1046" w:type="dxa"/>
            <w:shd w:val="clear" w:color="auto" w:fill="auto"/>
            <w:vAlign w:val="center"/>
          </w:tcPr>
          <w:p w14:paraId="1FCE8829" w14:textId="77777777" w:rsidR="00BB4C2B" w:rsidRPr="00F56682" w:rsidRDefault="00BB4C2B" w:rsidP="00BB4C2B">
            <w:pPr>
              <w:pStyle w:val="Tabletext"/>
              <w:rPr>
                <w:lang w:bidi="th-TH"/>
              </w:rPr>
            </w:pPr>
            <w:r w:rsidRPr="00F56682">
              <w:rPr>
                <w:lang w:bidi="th-TH"/>
              </w:rPr>
              <w:t>3.59</w:t>
            </w:r>
          </w:p>
          <w:p w14:paraId="514A5786" w14:textId="77777777" w:rsidR="00BB4C2B" w:rsidRPr="00B4531A" w:rsidRDefault="00BB4C2B" w:rsidP="00BB4C2B">
            <w:pPr>
              <w:pStyle w:val="Tabletext"/>
              <w:rPr>
                <w:sz w:val="16"/>
                <w:szCs w:val="16"/>
                <w:lang w:bidi="th-TH"/>
              </w:rPr>
            </w:pPr>
            <w:r w:rsidRPr="00B4531A">
              <w:rPr>
                <w:sz w:val="16"/>
                <w:szCs w:val="16"/>
                <w:lang w:bidi="th-TH"/>
              </w:rPr>
              <w:t>(2.16-10.69)</w:t>
            </w:r>
          </w:p>
        </w:tc>
        <w:tc>
          <w:tcPr>
            <w:tcW w:w="1045" w:type="dxa"/>
            <w:shd w:val="clear" w:color="auto" w:fill="auto"/>
            <w:vAlign w:val="center"/>
          </w:tcPr>
          <w:p w14:paraId="2C0C8639" w14:textId="77777777" w:rsidR="00BB4C2B" w:rsidRPr="00F56682" w:rsidRDefault="00BB4C2B" w:rsidP="00BB4C2B">
            <w:pPr>
              <w:pStyle w:val="Tabletext"/>
              <w:rPr>
                <w:lang w:bidi="th-TH"/>
              </w:rPr>
            </w:pPr>
            <w:r w:rsidRPr="00F56682">
              <w:rPr>
                <w:lang w:bidi="th-TH"/>
              </w:rPr>
              <w:t>0.095</w:t>
            </w:r>
          </w:p>
          <w:p w14:paraId="77860AAD" w14:textId="77777777" w:rsidR="00BB4C2B" w:rsidRPr="00B4531A" w:rsidRDefault="00BB4C2B" w:rsidP="00BB4C2B">
            <w:pPr>
              <w:pStyle w:val="Tabletext"/>
              <w:rPr>
                <w:sz w:val="16"/>
                <w:szCs w:val="16"/>
                <w:lang w:bidi="th-TH"/>
              </w:rPr>
            </w:pPr>
            <w:r w:rsidRPr="00B4531A">
              <w:rPr>
                <w:sz w:val="16"/>
                <w:szCs w:val="16"/>
                <w:lang w:bidi="th-TH"/>
              </w:rPr>
              <w:t>(0.064-0.179)</w:t>
            </w:r>
          </w:p>
        </w:tc>
        <w:tc>
          <w:tcPr>
            <w:tcW w:w="1046" w:type="dxa"/>
            <w:shd w:val="clear" w:color="auto" w:fill="auto"/>
            <w:vAlign w:val="center"/>
          </w:tcPr>
          <w:p w14:paraId="6C54841C" w14:textId="77777777" w:rsidR="00BB4C2B" w:rsidRPr="00F56682" w:rsidRDefault="00BB4C2B" w:rsidP="00BB4C2B">
            <w:pPr>
              <w:pStyle w:val="Tabletext"/>
              <w:rPr>
                <w:lang w:bidi="th-TH"/>
              </w:rPr>
            </w:pPr>
            <w:r w:rsidRPr="00F56682">
              <w:rPr>
                <w:lang w:bidi="th-TH"/>
              </w:rPr>
              <w:t>7.61</w:t>
            </w:r>
          </w:p>
          <w:p w14:paraId="015D0A5B" w14:textId="77777777" w:rsidR="00BB4C2B" w:rsidRPr="00B4531A" w:rsidRDefault="00BB4C2B" w:rsidP="00BB4C2B">
            <w:pPr>
              <w:pStyle w:val="Tabletext"/>
              <w:rPr>
                <w:sz w:val="16"/>
                <w:szCs w:val="16"/>
                <w:lang w:bidi="th-TH"/>
              </w:rPr>
            </w:pPr>
            <w:r w:rsidRPr="00B4531A">
              <w:rPr>
                <w:sz w:val="16"/>
                <w:szCs w:val="16"/>
                <w:lang w:bidi="th-TH"/>
              </w:rPr>
              <w:t>(7.21-8.19)</w:t>
            </w:r>
          </w:p>
        </w:tc>
        <w:tc>
          <w:tcPr>
            <w:tcW w:w="1077" w:type="dxa"/>
            <w:shd w:val="clear" w:color="auto" w:fill="auto"/>
            <w:vAlign w:val="center"/>
          </w:tcPr>
          <w:p w14:paraId="6962F2FD" w14:textId="77777777" w:rsidR="00BB4C2B" w:rsidRPr="00F56682" w:rsidRDefault="00BB4C2B" w:rsidP="00BB4C2B">
            <w:pPr>
              <w:pStyle w:val="Tabletext"/>
              <w:rPr>
                <w:lang w:bidi="th-TH"/>
              </w:rPr>
            </w:pPr>
            <w:r w:rsidRPr="00F56682">
              <w:rPr>
                <w:lang w:bidi="th-TH"/>
              </w:rPr>
              <w:t>39.4</w:t>
            </w:r>
          </w:p>
          <w:p w14:paraId="1410BB04" w14:textId="77777777" w:rsidR="00BB4C2B" w:rsidRPr="00B4531A" w:rsidRDefault="00BB4C2B" w:rsidP="00BB4C2B">
            <w:pPr>
              <w:pStyle w:val="Tabletext"/>
              <w:rPr>
                <w:sz w:val="16"/>
                <w:szCs w:val="16"/>
                <w:lang w:bidi="th-TH"/>
              </w:rPr>
            </w:pPr>
            <w:r w:rsidRPr="00B4531A">
              <w:rPr>
                <w:sz w:val="16"/>
                <w:szCs w:val="16"/>
                <w:lang w:bidi="th-TH"/>
              </w:rPr>
              <w:t>(15.79-76.65)</w:t>
            </w:r>
          </w:p>
        </w:tc>
        <w:tc>
          <w:tcPr>
            <w:tcW w:w="1014" w:type="dxa"/>
            <w:shd w:val="clear" w:color="auto" w:fill="auto"/>
            <w:vAlign w:val="center"/>
          </w:tcPr>
          <w:p w14:paraId="60E344FE" w14:textId="77777777" w:rsidR="00BB4C2B" w:rsidRPr="00F56682" w:rsidRDefault="00BB4C2B" w:rsidP="00BB4C2B">
            <w:pPr>
              <w:pStyle w:val="Tabletext"/>
              <w:rPr>
                <w:lang w:bidi="th-TH"/>
              </w:rPr>
            </w:pPr>
            <w:r w:rsidRPr="00F56682">
              <w:rPr>
                <w:lang w:bidi="th-TH"/>
              </w:rPr>
              <w:t>9.61</w:t>
            </w:r>
          </w:p>
          <w:p w14:paraId="09DABB7D" w14:textId="77777777" w:rsidR="00BB4C2B" w:rsidRPr="00B4531A" w:rsidRDefault="00BB4C2B" w:rsidP="00BB4C2B">
            <w:pPr>
              <w:pStyle w:val="Tabletext"/>
              <w:rPr>
                <w:sz w:val="16"/>
                <w:szCs w:val="16"/>
                <w:lang w:bidi="th-TH"/>
              </w:rPr>
            </w:pPr>
            <w:r w:rsidRPr="00B4531A">
              <w:rPr>
                <w:sz w:val="16"/>
                <w:szCs w:val="16"/>
                <w:lang w:bidi="th-TH"/>
              </w:rPr>
              <w:t>(7.64-0.86)</w:t>
            </w:r>
          </w:p>
        </w:tc>
      </w:tr>
      <w:tr w:rsidR="00B4531A" w:rsidRPr="00F56682" w14:paraId="1EB73793" w14:textId="77777777" w:rsidTr="00B4531A">
        <w:tc>
          <w:tcPr>
            <w:tcW w:w="1060" w:type="dxa"/>
            <w:shd w:val="clear" w:color="auto" w:fill="auto"/>
            <w:vAlign w:val="center"/>
          </w:tcPr>
          <w:p w14:paraId="5DAB3FC8" w14:textId="77777777" w:rsidR="00BB4C2B" w:rsidRPr="00F56682" w:rsidRDefault="00BB4C2B" w:rsidP="00B4531A">
            <w:pPr>
              <w:pStyle w:val="Tabletext"/>
              <w:jc w:val="center"/>
              <w:rPr>
                <w:lang w:bidi="th-TH"/>
              </w:rPr>
            </w:pPr>
            <w:r w:rsidRPr="00F56682">
              <w:rPr>
                <w:lang w:bidi="th-TH"/>
              </w:rPr>
              <w:t>Number of samples</w:t>
            </w:r>
          </w:p>
          <w:p w14:paraId="0DBAC9A8" w14:textId="77777777" w:rsidR="00BB4C2B" w:rsidRPr="00F56682" w:rsidRDefault="00BB4C2B" w:rsidP="00B4531A">
            <w:pPr>
              <w:pStyle w:val="Tabletext"/>
              <w:jc w:val="center"/>
              <w:rPr>
                <w:lang w:bidi="th-TH"/>
              </w:rPr>
            </w:pPr>
            <w:r w:rsidRPr="00F56682">
              <w:rPr>
                <w:lang w:bidi="th-TH"/>
              </w:rPr>
              <w:t>(</w:t>
            </w:r>
            <w:r w:rsidRPr="00B4531A">
              <w:rPr>
                <w:i/>
                <w:lang w:bidi="th-TH"/>
              </w:rPr>
              <w:t>n</w:t>
            </w:r>
            <w:r w:rsidRPr="00F56682">
              <w:rPr>
                <w:lang w:bidi="th-TH"/>
              </w:rPr>
              <w:t>)</w:t>
            </w:r>
          </w:p>
        </w:tc>
        <w:tc>
          <w:tcPr>
            <w:tcW w:w="1092" w:type="dxa"/>
            <w:shd w:val="clear" w:color="auto" w:fill="auto"/>
            <w:vAlign w:val="center"/>
          </w:tcPr>
          <w:p w14:paraId="51D6D805" w14:textId="77777777" w:rsidR="00BB4C2B" w:rsidRPr="00F56682" w:rsidRDefault="00BB4C2B" w:rsidP="00BB4C2B">
            <w:pPr>
              <w:pStyle w:val="Tabletext"/>
              <w:rPr>
                <w:lang w:bidi="th-TH"/>
              </w:rPr>
            </w:pPr>
            <w:r w:rsidRPr="00F56682">
              <w:rPr>
                <w:lang w:bidi="th-TH"/>
              </w:rPr>
              <w:t>39</w:t>
            </w:r>
          </w:p>
        </w:tc>
        <w:tc>
          <w:tcPr>
            <w:tcW w:w="1068" w:type="dxa"/>
            <w:shd w:val="clear" w:color="auto" w:fill="auto"/>
            <w:vAlign w:val="center"/>
          </w:tcPr>
          <w:p w14:paraId="3A2A152E" w14:textId="77777777" w:rsidR="00BB4C2B" w:rsidRPr="00F56682" w:rsidRDefault="00BB4C2B" w:rsidP="00BB4C2B">
            <w:pPr>
              <w:pStyle w:val="Tabletext"/>
              <w:rPr>
                <w:lang w:bidi="th-TH"/>
              </w:rPr>
            </w:pPr>
            <w:r w:rsidRPr="00F56682">
              <w:rPr>
                <w:lang w:bidi="th-TH"/>
              </w:rPr>
              <w:t>39</w:t>
            </w:r>
          </w:p>
        </w:tc>
        <w:tc>
          <w:tcPr>
            <w:tcW w:w="1045" w:type="dxa"/>
            <w:shd w:val="clear" w:color="auto" w:fill="auto"/>
            <w:vAlign w:val="center"/>
          </w:tcPr>
          <w:p w14:paraId="7B7B459F" w14:textId="77777777" w:rsidR="00BB4C2B" w:rsidRPr="00F56682" w:rsidRDefault="00BB4C2B" w:rsidP="00BB4C2B">
            <w:pPr>
              <w:pStyle w:val="Tabletext"/>
              <w:rPr>
                <w:lang w:bidi="th-TH"/>
              </w:rPr>
            </w:pPr>
            <w:r w:rsidRPr="00F56682">
              <w:rPr>
                <w:lang w:bidi="th-TH"/>
              </w:rPr>
              <w:t>43</w:t>
            </w:r>
          </w:p>
        </w:tc>
        <w:tc>
          <w:tcPr>
            <w:tcW w:w="1046" w:type="dxa"/>
            <w:shd w:val="clear" w:color="auto" w:fill="auto"/>
            <w:vAlign w:val="center"/>
          </w:tcPr>
          <w:p w14:paraId="432AE2A4" w14:textId="77777777" w:rsidR="00BB4C2B" w:rsidRPr="00F56682" w:rsidRDefault="00BB4C2B" w:rsidP="00BB4C2B">
            <w:pPr>
              <w:pStyle w:val="Tabletext"/>
              <w:rPr>
                <w:lang w:bidi="th-TH"/>
              </w:rPr>
            </w:pPr>
            <w:r w:rsidRPr="00F56682">
              <w:rPr>
                <w:lang w:bidi="th-TH"/>
              </w:rPr>
              <w:t>43</w:t>
            </w:r>
          </w:p>
        </w:tc>
        <w:tc>
          <w:tcPr>
            <w:tcW w:w="1045" w:type="dxa"/>
            <w:shd w:val="clear" w:color="auto" w:fill="auto"/>
            <w:vAlign w:val="center"/>
          </w:tcPr>
          <w:p w14:paraId="5F458D69" w14:textId="77777777" w:rsidR="00BB4C2B" w:rsidRPr="00F56682" w:rsidRDefault="00BB4C2B" w:rsidP="00BB4C2B">
            <w:pPr>
              <w:pStyle w:val="Tabletext"/>
              <w:rPr>
                <w:lang w:bidi="th-TH"/>
              </w:rPr>
            </w:pPr>
            <w:r w:rsidRPr="00F56682">
              <w:rPr>
                <w:lang w:bidi="th-TH"/>
              </w:rPr>
              <w:t>48</w:t>
            </w:r>
          </w:p>
        </w:tc>
        <w:tc>
          <w:tcPr>
            <w:tcW w:w="1046" w:type="dxa"/>
            <w:shd w:val="clear" w:color="auto" w:fill="auto"/>
            <w:vAlign w:val="center"/>
          </w:tcPr>
          <w:p w14:paraId="0A4EDB33" w14:textId="77777777" w:rsidR="00BB4C2B" w:rsidRPr="00F56682" w:rsidRDefault="00BB4C2B" w:rsidP="00BB4C2B">
            <w:pPr>
              <w:pStyle w:val="Tabletext"/>
              <w:rPr>
                <w:lang w:bidi="th-TH"/>
              </w:rPr>
            </w:pPr>
            <w:r w:rsidRPr="00F56682">
              <w:rPr>
                <w:lang w:bidi="th-TH"/>
              </w:rPr>
              <w:t>48</w:t>
            </w:r>
          </w:p>
        </w:tc>
        <w:tc>
          <w:tcPr>
            <w:tcW w:w="1077" w:type="dxa"/>
            <w:shd w:val="clear" w:color="auto" w:fill="auto"/>
            <w:vAlign w:val="center"/>
          </w:tcPr>
          <w:p w14:paraId="0E3BF624" w14:textId="77777777" w:rsidR="00BB4C2B" w:rsidRPr="00F56682" w:rsidRDefault="00BB4C2B" w:rsidP="00BB4C2B">
            <w:pPr>
              <w:pStyle w:val="Tabletext"/>
              <w:rPr>
                <w:lang w:bidi="th-TH"/>
              </w:rPr>
            </w:pPr>
            <w:r w:rsidRPr="00F56682">
              <w:rPr>
                <w:lang w:bidi="th-TH"/>
              </w:rPr>
              <w:t>47</w:t>
            </w:r>
          </w:p>
        </w:tc>
        <w:tc>
          <w:tcPr>
            <w:tcW w:w="1014" w:type="dxa"/>
            <w:shd w:val="clear" w:color="auto" w:fill="auto"/>
            <w:vAlign w:val="center"/>
          </w:tcPr>
          <w:p w14:paraId="2D5E88EA" w14:textId="77777777" w:rsidR="00BB4C2B" w:rsidRPr="00F56682" w:rsidRDefault="00BB4C2B" w:rsidP="00BB4C2B">
            <w:pPr>
              <w:pStyle w:val="Tabletext"/>
              <w:rPr>
                <w:lang w:bidi="th-TH"/>
              </w:rPr>
            </w:pPr>
            <w:r w:rsidRPr="00F56682">
              <w:rPr>
                <w:lang w:bidi="th-TH"/>
              </w:rPr>
              <w:t>48</w:t>
            </w:r>
          </w:p>
        </w:tc>
      </w:tr>
    </w:tbl>
    <w:p w14:paraId="75DBCF93" w14:textId="77777777" w:rsidR="00BB4C2B" w:rsidRPr="00F56682" w:rsidRDefault="00BB4C2B" w:rsidP="00BB4C2B">
      <w:pPr>
        <w:rPr>
          <w:iCs/>
          <w:kern w:val="32"/>
          <w:sz w:val="20"/>
          <w:lang w:bidi="th-TH"/>
        </w:rPr>
      </w:pPr>
      <w:r w:rsidRPr="00F56682">
        <w:rPr>
          <w:iCs/>
          <w:kern w:val="32"/>
          <w:sz w:val="20"/>
          <w:lang w:bidi="th-TH"/>
        </w:rPr>
        <w:t>*ANZECC trigger guidelines for lowland rivers in south-east Australia</w:t>
      </w:r>
    </w:p>
    <w:p w14:paraId="0CB73E0E" w14:textId="77777777" w:rsidR="00BB4C2B" w:rsidRDefault="00BB4C2B">
      <w:pPr>
        <w:spacing w:after="0" w:line="240" w:lineRule="auto"/>
        <w:jc w:val="left"/>
        <w:rPr>
          <w:b/>
          <w:i/>
          <w:iCs/>
          <w:color w:val="076028"/>
          <w:kern w:val="32"/>
          <w:sz w:val="24"/>
          <w:szCs w:val="26"/>
          <w:lang w:bidi="th-TH"/>
        </w:rPr>
      </w:pPr>
      <w:bookmarkStart w:id="794" w:name="_Toc460839464"/>
      <w:bookmarkStart w:id="795" w:name="_Toc460839740"/>
      <w:bookmarkStart w:id="796" w:name="_Toc460839888"/>
      <w:bookmarkStart w:id="797" w:name="_Toc460840009"/>
      <w:bookmarkStart w:id="798" w:name="_Toc460840373"/>
      <w:bookmarkStart w:id="799" w:name="_Toc460843744"/>
      <w:bookmarkStart w:id="800" w:name="_Toc460851517"/>
      <w:bookmarkStart w:id="801" w:name="_Toc460934827"/>
      <w:bookmarkStart w:id="802" w:name="_Toc471725719"/>
      <w:r>
        <w:br w:type="page"/>
      </w:r>
    </w:p>
    <w:p w14:paraId="6CD4581B" w14:textId="77777777" w:rsidR="00BB4C2B" w:rsidRPr="00F56682" w:rsidRDefault="00BB4C2B" w:rsidP="00BB4C2B">
      <w:pPr>
        <w:pStyle w:val="Heading3"/>
      </w:pPr>
      <w:bookmarkStart w:id="803" w:name="_Toc473907097"/>
      <w:r w:rsidRPr="00F56682">
        <w:t>Results</w:t>
      </w:r>
      <w:bookmarkEnd w:id="794"/>
      <w:bookmarkEnd w:id="795"/>
      <w:bookmarkEnd w:id="796"/>
      <w:bookmarkEnd w:id="797"/>
      <w:bookmarkEnd w:id="798"/>
      <w:bookmarkEnd w:id="799"/>
      <w:bookmarkEnd w:id="800"/>
      <w:bookmarkEnd w:id="801"/>
      <w:bookmarkEnd w:id="802"/>
      <w:bookmarkEnd w:id="803"/>
      <w:r w:rsidRPr="00F56682">
        <w:t xml:space="preserve"> </w:t>
      </w:r>
    </w:p>
    <w:p w14:paraId="2944E66A" w14:textId="77777777" w:rsidR="00BB4C2B" w:rsidRPr="00F56682" w:rsidRDefault="00BB4C2B" w:rsidP="00BB4C2B">
      <w:pPr>
        <w:pStyle w:val="BodyTextCEWO"/>
      </w:pPr>
      <w:r w:rsidRPr="00F56682">
        <w:t>Riverine physicochemical parameters varied significantly between zones, years and sample occasions as indicated by significant high-order interaction terms (</w:t>
      </w:r>
      <w:r>
        <w:fldChar w:fldCharType="begin"/>
      </w:r>
      <w:r>
        <w:instrText xml:space="preserve"> REF _Ref460663541 \h </w:instrText>
      </w:r>
      <w:r>
        <w:fldChar w:fldCharType="separate"/>
      </w:r>
      <w:r w:rsidRPr="00F56682">
        <w:t xml:space="preserve">Figure </w:t>
      </w:r>
      <w:r>
        <w:rPr>
          <w:noProof/>
        </w:rPr>
        <w:t>5</w:t>
      </w:r>
      <w:r>
        <w:noBreakHyphen/>
      </w:r>
      <w:r>
        <w:rPr>
          <w:noProof/>
        </w:rPr>
        <w:t>1</w:t>
      </w:r>
      <w:r>
        <w:fldChar w:fldCharType="end"/>
      </w:r>
      <w:r w:rsidRPr="00F56682">
        <w:t xml:space="preserve">; </w:t>
      </w:r>
      <w:r>
        <w:fldChar w:fldCharType="begin"/>
      </w:r>
      <w:r>
        <w:instrText xml:space="preserve"> REF _Ref457994102 \h </w:instrText>
      </w:r>
      <w:r>
        <w:fldChar w:fldCharType="separate"/>
      </w:r>
      <w:r w:rsidRPr="00F56682">
        <w:t xml:space="preserve">Table </w:t>
      </w:r>
      <w:r>
        <w:rPr>
          <w:noProof/>
        </w:rPr>
        <w:t>5</w:t>
      </w:r>
      <w:r>
        <w:noBreakHyphen/>
      </w:r>
      <w:r>
        <w:rPr>
          <w:noProof/>
        </w:rPr>
        <w:t>2</w:t>
      </w:r>
      <w:r>
        <w:fldChar w:fldCharType="end"/>
      </w:r>
      <w:r w:rsidRPr="00F56682">
        <w:t xml:space="preserve">). Results were broadly consistent between the two water years and fell within the range of previously reported values and within ANZECC water quality guidelines except for peaks in </w:t>
      </w:r>
      <w:r>
        <w:t xml:space="preserve">electrical </w:t>
      </w:r>
      <w:r w:rsidRPr="00F56682">
        <w:t>conductivity and pH (</w:t>
      </w:r>
      <w:r>
        <w:fldChar w:fldCharType="begin"/>
      </w:r>
      <w:r>
        <w:instrText xml:space="preserve"> REF _Ref460663541 \h </w:instrText>
      </w:r>
      <w:r>
        <w:fldChar w:fldCharType="separate"/>
      </w:r>
      <w:r w:rsidRPr="00F56682">
        <w:t xml:space="preserve">Figure </w:t>
      </w:r>
      <w:r>
        <w:rPr>
          <w:noProof/>
        </w:rPr>
        <w:t>5</w:t>
      </w:r>
      <w:r>
        <w:noBreakHyphen/>
      </w:r>
      <w:r>
        <w:rPr>
          <w:noProof/>
        </w:rPr>
        <w:t>1</w:t>
      </w:r>
      <w:r>
        <w:fldChar w:fldCharType="end"/>
      </w:r>
      <w:r w:rsidRPr="00F56682">
        <w:t>). Overall dissolved oxygen was slightly lower in 2015-16 than 2014-15 (</w:t>
      </w:r>
      <w:r>
        <w:fldChar w:fldCharType="begin"/>
      </w:r>
      <w:r>
        <w:instrText xml:space="preserve"> REF _Ref457994102 \h </w:instrText>
      </w:r>
      <w:r>
        <w:fldChar w:fldCharType="separate"/>
      </w:r>
      <w:r w:rsidRPr="00F56682">
        <w:t xml:space="preserve">Table </w:t>
      </w:r>
      <w:r>
        <w:rPr>
          <w:noProof/>
        </w:rPr>
        <w:t>5</w:t>
      </w:r>
      <w:r>
        <w:noBreakHyphen/>
      </w:r>
      <w:r>
        <w:rPr>
          <w:noProof/>
        </w:rPr>
        <w:t>2</w:t>
      </w:r>
      <w:r>
        <w:fldChar w:fldCharType="end"/>
      </w:r>
      <w:r w:rsidRPr="00F56682">
        <w:t>); however, values were approximately at saturation and no adverse dissolved oxygen conditions (i.e. falling below 4 mg L</w:t>
      </w:r>
      <w:r w:rsidRPr="00F56682">
        <w:rPr>
          <w:vertAlign w:val="superscript"/>
        </w:rPr>
        <w:t>-1</w:t>
      </w:r>
      <w:r w:rsidRPr="00F56682">
        <w:t>) were observed.</w:t>
      </w:r>
    </w:p>
    <w:p w14:paraId="53484BD8" w14:textId="77777777" w:rsidR="00BB4C2B" w:rsidRPr="00F56682" w:rsidRDefault="00BB4C2B" w:rsidP="00BB4C2B">
      <w:pPr>
        <w:pStyle w:val="BodyTextCEWO"/>
      </w:pPr>
      <w:r w:rsidRPr="00F56682">
        <w:t xml:space="preserve">During late November, there was a significant increase in </w:t>
      </w:r>
      <w:r>
        <w:t xml:space="preserve">electrical </w:t>
      </w:r>
      <w:r w:rsidRPr="00F56682">
        <w:t>conductivity (</w:t>
      </w:r>
      <w:r>
        <w:fldChar w:fldCharType="begin"/>
      </w:r>
      <w:r>
        <w:instrText xml:space="preserve"> REF _Ref457994102 \h </w:instrText>
      </w:r>
      <w:r>
        <w:fldChar w:fldCharType="separate"/>
      </w:r>
      <w:r w:rsidRPr="00F56682">
        <w:t xml:space="preserve">Table </w:t>
      </w:r>
      <w:r>
        <w:rPr>
          <w:noProof/>
        </w:rPr>
        <w:t>5</w:t>
      </w:r>
      <w:r>
        <w:noBreakHyphen/>
      </w:r>
      <w:r>
        <w:rPr>
          <w:noProof/>
        </w:rPr>
        <w:t>2</w:t>
      </w:r>
      <w:r>
        <w:fldChar w:fldCharType="end"/>
      </w:r>
      <w:r w:rsidRPr="00F56682">
        <w:t xml:space="preserve">, pairwise: trip 3 </w:t>
      </w:r>
      <w:r w:rsidRPr="00F56682">
        <w:rPr>
          <w:i/>
        </w:rPr>
        <w:t>vs</w:t>
      </w:r>
      <w:r w:rsidRPr="00F56682">
        <w:t>. trip 4, t=23.24, p(mc)=0.001) that coincided with a decline in both turbidity and water level. A similar pattern was observed in the Narrandera zone, but during the prior sample occasion in early November. Despite conductivity increasing above previous records for the Murrumbidgee River, values remained below the ANZECC</w:t>
      </w:r>
      <w:r>
        <w:t xml:space="preserve"> (2000)</w:t>
      </w:r>
      <w:r w:rsidRPr="00F56682">
        <w:t xml:space="preserve"> trigger guideline of 2.2 mS cm</w:t>
      </w:r>
      <w:r w:rsidRPr="00F56682">
        <w:rPr>
          <w:vertAlign w:val="superscript"/>
        </w:rPr>
        <w:t>-1</w:t>
      </w:r>
      <w:r w:rsidRPr="00F56682">
        <w:t xml:space="preserve">. During 2015-16, pH periodically increased to above previously recorded values and above ANZECC water quality guidelines. The highest pH values reached 8.75 at </w:t>
      </w:r>
      <w:r>
        <w:t xml:space="preserve">the river site near </w:t>
      </w:r>
      <w:r w:rsidRPr="00F56682">
        <w:t xml:space="preserve">Yarradda </w:t>
      </w:r>
      <w:r>
        <w:t>Lagoon</w:t>
      </w:r>
      <w:r w:rsidR="00EA35F6">
        <w:t xml:space="preserve"> </w:t>
      </w:r>
      <w:r w:rsidRPr="00F56682">
        <w:t xml:space="preserve">(Carrathool zone) during late November, coinciding with reduced water levels. </w:t>
      </w:r>
    </w:p>
    <w:p w14:paraId="1792876C" w14:textId="77777777" w:rsidR="00BB4C2B" w:rsidRDefault="00BB4C2B" w:rsidP="00BB4C2B">
      <w:pPr>
        <w:pStyle w:val="BodyTextCEWO"/>
      </w:pPr>
      <w:r w:rsidRPr="00F56682">
        <w:t>Like physicochemical parameters, nutrient, carbon and chlorophyll-a concentrations also varied significantly between zones, years and among sample occasions (</w:t>
      </w:r>
      <w:r>
        <w:fldChar w:fldCharType="begin"/>
      </w:r>
      <w:r>
        <w:instrText xml:space="preserve"> REF _Ref457994126 \h  \* MERGEFORMAT </w:instrText>
      </w:r>
      <w:r>
        <w:fldChar w:fldCharType="separate"/>
      </w:r>
      <w:r w:rsidRPr="00F56682">
        <w:t xml:space="preserve">Figure </w:t>
      </w:r>
      <w:r>
        <w:t>5</w:t>
      </w:r>
      <w:r>
        <w:noBreakHyphen/>
        <w:t>2</w:t>
      </w:r>
      <w:r>
        <w:fldChar w:fldCharType="end"/>
      </w:r>
      <w:r w:rsidRPr="00F56682">
        <w:t xml:space="preserve">; Table </w:t>
      </w:r>
      <w:r>
        <w:t>5.2</w:t>
      </w:r>
      <w:r w:rsidRPr="00F56682">
        <w:t>). In the Narrandera zone chlorophyll-a concentrations were significantly greater in 2015-16 than 2014-15 (</w:t>
      </w:r>
      <w:r>
        <w:fldChar w:fldCharType="begin"/>
      </w:r>
      <w:r>
        <w:instrText xml:space="preserve"> REF _Ref457994126 \h </w:instrText>
      </w:r>
      <w:r>
        <w:fldChar w:fldCharType="separate"/>
      </w:r>
      <w:r w:rsidRPr="00F56682">
        <w:t xml:space="preserve">Figure </w:t>
      </w:r>
      <w:r>
        <w:rPr>
          <w:noProof/>
        </w:rPr>
        <w:t>5</w:t>
      </w:r>
      <w:r>
        <w:noBreakHyphen/>
      </w:r>
      <w:r>
        <w:rPr>
          <w:noProof/>
        </w:rPr>
        <w:t>2</w:t>
      </w:r>
      <w:r>
        <w:fldChar w:fldCharType="end"/>
      </w:r>
      <w:r w:rsidRPr="00F56682">
        <w:t xml:space="preserve">, </w:t>
      </w:r>
      <w:r>
        <w:fldChar w:fldCharType="begin"/>
      </w:r>
      <w:r>
        <w:instrText xml:space="preserve"> REF _Ref457994102 \h </w:instrText>
      </w:r>
      <w:r>
        <w:fldChar w:fldCharType="separate"/>
      </w:r>
      <w:r w:rsidRPr="00F56682">
        <w:t xml:space="preserve">Table </w:t>
      </w:r>
      <w:r>
        <w:rPr>
          <w:noProof/>
        </w:rPr>
        <w:t>5</w:t>
      </w:r>
      <w:r>
        <w:noBreakHyphen/>
      </w:r>
      <w:r>
        <w:rPr>
          <w:noProof/>
        </w:rPr>
        <w:t>2</w:t>
      </w:r>
      <w:r>
        <w:fldChar w:fldCharType="end"/>
      </w:r>
      <w:r>
        <w:t xml:space="preserve"> </w:t>
      </w:r>
      <w:r w:rsidRPr="00F56682">
        <w:t xml:space="preserve">pairwise t=5.77, p(perm)=0.001), with results approximately coinciding with increased water temperature and decreased water level. Chlorophyll-a concentrations in the Carrathool zone were more variable, particularly during 2014-15, with values typically higher at the Yarradda river site than the other two sites in this zone </w:t>
      </w:r>
      <w:r>
        <w:rPr>
          <w:noProof/>
        </w:rPr>
        <w:t>(Wassens, Thiem et al. 2015)</w:t>
      </w:r>
      <w:r>
        <w:t xml:space="preserve">. </w:t>
      </w:r>
      <w:r w:rsidRPr="00F56682">
        <w:t>Overall, chlorophyll-a concentrations were above the ANZECC (2000) trigger guideline of 5 mg L</w:t>
      </w:r>
      <w:r w:rsidRPr="00F56682">
        <w:rPr>
          <w:vertAlign w:val="superscript"/>
        </w:rPr>
        <w:t>-1</w:t>
      </w:r>
      <w:r w:rsidRPr="00F56682">
        <w:t>, but were similar to previous data. During 2015-16, there was a small increase in DOC in the Narrandera (early November; pairwise t=2.24, p(mc)=0.087) and Carrathool (late November; pairwise t=4.03, p(mc)=0.025) zones.</w:t>
      </w:r>
    </w:p>
    <w:p w14:paraId="6B61E790" w14:textId="77777777" w:rsidR="00BB4C2B" w:rsidRDefault="00BB4C2B">
      <w:pPr>
        <w:spacing w:after="0" w:line="240" w:lineRule="auto"/>
        <w:jc w:val="left"/>
        <w:rPr>
          <w:rFonts w:eastAsia="Times New Roman"/>
          <w:szCs w:val="22"/>
          <w:lang w:eastAsia="zh-CN" w:bidi="th-TH"/>
        </w:rPr>
      </w:pPr>
    </w:p>
    <w:p w14:paraId="25FD7B65" w14:textId="77777777" w:rsidR="00BB4C2B" w:rsidRPr="00F56682" w:rsidRDefault="00BB4C2B" w:rsidP="00BB4C2B">
      <w:pPr>
        <w:pStyle w:val="Caption"/>
        <w:rPr>
          <w:lang w:eastAsia="zh-CN"/>
        </w:rPr>
      </w:pPr>
      <w:bookmarkStart w:id="804" w:name="_Ref457994102"/>
      <w:bookmarkStart w:id="805" w:name="_Toc460934118"/>
      <w:bookmarkStart w:id="806" w:name="_Toc475593701"/>
      <w:r w:rsidRPr="00F56682">
        <w:t xml:space="preserve">Table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Table \* ARABIC \s 1 </w:instrText>
      </w:r>
      <w:r w:rsidR="00561A34">
        <w:fldChar w:fldCharType="separate"/>
      </w:r>
      <w:r>
        <w:rPr>
          <w:noProof/>
        </w:rPr>
        <w:t>2</w:t>
      </w:r>
      <w:r w:rsidR="00561A34">
        <w:rPr>
          <w:noProof/>
        </w:rPr>
        <w:fldChar w:fldCharType="end"/>
      </w:r>
      <w:bookmarkEnd w:id="804"/>
      <w:r w:rsidRPr="00F56682">
        <w:t xml:space="preserve"> PERMANOVA results for water quality data collected during 2014-15 and 2015-16. The highest-order significant term is shaded for each measured variable. Significance levels are </w:t>
      </w:r>
      <w:r w:rsidRPr="00F56682">
        <w:rPr>
          <w:lang w:eastAsia="zh-CN"/>
        </w:rPr>
        <w:t>*p&lt;0.05, **p&lt;0.01, ***p=0.001</w:t>
      </w:r>
      <w:bookmarkEnd w:id="805"/>
      <w:bookmarkEnd w:id="806"/>
    </w:p>
    <w:tbl>
      <w:tblPr>
        <w:tblW w:w="0" w:type="auto"/>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Layout w:type="fixed"/>
        <w:tblLook w:val="04A0" w:firstRow="1" w:lastRow="0" w:firstColumn="1" w:lastColumn="0" w:noHBand="0" w:noVBand="1"/>
      </w:tblPr>
      <w:tblGrid>
        <w:gridCol w:w="279"/>
        <w:gridCol w:w="850"/>
        <w:gridCol w:w="426"/>
        <w:gridCol w:w="932"/>
        <w:gridCol w:w="933"/>
        <w:gridCol w:w="932"/>
        <w:gridCol w:w="933"/>
        <w:gridCol w:w="933"/>
        <w:gridCol w:w="932"/>
        <w:gridCol w:w="933"/>
        <w:gridCol w:w="933"/>
      </w:tblGrid>
      <w:tr w:rsidR="00B4531A" w:rsidRPr="00F56682" w14:paraId="43CA94FB" w14:textId="77777777" w:rsidTr="00B4531A">
        <w:trPr>
          <w:trHeight w:val="348"/>
        </w:trPr>
        <w:tc>
          <w:tcPr>
            <w:tcW w:w="1129" w:type="dxa"/>
            <w:gridSpan w:val="2"/>
            <w:shd w:val="clear" w:color="auto" w:fill="auto"/>
            <w:vAlign w:val="center"/>
          </w:tcPr>
          <w:p w14:paraId="0873A3BE" w14:textId="77777777" w:rsidR="00BB4C2B" w:rsidRPr="00B4531A" w:rsidRDefault="00BB4C2B" w:rsidP="00BB4C2B">
            <w:pPr>
              <w:pStyle w:val="Tabletext"/>
              <w:rPr>
                <w:rFonts w:eastAsia="Calibri"/>
                <w:b/>
                <w:lang w:bidi="th-TH"/>
              </w:rPr>
            </w:pPr>
            <w:r w:rsidRPr="00B4531A">
              <w:rPr>
                <w:rFonts w:eastAsia="Calibri"/>
                <w:b/>
                <w:lang w:bidi="th-TH"/>
              </w:rPr>
              <w:t>Term</w:t>
            </w:r>
          </w:p>
        </w:tc>
        <w:tc>
          <w:tcPr>
            <w:tcW w:w="426" w:type="dxa"/>
            <w:shd w:val="clear" w:color="auto" w:fill="auto"/>
            <w:vAlign w:val="center"/>
          </w:tcPr>
          <w:p w14:paraId="575D5F87" w14:textId="77777777" w:rsidR="00BB4C2B" w:rsidRPr="00B4531A" w:rsidRDefault="00BB4C2B" w:rsidP="00BB4C2B">
            <w:pPr>
              <w:pStyle w:val="Tabletext"/>
              <w:rPr>
                <w:rFonts w:eastAsia="Calibri"/>
                <w:b/>
                <w:lang w:bidi="th-TH"/>
              </w:rPr>
            </w:pPr>
            <w:r w:rsidRPr="00B4531A">
              <w:rPr>
                <w:rFonts w:eastAsia="Calibri"/>
                <w:b/>
                <w:lang w:bidi="th-TH"/>
              </w:rPr>
              <w:t>df</w:t>
            </w:r>
          </w:p>
        </w:tc>
        <w:tc>
          <w:tcPr>
            <w:tcW w:w="932" w:type="dxa"/>
            <w:shd w:val="clear" w:color="auto" w:fill="auto"/>
            <w:vAlign w:val="center"/>
          </w:tcPr>
          <w:p w14:paraId="34269E07" w14:textId="77777777" w:rsidR="00BB4C2B" w:rsidRPr="00B4531A" w:rsidRDefault="00987C20" w:rsidP="00BB4C2B">
            <w:pPr>
              <w:pStyle w:val="Tabletext"/>
              <w:rPr>
                <w:rFonts w:eastAsia="Calibri"/>
                <w:b/>
                <w:lang w:bidi="th-TH"/>
              </w:rPr>
            </w:pPr>
            <w:r w:rsidRPr="00B4531A">
              <w:rPr>
                <w:rFonts w:eastAsia="Calibri"/>
                <w:b/>
                <w:lang w:bidi="th-TH"/>
              </w:rPr>
              <w:t>NOx</w:t>
            </w:r>
          </w:p>
        </w:tc>
        <w:tc>
          <w:tcPr>
            <w:tcW w:w="933" w:type="dxa"/>
            <w:shd w:val="clear" w:color="auto" w:fill="auto"/>
            <w:vAlign w:val="center"/>
          </w:tcPr>
          <w:p w14:paraId="4889402B" w14:textId="77777777" w:rsidR="00BB4C2B" w:rsidRPr="00B4531A" w:rsidRDefault="00987C20" w:rsidP="00BB4C2B">
            <w:pPr>
              <w:pStyle w:val="Tabletext"/>
              <w:rPr>
                <w:rFonts w:eastAsia="Calibri"/>
                <w:b/>
                <w:lang w:bidi="th-TH"/>
              </w:rPr>
            </w:pPr>
            <w:r w:rsidRPr="00B4531A">
              <w:rPr>
                <w:rFonts w:eastAsia="Calibri"/>
                <w:b/>
                <w:lang w:bidi="th-TH"/>
              </w:rPr>
              <w:t>FRP</w:t>
            </w:r>
          </w:p>
        </w:tc>
        <w:tc>
          <w:tcPr>
            <w:tcW w:w="932" w:type="dxa"/>
            <w:shd w:val="clear" w:color="auto" w:fill="auto"/>
            <w:vAlign w:val="center"/>
          </w:tcPr>
          <w:p w14:paraId="546F925A" w14:textId="77777777" w:rsidR="00BB4C2B" w:rsidRPr="00B4531A" w:rsidRDefault="00987C20" w:rsidP="00BB4C2B">
            <w:pPr>
              <w:pStyle w:val="Tabletext"/>
              <w:rPr>
                <w:rFonts w:eastAsia="Calibri"/>
                <w:b/>
                <w:lang w:bidi="th-TH"/>
              </w:rPr>
            </w:pPr>
            <w:r w:rsidRPr="00B4531A">
              <w:rPr>
                <w:rFonts w:eastAsia="Calibri"/>
                <w:b/>
                <w:lang w:bidi="th-TH"/>
              </w:rPr>
              <w:t>Chl-a</w:t>
            </w:r>
          </w:p>
        </w:tc>
        <w:tc>
          <w:tcPr>
            <w:tcW w:w="933" w:type="dxa"/>
            <w:shd w:val="clear" w:color="auto" w:fill="auto"/>
            <w:vAlign w:val="center"/>
          </w:tcPr>
          <w:p w14:paraId="574E73A4" w14:textId="77777777" w:rsidR="00BB4C2B" w:rsidRPr="00B4531A" w:rsidRDefault="00987C20" w:rsidP="00BB4C2B">
            <w:pPr>
              <w:pStyle w:val="Tabletext"/>
              <w:rPr>
                <w:rFonts w:eastAsia="Calibri"/>
                <w:b/>
                <w:lang w:bidi="th-TH"/>
              </w:rPr>
            </w:pPr>
            <w:r w:rsidRPr="00B4531A">
              <w:rPr>
                <w:rFonts w:eastAsia="Calibri"/>
                <w:b/>
                <w:lang w:bidi="th-TH"/>
              </w:rPr>
              <w:t>DOC</w:t>
            </w:r>
          </w:p>
        </w:tc>
        <w:tc>
          <w:tcPr>
            <w:tcW w:w="933" w:type="dxa"/>
            <w:shd w:val="clear" w:color="auto" w:fill="auto"/>
            <w:vAlign w:val="center"/>
          </w:tcPr>
          <w:p w14:paraId="77B73876" w14:textId="77777777" w:rsidR="00BB4C2B" w:rsidRPr="00B4531A" w:rsidRDefault="00987C20" w:rsidP="00BB4C2B">
            <w:pPr>
              <w:pStyle w:val="Tabletext"/>
              <w:rPr>
                <w:rFonts w:eastAsia="Calibri"/>
                <w:b/>
                <w:lang w:bidi="th-TH"/>
              </w:rPr>
            </w:pPr>
            <w:r w:rsidRPr="00B4531A">
              <w:rPr>
                <w:rFonts w:eastAsia="Calibri"/>
                <w:b/>
                <w:lang w:bidi="th-TH"/>
              </w:rPr>
              <w:t>Cond.</w:t>
            </w:r>
          </w:p>
        </w:tc>
        <w:tc>
          <w:tcPr>
            <w:tcW w:w="932" w:type="dxa"/>
            <w:shd w:val="clear" w:color="auto" w:fill="auto"/>
            <w:vAlign w:val="center"/>
          </w:tcPr>
          <w:p w14:paraId="4AFDF78F" w14:textId="77777777" w:rsidR="00BB4C2B" w:rsidRPr="00B4531A" w:rsidRDefault="00BB4C2B" w:rsidP="00BB4C2B">
            <w:pPr>
              <w:pStyle w:val="Tabletext"/>
              <w:rPr>
                <w:rFonts w:eastAsia="Calibri"/>
                <w:b/>
                <w:lang w:bidi="th-TH"/>
              </w:rPr>
            </w:pPr>
            <w:r w:rsidRPr="00B4531A">
              <w:rPr>
                <w:rFonts w:eastAsia="Calibri"/>
                <w:b/>
                <w:lang w:bidi="th-TH"/>
              </w:rPr>
              <w:t>pH</w:t>
            </w:r>
          </w:p>
        </w:tc>
        <w:tc>
          <w:tcPr>
            <w:tcW w:w="933" w:type="dxa"/>
            <w:shd w:val="clear" w:color="auto" w:fill="auto"/>
            <w:vAlign w:val="center"/>
          </w:tcPr>
          <w:p w14:paraId="0C0F09FC" w14:textId="77777777" w:rsidR="00BB4C2B" w:rsidRPr="00B4531A" w:rsidRDefault="00987C20" w:rsidP="00BB4C2B">
            <w:pPr>
              <w:pStyle w:val="Tabletext"/>
              <w:rPr>
                <w:rFonts w:eastAsia="Calibri"/>
                <w:b/>
                <w:lang w:bidi="th-TH"/>
              </w:rPr>
            </w:pPr>
            <w:r w:rsidRPr="00B4531A">
              <w:rPr>
                <w:rFonts w:eastAsia="Calibri"/>
                <w:b/>
                <w:lang w:bidi="th-TH"/>
              </w:rPr>
              <w:t>Turb.</w:t>
            </w:r>
          </w:p>
        </w:tc>
        <w:tc>
          <w:tcPr>
            <w:tcW w:w="933" w:type="dxa"/>
            <w:shd w:val="clear" w:color="auto" w:fill="auto"/>
            <w:vAlign w:val="center"/>
          </w:tcPr>
          <w:p w14:paraId="37FEC4A4" w14:textId="77777777" w:rsidR="00BB4C2B" w:rsidRPr="00B4531A" w:rsidRDefault="00987C20" w:rsidP="00BB4C2B">
            <w:pPr>
              <w:pStyle w:val="Tabletext"/>
              <w:rPr>
                <w:rFonts w:eastAsia="Calibri"/>
                <w:b/>
                <w:lang w:bidi="th-TH"/>
              </w:rPr>
            </w:pPr>
            <w:r w:rsidRPr="00B4531A">
              <w:rPr>
                <w:rFonts w:eastAsia="Calibri"/>
                <w:b/>
                <w:lang w:bidi="th-TH"/>
              </w:rPr>
              <w:t>DOC</w:t>
            </w:r>
          </w:p>
        </w:tc>
      </w:tr>
      <w:tr w:rsidR="00B4531A" w:rsidRPr="00F56682" w14:paraId="1B91470B" w14:textId="77777777" w:rsidTr="00B4531A">
        <w:tc>
          <w:tcPr>
            <w:tcW w:w="279" w:type="dxa"/>
            <w:shd w:val="clear" w:color="auto" w:fill="auto"/>
          </w:tcPr>
          <w:p w14:paraId="4DC22D03" w14:textId="77777777" w:rsidR="00BB4C2B" w:rsidRPr="00B4531A" w:rsidRDefault="00BB4C2B" w:rsidP="00BB4C2B">
            <w:pPr>
              <w:pStyle w:val="Tabletext"/>
              <w:rPr>
                <w:rFonts w:eastAsia="Calibri"/>
                <w:lang w:bidi="th-TH"/>
              </w:rPr>
            </w:pPr>
            <w:r w:rsidRPr="00B4531A">
              <w:rPr>
                <w:rFonts w:eastAsia="Calibri"/>
                <w:lang w:bidi="th-TH"/>
              </w:rPr>
              <w:t>1</w:t>
            </w:r>
          </w:p>
        </w:tc>
        <w:tc>
          <w:tcPr>
            <w:tcW w:w="850" w:type="dxa"/>
            <w:shd w:val="clear" w:color="auto" w:fill="auto"/>
          </w:tcPr>
          <w:p w14:paraId="2D459F09" w14:textId="77777777" w:rsidR="00BB4C2B" w:rsidRPr="00B4531A" w:rsidRDefault="00BB4C2B" w:rsidP="00BB4C2B">
            <w:pPr>
              <w:pStyle w:val="Tabletext"/>
              <w:rPr>
                <w:rFonts w:eastAsia="Calibri"/>
                <w:lang w:bidi="th-TH"/>
              </w:rPr>
            </w:pPr>
            <w:r w:rsidRPr="00B4531A">
              <w:rPr>
                <w:rFonts w:eastAsia="Calibri"/>
                <w:lang w:bidi="th-TH"/>
              </w:rPr>
              <w:t>Zone (Zo)</w:t>
            </w:r>
          </w:p>
        </w:tc>
        <w:tc>
          <w:tcPr>
            <w:tcW w:w="426" w:type="dxa"/>
            <w:shd w:val="clear" w:color="auto" w:fill="auto"/>
          </w:tcPr>
          <w:p w14:paraId="62F2F907" w14:textId="77777777" w:rsidR="00BB4C2B" w:rsidRPr="00B4531A" w:rsidRDefault="00BB4C2B" w:rsidP="00BB4C2B">
            <w:pPr>
              <w:pStyle w:val="Tabletext"/>
              <w:rPr>
                <w:rFonts w:eastAsia="Calibri"/>
                <w:szCs w:val="18"/>
                <w:lang w:bidi="th-TH"/>
              </w:rPr>
            </w:pPr>
            <w:r w:rsidRPr="00B4531A">
              <w:rPr>
                <w:rFonts w:eastAsia="Calibri"/>
                <w:szCs w:val="18"/>
                <w:lang w:bidi="th-TH"/>
              </w:rPr>
              <w:t>1</w:t>
            </w:r>
          </w:p>
        </w:tc>
        <w:tc>
          <w:tcPr>
            <w:tcW w:w="932" w:type="dxa"/>
            <w:shd w:val="clear" w:color="auto" w:fill="auto"/>
          </w:tcPr>
          <w:p w14:paraId="1E487CCD" w14:textId="77777777" w:rsidR="00BB4C2B" w:rsidRPr="00B4531A" w:rsidRDefault="00BB4C2B" w:rsidP="00BB4C2B">
            <w:pPr>
              <w:pStyle w:val="Tabletext"/>
              <w:rPr>
                <w:rFonts w:eastAsia="Calibri"/>
                <w:szCs w:val="18"/>
                <w:lang w:bidi="th-TH"/>
              </w:rPr>
            </w:pPr>
            <w:r w:rsidRPr="00B4531A">
              <w:rPr>
                <w:rFonts w:eastAsia="Calibri"/>
                <w:szCs w:val="18"/>
                <w:lang w:bidi="th-TH"/>
              </w:rPr>
              <w:t>96.86***</w:t>
            </w:r>
          </w:p>
        </w:tc>
        <w:tc>
          <w:tcPr>
            <w:tcW w:w="933" w:type="dxa"/>
            <w:shd w:val="clear" w:color="auto" w:fill="auto"/>
          </w:tcPr>
          <w:p w14:paraId="5DE89698" w14:textId="77777777" w:rsidR="00BB4C2B" w:rsidRPr="00B4531A" w:rsidRDefault="00BB4C2B" w:rsidP="00BB4C2B">
            <w:pPr>
              <w:pStyle w:val="Tabletext"/>
              <w:rPr>
                <w:rFonts w:eastAsia="Calibri"/>
                <w:szCs w:val="18"/>
                <w:lang w:bidi="th-TH"/>
              </w:rPr>
            </w:pPr>
            <w:r w:rsidRPr="00B4531A">
              <w:rPr>
                <w:rFonts w:eastAsia="Calibri"/>
                <w:szCs w:val="18"/>
                <w:lang w:bidi="th-TH"/>
              </w:rPr>
              <w:t>200.03***</w:t>
            </w:r>
          </w:p>
        </w:tc>
        <w:tc>
          <w:tcPr>
            <w:tcW w:w="932" w:type="dxa"/>
            <w:shd w:val="clear" w:color="auto" w:fill="auto"/>
          </w:tcPr>
          <w:p w14:paraId="3EE6220E" w14:textId="77777777" w:rsidR="00BB4C2B" w:rsidRPr="00B4531A" w:rsidRDefault="00BB4C2B" w:rsidP="00BB4C2B">
            <w:pPr>
              <w:pStyle w:val="Tabletext"/>
              <w:rPr>
                <w:rFonts w:eastAsia="Calibri"/>
                <w:szCs w:val="18"/>
                <w:lang w:bidi="th-TH"/>
              </w:rPr>
            </w:pPr>
            <w:r w:rsidRPr="00B4531A">
              <w:rPr>
                <w:rFonts w:eastAsia="Calibri"/>
                <w:szCs w:val="18"/>
                <w:lang w:bidi="th-TH"/>
              </w:rPr>
              <w:t>0.003</w:t>
            </w:r>
          </w:p>
        </w:tc>
        <w:tc>
          <w:tcPr>
            <w:tcW w:w="933" w:type="dxa"/>
            <w:shd w:val="clear" w:color="auto" w:fill="auto"/>
          </w:tcPr>
          <w:p w14:paraId="1DB54EF3" w14:textId="77777777" w:rsidR="00BB4C2B" w:rsidRPr="00B4531A" w:rsidRDefault="00BB4C2B" w:rsidP="00BB4C2B">
            <w:pPr>
              <w:pStyle w:val="Tabletext"/>
              <w:rPr>
                <w:rFonts w:eastAsia="Calibri"/>
                <w:szCs w:val="18"/>
                <w:lang w:bidi="th-TH"/>
              </w:rPr>
            </w:pPr>
            <w:r w:rsidRPr="00B4531A">
              <w:rPr>
                <w:rFonts w:eastAsia="Calibri"/>
                <w:szCs w:val="18"/>
                <w:lang w:bidi="th-TH"/>
              </w:rPr>
              <w:t>6.01*</w:t>
            </w:r>
          </w:p>
        </w:tc>
        <w:tc>
          <w:tcPr>
            <w:tcW w:w="933" w:type="dxa"/>
            <w:shd w:val="clear" w:color="auto" w:fill="auto"/>
          </w:tcPr>
          <w:p w14:paraId="4FA28E47" w14:textId="77777777" w:rsidR="00BB4C2B" w:rsidRPr="00B4531A" w:rsidRDefault="00BB4C2B" w:rsidP="00BB4C2B">
            <w:pPr>
              <w:pStyle w:val="Tabletext"/>
              <w:rPr>
                <w:rFonts w:eastAsia="Calibri"/>
                <w:szCs w:val="18"/>
                <w:lang w:bidi="th-TH"/>
              </w:rPr>
            </w:pPr>
            <w:r w:rsidRPr="00B4531A">
              <w:rPr>
                <w:rFonts w:eastAsia="Calibri"/>
                <w:szCs w:val="18"/>
                <w:lang w:bidi="th-TH"/>
              </w:rPr>
              <w:t>2.84</w:t>
            </w:r>
          </w:p>
        </w:tc>
        <w:tc>
          <w:tcPr>
            <w:tcW w:w="932" w:type="dxa"/>
            <w:shd w:val="clear" w:color="auto" w:fill="auto"/>
          </w:tcPr>
          <w:p w14:paraId="2A391701" w14:textId="77777777" w:rsidR="00BB4C2B" w:rsidRPr="00B4531A" w:rsidRDefault="00BB4C2B" w:rsidP="00BB4C2B">
            <w:pPr>
              <w:pStyle w:val="Tabletext"/>
              <w:rPr>
                <w:rFonts w:eastAsia="Calibri"/>
                <w:szCs w:val="18"/>
                <w:lang w:bidi="th-TH"/>
              </w:rPr>
            </w:pPr>
            <w:r w:rsidRPr="00B4531A">
              <w:rPr>
                <w:rFonts w:eastAsia="Calibri"/>
                <w:szCs w:val="18"/>
                <w:lang w:bidi="th-TH"/>
              </w:rPr>
              <w:t>0.01</w:t>
            </w:r>
          </w:p>
        </w:tc>
        <w:tc>
          <w:tcPr>
            <w:tcW w:w="933" w:type="dxa"/>
            <w:shd w:val="clear" w:color="auto" w:fill="auto"/>
          </w:tcPr>
          <w:p w14:paraId="6B3459B4" w14:textId="77777777" w:rsidR="00BB4C2B" w:rsidRPr="00B4531A" w:rsidRDefault="00BB4C2B" w:rsidP="00BB4C2B">
            <w:pPr>
              <w:pStyle w:val="Tabletext"/>
              <w:rPr>
                <w:rFonts w:eastAsia="Calibri"/>
                <w:szCs w:val="18"/>
                <w:lang w:bidi="th-TH"/>
              </w:rPr>
            </w:pPr>
            <w:r w:rsidRPr="00B4531A">
              <w:rPr>
                <w:rFonts w:eastAsia="Calibri"/>
                <w:szCs w:val="18"/>
                <w:lang w:bidi="th-TH"/>
              </w:rPr>
              <w:t>55.01***</w:t>
            </w:r>
          </w:p>
        </w:tc>
        <w:tc>
          <w:tcPr>
            <w:tcW w:w="933" w:type="dxa"/>
            <w:shd w:val="clear" w:color="auto" w:fill="auto"/>
          </w:tcPr>
          <w:p w14:paraId="52622E26" w14:textId="77777777" w:rsidR="00BB4C2B" w:rsidRPr="00B4531A" w:rsidRDefault="00BB4C2B" w:rsidP="00BB4C2B">
            <w:pPr>
              <w:pStyle w:val="Tabletext"/>
              <w:rPr>
                <w:rFonts w:eastAsia="Calibri"/>
                <w:szCs w:val="18"/>
                <w:lang w:bidi="th-TH"/>
              </w:rPr>
            </w:pPr>
            <w:r w:rsidRPr="00B4531A">
              <w:rPr>
                <w:rFonts w:eastAsia="Calibri"/>
                <w:szCs w:val="18"/>
                <w:lang w:bidi="th-TH"/>
              </w:rPr>
              <w:t>13.63***</w:t>
            </w:r>
          </w:p>
        </w:tc>
      </w:tr>
      <w:tr w:rsidR="00B4531A" w:rsidRPr="00F56682" w14:paraId="3EA21C2A" w14:textId="77777777" w:rsidTr="00B4531A">
        <w:tc>
          <w:tcPr>
            <w:tcW w:w="279" w:type="dxa"/>
            <w:shd w:val="clear" w:color="auto" w:fill="auto"/>
          </w:tcPr>
          <w:p w14:paraId="2F5F1F4E" w14:textId="77777777" w:rsidR="00BB4C2B" w:rsidRPr="00B4531A" w:rsidRDefault="00BB4C2B" w:rsidP="00BB4C2B">
            <w:pPr>
              <w:pStyle w:val="Tabletext"/>
              <w:rPr>
                <w:rFonts w:eastAsia="Calibri"/>
                <w:lang w:bidi="th-TH"/>
              </w:rPr>
            </w:pPr>
            <w:r w:rsidRPr="00B4531A">
              <w:rPr>
                <w:rFonts w:eastAsia="Calibri"/>
                <w:lang w:bidi="th-TH"/>
              </w:rPr>
              <w:t>2</w:t>
            </w:r>
          </w:p>
        </w:tc>
        <w:tc>
          <w:tcPr>
            <w:tcW w:w="850" w:type="dxa"/>
            <w:shd w:val="clear" w:color="auto" w:fill="auto"/>
          </w:tcPr>
          <w:p w14:paraId="6F40B08D" w14:textId="77777777" w:rsidR="00BB4C2B" w:rsidRPr="00B4531A" w:rsidRDefault="00BB4C2B" w:rsidP="00BB4C2B">
            <w:pPr>
              <w:pStyle w:val="Tabletext"/>
              <w:rPr>
                <w:rFonts w:eastAsia="Calibri"/>
                <w:lang w:bidi="th-TH"/>
              </w:rPr>
            </w:pPr>
            <w:r w:rsidRPr="00B4531A">
              <w:rPr>
                <w:rFonts w:eastAsia="Calibri"/>
                <w:lang w:bidi="th-TH"/>
              </w:rPr>
              <w:t>Water Year (WY)</w:t>
            </w:r>
          </w:p>
        </w:tc>
        <w:tc>
          <w:tcPr>
            <w:tcW w:w="426" w:type="dxa"/>
            <w:shd w:val="clear" w:color="auto" w:fill="auto"/>
          </w:tcPr>
          <w:p w14:paraId="1FC1FA6D" w14:textId="77777777" w:rsidR="00BB4C2B" w:rsidRPr="00B4531A" w:rsidRDefault="00BB4C2B" w:rsidP="00BB4C2B">
            <w:pPr>
              <w:pStyle w:val="Tabletext"/>
              <w:rPr>
                <w:rFonts w:eastAsia="Calibri"/>
                <w:szCs w:val="18"/>
                <w:lang w:bidi="th-TH"/>
              </w:rPr>
            </w:pPr>
            <w:r w:rsidRPr="00B4531A">
              <w:rPr>
                <w:rFonts w:eastAsia="Calibri"/>
                <w:szCs w:val="18"/>
                <w:lang w:bidi="th-TH"/>
              </w:rPr>
              <w:t>1</w:t>
            </w:r>
          </w:p>
        </w:tc>
        <w:tc>
          <w:tcPr>
            <w:tcW w:w="932" w:type="dxa"/>
            <w:shd w:val="clear" w:color="auto" w:fill="auto"/>
          </w:tcPr>
          <w:p w14:paraId="6FB0DBF8" w14:textId="77777777" w:rsidR="00BB4C2B" w:rsidRPr="00B4531A" w:rsidRDefault="00BB4C2B" w:rsidP="00BB4C2B">
            <w:pPr>
              <w:pStyle w:val="Tabletext"/>
              <w:rPr>
                <w:rFonts w:eastAsia="Calibri"/>
                <w:szCs w:val="18"/>
                <w:lang w:bidi="th-TH"/>
              </w:rPr>
            </w:pPr>
            <w:r w:rsidRPr="00B4531A">
              <w:rPr>
                <w:rFonts w:eastAsia="Calibri"/>
                <w:szCs w:val="18"/>
                <w:lang w:bidi="th-TH"/>
              </w:rPr>
              <w:t>74.58***</w:t>
            </w:r>
          </w:p>
        </w:tc>
        <w:tc>
          <w:tcPr>
            <w:tcW w:w="933" w:type="dxa"/>
            <w:shd w:val="clear" w:color="auto" w:fill="auto"/>
          </w:tcPr>
          <w:p w14:paraId="6EF3B805" w14:textId="77777777" w:rsidR="00BB4C2B" w:rsidRPr="00B4531A" w:rsidRDefault="00BB4C2B" w:rsidP="00BB4C2B">
            <w:pPr>
              <w:pStyle w:val="Tabletext"/>
              <w:rPr>
                <w:rFonts w:eastAsia="Calibri"/>
                <w:szCs w:val="18"/>
                <w:lang w:bidi="th-TH"/>
              </w:rPr>
            </w:pPr>
            <w:r w:rsidRPr="00B4531A">
              <w:rPr>
                <w:rFonts w:eastAsia="Calibri"/>
                <w:szCs w:val="18"/>
                <w:lang w:bidi="th-TH"/>
              </w:rPr>
              <w:t>42.93***</w:t>
            </w:r>
          </w:p>
        </w:tc>
        <w:tc>
          <w:tcPr>
            <w:tcW w:w="932" w:type="dxa"/>
            <w:shd w:val="clear" w:color="auto" w:fill="auto"/>
          </w:tcPr>
          <w:p w14:paraId="16E78CA2" w14:textId="77777777" w:rsidR="00BB4C2B" w:rsidRPr="00B4531A" w:rsidRDefault="00BB4C2B" w:rsidP="00BB4C2B">
            <w:pPr>
              <w:pStyle w:val="Tabletext"/>
              <w:rPr>
                <w:rFonts w:eastAsia="Calibri"/>
                <w:szCs w:val="18"/>
                <w:lang w:bidi="th-TH"/>
              </w:rPr>
            </w:pPr>
            <w:r w:rsidRPr="00B4531A">
              <w:rPr>
                <w:rFonts w:eastAsia="Calibri"/>
                <w:szCs w:val="18"/>
                <w:lang w:bidi="th-TH"/>
              </w:rPr>
              <w:t>12.56**</w:t>
            </w:r>
          </w:p>
        </w:tc>
        <w:tc>
          <w:tcPr>
            <w:tcW w:w="933" w:type="dxa"/>
            <w:shd w:val="clear" w:color="auto" w:fill="auto"/>
          </w:tcPr>
          <w:p w14:paraId="4C0ADD38" w14:textId="77777777" w:rsidR="00BB4C2B" w:rsidRPr="00B4531A" w:rsidRDefault="00BB4C2B" w:rsidP="00BB4C2B">
            <w:pPr>
              <w:pStyle w:val="Tabletext"/>
              <w:rPr>
                <w:rFonts w:eastAsia="Calibri"/>
                <w:szCs w:val="18"/>
                <w:lang w:bidi="th-TH"/>
              </w:rPr>
            </w:pPr>
            <w:r w:rsidRPr="00B4531A">
              <w:rPr>
                <w:rFonts w:eastAsia="Calibri"/>
                <w:szCs w:val="18"/>
                <w:lang w:bidi="th-TH"/>
              </w:rPr>
              <w:t>21.01***</w:t>
            </w:r>
          </w:p>
        </w:tc>
        <w:tc>
          <w:tcPr>
            <w:tcW w:w="933" w:type="dxa"/>
            <w:shd w:val="clear" w:color="auto" w:fill="auto"/>
          </w:tcPr>
          <w:p w14:paraId="57D59A4A" w14:textId="77777777" w:rsidR="00BB4C2B" w:rsidRPr="00B4531A" w:rsidRDefault="00BB4C2B" w:rsidP="00BB4C2B">
            <w:pPr>
              <w:pStyle w:val="Tabletext"/>
              <w:rPr>
                <w:rFonts w:eastAsia="Calibri"/>
                <w:szCs w:val="18"/>
                <w:lang w:bidi="th-TH"/>
              </w:rPr>
            </w:pPr>
            <w:r w:rsidRPr="00B4531A">
              <w:rPr>
                <w:rFonts w:eastAsia="Calibri"/>
                <w:szCs w:val="18"/>
                <w:lang w:bidi="th-TH"/>
              </w:rPr>
              <w:t>128.22***</w:t>
            </w:r>
          </w:p>
        </w:tc>
        <w:tc>
          <w:tcPr>
            <w:tcW w:w="932" w:type="dxa"/>
            <w:shd w:val="clear" w:color="auto" w:fill="auto"/>
          </w:tcPr>
          <w:p w14:paraId="388CE6C5" w14:textId="77777777" w:rsidR="00BB4C2B" w:rsidRPr="00B4531A" w:rsidRDefault="00BB4C2B" w:rsidP="00BB4C2B">
            <w:pPr>
              <w:pStyle w:val="Tabletext"/>
              <w:rPr>
                <w:rFonts w:eastAsia="Calibri"/>
                <w:szCs w:val="18"/>
                <w:lang w:bidi="th-TH"/>
              </w:rPr>
            </w:pPr>
            <w:r w:rsidRPr="00B4531A">
              <w:rPr>
                <w:rFonts w:eastAsia="Calibri"/>
                <w:szCs w:val="18"/>
                <w:lang w:bidi="th-TH"/>
              </w:rPr>
              <w:t>3.29</w:t>
            </w:r>
          </w:p>
        </w:tc>
        <w:tc>
          <w:tcPr>
            <w:tcW w:w="933" w:type="dxa"/>
            <w:shd w:val="clear" w:color="auto" w:fill="auto"/>
          </w:tcPr>
          <w:p w14:paraId="107DDDE6" w14:textId="77777777" w:rsidR="00BB4C2B" w:rsidRPr="00B4531A" w:rsidRDefault="00BB4C2B" w:rsidP="00BB4C2B">
            <w:pPr>
              <w:pStyle w:val="Tabletext"/>
              <w:rPr>
                <w:rFonts w:eastAsia="Calibri"/>
                <w:szCs w:val="18"/>
                <w:lang w:bidi="th-TH"/>
              </w:rPr>
            </w:pPr>
            <w:r w:rsidRPr="00B4531A">
              <w:rPr>
                <w:rFonts w:eastAsia="Calibri"/>
                <w:szCs w:val="18"/>
                <w:lang w:bidi="th-TH"/>
              </w:rPr>
              <w:t>18.16***</w:t>
            </w:r>
          </w:p>
        </w:tc>
        <w:tc>
          <w:tcPr>
            <w:tcW w:w="933" w:type="dxa"/>
            <w:shd w:val="clear" w:color="auto" w:fill="auto"/>
          </w:tcPr>
          <w:p w14:paraId="47B67B39" w14:textId="77777777" w:rsidR="00BB4C2B" w:rsidRPr="00B4531A" w:rsidRDefault="00BB4C2B" w:rsidP="00BB4C2B">
            <w:pPr>
              <w:pStyle w:val="Tabletext"/>
              <w:rPr>
                <w:rFonts w:eastAsia="Calibri"/>
                <w:szCs w:val="18"/>
                <w:lang w:bidi="th-TH"/>
              </w:rPr>
            </w:pPr>
            <w:r w:rsidRPr="00B4531A">
              <w:rPr>
                <w:rFonts w:eastAsia="Calibri"/>
                <w:szCs w:val="18"/>
                <w:lang w:bidi="th-TH"/>
              </w:rPr>
              <w:t>39.56***</w:t>
            </w:r>
          </w:p>
        </w:tc>
      </w:tr>
      <w:tr w:rsidR="00B4531A" w:rsidRPr="00F56682" w14:paraId="2997C3DF" w14:textId="77777777" w:rsidTr="00B4531A">
        <w:tc>
          <w:tcPr>
            <w:tcW w:w="279" w:type="dxa"/>
            <w:shd w:val="clear" w:color="auto" w:fill="auto"/>
          </w:tcPr>
          <w:p w14:paraId="6C1F44A8" w14:textId="77777777" w:rsidR="00BB4C2B" w:rsidRPr="00B4531A" w:rsidRDefault="00BB4C2B" w:rsidP="00BB4C2B">
            <w:pPr>
              <w:pStyle w:val="Tabletext"/>
              <w:rPr>
                <w:rFonts w:eastAsia="Calibri"/>
                <w:lang w:bidi="th-TH"/>
              </w:rPr>
            </w:pPr>
            <w:r w:rsidRPr="00B4531A">
              <w:rPr>
                <w:rFonts w:eastAsia="Calibri"/>
                <w:lang w:bidi="th-TH"/>
              </w:rPr>
              <w:t>3</w:t>
            </w:r>
          </w:p>
        </w:tc>
        <w:tc>
          <w:tcPr>
            <w:tcW w:w="850" w:type="dxa"/>
            <w:shd w:val="clear" w:color="auto" w:fill="auto"/>
          </w:tcPr>
          <w:p w14:paraId="0699D33A" w14:textId="77777777" w:rsidR="00BB4C2B" w:rsidRPr="00B4531A" w:rsidRDefault="00BB4C2B" w:rsidP="00BB4C2B">
            <w:pPr>
              <w:pStyle w:val="Tabletext"/>
              <w:rPr>
                <w:rFonts w:eastAsia="Calibri"/>
                <w:lang w:bidi="th-TH"/>
              </w:rPr>
            </w:pPr>
            <w:r w:rsidRPr="00B4531A">
              <w:rPr>
                <w:rFonts w:eastAsia="Calibri"/>
                <w:lang w:bidi="th-TH"/>
              </w:rPr>
              <w:t>Trip (WY)</w:t>
            </w:r>
          </w:p>
        </w:tc>
        <w:tc>
          <w:tcPr>
            <w:tcW w:w="426" w:type="dxa"/>
            <w:shd w:val="clear" w:color="auto" w:fill="auto"/>
          </w:tcPr>
          <w:p w14:paraId="564904A7" w14:textId="77777777" w:rsidR="00BB4C2B" w:rsidRPr="00B4531A" w:rsidRDefault="00BB4C2B" w:rsidP="00BB4C2B">
            <w:pPr>
              <w:pStyle w:val="Tabletext"/>
              <w:rPr>
                <w:rFonts w:eastAsia="Calibri"/>
                <w:szCs w:val="18"/>
                <w:lang w:bidi="th-TH"/>
              </w:rPr>
            </w:pPr>
            <w:r w:rsidRPr="00B4531A">
              <w:rPr>
                <w:rFonts w:eastAsia="Calibri"/>
                <w:szCs w:val="18"/>
                <w:lang w:bidi="th-TH"/>
              </w:rPr>
              <w:t>10</w:t>
            </w:r>
          </w:p>
        </w:tc>
        <w:tc>
          <w:tcPr>
            <w:tcW w:w="932" w:type="dxa"/>
            <w:shd w:val="clear" w:color="auto" w:fill="auto"/>
          </w:tcPr>
          <w:p w14:paraId="4A44576E" w14:textId="77777777" w:rsidR="00BB4C2B" w:rsidRPr="00B4531A" w:rsidRDefault="00BB4C2B" w:rsidP="00BB4C2B">
            <w:pPr>
              <w:pStyle w:val="Tabletext"/>
              <w:rPr>
                <w:rFonts w:eastAsia="Calibri"/>
                <w:szCs w:val="18"/>
                <w:lang w:bidi="th-TH"/>
              </w:rPr>
            </w:pPr>
            <w:r w:rsidRPr="00B4531A">
              <w:rPr>
                <w:rFonts w:eastAsia="Calibri"/>
                <w:szCs w:val="18"/>
                <w:lang w:bidi="th-TH"/>
              </w:rPr>
              <w:t>16.89***</w:t>
            </w:r>
          </w:p>
        </w:tc>
        <w:tc>
          <w:tcPr>
            <w:tcW w:w="933" w:type="dxa"/>
            <w:shd w:val="clear" w:color="auto" w:fill="auto"/>
          </w:tcPr>
          <w:p w14:paraId="3ADAEBDB" w14:textId="77777777" w:rsidR="00BB4C2B" w:rsidRPr="00B4531A" w:rsidRDefault="00BB4C2B" w:rsidP="00BB4C2B">
            <w:pPr>
              <w:pStyle w:val="Tabletext"/>
              <w:rPr>
                <w:rFonts w:eastAsia="Calibri"/>
                <w:szCs w:val="18"/>
                <w:lang w:bidi="th-TH"/>
              </w:rPr>
            </w:pPr>
            <w:r w:rsidRPr="00B4531A">
              <w:rPr>
                <w:rFonts w:eastAsia="Calibri"/>
                <w:szCs w:val="18"/>
                <w:lang w:bidi="th-TH"/>
              </w:rPr>
              <w:t>41.88***</w:t>
            </w:r>
          </w:p>
        </w:tc>
        <w:tc>
          <w:tcPr>
            <w:tcW w:w="932" w:type="dxa"/>
            <w:shd w:val="clear" w:color="auto" w:fill="auto"/>
          </w:tcPr>
          <w:p w14:paraId="7B9702AD" w14:textId="77777777" w:rsidR="00BB4C2B" w:rsidRPr="00B4531A" w:rsidRDefault="00BB4C2B" w:rsidP="00BB4C2B">
            <w:pPr>
              <w:pStyle w:val="Tabletext"/>
              <w:rPr>
                <w:rFonts w:eastAsia="Calibri"/>
                <w:szCs w:val="18"/>
                <w:lang w:bidi="th-TH"/>
              </w:rPr>
            </w:pPr>
            <w:r w:rsidRPr="00B4531A">
              <w:rPr>
                <w:rFonts w:eastAsia="Calibri"/>
                <w:szCs w:val="18"/>
                <w:lang w:bidi="th-TH"/>
              </w:rPr>
              <w:t>1.25</w:t>
            </w:r>
          </w:p>
        </w:tc>
        <w:tc>
          <w:tcPr>
            <w:tcW w:w="933" w:type="dxa"/>
            <w:shd w:val="clear" w:color="auto" w:fill="auto"/>
          </w:tcPr>
          <w:p w14:paraId="6B4EAA0B" w14:textId="77777777" w:rsidR="00BB4C2B" w:rsidRPr="00B4531A" w:rsidRDefault="00BB4C2B" w:rsidP="00BB4C2B">
            <w:pPr>
              <w:pStyle w:val="Tabletext"/>
              <w:rPr>
                <w:rFonts w:eastAsia="Calibri"/>
                <w:szCs w:val="18"/>
                <w:lang w:bidi="th-TH"/>
              </w:rPr>
            </w:pPr>
            <w:r w:rsidRPr="00B4531A">
              <w:rPr>
                <w:rFonts w:eastAsia="Calibri"/>
                <w:szCs w:val="18"/>
                <w:lang w:bidi="th-TH"/>
              </w:rPr>
              <w:t>4.94**</w:t>
            </w:r>
          </w:p>
        </w:tc>
        <w:tc>
          <w:tcPr>
            <w:tcW w:w="933" w:type="dxa"/>
            <w:shd w:val="clear" w:color="auto" w:fill="auto"/>
          </w:tcPr>
          <w:p w14:paraId="43DE6A4C" w14:textId="77777777" w:rsidR="00BB4C2B" w:rsidRPr="00B4531A" w:rsidRDefault="00BB4C2B" w:rsidP="00BB4C2B">
            <w:pPr>
              <w:pStyle w:val="Tabletext"/>
              <w:rPr>
                <w:rFonts w:eastAsia="Calibri"/>
                <w:szCs w:val="18"/>
                <w:lang w:bidi="th-TH"/>
              </w:rPr>
            </w:pPr>
            <w:r w:rsidRPr="00B4531A">
              <w:rPr>
                <w:rFonts w:eastAsia="Calibri"/>
                <w:szCs w:val="18"/>
                <w:lang w:bidi="th-TH"/>
              </w:rPr>
              <w:t>48.29***</w:t>
            </w:r>
          </w:p>
        </w:tc>
        <w:tc>
          <w:tcPr>
            <w:tcW w:w="932" w:type="dxa"/>
            <w:shd w:val="clear" w:color="auto" w:fill="auto"/>
          </w:tcPr>
          <w:p w14:paraId="46A0BAA7" w14:textId="77777777" w:rsidR="00BB4C2B" w:rsidRPr="00B4531A" w:rsidRDefault="00BB4C2B" w:rsidP="00BB4C2B">
            <w:pPr>
              <w:pStyle w:val="Tabletext"/>
              <w:rPr>
                <w:rFonts w:eastAsia="Calibri"/>
                <w:szCs w:val="18"/>
                <w:lang w:bidi="th-TH"/>
              </w:rPr>
            </w:pPr>
            <w:r w:rsidRPr="00B4531A">
              <w:rPr>
                <w:rFonts w:eastAsia="Calibri"/>
                <w:szCs w:val="18"/>
                <w:lang w:bidi="th-TH"/>
              </w:rPr>
              <w:t>1.52</w:t>
            </w:r>
          </w:p>
        </w:tc>
        <w:tc>
          <w:tcPr>
            <w:tcW w:w="933" w:type="dxa"/>
            <w:shd w:val="clear" w:color="auto" w:fill="auto"/>
          </w:tcPr>
          <w:p w14:paraId="1F2578BA" w14:textId="77777777" w:rsidR="00BB4C2B" w:rsidRPr="00B4531A" w:rsidRDefault="00BB4C2B" w:rsidP="00BB4C2B">
            <w:pPr>
              <w:pStyle w:val="Tabletext"/>
              <w:rPr>
                <w:rFonts w:eastAsia="Calibri"/>
                <w:szCs w:val="18"/>
                <w:lang w:bidi="th-TH"/>
              </w:rPr>
            </w:pPr>
            <w:r w:rsidRPr="00B4531A">
              <w:rPr>
                <w:rFonts w:eastAsia="Calibri"/>
                <w:szCs w:val="18"/>
                <w:lang w:bidi="th-TH"/>
              </w:rPr>
              <w:t>4.68***</w:t>
            </w:r>
          </w:p>
        </w:tc>
        <w:tc>
          <w:tcPr>
            <w:tcW w:w="933" w:type="dxa"/>
            <w:shd w:val="clear" w:color="auto" w:fill="auto"/>
          </w:tcPr>
          <w:p w14:paraId="7B954C29" w14:textId="77777777" w:rsidR="00BB4C2B" w:rsidRPr="00B4531A" w:rsidRDefault="00BB4C2B" w:rsidP="00BB4C2B">
            <w:pPr>
              <w:pStyle w:val="Tabletext"/>
              <w:rPr>
                <w:rFonts w:eastAsia="Calibri"/>
                <w:szCs w:val="18"/>
                <w:lang w:bidi="th-TH"/>
              </w:rPr>
            </w:pPr>
            <w:r w:rsidRPr="00B4531A">
              <w:rPr>
                <w:rFonts w:eastAsia="Calibri"/>
                <w:szCs w:val="18"/>
                <w:lang w:bidi="th-TH"/>
              </w:rPr>
              <w:t>16.43***</w:t>
            </w:r>
          </w:p>
        </w:tc>
      </w:tr>
      <w:tr w:rsidR="00B4531A" w:rsidRPr="00F56682" w14:paraId="6D28C7C2" w14:textId="77777777" w:rsidTr="00B4531A">
        <w:tc>
          <w:tcPr>
            <w:tcW w:w="279" w:type="dxa"/>
            <w:shd w:val="clear" w:color="auto" w:fill="auto"/>
          </w:tcPr>
          <w:p w14:paraId="3E4208F8" w14:textId="77777777" w:rsidR="00BB4C2B" w:rsidRPr="00B4531A" w:rsidRDefault="00BB4C2B" w:rsidP="00BB4C2B">
            <w:pPr>
              <w:pStyle w:val="Tabletext"/>
              <w:rPr>
                <w:rFonts w:eastAsia="Calibri"/>
                <w:lang w:bidi="th-TH"/>
              </w:rPr>
            </w:pPr>
            <w:r w:rsidRPr="00B4531A">
              <w:rPr>
                <w:rFonts w:eastAsia="Calibri"/>
                <w:lang w:bidi="th-TH"/>
              </w:rPr>
              <w:t>4</w:t>
            </w:r>
          </w:p>
        </w:tc>
        <w:tc>
          <w:tcPr>
            <w:tcW w:w="850" w:type="dxa"/>
            <w:shd w:val="clear" w:color="auto" w:fill="auto"/>
          </w:tcPr>
          <w:p w14:paraId="065EEC76" w14:textId="77777777" w:rsidR="00BB4C2B" w:rsidRPr="00B4531A" w:rsidRDefault="00BB4C2B" w:rsidP="00BB4C2B">
            <w:pPr>
              <w:pStyle w:val="Tabletext"/>
              <w:rPr>
                <w:rFonts w:eastAsia="Calibri"/>
                <w:lang w:bidi="th-TH"/>
              </w:rPr>
            </w:pPr>
            <w:r w:rsidRPr="00B4531A">
              <w:rPr>
                <w:rFonts w:eastAsia="Calibri"/>
                <w:lang w:bidi="th-TH"/>
              </w:rPr>
              <w:t>Zo x WY</w:t>
            </w:r>
          </w:p>
        </w:tc>
        <w:tc>
          <w:tcPr>
            <w:tcW w:w="426" w:type="dxa"/>
            <w:shd w:val="clear" w:color="auto" w:fill="auto"/>
          </w:tcPr>
          <w:p w14:paraId="02A22098" w14:textId="77777777" w:rsidR="00BB4C2B" w:rsidRPr="00B4531A" w:rsidRDefault="00BB4C2B" w:rsidP="00BB4C2B">
            <w:pPr>
              <w:pStyle w:val="Tabletext"/>
              <w:rPr>
                <w:rFonts w:eastAsia="Calibri"/>
                <w:szCs w:val="18"/>
                <w:lang w:bidi="th-TH"/>
              </w:rPr>
            </w:pPr>
            <w:r w:rsidRPr="00B4531A">
              <w:rPr>
                <w:rFonts w:eastAsia="Calibri"/>
                <w:szCs w:val="18"/>
                <w:lang w:bidi="th-TH"/>
              </w:rPr>
              <w:t>1</w:t>
            </w:r>
          </w:p>
        </w:tc>
        <w:tc>
          <w:tcPr>
            <w:tcW w:w="932" w:type="dxa"/>
            <w:shd w:val="clear" w:color="auto" w:fill="auto"/>
          </w:tcPr>
          <w:p w14:paraId="20C923C3" w14:textId="77777777" w:rsidR="00BB4C2B" w:rsidRPr="00B4531A" w:rsidRDefault="00BB4C2B" w:rsidP="00BB4C2B">
            <w:pPr>
              <w:pStyle w:val="Tabletext"/>
              <w:rPr>
                <w:rFonts w:eastAsia="Calibri"/>
                <w:szCs w:val="18"/>
                <w:lang w:bidi="th-TH"/>
              </w:rPr>
            </w:pPr>
            <w:r w:rsidRPr="00B4531A">
              <w:rPr>
                <w:rFonts w:eastAsia="Calibri"/>
                <w:szCs w:val="18"/>
                <w:lang w:bidi="th-TH"/>
              </w:rPr>
              <w:t>20.47***</w:t>
            </w:r>
          </w:p>
        </w:tc>
        <w:tc>
          <w:tcPr>
            <w:tcW w:w="933" w:type="dxa"/>
            <w:shd w:val="clear" w:color="auto" w:fill="auto"/>
          </w:tcPr>
          <w:p w14:paraId="5F6DC0B0" w14:textId="77777777" w:rsidR="00BB4C2B" w:rsidRPr="00B4531A" w:rsidRDefault="00BB4C2B" w:rsidP="00BB4C2B">
            <w:pPr>
              <w:pStyle w:val="Tabletext"/>
              <w:rPr>
                <w:rFonts w:eastAsia="Calibri"/>
                <w:szCs w:val="18"/>
                <w:lang w:bidi="th-TH"/>
              </w:rPr>
            </w:pPr>
            <w:r w:rsidRPr="00B4531A">
              <w:rPr>
                <w:rFonts w:eastAsia="Calibri"/>
                <w:szCs w:val="18"/>
                <w:lang w:bidi="th-TH"/>
              </w:rPr>
              <w:t>4.86*</w:t>
            </w:r>
          </w:p>
        </w:tc>
        <w:tc>
          <w:tcPr>
            <w:tcW w:w="932" w:type="dxa"/>
            <w:shd w:val="clear" w:color="auto" w:fill="auto"/>
          </w:tcPr>
          <w:p w14:paraId="10861068" w14:textId="77777777" w:rsidR="00BB4C2B" w:rsidRPr="00B4531A" w:rsidRDefault="00BB4C2B" w:rsidP="00BB4C2B">
            <w:pPr>
              <w:pStyle w:val="Tabletext"/>
              <w:rPr>
                <w:rFonts w:eastAsia="Calibri"/>
                <w:szCs w:val="18"/>
                <w:lang w:bidi="th-TH"/>
              </w:rPr>
            </w:pPr>
            <w:r w:rsidRPr="00B4531A">
              <w:rPr>
                <w:rFonts w:eastAsia="Calibri"/>
                <w:szCs w:val="18"/>
                <w:lang w:bidi="th-TH"/>
              </w:rPr>
              <w:t>6.54*</w:t>
            </w:r>
          </w:p>
        </w:tc>
        <w:tc>
          <w:tcPr>
            <w:tcW w:w="933" w:type="dxa"/>
            <w:shd w:val="clear" w:color="auto" w:fill="auto"/>
          </w:tcPr>
          <w:p w14:paraId="023031EA" w14:textId="77777777" w:rsidR="00BB4C2B" w:rsidRPr="00B4531A" w:rsidRDefault="00BB4C2B" w:rsidP="00BB4C2B">
            <w:pPr>
              <w:pStyle w:val="Tabletext"/>
              <w:rPr>
                <w:rFonts w:eastAsia="Calibri"/>
                <w:szCs w:val="18"/>
                <w:lang w:bidi="th-TH"/>
              </w:rPr>
            </w:pPr>
            <w:r w:rsidRPr="00B4531A">
              <w:rPr>
                <w:rFonts w:eastAsia="Calibri"/>
                <w:szCs w:val="18"/>
                <w:lang w:bidi="th-TH"/>
              </w:rPr>
              <w:t>0.05</w:t>
            </w:r>
          </w:p>
        </w:tc>
        <w:tc>
          <w:tcPr>
            <w:tcW w:w="933" w:type="dxa"/>
            <w:shd w:val="clear" w:color="auto" w:fill="auto"/>
          </w:tcPr>
          <w:p w14:paraId="0DF7801B" w14:textId="77777777" w:rsidR="00BB4C2B" w:rsidRPr="00B4531A" w:rsidRDefault="00BB4C2B" w:rsidP="00BB4C2B">
            <w:pPr>
              <w:pStyle w:val="Tabletext"/>
              <w:rPr>
                <w:rFonts w:eastAsia="Calibri"/>
                <w:szCs w:val="18"/>
                <w:lang w:bidi="th-TH"/>
              </w:rPr>
            </w:pPr>
            <w:r w:rsidRPr="00B4531A">
              <w:rPr>
                <w:rFonts w:eastAsia="Calibri"/>
                <w:szCs w:val="18"/>
                <w:lang w:bidi="th-TH"/>
              </w:rPr>
              <w:t>0.003</w:t>
            </w:r>
          </w:p>
        </w:tc>
        <w:tc>
          <w:tcPr>
            <w:tcW w:w="932" w:type="dxa"/>
            <w:shd w:val="clear" w:color="auto" w:fill="auto"/>
          </w:tcPr>
          <w:p w14:paraId="6AFA31B9" w14:textId="77777777" w:rsidR="00BB4C2B" w:rsidRPr="00B4531A" w:rsidRDefault="00BB4C2B" w:rsidP="00BB4C2B">
            <w:pPr>
              <w:pStyle w:val="Tabletext"/>
              <w:rPr>
                <w:rFonts w:eastAsia="Calibri"/>
                <w:szCs w:val="18"/>
                <w:lang w:bidi="th-TH"/>
              </w:rPr>
            </w:pPr>
            <w:r w:rsidRPr="00B4531A">
              <w:rPr>
                <w:rFonts w:eastAsia="Calibri"/>
                <w:szCs w:val="18"/>
                <w:lang w:bidi="th-TH"/>
              </w:rPr>
              <w:t>4.55*</w:t>
            </w:r>
          </w:p>
        </w:tc>
        <w:tc>
          <w:tcPr>
            <w:tcW w:w="933" w:type="dxa"/>
            <w:shd w:val="clear" w:color="auto" w:fill="auto"/>
          </w:tcPr>
          <w:p w14:paraId="1B52739B" w14:textId="77777777" w:rsidR="00BB4C2B" w:rsidRPr="00B4531A" w:rsidRDefault="00BB4C2B" w:rsidP="00BB4C2B">
            <w:pPr>
              <w:pStyle w:val="Tabletext"/>
              <w:rPr>
                <w:rFonts w:eastAsia="Calibri"/>
                <w:szCs w:val="18"/>
                <w:lang w:bidi="th-TH"/>
              </w:rPr>
            </w:pPr>
            <w:r w:rsidRPr="00B4531A">
              <w:rPr>
                <w:rFonts w:eastAsia="Calibri"/>
                <w:szCs w:val="18"/>
                <w:lang w:bidi="th-TH"/>
              </w:rPr>
              <w:t>10.14**</w:t>
            </w:r>
          </w:p>
        </w:tc>
        <w:tc>
          <w:tcPr>
            <w:tcW w:w="933" w:type="dxa"/>
            <w:shd w:val="clear" w:color="auto" w:fill="auto"/>
          </w:tcPr>
          <w:p w14:paraId="4529BC47" w14:textId="77777777" w:rsidR="00BB4C2B" w:rsidRPr="00B4531A" w:rsidRDefault="00BB4C2B" w:rsidP="00BB4C2B">
            <w:pPr>
              <w:pStyle w:val="Tabletext"/>
              <w:rPr>
                <w:rFonts w:eastAsia="Calibri"/>
                <w:szCs w:val="18"/>
                <w:lang w:bidi="th-TH"/>
              </w:rPr>
            </w:pPr>
            <w:r w:rsidRPr="00B4531A">
              <w:rPr>
                <w:rFonts w:eastAsia="Calibri"/>
                <w:szCs w:val="18"/>
                <w:lang w:bidi="th-TH"/>
              </w:rPr>
              <w:t>1.33</w:t>
            </w:r>
          </w:p>
        </w:tc>
      </w:tr>
      <w:tr w:rsidR="00B4531A" w:rsidRPr="00F56682" w14:paraId="1035E6F3" w14:textId="77777777" w:rsidTr="00B4531A">
        <w:tc>
          <w:tcPr>
            <w:tcW w:w="279" w:type="dxa"/>
            <w:shd w:val="clear" w:color="auto" w:fill="auto"/>
          </w:tcPr>
          <w:p w14:paraId="508440C2" w14:textId="77777777" w:rsidR="00BB4C2B" w:rsidRPr="00B4531A" w:rsidRDefault="00BB4C2B" w:rsidP="00BB4C2B">
            <w:pPr>
              <w:pStyle w:val="Tabletext"/>
              <w:rPr>
                <w:rFonts w:eastAsia="Calibri"/>
                <w:lang w:bidi="th-TH"/>
              </w:rPr>
            </w:pPr>
            <w:r w:rsidRPr="00B4531A">
              <w:rPr>
                <w:rFonts w:eastAsia="Calibri"/>
                <w:lang w:bidi="th-TH"/>
              </w:rPr>
              <w:t>5</w:t>
            </w:r>
          </w:p>
        </w:tc>
        <w:tc>
          <w:tcPr>
            <w:tcW w:w="850" w:type="dxa"/>
            <w:shd w:val="clear" w:color="auto" w:fill="auto"/>
          </w:tcPr>
          <w:p w14:paraId="7CB51FE0" w14:textId="77777777" w:rsidR="00BB4C2B" w:rsidRPr="00B4531A" w:rsidRDefault="00BB4C2B" w:rsidP="00BB4C2B">
            <w:pPr>
              <w:pStyle w:val="Tabletext"/>
              <w:rPr>
                <w:rFonts w:eastAsia="Calibri"/>
                <w:lang w:bidi="th-TH"/>
              </w:rPr>
            </w:pPr>
            <w:r w:rsidRPr="00B4531A">
              <w:rPr>
                <w:rFonts w:eastAsia="Calibri"/>
                <w:lang w:bidi="th-TH"/>
              </w:rPr>
              <w:t>Zo x Tr(WY)</w:t>
            </w:r>
          </w:p>
        </w:tc>
        <w:tc>
          <w:tcPr>
            <w:tcW w:w="426" w:type="dxa"/>
            <w:shd w:val="clear" w:color="auto" w:fill="auto"/>
          </w:tcPr>
          <w:p w14:paraId="4B94C691" w14:textId="77777777" w:rsidR="00BB4C2B" w:rsidRPr="00B4531A" w:rsidRDefault="00BB4C2B" w:rsidP="00BB4C2B">
            <w:pPr>
              <w:pStyle w:val="Tabletext"/>
              <w:rPr>
                <w:rFonts w:eastAsia="Calibri"/>
                <w:szCs w:val="18"/>
                <w:lang w:bidi="th-TH"/>
              </w:rPr>
            </w:pPr>
            <w:r w:rsidRPr="00B4531A">
              <w:rPr>
                <w:rFonts w:eastAsia="Calibri"/>
                <w:szCs w:val="18"/>
                <w:lang w:bidi="th-TH"/>
              </w:rPr>
              <w:t>10</w:t>
            </w:r>
          </w:p>
        </w:tc>
        <w:tc>
          <w:tcPr>
            <w:tcW w:w="932" w:type="dxa"/>
            <w:shd w:val="clear" w:color="auto" w:fill="auto"/>
          </w:tcPr>
          <w:p w14:paraId="25927BA0" w14:textId="77777777" w:rsidR="00BB4C2B" w:rsidRPr="00B4531A" w:rsidRDefault="00BB4C2B" w:rsidP="00BB4C2B">
            <w:pPr>
              <w:pStyle w:val="Tabletext"/>
              <w:rPr>
                <w:rFonts w:eastAsia="Calibri"/>
                <w:szCs w:val="18"/>
                <w:lang w:bidi="th-TH"/>
              </w:rPr>
            </w:pPr>
            <w:r w:rsidRPr="00B4531A">
              <w:rPr>
                <w:rFonts w:eastAsia="Calibri"/>
                <w:szCs w:val="18"/>
                <w:lang w:bidi="th-TH"/>
              </w:rPr>
              <w:t>10.91***</w:t>
            </w:r>
          </w:p>
        </w:tc>
        <w:tc>
          <w:tcPr>
            <w:tcW w:w="933" w:type="dxa"/>
            <w:shd w:val="clear" w:color="auto" w:fill="auto"/>
          </w:tcPr>
          <w:p w14:paraId="7F9D5F85" w14:textId="77777777" w:rsidR="00BB4C2B" w:rsidRPr="00B4531A" w:rsidRDefault="00BB4C2B" w:rsidP="00BB4C2B">
            <w:pPr>
              <w:pStyle w:val="Tabletext"/>
              <w:rPr>
                <w:rFonts w:eastAsia="Calibri"/>
                <w:szCs w:val="18"/>
                <w:lang w:bidi="th-TH"/>
              </w:rPr>
            </w:pPr>
            <w:r w:rsidRPr="00B4531A">
              <w:rPr>
                <w:rFonts w:eastAsia="Calibri"/>
                <w:szCs w:val="18"/>
                <w:lang w:bidi="th-TH"/>
              </w:rPr>
              <w:t>3.57**</w:t>
            </w:r>
          </w:p>
        </w:tc>
        <w:tc>
          <w:tcPr>
            <w:tcW w:w="932" w:type="dxa"/>
            <w:shd w:val="clear" w:color="auto" w:fill="auto"/>
          </w:tcPr>
          <w:p w14:paraId="53666C93" w14:textId="77777777" w:rsidR="00BB4C2B" w:rsidRPr="00B4531A" w:rsidRDefault="00BB4C2B" w:rsidP="00BB4C2B">
            <w:pPr>
              <w:pStyle w:val="Tabletext"/>
              <w:rPr>
                <w:rFonts w:eastAsia="Calibri"/>
                <w:szCs w:val="18"/>
                <w:lang w:bidi="th-TH"/>
              </w:rPr>
            </w:pPr>
            <w:r w:rsidRPr="00B4531A">
              <w:rPr>
                <w:rFonts w:eastAsia="Calibri"/>
                <w:szCs w:val="18"/>
                <w:lang w:bidi="th-TH"/>
              </w:rPr>
              <w:t>1.41</w:t>
            </w:r>
          </w:p>
        </w:tc>
        <w:tc>
          <w:tcPr>
            <w:tcW w:w="933" w:type="dxa"/>
            <w:shd w:val="clear" w:color="auto" w:fill="auto"/>
          </w:tcPr>
          <w:p w14:paraId="1B60159A" w14:textId="77777777" w:rsidR="00BB4C2B" w:rsidRPr="00B4531A" w:rsidRDefault="00BB4C2B" w:rsidP="00BB4C2B">
            <w:pPr>
              <w:pStyle w:val="Tabletext"/>
              <w:rPr>
                <w:rFonts w:eastAsia="Calibri"/>
                <w:szCs w:val="18"/>
                <w:lang w:bidi="th-TH"/>
              </w:rPr>
            </w:pPr>
            <w:r w:rsidRPr="00B4531A">
              <w:rPr>
                <w:rFonts w:eastAsia="Calibri"/>
                <w:szCs w:val="18"/>
                <w:lang w:bidi="th-TH"/>
              </w:rPr>
              <w:t>6.06***</w:t>
            </w:r>
          </w:p>
        </w:tc>
        <w:tc>
          <w:tcPr>
            <w:tcW w:w="933" w:type="dxa"/>
            <w:shd w:val="clear" w:color="auto" w:fill="auto"/>
          </w:tcPr>
          <w:p w14:paraId="50297263" w14:textId="77777777" w:rsidR="00BB4C2B" w:rsidRPr="00B4531A" w:rsidRDefault="00BB4C2B" w:rsidP="00BB4C2B">
            <w:pPr>
              <w:pStyle w:val="Tabletext"/>
              <w:rPr>
                <w:rFonts w:eastAsia="Calibri"/>
                <w:szCs w:val="18"/>
                <w:lang w:bidi="th-TH"/>
              </w:rPr>
            </w:pPr>
            <w:r w:rsidRPr="00B4531A">
              <w:rPr>
                <w:rFonts w:eastAsia="Calibri"/>
                <w:szCs w:val="18"/>
                <w:lang w:bidi="th-TH"/>
              </w:rPr>
              <w:t>33.90***</w:t>
            </w:r>
          </w:p>
        </w:tc>
        <w:tc>
          <w:tcPr>
            <w:tcW w:w="932" w:type="dxa"/>
            <w:shd w:val="clear" w:color="auto" w:fill="auto"/>
          </w:tcPr>
          <w:p w14:paraId="611617B4" w14:textId="77777777" w:rsidR="00BB4C2B" w:rsidRPr="00B4531A" w:rsidRDefault="00BB4C2B" w:rsidP="00BB4C2B">
            <w:pPr>
              <w:pStyle w:val="Tabletext"/>
              <w:rPr>
                <w:rFonts w:eastAsia="Calibri"/>
                <w:szCs w:val="18"/>
                <w:lang w:bidi="th-TH"/>
              </w:rPr>
            </w:pPr>
            <w:r w:rsidRPr="00B4531A">
              <w:rPr>
                <w:rFonts w:eastAsia="Calibri"/>
                <w:szCs w:val="18"/>
                <w:lang w:bidi="th-TH"/>
              </w:rPr>
              <w:t>3.53***</w:t>
            </w:r>
          </w:p>
        </w:tc>
        <w:tc>
          <w:tcPr>
            <w:tcW w:w="933" w:type="dxa"/>
            <w:shd w:val="clear" w:color="auto" w:fill="auto"/>
          </w:tcPr>
          <w:p w14:paraId="27984921" w14:textId="77777777" w:rsidR="00BB4C2B" w:rsidRPr="00B4531A" w:rsidRDefault="00BB4C2B" w:rsidP="00BB4C2B">
            <w:pPr>
              <w:pStyle w:val="Tabletext"/>
              <w:rPr>
                <w:rFonts w:eastAsia="Calibri"/>
                <w:szCs w:val="18"/>
                <w:lang w:bidi="th-TH"/>
              </w:rPr>
            </w:pPr>
            <w:r w:rsidRPr="00B4531A">
              <w:rPr>
                <w:rFonts w:eastAsia="Calibri"/>
                <w:szCs w:val="18"/>
                <w:lang w:bidi="th-TH"/>
              </w:rPr>
              <w:t>2.07*</w:t>
            </w:r>
          </w:p>
        </w:tc>
        <w:tc>
          <w:tcPr>
            <w:tcW w:w="933" w:type="dxa"/>
            <w:shd w:val="clear" w:color="auto" w:fill="auto"/>
          </w:tcPr>
          <w:p w14:paraId="183A50AE" w14:textId="77777777" w:rsidR="00BB4C2B" w:rsidRPr="00B4531A" w:rsidRDefault="00BB4C2B" w:rsidP="00BB4C2B">
            <w:pPr>
              <w:pStyle w:val="Tabletext"/>
              <w:rPr>
                <w:rFonts w:eastAsia="Calibri"/>
                <w:szCs w:val="18"/>
                <w:lang w:bidi="th-TH"/>
              </w:rPr>
            </w:pPr>
            <w:r w:rsidRPr="00B4531A">
              <w:rPr>
                <w:rFonts w:eastAsia="Calibri"/>
                <w:szCs w:val="18"/>
                <w:lang w:bidi="th-TH"/>
              </w:rPr>
              <w:t>2.78*</w:t>
            </w:r>
          </w:p>
        </w:tc>
      </w:tr>
    </w:tbl>
    <w:p w14:paraId="7EE9B38B" w14:textId="0FA37643" w:rsidR="00BB4C2B" w:rsidRPr="00F56682" w:rsidRDefault="00A32417" w:rsidP="00BB4C2B">
      <w:pPr>
        <w:keepNext/>
        <w:keepLines/>
        <w:spacing w:before="240" w:after="0"/>
        <w:rPr>
          <w:rFonts w:ascii="Calibri Light" w:eastAsia="Times New Roman" w:hAnsi="Calibri Light"/>
          <w:color w:val="2E74B5"/>
          <w:sz w:val="32"/>
          <w:szCs w:val="32"/>
          <w:lang w:eastAsia="zh-CN" w:bidi="th-TH"/>
        </w:rPr>
      </w:pPr>
      <w:r>
        <w:rPr>
          <w:rFonts w:ascii="Calibri Light" w:eastAsia="Times New Roman" w:hAnsi="Calibri Light"/>
          <w:noProof/>
          <w:color w:val="2E74B5"/>
          <w:sz w:val="32"/>
          <w:szCs w:val="32"/>
        </w:rPr>
        <w:drawing>
          <wp:inline distT="0" distB="0" distL="0" distR="0" wp14:anchorId="5FF8B29D" wp14:editId="344D2C26">
            <wp:extent cx="5734050" cy="6877050"/>
            <wp:effectExtent l="0" t="0" r="0" b="0"/>
            <wp:docPr id="22" name="Picture 14353" descr="Fishriver_WQ_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3" descr="Fishriver_WQ_151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734050" cy="6877050"/>
                    </a:xfrm>
                    <a:prstGeom prst="rect">
                      <a:avLst/>
                    </a:prstGeom>
                    <a:noFill/>
                    <a:ln>
                      <a:noFill/>
                    </a:ln>
                  </pic:spPr>
                </pic:pic>
              </a:graphicData>
            </a:graphic>
          </wp:inline>
        </w:drawing>
      </w:r>
    </w:p>
    <w:p w14:paraId="6699CF55" w14:textId="77777777" w:rsidR="00BB4C2B" w:rsidRPr="00F56682" w:rsidRDefault="00BB4C2B" w:rsidP="00BB4C2B">
      <w:pPr>
        <w:pStyle w:val="Caption"/>
        <w:rPr>
          <w:rFonts w:ascii="Arial" w:hAnsi="Arial"/>
          <w:iCs/>
          <w:szCs w:val="18"/>
        </w:rPr>
      </w:pPr>
      <w:bookmarkStart w:id="807" w:name="_Ref460663541"/>
      <w:bookmarkStart w:id="808" w:name="_Toc460853235"/>
      <w:bookmarkStart w:id="809" w:name="_Toc473907385"/>
      <w:r w:rsidRPr="00F56682">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1</w:t>
      </w:r>
      <w:r w:rsidR="00561A34">
        <w:rPr>
          <w:noProof/>
        </w:rPr>
        <w:fldChar w:fldCharType="end"/>
      </w:r>
      <w:bookmarkEnd w:id="807"/>
      <w:r w:rsidRPr="00F56682">
        <w:t xml:space="preserve"> Mean </w:t>
      </w:r>
      <w:r w:rsidRPr="00F56682">
        <w:rPr>
          <w:rFonts w:cs="Arial"/>
        </w:rPr>
        <w:t>±</w:t>
      </w:r>
      <w:r w:rsidRPr="00F56682">
        <w:t xml:space="preserve"> standard error for physicochemical parameters (dissolved oxygen - wDO; turbidity – wTurb; pH –wpH; and conductivity – wCond) measured on six occasions between October and December during 2014-15 and 2015-16. Data are the mean of three sites </w:t>
      </w:r>
      <w:r w:rsidRPr="00F56682">
        <w:rPr>
          <w:rFonts w:cs="Arial"/>
        </w:rPr>
        <w:t>±</w:t>
      </w:r>
      <w:r w:rsidRPr="00F56682">
        <w:t xml:space="preserve"> standard error of the mean. Mean daily water level (wlevel) is taken from the Narrandera and Carrathool gauges (see </w:t>
      </w:r>
      <w:hyperlink r:id="rId47" w:history="1">
        <w:r w:rsidRPr="00F56682">
          <w:rPr>
            <w:color w:val="0563C1"/>
            <w:u w:val="single"/>
          </w:rPr>
          <w:t>http://waterinfo.nsw.gov.au/</w:t>
        </w:r>
      </w:hyperlink>
      <w:r w:rsidRPr="00F56682">
        <w:t>). Mean daily water temperature (wtemp) was monitored continuously. Dashed (red) lines indicate median and dotted (black) lines 5</w:t>
      </w:r>
      <w:r w:rsidRPr="00F56682">
        <w:rPr>
          <w:vertAlign w:val="superscript"/>
        </w:rPr>
        <w:t>th</w:t>
      </w:r>
      <w:r w:rsidRPr="00F56682">
        <w:t xml:space="preserve"> and 95</w:t>
      </w:r>
      <w:r w:rsidRPr="00F56682">
        <w:rPr>
          <w:vertAlign w:val="superscript"/>
        </w:rPr>
        <w:t>th</w:t>
      </w:r>
      <w:r w:rsidRPr="00F56682">
        <w:t xml:space="preserve"> percentiles of pre-2014 data collected for river sites in Murrumbidgee.</w:t>
      </w:r>
      <w:bookmarkEnd w:id="808"/>
      <w:bookmarkEnd w:id="809"/>
      <w:r w:rsidRPr="00F56682">
        <w:br w:type="page"/>
      </w:r>
    </w:p>
    <w:p w14:paraId="35B3E930" w14:textId="77777777" w:rsidR="00BB4C2B" w:rsidRDefault="00BB4C2B" w:rsidP="00BB4C2B">
      <w:pPr>
        <w:tabs>
          <w:tab w:val="left" w:pos="0"/>
          <w:tab w:val="left" w:pos="1755"/>
        </w:tabs>
        <w:autoSpaceDE w:val="0"/>
        <w:autoSpaceDN w:val="0"/>
        <w:adjustRightInd w:val="0"/>
        <w:spacing w:after="0" w:line="240" w:lineRule="auto"/>
        <w:jc w:val="left"/>
        <w:rPr>
          <w:rFonts w:ascii="Arial" w:hAnsi="Arial" w:cs="Arial"/>
          <w:sz w:val="20"/>
        </w:rPr>
      </w:pPr>
    </w:p>
    <w:p w14:paraId="5205B333" w14:textId="3F106747" w:rsidR="00BB4C2B" w:rsidRPr="00F56682" w:rsidRDefault="00A32417" w:rsidP="00BB4C2B">
      <w:pPr>
        <w:tabs>
          <w:tab w:val="left" w:pos="0"/>
          <w:tab w:val="left" w:pos="1755"/>
        </w:tabs>
        <w:autoSpaceDE w:val="0"/>
        <w:autoSpaceDN w:val="0"/>
        <w:adjustRightInd w:val="0"/>
        <w:spacing w:after="0" w:line="240" w:lineRule="auto"/>
        <w:jc w:val="left"/>
        <w:rPr>
          <w:rFonts w:ascii="Arial" w:hAnsi="Arial" w:cs="Arial"/>
          <w:sz w:val="20"/>
        </w:rPr>
      </w:pPr>
      <w:r>
        <w:rPr>
          <w:rFonts w:ascii="Arial" w:hAnsi="Arial" w:cs="Arial"/>
          <w:noProof/>
          <w:sz w:val="20"/>
        </w:rPr>
        <w:drawing>
          <wp:inline distT="0" distB="0" distL="0" distR="0" wp14:anchorId="62E907A7" wp14:editId="0A1ABEA5">
            <wp:extent cx="5734050" cy="6877050"/>
            <wp:effectExtent l="0" t="0" r="0" b="0"/>
            <wp:docPr id="23" name="Picture 23" descr="Fishriver_nutrients_chlorophylla_1516_CORR_Fe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river_nutrients_chlorophylla_1516_CORR_Feb17"/>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34050" cy="6877050"/>
                    </a:xfrm>
                    <a:prstGeom prst="rect">
                      <a:avLst/>
                    </a:prstGeom>
                    <a:noFill/>
                    <a:ln>
                      <a:noFill/>
                    </a:ln>
                  </pic:spPr>
                </pic:pic>
              </a:graphicData>
            </a:graphic>
          </wp:inline>
        </w:drawing>
      </w:r>
    </w:p>
    <w:p w14:paraId="3FB8806C" w14:textId="77777777" w:rsidR="00BB4C2B" w:rsidRPr="00F56682" w:rsidRDefault="00BB4C2B" w:rsidP="00BB4C2B">
      <w:pPr>
        <w:pStyle w:val="Caption"/>
      </w:pPr>
      <w:bookmarkStart w:id="810" w:name="_Ref457994126"/>
      <w:bookmarkStart w:id="811" w:name="_Toc460853236"/>
      <w:bookmarkStart w:id="812" w:name="_Toc473907386"/>
      <w:r w:rsidRPr="00F56682">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2</w:t>
      </w:r>
      <w:r w:rsidR="00561A34">
        <w:rPr>
          <w:noProof/>
        </w:rPr>
        <w:fldChar w:fldCharType="end"/>
      </w:r>
      <w:bookmarkEnd w:id="810"/>
      <w:r w:rsidRPr="00F56682">
        <w:t xml:space="preserve"> Mean </w:t>
      </w:r>
      <w:r w:rsidRPr="00F56682">
        <w:rPr>
          <w:rFonts w:cs="Arial"/>
        </w:rPr>
        <w:t>±</w:t>
      </w:r>
      <w:r w:rsidRPr="00F56682">
        <w:t xml:space="preserve"> standard error for filterable reactive phosphorus (FRP), total oxidised nitrogen (NOx), dissolved organic carbon (DOC) and chlorophyll-a (CHLA) measured on six occasions between October and December during 2014-15 and 2015-16. Data are the mean of three sites </w:t>
      </w:r>
      <w:r w:rsidRPr="00F56682">
        <w:rPr>
          <w:rFonts w:cs="Arial"/>
        </w:rPr>
        <w:t>±</w:t>
      </w:r>
      <w:r w:rsidRPr="00F56682">
        <w:t xml:space="preserve"> standard error of the mean. Mean daily water level (wlevel) is taken from the Narrandera and Carrathool gauges (see </w:t>
      </w:r>
      <w:hyperlink r:id="rId49" w:history="1">
        <w:r w:rsidRPr="00F56682">
          <w:rPr>
            <w:color w:val="0563C1"/>
            <w:u w:val="single"/>
          </w:rPr>
          <w:t>http://waterinfo.nsw.gov.au/</w:t>
        </w:r>
      </w:hyperlink>
      <w:r w:rsidRPr="00F56682">
        <w:t>). Mean daily water temperature (wtemp) was monitored continuously. Dashed (red) lines indicate median and dotted (black) lines 5</w:t>
      </w:r>
      <w:r w:rsidRPr="00F56682">
        <w:rPr>
          <w:vertAlign w:val="superscript"/>
        </w:rPr>
        <w:t>th</w:t>
      </w:r>
      <w:r w:rsidRPr="00F56682">
        <w:t xml:space="preserve"> and 95</w:t>
      </w:r>
      <w:r w:rsidRPr="00F56682">
        <w:rPr>
          <w:vertAlign w:val="superscript"/>
        </w:rPr>
        <w:t>th</w:t>
      </w:r>
      <w:r w:rsidRPr="00F56682">
        <w:t xml:space="preserve"> percentiles of pre-2014 data collected for river sites in Murrumbidgee.</w:t>
      </w:r>
      <w:bookmarkEnd w:id="811"/>
      <w:bookmarkEnd w:id="812"/>
    </w:p>
    <w:p w14:paraId="2423815C" w14:textId="77777777" w:rsidR="00BB4C2B" w:rsidRPr="00F56682" w:rsidRDefault="00BB4C2B" w:rsidP="00BB4C2B">
      <w:pPr>
        <w:tabs>
          <w:tab w:val="left" w:pos="0"/>
          <w:tab w:val="left" w:pos="1755"/>
        </w:tabs>
        <w:autoSpaceDE w:val="0"/>
        <w:autoSpaceDN w:val="0"/>
        <w:adjustRightInd w:val="0"/>
        <w:spacing w:after="0" w:line="240" w:lineRule="auto"/>
        <w:jc w:val="left"/>
        <w:rPr>
          <w:rFonts w:ascii="Arial" w:hAnsi="Arial" w:cs="Arial"/>
          <w:sz w:val="20"/>
        </w:rPr>
      </w:pPr>
    </w:p>
    <w:p w14:paraId="01265CE6" w14:textId="77777777" w:rsidR="00BB4C2B" w:rsidRPr="00F56682" w:rsidRDefault="00BB4C2B" w:rsidP="00BB4C2B">
      <w:pPr>
        <w:tabs>
          <w:tab w:val="left" w:pos="0"/>
          <w:tab w:val="left" w:pos="1755"/>
        </w:tabs>
        <w:autoSpaceDE w:val="0"/>
        <w:autoSpaceDN w:val="0"/>
        <w:adjustRightInd w:val="0"/>
        <w:spacing w:after="0" w:line="240" w:lineRule="auto"/>
        <w:jc w:val="left"/>
        <w:rPr>
          <w:rFonts w:ascii="Arial" w:hAnsi="Arial" w:cs="Arial"/>
          <w:sz w:val="20"/>
        </w:rPr>
      </w:pPr>
    </w:p>
    <w:p w14:paraId="37C6990E" w14:textId="77777777" w:rsidR="00BB4C2B" w:rsidRPr="00F56682" w:rsidRDefault="00BB4C2B" w:rsidP="00BB4C2B">
      <w:pPr>
        <w:pStyle w:val="Heading3"/>
      </w:pPr>
      <w:bookmarkStart w:id="813" w:name="_Toc460839465"/>
      <w:bookmarkStart w:id="814" w:name="_Toc460839741"/>
      <w:bookmarkStart w:id="815" w:name="_Toc460840010"/>
      <w:bookmarkStart w:id="816" w:name="_Toc460840374"/>
      <w:bookmarkStart w:id="817" w:name="_Toc460843745"/>
      <w:bookmarkStart w:id="818" w:name="_Toc460851518"/>
      <w:bookmarkStart w:id="819" w:name="_Toc460934828"/>
      <w:bookmarkStart w:id="820" w:name="_Toc471725720"/>
      <w:bookmarkStart w:id="821" w:name="_Toc473907098"/>
      <w:r w:rsidRPr="00F56682">
        <w:t>Discussion</w:t>
      </w:r>
      <w:bookmarkEnd w:id="813"/>
      <w:bookmarkEnd w:id="814"/>
      <w:bookmarkEnd w:id="815"/>
      <w:bookmarkEnd w:id="816"/>
      <w:bookmarkEnd w:id="817"/>
      <w:bookmarkEnd w:id="818"/>
      <w:bookmarkEnd w:id="819"/>
      <w:bookmarkEnd w:id="820"/>
      <w:bookmarkEnd w:id="821"/>
    </w:p>
    <w:p w14:paraId="58EA7C16" w14:textId="77777777" w:rsidR="00BB4C2B" w:rsidRPr="00C24E17" w:rsidRDefault="00BB4C2B" w:rsidP="00BB4C2B">
      <w:pPr>
        <w:pStyle w:val="Question"/>
        <w:rPr>
          <w:rStyle w:val="Emphasis"/>
          <w:i w:val="0"/>
        </w:rPr>
      </w:pPr>
      <w:r w:rsidRPr="00C24E17">
        <w:rPr>
          <w:rStyle w:val="Emphasis"/>
          <w:i w:val="0"/>
        </w:rPr>
        <w:t>What are the baseline physicochemical conditions in the Murrumbidgee River?</w:t>
      </w:r>
    </w:p>
    <w:p w14:paraId="36A740AB" w14:textId="77777777" w:rsidR="00BB4C2B" w:rsidRPr="00F56682" w:rsidRDefault="00BB4C2B" w:rsidP="00BB4C2B">
      <w:pPr>
        <w:pStyle w:val="BodyTextCEWO"/>
      </w:pPr>
      <w:r w:rsidRPr="00F56682">
        <w:t xml:space="preserve">Water quality across both 2014-15 and 2015-16 fell within a narrow range. This is consistent with previous findings and below ANZECC (2000) water quality guidelines across all variables, except for high chlorophyll-a and pH. High-order interaction terms were significant across all variables reflecting both a high degree of similarity among replicate sites and moderate differences within and between water years. There was no evidence of adverse water quality events in either of the studied years. </w:t>
      </w:r>
    </w:p>
    <w:p w14:paraId="4968B072" w14:textId="77777777" w:rsidR="00BB4C2B" w:rsidRPr="00F56682" w:rsidRDefault="00BB4C2B" w:rsidP="00BB4C2B">
      <w:pPr>
        <w:pStyle w:val="BodyTextCEWO"/>
      </w:pPr>
      <w:r w:rsidRPr="00F56682">
        <w:t xml:space="preserve">During November 2015, falling water levels, coinciding with increasing water temperature and reduced turbidity, may have contributed to increased </w:t>
      </w:r>
      <w:r>
        <w:t xml:space="preserve">electrical </w:t>
      </w:r>
      <w:r w:rsidRPr="00F56682">
        <w:t>conductivity, DOC and chlorophyll-a. The combin</w:t>
      </w:r>
      <w:r>
        <w:t>ed</w:t>
      </w:r>
      <w:r w:rsidRPr="00F56682">
        <w:t xml:space="preserve"> </w:t>
      </w:r>
      <w:r>
        <w:t>increases in</w:t>
      </w:r>
      <w:r w:rsidRPr="00F56682">
        <w:t xml:space="preserve"> hydrological retention, solar exposure and temperature can affect water quality during low flows </w:t>
      </w:r>
      <w:r>
        <w:rPr>
          <w:noProof/>
        </w:rPr>
        <w:t>(Kobayashi, Ryder et al. 2011)</w:t>
      </w:r>
      <w:r>
        <w:t>,</w:t>
      </w:r>
      <w:r w:rsidRPr="00F56682">
        <w:t xml:space="preserve"> creat</w:t>
      </w:r>
      <w:r>
        <w:t>ing</w:t>
      </w:r>
      <w:r w:rsidRPr="00F56682">
        <w:t xml:space="preserve"> positive outcomes for fish when low flows increase availability of food and slow-flow habitat </w:t>
      </w:r>
      <w:r>
        <w:rPr>
          <w:noProof/>
        </w:rPr>
        <w:t>(Humphries, King et al. 1999)</w:t>
      </w:r>
      <w:r w:rsidRPr="00F56682">
        <w:t>. Higher pH also appeared to coincide with falling water levels, exceeding ANZECC water quality guidelines.</w:t>
      </w:r>
    </w:p>
    <w:p w14:paraId="5045D476" w14:textId="77777777" w:rsidR="00BB4C2B" w:rsidRPr="00C24E17" w:rsidRDefault="00BB4C2B" w:rsidP="00BB4C2B">
      <w:pPr>
        <w:pStyle w:val="Question"/>
        <w:rPr>
          <w:rStyle w:val="Emphasis"/>
          <w:i w:val="0"/>
        </w:rPr>
      </w:pPr>
      <w:r w:rsidRPr="00C24E17">
        <w:rPr>
          <w:rStyle w:val="Emphasis"/>
          <w:i w:val="0"/>
        </w:rPr>
        <w:t>What are the baseline nutrient, carbon and chlorophyll-a concentrations in the Murrumbidgee River?</w:t>
      </w:r>
    </w:p>
    <w:p w14:paraId="21F4A4E9" w14:textId="77777777" w:rsidR="00987C20" w:rsidRDefault="00BB4C2B" w:rsidP="00BB4C2B">
      <w:pPr>
        <w:pStyle w:val="BodyTextCEWO"/>
      </w:pPr>
      <w:r w:rsidRPr="00F56682">
        <w:t xml:space="preserve">Overall, relatively low nutrient concentrations in the Murrumbidgee River are also consistent with previous findings and are within the ANZECC (2000) water quality guidelines. Current findings indicate that nutrient and carbon concentrations are similar to those reported for other </w:t>
      </w:r>
      <w:r>
        <w:t xml:space="preserve">regulated </w:t>
      </w:r>
      <w:r w:rsidRPr="00F56682">
        <w:t xml:space="preserve">lowland river systems in the Murray </w:t>
      </w:r>
      <w:r>
        <w:t>-</w:t>
      </w:r>
      <w:r w:rsidRPr="00F56682">
        <w:t xml:space="preserve">Darling Basin. </w:t>
      </w:r>
      <w:r>
        <w:t>There is</w:t>
      </w:r>
      <w:r w:rsidRPr="00F56682">
        <w:t xml:space="preserve"> speculat</w:t>
      </w:r>
      <w:r>
        <w:t>ion</w:t>
      </w:r>
      <w:r w:rsidRPr="00F56682">
        <w:t xml:space="preserve"> that production in the Murrumbidgee River is limited by the supply of carbon and nutrients from lateral reconnection events </w:t>
      </w:r>
      <w:r>
        <w:rPr>
          <w:noProof/>
        </w:rPr>
        <w:t>(Vink, Bormans et al. 2005)</w:t>
      </w:r>
      <w:r w:rsidRPr="00F56682">
        <w:t xml:space="preserve">. The mid-Murrumbidgee contains many fringing wetlands, riparian zones and flood-runners that can be connected to the river by natural events, triggering aquatic processes at the water-sediment interface and within the water-column </w:t>
      </w:r>
      <w:r>
        <w:rPr>
          <w:noProof/>
        </w:rPr>
        <w:t>(Baldwin and Mitchell 2000, Knowles, Iles et al. 2012)</w:t>
      </w:r>
      <w:r w:rsidRPr="00F56682">
        <w:t xml:space="preserve"> and transporting nutrients into the river channel with water returning to the river. </w:t>
      </w:r>
      <w:r>
        <w:t>The</w:t>
      </w:r>
      <w:r w:rsidRPr="00F56682">
        <w:t xml:space="preserve"> nutrient results</w:t>
      </w:r>
      <w:r>
        <w:t xml:space="preserve"> suggest</w:t>
      </w:r>
      <w:r w:rsidRPr="00F56682">
        <w:t xml:space="preserve"> these processes </w:t>
      </w:r>
      <w:r>
        <w:t>were not</w:t>
      </w:r>
      <w:r w:rsidRPr="00F56682">
        <w:t xml:space="preserve"> activated during the monitoring period in either 2014-15 or 2015-16. However, higher nutrient and carbon concentrations were observed during 2011 and 2012 </w:t>
      </w:r>
      <w:r>
        <w:rPr>
          <w:noProof/>
        </w:rPr>
        <w:t>(Wassens, Jenkins et al. 2013, Wassens, Jenkins et al. 2014)</w:t>
      </w:r>
      <w:r w:rsidRPr="00F56682">
        <w:t xml:space="preserve"> following large overbank flows. Therefore, a broad-scale wetland reconnection event is likely to create positive changes in water quality, increasing the availability of resources for aquatic consumers.</w:t>
      </w:r>
    </w:p>
    <w:p w14:paraId="416743A7" w14:textId="77777777" w:rsidR="00BB4C2B" w:rsidRDefault="00BB4C2B" w:rsidP="00BB4C2B">
      <w:pPr>
        <w:pStyle w:val="BodyTextCEWO"/>
        <w:rPr>
          <w:rFonts w:ascii="Arial" w:hAnsi="Arial"/>
          <w:sz w:val="20"/>
        </w:rPr>
      </w:pPr>
      <w:r>
        <w:br w:type="page"/>
      </w:r>
    </w:p>
    <w:p w14:paraId="319B42AC" w14:textId="77777777" w:rsidR="00BB4C2B" w:rsidRDefault="00BB4C2B" w:rsidP="00BB4C2B">
      <w:pPr>
        <w:pStyle w:val="Heading2"/>
        <w:numPr>
          <w:ilvl w:val="1"/>
          <w:numId w:val="25"/>
        </w:numPr>
      </w:pPr>
      <w:bookmarkStart w:id="822" w:name="_Toc460839466"/>
      <w:bookmarkStart w:id="823" w:name="_Toc460839742"/>
      <w:bookmarkStart w:id="824" w:name="_Toc460839889"/>
      <w:bookmarkStart w:id="825" w:name="_Toc460840011"/>
      <w:bookmarkStart w:id="826" w:name="_Toc460840375"/>
      <w:bookmarkStart w:id="827" w:name="_Toc460843746"/>
      <w:bookmarkStart w:id="828" w:name="_Toc460851519"/>
      <w:bookmarkStart w:id="829" w:name="_Toc460934829"/>
      <w:bookmarkStart w:id="830" w:name="_Toc471725721"/>
      <w:bookmarkStart w:id="831" w:name="_Toc473907099"/>
      <w:r>
        <w:t>Stream metabolism</w:t>
      </w:r>
      <w:bookmarkEnd w:id="822"/>
      <w:bookmarkEnd w:id="823"/>
      <w:bookmarkEnd w:id="824"/>
      <w:bookmarkEnd w:id="825"/>
      <w:bookmarkEnd w:id="826"/>
      <w:bookmarkEnd w:id="827"/>
      <w:bookmarkEnd w:id="828"/>
      <w:bookmarkEnd w:id="829"/>
      <w:bookmarkEnd w:id="830"/>
      <w:bookmarkEnd w:id="831"/>
    </w:p>
    <w:p w14:paraId="2C5994A1" w14:textId="77777777" w:rsidR="00BB4C2B" w:rsidRDefault="00BB4C2B" w:rsidP="00BB4C2B">
      <w:pPr>
        <w:pStyle w:val="Heading3"/>
      </w:pPr>
      <w:bookmarkStart w:id="832" w:name="_Toc460839467"/>
      <w:bookmarkStart w:id="833" w:name="_Toc460839743"/>
      <w:bookmarkStart w:id="834" w:name="_Toc460839890"/>
      <w:bookmarkStart w:id="835" w:name="_Toc460840012"/>
      <w:bookmarkStart w:id="836" w:name="_Toc460840376"/>
      <w:bookmarkStart w:id="837" w:name="_Toc460843747"/>
      <w:bookmarkStart w:id="838" w:name="_Toc460851520"/>
      <w:bookmarkStart w:id="839" w:name="_Toc460934830"/>
      <w:bookmarkStart w:id="840" w:name="_Toc471725722"/>
      <w:bookmarkStart w:id="841" w:name="_Toc473907100"/>
      <w:r>
        <w:t>Introduction</w:t>
      </w:r>
      <w:bookmarkEnd w:id="832"/>
      <w:bookmarkEnd w:id="833"/>
      <w:bookmarkEnd w:id="834"/>
      <w:bookmarkEnd w:id="835"/>
      <w:bookmarkEnd w:id="836"/>
      <w:bookmarkEnd w:id="837"/>
      <w:bookmarkEnd w:id="838"/>
      <w:bookmarkEnd w:id="839"/>
      <w:bookmarkEnd w:id="840"/>
      <w:bookmarkEnd w:id="841"/>
    </w:p>
    <w:p w14:paraId="03A7BDA8" w14:textId="77777777" w:rsidR="00BB4C2B" w:rsidRDefault="00BB4C2B" w:rsidP="00BB4C2B">
      <w:pPr>
        <w:rPr>
          <w:lang w:val="en-GB"/>
        </w:rPr>
      </w:pPr>
      <w:r>
        <w:rPr>
          <w:lang w:val="en-GB"/>
        </w:rPr>
        <w:t xml:space="preserve">Stream metabolism is a measure of the amount of energy produced and consumed by river food webs. It estimates rates of gross primary production (GPP) by algae and aquatic plants as well as rates of heterotrophic respiration (i.e. carbon consumption; ER) by microorganisms. Metabolism is calculated using the diurnal change in dissolved oxygen arising from these two processes, but also varies with temperature, light and the availability of nutrients and carbon </w:t>
      </w:r>
      <w:r>
        <w:rPr>
          <w:noProof/>
          <w:lang w:val="en-GB"/>
        </w:rPr>
        <w:t>(Young, Matthaei et al. 2008)</w:t>
      </w:r>
      <w:r>
        <w:rPr>
          <w:lang w:val="en-GB"/>
        </w:rPr>
        <w:t xml:space="preserve">.  As the master variable controlling these drivers </w:t>
      </w:r>
      <w:r>
        <w:rPr>
          <w:noProof/>
          <w:lang w:val="en-GB"/>
        </w:rPr>
        <w:t>(Poff and Zimmerman 2010)</w:t>
      </w:r>
      <w:r>
        <w:rPr>
          <w:lang w:val="en-GB"/>
        </w:rPr>
        <w:t xml:space="preserve">, flow exerts a controlling influence over rates of metabolism. Changes to the flow regime that affect any one of these drivers can alter the amount and quality of energy supplied to aquatic consumers </w:t>
      </w:r>
      <w:r>
        <w:rPr>
          <w:noProof/>
          <w:lang w:val="en-GB"/>
        </w:rPr>
        <w:t>(Young, Matthaei et al. 2008)</w:t>
      </w:r>
      <w:r>
        <w:rPr>
          <w:lang w:val="en-GB"/>
        </w:rPr>
        <w:t xml:space="preserve"> with flow-on effects to food web dynamics and water quality </w:t>
      </w:r>
      <w:r>
        <w:rPr>
          <w:noProof/>
          <w:lang w:val="en-GB"/>
        </w:rPr>
        <w:t>(Marcarelli, Baxter et al. 2011)</w:t>
      </w:r>
      <w:r>
        <w:rPr>
          <w:lang w:val="en-GB"/>
        </w:rPr>
        <w:t>. Understanding the relationship between flow and metabolism provides the means to deliver environmental flows that support basic ecosystem functions and water quality conditions at the river-scale.</w:t>
      </w:r>
    </w:p>
    <w:p w14:paraId="55238F5A" w14:textId="77777777" w:rsidR="00BB4C2B" w:rsidRDefault="00BB4C2B" w:rsidP="00BB4C2B">
      <w:pPr>
        <w:rPr>
          <w:lang w:val="en-GB"/>
        </w:rPr>
      </w:pPr>
      <w:r w:rsidRPr="00750276">
        <w:rPr>
          <w:lang w:val="en-GB"/>
        </w:rPr>
        <w:t>During 2014-15 and 2015-1</w:t>
      </w:r>
      <w:r>
        <w:rPr>
          <w:lang w:val="en-GB"/>
        </w:rPr>
        <w:t>6</w:t>
      </w:r>
      <w:r w:rsidRPr="00750276">
        <w:rPr>
          <w:lang w:val="en-GB"/>
        </w:rPr>
        <w:t xml:space="preserve"> there were no Commonwealth environmental watering actions specifically targeting in-channel responses, although environmental flows did pass down the river channel while being delivered elsewhere. Long-term watering plans for the Murrumbidgee River (</w:t>
      </w:r>
      <w:r>
        <w:rPr>
          <w:noProof/>
          <w:lang w:val="en-GB"/>
        </w:rPr>
        <w:t>Commonwealth of Australia 2015)</w:t>
      </w:r>
      <w:r w:rsidRPr="00750276">
        <w:rPr>
          <w:lang w:val="en-GB"/>
        </w:rPr>
        <w:t xml:space="preserve"> forecast in-channel deliveries of Commonwealth environmental water to support habitat and food sources and promote increased movement, recruitment and survival of native fish and other aquatic biota. In the absence of targeted environmental water deliveries we </w:t>
      </w:r>
      <w:r>
        <w:rPr>
          <w:lang w:val="en-GB"/>
        </w:rPr>
        <w:t>investigated the relationship between stream metabolism and river flows during 2014-15 and 2015-16 and discuss these findings with regard to future deliveries of Commonwealth environmental water</w:t>
      </w:r>
      <w:r w:rsidRPr="00750276">
        <w:rPr>
          <w:lang w:val="en-GB"/>
        </w:rPr>
        <w:t>.</w:t>
      </w:r>
    </w:p>
    <w:p w14:paraId="503F47CF" w14:textId="77777777" w:rsidR="00BB4C2B" w:rsidRDefault="00BB4C2B" w:rsidP="00BB4C2B">
      <w:pPr>
        <w:pStyle w:val="Heading3"/>
      </w:pPr>
      <w:bookmarkStart w:id="842" w:name="_Toc460839468"/>
      <w:bookmarkStart w:id="843" w:name="_Toc460839744"/>
      <w:bookmarkStart w:id="844" w:name="_Toc460839891"/>
      <w:bookmarkStart w:id="845" w:name="_Toc460840013"/>
      <w:bookmarkStart w:id="846" w:name="_Toc460840377"/>
      <w:bookmarkStart w:id="847" w:name="_Toc460843748"/>
      <w:bookmarkStart w:id="848" w:name="_Toc460851521"/>
      <w:bookmarkStart w:id="849" w:name="_Toc460934831"/>
      <w:bookmarkStart w:id="850" w:name="_Toc471725723"/>
      <w:bookmarkStart w:id="851" w:name="_Toc473907101"/>
      <w:r>
        <w:t>Methods</w:t>
      </w:r>
      <w:bookmarkEnd w:id="842"/>
      <w:bookmarkEnd w:id="843"/>
      <w:bookmarkEnd w:id="844"/>
      <w:bookmarkEnd w:id="845"/>
      <w:bookmarkEnd w:id="846"/>
      <w:bookmarkEnd w:id="847"/>
      <w:bookmarkEnd w:id="848"/>
      <w:bookmarkEnd w:id="849"/>
      <w:bookmarkEnd w:id="850"/>
      <w:bookmarkEnd w:id="851"/>
    </w:p>
    <w:p w14:paraId="26B2C16B" w14:textId="77777777" w:rsidR="00BB4C2B" w:rsidRPr="00B6424A" w:rsidRDefault="00BB4C2B" w:rsidP="00BB4C2B">
      <w:r>
        <w:t xml:space="preserve">Stream metabolism was measured using the LTIM Category 1 Standard Method (Hale et al. 2014). Metabolism was surveyed at one site in both the Carrathool (October – April) and Narrandera (October – January) zones concurrent with the larval fish monitoring and as part of the Category 1 and Category 3 ecosystem metabolism monitoring. At each site, water temperature and dissolved oxygen were logged at ten minute intervals using a calibrated dissolved oxygen datalogger (Zebra Tech) attached to a float and chain secured mid-stream to a snag. Photosynthetically active light (PAR) and barometric pressure were logged at the same interval by nearby weatherstations (Hobo). Water level and temperature data were obtained from nearby gauge stations operated by the NSW state government and can be accessed at </w:t>
      </w:r>
      <w:r w:rsidRPr="00B6424A">
        <w:t>http://waterinfo.nsw.gov.au/</w:t>
      </w:r>
      <w:r>
        <w:t xml:space="preserve">. </w:t>
      </w:r>
    </w:p>
    <w:p w14:paraId="32B2EAF5" w14:textId="77777777" w:rsidR="00BB4C2B" w:rsidRPr="0033008F" w:rsidRDefault="00BB4C2B" w:rsidP="00BB4C2B">
      <w:pPr>
        <w:pStyle w:val="Question"/>
        <w:rPr>
          <w:rStyle w:val="BookTitle"/>
          <w:b/>
        </w:rPr>
      </w:pPr>
      <w:r w:rsidRPr="0033008F">
        <w:rPr>
          <w:rStyle w:val="BookTitle"/>
          <w:b/>
        </w:rPr>
        <w:t>Data analysis</w:t>
      </w:r>
    </w:p>
    <w:p w14:paraId="14EC7E9E" w14:textId="77777777" w:rsidR="00BB4C2B" w:rsidRDefault="00BB4C2B" w:rsidP="00BB4C2B">
      <w:r>
        <w:t>Daily rates of ecosystem metabolism were calculated using the BASE modelling package in</w:t>
      </w:r>
      <w:r w:rsidRPr="00887953">
        <w:t xml:space="preserve"> </w:t>
      </w:r>
      <w:r>
        <w:t xml:space="preserve">the statistical-computing environment R </w:t>
      </w:r>
      <w:r>
        <w:rPr>
          <w:noProof/>
        </w:rPr>
        <w:t>(Grace, Giling et al. 2015)</w:t>
      </w:r>
      <w:r>
        <w:t>. There has been a recent update to the BASE package that has not been applied to the results here.</w:t>
      </w:r>
    </w:p>
    <w:p w14:paraId="4FC21D0F" w14:textId="77777777" w:rsidR="00BB4C2B" w:rsidRDefault="00BB4C2B" w:rsidP="00BB4C2B">
      <w:r>
        <w:t xml:space="preserve">We used linear regression with autoregressive errors to model GPP and ER using mean daily water level as a predictor.  After examining the autocorrelation and partial autocorrelation functions of simple regression model, autoregressive error of a lag-1 or AR(1) was thought to be appropriate in modelling GPP and ER.  Thus, we used the model in the form  </w:t>
      </w:r>
    </w:p>
    <w:p w14:paraId="64E1A1FD" w14:textId="177C0260" w:rsidR="00BB4C2B" w:rsidRPr="00A32417" w:rsidRDefault="00561A34" w:rsidP="00BB4C2B">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t</m:t>
              </m:r>
            </m:sub>
          </m:sSub>
        </m:oMath>
      </m:oMathPara>
    </w:p>
    <w:p w14:paraId="3F104313" w14:textId="77777777" w:rsidR="00BB4C2B" w:rsidRDefault="00BB4C2B" w:rsidP="00BB4C2B">
      <w:r>
        <w:t>with errors</w:t>
      </w:r>
    </w:p>
    <w:p w14:paraId="6DE9F369" w14:textId="0D19F798" w:rsidR="00BB4C2B" w:rsidRPr="00A32417" w:rsidRDefault="00561A34" w:rsidP="00BB4C2B">
      <m:oMathPara>
        <m:oMath>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=ρ</m:t>
          </m:r>
          <m:sSub>
            <m:sSubPr>
              <m:ctrlPr>
                <w:rPr>
                  <w:rFonts w:ascii="Cambria Math" w:hAnsi="Cambria Math"/>
                  <w:i/>
                </w:rPr>
              </m:ctrlPr>
            </m:sSubPr>
            <m:e>
              <m:r>
                <w:rPr>
                  <w:rFonts w:ascii="Cambria Math" w:hAnsi="Cambria Math"/>
                </w:rPr>
                <m:t>ε</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m:t>
              </m:r>
            </m:sub>
          </m:sSub>
        </m:oMath>
      </m:oMathPara>
    </w:p>
    <w:p w14:paraId="432BF63C" w14:textId="6B36FF93" w:rsidR="00BB4C2B" w:rsidRDefault="00BB4C2B" w:rsidP="00BB4C2B">
      <w:r>
        <w:t xml:space="preserve">where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t xml:space="preserve"> is the value of GPP (mg O</w:t>
      </w:r>
      <w:r w:rsidRPr="00305977">
        <w:rPr>
          <w:vertAlign w:val="subscript"/>
        </w:rPr>
        <w:t>2</w:t>
      </w:r>
      <w:r>
        <w:t xml:space="preserve"> L</w:t>
      </w:r>
      <w:r w:rsidRPr="00305977">
        <w:rPr>
          <w:vertAlign w:val="superscript"/>
        </w:rPr>
        <w:t>-1</w:t>
      </w:r>
      <w:r>
        <w:t xml:space="preserve"> d</w:t>
      </w:r>
      <w:r w:rsidRPr="00305977">
        <w:rPr>
          <w:vertAlign w:val="superscript"/>
        </w:rPr>
        <w:t>-1</w:t>
      </w:r>
      <w:r>
        <w:t>) or ER (mg O</w:t>
      </w:r>
      <w:r w:rsidRPr="00305977">
        <w:rPr>
          <w:vertAlign w:val="subscript"/>
        </w:rPr>
        <w:t>2</w:t>
      </w:r>
      <w:r>
        <w:t xml:space="preserve"> L</w:t>
      </w:r>
      <w:r w:rsidRPr="00305977">
        <w:rPr>
          <w:vertAlign w:val="superscript"/>
        </w:rPr>
        <w:t>-1</w:t>
      </w:r>
      <w:r>
        <w:t xml:space="preserve"> d</w:t>
      </w:r>
      <w:r w:rsidRPr="00305977">
        <w:rPr>
          <w:vertAlign w:val="superscript"/>
        </w:rPr>
        <w:t>-1</w:t>
      </w:r>
      <w:r>
        <w:t xml:space="preserve">) at day </w:t>
      </w:r>
      <m:oMath>
        <m:r>
          <w:rPr>
            <w:rFonts w:ascii="Cambria Math" w:hAnsi="Cambria Math"/>
          </w:rPr>
          <m:t>t</m:t>
        </m:r>
      </m:oMath>
      <w:r>
        <w:t xml:space="preserve">,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t xml:space="preserve"> are regression coefficients (i.e. intercept and slope estimates), </w:t>
      </w:r>
      <m:oMath>
        <m:sSub>
          <m:sSubPr>
            <m:ctrlPr>
              <w:rPr>
                <w:rFonts w:ascii="Cambria Math" w:hAnsi="Cambria Math"/>
                <w:i/>
              </w:rPr>
            </m:ctrlPr>
          </m:sSubPr>
          <m:e>
            <m:r>
              <w:rPr>
                <w:rFonts w:ascii="Cambria Math" w:hAnsi="Cambria Math"/>
              </w:rPr>
              <m:t>x</m:t>
            </m:r>
          </m:e>
          <m:sub>
            <m:r>
              <w:rPr>
                <w:rFonts w:ascii="Cambria Math" w:hAnsi="Cambria Math"/>
              </w:rPr>
              <m:t>t</m:t>
            </m:r>
          </m:sub>
        </m:sSub>
      </m:oMath>
      <w:r>
        <w:t xml:space="preserve"> is the value of mean daily water level (m d</w:t>
      </w:r>
      <w:r w:rsidRPr="003F193C">
        <w:rPr>
          <w:vertAlign w:val="superscript"/>
        </w:rPr>
        <w:t>-1</w:t>
      </w:r>
      <w:r>
        <w:t xml:space="preserve">) at day </w:t>
      </w:r>
      <m:oMath>
        <m:r>
          <w:rPr>
            <w:rFonts w:ascii="Cambria Math" w:hAnsi="Cambria Math"/>
          </w:rPr>
          <m:t>t</m:t>
        </m:r>
      </m:oMath>
      <w:r>
        <w:t xml:space="preserve">,  </w:t>
      </w:r>
      <m:oMath>
        <m:sSub>
          <m:sSubPr>
            <m:ctrlPr>
              <w:rPr>
                <w:rFonts w:ascii="Cambria Math" w:hAnsi="Cambria Math"/>
                <w:i/>
              </w:rPr>
            </m:ctrlPr>
          </m:sSubPr>
          <m:e>
            <m:r>
              <w:rPr>
                <w:rFonts w:ascii="Cambria Math" w:hAnsi="Cambria Math"/>
              </w:rPr>
              <m:t>ε</m:t>
            </m:r>
          </m:e>
          <m:sub>
            <m:r>
              <w:rPr>
                <w:rFonts w:ascii="Cambria Math" w:hAnsi="Cambria Math"/>
              </w:rPr>
              <m:t>t</m:t>
            </m:r>
          </m:sub>
        </m:sSub>
      </m:oMath>
      <w:r>
        <w:t xml:space="preserve">  and </w:t>
      </w:r>
      <m:oMath>
        <m:sSub>
          <m:sSubPr>
            <m:ctrlPr>
              <w:rPr>
                <w:rFonts w:ascii="Cambria Math" w:hAnsi="Cambria Math"/>
                <w:i/>
              </w:rPr>
            </m:ctrlPr>
          </m:sSubPr>
          <m:e>
            <m:r>
              <w:rPr>
                <w:rFonts w:ascii="Cambria Math" w:hAnsi="Cambria Math"/>
              </w:rPr>
              <m:t>ε</m:t>
            </m:r>
          </m:e>
          <m:sub>
            <m:r>
              <w:rPr>
                <w:rFonts w:ascii="Cambria Math" w:hAnsi="Cambria Math"/>
              </w:rPr>
              <m:t>t-1</m:t>
            </m:r>
          </m:sub>
        </m:sSub>
      </m:oMath>
      <w:r>
        <w:t xml:space="preserve">are the errors at days </w:t>
      </w:r>
      <m:oMath>
        <m:r>
          <w:rPr>
            <w:rFonts w:ascii="Cambria Math" w:hAnsi="Cambria Math"/>
          </w:rPr>
          <m:t>t</m:t>
        </m:r>
      </m:oMath>
      <w:r>
        <w:t xml:space="preserve"> and </w:t>
      </w:r>
      <m:oMath>
        <m:r>
          <w:rPr>
            <w:rFonts w:ascii="Cambria Math" w:hAnsi="Cambria Math"/>
          </w:rPr>
          <m:t>t-1</m:t>
        </m:r>
      </m:oMath>
      <w:r>
        <w:t xml:space="preserve">, </w:t>
      </w:r>
      <m:oMath>
        <m:r>
          <w:rPr>
            <w:rFonts w:ascii="Cambria Math" w:hAnsi="Cambria Math"/>
          </w:rPr>
          <m:t>ρ</m:t>
        </m:r>
      </m:oMath>
      <w:r>
        <w:t xml:space="preserve"> is the first-order autocorrelation coefficient, and </w:t>
      </w:r>
      <m:oMath>
        <m:sSub>
          <m:sSubPr>
            <m:ctrlPr>
              <w:rPr>
                <w:rFonts w:ascii="Cambria Math" w:hAnsi="Cambria Math"/>
                <w:i/>
              </w:rPr>
            </m:ctrlPr>
          </m:sSubPr>
          <m:e>
            <m:r>
              <w:rPr>
                <w:rFonts w:ascii="Cambria Math" w:hAnsi="Cambria Math"/>
              </w:rPr>
              <m:t>ω</m:t>
            </m:r>
          </m:e>
          <m:sub>
            <m:r>
              <w:rPr>
                <w:rFonts w:ascii="Cambria Math" w:hAnsi="Cambria Math"/>
              </w:rPr>
              <m:t>t</m:t>
            </m:r>
          </m:sub>
        </m:sSub>
      </m:oMath>
      <w:r>
        <w:t xml:space="preserve"> </w:t>
      </w:r>
      <w:r>
        <w:sym w:font="Symbol" w:char="F07E"/>
      </w:r>
      <w:r>
        <w:t xml:space="preserve"> iid </w:t>
      </w:r>
      <m:oMath>
        <m:r>
          <w:rPr>
            <w:rFonts w:ascii="Cambria Math" w:hAnsi="Cambria Math"/>
          </w:rPr>
          <m:t xml:space="preserve">N (0, </m:t>
        </m:r>
        <m:sSup>
          <m:sSupPr>
            <m:ctrlPr>
              <w:rPr>
                <w:rFonts w:ascii="Cambria Math" w:hAnsi="Cambria Math"/>
                <w:i/>
              </w:rPr>
            </m:ctrlPr>
          </m:sSupPr>
          <m:e>
            <m:r>
              <w:rPr>
                <w:rFonts w:ascii="Cambria Math" w:hAnsi="Cambria Math"/>
              </w:rPr>
              <m:t>σ</m:t>
            </m:r>
          </m:e>
          <m:sup>
            <m:r>
              <w:rPr>
                <w:rFonts w:ascii="Cambria Math" w:hAnsi="Cambria Math"/>
              </w:rPr>
              <m:t>2</m:t>
            </m:r>
          </m:sup>
        </m:sSup>
      </m:oMath>
      <w:r>
        <w:t xml:space="preserve">).  A Cochrane-Orcutt procedure was used to model and predict GPP and EP using AR(1) errors for each site and each water year with the significance level of 0.05 </w:t>
      </w:r>
      <w:r>
        <w:rPr>
          <w:noProof/>
        </w:rPr>
        <w:t>(Cochrane and Orcutt 1949, Chatterjee and Simonoff 2013)</w:t>
      </w:r>
      <w:r>
        <w:t xml:space="preserve">.  Prior to analysis, missing values were fitted with spline interpolation.  All statistical analyses were performed using the statistical-computing environment ‘R’ </w:t>
      </w:r>
      <w:r>
        <w:rPr>
          <w:noProof/>
        </w:rPr>
        <w:t>(R Development Core Team 2014)</w:t>
      </w:r>
      <w:r>
        <w:t>.</w:t>
      </w:r>
    </w:p>
    <w:p w14:paraId="089235A4" w14:textId="77777777" w:rsidR="00BB4C2B" w:rsidRDefault="00BB4C2B" w:rsidP="00BB4C2B">
      <w:pPr>
        <w:pStyle w:val="Heading3"/>
      </w:pPr>
      <w:bookmarkStart w:id="852" w:name="_Toc460839469"/>
      <w:bookmarkStart w:id="853" w:name="_Toc460839745"/>
      <w:bookmarkStart w:id="854" w:name="_Toc460839892"/>
      <w:bookmarkStart w:id="855" w:name="_Toc460840014"/>
      <w:bookmarkStart w:id="856" w:name="_Toc460840378"/>
      <w:bookmarkStart w:id="857" w:name="_Toc460843749"/>
      <w:bookmarkStart w:id="858" w:name="_Toc460851522"/>
      <w:bookmarkStart w:id="859" w:name="_Toc460934832"/>
      <w:bookmarkStart w:id="860" w:name="_Toc471725724"/>
      <w:bookmarkStart w:id="861" w:name="_Toc473907102"/>
      <w:r>
        <w:t>Results</w:t>
      </w:r>
      <w:bookmarkEnd w:id="852"/>
      <w:bookmarkEnd w:id="853"/>
      <w:bookmarkEnd w:id="854"/>
      <w:bookmarkEnd w:id="855"/>
      <w:bookmarkEnd w:id="856"/>
      <w:bookmarkEnd w:id="857"/>
      <w:bookmarkEnd w:id="858"/>
      <w:bookmarkEnd w:id="859"/>
      <w:bookmarkEnd w:id="860"/>
      <w:bookmarkEnd w:id="861"/>
      <w:r w:rsidRPr="0087236E">
        <w:t xml:space="preserve"> </w:t>
      </w:r>
    </w:p>
    <w:p w14:paraId="6C207FE2" w14:textId="77777777" w:rsidR="00BB4C2B" w:rsidRDefault="00BB4C2B" w:rsidP="00BB4C2B">
      <w:r>
        <w:t xml:space="preserve">Summary statistics for GPP, ER and water level at the Narrandera and Carrathool sites are presented in </w:t>
      </w:r>
      <w:r>
        <w:fldChar w:fldCharType="begin"/>
      </w:r>
      <w:r>
        <w:instrText xml:space="preserve"> REF _Ref460664130 \h </w:instrText>
      </w:r>
      <w:r>
        <w:fldChar w:fldCharType="separate"/>
      </w:r>
      <w:r>
        <w:t xml:space="preserve">Table </w:t>
      </w:r>
      <w:r>
        <w:rPr>
          <w:noProof/>
        </w:rPr>
        <w:t>5</w:t>
      </w:r>
      <w:r>
        <w:noBreakHyphen/>
      </w:r>
      <w:r>
        <w:rPr>
          <w:noProof/>
        </w:rPr>
        <w:t>3</w:t>
      </w:r>
      <w:r>
        <w:fldChar w:fldCharType="end"/>
      </w:r>
      <w:r>
        <w:t>. GPP and ER varied through time at both sites, but median values broadly fell within the same range of 0.79-1.55 and 0.81-1.36 mgO</w:t>
      </w:r>
      <w:r w:rsidRPr="00305977">
        <w:rPr>
          <w:vertAlign w:val="subscript"/>
        </w:rPr>
        <w:t>2</w:t>
      </w:r>
      <w:r>
        <w:t xml:space="preserve"> L</w:t>
      </w:r>
      <w:r w:rsidRPr="00305977">
        <w:rPr>
          <w:vertAlign w:val="superscript"/>
        </w:rPr>
        <w:t>-1</w:t>
      </w:r>
      <w:r>
        <w:t xml:space="preserve"> d</w:t>
      </w:r>
      <w:r w:rsidRPr="00305977">
        <w:rPr>
          <w:vertAlign w:val="superscript"/>
        </w:rPr>
        <w:t>-1</w:t>
      </w:r>
      <w:r>
        <w:t>, respectively (</w:t>
      </w:r>
      <w:r>
        <w:fldChar w:fldCharType="begin"/>
      </w:r>
      <w:r>
        <w:instrText xml:space="preserve"> REF _Ref460664197 \h </w:instrText>
      </w:r>
      <w:r>
        <w:fldChar w:fldCharType="separate"/>
      </w:r>
      <w:r>
        <w:t xml:space="preserve">Figure </w:t>
      </w:r>
      <w:r>
        <w:rPr>
          <w:noProof/>
        </w:rPr>
        <w:t>5</w:t>
      </w:r>
      <w:r>
        <w:noBreakHyphen/>
      </w:r>
      <w:r>
        <w:rPr>
          <w:noProof/>
        </w:rPr>
        <w:t>3</w:t>
      </w:r>
      <w:r>
        <w:fldChar w:fldCharType="end"/>
      </w:r>
      <w:r>
        <w:t xml:space="preserve">). At the Narrandera site, GPP was slightly increased and ER slightly decreased in 2015-16. The resulting GPP/ER ratio (PR_ratio, </w:t>
      </w:r>
      <w:r>
        <w:fldChar w:fldCharType="begin"/>
      </w:r>
      <w:r>
        <w:instrText xml:space="preserve"> REF _Ref460664197 \h </w:instrText>
      </w:r>
      <w:r>
        <w:fldChar w:fldCharType="separate"/>
      </w:r>
      <w:r>
        <w:t xml:space="preserve">Figure </w:t>
      </w:r>
      <w:r>
        <w:rPr>
          <w:noProof/>
        </w:rPr>
        <w:t>5</w:t>
      </w:r>
      <w:r>
        <w:noBreakHyphen/>
      </w:r>
      <w:r>
        <w:rPr>
          <w:noProof/>
        </w:rPr>
        <w:t>3</w:t>
      </w:r>
      <w:r>
        <w:fldChar w:fldCharType="end"/>
      </w:r>
      <w:r>
        <w:t xml:space="preserve">) was &lt; 1 at both Narrandera and Carrathool during the 2014-15 water year, but was &gt; 1 at Narrandera but remained ~1 at Carrathool for both water years. </w:t>
      </w:r>
    </w:p>
    <w:p w14:paraId="35D700DB" w14:textId="77777777" w:rsidR="00BB4C2B" w:rsidRDefault="00BB4C2B" w:rsidP="00BB4C2B">
      <w:r>
        <w:t>The overall mean water level at Narrandera and Carrathool was similar between the two water years (</w:t>
      </w:r>
      <w:r>
        <w:fldChar w:fldCharType="begin"/>
      </w:r>
      <w:r>
        <w:instrText xml:space="preserve"> REF _Ref460664197 \h </w:instrText>
      </w:r>
      <w:r>
        <w:fldChar w:fldCharType="separate"/>
      </w:r>
      <w:r>
        <w:t xml:space="preserve">Figure </w:t>
      </w:r>
      <w:r>
        <w:rPr>
          <w:noProof/>
        </w:rPr>
        <w:t>5</w:t>
      </w:r>
      <w:r>
        <w:noBreakHyphen/>
      </w:r>
      <w:r>
        <w:rPr>
          <w:noProof/>
        </w:rPr>
        <w:t>3</w:t>
      </w:r>
      <w:r>
        <w:fldChar w:fldCharType="end"/>
      </w:r>
      <w:r>
        <w:t xml:space="preserve">) but was consistently higher in the Narrandera zone during 2014-15 than 2015-16. All flows were typically within-channel, not engaging floodplain or riparian areas. </w:t>
      </w:r>
    </w:p>
    <w:p w14:paraId="14489FDD" w14:textId="77777777" w:rsidR="00BB4C2B" w:rsidRDefault="00BB4C2B" w:rsidP="00BB4C2B">
      <w:pPr>
        <w:pStyle w:val="Caption"/>
      </w:pPr>
      <w:bookmarkStart w:id="862" w:name="_Ref460664130"/>
      <w:bookmarkStart w:id="863" w:name="_Toc460934119"/>
      <w:bookmarkStart w:id="864" w:name="_Toc475593702"/>
      <w:r>
        <w:t xml:space="preserve">Table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Table \* ARABIC \s 1 </w:instrText>
      </w:r>
      <w:r w:rsidR="00561A34">
        <w:fldChar w:fldCharType="separate"/>
      </w:r>
      <w:r>
        <w:rPr>
          <w:noProof/>
        </w:rPr>
        <w:t>3</w:t>
      </w:r>
      <w:r w:rsidR="00561A34">
        <w:rPr>
          <w:noProof/>
        </w:rPr>
        <w:fldChar w:fldCharType="end"/>
      </w:r>
      <w:bookmarkEnd w:id="862"/>
      <w:r>
        <w:t xml:space="preserve"> Summary statistics for stream metabolism at Narrandera and Carrathool in the Murrumbidgee River (GPP: Gross Primary Productivity; ER: Ecosystem Respiration).</w:t>
      </w:r>
      <w:bookmarkEnd w:id="863"/>
      <w:bookmarkEnd w:id="864"/>
    </w:p>
    <w:tbl>
      <w:tblPr>
        <w:tblW w:w="8784" w:type="dxa"/>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Layout w:type="fixed"/>
        <w:tblLook w:val="04A0" w:firstRow="1" w:lastRow="0" w:firstColumn="1" w:lastColumn="0" w:noHBand="0" w:noVBand="1"/>
      </w:tblPr>
      <w:tblGrid>
        <w:gridCol w:w="1838"/>
        <w:gridCol w:w="1701"/>
        <w:gridCol w:w="1701"/>
        <w:gridCol w:w="1701"/>
        <w:gridCol w:w="1843"/>
      </w:tblGrid>
      <w:tr w:rsidR="00BB4C2B" w:rsidRPr="000C67A7" w14:paraId="1F9CB84C" w14:textId="77777777" w:rsidTr="00B4531A">
        <w:tc>
          <w:tcPr>
            <w:tcW w:w="1838" w:type="dxa"/>
            <w:shd w:val="clear" w:color="auto" w:fill="07601F"/>
          </w:tcPr>
          <w:p w14:paraId="41298DA5" w14:textId="77777777" w:rsidR="00BB4C2B" w:rsidRPr="00B4531A" w:rsidRDefault="00BB4C2B" w:rsidP="00B4531A">
            <w:pPr>
              <w:spacing w:before="40" w:after="40" w:line="240" w:lineRule="auto"/>
              <w:jc w:val="center"/>
              <w:rPr>
                <w:b/>
                <w:color w:val="FFFFFF"/>
                <w:sz w:val="18"/>
                <w:szCs w:val="18"/>
              </w:rPr>
            </w:pPr>
          </w:p>
        </w:tc>
        <w:tc>
          <w:tcPr>
            <w:tcW w:w="3402" w:type="dxa"/>
            <w:gridSpan w:val="2"/>
            <w:shd w:val="clear" w:color="auto" w:fill="07601F"/>
          </w:tcPr>
          <w:p w14:paraId="722BBACB" w14:textId="77777777" w:rsidR="00BB4C2B" w:rsidRPr="00B4531A" w:rsidRDefault="00BB4C2B" w:rsidP="00B4531A">
            <w:pPr>
              <w:spacing w:before="40" w:after="40" w:line="240" w:lineRule="auto"/>
              <w:jc w:val="center"/>
              <w:rPr>
                <w:b/>
                <w:color w:val="FFFFFF"/>
                <w:sz w:val="18"/>
                <w:szCs w:val="18"/>
              </w:rPr>
            </w:pPr>
            <w:r w:rsidRPr="00B4531A">
              <w:rPr>
                <w:b/>
                <w:color w:val="FFFFFF"/>
                <w:sz w:val="18"/>
                <w:szCs w:val="18"/>
              </w:rPr>
              <w:t>Narrandera</w:t>
            </w:r>
          </w:p>
        </w:tc>
        <w:tc>
          <w:tcPr>
            <w:tcW w:w="3544" w:type="dxa"/>
            <w:gridSpan w:val="2"/>
            <w:shd w:val="clear" w:color="auto" w:fill="07601F"/>
          </w:tcPr>
          <w:p w14:paraId="12AA055F" w14:textId="77777777" w:rsidR="00BB4C2B" w:rsidRPr="00B4531A" w:rsidRDefault="00BB4C2B" w:rsidP="00B4531A">
            <w:pPr>
              <w:spacing w:before="40" w:after="40" w:line="240" w:lineRule="auto"/>
              <w:jc w:val="center"/>
              <w:rPr>
                <w:b/>
                <w:color w:val="FFFFFF"/>
                <w:sz w:val="18"/>
                <w:szCs w:val="18"/>
              </w:rPr>
            </w:pPr>
            <w:r w:rsidRPr="00B4531A">
              <w:rPr>
                <w:b/>
                <w:color w:val="FFFFFF"/>
                <w:sz w:val="18"/>
                <w:szCs w:val="18"/>
              </w:rPr>
              <w:t>Carrathool</w:t>
            </w:r>
          </w:p>
        </w:tc>
      </w:tr>
      <w:tr w:rsidR="00B4531A" w:rsidRPr="000C67A7" w14:paraId="38F95F09" w14:textId="77777777" w:rsidTr="00B4531A">
        <w:trPr>
          <w:trHeight w:val="458"/>
        </w:trPr>
        <w:tc>
          <w:tcPr>
            <w:tcW w:w="1838" w:type="dxa"/>
            <w:vMerge w:val="restart"/>
            <w:shd w:val="clear" w:color="auto" w:fill="auto"/>
          </w:tcPr>
          <w:p w14:paraId="5A570A95" w14:textId="77777777" w:rsidR="00BB4C2B" w:rsidRPr="00FC21A1" w:rsidRDefault="00BB4C2B" w:rsidP="00B4531A">
            <w:pPr>
              <w:pStyle w:val="Tabletext"/>
              <w:jc w:val="center"/>
            </w:pPr>
            <w:r w:rsidRPr="00FC21A1">
              <w:t>Monitoring period</w:t>
            </w:r>
          </w:p>
        </w:tc>
        <w:tc>
          <w:tcPr>
            <w:tcW w:w="1701" w:type="dxa"/>
            <w:shd w:val="clear" w:color="auto" w:fill="auto"/>
            <w:vAlign w:val="center"/>
          </w:tcPr>
          <w:p w14:paraId="583DE133" w14:textId="77777777" w:rsidR="00BB4C2B" w:rsidRPr="00FC21A1" w:rsidRDefault="00BB4C2B" w:rsidP="00B4531A">
            <w:pPr>
              <w:pStyle w:val="Tabletext"/>
              <w:jc w:val="center"/>
            </w:pPr>
            <w:r w:rsidRPr="00FC21A1">
              <w:t>2014-15</w:t>
            </w:r>
          </w:p>
        </w:tc>
        <w:tc>
          <w:tcPr>
            <w:tcW w:w="1701" w:type="dxa"/>
            <w:shd w:val="clear" w:color="auto" w:fill="auto"/>
            <w:vAlign w:val="center"/>
          </w:tcPr>
          <w:p w14:paraId="58F55105" w14:textId="77777777" w:rsidR="00BB4C2B" w:rsidRPr="00FC21A1" w:rsidRDefault="00BB4C2B" w:rsidP="00B4531A">
            <w:pPr>
              <w:pStyle w:val="Tabletext"/>
              <w:jc w:val="center"/>
            </w:pPr>
            <w:r w:rsidRPr="00FC21A1">
              <w:t>2015-16</w:t>
            </w:r>
          </w:p>
        </w:tc>
        <w:tc>
          <w:tcPr>
            <w:tcW w:w="1701" w:type="dxa"/>
            <w:shd w:val="clear" w:color="auto" w:fill="auto"/>
            <w:vAlign w:val="center"/>
          </w:tcPr>
          <w:p w14:paraId="56321172" w14:textId="77777777" w:rsidR="00BB4C2B" w:rsidRPr="00FC21A1" w:rsidRDefault="00BB4C2B" w:rsidP="00B4531A">
            <w:pPr>
              <w:pStyle w:val="Tabletext"/>
              <w:jc w:val="center"/>
            </w:pPr>
            <w:r w:rsidRPr="00FC21A1">
              <w:t>2014-15</w:t>
            </w:r>
          </w:p>
        </w:tc>
        <w:tc>
          <w:tcPr>
            <w:tcW w:w="1843" w:type="dxa"/>
            <w:shd w:val="clear" w:color="auto" w:fill="auto"/>
            <w:vAlign w:val="center"/>
          </w:tcPr>
          <w:p w14:paraId="59D41A14" w14:textId="77777777" w:rsidR="00BB4C2B" w:rsidRPr="00FC21A1" w:rsidRDefault="00BB4C2B" w:rsidP="00B4531A">
            <w:pPr>
              <w:pStyle w:val="Tabletext"/>
              <w:jc w:val="center"/>
            </w:pPr>
            <w:r w:rsidRPr="00FC21A1">
              <w:t>2015-16</w:t>
            </w:r>
          </w:p>
        </w:tc>
      </w:tr>
      <w:tr w:rsidR="00B4531A" w:rsidRPr="000C67A7" w14:paraId="7D90358A" w14:textId="77777777" w:rsidTr="00B4531A">
        <w:tc>
          <w:tcPr>
            <w:tcW w:w="1838" w:type="dxa"/>
            <w:vMerge/>
            <w:shd w:val="clear" w:color="auto" w:fill="auto"/>
          </w:tcPr>
          <w:p w14:paraId="51BFBA14" w14:textId="77777777" w:rsidR="00BB4C2B" w:rsidRPr="00FC21A1" w:rsidRDefault="00BB4C2B" w:rsidP="00B4531A">
            <w:pPr>
              <w:pStyle w:val="Tabletext"/>
              <w:jc w:val="center"/>
            </w:pPr>
          </w:p>
        </w:tc>
        <w:tc>
          <w:tcPr>
            <w:tcW w:w="1701" w:type="dxa"/>
            <w:shd w:val="clear" w:color="auto" w:fill="auto"/>
          </w:tcPr>
          <w:p w14:paraId="43527AFD" w14:textId="77777777" w:rsidR="00BB4C2B" w:rsidRPr="00FC21A1" w:rsidRDefault="00BB4C2B" w:rsidP="00B4531A">
            <w:pPr>
              <w:pStyle w:val="Tabletext"/>
              <w:jc w:val="center"/>
            </w:pPr>
            <w:r w:rsidRPr="00FC21A1">
              <w:t>23/10/2014 –18/01/2015</w:t>
            </w:r>
          </w:p>
          <w:p w14:paraId="4E452110" w14:textId="77777777" w:rsidR="00BB4C2B" w:rsidRPr="00B4531A" w:rsidRDefault="00BB4C2B" w:rsidP="00B4531A">
            <w:pPr>
              <w:pStyle w:val="Tabletext"/>
              <w:jc w:val="center"/>
              <w:rPr>
                <w:highlight w:val="yellow"/>
              </w:rPr>
            </w:pPr>
            <w:r w:rsidRPr="00FC21A1">
              <w:t>(88 days)</w:t>
            </w:r>
          </w:p>
        </w:tc>
        <w:tc>
          <w:tcPr>
            <w:tcW w:w="1701" w:type="dxa"/>
            <w:shd w:val="clear" w:color="auto" w:fill="auto"/>
          </w:tcPr>
          <w:p w14:paraId="4D1244E5" w14:textId="77777777" w:rsidR="00BB4C2B" w:rsidRPr="00FC21A1" w:rsidRDefault="00BB4C2B" w:rsidP="00B4531A">
            <w:pPr>
              <w:pStyle w:val="Tabletext"/>
              <w:jc w:val="center"/>
            </w:pPr>
            <w:r w:rsidRPr="00FC21A1">
              <w:t>01/10/2015 – 01/02/2016</w:t>
            </w:r>
          </w:p>
          <w:p w14:paraId="50E9D61D" w14:textId="77777777" w:rsidR="00BB4C2B" w:rsidRPr="00B4531A" w:rsidRDefault="00BB4C2B" w:rsidP="00B4531A">
            <w:pPr>
              <w:pStyle w:val="Tabletext"/>
              <w:jc w:val="center"/>
              <w:rPr>
                <w:highlight w:val="yellow"/>
              </w:rPr>
            </w:pPr>
            <w:r w:rsidRPr="00FC21A1">
              <w:t>(124 days)</w:t>
            </w:r>
          </w:p>
        </w:tc>
        <w:tc>
          <w:tcPr>
            <w:tcW w:w="1701" w:type="dxa"/>
            <w:shd w:val="clear" w:color="auto" w:fill="auto"/>
          </w:tcPr>
          <w:p w14:paraId="35C7F6F8" w14:textId="77777777" w:rsidR="00BB4C2B" w:rsidRPr="00FC21A1" w:rsidRDefault="00BB4C2B" w:rsidP="00B4531A">
            <w:pPr>
              <w:pStyle w:val="Tabletext"/>
              <w:jc w:val="center"/>
            </w:pPr>
            <w:r w:rsidRPr="00FC21A1">
              <w:t>21/10/2014 – 30/4/2015</w:t>
            </w:r>
          </w:p>
          <w:p w14:paraId="535A592A" w14:textId="77777777" w:rsidR="00BB4C2B" w:rsidRPr="00B4531A" w:rsidRDefault="00BB4C2B" w:rsidP="00B4531A">
            <w:pPr>
              <w:pStyle w:val="Tabletext"/>
              <w:jc w:val="center"/>
              <w:rPr>
                <w:highlight w:val="yellow"/>
              </w:rPr>
            </w:pPr>
            <w:r w:rsidRPr="00FC21A1">
              <w:t>(192 days)</w:t>
            </w:r>
          </w:p>
        </w:tc>
        <w:tc>
          <w:tcPr>
            <w:tcW w:w="1843" w:type="dxa"/>
            <w:shd w:val="clear" w:color="auto" w:fill="auto"/>
          </w:tcPr>
          <w:p w14:paraId="4C1B8EA0" w14:textId="77777777" w:rsidR="00BB4C2B" w:rsidRPr="00FC21A1" w:rsidRDefault="00BB4C2B" w:rsidP="00B4531A">
            <w:pPr>
              <w:pStyle w:val="Tabletext"/>
              <w:jc w:val="center"/>
            </w:pPr>
            <w:r w:rsidRPr="00FC21A1">
              <w:t>01/10/2015 – 01/04/2016</w:t>
            </w:r>
          </w:p>
          <w:p w14:paraId="583B7F51" w14:textId="77777777" w:rsidR="00BB4C2B" w:rsidRPr="00B4531A" w:rsidRDefault="00BB4C2B" w:rsidP="00B4531A">
            <w:pPr>
              <w:pStyle w:val="Tabletext"/>
              <w:jc w:val="center"/>
              <w:rPr>
                <w:highlight w:val="yellow"/>
              </w:rPr>
            </w:pPr>
            <w:r w:rsidRPr="00FC21A1">
              <w:t>(184 days)</w:t>
            </w:r>
          </w:p>
        </w:tc>
      </w:tr>
      <w:tr w:rsidR="00B4531A" w:rsidRPr="000C67A7" w14:paraId="20C3AC17" w14:textId="77777777" w:rsidTr="00B4531A">
        <w:trPr>
          <w:trHeight w:val="1365"/>
        </w:trPr>
        <w:tc>
          <w:tcPr>
            <w:tcW w:w="1838" w:type="dxa"/>
            <w:shd w:val="clear" w:color="auto" w:fill="auto"/>
          </w:tcPr>
          <w:p w14:paraId="2062FDA6" w14:textId="77777777" w:rsidR="00BB4C2B" w:rsidRPr="00FC21A1" w:rsidRDefault="00BB4C2B" w:rsidP="00B4531A">
            <w:pPr>
              <w:pStyle w:val="Tabletext"/>
              <w:jc w:val="center"/>
            </w:pPr>
            <w:r w:rsidRPr="00FC21A1">
              <w:t>Number of available observations (number of missing observations)</w:t>
            </w:r>
          </w:p>
        </w:tc>
        <w:tc>
          <w:tcPr>
            <w:tcW w:w="1701" w:type="dxa"/>
            <w:shd w:val="clear" w:color="auto" w:fill="auto"/>
            <w:vAlign w:val="center"/>
          </w:tcPr>
          <w:p w14:paraId="10A98F5E" w14:textId="77777777" w:rsidR="00BB4C2B" w:rsidRPr="00FC21A1" w:rsidRDefault="00BB4C2B" w:rsidP="00B4531A">
            <w:pPr>
              <w:pStyle w:val="Tabletext"/>
              <w:jc w:val="center"/>
            </w:pPr>
            <w:r w:rsidRPr="00FC21A1">
              <w:t>86</w:t>
            </w:r>
          </w:p>
          <w:p w14:paraId="53EDB641" w14:textId="77777777" w:rsidR="00BB4C2B" w:rsidRPr="00FC21A1" w:rsidRDefault="00BB4C2B" w:rsidP="00B4531A">
            <w:pPr>
              <w:pStyle w:val="Tabletext"/>
              <w:jc w:val="center"/>
            </w:pPr>
            <w:r w:rsidRPr="00FC21A1">
              <w:t>(2)</w:t>
            </w:r>
          </w:p>
        </w:tc>
        <w:tc>
          <w:tcPr>
            <w:tcW w:w="1701" w:type="dxa"/>
            <w:shd w:val="clear" w:color="auto" w:fill="auto"/>
            <w:vAlign w:val="center"/>
          </w:tcPr>
          <w:p w14:paraId="6175C2CA" w14:textId="77777777" w:rsidR="00BB4C2B" w:rsidRPr="00FC21A1" w:rsidRDefault="00BB4C2B" w:rsidP="00B4531A">
            <w:pPr>
              <w:pStyle w:val="Tabletext"/>
              <w:jc w:val="center"/>
            </w:pPr>
            <w:r w:rsidRPr="00FC21A1">
              <w:t>120</w:t>
            </w:r>
          </w:p>
          <w:p w14:paraId="7DBE9DCA" w14:textId="77777777" w:rsidR="00BB4C2B" w:rsidRPr="00FC21A1" w:rsidRDefault="00BB4C2B" w:rsidP="00B4531A">
            <w:pPr>
              <w:pStyle w:val="Tabletext"/>
              <w:jc w:val="center"/>
            </w:pPr>
            <w:r w:rsidRPr="00FC21A1">
              <w:t>(4)</w:t>
            </w:r>
          </w:p>
        </w:tc>
        <w:tc>
          <w:tcPr>
            <w:tcW w:w="1701" w:type="dxa"/>
            <w:shd w:val="clear" w:color="auto" w:fill="auto"/>
            <w:vAlign w:val="center"/>
          </w:tcPr>
          <w:p w14:paraId="14B8497E" w14:textId="77777777" w:rsidR="00BB4C2B" w:rsidRPr="00FC21A1" w:rsidRDefault="00BB4C2B" w:rsidP="00B4531A">
            <w:pPr>
              <w:pStyle w:val="Tabletext"/>
              <w:jc w:val="center"/>
            </w:pPr>
            <w:r w:rsidRPr="00FC21A1">
              <w:t>188</w:t>
            </w:r>
          </w:p>
          <w:p w14:paraId="7CE82B08" w14:textId="77777777" w:rsidR="00BB4C2B" w:rsidRPr="00FC21A1" w:rsidRDefault="00BB4C2B" w:rsidP="00B4531A">
            <w:pPr>
              <w:pStyle w:val="Tabletext"/>
              <w:jc w:val="center"/>
            </w:pPr>
            <w:r w:rsidRPr="00FC21A1">
              <w:t>(4)</w:t>
            </w:r>
          </w:p>
        </w:tc>
        <w:tc>
          <w:tcPr>
            <w:tcW w:w="1843" w:type="dxa"/>
            <w:shd w:val="clear" w:color="auto" w:fill="auto"/>
            <w:vAlign w:val="center"/>
          </w:tcPr>
          <w:p w14:paraId="71C7BDF3" w14:textId="77777777" w:rsidR="00BB4C2B" w:rsidRPr="00FC21A1" w:rsidRDefault="00BB4C2B" w:rsidP="00B4531A">
            <w:pPr>
              <w:pStyle w:val="Tabletext"/>
              <w:jc w:val="center"/>
            </w:pPr>
            <w:r w:rsidRPr="00FC21A1">
              <w:t>172</w:t>
            </w:r>
          </w:p>
          <w:p w14:paraId="16CF10C9" w14:textId="77777777" w:rsidR="00BB4C2B" w:rsidRPr="00FC21A1" w:rsidRDefault="00BB4C2B" w:rsidP="00B4531A">
            <w:pPr>
              <w:pStyle w:val="Tabletext"/>
              <w:jc w:val="center"/>
            </w:pPr>
            <w:r w:rsidRPr="00FC21A1">
              <w:t>(12)</w:t>
            </w:r>
          </w:p>
        </w:tc>
      </w:tr>
      <w:tr w:rsidR="00B4531A" w:rsidRPr="000C67A7" w14:paraId="6C81F1A8" w14:textId="77777777" w:rsidTr="00B4531A">
        <w:tc>
          <w:tcPr>
            <w:tcW w:w="1838" w:type="dxa"/>
            <w:shd w:val="clear" w:color="auto" w:fill="auto"/>
          </w:tcPr>
          <w:p w14:paraId="0DADA342" w14:textId="77777777" w:rsidR="00BB4C2B" w:rsidRPr="00FC21A1" w:rsidRDefault="00BB4C2B" w:rsidP="00B4531A">
            <w:pPr>
              <w:pStyle w:val="Tabletext"/>
              <w:jc w:val="center"/>
            </w:pPr>
            <w:r w:rsidRPr="00FC21A1">
              <w:t>GPP (mg</w:t>
            </w:r>
            <w:r>
              <w:t xml:space="preserve"> </w:t>
            </w:r>
            <w:r w:rsidRPr="00FC21A1">
              <w:t>O</w:t>
            </w:r>
            <w:r w:rsidRPr="00B4531A">
              <w:rPr>
                <w:vertAlign w:val="subscript"/>
              </w:rPr>
              <w:t>2</w:t>
            </w:r>
            <w:r w:rsidRPr="00FC21A1">
              <w:t xml:space="preserve"> L</w:t>
            </w:r>
            <w:r w:rsidRPr="00B4531A">
              <w:rPr>
                <w:vertAlign w:val="superscript"/>
              </w:rPr>
              <w:t>-1</w:t>
            </w:r>
            <w:r w:rsidRPr="00FC21A1">
              <w:t xml:space="preserve"> d</w:t>
            </w:r>
            <w:r w:rsidRPr="00B4531A">
              <w:rPr>
                <w:vertAlign w:val="superscript"/>
              </w:rPr>
              <w:t>-1</w:t>
            </w:r>
            <w:r w:rsidRPr="00FC21A1">
              <w:t>)</w:t>
            </w:r>
          </w:p>
          <w:p w14:paraId="595CD798" w14:textId="77777777" w:rsidR="00BB4C2B" w:rsidRPr="00FC21A1" w:rsidRDefault="00BB4C2B" w:rsidP="00B4531A">
            <w:pPr>
              <w:pStyle w:val="Tabletext"/>
              <w:jc w:val="center"/>
            </w:pPr>
            <w:r w:rsidRPr="00FC21A1">
              <w:t>mean</w:t>
            </w:r>
          </w:p>
          <w:p w14:paraId="59C7BA09" w14:textId="77777777" w:rsidR="00BB4C2B" w:rsidRPr="00FC21A1" w:rsidRDefault="00BB4C2B" w:rsidP="00B4531A">
            <w:pPr>
              <w:pStyle w:val="Tabletext"/>
              <w:jc w:val="center"/>
            </w:pPr>
            <w:r w:rsidRPr="00FC21A1">
              <w:t>(median)</w:t>
            </w:r>
          </w:p>
          <w:p w14:paraId="5E38C09D" w14:textId="77777777" w:rsidR="00BB4C2B" w:rsidRPr="00FC21A1" w:rsidRDefault="00BB4C2B" w:rsidP="00B4531A">
            <w:pPr>
              <w:pStyle w:val="Tabletext"/>
              <w:jc w:val="center"/>
            </w:pPr>
            <w:r w:rsidRPr="00FC21A1">
              <w:t>[range]</w:t>
            </w:r>
          </w:p>
        </w:tc>
        <w:tc>
          <w:tcPr>
            <w:tcW w:w="1701" w:type="dxa"/>
            <w:shd w:val="clear" w:color="auto" w:fill="auto"/>
          </w:tcPr>
          <w:p w14:paraId="42421C9A" w14:textId="77777777" w:rsidR="00BB4C2B" w:rsidRDefault="00BB4C2B" w:rsidP="00BB4C2B">
            <w:pPr>
              <w:pStyle w:val="Tabletext"/>
            </w:pPr>
          </w:p>
          <w:p w14:paraId="7D502A6A" w14:textId="77777777" w:rsidR="00BB4C2B" w:rsidRPr="00FC21A1" w:rsidRDefault="00BB4C2B" w:rsidP="00BB4C2B">
            <w:pPr>
              <w:pStyle w:val="Tabletext"/>
            </w:pPr>
            <w:r w:rsidRPr="00FC21A1">
              <w:t>0.87</w:t>
            </w:r>
          </w:p>
          <w:p w14:paraId="077828FC" w14:textId="77777777" w:rsidR="00BB4C2B" w:rsidRPr="00FC21A1" w:rsidRDefault="00BB4C2B" w:rsidP="00BB4C2B">
            <w:pPr>
              <w:pStyle w:val="Tabletext"/>
            </w:pPr>
            <w:r w:rsidRPr="00FC21A1">
              <w:t>(0.79)</w:t>
            </w:r>
          </w:p>
          <w:p w14:paraId="27C9046B" w14:textId="77777777" w:rsidR="00BB4C2B" w:rsidRPr="00FC21A1" w:rsidRDefault="00BB4C2B" w:rsidP="00BB4C2B">
            <w:pPr>
              <w:pStyle w:val="Tabletext"/>
            </w:pPr>
            <w:r w:rsidRPr="00FC21A1">
              <w:t>[0.24-2.15]</w:t>
            </w:r>
          </w:p>
        </w:tc>
        <w:tc>
          <w:tcPr>
            <w:tcW w:w="1701" w:type="dxa"/>
            <w:shd w:val="clear" w:color="auto" w:fill="auto"/>
          </w:tcPr>
          <w:p w14:paraId="65BB518A" w14:textId="77777777" w:rsidR="00BB4C2B" w:rsidRDefault="00BB4C2B" w:rsidP="00BB4C2B">
            <w:pPr>
              <w:pStyle w:val="Tabletext"/>
            </w:pPr>
          </w:p>
          <w:p w14:paraId="5E33FEB6" w14:textId="77777777" w:rsidR="00BB4C2B" w:rsidRPr="00FC21A1" w:rsidRDefault="00BB4C2B" w:rsidP="00BB4C2B">
            <w:pPr>
              <w:pStyle w:val="Tabletext"/>
            </w:pPr>
            <w:r w:rsidRPr="00FC21A1">
              <w:t>1.67</w:t>
            </w:r>
          </w:p>
          <w:p w14:paraId="0BBF7552" w14:textId="77777777" w:rsidR="00BB4C2B" w:rsidRPr="00FC21A1" w:rsidRDefault="00BB4C2B" w:rsidP="00BB4C2B">
            <w:pPr>
              <w:pStyle w:val="Tabletext"/>
            </w:pPr>
            <w:r w:rsidRPr="00FC21A1">
              <w:t>(1.55)</w:t>
            </w:r>
          </w:p>
          <w:p w14:paraId="4B047F2A" w14:textId="77777777" w:rsidR="00BB4C2B" w:rsidRPr="00FC21A1" w:rsidRDefault="00BB4C2B" w:rsidP="00BB4C2B">
            <w:pPr>
              <w:pStyle w:val="Tabletext"/>
            </w:pPr>
            <w:r w:rsidRPr="00FC21A1">
              <w:t>[0.45-4.65]</w:t>
            </w:r>
          </w:p>
        </w:tc>
        <w:tc>
          <w:tcPr>
            <w:tcW w:w="1701" w:type="dxa"/>
            <w:shd w:val="clear" w:color="auto" w:fill="auto"/>
          </w:tcPr>
          <w:p w14:paraId="068F46D4" w14:textId="77777777" w:rsidR="00BB4C2B" w:rsidRDefault="00BB4C2B" w:rsidP="00BB4C2B">
            <w:pPr>
              <w:pStyle w:val="Tabletext"/>
            </w:pPr>
          </w:p>
          <w:p w14:paraId="419CDAF4" w14:textId="77777777" w:rsidR="00BB4C2B" w:rsidRPr="00FC21A1" w:rsidRDefault="00BB4C2B" w:rsidP="00BB4C2B">
            <w:pPr>
              <w:pStyle w:val="Tabletext"/>
            </w:pPr>
            <w:r w:rsidRPr="00FC21A1">
              <w:t>1.19</w:t>
            </w:r>
          </w:p>
          <w:p w14:paraId="3988955D" w14:textId="77777777" w:rsidR="00BB4C2B" w:rsidRPr="00FC21A1" w:rsidRDefault="00BB4C2B" w:rsidP="00BB4C2B">
            <w:pPr>
              <w:pStyle w:val="Tabletext"/>
            </w:pPr>
            <w:r w:rsidRPr="00FC21A1">
              <w:t>(1.03)</w:t>
            </w:r>
          </w:p>
          <w:p w14:paraId="47D6D8A4" w14:textId="77777777" w:rsidR="00BB4C2B" w:rsidRPr="00FC21A1" w:rsidRDefault="00BB4C2B" w:rsidP="00BB4C2B">
            <w:pPr>
              <w:pStyle w:val="Tabletext"/>
            </w:pPr>
            <w:r w:rsidRPr="00FC21A1">
              <w:t>[0.45-2.84]</w:t>
            </w:r>
          </w:p>
        </w:tc>
        <w:tc>
          <w:tcPr>
            <w:tcW w:w="1843" w:type="dxa"/>
            <w:shd w:val="clear" w:color="auto" w:fill="auto"/>
          </w:tcPr>
          <w:p w14:paraId="1841ECD6" w14:textId="77777777" w:rsidR="00BB4C2B" w:rsidRDefault="00BB4C2B" w:rsidP="00BB4C2B">
            <w:pPr>
              <w:pStyle w:val="Tabletext"/>
            </w:pPr>
          </w:p>
          <w:p w14:paraId="34279EBE" w14:textId="77777777" w:rsidR="00BB4C2B" w:rsidRPr="00FC21A1" w:rsidRDefault="00BB4C2B" w:rsidP="00BB4C2B">
            <w:pPr>
              <w:pStyle w:val="Tabletext"/>
            </w:pPr>
            <w:r w:rsidRPr="00FC21A1">
              <w:t>1.40</w:t>
            </w:r>
          </w:p>
          <w:p w14:paraId="6F01A00F" w14:textId="77777777" w:rsidR="00BB4C2B" w:rsidRPr="00FC21A1" w:rsidRDefault="00BB4C2B" w:rsidP="00BB4C2B">
            <w:pPr>
              <w:pStyle w:val="Tabletext"/>
            </w:pPr>
            <w:r w:rsidRPr="00FC21A1">
              <w:t>(1.27)</w:t>
            </w:r>
          </w:p>
          <w:p w14:paraId="2C6652C4" w14:textId="77777777" w:rsidR="00BB4C2B" w:rsidRPr="00FC21A1" w:rsidRDefault="00BB4C2B" w:rsidP="00BB4C2B">
            <w:pPr>
              <w:pStyle w:val="Tabletext"/>
            </w:pPr>
            <w:r w:rsidRPr="00FC21A1">
              <w:t>[0.37-6.06]</w:t>
            </w:r>
          </w:p>
        </w:tc>
      </w:tr>
      <w:tr w:rsidR="00B4531A" w:rsidRPr="000C67A7" w14:paraId="35466243" w14:textId="77777777" w:rsidTr="00B4531A">
        <w:tc>
          <w:tcPr>
            <w:tcW w:w="1838" w:type="dxa"/>
            <w:shd w:val="clear" w:color="auto" w:fill="auto"/>
          </w:tcPr>
          <w:p w14:paraId="5020ACAC" w14:textId="77777777" w:rsidR="00BB4C2B" w:rsidRPr="00FC21A1" w:rsidRDefault="00BB4C2B" w:rsidP="00B4531A">
            <w:pPr>
              <w:pStyle w:val="Tabletext"/>
              <w:jc w:val="center"/>
            </w:pPr>
            <w:r w:rsidRPr="00FC21A1">
              <w:t>ER (mg</w:t>
            </w:r>
            <w:r>
              <w:t xml:space="preserve"> </w:t>
            </w:r>
            <w:r w:rsidRPr="00FC21A1">
              <w:t>O</w:t>
            </w:r>
            <w:r w:rsidRPr="00B4531A">
              <w:rPr>
                <w:vertAlign w:val="subscript"/>
              </w:rPr>
              <w:t>2</w:t>
            </w:r>
            <w:r w:rsidRPr="00FC21A1">
              <w:t xml:space="preserve"> L</w:t>
            </w:r>
            <w:r w:rsidRPr="00B4531A">
              <w:rPr>
                <w:vertAlign w:val="superscript"/>
              </w:rPr>
              <w:t>-1</w:t>
            </w:r>
            <w:r w:rsidRPr="00FC21A1">
              <w:t xml:space="preserve"> d</w:t>
            </w:r>
            <w:r w:rsidRPr="00B4531A">
              <w:rPr>
                <w:vertAlign w:val="superscript"/>
              </w:rPr>
              <w:t>-1</w:t>
            </w:r>
            <w:r w:rsidRPr="00FC21A1">
              <w:t>)</w:t>
            </w:r>
          </w:p>
          <w:p w14:paraId="108D1908" w14:textId="77777777" w:rsidR="00BB4C2B" w:rsidRPr="00FC21A1" w:rsidRDefault="00BB4C2B" w:rsidP="00B4531A">
            <w:pPr>
              <w:pStyle w:val="Tabletext"/>
              <w:jc w:val="center"/>
            </w:pPr>
            <w:r w:rsidRPr="00FC21A1">
              <w:t>mean</w:t>
            </w:r>
          </w:p>
          <w:p w14:paraId="1005F385" w14:textId="77777777" w:rsidR="00BB4C2B" w:rsidRPr="00FC21A1" w:rsidRDefault="00BB4C2B" w:rsidP="00B4531A">
            <w:pPr>
              <w:pStyle w:val="Tabletext"/>
              <w:jc w:val="center"/>
            </w:pPr>
            <w:r w:rsidRPr="00FC21A1">
              <w:t>(median)</w:t>
            </w:r>
          </w:p>
          <w:p w14:paraId="4F5BDDDA" w14:textId="77777777" w:rsidR="00BB4C2B" w:rsidRPr="00FC21A1" w:rsidRDefault="00BB4C2B" w:rsidP="00B4531A">
            <w:pPr>
              <w:pStyle w:val="Tabletext"/>
              <w:jc w:val="center"/>
            </w:pPr>
            <w:r w:rsidRPr="00FC21A1">
              <w:t>[range]</w:t>
            </w:r>
          </w:p>
        </w:tc>
        <w:tc>
          <w:tcPr>
            <w:tcW w:w="1701" w:type="dxa"/>
            <w:shd w:val="clear" w:color="auto" w:fill="auto"/>
          </w:tcPr>
          <w:p w14:paraId="125AD84D" w14:textId="77777777" w:rsidR="00BB4C2B" w:rsidRDefault="00BB4C2B" w:rsidP="00BB4C2B">
            <w:pPr>
              <w:pStyle w:val="Tabletext"/>
            </w:pPr>
          </w:p>
          <w:p w14:paraId="4228CF39" w14:textId="77777777" w:rsidR="00BB4C2B" w:rsidRPr="00FC21A1" w:rsidRDefault="00BB4C2B" w:rsidP="00BB4C2B">
            <w:pPr>
              <w:pStyle w:val="Tabletext"/>
            </w:pPr>
            <w:r w:rsidRPr="00FC21A1">
              <w:t>1.26</w:t>
            </w:r>
          </w:p>
          <w:p w14:paraId="32A2A1F6" w14:textId="77777777" w:rsidR="00BB4C2B" w:rsidRPr="00FC21A1" w:rsidRDefault="00BB4C2B" w:rsidP="00BB4C2B">
            <w:pPr>
              <w:pStyle w:val="Tabletext"/>
            </w:pPr>
            <w:r w:rsidRPr="00FC21A1">
              <w:t>(1.21)</w:t>
            </w:r>
          </w:p>
          <w:p w14:paraId="242C358F" w14:textId="77777777" w:rsidR="00BB4C2B" w:rsidRPr="00FC21A1" w:rsidRDefault="00BB4C2B" w:rsidP="00BB4C2B">
            <w:pPr>
              <w:pStyle w:val="Tabletext"/>
            </w:pPr>
            <w:r w:rsidRPr="00FC21A1">
              <w:t>[0.57-4.28]</w:t>
            </w:r>
          </w:p>
        </w:tc>
        <w:tc>
          <w:tcPr>
            <w:tcW w:w="1701" w:type="dxa"/>
            <w:shd w:val="clear" w:color="auto" w:fill="auto"/>
          </w:tcPr>
          <w:p w14:paraId="4F0F6499" w14:textId="77777777" w:rsidR="00BB4C2B" w:rsidRDefault="00BB4C2B" w:rsidP="00BB4C2B">
            <w:pPr>
              <w:pStyle w:val="Tabletext"/>
            </w:pPr>
          </w:p>
          <w:p w14:paraId="1C931D86" w14:textId="77777777" w:rsidR="00BB4C2B" w:rsidRPr="00FC21A1" w:rsidRDefault="00BB4C2B" w:rsidP="00BB4C2B">
            <w:pPr>
              <w:pStyle w:val="Tabletext"/>
            </w:pPr>
            <w:r w:rsidRPr="00FC21A1">
              <w:t>0.90</w:t>
            </w:r>
          </w:p>
          <w:p w14:paraId="52E04C49" w14:textId="77777777" w:rsidR="00BB4C2B" w:rsidRPr="00FC21A1" w:rsidRDefault="00BB4C2B" w:rsidP="00BB4C2B">
            <w:pPr>
              <w:pStyle w:val="Tabletext"/>
            </w:pPr>
            <w:r w:rsidRPr="00FC21A1">
              <w:t>(0.81)</w:t>
            </w:r>
          </w:p>
          <w:p w14:paraId="01DB659D" w14:textId="77777777" w:rsidR="00BB4C2B" w:rsidRPr="00FC21A1" w:rsidRDefault="00BB4C2B" w:rsidP="00BB4C2B">
            <w:pPr>
              <w:pStyle w:val="Tabletext"/>
            </w:pPr>
            <w:r w:rsidRPr="00FC21A1">
              <w:t>[0.32-3.72]</w:t>
            </w:r>
          </w:p>
        </w:tc>
        <w:tc>
          <w:tcPr>
            <w:tcW w:w="1701" w:type="dxa"/>
            <w:shd w:val="clear" w:color="auto" w:fill="auto"/>
          </w:tcPr>
          <w:p w14:paraId="58D5EA63" w14:textId="77777777" w:rsidR="00BB4C2B" w:rsidRDefault="00BB4C2B" w:rsidP="00BB4C2B">
            <w:pPr>
              <w:pStyle w:val="Tabletext"/>
            </w:pPr>
          </w:p>
          <w:p w14:paraId="218DB435" w14:textId="77777777" w:rsidR="00BB4C2B" w:rsidRPr="00FC21A1" w:rsidRDefault="00BB4C2B" w:rsidP="00BB4C2B">
            <w:pPr>
              <w:pStyle w:val="Tabletext"/>
            </w:pPr>
            <w:r w:rsidRPr="00FC21A1">
              <w:t>1.55</w:t>
            </w:r>
          </w:p>
          <w:p w14:paraId="5447105F" w14:textId="77777777" w:rsidR="00BB4C2B" w:rsidRPr="00FC21A1" w:rsidRDefault="00BB4C2B" w:rsidP="00BB4C2B">
            <w:pPr>
              <w:pStyle w:val="Tabletext"/>
            </w:pPr>
            <w:r w:rsidRPr="00FC21A1">
              <w:t>(1.29)</w:t>
            </w:r>
          </w:p>
          <w:p w14:paraId="454BF26A" w14:textId="77777777" w:rsidR="00BB4C2B" w:rsidRPr="00FC21A1" w:rsidRDefault="00BB4C2B" w:rsidP="00BB4C2B">
            <w:pPr>
              <w:pStyle w:val="Tabletext"/>
            </w:pPr>
            <w:r w:rsidRPr="00FC21A1">
              <w:t>[0.55-4.40]</w:t>
            </w:r>
          </w:p>
        </w:tc>
        <w:tc>
          <w:tcPr>
            <w:tcW w:w="1843" w:type="dxa"/>
            <w:shd w:val="clear" w:color="auto" w:fill="auto"/>
          </w:tcPr>
          <w:p w14:paraId="0D9FA78D" w14:textId="77777777" w:rsidR="00BB4C2B" w:rsidRDefault="00BB4C2B" w:rsidP="00BB4C2B">
            <w:pPr>
              <w:pStyle w:val="Tabletext"/>
            </w:pPr>
          </w:p>
          <w:p w14:paraId="40EB73EF" w14:textId="77777777" w:rsidR="00BB4C2B" w:rsidRPr="00FC21A1" w:rsidRDefault="00BB4C2B" w:rsidP="00BB4C2B">
            <w:pPr>
              <w:pStyle w:val="Tabletext"/>
            </w:pPr>
            <w:r w:rsidRPr="00FC21A1">
              <w:t>1.50</w:t>
            </w:r>
          </w:p>
          <w:p w14:paraId="23CB7C01" w14:textId="77777777" w:rsidR="00BB4C2B" w:rsidRPr="00FC21A1" w:rsidRDefault="00BB4C2B" w:rsidP="00BB4C2B">
            <w:pPr>
              <w:pStyle w:val="Tabletext"/>
            </w:pPr>
            <w:r w:rsidRPr="00FC21A1">
              <w:t>(1.36)</w:t>
            </w:r>
          </w:p>
          <w:p w14:paraId="50610695" w14:textId="77777777" w:rsidR="00BB4C2B" w:rsidRPr="00FC21A1" w:rsidRDefault="00BB4C2B" w:rsidP="00BB4C2B">
            <w:pPr>
              <w:pStyle w:val="Tabletext"/>
            </w:pPr>
            <w:r w:rsidRPr="00FC21A1">
              <w:t>[0.27-7.00]</w:t>
            </w:r>
          </w:p>
        </w:tc>
      </w:tr>
      <w:tr w:rsidR="00B4531A" w:rsidRPr="000C67A7" w14:paraId="670FBB76" w14:textId="77777777" w:rsidTr="00B4531A">
        <w:tc>
          <w:tcPr>
            <w:tcW w:w="1838" w:type="dxa"/>
            <w:shd w:val="clear" w:color="auto" w:fill="auto"/>
          </w:tcPr>
          <w:p w14:paraId="68347FE6" w14:textId="77777777" w:rsidR="00BB4C2B" w:rsidRPr="00FC21A1" w:rsidRDefault="00BB4C2B" w:rsidP="00B4531A">
            <w:pPr>
              <w:pStyle w:val="Tabletext"/>
              <w:jc w:val="center"/>
            </w:pPr>
            <w:r w:rsidRPr="00FC21A1">
              <w:t>GPP/ER ratio</w:t>
            </w:r>
          </w:p>
          <w:p w14:paraId="411B9969" w14:textId="77777777" w:rsidR="00BB4C2B" w:rsidRPr="00FC21A1" w:rsidRDefault="00BB4C2B" w:rsidP="00B4531A">
            <w:pPr>
              <w:pStyle w:val="Tabletext"/>
              <w:jc w:val="center"/>
            </w:pPr>
            <w:r w:rsidRPr="00FC21A1">
              <w:t>mean</w:t>
            </w:r>
          </w:p>
          <w:p w14:paraId="5AD9187A" w14:textId="77777777" w:rsidR="00BB4C2B" w:rsidRPr="00FC21A1" w:rsidRDefault="00BB4C2B" w:rsidP="00B4531A">
            <w:pPr>
              <w:pStyle w:val="Tabletext"/>
              <w:jc w:val="center"/>
            </w:pPr>
            <w:r w:rsidRPr="00FC21A1">
              <w:t>(median)</w:t>
            </w:r>
          </w:p>
          <w:p w14:paraId="558CD729" w14:textId="77777777" w:rsidR="00BB4C2B" w:rsidRPr="00FC21A1" w:rsidRDefault="00BB4C2B" w:rsidP="00B4531A">
            <w:pPr>
              <w:pStyle w:val="Tabletext"/>
              <w:jc w:val="center"/>
            </w:pPr>
            <w:r w:rsidRPr="00FC21A1">
              <w:t>[range]</w:t>
            </w:r>
          </w:p>
        </w:tc>
        <w:tc>
          <w:tcPr>
            <w:tcW w:w="1701" w:type="dxa"/>
            <w:shd w:val="clear" w:color="auto" w:fill="auto"/>
          </w:tcPr>
          <w:p w14:paraId="17272DBE" w14:textId="77777777" w:rsidR="00BB4C2B" w:rsidRDefault="00BB4C2B" w:rsidP="00BB4C2B">
            <w:pPr>
              <w:pStyle w:val="Tabletext"/>
            </w:pPr>
          </w:p>
          <w:p w14:paraId="55129070" w14:textId="77777777" w:rsidR="00BB4C2B" w:rsidRPr="00FC21A1" w:rsidRDefault="00BB4C2B" w:rsidP="00BB4C2B">
            <w:pPr>
              <w:pStyle w:val="Tabletext"/>
            </w:pPr>
            <w:r w:rsidRPr="00FC21A1">
              <w:t>0.72</w:t>
            </w:r>
          </w:p>
          <w:p w14:paraId="443BFE4A" w14:textId="77777777" w:rsidR="00BB4C2B" w:rsidRPr="00FC21A1" w:rsidRDefault="00BB4C2B" w:rsidP="00BB4C2B">
            <w:pPr>
              <w:pStyle w:val="Tabletext"/>
            </w:pPr>
            <w:r w:rsidRPr="00FC21A1">
              <w:t>(0.63)</w:t>
            </w:r>
          </w:p>
          <w:p w14:paraId="4C974269" w14:textId="77777777" w:rsidR="00BB4C2B" w:rsidRPr="00FC21A1" w:rsidRDefault="00BB4C2B" w:rsidP="00BB4C2B">
            <w:pPr>
              <w:pStyle w:val="Tabletext"/>
            </w:pPr>
            <w:r w:rsidRPr="00FC21A1">
              <w:t>[0.17-2.22]</w:t>
            </w:r>
          </w:p>
        </w:tc>
        <w:tc>
          <w:tcPr>
            <w:tcW w:w="1701" w:type="dxa"/>
            <w:shd w:val="clear" w:color="auto" w:fill="auto"/>
          </w:tcPr>
          <w:p w14:paraId="61DB94B4" w14:textId="77777777" w:rsidR="00BB4C2B" w:rsidRDefault="00BB4C2B" w:rsidP="00BB4C2B">
            <w:pPr>
              <w:pStyle w:val="Tabletext"/>
            </w:pPr>
          </w:p>
          <w:p w14:paraId="3FE4A012" w14:textId="77777777" w:rsidR="00BB4C2B" w:rsidRPr="00FC21A1" w:rsidRDefault="00BB4C2B" w:rsidP="00BB4C2B">
            <w:pPr>
              <w:pStyle w:val="Tabletext"/>
            </w:pPr>
            <w:r w:rsidRPr="00FC21A1">
              <w:t>2.04</w:t>
            </w:r>
          </w:p>
          <w:p w14:paraId="40DDB4D8" w14:textId="77777777" w:rsidR="00BB4C2B" w:rsidRPr="00FC21A1" w:rsidRDefault="00BB4C2B" w:rsidP="00BB4C2B">
            <w:pPr>
              <w:pStyle w:val="Tabletext"/>
            </w:pPr>
            <w:r w:rsidRPr="00FC21A1">
              <w:t>(1.74)</w:t>
            </w:r>
          </w:p>
          <w:p w14:paraId="146FA84D" w14:textId="77777777" w:rsidR="00BB4C2B" w:rsidRPr="00FC21A1" w:rsidRDefault="00BB4C2B" w:rsidP="00BB4C2B">
            <w:pPr>
              <w:pStyle w:val="Tabletext"/>
            </w:pPr>
            <w:r w:rsidRPr="00FC21A1">
              <w:t>[0.72-7.74]</w:t>
            </w:r>
          </w:p>
        </w:tc>
        <w:tc>
          <w:tcPr>
            <w:tcW w:w="1701" w:type="dxa"/>
            <w:shd w:val="clear" w:color="auto" w:fill="auto"/>
          </w:tcPr>
          <w:p w14:paraId="1A983FAE" w14:textId="77777777" w:rsidR="00BB4C2B" w:rsidRDefault="00BB4C2B" w:rsidP="00BB4C2B">
            <w:pPr>
              <w:pStyle w:val="Tabletext"/>
            </w:pPr>
          </w:p>
          <w:p w14:paraId="5DCFC868" w14:textId="77777777" w:rsidR="00BB4C2B" w:rsidRPr="00FC21A1" w:rsidRDefault="00BB4C2B" w:rsidP="00BB4C2B">
            <w:pPr>
              <w:pStyle w:val="Tabletext"/>
            </w:pPr>
            <w:r w:rsidRPr="00FC21A1">
              <w:t>0.84</w:t>
            </w:r>
          </w:p>
          <w:p w14:paraId="07482197" w14:textId="77777777" w:rsidR="00BB4C2B" w:rsidRPr="00FC21A1" w:rsidRDefault="00BB4C2B" w:rsidP="00BB4C2B">
            <w:pPr>
              <w:pStyle w:val="Tabletext"/>
            </w:pPr>
            <w:r w:rsidRPr="00FC21A1">
              <w:t>(0.74)</w:t>
            </w:r>
          </w:p>
          <w:p w14:paraId="753D4F3B" w14:textId="77777777" w:rsidR="00BB4C2B" w:rsidRPr="00FC21A1" w:rsidRDefault="00BB4C2B" w:rsidP="00BB4C2B">
            <w:pPr>
              <w:pStyle w:val="Tabletext"/>
            </w:pPr>
            <w:r w:rsidRPr="00FC21A1">
              <w:t>[0.24-3.17]</w:t>
            </w:r>
          </w:p>
        </w:tc>
        <w:tc>
          <w:tcPr>
            <w:tcW w:w="1843" w:type="dxa"/>
            <w:shd w:val="clear" w:color="auto" w:fill="auto"/>
          </w:tcPr>
          <w:p w14:paraId="4C157F2C" w14:textId="77777777" w:rsidR="00BB4C2B" w:rsidRDefault="00BB4C2B" w:rsidP="00BB4C2B">
            <w:pPr>
              <w:pStyle w:val="Tabletext"/>
            </w:pPr>
          </w:p>
          <w:p w14:paraId="6FBC94D2" w14:textId="77777777" w:rsidR="00BB4C2B" w:rsidRPr="00FC21A1" w:rsidRDefault="00BB4C2B" w:rsidP="00BB4C2B">
            <w:pPr>
              <w:pStyle w:val="Tabletext"/>
            </w:pPr>
            <w:r w:rsidRPr="00FC21A1">
              <w:t>1.08</w:t>
            </w:r>
          </w:p>
          <w:p w14:paraId="30A63453" w14:textId="77777777" w:rsidR="00BB4C2B" w:rsidRPr="00FC21A1" w:rsidRDefault="00BB4C2B" w:rsidP="00BB4C2B">
            <w:pPr>
              <w:pStyle w:val="Tabletext"/>
            </w:pPr>
            <w:r w:rsidRPr="00FC21A1">
              <w:t>(0.93)</w:t>
            </w:r>
          </w:p>
          <w:p w14:paraId="73322DB0" w14:textId="77777777" w:rsidR="00BB4C2B" w:rsidRPr="00FC21A1" w:rsidRDefault="00BB4C2B" w:rsidP="00BB4C2B">
            <w:pPr>
              <w:pStyle w:val="Tabletext"/>
            </w:pPr>
            <w:r w:rsidRPr="00FC21A1">
              <w:t>[0.30-3.40]</w:t>
            </w:r>
          </w:p>
        </w:tc>
      </w:tr>
      <w:tr w:rsidR="00B4531A" w:rsidRPr="000C67A7" w14:paraId="296ED294" w14:textId="77777777" w:rsidTr="00B4531A">
        <w:tc>
          <w:tcPr>
            <w:tcW w:w="1838" w:type="dxa"/>
            <w:shd w:val="clear" w:color="auto" w:fill="auto"/>
          </w:tcPr>
          <w:p w14:paraId="619787E4" w14:textId="77777777" w:rsidR="00BB4C2B" w:rsidRPr="00FC21A1" w:rsidRDefault="00BB4C2B" w:rsidP="00B4531A">
            <w:pPr>
              <w:pStyle w:val="Tabletext"/>
              <w:jc w:val="center"/>
            </w:pPr>
            <w:r>
              <w:t>Water level (m)</w:t>
            </w:r>
          </w:p>
          <w:p w14:paraId="0D45107F" w14:textId="77777777" w:rsidR="00BB4C2B" w:rsidRPr="00FC21A1" w:rsidRDefault="00BB4C2B" w:rsidP="00B4531A">
            <w:pPr>
              <w:pStyle w:val="Tabletext"/>
              <w:jc w:val="center"/>
            </w:pPr>
            <w:r w:rsidRPr="00FC21A1">
              <w:t>mean</w:t>
            </w:r>
          </w:p>
          <w:p w14:paraId="2D96835F" w14:textId="77777777" w:rsidR="00BB4C2B" w:rsidRPr="00FC21A1" w:rsidRDefault="00BB4C2B" w:rsidP="00B4531A">
            <w:pPr>
              <w:pStyle w:val="Tabletext"/>
              <w:jc w:val="center"/>
            </w:pPr>
            <w:r w:rsidRPr="00FC21A1">
              <w:t>(median)</w:t>
            </w:r>
          </w:p>
          <w:p w14:paraId="023AA5F0" w14:textId="77777777" w:rsidR="00BB4C2B" w:rsidRPr="00FC21A1" w:rsidRDefault="00BB4C2B" w:rsidP="00B4531A">
            <w:pPr>
              <w:pStyle w:val="Tabletext"/>
              <w:jc w:val="center"/>
            </w:pPr>
            <w:r w:rsidRPr="00FC21A1">
              <w:t>[range]</w:t>
            </w:r>
          </w:p>
        </w:tc>
        <w:tc>
          <w:tcPr>
            <w:tcW w:w="1701" w:type="dxa"/>
            <w:shd w:val="clear" w:color="auto" w:fill="auto"/>
          </w:tcPr>
          <w:p w14:paraId="1EFC942C" w14:textId="77777777" w:rsidR="00BB4C2B" w:rsidRPr="00820352" w:rsidRDefault="00BB4C2B" w:rsidP="00BB4C2B">
            <w:pPr>
              <w:pStyle w:val="Tabletext"/>
            </w:pPr>
          </w:p>
          <w:p w14:paraId="5ACD275D" w14:textId="77777777" w:rsidR="00BB4C2B" w:rsidRDefault="00BB4C2B" w:rsidP="00BB4C2B">
            <w:pPr>
              <w:pStyle w:val="Tabletext"/>
            </w:pPr>
            <w:r w:rsidRPr="00820352">
              <w:t>3.33</w:t>
            </w:r>
          </w:p>
          <w:p w14:paraId="0B6C014A" w14:textId="77777777" w:rsidR="00BB4C2B" w:rsidRPr="00820352" w:rsidRDefault="00BB4C2B" w:rsidP="00BB4C2B">
            <w:pPr>
              <w:pStyle w:val="Tabletext"/>
            </w:pPr>
            <w:r w:rsidRPr="00820352">
              <w:t>(3.36)</w:t>
            </w:r>
          </w:p>
          <w:p w14:paraId="497A39F1" w14:textId="77777777" w:rsidR="00BB4C2B" w:rsidRPr="00FC21A1" w:rsidRDefault="00BB4C2B" w:rsidP="00BB4C2B">
            <w:pPr>
              <w:pStyle w:val="Tabletext"/>
            </w:pPr>
            <w:r w:rsidRPr="00820352">
              <w:t>[2.70-3.93]</w:t>
            </w:r>
          </w:p>
        </w:tc>
        <w:tc>
          <w:tcPr>
            <w:tcW w:w="1701" w:type="dxa"/>
            <w:shd w:val="clear" w:color="auto" w:fill="auto"/>
          </w:tcPr>
          <w:p w14:paraId="710DA605" w14:textId="77777777" w:rsidR="00BB4C2B" w:rsidRPr="00820352" w:rsidRDefault="00BB4C2B" w:rsidP="00BB4C2B">
            <w:pPr>
              <w:pStyle w:val="Tabletext"/>
            </w:pPr>
          </w:p>
          <w:p w14:paraId="33A6F4FE" w14:textId="77777777" w:rsidR="00BB4C2B" w:rsidRPr="00820352" w:rsidRDefault="00BB4C2B" w:rsidP="00BB4C2B">
            <w:pPr>
              <w:pStyle w:val="Tabletext"/>
            </w:pPr>
            <w:r w:rsidRPr="00820352">
              <w:t>2.95</w:t>
            </w:r>
          </w:p>
          <w:p w14:paraId="271192C3" w14:textId="77777777" w:rsidR="00BB4C2B" w:rsidRPr="00820352" w:rsidRDefault="00BB4C2B" w:rsidP="00BB4C2B">
            <w:pPr>
              <w:pStyle w:val="Tabletext"/>
            </w:pPr>
            <w:r w:rsidRPr="00820352">
              <w:t>(2.95)</w:t>
            </w:r>
          </w:p>
          <w:p w14:paraId="6837F830" w14:textId="77777777" w:rsidR="00BB4C2B" w:rsidRPr="00FC21A1" w:rsidRDefault="00BB4C2B" w:rsidP="00BB4C2B">
            <w:pPr>
              <w:pStyle w:val="Tabletext"/>
            </w:pPr>
            <w:r w:rsidRPr="00820352">
              <w:t>[2.19-3.37]</w:t>
            </w:r>
          </w:p>
        </w:tc>
        <w:tc>
          <w:tcPr>
            <w:tcW w:w="1701" w:type="dxa"/>
            <w:shd w:val="clear" w:color="auto" w:fill="auto"/>
          </w:tcPr>
          <w:p w14:paraId="46392FDD" w14:textId="77777777" w:rsidR="00BB4C2B" w:rsidRPr="00820352" w:rsidRDefault="00BB4C2B" w:rsidP="00BB4C2B">
            <w:pPr>
              <w:pStyle w:val="Tabletext"/>
            </w:pPr>
          </w:p>
          <w:p w14:paraId="1AEE16BE" w14:textId="77777777" w:rsidR="00BB4C2B" w:rsidRPr="00820352" w:rsidRDefault="00BB4C2B" w:rsidP="00BB4C2B">
            <w:pPr>
              <w:pStyle w:val="Tabletext"/>
            </w:pPr>
            <w:r w:rsidRPr="00820352">
              <w:t>1.60</w:t>
            </w:r>
          </w:p>
          <w:p w14:paraId="3AEB2841" w14:textId="77777777" w:rsidR="00BB4C2B" w:rsidRPr="00820352" w:rsidRDefault="00BB4C2B" w:rsidP="00BB4C2B">
            <w:pPr>
              <w:pStyle w:val="Tabletext"/>
            </w:pPr>
            <w:r w:rsidRPr="00820352">
              <w:t>(1.61)</w:t>
            </w:r>
          </w:p>
          <w:p w14:paraId="6A74060D" w14:textId="77777777" w:rsidR="00BB4C2B" w:rsidRPr="00FC21A1" w:rsidRDefault="00BB4C2B" w:rsidP="00BB4C2B">
            <w:pPr>
              <w:pStyle w:val="Tabletext"/>
            </w:pPr>
            <w:r w:rsidRPr="00820352">
              <w:t>[0.20-3.07]</w:t>
            </w:r>
          </w:p>
        </w:tc>
        <w:tc>
          <w:tcPr>
            <w:tcW w:w="1843" w:type="dxa"/>
            <w:shd w:val="clear" w:color="auto" w:fill="auto"/>
          </w:tcPr>
          <w:p w14:paraId="001902A8" w14:textId="77777777" w:rsidR="00BB4C2B" w:rsidRPr="00820352" w:rsidRDefault="00BB4C2B" w:rsidP="00BB4C2B">
            <w:pPr>
              <w:pStyle w:val="Tabletext"/>
            </w:pPr>
          </w:p>
          <w:p w14:paraId="5A87AA04" w14:textId="77777777" w:rsidR="00BB4C2B" w:rsidRPr="00820352" w:rsidRDefault="00BB4C2B" w:rsidP="00BB4C2B">
            <w:pPr>
              <w:pStyle w:val="Tabletext"/>
            </w:pPr>
            <w:r w:rsidRPr="00820352">
              <w:t>1.56</w:t>
            </w:r>
          </w:p>
          <w:p w14:paraId="21924422" w14:textId="77777777" w:rsidR="00BB4C2B" w:rsidRPr="00820352" w:rsidRDefault="00BB4C2B" w:rsidP="00BB4C2B">
            <w:pPr>
              <w:pStyle w:val="Tabletext"/>
            </w:pPr>
            <w:r w:rsidRPr="00820352">
              <w:t>(1.64)</w:t>
            </w:r>
          </w:p>
          <w:p w14:paraId="034C83F4" w14:textId="77777777" w:rsidR="00BB4C2B" w:rsidRPr="00FC21A1" w:rsidRDefault="00BB4C2B" w:rsidP="00BB4C2B">
            <w:pPr>
              <w:pStyle w:val="Tabletext"/>
            </w:pPr>
            <w:r w:rsidRPr="00820352">
              <w:t>[0.40-2.62]</w:t>
            </w:r>
          </w:p>
        </w:tc>
      </w:tr>
    </w:tbl>
    <w:p w14:paraId="1B912E51" w14:textId="08C55447" w:rsidR="00BB4C2B" w:rsidRDefault="00A32417" w:rsidP="00BB4C2B">
      <w:pPr>
        <w:pStyle w:val="TOCHeading"/>
        <w:rPr>
          <w:lang w:eastAsia="zh-CN" w:bidi="th-TH"/>
        </w:rPr>
      </w:pPr>
      <w:r>
        <w:rPr>
          <w:noProof/>
          <w:lang w:eastAsia="en-AU"/>
        </w:rPr>
        <w:drawing>
          <wp:inline distT="0" distB="0" distL="0" distR="0" wp14:anchorId="4CD1221F" wp14:editId="2B9EDE5D">
            <wp:extent cx="5734050" cy="6877050"/>
            <wp:effectExtent l="0" t="0" r="0" b="0"/>
            <wp:docPr id="52" name="Picture 70" descr="metabolism_draft_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etabolism_draft_1516"/>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734050" cy="6877050"/>
                    </a:xfrm>
                    <a:prstGeom prst="rect">
                      <a:avLst/>
                    </a:prstGeom>
                    <a:noFill/>
                    <a:ln>
                      <a:noFill/>
                    </a:ln>
                  </pic:spPr>
                </pic:pic>
              </a:graphicData>
            </a:graphic>
          </wp:inline>
        </w:drawing>
      </w:r>
    </w:p>
    <w:p w14:paraId="2BAAACE6" w14:textId="77777777" w:rsidR="00BB4C2B" w:rsidRDefault="00BB4C2B" w:rsidP="00BB4C2B">
      <w:pPr>
        <w:pStyle w:val="Caption"/>
      </w:pPr>
      <w:bookmarkStart w:id="865" w:name="_Ref460664197"/>
      <w:bookmarkStart w:id="866" w:name="_Toc460853237"/>
      <w:bookmarkStart w:id="867" w:name="_Toc473907387"/>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3</w:t>
      </w:r>
      <w:r w:rsidR="00561A34">
        <w:rPr>
          <w:noProof/>
        </w:rPr>
        <w:fldChar w:fldCharType="end"/>
      </w:r>
      <w:bookmarkEnd w:id="865"/>
      <w:r>
        <w:t xml:space="preserve"> Metabolism results (GPP.mean – gross primary production; ER.mean – ecosystem respiration; PR_ratio – the ratio of GPP:ER) measured continuously at the Narrandera Cat3 (October to December) and Carrathool Cat 1 (October to April) sites. The P:R ratio of 1 is indicated by the dotted line. Data are shown for 2014-15 and 2015-16 using ordinal date on the x-axis. Total daily light (totDailyLight) is calculated as the sum of all 10-minute measures collected in a single 24 hour period. Mean daily water level (wlevel) is taken from the Narrandera and Carrathool gauges (see </w:t>
      </w:r>
      <w:hyperlink r:id="rId51" w:history="1">
        <w:r w:rsidRPr="007517F7">
          <w:rPr>
            <w:rStyle w:val="Hyperlink"/>
          </w:rPr>
          <w:t>http://waterinfo.nsw.gov.au/</w:t>
        </w:r>
      </w:hyperlink>
      <w:r>
        <w:t>). Mean daily water temperature (wtemp) was monitored continuously.</w:t>
      </w:r>
      <w:bookmarkEnd w:id="866"/>
      <w:bookmarkEnd w:id="867"/>
    </w:p>
    <w:p w14:paraId="4DB7B45E" w14:textId="77777777" w:rsidR="00BB4C2B" w:rsidRDefault="00BB4C2B" w:rsidP="00BB4C2B"/>
    <w:p w14:paraId="1B8F5890" w14:textId="77777777" w:rsidR="00BB4C2B" w:rsidRDefault="00BB4C2B" w:rsidP="00BB4C2B">
      <w:r>
        <w:t xml:space="preserve">Linear regression analysis showed significant negative relationships between water level and GPP at Narrandera for the 2014-15 water year (Adjusted </w:t>
      </w:r>
      <w:r w:rsidRPr="00A82AD3">
        <w:rPr>
          <w:i/>
        </w:rPr>
        <w:t>R</w:t>
      </w:r>
      <w:r w:rsidRPr="00A82AD3">
        <w:rPr>
          <w:vertAlign w:val="superscript"/>
        </w:rPr>
        <w:t>2</w:t>
      </w:r>
      <w:r>
        <w:t xml:space="preserve"> = 0.70, </w:t>
      </w:r>
      <w:r w:rsidRPr="00B64939">
        <w:rPr>
          <w:i/>
        </w:rPr>
        <w:t>F</w:t>
      </w:r>
      <w:r w:rsidRPr="00B64939">
        <w:rPr>
          <w:vertAlign w:val="subscript"/>
        </w:rPr>
        <w:t xml:space="preserve">2,85 </w:t>
      </w:r>
      <w:r>
        <w:t xml:space="preserve">= 101.2, </w:t>
      </w:r>
      <w:r w:rsidRPr="00B64939">
        <w:rPr>
          <w:i/>
        </w:rPr>
        <w:t>P</w:t>
      </w:r>
      <w:r>
        <w:t xml:space="preserve"> &lt;0.0001) and ER at Narrandera for the 2015-16 water year (Adjusted </w:t>
      </w:r>
      <w:r w:rsidRPr="00A82AD3">
        <w:rPr>
          <w:i/>
        </w:rPr>
        <w:t>R</w:t>
      </w:r>
      <w:r w:rsidRPr="00A82AD3">
        <w:rPr>
          <w:vertAlign w:val="superscript"/>
        </w:rPr>
        <w:t>2</w:t>
      </w:r>
      <w:r>
        <w:t xml:space="preserve"> = 0.75, </w:t>
      </w:r>
      <w:r w:rsidRPr="00B64939">
        <w:rPr>
          <w:i/>
        </w:rPr>
        <w:t>F</w:t>
      </w:r>
      <w:r>
        <w:rPr>
          <w:vertAlign w:val="subscript"/>
        </w:rPr>
        <w:t>2,121</w:t>
      </w:r>
      <w:r w:rsidRPr="00B64939">
        <w:rPr>
          <w:vertAlign w:val="subscript"/>
        </w:rPr>
        <w:t xml:space="preserve"> </w:t>
      </w:r>
      <w:r>
        <w:t xml:space="preserve">= 188.2, </w:t>
      </w:r>
      <w:r w:rsidRPr="00B64939">
        <w:rPr>
          <w:i/>
        </w:rPr>
        <w:t>P</w:t>
      </w:r>
      <w:r>
        <w:t xml:space="preserve"> &lt;0.0001; </w:t>
      </w:r>
      <w:r>
        <w:fldChar w:fldCharType="begin"/>
      </w:r>
      <w:r>
        <w:instrText xml:space="preserve"> REF _Ref459627895 \h </w:instrText>
      </w:r>
      <w:r>
        <w:fldChar w:fldCharType="separate"/>
      </w:r>
      <w:r>
        <w:t xml:space="preserve">Figure </w:t>
      </w:r>
      <w:r>
        <w:rPr>
          <w:noProof/>
        </w:rPr>
        <w:t>5</w:t>
      </w:r>
      <w:r>
        <w:noBreakHyphen/>
      </w:r>
      <w:r>
        <w:rPr>
          <w:noProof/>
        </w:rPr>
        <w:t>4</w:t>
      </w:r>
      <w:r>
        <w:fldChar w:fldCharType="end"/>
      </w:r>
      <w:r>
        <w:t>). No significant relationship was found between stream metabolism (either GPP or ER) and water level at Carrathool for either water year.</w:t>
      </w:r>
    </w:p>
    <w:p w14:paraId="65453AB1" w14:textId="4F5D1EFE" w:rsidR="00BB4C2B" w:rsidRDefault="00A32417" w:rsidP="00BB4C2B">
      <w:r>
        <w:rPr>
          <w:noProof/>
        </w:rPr>
        <w:drawing>
          <wp:inline distT="0" distB="0" distL="0" distR="0" wp14:anchorId="0E16CB3F" wp14:editId="2DAC8AFF">
            <wp:extent cx="5734050" cy="5772150"/>
            <wp:effectExtent l="0" t="0" r="0" b="0"/>
            <wp:docPr id="5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734050" cy="5772150"/>
                    </a:xfrm>
                    <a:prstGeom prst="rect">
                      <a:avLst/>
                    </a:prstGeom>
                    <a:noFill/>
                    <a:ln>
                      <a:noFill/>
                    </a:ln>
                  </pic:spPr>
                </pic:pic>
              </a:graphicData>
            </a:graphic>
          </wp:inline>
        </w:drawing>
      </w:r>
    </w:p>
    <w:p w14:paraId="2BE982DA" w14:textId="77777777" w:rsidR="00BB4C2B" w:rsidRDefault="00BB4C2B" w:rsidP="00BB4C2B">
      <w:pPr>
        <w:pStyle w:val="Caption"/>
        <w:rPr>
          <w:b/>
          <w:i/>
          <w:iCs/>
          <w:color w:val="076028"/>
          <w:kern w:val="32"/>
          <w:sz w:val="24"/>
          <w:szCs w:val="26"/>
        </w:rPr>
      </w:pPr>
      <w:bookmarkStart w:id="868" w:name="_Ref459627895"/>
      <w:bookmarkStart w:id="869" w:name="_Toc460853238"/>
      <w:bookmarkStart w:id="870" w:name="_Toc473907388"/>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w:instrText>
      </w:r>
      <w:r w:rsidR="00561A34">
        <w:instrText xml:space="preserve"> ARABIC \s 1 </w:instrText>
      </w:r>
      <w:r w:rsidR="00561A34">
        <w:fldChar w:fldCharType="separate"/>
      </w:r>
      <w:r>
        <w:rPr>
          <w:noProof/>
        </w:rPr>
        <w:t>4</w:t>
      </w:r>
      <w:r w:rsidR="00561A34">
        <w:rPr>
          <w:noProof/>
        </w:rPr>
        <w:fldChar w:fldCharType="end"/>
      </w:r>
      <w:bookmarkEnd w:id="868"/>
      <w:r>
        <w:t xml:space="preserve"> Predicted and observed values of gross primary productivity (GPP) at Narrandera for the 2014-15 water year (upper panel) and ecosystem respiration (ER) at Narrandera for the 2015-16 water year (lower panel), based on linear regression model with autoregressive errors of a lag-1, using mean daily water level (m d</w:t>
      </w:r>
      <w:r w:rsidRPr="00820352">
        <w:rPr>
          <w:vertAlign w:val="superscript"/>
        </w:rPr>
        <w:t>-1</w:t>
      </w:r>
      <w:r>
        <w:t>) as a predictor. For the time-series plot (upper and lower left columns), the predicted values are shown by open red circles and the observed values are shown by open black circles.</w:t>
      </w:r>
      <w:bookmarkEnd w:id="869"/>
      <w:bookmarkEnd w:id="870"/>
      <w:r>
        <w:br w:type="page"/>
      </w:r>
    </w:p>
    <w:p w14:paraId="384DA3E9" w14:textId="77777777" w:rsidR="00BB4C2B" w:rsidRDefault="00BB4C2B" w:rsidP="00BB4C2B">
      <w:pPr>
        <w:pStyle w:val="Heading3"/>
      </w:pPr>
      <w:bookmarkStart w:id="871" w:name="_Toc460839470"/>
      <w:bookmarkStart w:id="872" w:name="_Toc460839746"/>
      <w:bookmarkStart w:id="873" w:name="_Toc460839893"/>
      <w:bookmarkStart w:id="874" w:name="_Toc460840015"/>
      <w:bookmarkStart w:id="875" w:name="_Toc460840379"/>
      <w:bookmarkStart w:id="876" w:name="_Toc460843750"/>
      <w:bookmarkStart w:id="877" w:name="_Toc460851523"/>
      <w:bookmarkStart w:id="878" w:name="_Toc460934833"/>
      <w:bookmarkStart w:id="879" w:name="_Toc471725725"/>
      <w:bookmarkStart w:id="880" w:name="_Toc473907103"/>
      <w:r>
        <w:t>Discussion</w:t>
      </w:r>
      <w:bookmarkEnd w:id="871"/>
      <w:bookmarkEnd w:id="872"/>
      <w:bookmarkEnd w:id="873"/>
      <w:bookmarkEnd w:id="874"/>
      <w:bookmarkEnd w:id="875"/>
      <w:bookmarkEnd w:id="876"/>
      <w:bookmarkEnd w:id="877"/>
      <w:bookmarkEnd w:id="878"/>
      <w:bookmarkEnd w:id="879"/>
      <w:bookmarkEnd w:id="880"/>
    </w:p>
    <w:p w14:paraId="1595FCC3" w14:textId="77777777" w:rsidR="00BB4C2B" w:rsidRPr="0033008F" w:rsidRDefault="00BB4C2B" w:rsidP="00BB4C2B">
      <w:pPr>
        <w:pStyle w:val="Question"/>
      </w:pPr>
      <w:r w:rsidRPr="0033008F">
        <w:t>What are the baseline rates of metabolism for environmental watering in the Murrumbidgee River?</w:t>
      </w:r>
    </w:p>
    <w:p w14:paraId="360E7385" w14:textId="77777777" w:rsidR="00BB4C2B" w:rsidRDefault="00BB4C2B" w:rsidP="00BB4C2B">
      <w:pPr>
        <w:rPr>
          <w:lang w:eastAsia="zh-CN" w:bidi="th-TH"/>
        </w:rPr>
      </w:pPr>
      <w:r>
        <w:rPr>
          <w:lang w:eastAsia="zh-CN" w:bidi="th-TH"/>
        </w:rPr>
        <w:t xml:space="preserve">Overall rates of metabolism in the Murrumbidgee remain slightly lower than other published data for the Murray-Darling Basin and previous studies from the Murrumbidgee </w:t>
      </w:r>
      <w:r>
        <w:rPr>
          <w:noProof/>
          <w:lang w:eastAsia="zh-CN" w:bidi="th-TH"/>
        </w:rPr>
        <w:t>(Vink, Bormans et al. 2005)</w:t>
      </w:r>
      <w:r>
        <w:rPr>
          <w:lang w:eastAsia="zh-CN" w:bidi="th-TH"/>
        </w:rPr>
        <w:t xml:space="preserve">. As noted by </w:t>
      </w:r>
      <w:r>
        <w:rPr>
          <w:noProof/>
          <w:lang w:eastAsia="zh-CN" w:bidi="th-TH"/>
        </w:rPr>
        <w:t>Wassens, Thiem et al. (2015), the discrepancy with the findings by Vink (2005)</w:t>
      </w:r>
      <w:r>
        <w:rPr>
          <w:lang w:eastAsia="zh-CN" w:bidi="th-TH"/>
        </w:rPr>
        <w:t xml:space="preserve"> may be explained by differences in methodology (</w:t>
      </w:r>
      <w:r w:rsidRPr="0053568D">
        <w:rPr>
          <w:lang w:eastAsia="zh-CN" w:bidi="th-TH"/>
        </w:rPr>
        <w:t>Song,</w:t>
      </w:r>
      <w:r w:rsidR="0053568D" w:rsidRPr="0053568D">
        <w:rPr>
          <w:lang w:eastAsia="zh-CN" w:bidi="th-TH"/>
        </w:rPr>
        <w:t xml:space="preserve"> Dodds, et al.</w:t>
      </w:r>
      <w:r w:rsidRPr="0053568D">
        <w:rPr>
          <w:lang w:eastAsia="zh-CN" w:bidi="th-TH"/>
        </w:rPr>
        <w:t xml:space="preserve"> 2016</w:t>
      </w:r>
      <w:r>
        <w:rPr>
          <w:lang w:eastAsia="zh-CN" w:bidi="th-TH"/>
        </w:rPr>
        <w:t>). This issue will be addressed in the 2016-17 Murrumbidgee LTIM Selected Area evaluation report. If rates of metabolism in the Murrumbidgee River have been reduced by the loss of nutrients and energy provided during overbank flood events then environmental flows that re-engage lateral and longitudinal connections, flushing nutrients and energy from adjacent floodplain soils into the river, will boost river productivity.</w:t>
      </w:r>
    </w:p>
    <w:p w14:paraId="6372955F" w14:textId="77777777" w:rsidR="00BB4C2B" w:rsidRDefault="00BB4C2B" w:rsidP="00BB4C2B">
      <w:pPr>
        <w:rPr>
          <w:lang w:eastAsia="zh-CN" w:bidi="th-TH"/>
        </w:rPr>
      </w:pPr>
      <w:r>
        <w:rPr>
          <w:lang w:eastAsia="zh-CN" w:bidi="th-TH"/>
        </w:rPr>
        <w:t>Rates of metabolism were relatively consistent between the two monitored zones despite the overall difference in flow height and variability. There was an apparent overall increase in GPP and decline in ER at the Narrandera site during 2015-16 that shifted net ecosystem metabolism toward primary production (P:R ratio &gt;1</w:t>
      </w:r>
      <w:r w:rsidRPr="00925C6E">
        <w:rPr>
          <w:lang w:eastAsia="zh-CN" w:bidi="th-TH"/>
        </w:rPr>
        <w:t>). At this early stage in the metabolism monitoring program, we are unable to explain this shift, although apparent differences in flow height between the two years suggests a possible link with hydrology (see below).</w:t>
      </w:r>
      <w:r>
        <w:rPr>
          <w:lang w:eastAsia="zh-CN" w:bidi="th-TH"/>
        </w:rPr>
        <w:t xml:space="preserve"> Overall, flow regulation is thought to favour increased primary production and that increased lateral carbon inputs should drive the system towards net heterotrophy (P:R &lt;1; Robertson et al. 1999).</w:t>
      </w:r>
    </w:p>
    <w:p w14:paraId="3DD95878" w14:textId="77777777" w:rsidR="00BB4C2B" w:rsidRDefault="00BB4C2B" w:rsidP="00BB4C2B"/>
    <w:p w14:paraId="5623D034" w14:textId="77777777" w:rsidR="00BB4C2B" w:rsidRPr="0033008F" w:rsidRDefault="00BB4C2B" w:rsidP="00BB4C2B">
      <w:pPr>
        <w:pStyle w:val="Question"/>
      </w:pPr>
      <w:r w:rsidRPr="0033008F">
        <w:t>What is the relationship between flow and stream metabolism in the Murrumbidgee River?</w:t>
      </w:r>
    </w:p>
    <w:p w14:paraId="36F74836" w14:textId="0BE43680" w:rsidR="00BB4C2B" w:rsidRDefault="00BB4C2B" w:rsidP="00BB4C2B">
      <w:r>
        <w:t xml:space="preserve">Rates of metabolism varied across time at both study sites, with peak values loosely coinciding with both high and low flows. However, we found little evidence of a strong predictive relationship between flow and metabolism, particularly in the Carrathool zone. The overarching mechanisms by which flow is expected to influence metabolism are 1) wetland and riparian reconnection events that increase the supply of bioavailable nutrients and carbon that support increased rates of production and 2) high flows that scour river biofilms, resuspending nutrients previously tied up in biomass and detritus held in biofilms and by resetting biofilm community succession </w:t>
      </w:r>
      <w:r>
        <w:rPr>
          <w:noProof/>
        </w:rPr>
        <w:t>(Battin, Kaplan et al. 2008)</w:t>
      </w:r>
      <w:r>
        <w:t>. Low flows also create conditions that favour higher rates of production (</w:t>
      </w:r>
      <w:r>
        <w:rPr>
          <w:noProof/>
        </w:rPr>
        <w:t>Humphries, King et al. 1999)</w:t>
      </w:r>
      <w:r>
        <w:t>. The relationship between flow and metabolism is therefore unlikely to be a consistent linear trend, and we might expect step-changes to rates of metabolism at thresholds where adjacent wetlands are reconnected with the river, when benthic shear stress exceeds that needed to scour the benthos, or when light saturates the water column. We note that high-flow events are generally absent from the current dataset while there were periods when flows were reduced. This may account for the observed negative relationships between flow and GPP (Narrandera zone, 2014-15) and ER (Narrandera zone, 2015-16).</w:t>
      </w:r>
    </w:p>
    <w:p w14:paraId="479A19FB" w14:textId="77777777" w:rsidR="00BB4C2B" w:rsidRDefault="00BB4C2B" w:rsidP="00BB4C2B">
      <w:r>
        <w:t xml:space="preserve">Although we used linear regression with autoregressive errors of a lag-1, this approach may not always be best in accounting for the error structure associated with time-series stream metabolism data. The modelling results of this study should be taken as a preliminary analysis of the time-series metabolism. Alternative models such as autoregressive models, moving average models or their combination should also be considered from the statistical point of view. However, such models may not necessarily be amenable to ecological interpretations of the underlying processes that regulate stream metabolism. Furthermore, there may be an as yet undefined lag in response and autocorrelation structure between flow, temperature and metabolism </w:t>
      </w:r>
      <w:r>
        <w:rPr>
          <w:noProof/>
        </w:rPr>
        <w:t>(Marcarelli, Baxter et al. 2011)</w:t>
      </w:r>
      <w:r>
        <w:t xml:space="preserve">.  Sources of water (i.e. local rainfall, tributary inflows or dam releases) is another important aspect that needs to be modelled to fully understand controls on metabolism in the Murrumbidgee River </w:t>
      </w:r>
      <w:r>
        <w:rPr>
          <w:noProof/>
          <w:lang w:eastAsia="zh-CN" w:bidi="th-TH"/>
        </w:rPr>
        <w:t>(Vink, Bormans et al. 2005)</w:t>
      </w:r>
      <w:r>
        <w:t>.</w:t>
      </w:r>
    </w:p>
    <w:p w14:paraId="7DE38E44" w14:textId="77777777" w:rsidR="00BB4C2B" w:rsidRDefault="00BB4C2B" w:rsidP="00BB4C2B">
      <w:pPr>
        <w:pStyle w:val="BodyText"/>
        <w:rPr>
          <w:lang w:eastAsia="zh-CN" w:bidi="th-TH"/>
        </w:rPr>
      </w:pPr>
    </w:p>
    <w:p w14:paraId="1DD5CFF9" w14:textId="77777777" w:rsidR="00BB4C2B" w:rsidRPr="00925650" w:rsidRDefault="00BB4C2B" w:rsidP="00BB4C2B">
      <w:pPr>
        <w:pStyle w:val="BodyText"/>
        <w:rPr>
          <w:lang w:eastAsia="zh-CN" w:bidi="th-TH"/>
        </w:rPr>
      </w:pPr>
    </w:p>
    <w:p w14:paraId="2E98544E" w14:textId="77777777" w:rsidR="00BB4C2B" w:rsidRDefault="00BB4C2B" w:rsidP="00BB4C2B">
      <w:pPr>
        <w:pStyle w:val="Heading2"/>
        <w:numPr>
          <w:ilvl w:val="1"/>
          <w:numId w:val="25"/>
        </w:numPr>
      </w:pPr>
      <w:r>
        <w:rPr>
          <w:noProof/>
        </w:rPr>
        <w:br w:type="page"/>
      </w:r>
      <w:bookmarkStart w:id="881" w:name="_Toc460839471"/>
      <w:bookmarkStart w:id="882" w:name="_Toc460839747"/>
      <w:bookmarkStart w:id="883" w:name="_Toc460839894"/>
      <w:bookmarkStart w:id="884" w:name="_Toc460840016"/>
      <w:bookmarkStart w:id="885" w:name="_Toc460840380"/>
      <w:bookmarkStart w:id="886" w:name="_Toc460843751"/>
      <w:bookmarkStart w:id="887" w:name="_Toc460851524"/>
      <w:bookmarkStart w:id="888" w:name="_Toc460934834"/>
      <w:bookmarkStart w:id="889" w:name="_Toc471725726"/>
      <w:bookmarkStart w:id="890" w:name="_Toc473907104"/>
      <w:r>
        <w:t>Riverine microinvertebrates</w:t>
      </w:r>
      <w:bookmarkEnd w:id="881"/>
      <w:bookmarkEnd w:id="882"/>
      <w:bookmarkEnd w:id="883"/>
      <w:bookmarkEnd w:id="884"/>
      <w:bookmarkEnd w:id="885"/>
      <w:bookmarkEnd w:id="886"/>
      <w:bookmarkEnd w:id="887"/>
      <w:bookmarkEnd w:id="888"/>
      <w:bookmarkEnd w:id="889"/>
      <w:bookmarkEnd w:id="890"/>
    </w:p>
    <w:p w14:paraId="24E70DCD" w14:textId="77777777" w:rsidR="00BB4C2B" w:rsidRDefault="00BB4C2B" w:rsidP="00BB4C2B">
      <w:pPr>
        <w:pStyle w:val="BodyTextCEWO"/>
      </w:pPr>
      <w:r>
        <w:t>Prepared by Dr Kim Jenkins</w:t>
      </w:r>
    </w:p>
    <w:p w14:paraId="4F0946AA" w14:textId="77777777" w:rsidR="00BB4C2B" w:rsidRDefault="00BB4C2B" w:rsidP="00BB4C2B">
      <w:pPr>
        <w:pStyle w:val="Heading3"/>
      </w:pPr>
      <w:bookmarkStart w:id="891" w:name="_Toc460839472"/>
      <w:bookmarkStart w:id="892" w:name="_Toc460839748"/>
      <w:bookmarkStart w:id="893" w:name="_Toc460839895"/>
      <w:bookmarkStart w:id="894" w:name="_Toc460840017"/>
      <w:bookmarkStart w:id="895" w:name="_Toc460840381"/>
      <w:bookmarkStart w:id="896" w:name="_Toc460843752"/>
      <w:bookmarkStart w:id="897" w:name="_Toc460851525"/>
      <w:bookmarkStart w:id="898" w:name="_Toc460934835"/>
      <w:bookmarkStart w:id="899" w:name="_Toc471725727"/>
      <w:bookmarkStart w:id="900" w:name="_Toc473907105"/>
      <w:r>
        <w:t>Introduction</w:t>
      </w:r>
      <w:bookmarkEnd w:id="891"/>
      <w:bookmarkEnd w:id="892"/>
      <w:bookmarkEnd w:id="893"/>
      <w:bookmarkEnd w:id="894"/>
      <w:bookmarkEnd w:id="895"/>
      <w:bookmarkEnd w:id="896"/>
      <w:bookmarkEnd w:id="897"/>
      <w:bookmarkEnd w:id="898"/>
      <w:bookmarkEnd w:id="899"/>
      <w:bookmarkEnd w:id="900"/>
    </w:p>
    <w:p w14:paraId="31E8D5C1" w14:textId="77777777" w:rsidR="00BB4C2B" w:rsidRDefault="00BB4C2B" w:rsidP="00BB4C2B">
      <w:pPr>
        <w:rPr>
          <w:i/>
          <w:lang w:val="en-GB"/>
        </w:rPr>
      </w:pPr>
      <w:r w:rsidRPr="00E63C16">
        <w:rPr>
          <w:lang w:val="en-GB"/>
        </w:rPr>
        <w:t xml:space="preserve">Microinvertebrates play a key role in floodplain river food webs, as prey to a wide range of fauna including fish </w:t>
      </w:r>
      <w:r>
        <w:rPr>
          <w:noProof/>
        </w:rPr>
        <w:t>(King 2004)</w:t>
      </w:r>
      <w:r w:rsidRPr="00E63C16">
        <w:t xml:space="preserve"> </w:t>
      </w:r>
      <w:r w:rsidRPr="00E63C16">
        <w:rPr>
          <w:lang w:val="en-GB"/>
        </w:rPr>
        <w:t xml:space="preserve">and as important consumers of algae, bacteria and biofilms. Microinvertebrates are the critical link between stream metabolism and larval fish survival and recruitment </w:t>
      </w:r>
      <w:r>
        <w:rPr>
          <w:noProof/>
        </w:rPr>
        <w:t>(King 2004)</w:t>
      </w:r>
      <w:r w:rsidRPr="00E63C16">
        <w:rPr>
          <w:lang w:val="en-GB"/>
        </w:rPr>
        <w:t xml:space="preserve">. </w:t>
      </w:r>
      <w:r w:rsidRPr="00E63C16">
        <w:t xml:space="preserve">As fish are gape limited, the availability of microinvertebrate prey in each size class at different times in the larval fish development is a critical factor influencing growth and survival. Density of microinvertebrates is also considered important for larval success, with densities between 100 and 1000/L reported for marine fish and densities within this range noted in hatching experiments and aquaculture for freshwater species </w:t>
      </w:r>
      <w:r>
        <w:rPr>
          <w:noProof/>
        </w:rPr>
        <w:t>(King 2004)</w:t>
      </w:r>
      <w:r w:rsidRPr="00E63C16">
        <w:t>.</w:t>
      </w:r>
    </w:p>
    <w:p w14:paraId="4C5D1977" w14:textId="77777777" w:rsidR="00BB4C2B" w:rsidRPr="001234C2" w:rsidRDefault="00BB4C2B" w:rsidP="00BB4C2B">
      <w:pPr>
        <w:pStyle w:val="BodyText10"/>
        <w:rPr>
          <w:lang w:val="en-GB"/>
        </w:rPr>
      </w:pPr>
      <w:r w:rsidRPr="001234C2">
        <w:rPr>
          <w:lang w:val="en-GB"/>
        </w:rPr>
        <w:t xml:space="preserve">Commonwealth environmental water was not directly targeted at in-channel watering outcomes </w:t>
      </w:r>
      <w:r>
        <w:rPr>
          <w:lang w:val="en-GB"/>
        </w:rPr>
        <w:t xml:space="preserve">during 2014-15 and 2015-16 </w:t>
      </w:r>
      <w:r w:rsidRPr="001234C2">
        <w:rPr>
          <w:lang w:val="en-GB"/>
        </w:rPr>
        <w:t xml:space="preserve">however the transfer </w:t>
      </w:r>
      <w:r>
        <w:rPr>
          <w:lang w:val="en-GB"/>
        </w:rPr>
        <w:t xml:space="preserve">of water to floodplain habitats and an in-channel watering action in 2015 to Yanco Creek contributed to increased flow and hydrological variability, providing baseline information to inform the use of environmental flows to support vertebrate food sources and maintain water quality in the river. </w:t>
      </w:r>
      <w:r w:rsidRPr="00E01E3C">
        <w:rPr>
          <w:lang w:val="en-US"/>
        </w:rPr>
        <w:t xml:space="preserve">We </w:t>
      </w:r>
      <w:r>
        <w:rPr>
          <w:lang w:val="en-US"/>
        </w:rPr>
        <w:t>predicted</w:t>
      </w:r>
      <w:r w:rsidRPr="00E01E3C">
        <w:rPr>
          <w:lang w:val="en-US"/>
        </w:rPr>
        <w:t xml:space="preserve"> that environmental flows in spring and summer w</w:t>
      </w:r>
      <w:r>
        <w:rPr>
          <w:lang w:val="en-US"/>
        </w:rPr>
        <w:t>ould</w:t>
      </w:r>
      <w:r w:rsidRPr="00E01E3C">
        <w:rPr>
          <w:lang w:val="en-US"/>
        </w:rPr>
        <w:t xml:space="preserve"> inundate previously dry </w:t>
      </w:r>
      <w:r>
        <w:rPr>
          <w:lang w:val="en-US"/>
        </w:rPr>
        <w:t>sediments</w:t>
      </w:r>
      <w:r w:rsidRPr="00E01E3C">
        <w:rPr>
          <w:lang w:val="en-US"/>
        </w:rPr>
        <w:t xml:space="preserve"> in rivers (i.e. backwaters, in-channel benches), releasing and transporting nutrients that </w:t>
      </w:r>
      <w:r>
        <w:rPr>
          <w:lang w:val="en-US"/>
        </w:rPr>
        <w:t xml:space="preserve">along with rising temperatures, </w:t>
      </w:r>
      <w:r w:rsidRPr="00E01E3C">
        <w:rPr>
          <w:lang w:val="en-US"/>
        </w:rPr>
        <w:t>stimulates productivity and diversity of microinvertebrate communities. With this in mind we aimed to detect whether peaks in the density of microinvertebrates are matched to the timing of peak numbers of fish larvae.</w:t>
      </w:r>
    </w:p>
    <w:p w14:paraId="2AA6C798" w14:textId="77777777" w:rsidR="00BB4C2B" w:rsidRDefault="00BB4C2B" w:rsidP="00BB4C2B">
      <w:pPr>
        <w:pStyle w:val="Heading3"/>
      </w:pPr>
      <w:bookmarkStart w:id="901" w:name="_Toc460839473"/>
      <w:bookmarkStart w:id="902" w:name="_Toc460839749"/>
      <w:bookmarkStart w:id="903" w:name="_Toc460839896"/>
      <w:bookmarkStart w:id="904" w:name="_Toc460840018"/>
      <w:bookmarkStart w:id="905" w:name="_Toc460840382"/>
      <w:bookmarkStart w:id="906" w:name="_Toc460843753"/>
      <w:bookmarkStart w:id="907" w:name="_Toc460851526"/>
      <w:bookmarkStart w:id="908" w:name="_Toc460934836"/>
      <w:bookmarkStart w:id="909" w:name="_Toc471725728"/>
      <w:bookmarkStart w:id="910" w:name="_Toc473907106"/>
      <w:r>
        <w:t>Methods</w:t>
      </w:r>
      <w:bookmarkEnd w:id="901"/>
      <w:bookmarkEnd w:id="902"/>
      <w:bookmarkEnd w:id="903"/>
      <w:bookmarkEnd w:id="904"/>
      <w:bookmarkEnd w:id="905"/>
      <w:bookmarkEnd w:id="906"/>
      <w:bookmarkEnd w:id="907"/>
      <w:bookmarkEnd w:id="908"/>
      <w:bookmarkEnd w:id="909"/>
      <w:bookmarkEnd w:id="910"/>
    </w:p>
    <w:p w14:paraId="5B43D222" w14:textId="77777777" w:rsidR="00BB4C2B" w:rsidRPr="00E01E3C" w:rsidRDefault="00BB4C2B" w:rsidP="00BB4C2B">
      <w:pPr>
        <w:pStyle w:val="BodyText10"/>
        <w:rPr>
          <w:rFonts w:eastAsia="Calibri" w:cs="Century Gothic"/>
          <w:lang w:val="en-US"/>
        </w:rPr>
      </w:pPr>
      <w:r>
        <w:t xml:space="preserve">Microinvertebrate samples were collected fortnightly from the six larval fish sampling sites along the Murrumbidgee River (three sites in each of the Carrathool and Narrandera zones) from mid spring to early summer in both 2014 and 2015. In year one of the LTIM project (2014-15) sampling occurred fortnightly between 20 October 2014 and 1 January 2015. In year two (2015-16), sampling was undertaken fortnightly from 13 October until 24 December 2015. In both years there were six sampling events at each of the six sites in </w:t>
      </w:r>
      <w:r w:rsidRPr="00E01E3C">
        <w:rPr>
          <w:rFonts w:eastAsia="Calibri" w:cs="Century Gothic"/>
          <w:lang w:val="en-US"/>
        </w:rPr>
        <w:t>association with larval fish monitoring</w:t>
      </w:r>
      <w:r>
        <w:t>.</w:t>
      </w:r>
    </w:p>
    <w:p w14:paraId="53E139DE" w14:textId="77777777" w:rsidR="00BB4C2B" w:rsidRDefault="00BB4C2B" w:rsidP="00BB4C2B">
      <w:r w:rsidRPr="00E01E3C">
        <w:rPr>
          <w:rFonts w:cs="Century Gothic"/>
          <w:color w:val="000000"/>
          <w:lang w:val="en-US"/>
        </w:rPr>
        <w:t xml:space="preserve">Benthic and pelagic samples were collected following the methods </w:t>
      </w:r>
      <w:r>
        <w:rPr>
          <w:rFonts w:cs="Century Gothic"/>
          <w:color w:val="000000"/>
          <w:lang w:val="en-US"/>
        </w:rPr>
        <w:t>described by Wassens,</w:t>
      </w:r>
      <w:r w:rsidRPr="00E01E3C">
        <w:rPr>
          <w:rFonts w:cs="Century Gothic"/>
          <w:color w:val="000000"/>
          <w:lang w:val="en-US"/>
        </w:rPr>
        <w:t xml:space="preserve"> </w:t>
      </w:r>
      <w:r w:rsidRPr="00E01E3C">
        <w:rPr>
          <w:rFonts w:cs="Century Gothic"/>
          <w:i/>
          <w:iCs/>
          <w:color w:val="000000"/>
          <w:lang w:val="en-US"/>
        </w:rPr>
        <w:t>et al</w:t>
      </w:r>
      <w:r>
        <w:rPr>
          <w:rFonts w:cs="Century Gothic"/>
          <w:color w:val="000000"/>
          <w:lang w:val="en-US"/>
        </w:rPr>
        <w:t>. 2014</w:t>
      </w:r>
      <w:r w:rsidRPr="00E01E3C">
        <w:rPr>
          <w:rFonts w:cs="Century Gothic"/>
          <w:color w:val="000000"/>
          <w:lang w:val="en-US"/>
        </w:rPr>
        <w:t xml:space="preserve">. In the laboratory, benthic and pelagic microinvertebrate samples were poured into a </w:t>
      </w:r>
      <w:r>
        <w:rPr>
          <w:rFonts w:cs="Century Gothic"/>
          <w:color w:val="000000"/>
          <w:lang w:val="en-US"/>
        </w:rPr>
        <w:t>B</w:t>
      </w:r>
      <w:r w:rsidRPr="00E01E3C">
        <w:rPr>
          <w:rFonts w:cs="Century Gothic"/>
          <w:color w:val="000000"/>
          <w:lang w:val="en-US"/>
        </w:rPr>
        <w:t>ogorov tray and enumerated with the aid of a dissecting microscope (Leica M125</w:t>
      </w:r>
      <w:r>
        <w:rPr>
          <w:rFonts w:cs="Century Gothic"/>
          <w:color w:val="000000"/>
          <w:lang w:val="en-US"/>
        </w:rPr>
        <w:t xml:space="preserve"> and M165</w:t>
      </w:r>
      <w:r w:rsidRPr="00E01E3C">
        <w:rPr>
          <w:rFonts w:cs="Century Gothic"/>
          <w:color w:val="000000"/>
          <w:lang w:val="en-US"/>
        </w:rPr>
        <w:t xml:space="preserve">) at a magnification of 32x to 80x. </w:t>
      </w:r>
      <w:r>
        <w:rPr>
          <w:rFonts w:cs="Century Gothic"/>
          <w:color w:val="000000"/>
          <w:lang w:val="en-US"/>
        </w:rPr>
        <w:t>W</w:t>
      </w:r>
      <w:r w:rsidRPr="00E01E3C">
        <w:rPr>
          <w:rFonts w:cs="Century Gothic"/>
          <w:color w:val="000000"/>
          <w:lang w:val="en-US"/>
        </w:rPr>
        <w:t>e sub-sampled al</w:t>
      </w:r>
      <w:r>
        <w:rPr>
          <w:rFonts w:cs="Century Gothic"/>
          <w:color w:val="000000"/>
          <w:lang w:val="en-US"/>
        </w:rPr>
        <w:t>l samples</w:t>
      </w:r>
      <w:r w:rsidRPr="00E01E3C">
        <w:rPr>
          <w:rFonts w:cs="Century Gothic"/>
          <w:color w:val="000000"/>
          <w:lang w:val="en-US"/>
        </w:rPr>
        <w:t xml:space="preserve"> by dividing </w:t>
      </w:r>
      <w:r>
        <w:rPr>
          <w:rFonts w:cs="Century Gothic"/>
          <w:color w:val="000000"/>
          <w:lang w:val="en-US"/>
        </w:rPr>
        <w:t>B</w:t>
      </w:r>
      <w:r w:rsidRPr="00E01E3C">
        <w:rPr>
          <w:rFonts w:cs="Century Gothic"/>
          <w:color w:val="000000"/>
          <w:lang w:val="en-US"/>
        </w:rPr>
        <w:t>ogorov trays into 44 cells (1.5 x 1.3 cm) and counting and measuring individuals in every second cell</w:t>
      </w:r>
      <w:r>
        <w:rPr>
          <w:rFonts w:cs="Century Gothic"/>
          <w:color w:val="000000"/>
          <w:lang w:val="en-US"/>
        </w:rPr>
        <w:t xml:space="preserve"> (50 per cent of sample processed)</w:t>
      </w:r>
      <w:r w:rsidRPr="00E01E3C">
        <w:rPr>
          <w:rFonts w:cs="Century Gothic"/>
          <w:color w:val="000000"/>
          <w:lang w:val="en-US"/>
        </w:rPr>
        <w:t xml:space="preserve">. </w:t>
      </w:r>
      <w:r>
        <w:rPr>
          <w:rFonts w:cs="Century Gothic"/>
          <w:color w:val="000000"/>
          <w:lang w:val="en-US"/>
        </w:rPr>
        <w:t xml:space="preserve">Prior to counting every second cell in pelagic samples we also took a 10 per cent sub-sample (5 per cent of sample processed). This was done using a 30 mL syringe to draw a sample from a 300 mL beaker stirred on a magnetic stirrer. </w:t>
      </w:r>
      <w:r w:rsidRPr="00E01E3C">
        <w:rPr>
          <w:rFonts w:cs="Century Gothic"/>
          <w:color w:val="000000"/>
          <w:lang w:val="en-US"/>
        </w:rPr>
        <w:t xml:space="preserve">Rose Bengal stain was used in the field </w:t>
      </w:r>
      <w:r>
        <w:rPr>
          <w:rFonts w:cs="Century Gothic"/>
          <w:color w:val="000000"/>
          <w:lang w:val="en-US"/>
        </w:rPr>
        <w:t>or</w:t>
      </w:r>
      <w:r w:rsidRPr="00E01E3C">
        <w:rPr>
          <w:rFonts w:cs="Century Gothic"/>
          <w:color w:val="000000"/>
          <w:lang w:val="en-US"/>
        </w:rPr>
        <w:t xml:space="preserve"> the laboratory to highlight individuals in samples with excessive sediment present. Specimens were identified with relevant guides to species where possible </w:t>
      </w:r>
      <w:r>
        <w:rPr>
          <w:rFonts w:cs="Century Gothic"/>
          <w:noProof/>
          <w:color w:val="000000"/>
          <w:lang w:val="en-US"/>
        </w:rPr>
        <w:t>(Williams 1980, Smirnov and Timms 1983, Shiel and Dickson 1995, Shiel 1995)</w:t>
      </w:r>
      <w:r>
        <w:rPr>
          <w:rFonts w:cs="Century Gothic"/>
          <w:color w:val="000000"/>
          <w:lang w:val="en-US"/>
        </w:rPr>
        <w:t xml:space="preserve">. </w:t>
      </w:r>
      <w:r w:rsidRPr="00E01E3C">
        <w:rPr>
          <w:rFonts w:cs="Century Gothic"/>
          <w:color w:val="000000"/>
          <w:lang w:val="en-US"/>
        </w:rPr>
        <w:t xml:space="preserve">A maximum of 30 individuals </w:t>
      </w:r>
      <w:r>
        <w:rPr>
          <w:rFonts w:cs="Century Gothic"/>
          <w:color w:val="000000"/>
          <w:lang w:val="en-US"/>
        </w:rPr>
        <w:t xml:space="preserve">of each taxa </w:t>
      </w:r>
      <w:r w:rsidRPr="00E01E3C">
        <w:rPr>
          <w:rFonts w:cs="Century Gothic"/>
          <w:color w:val="000000"/>
          <w:lang w:val="en-US"/>
        </w:rPr>
        <w:t>per sample were measured for length and width.</w:t>
      </w:r>
      <w:r>
        <w:rPr>
          <w:rFonts w:cs="Century Gothic"/>
          <w:color w:val="000000"/>
          <w:lang w:val="en-US"/>
        </w:rPr>
        <w:t xml:space="preserve"> </w:t>
      </w:r>
    </w:p>
    <w:p w14:paraId="0275D97C" w14:textId="77777777" w:rsidR="00BB4C2B" w:rsidRPr="0033008F" w:rsidRDefault="00BB4C2B" w:rsidP="00BB4C2B">
      <w:pPr>
        <w:pStyle w:val="Question"/>
        <w:rPr>
          <w:rStyle w:val="BookTitle"/>
          <w:b/>
          <w:bCs w:val="0"/>
          <w:iCs w:val="0"/>
          <w:spacing w:val="0"/>
        </w:rPr>
      </w:pPr>
      <w:r w:rsidRPr="0033008F">
        <w:rPr>
          <w:rStyle w:val="BookTitle"/>
          <w:b/>
          <w:bCs w:val="0"/>
          <w:iCs w:val="0"/>
          <w:spacing w:val="0"/>
        </w:rPr>
        <w:t>Data analysis</w:t>
      </w:r>
    </w:p>
    <w:p w14:paraId="7E2529BC" w14:textId="77777777" w:rsidR="00BB4C2B" w:rsidRDefault="00BB4C2B" w:rsidP="00BB4C2B">
      <w:pPr>
        <w:pStyle w:val="BodyText10"/>
        <w:rPr>
          <w:b/>
          <w:i/>
          <w:iCs/>
          <w:color w:val="076028"/>
          <w:kern w:val="32"/>
          <w:sz w:val="24"/>
          <w:szCs w:val="26"/>
          <w:lang w:eastAsia="en-AU"/>
        </w:rPr>
      </w:pPr>
      <w:r w:rsidRPr="000C1762">
        <w:t>Daily stream gauging data from Narrandera (Water</w:t>
      </w:r>
      <w:r>
        <w:t>NSW</w:t>
      </w:r>
      <w:r w:rsidRPr="000C1762">
        <w:t xml:space="preserve"> gauge 410005) and Carrathool (gauge 410078) was used to </w:t>
      </w:r>
      <w:r>
        <w:t xml:space="preserve">graphically </w:t>
      </w:r>
      <w:r w:rsidRPr="000C1762">
        <w:t xml:space="preserve">represent daily water level changes in respective hydrological zones. To determine differences in </w:t>
      </w:r>
      <w:r>
        <w:t xml:space="preserve">benthic microinvertebrate density and length </w:t>
      </w:r>
      <w:r w:rsidRPr="000C1762">
        <w:t>between zones</w:t>
      </w:r>
      <w:r>
        <w:t>, years</w:t>
      </w:r>
      <w:r w:rsidRPr="000C1762">
        <w:t xml:space="preserve"> and over time</w:t>
      </w:r>
      <w:r>
        <w:t xml:space="preserve"> within each year</w:t>
      </w:r>
      <w:r w:rsidRPr="000C1762">
        <w:t xml:space="preserve">, data were analysed using a </w:t>
      </w:r>
      <w:r>
        <w:t>three</w:t>
      </w:r>
      <w:r w:rsidRPr="000C1762">
        <w:t>-way fixed factor (with year</w:t>
      </w:r>
      <w:r>
        <w:t xml:space="preserve">, </w:t>
      </w:r>
      <w:r w:rsidRPr="000C1762">
        <w:t xml:space="preserve">zone </w:t>
      </w:r>
      <w:r>
        <w:t xml:space="preserve">and time(year) </w:t>
      </w:r>
      <w:r w:rsidRPr="000C1762">
        <w:t xml:space="preserve">as factors) Permutational Multivariate Analysis of Variance (PERMANOVA; Anderson et al., 2008). Raw data </w:t>
      </w:r>
      <w:r>
        <w:t>were</w:t>
      </w:r>
      <w:r w:rsidRPr="000C1762">
        <w:t xml:space="preserve"> used to produce a similarity matrix using the Bray-Curtis resemblance measure. All tests were considered significant at </w:t>
      </w:r>
      <w:r w:rsidRPr="000C1762">
        <w:rPr>
          <w:i/>
        </w:rPr>
        <w:t>P</w:t>
      </w:r>
      <w:r w:rsidRPr="000C1762">
        <w:t xml:space="preserve"> &lt; 0.05. </w:t>
      </w:r>
    </w:p>
    <w:p w14:paraId="72BEFA45" w14:textId="77777777" w:rsidR="00BB4C2B" w:rsidRDefault="00BB4C2B" w:rsidP="00BB4C2B">
      <w:pPr>
        <w:pStyle w:val="Heading3"/>
      </w:pPr>
      <w:bookmarkStart w:id="911" w:name="_Toc460839474"/>
      <w:bookmarkStart w:id="912" w:name="_Toc460839750"/>
      <w:bookmarkStart w:id="913" w:name="_Toc460839897"/>
      <w:bookmarkStart w:id="914" w:name="_Toc460840019"/>
      <w:bookmarkStart w:id="915" w:name="_Toc460840383"/>
      <w:bookmarkStart w:id="916" w:name="_Toc460843754"/>
      <w:bookmarkStart w:id="917" w:name="_Toc460851527"/>
      <w:bookmarkStart w:id="918" w:name="_Toc460934837"/>
      <w:bookmarkStart w:id="919" w:name="_Toc471725729"/>
      <w:bookmarkStart w:id="920" w:name="_Toc473907107"/>
      <w:r>
        <w:t>Results</w:t>
      </w:r>
      <w:bookmarkEnd w:id="911"/>
      <w:bookmarkEnd w:id="912"/>
      <w:bookmarkEnd w:id="913"/>
      <w:bookmarkEnd w:id="914"/>
      <w:bookmarkEnd w:id="915"/>
      <w:bookmarkEnd w:id="916"/>
      <w:bookmarkEnd w:id="917"/>
      <w:bookmarkEnd w:id="918"/>
      <w:bookmarkEnd w:id="919"/>
      <w:bookmarkEnd w:id="920"/>
      <w:r w:rsidRPr="0087236E">
        <w:t xml:space="preserve"> </w:t>
      </w:r>
    </w:p>
    <w:p w14:paraId="23942C45" w14:textId="77777777" w:rsidR="00BB4C2B" w:rsidRPr="00B4531A" w:rsidRDefault="00BB4C2B" w:rsidP="00BB4C2B">
      <w:pPr>
        <w:pStyle w:val="BodyText10"/>
        <w:rPr>
          <w:rFonts w:eastAsia="Calibri"/>
        </w:rPr>
      </w:pPr>
      <w:r w:rsidRPr="00B4531A">
        <w:rPr>
          <w:rFonts w:eastAsia="Calibri"/>
        </w:rPr>
        <w:t>In both years, densities of microinvertebrates were two orders of magnitude higher in benthic (&lt;3000/L) than pelagic (&lt;10/L) habitats within the Murrumbidgee River (</w:t>
      </w:r>
      <w:r w:rsidRPr="00B4531A">
        <w:rPr>
          <w:rFonts w:eastAsia="Calibri"/>
        </w:rPr>
        <w:fldChar w:fldCharType="begin"/>
      </w:r>
      <w:r w:rsidRPr="00B4531A">
        <w:rPr>
          <w:rFonts w:eastAsia="Calibri"/>
        </w:rPr>
        <w:instrText xml:space="preserve"> REF _Ref460411149 \h </w:instrText>
      </w:r>
      <w:r w:rsidRPr="00B4531A">
        <w:rPr>
          <w:rFonts w:eastAsia="Calibri"/>
        </w:rPr>
      </w:r>
      <w:r w:rsidRPr="00B4531A">
        <w:rPr>
          <w:rFonts w:eastAsia="Calibri"/>
        </w:rPr>
        <w:fldChar w:fldCharType="separate"/>
      </w:r>
      <w:r>
        <w:t xml:space="preserve">Figure </w:t>
      </w:r>
      <w:r>
        <w:rPr>
          <w:noProof/>
        </w:rPr>
        <w:t>5</w:t>
      </w:r>
      <w:r>
        <w:noBreakHyphen/>
      </w:r>
      <w:r>
        <w:rPr>
          <w:noProof/>
        </w:rPr>
        <w:t>5</w:t>
      </w:r>
      <w:r w:rsidRPr="00B4531A">
        <w:rPr>
          <w:rFonts w:eastAsia="Calibri"/>
        </w:rPr>
        <w:fldChar w:fldCharType="end"/>
      </w:r>
      <w:r w:rsidRPr="00B4531A">
        <w:rPr>
          <w:rFonts w:eastAsia="Calibri"/>
        </w:rPr>
        <w:t xml:space="preserve">).  Pelagic densities were consistently an order of magnitude below the lowest prey density threshold suggested for successful feeding by larval fish and so we focussed our analysis only on benthic microinvertebrates. There were no significant differences between zone for densities of total microinvertebrates and all other taxonomic groups apart from copepods that were significantly higher in the Carrathool than Narrandera zone (Term 1, </w:t>
      </w:r>
      <w:r w:rsidRPr="00B4531A">
        <w:rPr>
          <w:rFonts w:eastAsia="Calibri"/>
        </w:rPr>
        <w:fldChar w:fldCharType="begin"/>
      </w:r>
      <w:r w:rsidRPr="00B4531A">
        <w:rPr>
          <w:rFonts w:eastAsia="Calibri"/>
        </w:rPr>
        <w:instrText xml:space="preserve"> REF _Ref396212150 \h </w:instrText>
      </w:r>
      <w:r w:rsidRPr="00B4531A">
        <w:rPr>
          <w:rFonts w:eastAsia="Calibri"/>
        </w:rPr>
      </w:r>
      <w:r w:rsidRPr="00B4531A">
        <w:rPr>
          <w:rFonts w:eastAsia="Calibri"/>
        </w:rPr>
        <w:fldChar w:fldCharType="separate"/>
      </w:r>
      <w:r>
        <w:t xml:space="preserve">Table </w:t>
      </w:r>
      <w:r>
        <w:rPr>
          <w:noProof/>
        </w:rPr>
        <w:t>5</w:t>
      </w:r>
      <w:r>
        <w:noBreakHyphen/>
      </w:r>
      <w:r>
        <w:rPr>
          <w:noProof/>
        </w:rPr>
        <w:t>4</w:t>
      </w:r>
      <w:r w:rsidRPr="00B4531A">
        <w:rPr>
          <w:rFonts w:eastAsia="Calibri"/>
        </w:rPr>
        <w:fldChar w:fldCharType="end"/>
      </w:r>
      <w:r w:rsidRPr="00B4531A">
        <w:rPr>
          <w:rFonts w:eastAsia="Calibri"/>
        </w:rPr>
        <w:t xml:space="preserve">, </w:t>
      </w:r>
      <w:r w:rsidRPr="00B4531A">
        <w:rPr>
          <w:rFonts w:eastAsia="Calibri"/>
        </w:rPr>
        <w:fldChar w:fldCharType="begin"/>
      </w:r>
      <w:r w:rsidRPr="00B4531A">
        <w:rPr>
          <w:rFonts w:eastAsia="Calibri"/>
        </w:rPr>
        <w:instrText xml:space="preserve"> REF _Ref460411149 \h </w:instrText>
      </w:r>
      <w:r w:rsidRPr="00B4531A">
        <w:rPr>
          <w:rFonts w:eastAsia="Calibri"/>
        </w:rPr>
      </w:r>
      <w:r w:rsidRPr="00B4531A">
        <w:rPr>
          <w:rFonts w:eastAsia="Calibri"/>
        </w:rPr>
        <w:fldChar w:fldCharType="separate"/>
      </w:r>
      <w:r>
        <w:t xml:space="preserve">Figure </w:t>
      </w:r>
      <w:r>
        <w:rPr>
          <w:noProof/>
        </w:rPr>
        <w:t>5</w:t>
      </w:r>
      <w:r>
        <w:noBreakHyphen/>
      </w:r>
      <w:r>
        <w:rPr>
          <w:noProof/>
        </w:rPr>
        <w:t>5</w:t>
      </w:r>
      <w:r w:rsidRPr="00B4531A">
        <w:rPr>
          <w:rFonts w:eastAsia="Calibri"/>
        </w:rPr>
        <w:fldChar w:fldCharType="end"/>
      </w:r>
      <w:r w:rsidRPr="00B4531A">
        <w:rPr>
          <w:rFonts w:eastAsia="Calibri"/>
        </w:rPr>
        <w:t xml:space="preserve"> and </w:t>
      </w:r>
      <w:r w:rsidRPr="00B4531A">
        <w:rPr>
          <w:rFonts w:eastAsia="Calibri"/>
        </w:rPr>
        <w:fldChar w:fldCharType="begin"/>
      </w:r>
      <w:r w:rsidRPr="00B4531A">
        <w:rPr>
          <w:rFonts w:eastAsia="Calibri"/>
        </w:rPr>
        <w:instrText xml:space="preserve"> REF _Ref460411212 \h </w:instrText>
      </w:r>
      <w:r w:rsidRPr="00B4531A">
        <w:rPr>
          <w:rFonts w:eastAsia="Calibri"/>
        </w:rPr>
      </w:r>
      <w:r w:rsidRPr="00B4531A">
        <w:rPr>
          <w:rFonts w:eastAsia="Calibri"/>
        </w:rPr>
        <w:fldChar w:fldCharType="separate"/>
      </w:r>
      <w:r>
        <w:t xml:space="preserve">Figure </w:t>
      </w:r>
      <w:r>
        <w:rPr>
          <w:noProof/>
        </w:rPr>
        <w:t>5</w:t>
      </w:r>
      <w:r>
        <w:noBreakHyphen/>
      </w:r>
      <w:r>
        <w:rPr>
          <w:noProof/>
        </w:rPr>
        <w:t>6</w:t>
      </w:r>
      <w:r w:rsidRPr="00B4531A">
        <w:rPr>
          <w:rFonts w:eastAsia="Calibri"/>
        </w:rPr>
        <w:fldChar w:fldCharType="end"/>
      </w:r>
      <w:r w:rsidRPr="00B4531A">
        <w:rPr>
          <w:rFonts w:eastAsia="Calibri"/>
        </w:rPr>
        <w:t>).  Nevertheless, in both years higher peak densities in cladocerans and ostracods were observed in Carrathool zone, at the Yarradda and McKenna’s sites, with high variability among sites over time.</w:t>
      </w:r>
    </w:p>
    <w:p w14:paraId="067308A5" w14:textId="77777777" w:rsidR="00BB4C2B" w:rsidRPr="00B4531A" w:rsidRDefault="00BB4C2B" w:rsidP="00BB4C2B">
      <w:pPr>
        <w:pStyle w:val="BodyText10"/>
        <w:rPr>
          <w:rFonts w:eastAsia="Calibri"/>
        </w:rPr>
      </w:pPr>
      <w:r w:rsidRPr="00B4531A">
        <w:rPr>
          <w:rFonts w:eastAsia="Calibri"/>
        </w:rPr>
        <w:t xml:space="preserve">Both cladocerans and ostracods were significantly higher in 2014-15 than 2015-16, due to some extremely high peaks in density in December 2014 (Term 2 </w:t>
      </w:r>
      <w:r w:rsidRPr="00B4531A">
        <w:rPr>
          <w:rFonts w:eastAsia="Calibri"/>
        </w:rPr>
        <w:fldChar w:fldCharType="begin"/>
      </w:r>
      <w:r w:rsidRPr="00B4531A">
        <w:rPr>
          <w:rFonts w:eastAsia="Calibri"/>
        </w:rPr>
        <w:instrText xml:space="preserve"> REF _Ref396212150 \h </w:instrText>
      </w:r>
      <w:r w:rsidRPr="00B4531A">
        <w:rPr>
          <w:rFonts w:eastAsia="Calibri"/>
        </w:rPr>
      </w:r>
      <w:r w:rsidRPr="00B4531A">
        <w:rPr>
          <w:rFonts w:eastAsia="Calibri"/>
        </w:rPr>
        <w:fldChar w:fldCharType="separate"/>
      </w:r>
      <w:r>
        <w:t xml:space="preserve">Table </w:t>
      </w:r>
      <w:r>
        <w:rPr>
          <w:noProof/>
        </w:rPr>
        <w:t>5</w:t>
      </w:r>
      <w:r>
        <w:noBreakHyphen/>
      </w:r>
      <w:r>
        <w:rPr>
          <w:noProof/>
        </w:rPr>
        <w:t>4</w:t>
      </w:r>
      <w:r w:rsidRPr="00B4531A">
        <w:rPr>
          <w:rFonts w:eastAsia="Calibri"/>
        </w:rPr>
        <w:fldChar w:fldCharType="end"/>
      </w:r>
      <w:r w:rsidRPr="00B4531A">
        <w:rPr>
          <w:rFonts w:eastAsia="Calibri"/>
        </w:rPr>
        <w:t xml:space="preserve">, </w:t>
      </w:r>
      <w:r w:rsidRPr="00B4531A">
        <w:rPr>
          <w:rFonts w:eastAsia="Calibri"/>
        </w:rPr>
        <w:fldChar w:fldCharType="begin"/>
      </w:r>
      <w:r w:rsidRPr="00B4531A">
        <w:rPr>
          <w:rFonts w:eastAsia="Calibri"/>
        </w:rPr>
        <w:instrText xml:space="preserve"> REF _Ref460411212 \h </w:instrText>
      </w:r>
      <w:r w:rsidRPr="00B4531A">
        <w:rPr>
          <w:rFonts w:eastAsia="Calibri"/>
        </w:rPr>
      </w:r>
      <w:r w:rsidRPr="00B4531A">
        <w:rPr>
          <w:rFonts w:eastAsia="Calibri"/>
        </w:rPr>
        <w:fldChar w:fldCharType="separate"/>
      </w:r>
      <w:r>
        <w:t xml:space="preserve">Figure </w:t>
      </w:r>
      <w:r>
        <w:rPr>
          <w:noProof/>
        </w:rPr>
        <w:t>5</w:t>
      </w:r>
      <w:r>
        <w:noBreakHyphen/>
      </w:r>
      <w:r>
        <w:rPr>
          <w:noProof/>
        </w:rPr>
        <w:t>6</w:t>
      </w:r>
      <w:r w:rsidRPr="00B4531A">
        <w:rPr>
          <w:rFonts w:eastAsia="Calibri"/>
        </w:rPr>
        <w:fldChar w:fldCharType="end"/>
      </w:r>
      <w:r w:rsidRPr="00B4531A">
        <w:rPr>
          <w:rFonts w:eastAsia="Calibri"/>
        </w:rPr>
        <w:t>). Although other taxa showed similar trends, they did not differ significantly between years. Cladoceran and copepod densities were significantly different among trips nested within year (</w:t>
      </w:r>
      <w:r w:rsidRPr="00B4531A">
        <w:rPr>
          <w:rFonts w:eastAsia="Calibri"/>
        </w:rPr>
        <w:fldChar w:fldCharType="begin"/>
      </w:r>
      <w:r w:rsidRPr="00B4531A">
        <w:rPr>
          <w:rFonts w:eastAsia="Calibri"/>
        </w:rPr>
        <w:instrText xml:space="preserve"> REF _Ref396212150 \h </w:instrText>
      </w:r>
      <w:r w:rsidRPr="00B4531A">
        <w:rPr>
          <w:rFonts w:eastAsia="Calibri"/>
        </w:rPr>
      </w:r>
      <w:r w:rsidRPr="00B4531A">
        <w:rPr>
          <w:rFonts w:eastAsia="Calibri"/>
        </w:rPr>
        <w:fldChar w:fldCharType="separate"/>
      </w:r>
      <w:r>
        <w:t xml:space="preserve">Table </w:t>
      </w:r>
      <w:r>
        <w:rPr>
          <w:noProof/>
        </w:rPr>
        <w:t>5</w:t>
      </w:r>
      <w:r>
        <w:noBreakHyphen/>
      </w:r>
      <w:r>
        <w:rPr>
          <w:noProof/>
        </w:rPr>
        <w:t>4</w:t>
      </w:r>
      <w:r w:rsidRPr="00B4531A">
        <w:rPr>
          <w:rFonts w:eastAsia="Calibri"/>
        </w:rPr>
        <w:fldChar w:fldCharType="end"/>
      </w:r>
      <w:r w:rsidRPr="00B4531A">
        <w:rPr>
          <w:rFonts w:eastAsia="Calibri"/>
        </w:rPr>
        <w:t xml:space="preserve">, Terms 2 and 3, </w:t>
      </w:r>
      <w:r w:rsidRPr="00B4531A">
        <w:rPr>
          <w:rFonts w:eastAsia="Calibri"/>
        </w:rPr>
        <w:fldChar w:fldCharType="begin"/>
      </w:r>
      <w:r w:rsidRPr="00B4531A">
        <w:rPr>
          <w:rFonts w:eastAsia="Calibri"/>
        </w:rPr>
        <w:instrText xml:space="preserve"> REF _Ref460411212 \h </w:instrText>
      </w:r>
      <w:r w:rsidRPr="00B4531A">
        <w:rPr>
          <w:rFonts w:eastAsia="Calibri"/>
        </w:rPr>
      </w:r>
      <w:r w:rsidRPr="00B4531A">
        <w:rPr>
          <w:rFonts w:eastAsia="Calibri"/>
        </w:rPr>
        <w:fldChar w:fldCharType="separate"/>
      </w:r>
      <w:r>
        <w:t xml:space="preserve">Figure </w:t>
      </w:r>
      <w:r>
        <w:rPr>
          <w:noProof/>
        </w:rPr>
        <w:t>5</w:t>
      </w:r>
      <w:r>
        <w:noBreakHyphen/>
      </w:r>
      <w:r>
        <w:rPr>
          <w:noProof/>
        </w:rPr>
        <w:t>6</w:t>
      </w:r>
      <w:r w:rsidRPr="00B4531A">
        <w:rPr>
          <w:rFonts w:eastAsia="Calibri"/>
        </w:rPr>
        <w:fldChar w:fldCharType="end"/>
      </w:r>
      <w:r w:rsidRPr="00B4531A">
        <w:rPr>
          <w:rFonts w:eastAsia="Calibri"/>
        </w:rPr>
        <w:t>). This was due to densities of both peaking earlier in 2015-16 than in 2014-15, as well as the copepod peak in 2014-15 being higher than both the peals in 2015-16 (</w:t>
      </w:r>
      <w:r w:rsidRPr="00B4531A">
        <w:rPr>
          <w:rFonts w:eastAsia="Calibri"/>
        </w:rPr>
        <w:fldChar w:fldCharType="begin"/>
      </w:r>
      <w:r w:rsidRPr="00B4531A">
        <w:rPr>
          <w:rFonts w:eastAsia="Calibri"/>
        </w:rPr>
        <w:instrText xml:space="preserve"> REF _Ref460411212 \h </w:instrText>
      </w:r>
      <w:r w:rsidRPr="00B4531A">
        <w:rPr>
          <w:rFonts w:eastAsia="Calibri"/>
        </w:rPr>
      </w:r>
      <w:r w:rsidRPr="00B4531A">
        <w:rPr>
          <w:rFonts w:eastAsia="Calibri"/>
        </w:rPr>
        <w:fldChar w:fldCharType="separate"/>
      </w:r>
      <w:r>
        <w:t xml:space="preserve">Figure </w:t>
      </w:r>
      <w:r>
        <w:rPr>
          <w:noProof/>
        </w:rPr>
        <w:t>5</w:t>
      </w:r>
      <w:r>
        <w:noBreakHyphen/>
      </w:r>
      <w:r>
        <w:rPr>
          <w:noProof/>
        </w:rPr>
        <w:t>6</w:t>
      </w:r>
      <w:r w:rsidRPr="00B4531A">
        <w:rPr>
          <w:rFonts w:eastAsia="Calibri"/>
        </w:rPr>
        <w:fldChar w:fldCharType="end"/>
      </w:r>
      <w:r w:rsidRPr="00B4531A">
        <w:rPr>
          <w:rFonts w:eastAsia="Calibri"/>
        </w:rPr>
        <w:t xml:space="preserve">). The patterns in cladoceran densities was also significantly different among trips between zones (Term 5, </w:t>
      </w:r>
      <w:r w:rsidRPr="00B4531A">
        <w:rPr>
          <w:rFonts w:eastAsia="Calibri"/>
        </w:rPr>
        <w:fldChar w:fldCharType="begin"/>
      </w:r>
      <w:r w:rsidRPr="00B4531A">
        <w:rPr>
          <w:rFonts w:eastAsia="Calibri"/>
        </w:rPr>
        <w:instrText xml:space="preserve"> REF _Ref460411212 \h </w:instrText>
      </w:r>
      <w:r w:rsidRPr="00B4531A">
        <w:rPr>
          <w:rFonts w:eastAsia="Calibri"/>
        </w:rPr>
      </w:r>
      <w:r w:rsidRPr="00B4531A">
        <w:rPr>
          <w:rFonts w:eastAsia="Calibri"/>
        </w:rPr>
        <w:fldChar w:fldCharType="separate"/>
      </w:r>
      <w:r>
        <w:t xml:space="preserve">Figure </w:t>
      </w:r>
      <w:r>
        <w:rPr>
          <w:noProof/>
        </w:rPr>
        <w:t>5</w:t>
      </w:r>
      <w:r>
        <w:noBreakHyphen/>
      </w:r>
      <w:r>
        <w:rPr>
          <w:noProof/>
        </w:rPr>
        <w:t>6</w:t>
      </w:r>
      <w:r w:rsidRPr="00B4531A">
        <w:rPr>
          <w:rFonts w:eastAsia="Calibri"/>
        </w:rPr>
        <w:fldChar w:fldCharType="end"/>
      </w:r>
      <w:r w:rsidRPr="00B4531A">
        <w:rPr>
          <w:rFonts w:eastAsia="Calibri"/>
        </w:rPr>
        <w:t>).</w:t>
      </w:r>
    </w:p>
    <w:p w14:paraId="061F508D" w14:textId="77777777" w:rsidR="00BB4C2B" w:rsidRDefault="00BB4C2B" w:rsidP="00BB4C2B">
      <w:pPr>
        <w:pStyle w:val="BodyText10"/>
      </w:pPr>
      <w:r>
        <w:t>Patterns in biovolume (length x width x density) reflect patterns for density (</w:t>
      </w:r>
      <w:r>
        <w:fldChar w:fldCharType="begin"/>
      </w:r>
      <w:r>
        <w:instrText xml:space="preserve"> REF _Ref460411149 \h </w:instrText>
      </w:r>
      <w:r>
        <w:fldChar w:fldCharType="separate"/>
      </w:r>
      <w:r>
        <w:t xml:space="preserve">Figure </w:t>
      </w:r>
      <w:r>
        <w:rPr>
          <w:noProof/>
        </w:rPr>
        <w:t>5</w:t>
      </w:r>
      <w:r>
        <w:noBreakHyphen/>
      </w:r>
      <w:r>
        <w:rPr>
          <w:noProof/>
        </w:rPr>
        <w:t>5</w:t>
      </w:r>
      <w:r>
        <w:fldChar w:fldCharType="end"/>
      </w:r>
      <w:r>
        <w:t xml:space="preserve"> and </w:t>
      </w:r>
      <w:r>
        <w:fldChar w:fldCharType="begin"/>
      </w:r>
      <w:r>
        <w:instrText xml:space="preserve"> REF _Ref460411276 \h </w:instrText>
      </w:r>
      <w:r>
        <w:fldChar w:fldCharType="separate"/>
      </w:r>
      <w:r>
        <w:t xml:space="preserve">Figure </w:t>
      </w:r>
      <w:r>
        <w:rPr>
          <w:noProof/>
        </w:rPr>
        <w:t>5</w:t>
      </w:r>
      <w:r>
        <w:noBreakHyphen/>
      </w:r>
      <w:r>
        <w:rPr>
          <w:noProof/>
        </w:rPr>
        <w:t>7</w:t>
      </w:r>
      <w:r>
        <w:fldChar w:fldCharType="end"/>
      </w:r>
      <w:r>
        <w:t>) with a later peak in December 2014 than in 2015 when biovolume peaked in early November. Biovolume was higher in the Carrathool than Narrandera zone (</w:t>
      </w:r>
      <w:r>
        <w:fldChar w:fldCharType="begin"/>
      </w:r>
      <w:r>
        <w:instrText xml:space="preserve"> REF _Ref460411276 \h </w:instrText>
      </w:r>
      <w:r>
        <w:fldChar w:fldCharType="separate"/>
      </w:r>
      <w:r>
        <w:t xml:space="preserve">Figure </w:t>
      </w:r>
      <w:r>
        <w:rPr>
          <w:noProof/>
        </w:rPr>
        <w:t>5</w:t>
      </w:r>
      <w:r>
        <w:noBreakHyphen/>
      </w:r>
      <w:r>
        <w:rPr>
          <w:noProof/>
        </w:rPr>
        <w:t>7</w:t>
      </w:r>
      <w:r>
        <w:fldChar w:fldCharType="end"/>
      </w:r>
      <w:r>
        <w:t>).</w:t>
      </w:r>
    </w:p>
    <w:p w14:paraId="7A61E3F2" w14:textId="77777777" w:rsidR="00BB4C2B" w:rsidRDefault="00BB4C2B">
      <w:pPr>
        <w:spacing w:after="0" w:line="240" w:lineRule="auto"/>
        <w:jc w:val="left"/>
        <w:rPr>
          <w:rFonts w:eastAsia="Times New Roman" w:cs="Angsana New"/>
          <w:szCs w:val="22"/>
          <w:lang w:eastAsia="zh-CN" w:bidi="th-TH"/>
        </w:rPr>
      </w:pPr>
      <w:r>
        <w:br w:type="page"/>
      </w:r>
    </w:p>
    <w:p w14:paraId="1872B9FF" w14:textId="77777777" w:rsidR="00BB4C2B" w:rsidRPr="00B4531A" w:rsidRDefault="00BB4C2B" w:rsidP="00BB4C2B">
      <w:pPr>
        <w:pStyle w:val="BodyText10"/>
        <w:rPr>
          <w:rFonts w:eastAsia="Calibri"/>
        </w:rPr>
      </w:pPr>
    </w:p>
    <w:p w14:paraId="04562184" w14:textId="30359A27" w:rsidR="00BB4C2B" w:rsidRPr="00B4531A" w:rsidRDefault="00A32417" w:rsidP="00BB4C2B">
      <w:pPr>
        <w:tabs>
          <w:tab w:val="left" w:pos="0"/>
          <w:tab w:val="left" w:pos="1755"/>
        </w:tabs>
        <w:autoSpaceDE w:val="0"/>
        <w:autoSpaceDN w:val="0"/>
        <w:adjustRightInd w:val="0"/>
        <w:spacing w:after="0" w:line="240" w:lineRule="auto"/>
        <w:jc w:val="left"/>
        <w:rPr>
          <w:rFonts w:ascii="Arial" w:hAnsi="Arial" w:cs="Arial"/>
          <w:sz w:val="20"/>
        </w:rPr>
      </w:pPr>
      <w:r>
        <w:rPr>
          <w:rFonts w:ascii="Arial" w:hAnsi="Arial" w:cs="Arial"/>
          <w:noProof/>
          <w:sz w:val="20"/>
        </w:rPr>
        <w:drawing>
          <wp:inline distT="0" distB="0" distL="0" distR="0" wp14:anchorId="1B7FDB0C" wp14:editId="0E5D6698">
            <wp:extent cx="5734050" cy="4010025"/>
            <wp:effectExtent l="0" t="0" r="0" b="9525"/>
            <wp:docPr id="5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734050" cy="4010025"/>
                    </a:xfrm>
                    <a:prstGeom prst="rect">
                      <a:avLst/>
                    </a:prstGeom>
                    <a:noFill/>
                    <a:ln>
                      <a:noFill/>
                    </a:ln>
                  </pic:spPr>
                </pic:pic>
              </a:graphicData>
            </a:graphic>
          </wp:inline>
        </w:drawing>
      </w:r>
    </w:p>
    <w:p w14:paraId="77506911" w14:textId="77777777" w:rsidR="00BB4C2B" w:rsidRPr="00B4531A" w:rsidRDefault="00BB4C2B" w:rsidP="00BB4C2B">
      <w:pPr>
        <w:tabs>
          <w:tab w:val="left" w:pos="0"/>
          <w:tab w:val="left" w:pos="1755"/>
        </w:tabs>
        <w:autoSpaceDE w:val="0"/>
        <w:autoSpaceDN w:val="0"/>
        <w:adjustRightInd w:val="0"/>
        <w:spacing w:after="0" w:line="240" w:lineRule="auto"/>
        <w:jc w:val="left"/>
        <w:rPr>
          <w:rFonts w:ascii="Arial" w:hAnsi="Arial" w:cs="Arial"/>
          <w:sz w:val="20"/>
        </w:rPr>
      </w:pPr>
    </w:p>
    <w:p w14:paraId="62DBA025" w14:textId="77777777" w:rsidR="00BB4C2B" w:rsidRDefault="00BB4C2B" w:rsidP="00BB4C2B">
      <w:pPr>
        <w:pStyle w:val="Caption"/>
      </w:pPr>
      <w:bookmarkStart w:id="921" w:name="_Ref460411149"/>
      <w:bookmarkStart w:id="922" w:name="_Toc460853239"/>
      <w:bookmarkStart w:id="923" w:name="_Toc473907389"/>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5</w:t>
      </w:r>
      <w:r w:rsidR="00561A34">
        <w:rPr>
          <w:noProof/>
        </w:rPr>
        <w:fldChar w:fldCharType="end"/>
      </w:r>
      <w:bookmarkEnd w:id="921"/>
      <w:r>
        <w:t xml:space="preserve">. </w:t>
      </w:r>
      <w:r w:rsidRPr="007A2F88">
        <w:t xml:space="preserve"> </w:t>
      </w:r>
      <w:r>
        <w:t>Mean densities of benthic (first row) and pelagic (second row) microinvertebrates across sampling trips in Narrandera and Carrathool zones in 2014-15 (dark blue) and 2015-16 (light blue). Water level (third row) and water temperature (fourth row) are also shown. Errors are standard errors.</w:t>
      </w:r>
      <w:bookmarkEnd w:id="922"/>
      <w:bookmarkEnd w:id="923"/>
    </w:p>
    <w:p w14:paraId="1E9B85BB" w14:textId="77777777" w:rsidR="00BB4C2B" w:rsidRPr="00B4531A" w:rsidRDefault="00BB4C2B" w:rsidP="00BB4C2B">
      <w:pPr>
        <w:tabs>
          <w:tab w:val="left" w:pos="0"/>
          <w:tab w:val="left" w:pos="1755"/>
        </w:tabs>
        <w:autoSpaceDE w:val="0"/>
        <w:autoSpaceDN w:val="0"/>
        <w:adjustRightInd w:val="0"/>
        <w:spacing w:after="0" w:line="240" w:lineRule="auto"/>
        <w:jc w:val="left"/>
        <w:rPr>
          <w:rFonts w:ascii="Arial" w:hAnsi="Arial" w:cs="Arial"/>
          <w:sz w:val="20"/>
        </w:rPr>
      </w:pPr>
    </w:p>
    <w:p w14:paraId="4F662C0D" w14:textId="45CC6BED" w:rsidR="00BB4C2B" w:rsidRPr="00B4531A" w:rsidRDefault="00A32417" w:rsidP="00BB4C2B">
      <w:pPr>
        <w:tabs>
          <w:tab w:val="left" w:pos="0"/>
          <w:tab w:val="left" w:pos="1755"/>
        </w:tabs>
        <w:autoSpaceDE w:val="0"/>
        <w:autoSpaceDN w:val="0"/>
        <w:adjustRightInd w:val="0"/>
        <w:spacing w:after="0" w:line="240" w:lineRule="auto"/>
        <w:jc w:val="left"/>
        <w:rPr>
          <w:rFonts w:ascii="Arial" w:hAnsi="Arial" w:cs="Arial"/>
          <w:sz w:val="20"/>
        </w:rPr>
      </w:pPr>
      <w:r>
        <w:rPr>
          <w:rFonts w:ascii="Arial" w:hAnsi="Arial" w:cs="Arial"/>
          <w:noProof/>
          <w:sz w:val="20"/>
        </w:rPr>
        <w:drawing>
          <wp:inline distT="0" distB="0" distL="0" distR="0" wp14:anchorId="130326D1" wp14:editId="181DAEED">
            <wp:extent cx="5734050" cy="6877050"/>
            <wp:effectExtent l="0" t="0" r="0" b="0"/>
            <wp:docPr id="5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734050" cy="6877050"/>
                    </a:xfrm>
                    <a:prstGeom prst="rect">
                      <a:avLst/>
                    </a:prstGeom>
                    <a:noFill/>
                    <a:ln>
                      <a:noFill/>
                    </a:ln>
                  </pic:spPr>
                </pic:pic>
              </a:graphicData>
            </a:graphic>
          </wp:inline>
        </w:drawing>
      </w:r>
    </w:p>
    <w:p w14:paraId="1DB4D5C0" w14:textId="77777777" w:rsidR="00BB4C2B" w:rsidRDefault="00BB4C2B" w:rsidP="00BB4C2B">
      <w:pPr>
        <w:pStyle w:val="Caption"/>
      </w:pPr>
      <w:bookmarkStart w:id="924" w:name="_Ref460411212"/>
      <w:bookmarkStart w:id="925" w:name="_Toc460853240"/>
      <w:bookmarkStart w:id="926" w:name="_Toc473907390"/>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w:instrText>
      </w:r>
      <w:r w:rsidR="00561A34">
        <w:instrText xml:space="preserve">\s 1 </w:instrText>
      </w:r>
      <w:r w:rsidR="00561A34">
        <w:fldChar w:fldCharType="separate"/>
      </w:r>
      <w:r>
        <w:rPr>
          <w:noProof/>
        </w:rPr>
        <w:t>6</w:t>
      </w:r>
      <w:r w:rsidR="00561A34">
        <w:rPr>
          <w:noProof/>
        </w:rPr>
        <w:fldChar w:fldCharType="end"/>
      </w:r>
      <w:bookmarkEnd w:id="924"/>
      <w:r>
        <w:t xml:space="preserve"> </w:t>
      </w:r>
      <w:r w:rsidRPr="007A2F88">
        <w:t xml:space="preserve"> </w:t>
      </w:r>
      <w:r>
        <w:t>Mean densities of the main taxonomic groups of benthic microinvertebrates across sampling trips in Narrandera and Carrathool zones in 2014-15 (dark blue) and 2015-16 (light blue). Data are shown for cladocerans (first row), copepods (second row) and ostracods (third row). Water level (sixth row) and water temperature (seventh row) are also shown. Errors are standard errors.</w:t>
      </w:r>
      <w:bookmarkEnd w:id="925"/>
      <w:bookmarkEnd w:id="926"/>
    </w:p>
    <w:p w14:paraId="3D78F739" w14:textId="77777777" w:rsidR="00BB4C2B" w:rsidRDefault="00BB4C2B" w:rsidP="00BB4C2B">
      <w:pPr>
        <w:pStyle w:val="Caption"/>
      </w:pPr>
    </w:p>
    <w:p w14:paraId="64B122B1" w14:textId="77777777" w:rsidR="00BB4C2B" w:rsidRPr="00B4531A" w:rsidRDefault="00BB4C2B" w:rsidP="00BB4C2B">
      <w:pPr>
        <w:tabs>
          <w:tab w:val="left" w:pos="0"/>
          <w:tab w:val="left" w:pos="1755"/>
        </w:tabs>
        <w:autoSpaceDE w:val="0"/>
        <w:autoSpaceDN w:val="0"/>
        <w:adjustRightInd w:val="0"/>
        <w:spacing w:after="0" w:line="240" w:lineRule="auto"/>
        <w:jc w:val="left"/>
        <w:rPr>
          <w:rFonts w:ascii="Arial" w:hAnsi="Arial" w:cs="Arial"/>
          <w:sz w:val="20"/>
        </w:rPr>
      </w:pPr>
    </w:p>
    <w:p w14:paraId="7A8CCA19" w14:textId="00FB7699" w:rsidR="00BB4C2B" w:rsidRPr="00B4531A" w:rsidRDefault="00A32417" w:rsidP="00BB4C2B">
      <w:pPr>
        <w:tabs>
          <w:tab w:val="left" w:pos="0"/>
          <w:tab w:val="left" w:pos="1755"/>
        </w:tabs>
        <w:autoSpaceDE w:val="0"/>
        <w:autoSpaceDN w:val="0"/>
        <w:adjustRightInd w:val="0"/>
        <w:spacing w:after="0" w:line="240" w:lineRule="auto"/>
        <w:jc w:val="left"/>
        <w:rPr>
          <w:rFonts w:ascii="Arial" w:hAnsi="Arial" w:cs="Arial"/>
          <w:sz w:val="20"/>
        </w:rPr>
      </w:pPr>
      <w:r>
        <w:rPr>
          <w:rFonts w:ascii="Arial" w:hAnsi="Arial" w:cs="Arial"/>
          <w:noProof/>
          <w:sz w:val="20"/>
        </w:rPr>
        <w:drawing>
          <wp:inline distT="0" distB="0" distL="0" distR="0" wp14:anchorId="7AF4D007" wp14:editId="446565B4">
            <wp:extent cx="5734050" cy="3438525"/>
            <wp:effectExtent l="0" t="0" r="0" b="9525"/>
            <wp:docPr id="5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734050" cy="3438525"/>
                    </a:xfrm>
                    <a:prstGeom prst="rect">
                      <a:avLst/>
                    </a:prstGeom>
                    <a:noFill/>
                    <a:ln>
                      <a:noFill/>
                    </a:ln>
                  </pic:spPr>
                </pic:pic>
              </a:graphicData>
            </a:graphic>
          </wp:inline>
        </w:drawing>
      </w:r>
    </w:p>
    <w:p w14:paraId="06320D35" w14:textId="77777777" w:rsidR="00BB4C2B" w:rsidRPr="00B4531A" w:rsidRDefault="00BB4C2B" w:rsidP="00BB4C2B">
      <w:pPr>
        <w:tabs>
          <w:tab w:val="left" w:pos="0"/>
          <w:tab w:val="left" w:pos="1755"/>
        </w:tabs>
        <w:autoSpaceDE w:val="0"/>
        <w:autoSpaceDN w:val="0"/>
        <w:adjustRightInd w:val="0"/>
        <w:spacing w:after="0" w:line="240" w:lineRule="auto"/>
        <w:jc w:val="left"/>
        <w:rPr>
          <w:rFonts w:ascii="Arial" w:hAnsi="Arial" w:cs="Arial"/>
          <w:sz w:val="20"/>
        </w:rPr>
      </w:pPr>
    </w:p>
    <w:p w14:paraId="493161ED" w14:textId="77777777" w:rsidR="00BB4C2B" w:rsidRDefault="00BB4C2B" w:rsidP="00BB4C2B">
      <w:pPr>
        <w:pStyle w:val="Caption"/>
      </w:pPr>
      <w:bookmarkStart w:id="927" w:name="_Ref460411276"/>
      <w:bookmarkStart w:id="928" w:name="_Toc460853241"/>
      <w:bookmarkStart w:id="929" w:name="_Toc473907391"/>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7</w:t>
      </w:r>
      <w:r w:rsidR="00561A34">
        <w:rPr>
          <w:noProof/>
        </w:rPr>
        <w:fldChar w:fldCharType="end"/>
      </w:r>
      <w:bookmarkEnd w:id="927"/>
      <w:r>
        <w:t xml:space="preserve"> Mean biovolume (length x width x density) of benthic (first row) and pelagic (second row) microinvertebrates across sampling trips in Narrandera and Carrathool zones in 2014-15 (dark blue) and 2015-16 (light blue).</w:t>
      </w:r>
      <w:bookmarkEnd w:id="928"/>
      <w:bookmarkEnd w:id="929"/>
      <w:r>
        <w:t xml:space="preserve"> </w:t>
      </w:r>
    </w:p>
    <w:p w14:paraId="0686995E" w14:textId="77777777" w:rsidR="00BB4C2B" w:rsidRPr="00B4531A" w:rsidRDefault="00BB4C2B" w:rsidP="00BB4C2B">
      <w:pPr>
        <w:tabs>
          <w:tab w:val="left" w:pos="0"/>
          <w:tab w:val="left" w:pos="1755"/>
        </w:tabs>
        <w:autoSpaceDE w:val="0"/>
        <w:autoSpaceDN w:val="0"/>
        <w:adjustRightInd w:val="0"/>
        <w:spacing w:after="0" w:line="240" w:lineRule="auto"/>
        <w:jc w:val="left"/>
        <w:rPr>
          <w:rFonts w:ascii="Arial" w:hAnsi="Arial" w:cs="Arial"/>
          <w:sz w:val="20"/>
        </w:rPr>
      </w:pPr>
    </w:p>
    <w:p w14:paraId="74B65D93" w14:textId="77777777" w:rsidR="00BB4C2B" w:rsidRDefault="00BB4C2B" w:rsidP="00BB4C2B">
      <w:pPr>
        <w:pStyle w:val="Caption"/>
      </w:pPr>
      <w:bookmarkStart w:id="930" w:name="_Ref396212150"/>
      <w:bookmarkStart w:id="931" w:name="_Toc429123680"/>
      <w:bookmarkStart w:id="932" w:name="_Toc443997126"/>
      <w:bookmarkStart w:id="933" w:name="_Toc460934120"/>
      <w:bookmarkStart w:id="934" w:name="_Toc475593703"/>
      <w:r>
        <w:t xml:space="preserve">Table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Table \* ARABIC \s 1 </w:instrText>
      </w:r>
      <w:r w:rsidR="00561A34">
        <w:fldChar w:fldCharType="separate"/>
      </w:r>
      <w:r>
        <w:rPr>
          <w:noProof/>
        </w:rPr>
        <w:t>4</w:t>
      </w:r>
      <w:r w:rsidR="00561A34">
        <w:rPr>
          <w:noProof/>
        </w:rPr>
        <w:fldChar w:fldCharType="end"/>
      </w:r>
      <w:bookmarkEnd w:id="930"/>
      <w:r>
        <w:t xml:space="preserve"> PERMANOVA</w:t>
      </w:r>
      <w:r w:rsidRPr="00365B6E">
        <w:t xml:space="preserve"> results for </w:t>
      </w:r>
      <w:r>
        <w:t>densities of microinvertebrates</w:t>
      </w:r>
      <w:r w:rsidRPr="00365B6E">
        <w:t>, cladoceran</w:t>
      </w:r>
      <w:r>
        <w:t>s</w:t>
      </w:r>
      <w:r w:rsidRPr="00365B6E">
        <w:t xml:space="preserve">, </w:t>
      </w:r>
      <w:r>
        <w:t>copepods</w:t>
      </w:r>
      <w:r w:rsidRPr="00365B6E">
        <w:t xml:space="preserve"> and </w:t>
      </w:r>
      <w:r>
        <w:t>ostracods in each zone, microhabitat (benthic vs pelagic) and survey period.</w:t>
      </w:r>
      <w:bookmarkEnd w:id="931"/>
      <w:bookmarkEnd w:id="932"/>
      <w:r w:rsidRPr="00365B6E">
        <w:t xml:space="preserve"> </w:t>
      </w:r>
      <w:r>
        <w:t>F is Pseudo-F.</w:t>
      </w:r>
      <w:bookmarkEnd w:id="933"/>
      <w:bookmarkEnd w:id="934"/>
    </w:p>
    <w:tbl>
      <w:tblPr>
        <w:tblW w:w="5000" w:type="pct"/>
        <w:tblBorders>
          <w:top w:val="single" w:sz="4" w:space="0" w:color="07601F"/>
          <w:bottom w:val="single" w:sz="4" w:space="0" w:color="07601F"/>
        </w:tblBorders>
        <w:tblLayout w:type="fixed"/>
        <w:tblLook w:val="04A0" w:firstRow="1" w:lastRow="0" w:firstColumn="1" w:lastColumn="0" w:noHBand="0" w:noVBand="1"/>
      </w:tblPr>
      <w:tblGrid>
        <w:gridCol w:w="2272"/>
        <w:gridCol w:w="845"/>
        <w:gridCol w:w="845"/>
        <w:gridCol w:w="845"/>
        <w:gridCol w:w="845"/>
        <w:gridCol w:w="845"/>
        <w:gridCol w:w="845"/>
        <w:gridCol w:w="845"/>
        <w:gridCol w:w="839"/>
      </w:tblGrid>
      <w:tr w:rsidR="00B4531A" w:rsidRPr="004966A6" w14:paraId="093DDB9C" w14:textId="77777777" w:rsidTr="00B4531A">
        <w:tc>
          <w:tcPr>
            <w:tcW w:w="1259" w:type="pct"/>
            <w:tcBorders>
              <w:bottom w:val="single" w:sz="4" w:space="0" w:color="07601F"/>
            </w:tcBorders>
            <w:shd w:val="clear" w:color="auto" w:fill="auto"/>
          </w:tcPr>
          <w:p w14:paraId="1330B39C" w14:textId="77777777" w:rsidR="00BB4C2B" w:rsidRPr="00B4531A" w:rsidRDefault="00BB4C2B" w:rsidP="00BB4C2B">
            <w:pPr>
              <w:pStyle w:val="Tabletext"/>
              <w:rPr>
                <w:b/>
                <w:sz w:val="16"/>
                <w:szCs w:val="16"/>
              </w:rPr>
            </w:pPr>
            <w:r w:rsidRPr="00B4531A">
              <w:rPr>
                <w:b/>
                <w:sz w:val="16"/>
                <w:szCs w:val="16"/>
              </w:rPr>
              <w:t>Term</w:t>
            </w:r>
          </w:p>
        </w:tc>
        <w:tc>
          <w:tcPr>
            <w:tcW w:w="936" w:type="pct"/>
            <w:gridSpan w:val="2"/>
            <w:tcBorders>
              <w:bottom w:val="single" w:sz="4" w:space="0" w:color="07601F"/>
            </w:tcBorders>
            <w:shd w:val="clear" w:color="auto" w:fill="auto"/>
          </w:tcPr>
          <w:p w14:paraId="4E672E07" w14:textId="77777777" w:rsidR="00BB4C2B" w:rsidRPr="00B4531A" w:rsidRDefault="00BB4C2B" w:rsidP="00BB4C2B">
            <w:pPr>
              <w:pStyle w:val="Tabletext"/>
              <w:rPr>
                <w:b/>
                <w:sz w:val="16"/>
                <w:szCs w:val="16"/>
              </w:rPr>
            </w:pPr>
            <w:r w:rsidRPr="00B4531A">
              <w:rPr>
                <w:b/>
                <w:sz w:val="16"/>
                <w:szCs w:val="16"/>
              </w:rPr>
              <w:t>Microinvertebrate density</w:t>
            </w:r>
          </w:p>
        </w:tc>
        <w:tc>
          <w:tcPr>
            <w:tcW w:w="936" w:type="pct"/>
            <w:gridSpan w:val="2"/>
            <w:tcBorders>
              <w:bottom w:val="single" w:sz="4" w:space="0" w:color="07601F"/>
            </w:tcBorders>
            <w:shd w:val="clear" w:color="auto" w:fill="auto"/>
          </w:tcPr>
          <w:p w14:paraId="675DB1E2" w14:textId="77777777" w:rsidR="00BB4C2B" w:rsidRPr="00B4531A" w:rsidRDefault="00BB4C2B" w:rsidP="00BB4C2B">
            <w:pPr>
              <w:pStyle w:val="Tabletext"/>
              <w:rPr>
                <w:b/>
                <w:sz w:val="16"/>
                <w:szCs w:val="16"/>
              </w:rPr>
            </w:pPr>
            <w:r w:rsidRPr="00B4531A">
              <w:rPr>
                <w:b/>
                <w:sz w:val="16"/>
                <w:szCs w:val="16"/>
              </w:rPr>
              <w:t>Cladocera density</w:t>
            </w:r>
          </w:p>
        </w:tc>
        <w:tc>
          <w:tcPr>
            <w:tcW w:w="936" w:type="pct"/>
            <w:gridSpan w:val="2"/>
            <w:tcBorders>
              <w:bottom w:val="single" w:sz="4" w:space="0" w:color="07601F"/>
            </w:tcBorders>
            <w:shd w:val="clear" w:color="auto" w:fill="auto"/>
          </w:tcPr>
          <w:p w14:paraId="107E2829" w14:textId="77777777" w:rsidR="00BB4C2B" w:rsidRPr="00B4531A" w:rsidRDefault="00BB4C2B" w:rsidP="00BB4C2B">
            <w:pPr>
              <w:pStyle w:val="Tabletext"/>
              <w:rPr>
                <w:b/>
                <w:sz w:val="16"/>
                <w:szCs w:val="16"/>
              </w:rPr>
            </w:pPr>
            <w:r w:rsidRPr="00B4531A">
              <w:rPr>
                <w:b/>
                <w:sz w:val="16"/>
                <w:szCs w:val="16"/>
              </w:rPr>
              <w:t>Copepod density</w:t>
            </w:r>
          </w:p>
        </w:tc>
        <w:tc>
          <w:tcPr>
            <w:tcW w:w="933" w:type="pct"/>
            <w:gridSpan w:val="2"/>
            <w:tcBorders>
              <w:bottom w:val="single" w:sz="4" w:space="0" w:color="07601F"/>
            </w:tcBorders>
            <w:shd w:val="clear" w:color="auto" w:fill="auto"/>
          </w:tcPr>
          <w:p w14:paraId="52D76670" w14:textId="77777777" w:rsidR="00BB4C2B" w:rsidRPr="00B4531A" w:rsidRDefault="00BB4C2B" w:rsidP="00BB4C2B">
            <w:pPr>
              <w:pStyle w:val="Tabletext"/>
              <w:rPr>
                <w:b/>
                <w:sz w:val="16"/>
                <w:szCs w:val="16"/>
              </w:rPr>
            </w:pPr>
            <w:r w:rsidRPr="00B4531A">
              <w:rPr>
                <w:b/>
                <w:sz w:val="16"/>
                <w:szCs w:val="16"/>
              </w:rPr>
              <w:t xml:space="preserve">Ostracod </w:t>
            </w:r>
          </w:p>
          <w:p w14:paraId="2C81C3B6" w14:textId="77777777" w:rsidR="00BB4C2B" w:rsidRPr="00B4531A" w:rsidRDefault="00BB4C2B" w:rsidP="00BB4C2B">
            <w:pPr>
              <w:pStyle w:val="Tabletext"/>
              <w:rPr>
                <w:b/>
                <w:sz w:val="16"/>
                <w:szCs w:val="16"/>
              </w:rPr>
            </w:pPr>
            <w:r w:rsidRPr="00B4531A">
              <w:rPr>
                <w:b/>
                <w:sz w:val="16"/>
                <w:szCs w:val="16"/>
              </w:rPr>
              <w:t>density</w:t>
            </w:r>
          </w:p>
        </w:tc>
      </w:tr>
      <w:tr w:rsidR="00B4531A" w:rsidRPr="00AC7B44" w14:paraId="5F5DF452" w14:textId="77777777" w:rsidTr="00B4531A">
        <w:tc>
          <w:tcPr>
            <w:tcW w:w="1259" w:type="pct"/>
            <w:shd w:val="clear" w:color="auto" w:fill="auto"/>
          </w:tcPr>
          <w:p w14:paraId="251EB5E2" w14:textId="77777777" w:rsidR="00BB4C2B" w:rsidRPr="00AC7B44" w:rsidRDefault="00BB4C2B" w:rsidP="00BB4C2B">
            <w:pPr>
              <w:pStyle w:val="Tabletext"/>
            </w:pPr>
          </w:p>
        </w:tc>
        <w:tc>
          <w:tcPr>
            <w:tcW w:w="468" w:type="pct"/>
            <w:shd w:val="clear" w:color="auto" w:fill="auto"/>
          </w:tcPr>
          <w:p w14:paraId="26345A26" w14:textId="77777777" w:rsidR="00BB4C2B" w:rsidRPr="00AC7B44" w:rsidRDefault="00BB4C2B" w:rsidP="00BB4C2B">
            <w:pPr>
              <w:pStyle w:val="Tabletext"/>
            </w:pPr>
            <w:r w:rsidRPr="00AC7B44">
              <w:t>F</w:t>
            </w:r>
          </w:p>
        </w:tc>
        <w:tc>
          <w:tcPr>
            <w:tcW w:w="468" w:type="pct"/>
            <w:shd w:val="clear" w:color="auto" w:fill="auto"/>
          </w:tcPr>
          <w:p w14:paraId="41731C60" w14:textId="77777777" w:rsidR="00BB4C2B" w:rsidRPr="00AC7B44" w:rsidRDefault="00BB4C2B" w:rsidP="00BB4C2B">
            <w:pPr>
              <w:pStyle w:val="Tabletext"/>
            </w:pPr>
            <w:r w:rsidRPr="00AC7B44">
              <w:t>p</w:t>
            </w:r>
          </w:p>
        </w:tc>
        <w:tc>
          <w:tcPr>
            <w:tcW w:w="468" w:type="pct"/>
            <w:shd w:val="clear" w:color="auto" w:fill="auto"/>
          </w:tcPr>
          <w:p w14:paraId="78146E08" w14:textId="77777777" w:rsidR="00BB4C2B" w:rsidRPr="00AC7B44" w:rsidRDefault="00BB4C2B" w:rsidP="00BB4C2B">
            <w:pPr>
              <w:pStyle w:val="Tabletext"/>
            </w:pPr>
            <w:r>
              <w:t>F</w:t>
            </w:r>
          </w:p>
        </w:tc>
        <w:tc>
          <w:tcPr>
            <w:tcW w:w="468" w:type="pct"/>
            <w:shd w:val="clear" w:color="auto" w:fill="auto"/>
          </w:tcPr>
          <w:p w14:paraId="42CE1CF8" w14:textId="77777777" w:rsidR="00BB4C2B" w:rsidRPr="00AC7B44" w:rsidRDefault="00BB4C2B" w:rsidP="00BB4C2B">
            <w:pPr>
              <w:pStyle w:val="Tabletext"/>
            </w:pPr>
            <w:r>
              <w:t>p</w:t>
            </w:r>
          </w:p>
        </w:tc>
        <w:tc>
          <w:tcPr>
            <w:tcW w:w="468" w:type="pct"/>
            <w:shd w:val="clear" w:color="auto" w:fill="auto"/>
          </w:tcPr>
          <w:p w14:paraId="783A3DDE" w14:textId="77777777" w:rsidR="00BB4C2B" w:rsidRPr="00AC7B44" w:rsidRDefault="00BB4C2B" w:rsidP="00BB4C2B">
            <w:pPr>
              <w:pStyle w:val="Tabletext"/>
            </w:pPr>
            <w:r w:rsidRPr="00AC7B44">
              <w:t>F</w:t>
            </w:r>
          </w:p>
        </w:tc>
        <w:tc>
          <w:tcPr>
            <w:tcW w:w="468" w:type="pct"/>
            <w:shd w:val="clear" w:color="auto" w:fill="auto"/>
          </w:tcPr>
          <w:p w14:paraId="6D645D70" w14:textId="77777777" w:rsidR="00BB4C2B" w:rsidRPr="00AC7B44" w:rsidRDefault="00BB4C2B" w:rsidP="00BB4C2B">
            <w:pPr>
              <w:pStyle w:val="Tabletext"/>
            </w:pPr>
            <w:r>
              <w:t>p</w:t>
            </w:r>
          </w:p>
        </w:tc>
        <w:tc>
          <w:tcPr>
            <w:tcW w:w="468" w:type="pct"/>
            <w:shd w:val="clear" w:color="auto" w:fill="auto"/>
          </w:tcPr>
          <w:p w14:paraId="3E619231" w14:textId="77777777" w:rsidR="00BB4C2B" w:rsidRPr="00AC7B44" w:rsidRDefault="00BB4C2B" w:rsidP="00BB4C2B">
            <w:pPr>
              <w:pStyle w:val="Tabletext"/>
            </w:pPr>
            <w:r w:rsidRPr="00AC7B44">
              <w:t>F</w:t>
            </w:r>
          </w:p>
        </w:tc>
        <w:tc>
          <w:tcPr>
            <w:tcW w:w="465" w:type="pct"/>
            <w:shd w:val="clear" w:color="auto" w:fill="auto"/>
          </w:tcPr>
          <w:p w14:paraId="4032290F" w14:textId="77777777" w:rsidR="00BB4C2B" w:rsidRPr="00AC7B44" w:rsidRDefault="00BB4C2B" w:rsidP="00BB4C2B">
            <w:pPr>
              <w:pStyle w:val="Tabletext"/>
            </w:pPr>
            <w:r w:rsidRPr="00AC7B44">
              <w:t>p</w:t>
            </w:r>
          </w:p>
        </w:tc>
      </w:tr>
      <w:tr w:rsidR="00B4531A" w:rsidRPr="00AC7B44" w14:paraId="68950452" w14:textId="77777777" w:rsidTr="00B4531A">
        <w:tc>
          <w:tcPr>
            <w:tcW w:w="1259" w:type="pct"/>
            <w:shd w:val="clear" w:color="auto" w:fill="auto"/>
          </w:tcPr>
          <w:p w14:paraId="3272DFC2" w14:textId="77777777" w:rsidR="00BB4C2B" w:rsidRPr="00683267" w:rsidRDefault="00BB4C2B" w:rsidP="00BB4C2B">
            <w:pPr>
              <w:pStyle w:val="Tabletext"/>
            </w:pPr>
            <w:r>
              <w:t>1. Zone (ZO)</w:t>
            </w:r>
          </w:p>
        </w:tc>
        <w:tc>
          <w:tcPr>
            <w:tcW w:w="468" w:type="pct"/>
            <w:shd w:val="clear" w:color="auto" w:fill="auto"/>
          </w:tcPr>
          <w:p w14:paraId="7BFED384" w14:textId="77777777" w:rsidR="00BB4C2B" w:rsidRDefault="00BB4C2B" w:rsidP="00BB4C2B">
            <w:pPr>
              <w:pStyle w:val="Tabletext"/>
            </w:pPr>
            <w:r>
              <w:t>3.100</w:t>
            </w:r>
          </w:p>
        </w:tc>
        <w:tc>
          <w:tcPr>
            <w:tcW w:w="468" w:type="pct"/>
            <w:shd w:val="clear" w:color="auto" w:fill="auto"/>
          </w:tcPr>
          <w:p w14:paraId="7A055813" w14:textId="77777777" w:rsidR="00BB4C2B" w:rsidRDefault="00BB4C2B" w:rsidP="00BB4C2B">
            <w:pPr>
              <w:pStyle w:val="Tabletext"/>
            </w:pPr>
            <w:r>
              <w:t>0.075</w:t>
            </w:r>
          </w:p>
        </w:tc>
        <w:tc>
          <w:tcPr>
            <w:tcW w:w="468" w:type="pct"/>
            <w:shd w:val="clear" w:color="auto" w:fill="auto"/>
          </w:tcPr>
          <w:p w14:paraId="3A10CB1C" w14:textId="77777777" w:rsidR="00BB4C2B" w:rsidRDefault="00BB4C2B" w:rsidP="00BB4C2B">
            <w:pPr>
              <w:pStyle w:val="Tabletext"/>
            </w:pPr>
            <w:r>
              <w:t>1.892</w:t>
            </w:r>
          </w:p>
        </w:tc>
        <w:tc>
          <w:tcPr>
            <w:tcW w:w="468" w:type="pct"/>
            <w:shd w:val="clear" w:color="auto" w:fill="auto"/>
          </w:tcPr>
          <w:p w14:paraId="314CD4E7" w14:textId="77777777" w:rsidR="00BB4C2B" w:rsidRDefault="00BB4C2B" w:rsidP="00BB4C2B">
            <w:pPr>
              <w:pStyle w:val="Tabletext"/>
            </w:pPr>
            <w:r>
              <w:t>0.11</w:t>
            </w:r>
          </w:p>
        </w:tc>
        <w:tc>
          <w:tcPr>
            <w:tcW w:w="468" w:type="pct"/>
            <w:shd w:val="clear" w:color="auto" w:fill="auto"/>
          </w:tcPr>
          <w:p w14:paraId="6B9072B0" w14:textId="77777777" w:rsidR="00BB4C2B" w:rsidRDefault="00BB4C2B" w:rsidP="00BB4C2B">
            <w:pPr>
              <w:pStyle w:val="Tabletext"/>
            </w:pPr>
            <w:r>
              <w:t>6.602</w:t>
            </w:r>
          </w:p>
        </w:tc>
        <w:tc>
          <w:tcPr>
            <w:tcW w:w="468" w:type="pct"/>
            <w:shd w:val="clear" w:color="auto" w:fill="auto"/>
          </w:tcPr>
          <w:p w14:paraId="1F8CC2CD" w14:textId="77777777" w:rsidR="00BB4C2B" w:rsidRPr="00B4531A" w:rsidRDefault="00BB4C2B" w:rsidP="00BB4C2B">
            <w:pPr>
              <w:pStyle w:val="Tabletext"/>
              <w:rPr>
                <w:b/>
              </w:rPr>
            </w:pPr>
            <w:r w:rsidRPr="00B4531A">
              <w:rPr>
                <w:b/>
              </w:rPr>
              <w:t>0.002</w:t>
            </w:r>
          </w:p>
        </w:tc>
        <w:tc>
          <w:tcPr>
            <w:tcW w:w="468" w:type="pct"/>
            <w:shd w:val="clear" w:color="auto" w:fill="auto"/>
          </w:tcPr>
          <w:p w14:paraId="7619E57F" w14:textId="77777777" w:rsidR="00BB4C2B" w:rsidRDefault="00BB4C2B" w:rsidP="00BB4C2B">
            <w:pPr>
              <w:pStyle w:val="Tabletext"/>
            </w:pPr>
            <w:r>
              <w:t>0.444</w:t>
            </w:r>
          </w:p>
        </w:tc>
        <w:tc>
          <w:tcPr>
            <w:tcW w:w="465" w:type="pct"/>
            <w:shd w:val="clear" w:color="auto" w:fill="auto"/>
          </w:tcPr>
          <w:p w14:paraId="5A862DB9" w14:textId="77777777" w:rsidR="00BB4C2B" w:rsidRDefault="00BB4C2B" w:rsidP="00BB4C2B">
            <w:pPr>
              <w:pStyle w:val="Tabletext"/>
            </w:pPr>
            <w:r>
              <w:t>0.676</w:t>
            </w:r>
          </w:p>
        </w:tc>
      </w:tr>
      <w:tr w:rsidR="00B4531A" w:rsidRPr="00A71758" w14:paraId="0325D47E" w14:textId="77777777" w:rsidTr="00B4531A">
        <w:tc>
          <w:tcPr>
            <w:tcW w:w="1259" w:type="pct"/>
            <w:shd w:val="clear" w:color="auto" w:fill="auto"/>
          </w:tcPr>
          <w:p w14:paraId="37D3B021" w14:textId="77777777" w:rsidR="00BB4C2B" w:rsidRPr="00683267" w:rsidRDefault="00BB4C2B" w:rsidP="00BB4C2B">
            <w:pPr>
              <w:pStyle w:val="Tabletext"/>
            </w:pPr>
            <w:r>
              <w:t>2</w:t>
            </w:r>
            <w:r w:rsidRPr="00683267">
              <w:t xml:space="preserve">. </w:t>
            </w:r>
            <w:r>
              <w:t>Year (YR)</w:t>
            </w:r>
          </w:p>
        </w:tc>
        <w:tc>
          <w:tcPr>
            <w:tcW w:w="468" w:type="pct"/>
            <w:shd w:val="clear" w:color="auto" w:fill="auto"/>
          </w:tcPr>
          <w:p w14:paraId="4F18C2DF" w14:textId="77777777" w:rsidR="00BB4C2B" w:rsidRPr="00683267" w:rsidRDefault="00BB4C2B" w:rsidP="00BB4C2B">
            <w:pPr>
              <w:pStyle w:val="Tabletext"/>
            </w:pPr>
            <w:r>
              <w:t>0.590</w:t>
            </w:r>
          </w:p>
        </w:tc>
        <w:tc>
          <w:tcPr>
            <w:tcW w:w="468" w:type="pct"/>
            <w:shd w:val="clear" w:color="auto" w:fill="auto"/>
          </w:tcPr>
          <w:p w14:paraId="03F8B989" w14:textId="77777777" w:rsidR="00BB4C2B" w:rsidRPr="00B96AE9" w:rsidRDefault="00BB4C2B" w:rsidP="00BB4C2B">
            <w:pPr>
              <w:pStyle w:val="Tabletext"/>
            </w:pPr>
            <w:r>
              <w:t>0.489</w:t>
            </w:r>
          </w:p>
        </w:tc>
        <w:tc>
          <w:tcPr>
            <w:tcW w:w="468" w:type="pct"/>
            <w:shd w:val="clear" w:color="auto" w:fill="auto"/>
          </w:tcPr>
          <w:p w14:paraId="77F26C0C" w14:textId="77777777" w:rsidR="00BB4C2B" w:rsidRPr="00683267" w:rsidRDefault="00BB4C2B" w:rsidP="00BB4C2B">
            <w:pPr>
              <w:pStyle w:val="Tabletext"/>
            </w:pPr>
            <w:r>
              <w:t>8.740</w:t>
            </w:r>
          </w:p>
        </w:tc>
        <w:tc>
          <w:tcPr>
            <w:tcW w:w="468" w:type="pct"/>
            <w:shd w:val="clear" w:color="auto" w:fill="auto"/>
          </w:tcPr>
          <w:p w14:paraId="2A27F9CD" w14:textId="77777777" w:rsidR="00BB4C2B" w:rsidRPr="00B4531A" w:rsidRDefault="00BB4C2B" w:rsidP="00BB4C2B">
            <w:pPr>
              <w:pStyle w:val="Tabletext"/>
              <w:rPr>
                <w:b/>
              </w:rPr>
            </w:pPr>
            <w:r w:rsidRPr="00B4531A">
              <w:rPr>
                <w:b/>
              </w:rPr>
              <w:t>0.001</w:t>
            </w:r>
          </w:p>
        </w:tc>
        <w:tc>
          <w:tcPr>
            <w:tcW w:w="468" w:type="pct"/>
            <w:shd w:val="clear" w:color="auto" w:fill="auto"/>
          </w:tcPr>
          <w:p w14:paraId="5AA7079C" w14:textId="77777777" w:rsidR="00BB4C2B" w:rsidRPr="00A71758" w:rsidRDefault="00BB4C2B" w:rsidP="00BB4C2B">
            <w:pPr>
              <w:pStyle w:val="Tabletext"/>
            </w:pPr>
            <w:r>
              <w:t>2.364</w:t>
            </w:r>
          </w:p>
        </w:tc>
        <w:tc>
          <w:tcPr>
            <w:tcW w:w="468" w:type="pct"/>
            <w:shd w:val="clear" w:color="auto" w:fill="auto"/>
          </w:tcPr>
          <w:p w14:paraId="54DBD937" w14:textId="77777777" w:rsidR="00BB4C2B" w:rsidRPr="00A71758" w:rsidRDefault="00BB4C2B" w:rsidP="00BB4C2B">
            <w:pPr>
              <w:pStyle w:val="Tabletext"/>
            </w:pPr>
            <w:r>
              <w:t>0.067</w:t>
            </w:r>
          </w:p>
        </w:tc>
        <w:tc>
          <w:tcPr>
            <w:tcW w:w="468" w:type="pct"/>
            <w:shd w:val="clear" w:color="auto" w:fill="auto"/>
          </w:tcPr>
          <w:p w14:paraId="11290241" w14:textId="77777777" w:rsidR="00BB4C2B" w:rsidRPr="00A71758" w:rsidRDefault="00BB4C2B" w:rsidP="00BB4C2B">
            <w:pPr>
              <w:pStyle w:val="Tabletext"/>
            </w:pPr>
            <w:r>
              <w:t>3.538</w:t>
            </w:r>
          </w:p>
        </w:tc>
        <w:tc>
          <w:tcPr>
            <w:tcW w:w="465" w:type="pct"/>
            <w:shd w:val="clear" w:color="auto" w:fill="auto"/>
          </w:tcPr>
          <w:p w14:paraId="6D4820F9" w14:textId="77777777" w:rsidR="00BB4C2B" w:rsidRPr="00B4531A" w:rsidRDefault="00BB4C2B" w:rsidP="00BB4C2B">
            <w:pPr>
              <w:pStyle w:val="Tabletext"/>
              <w:rPr>
                <w:b/>
              </w:rPr>
            </w:pPr>
            <w:r w:rsidRPr="00B4531A">
              <w:rPr>
                <w:b/>
              </w:rPr>
              <w:t>0.034</w:t>
            </w:r>
          </w:p>
        </w:tc>
      </w:tr>
      <w:tr w:rsidR="00B4531A" w:rsidRPr="00AC7B44" w14:paraId="550374DA" w14:textId="77777777" w:rsidTr="00B4531A">
        <w:tc>
          <w:tcPr>
            <w:tcW w:w="1259" w:type="pct"/>
            <w:shd w:val="clear" w:color="auto" w:fill="auto"/>
          </w:tcPr>
          <w:p w14:paraId="5D5585C4" w14:textId="77777777" w:rsidR="00BB4C2B" w:rsidRPr="00683267" w:rsidRDefault="00BB4C2B" w:rsidP="00BB4C2B">
            <w:pPr>
              <w:pStyle w:val="Tabletext"/>
            </w:pPr>
            <w:r>
              <w:t>3</w:t>
            </w:r>
            <w:r w:rsidRPr="00683267">
              <w:t xml:space="preserve">. </w:t>
            </w:r>
            <w:r>
              <w:t>Trip (Year) TR(YR)</w:t>
            </w:r>
          </w:p>
        </w:tc>
        <w:tc>
          <w:tcPr>
            <w:tcW w:w="468" w:type="pct"/>
            <w:shd w:val="clear" w:color="auto" w:fill="auto"/>
          </w:tcPr>
          <w:p w14:paraId="34F99F8D" w14:textId="77777777" w:rsidR="00BB4C2B" w:rsidRPr="00683267" w:rsidRDefault="00BB4C2B" w:rsidP="00BB4C2B">
            <w:pPr>
              <w:pStyle w:val="Tabletext"/>
            </w:pPr>
            <w:r>
              <w:t>0.955</w:t>
            </w:r>
          </w:p>
        </w:tc>
        <w:tc>
          <w:tcPr>
            <w:tcW w:w="468" w:type="pct"/>
            <w:shd w:val="clear" w:color="auto" w:fill="auto"/>
          </w:tcPr>
          <w:p w14:paraId="676AAB8D" w14:textId="77777777" w:rsidR="00BB4C2B" w:rsidRPr="00683267" w:rsidRDefault="00BB4C2B" w:rsidP="00BB4C2B">
            <w:pPr>
              <w:pStyle w:val="Tabletext"/>
            </w:pPr>
            <w:r>
              <w:t>0.426</w:t>
            </w:r>
          </w:p>
        </w:tc>
        <w:tc>
          <w:tcPr>
            <w:tcW w:w="468" w:type="pct"/>
            <w:shd w:val="clear" w:color="auto" w:fill="auto"/>
          </w:tcPr>
          <w:p w14:paraId="02443D6F" w14:textId="77777777" w:rsidR="00BB4C2B" w:rsidRPr="00683267" w:rsidRDefault="00BB4C2B" w:rsidP="00BB4C2B">
            <w:pPr>
              <w:pStyle w:val="Tabletext"/>
            </w:pPr>
            <w:r>
              <w:t>2.291</w:t>
            </w:r>
          </w:p>
        </w:tc>
        <w:tc>
          <w:tcPr>
            <w:tcW w:w="468" w:type="pct"/>
            <w:shd w:val="clear" w:color="auto" w:fill="auto"/>
          </w:tcPr>
          <w:p w14:paraId="0EF56C72" w14:textId="77777777" w:rsidR="00BB4C2B" w:rsidRPr="00B4531A" w:rsidRDefault="00BB4C2B" w:rsidP="00BB4C2B">
            <w:pPr>
              <w:pStyle w:val="Tabletext"/>
              <w:rPr>
                <w:b/>
              </w:rPr>
            </w:pPr>
            <w:r w:rsidRPr="00B4531A">
              <w:rPr>
                <w:b/>
              </w:rPr>
              <w:t>0.011</w:t>
            </w:r>
          </w:p>
        </w:tc>
        <w:tc>
          <w:tcPr>
            <w:tcW w:w="468" w:type="pct"/>
            <w:shd w:val="clear" w:color="auto" w:fill="auto"/>
          </w:tcPr>
          <w:p w14:paraId="784E0FD4" w14:textId="77777777" w:rsidR="00BB4C2B" w:rsidRPr="00683267" w:rsidRDefault="00BB4C2B" w:rsidP="00BB4C2B">
            <w:pPr>
              <w:pStyle w:val="Tabletext"/>
            </w:pPr>
            <w:r>
              <w:t>4.105</w:t>
            </w:r>
          </w:p>
        </w:tc>
        <w:tc>
          <w:tcPr>
            <w:tcW w:w="468" w:type="pct"/>
            <w:shd w:val="clear" w:color="auto" w:fill="auto"/>
          </w:tcPr>
          <w:p w14:paraId="65C2349F" w14:textId="77777777" w:rsidR="00BB4C2B" w:rsidRPr="00B4531A" w:rsidRDefault="00BB4C2B" w:rsidP="00BB4C2B">
            <w:pPr>
              <w:pStyle w:val="Tabletext"/>
              <w:rPr>
                <w:b/>
              </w:rPr>
            </w:pPr>
            <w:r w:rsidRPr="00B4531A">
              <w:rPr>
                <w:b/>
              </w:rPr>
              <w:t>0.001</w:t>
            </w:r>
          </w:p>
        </w:tc>
        <w:tc>
          <w:tcPr>
            <w:tcW w:w="468" w:type="pct"/>
            <w:shd w:val="clear" w:color="auto" w:fill="auto"/>
          </w:tcPr>
          <w:p w14:paraId="6669944C" w14:textId="77777777" w:rsidR="00BB4C2B" w:rsidRPr="00683267" w:rsidRDefault="00BB4C2B" w:rsidP="00BB4C2B">
            <w:pPr>
              <w:pStyle w:val="Tabletext"/>
            </w:pPr>
            <w:r>
              <w:t>1.191</w:t>
            </w:r>
          </w:p>
        </w:tc>
        <w:tc>
          <w:tcPr>
            <w:tcW w:w="465" w:type="pct"/>
            <w:shd w:val="clear" w:color="auto" w:fill="auto"/>
          </w:tcPr>
          <w:p w14:paraId="7B6B0DF5" w14:textId="77777777" w:rsidR="00BB4C2B" w:rsidRPr="00683267" w:rsidRDefault="00BB4C2B" w:rsidP="00BB4C2B">
            <w:pPr>
              <w:pStyle w:val="Tabletext"/>
            </w:pPr>
            <w:r>
              <w:t>0.254</w:t>
            </w:r>
          </w:p>
        </w:tc>
      </w:tr>
      <w:tr w:rsidR="00B4531A" w:rsidRPr="00AC7B44" w14:paraId="4F8288FC" w14:textId="77777777" w:rsidTr="00B4531A">
        <w:tc>
          <w:tcPr>
            <w:tcW w:w="1259" w:type="pct"/>
            <w:shd w:val="clear" w:color="auto" w:fill="auto"/>
          </w:tcPr>
          <w:p w14:paraId="00A6AAFD" w14:textId="77777777" w:rsidR="00BB4C2B" w:rsidRPr="00AC7B44" w:rsidRDefault="00BB4C2B" w:rsidP="00BB4C2B">
            <w:pPr>
              <w:pStyle w:val="Tabletext"/>
            </w:pPr>
            <w:r>
              <w:t>4. ZO x YR</w:t>
            </w:r>
          </w:p>
        </w:tc>
        <w:tc>
          <w:tcPr>
            <w:tcW w:w="468" w:type="pct"/>
            <w:shd w:val="clear" w:color="auto" w:fill="auto"/>
          </w:tcPr>
          <w:p w14:paraId="14FA4C95" w14:textId="77777777" w:rsidR="00BB4C2B" w:rsidRPr="00AC7B44" w:rsidRDefault="00BB4C2B" w:rsidP="00BB4C2B">
            <w:pPr>
              <w:pStyle w:val="Tabletext"/>
            </w:pPr>
            <w:r>
              <w:t>0.475</w:t>
            </w:r>
          </w:p>
        </w:tc>
        <w:tc>
          <w:tcPr>
            <w:tcW w:w="468" w:type="pct"/>
            <w:shd w:val="clear" w:color="auto" w:fill="auto"/>
          </w:tcPr>
          <w:p w14:paraId="6158AB19" w14:textId="77777777" w:rsidR="00BB4C2B" w:rsidRPr="00AC7B44" w:rsidRDefault="00BB4C2B" w:rsidP="00BB4C2B">
            <w:pPr>
              <w:pStyle w:val="Tabletext"/>
            </w:pPr>
            <w:r>
              <w:t>0.524</w:t>
            </w:r>
          </w:p>
        </w:tc>
        <w:tc>
          <w:tcPr>
            <w:tcW w:w="468" w:type="pct"/>
            <w:shd w:val="clear" w:color="auto" w:fill="auto"/>
          </w:tcPr>
          <w:p w14:paraId="21A8C18D" w14:textId="77777777" w:rsidR="00BB4C2B" w:rsidRPr="00AC7B44" w:rsidRDefault="00BB4C2B" w:rsidP="00BB4C2B">
            <w:pPr>
              <w:pStyle w:val="Tabletext"/>
            </w:pPr>
            <w:r>
              <w:t>1.892</w:t>
            </w:r>
          </w:p>
        </w:tc>
        <w:tc>
          <w:tcPr>
            <w:tcW w:w="468" w:type="pct"/>
            <w:shd w:val="clear" w:color="auto" w:fill="auto"/>
          </w:tcPr>
          <w:p w14:paraId="621609C0" w14:textId="77777777" w:rsidR="00BB4C2B" w:rsidRPr="00AC7B44" w:rsidRDefault="00BB4C2B" w:rsidP="00BB4C2B">
            <w:pPr>
              <w:pStyle w:val="Tabletext"/>
            </w:pPr>
            <w:r>
              <w:t>0.126</w:t>
            </w:r>
          </w:p>
        </w:tc>
        <w:tc>
          <w:tcPr>
            <w:tcW w:w="468" w:type="pct"/>
            <w:shd w:val="clear" w:color="auto" w:fill="auto"/>
          </w:tcPr>
          <w:p w14:paraId="0280E831" w14:textId="77777777" w:rsidR="00BB4C2B" w:rsidRPr="00AC7B44" w:rsidRDefault="00BB4C2B" w:rsidP="00BB4C2B">
            <w:pPr>
              <w:pStyle w:val="Tabletext"/>
            </w:pPr>
            <w:r>
              <w:t>0.882</w:t>
            </w:r>
          </w:p>
        </w:tc>
        <w:tc>
          <w:tcPr>
            <w:tcW w:w="468" w:type="pct"/>
            <w:shd w:val="clear" w:color="auto" w:fill="auto"/>
          </w:tcPr>
          <w:p w14:paraId="26584052" w14:textId="77777777" w:rsidR="00BB4C2B" w:rsidRPr="00AC7B44" w:rsidRDefault="00BB4C2B" w:rsidP="00BB4C2B">
            <w:pPr>
              <w:pStyle w:val="Tabletext"/>
            </w:pPr>
            <w:r>
              <w:t>0.45</w:t>
            </w:r>
          </w:p>
        </w:tc>
        <w:tc>
          <w:tcPr>
            <w:tcW w:w="468" w:type="pct"/>
            <w:shd w:val="clear" w:color="auto" w:fill="auto"/>
          </w:tcPr>
          <w:p w14:paraId="22A85D30" w14:textId="77777777" w:rsidR="00BB4C2B" w:rsidRPr="00AC7B44" w:rsidRDefault="00BB4C2B" w:rsidP="00BB4C2B">
            <w:pPr>
              <w:pStyle w:val="Tabletext"/>
            </w:pPr>
            <w:r>
              <w:t>0.992</w:t>
            </w:r>
          </w:p>
        </w:tc>
        <w:tc>
          <w:tcPr>
            <w:tcW w:w="465" w:type="pct"/>
            <w:shd w:val="clear" w:color="auto" w:fill="auto"/>
          </w:tcPr>
          <w:p w14:paraId="300BCB49" w14:textId="77777777" w:rsidR="00BB4C2B" w:rsidRPr="00AC7B44" w:rsidRDefault="00BB4C2B" w:rsidP="00BB4C2B">
            <w:pPr>
              <w:pStyle w:val="Tabletext"/>
            </w:pPr>
            <w:r>
              <w:t>0.373</w:t>
            </w:r>
          </w:p>
        </w:tc>
      </w:tr>
      <w:tr w:rsidR="00B4531A" w:rsidRPr="00AC7B44" w14:paraId="702F389D" w14:textId="77777777" w:rsidTr="00B4531A">
        <w:tc>
          <w:tcPr>
            <w:tcW w:w="1259" w:type="pct"/>
            <w:shd w:val="clear" w:color="auto" w:fill="auto"/>
          </w:tcPr>
          <w:p w14:paraId="5DCE00BD" w14:textId="77777777" w:rsidR="00BB4C2B" w:rsidRPr="00AC7B44" w:rsidRDefault="00BB4C2B" w:rsidP="00BB4C2B">
            <w:pPr>
              <w:pStyle w:val="Tabletext"/>
            </w:pPr>
            <w:r>
              <w:t>5. ZO x TR(YR)</w:t>
            </w:r>
          </w:p>
        </w:tc>
        <w:tc>
          <w:tcPr>
            <w:tcW w:w="468" w:type="pct"/>
            <w:shd w:val="clear" w:color="auto" w:fill="auto"/>
          </w:tcPr>
          <w:p w14:paraId="42FF40A8" w14:textId="77777777" w:rsidR="00BB4C2B" w:rsidRPr="00AC7B44" w:rsidRDefault="00BB4C2B" w:rsidP="00BB4C2B">
            <w:pPr>
              <w:pStyle w:val="Tabletext"/>
            </w:pPr>
            <w:r>
              <w:t>0.609</w:t>
            </w:r>
          </w:p>
        </w:tc>
        <w:tc>
          <w:tcPr>
            <w:tcW w:w="468" w:type="pct"/>
            <w:shd w:val="clear" w:color="auto" w:fill="auto"/>
          </w:tcPr>
          <w:p w14:paraId="55603962" w14:textId="77777777" w:rsidR="00BB4C2B" w:rsidRPr="00AC7B44" w:rsidRDefault="00BB4C2B" w:rsidP="00BB4C2B">
            <w:pPr>
              <w:pStyle w:val="Tabletext"/>
            </w:pPr>
            <w:r>
              <w:t>0.881</w:t>
            </w:r>
          </w:p>
        </w:tc>
        <w:tc>
          <w:tcPr>
            <w:tcW w:w="468" w:type="pct"/>
            <w:shd w:val="clear" w:color="auto" w:fill="auto"/>
          </w:tcPr>
          <w:p w14:paraId="678641F6" w14:textId="77777777" w:rsidR="00BB4C2B" w:rsidRPr="00AC7B44" w:rsidRDefault="00BB4C2B" w:rsidP="00BB4C2B">
            <w:pPr>
              <w:pStyle w:val="Tabletext"/>
            </w:pPr>
            <w:r>
              <w:t>1.830</w:t>
            </w:r>
          </w:p>
        </w:tc>
        <w:tc>
          <w:tcPr>
            <w:tcW w:w="468" w:type="pct"/>
            <w:shd w:val="clear" w:color="auto" w:fill="auto"/>
          </w:tcPr>
          <w:p w14:paraId="249D60A5" w14:textId="77777777" w:rsidR="00BB4C2B" w:rsidRPr="00B4531A" w:rsidRDefault="00BB4C2B" w:rsidP="00BB4C2B">
            <w:pPr>
              <w:pStyle w:val="Tabletext"/>
              <w:rPr>
                <w:b/>
              </w:rPr>
            </w:pPr>
            <w:r w:rsidRPr="00B4531A">
              <w:rPr>
                <w:b/>
              </w:rPr>
              <w:t>0.029</w:t>
            </w:r>
          </w:p>
        </w:tc>
        <w:tc>
          <w:tcPr>
            <w:tcW w:w="468" w:type="pct"/>
            <w:shd w:val="clear" w:color="auto" w:fill="auto"/>
          </w:tcPr>
          <w:p w14:paraId="44917175" w14:textId="77777777" w:rsidR="00BB4C2B" w:rsidRPr="00AC7B44" w:rsidRDefault="00BB4C2B" w:rsidP="00BB4C2B">
            <w:pPr>
              <w:pStyle w:val="Tabletext"/>
            </w:pPr>
            <w:r>
              <w:t>1.256</w:t>
            </w:r>
          </w:p>
        </w:tc>
        <w:tc>
          <w:tcPr>
            <w:tcW w:w="468" w:type="pct"/>
            <w:shd w:val="clear" w:color="auto" w:fill="auto"/>
          </w:tcPr>
          <w:p w14:paraId="1ABA7557" w14:textId="77777777" w:rsidR="00BB4C2B" w:rsidRPr="00AC7B44" w:rsidRDefault="00BB4C2B" w:rsidP="00BB4C2B">
            <w:pPr>
              <w:pStyle w:val="Tabletext"/>
            </w:pPr>
            <w:r>
              <w:t>0.184</w:t>
            </w:r>
          </w:p>
        </w:tc>
        <w:tc>
          <w:tcPr>
            <w:tcW w:w="468" w:type="pct"/>
            <w:shd w:val="clear" w:color="auto" w:fill="auto"/>
          </w:tcPr>
          <w:p w14:paraId="7E344A4B" w14:textId="77777777" w:rsidR="00BB4C2B" w:rsidRPr="00AC7B44" w:rsidRDefault="00BB4C2B" w:rsidP="00BB4C2B">
            <w:pPr>
              <w:pStyle w:val="Tabletext"/>
            </w:pPr>
            <w:r>
              <w:t>1.494</w:t>
            </w:r>
          </w:p>
        </w:tc>
        <w:tc>
          <w:tcPr>
            <w:tcW w:w="465" w:type="pct"/>
            <w:shd w:val="clear" w:color="auto" w:fill="auto"/>
          </w:tcPr>
          <w:p w14:paraId="37130839" w14:textId="77777777" w:rsidR="00BB4C2B" w:rsidRPr="00AC7B44" w:rsidRDefault="00BB4C2B" w:rsidP="00BB4C2B">
            <w:pPr>
              <w:pStyle w:val="Tabletext"/>
            </w:pPr>
            <w:r>
              <w:t>0.086</w:t>
            </w:r>
          </w:p>
        </w:tc>
      </w:tr>
      <w:tr w:rsidR="00B4531A" w:rsidRPr="00AC7B44" w14:paraId="6E04EC67" w14:textId="77777777" w:rsidTr="00B4531A">
        <w:tc>
          <w:tcPr>
            <w:tcW w:w="1259" w:type="pct"/>
            <w:shd w:val="clear" w:color="auto" w:fill="auto"/>
          </w:tcPr>
          <w:p w14:paraId="5E9BCAEE" w14:textId="77777777" w:rsidR="00BB4C2B" w:rsidRPr="00AC7B44" w:rsidRDefault="00BB4C2B" w:rsidP="00BB4C2B">
            <w:pPr>
              <w:pStyle w:val="Tabletext"/>
            </w:pPr>
          </w:p>
        </w:tc>
        <w:tc>
          <w:tcPr>
            <w:tcW w:w="468" w:type="pct"/>
            <w:shd w:val="clear" w:color="auto" w:fill="auto"/>
          </w:tcPr>
          <w:p w14:paraId="19C4FBE2" w14:textId="77777777" w:rsidR="00BB4C2B" w:rsidRPr="00AC7B44" w:rsidRDefault="00BB4C2B" w:rsidP="00BB4C2B">
            <w:pPr>
              <w:pStyle w:val="Tabletext"/>
            </w:pPr>
          </w:p>
        </w:tc>
        <w:tc>
          <w:tcPr>
            <w:tcW w:w="468" w:type="pct"/>
            <w:shd w:val="clear" w:color="auto" w:fill="auto"/>
          </w:tcPr>
          <w:p w14:paraId="34FFC466" w14:textId="77777777" w:rsidR="00BB4C2B" w:rsidRPr="00AC7B44" w:rsidRDefault="00BB4C2B" w:rsidP="00BB4C2B">
            <w:pPr>
              <w:pStyle w:val="Tabletext"/>
            </w:pPr>
          </w:p>
        </w:tc>
        <w:tc>
          <w:tcPr>
            <w:tcW w:w="468" w:type="pct"/>
            <w:shd w:val="clear" w:color="auto" w:fill="auto"/>
          </w:tcPr>
          <w:p w14:paraId="531E58D7" w14:textId="77777777" w:rsidR="00BB4C2B" w:rsidRPr="00AC7B44" w:rsidRDefault="00BB4C2B" w:rsidP="00BB4C2B">
            <w:pPr>
              <w:pStyle w:val="Tabletext"/>
            </w:pPr>
          </w:p>
        </w:tc>
        <w:tc>
          <w:tcPr>
            <w:tcW w:w="468" w:type="pct"/>
            <w:shd w:val="clear" w:color="auto" w:fill="auto"/>
          </w:tcPr>
          <w:p w14:paraId="4E431D80" w14:textId="77777777" w:rsidR="00BB4C2B" w:rsidRPr="00AC7B44" w:rsidRDefault="00BB4C2B" w:rsidP="00BB4C2B">
            <w:pPr>
              <w:pStyle w:val="Tabletext"/>
            </w:pPr>
          </w:p>
        </w:tc>
        <w:tc>
          <w:tcPr>
            <w:tcW w:w="468" w:type="pct"/>
            <w:shd w:val="clear" w:color="auto" w:fill="auto"/>
          </w:tcPr>
          <w:p w14:paraId="7FCF98D4" w14:textId="77777777" w:rsidR="00BB4C2B" w:rsidRPr="00AC7B44" w:rsidRDefault="00BB4C2B" w:rsidP="00BB4C2B">
            <w:pPr>
              <w:pStyle w:val="Tabletext"/>
            </w:pPr>
          </w:p>
        </w:tc>
        <w:tc>
          <w:tcPr>
            <w:tcW w:w="468" w:type="pct"/>
            <w:shd w:val="clear" w:color="auto" w:fill="auto"/>
          </w:tcPr>
          <w:p w14:paraId="5A26FB58" w14:textId="77777777" w:rsidR="00BB4C2B" w:rsidRPr="00AC7B44" w:rsidRDefault="00BB4C2B" w:rsidP="00BB4C2B">
            <w:pPr>
              <w:pStyle w:val="Tabletext"/>
            </w:pPr>
          </w:p>
        </w:tc>
        <w:tc>
          <w:tcPr>
            <w:tcW w:w="468" w:type="pct"/>
            <w:shd w:val="clear" w:color="auto" w:fill="auto"/>
          </w:tcPr>
          <w:p w14:paraId="24854267" w14:textId="77777777" w:rsidR="00BB4C2B" w:rsidRPr="00AC7B44" w:rsidRDefault="00BB4C2B" w:rsidP="00BB4C2B">
            <w:pPr>
              <w:pStyle w:val="Tabletext"/>
            </w:pPr>
          </w:p>
        </w:tc>
        <w:tc>
          <w:tcPr>
            <w:tcW w:w="465" w:type="pct"/>
            <w:shd w:val="clear" w:color="auto" w:fill="auto"/>
          </w:tcPr>
          <w:p w14:paraId="27511E52" w14:textId="77777777" w:rsidR="00BB4C2B" w:rsidRPr="00AC7B44" w:rsidRDefault="00BB4C2B" w:rsidP="00BB4C2B">
            <w:pPr>
              <w:pStyle w:val="Tabletext"/>
            </w:pPr>
          </w:p>
        </w:tc>
      </w:tr>
    </w:tbl>
    <w:p w14:paraId="4DEE2999" w14:textId="77777777" w:rsidR="00BB4C2B" w:rsidRPr="00B4531A" w:rsidRDefault="00BB4C2B" w:rsidP="00BB4C2B">
      <w:pPr>
        <w:tabs>
          <w:tab w:val="left" w:pos="0"/>
          <w:tab w:val="left" w:pos="1755"/>
        </w:tabs>
        <w:autoSpaceDE w:val="0"/>
        <w:autoSpaceDN w:val="0"/>
        <w:adjustRightInd w:val="0"/>
        <w:spacing w:after="0" w:line="240" w:lineRule="auto"/>
        <w:jc w:val="left"/>
        <w:rPr>
          <w:rFonts w:ascii="Arial" w:hAnsi="Arial" w:cs="Arial"/>
          <w:sz w:val="20"/>
        </w:rPr>
      </w:pPr>
    </w:p>
    <w:p w14:paraId="44BEA7ED" w14:textId="77777777" w:rsidR="00BB4C2B" w:rsidRDefault="00BB4C2B" w:rsidP="00BB4C2B">
      <w:pPr>
        <w:pStyle w:val="Heading3"/>
      </w:pPr>
      <w:bookmarkStart w:id="935" w:name="_Toc460839475"/>
      <w:bookmarkStart w:id="936" w:name="_Toc460839751"/>
      <w:bookmarkStart w:id="937" w:name="_Toc460839898"/>
      <w:bookmarkStart w:id="938" w:name="_Toc460840020"/>
      <w:bookmarkStart w:id="939" w:name="_Toc460840384"/>
      <w:bookmarkStart w:id="940" w:name="_Toc460843755"/>
      <w:bookmarkStart w:id="941" w:name="_Toc460851528"/>
      <w:bookmarkStart w:id="942" w:name="_Toc460934838"/>
      <w:bookmarkStart w:id="943" w:name="_Toc471725730"/>
      <w:bookmarkStart w:id="944" w:name="_Toc473907108"/>
      <w:r>
        <w:t>Discussion</w:t>
      </w:r>
      <w:bookmarkEnd w:id="935"/>
      <w:bookmarkEnd w:id="936"/>
      <w:bookmarkEnd w:id="937"/>
      <w:bookmarkEnd w:id="938"/>
      <w:bookmarkEnd w:id="939"/>
      <w:bookmarkEnd w:id="940"/>
      <w:bookmarkEnd w:id="941"/>
      <w:bookmarkEnd w:id="942"/>
      <w:bookmarkEnd w:id="943"/>
      <w:bookmarkEnd w:id="944"/>
    </w:p>
    <w:p w14:paraId="613D04AA" w14:textId="77777777" w:rsidR="00BB4C2B" w:rsidRPr="0033008F" w:rsidRDefault="00BB4C2B" w:rsidP="00BB4C2B">
      <w:pPr>
        <w:pStyle w:val="Question"/>
      </w:pPr>
      <w:r w:rsidRPr="0033008F">
        <w:t xml:space="preserve">What did Commonwealth environmental water contribute to densities of benthic </w:t>
      </w:r>
      <w:r>
        <w:t xml:space="preserve">and pelagic </w:t>
      </w:r>
      <w:r w:rsidRPr="0033008F">
        <w:t>microinvertebrates as prey for larval fish?</w:t>
      </w:r>
    </w:p>
    <w:p w14:paraId="7CE8D83A" w14:textId="77777777" w:rsidR="00BB4C2B" w:rsidRDefault="00BB4C2B" w:rsidP="00BB4C2B">
      <w:pPr>
        <w:pStyle w:val="BodyText10"/>
      </w:pPr>
      <w:r>
        <w:t xml:space="preserve">The delivery of Commonwealth environmental water to creeks and wetlands in the mid to lower Murrumbidgee resulted in peaks in flow within the Murrumbidgee River in the Carrathool Zone and to a lesser extent in the Narrandera Zone (See </w:t>
      </w:r>
      <w:r>
        <w:fldChar w:fldCharType="begin"/>
      </w:r>
      <w:r>
        <w:instrText xml:space="preserve"> REF _Ref460411149 \h </w:instrText>
      </w:r>
      <w:r>
        <w:fldChar w:fldCharType="separate"/>
      </w:r>
      <w:r>
        <w:t xml:space="preserve">Figure </w:t>
      </w:r>
      <w:r>
        <w:rPr>
          <w:noProof/>
        </w:rPr>
        <w:t>5</w:t>
      </w:r>
      <w:r>
        <w:noBreakHyphen/>
      </w:r>
      <w:r>
        <w:rPr>
          <w:noProof/>
        </w:rPr>
        <w:t>5</w:t>
      </w:r>
      <w:r>
        <w:fldChar w:fldCharType="end"/>
      </w:r>
      <w:r>
        <w:t>). Peaks in benthic microinvertebrate densities in the Carrathool Zone were recorded 7-10 days after river levels peaked as water levels were falling (</w:t>
      </w:r>
      <w:r>
        <w:fldChar w:fldCharType="begin"/>
      </w:r>
      <w:r>
        <w:instrText xml:space="preserve"> REF _Ref460411149 \h </w:instrText>
      </w:r>
      <w:r>
        <w:fldChar w:fldCharType="separate"/>
      </w:r>
      <w:r>
        <w:t xml:space="preserve">Figure </w:t>
      </w:r>
      <w:r>
        <w:rPr>
          <w:noProof/>
        </w:rPr>
        <w:t>5</w:t>
      </w:r>
      <w:r>
        <w:noBreakHyphen/>
      </w:r>
      <w:r>
        <w:rPr>
          <w:noProof/>
        </w:rPr>
        <w:t>5</w:t>
      </w:r>
      <w:r>
        <w:fldChar w:fldCharType="end"/>
      </w:r>
      <w:r>
        <w:t xml:space="preserve"> and </w:t>
      </w:r>
      <w:r>
        <w:fldChar w:fldCharType="begin"/>
      </w:r>
      <w:r>
        <w:instrText xml:space="preserve"> REF _Ref460411212 \h </w:instrText>
      </w:r>
      <w:r>
        <w:fldChar w:fldCharType="separate"/>
      </w:r>
      <w:r>
        <w:t xml:space="preserve">Figure </w:t>
      </w:r>
      <w:r>
        <w:rPr>
          <w:noProof/>
        </w:rPr>
        <w:t>5</w:t>
      </w:r>
      <w:r>
        <w:noBreakHyphen/>
      </w:r>
      <w:r>
        <w:rPr>
          <w:noProof/>
        </w:rPr>
        <w:t>6</w:t>
      </w:r>
      <w:r>
        <w:fldChar w:fldCharType="end"/>
      </w:r>
      <w:r>
        <w:t xml:space="preserve">). In 2014-15 this occurred in mid-December for chydorids, ostracods and copepods, while in 2015-16 this occurred in mid-November.  </w:t>
      </w:r>
    </w:p>
    <w:p w14:paraId="0BBC2D8C" w14:textId="77777777" w:rsidR="00BB4C2B" w:rsidRDefault="00BB4C2B" w:rsidP="00BB4C2B">
      <w:pPr>
        <w:pStyle w:val="BodyText10"/>
      </w:pPr>
      <w:r>
        <w:t>The peak in benthic microinvertebrate densities in 2015-16 coincided with peaks in Australian smelt and cod species captured in light traps (s</w:t>
      </w:r>
      <w:r w:rsidRPr="00391575">
        <w:t xml:space="preserve">ee </w:t>
      </w:r>
      <w:r>
        <w:t>Section</w:t>
      </w:r>
      <w:r w:rsidRPr="00391575">
        <w:t xml:space="preserve"> </w:t>
      </w:r>
      <w:r>
        <w:fldChar w:fldCharType="begin"/>
      </w:r>
      <w:r>
        <w:instrText xml:space="preserve"> REF _Ref460664676 \w \h  \* MERGEFORMAT </w:instrText>
      </w:r>
      <w:r>
        <w:fldChar w:fldCharType="separate"/>
      </w:r>
      <w:r>
        <w:t>5.4</w:t>
      </w:r>
      <w:r>
        <w:fldChar w:fldCharType="end"/>
      </w:r>
      <w:r w:rsidRPr="00391575">
        <w:t>).</w:t>
      </w:r>
      <w:r>
        <w:t xml:space="preserve"> However peak numbers of cod species and perch captured in drift nets occurred two weeks earlier in late October, suggesting peak densities of larval fish and microinvertebrates were offset. This mismatch in timing between peaks was more apparent in 2014-15 when larval fish numbers peaked in early to mid-November (see Section</w:t>
      </w:r>
      <w:r w:rsidRPr="00391575">
        <w:t xml:space="preserve"> </w:t>
      </w:r>
      <w:r>
        <w:fldChar w:fldCharType="begin"/>
      </w:r>
      <w:r>
        <w:instrText xml:space="preserve"> REF _Ref460664676 \w \h  \* MERGEFORMAT </w:instrText>
      </w:r>
      <w:r>
        <w:fldChar w:fldCharType="separate"/>
      </w:r>
      <w:r>
        <w:t>5.4</w:t>
      </w:r>
      <w:r>
        <w:fldChar w:fldCharType="end"/>
      </w:r>
      <w:r>
        <w:t xml:space="preserve">) well before the peak in microinvertebrate densities in early to mid-December (see </w:t>
      </w:r>
      <w:r>
        <w:fldChar w:fldCharType="begin"/>
      </w:r>
      <w:r>
        <w:instrText xml:space="preserve"> REF _Ref460411149 \h </w:instrText>
      </w:r>
      <w:r>
        <w:fldChar w:fldCharType="separate"/>
      </w:r>
      <w:r>
        <w:t xml:space="preserve">Figure </w:t>
      </w:r>
      <w:r>
        <w:rPr>
          <w:noProof/>
        </w:rPr>
        <w:t>5</w:t>
      </w:r>
      <w:r>
        <w:noBreakHyphen/>
      </w:r>
      <w:r>
        <w:rPr>
          <w:noProof/>
        </w:rPr>
        <w:t>5</w:t>
      </w:r>
      <w:r>
        <w:fldChar w:fldCharType="end"/>
      </w:r>
      <w:r>
        <w:t xml:space="preserve"> and </w:t>
      </w:r>
      <w:r>
        <w:fldChar w:fldCharType="begin"/>
      </w:r>
      <w:r>
        <w:instrText xml:space="preserve"> REF _Ref460411212 \h </w:instrText>
      </w:r>
      <w:r>
        <w:fldChar w:fldCharType="separate"/>
      </w:r>
      <w:r>
        <w:t xml:space="preserve">Figure </w:t>
      </w:r>
      <w:r>
        <w:rPr>
          <w:noProof/>
        </w:rPr>
        <w:t>5</w:t>
      </w:r>
      <w:r>
        <w:noBreakHyphen/>
      </w:r>
      <w:r>
        <w:rPr>
          <w:noProof/>
        </w:rPr>
        <w:t>6</w:t>
      </w:r>
      <w:r>
        <w:fldChar w:fldCharType="end"/>
      </w:r>
      <w:r>
        <w:t xml:space="preserve">). </w:t>
      </w:r>
    </w:p>
    <w:p w14:paraId="4D2C0CBB" w14:textId="77777777" w:rsidR="00BB4C2B" w:rsidRPr="002842F3" w:rsidRDefault="00BB4C2B" w:rsidP="00BB4C2B">
      <w:pPr>
        <w:pStyle w:val="BodyText10"/>
      </w:pPr>
      <w:r>
        <w:t>Densities of pelagic microinvertebrates were two to three orders of magnitude lower than benthic densities throughout the study period.  This is likely due to the fast flowing nature of the river flushing microinvertebrates from this habitat, but also because it is a nutrient poor environment compared to the productive benthic zone on the edge of the river channel.</w:t>
      </w:r>
    </w:p>
    <w:p w14:paraId="2DF1369B" w14:textId="77777777" w:rsidR="00BB4C2B" w:rsidRPr="000A0944" w:rsidRDefault="00BB4C2B" w:rsidP="00BB4C2B">
      <w:pPr>
        <w:pStyle w:val="BodyText10"/>
        <w:rPr>
          <w:lang w:val="en-GB"/>
        </w:rPr>
      </w:pPr>
      <w:r w:rsidRPr="00305EA6">
        <w:rPr>
          <w:lang w:val="en-GB"/>
        </w:rPr>
        <w:t>River levels in the Narrandera zone were at least 1 metre higher than in the Carrathool zone and there was less variability in river level (</w:t>
      </w:r>
      <w:r w:rsidRPr="00305EA6">
        <w:rPr>
          <w:lang w:val="en-GB"/>
        </w:rPr>
        <w:fldChar w:fldCharType="begin"/>
      </w:r>
      <w:r w:rsidRPr="00305EA6">
        <w:rPr>
          <w:lang w:val="en-GB"/>
        </w:rPr>
        <w:instrText xml:space="preserve"> REF _Ref460411149 \h  \* MERGEFORMAT </w:instrText>
      </w:r>
      <w:r w:rsidRPr="00305EA6">
        <w:rPr>
          <w:lang w:val="en-GB"/>
        </w:rPr>
      </w:r>
      <w:r w:rsidRPr="00305EA6">
        <w:rPr>
          <w:lang w:val="en-GB"/>
        </w:rPr>
        <w:fldChar w:fldCharType="separate"/>
      </w:r>
      <w:r>
        <w:t xml:space="preserve">Figure </w:t>
      </w:r>
      <w:r>
        <w:rPr>
          <w:noProof/>
        </w:rPr>
        <w:t>5</w:t>
      </w:r>
      <w:r>
        <w:rPr>
          <w:noProof/>
        </w:rPr>
        <w:noBreakHyphen/>
        <w:t>5</w:t>
      </w:r>
      <w:r w:rsidRPr="00305EA6">
        <w:rPr>
          <w:lang w:val="en-GB"/>
        </w:rPr>
        <w:fldChar w:fldCharType="end"/>
      </w:r>
      <w:r w:rsidRPr="00305EA6">
        <w:rPr>
          <w:lang w:val="en-GB"/>
        </w:rPr>
        <w:t xml:space="preserve">). It appears that the higher river level in the Narrandera zone may impact development of a productive and diverse microinvertebrate community. In contrast in the Carrathool zone with lower more variable river levels, pronounced peaks in microinvertebrate densities were recorded in both 2014-15 and 2015-16. This is likely due to drying and then rewetting of edge sediments stimulating nutrient release that then supports peak densities of microinvertebrates. </w:t>
      </w:r>
      <w:r w:rsidRPr="002F5F6C">
        <w:rPr>
          <w:lang w:val="en-GB"/>
        </w:rPr>
        <w:t>In addition, when river levels are higher and flow faster it is likely that benthic microinvertebrates may be flushed from this habitat. However, further studies with additional zones are needed to replicate these observations. In</w:t>
      </w:r>
      <w:r>
        <w:rPr>
          <w:lang w:val="en-GB"/>
        </w:rPr>
        <w:t xml:space="preserve"> addition, before, during and after monitoring as river levels rise, peak and fall would help unravel if these aspects of hydrology are driving the patterns observed in microinvertebrate community dynamics. </w:t>
      </w:r>
    </w:p>
    <w:p w14:paraId="19C89587" w14:textId="77777777" w:rsidR="00BB4C2B" w:rsidRDefault="00BB4C2B">
      <w:pPr>
        <w:spacing w:after="0" w:line="240" w:lineRule="auto"/>
        <w:jc w:val="left"/>
        <w:rPr>
          <w:rFonts w:eastAsia="Times New Roman"/>
          <w:szCs w:val="22"/>
          <w:lang w:eastAsia="zh-CN" w:bidi="th-TH"/>
        </w:rPr>
      </w:pPr>
      <w:r>
        <w:br w:type="page"/>
      </w:r>
    </w:p>
    <w:p w14:paraId="3F1D1EE1" w14:textId="77777777" w:rsidR="00BB4C2B" w:rsidRDefault="00BB4C2B" w:rsidP="00BB4C2B">
      <w:pPr>
        <w:pStyle w:val="Heading2"/>
        <w:numPr>
          <w:ilvl w:val="1"/>
          <w:numId w:val="25"/>
        </w:numPr>
      </w:pPr>
      <w:bookmarkStart w:id="945" w:name="_Ref460664676"/>
      <w:bookmarkStart w:id="946" w:name="_Toc460839476"/>
      <w:bookmarkStart w:id="947" w:name="_Toc460839752"/>
      <w:bookmarkStart w:id="948" w:name="_Toc460839899"/>
      <w:bookmarkStart w:id="949" w:name="_Toc460840021"/>
      <w:bookmarkStart w:id="950" w:name="_Toc460840385"/>
      <w:bookmarkStart w:id="951" w:name="_Toc460843756"/>
      <w:bookmarkStart w:id="952" w:name="_Toc460851529"/>
      <w:bookmarkStart w:id="953" w:name="_Toc460934839"/>
      <w:bookmarkStart w:id="954" w:name="_Toc471725731"/>
      <w:bookmarkStart w:id="955" w:name="_Toc473907109"/>
      <w:r>
        <w:t>Riverine and larval fish</w:t>
      </w:r>
      <w:bookmarkEnd w:id="945"/>
      <w:bookmarkEnd w:id="946"/>
      <w:bookmarkEnd w:id="947"/>
      <w:bookmarkEnd w:id="948"/>
      <w:bookmarkEnd w:id="949"/>
      <w:bookmarkEnd w:id="950"/>
      <w:bookmarkEnd w:id="951"/>
      <w:bookmarkEnd w:id="952"/>
      <w:bookmarkEnd w:id="953"/>
      <w:bookmarkEnd w:id="954"/>
      <w:bookmarkEnd w:id="955"/>
    </w:p>
    <w:p w14:paraId="5B36787A" w14:textId="77777777" w:rsidR="00BB4C2B" w:rsidRPr="003B3B9F" w:rsidRDefault="00BB4C2B" w:rsidP="00BB4C2B">
      <w:pPr>
        <w:pStyle w:val="Heading3"/>
      </w:pPr>
      <w:bookmarkStart w:id="956" w:name="_Toc460839477"/>
      <w:bookmarkStart w:id="957" w:name="_Toc460839753"/>
      <w:bookmarkStart w:id="958" w:name="_Toc460839900"/>
      <w:bookmarkStart w:id="959" w:name="_Toc460840022"/>
      <w:bookmarkStart w:id="960" w:name="_Toc460840386"/>
      <w:bookmarkStart w:id="961" w:name="_Toc460843757"/>
      <w:bookmarkStart w:id="962" w:name="_Toc460851530"/>
      <w:bookmarkStart w:id="963" w:name="_Toc460934840"/>
      <w:bookmarkStart w:id="964" w:name="_Toc471725732"/>
      <w:bookmarkStart w:id="965" w:name="_Toc473907110"/>
      <w:r w:rsidRPr="003B3B9F">
        <w:t>Introduction</w:t>
      </w:r>
      <w:bookmarkEnd w:id="956"/>
      <w:bookmarkEnd w:id="957"/>
      <w:bookmarkEnd w:id="958"/>
      <w:bookmarkEnd w:id="959"/>
      <w:bookmarkEnd w:id="960"/>
      <w:bookmarkEnd w:id="961"/>
      <w:bookmarkEnd w:id="962"/>
      <w:bookmarkEnd w:id="963"/>
      <w:bookmarkEnd w:id="964"/>
      <w:bookmarkEnd w:id="965"/>
    </w:p>
    <w:p w14:paraId="53B8B8E2" w14:textId="77777777" w:rsidR="00BB4C2B" w:rsidRPr="003B3B9F" w:rsidRDefault="00BB4C2B" w:rsidP="00BB4C2B">
      <w:r w:rsidRPr="003B3B9F">
        <w:t xml:space="preserve">Flow plays a critical role in the early life-cycle of native fish, and the duration, magnitude and timing of flows strongly influence adult spawning and subsequent survival and growth of larvae </w:t>
      </w:r>
      <w:r>
        <w:rPr>
          <w:noProof/>
        </w:rPr>
        <w:t>(King, Gwinn et al. 2015)</w:t>
      </w:r>
      <w:r w:rsidRPr="003B3B9F">
        <w:t xml:space="preserve">. The larvae stage is the most critical and vulnerable part of a fish’s life history. Larval fish survival is highly dependent on hydrology which influences habitat availability </w:t>
      </w:r>
      <w:r>
        <w:rPr>
          <w:noProof/>
        </w:rPr>
        <w:t>(Copp 1992)</w:t>
      </w:r>
      <w:r>
        <w:t xml:space="preserve">, water temperature </w:t>
      </w:r>
      <w:r>
        <w:rPr>
          <w:noProof/>
        </w:rPr>
        <w:t>(Rolls, Growns et al. 2013)</w:t>
      </w:r>
      <w:r>
        <w:t xml:space="preserve">, dispersal </w:t>
      </w:r>
      <w:r>
        <w:rPr>
          <w:noProof/>
        </w:rPr>
        <w:t>(Gilligan and Schiller 2003)</w:t>
      </w:r>
      <w:r>
        <w:t xml:space="preserve"> </w:t>
      </w:r>
      <w:r w:rsidRPr="003B3B9F">
        <w:t xml:space="preserve"> and microinvertebrate abundance for first feed </w:t>
      </w:r>
      <w:r>
        <w:rPr>
          <w:noProof/>
        </w:rPr>
        <w:t>(King 2004)</w:t>
      </w:r>
      <w:r w:rsidRPr="003B3B9F">
        <w:t>. Commonwealth environmental water targeting native fish has the capacity to positively influence reproductive opportunities, enhance larval survival, and hence, increase recruitment to the wider population. Understanding the critical links between flow, fish spawning and larval fish survival can assist the management of environmental flows to support and enhance native fish populations.</w:t>
      </w:r>
    </w:p>
    <w:p w14:paraId="7099AAC3" w14:textId="77777777" w:rsidR="00BB4C2B" w:rsidRPr="003B3B9F" w:rsidRDefault="00BB4C2B" w:rsidP="00BB4C2B">
      <w:pPr>
        <w:pStyle w:val="BodyTextCEWO"/>
        <w:rPr>
          <w:i/>
          <w:lang w:val="en-GB"/>
        </w:rPr>
      </w:pPr>
      <w:r w:rsidRPr="003B3B9F">
        <w:t xml:space="preserve">Use of a specifically designed hydrograph that targets groups of fish species based on similar reproductive strategies could benefit a range of species in a given water year </w:t>
      </w:r>
      <w:r>
        <w:rPr>
          <w:noProof/>
        </w:rPr>
        <w:t>(Baumgartner, Conallin et al. 2014)</w:t>
      </w:r>
      <w:r>
        <w:t xml:space="preserve">. </w:t>
      </w:r>
      <w:r w:rsidRPr="003B3B9F">
        <w:t xml:space="preserve"> For example, increased flows may inundate river or wetland habitat needed by small-bodied generalist species or large-bodied nesting species for reproduction, while also releasing nutrients and increasing productivity of microinvertebrates, a key prey item for the first feed of all species of native fish </w:t>
      </w:r>
      <w:r>
        <w:rPr>
          <w:noProof/>
        </w:rPr>
        <w:t>(Devries, Stein et al. 1998)</w:t>
      </w:r>
      <w:r w:rsidRPr="003B3B9F">
        <w:t>. Alternatively flow peaks may be used to trigger reproduction directly in flow-dependant species such as golden</w:t>
      </w:r>
      <w:r>
        <w:t xml:space="preserve"> perch</w:t>
      </w:r>
      <w:r w:rsidRPr="003B3B9F">
        <w:t xml:space="preserve"> (</w:t>
      </w:r>
      <w:r w:rsidRPr="003B3B9F">
        <w:rPr>
          <w:i/>
        </w:rPr>
        <w:t>Macquaria ambigua</w:t>
      </w:r>
      <w:r w:rsidRPr="003B3B9F">
        <w:t>) and silver perch (</w:t>
      </w:r>
      <w:r w:rsidRPr="003B3B9F">
        <w:rPr>
          <w:i/>
        </w:rPr>
        <w:t>Bidyanus bidyanus</w:t>
      </w:r>
      <w:r>
        <w:t xml:space="preserve">) </w:t>
      </w:r>
      <w:r>
        <w:rPr>
          <w:noProof/>
        </w:rPr>
        <w:t>(King, Tonkin et al. 2009, King, Gwinn et al. 2015)</w:t>
      </w:r>
      <w:r w:rsidRPr="003B3B9F">
        <w:t xml:space="preserve">. This current study aimed to determine the seasonal timing of reproduction of native fish species within the Murrumbidgee Selected Area, and the biotic and abiotic factors associated with spawning and early survival of fish larvae. Spawning data collected during 2014-15 (LTIM Year 1; </w:t>
      </w:r>
      <w:r>
        <w:rPr>
          <w:noProof/>
        </w:rPr>
        <w:t>Wassens, Thiem et al. 2015)</w:t>
      </w:r>
      <w:r w:rsidRPr="003B3B9F">
        <w:t xml:space="preserve"> are included for comparison. Category 1 fish community sampling data collected from the Carrathool zone only in 2015 and 2016 (</w:t>
      </w:r>
      <w:r>
        <w:rPr>
          <w:noProof/>
        </w:rPr>
        <w:t>(Wassens, Thiem et al. 2015)</w:t>
      </w:r>
      <w:r w:rsidRPr="003B3B9F">
        <w:t xml:space="preserve">; this report) are also included to add some context for the translation of spawning into young-of-year recruitment. </w:t>
      </w:r>
    </w:p>
    <w:p w14:paraId="5238F3EC" w14:textId="77777777" w:rsidR="00BB4C2B" w:rsidRPr="003B3B9F" w:rsidRDefault="00BB4C2B" w:rsidP="00BB4C2B">
      <w:pPr>
        <w:pStyle w:val="BodyTextCEWO"/>
        <w:rPr>
          <w:i/>
          <w:lang w:val="en-GB"/>
        </w:rPr>
      </w:pPr>
      <w:r w:rsidRPr="003B3B9F">
        <w:rPr>
          <w:lang w:val="en-GB"/>
        </w:rPr>
        <w:t xml:space="preserve">Commonwealth environmental water was not directly targeted at in-channel watering outcomes during 2015-16, however the transfer of water to </w:t>
      </w:r>
      <w:r>
        <w:rPr>
          <w:lang w:val="en-GB"/>
        </w:rPr>
        <w:t xml:space="preserve">wetland and </w:t>
      </w:r>
      <w:r w:rsidRPr="003B3B9F">
        <w:rPr>
          <w:lang w:val="en-GB"/>
        </w:rPr>
        <w:t>floodplain habitats resulted in the presence of Commonwealth Water during in-channel monitoring activities.</w:t>
      </w:r>
    </w:p>
    <w:p w14:paraId="6DF292F4" w14:textId="77777777" w:rsidR="00BB4C2B" w:rsidRPr="003B3B9F" w:rsidRDefault="00BB4C2B" w:rsidP="00BB4C2B">
      <w:pPr>
        <w:pStyle w:val="Heading3"/>
      </w:pPr>
      <w:bookmarkStart w:id="966" w:name="_Toc460839478"/>
      <w:bookmarkStart w:id="967" w:name="_Toc460839754"/>
      <w:bookmarkStart w:id="968" w:name="_Toc460839901"/>
      <w:bookmarkStart w:id="969" w:name="_Toc460840023"/>
      <w:bookmarkStart w:id="970" w:name="_Toc460840387"/>
      <w:bookmarkStart w:id="971" w:name="_Toc460843758"/>
      <w:bookmarkStart w:id="972" w:name="_Toc460851531"/>
      <w:bookmarkStart w:id="973" w:name="_Toc460934841"/>
      <w:bookmarkStart w:id="974" w:name="_Toc471725733"/>
      <w:bookmarkStart w:id="975" w:name="_Toc473907111"/>
      <w:r w:rsidRPr="003B3B9F">
        <w:t>Methods</w:t>
      </w:r>
      <w:bookmarkEnd w:id="966"/>
      <w:bookmarkEnd w:id="967"/>
      <w:bookmarkEnd w:id="968"/>
      <w:bookmarkEnd w:id="969"/>
      <w:bookmarkEnd w:id="970"/>
      <w:bookmarkEnd w:id="971"/>
      <w:bookmarkEnd w:id="972"/>
      <w:bookmarkEnd w:id="973"/>
      <w:bookmarkEnd w:id="974"/>
      <w:bookmarkEnd w:id="975"/>
    </w:p>
    <w:p w14:paraId="0DFC7BE7" w14:textId="77777777" w:rsidR="00BB4C2B" w:rsidRPr="003B3B9F" w:rsidRDefault="00BB4C2B" w:rsidP="00BB4C2B">
      <w:pPr>
        <w:pStyle w:val="BodyTextCEWO"/>
      </w:pPr>
      <w:r w:rsidRPr="003B3B9F">
        <w:t xml:space="preserve">Larval fish were collected using methods described by </w:t>
      </w:r>
      <w:r>
        <w:rPr>
          <w:noProof/>
        </w:rPr>
        <w:t>(Wassens, Jenkins et al. 2014)</w:t>
      </w:r>
      <w:r w:rsidRPr="003B3B9F">
        <w:t>. Larval fish sampling was undertaken at six riverine sites, with three sites selected within each of two hydrological zones (</w:t>
      </w:r>
      <w:r>
        <w:fldChar w:fldCharType="begin"/>
      </w:r>
      <w:r>
        <w:instrText xml:space="preserve"> REF _Ref460411871 \h </w:instrText>
      </w:r>
      <w:r>
        <w:fldChar w:fldCharType="separate"/>
      </w:r>
      <w:r>
        <w:t xml:space="preserve">Figure </w:t>
      </w:r>
      <w:r>
        <w:rPr>
          <w:noProof/>
        </w:rPr>
        <w:t>5</w:t>
      </w:r>
      <w:r>
        <w:noBreakHyphen/>
      </w:r>
      <w:r>
        <w:rPr>
          <w:noProof/>
        </w:rPr>
        <w:t>8</w:t>
      </w:r>
      <w:r>
        <w:fldChar w:fldCharType="end"/>
      </w:r>
      <w:r w:rsidRPr="003B3B9F">
        <w:t xml:space="preserve">). Eight larval drift nets and ten quatrefoil light traps were set overnight at each riverine site. Equipment and methods were consistent with those described by </w:t>
      </w:r>
      <w:r>
        <w:rPr>
          <w:noProof/>
        </w:rPr>
        <w:t>Hale, Stoffels et al. (2013)</w:t>
      </w:r>
      <w:r w:rsidRPr="003B3B9F">
        <w:t>, with the exception being that five additional larval drift nets were set at each site to adequately detect commonly encountered larvae such as Murray cod (</w:t>
      </w:r>
      <w:r w:rsidRPr="003B3B9F">
        <w:rPr>
          <w:i/>
        </w:rPr>
        <w:t>Maccullochella peelii</w:t>
      </w:r>
      <w:r w:rsidRPr="003B3B9F">
        <w:t xml:space="preserve">). Sampling was undertaken fortnightly from 13 October until 24 December 2015, resulting in six sampling events at each of the six sites. These data were compared with data collected from the same sites and using the same methods in the previous watering year (2014-15; </w:t>
      </w:r>
      <w:r>
        <w:rPr>
          <w:noProof/>
        </w:rPr>
        <w:t>(Wassens, Thiem et al. 2015)</w:t>
      </w:r>
      <w:r w:rsidRPr="003B3B9F">
        <w:t>). Eggs were live-picked and enumerated from drift net samples in the field, and a subset of these were hatched in river water at ambient temperatures. Larvae were subsequently identified to species in the laboratory. With the exception of juvenile Murray River crayfish (</w:t>
      </w:r>
      <w:r w:rsidRPr="003B3B9F">
        <w:rPr>
          <w:i/>
        </w:rPr>
        <w:t>Euastacus armatus</w:t>
      </w:r>
      <w:r w:rsidRPr="003B3B9F">
        <w:t>) and freshwater yabby (</w:t>
      </w:r>
      <w:r w:rsidRPr="003B3B9F">
        <w:rPr>
          <w:i/>
        </w:rPr>
        <w:t>Cherax destructor</w:t>
      </w:r>
      <w:r w:rsidRPr="003B3B9F">
        <w:t xml:space="preserve">), entire samples collected from both light traps and drift nets were preserved in 90% ethanol for later laboratory identification using keys described in </w:t>
      </w:r>
      <w:r>
        <w:rPr>
          <w:noProof/>
        </w:rPr>
        <w:t>Serafini and Humphries (2004)</w:t>
      </w:r>
      <w:r w:rsidRPr="003B3B9F">
        <w:t xml:space="preserve">. </w:t>
      </w:r>
    </w:p>
    <w:p w14:paraId="2A29F7B4" w14:textId="77777777" w:rsidR="00BB4C2B" w:rsidRPr="003B3B9F" w:rsidRDefault="00BB4C2B" w:rsidP="00BB4C2B">
      <w:pPr>
        <w:pStyle w:val="BodyTextCEWO"/>
      </w:pPr>
      <w:r w:rsidRPr="003B3B9F">
        <w:t xml:space="preserve">A sub-sample of 26 larvae hatched from live-picked eggs and 26 eggs, comprising both golden </w:t>
      </w:r>
      <w:r>
        <w:t xml:space="preserve">perch </w:t>
      </w:r>
      <w:r w:rsidRPr="003B3B9F">
        <w:t xml:space="preserve">and silver perch, and representing all possible combinations of sites and sampling events, were submitted to the Australian Genome Research Facility (AGRF). Nucleic acid extraction and subsequent verification of species assignment was based on dual-direction sequencing following PCR amplification. Genetic assignment of golden </w:t>
      </w:r>
      <w:r>
        <w:t xml:space="preserve">perch </w:t>
      </w:r>
      <w:r w:rsidRPr="003B3B9F">
        <w:t>and silver perch generally conformed to laboratory identification based on morphological characteristics, and species assignment to egg captures was scaled for each site and trip based on the ratios of hatched and identified larvae and eggs. A sub-sample of five larval cod (</w:t>
      </w:r>
      <w:r w:rsidRPr="003B3B9F">
        <w:rPr>
          <w:i/>
        </w:rPr>
        <w:t>Maccullochella</w:t>
      </w:r>
      <w:r w:rsidRPr="003B3B9F">
        <w:t xml:space="preserve"> spp.) captured in light traps from the Narrandera zone during the first two sampling events were also submitted to AGRF to differentiate between Murray cod and trout cod (</w:t>
      </w:r>
      <w:r w:rsidRPr="003B3B9F">
        <w:rPr>
          <w:i/>
        </w:rPr>
        <w:t>Maccullochella macquariensis</w:t>
      </w:r>
      <w:r w:rsidRPr="003B3B9F">
        <w:t xml:space="preserve">) captures, as both species occur within this zone. Four samples were confirmed to be trout cod and one Murray cod. Although, given that drift net samples were not submitted for DNA, and represent the predominant method of capture, samples were pooled at the genus level (i.e. </w:t>
      </w:r>
      <w:r w:rsidRPr="003B3B9F">
        <w:rPr>
          <w:i/>
        </w:rPr>
        <w:t>Maccullochella</w:t>
      </w:r>
      <w:r w:rsidRPr="003B3B9F">
        <w:t xml:space="preserve"> spp.) due to difficulties with species identification, as per previous short-term intervention monitoring (Wassens et al. 2013, 2014).</w:t>
      </w:r>
    </w:p>
    <w:p w14:paraId="2710835E" w14:textId="77777777" w:rsidR="00BB4C2B" w:rsidRPr="0033008F" w:rsidRDefault="00BB4C2B" w:rsidP="00BB4C2B">
      <w:pPr>
        <w:pStyle w:val="Question"/>
        <w:rPr>
          <w:rStyle w:val="BookTitle"/>
          <w:b/>
        </w:rPr>
      </w:pPr>
      <w:r w:rsidRPr="0033008F">
        <w:rPr>
          <w:rStyle w:val="BookTitle"/>
          <w:b/>
        </w:rPr>
        <w:t>Data analysis</w:t>
      </w:r>
    </w:p>
    <w:p w14:paraId="3F8C71DC" w14:textId="77777777" w:rsidR="00BB4C2B" w:rsidRPr="003B3B9F" w:rsidRDefault="00BB4C2B" w:rsidP="00BB4C2B">
      <w:pPr>
        <w:pStyle w:val="BodyTextCEWO"/>
      </w:pPr>
      <w:r w:rsidRPr="003B3B9F">
        <w:t>Data were standardised to a single value per species, site, sampling event and method (i.e. total catch for each species from a site was pooled by sampling method) and are represented as catch per unit effort (CPUE; number of larvae per light trap hour or the number of larvae per cubic metre of water filtered). Juveniles and adults were excluded from analysis and reporting. Daily stream gauging data from Narrandera (Water</w:t>
      </w:r>
      <w:r>
        <w:t>NSW</w:t>
      </w:r>
      <w:r w:rsidRPr="003B3B9F">
        <w:t xml:space="preserve"> gauge 410005) and Carrathool (gauge 410078) was used to represent daily water level changes in respective hydrological zones. To determine differences in larval fish CPUE between zones (Narrandera and Carrathool) and years (2014-15 and 2015-16), data were analysed using a two-way fixed factor (with zone and year as factors) Permutational Multivariate Analysis of Variance (PERMANOVA; </w:t>
      </w:r>
      <w:r>
        <w:t>Anderson 2008)</w:t>
      </w:r>
      <w:r w:rsidRPr="003B3B9F">
        <w:t xml:space="preserve">. Raw data were initially fourth root transformed and the results used to produce a similarity matrix using the Bray-Curtis resemblance measure. All tests were considered significant at </w:t>
      </w:r>
      <w:r w:rsidRPr="003B3B9F">
        <w:rPr>
          <w:i/>
        </w:rPr>
        <w:t>P</w:t>
      </w:r>
      <w:r w:rsidRPr="003B3B9F">
        <w:t xml:space="preserve"> &lt; 0.05. Where significant differences were identified, SIMPER tests were used to identify individual species contributions to average dissimilarities.</w:t>
      </w:r>
    </w:p>
    <w:p w14:paraId="09F8CE0E" w14:textId="77777777" w:rsidR="00BB4C2B" w:rsidRPr="003B3B9F" w:rsidRDefault="00BB4C2B" w:rsidP="00BB4C2B">
      <w:pPr>
        <w:pStyle w:val="BodyTextCEWO"/>
      </w:pPr>
      <w:r w:rsidRPr="003B3B9F">
        <w:t>A linear mixed-effect modelling approach was undertaken to examine the (binary) probability of periodic species spawning (golden perch and silver perch) in response to abiotic factors (hydrology and temperature). Briefly, model-selection was undertaken examining a suite of hydrological (water level, cumulative water level and changes in water level) and climatic (water temperature, changes in water temperature) variables for each hydrological zone during each of the sampling events within both watering years. Only linear associations were considered during this early developmental stage of the project and the top predictor combinations are presented graphically.</w:t>
      </w:r>
    </w:p>
    <w:p w14:paraId="2905AD5A" w14:textId="77777777" w:rsidR="00BB4C2B" w:rsidRPr="003B3B9F" w:rsidRDefault="00BB4C2B" w:rsidP="00BB4C2B">
      <w:pPr>
        <w:pStyle w:val="BodyTextCEWO"/>
      </w:pPr>
      <w:r w:rsidRPr="003B3B9F">
        <w:t>Category 1 Fish Community data collected from the focal zone in both March 2015 and March 2016 (encompassing Yarradda, Bringagee and McKennas larval sampling sites) as per</w:t>
      </w:r>
      <w:r>
        <w:t xml:space="preserve"> </w:t>
      </w:r>
      <w:r>
        <w:rPr>
          <w:noProof/>
        </w:rPr>
        <w:t>Hale, Stoffels et al. (2013)</w:t>
      </w:r>
      <w:r w:rsidRPr="003B3B9F">
        <w:t xml:space="preserve"> are presented to examine whether spawning in either watering year translated into young-of-year recruitment. Specifically, length-frequency plots are presented to indicate the presence of new recruits as a proportion of the sampled population.  </w:t>
      </w:r>
    </w:p>
    <w:p w14:paraId="59D82D5C" w14:textId="034B0AEB" w:rsidR="00BB4C2B" w:rsidRPr="003B3B9F" w:rsidRDefault="00A32417" w:rsidP="00BB4C2B">
      <w:r>
        <w:rPr>
          <w:noProof/>
        </w:rPr>
        <w:drawing>
          <wp:inline distT="0" distB="0" distL="0" distR="0" wp14:anchorId="1CDD8DE9" wp14:editId="1B6B6D41">
            <wp:extent cx="5705475" cy="2676525"/>
            <wp:effectExtent l="0" t="0" r="9525" b="9525"/>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705475" cy="2676525"/>
                    </a:xfrm>
                    <a:prstGeom prst="rect">
                      <a:avLst/>
                    </a:prstGeom>
                    <a:noFill/>
                    <a:ln>
                      <a:noFill/>
                    </a:ln>
                  </pic:spPr>
                </pic:pic>
              </a:graphicData>
            </a:graphic>
          </wp:inline>
        </w:drawing>
      </w:r>
    </w:p>
    <w:p w14:paraId="55511031" w14:textId="77777777" w:rsidR="00BB4C2B" w:rsidRPr="003B3B9F" w:rsidRDefault="00BB4C2B" w:rsidP="00BB4C2B">
      <w:pPr>
        <w:pStyle w:val="Tabletext"/>
      </w:pPr>
      <w:bookmarkStart w:id="976" w:name="_Ref460411871"/>
      <w:bookmarkStart w:id="977" w:name="_Toc460853242"/>
      <w:bookmarkStart w:id="978" w:name="_Toc473907392"/>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8</w:t>
      </w:r>
      <w:r w:rsidR="00561A34">
        <w:rPr>
          <w:noProof/>
        </w:rPr>
        <w:fldChar w:fldCharType="end"/>
      </w:r>
      <w:bookmarkEnd w:id="976"/>
      <w:r w:rsidRPr="003B3B9F">
        <w:t xml:space="preserve"> Locations of larval fish in-channel sampling sites on the Murrumbidgee River, encompassing Narrandera (The Dairy (DAI), Narrandera (NRD) and Euroley Bridge (EUB)) and Carrathool (Yarradda (YRR), Bringagee (BRI) and McKennas (MKR)) hydrological zones.</w:t>
      </w:r>
      <w:bookmarkEnd w:id="977"/>
      <w:bookmarkEnd w:id="978"/>
      <w:r w:rsidRPr="003B3B9F">
        <w:t xml:space="preserve"> </w:t>
      </w:r>
    </w:p>
    <w:p w14:paraId="21E7059D" w14:textId="77777777" w:rsidR="00BB4C2B" w:rsidRPr="003B3B9F" w:rsidRDefault="00BB4C2B" w:rsidP="00BB4C2B">
      <w:pPr>
        <w:spacing w:after="0" w:line="240" w:lineRule="auto"/>
        <w:jc w:val="left"/>
        <w:rPr>
          <w:b/>
          <w:i/>
          <w:iCs/>
          <w:color w:val="076028"/>
          <w:kern w:val="32"/>
          <w:lang w:bidi="th-TH"/>
        </w:rPr>
      </w:pPr>
    </w:p>
    <w:p w14:paraId="36CF1B66" w14:textId="77777777" w:rsidR="00BB4C2B" w:rsidRPr="003B3B9F" w:rsidRDefault="00BB4C2B" w:rsidP="00BB4C2B">
      <w:pPr>
        <w:pStyle w:val="Heading3"/>
      </w:pPr>
      <w:bookmarkStart w:id="979" w:name="_Toc460839479"/>
      <w:bookmarkStart w:id="980" w:name="_Toc460839755"/>
      <w:bookmarkStart w:id="981" w:name="_Toc460839902"/>
      <w:bookmarkStart w:id="982" w:name="_Toc460840024"/>
      <w:bookmarkStart w:id="983" w:name="_Toc460840388"/>
      <w:bookmarkStart w:id="984" w:name="_Toc460843759"/>
      <w:bookmarkStart w:id="985" w:name="_Toc460851532"/>
      <w:bookmarkStart w:id="986" w:name="_Toc460934842"/>
      <w:bookmarkStart w:id="987" w:name="_Toc471725734"/>
      <w:bookmarkStart w:id="988" w:name="_Toc473907112"/>
      <w:r w:rsidRPr="003B3B9F">
        <w:t>Results</w:t>
      </w:r>
      <w:bookmarkEnd w:id="979"/>
      <w:bookmarkEnd w:id="980"/>
      <w:bookmarkEnd w:id="981"/>
      <w:bookmarkEnd w:id="982"/>
      <w:bookmarkEnd w:id="983"/>
      <w:bookmarkEnd w:id="984"/>
      <w:bookmarkEnd w:id="985"/>
      <w:bookmarkEnd w:id="986"/>
      <w:bookmarkEnd w:id="987"/>
      <w:bookmarkEnd w:id="988"/>
      <w:r w:rsidRPr="003B3B9F">
        <w:t xml:space="preserve"> </w:t>
      </w:r>
    </w:p>
    <w:p w14:paraId="425AD6D8" w14:textId="77777777" w:rsidR="00BB4C2B" w:rsidRPr="003B3B9F" w:rsidRDefault="00BB4C2B" w:rsidP="00BB4C2B">
      <w:pPr>
        <w:pStyle w:val="BodyTextCEWO"/>
      </w:pPr>
      <w:r w:rsidRPr="003B3B9F">
        <w:t xml:space="preserve">A combined total of 4,291 eggs and larvae were collected during the 2015-16 sampling. At least nine native fish species (Australian smelt </w:t>
      </w:r>
      <w:r>
        <w:t>(</w:t>
      </w:r>
      <w:r w:rsidRPr="003B3B9F">
        <w:rPr>
          <w:i/>
        </w:rPr>
        <w:t>Retropinna semoni</w:t>
      </w:r>
      <w:r>
        <w:rPr>
          <w:i/>
        </w:rPr>
        <w:t>)</w:t>
      </w:r>
      <w:r w:rsidRPr="003B3B9F">
        <w:t xml:space="preserve">, bony herring </w:t>
      </w:r>
      <w:r>
        <w:t>(</w:t>
      </w:r>
      <w:r w:rsidRPr="003B3B9F">
        <w:rPr>
          <w:i/>
        </w:rPr>
        <w:t>Nematalosa erebi</w:t>
      </w:r>
      <w:r>
        <w:rPr>
          <w:i/>
        </w:rPr>
        <w:t>)</w:t>
      </w:r>
      <w:r w:rsidRPr="003B3B9F">
        <w:t xml:space="preserve">, carp gudgeon </w:t>
      </w:r>
      <w:r>
        <w:t>(</w:t>
      </w:r>
      <w:r w:rsidRPr="003B3B9F">
        <w:rPr>
          <w:i/>
        </w:rPr>
        <w:t>Hypseleotris</w:t>
      </w:r>
      <w:r w:rsidRPr="003B3B9F">
        <w:t xml:space="preserve"> spp.</w:t>
      </w:r>
      <w:r>
        <w:t>)</w:t>
      </w:r>
      <w:r w:rsidRPr="003B3B9F">
        <w:t xml:space="preserve">, flat-headed gudgeon </w:t>
      </w:r>
      <w:r>
        <w:t>(</w:t>
      </w:r>
      <w:r w:rsidRPr="003B3B9F">
        <w:rPr>
          <w:i/>
        </w:rPr>
        <w:t>Philypnodon grandiceps</w:t>
      </w:r>
      <w:r>
        <w:rPr>
          <w:i/>
        </w:rPr>
        <w:t>)</w:t>
      </w:r>
      <w:r w:rsidRPr="003B3B9F">
        <w:t xml:space="preserve">, golden perch </w:t>
      </w:r>
      <w:r>
        <w:t>(</w:t>
      </w:r>
      <w:r w:rsidRPr="003B3B9F">
        <w:rPr>
          <w:i/>
        </w:rPr>
        <w:t>Macquaria ambigua</w:t>
      </w:r>
      <w:r>
        <w:rPr>
          <w:i/>
        </w:rPr>
        <w:t>)</w:t>
      </w:r>
      <w:r w:rsidRPr="003B3B9F">
        <w:t xml:space="preserve">, Murray cod </w:t>
      </w:r>
      <w:r>
        <w:t>(</w:t>
      </w:r>
      <w:r w:rsidRPr="003B3B9F">
        <w:rPr>
          <w:i/>
        </w:rPr>
        <w:t>Maccullochella peelii</w:t>
      </w:r>
      <w:r>
        <w:rPr>
          <w:i/>
        </w:rPr>
        <w:t>)</w:t>
      </w:r>
      <w:r w:rsidRPr="003B3B9F">
        <w:t xml:space="preserve">, Murray-Darling rainbowfish </w:t>
      </w:r>
      <w:r>
        <w:t>(</w:t>
      </w:r>
      <w:r w:rsidRPr="003B3B9F">
        <w:rPr>
          <w:i/>
        </w:rPr>
        <w:t>Melanotaenia fluviatilis</w:t>
      </w:r>
      <w:r>
        <w:rPr>
          <w:i/>
        </w:rPr>
        <w:t>)</w:t>
      </w:r>
      <w:r w:rsidRPr="003B3B9F">
        <w:t xml:space="preserve">, silver perch </w:t>
      </w:r>
      <w:r>
        <w:t>(</w:t>
      </w:r>
      <w:r w:rsidRPr="003B3B9F">
        <w:rPr>
          <w:i/>
        </w:rPr>
        <w:t>Bidyanus bidyanus</w:t>
      </w:r>
      <w:r>
        <w:rPr>
          <w:i/>
        </w:rPr>
        <w:t>)</w:t>
      </w:r>
      <w:r w:rsidRPr="003B3B9F">
        <w:t xml:space="preserve"> and trout cod </w:t>
      </w:r>
      <w:r>
        <w:t>(</w:t>
      </w:r>
      <w:r w:rsidRPr="003B3B9F">
        <w:rPr>
          <w:i/>
        </w:rPr>
        <w:t>Maccullochella macquariensis</w:t>
      </w:r>
      <w:r>
        <w:rPr>
          <w:i/>
        </w:rPr>
        <w:t>)</w:t>
      </w:r>
      <w:r w:rsidRPr="003B3B9F">
        <w:t xml:space="preserve">) and one alien species (common carp </w:t>
      </w:r>
      <w:r>
        <w:t>(</w:t>
      </w:r>
      <w:r w:rsidRPr="003B3B9F">
        <w:rPr>
          <w:i/>
        </w:rPr>
        <w:t>Cyprinus carpio</w:t>
      </w:r>
      <w:r>
        <w:rPr>
          <w:i/>
        </w:rPr>
        <w:t>)</w:t>
      </w:r>
      <w:r w:rsidRPr="003B3B9F">
        <w:t>) spawned in the Murrumbidgee River in 2015-16 (</w:t>
      </w:r>
      <w:r>
        <w:fldChar w:fldCharType="begin"/>
      </w:r>
      <w:r>
        <w:instrText xml:space="preserve"> REF _Ref460411922 \h </w:instrText>
      </w:r>
      <w:r>
        <w:fldChar w:fldCharType="separate"/>
      </w:r>
      <w:r>
        <w:t xml:space="preserve">Table </w:t>
      </w:r>
      <w:r>
        <w:rPr>
          <w:noProof/>
        </w:rPr>
        <w:t>5</w:t>
      </w:r>
      <w:r>
        <w:noBreakHyphen/>
      </w:r>
      <w:r>
        <w:rPr>
          <w:noProof/>
        </w:rPr>
        <w:t>5</w:t>
      </w:r>
      <w:r>
        <w:fldChar w:fldCharType="end"/>
      </w:r>
      <w:r w:rsidRPr="003B3B9F">
        <w:t>). Additionally, early stage juvenile Murray River crayfish and freshwater yabby were captured in drift nets (</w:t>
      </w:r>
      <w:r>
        <w:fldChar w:fldCharType="begin"/>
      </w:r>
      <w:r>
        <w:instrText xml:space="preserve"> REF _Ref460411922 \h </w:instrText>
      </w:r>
      <w:r>
        <w:fldChar w:fldCharType="separate"/>
      </w:r>
      <w:r>
        <w:t xml:space="preserve">Table </w:t>
      </w:r>
      <w:r>
        <w:rPr>
          <w:noProof/>
        </w:rPr>
        <w:t>5</w:t>
      </w:r>
      <w:r>
        <w:noBreakHyphen/>
      </w:r>
      <w:r>
        <w:rPr>
          <w:noProof/>
        </w:rPr>
        <w:t>5</w:t>
      </w:r>
      <w:r>
        <w:fldChar w:fldCharType="end"/>
      </w:r>
      <w:r w:rsidRPr="003B3B9F">
        <w:t>). Cod species (</w:t>
      </w:r>
      <w:r w:rsidRPr="003B3B9F">
        <w:rPr>
          <w:i/>
        </w:rPr>
        <w:t>Maccullochella</w:t>
      </w:r>
      <w:r w:rsidRPr="003B3B9F">
        <w:t xml:space="preserve"> spp.) were captured in the greatest abundance (</w:t>
      </w:r>
      <w:r w:rsidRPr="003B3B9F">
        <w:rPr>
          <w:i/>
        </w:rPr>
        <w:t>n</w:t>
      </w:r>
      <w:r w:rsidRPr="003B3B9F">
        <w:t>=1925), and occurred at all combinations of sites and using both methods (</w:t>
      </w:r>
      <w:r>
        <w:fldChar w:fldCharType="begin"/>
      </w:r>
      <w:r>
        <w:instrText xml:space="preserve"> REF _Ref460411922 \h </w:instrText>
      </w:r>
      <w:r>
        <w:fldChar w:fldCharType="separate"/>
      </w:r>
      <w:r>
        <w:t xml:space="preserve">Table </w:t>
      </w:r>
      <w:r>
        <w:rPr>
          <w:noProof/>
        </w:rPr>
        <w:t>5</w:t>
      </w:r>
      <w:r>
        <w:noBreakHyphen/>
      </w:r>
      <w:r>
        <w:rPr>
          <w:noProof/>
        </w:rPr>
        <w:t>5</w:t>
      </w:r>
      <w:r>
        <w:fldChar w:fldCharType="end"/>
      </w:r>
      <w:r w:rsidRPr="003B3B9F">
        <w:t>). Australian smelt larvae were also abundant (</w:t>
      </w:r>
      <w:r w:rsidRPr="003B3B9F">
        <w:rPr>
          <w:i/>
        </w:rPr>
        <w:t>n</w:t>
      </w:r>
      <w:r w:rsidRPr="003B3B9F">
        <w:t>=802) and were captured at all sites primarily in light traps. Both silver perch and golden perch eggs were captured in both hydrological zones using drift nets. Silver perch eggs were captured at all sampling sites and in a higher abundance (</w:t>
      </w:r>
      <w:r w:rsidRPr="003B3B9F">
        <w:rPr>
          <w:i/>
        </w:rPr>
        <w:t>n</w:t>
      </w:r>
      <w:r w:rsidRPr="003B3B9F">
        <w:t>=1191) than golden perch eggs (</w:t>
      </w:r>
      <w:r w:rsidRPr="003B3B9F">
        <w:rPr>
          <w:i/>
        </w:rPr>
        <w:t>n</w:t>
      </w:r>
      <w:r w:rsidRPr="003B3B9F">
        <w:t xml:space="preserve">=144) which were captured at four sites. One golden perch larvae (post-flexion stage estimated at ~20 days post-hatch) was captured at McKennas in the Carrathool zone in mid-November 2015. </w:t>
      </w:r>
    </w:p>
    <w:p w14:paraId="31F0FE8D" w14:textId="77777777" w:rsidR="00BB4C2B" w:rsidRPr="003B3B9F" w:rsidRDefault="00BB4C2B" w:rsidP="00BB4C2B">
      <w:pPr>
        <w:pStyle w:val="BodyTextCEWO"/>
      </w:pPr>
      <w:r w:rsidRPr="003B3B9F">
        <w:t>Catch per unit effort of larvae and eggs did not differ significantly between years (</w:t>
      </w:r>
      <w:r w:rsidRPr="003B3B9F">
        <w:rPr>
          <w:i/>
        </w:rPr>
        <w:t>Pseudo-F</w:t>
      </w:r>
      <w:r w:rsidRPr="003B3B9F">
        <w:rPr>
          <w:i/>
          <w:vertAlign w:val="subscript"/>
        </w:rPr>
        <w:t>1</w:t>
      </w:r>
      <w:r w:rsidRPr="003B3B9F">
        <w:rPr>
          <w:vertAlign w:val="subscript"/>
        </w:rPr>
        <w:t>,67</w:t>
      </w:r>
      <w:r w:rsidRPr="003B3B9F">
        <w:t xml:space="preserve"> = 0.618, </w:t>
      </w:r>
      <w:r w:rsidRPr="003B3B9F">
        <w:rPr>
          <w:i/>
        </w:rPr>
        <w:t>P</w:t>
      </w:r>
      <w:r w:rsidRPr="003B3B9F">
        <w:t xml:space="preserve"> =0.648), although did differ significantly between hydrological zones (</w:t>
      </w:r>
      <w:r w:rsidRPr="003B3B9F">
        <w:rPr>
          <w:i/>
        </w:rPr>
        <w:t>Pseudo-F</w:t>
      </w:r>
      <w:r w:rsidRPr="003B3B9F">
        <w:rPr>
          <w:i/>
          <w:vertAlign w:val="subscript"/>
        </w:rPr>
        <w:t>1</w:t>
      </w:r>
      <w:r w:rsidRPr="003B3B9F">
        <w:rPr>
          <w:vertAlign w:val="subscript"/>
        </w:rPr>
        <w:t>,67</w:t>
      </w:r>
      <w:r w:rsidRPr="003B3B9F">
        <w:t xml:space="preserve"> = 4.832, </w:t>
      </w:r>
      <w:r w:rsidRPr="003B3B9F">
        <w:rPr>
          <w:i/>
        </w:rPr>
        <w:t>P</w:t>
      </w:r>
      <w:r w:rsidRPr="003B3B9F">
        <w:t xml:space="preserve"> =0.001). There was no significant difference in the interaction between year and zone (</w:t>
      </w:r>
      <w:r w:rsidRPr="003B3B9F">
        <w:rPr>
          <w:i/>
        </w:rPr>
        <w:t>Pseudo-F</w:t>
      </w:r>
      <w:r w:rsidRPr="003B3B9F">
        <w:rPr>
          <w:i/>
          <w:vertAlign w:val="subscript"/>
        </w:rPr>
        <w:t>1</w:t>
      </w:r>
      <w:r w:rsidRPr="003B3B9F">
        <w:rPr>
          <w:vertAlign w:val="subscript"/>
        </w:rPr>
        <w:t>,67</w:t>
      </w:r>
      <w:r w:rsidRPr="003B3B9F">
        <w:t xml:space="preserve"> =1.680, </w:t>
      </w:r>
      <w:r w:rsidRPr="003B3B9F">
        <w:rPr>
          <w:i/>
        </w:rPr>
        <w:t>P</w:t>
      </w:r>
      <w:r w:rsidRPr="003B3B9F">
        <w:t xml:space="preserve"> =0.164). SIMPER analysis indicated that the observed differences among zones were primarily driven by variability in the abundance of Australian smelt, cod species and carp gudgeon larvae, with the abundance of all three higher in the Carrathool zone. </w:t>
      </w:r>
    </w:p>
    <w:p w14:paraId="05623826" w14:textId="77777777" w:rsidR="00BB4C2B" w:rsidRPr="003B3B9F" w:rsidRDefault="00BB4C2B" w:rsidP="00BB4C2B">
      <w:pPr>
        <w:pStyle w:val="BodyTextCEWO"/>
      </w:pPr>
      <w:r w:rsidRPr="003B3B9F">
        <w:t xml:space="preserve">Distinct peaks were evident in the timing of collection of larvae and eggs of most fish species in 2015-16. Australian smelt larvae were more abundant in the Carrathool zone, and catch data displayed similar bi-modal peaks to 2014-15, with highest catches in early October and early November. Carp gudgeon larvae likewise were more abundant in the Carrathool zone, and captures peaked in December when water temperatures consistently exceeded 25 </w:t>
      </w:r>
      <w:r w:rsidRPr="003B3B9F">
        <w:rPr>
          <w:vertAlign w:val="superscript"/>
        </w:rPr>
        <w:t>o</w:t>
      </w:r>
      <w:r w:rsidRPr="003B3B9F">
        <w:t>C (</w:t>
      </w:r>
      <w:r>
        <w:fldChar w:fldCharType="begin"/>
      </w:r>
      <w:r>
        <w:instrText xml:space="preserve"> REF _Ref460411979 \h </w:instrText>
      </w:r>
      <w:r>
        <w:fldChar w:fldCharType="separate"/>
      </w:r>
      <w:r>
        <w:t xml:space="preserve">Figure </w:t>
      </w:r>
      <w:r>
        <w:rPr>
          <w:noProof/>
        </w:rPr>
        <w:t>5</w:t>
      </w:r>
      <w:r>
        <w:noBreakHyphen/>
      </w:r>
      <w:r>
        <w:rPr>
          <w:noProof/>
        </w:rPr>
        <w:t>9</w:t>
      </w:r>
      <w:r>
        <w:fldChar w:fldCharType="end"/>
      </w:r>
      <w:r>
        <w:t xml:space="preserve"> and </w:t>
      </w:r>
      <w:r>
        <w:fldChar w:fldCharType="begin"/>
      </w:r>
      <w:r>
        <w:instrText xml:space="preserve"> REF _Ref460411991 \h </w:instrText>
      </w:r>
      <w:r>
        <w:fldChar w:fldCharType="separate"/>
      </w:r>
      <w:r>
        <w:t xml:space="preserve">Figure </w:t>
      </w:r>
      <w:r>
        <w:rPr>
          <w:noProof/>
        </w:rPr>
        <w:t>5</w:t>
      </w:r>
      <w:r>
        <w:noBreakHyphen/>
      </w:r>
      <w:r>
        <w:rPr>
          <w:noProof/>
        </w:rPr>
        <w:t>10</w:t>
      </w:r>
      <w:r>
        <w:fldChar w:fldCharType="end"/>
      </w:r>
      <w:r w:rsidRPr="003B3B9F">
        <w:t xml:space="preserve">). Conversely, captures of cod larvae peaked in mid-November 2015 in the Narrandera zone (water temperature 24 </w:t>
      </w:r>
      <w:r w:rsidRPr="003B3B9F">
        <w:rPr>
          <w:vertAlign w:val="superscript"/>
        </w:rPr>
        <w:t>o</w:t>
      </w:r>
      <w:r w:rsidRPr="003B3B9F">
        <w:t xml:space="preserve">C) and late October – mid-November 2015 in the Carrathool zone (23 </w:t>
      </w:r>
      <w:r w:rsidRPr="003B3B9F">
        <w:rPr>
          <w:vertAlign w:val="superscript"/>
        </w:rPr>
        <w:t>o</w:t>
      </w:r>
      <w:r w:rsidRPr="003B3B9F">
        <w:t>C) (</w:t>
      </w:r>
      <w:r>
        <w:fldChar w:fldCharType="begin"/>
      </w:r>
      <w:r>
        <w:instrText xml:space="preserve"> REF _Ref460411979 \h </w:instrText>
      </w:r>
      <w:r>
        <w:fldChar w:fldCharType="separate"/>
      </w:r>
      <w:r>
        <w:t xml:space="preserve">Figure </w:t>
      </w:r>
      <w:r>
        <w:rPr>
          <w:noProof/>
        </w:rPr>
        <w:t>5</w:t>
      </w:r>
      <w:r>
        <w:noBreakHyphen/>
      </w:r>
      <w:r>
        <w:rPr>
          <w:noProof/>
        </w:rPr>
        <w:t>9</w:t>
      </w:r>
      <w:r>
        <w:fldChar w:fldCharType="end"/>
      </w:r>
      <w:r>
        <w:t xml:space="preserve"> and </w:t>
      </w:r>
      <w:r>
        <w:fldChar w:fldCharType="begin"/>
      </w:r>
      <w:r>
        <w:instrText xml:space="preserve"> REF _Ref460411991 \h </w:instrText>
      </w:r>
      <w:r>
        <w:fldChar w:fldCharType="separate"/>
      </w:r>
      <w:r>
        <w:t xml:space="preserve">Figure </w:t>
      </w:r>
      <w:r>
        <w:rPr>
          <w:noProof/>
        </w:rPr>
        <w:t>5</w:t>
      </w:r>
      <w:r>
        <w:noBreakHyphen/>
      </w:r>
      <w:r>
        <w:rPr>
          <w:noProof/>
        </w:rPr>
        <w:t>10</w:t>
      </w:r>
      <w:r>
        <w:fldChar w:fldCharType="end"/>
      </w:r>
      <w:r w:rsidRPr="003B3B9F">
        <w:t>). Bony herring larvae were only captured in the Carrathool zone, in November and December. Flat-headed gudgeon larvae were captured at multiple sites in both the Narrandera and Carrathool zones in both November and December. Murray-Darling rainbowfish were only captured in the Narrandera zone using light traps in both November and December. Trout cod metalarvae were captured in light traps in the Narrandera zone only, and these captures were in late October 2015. Common carp eggs were captured at the Dairy site in the Narrandera zone in late October, and larvae were captured at Narrandera zone sites Euroley Bridge and Narrandera in mid- and late-October, respectively.</w:t>
      </w:r>
    </w:p>
    <w:p w14:paraId="2410C3E0" w14:textId="77777777" w:rsidR="00BB4C2B" w:rsidRPr="003B3B9F" w:rsidRDefault="00BB4C2B" w:rsidP="00BB4C2B">
      <w:pPr>
        <w:pStyle w:val="BodyTextCEWO"/>
      </w:pPr>
      <w:r w:rsidRPr="003B3B9F">
        <w:t>Golden perch eggs were collected from one site in the Narrandera zone on weeks one (15 October 2015; water temperature 20</w:t>
      </w:r>
      <w:r w:rsidRPr="003B3B9F">
        <w:rPr>
          <w:vertAlign w:val="superscript"/>
        </w:rPr>
        <w:t xml:space="preserve"> o</w:t>
      </w:r>
      <w:r w:rsidRPr="003B3B9F">
        <w:t>C), two (29 October 2015; water temperature 21</w:t>
      </w:r>
      <w:r w:rsidRPr="003B3B9F">
        <w:rPr>
          <w:vertAlign w:val="superscript"/>
        </w:rPr>
        <w:t xml:space="preserve"> o</w:t>
      </w:r>
      <w:r w:rsidRPr="003B3B9F">
        <w:t>C) and three (12 November 2015; water temperature 24</w:t>
      </w:r>
      <w:r w:rsidRPr="003B3B9F">
        <w:rPr>
          <w:vertAlign w:val="superscript"/>
        </w:rPr>
        <w:t xml:space="preserve"> o</w:t>
      </w:r>
      <w:r w:rsidRPr="003B3B9F">
        <w:t xml:space="preserve">C). In the Carrathool zone, golden perch eggs were collected from two sites (Bringagee and Yarradda) on 28 October 2015 (22 </w:t>
      </w:r>
      <w:r w:rsidRPr="003B3B9F">
        <w:rPr>
          <w:vertAlign w:val="superscript"/>
        </w:rPr>
        <w:t>o</w:t>
      </w:r>
      <w:r w:rsidRPr="003B3B9F">
        <w:t xml:space="preserve">C; </w:t>
      </w:r>
      <w:r>
        <w:fldChar w:fldCharType="begin"/>
      </w:r>
      <w:r>
        <w:instrText xml:space="preserve"> REF _Ref460411979 \h </w:instrText>
      </w:r>
      <w:r>
        <w:fldChar w:fldCharType="separate"/>
      </w:r>
      <w:r>
        <w:t xml:space="preserve">Figure </w:t>
      </w:r>
      <w:r>
        <w:rPr>
          <w:noProof/>
        </w:rPr>
        <w:t>5</w:t>
      </w:r>
      <w:r>
        <w:noBreakHyphen/>
      </w:r>
      <w:r>
        <w:rPr>
          <w:noProof/>
        </w:rPr>
        <w:t>9</w:t>
      </w:r>
      <w:r>
        <w:fldChar w:fldCharType="end"/>
      </w:r>
      <w:r w:rsidRPr="003B3B9F">
        <w:t>). A golden perch larva was captured from McKennas site in the Carrathool zone on 10 November 2015. Predictive models indicated a weak negative relationship between the probability of golden perch spawning and ten day cumulative river levels (</w:t>
      </w:r>
      <w:r>
        <w:fldChar w:fldCharType="begin"/>
      </w:r>
      <w:r>
        <w:instrText xml:space="preserve"> REF _Ref460412045 \h </w:instrText>
      </w:r>
      <w:r>
        <w:fldChar w:fldCharType="separate"/>
      </w:r>
      <w:r>
        <w:t xml:space="preserve">Figure </w:t>
      </w:r>
      <w:r>
        <w:rPr>
          <w:noProof/>
        </w:rPr>
        <w:t>5</w:t>
      </w:r>
      <w:r>
        <w:noBreakHyphen/>
      </w:r>
      <w:r>
        <w:rPr>
          <w:noProof/>
        </w:rPr>
        <w:t>11</w:t>
      </w:r>
      <w:r>
        <w:fldChar w:fldCharType="end"/>
      </w:r>
      <w:r w:rsidRPr="003B3B9F">
        <w:t>a) and also a negative relationship with increasing water temperatures (</w:t>
      </w:r>
      <w:r>
        <w:fldChar w:fldCharType="begin"/>
      </w:r>
      <w:r>
        <w:instrText xml:space="preserve"> REF _Ref460412045 \h </w:instrText>
      </w:r>
      <w:r>
        <w:fldChar w:fldCharType="separate"/>
      </w:r>
      <w:r>
        <w:t xml:space="preserve">Figure </w:t>
      </w:r>
      <w:r>
        <w:rPr>
          <w:noProof/>
        </w:rPr>
        <w:t>5</w:t>
      </w:r>
      <w:r>
        <w:noBreakHyphen/>
      </w:r>
      <w:r>
        <w:rPr>
          <w:noProof/>
        </w:rPr>
        <w:t>11</w:t>
      </w:r>
      <w:r>
        <w:fldChar w:fldCharType="end"/>
      </w:r>
      <w:r w:rsidRPr="003B3B9F">
        <w:t xml:space="preserve">b). Silver perch eggs were collected from all sites in the Narrandera zone and in five of six sampling weeks, and captures peaked on 26 November 2015 (water temperature 21 </w:t>
      </w:r>
      <w:r w:rsidRPr="003B3B9F">
        <w:rPr>
          <w:vertAlign w:val="superscript"/>
        </w:rPr>
        <w:t>o</w:t>
      </w:r>
      <w:r w:rsidRPr="003B3B9F">
        <w:t xml:space="preserve">C; </w:t>
      </w:r>
      <w:r>
        <w:fldChar w:fldCharType="begin"/>
      </w:r>
      <w:r>
        <w:instrText xml:space="preserve"> REF _Ref460411979 \h </w:instrText>
      </w:r>
      <w:r>
        <w:fldChar w:fldCharType="separate"/>
      </w:r>
      <w:r>
        <w:t xml:space="preserve">Figure </w:t>
      </w:r>
      <w:r>
        <w:rPr>
          <w:noProof/>
        </w:rPr>
        <w:t>5</w:t>
      </w:r>
      <w:r>
        <w:noBreakHyphen/>
      </w:r>
      <w:r>
        <w:rPr>
          <w:noProof/>
        </w:rPr>
        <w:t>9</w:t>
      </w:r>
      <w:r>
        <w:fldChar w:fldCharType="end"/>
      </w:r>
      <w:r w:rsidRPr="003B3B9F">
        <w:t>). In the Carrathool zone, silver perch eggs were collected from two sites in week two (27–28 October 2015; water temperature 22</w:t>
      </w:r>
      <w:r w:rsidRPr="003B3B9F">
        <w:rPr>
          <w:vertAlign w:val="superscript"/>
        </w:rPr>
        <w:t xml:space="preserve"> o</w:t>
      </w:r>
      <w:r w:rsidRPr="003B3B9F">
        <w:t>C) and from all three sites in week five (8-9 December 2015; water temperature 25</w:t>
      </w:r>
      <w:r w:rsidRPr="003B3B9F">
        <w:rPr>
          <w:vertAlign w:val="superscript"/>
        </w:rPr>
        <w:t xml:space="preserve"> o</w:t>
      </w:r>
      <w:r w:rsidRPr="003B3B9F">
        <w:t>C), with peaks on the earlier sampling trip. No silver perch larvae were captured. Predictive models indicated a strong positive relationship between the probab</w:t>
      </w:r>
      <w:r>
        <w:t>i</w:t>
      </w:r>
      <w:r w:rsidRPr="003B3B9F">
        <w:t>l</w:t>
      </w:r>
      <w:r>
        <w:t>it</w:t>
      </w:r>
      <w:r w:rsidRPr="003B3B9F">
        <w:t xml:space="preserve">y of silver perch spawning </w:t>
      </w:r>
      <w:r>
        <w:t>at</w:t>
      </w:r>
      <w:r w:rsidRPr="003B3B9F">
        <w:t xml:space="preserve"> both higher river levels (</w:t>
      </w:r>
      <w:r>
        <w:fldChar w:fldCharType="begin"/>
      </w:r>
      <w:r>
        <w:instrText xml:space="preserve"> REF _Ref460412045 \h </w:instrText>
      </w:r>
      <w:r>
        <w:fldChar w:fldCharType="separate"/>
      </w:r>
      <w:r>
        <w:t xml:space="preserve">Figure </w:t>
      </w:r>
      <w:r>
        <w:rPr>
          <w:noProof/>
        </w:rPr>
        <w:t>5</w:t>
      </w:r>
      <w:r>
        <w:noBreakHyphen/>
      </w:r>
      <w:r>
        <w:rPr>
          <w:noProof/>
        </w:rPr>
        <w:t>11</w:t>
      </w:r>
      <w:r>
        <w:fldChar w:fldCharType="end"/>
      </w:r>
      <w:r w:rsidRPr="003B3B9F">
        <w:t>c) and water temperatures (</w:t>
      </w:r>
      <w:r>
        <w:fldChar w:fldCharType="begin"/>
      </w:r>
      <w:r>
        <w:instrText xml:space="preserve"> REF _Ref460412045 \h </w:instrText>
      </w:r>
      <w:r>
        <w:fldChar w:fldCharType="separate"/>
      </w:r>
      <w:r>
        <w:t xml:space="preserve">Figure </w:t>
      </w:r>
      <w:r>
        <w:rPr>
          <w:noProof/>
        </w:rPr>
        <w:t>5</w:t>
      </w:r>
      <w:r>
        <w:noBreakHyphen/>
      </w:r>
      <w:r>
        <w:rPr>
          <w:noProof/>
        </w:rPr>
        <w:t>11</w:t>
      </w:r>
      <w:r>
        <w:fldChar w:fldCharType="end"/>
      </w:r>
      <w:r w:rsidRPr="003B3B9F">
        <w:t>d).</w:t>
      </w:r>
    </w:p>
    <w:p w14:paraId="32373973" w14:textId="77777777" w:rsidR="00BB4C2B" w:rsidRPr="003B3B9F" w:rsidRDefault="00BB4C2B" w:rsidP="00BB4C2B">
      <w:pPr>
        <w:pStyle w:val="BodyTextCEWO"/>
      </w:pPr>
      <w:r w:rsidRPr="003B3B9F">
        <w:t>All fish captured as eggs and/or larvae in the Carrathool zone during 2015-16 were represented in the fish community sampling undertaken in March 2016, with the exception of flat-headed gudgeon (</w:t>
      </w:r>
      <w:r>
        <w:fldChar w:fldCharType="begin"/>
      </w:r>
      <w:r>
        <w:instrText xml:space="preserve"> REF _Ref460412130 \h </w:instrText>
      </w:r>
      <w:r>
        <w:fldChar w:fldCharType="separate"/>
      </w:r>
      <w:r>
        <w:t xml:space="preserve">Table </w:t>
      </w:r>
      <w:r>
        <w:rPr>
          <w:noProof/>
        </w:rPr>
        <w:t>5</w:t>
      </w:r>
      <w:r>
        <w:noBreakHyphen/>
      </w:r>
      <w:r>
        <w:rPr>
          <w:noProof/>
        </w:rPr>
        <w:t>6</w:t>
      </w:r>
      <w:r>
        <w:fldChar w:fldCharType="end"/>
      </w:r>
      <w:r w:rsidRPr="003B3B9F">
        <w:t>). Four additional species were captured during March surveys including un-specked hardyhead, common carp, eastern gambusia and goldfish (</w:t>
      </w:r>
      <w:r>
        <w:fldChar w:fldCharType="begin"/>
      </w:r>
      <w:r>
        <w:instrText xml:space="preserve"> REF _Ref460412130 \h </w:instrText>
      </w:r>
      <w:r>
        <w:fldChar w:fldCharType="separate"/>
      </w:r>
      <w:r>
        <w:t xml:space="preserve">Table </w:t>
      </w:r>
      <w:r>
        <w:rPr>
          <w:noProof/>
        </w:rPr>
        <w:t>5</w:t>
      </w:r>
      <w:r>
        <w:noBreakHyphen/>
      </w:r>
      <w:r>
        <w:rPr>
          <w:noProof/>
        </w:rPr>
        <w:t>6</w:t>
      </w:r>
      <w:r>
        <w:fldChar w:fldCharType="end"/>
      </w:r>
      <w:r w:rsidRPr="003B3B9F">
        <w:t xml:space="preserve">). New recruits of the most abundant species were </w:t>
      </w:r>
      <w:r>
        <w:t>captured</w:t>
      </w:r>
      <w:r w:rsidRPr="003B3B9F">
        <w:t xml:space="preserve"> in the river with the exception of Murray-Darling rainbowfish (</w:t>
      </w:r>
      <w:r>
        <w:fldChar w:fldCharType="begin"/>
      </w:r>
      <w:r>
        <w:instrText xml:space="preserve"> REF _Ref460412098 \h </w:instrText>
      </w:r>
      <w:r>
        <w:fldChar w:fldCharType="separate"/>
      </w:r>
      <w:r>
        <w:t xml:space="preserve">Figure </w:t>
      </w:r>
      <w:r>
        <w:rPr>
          <w:noProof/>
        </w:rPr>
        <w:t>5</w:t>
      </w:r>
      <w:r>
        <w:noBreakHyphen/>
      </w:r>
      <w:r>
        <w:rPr>
          <w:noProof/>
        </w:rPr>
        <w:t>12</w:t>
      </w:r>
      <w:r>
        <w:fldChar w:fldCharType="end"/>
      </w:r>
      <w:r w:rsidRPr="003B3B9F">
        <w:t>) and golden perch (</w:t>
      </w:r>
      <w:r>
        <w:fldChar w:fldCharType="begin"/>
      </w:r>
      <w:r>
        <w:instrText xml:space="preserve"> REF _Ref460412105 \h </w:instrText>
      </w:r>
      <w:r>
        <w:fldChar w:fldCharType="separate"/>
      </w:r>
      <w:r>
        <w:t xml:space="preserve">Figure </w:t>
      </w:r>
      <w:r>
        <w:rPr>
          <w:noProof/>
        </w:rPr>
        <w:t>5</w:t>
      </w:r>
      <w:r>
        <w:noBreakHyphen/>
      </w:r>
      <w:r>
        <w:rPr>
          <w:noProof/>
        </w:rPr>
        <w:t>13</w:t>
      </w:r>
      <w:r>
        <w:fldChar w:fldCharType="end"/>
      </w:r>
      <w:r w:rsidRPr="003B3B9F">
        <w:t xml:space="preserve">). Additionally, no silver perch new recruits were captured. </w:t>
      </w:r>
    </w:p>
    <w:p w14:paraId="0BA3B8C9" w14:textId="5B21BB11" w:rsidR="00BB4C2B" w:rsidRPr="003B3B9F" w:rsidRDefault="00A32417" w:rsidP="00BB4C2B">
      <w:r>
        <w:rPr>
          <w:noProof/>
        </w:rPr>
        <w:drawing>
          <wp:inline distT="0" distB="0" distL="0" distR="0" wp14:anchorId="7A99F6BD" wp14:editId="67F5C8B5">
            <wp:extent cx="5724525" cy="7305675"/>
            <wp:effectExtent l="0" t="0" r="9525" b="9525"/>
            <wp:docPr id="58"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0"/>
                    <pic:cNvPicPr>
                      <a:picLocks noChangeAspect="1" noChangeArrowheads="1"/>
                    </pic:cNvPicPr>
                  </pic:nvPicPr>
                  <pic:blipFill>
                    <a:blip r:embed="rId57" cstate="email">
                      <a:extLst>
                        <a:ext uri="{28A0092B-C50C-407E-A947-70E740481C1C}">
                          <a14:useLocalDpi xmlns:a14="http://schemas.microsoft.com/office/drawing/2010/main"/>
                        </a:ext>
                      </a:extLst>
                    </a:blip>
                    <a:srcRect r="2013"/>
                    <a:stretch>
                      <a:fillRect/>
                    </a:stretch>
                  </pic:blipFill>
                  <pic:spPr bwMode="auto">
                    <a:xfrm>
                      <a:off x="0" y="0"/>
                      <a:ext cx="5724525" cy="7305675"/>
                    </a:xfrm>
                    <a:prstGeom prst="rect">
                      <a:avLst/>
                    </a:prstGeom>
                    <a:noFill/>
                    <a:ln>
                      <a:noFill/>
                    </a:ln>
                  </pic:spPr>
                </pic:pic>
              </a:graphicData>
            </a:graphic>
          </wp:inline>
        </w:drawing>
      </w:r>
    </w:p>
    <w:p w14:paraId="22F4BFDA" w14:textId="77777777" w:rsidR="00BB4C2B" w:rsidRPr="003B3B9F" w:rsidRDefault="00BB4C2B" w:rsidP="00BB4C2B">
      <w:pPr>
        <w:pStyle w:val="Tabletext"/>
      </w:pPr>
      <w:bookmarkStart w:id="989" w:name="_Ref460411979"/>
      <w:bookmarkStart w:id="990" w:name="_Toc460853243"/>
      <w:bookmarkStart w:id="991" w:name="_Toc473907393"/>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9</w:t>
      </w:r>
      <w:r w:rsidR="00561A34">
        <w:rPr>
          <w:noProof/>
        </w:rPr>
        <w:fldChar w:fldCharType="end"/>
      </w:r>
      <w:bookmarkEnd w:id="989"/>
      <w:r>
        <w:t xml:space="preserve"> </w:t>
      </w:r>
      <w:r w:rsidRPr="003B3B9F">
        <w:t>Larval drift net catch per unit effort (CPUE) across three sampling sites within each hydrological zone (Narrandera and Carrathool) and six sampling events, and the associated water level and water temperatures for these zones in 2014 and 2015. The three most abundant species are represented, with captures of cod species represented by larvae, and golden and silver perch by eggs.</w:t>
      </w:r>
      <w:bookmarkEnd w:id="990"/>
      <w:bookmarkEnd w:id="991"/>
    </w:p>
    <w:p w14:paraId="2270D6F4" w14:textId="01B03E59" w:rsidR="00BB4C2B" w:rsidRPr="003B3B9F" w:rsidRDefault="00A32417" w:rsidP="00BB4C2B">
      <w:r>
        <w:rPr>
          <w:noProof/>
        </w:rPr>
        <w:drawing>
          <wp:inline distT="0" distB="0" distL="0" distR="0" wp14:anchorId="7F9B9B5B" wp14:editId="6691C7F0">
            <wp:extent cx="5715000" cy="7315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15000" cy="7315200"/>
                    </a:xfrm>
                    <a:prstGeom prst="rect">
                      <a:avLst/>
                    </a:prstGeom>
                    <a:noFill/>
                    <a:ln>
                      <a:noFill/>
                    </a:ln>
                  </pic:spPr>
                </pic:pic>
              </a:graphicData>
            </a:graphic>
          </wp:inline>
        </w:drawing>
      </w:r>
    </w:p>
    <w:p w14:paraId="5DF3106D" w14:textId="77777777" w:rsidR="00BB4C2B" w:rsidRPr="003B3B9F" w:rsidRDefault="00BB4C2B" w:rsidP="00BB4C2B">
      <w:pPr>
        <w:pStyle w:val="Tabletext"/>
      </w:pPr>
      <w:bookmarkStart w:id="992" w:name="_Ref460411991"/>
      <w:bookmarkStart w:id="993" w:name="_Toc460853244"/>
      <w:bookmarkStart w:id="994" w:name="_Toc473907394"/>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10</w:t>
      </w:r>
      <w:r w:rsidR="00561A34">
        <w:rPr>
          <w:noProof/>
        </w:rPr>
        <w:fldChar w:fldCharType="end"/>
      </w:r>
      <w:bookmarkEnd w:id="992"/>
      <w:r>
        <w:t xml:space="preserve"> </w:t>
      </w:r>
      <w:r w:rsidRPr="003B3B9F">
        <w:t xml:space="preserve"> Larval light trap catch per unit effort (CPUE) across three sampling sites within each hydrological zone (Narrandera and Carrathool) and six sampling events, and the associated water level and water temperatures for these zones in 2014 and 2015. Only captures of the three most abundant species larvae are represented.</w:t>
      </w:r>
      <w:bookmarkEnd w:id="993"/>
      <w:bookmarkEnd w:id="994"/>
      <w:r w:rsidRPr="003B3B9F">
        <w:t xml:space="preserve"> </w:t>
      </w:r>
    </w:p>
    <w:p w14:paraId="50CA11DE" w14:textId="77777777" w:rsidR="00BB4C2B" w:rsidRPr="003B3B9F" w:rsidRDefault="00BB4C2B" w:rsidP="00BB4C2B">
      <w:pPr>
        <w:spacing w:after="0" w:line="240" w:lineRule="auto"/>
      </w:pPr>
    </w:p>
    <w:p w14:paraId="731C5D8B" w14:textId="77777777" w:rsidR="00BB4C2B" w:rsidRPr="003B3B9F" w:rsidRDefault="00BB4C2B" w:rsidP="00BB4C2B">
      <w:pPr>
        <w:spacing w:after="0" w:line="240" w:lineRule="auto"/>
        <w:sectPr w:rsidR="00BB4C2B" w:rsidRPr="003B3B9F" w:rsidSect="00BB4C2B">
          <w:pgSz w:w="11906" w:h="16838"/>
          <w:pgMar w:top="1440" w:right="1440" w:bottom="1440" w:left="1440" w:header="708" w:footer="708" w:gutter="0"/>
          <w:cols w:space="708"/>
          <w:docGrid w:linePitch="360"/>
        </w:sectPr>
      </w:pPr>
    </w:p>
    <w:tbl>
      <w:tblPr>
        <w:tblpPr w:leftFromText="180" w:rightFromText="180" w:vertAnchor="page" w:horzAnchor="margin" w:tblpY="2041"/>
        <w:tblW w:w="14174" w:type="dxa"/>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Look w:val="04A0" w:firstRow="1" w:lastRow="0" w:firstColumn="1" w:lastColumn="0" w:noHBand="0" w:noVBand="1"/>
      </w:tblPr>
      <w:tblGrid>
        <w:gridCol w:w="3008"/>
        <w:gridCol w:w="1812"/>
        <w:gridCol w:w="813"/>
        <w:gridCol w:w="709"/>
        <w:gridCol w:w="814"/>
        <w:gridCol w:w="709"/>
        <w:gridCol w:w="812"/>
        <w:gridCol w:w="932"/>
        <w:gridCol w:w="812"/>
        <w:gridCol w:w="709"/>
        <w:gridCol w:w="813"/>
        <w:gridCol w:w="709"/>
        <w:gridCol w:w="813"/>
        <w:gridCol w:w="709"/>
      </w:tblGrid>
      <w:tr w:rsidR="00BB4C2B" w:rsidRPr="003B3B9F" w14:paraId="0E9E6492" w14:textId="77777777" w:rsidTr="00B4531A">
        <w:tc>
          <w:tcPr>
            <w:tcW w:w="3008" w:type="dxa"/>
            <w:shd w:val="clear" w:color="auto" w:fill="07601F"/>
          </w:tcPr>
          <w:p w14:paraId="223D8CEB" w14:textId="77777777" w:rsidR="00BB4C2B" w:rsidRPr="00B4531A" w:rsidRDefault="00BB4C2B" w:rsidP="00B4531A">
            <w:pPr>
              <w:pStyle w:val="Tabletext"/>
              <w:rPr>
                <w:b/>
                <w:color w:val="FFFFFF"/>
              </w:rPr>
            </w:pPr>
          </w:p>
        </w:tc>
        <w:tc>
          <w:tcPr>
            <w:tcW w:w="1812" w:type="dxa"/>
            <w:shd w:val="clear" w:color="auto" w:fill="07601F"/>
          </w:tcPr>
          <w:p w14:paraId="2E53CABF" w14:textId="77777777" w:rsidR="00BB4C2B" w:rsidRPr="00B4531A" w:rsidRDefault="00BB4C2B" w:rsidP="00B4531A">
            <w:pPr>
              <w:pStyle w:val="Tabletext"/>
              <w:rPr>
                <w:b/>
                <w:color w:val="FFFFFF"/>
              </w:rPr>
            </w:pPr>
          </w:p>
        </w:tc>
        <w:tc>
          <w:tcPr>
            <w:tcW w:w="9354" w:type="dxa"/>
            <w:gridSpan w:val="12"/>
            <w:shd w:val="clear" w:color="auto" w:fill="07601F"/>
          </w:tcPr>
          <w:p w14:paraId="5F95BDC7" w14:textId="77777777" w:rsidR="00BB4C2B" w:rsidRPr="00B4531A" w:rsidRDefault="00BB4C2B" w:rsidP="00B4531A">
            <w:pPr>
              <w:pStyle w:val="Tabletext"/>
              <w:jc w:val="center"/>
              <w:rPr>
                <w:b/>
                <w:color w:val="FFFFFF"/>
              </w:rPr>
            </w:pPr>
            <w:r w:rsidRPr="00B4531A">
              <w:rPr>
                <w:b/>
                <w:color w:val="FFFFFF"/>
              </w:rPr>
              <w:t>Hydrological zone</w:t>
            </w:r>
          </w:p>
        </w:tc>
      </w:tr>
      <w:tr w:rsidR="00B4531A" w:rsidRPr="003B3B9F" w14:paraId="5C21FE19" w14:textId="77777777" w:rsidTr="00B4531A">
        <w:tc>
          <w:tcPr>
            <w:tcW w:w="3008" w:type="dxa"/>
            <w:shd w:val="clear" w:color="auto" w:fill="auto"/>
          </w:tcPr>
          <w:p w14:paraId="6D84F061" w14:textId="77777777" w:rsidR="00BB4C2B" w:rsidRPr="00B4531A" w:rsidRDefault="00BB4C2B" w:rsidP="00B4531A">
            <w:pPr>
              <w:pStyle w:val="Tabletext"/>
              <w:rPr>
                <w:b/>
              </w:rPr>
            </w:pPr>
          </w:p>
        </w:tc>
        <w:tc>
          <w:tcPr>
            <w:tcW w:w="1812" w:type="dxa"/>
            <w:shd w:val="clear" w:color="auto" w:fill="auto"/>
          </w:tcPr>
          <w:p w14:paraId="2006B40C" w14:textId="77777777" w:rsidR="00BB4C2B" w:rsidRPr="00B4531A" w:rsidRDefault="00BB4C2B" w:rsidP="00B4531A">
            <w:pPr>
              <w:pStyle w:val="Tabletext"/>
              <w:rPr>
                <w:b/>
              </w:rPr>
            </w:pPr>
          </w:p>
        </w:tc>
        <w:tc>
          <w:tcPr>
            <w:tcW w:w="4789" w:type="dxa"/>
            <w:gridSpan w:val="6"/>
            <w:shd w:val="clear" w:color="auto" w:fill="auto"/>
          </w:tcPr>
          <w:p w14:paraId="3C35FF1C" w14:textId="77777777" w:rsidR="00BB4C2B" w:rsidRPr="00B4531A" w:rsidRDefault="00BB4C2B" w:rsidP="00B4531A">
            <w:pPr>
              <w:pStyle w:val="Tabletext"/>
              <w:rPr>
                <w:b/>
              </w:rPr>
            </w:pPr>
            <w:r w:rsidRPr="00B4531A">
              <w:rPr>
                <w:b/>
              </w:rPr>
              <w:t>Narrandera</w:t>
            </w:r>
          </w:p>
        </w:tc>
        <w:tc>
          <w:tcPr>
            <w:tcW w:w="4565" w:type="dxa"/>
            <w:gridSpan w:val="6"/>
            <w:shd w:val="clear" w:color="auto" w:fill="auto"/>
          </w:tcPr>
          <w:p w14:paraId="7E88AB56" w14:textId="77777777" w:rsidR="00BB4C2B" w:rsidRPr="00B4531A" w:rsidRDefault="00BB4C2B" w:rsidP="00B4531A">
            <w:pPr>
              <w:pStyle w:val="Tabletext"/>
              <w:rPr>
                <w:b/>
              </w:rPr>
            </w:pPr>
            <w:r w:rsidRPr="00B4531A">
              <w:rPr>
                <w:b/>
              </w:rPr>
              <w:t>Carrathool</w:t>
            </w:r>
          </w:p>
        </w:tc>
      </w:tr>
      <w:tr w:rsidR="00B4531A" w:rsidRPr="003B3B9F" w14:paraId="2723C891" w14:textId="77777777" w:rsidTr="00B4531A">
        <w:tc>
          <w:tcPr>
            <w:tcW w:w="3008" w:type="dxa"/>
            <w:shd w:val="clear" w:color="auto" w:fill="auto"/>
          </w:tcPr>
          <w:p w14:paraId="1F1DE8AA" w14:textId="77777777" w:rsidR="00BB4C2B" w:rsidRPr="00B4531A" w:rsidRDefault="00BB4C2B" w:rsidP="00B4531A">
            <w:pPr>
              <w:pStyle w:val="Tabletext"/>
              <w:rPr>
                <w:b/>
              </w:rPr>
            </w:pPr>
          </w:p>
        </w:tc>
        <w:tc>
          <w:tcPr>
            <w:tcW w:w="1812" w:type="dxa"/>
            <w:shd w:val="clear" w:color="auto" w:fill="auto"/>
          </w:tcPr>
          <w:p w14:paraId="59738498" w14:textId="77777777" w:rsidR="00BB4C2B" w:rsidRPr="00B4531A" w:rsidRDefault="00BB4C2B" w:rsidP="00B4531A">
            <w:pPr>
              <w:pStyle w:val="Tabletext"/>
              <w:rPr>
                <w:b/>
              </w:rPr>
            </w:pPr>
          </w:p>
        </w:tc>
        <w:tc>
          <w:tcPr>
            <w:tcW w:w="1522" w:type="dxa"/>
            <w:gridSpan w:val="2"/>
            <w:shd w:val="clear" w:color="auto" w:fill="auto"/>
          </w:tcPr>
          <w:p w14:paraId="3FB295F5" w14:textId="77777777" w:rsidR="00BB4C2B" w:rsidRPr="00B4531A" w:rsidRDefault="00BB4C2B" w:rsidP="00B4531A">
            <w:pPr>
              <w:pStyle w:val="Tabletext"/>
              <w:rPr>
                <w:b/>
              </w:rPr>
            </w:pPr>
            <w:r w:rsidRPr="00B4531A">
              <w:rPr>
                <w:b/>
              </w:rPr>
              <w:t>The Dairy</w:t>
            </w:r>
          </w:p>
        </w:tc>
        <w:tc>
          <w:tcPr>
            <w:tcW w:w="1523" w:type="dxa"/>
            <w:gridSpan w:val="2"/>
            <w:shd w:val="clear" w:color="auto" w:fill="auto"/>
          </w:tcPr>
          <w:p w14:paraId="412FB092" w14:textId="77777777" w:rsidR="00BB4C2B" w:rsidRPr="00B4531A" w:rsidRDefault="00BB4C2B" w:rsidP="00B4531A">
            <w:pPr>
              <w:pStyle w:val="Tabletext"/>
              <w:rPr>
                <w:b/>
              </w:rPr>
            </w:pPr>
            <w:r w:rsidRPr="00B4531A">
              <w:rPr>
                <w:b/>
              </w:rPr>
              <w:t>Narrandera</w:t>
            </w:r>
          </w:p>
        </w:tc>
        <w:tc>
          <w:tcPr>
            <w:tcW w:w="1744" w:type="dxa"/>
            <w:gridSpan w:val="2"/>
            <w:shd w:val="clear" w:color="auto" w:fill="auto"/>
          </w:tcPr>
          <w:p w14:paraId="5D959F56" w14:textId="77777777" w:rsidR="00BB4C2B" w:rsidRPr="00B4531A" w:rsidRDefault="00BB4C2B" w:rsidP="00B4531A">
            <w:pPr>
              <w:pStyle w:val="Tabletext"/>
              <w:rPr>
                <w:b/>
              </w:rPr>
            </w:pPr>
            <w:r w:rsidRPr="00B4531A">
              <w:rPr>
                <w:b/>
              </w:rPr>
              <w:t>Euroley Bridge</w:t>
            </w:r>
          </w:p>
        </w:tc>
        <w:tc>
          <w:tcPr>
            <w:tcW w:w="1521" w:type="dxa"/>
            <w:gridSpan w:val="2"/>
            <w:shd w:val="clear" w:color="auto" w:fill="auto"/>
          </w:tcPr>
          <w:p w14:paraId="500E9F53" w14:textId="77777777" w:rsidR="00BB4C2B" w:rsidRPr="00B4531A" w:rsidRDefault="00BB4C2B" w:rsidP="00B4531A">
            <w:pPr>
              <w:pStyle w:val="Tabletext"/>
              <w:rPr>
                <w:b/>
              </w:rPr>
            </w:pPr>
            <w:r w:rsidRPr="00B4531A">
              <w:rPr>
                <w:b/>
              </w:rPr>
              <w:t>Yarradda</w:t>
            </w:r>
          </w:p>
        </w:tc>
        <w:tc>
          <w:tcPr>
            <w:tcW w:w="1522" w:type="dxa"/>
            <w:gridSpan w:val="2"/>
            <w:shd w:val="clear" w:color="auto" w:fill="auto"/>
          </w:tcPr>
          <w:p w14:paraId="5C03215F" w14:textId="77777777" w:rsidR="00BB4C2B" w:rsidRPr="00B4531A" w:rsidRDefault="00BB4C2B" w:rsidP="00B4531A">
            <w:pPr>
              <w:pStyle w:val="Tabletext"/>
              <w:rPr>
                <w:b/>
              </w:rPr>
            </w:pPr>
            <w:r w:rsidRPr="00B4531A">
              <w:rPr>
                <w:b/>
              </w:rPr>
              <w:t>Bringagee</w:t>
            </w:r>
          </w:p>
        </w:tc>
        <w:tc>
          <w:tcPr>
            <w:tcW w:w="1522" w:type="dxa"/>
            <w:gridSpan w:val="2"/>
            <w:shd w:val="clear" w:color="auto" w:fill="auto"/>
          </w:tcPr>
          <w:p w14:paraId="7F241AC4" w14:textId="77777777" w:rsidR="00BB4C2B" w:rsidRPr="00B4531A" w:rsidRDefault="00BB4C2B" w:rsidP="00B4531A">
            <w:pPr>
              <w:pStyle w:val="Tabletext"/>
              <w:rPr>
                <w:b/>
              </w:rPr>
            </w:pPr>
            <w:r w:rsidRPr="00B4531A">
              <w:rPr>
                <w:b/>
              </w:rPr>
              <w:t>McKennas</w:t>
            </w:r>
          </w:p>
        </w:tc>
      </w:tr>
      <w:tr w:rsidR="00B4531A" w:rsidRPr="003B3B9F" w14:paraId="23453638" w14:textId="77777777" w:rsidTr="00B4531A">
        <w:tc>
          <w:tcPr>
            <w:tcW w:w="3008" w:type="dxa"/>
            <w:shd w:val="clear" w:color="auto" w:fill="auto"/>
          </w:tcPr>
          <w:p w14:paraId="22D223CA" w14:textId="77777777" w:rsidR="00BB4C2B" w:rsidRPr="00B4531A" w:rsidRDefault="00BB4C2B" w:rsidP="00B4531A">
            <w:pPr>
              <w:pStyle w:val="Tabletext"/>
              <w:rPr>
                <w:b/>
              </w:rPr>
            </w:pPr>
          </w:p>
        </w:tc>
        <w:tc>
          <w:tcPr>
            <w:tcW w:w="1812" w:type="dxa"/>
            <w:shd w:val="clear" w:color="auto" w:fill="auto"/>
          </w:tcPr>
          <w:p w14:paraId="72B3D04D" w14:textId="77777777" w:rsidR="00BB4C2B" w:rsidRPr="00B4531A" w:rsidRDefault="00BB4C2B" w:rsidP="00B4531A">
            <w:pPr>
              <w:pStyle w:val="Tabletext"/>
              <w:rPr>
                <w:b/>
              </w:rPr>
            </w:pPr>
            <w:r w:rsidRPr="00B4531A">
              <w:rPr>
                <w:b/>
              </w:rPr>
              <w:t>LH stage</w:t>
            </w:r>
          </w:p>
        </w:tc>
        <w:tc>
          <w:tcPr>
            <w:tcW w:w="813" w:type="dxa"/>
            <w:shd w:val="clear" w:color="auto" w:fill="auto"/>
          </w:tcPr>
          <w:p w14:paraId="774B0498" w14:textId="77777777" w:rsidR="00BB4C2B" w:rsidRPr="00B4531A" w:rsidRDefault="00BB4C2B" w:rsidP="00B4531A">
            <w:pPr>
              <w:pStyle w:val="Tabletext"/>
              <w:rPr>
                <w:b/>
              </w:rPr>
            </w:pPr>
            <w:r w:rsidRPr="00B4531A">
              <w:rPr>
                <w:b/>
              </w:rPr>
              <w:t>2014</w:t>
            </w:r>
          </w:p>
        </w:tc>
        <w:tc>
          <w:tcPr>
            <w:tcW w:w="709" w:type="dxa"/>
            <w:shd w:val="clear" w:color="auto" w:fill="auto"/>
          </w:tcPr>
          <w:p w14:paraId="13FC2758" w14:textId="77777777" w:rsidR="00BB4C2B" w:rsidRPr="00B4531A" w:rsidRDefault="00BB4C2B" w:rsidP="00B4531A">
            <w:pPr>
              <w:pStyle w:val="Tabletext"/>
              <w:rPr>
                <w:b/>
              </w:rPr>
            </w:pPr>
            <w:r w:rsidRPr="00B4531A">
              <w:rPr>
                <w:b/>
              </w:rPr>
              <w:t>2015</w:t>
            </w:r>
          </w:p>
        </w:tc>
        <w:tc>
          <w:tcPr>
            <w:tcW w:w="814" w:type="dxa"/>
            <w:shd w:val="clear" w:color="auto" w:fill="auto"/>
          </w:tcPr>
          <w:p w14:paraId="4B7E12A4" w14:textId="77777777" w:rsidR="00BB4C2B" w:rsidRPr="00B4531A" w:rsidRDefault="00BB4C2B" w:rsidP="00B4531A">
            <w:pPr>
              <w:pStyle w:val="Tabletext"/>
              <w:rPr>
                <w:b/>
              </w:rPr>
            </w:pPr>
            <w:r w:rsidRPr="00B4531A">
              <w:rPr>
                <w:b/>
              </w:rPr>
              <w:t>2014</w:t>
            </w:r>
          </w:p>
        </w:tc>
        <w:tc>
          <w:tcPr>
            <w:tcW w:w="709" w:type="dxa"/>
            <w:shd w:val="clear" w:color="auto" w:fill="auto"/>
          </w:tcPr>
          <w:p w14:paraId="3E9DF5D8" w14:textId="77777777" w:rsidR="00BB4C2B" w:rsidRPr="00B4531A" w:rsidRDefault="00BB4C2B" w:rsidP="00B4531A">
            <w:pPr>
              <w:pStyle w:val="Tabletext"/>
              <w:rPr>
                <w:b/>
              </w:rPr>
            </w:pPr>
            <w:r w:rsidRPr="00B4531A">
              <w:rPr>
                <w:b/>
              </w:rPr>
              <w:t>2015</w:t>
            </w:r>
          </w:p>
        </w:tc>
        <w:tc>
          <w:tcPr>
            <w:tcW w:w="812" w:type="dxa"/>
            <w:shd w:val="clear" w:color="auto" w:fill="auto"/>
          </w:tcPr>
          <w:p w14:paraId="4CED3842" w14:textId="77777777" w:rsidR="00BB4C2B" w:rsidRPr="00B4531A" w:rsidRDefault="00BB4C2B" w:rsidP="00B4531A">
            <w:pPr>
              <w:pStyle w:val="Tabletext"/>
              <w:rPr>
                <w:b/>
              </w:rPr>
            </w:pPr>
            <w:r w:rsidRPr="00B4531A">
              <w:rPr>
                <w:b/>
              </w:rPr>
              <w:t>2014</w:t>
            </w:r>
          </w:p>
        </w:tc>
        <w:tc>
          <w:tcPr>
            <w:tcW w:w="932" w:type="dxa"/>
            <w:shd w:val="clear" w:color="auto" w:fill="auto"/>
          </w:tcPr>
          <w:p w14:paraId="43941F2F" w14:textId="77777777" w:rsidR="00BB4C2B" w:rsidRPr="00B4531A" w:rsidRDefault="00BB4C2B" w:rsidP="00B4531A">
            <w:pPr>
              <w:pStyle w:val="Tabletext"/>
              <w:rPr>
                <w:b/>
              </w:rPr>
            </w:pPr>
            <w:r w:rsidRPr="00B4531A">
              <w:rPr>
                <w:b/>
              </w:rPr>
              <w:t>2015</w:t>
            </w:r>
          </w:p>
        </w:tc>
        <w:tc>
          <w:tcPr>
            <w:tcW w:w="812" w:type="dxa"/>
            <w:shd w:val="clear" w:color="auto" w:fill="auto"/>
          </w:tcPr>
          <w:p w14:paraId="247D146F" w14:textId="77777777" w:rsidR="00BB4C2B" w:rsidRPr="00B4531A" w:rsidRDefault="00BB4C2B" w:rsidP="00B4531A">
            <w:pPr>
              <w:pStyle w:val="Tabletext"/>
              <w:rPr>
                <w:b/>
              </w:rPr>
            </w:pPr>
            <w:r w:rsidRPr="00B4531A">
              <w:rPr>
                <w:b/>
              </w:rPr>
              <w:t>2014</w:t>
            </w:r>
          </w:p>
        </w:tc>
        <w:tc>
          <w:tcPr>
            <w:tcW w:w="709" w:type="dxa"/>
            <w:shd w:val="clear" w:color="auto" w:fill="auto"/>
          </w:tcPr>
          <w:p w14:paraId="6D85AF4D" w14:textId="77777777" w:rsidR="00BB4C2B" w:rsidRPr="00B4531A" w:rsidRDefault="00BB4C2B" w:rsidP="00B4531A">
            <w:pPr>
              <w:pStyle w:val="Tabletext"/>
              <w:rPr>
                <w:b/>
              </w:rPr>
            </w:pPr>
            <w:r w:rsidRPr="00B4531A">
              <w:rPr>
                <w:b/>
              </w:rPr>
              <w:t>2015</w:t>
            </w:r>
          </w:p>
        </w:tc>
        <w:tc>
          <w:tcPr>
            <w:tcW w:w="813" w:type="dxa"/>
            <w:shd w:val="clear" w:color="auto" w:fill="auto"/>
          </w:tcPr>
          <w:p w14:paraId="3CA31A07" w14:textId="77777777" w:rsidR="00BB4C2B" w:rsidRPr="00B4531A" w:rsidRDefault="00BB4C2B" w:rsidP="00B4531A">
            <w:pPr>
              <w:pStyle w:val="Tabletext"/>
              <w:rPr>
                <w:b/>
              </w:rPr>
            </w:pPr>
            <w:r w:rsidRPr="00B4531A">
              <w:rPr>
                <w:b/>
              </w:rPr>
              <w:t>2014</w:t>
            </w:r>
          </w:p>
        </w:tc>
        <w:tc>
          <w:tcPr>
            <w:tcW w:w="709" w:type="dxa"/>
            <w:shd w:val="clear" w:color="auto" w:fill="auto"/>
          </w:tcPr>
          <w:p w14:paraId="582A5E86" w14:textId="77777777" w:rsidR="00BB4C2B" w:rsidRPr="00B4531A" w:rsidRDefault="00BB4C2B" w:rsidP="00B4531A">
            <w:pPr>
              <w:pStyle w:val="Tabletext"/>
              <w:rPr>
                <w:b/>
              </w:rPr>
            </w:pPr>
            <w:r w:rsidRPr="00B4531A">
              <w:rPr>
                <w:b/>
              </w:rPr>
              <w:t>2015</w:t>
            </w:r>
          </w:p>
        </w:tc>
        <w:tc>
          <w:tcPr>
            <w:tcW w:w="813" w:type="dxa"/>
            <w:shd w:val="clear" w:color="auto" w:fill="auto"/>
          </w:tcPr>
          <w:p w14:paraId="6C792EAB" w14:textId="77777777" w:rsidR="00BB4C2B" w:rsidRPr="00B4531A" w:rsidRDefault="00BB4C2B" w:rsidP="00B4531A">
            <w:pPr>
              <w:pStyle w:val="Tabletext"/>
              <w:rPr>
                <w:b/>
              </w:rPr>
            </w:pPr>
            <w:r w:rsidRPr="00B4531A">
              <w:rPr>
                <w:b/>
              </w:rPr>
              <w:t>2014</w:t>
            </w:r>
          </w:p>
        </w:tc>
        <w:tc>
          <w:tcPr>
            <w:tcW w:w="709" w:type="dxa"/>
            <w:shd w:val="clear" w:color="auto" w:fill="auto"/>
          </w:tcPr>
          <w:p w14:paraId="000036DC" w14:textId="77777777" w:rsidR="00BB4C2B" w:rsidRPr="00B4531A" w:rsidRDefault="00BB4C2B" w:rsidP="00B4531A">
            <w:pPr>
              <w:pStyle w:val="Tabletext"/>
              <w:rPr>
                <w:b/>
              </w:rPr>
            </w:pPr>
            <w:r w:rsidRPr="00B4531A">
              <w:rPr>
                <w:b/>
              </w:rPr>
              <w:t>2015</w:t>
            </w:r>
          </w:p>
        </w:tc>
      </w:tr>
      <w:tr w:rsidR="00BB4C2B" w:rsidRPr="003B3B9F" w14:paraId="291BA5BD" w14:textId="77777777" w:rsidTr="00B4531A">
        <w:tc>
          <w:tcPr>
            <w:tcW w:w="14174" w:type="dxa"/>
            <w:gridSpan w:val="14"/>
            <w:shd w:val="clear" w:color="auto" w:fill="auto"/>
          </w:tcPr>
          <w:p w14:paraId="313DC0D6" w14:textId="77777777" w:rsidR="00BB4C2B" w:rsidRPr="00B4531A" w:rsidRDefault="00BB4C2B" w:rsidP="00B4531A">
            <w:pPr>
              <w:pStyle w:val="Tabletext"/>
              <w:rPr>
                <w:i/>
              </w:rPr>
            </w:pPr>
            <w:r w:rsidRPr="00B4531A">
              <w:rPr>
                <w:i/>
              </w:rPr>
              <w:t>Native fish species</w:t>
            </w:r>
          </w:p>
        </w:tc>
      </w:tr>
      <w:tr w:rsidR="00B4531A" w:rsidRPr="003B3B9F" w14:paraId="55CD4C2B" w14:textId="77777777" w:rsidTr="00B4531A">
        <w:tc>
          <w:tcPr>
            <w:tcW w:w="3008" w:type="dxa"/>
            <w:shd w:val="clear" w:color="auto" w:fill="auto"/>
          </w:tcPr>
          <w:p w14:paraId="24B20EE4" w14:textId="77777777" w:rsidR="00BB4C2B" w:rsidRPr="003B3B9F" w:rsidRDefault="00BB4C2B" w:rsidP="00B4531A">
            <w:pPr>
              <w:pStyle w:val="Tabletext"/>
            </w:pPr>
            <w:r w:rsidRPr="003B3B9F">
              <w:t>Australian smelt</w:t>
            </w:r>
          </w:p>
        </w:tc>
        <w:tc>
          <w:tcPr>
            <w:tcW w:w="1812" w:type="dxa"/>
            <w:shd w:val="clear" w:color="auto" w:fill="auto"/>
          </w:tcPr>
          <w:p w14:paraId="5DF20264" w14:textId="77777777" w:rsidR="00BB4C2B" w:rsidRPr="003B3B9F" w:rsidRDefault="00BB4C2B" w:rsidP="00B4531A">
            <w:pPr>
              <w:pStyle w:val="Tabletext"/>
            </w:pPr>
            <w:r w:rsidRPr="003B3B9F">
              <w:t>larvae</w:t>
            </w:r>
          </w:p>
        </w:tc>
        <w:tc>
          <w:tcPr>
            <w:tcW w:w="813" w:type="dxa"/>
            <w:shd w:val="clear" w:color="auto" w:fill="auto"/>
          </w:tcPr>
          <w:p w14:paraId="28528DB2" w14:textId="77777777" w:rsidR="00BB4C2B" w:rsidRPr="003B3B9F" w:rsidRDefault="00BB4C2B" w:rsidP="00B4531A">
            <w:pPr>
              <w:pStyle w:val="Tabletext"/>
            </w:pPr>
            <w:r w:rsidRPr="003B3B9F">
              <w:t>63</w:t>
            </w:r>
          </w:p>
        </w:tc>
        <w:tc>
          <w:tcPr>
            <w:tcW w:w="709" w:type="dxa"/>
            <w:shd w:val="clear" w:color="auto" w:fill="auto"/>
          </w:tcPr>
          <w:p w14:paraId="0212B791" w14:textId="77777777" w:rsidR="00BB4C2B" w:rsidRPr="003B3B9F" w:rsidRDefault="00BB4C2B" w:rsidP="00B4531A">
            <w:pPr>
              <w:pStyle w:val="Tabletext"/>
            </w:pPr>
            <w:r w:rsidRPr="003B3B9F">
              <w:t>14</w:t>
            </w:r>
          </w:p>
        </w:tc>
        <w:tc>
          <w:tcPr>
            <w:tcW w:w="814" w:type="dxa"/>
            <w:shd w:val="clear" w:color="auto" w:fill="auto"/>
          </w:tcPr>
          <w:p w14:paraId="2318D73F" w14:textId="77777777" w:rsidR="00BB4C2B" w:rsidRPr="003B3B9F" w:rsidRDefault="00BB4C2B" w:rsidP="00B4531A">
            <w:pPr>
              <w:pStyle w:val="Tabletext"/>
            </w:pPr>
            <w:r w:rsidRPr="003B3B9F">
              <w:t>47</w:t>
            </w:r>
          </w:p>
        </w:tc>
        <w:tc>
          <w:tcPr>
            <w:tcW w:w="709" w:type="dxa"/>
            <w:shd w:val="clear" w:color="auto" w:fill="auto"/>
          </w:tcPr>
          <w:p w14:paraId="0B064DC1" w14:textId="77777777" w:rsidR="00BB4C2B" w:rsidRPr="003B3B9F" w:rsidRDefault="00BB4C2B" w:rsidP="00B4531A">
            <w:pPr>
              <w:pStyle w:val="Tabletext"/>
            </w:pPr>
            <w:r w:rsidRPr="003B3B9F">
              <w:t>15</w:t>
            </w:r>
          </w:p>
        </w:tc>
        <w:tc>
          <w:tcPr>
            <w:tcW w:w="812" w:type="dxa"/>
            <w:shd w:val="clear" w:color="auto" w:fill="auto"/>
          </w:tcPr>
          <w:p w14:paraId="0BE1A2A2" w14:textId="77777777" w:rsidR="00BB4C2B" w:rsidRPr="003B3B9F" w:rsidRDefault="00BB4C2B" w:rsidP="00B4531A">
            <w:pPr>
              <w:pStyle w:val="Tabletext"/>
            </w:pPr>
            <w:r w:rsidRPr="003B3B9F">
              <w:t>35</w:t>
            </w:r>
          </w:p>
        </w:tc>
        <w:tc>
          <w:tcPr>
            <w:tcW w:w="932" w:type="dxa"/>
            <w:shd w:val="clear" w:color="auto" w:fill="auto"/>
          </w:tcPr>
          <w:p w14:paraId="6A28D932" w14:textId="77777777" w:rsidR="00BB4C2B" w:rsidRPr="003B3B9F" w:rsidRDefault="00BB4C2B" w:rsidP="00B4531A">
            <w:pPr>
              <w:pStyle w:val="Tabletext"/>
            </w:pPr>
            <w:r w:rsidRPr="003B3B9F">
              <w:t>82</w:t>
            </w:r>
          </w:p>
        </w:tc>
        <w:tc>
          <w:tcPr>
            <w:tcW w:w="812" w:type="dxa"/>
            <w:shd w:val="clear" w:color="auto" w:fill="auto"/>
          </w:tcPr>
          <w:p w14:paraId="3C2143C8" w14:textId="77777777" w:rsidR="00BB4C2B" w:rsidRPr="003B3B9F" w:rsidRDefault="00BB4C2B" w:rsidP="00B4531A">
            <w:pPr>
              <w:pStyle w:val="Tabletext"/>
            </w:pPr>
            <w:r w:rsidRPr="003B3B9F">
              <w:t>225</w:t>
            </w:r>
          </w:p>
        </w:tc>
        <w:tc>
          <w:tcPr>
            <w:tcW w:w="709" w:type="dxa"/>
            <w:shd w:val="clear" w:color="auto" w:fill="auto"/>
          </w:tcPr>
          <w:p w14:paraId="633229B8" w14:textId="77777777" w:rsidR="00BB4C2B" w:rsidRPr="003B3B9F" w:rsidRDefault="00BB4C2B" w:rsidP="00B4531A">
            <w:pPr>
              <w:pStyle w:val="Tabletext"/>
            </w:pPr>
            <w:r w:rsidRPr="003B3B9F">
              <w:t>551</w:t>
            </w:r>
          </w:p>
        </w:tc>
        <w:tc>
          <w:tcPr>
            <w:tcW w:w="813" w:type="dxa"/>
            <w:shd w:val="clear" w:color="auto" w:fill="auto"/>
          </w:tcPr>
          <w:p w14:paraId="16775E6C" w14:textId="77777777" w:rsidR="00BB4C2B" w:rsidRPr="003B3B9F" w:rsidRDefault="00BB4C2B" w:rsidP="00B4531A">
            <w:pPr>
              <w:pStyle w:val="Tabletext"/>
            </w:pPr>
            <w:r w:rsidRPr="003B3B9F">
              <w:t>23</w:t>
            </w:r>
          </w:p>
        </w:tc>
        <w:tc>
          <w:tcPr>
            <w:tcW w:w="709" w:type="dxa"/>
            <w:shd w:val="clear" w:color="auto" w:fill="auto"/>
          </w:tcPr>
          <w:p w14:paraId="7C6E2242" w14:textId="77777777" w:rsidR="00BB4C2B" w:rsidRPr="003B3B9F" w:rsidRDefault="00BB4C2B" w:rsidP="00B4531A">
            <w:pPr>
              <w:pStyle w:val="Tabletext"/>
            </w:pPr>
            <w:r w:rsidRPr="003B3B9F">
              <w:t>60</w:t>
            </w:r>
          </w:p>
        </w:tc>
        <w:tc>
          <w:tcPr>
            <w:tcW w:w="813" w:type="dxa"/>
            <w:shd w:val="clear" w:color="auto" w:fill="auto"/>
          </w:tcPr>
          <w:p w14:paraId="282533B1" w14:textId="77777777" w:rsidR="00BB4C2B" w:rsidRPr="003B3B9F" w:rsidRDefault="00BB4C2B" w:rsidP="00B4531A">
            <w:pPr>
              <w:pStyle w:val="Tabletext"/>
            </w:pPr>
            <w:r w:rsidRPr="003B3B9F">
              <w:t>113</w:t>
            </w:r>
          </w:p>
        </w:tc>
        <w:tc>
          <w:tcPr>
            <w:tcW w:w="709" w:type="dxa"/>
            <w:shd w:val="clear" w:color="auto" w:fill="auto"/>
          </w:tcPr>
          <w:p w14:paraId="363CCE90" w14:textId="77777777" w:rsidR="00BB4C2B" w:rsidRPr="003B3B9F" w:rsidRDefault="00BB4C2B" w:rsidP="00B4531A">
            <w:pPr>
              <w:pStyle w:val="Tabletext"/>
            </w:pPr>
            <w:r w:rsidRPr="003B3B9F">
              <w:t>80</w:t>
            </w:r>
          </w:p>
        </w:tc>
      </w:tr>
      <w:tr w:rsidR="00B4531A" w:rsidRPr="003B3B9F" w14:paraId="68BED76D" w14:textId="77777777" w:rsidTr="00B4531A">
        <w:tc>
          <w:tcPr>
            <w:tcW w:w="3008" w:type="dxa"/>
            <w:shd w:val="clear" w:color="auto" w:fill="auto"/>
          </w:tcPr>
          <w:p w14:paraId="3FEFF001" w14:textId="77777777" w:rsidR="00BB4C2B" w:rsidRPr="003B3B9F" w:rsidRDefault="00BB4C2B" w:rsidP="00B4531A">
            <w:pPr>
              <w:pStyle w:val="Tabletext"/>
            </w:pPr>
            <w:r w:rsidRPr="003B3B9F">
              <w:t>bony herring</w:t>
            </w:r>
          </w:p>
        </w:tc>
        <w:tc>
          <w:tcPr>
            <w:tcW w:w="1812" w:type="dxa"/>
            <w:shd w:val="clear" w:color="auto" w:fill="auto"/>
          </w:tcPr>
          <w:p w14:paraId="72D71CCB" w14:textId="77777777" w:rsidR="00BB4C2B" w:rsidRPr="003B3B9F" w:rsidRDefault="00BB4C2B" w:rsidP="00B4531A">
            <w:pPr>
              <w:pStyle w:val="Tabletext"/>
            </w:pPr>
            <w:r w:rsidRPr="003B3B9F">
              <w:t>larvae</w:t>
            </w:r>
          </w:p>
        </w:tc>
        <w:tc>
          <w:tcPr>
            <w:tcW w:w="813" w:type="dxa"/>
            <w:shd w:val="clear" w:color="auto" w:fill="auto"/>
          </w:tcPr>
          <w:p w14:paraId="41788E0F" w14:textId="77777777" w:rsidR="00BB4C2B" w:rsidRPr="003B3B9F" w:rsidRDefault="00BB4C2B" w:rsidP="00B4531A">
            <w:pPr>
              <w:pStyle w:val="Tabletext"/>
            </w:pPr>
          </w:p>
        </w:tc>
        <w:tc>
          <w:tcPr>
            <w:tcW w:w="709" w:type="dxa"/>
            <w:shd w:val="clear" w:color="auto" w:fill="auto"/>
          </w:tcPr>
          <w:p w14:paraId="48EEA818" w14:textId="77777777" w:rsidR="00BB4C2B" w:rsidRPr="003B3B9F" w:rsidRDefault="00BB4C2B" w:rsidP="00B4531A">
            <w:pPr>
              <w:pStyle w:val="Tabletext"/>
            </w:pPr>
          </w:p>
        </w:tc>
        <w:tc>
          <w:tcPr>
            <w:tcW w:w="814" w:type="dxa"/>
            <w:shd w:val="clear" w:color="auto" w:fill="auto"/>
          </w:tcPr>
          <w:p w14:paraId="06B387F9" w14:textId="77777777" w:rsidR="00BB4C2B" w:rsidRPr="003B3B9F" w:rsidRDefault="00BB4C2B" w:rsidP="00B4531A">
            <w:pPr>
              <w:pStyle w:val="Tabletext"/>
            </w:pPr>
          </w:p>
        </w:tc>
        <w:tc>
          <w:tcPr>
            <w:tcW w:w="709" w:type="dxa"/>
            <w:shd w:val="clear" w:color="auto" w:fill="auto"/>
          </w:tcPr>
          <w:p w14:paraId="30741A79" w14:textId="77777777" w:rsidR="00BB4C2B" w:rsidRPr="003B3B9F" w:rsidRDefault="00BB4C2B" w:rsidP="00B4531A">
            <w:pPr>
              <w:pStyle w:val="Tabletext"/>
            </w:pPr>
          </w:p>
        </w:tc>
        <w:tc>
          <w:tcPr>
            <w:tcW w:w="812" w:type="dxa"/>
            <w:shd w:val="clear" w:color="auto" w:fill="auto"/>
          </w:tcPr>
          <w:p w14:paraId="71286494" w14:textId="77777777" w:rsidR="00BB4C2B" w:rsidRPr="003B3B9F" w:rsidRDefault="00BB4C2B" w:rsidP="00B4531A">
            <w:pPr>
              <w:pStyle w:val="Tabletext"/>
            </w:pPr>
          </w:p>
        </w:tc>
        <w:tc>
          <w:tcPr>
            <w:tcW w:w="932" w:type="dxa"/>
            <w:shd w:val="clear" w:color="auto" w:fill="auto"/>
          </w:tcPr>
          <w:p w14:paraId="35A76CB0" w14:textId="77777777" w:rsidR="00BB4C2B" w:rsidRPr="003B3B9F" w:rsidRDefault="00BB4C2B" w:rsidP="00B4531A">
            <w:pPr>
              <w:pStyle w:val="Tabletext"/>
            </w:pPr>
          </w:p>
        </w:tc>
        <w:tc>
          <w:tcPr>
            <w:tcW w:w="812" w:type="dxa"/>
            <w:shd w:val="clear" w:color="auto" w:fill="auto"/>
          </w:tcPr>
          <w:p w14:paraId="73017D91" w14:textId="77777777" w:rsidR="00BB4C2B" w:rsidRPr="003B3B9F" w:rsidRDefault="00BB4C2B" w:rsidP="00B4531A">
            <w:pPr>
              <w:pStyle w:val="Tabletext"/>
            </w:pPr>
          </w:p>
        </w:tc>
        <w:tc>
          <w:tcPr>
            <w:tcW w:w="709" w:type="dxa"/>
            <w:shd w:val="clear" w:color="auto" w:fill="auto"/>
          </w:tcPr>
          <w:p w14:paraId="1B3B1784" w14:textId="77777777" w:rsidR="00BB4C2B" w:rsidRPr="003B3B9F" w:rsidRDefault="00BB4C2B" w:rsidP="00B4531A">
            <w:pPr>
              <w:pStyle w:val="Tabletext"/>
            </w:pPr>
            <w:r w:rsidRPr="003B3B9F">
              <w:t>5</w:t>
            </w:r>
          </w:p>
        </w:tc>
        <w:tc>
          <w:tcPr>
            <w:tcW w:w="813" w:type="dxa"/>
            <w:shd w:val="clear" w:color="auto" w:fill="auto"/>
          </w:tcPr>
          <w:p w14:paraId="4501F5E6" w14:textId="77777777" w:rsidR="00BB4C2B" w:rsidRPr="003B3B9F" w:rsidRDefault="00BB4C2B" w:rsidP="00B4531A">
            <w:pPr>
              <w:pStyle w:val="Tabletext"/>
            </w:pPr>
          </w:p>
        </w:tc>
        <w:tc>
          <w:tcPr>
            <w:tcW w:w="709" w:type="dxa"/>
            <w:shd w:val="clear" w:color="auto" w:fill="auto"/>
          </w:tcPr>
          <w:p w14:paraId="77435550" w14:textId="77777777" w:rsidR="00BB4C2B" w:rsidRPr="003B3B9F" w:rsidRDefault="00BB4C2B" w:rsidP="00B4531A">
            <w:pPr>
              <w:pStyle w:val="Tabletext"/>
            </w:pPr>
            <w:r w:rsidRPr="003B3B9F">
              <w:t>1</w:t>
            </w:r>
          </w:p>
        </w:tc>
        <w:tc>
          <w:tcPr>
            <w:tcW w:w="813" w:type="dxa"/>
            <w:shd w:val="clear" w:color="auto" w:fill="auto"/>
          </w:tcPr>
          <w:p w14:paraId="6D2CD951" w14:textId="77777777" w:rsidR="00BB4C2B" w:rsidRPr="003B3B9F" w:rsidRDefault="00BB4C2B" w:rsidP="00B4531A">
            <w:pPr>
              <w:pStyle w:val="Tabletext"/>
            </w:pPr>
          </w:p>
        </w:tc>
        <w:tc>
          <w:tcPr>
            <w:tcW w:w="709" w:type="dxa"/>
            <w:shd w:val="clear" w:color="auto" w:fill="auto"/>
          </w:tcPr>
          <w:p w14:paraId="6C99F0FC" w14:textId="77777777" w:rsidR="00BB4C2B" w:rsidRPr="003B3B9F" w:rsidRDefault="00BB4C2B" w:rsidP="00B4531A">
            <w:pPr>
              <w:pStyle w:val="Tabletext"/>
            </w:pPr>
            <w:r w:rsidRPr="003B3B9F">
              <w:t>1</w:t>
            </w:r>
          </w:p>
        </w:tc>
      </w:tr>
      <w:tr w:rsidR="00B4531A" w:rsidRPr="003B3B9F" w14:paraId="628A690A" w14:textId="77777777" w:rsidTr="00B4531A">
        <w:tc>
          <w:tcPr>
            <w:tcW w:w="3008" w:type="dxa"/>
            <w:shd w:val="clear" w:color="auto" w:fill="auto"/>
          </w:tcPr>
          <w:p w14:paraId="7C5B4F61" w14:textId="77777777" w:rsidR="00BB4C2B" w:rsidRPr="003B3B9F" w:rsidRDefault="00BB4C2B" w:rsidP="00B4531A">
            <w:pPr>
              <w:pStyle w:val="Tabletext"/>
            </w:pPr>
            <w:r w:rsidRPr="003B3B9F">
              <w:t>carp gudgeon</w:t>
            </w:r>
          </w:p>
        </w:tc>
        <w:tc>
          <w:tcPr>
            <w:tcW w:w="1812" w:type="dxa"/>
            <w:shd w:val="clear" w:color="auto" w:fill="auto"/>
          </w:tcPr>
          <w:p w14:paraId="560133D3" w14:textId="77777777" w:rsidR="00BB4C2B" w:rsidRPr="003B3B9F" w:rsidRDefault="00BB4C2B" w:rsidP="00B4531A">
            <w:pPr>
              <w:pStyle w:val="Tabletext"/>
            </w:pPr>
            <w:r w:rsidRPr="003B3B9F">
              <w:t>larvae</w:t>
            </w:r>
          </w:p>
        </w:tc>
        <w:tc>
          <w:tcPr>
            <w:tcW w:w="813" w:type="dxa"/>
            <w:shd w:val="clear" w:color="auto" w:fill="auto"/>
          </w:tcPr>
          <w:p w14:paraId="072DFB99" w14:textId="77777777" w:rsidR="00BB4C2B" w:rsidRPr="003B3B9F" w:rsidRDefault="00BB4C2B" w:rsidP="00B4531A">
            <w:pPr>
              <w:pStyle w:val="Tabletext"/>
            </w:pPr>
          </w:p>
        </w:tc>
        <w:tc>
          <w:tcPr>
            <w:tcW w:w="709" w:type="dxa"/>
            <w:shd w:val="clear" w:color="auto" w:fill="auto"/>
          </w:tcPr>
          <w:p w14:paraId="0A19DD2D" w14:textId="77777777" w:rsidR="00BB4C2B" w:rsidRPr="003B3B9F" w:rsidRDefault="00BB4C2B" w:rsidP="00B4531A">
            <w:pPr>
              <w:pStyle w:val="Tabletext"/>
            </w:pPr>
            <w:r w:rsidRPr="003B3B9F">
              <w:t>1</w:t>
            </w:r>
          </w:p>
        </w:tc>
        <w:tc>
          <w:tcPr>
            <w:tcW w:w="814" w:type="dxa"/>
            <w:shd w:val="clear" w:color="auto" w:fill="auto"/>
          </w:tcPr>
          <w:p w14:paraId="1D46AA7E" w14:textId="77777777" w:rsidR="00BB4C2B" w:rsidRPr="003B3B9F" w:rsidRDefault="00BB4C2B" w:rsidP="00B4531A">
            <w:pPr>
              <w:pStyle w:val="Tabletext"/>
            </w:pPr>
          </w:p>
        </w:tc>
        <w:tc>
          <w:tcPr>
            <w:tcW w:w="709" w:type="dxa"/>
            <w:shd w:val="clear" w:color="auto" w:fill="auto"/>
          </w:tcPr>
          <w:p w14:paraId="3B075E85" w14:textId="77777777" w:rsidR="00BB4C2B" w:rsidRPr="003B3B9F" w:rsidRDefault="00BB4C2B" w:rsidP="00B4531A">
            <w:pPr>
              <w:pStyle w:val="Tabletext"/>
            </w:pPr>
            <w:r w:rsidRPr="003B3B9F">
              <w:t>21</w:t>
            </w:r>
          </w:p>
        </w:tc>
        <w:tc>
          <w:tcPr>
            <w:tcW w:w="812" w:type="dxa"/>
            <w:shd w:val="clear" w:color="auto" w:fill="auto"/>
          </w:tcPr>
          <w:p w14:paraId="24C1D761" w14:textId="77777777" w:rsidR="00BB4C2B" w:rsidRPr="003B3B9F" w:rsidRDefault="00BB4C2B" w:rsidP="00B4531A">
            <w:pPr>
              <w:pStyle w:val="Tabletext"/>
            </w:pPr>
          </w:p>
        </w:tc>
        <w:tc>
          <w:tcPr>
            <w:tcW w:w="932" w:type="dxa"/>
            <w:shd w:val="clear" w:color="auto" w:fill="auto"/>
          </w:tcPr>
          <w:p w14:paraId="3B706D85" w14:textId="77777777" w:rsidR="00BB4C2B" w:rsidRPr="003B3B9F" w:rsidRDefault="00BB4C2B" w:rsidP="00B4531A">
            <w:pPr>
              <w:pStyle w:val="Tabletext"/>
            </w:pPr>
          </w:p>
        </w:tc>
        <w:tc>
          <w:tcPr>
            <w:tcW w:w="812" w:type="dxa"/>
            <w:shd w:val="clear" w:color="auto" w:fill="auto"/>
          </w:tcPr>
          <w:p w14:paraId="63265384" w14:textId="77777777" w:rsidR="00BB4C2B" w:rsidRPr="003B3B9F" w:rsidRDefault="00BB4C2B" w:rsidP="00B4531A">
            <w:pPr>
              <w:pStyle w:val="Tabletext"/>
            </w:pPr>
            <w:r w:rsidRPr="003B3B9F">
              <w:t>72</w:t>
            </w:r>
          </w:p>
        </w:tc>
        <w:tc>
          <w:tcPr>
            <w:tcW w:w="709" w:type="dxa"/>
            <w:shd w:val="clear" w:color="auto" w:fill="auto"/>
          </w:tcPr>
          <w:p w14:paraId="505EE4BD" w14:textId="77777777" w:rsidR="00BB4C2B" w:rsidRPr="003B3B9F" w:rsidRDefault="00BB4C2B" w:rsidP="00B4531A">
            <w:pPr>
              <w:pStyle w:val="Tabletext"/>
            </w:pPr>
            <w:r w:rsidRPr="003B3B9F">
              <w:t>55</w:t>
            </w:r>
          </w:p>
        </w:tc>
        <w:tc>
          <w:tcPr>
            <w:tcW w:w="813" w:type="dxa"/>
            <w:shd w:val="clear" w:color="auto" w:fill="auto"/>
          </w:tcPr>
          <w:p w14:paraId="637A152D" w14:textId="77777777" w:rsidR="00BB4C2B" w:rsidRPr="003B3B9F" w:rsidRDefault="00BB4C2B" w:rsidP="00B4531A">
            <w:pPr>
              <w:pStyle w:val="Tabletext"/>
            </w:pPr>
            <w:r w:rsidRPr="003B3B9F">
              <w:t>31</w:t>
            </w:r>
          </w:p>
        </w:tc>
        <w:tc>
          <w:tcPr>
            <w:tcW w:w="709" w:type="dxa"/>
            <w:shd w:val="clear" w:color="auto" w:fill="auto"/>
          </w:tcPr>
          <w:p w14:paraId="5D8B5C7A" w14:textId="77777777" w:rsidR="00BB4C2B" w:rsidRPr="003B3B9F" w:rsidRDefault="00BB4C2B" w:rsidP="00B4531A">
            <w:pPr>
              <w:pStyle w:val="Tabletext"/>
            </w:pPr>
            <w:r w:rsidRPr="003B3B9F">
              <w:t>24</w:t>
            </w:r>
          </w:p>
        </w:tc>
        <w:tc>
          <w:tcPr>
            <w:tcW w:w="813" w:type="dxa"/>
            <w:shd w:val="clear" w:color="auto" w:fill="auto"/>
          </w:tcPr>
          <w:p w14:paraId="46679B32" w14:textId="77777777" w:rsidR="00BB4C2B" w:rsidRPr="003B3B9F" w:rsidRDefault="00BB4C2B" w:rsidP="00B4531A">
            <w:pPr>
              <w:pStyle w:val="Tabletext"/>
            </w:pPr>
            <w:r w:rsidRPr="003B3B9F">
              <w:t>12</w:t>
            </w:r>
          </w:p>
        </w:tc>
        <w:tc>
          <w:tcPr>
            <w:tcW w:w="709" w:type="dxa"/>
            <w:shd w:val="clear" w:color="auto" w:fill="auto"/>
          </w:tcPr>
          <w:p w14:paraId="0FB9B611" w14:textId="77777777" w:rsidR="00BB4C2B" w:rsidRPr="003B3B9F" w:rsidRDefault="00BB4C2B" w:rsidP="00B4531A">
            <w:pPr>
              <w:pStyle w:val="Tabletext"/>
            </w:pPr>
            <w:r w:rsidRPr="003B3B9F">
              <w:t>3</w:t>
            </w:r>
          </w:p>
        </w:tc>
      </w:tr>
      <w:tr w:rsidR="00B4531A" w:rsidRPr="003B3B9F" w14:paraId="52EB0902" w14:textId="77777777" w:rsidTr="00B4531A">
        <w:tc>
          <w:tcPr>
            <w:tcW w:w="3008" w:type="dxa"/>
            <w:shd w:val="clear" w:color="auto" w:fill="auto"/>
          </w:tcPr>
          <w:p w14:paraId="72EC8DAE" w14:textId="77777777" w:rsidR="00BB4C2B" w:rsidRPr="003B3B9F" w:rsidRDefault="00BB4C2B" w:rsidP="00B4531A">
            <w:pPr>
              <w:pStyle w:val="Tabletext"/>
            </w:pPr>
            <w:r w:rsidRPr="003B3B9F">
              <w:t>cod species</w:t>
            </w:r>
          </w:p>
        </w:tc>
        <w:tc>
          <w:tcPr>
            <w:tcW w:w="1812" w:type="dxa"/>
            <w:shd w:val="clear" w:color="auto" w:fill="auto"/>
          </w:tcPr>
          <w:p w14:paraId="78043F5F" w14:textId="77777777" w:rsidR="00BB4C2B" w:rsidRPr="003B3B9F" w:rsidRDefault="00BB4C2B" w:rsidP="00B4531A">
            <w:pPr>
              <w:pStyle w:val="Tabletext"/>
            </w:pPr>
            <w:r w:rsidRPr="003B3B9F">
              <w:t>larvae</w:t>
            </w:r>
          </w:p>
        </w:tc>
        <w:tc>
          <w:tcPr>
            <w:tcW w:w="813" w:type="dxa"/>
            <w:shd w:val="clear" w:color="auto" w:fill="auto"/>
          </w:tcPr>
          <w:p w14:paraId="560026C2" w14:textId="77777777" w:rsidR="00BB4C2B" w:rsidRPr="003B3B9F" w:rsidRDefault="00BB4C2B" w:rsidP="00B4531A">
            <w:pPr>
              <w:pStyle w:val="Tabletext"/>
            </w:pPr>
            <w:r w:rsidRPr="003B3B9F">
              <w:t>112</w:t>
            </w:r>
          </w:p>
        </w:tc>
        <w:tc>
          <w:tcPr>
            <w:tcW w:w="709" w:type="dxa"/>
            <w:shd w:val="clear" w:color="auto" w:fill="auto"/>
          </w:tcPr>
          <w:p w14:paraId="5EDBB512" w14:textId="77777777" w:rsidR="00BB4C2B" w:rsidRPr="003B3B9F" w:rsidRDefault="00BB4C2B" w:rsidP="00B4531A">
            <w:pPr>
              <w:pStyle w:val="Tabletext"/>
            </w:pPr>
            <w:r w:rsidRPr="003B3B9F">
              <w:t>107</w:t>
            </w:r>
          </w:p>
        </w:tc>
        <w:tc>
          <w:tcPr>
            <w:tcW w:w="814" w:type="dxa"/>
            <w:shd w:val="clear" w:color="auto" w:fill="auto"/>
          </w:tcPr>
          <w:p w14:paraId="2DBE5027" w14:textId="77777777" w:rsidR="00BB4C2B" w:rsidRPr="003B3B9F" w:rsidRDefault="00BB4C2B" w:rsidP="00B4531A">
            <w:pPr>
              <w:pStyle w:val="Tabletext"/>
            </w:pPr>
            <w:r w:rsidRPr="003B3B9F">
              <w:t>74</w:t>
            </w:r>
          </w:p>
        </w:tc>
        <w:tc>
          <w:tcPr>
            <w:tcW w:w="709" w:type="dxa"/>
            <w:shd w:val="clear" w:color="auto" w:fill="auto"/>
          </w:tcPr>
          <w:p w14:paraId="7915AF1F" w14:textId="77777777" w:rsidR="00BB4C2B" w:rsidRPr="003B3B9F" w:rsidRDefault="00BB4C2B" w:rsidP="00B4531A">
            <w:pPr>
              <w:pStyle w:val="Tabletext"/>
            </w:pPr>
            <w:r w:rsidRPr="003B3B9F">
              <w:t>113</w:t>
            </w:r>
          </w:p>
        </w:tc>
        <w:tc>
          <w:tcPr>
            <w:tcW w:w="812" w:type="dxa"/>
            <w:shd w:val="clear" w:color="auto" w:fill="auto"/>
          </w:tcPr>
          <w:p w14:paraId="4FEC38FD" w14:textId="77777777" w:rsidR="00BB4C2B" w:rsidRPr="003B3B9F" w:rsidRDefault="00BB4C2B" w:rsidP="00B4531A">
            <w:pPr>
              <w:pStyle w:val="Tabletext"/>
            </w:pPr>
            <w:r w:rsidRPr="003B3B9F">
              <w:t>43</w:t>
            </w:r>
          </w:p>
        </w:tc>
        <w:tc>
          <w:tcPr>
            <w:tcW w:w="932" w:type="dxa"/>
            <w:shd w:val="clear" w:color="auto" w:fill="auto"/>
          </w:tcPr>
          <w:p w14:paraId="34531E26" w14:textId="77777777" w:rsidR="00BB4C2B" w:rsidRPr="003B3B9F" w:rsidRDefault="00BB4C2B" w:rsidP="00B4531A">
            <w:pPr>
              <w:pStyle w:val="Tabletext"/>
            </w:pPr>
            <w:r w:rsidRPr="003B3B9F">
              <w:t>78</w:t>
            </w:r>
          </w:p>
        </w:tc>
        <w:tc>
          <w:tcPr>
            <w:tcW w:w="812" w:type="dxa"/>
            <w:shd w:val="clear" w:color="auto" w:fill="auto"/>
          </w:tcPr>
          <w:p w14:paraId="73B86248" w14:textId="77777777" w:rsidR="00BB4C2B" w:rsidRPr="003B3B9F" w:rsidRDefault="00BB4C2B" w:rsidP="00B4531A">
            <w:pPr>
              <w:pStyle w:val="Tabletext"/>
            </w:pPr>
            <w:r w:rsidRPr="003B3B9F">
              <w:t>95</w:t>
            </w:r>
          </w:p>
        </w:tc>
        <w:tc>
          <w:tcPr>
            <w:tcW w:w="709" w:type="dxa"/>
            <w:shd w:val="clear" w:color="auto" w:fill="auto"/>
          </w:tcPr>
          <w:p w14:paraId="039F5321" w14:textId="77777777" w:rsidR="00BB4C2B" w:rsidRPr="003B3B9F" w:rsidRDefault="00BB4C2B" w:rsidP="00B4531A">
            <w:pPr>
              <w:pStyle w:val="Tabletext"/>
            </w:pPr>
            <w:r w:rsidRPr="003B3B9F">
              <w:t>446</w:t>
            </w:r>
          </w:p>
        </w:tc>
        <w:tc>
          <w:tcPr>
            <w:tcW w:w="813" w:type="dxa"/>
            <w:shd w:val="clear" w:color="auto" w:fill="auto"/>
          </w:tcPr>
          <w:p w14:paraId="1244CCEB" w14:textId="77777777" w:rsidR="00BB4C2B" w:rsidRPr="003B3B9F" w:rsidRDefault="00BB4C2B" w:rsidP="00B4531A">
            <w:pPr>
              <w:pStyle w:val="Tabletext"/>
            </w:pPr>
            <w:r w:rsidRPr="003B3B9F">
              <w:t>176</w:t>
            </w:r>
          </w:p>
        </w:tc>
        <w:tc>
          <w:tcPr>
            <w:tcW w:w="709" w:type="dxa"/>
            <w:shd w:val="clear" w:color="auto" w:fill="auto"/>
          </w:tcPr>
          <w:p w14:paraId="74760220" w14:textId="77777777" w:rsidR="00BB4C2B" w:rsidRPr="003B3B9F" w:rsidRDefault="00BB4C2B" w:rsidP="00B4531A">
            <w:pPr>
              <w:pStyle w:val="Tabletext"/>
            </w:pPr>
            <w:r w:rsidRPr="003B3B9F">
              <w:t>606</w:t>
            </w:r>
          </w:p>
        </w:tc>
        <w:tc>
          <w:tcPr>
            <w:tcW w:w="813" w:type="dxa"/>
            <w:shd w:val="clear" w:color="auto" w:fill="auto"/>
          </w:tcPr>
          <w:p w14:paraId="6E3C6CA6" w14:textId="77777777" w:rsidR="00BB4C2B" w:rsidRPr="003B3B9F" w:rsidRDefault="00BB4C2B" w:rsidP="00B4531A">
            <w:pPr>
              <w:pStyle w:val="Tabletext"/>
            </w:pPr>
            <w:r w:rsidRPr="003B3B9F">
              <w:t>309</w:t>
            </w:r>
          </w:p>
        </w:tc>
        <w:tc>
          <w:tcPr>
            <w:tcW w:w="709" w:type="dxa"/>
            <w:shd w:val="clear" w:color="auto" w:fill="auto"/>
          </w:tcPr>
          <w:p w14:paraId="1F211338" w14:textId="77777777" w:rsidR="00BB4C2B" w:rsidRPr="003B3B9F" w:rsidRDefault="00BB4C2B" w:rsidP="00B4531A">
            <w:pPr>
              <w:pStyle w:val="Tabletext"/>
            </w:pPr>
            <w:r w:rsidRPr="003B3B9F">
              <w:t>575</w:t>
            </w:r>
          </w:p>
        </w:tc>
      </w:tr>
      <w:tr w:rsidR="00B4531A" w:rsidRPr="003B3B9F" w14:paraId="27C7C0C5" w14:textId="77777777" w:rsidTr="00B4531A">
        <w:tc>
          <w:tcPr>
            <w:tcW w:w="3008" w:type="dxa"/>
            <w:shd w:val="clear" w:color="auto" w:fill="auto"/>
          </w:tcPr>
          <w:p w14:paraId="1DC57E60" w14:textId="77777777" w:rsidR="00BB4C2B" w:rsidRPr="003B3B9F" w:rsidRDefault="00BB4C2B" w:rsidP="00B4531A">
            <w:pPr>
              <w:pStyle w:val="Tabletext"/>
            </w:pPr>
            <w:r w:rsidRPr="003B3B9F">
              <w:t>flat-headed gudgeon</w:t>
            </w:r>
          </w:p>
        </w:tc>
        <w:tc>
          <w:tcPr>
            <w:tcW w:w="1812" w:type="dxa"/>
            <w:shd w:val="clear" w:color="auto" w:fill="auto"/>
          </w:tcPr>
          <w:p w14:paraId="3C8DEAE3" w14:textId="77777777" w:rsidR="00BB4C2B" w:rsidRPr="003B3B9F" w:rsidRDefault="00BB4C2B" w:rsidP="00B4531A">
            <w:pPr>
              <w:pStyle w:val="Tabletext"/>
            </w:pPr>
            <w:r w:rsidRPr="003B3B9F">
              <w:t>larvae</w:t>
            </w:r>
          </w:p>
        </w:tc>
        <w:tc>
          <w:tcPr>
            <w:tcW w:w="813" w:type="dxa"/>
            <w:shd w:val="clear" w:color="auto" w:fill="auto"/>
          </w:tcPr>
          <w:p w14:paraId="2B78E148" w14:textId="77777777" w:rsidR="00BB4C2B" w:rsidRPr="003B3B9F" w:rsidRDefault="00BB4C2B" w:rsidP="00B4531A">
            <w:pPr>
              <w:pStyle w:val="Tabletext"/>
            </w:pPr>
          </w:p>
        </w:tc>
        <w:tc>
          <w:tcPr>
            <w:tcW w:w="709" w:type="dxa"/>
            <w:shd w:val="clear" w:color="auto" w:fill="auto"/>
          </w:tcPr>
          <w:p w14:paraId="57674053" w14:textId="77777777" w:rsidR="00BB4C2B" w:rsidRPr="003B3B9F" w:rsidRDefault="00BB4C2B" w:rsidP="00B4531A">
            <w:pPr>
              <w:pStyle w:val="Tabletext"/>
            </w:pPr>
            <w:r w:rsidRPr="003B3B9F">
              <w:t>1</w:t>
            </w:r>
          </w:p>
        </w:tc>
        <w:tc>
          <w:tcPr>
            <w:tcW w:w="814" w:type="dxa"/>
            <w:shd w:val="clear" w:color="auto" w:fill="auto"/>
          </w:tcPr>
          <w:p w14:paraId="2F1BA0B2" w14:textId="77777777" w:rsidR="00BB4C2B" w:rsidRPr="003B3B9F" w:rsidRDefault="00BB4C2B" w:rsidP="00B4531A">
            <w:pPr>
              <w:pStyle w:val="Tabletext"/>
            </w:pPr>
          </w:p>
        </w:tc>
        <w:tc>
          <w:tcPr>
            <w:tcW w:w="709" w:type="dxa"/>
            <w:shd w:val="clear" w:color="auto" w:fill="auto"/>
          </w:tcPr>
          <w:p w14:paraId="51F09FC2" w14:textId="77777777" w:rsidR="00BB4C2B" w:rsidRPr="003B3B9F" w:rsidRDefault="00BB4C2B" w:rsidP="00B4531A">
            <w:pPr>
              <w:pStyle w:val="Tabletext"/>
            </w:pPr>
            <w:r w:rsidRPr="003B3B9F">
              <w:t>4</w:t>
            </w:r>
          </w:p>
        </w:tc>
        <w:tc>
          <w:tcPr>
            <w:tcW w:w="812" w:type="dxa"/>
            <w:shd w:val="clear" w:color="auto" w:fill="auto"/>
          </w:tcPr>
          <w:p w14:paraId="172DC02D" w14:textId="77777777" w:rsidR="00BB4C2B" w:rsidRPr="003B3B9F" w:rsidRDefault="00BB4C2B" w:rsidP="00B4531A">
            <w:pPr>
              <w:pStyle w:val="Tabletext"/>
            </w:pPr>
          </w:p>
        </w:tc>
        <w:tc>
          <w:tcPr>
            <w:tcW w:w="932" w:type="dxa"/>
            <w:shd w:val="clear" w:color="auto" w:fill="auto"/>
          </w:tcPr>
          <w:p w14:paraId="51324B00" w14:textId="77777777" w:rsidR="00BB4C2B" w:rsidRPr="003B3B9F" w:rsidRDefault="00BB4C2B" w:rsidP="00B4531A">
            <w:pPr>
              <w:pStyle w:val="Tabletext"/>
            </w:pPr>
          </w:p>
        </w:tc>
        <w:tc>
          <w:tcPr>
            <w:tcW w:w="812" w:type="dxa"/>
            <w:shd w:val="clear" w:color="auto" w:fill="auto"/>
          </w:tcPr>
          <w:p w14:paraId="117411E0" w14:textId="77777777" w:rsidR="00BB4C2B" w:rsidRPr="003B3B9F" w:rsidRDefault="00BB4C2B" w:rsidP="00B4531A">
            <w:pPr>
              <w:pStyle w:val="Tabletext"/>
            </w:pPr>
          </w:p>
        </w:tc>
        <w:tc>
          <w:tcPr>
            <w:tcW w:w="709" w:type="dxa"/>
            <w:shd w:val="clear" w:color="auto" w:fill="auto"/>
          </w:tcPr>
          <w:p w14:paraId="2CDE6DCE" w14:textId="77777777" w:rsidR="00BB4C2B" w:rsidRPr="003B3B9F" w:rsidRDefault="00BB4C2B" w:rsidP="00B4531A">
            <w:pPr>
              <w:pStyle w:val="Tabletext"/>
            </w:pPr>
            <w:r w:rsidRPr="003B3B9F">
              <w:t>1</w:t>
            </w:r>
          </w:p>
        </w:tc>
        <w:tc>
          <w:tcPr>
            <w:tcW w:w="813" w:type="dxa"/>
            <w:shd w:val="clear" w:color="auto" w:fill="auto"/>
          </w:tcPr>
          <w:p w14:paraId="6C2750D9" w14:textId="77777777" w:rsidR="00BB4C2B" w:rsidRPr="003B3B9F" w:rsidRDefault="00BB4C2B" w:rsidP="00B4531A">
            <w:pPr>
              <w:pStyle w:val="Tabletext"/>
            </w:pPr>
          </w:p>
        </w:tc>
        <w:tc>
          <w:tcPr>
            <w:tcW w:w="709" w:type="dxa"/>
            <w:shd w:val="clear" w:color="auto" w:fill="auto"/>
          </w:tcPr>
          <w:p w14:paraId="3B558CF1" w14:textId="77777777" w:rsidR="00BB4C2B" w:rsidRPr="003B3B9F" w:rsidRDefault="00BB4C2B" w:rsidP="00B4531A">
            <w:pPr>
              <w:pStyle w:val="Tabletext"/>
            </w:pPr>
            <w:r w:rsidRPr="003B3B9F">
              <w:t>2</w:t>
            </w:r>
          </w:p>
        </w:tc>
        <w:tc>
          <w:tcPr>
            <w:tcW w:w="813" w:type="dxa"/>
            <w:shd w:val="clear" w:color="auto" w:fill="auto"/>
          </w:tcPr>
          <w:p w14:paraId="5C0CD9FB" w14:textId="77777777" w:rsidR="00BB4C2B" w:rsidRPr="003B3B9F" w:rsidRDefault="00BB4C2B" w:rsidP="00B4531A">
            <w:pPr>
              <w:pStyle w:val="Tabletext"/>
            </w:pPr>
          </w:p>
        </w:tc>
        <w:tc>
          <w:tcPr>
            <w:tcW w:w="709" w:type="dxa"/>
            <w:shd w:val="clear" w:color="auto" w:fill="auto"/>
          </w:tcPr>
          <w:p w14:paraId="7413699E" w14:textId="77777777" w:rsidR="00BB4C2B" w:rsidRPr="003B3B9F" w:rsidRDefault="00BB4C2B" w:rsidP="00B4531A">
            <w:pPr>
              <w:pStyle w:val="Tabletext"/>
            </w:pPr>
            <w:r w:rsidRPr="003B3B9F">
              <w:t>1</w:t>
            </w:r>
          </w:p>
        </w:tc>
      </w:tr>
      <w:tr w:rsidR="00B4531A" w:rsidRPr="003B3B9F" w14:paraId="7284E671" w14:textId="77777777" w:rsidTr="00B4531A">
        <w:tc>
          <w:tcPr>
            <w:tcW w:w="3008" w:type="dxa"/>
            <w:shd w:val="clear" w:color="auto" w:fill="auto"/>
          </w:tcPr>
          <w:p w14:paraId="353B0E79" w14:textId="77777777" w:rsidR="00BB4C2B" w:rsidRPr="003B3B9F" w:rsidRDefault="00BB4C2B" w:rsidP="00B4531A">
            <w:pPr>
              <w:pStyle w:val="Tabletext"/>
            </w:pPr>
            <w:r w:rsidRPr="003B3B9F">
              <w:t>golden perch</w:t>
            </w:r>
          </w:p>
        </w:tc>
        <w:tc>
          <w:tcPr>
            <w:tcW w:w="1812" w:type="dxa"/>
            <w:shd w:val="clear" w:color="auto" w:fill="auto"/>
          </w:tcPr>
          <w:p w14:paraId="35A707AF" w14:textId="77777777" w:rsidR="00BB4C2B" w:rsidRPr="003B3B9F" w:rsidRDefault="00BB4C2B" w:rsidP="00B4531A">
            <w:pPr>
              <w:pStyle w:val="Tabletext"/>
            </w:pPr>
            <w:r w:rsidRPr="003B3B9F">
              <w:t>eggs</w:t>
            </w:r>
          </w:p>
        </w:tc>
        <w:tc>
          <w:tcPr>
            <w:tcW w:w="813" w:type="dxa"/>
            <w:shd w:val="clear" w:color="auto" w:fill="auto"/>
          </w:tcPr>
          <w:p w14:paraId="63DE823D" w14:textId="77777777" w:rsidR="00BB4C2B" w:rsidRPr="003B3B9F" w:rsidRDefault="00BB4C2B" w:rsidP="00B4531A">
            <w:pPr>
              <w:pStyle w:val="Tabletext"/>
            </w:pPr>
            <w:r w:rsidRPr="003B3B9F">
              <w:t>48</w:t>
            </w:r>
          </w:p>
        </w:tc>
        <w:tc>
          <w:tcPr>
            <w:tcW w:w="709" w:type="dxa"/>
            <w:shd w:val="clear" w:color="auto" w:fill="auto"/>
          </w:tcPr>
          <w:p w14:paraId="6A374ACE" w14:textId="77777777" w:rsidR="00BB4C2B" w:rsidRPr="003B3B9F" w:rsidRDefault="00BB4C2B" w:rsidP="00B4531A">
            <w:pPr>
              <w:pStyle w:val="Tabletext"/>
            </w:pPr>
          </w:p>
        </w:tc>
        <w:tc>
          <w:tcPr>
            <w:tcW w:w="814" w:type="dxa"/>
            <w:shd w:val="clear" w:color="auto" w:fill="auto"/>
          </w:tcPr>
          <w:p w14:paraId="663DA936" w14:textId="77777777" w:rsidR="00BB4C2B" w:rsidRPr="003B3B9F" w:rsidRDefault="00BB4C2B" w:rsidP="00B4531A">
            <w:pPr>
              <w:pStyle w:val="Tabletext"/>
            </w:pPr>
          </w:p>
        </w:tc>
        <w:tc>
          <w:tcPr>
            <w:tcW w:w="709" w:type="dxa"/>
            <w:shd w:val="clear" w:color="auto" w:fill="auto"/>
          </w:tcPr>
          <w:p w14:paraId="6691576E" w14:textId="77777777" w:rsidR="00BB4C2B" w:rsidRPr="003B3B9F" w:rsidRDefault="00BB4C2B" w:rsidP="00B4531A">
            <w:pPr>
              <w:pStyle w:val="Tabletext"/>
            </w:pPr>
            <w:r w:rsidRPr="003B3B9F">
              <w:t>55</w:t>
            </w:r>
          </w:p>
        </w:tc>
        <w:tc>
          <w:tcPr>
            <w:tcW w:w="812" w:type="dxa"/>
            <w:shd w:val="clear" w:color="auto" w:fill="auto"/>
          </w:tcPr>
          <w:p w14:paraId="70D3F67E" w14:textId="77777777" w:rsidR="00BB4C2B" w:rsidRPr="003B3B9F" w:rsidRDefault="00BB4C2B" w:rsidP="00B4531A">
            <w:pPr>
              <w:pStyle w:val="Tabletext"/>
            </w:pPr>
          </w:p>
        </w:tc>
        <w:tc>
          <w:tcPr>
            <w:tcW w:w="932" w:type="dxa"/>
            <w:shd w:val="clear" w:color="auto" w:fill="auto"/>
          </w:tcPr>
          <w:p w14:paraId="0EA43052" w14:textId="77777777" w:rsidR="00BB4C2B" w:rsidRPr="003B3B9F" w:rsidRDefault="00BB4C2B" w:rsidP="00B4531A">
            <w:pPr>
              <w:pStyle w:val="Tabletext"/>
            </w:pPr>
            <w:r w:rsidRPr="003B3B9F">
              <w:t>8</w:t>
            </w:r>
          </w:p>
        </w:tc>
        <w:tc>
          <w:tcPr>
            <w:tcW w:w="812" w:type="dxa"/>
            <w:shd w:val="clear" w:color="auto" w:fill="auto"/>
          </w:tcPr>
          <w:p w14:paraId="4BDE66AC" w14:textId="77777777" w:rsidR="00BB4C2B" w:rsidRPr="003B3B9F" w:rsidRDefault="00BB4C2B" w:rsidP="00B4531A">
            <w:pPr>
              <w:pStyle w:val="Tabletext"/>
            </w:pPr>
          </w:p>
        </w:tc>
        <w:tc>
          <w:tcPr>
            <w:tcW w:w="709" w:type="dxa"/>
            <w:shd w:val="clear" w:color="auto" w:fill="auto"/>
          </w:tcPr>
          <w:p w14:paraId="2E15A6C2" w14:textId="77777777" w:rsidR="00BB4C2B" w:rsidRPr="003B3B9F" w:rsidRDefault="00BB4C2B" w:rsidP="00B4531A">
            <w:pPr>
              <w:pStyle w:val="Tabletext"/>
            </w:pPr>
            <w:r w:rsidRPr="003B3B9F">
              <w:t>56</w:t>
            </w:r>
          </w:p>
        </w:tc>
        <w:tc>
          <w:tcPr>
            <w:tcW w:w="813" w:type="dxa"/>
            <w:shd w:val="clear" w:color="auto" w:fill="auto"/>
          </w:tcPr>
          <w:p w14:paraId="0FAB24E4" w14:textId="77777777" w:rsidR="00BB4C2B" w:rsidRPr="003B3B9F" w:rsidRDefault="00BB4C2B" w:rsidP="00B4531A">
            <w:pPr>
              <w:pStyle w:val="Tabletext"/>
            </w:pPr>
            <w:r w:rsidRPr="003B3B9F">
              <w:t>330</w:t>
            </w:r>
          </w:p>
        </w:tc>
        <w:tc>
          <w:tcPr>
            <w:tcW w:w="709" w:type="dxa"/>
            <w:shd w:val="clear" w:color="auto" w:fill="auto"/>
          </w:tcPr>
          <w:p w14:paraId="33B2EC16" w14:textId="77777777" w:rsidR="00BB4C2B" w:rsidRPr="003B3B9F" w:rsidRDefault="00BB4C2B" w:rsidP="00B4531A">
            <w:pPr>
              <w:pStyle w:val="Tabletext"/>
            </w:pPr>
            <w:r w:rsidRPr="003B3B9F">
              <w:t>25</w:t>
            </w:r>
          </w:p>
        </w:tc>
        <w:tc>
          <w:tcPr>
            <w:tcW w:w="813" w:type="dxa"/>
            <w:shd w:val="clear" w:color="auto" w:fill="auto"/>
          </w:tcPr>
          <w:p w14:paraId="7217D6BD" w14:textId="77777777" w:rsidR="00BB4C2B" w:rsidRPr="003B3B9F" w:rsidRDefault="00BB4C2B" w:rsidP="00B4531A">
            <w:pPr>
              <w:pStyle w:val="Tabletext"/>
            </w:pPr>
            <w:r w:rsidRPr="003B3B9F">
              <w:t>19</w:t>
            </w:r>
          </w:p>
        </w:tc>
        <w:tc>
          <w:tcPr>
            <w:tcW w:w="709" w:type="dxa"/>
            <w:shd w:val="clear" w:color="auto" w:fill="auto"/>
          </w:tcPr>
          <w:p w14:paraId="17960D32" w14:textId="77777777" w:rsidR="00BB4C2B" w:rsidRPr="003B3B9F" w:rsidRDefault="00BB4C2B" w:rsidP="00B4531A">
            <w:pPr>
              <w:pStyle w:val="Tabletext"/>
            </w:pPr>
          </w:p>
        </w:tc>
      </w:tr>
      <w:tr w:rsidR="00B4531A" w:rsidRPr="003B3B9F" w14:paraId="048F1327" w14:textId="77777777" w:rsidTr="00B4531A">
        <w:tc>
          <w:tcPr>
            <w:tcW w:w="3008" w:type="dxa"/>
            <w:shd w:val="clear" w:color="auto" w:fill="auto"/>
          </w:tcPr>
          <w:p w14:paraId="6F896E7D" w14:textId="77777777" w:rsidR="00BB4C2B" w:rsidRPr="003B3B9F" w:rsidRDefault="00BB4C2B" w:rsidP="00B4531A">
            <w:pPr>
              <w:pStyle w:val="Tabletext"/>
            </w:pPr>
          </w:p>
        </w:tc>
        <w:tc>
          <w:tcPr>
            <w:tcW w:w="1812" w:type="dxa"/>
            <w:shd w:val="clear" w:color="auto" w:fill="auto"/>
          </w:tcPr>
          <w:p w14:paraId="0660B1EB" w14:textId="77777777" w:rsidR="00BB4C2B" w:rsidRPr="003B3B9F" w:rsidRDefault="00BB4C2B" w:rsidP="00B4531A">
            <w:pPr>
              <w:pStyle w:val="Tabletext"/>
            </w:pPr>
            <w:r w:rsidRPr="003B3B9F">
              <w:t>larvae</w:t>
            </w:r>
          </w:p>
        </w:tc>
        <w:tc>
          <w:tcPr>
            <w:tcW w:w="813" w:type="dxa"/>
            <w:shd w:val="clear" w:color="auto" w:fill="auto"/>
          </w:tcPr>
          <w:p w14:paraId="46962544" w14:textId="77777777" w:rsidR="00BB4C2B" w:rsidRPr="003B3B9F" w:rsidRDefault="00BB4C2B" w:rsidP="00B4531A">
            <w:pPr>
              <w:pStyle w:val="Tabletext"/>
            </w:pPr>
            <w:r w:rsidRPr="003B3B9F">
              <w:t>1</w:t>
            </w:r>
          </w:p>
        </w:tc>
        <w:tc>
          <w:tcPr>
            <w:tcW w:w="709" w:type="dxa"/>
            <w:shd w:val="clear" w:color="auto" w:fill="auto"/>
          </w:tcPr>
          <w:p w14:paraId="09207195" w14:textId="77777777" w:rsidR="00BB4C2B" w:rsidRPr="003B3B9F" w:rsidRDefault="00BB4C2B" w:rsidP="00B4531A">
            <w:pPr>
              <w:pStyle w:val="Tabletext"/>
            </w:pPr>
          </w:p>
        </w:tc>
        <w:tc>
          <w:tcPr>
            <w:tcW w:w="814" w:type="dxa"/>
            <w:shd w:val="clear" w:color="auto" w:fill="auto"/>
          </w:tcPr>
          <w:p w14:paraId="3CB2065E" w14:textId="77777777" w:rsidR="00BB4C2B" w:rsidRPr="003B3B9F" w:rsidRDefault="00BB4C2B" w:rsidP="00B4531A">
            <w:pPr>
              <w:pStyle w:val="Tabletext"/>
            </w:pPr>
            <w:r w:rsidRPr="003B3B9F">
              <w:t>41</w:t>
            </w:r>
          </w:p>
        </w:tc>
        <w:tc>
          <w:tcPr>
            <w:tcW w:w="709" w:type="dxa"/>
            <w:shd w:val="clear" w:color="auto" w:fill="auto"/>
          </w:tcPr>
          <w:p w14:paraId="14AB288E" w14:textId="77777777" w:rsidR="00BB4C2B" w:rsidRPr="003B3B9F" w:rsidRDefault="00BB4C2B" w:rsidP="00B4531A">
            <w:pPr>
              <w:pStyle w:val="Tabletext"/>
            </w:pPr>
          </w:p>
        </w:tc>
        <w:tc>
          <w:tcPr>
            <w:tcW w:w="812" w:type="dxa"/>
            <w:shd w:val="clear" w:color="auto" w:fill="auto"/>
          </w:tcPr>
          <w:p w14:paraId="053F925A" w14:textId="77777777" w:rsidR="00BB4C2B" w:rsidRPr="003B3B9F" w:rsidRDefault="00BB4C2B" w:rsidP="00B4531A">
            <w:pPr>
              <w:pStyle w:val="Tabletext"/>
            </w:pPr>
          </w:p>
        </w:tc>
        <w:tc>
          <w:tcPr>
            <w:tcW w:w="932" w:type="dxa"/>
            <w:shd w:val="clear" w:color="auto" w:fill="auto"/>
          </w:tcPr>
          <w:p w14:paraId="72DE3419" w14:textId="77777777" w:rsidR="00BB4C2B" w:rsidRPr="003B3B9F" w:rsidRDefault="00BB4C2B" w:rsidP="00B4531A">
            <w:pPr>
              <w:pStyle w:val="Tabletext"/>
            </w:pPr>
          </w:p>
        </w:tc>
        <w:tc>
          <w:tcPr>
            <w:tcW w:w="812" w:type="dxa"/>
            <w:shd w:val="clear" w:color="auto" w:fill="auto"/>
          </w:tcPr>
          <w:p w14:paraId="5181A622" w14:textId="77777777" w:rsidR="00BB4C2B" w:rsidRPr="003B3B9F" w:rsidRDefault="00BB4C2B" w:rsidP="00B4531A">
            <w:pPr>
              <w:pStyle w:val="Tabletext"/>
            </w:pPr>
          </w:p>
        </w:tc>
        <w:tc>
          <w:tcPr>
            <w:tcW w:w="709" w:type="dxa"/>
            <w:shd w:val="clear" w:color="auto" w:fill="auto"/>
          </w:tcPr>
          <w:p w14:paraId="75CF3459" w14:textId="77777777" w:rsidR="00BB4C2B" w:rsidRPr="003B3B9F" w:rsidRDefault="00BB4C2B" w:rsidP="00B4531A">
            <w:pPr>
              <w:pStyle w:val="Tabletext"/>
            </w:pPr>
          </w:p>
        </w:tc>
        <w:tc>
          <w:tcPr>
            <w:tcW w:w="813" w:type="dxa"/>
            <w:shd w:val="clear" w:color="auto" w:fill="auto"/>
          </w:tcPr>
          <w:p w14:paraId="29183DE8" w14:textId="77777777" w:rsidR="00BB4C2B" w:rsidRPr="003B3B9F" w:rsidRDefault="00BB4C2B" w:rsidP="00B4531A">
            <w:pPr>
              <w:pStyle w:val="Tabletext"/>
            </w:pPr>
          </w:p>
        </w:tc>
        <w:tc>
          <w:tcPr>
            <w:tcW w:w="709" w:type="dxa"/>
            <w:shd w:val="clear" w:color="auto" w:fill="auto"/>
          </w:tcPr>
          <w:p w14:paraId="220BC5A0" w14:textId="77777777" w:rsidR="00BB4C2B" w:rsidRPr="003B3B9F" w:rsidRDefault="00BB4C2B" w:rsidP="00B4531A">
            <w:pPr>
              <w:pStyle w:val="Tabletext"/>
            </w:pPr>
          </w:p>
        </w:tc>
        <w:tc>
          <w:tcPr>
            <w:tcW w:w="813" w:type="dxa"/>
            <w:shd w:val="clear" w:color="auto" w:fill="auto"/>
          </w:tcPr>
          <w:p w14:paraId="38A94485" w14:textId="77777777" w:rsidR="00BB4C2B" w:rsidRPr="003B3B9F" w:rsidRDefault="00BB4C2B" w:rsidP="00B4531A">
            <w:pPr>
              <w:pStyle w:val="Tabletext"/>
            </w:pPr>
          </w:p>
        </w:tc>
        <w:tc>
          <w:tcPr>
            <w:tcW w:w="709" w:type="dxa"/>
            <w:shd w:val="clear" w:color="auto" w:fill="auto"/>
          </w:tcPr>
          <w:p w14:paraId="50B68166" w14:textId="77777777" w:rsidR="00BB4C2B" w:rsidRPr="003B3B9F" w:rsidRDefault="00BB4C2B" w:rsidP="00B4531A">
            <w:pPr>
              <w:pStyle w:val="Tabletext"/>
            </w:pPr>
            <w:r w:rsidRPr="003B3B9F">
              <w:t>1</w:t>
            </w:r>
          </w:p>
        </w:tc>
      </w:tr>
      <w:tr w:rsidR="00B4531A" w:rsidRPr="003B3B9F" w14:paraId="773BC817" w14:textId="77777777" w:rsidTr="00B4531A">
        <w:tc>
          <w:tcPr>
            <w:tcW w:w="3008" w:type="dxa"/>
            <w:shd w:val="clear" w:color="auto" w:fill="auto"/>
          </w:tcPr>
          <w:p w14:paraId="7FDE849F" w14:textId="77777777" w:rsidR="00BB4C2B" w:rsidRPr="003B3B9F" w:rsidRDefault="00BB4C2B" w:rsidP="00B4531A">
            <w:pPr>
              <w:pStyle w:val="Tabletext"/>
            </w:pPr>
            <w:r w:rsidRPr="003B3B9F">
              <w:t>Murray-Darling rainbowfish</w:t>
            </w:r>
          </w:p>
        </w:tc>
        <w:tc>
          <w:tcPr>
            <w:tcW w:w="1812" w:type="dxa"/>
            <w:shd w:val="clear" w:color="auto" w:fill="auto"/>
          </w:tcPr>
          <w:p w14:paraId="1692D694" w14:textId="77777777" w:rsidR="00BB4C2B" w:rsidRPr="003B3B9F" w:rsidRDefault="00BB4C2B" w:rsidP="00B4531A">
            <w:pPr>
              <w:pStyle w:val="Tabletext"/>
            </w:pPr>
            <w:r w:rsidRPr="003B3B9F">
              <w:t>larvae</w:t>
            </w:r>
          </w:p>
        </w:tc>
        <w:tc>
          <w:tcPr>
            <w:tcW w:w="813" w:type="dxa"/>
            <w:shd w:val="clear" w:color="auto" w:fill="auto"/>
          </w:tcPr>
          <w:p w14:paraId="1A3EA756" w14:textId="77777777" w:rsidR="00BB4C2B" w:rsidRPr="003B3B9F" w:rsidRDefault="00BB4C2B" w:rsidP="00B4531A">
            <w:pPr>
              <w:pStyle w:val="Tabletext"/>
            </w:pPr>
          </w:p>
        </w:tc>
        <w:tc>
          <w:tcPr>
            <w:tcW w:w="709" w:type="dxa"/>
            <w:shd w:val="clear" w:color="auto" w:fill="auto"/>
          </w:tcPr>
          <w:p w14:paraId="70A6513A" w14:textId="77777777" w:rsidR="00BB4C2B" w:rsidRPr="003B3B9F" w:rsidRDefault="00BB4C2B" w:rsidP="00B4531A">
            <w:pPr>
              <w:pStyle w:val="Tabletext"/>
            </w:pPr>
          </w:p>
        </w:tc>
        <w:tc>
          <w:tcPr>
            <w:tcW w:w="814" w:type="dxa"/>
            <w:shd w:val="clear" w:color="auto" w:fill="auto"/>
          </w:tcPr>
          <w:p w14:paraId="378706BF" w14:textId="77777777" w:rsidR="00BB4C2B" w:rsidRPr="003B3B9F" w:rsidRDefault="00BB4C2B" w:rsidP="00B4531A">
            <w:pPr>
              <w:pStyle w:val="Tabletext"/>
            </w:pPr>
          </w:p>
        </w:tc>
        <w:tc>
          <w:tcPr>
            <w:tcW w:w="709" w:type="dxa"/>
            <w:shd w:val="clear" w:color="auto" w:fill="auto"/>
          </w:tcPr>
          <w:p w14:paraId="521A9DC9" w14:textId="77777777" w:rsidR="00BB4C2B" w:rsidRPr="003B3B9F" w:rsidRDefault="00BB4C2B" w:rsidP="00B4531A">
            <w:pPr>
              <w:pStyle w:val="Tabletext"/>
            </w:pPr>
            <w:r w:rsidRPr="003B3B9F">
              <w:t>1</w:t>
            </w:r>
          </w:p>
        </w:tc>
        <w:tc>
          <w:tcPr>
            <w:tcW w:w="812" w:type="dxa"/>
            <w:shd w:val="clear" w:color="auto" w:fill="auto"/>
          </w:tcPr>
          <w:p w14:paraId="6223FE09" w14:textId="77777777" w:rsidR="00BB4C2B" w:rsidRPr="003B3B9F" w:rsidRDefault="00BB4C2B" w:rsidP="00B4531A">
            <w:pPr>
              <w:pStyle w:val="Tabletext"/>
            </w:pPr>
          </w:p>
        </w:tc>
        <w:tc>
          <w:tcPr>
            <w:tcW w:w="932" w:type="dxa"/>
            <w:shd w:val="clear" w:color="auto" w:fill="auto"/>
          </w:tcPr>
          <w:p w14:paraId="19D58D31" w14:textId="77777777" w:rsidR="00BB4C2B" w:rsidRPr="003B3B9F" w:rsidRDefault="00BB4C2B" w:rsidP="00B4531A">
            <w:pPr>
              <w:pStyle w:val="Tabletext"/>
            </w:pPr>
            <w:r w:rsidRPr="003B3B9F">
              <w:t>5</w:t>
            </w:r>
          </w:p>
        </w:tc>
        <w:tc>
          <w:tcPr>
            <w:tcW w:w="812" w:type="dxa"/>
            <w:shd w:val="clear" w:color="auto" w:fill="auto"/>
          </w:tcPr>
          <w:p w14:paraId="30965630" w14:textId="77777777" w:rsidR="00BB4C2B" w:rsidRPr="003B3B9F" w:rsidRDefault="00BB4C2B" w:rsidP="00B4531A">
            <w:pPr>
              <w:pStyle w:val="Tabletext"/>
            </w:pPr>
          </w:p>
        </w:tc>
        <w:tc>
          <w:tcPr>
            <w:tcW w:w="709" w:type="dxa"/>
            <w:shd w:val="clear" w:color="auto" w:fill="auto"/>
          </w:tcPr>
          <w:p w14:paraId="12752A8F" w14:textId="77777777" w:rsidR="00BB4C2B" w:rsidRPr="003B3B9F" w:rsidRDefault="00BB4C2B" w:rsidP="00B4531A">
            <w:pPr>
              <w:pStyle w:val="Tabletext"/>
            </w:pPr>
          </w:p>
        </w:tc>
        <w:tc>
          <w:tcPr>
            <w:tcW w:w="813" w:type="dxa"/>
            <w:shd w:val="clear" w:color="auto" w:fill="auto"/>
          </w:tcPr>
          <w:p w14:paraId="33EE6F7D" w14:textId="77777777" w:rsidR="00BB4C2B" w:rsidRPr="003B3B9F" w:rsidRDefault="00BB4C2B" w:rsidP="00B4531A">
            <w:pPr>
              <w:pStyle w:val="Tabletext"/>
            </w:pPr>
          </w:p>
        </w:tc>
        <w:tc>
          <w:tcPr>
            <w:tcW w:w="709" w:type="dxa"/>
            <w:shd w:val="clear" w:color="auto" w:fill="auto"/>
          </w:tcPr>
          <w:p w14:paraId="5D37E972" w14:textId="77777777" w:rsidR="00BB4C2B" w:rsidRPr="003B3B9F" w:rsidRDefault="00BB4C2B" w:rsidP="00B4531A">
            <w:pPr>
              <w:pStyle w:val="Tabletext"/>
            </w:pPr>
          </w:p>
        </w:tc>
        <w:tc>
          <w:tcPr>
            <w:tcW w:w="813" w:type="dxa"/>
            <w:shd w:val="clear" w:color="auto" w:fill="auto"/>
          </w:tcPr>
          <w:p w14:paraId="4503AEDA" w14:textId="77777777" w:rsidR="00BB4C2B" w:rsidRPr="003B3B9F" w:rsidRDefault="00BB4C2B" w:rsidP="00B4531A">
            <w:pPr>
              <w:pStyle w:val="Tabletext"/>
            </w:pPr>
          </w:p>
        </w:tc>
        <w:tc>
          <w:tcPr>
            <w:tcW w:w="709" w:type="dxa"/>
            <w:shd w:val="clear" w:color="auto" w:fill="auto"/>
          </w:tcPr>
          <w:p w14:paraId="3957C560" w14:textId="77777777" w:rsidR="00BB4C2B" w:rsidRPr="003B3B9F" w:rsidRDefault="00BB4C2B" w:rsidP="00B4531A">
            <w:pPr>
              <w:pStyle w:val="Tabletext"/>
            </w:pPr>
          </w:p>
        </w:tc>
      </w:tr>
      <w:tr w:rsidR="00B4531A" w:rsidRPr="003B3B9F" w14:paraId="4DE4EB83" w14:textId="77777777" w:rsidTr="00B4531A">
        <w:tc>
          <w:tcPr>
            <w:tcW w:w="3008" w:type="dxa"/>
            <w:shd w:val="clear" w:color="auto" w:fill="auto"/>
          </w:tcPr>
          <w:p w14:paraId="4B7820DA" w14:textId="77777777" w:rsidR="00BB4C2B" w:rsidRPr="003B3B9F" w:rsidRDefault="00BB4C2B" w:rsidP="00B4531A">
            <w:pPr>
              <w:pStyle w:val="Tabletext"/>
            </w:pPr>
            <w:r w:rsidRPr="003B3B9F">
              <w:t>silver perch</w:t>
            </w:r>
          </w:p>
        </w:tc>
        <w:tc>
          <w:tcPr>
            <w:tcW w:w="1812" w:type="dxa"/>
            <w:shd w:val="clear" w:color="auto" w:fill="auto"/>
          </w:tcPr>
          <w:p w14:paraId="5A9126D5" w14:textId="77777777" w:rsidR="00BB4C2B" w:rsidRPr="003B3B9F" w:rsidRDefault="00BB4C2B" w:rsidP="00B4531A">
            <w:pPr>
              <w:pStyle w:val="Tabletext"/>
            </w:pPr>
            <w:r w:rsidRPr="003B3B9F">
              <w:t>eggs</w:t>
            </w:r>
          </w:p>
        </w:tc>
        <w:tc>
          <w:tcPr>
            <w:tcW w:w="813" w:type="dxa"/>
            <w:shd w:val="clear" w:color="auto" w:fill="auto"/>
          </w:tcPr>
          <w:p w14:paraId="0D8B98D7" w14:textId="77777777" w:rsidR="00BB4C2B" w:rsidRPr="003B3B9F" w:rsidRDefault="00BB4C2B" w:rsidP="00B4531A">
            <w:pPr>
              <w:pStyle w:val="Tabletext"/>
            </w:pPr>
            <w:r w:rsidRPr="003B3B9F">
              <w:t>84</w:t>
            </w:r>
          </w:p>
        </w:tc>
        <w:tc>
          <w:tcPr>
            <w:tcW w:w="709" w:type="dxa"/>
            <w:shd w:val="clear" w:color="auto" w:fill="auto"/>
          </w:tcPr>
          <w:p w14:paraId="3F733351" w14:textId="77777777" w:rsidR="00BB4C2B" w:rsidRPr="003B3B9F" w:rsidRDefault="00BB4C2B" w:rsidP="00B4531A">
            <w:pPr>
              <w:pStyle w:val="Tabletext"/>
            </w:pPr>
            <w:r w:rsidRPr="003B3B9F">
              <w:t>194</w:t>
            </w:r>
          </w:p>
        </w:tc>
        <w:tc>
          <w:tcPr>
            <w:tcW w:w="814" w:type="dxa"/>
            <w:shd w:val="clear" w:color="auto" w:fill="auto"/>
          </w:tcPr>
          <w:p w14:paraId="418481A4" w14:textId="77777777" w:rsidR="00BB4C2B" w:rsidRPr="003B3B9F" w:rsidRDefault="00BB4C2B" w:rsidP="00B4531A">
            <w:pPr>
              <w:pStyle w:val="Tabletext"/>
            </w:pPr>
            <w:r w:rsidRPr="003B3B9F">
              <w:t>172</w:t>
            </w:r>
          </w:p>
        </w:tc>
        <w:tc>
          <w:tcPr>
            <w:tcW w:w="709" w:type="dxa"/>
            <w:shd w:val="clear" w:color="auto" w:fill="auto"/>
          </w:tcPr>
          <w:p w14:paraId="136E5AE8" w14:textId="77777777" w:rsidR="00BB4C2B" w:rsidRPr="003B3B9F" w:rsidRDefault="00BB4C2B" w:rsidP="00B4531A">
            <w:pPr>
              <w:pStyle w:val="Tabletext"/>
            </w:pPr>
            <w:r w:rsidRPr="003B3B9F">
              <w:t>700</w:t>
            </w:r>
          </w:p>
        </w:tc>
        <w:tc>
          <w:tcPr>
            <w:tcW w:w="812" w:type="dxa"/>
            <w:shd w:val="clear" w:color="auto" w:fill="auto"/>
          </w:tcPr>
          <w:p w14:paraId="0BA22018" w14:textId="77777777" w:rsidR="00BB4C2B" w:rsidRPr="003B3B9F" w:rsidRDefault="00BB4C2B" w:rsidP="00B4531A">
            <w:pPr>
              <w:pStyle w:val="Tabletext"/>
            </w:pPr>
            <w:r w:rsidRPr="003B3B9F">
              <w:t>264</w:t>
            </w:r>
          </w:p>
        </w:tc>
        <w:tc>
          <w:tcPr>
            <w:tcW w:w="932" w:type="dxa"/>
            <w:shd w:val="clear" w:color="auto" w:fill="auto"/>
          </w:tcPr>
          <w:p w14:paraId="65B5F9D4" w14:textId="77777777" w:rsidR="00BB4C2B" w:rsidRPr="003B3B9F" w:rsidRDefault="00BB4C2B" w:rsidP="00B4531A">
            <w:pPr>
              <w:pStyle w:val="Tabletext"/>
            </w:pPr>
            <w:r w:rsidRPr="003B3B9F">
              <w:t>220</w:t>
            </w:r>
          </w:p>
        </w:tc>
        <w:tc>
          <w:tcPr>
            <w:tcW w:w="812" w:type="dxa"/>
            <w:shd w:val="clear" w:color="auto" w:fill="auto"/>
          </w:tcPr>
          <w:p w14:paraId="113E344D" w14:textId="77777777" w:rsidR="00BB4C2B" w:rsidRPr="003B3B9F" w:rsidRDefault="00BB4C2B" w:rsidP="00B4531A">
            <w:pPr>
              <w:pStyle w:val="Tabletext"/>
            </w:pPr>
            <w:r w:rsidRPr="003B3B9F">
              <w:t>75</w:t>
            </w:r>
          </w:p>
        </w:tc>
        <w:tc>
          <w:tcPr>
            <w:tcW w:w="709" w:type="dxa"/>
            <w:shd w:val="clear" w:color="auto" w:fill="auto"/>
          </w:tcPr>
          <w:p w14:paraId="1A69323C" w14:textId="77777777" w:rsidR="00BB4C2B" w:rsidRPr="003B3B9F" w:rsidRDefault="00BB4C2B" w:rsidP="00B4531A">
            <w:pPr>
              <w:pStyle w:val="Tabletext"/>
            </w:pPr>
            <w:r w:rsidRPr="003B3B9F">
              <w:t>53</w:t>
            </w:r>
          </w:p>
        </w:tc>
        <w:tc>
          <w:tcPr>
            <w:tcW w:w="813" w:type="dxa"/>
            <w:shd w:val="clear" w:color="auto" w:fill="auto"/>
          </w:tcPr>
          <w:p w14:paraId="50B8ED7B" w14:textId="77777777" w:rsidR="00BB4C2B" w:rsidRPr="003B3B9F" w:rsidRDefault="00BB4C2B" w:rsidP="00B4531A">
            <w:pPr>
              <w:pStyle w:val="Tabletext"/>
            </w:pPr>
            <w:r w:rsidRPr="003B3B9F">
              <w:t>6</w:t>
            </w:r>
          </w:p>
        </w:tc>
        <w:tc>
          <w:tcPr>
            <w:tcW w:w="709" w:type="dxa"/>
            <w:shd w:val="clear" w:color="auto" w:fill="auto"/>
          </w:tcPr>
          <w:p w14:paraId="617B5EAC" w14:textId="77777777" w:rsidR="00BB4C2B" w:rsidRPr="003B3B9F" w:rsidRDefault="00BB4C2B" w:rsidP="00B4531A">
            <w:pPr>
              <w:pStyle w:val="Tabletext"/>
            </w:pPr>
            <w:r w:rsidRPr="003B3B9F">
              <w:t>2</w:t>
            </w:r>
          </w:p>
        </w:tc>
        <w:tc>
          <w:tcPr>
            <w:tcW w:w="813" w:type="dxa"/>
            <w:shd w:val="clear" w:color="auto" w:fill="auto"/>
          </w:tcPr>
          <w:p w14:paraId="54EBE844" w14:textId="77777777" w:rsidR="00BB4C2B" w:rsidRPr="003B3B9F" w:rsidRDefault="00BB4C2B" w:rsidP="00B4531A">
            <w:pPr>
              <w:pStyle w:val="Tabletext"/>
            </w:pPr>
            <w:r w:rsidRPr="003B3B9F">
              <w:t>18</w:t>
            </w:r>
          </w:p>
        </w:tc>
        <w:tc>
          <w:tcPr>
            <w:tcW w:w="709" w:type="dxa"/>
            <w:shd w:val="clear" w:color="auto" w:fill="auto"/>
          </w:tcPr>
          <w:p w14:paraId="793A553D" w14:textId="77777777" w:rsidR="00BB4C2B" w:rsidRPr="003B3B9F" w:rsidRDefault="00BB4C2B" w:rsidP="00B4531A">
            <w:pPr>
              <w:pStyle w:val="Tabletext"/>
            </w:pPr>
            <w:r w:rsidRPr="003B3B9F">
              <w:t>22</w:t>
            </w:r>
          </w:p>
        </w:tc>
      </w:tr>
      <w:tr w:rsidR="00B4531A" w:rsidRPr="003B3B9F" w14:paraId="2C007E11" w14:textId="77777777" w:rsidTr="00B4531A">
        <w:tc>
          <w:tcPr>
            <w:tcW w:w="3008" w:type="dxa"/>
            <w:shd w:val="clear" w:color="auto" w:fill="auto"/>
          </w:tcPr>
          <w:p w14:paraId="622BDF39" w14:textId="77777777" w:rsidR="00BB4C2B" w:rsidRPr="003B3B9F" w:rsidRDefault="00BB4C2B" w:rsidP="00B4531A">
            <w:pPr>
              <w:pStyle w:val="Tabletext"/>
            </w:pPr>
            <w:r w:rsidRPr="003B3B9F">
              <w:t>trout cod</w:t>
            </w:r>
          </w:p>
        </w:tc>
        <w:tc>
          <w:tcPr>
            <w:tcW w:w="1812" w:type="dxa"/>
            <w:shd w:val="clear" w:color="auto" w:fill="auto"/>
          </w:tcPr>
          <w:p w14:paraId="481F775B" w14:textId="77777777" w:rsidR="00BB4C2B" w:rsidRPr="003B3B9F" w:rsidRDefault="00BB4C2B" w:rsidP="00B4531A">
            <w:pPr>
              <w:pStyle w:val="Tabletext"/>
            </w:pPr>
            <w:r w:rsidRPr="003B3B9F">
              <w:t>larvae</w:t>
            </w:r>
          </w:p>
        </w:tc>
        <w:tc>
          <w:tcPr>
            <w:tcW w:w="813" w:type="dxa"/>
            <w:shd w:val="clear" w:color="auto" w:fill="auto"/>
          </w:tcPr>
          <w:p w14:paraId="7A32BC3D" w14:textId="77777777" w:rsidR="00BB4C2B" w:rsidRPr="003B3B9F" w:rsidRDefault="00BB4C2B" w:rsidP="00B4531A">
            <w:pPr>
              <w:pStyle w:val="Tabletext"/>
            </w:pPr>
          </w:p>
        </w:tc>
        <w:tc>
          <w:tcPr>
            <w:tcW w:w="709" w:type="dxa"/>
            <w:shd w:val="clear" w:color="auto" w:fill="auto"/>
          </w:tcPr>
          <w:p w14:paraId="076C7CBB" w14:textId="77777777" w:rsidR="00BB4C2B" w:rsidRPr="003B3B9F" w:rsidRDefault="00BB4C2B" w:rsidP="00B4531A">
            <w:pPr>
              <w:pStyle w:val="Tabletext"/>
            </w:pPr>
            <w:r w:rsidRPr="003B3B9F">
              <w:t>3</w:t>
            </w:r>
          </w:p>
        </w:tc>
        <w:tc>
          <w:tcPr>
            <w:tcW w:w="814" w:type="dxa"/>
            <w:shd w:val="clear" w:color="auto" w:fill="auto"/>
          </w:tcPr>
          <w:p w14:paraId="67F9BC1E" w14:textId="77777777" w:rsidR="00BB4C2B" w:rsidRPr="003B3B9F" w:rsidRDefault="00BB4C2B" w:rsidP="00B4531A">
            <w:pPr>
              <w:pStyle w:val="Tabletext"/>
            </w:pPr>
          </w:p>
        </w:tc>
        <w:tc>
          <w:tcPr>
            <w:tcW w:w="709" w:type="dxa"/>
            <w:shd w:val="clear" w:color="auto" w:fill="auto"/>
          </w:tcPr>
          <w:p w14:paraId="72B2AEDA" w14:textId="77777777" w:rsidR="00BB4C2B" w:rsidRPr="003B3B9F" w:rsidRDefault="00BB4C2B" w:rsidP="00B4531A">
            <w:pPr>
              <w:pStyle w:val="Tabletext"/>
            </w:pPr>
            <w:r w:rsidRPr="003B3B9F">
              <w:t>1</w:t>
            </w:r>
          </w:p>
        </w:tc>
        <w:tc>
          <w:tcPr>
            <w:tcW w:w="812" w:type="dxa"/>
            <w:shd w:val="clear" w:color="auto" w:fill="auto"/>
          </w:tcPr>
          <w:p w14:paraId="4BEAC6DF" w14:textId="77777777" w:rsidR="00BB4C2B" w:rsidRPr="003B3B9F" w:rsidRDefault="00BB4C2B" w:rsidP="00B4531A">
            <w:pPr>
              <w:pStyle w:val="Tabletext"/>
            </w:pPr>
          </w:p>
        </w:tc>
        <w:tc>
          <w:tcPr>
            <w:tcW w:w="932" w:type="dxa"/>
            <w:shd w:val="clear" w:color="auto" w:fill="auto"/>
          </w:tcPr>
          <w:p w14:paraId="08DC4596" w14:textId="77777777" w:rsidR="00BB4C2B" w:rsidRPr="003B3B9F" w:rsidRDefault="00BB4C2B" w:rsidP="00B4531A">
            <w:pPr>
              <w:pStyle w:val="Tabletext"/>
            </w:pPr>
          </w:p>
        </w:tc>
        <w:tc>
          <w:tcPr>
            <w:tcW w:w="812" w:type="dxa"/>
            <w:shd w:val="clear" w:color="auto" w:fill="auto"/>
          </w:tcPr>
          <w:p w14:paraId="0566468A" w14:textId="77777777" w:rsidR="00BB4C2B" w:rsidRPr="003B3B9F" w:rsidRDefault="00BB4C2B" w:rsidP="00B4531A">
            <w:pPr>
              <w:pStyle w:val="Tabletext"/>
            </w:pPr>
          </w:p>
        </w:tc>
        <w:tc>
          <w:tcPr>
            <w:tcW w:w="709" w:type="dxa"/>
            <w:shd w:val="clear" w:color="auto" w:fill="auto"/>
          </w:tcPr>
          <w:p w14:paraId="3FACD4B4" w14:textId="77777777" w:rsidR="00BB4C2B" w:rsidRPr="003B3B9F" w:rsidRDefault="00BB4C2B" w:rsidP="00B4531A">
            <w:pPr>
              <w:pStyle w:val="Tabletext"/>
            </w:pPr>
          </w:p>
        </w:tc>
        <w:tc>
          <w:tcPr>
            <w:tcW w:w="813" w:type="dxa"/>
            <w:shd w:val="clear" w:color="auto" w:fill="auto"/>
          </w:tcPr>
          <w:p w14:paraId="6468DC8C" w14:textId="77777777" w:rsidR="00BB4C2B" w:rsidRPr="003B3B9F" w:rsidRDefault="00BB4C2B" w:rsidP="00B4531A">
            <w:pPr>
              <w:pStyle w:val="Tabletext"/>
            </w:pPr>
          </w:p>
        </w:tc>
        <w:tc>
          <w:tcPr>
            <w:tcW w:w="709" w:type="dxa"/>
            <w:shd w:val="clear" w:color="auto" w:fill="auto"/>
          </w:tcPr>
          <w:p w14:paraId="25E1DAED" w14:textId="77777777" w:rsidR="00BB4C2B" w:rsidRPr="003B3B9F" w:rsidRDefault="00BB4C2B" w:rsidP="00B4531A">
            <w:pPr>
              <w:pStyle w:val="Tabletext"/>
            </w:pPr>
          </w:p>
        </w:tc>
        <w:tc>
          <w:tcPr>
            <w:tcW w:w="813" w:type="dxa"/>
            <w:shd w:val="clear" w:color="auto" w:fill="auto"/>
          </w:tcPr>
          <w:p w14:paraId="6498776F" w14:textId="77777777" w:rsidR="00BB4C2B" w:rsidRPr="003B3B9F" w:rsidRDefault="00BB4C2B" w:rsidP="00B4531A">
            <w:pPr>
              <w:pStyle w:val="Tabletext"/>
            </w:pPr>
          </w:p>
        </w:tc>
        <w:tc>
          <w:tcPr>
            <w:tcW w:w="709" w:type="dxa"/>
            <w:shd w:val="clear" w:color="auto" w:fill="auto"/>
          </w:tcPr>
          <w:p w14:paraId="482AC626" w14:textId="77777777" w:rsidR="00BB4C2B" w:rsidRPr="003B3B9F" w:rsidRDefault="00BB4C2B" w:rsidP="00B4531A">
            <w:pPr>
              <w:pStyle w:val="Tabletext"/>
            </w:pPr>
          </w:p>
        </w:tc>
      </w:tr>
      <w:tr w:rsidR="00B4531A" w:rsidRPr="003B3B9F" w14:paraId="28F3D03D" w14:textId="77777777" w:rsidTr="00B4531A">
        <w:tc>
          <w:tcPr>
            <w:tcW w:w="3008" w:type="dxa"/>
            <w:shd w:val="clear" w:color="auto" w:fill="auto"/>
          </w:tcPr>
          <w:p w14:paraId="29F118FC" w14:textId="77777777" w:rsidR="00BB4C2B" w:rsidRPr="003B3B9F" w:rsidRDefault="00BB4C2B" w:rsidP="00B4531A">
            <w:pPr>
              <w:pStyle w:val="Tabletext"/>
            </w:pPr>
            <w:r w:rsidRPr="003B3B9F">
              <w:t>unidentified</w:t>
            </w:r>
          </w:p>
        </w:tc>
        <w:tc>
          <w:tcPr>
            <w:tcW w:w="1812" w:type="dxa"/>
            <w:shd w:val="clear" w:color="auto" w:fill="auto"/>
          </w:tcPr>
          <w:p w14:paraId="215847FA" w14:textId="77777777" w:rsidR="00BB4C2B" w:rsidRPr="003B3B9F" w:rsidRDefault="00BB4C2B" w:rsidP="00B4531A">
            <w:pPr>
              <w:pStyle w:val="Tabletext"/>
            </w:pPr>
            <w:r w:rsidRPr="003B3B9F">
              <w:t>eggs</w:t>
            </w:r>
          </w:p>
        </w:tc>
        <w:tc>
          <w:tcPr>
            <w:tcW w:w="813" w:type="dxa"/>
            <w:shd w:val="clear" w:color="auto" w:fill="auto"/>
          </w:tcPr>
          <w:p w14:paraId="52CDFFC9" w14:textId="77777777" w:rsidR="00BB4C2B" w:rsidRPr="003B3B9F" w:rsidRDefault="00BB4C2B" w:rsidP="00B4531A">
            <w:pPr>
              <w:pStyle w:val="Tabletext"/>
            </w:pPr>
            <w:r w:rsidRPr="003B3B9F">
              <w:t>5</w:t>
            </w:r>
          </w:p>
        </w:tc>
        <w:tc>
          <w:tcPr>
            <w:tcW w:w="709" w:type="dxa"/>
            <w:shd w:val="clear" w:color="auto" w:fill="auto"/>
          </w:tcPr>
          <w:p w14:paraId="43DAA42D" w14:textId="77777777" w:rsidR="00BB4C2B" w:rsidRPr="003B3B9F" w:rsidRDefault="00BB4C2B" w:rsidP="00B4531A">
            <w:pPr>
              <w:pStyle w:val="Tabletext"/>
            </w:pPr>
          </w:p>
        </w:tc>
        <w:tc>
          <w:tcPr>
            <w:tcW w:w="814" w:type="dxa"/>
            <w:shd w:val="clear" w:color="auto" w:fill="auto"/>
          </w:tcPr>
          <w:p w14:paraId="35D92A3D" w14:textId="77777777" w:rsidR="00BB4C2B" w:rsidRPr="003B3B9F" w:rsidRDefault="00BB4C2B" w:rsidP="00B4531A">
            <w:pPr>
              <w:pStyle w:val="Tabletext"/>
            </w:pPr>
            <w:r w:rsidRPr="003B3B9F">
              <w:t>16</w:t>
            </w:r>
          </w:p>
        </w:tc>
        <w:tc>
          <w:tcPr>
            <w:tcW w:w="709" w:type="dxa"/>
            <w:shd w:val="clear" w:color="auto" w:fill="auto"/>
          </w:tcPr>
          <w:p w14:paraId="67364278" w14:textId="77777777" w:rsidR="00BB4C2B" w:rsidRPr="003B3B9F" w:rsidRDefault="00BB4C2B" w:rsidP="00B4531A">
            <w:pPr>
              <w:pStyle w:val="Tabletext"/>
            </w:pPr>
          </w:p>
        </w:tc>
        <w:tc>
          <w:tcPr>
            <w:tcW w:w="812" w:type="dxa"/>
            <w:shd w:val="clear" w:color="auto" w:fill="auto"/>
          </w:tcPr>
          <w:p w14:paraId="27A0ED68" w14:textId="77777777" w:rsidR="00BB4C2B" w:rsidRPr="003B3B9F" w:rsidRDefault="00BB4C2B" w:rsidP="00B4531A">
            <w:pPr>
              <w:pStyle w:val="Tabletext"/>
            </w:pPr>
            <w:r w:rsidRPr="003B3B9F">
              <w:t>10</w:t>
            </w:r>
          </w:p>
        </w:tc>
        <w:tc>
          <w:tcPr>
            <w:tcW w:w="932" w:type="dxa"/>
            <w:shd w:val="clear" w:color="auto" w:fill="auto"/>
          </w:tcPr>
          <w:p w14:paraId="63C07344" w14:textId="77777777" w:rsidR="00BB4C2B" w:rsidRPr="003B3B9F" w:rsidRDefault="00BB4C2B" w:rsidP="00B4531A">
            <w:pPr>
              <w:pStyle w:val="Tabletext"/>
            </w:pPr>
            <w:r w:rsidRPr="003B3B9F">
              <w:t>1</w:t>
            </w:r>
          </w:p>
        </w:tc>
        <w:tc>
          <w:tcPr>
            <w:tcW w:w="812" w:type="dxa"/>
            <w:shd w:val="clear" w:color="auto" w:fill="auto"/>
          </w:tcPr>
          <w:p w14:paraId="6912D24A" w14:textId="77777777" w:rsidR="00BB4C2B" w:rsidRPr="003B3B9F" w:rsidRDefault="00BB4C2B" w:rsidP="00B4531A">
            <w:pPr>
              <w:pStyle w:val="Tabletext"/>
            </w:pPr>
            <w:r w:rsidRPr="003B3B9F">
              <w:t>7</w:t>
            </w:r>
          </w:p>
        </w:tc>
        <w:tc>
          <w:tcPr>
            <w:tcW w:w="709" w:type="dxa"/>
            <w:shd w:val="clear" w:color="auto" w:fill="auto"/>
          </w:tcPr>
          <w:p w14:paraId="121A51E1" w14:textId="77777777" w:rsidR="00BB4C2B" w:rsidRPr="003B3B9F" w:rsidRDefault="00BB4C2B" w:rsidP="00B4531A">
            <w:pPr>
              <w:pStyle w:val="Tabletext"/>
            </w:pPr>
          </w:p>
        </w:tc>
        <w:tc>
          <w:tcPr>
            <w:tcW w:w="813" w:type="dxa"/>
            <w:shd w:val="clear" w:color="auto" w:fill="auto"/>
          </w:tcPr>
          <w:p w14:paraId="16C3D4EC" w14:textId="77777777" w:rsidR="00BB4C2B" w:rsidRPr="003B3B9F" w:rsidRDefault="00BB4C2B" w:rsidP="00B4531A">
            <w:pPr>
              <w:pStyle w:val="Tabletext"/>
            </w:pPr>
            <w:r w:rsidRPr="003B3B9F">
              <w:t>18</w:t>
            </w:r>
          </w:p>
        </w:tc>
        <w:tc>
          <w:tcPr>
            <w:tcW w:w="709" w:type="dxa"/>
            <w:shd w:val="clear" w:color="auto" w:fill="auto"/>
          </w:tcPr>
          <w:p w14:paraId="71CC0D57" w14:textId="77777777" w:rsidR="00BB4C2B" w:rsidRPr="003B3B9F" w:rsidRDefault="00BB4C2B" w:rsidP="00B4531A">
            <w:pPr>
              <w:pStyle w:val="Tabletext"/>
            </w:pPr>
          </w:p>
        </w:tc>
        <w:tc>
          <w:tcPr>
            <w:tcW w:w="813" w:type="dxa"/>
            <w:shd w:val="clear" w:color="auto" w:fill="auto"/>
          </w:tcPr>
          <w:p w14:paraId="3C28B7DE" w14:textId="77777777" w:rsidR="00BB4C2B" w:rsidRPr="003B3B9F" w:rsidRDefault="00BB4C2B" w:rsidP="00B4531A">
            <w:pPr>
              <w:pStyle w:val="Tabletext"/>
            </w:pPr>
            <w:r w:rsidRPr="003B3B9F">
              <w:t>6</w:t>
            </w:r>
          </w:p>
        </w:tc>
        <w:tc>
          <w:tcPr>
            <w:tcW w:w="709" w:type="dxa"/>
            <w:shd w:val="clear" w:color="auto" w:fill="auto"/>
          </w:tcPr>
          <w:p w14:paraId="0122A3D5" w14:textId="77777777" w:rsidR="00BB4C2B" w:rsidRPr="003B3B9F" w:rsidRDefault="00BB4C2B" w:rsidP="00B4531A">
            <w:pPr>
              <w:pStyle w:val="Tabletext"/>
            </w:pPr>
          </w:p>
        </w:tc>
      </w:tr>
      <w:tr w:rsidR="00B4531A" w:rsidRPr="003B3B9F" w14:paraId="464C7B59" w14:textId="77777777" w:rsidTr="00B4531A">
        <w:tc>
          <w:tcPr>
            <w:tcW w:w="3008" w:type="dxa"/>
            <w:shd w:val="clear" w:color="auto" w:fill="auto"/>
          </w:tcPr>
          <w:p w14:paraId="2C886DEF" w14:textId="77777777" w:rsidR="00BB4C2B" w:rsidRPr="003B3B9F" w:rsidRDefault="00BB4C2B" w:rsidP="00B4531A">
            <w:pPr>
              <w:pStyle w:val="Tabletext"/>
            </w:pPr>
          </w:p>
        </w:tc>
        <w:tc>
          <w:tcPr>
            <w:tcW w:w="1812" w:type="dxa"/>
            <w:shd w:val="clear" w:color="auto" w:fill="auto"/>
          </w:tcPr>
          <w:p w14:paraId="08EE2A87" w14:textId="77777777" w:rsidR="00BB4C2B" w:rsidRPr="003B3B9F" w:rsidRDefault="00BB4C2B" w:rsidP="00B4531A">
            <w:pPr>
              <w:pStyle w:val="Tabletext"/>
            </w:pPr>
            <w:r w:rsidRPr="003B3B9F">
              <w:t>larvae</w:t>
            </w:r>
          </w:p>
        </w:tc>
        <w:tc>
          <w:tcPr>
            <w:tcW w:w="813" w:type="dxa"/>
            <w:shd w:val="clear" w:color="auto" w:fill="auto"/>
          </w:tcPr>
          <w:p w14:paraId="33E23DD2" w14:textId="77777777" w:rsidR="00BB4C2B" w:rsidRPr="003B3B9F" w:rsidRDefault="00BB4C2B" w:rsidP="00B4531A">
            <w:pPr>
              <w:pStyle w:val="Tabletext"/>
            </w:pPr>
          </w:p>
        </w:tc>
        <w:tc>
          <w:tcPr>
            <w:tcW w:w="709" w:type="dxa"/>
            <w:shd w:val="clear" w:color="auto" w:fill="auto"/>
          </w:tcPr>
          <w:p w14:paraId="096A6909" w14:textId="77777777" w:rsidR="00BB4C2B" w:rsidRPr="003B3B9F" w:rsidRDefault="00BB4C2B" w:rsidP="00B4531A">
            <w:pPr>
              <w:pStyle w:val="Tabletext"/>
            </w:pPr>
            <w:r w:rsidRPr="003B3B9F">
              <w:t>6</w:t>
            </w:r>
          </w:p>
        </w:tc>
        <w:tc>
          <w:tcPr>
            <w:tcW w:w="814" w:type="dxa"/>
            <w:shd w:val="clear" w:color="auto" w:fill="auto"/>
          </w:tcPr>
          <w:p w14:paraId="524C41E4" w14:textId="77777777" w:rsidR="00BB4C2B" w:rsidRPr="003B3B9F" w:rsidRDefault="00BB4C2B" w:rsidP="00B4531A">
            <w:pPr>
              <w:pStyle w:val="Tabletext"/>
            </w:pPr>
            <w:r w:rsidRPr="003B3B9F">
              <w:t>83</w:t>
            </w:r>
          </w:p>
        </w:tc>
        <w:tc>
          <w:tcPr>
            <w:tcW w:w="709" w:type="dxa"/>
            <w:shd w:val="clear" w:color="auto" w:fill="auto"/>
          </w:tcPr>
          <w:p w14:paraId="5288B230" w14:textId="77777777" w:rsidR="00BB4C2B" w:rsidRPr="003B3B9F" w:rsidRDefault="00BB4C2B" w:rsidP="00B4531A">
            <w:pPr>
              <w:pStyle w:val="Tabletext"/>
            </w:pPr>
            <w:r w:rsidRPr="003B3B9F">
              <w:t>15</w:t>
            </w:r>
          </w:p>
        </w:tc>
        <w:tc>
          <w:tcPr>
            <w:tcW w:w="812" w:type="dxa"/>
            <w:shd w:val="clear" w:color="auto" w:fill="auto"/>
          </w:tcPr>
          <w:p w14:paraId="6128C23D" w14:textId="77777777" w:rsidR="00BB4C2B" w:rsidRPr="003B3B9F" w:rsidRDefault="00BB4C2B" w:rsidP="00B4531A">
            <w:pPr>
              <w:pStyle w:val="Tabletext"/>
            </w:pPr>
            <w:r w:rsidRPr="003B3B9F">
              <w:t>20</w:t>
            </w:r>
          </w:p>
        </w:tc>
        <w:tc>
          <w:tcPr>
            <w:tcW w:w="932" w:type="dxa"/>
            <w:shd w:val="clear" w:color="auto" w:fill="auto"/>
          </w:tcPr>
          <w:p w14:paraId="73B08017" w14:textId="77777777" w:rsidR="00BB4C2B" w:rsidRPr="003B3B9F" w:rsidRDefault="00BB4C2B" w:rsidP="00B4531A">
            <w:pPr>
              <w:pStyle w:val="Tabletext"/>
            </w:pPr>
            <w:r w:rsidRPr="003B3B9F">
              <w:t>15</w:t>
            </w:r>
          </w:p>
        </w:tc>
        <w:tc>
          <w:tcPr>
            <w:tcW w:w="812" w:type="dxa"/>
            <w:shd w:val="clear" w:color="auto" w:fill="auto"/>
          </w:tcPr>
          <w:p w14:paraId="552EDBB4" w14:textId="77777777" w:rsidR="00BB4C2B" w:rsidRPr="003B3B9F" w:rsidRDefault="00BB4C2B" w:rsidP="00B4531A">
            <w:pPr>
              <w:pStyle w:val="Tabletext"/>
            </w:pPr>
          </w:p>
        </w:tc>
        <w:tc>
          <w:tcPr>
            <w:tcW w:w="709" w:type="dxa"/>
            <w:shd w:val="clear" w:color="auto" w:fill="auto"/>
          </w:tcPr>
          <w:p w14:paraId="01AF7138" w14:textId="77777777" w:rsidR="00BB4C2B" w:rsidRPr="003B3B9F" w:rsidRDefault="00BB4C2B" w:rsidP="00B4531A">
            <w:pPr>
              <w:pStyle w:val="Tabletext"/>
            </w:pPr>
            <w:r w:rsidRPr="003B3B9F">
              <w:t>4</w:t>
            </w:r>
          </w:p>
        </w:tc>
        <w:tc>
          <w:tcPr>
            <w:tcW w:w="813" w:type="dxa"/>
            <w:shd w:val="clear" w:color="auto" w:fill="auto"/>
          </w:tcPr>
          <w:p w14:paraId="4297293E" w14:textId="77777777" w:rsidR="00BB4C2B" w:rsidRPr="003B3B9F" w:rsidRDefault="00BB4C2B" w:rsidP="00B4531A">
            <w:pPr>
              <w:pStyle w:val="Tabletext"/>
            </w:pPr>
          </w:p>
        </w:tc>
        <w:tc>
          <w:tcPr>
            <w:tcW w:w="709" w:type="dxa"/>
            <w:shd w:val="clear" w:color="auto" w:fill="auto"/>
          </w:tcPr>
          <w:p w14:paraId="3C15F655" w14:textId="77777777" w:rsidR="00BB4C2B" w:rsidRPr="003B3B9F" w:rsidRDefault="00BB4C2B" w:rsidP="00B4531A">
            <w:pPr>
              <w:pStyle w:val="Tabletext"/>
            </w:pPr>
            <w:r w:rsidRPr="003B3B9F">
              <w:t>13</w:t>
            </w:r>
          </w:p>
        </w:tc>
        <w:tc>
          <w:tcPr>
            <w:tcW w:w="813" w:type="dxa"/>
            <w:shd w:val="clear" w:color="auto" w:fill="auto"/>
          </w:tcPr>
          <w:p w14:paraId="3197FE4F" w14:textId="77777777" w:rsidR="00BB4C2B" w:rsidRPr="003B3B9F" w:rsidRDefault="00BB4C2B" w:rsidP="00B4531A">
            <w:pPr>
              <w:pStyle w:val="Tabletext"/>
            </w:pPr>
            <w:r w:rsidRPr="003B3B9F">
              <w:t>2</w:t>
            </w:r>
          </w:p>
        </w:tc>
        <w:tc>
          <w:tcPr>
            <w:tcW w:w="709" w:type="dxa"/>
            <w:shd w:val="clear" w:color="auto" w:fill="auto"/>
          </w:tcPr>
          <w:p w14:paraId="2F03F7F7" w14:textId="77777777" w:rsidR="00BB4C2B" w:rsidRPr="003B3B9F" w:rsidRDefault="00BB4C2B" w:rsidP="00B4531A">
            <w:pPr>
              <w:pStyle w:val="Tabletext"/>
            </w:pPr>
            <w:r w:rsidRPr="003B3B9F">
              <w:t>13</w:t>
            </w:r>
          </w:p>
        </w:tc>
      </w:tr>
      <w:tr w:rsidR="00BB4C2B" w:rsidRPr="003B3B9F" w14:paraId="4444D026" w14:textId="77777777" w:rsidTr="00B4531A">
        <w:tc>
          <w:tcPr>
            <w:tcW w:w="14174" w:type="dxa"/>
            <w:gridSpan w:val="14"/>
            <w:shd w:val="clear" w:color="auto" w:fill="auto"/>
          </w:tcPr>
          <w:p w14:paraId="7F24DD25" w14:textId="77777777" w:rsidR="00BB4C2B" w:rsidRPr="00B4531A" w:rsidRDefault="00BB4C2B" w:rsidP="00B4531A">
            <w:pPr>
              <w:pStyle w:val="Tabletext"/>
              <w:rPr>
                <w:i/>
              </w:rPr>
            </w:pPr>
            <w:r w:rsidRPr="00B4531A">
              <w:rPr>
                <w:i/>
              </w:rPr>
              <w:t>Alien fish species</w:t>
            </w:r>
          </w:p>
        </w:tc>
      </w:tr>
      <w:tr w:rsidR="00B4531A" w:rsidRPr="003B3B9F" w14:paraId="35BCE1EE" w14:textId="77777777" w:rsidTr="00B4531A">
        <w:tc>
          <w:tcPr>
            <w:tcW w:w="3008" w:type="dxa"/>
            <w:shd w:val="clear" w:color="auto" w:fill="auto"/>
          </w:tcPr>
          <w:p w14:paraId="1EF21773" w14:textId="77777777" w:rsidR="00BB4C2B" w:rsidRPr="003B3B9F" w:rsidRDefault="00BB4C2B" w:rsidP="00B4531A">
            <w:pPr>
              <w:pStyle w:val="Tabletext"/>
            </w:pPr>
            <w:r w:rsidRPr="003B3B9F">
              <w:t>common carp</w:t>
            </w:r>
          </w:p>
        </w:tc>
        <w:tc>
          <w:tcPr>
            <w:tcW w:w="1812" w:type="dxa"/>
            <w:shd w:val="clear" w:color="auto" w:fill="auto"/>
          </w:tcPr>
          <w:p w14:paraId="487A61DB" w14:textId="77777777" w:rsidR="00BB4C2B" w:rsidRPr="003B3B9F" w:rsidRDefault="00BB4C2B" w:rsidP="00B4531A">
            <w:pPr>
              <w:pStyle w:val="Tabletext"/>
            </w:pPr>
            <w:r w:rsidRPr="003B3B9F">
              <w:t>eggs</w:t>
            </w:r>
          </w:p>
        </w:tc>
        <w:tc>
          <w:tcPr>
            <w:tcW w:w="813" w:type="dxa"/>
            <w:shd w:val="clear" w:color="auto" w:fill="auto"/>
          </w:tcPr>
          <w:p w14:paraId="1A08E88D" w14:textId="77777777" w:rsidR="00BB4C2B" w:rsidRPr="003B3B9F" w:rsidRDefault="00BB4C2B" w:rsidP="00B4531A">
            <w:pPr>
              <w:pStyle w:val="Tabletext"/>
            </w:pPr>
          </w:p>
        </w:tc>
        <w:tc>
          <w:tcPr>
            <w:tcW w:w="709" w:type="dxa"/>
            <w:shd w:val="clear" w:color="auto" w:fill="auto"/>
          </w:tcPr>
          <w:p w14:paraId="62CE2277" w14:textId="77777777" w:rsidR="00BB4C2B" w:rsidRPr="003B3B9F" w:rsidRDefault="00BB4C2B" w:rsidP="00B4531A">
            <w:pPr>
              <w:pStyle w:val="Tabletext"/>
            </w:pPr>
            <w:r w:rsidRPr="003B3B9F">
              <w:t>29</w:t>
            </w:r>
          </w:p>
        </w:tc>
        <w:tc>
          <w:tcPr>
            <w:tcW w:w="814" w:type="dxa"/>
            <w:shd w:val="clear" w:color="auto" w:fill="auto"/>
          </w:tcPr>
          <w:p w14:paraId="190D26BE" w14:textId="77777777" w:rsidR="00BB4C2B" w:rsidRPr="003B3B9F" w:rsidRDefault="00BB4C2B" w:rsidP="00B4531A">
            <w:pPr>
              <w:pStyle w:val="Tabletext"/>
            </w:pPr>
          </w:p>
        </w:tc>
        <w:tc>
          <w:tcPr>
            <w:tcW w:w="709" w:type="dxa"/>
            <w:shd w:val="clear" w:color="auto" w:fill="auto"/>
          </w:tcPr>
          <w:p w14:paraId="28941600" w14:textId="77777777" w:rsidR="00BB4C2B" w:rsidRPr="003B3B9F" w:rsidRDefault="00BB4C2B" w:rsidP="00B4531A">
            <w:pPr>
              <w:pStyle w:val="Tabletext"/>
            </w:pPr>
          </w:p>
        </w:tc>
        <w:tc>
          <w:tcPr>
            <w:tcW w:w="812" w:type="dxa"/>
            <w:shd w:val="clear" w:color="auto" w:fill="auto"/>
          </w:tcPr>
          <w:p w14:paraId="541CC2B5" w14:textId="77777777" w:rsidR="00BB4C2B" w:rsidRPr="003B3B9F" w:rsidRDefault="00BB4C2B" w:rsidP="00B4531A">
            <w:pPr>
              <w:pStyle w:val="Tabletext"/>
            </w:pPr>
          </w:p>
        </w:tc>
        <w:tc>
          <w:tcPr>
            <w:tcW w:w="932" w:type="dxa"/>
            <w:shd w:val="clear" w:color="auto" w:fill="auto"/>
          </w:tcPr>
          <w:p w14:paraId="6E66893F" w14:textId="77777777" w:rsidR="00BB4C2B" w:rsidRPr="003B3B9F" w:rsidRDefault="00BB4C2B" w:rsidP="00B4531A">
            <w:pPr>
              <w:pStyle w:val="Tabletext"/>
            </w:pPr>
          </w:p>
        </w:tc>
        <w:tc>
          <w:tcPr>
            <w:tcW w:w="812" w:type="dxa"/>
            <w:shd w:val="clear" w:color="auto" w:fill="auto"/>
          </w:tcPr>
          <w:p w14:paraId="6EAC1A83" w14:textId="77777777" w:rsidR="00BB4C2B" w:rsidRPr="003B3B9F" w:rsidRDefault="00BB4C2B" w:rsidP="00B4531A">
            <w:pPr>
              <w:pStyle w:val="Tabletext"/>
            </w:pPr>
          </w:p>
        </w:tc>
        <w:tc>
          <w:tcPr>
            <w:tcW w:w="709" w:type="dxa"/>
            <w:shd w:val="clear" w:color="auto" w:fill="auto"/>
          </w:tcPr>
          <w:p w14:paraId="5B8211B1" w14:textId="77777777" w:rsidR="00BB4C2B" w:rsidRPr="003B3B9F" w:rsidRDefault="00BB4C2B" w:rsidP="00B4531A">
            <w:pPr>
              <w:pStyle w:val="Tabletext"/>
            </w:pPr>
          </w:p>
        </w:tc>
        <w:tc>
          <w:tcPr>
            <w:tcW w:w="813" w:type="dxa"/>
            <w:shd w:val="clear" w:color="auto" w:fill="auto"/>
          </w:tcPr>
          <w:p w14:paraId="27EDA81E" w14:textId="77777777" w:rsidR="00BB4C2B" w:rsidRPr="003B3B9F" w:rsidRDefault="00BB4C2B" w:rsidP="00B4531A">
            <w:pPr>
              <w:pStyle w:val="Tabletext"/>
            </w:pPr>
          </w:p>
        </w:tc>
        <w:tc>
          <w:tcPr>
            <w:tcW w:w="709" w:type="dxa"/>
            <w:shd w:val="clear" w:color="auto" w:fill="auto"/>
          </w:tcPr>
          <w:p w14:paraId="63574131" w14:textId="77777777" w:rsidR="00BB4C2B" w:rsidRPr="003B3B9F" w:rsidRDefault="00BB4C2B" w:rsidP="00B4531A">
            <w:pPr>
              <w:pStyle w:val="Tabletext"/>
            </w:pPr>
          </w:p>
        </w:tc>
        <w:tc>
          <w:tcPr>
            <w:tcW w:w="813" w:type="dxa"/>
            <w:shd w:val="clear" w:color="auto" w:fill="auto"/>
          </w:tcPr>
          <w:p w14:paraId="256CDAC8" w14:textId="77777777" w:rsidR="00BB4C2B" w:rsidRPr="003B3B9F" w:rsidRDefault="00BB4C2B" w:rsidP="00B4531A">
            <w:pPr>
              <w:pStyle w:val="Tabletext"/>
            </w:pPr>
          </w:p>
        </w:tc>
        <w:tc>
          <w:tcPr>
            <w:tcW w:w="709" w:type="dxa"/>
            <w:shd w:val="clear" w:color="auto" w:fill="auto"/>
          </w:tcPr>
          <w:p w14:paraId="5C11E64C" w14:textId="77777777" w:rsidR="00BB4C2B" w:rsidRPr="003B3B9F" w:rsidRDefault="00BB4C2B" w:rsidP="00B4531A">
            <w:pPr>
              <w:pStyle w:val="Tabletext"/>
            </w:pPr>
          </w:p>
        </w:tc>
      </w:tr>
      <w:tr w:rsidR="00B4531A" w:rsidRPr="003B3B9F" w14:paraId="40548A55" w14:textId="77777777" w:rsidTr="00B4531A">
        <w:tc>
          <w:tcPr>
            <w:tcW w:w="3008" w:type="dxa"/>
            <w:shd w:val="clear" w:color="auto" w:fill="auto"/>
          </w:tcPr>
          <w:p w14:paraId="2A3425A7" w14:textId="77777777" w:rsidR="00BB4C2B" w:rsidRPr="003B3B9F" w:rsidRDefault="00BB4C2B" w:rsidP="00B4531A">
            <w:pPr>
              <w:pStyle w:val="Tabletext"/>
            </w:pPr>
          </w:p>
        </w:tc>
        <w:tc>
          <w:tcPr>
            <w:tcW w:w="1812" w:type="dxa"/>
            <w:shd w:val="clear" w:color="auto" w:fill="auto"/>
          </w:tcPr>
          <w:p w14:paraId="2D95485E" w14:textId="77777777" w:rsidR="00BB4C2B" w:rsidRPr="003B3B9F" w:rsidRDefault="00BB4C2B" w:rsidP="00B4531A">
            <w:pPr>
              <w:pStyle w:val="Tabletext"/>
            </w:pPr>
            <w:r w:rsidRPr="003B3B9F">
              <w:t>larvae</w:t>
            </w:r>
          </w:p>
        </w:tc>
        <w:tc>
          <w:tcPr>
            <w:tcW w:w="813" w:type="dxa"/>
            <w:shd w:val="clear" w:color="auto" w:fill="auto"/>
          </w:tcPr>
          <w:p w14:paraId="530609AD" w14:textId="77777777" w:rsidR="00BB4C2B" w:rsidRPr="003B3B9F" w:rsidRDefault="00BB4C2B" w:rsidP="00B4531A">
            <w:pPr>
              <w:pStyle w:val="Tabletext"/>
            </w:pPr>
          </w:p>
        </w:tc>
        <w:tc>
          <w:tcPr>
            <w:tcW w:w="709" w:type="dxa"/>
            <w:shd w:val="clear" w:color="auto" w:fill="auto"/>
          </w:tcPr>
          <w:p w14:paraId="29AE0F49" w14:textId="77777777" w:rsidR="00BB4C2B" w:rsidRPr="003B3B9F" w:rsidRDefault="00BB4C2B" w:rsidP="00B4531A">
            <w:pPr>
              <w:pStyle w:val="Tabletext"/>
            </w:pPr>
          </w:p>
        </w:tc>
        <w:tc>
          <w:tcPr>
            <w:tcW w:w="814" w:type="dxa"/>
            <w:shd w:val="clear" w:color="auto" w:fill="auto"/>
          </w:tcPr>
          <w:p w14:paraId="158D2A68" w14:textId="77777777" w:rsidR="00BB4C2B" w:rsidRPr="003B3B9F" w:rsidRDefault="00BB4C2B" w:rsidP="00B4531A">
            <w:pPr>
              <w:pStyle w:val="Tabletext"/>
            </w:pPr>
          </w:p>
        </w:tc>
        <w:tc>
          <w:tcPr>
            <w:tcW w:w="709" w:type="dxa"/>
            <w:shd w:val="clear" w:color="auto" w:fill="auto"/>
          </w:tcPr>
          <w:p w14:paraId="63A084D0" w14:textId="77777777" w:rsidR="00BB4C2B" w:rsidRPr="003B3B9F" w:rsidRDefault="00BB4C2B" w:rsidP="00B4531A">
            <w:pPr>
              <w:pStyle w:val="Tabletext"/>
            </w:pPr>
            <w:r w:rsidRPr="003B3B9F">
              <w:t>1</w:t>
            </w:r>
          </w:p>
        </w:tc>
        <w:tc>
          <w:tcPr>
            <w:tcW w:w="812" w:type="dxa"/>
            <w:shd w:val="clear" w:color="auto" w:fill="auto"/>
          </w:tcPr>
          <w:p w14:paraId="2013FFC6" w14:textId="77777777" w:rsidR="00BB4C2B" w:rsidRPr="003B3B9F" w:rsidRDefault="00BB4C2B" w:rsidP="00B4531A">
            <w:pPr>
              <w:pStyle w:val="Tabletext"/>
            </w:pPr>
            <w:r w:rsidRPr="003B3B9F">
              <w:t>1</w:t>
            </w:r>
          </w:p>
        </w:tc>
        <w:tc>
          <w:tcPr>
            <w:tcW w:w="932" w:type="dxa"/>
            <w:shd w:val="clear" w:color="auto" w:fill="auto"/>
          </w:tcPr>
          <w:p w14:paraId="3A480B19" w14:textId="77777777" w:rsidR="00BB4C2B" w:rsidRPr="003B3B9F" w:rsidRDefault="00BB4C2B" w:rsidP="00B4531A">
            <w:pPr>
              <w:pStyle w:val="Tabletext"/>
            </w:pPr>
            <w:r w:rsidRPr="003B3B9F">
              <w:t>1</w:t>
            </w:r>
          </w:p>
        </w:tc>
        <w:tc>
          <w:tcPr>
            <w:tcW w:w="812" w:type="dxa"/>
            <w:shd w:val="clear" w:color="auto" w:fill="auto"/>
          </w:tcPr>
          <w:p w14:paraId="78DE9273" w14:textId="77777777" w:rsidR="00BB4C2B" w:rsidRPr="003B3B9F" w:rsidRDefault="00BB4C2B" w:rsidP="00B4531A">
            <w:pPr>
              <w:pStyle w:val="Tabletext"/>
            </w:pPr>
          </w:p>
        </w:tc>
        <w:tc>
          <w:tcPr>
            <w:tcW w:w="709" w:type="dxa"/>
            <w:shd w:val="clear" w:color="auto" w:fill="auto"/>
          </w:tcPr>
          <w:p w14:paraId="0DA533DA" w14:textId="77777777" w:rsidR="00BB4C2B" w:rsidRPr="003B3B9F" w:rsidRDefault="00BB4C2B" w:rsidP="00B4531A">
            <w:pPr>
              <w:pStyle w:val="Tabletext"/>
            </w:pPr>
          </w:p>
        </w:tc>
        <w:tc>
          <w:tcPr>
            <w:tcW w:w="813" w:type="dxa"/>
            <w:shd w:val="clear" w:color="auto" w:fill="auto"/>
          </w:tcPr>
          <w:p w14:paraId="15C2DF3B" w14:textId="77777777" w:rsidR="00BB4C2B" w:rsidRPr="003B3B9F" w:rsidRDefault="00BB4C2B" w:rsidP="00B4531A">
            <w:pPr>
              <w:pStyle w:val="Tabletext"/>
            </w:pPr>
            <w:r w:rsidRPr="003B3B9F">
              <w:t>16</w:t>
            </w:r>
          </w:p>
        </w:tc>
        <w:tc>
          <w:tcPr>
            <w:tcW w:w="709" w:type="dxa"/>
            <w:shd w:val="clear" w:color="auto" w:fill="auto"/>
          </w:tcPr>
          <w:p w14:paraId="6FFA9447" w14:textId="77777777" w:rsidR="00BB4C2B" w:rsidRPr="003B3B9F" w:rsidRDefault="00BB4C2B" w:rsidP="00B4531A">
            <w:pPr>
              <w:pStyle w:val="Tabletext"/>
            </w:pPr>
          </w:p>
        </w:tc>
        <w:tc>
          <w:tcPr>
            <w:tcW w:w="813" w:type="dxa"/>
            <w:shd w:val="clear" w:color="auto" w:fill="auto"/>
          </w:tcPr>
          <w:p w14:paraId="7B174A52" w14:textId="77777777" w:rsidR="00BB4C2B" w:rsidRPr="003B3B9F" w:rsidRDefault="00BB4C2B" w:rsidP="00B4531A">
            <w:pPr>
              <w:pStyle w:val="Tabletext"/>
            </w:pPr>
            <w:r w:rsidRPr="003B3B9F">
              <w:t>1</w:t>
            </w:r>
          </w:p>
        </w:tc>
        <w:tc>
          <w:tcPr>
            <w:tcW w:w="709" w:type="dxa"/>
            <w:shd w:val="clear" w:color="auto" w:fill="auto"/>
          </w:tcPr>
          <w:p w14:paraId="478B2699" w14:textId="77777777" w:rsidR="00BB4C2B" w:rsidRPr="003B3B9F" w:rsidRDefault="00BB4C2B" w:rsidP="00B4531A">
            <w:pPr>
              <w:pStyle w:val="Tabletext"/>
            </w:pPr>
          </w:p>
        </w:tc>
      </w:tr>
      <w:tr w:rsidR="00B4531A" w:rsidRPr="003B3B9F" w14:paraId="58ED3A16" w14:textId="77777777" w:rsidTr="00B4531A">
        <w:tc>
          <w:tcPr>
            <w:tcW w:w="3008" w:type="dxa"/>
            <w:shd w:val="clear" w:color="auto" w:fill="auto"/>
          </w:tcPr>
          <w:p w14:paraId="064BB50D" w14:textId="77777777" w:rsidR="00BB4C2B" w:rsidRPr="003B3B9F" w:rsidRDefault="00BB4C2B" w:rsidP="00B4531A">
            <w:pPr>
              <w:pStyle w:val="Tabletext"/>
            </w:pPr>
            <w:r w:rsidRPr="003B3B9F">
              <w:t>redfin perch</w:t>
            </w:r>
          </w:p>
        </w:tc>
        <w:tc>
          <w:tcPr>
            <w:tcW w:w="1812" w:type="dxa"/>
            <w:shd w:val="clear" w:color="auto" w:fill="auto"/>
          </w:tcPr>
          <w:p w14:paraId="216D62DB" w14:textId="77777777" w:rsidR="00BB4C2B" w:rsidRPr="003B3B9F" w:rsidRDefault="00BB4C2B" w:rsidP="00B4531A">
            <w:pPr>
              <w:pStyle w:val="Tabletext"/>
            </w:pPr>
            <w:r w:rsidRPr="003B3B9F">
              <w:t>larvae</w:t>
            </w:r>
          </w:p>
        </w:tc>
        <w:tc>
          <w:tcPr>
            <w:tcW w:w="813" w:type="dxa"/>
            <w:shd w:val="clear" w:color="auto" w:fill="auto"/>
          </w:tcPr>
          <w:p w14:paraId="7C7628B2" w14:textId="77777777" w:rsidR="00BB4C2B" w:rsidRPr="003B3B9F" w:rsidRDefault="00BB4C2B" w:rsidP="00B4531A">
            <w:pPr>
              <w:pStyle w:val="Tabletext"/>
            </w:pPr>
          </w:p>
        </w:tc>
        <w:tc>
          <w:tcPr>
            <w:tcW w:w="709" w:type="dxa"/>
            <w:shd w:val="clear" w:color="auto" w:fill="auto"/>
          </w:tcPr>
          <w:p w14:paraId="5C043D42" w14:textId="77777777" w:rsidR="00BB4C2B" w:rsidRPr="003B3B9F" w:rsidRDefault="00BB4C2B" w:rsidP="00B4531A">
            <w:pPr>
              <w:pStyle w:val="Tabletext"/>
            </w:pPr>
          </w:p>
        </w:tc>
        <w:tc>
          <w:tcPr>
            <w:tcW w:w="814" w:type="dxa"/>
            <w:shd w:val="clear" w:color="auto" w:fill="auto"/>
          </w:tcPr>
          <w:p w14:paraId="29AEEBEA" w14:textId="77777777" w:rsidR="00BB4C2B" w:rsidRPr="003B3B9F" w:rsidRDefault="00BB4C2B" w:rsidP="00B4531A">
            <w:pPr>
              <w:pStyle w:val="Tabletext"/>
            </w:pPr>
          </w:p>
        </w:tc>
        <w:tc>
          <w:tcPr>
            <w:tcW w:w="709" w:type="dxa"/>
            <w:shd w:val="clear" w:color="auto" w:fill="auto"/>
          </w:tcPr>
          <w:p w14:paraId="369D28CE" w14:textId="77777777" w:rsidR="00BB4C2B" w:rsidRPr="003B3B9F" w:rsidRDefault="00BB4C2B" w:rsidP="00B4531A">
            <w:pPr>
              <w:pStyle w:val="Tabletext"/>
            </w:pPr>
          </w:p>
        </w:tc>
        <w:tc>
          <w:tcPr>
            <w:tcW w:w="812" w:type="dxa"/>
            <w:shd w:val="clear" w:color="auto" w:fill="auto"/>
          </w:tcPr>
          <w:p w14:paraId="46333489" w14:textId="77777777" w:rsidR="00BB4C2B" w:rsidRPr="003B3B9F" w:rsidRDefault="00BB4C2B" w:rsidP="00B4531A">
            <w:pPr>
              <w:pStyle w:val="Tabletext"/>
            </w:pPr>
          </w:p>
        </w:tc>
        <w:tc>
          <w:tcPr>
            <w:tcW w:w="932" w:type="dxa"/>
            <w:shd w:val="clear" w:color="auto" w:fill="auto"/>
          </w:tcPr>
          <w:p w14:paraId="35735379" w14:textId="77777777" w:rsidR="00BB4C2B" w:rsidRPr="003B3B9F" w:rsidRDefault="00BB4C2B" w:rsidP="00B4531A">
            <w:pPr>
              <w:pStyle w:val="Tabletext"/>
            </w:pPr>
          </w:p>
        </w:tc>
        <w:tc>
          <w:tcPr>
            <w:tcW w:w="812" w:type="dxa"/>
            <w:shd w:val="clear" w:color="auto" w:fill="auto"/>
          </w:tcPr>
          <w:p w14:paraId="24560B6C" w14:textId="77777777" w:rsidR="00BB4C2B" w:rsidRPr="003B3B9F" w:rsidRDefault="00BB4C2B" w:rsidP="00B4531A">
            <w:pPr>
              <w:pStyle w:val="Tabletext"/>
            </w:pPr>
          </w:p>
        </w:tc>
        <w:tc>
          <w:tcPr>
            <w:tcW w:w="709" w:type="dxa"/>
            <w:shd w:val="clear" w:color="auto" w:fill="auto"/>
          </w:tcPr>
          <w:p w14:paraId="1400E622" w14:textId="77777777" w:rsidR="00BB4C2B" w:rsidRPr="003B3B9F" w:rsidRDefault="00BB4C2B" w:rsidP="00B4531A">
            <w:pPr>
              <w:pStyle w:val="Tabletext"/>
            </w:pPr>
          </w:p>
        </w:tc>
        <w:tc>
          <w:tcPr>
            <w:tcW w:w="813" w:type="dxa"/>
            <w:shd w:val="clear" w:color="auto" w:fill="auto"/>
          </w:tcPr>
          <w:p w14:paraId="01896D2A" w14:textId="77777777" w:rsidR="00BB4C2B" w:rsidRPr="003B3B9F" w:rsidRDefault="00BB4C2B" w:rsidP="00B4531A">
            <w:pPr>
              <w:pStyle w:val="Tabletext"/>
            </w:pPr>
            <w:r w:rsidRPr="003B3B9F">
              <w:t>1</w:t>
            </w:r>
          </w:p>
        </w:tc>
        <w:tc>
          <w:tcPr>
            <w:tcW w:w="709" w:type="dxa"/>
            <w:shd w:val="clear" w:color="auto" w:fill="auto"/>
          </w:tcPr>
          <w:p w14:paraId="102D8A53" w14:textId="77777777" w:rsidR="00BB4C2B" w:rsidRPr="003B3B9F" w:rsidRDefault="00BB4C2B" w:rsidP="00B4531A">
            <w:pPr>
              <w:pStyle w:val="Tabletext"/>
            </w:pPr>
          </w:p>
        </w:tc>
        <w:tc>
          <w:tcPr>
            <w:tcW w:w="813" w:type="dxa"/>
            <w:shd w:val="clear" w:color="auto" w:fill="auto"/>
          </w:tcPr>
          <w:p w14:paraId="3E20501F" w14:textId="77777777" w:rsidR="00BB4C2B" w:rsidRPr="003B3B9F" w:rsidRDefault="00BB4C2B" w:rsidP="00B4531A">
            <w:pPr>
              <w:pStyle w:val="Tabletext"/>
            </w:pPr>
          </w:p>
        </w:tc>
        <w:tc>
          <w:tcPr>
            <w:tcW w:w="709" w:type="dxa"/>
            <w:shd w:val="clear" w:color="auto" w:fill="auto"/>
          </w:tcPr>
          <w:p w14:paraId="78AE7C8E" w14:textId="77777777" w:rsidR="00BB4C2B" w:rsidRPr="003B3B9F" w:rsidRDefault="00BB4C2B" w:rsidP="00B4531A">
            <w:pPr>
              <w:pStyle w:val="Tabletext"/>
            </w:pPr>
          </w:p>
        </w:tc>
      </w:tr>
      <w:tr w:rsidR="00B4531A" w:rsidRPr="003B3B9F" w14:paraId="2679FB57" w14:textId="77777777" w:rsidTr="00B4531A">
        <w:tc>
          <w:tcPr>
            <w:tcW w:w="3008" w:type="dxa"/>
            <w:shd w:val="clear" w:color="auto" w:fill="auto"/>
          </w:tcPr>
          <w:p w14:paraId="1FDA4A6A" w14:textId="77777777" w:rsidR="00BB4C2B" w:rsidRPr="00B4531A" w:rsidRDefault="00BB4C2B" w:rsidP="00B4531A">
            <w:pPr>
              <w:pStyle w:val="Tabletext"/>
              <w:rPr>
                <w:i/>
              </w:rPr>
            </w:pPr>
            <w:r w:rsidRPr="00B4531A">
              <w:rPr>
                <w:i/>
              </w:rPr>
              <w:t>Other</w:t>
            </w:r>
          </w:p>
        </w:tc>
        <w:tc>
          <w:tcPr>
            <w:tcW w:w="1812" w:type="dxa"/>
            <w:shd w:val="clear" w:color="auto" w:fill="auto"/>
          </w:tcPr>
          <w:p w14:paraId="146597FB" w14:textId="77777777" w:rsidR="00BB4C2B" w:rsidRPr="003B3B9F" w:rsidRDefault="00BB4C2B" w:rsidP="00B4531A">
            <w:pPr>
              <w:pStyle w:val="Tabletext"/>
            </w:pPr>
          </w:p>
        </w:tc>
        <w:tc>
          <w:tcPr>
            <w:tcW w:w="813" w:type="dxa"/>
            <w:shd w:val="clear" w:color="auto" w:fill="auto"/>
          </w:tcPr>
          <w:p w14:paraId="18843900" w14:textId="77777777" w:rsidR="00BB4C2B" w:rsidRPr="003B3B9F" w:rsidRDefault="00BB4C2B" w:rsidP="00B4531A">
            <w:pPr>
              <w:pStyle w:val="Tabletext"/>
            </w:pPr>
          </w:p>
        </w:tc>
        <w:tc>
          <w:tcPr>
            <w:tcW w:w="709" w:type="dxa"/>
            <w:shd w:val="clear" w:color="auto" w:fill="auto"/>
          </w:tcPr>
          <w:p w14:paraId="238B6D0C" w14:textId="77777777" w:rsidR="00BB4C2B" w:rsidRPr="003B3B9F" w:rsidRDefault="00BB4C2B" w:rsidP="00B4531A">
            <w:pPr>
              <w:pStyle w:val="Tabletext"/>
            </w:pPr>
          </w:p>
        </w:tc>
        <w:tc>
          <w:tcPr>
            <w:tcW w:w="814" w:type="dxa"/>
            <w:shd w:val="clear" w:color="auto" w:fill="auto"/>
          </w:tcPr>
          <w:p w14:paraId="36E33A1B" w14:textId="77777777" w:rsidR="00BB4C2B" w:rsidRPr="003B3B9F" w:rsidRDefault="00BB4C2B" w:rsidP="00B4531A">
            <w:pPr>
              <w:pStyle w:val="Tabletext"/>
            </w:pPr>
          </w:p>
        </w:tc>
        <w:tc>
          <w:tcPr>
            <w:tcW w:w="709" w:type="dxa"/>
            <w:shd w:val="clear" w:color="auto" w:fill="auto"/>
          </w:tcPr>
          <w:p w14:paraId="4638E1FE" w14:textId="77777777" w:rsidR="00BB4C2B" w:rsidRPr="003B3B9F" w:rsidRDefault="00BB4C2B" w:rsidP="00B4531A">
            <w:pPr>
              <w:pStyle w:val="Tabletext"/>
            </w:pPr>
          </w:p>
        </w:tc>
        <w:tc>
          <w:tcPr>
            <w:tcW w:w="812" w:type="dxa"/>
            <w:shd w:val="clear" w:color="auto" w:fill="auto"/>
          </w:tcPr>
          <w:p w14:paraId="0F42B25B" w14:textId="77777777" w:rsidR="00BB4C2B" w:rsidRPr="003B3B9F" w:rsidRDefault="00BB4C2B" w:rsidP="00B4531A">
            <w:pPr>
              <w:pStyle w:val="Tabletext"/>
            </w:pPr>
          </w:p>
        </w:tc>
        <w:tc>
          <w:tcPr>
            <w:tcW w:w="932" w:type="dxa"/>
            <w:shd w:val="clear" w:color="auto" w:fill="auto"/>
          </w:tcPr>
          <w:p w14:paraId="0CC101D0" w14:textId="77777777" w:rsidR="00BB4C2B" w:rsidRPr="003B3B9F" w:rsidRDefault="00BB4C2B" w:rsidP="00B4531A">
            <w:pPr>
              <w:pStyle w:val="Tabletext"/>
            </w:pPr>
          </w:p>
        </w:tc>
        <w:tc>
          <w:tcPr>
            <w:tcW w:w="812" w:type="dxa"/>
            <w:shd w:val="clear" w:color="auto" w:fill="auto"/>
          </w:tcPr>
          <w:p w14:paraId="636F373E" w14:textId="77777777" w:rsidR="00BB4C2B" w:rsidRPr="003B3B9F" w:rsidRDefault="00BB4C2B" w:rsidP="00B4531A">
            <w:pPr>
              <w:pStyle w:val="Tabletext"/>
            </w:pPr>
          </w:p>
        </w:tc>
        <w:tc>
          <w:tcPr>
            <w:tcW w:w="709" w:type="dxa"/>
            <w:shd w:val="clear" w:color="auto" w:fill="auto"/>
          </w:tcPr>
          <w:p w14:paraId="3CA72595" w14:textId="77777777" w:rsidR="00BB4C2B" w:rsidRPr="003B3B9F" w:rsidRDefault="00BB4C2B" w:rsidP="00B4531A">
            <w:pPr>
              <w:pStyle w:val="Tabletext"/>
            </w:pPr>
          </w:p>
        </w:tc>
        <w:tc>
          <w:tcPr>
            <w:tcW w:w="813" w:type="dxa"/>
            <w:shd w:val="clear" w:color="auto" w:fill="auto"/>
          </w:tcPr>
          <w:p w14:paraId="735999B8" w14:textId="77777777" w:rsidR="00BB4C2B" w:rsidRPr="003B3B9F" w:rsidRDefault="00BB4C2B" w:rsidP="00B4531A">
            <w:pPr>
              <w:pStyle w:val="Tabletext"/>
            </w:pPr>
          </w:p>
        </w:tc>
        <w:tc>
          <w:tcPr>
            <w:tcW w:w="709" w:type="dxa"/>
            <w:shd w:val="clear" w:color="auto" w:fill="auto"/>
          </w:tcPr>
          <w:p w14:paraId="4F6B2AD1" w14:textId="77777777" w:rsidR="00BB4C2B" w:rsidRPr="003B3B9F" w:rsidRDefault="00BB4C2B" w:rsidP="00B4531A">
            <w:pPr>
              <w:pStyle w:val="Tabletext"/>
            </w:pPr>
          </w:p>
        </w:tc>
        <w:tc>
          <w:tcPr>
            <w:tcW w:w="813" w:type="dxa"/>
            <w:shd w:val="clear" w:color="auto" w:fill="auto"/>
          </w:tcPr>
          <w:p w14:paraId="5D56813F" w14:textId="77777777" w:rsidR="00BB4C2B" w:rsidRPr="003B3B9F" w:rsidRDefault="00BB4C2B" w:rsidP="00B4531A">
            <w:pPr>
              <w:pStyle w:val="Tabletext"/>
            </w:pPr>
          </w:p>
        </w:tc>
        <w:tc>
          <w:tcPr>
            <w:tcW w:w="709" w:type="dxa"/>
            <w:shd w:val="clear" w:color="auto" w:fill="auto"/>
          </w:tcPr>
          <w:p w14:paraId="5AA92840" w14:textId="77777777" w:rsidR="00BB4C2B" w:rsidRPr="003B3B9F" w:rsidRDefault="00BB4C2B" w:rsidP="00B4531A">
            <w:pPr>
              <w:pStyle w:val="Tabletext"/>
            </w:pPr>
          </w:p>
        </w:tc>
      </w:tr>
      <w:tr w:rsidR="00B4531A" w:rsidRPr="003B3B9F" w14:paraId="7173BCC2" w14:textId="77777777" w:rsidTr="00B4531A">
        <w:tc>
          <w:tcPr>
            <w:tcW w:w="3008" w:type="dxa"/>
            <w:shd w:val="clear" w:color="auto" w:fill="auto"/>
          </w:tcPr>
          <w:p w14:paraId="30ABF526" w14:textId="77777777" w:rsidR="00BB4C2B" w:rsidRPr="003B3B9F" w:rsidRDefault="00BB4C2B" w:rsidP="00B4531A">
            <w:pPr>
              <w:pStyle w:val="Tabletext"/>
            </w:pPr>
            <w:r w:rsidRPr="003B3B9F">
              <w:t>Murray River crayfish</w:t>
            </w:r>
          </w:p>
        </w:tc>
        <w:tc>
          <w:tcPr>
            <w:tcW w:w="1812" w:type="dxa"/>
            <w:shd w:val="clear" w:color="auto" w:fill="auto"/>
          </w:tcPr>
          <w:p w14:paraId="4FE883A7" w14:textId="77777777" w:rsidR="00BB4C2B" w:rsidRPr="003B3B9F" w:rsidRDefault="00BB4C2B" w:rsidP="00B4531A">
            <w:pPr>
              <w:pStyle w:val="Tabletext"/>
            </w:pPr>
            <w:r w:rsidRPr="003B3B9F">
              <w:t>juveniles</w:t>
            </w:r>
          </w:p>
        </w:tc>
        <w:tc>
          <w:tcPr>
            <w:tcW w:w="813" w:type="dxa"/>
            <w:shd w:val="clear" w:color="auto" w:fill="auto"/>
          </w:tcPr>
          <w:p w14:paraId="260F7722" w14:textId="77777777" w:rsidR="00BB4C2B" w:rsidRPr="003B3B9F" w:rsidRDefault="00BB4C2B" w:rsidP="00B4531A">
            <w:pPr>
              <w:pStyle w:val="Tabletext"/>
            </w:pPr>
            <w:r w:rsidRPr="003B3B9F">
              <w:t>2</w:t>
            </w:r>
          </w:p>
        </w:tc>
        <w:tc>
          <w:tcPr>
            <w:tcW w:w="709" w:type="dxa"/>
            <w:shd w:val="clear" w:color="auto" w:fill="auto"/>
          </w:tcPr>
          <w:p w14:paraId="3A5A288C" w14:textId="77777777" w:rsidR="00BB4C2B" w:rsidRPr="003B3B9F" w:rsidRDefault="00BB4C2B" w:rsidP="00B4531A">
            <w:pPr>
              <w:pStyle w:val="Tabletext"/>
            </w:pPr>
            <w:r w:rsidRPr="003B3B9F">
              <w:t>1</w:t>
            </w:r>
          </w:p>
        </w:tc>
        <w:tc>
          <w:tcPr>
            <w:tcW w:w="814" w:type="dxa"/>
            <w:shd w:val="clear" w:color="auto" w:fill="auto"/>
          </w:tcPr>
          <w:p w14:paraId="2FD24A7E" w14:textId="77777777" w:rsidR="00BB4C2B" w:rsidRPr="003B3B9F" w:rsidRDefault="00BB4C2B" w:rsidP="00B4531A">
            <w:pPr>
              <w:pStyle w:val="Tabletext"/>
            </w:pPr>
            <w:r w:rsidRPr="003B3B9F">
              <w:t>3</w:t>
            </w:r>
          </w:p>
        </w:tc>
        <w:tc>
          <w:tcPr>
            <w:tcW w:w="709" w:type="dxa"/>
            <w:shd w:val="clear" w:color="auto" w:fill="auto"/>
          </w:tcPr>
          <w:p w14:paraId="31809020" w14:textId="77777777" w:rsidR="00BB4C2B" w:rsidRPr="003B3B9F" w:rsidRDefault="00BB4C2B" w:rsidP="00B4531A">
            <w:pPr>
              <w:pStyle w:val="Tabletext"/>
            </w:pPr>
            <w:r w:rsidRPr="003B3B9F">
              <w:t>2</w:t>
            </w:r>
          </w:p>
        </w:tc>
        <w:tc>
          <w:tcPr>
            <w:tcW w:w="812" w:type="dxa"/>
            <w:shd w:val="clear" w:color="auto" w:fill="auto"/>
          </w:tcPr>
          <w:p w14:paraId="2C25F8FD" w14:textId="77777777" w:rsidR="00BB4C2B" w:rsidRPr="003B3B9F" w:rsidRDefault="00BB4C2B" w:rsidP="00B4531A">
            <w:pPr>
              <w:pStyle w:val="Tabletext"/>
            </w:pPr>
            <w:r w:rsidRPr="003B3B9F">
              <w:t>2</w:t>
            </w:r>
          </w:p>
        </w:tc>
        <w:tc>
          <w:tcPr>
            <w:tcW w:w="932" w:type="dxa"/>
            <w:shd w:val="clear" w:color="auto" w:fill="auto"/>
          </w:tcPr>
          <w:p w14:paraId="47CDC1D3" w14:textId="77777777" w:rsidR="00BB4C2B" w:rsidRPr="003B3B9F" w:rsidRDefault="00BB4C2B" w:rsidP="00B4531A">
            <w:pPr>
              <w:pStyle w:val="Tabletext"/>
            </w:pPr>
            <w:r w:rsidRPr="003B3B9F">
              <w:t>1</w:t>
            </w:r>
          </w:p>
        </w:tc>
        <w:tc>
          <w:tcPr>
            <w:tcW w:w="812" w:type="dxa"/>
            <w:shd w:val="clear" w:color="auto" w:fill="auto"/>
          </w:tcPr>
          <w:p w14:paraId="3B91932B" w14:textId="77777777" w:rsidR="00BB4C2B" w:rsidRPr="003B3B9F" w:rsidRDefault="00BB4C2B" w:rsidP="00B4531A">
            <w:pPr>
              <w:pStyle w:val="Tabletext"/>
            </w:pPr>
          </w:p>
        </w:tc>
        <w:tc>
          <w:tcPr>
            <w:tcW w:w="709" w:type="dxa"/>
            <w:shd w:val="clear" w:color="auto" w:fill="auto"/>
          </w:tcPr>
          <w:p w14:paraId="5AC7B874" w14:textId="77777777" w:rsidR="00BB4C2B" w:rsidRPr="003B3B9F" w:rsidRDefault="00BB4C2B" w:rsidP="00B4531A">
            <w:pPr>
              <w:pStyle w:val="Tabletext"/>
            </w:pPr>
          </w:p>
        </w:tc>
        <w:tc>
          <w:tcPr>
            <w:tcW w:w="813" w:type="dxa"/>
            <w:shd w:val="clear" w:color="auto" w:fill="auto"/>
          </w:tcPr>
          <w:p w14:paraId="3AFC2032" w14:textId="77777777" w:rsidR="00BB4C2B" w:rsidRPr="003B3B9F" w:rsidRDefault="00BB4C2B" w:rsidP="00B4531A">
            <w:pPr>
              <w:pStyle w:val="Tabletext"/>
            </w:pPr>
          </w:p>
        </w:tc>
        <w:tc>
          <w:tcPr>
            <w:tcW w:w="709" w:type="dxa"/>
            <w:shd w:val="clear" w:color="auto" w:fill="auto"/>
          </w:tcPr>
          <w:p w14:paraId="756BE0C6" w14:textId="77777777" w:rsidR="00BB4C2B" w:rsidRPr="003B3B9F" w:rsidRDefault="00BB4C2B" w:rsidP="00B4531A">
            <w:pPr>
              <w:pStyle w:val="Tabletext"/>
            </w:pPr>
            <w:r w:rsidRPr="003B3B9F">
              <w:t>1</w:t>
            </w:r>
          </w:p>
        </w:tc>
        <w:tc>
          <w:tcPr>
            <w:tcW w:w="813" w:type="dxa"/>
            <w:shd w:val="clear" w:color="auto" w:fill="auto"/>
          </w:tcPr>
          <w:p w14:paraId="469AF820" w14:textId="77777777" w:rsidR="00BB4C2B" w:rsidRPr="003B3B9F" w:rsidRDefault="00BB4C2B" w:rsidP="00B4531A">
            <w:pPr>
              <w:pStyle w:val="Tabletext"/>
            </w:pPr>
          </w:p>
        </w:tc>
        <w:tc>
          <w:tcPr>
            <w:tcW w:w="709" w:type="dxa"/>
            <w:shd w:val="clear" w:color="auto" w:fill="auto"/>
          </w:tcPr>
          <w:p w14:paraId="422DC88E" w14:textId="77777777" w:rsidR="00BB4C2B" w:rsidRPr="003B3B9F" w:rsidRDefault="00BB4C2B" w:rsidP="00B4531A">
            <w:pPr>
              <w:pStyle w:val="Tabletext"/>
            </w:pPr>
          </w:p>
        </w:tc>
      </w:tr>
      <w:tr w:rsidR="00B4531A" w:rsidRPr="003B3B9F" w14:paraId="6B1395D7" w14:textId="77777777" w:rsidTr="00B4531A">
        <w:tc>
          <w:tcPr>
            <w:tcW w:w="3008" w:type="dxa"/>
            <w:shd w:val="clear" w:color="auto" w:fill="auto"/>
          </w:tcPr>
          <w:p w14:paraId="001D6221" w14:textId="77777777" w:rsidR="00BB4C2B" w:rsidRPr="003B3B9F" w:rsidRDefault="00BB4C2B" w:rsidP="00B4531A">
            <w:pPr>
              <w:pStyle w:val="Tabletext"/>
            </w:pPr>
            <w:r w:rsidRPr="003B3B9F">
              <w:t>freshwater yabby</w:t>
            </w:r>
          </w:p>
        </w:tc>
        <w:tc>
          <w:tcPr>
            <w:tcW w:w="1812" w:type="dxa"/>
            <w:shd w:val="clear" w:color="auto" w:fill="auto"/>
          </w:tcPr>
          <w:p w14:paraId="024A4503" w14:textId="77777777" w:rsidR="00BB4C2B" w:rsidRPr="003B3B9F" w:rsidRDefault="00BB4C2B" w:rsidP="00B4531A">
            <w:pPr>
              <w:pStyle w:val="Tabletext"/>
            </w:pPr>
            <w:r w:rsidRPr="003B3B9F">
              <w:t>juveniles</w:t>
            </w:r>
          </w:p>
        </w:tc>
        <w:tc>
          <w:tcPr>
            <w:tcW w:w="813" w:type="dxa"/>
            <w:shd w:val="clear" w:color="auto" w:fill="auto"/>
          </w:tcPr>
          <w:p w14:paraId="76464055" w14:textId="77777777" w:rsidR="00BB4C2B" w:rsidRPr="003B3B9F" w:rsidRDefault="00BB4C2B" w:rsidP="00B4531A">
            <w:pPr>
              <w:pStyle w:val="Tabletext"/>
            </w:pPr>
          </w:p>
        </w:tc>
        <w:tc>
          <w:tcPr>
            <w:tcW w:w="709" w:type="dxa"/>
            <w:shd w:val="clear" w:color="auto" w:fill="auto"/>
          </w:tcPr>
          <w:p w14:paraId="001EE698" w14:textId="77777777" w:rsidR="00BB4C2B" w:rsidRPr="003B3B9F" w:rsidRDefault="00BB4C2B" w:rsidP="00B4531A">
            <w:pPr>
              <w:pStyle w:val="Tabletext"/>
            </w:pPr>
          </w:p>
        </w:tc>
        <w:tc>
          <w:tcPr>
            <w:tcW w:w="814" w:type="dxa"/>
            <w:shd w:val="clear" w:color="auto" w:fill="auto"/>
          </w:tcPr>
          <w:p w14:paraId="3C81143C" w14:textId="77777777" w:rsidR="00BB4C2B" w:rsidRPr="003B3B9F" w:rsidRDefault="00BB4C2B" w:rsidP="00B4531A">
            <w:pPr>
              <w:pStyle w:val="Tabletext"/>
            </w:pPr>
            <w:r w:rsidRPr="003B3B9F">
              <w:t>1</w:t>
            </w:r>
          </w:p>
        </w:tc>
        <w:tc>
          <w:tcPr>
            <w:tcW w:w="709" w:type="dxa"/>
            <w:shd w:val="clear" w:color="auto" w:fill="auto"/>
          </w:tcPr>
          <w:p w14:paraId="3EF2126C" w14:textId="77777777" w:rsidR="00BB4C2B" w:rsidRPr="003B3B9F" w:rsidRDefault="00BB4C2B" w:rsidP="00B4531A">
            <w:pPr>
              <w:pStyle w:val="Tabletext"/>
            </w:pPr>
          </w:p>
        </w:tc>
        <w:tc>
          <w:tcPr>
            <w:tcW w:w="812" w:type="dxa"/>
            <w:shd w:val="clear" w:color="auto" w:fill="auto"/>
          </w:tcPr>
          <w:p w14:paraId="67B98C2E" w14:textId="77777777" w:rsidR="00BB4C2B" w:rsidRPr="003B3B9F" w:rsidRDefault="00BB4C2B" w:rsidP="00B4531A">
            <w:pPr>
              <w:pStyle w:val="Tabletext"/>
            </w:pPr>
            <w:r w:rsidRPr="003B3B9F">
              <w:t>1</w:t>
            </w:r>
          </w:p>
        </w:tc>
        <w:tc>
          <w:tcPr>
            <w:tcW w:w="932" w:type="dxa"/>
            <w:shd w:val="clear" w:color="auto" w:fill="auto"/>
          </w:tcPr>
          <w:p w14:paraId="54439D79" w14:textId="77777777" w:rsidR="00BB4C2B" w:rsidRPr="003B3B9F" w:rsidRDefault="00BB4C2B" w:rsidP="00B4531A">
            <w:pPr>
              <w:pStyle w:val="Tabletext"/>
            </w:pPr>
          </w:p>
        </w:tc>
        <w:tc>
          <w:tcPr>
            <w:tcW w:w="812" w:type="dxa"/>
            <w:shd w:val="clear" w:color="auto" w:fill="auto"/>
          </w:tcPr>
          <w:p w14:paraId="40FCFFDA" w14:textId="77777777" w:rsidR="00BB4C2B" w:rsidRPr="003B3B9F" w:rsidRDefault="00BB4C2B" w:rsidP="00B4531A">
            <w:pPr>
              <w:pStyle w:val="Tabletext"/>
            </w:pPr>
            <w:r w:rsidRPr="003B3B9F">
              <w:t>3</w:t>
            </w:r>
          </w:p>
        </w:tc>
        <w:tc>
          <w:tcPr>
            <w:tcW w:w="709" w:type="dxa"/>
            <w:shd w:val="clear" w:color="auto" w:fill="auto"/>
          </w:tcPr>
          <w:p w14:paraId="44F02051" w14:textId="77777777" w:rsidR="00BB4C2B" w:rsidRPr="003B3B9F" w:rsidRDefault="00BB4C2B" w:rsidP="00B4531A">
            <w:pPr>
              <w:pStyle w:val="Tabletext"/>
            </w:pPr>
            <w:r w:rsidRPr="003B3B9F">
              <w:t>1</w:t>
            </w:r>
          </w:p>
        </w:tc>
        <w:tc>
          <w:tcPr>
            <w:tcW w:w="813" w:type="dxa"/>
            <w:shd w:val="clear" w:color="auto" w:fill="auto"/>
          </w:tcPr>
          <w:p w14:paraId="4B14A043" w14:textId="77777777" w:rsidR="00BB4C2B" w:rsidRPr="003B3B9F" w:rsidRDefault="00BB4C2B" w:rsidP="00B4531A">
            <w:pPr>
              <w:pStyle w:val="Tabletext"/>
            </w:pPr>
            <w:r w:rsidRPr="003B3B9F">
              <w:t>1</w:t>
            </w:r>
          </w:p>
        </w:tc>
        <w:tc>
          <w:tcPr>
            <w:tcW w:w="709" w:type="dxa"/>
            <w:shd w:val="clear" w:color="auto" w:fill="auto"/>
          </w:tcPr>
          <w:p w14:paraId="71550633" w14:textId="77777777" w:rsidR="00BB4C2B" w:rsidRPr="003B3B9F" w:rsidRDefault="00BB4C2B" w:rsidP="00B4531A">
            <w:pPr>
              <w:pStyle w:val="Tabletext"/>
            </w:pPr>
            <w:r w:rsidRPr="003B3B9F">
              <w:t>4</w:t>
            </w:r>
          </w:p>
        </w:tc>
        <w:tc>
          <w:tcPr>
            <w:tcW w:w="813" w:type="dxa"/>
            <w:shd w:val="clear" w:color="auto" w:fill="auto"/>
          </w:tcPr>
          <w:p w14:paraId="65DBC6E4" w14:textId="77777777" w:rsidR="00BB4C2B" w:rsidRPr="003B3B9F" w:rsidRDefault="00BB4C2B" w:rsidP="00B4531A">
            <w:pPr>
              <w:pStyle w:val="Tabletext"/>
            </w:pPr>
            <w:r w:rsidRPr="003B3B9F">
              <w:t>5</w:t>
            </w:r>
          </w:p>
        </w:tc>
        <w:tc>
          <w:tcPr>
            <w:tcW w:w="709" w:type="dxa"/>
            <w:shd w:val="clear" w:color="auto" w:fill="auto"/>
          </w:tcPr>
          <w:p w14:paraId="3B69F61D" w14:textId="77777777" w:rsidR="00BB4C2B" w:rsidRPr="003B3B9F" w:rsidRDefault="00BB4C2B" w:rsidP="00B4531A">
            <w:pPr>
              <w:pStyle w:val="Tabletext"/>
            </w:pPr>
            <w:r w:rsidRPr="003B3B9F">
              <w:t>4</w:t>
            </w:r>
          </w:p>
        </w:tc>
      </w:tr>
    </w:tbl>
    <w:p w14:paraId="69685B1B" w14:textId="77777777" w:rsidR="00BB4C2B" w:rsidRPr="003B3B9F" w:rsidRDefault="00BB4C2B" w:rsidP="00BB4C2B">
      <w:pPr>
        <w:pStyle w:val="Tabletext"/>
      </w:pPr>
      <w:bookmarkStart w:id="995" w:name="_Ref460411922"/>
      <w:bookmarkStart w:id="996" w:name="_Toc475593704"/>
      <w:bookmarkStart w:id="997" w:name="_Toc460934121"/>
      <w:r>
        <w:t xml:space="preserve">Table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Table \* ARABIC \s 1 </w:instrText>
      </w:r>
      <w:r w:rsidR="00561A34">
        <w:fldChar w:fldCharType="separate"/>
      </w:r>
      <w:r>
        <w:rPr>
          <w:noProof/>
        </w:rPr>
        <w:t>5</w:t>
      </w:r>
      <w:r w:rsidR="00561A34">
        <w:rPr>
          <w:noProof/>
        </w:rPr>
        <w:fldChar w:fldCharType="end"/>
      </w:r>
      <w:bookmarkEnd w:id="995"/>
      <w:r w:rsidRPr="003B3B9F">
        <w:t xml:space="preserve"> Raw (unstandardised) total captures of eggs and larvae from combined larval drift nets and light traps separated by sampling site pooled across all sampling events for each year.</w:t>
      </w:r>
      <w:bookmarkEnd w:id="996"/>
      <w:r w:rsidRPr="003B3B9F">
        <w:t xml:space="preserve"> </w:t>
      </w:r>
      <w:bookmarkEnd w:id="997"/>
    </w:p>
    <w:p w14:paraId="637BFA57" w14:textId="77777777" w:rsidR="00BB4C2B" w:rsidRPr="00494808" w:rsidRDefault="00BB4C2B" w:rsidP="00BB4C2B">
      <w:pPr>
        <w:pStyle w:val="BodyText10"/>
        <w:rPr>
          <w:rFonts w:ascii="Times New Roman" w:hAnsi="Times New Roman" w:cs="Times New Roman"/>
        </w:rPr>
      </w:pPr>
    </w:p>
    <w:p w14:paraId="263FCC26" w14:textId="77777777" w:rsidR="00BB4C2B" w:rsidRPr="00494808" w:rsidRDefault="00BB4C2B" w:rsidP="00BB4C2B">
      <w:pPr>
        <w:pStyle w:val="BodyText10"/>
        <w:rPr>
          <w:rFonts w:ascii="Times New Roman" w:hAnsi="Times New Roman" w:cs="Times New Roman"/>
        </w:rPr>
      </w:pPr>
    </w:p>
    <w:p w14:paraId="7887A0E6" w14:textId="77777777" w:rsidR="00BB4C2B" w:rsidRPr="00494808" w:rsidRDefault="00BB4C2B" w:rsidP="00BB4C2B">
      <w:pPr>
        <w:pStyle w:val="Heading3"/>
        <w:sectPr w:rsidR="00BB4C2B" w:rsidRPr="00494808" w:rsidSect="00BB4C2B">
          <w:pgSz w:w="16838" w:h="11906" w:orient="landscape"/>
          <w:pgMar w:top="1440" w:right="1440" w:bottom="1440" w:left="1440" w:header="709" w:footer="709" w:gutter="0"/>
          <w:cols w:space="708"/>
          <w:docGrid w:linePitch="360"/>
        </w:sectPr>
      </w:pPr>
    </w:p>
    <w:p w14:paraId="06348242" w14:textId="149D2C25" w:rsidR="00BB4C2B" w:rsidRPr="00494808" w:rsidRDefault="00A32417" w:rsidP="00BB4C2B">
      <w:bookmarkStart w:id="998" w:name="_Toc460839480"/>
      <w:bookmarkStart w:id="999" w:name="_Toc460839756"/>
      <w:bookmarkStart w:id="1000" w:name="_Toc460839903"/>
      <w:bookmarkStart w:id="1001" w:name="_Toc460840025"/>
      <w:bookmarkStart w:id="1002" w:name="_Toc460840389"/>
      <w:r>
        <w:rPr>
          <w:noProof/>
        </w:rPr>
        <w:drawing>
          <wp:inline distT="0" distB="0" distL="0" distR="0" wp14:anchorId="0FA3E514" wp14:editId="56F51E6D">
            <wp:extent cx="5734050" cy="49720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734050" cy="4972050"/>
                    </a:xfrm>
                    <a:prstGeom prst="rect">
                      <a:avLst/>
                    </a:prstGeom>
                    <a:noFill/>
                    <a:ln>
                      <a:noFill/>
                    </a:ln>
                  </pic:spPr>
                </pic:pic>
              </a:graphicData>
            </a:graphic>
          </wp:inline>
        </w:drawing>
      </w:r>
      <w:bookmarkEnd w:id="998"/>
      <w:bookmarkEnd w:id="999"/>
      <w:bookmarkEnd w:id="1000"/>
      <w:bookmarkEnd w:id="1001"/>
      <w:bookmarkEnd w:id="1002"/>
    </w:p>
    <w:p w14:paraId="2775C444" w14:textId="77777777" w:rsidR="00BB4C2B" w:rsidRPr="003B3B9F" w:rsidRDefault="00BB4C2B" w:rsidP="00BB4C2B">
      <w:pPr>
        <w:pStyle w:val="Tabletext"/>
      </w:pPr>
      <w:bookmarkStart w:id="1003" w:name="_Ref460412045"/>
      <w:bookmarkStart w:id="1004" w:name="_Toc460853245"/>
      <w:bookmarkStart w:id="1005" w:name="_Toc473907395"/>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11</w:t>
      </w:r>
      <w:r w:rsidR="00561A34">
        <w:rPr>
          <w:noProof/>
        </w:rPr>
        <w:fldChar w:fldCharType="end"/>
      </w:r>
      <w:bookmarkEnd w:id="1003"/>
      <w:r w:rsidRPr="003B3B9F">
        <w:t xml:space="preserve"> Predictive relationships generated from top-ranked models describing the spawning probably (p; y-axis) for a) golden perch in relation to water level (cumulative 10 day sum), b) golden perch in relation to daily water temperature (</w:t>
      </w:r>
      <w:r w:rsidRPr="003B3B9F">
        <w:rPr>
          <w:vertAlign w:val="superscript"/>
        </w:rPr>
        <w:t>o</w:t>
      </w:r>
      <w:r w:rsidRPr="003B3B9F">
        <w:t>C), c) silver perch in relation to daily water level (m) and d) silver perch in relation to daily water temperature (</w:t>
      </w:r>
      <w:r w:rsidRPr="003B3B9F">
        <w:rPr>
          <w:vertAlign w:val="superscript"/>
        </w:rPr>
        <w:t>o</w:t>
      </w:r>
      <w:r w:rsidRPr="003B3B9F">
        <w:t>C). Data were collected over two watering years (2014-15 and 2015-16) using larval drift nets in the Murrumbidgee River and probabilities are based on the presence/absence of drifting egg captures.</w:t>
      </w:r>
      <w:bookmarkEnd w:id="1004"/>
      <w:bookmarkEnd w:id="1005"/>
      <w:r w:rsidRPr="003B3B9F">
        <w:t xml:space="preserve"> </w:t>
      </w:r>
    </w:p>
    <w:p w14:paraId="6BF73792" w14:textId="77777777" w:rsidR="00BB4C2B" w:rsidRPr="003B3B9F" w:rsidRDefault="00BB4C2B" w:rsidP="00BB4C2B">
      <w:pPr>
        <w:spacing w:after="0" w:line="240" w:lineRule="auto"/>
      </w:pPr>
    </w:p>
    <w:p w14:paraId="061BD833" w14:textId="77777777" w:rsidR="00BB4C2B" w:rsidRPr="003B3B9F" w:rsidRDefault="00BB4C2B" w:rsidP="00BB4C2B">
      <w:pPr>
        <w:spacing w:after="0" w:line="240" w:lineRule="auto"/>
      </w:pPr>
    </w:p>
    <w:p w14:paraId="7541CF40" w14:textId="77777777" w:rsidR="00BB4C2B" w:rsidRPr="00494808" w:rsidRDefault="00BB4C2B" w:rsidP="00BB4C2B">
      <w:pPr>
        <w:spacing w:after="0" w:line="240" w:lineRule="auto"/>
        <w:rPr>
          <w:rFonts w:ascii="Times New Roman" w:hAnsi="Times New Roman"/>
        </w:rPr>
      </w:pPr>
    </w:p>
    <w:p w14:paraId="78B8C953" w14:textId="77777777" w:rsidR="00BB4C2B" w:rsidRPr="00494808" w:rsidRDefault="00BB4C2B" w:rsidP="00BB4C2B">
      <w:pPr>
        <w:spacing w:after="0" w:line="240" w:lineRule="auto"/>
        <w:rPr>
          <w:rFonts w:ascii="Times New Roman" w:hAnsi="Times New Roman"/>
        </w:rPr>
      </w:pPr>
    </w:p>
    <w:p w14:paraId="641077C0" w14:textId="77777777" w:rsidR="00BB4C2B" w:rsidRPr="00494808" w:rsidRDefault="00BB4C2B" w:rsidP="00BB4C2B">
      <w:pPr>
        <w:spacing w:after="0" w:line="240" w:lineRule="auto"/>
        <w:rPr>
          <w:rFonts w:ascii="Times New Roman" w:hAnsi="Times New Roman"/>
        </w:rPr>
      </w:pPr>
    </w:p>
    <w:p w14:paraId="66CEF1AA" w14:textId="77777777" w:rsidR="00BB4C2B" w:rsidRDefault="00BB4C2B" w:rsidP="00BB4C2B">
      <w:pPr>
        <w:spacing w:after="0" w:line="240" w:lineRule="auto"/>
        <w:rPr>
          <w:rFonts w:ascii="Times New Roman" w:hAnsi="Times New Roman"/>
        </w:rPr>
      </w:pPr>
    </w:p>
    <w:p w14:paraId="2C19FCB2" w14:textId="77777777" w:rsidR="00BB4C2B" w:rsidRDefault="00BB4C2B" w:rsidP="00BB4C2B">
      <w:pPr>
        <w:spacing w:after="0" w:line="240" w:lineRule="auto"/>
        <w:rPr>
          <w:rFonts w:ascii="Times New Roman" w:hAnsi="Times New Roman"/>
        </w:rPr>
      </w:pPr>
    </w:p>
    <w:p w14:paraId="7C000EC1" w14:textId="77777777" w:rsidR="00BB4C2B" w:rsidRDefault="00BB4C2B" w:rsidP="00BB4C2B">
      <w:pPr>
        <w:spacing w:after="0" w:line="240" w:lineRule="auto"/>
        <w:rPr>
          <w:rFonts w:ascii="Times New Roman" w:hAnsi="Times New Roman"/>
        </w:rPr>
      </w:pPr>
    </w:p>
    <w:p w14:paraId="2942F701" w14:textId="77777777" w:rsidR="00BB4C2B" w:rsidRDefault="00BB4C2B">
      <w:pPr>
        <w:spacing w:after="0" w:line="240" w:lineRule="auto"/>
        <w:jc w:val="left"/>
        <w:rPr>
          <w:rFonts w:ascii="Times New Roman" w:hAnsi="Times New Roman"/>
        </w:rPr>
      </w:pPr>
      <w:r>
        <w:rPr>
          <w:rFonts w:ascii="Times New Roman" w:hAnsi="Times New Roman"/>
        </w:rPr>
        <w:br w:type="page"/>
      </w:r>
    </w:p>
    <w:p w14:paraId="090AA2A1" w14:textId="77777777" w:rsidR="00BB4C2B" w:rsidRPr="003B3B9F" w:rsidRDefault="00BB4C2B" w:rsidP="00BB4C2B">
      <w:pPr>
        <w:pStyle w:val="Tabletext"/>
      </w:pPr>
      <w:bookmarkStart w:id="1006" w:name="_Ref460412130"/>
      <w:bookmarkStart w:id="1007" w:name="_Toc460934122"/>
      <w:bookmarkStart w:id="1008" w:name="_Toc475593705"/>
      <w:r>
        <w:t xml:space="preserve">Table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Table \* ARABIC \s 1 </w:instrText>
      </w:r>
      <w:r w:rsidR="00561A34">
        <w:fldChar w:fldCharType="separate"/>
      </w:r>
      <w:r>
        <w:rPr>
          <w:noProof/>
        </w:rPr>
        <w:t>6</w:t>
      </w:r>
      <w:r w:rsidR="00561A34">
        <w:rPr>
          <w:noProof/>
        </w:rPr>
        <w:fldChar w:fldCharType="end"/>
      </w:r>
      <w:bookmarkEnd w:id="1006"/>
      <w:r w:rsidRPr="003B3B9F">
        <w:t xml:space="preserve"> Summary of fish captured during Category 1 standardised sampling in 2015 and 2016 in the Murrumbidgee LTIM project. BE = boat electrofishing, SFN = small fyke net and BT = bait trap.</w:t>
      </w:r>
      <w:bookmarkEnd w:id="1007"/>
      <w:bookmarkEnd w:id="1008"/>
    </w:p>
    <w:tbl>
      <w:tblPr>
        <w:tblW w:w="9014" w:type="dxa"/>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Look w:val="04A0" w:firstRow="1" w:lastRow="0" w:firstColumn="1" w:lastColumn="0" w:noHBand="0" w:noVBand="1"/>
      </w:tblPr>
      <w:tblGrid>
        <w:gridCol w:w="3016"/>
        <w:gridCol w:w="696"/>
        <w:gridCol w:w="777"/>
        <w:gridCol w:w="643"/>
        <w:gridCol w:w="883"/>
        <w:gridCol w:w="696"/>
        <w:gridCol w:w="777"/>
        <w:gridCol w:w="643"/>
        <w:gridCol w:w="883"/>
      </w:tblGrid>
      <w:tr w:rsidR="00BB4C2B" w:rsidRPr="003B3B9F" w14:paraId="35D7FEFE" w14:textId="77777777" w:rsidTr="00B4531A">
        <w:tc>
          <w:tcPr>
            <w:tcW w:w="3016" w:type="dxa"/>
            <w:shd w:val="clear" w:color="auto" w:fill="07601F"/>
          </w:tcPr>
          <w:p w14:paraId="780DB5FA" w14:textId="77777777" w:rsidR="00BB4C2B" w:rsidRPr="00B4531A" w:rsidRDefault="00BB4C2B" w:rsidP="00BB4C2B">
            <w:pPr>
              <w:pStyle w:val="Tabletext"/>
              <w:rPr>
                <w:b/>
                <w:color w:val="FFFFFF"/>
                <w:lang w:eastAsia="zh-CN" w:bidi="th-TH"/>
              </w:rPr>
            </w:pPr>
            <w:r w:rsidRPr="00B4531A">
              <w:rPr>
                <w:b/>
                <w:color w:val="FFFFFF"/>
                <w:lang w:eastAsia="zh-CN" w:bidi="th-TH"/>
              </w:rPr>
              <w:t>Fish species</w:t>
            </w:r>
          </w:p>
        </w:tc>
        <w:tc>
          <w:tcPr>
            <w:tcW w:w="2999" w:type="dxa"/>
            <w:gridSpan w:val="4"/>
            <w:shd w:val="clear" w:color="auto" w:fill="07601F"/>
          </w:tcPr>
          <w:p w14:paraId="410B4091" w14:textId="77777777" w:rsidR="00BB4C2B" w:rsidRPr="00B4531A" w:rsidRDefault="00BB4C2B" w:rsidP="00BB4C2B">
            <w:pPr>
              <w:pStyle w:val="Tabletext"/>
              <w:rPr>
                <w:b/>
                <w:color w:val="FFFFFF"/>
                <w:lang w:eastAsia="zh-CN" w:bidi="th-TH"/>
              </w:rPr>
            </w:pPr>
            <w:r w:rsidRPr="00B4531A">
              <w:rPr>
                <w:b/>
                <w:color w:val="FFFFFF"/>
                <w:lang w:eastAsia="zh-CN" w:bidi="th-TH"/>
              </w:rPr>
              <w:t>2015</w:t>
            </w:r>
          </w:p>
        </w:tc>
        <w:tc>
          <w:tcPr>
            <w:tcW w:w="2999" w:type="dxa"/>
            <w:gridSpan w:val="4"/>
            <w:shd w:val="clear" w:color="auto" w:fill="07601F"/>
          </w:tcPr>
          <w:p w14:paraId="67B8C12E" w14:textId="77777777" w:rsidR="00BB4C2B" w:rsidRPr="00B4531A" w:rsidRDefault="00BB4C2B" w:rsidP="00BB4C2B">
            <w:pPr>
              <w:pStyle w:val="Tabletext"/>
              <w:rPr>
                <w:b/>
                <w:color w:val="FFFFFF"/>
                <w:lang w:eastAsia="zh-CN" w:bidi="th-TH"/>
              </w:rPr>
            </w:pPr>
            <w:r w:rsidRPr="00B4531A">
              <w:rPr>
                <w:b/>
                <w:color w:val="FFFFFF"/>
                <w:lang w:eastAsia="zh-CN" w:bidi="th-TH"/>
              </w:rPr>
              <w:t>2016</w:t>
            </w:r>
          </w:p>
        </w:tc>
      </w:tr>
      <w:tr w:rsidR="00B4531A" w:rsidRPr="003B3B9F" w14:paraId="6C2AA292" w14:textId="77777777" w:rsidTr="00B4531A">
        <w:tc>
          <w:tcPr>
            <w:tcW w:w="3016" w:type="dxa"/>
            <w:shd w:val="clear" w:color="auto" w:fill="auto"/>
          </w:tcPr>
          <w:p w14:paraId="3A5E24B9" w14:textId="77777777" w:rsidR="00BB4C2B" w:rsidRPr="00B4531A" w:rsidRDefault="00BB4C2B" w:rsidP="00BB4C2B">
            <w:pPr>
              <w:pStyle w:val="Tabletext"/>
              <w:rPr>
                <w:b/>
                <w:color w:val="FFFFFF"/>
                <w:lang w:eastAsia="zh-CN" w:bidi="th-TH"/>
              </w:rPr>
            </w:pPr>
          </w:p>
        </w:tc>
        <w:tc>
          <w:tcPr>
            <w:tcW w:w="696" w:type="dxa"/>
            <w:shd w:val="clear" w:color="auto" w:fill="auto"/>
          </w:tcPr>
          <w:p w14:paraId="48B3ADDD" w14:textId="77777777" w:rsidR="00BB4C2B" w:rsidRPr="003B3B9F" w:rsidRDefault="00BB4C2B" w:rsidP="00BB4C2B">
            <w:pPr>
              <w:pStyle w:val="Tabletext"/>
              <w:rPr>
                <w:lang w:eastAsia="zh-CN" w:bidi="th-TH"/>
              </w:rPr>
            </w:pPr>
            <w:r w:rsidRPr="003B3B9F">
              <w:rPr>
                <w:lang w:eastAsia="zh-CN" w:bidi="th-TH"/>
              </w:rPr>
              <w:t>BE</w:t>
            </w:r>
          </w:p>
        </w:tc>
        <w:tc>
          <w:tcPr>
            <w:tcW w:w="777" w:type="dxa"/>
            <w:shd w:val="clear" w:color="auto" w:fill="auto"/>
          </w:tcPr>
          <w:p w14:paraId="3021DD44" w14:textId="77777777" w:rsidR="00BB4C2B" w:rsidRPr="003B3B9F" w:rsidRDefault="00BB4C2B" w:rsidP="00BB4C2B">
            <w:pPr>
              <w:pStyle w:val="Tabletext"/>
              <w:rPr>
                <w:lang w:eastAsia="zh-CN" w:bidi="th-TH"/>
              </w:rPr>
            </w:pPr>
            <w:r w:rsidRPr="003B3B9F">
              <w:rPr>
                <w:lang w:eastAsia="zh-CN" w:bidi="th-TH"/>
              </w:rPr>
              <w:t>SFN</w:t>
            </w:r>
          </w:p>
        </w:tc>
        <w:tc>
          <w:tcPr>
            <w:tcW w:w="643" w:type="dxa"/>
            <w:shd w:val="clear" w:color="auto" w:fill="auto"/>
          </w:tcPr>
          <w:p w14:paraId="1E323559" w14:textId="77777777" w:rsidR="00BB4C2B" w:rsidRPr="003B3B9F" w:rsidRDefault="00BB4C2B" w:rsidP="00BB4C2B">
            <w:pPr>
              <w:pStyle w:val="Tabletext"/>
              <w:rPr>
                <w:lang w:eastAsia="zh-CN" w:bidi="th-TH"/>
              </w:rPr>
            </w:pPr>
            <w:r w:rsidRPr="003B3B9F">
              <w:rPr>
                <w:lang w:eastAsia="zh-CN" w:bidi="th-TH"/>
              </w:rPr>
              <w:t>BT</w:t>
            </w:r>
          </w:p>
        </w:tc>
        <w:tc>
          <w:tcPr>
            <w:tcW w:w="883" w:type="dxa"/>
            <w:shd w:val="clear" w:color="auto" w:fill="auto"/>
          </w:tcPr>
          <w:p w14:paraId="0735614A" w14:textId="77777777" w:rsidR="00BB4C2B" w:rsidRPr="00B4531A" w:rsidRDefault="00BB4C2B" w:rsidP="00BB4C2B">
            <w:pPr>
              <w:pStyle w:val="Tabletext"/>
              <w:rPr>
                <w:b/>
                <w:lang w:eastAsia="zh-CN" w:bidi="th-TH"/>
              </w:rPr>
            </w:pPr>
            <w:r w:rsidRPr="00B4531A">
              <w:rPr>
                <w:b/>
                <w:lang w:eastAsia="zh-CN" w:bidi="th-TH"/>
              </w:rPr>
              <w:t>Total</w:t>
            </w:r>
          </w:p>
        </w:tc>
        <w:tc>
          <w:tcPr>
            <w:tcW w:w="696" w:type="dxa"/>
            <w:shd w:val="clear" w:color="auto" w:fill="auto"/>
          </w:tcPr>
          <w:p w14:paraId="25E21213" w14:textId="77777777" w:rsidR="00BB4C2B" w:rsidRPr="003B3B9F" w:rsidRDefault="00BB4C2B" w:rsidP="00BB4C2B">
            <w:pPr>
              <w:pStyle w:val="Tabletext"/>
              <w:rPr>
                <w:lang w:eastAsia="zh-CN" w:bidi="th-TH"/>
              </w:rPr>
            </w:pPr>
            <w:r w:rsidRPr="003B3B9F">
              <w:rPr>
                <w:lang w:eastAsia="zh-CN" w:bidi="th-TH"/>
              </w:rPr>
              <w:t>BE</w:t>
            </w:r>
          </w:p>
        </w:tc>
        <w:tc>
          <w:tcPr>
            <w:tcW w:w="777" w:type="dxa"/>
            <w:shd w:val="clear" w:color="auto" w:fill="auto"/>
          </w:tcPr>
          <w:p w14:paraId="6CDC3399" w14:textId="77777777" w:rsidR="00BB4C2B" w:rsidRPr="003B3B9F" w:rsidRDefault="00BB4C2B" w:rsidP="00BB4C2B">
            <w:pPr>
              <w:pStyle w:val="Tabletext"/>
              <w:rPr>
                <w:lang w:eastAsia="zh-CN" w:bidi="th-TH"/>
              </w:rPr>
            </w:pPr>
            <w:r w:rsidRPr="003B3B9F">
              <w:rPr>
                <w:lang w:eastAsia="zh-CN" w:bidi="th-TH"/>
              </w:rPr>
              <w:t>SFN</w:t>
            </w:r>
          </w:p>
        </w:tc>
        <w:tc>
          <w:tcPr>
            <w:tcW w:w="643" w:type="dxa"/>
            <w:shd w:val="clear" w:color="auto" w:fill="auto"/>
          </w:tcPr>
          <w:p w14:paraId="56B46679" w14:textId="77777777" w:rsidR="00BB4C2B" w:rsidRPr="003B3B9F" w:rsidRDefault="00BB4C2B" w:rsidP="00BB4C2B">
            <w:pPr>
              <w:pStyle w:val="Tabletext"/>
              <w:rPr>
                <w:lang w:eastAsia="zh-CN" w:bidi="th-TH"/>
              </w:rPr>
            </w:pPr>
            <w:r w:rsidRPr="003B3B9F">
              <w:rPr>
                <w:lang w:eastAsia="zh-CN" w:bidi="th-TH"/>
              </w:rPr>
              <w:t>BT</w:t>
            </w:r>
          </w:p>
        </w:tc>
        <w:tc>
          <w:tcPr>
            <w:tcW w:w="883" w:type="dxa"/>
            <w:shd w:val="clear" w:color="auto" w:fill="auto"/>
          </w:tcPr>
          <w:p w14:paraId="61CC0D64" w14:textId="77777777" w:rsidR="00BB4C2B" w:rsidRPr="00B4531A" w:rsidRDefault="00BB4C2B" w:rsidP="00BB4C2B">
            <w:pPr>
              <w:pStyle w:val="Tabletext"/>
              <w:rPr>
                <w:b/>
                <w:lang w:eastAsia="zh-CN" w:bidi="th-TH"/>
              </w:rPr>
            </w:pPr>
            <w:r w:rsidRPr="00B4531A">
              <w:rPr>
                <w:b/>
                <w:lang w:eastAsia="zh-CN" w:bidi="th-TH"/>
              </w:rPr>
              <w:t>Total</w:t>
            </w:r>
          </w:p>
        </w:tc>
      </w:tr>
      <w:tr w:rsidR="00B4531A" w:rsidRPr="003B3B9F" w14:paraId="23483F3C" w14:textId="77777777" w:rsidTr="00B4531A">
        <w:tc>
          <w:tcPr>
            <w:tcW w:w="3016" w:type="dxa"/>
            <w:shd w:val="clear" w:color="auto" w:fill="auto"/>
          </w:tcPr>
          <w:p w14:paraId="3AABB4CC" w14:textId="77777777" w:rsidR="00BB4C2B" w:rsidRPr="00B4531A" w:rsidRDefault="00BB4C2B" w:rsidP="00BB4C2B">
            <w:pPr>
              <w:pStyle w:val="Tabletext"/>
              <w:rPr>
                <w:b/>
                <w:i/>
                <w:lang w:eastAsia="zh-CN" w:bidi="th-TH"/>
              </w:rPr>
            </w:pPr>
            <w:r w:rsidRPr="00B4531A">
              <w:rPr>
                <w:b/>
                <w:i/>
                <w:lang w:eastAsia="zh-CN" w:bidi="th-TH"/>
              </w:rPr>
              <w:t>native species</w:t>
            </w:r>
          </w:p>
        </w:tc>
        <w:tc>
          <w:tcPr>
            <w:tcW w:w="696" w:type="dxa"/>
            <w:shd w:val="clear" w:color="auto" w:fill="auto"/>
          </w:tcPr>
          <w:p w14:paraId="6843D664" w14:textId="77777777" w:rsidR="00BB4C2B" w:rsidRPr="003B3B9F" w:rsidRDefault="00BB4C2B" w:rsidP="00BB4C2B">
            <w:pPr>
              <w:pStyle w:val="Tabletext"/>
              <w:rPr>
                <w:lang w:eastAsia="zh-CN" w:bidi="th-TH"/>
              </w:rPr>
            </w:pPr>
          </w:p>
        </w:tc>
        <w:tc>
          <w:tcPr>
            <w:tcW w:w="777" w:type="dxa"/>
            <w:shd w:val="clear" w:color="auto" w:fill="auto"/>
          </w:tcPr>
          <w:p w14:paraId="0D84A3D5" w14:textId="77777777" w:rsidR="00BB4C2B" w:rsidRPr="003B3B9F" w:rsidRDefault="00BB4C2B" w:rsidP="00BB4C2B">
            <w:pPr>
              <w:pStyle w:val="Tabletext"/>
              <w:rPr>
                <w:lang w:eastAsia="zh-CN" w:bidi="th-TH"/>
              </w:rPr>
            </w:pPr>
          </w:p>
        </w:tc>
        <w:tc>
          <w:tcPr>
            <w:tcW w:w="643" w:type="dxa"/>
            <w:shd w:val="clear" w:color="auto" w:fill="auto"/>
          </w:tcPr>
          <w:p w14:paraId="348DCC44" w14:textId="77777777" w:rsidR="00BB4C2B" w:rsidRPr="003B3B9F" w:rsidRDefault="00BB4C2B" w:rsidP="00BB4C2B">
            <w:pPr>
              <w:pStyle w:val="Tabletext"/>
              <w:rPr>
                <w:lang w:eastAsia="zh-CN" w:bidi="th-TH"/>
              </w:rPr>
            </w:pPr>
          </w:p>
        </w:tc>
        <w:tc>
          <w:tcPr>
            <w:tcW w:w="883" w:type="dxa"/>
            <w:shd w:val="clear" w:color="auto" w:fill="auto"/>
          </w:tcPr>
          <w:p w14:paraId="3EE214C9" w14:textId="77777777" w:rsidR="00BB4C2B" w:rsidRPr="00B4531A" w:rsidRDefault="00BB4C2B" w:rsidP="00BB4C2B">
            <w:pPr>
              <w:pStyle w:val="Tabletext"/>
              <w:rPr>
                <w:b/>
                <w:lang w:eastAsia="zh-CN" w:bidi="th-TH"/>
              </w:rPr>
            </w:pPr>
          </w:p>
        </w:tc>
        <w:tc>
          <w:tcPr>
            <w:tcW w:w="696" w:type="dxa"/>
            <w:shd w:val="clear" w:color="auto" w:fill="auto"/>
          </w:tcPr>
          <w:p w14:paraId="024432D2" w14:textId="77777777" w:rsidR="00BB4C2B" w:rsidRPr="003B3B9F" w:rsidRDefault="00BB4C2B" w:rsidP="00BB4C2B">
            <w:pPr>
              <w:pStyle w:val="Tabletext"/>
              <w:rPr>
                <w:lang w:eastAsia="zh-CN" w:bidi="th-TH"/>
              </w:rPr>
            </w:pPr>
          </w:p>
        </w:tc>
        <w:tc>
          <w:tcPr>
            <w:tcW w:w="777" w:type="dxa"/>
            <w:shd w:val="clear" w:color="auto" w:fill="auto"/>
          </w:tcPr>
          <w:p w14:paraId="0D5E66ED" w14:textId="77777777" w:rsidR="00BB4C2B" w:rsidRPr="003B3B9F" w:rsidRDefault="00BB4C2B" w:rsidP="00BB4C2B">
            <w:pPr>
              <w:pStyle w:val="Tabletext"/>
              <w:rPr>
                <w:lang w:eastAsia="zh-CN" w:bidi="th-TH"/>
              </w:rPr>
            </w:pPr>
          </w:p>
        </w:tc>
        <w:tc>
          <w:tcPr>
            <w:tcW w:w="643" w:type="dxa"/>
            <w:shd w:val="clear" w:color="auto" w:fill="auto"/>
          </w:tcPr>
          <w:p w14:paraId="799F5442" w14:textId="77777777" w:rsidR="00BB4C2B" w:rsidRPr="003B3B9F" w:rsidRDefault="00BB4C2B" w:rsidP="00BB4C2B">
            <w:pPr>
              <w:pStyle w:val="Tabletext"/>
              <w:rPr>
                <w:lang w:eastAsia="zh-CN" w:bidi="th-TH"/>
              </w:rPr>
            </w:pPr>
          </w:p>
        </w:tc>
        <w:tc>
          <w:tcPr>
            <w:tcW w:w="883" w:type="dxa"/>
            <w:shd w:val="clear" w:color="auto" w:fill="auto"/>
          </w:tcPr>
          <w:p w14:paraId="707067BA" w14:textId="77777777" w:rsidR="00BB4C2B" w:rsidRPr="00B4531A" w:rsidRDefault="00BB4C2B" w:rsidP="00BB4C2B">
            <w:pPr>
              <w:pStyle w:val="Tabletext"/>
              <w:rPr>
                <w:b/>
                <w:lang w:eastAsia="zh-CN" w:bidi="th-TH"/>
              </w:rPr>
            </w:pPr>
          </w:p>
        </w:tc>
      </w:tr>
      <w:tr w:rsidR="00B4531A" w:rsidRPr="003B3B9F" w14:paraId="72D1E951" w14:textId="77777777" w:rsidTr="00B4531A">
        <w:tc>
          <w:tcPr>
            <w:tcW w:w="3016" w:type="dxa"/>
            <w:shd w:val="clear" w:color="auto" w:fill="auto"/>
          </w:tcPr>
          <w:p w14:paraId="25AEB398" w14:textId="77777777" w:rsidR="00BB4C2B" w:rsidRPr="003B3B9F" w:rsidRDefault="00BB4C2B" w:rsidP="00BB4C2B">
            <w:pPr>
              <w:pStyle w:val="Tabletext"/>
              <w:rPr>
                <w:lang w:eastAsia="zh-CN" w:bidi="th-TH"/>
              </w:rPr>
            </w:pPr>
            <w:r w:rsidRPr="003B3B9F">
              <w:t>Australian smelt</w:t>
            </w:r>
          </w:p>
        </w:tc>
        <w:tc>
          <w:tcPr>
            <w:tcW w:w="696" w:type="dxa"/>
            <w:shd w:val="clear" w:color="auto" w:fill="auto"/>
          </w:tcPr>
          <w:p w14:paraId="3A2C9D0B" w14:textId="77777777" w:rsidR="00BB4C2B" w:rsidRPr="003B3B9F" w:rsidRDefault="00BB4C2B" w:rsidP="00BB4C2B">
            <w:pPr>
              <w:pStyle w:val="Tabletext"/>
              <w:rPr>
                <w:lang w:eastAsia="zh-CN" w:bidi="th-TH"/>
              </w:rPr>
            </w:pPr>
            <w:r w:rsidRPr="003B3B9F">
              <w:rPr>
                <w:lang w:eastAsia="zh-CN" w:bidi="th-TH"/>
              </w:rPr>
              <w:t>109</w:t>
            </w:r>
          </w:p>
        </w:tc>
        <w:tc>
          <w:tcPr>
            <w:tcW w:w="777" w:type="dxa"/>
            <w:shd w:val="clear" w:color="auto" w:fill="auto"/>
          </w:tcPr>
          <w:p w14:paraId="5C918C21" w14:textId="77777777" w:rsidR="00BB4C2B" w:rsidRPr="003B3B9F" w:rsidRDefault="00BB4C2B" w:rsidP="00BB4C2B">
            <w:pPr>
              <w:pStyle w:val="Tabletext"/>
              <w:rPr>
                <w:lang w:eastAsia="zh-CN" w:bidi="th-TH"/>
              </w:rPr>
            </w:pPr>
            <w:r w:rsidRPr="003B3B9F">
              <w:rPr>
                <w:lang w:eastAsia="zh-CN" w:bidi="th-TH"/>
              </w:rPr>
              <w:t>26</w:t>
            </w:r>
          </w:p>
        </w:tc>
        <w:tc>
          <w:tcPr>
            <w:tcW w:w="643" w:type="dxa"/>
            <w:shd w:val="clear" w:color="auto" w:fill="auto"/>
          </w:tcPr>
          <w:p w14:paraId="56B9C5B9" w14:textId="77777777" w:rsidR="00BB4C2B" w:rsidRPr="003B3B9F" w:rsidRDefault="00BB4C2B" w:rsidP="00BB4C2B">
            <w:pPr>
              <w:pStyle w:val="Tabletext"/>
              <w:rPr>
                <w:lang w:eastAsia="zh-CN" w:bidi="th-TH"/>
              </w:rPr>
            </w:pPr>
          </w:p>
        </w:tc>
        <w:tc>
          <w:tcPr>
            <w:tcW w:w="883" w:type="dxa"/>
            <w:shd w:val="clear" w:color="auto" w:fill="auto"/>
          </w:tcPr>
          <w:p w14:paraId="2FE32E16" w14:textId="77777777" w:rsidR="00BB4C2B" w:rsidRPr="00B4531A" w:rsidRDefault="00BB4C2B" w:rsidP="00BB4C2B">
            <w:pPr>
              <w:pStyle w:val="Tabletext"/>
              <w:rPr>
                <w:b/>
                <w:lang w:eastAsia="zh-CN" w:bidi="th-TH"/>
              </w:rPr>
            </w:pPr>
            <w:r w:rsidRPr="00B4531A">
              <w:rPr>
                <w:b/>
                <w:lang w:eastAsia="zh-CN" w:bidi="th-TH"/>
              </w:rPr>
              <w:t>135</w:t>
            </w:r>
          </w:p>
        </w:tc>
        <w:tc>
          <w:tcPr>
            <w:tcW w:w="696" w:type="dxa"/>
            <w:shd w:val="clear" w:color="auto" w:fill="auto"/>
          </w:tcPr>
          <w:p w14:paraId="396BE0B4" w14:textId="77777777" w:rsidR="00BB4C2B" w:rsidRPr="003B3B9F" w:rsidRDefault="00BB4C2B" w:rsidP="00BB4C2B">
            <w:pPr>
              <w:pStyle w:val="Tabletext"/>
              <w:rPr>
                <w:lang w:eastAsia="zh-CN" w:bidi="th-TH"/>
              </w:rPr>
            </w:pPr>
            <w:r w:rsidRPr="003B3B9F">
              <w:rPr>
                <w:lang w:eastAsia="zh-CN" w:bidi="th-TH"/>
              </w:rPr>
              <w:t>335</w:t>
            </w:r>
          </w:p>
        </w:tc>
        <w:tc>
          <w:tcPr>
            <w:tcW w:w="777" w:type="dxa"/>
            <w:shd w:val="clear" w:color="auto" w:fill="auto"/>
          </w:tcPr>
          <w:p w14:paraId="7A9823A4" w14:textId="77777777" w:rsidR="00BB4C2B" w:rsidRPr="003B3B9F" w:rsidRDefault="00BB4C2B" w:rsidP="00BB4C2B">
            <w:pPr>
              <w:pStyle w:val="Tabletext"/>
              <w:rPr>
                <w:lang w:eastAsia="zh-CN" w:bidi="th-TH"/>
              </w:rPr>
            </w:pPr>
            <w:r w:rsidRPr="003B3B9F">
              <w:rPr>
                <w:lang w:eastAsia="zh-CN" w:bidi="th-TH"/>
              </w:rPr>
              <w:t>4</w:t>
            </w:r>
          </w:p>
        </w:tc>
        <w:tc>
          <w:tcPr>
            <w:tcW w:w="643" w:type="dxa"/>
            <w:shd w:val="clear" w:color="auto" w:fill="auto"/>
          </w:tcPr>
          <w:p w14:paraId="399C4B02" w14:textId="77777777" w:rsidR="00BB4C2B" w:rsidRPr="003B3B9F" w:rsidRDefault="00BB4C2B" w:rsidP="00BB4C2B">
            <w:pPr>
              <w:pStyle w:val="Tabletext"/>
              <w:rPr>
                <w:lang w:eastAsia="zh-CN" w:bidi="th-TH"/>
              </w:rPr>
            </w:pPr>
          </w:p>
        </w:tc>
        <w:tc>
          <w:tcPr>
            <w:tcW w:w="883" w:type="dxa"/>
            <w:shd w:val="clear" w:color="auto" w:fill="auto"/>
          </w:tcPr>
          <w:p w14:paraId="3BF64C17" w14:textId="77777777" w:rsidR="00BB4C2B" w:rsidRPr="00B4531A" w:rsidRDefault="00BB4C2B" w:rsidP="00BB4C2B">
            <w:pPr>
              <w:pStyle w:val="Tabletext"/>
              <w:rPr>
                <w:b/>
                <w:lang w:eastAsia="zh-CN" w:bidi="th-TH"/>
              </w:rPr>
            </w:pPr>
            <w:r w:rsidRPr="00B4531A">
              <w:rPr>
                <w:b/>
                <w:lang w:eastAsia="zh-CN" w:bidi="th-TH"/>
              </w:rPr>
              <w:t>339</w:t>
            </w:r>
          </w:p>
        </w:tc>
      </w:tr>
      <w:tr w:rsidR="00B4531A" w:rsidRPr="003B3B9F" w14:paraId="05E29E88" w14:textId="77777777" w:rsidTr="00B4531A">
        <w:tc>
          <w:tcPr>
            <w:tcW w:w="3016" w:type="dxa"/>
            <w:shd w:val="clear" w:color="auto" w:fill="auto"/>
          </w:tcPr>
          <w:p w14:paraId="79F0B5E5" w14:textId="77777777" w:rsidR="00BB4C2B" w:rsidRPr="003B3B9F" w:rsidRDefault="00BB4C2B" w:rsidP="00BB4C2B">
            <w:pPr>
              <w:pStyle w:val="Tabletext"/>
              <w:rPr>
                <w:lang w:eastAsia="zh-CN" w:bidi="th-TH"/>
              </w:rPr>
            </w:pPr>
            <w:r w:rsidRPr="003B3B9F">
              <w:t>bony herring</w:t>
            </w:r>
          </w:p>
        </w:tc>
        <w:tc>
          <w:tcPr>
            <w:tcW w:w="696" w:type="dxa"/>
            <w:shd w:val="clear" w:color="auto" w:fill="auto"/>
          </w:tcPr>
          <w:p w14:paraId="227EFA92" w14:textId="77777777" w:rsidR="00BB4C2B" w:rsidRPr="003B3B9F" w:rsidRDefault="00BB4C2B" w:rsidP="00BB4C2B">
            <w:pPr>
              <w:pStyle w:val="Tabletext"/>
              <w:rPr>
                <w:lang w:eastAsia="zh-CN" w:bidi="th-TH"/>
              </w:rPr>
            </w:pPr>
            <w:r w:rsidRPr="003B3B9F">
              <w:rPr>
                <w:lang w:eastAsia="zh-CN" w:bidi="th-TH"/>
              </w:rPr>
              <w:t>438</w:t>
            </w:r>
          </w:p>
        </w:tc>
        <w:tc>
          <w:tcPr>
            <w:tcW w:w="777" w:type="dxa"/>
            <w:shd w:val="clear" w:color="auto" w:fill="auto"/>
          </w:tcPr>
          <w:p w14:paraId="7C5F678F" w14:textId="77777777" w:rsidR="00BB4C2B" w:rsidRPr="003B3B9F" w:rsidRDefault="00BB4C2B" w:rsidP="00BB4C2B">
            <w:pPr>
              <w:pStyle w:val="Tabletext"/>
              <w:rPr>
                <w:lang w:eastAsia="zh-CN" w:bidi="th-TH"/>
              </w:rPr>
            </w:pPr>
            <w:r w:rsidRPr="003B3B9F">
              <w:rPr>
                <w:lang w:eastAsia="zh-CN" w:bidi="th-TH"/>
              </w:rPr>
              <w:t>2</w:t>
            </w:r>
          </w:p>
        </w:tc>
        <w:tc>
          <w:tcPr>
            <w:tcW w:w="643" w:type="dxa"/>
            <w:shd w:val="clear" w:color="auto" w:fill="auto"/>
          </w:tcPr>
          <w:p w14:paraId="7314E5D0" w14:textId="77777777" w:rsidR="00BB4C2B" w:rsidRPr="003B3B9F" w:rsidRDefault="00BB4C2B" w:rsidP="00BB4C2B">
            <w:pPr>
              <w:pStyle w:val="Tabletext"/>
              <w:rPr>
                <w:lang w:eastAsia="zh-CN" w:bidi="th-TH"/>
              </w:rPr>
            </w:pPr>
          </w:p>
        </w:tc>
        <w:tc>
          <w:tcPr>
            <w:tcW w:w="883" w:type="dxa"/>
            <w:shd w:val="clear" w:color="auto" w:fill="auto"/>
          </w:tcPr>
          <w:p w14:paraId="03C148FD" w14:textId="77777777" w:rsidR="00BB4C2B" w:rsidRPr="00B4531A" w:rsidRDefault="00BB4C2B" w:rsidP="00BB4C2B">
            <w:pPr>
              <w:pStyle w:val="Tabletext"/>
              <w:rPr>
                <w:b/>
                <w:lang w:eastAsia="zh-CN" w:bidi="th-TH"/>
              </w:rPr>
            </w:pPr>
            <w:r w:rsidRPr="00B4531A">
              <w:rPr>
                <w:b/>
                <w:lang w:eastAsia="zh-CN" w:bidi="th-TH"/>
              </w:rPr>
              <w:t>440</w:t>
            </w:r>
          </w:p>
        </w:tc>
        <w:tc>
          <w:tcPr>
            <w:tcW w:w="696" w:type="dxa"/>
            <w:shd w:val="clear" w:color="auto" w:fill="auto"/>
          </w:tcPr>
          <w:p w14:paraId="2919BF18" w14:textId="77777777" w:rsidR="00BB4C2B" w:rsidRPr="003B3B9F" w:rsidRDefault="00BB4C2B" w:rsidP="00BB4C2B">
            <w:pPr>
              <w:pStyle w:val="Tabletext"/>
              <w:rPr>
                <w:lang w:eastAsia="zh-CN" w:bidi="th-TH"/>
              </w:rPr>
            </w:pPr>
            <w:r w:rsidRPr="003B3B9F">
              <w:rPr>
                <w:lang w:eastAsia="zh-CN" w:bidi="th-TH"/>
              </w:rPr>
              <w:t>360</w:t>
            </w:r>
          </w:p>
        </w:tc>
        <w:tc>
          <w:tcPr>
            <w:tcW w:w="777" w:type="dxa"/>
            <w:shd w:val="clear" w:color="auto" w:fill="auto"/>
          </w:tcPr>
          <w:p w14:paraId="5BC4C380" w14:textId="77777777" w:rsidR="00BB4C2B" w:rsidRPr="003B3B9F" w:rsidRDefault="00BB4C2B" w:rsidP="00BB4C2B">
            <w:pPr>
              <w:pStyle w:val="Tabletext"/>
              <w:rPr>
                <w:lang w:eastAsia="zh-CN" w:bidi="th-TH"/>
              </w:rPr>
            </w:pPr>
          </w:p>
        </w:tc>
        <w:tc>
          <w:tcPr>
            <w:tcW w:w="643" w:type="dxa"/>
            <w:shd w:val="clear" w:color="auto" w:fill="auto"/>
          </w:tcPr>
          <w:p w14:paraId="268CDFCA" w14:textId="77777777" w:rsidR="00BB4C2B" w:rsidRPr="003B3B9F" w:rsidRDefault="00BB4C2B" w:rsidP="00BB4C2B">
            <w:pPr>
              <w:pStyle w:val="Tabletext"/>
              <w:rPr>
                <w:lang w:eastAsia="zh-CN" w:bidi="th-TH"/>
              </w:rPr>
            </w:pPr>
          </w:p>
        </w:tc>
        <w:tc>
          <w:tcPr>
            <w:tcW w:w="883" w:type="dxa"/>
            <w:shd w:val="clear" w:color="auto" w:fill="auto"/>
          </w:tcPr>
          <w:p w14:paraId="05721D81" w14:textId="77777777" w:rsidR="00BB4C2B" w:rsidRPr="00B4531A" w:rsidRDefault="00BB4C2B" w:rsidP="00BB4C2B">
            <w:pPr>
              <w:pStyle w:val="Tabletext"/>
              <w:rPr>
                <w:b/>
                <w:lang w:eastAsia="zh-CN" w:bidi="th-TH"/>
              </w:rPr>
            </w:pPr>
            <w:r w:rsidRPr="00B4531A">
              <w:rPr>
                <w:b/>
                <w:lang w:eastAsia="zh-CN" w:bidi="th-TH"/>
              </w:rPr>
              <w:t>360</w:t>
            </w:r>
          </w:p>
        </w:tc>
      </w:tr>
      <w:tr w:rsidR="00B4531A" w:rsidRPr="003B3B9F" w14:paraId="467E8D79" w14:textId="77777777" w:rsidTr="00B4531A">
        <w:tc>
          <w:tcPr>
            <w:tcW w:w="3016" w:type="dxa"/>
            <w:shd w:val="clear" w:color="auto" w:fill="auto"/>
          </w:tcPr>
          <w:p w14:paraId="61E87184" w14:textId="77777777" w:rsidR="00BB4C2B" w:rsidRPr="003B3B9F" w:rsidRDefault="00BB4C2B" w:rsidP="00BB4C2B">
            <w:pPr>
              <w:pStyle w:val="Tabletext"/>
              <w:rPr>
                <w:lang w:eastAsia="zh-CN" w:bidi="th-TH"/>
              </w:rPr>
            </w:pPr>
            <w:r w:rsidRPr="003B3B9F">
              <w:t xml:space="preserve">carp gudgeon </w:t>
            </w:r>
          </w:p>
        </w:tc>
        <w:tc>
          <w:tcPr>
            <w:tcW w:w="696" w:type="dxa"/>
            <w:shd w:val="clear" w:color="auto" w:fill="auto"/>
          </w:tcPr>
          <w:p w14:paraId="2D57B1F1" w14:textId="77777777" w:rsidR="00BB4C2B" w:rsidRPr="003B3B9F" w:rsidRDefault="00BB4C2B" w:rsidP="00BB4C2B">
            <w:pPr>
              <w:pStyle w:val="Tabletext"/>
              <w:rPr>
                <w:lang w:eastAsia="zh-CN" w:bidi="th-TH"/>
              </w:rPr>
            </w:pPr>
            <w:r w:rsidRPr="003B3B9F">
              <w:rPr>
                <w:lang w:eastAsia="zh-CN" w:bidi="th-TH"/>
              </w:rPr>
              <w:t>9</w:t>
            </w:r>
          </w:p>
        </w:tc>
        <w:tc>
          <w:tcPr>
            <w:tcW w:w="777" w:type="dxa"/>
            <w:shd w:val="clear" w:color="auto" w:fill="auto"/>
          </w:tcPr>
          <w:p w14:paraId="18522DFD" w14:textId="77777777" w:rsidR="00BB4C2B" w:rsidRPr="003B3B9F" w:rsidRDefault="00BB4C2B" w:rsidP="00BB4C2B">
            <w:pPr>
              <w:pStyle w:val="Tabletext"/>
              <w:rPr>
                <w:lang w:eastAsia="zh-CN" w:bidi="th-TH"/>
              </w:rPr>
            </w:pPr>
            <w:r w:rsidRPr="003B3B9F">
              <w:rPr>
                <w:lang w:eastAsia="zh-CN" w:bidi="th-TH"/>
              </w:rPr>
              <w:t>205</w:t>
            </w:r>
          </w:p>
        </w:tc>
        <w:tc>
          <w:tcPr>
            <w:tcW w:w="643" w:type="dxa"/>
            <w:shd w:val="clear" w:color="auto" w:fill="auto"/>
          </w:tcPr>
          <w:p w14:paraId="23BB08AC" w14:textId="77777777" w:rsidR="00BB4C2B" w:rsidRPr="003B3B9F" w:rsidRDefault="00BB4C2B" w:rsidP="00BB4C2B">
            <w:pPr>
              <w:pStyle w:val="Tabletext"/>
              <w:rPr>
                <w:lang w:eastAsia="zh-CN" w:bidi="th-TH"/>
              </w:rPr>
            </w:pPr>
            <w:r w:rsidRPr="003B3B9F">
              <w:rPr>
                <w:lang w:eastAsia="zh-CN" w:bidi="th-TH"/>
              </w:rPr>
              <w:t>18</w:t>
            </w:r>
          </w:p>
        </w:tc>
        <w:tc>
          <w:tcPr>
            <w:tcW w:w="883" w:type="dxa"/>
            <w:shd w:val="clear" w:color="auto" w:fill="auto"/>
          </w:tcPr>
          <w:p w14:paraId="59486614" w14:textId="77777777" w:rsidR="00BB4C2B" w:rsidRPr="00B4531A" w:rsidRDefault="00BB4C2B" w:rsidP="00BB4C2B">
            <w:pPr>
              <w:pStyle w:val="Tabletext"/>
              <w:rPr>
                <w:b/>
                <w:lang w:eastAsia="zh-CN" w:bidi="th-TH"/>
              </w:rPr>
            </w:pPr>
            <w:r w:rsidRPr="00B4531A">
              <w:rPr>
                <w:b/>
                <w:lang w:eastAsia="zh-CN" w:bidi="th-TH"/>
              </w:rPr>
              <w:t>232</w:t>
            </w:r>
          </w:p>
        </w:tc>
        <w:tc>
          <w:tcPr>
            <w:tcW w:w="696" w:type="dxa"/>
            <w:shd w:val="clear" w:color="auto" w:fill="auto"/>
          </w:tcPr>
          <w:p w14:paraId="498104ED" w14:textId="77777777" w:rsidR="00BB4C2B" w:rsidRPr="003B3B9F" w:rsidRDefault="00BB4C2B" w:rsidP="00BB4C2B">
            <w:pPr>
              <w:pStyle w:val="Tabletext"/>
              <w:rPr>
                <w:lang w:eastAsia="zh-CN" w:bidi="th-TH"/>
              </w:rPr>
            </w:pPr>
            <w:r w:rsidRPr="003B3B9F">
              <w:rPr>
                <w:lang w:eastAsia="zh-CN" w:bidi="th-TH"/>
              </w:rPr>
              <w:t>22</w:t>
            </w:r>
          </w:p>
        </w:tc>
        <w:tc>
          <w:tcPr>
            <w:tcW w:w="777" w:type="dxa"/>
            <w:shd w:val="clear" w:color="auto" w:fill="auto"/>
          </w:tcPr>
          <w:p w14:paraId="75A6D501" w14:textId="77777777" w:rsidR="00BB4C2B" w:rsidRPr="003B3B9F" w:rsidRDefault="00BB4C2B" w:rsidP="00BB4C2B">
            <w:pPr>
              <w:pStyle w:val="Tabletext"/>
              <w:rPr>
                <w:lang w:eastAsia="zh-CN" w:bidi="th-TH"/>
              </w:rPr>
            </w:pPr>
            <w:r w:rsidRPr="003B3B9F">
              <w:rPr>
                <w:lang w:eastAsia="zh-CN" w:bidi="th-TH"/>
              </w:rPr>
              <w:t>704</w:t>
            </w:r>
          </w:p>
        </w:tc>
        <w:tc>
          <w:tcPr>
            <w:tcW w:w="643" w:type="dxa"/>
            <w:shd w:val="clear" w:color="auto" w:fill="auto"/>
          </w:tcPr>
          <w:p w14:paraId="1C46908F" w14:textId="77777777" w:rsidR="00BB4C2B" w:rsidRPr="003B3B9F" w:rsidRDefault="00BB4C2B" w:rsidP="00BB4C2B">
            <w:pPr>
              <w:pStyle w:val="Tabletext"/>
              <w:rPr>
                <w:lang w:eastAsia="zh-CN" w:bidi="th-TH"/>
              </w:rPr>
            </w:pPr>
            <w:r w:rsidRPr="003B3B9F">
              <w:rPr>
                <w:lang w:eastAsia="zh-CN" w:bidi="th-TH"/>
              </w:rPr>
              <w:t>39</w:t>
            </w:r>
          </w:p>
        </w:tc>
        <w:tc>
          <w:tcPr>
            <w:tcW w:w="883" w:type="dxa"/>
            <w:shd w:val="clear" w:color="auto" w:fill="auto"/>
          </w:tcPr>
          <w:p w14:paraId="5A2487E7" w14:textId="77777777" w:rsidR="00BB4C2B" w:rsidRPr="00B4531A" w:rsidRDefault="00BB4C2B" w:rsidP="00BB4C2B">
            <w:pPr>
              <w:pStyle w:val="Tabletext"/>
              <w:rPr>
                <w:b/>
                <w:lang w:eastAsia="zh-CN" w:bidi="th-TH"/>
              </w:rPr>
            </w:pPr>
            <w:r w:rsidRPr="00B4531A">
              <w:rPr>
                <w:b/>
                <w:lang w:eastAsia="zh-CN" w:bidi="th-TH"/>
              </w:rPr>
              <w:t>765</w:t>
            </w:r>
          </w:p>
        </w:tc>
      </w:tr>
      <w:tr w:rsidR="00B4531A" w:rsidRPr="003B3B9F" w14:paraId="60F2E594" w14:textId="77777777" w:rsidTr="00B4531A">
        <w:tc>
          <w:tcPr>
            <w:tcW w:w="3016" w:type="dxa"/>
            <w:shd w:val="clear" w:color="auto" w:fill="auto"/>
          </w:tcPr>
          <w:p w14:paraId="00062BA9" w14:textId="77777777" w:rsidR="00BB4C2B" w:rsidRPr="003B3B9F" w:rsidRDefault="00BB4C2B" w:rsidP="00BB4C2B">
            <w:pPr>
              <w:pStyle w:val="Tabletext"/>
              <w:rPr>
                <w:lang w:eastAsia="zh-CN" w:bidi="th-TH"/>
              </w:rPr>
            </w:pPr>
            <w:r w:rsidRPr="003B3B9F">
              <w:t>golden perch</w:t>
            </w:r>
          </w:p>
        </w:tc>
        <w:tc>
          <w:tcPr>
            <w:tcW w:w="696" w:type="dxa"/>
            <w:shd w:val="clear" w:color="auto" w:fill="auto"/>
          </w:tcPr>
          <w:p w14:paraId="07C59790" w14:textId="77777777" w:rsidR="00BB4C2B" w:rsidRPr="003B3B9F" w:rsidRDefault="00BB4C2B" w:rsidP="00BB4C2B">
            <w:pPr>
              <w:pStyle w:val="Tabletext"/>
              <w:rPr>
                <w:lang w:eastAsia="zh-CN" w:bidi="th-TH"/>
              </w:rPr>
            </w:pPr>
            <w:r w:rsidRPr="003B3B9F">
              <w:rPr>
                <w:lang w:eastAsia="zh-CN" w:bidi="th-TH"/>
              </w:rPr>
              <w:t>39</w:t>
            </w:r>
          </w:p>
        </w:tc>
        <w:tc>
          <w:tcPr>
            <w:tcW w:w="777" w:type="dxa"/>
            <w:shd w:val="clear" w:color="auto" w:fill="auto"/>
          </w:tcPr>
          <w:p w14:paraId="42542663" w14:textId="77777777" w:rsidR="00BB4C2B" w:rsidRPr="003B3B9F" w:rsidRDefault="00BB4C2B" w:rsidP="00BB4C2B">
            <w:pPr>
              <w:pStyle w:val="Tabletext"/>
              <w:rPr>
                <w:lang w:eastAsia="zh-CN" w:bidi="th-TH"/>
              </w:rPr>
            </w:pPr>
          </w:p>
        </w:tc>
        <w:tc>
          <w:tcPr>
            <w:tcW w:w="643" w:type="dxa"/>
            <w:shd w:val="clear" w:color="auto" w:fill="auto"/>
          </w:tcPr>
          <w:p w14:paraId="31517881" w14:textId="77777777" w:rsidR="00BB4C2B" w:rsidRPr="003B3B9F" w:rsidRDefault="00BB4C2B" w:rsidP="00BB4C2B">
            <w:pPr>
              <w:pStyle w:val="Tabletext"/>
              <w:rPr>
                <w:lang w:eastAsia="zh-CN" w:bidi="th-TH"/>
              </w:rPr>
            </w:pPr>
          </w:p>
        </w:tc>
        <w:tc>
          <w:tcPr>
            <w:tcW w:w="883" w:type="dxa"/>
            <w:shd w:val="clear" w:color="auto" w:fill="auto"/>
          </w:tcPr>
          <w:p w14:paraId="1D88BAA4" w14:textId="77777777" w:rsidR="00BB4C2B" w:rsidRPr="00B4531A" w:rsidRDefault="00BB4C2B" w:rsidP="00BB4C2B">
            <w:pPr>
              <w:pStyle w:val="Tabletext"/>
              <w:rPr>
                <w:b/>
                <w:lang w:eastAsia="zh-CN" w:bidi="th-TH"/>
              </w:rPr>
            </w:pPr>
            <w:r w:rsidRPr="00B4531A">
              <w:rPr>
                <w:b/>
                <w:lang w:eastAsia="zh-CN" w:bidi="th-TH"/>
              </w:rPr>
              <w:t>39</w:t>
            </w:r>
          </w:p>
        </w:tc>
        <w:tc>
          <w:tcPr>
            <w:tcW w:w="696" w:type="dxa"/>
            <w:shd w:val="clear" w:color="auto" w:fill="auto"/>
          </w:tcPr>
          <w:p w14:paraId="216CEDE3" w14:textId="77777777" w:rsidR="00BB4C2B" w:rsidRPr="003B3B9F" w:rsidRDefault="00BB4C2B" w:rsidP="00BB4C2B">
            <w:pPr>
              <w:pStyle w:val="Tabletext"/>
              <w:rPr>
                <w:lang w:eastAsia="zh-CN" w:bidi="th-TH"/>
              </w:rPr>
            </w:pPr>
            <w:r w:rsidRPr="003B3B9F">
              <w:rPr>
                <w:lang w:eastAsia="zh-CN" w:bidi="th-TH"/>
              </w:rPr>
              <w:t>28</w:t>
            </w:r>
          </w:p>
        </w:tc>
        <w:tc>
          <w:tcPr>
            <w:tcW w:w="777" w:type="dxa"/>
            <w:shd w:val="clear" w:color="auto" w:fill="auto"/>
          </w:tcPr>
          <w:p w14:paraId="6AEEDBCE" w14:textId="77777777" w:rsidR="00BB4C2B" w:rsidRPr="003B3B9F" w:rsidRDefault="00BB4C2B" w:rsidP="00BB4C2B">
            <w:pPr>
              <w:pStyle w:val="Tabletext"/>
              <w:rPr>
                <w:lang w:eastAsia="zh-CN" w:bidi="th-TH"/>
              </w:rPr>
            </w:pPr>
          </w:p>
        </w:tc>
        <w:tc>
          <w:tcPr>
            <w:tcW w:w="643" w:type="dxa"/>
            <w:shd w:val="clear" w:color="auto" w:fill="auto"/>
          </w:tcPr>
          <w:p w14:paraId="68734C78" w14:textId="77777777" w:rsidR="00BB4C2B" w:rsidRPr="003B3B9F" w:rsidRDefault="00BB4C2B" w:rsidP="00BB4C2B">
            <w:pPr>
              <w:pStyle w:val="Tabletext"/>
              <w:rPr>
                <w:lang w:eastAsia="zh-CN" w:bidi="th-TH"/>
              </w:rPr>
            </w:pPr>
          </w:p>
        </w:tc>
        <w:tc>
          <w:tcPr>
            <w:tcW w:w="883" w:type="dxa"/>
            <w:shd w:val="clear" w:color="auto" w:fill="auto"/>
          </w:tcPr>
          <w:p w14:paraId="2A498152" w14:textId="77777777" w:rsidR="00BB4C2B" w:rsidRPr="00B4531A" w:rsidRDefault="00BB4C2B" w:rsidP="00BB4C2B">
            <w:pPr>
              <w:pStyle w:val="Tabletext"/>
              <w:rPr>
                <w:b/>
                <w:lang w:eastAsia="zh-CN" w:bidi="th-TH"/>
              </w:rPr>
            </w:pPr>
            <w:r w:rsidRPr="00B4531A">
              <w:rPr>
                <w:b/>
                <w:lang w:eastAsia="zh-CN" w:bidi="th-TH"/>
              </w:rPr>
              <w:t>28</w:t>
            </w:r>
          </w:p>
        </w:tc>
      </w:tr>
      <w:tr w:rsidR="00B4531A" w:rsidRPr="003B3B9F" w14:paraId="3C91DFB7" w14:textId="77777777" w:rsidTr="00B4531A">
        <w:tc>
          <w:tcPr>
            <w:tcW w:w="3016" w:type="dxa"/>
            <w:shd w:val="clear" w:color="auto" w:fill="auto"/>
          </w:tcPr>
          <w:p w14:paraId="615E40D8" w14:textId="77777777" w:rsidR="00BB4C2B" w:rsidRPr="003B3B9F" w:rsidRDefault="00BB4C2B" w:rsidP="00BB4C2B">
            <w:pPr>
              <w:pStyle w:val="Tabletext"/>
              <w:rPr>
                <w:lang w:eastAsia="zh-CN" w:bidi="th-TH"/>
              </w:rPr>
            </w:pPr>
            <w:r w:rsidRPr="003B3B9F">
              <w:t>Murray cod</w:t>
            </w:r>
          </w:p>
        </w:tc>
        <w:tc>
          <w:tcPr>
            <w:tcW w:w="696" w:type="dxa"/>
            <w:shd w:val="clear" w:color="auto" w:fill="auto"/>
          </w:tcPr>
          <w:p w14:paraId="77EA95C0" w14:textId="77777777" w:rsidR="00BB4C2B" w:rsidRPr="003B3B9F" w:rsidRDefault="00BB4C2B" w:rsidP="00BB4C2B">
            <w:pPr>
              <w:pStyle w:val="Tabletext"/>
              <w:rPr>
                <w:lang w:eastAsia="zh-CN" w:bidi="th-TH"/>
              </w:rPr>
            </w:pPr>
            <w:r w:rsidRPr="003B3B9F">
              <w:rPr>
                <w:lang w:eastAsia="zh-CN" w:bidi="th-TH"/>
              </w:rPr>
              <w:t>126</w:t>
            </w:r>
          </w:p>
        </w:tc>
        <w:tc>
          <w:tcPr>
            <w:tcW w:w="777" w:type="dxa"/>
            <w:shd w:val="clear" w:color="auto" w:fill="auto"/>
          </w:tcPr>
          <w:p w14:paraId="7D7FED8B" w14:textId="77777777" w:rsidR="00BB4C2B" w:rsidRPr="003B3B9F" w:rsidRDefault="00BB4C2B" w:rsidP="00BB4C2B">
            <w:pPr>
              <w:pStyle w:val="Tabletext"/>
              <w:rPr>
                <w:lang w:eastAsia="zh-CN" w:bidi="th-TH"/>
              </w:rPr>
            </w:pPr>
            <w:r w:rsidRPr="003B3B9F">
              <w:rPr>
                <w:lang w:eastAsia="zh-CN" w:bidi="th-TH"/>
              </w:rPr>
              <w:t>5</w:t>
            </w:r>
          </w:p>
        </w:tc>
        <w:tc>
          <w:tcPr>
            <w:tcW w:w="643" w:type="dxa"/>
            <w:shd w:val="clear" w:color="auto" w:fill="auto"/>
          </w:tcPr>
          <w:p w14:paraId="2FC8E502" w14:textId="77777777" w:rsidR="00BB4C2B" w:rsidRPr="003B3B9F" w:rsidRDefault="00BB4C2B" w:rsidP="00BB4C2B">
            <w:pPr>
              <w:pStyle w:val="Tabletext"/>
              <w:rPr>
                <w:lang w:eastAsia="zh-CN" w:bidi="th-TH"/>
              </w:rPr>
            </w:pPr>
          </w:p>
        </w:tc>
        <w:tc>
          <w:tcPr>
            <w:tcW w:w="883" w:type="dxa"/>
            <w:shd w:val="clear" w:color="auto" w:fill="auto"/>
          </w:tcPr>
          <w:p w14:paraId="49064CC7" w14:textId="77777777" w:rsidR="00BB4C2B" w:rsidRPr="00B4531A" w:rsidRDefault="00BB4C2B" w:rsidP="00BB4C2B">
            <w:pPr>
              <w:pStyle w:val="Tabletext"/>
              <w:rPr>
                <w:b/>
                <w:lang w:eastAsia="zh-CN" w:bidi="th-TH"/>
              </w:rPr>
            </w:pPr>
            <w:r w:rsidRPr="00B4531A">
              <w:rPr>
                <w:b/>
                <w:lang w:eastAsia="zh-CN" w:bidi="th-TH"/>
              </w:rPr>
              <w:t>131</w:t>
            </w:r>
          </w:p>
        </w:tc>
        <w:tc>
          <w:tcPr>
            <w:tcW w:w="696" w:type="dxa"/>
            <w:shd w:val="clear" w:color="auto" w:fill="auto"/>
          </w:tcPr>
          <w:p w14:paraId="11BC39F9" w14:textId="77777777" w:rsidR="00BB4C2B" w:rsidRPr="003B3B9F" w:rsidRDefault="00BB4C2B" w:rsidP="00BB4C2B">
            <w:pPr>
              <w:pStyle w:val="Tabletext"/>
              <w:rPr>
                <w:lang w:eastAsia="zh-CN" w:bidi="th-TH"/>
              </w:rPr>
            </w:pPr>
            <w:r w:rsidRPr="003B3B9F">
              <w:rPr>
                <w:lang w:eastAsia="zh-CN" w:bidi="th-TH"/>
              </w:rPr>
              <w:t>155</w:t>
            </w:r>
          </w:p>
        </w:tc>
        <w:tc>
          <w:tcPr>
            <w:tcW w:w="777" w:type="dxa"/>
            <w:shd w:val="clear" w:color="auto" w:fill="auto"/>
          </w:tcPr>
          <w:p w14:paraId="7D08CA76" w14:textId="77777777" w:rsidR="00BB4C2B" w:rsidRPr="003B3B9F" w:rsidRDefault="00BB4C2B" w:rsidP="00BB4C2B">
            <w:pPr>
              <w:pStyle w:val="Tabletext"/>
              <w:rPr>
                <w:lang w:eastAsia="zh-CN" w:bidi="th-TH"/>
              </w:rPr>
            </w:pPr>
          </w:p>
        </w:tc>
        <w:tc>
          <w:tcPr>
            <w:tcW w:w="643" w:type="dxa"/>
            <w:shd w:val="clear" w:color="auto" w:fill="auto"/>
          </w:tcPr>
          <w:p w14:paraId="554C1C3C" w14:textId="77777777" w:rsidR="00BB4C2B" w:rsidRPr="003B3B9F" w:rsidRDefault="00BB4C2B" w:rsidP="00BB4C2B">
            <w:pPr>
              <w:pStyle w:val="Tabletext"/>
              <w:rPr>
                <w:lang w:eastAsia="zh-CN" w:bidi="th-TH"/>
              </w:rPr>
            </w:pPr>
          </w:p>
        </w:tc>
        <w:tc>
          <w:tcPr>
            <w:tcW w:w="883" w:type="dxa"/>
            <w:shd w:val="clear" w:color="auto" w:fill="auto"/>
          </w:tcPr>
          <w:p w14:paraId="63E3FDF1" w14:textId="77777777" w:rsidR="00BB4C2B" w:rsidRPr="00B4531A" w:rsidRDefault="00BB4C2B" w:rsidP="00BB4C2B">
            <w:pPr>
              <w:pStyle w:val="Tabletext"/>
              <w:rPr>
                <w:b/>
                <w:lang w:eastAsia="zh-CN" w:bidi="th-TH"/>
              </w:rPr>
            </w:pPr>
            <w:r w:rsidRPr="00B4531A">
              <w:rPr>
                <w:b/>
                <w:lang w:eastAsia="zh-CN" w:bidi="th-TH"/>
              </w:rPr>
              <w:t>155</w:t>
            </w:r>
          </w:p>
        </w:tc>
      </w:tr>
      <w:tr w:rsidR="00B4531A" w:rsidRPr="003B3B9F" w14:paraId="3E206A1D" w14:textId="77777777" w:rsidTr="00B4531A">
        <w:tc>
          <w:tcPr>
            <w:tcW w:w="3016" w:type="dxa"/>
            <w:shd w:val="clear" w:color="auto" w:fill="auto"/>
          </w:tcPr>
          <w:p w14:paraId="43404F2A" w14:textId="77777777" w:rsidR="00BB4C2B" w:rsidRPr="003B3B9F" w:rsidRDefault="00BB4C2B" w:rsidP="00BB4C2B">
            <w:pPr>
              <w:pStyle w:val="Tabletext"/>
              <w:rPr>
                <w:lang w:eastAsia="zh-CN" w:bidi="th-TH"/>
              </w:rPr>
            </w:pPr>
            <w:r w:rsidRPr="003B3B9F">
              <w:t>Murray-Darling rainbowfish</w:t>
            </w:r>
          </w:p>
        </w:tc>
        <w:tc>
          <w:tcPr>
            <w:tcW w:w="696" w:type="dxa"/>
            <w:shd w:val="clear" w:color="auto" w:fill="auto"/>
          </w:tcPr>
          <w:p w14:paraId="1529D660" w14:textId="77777777" w:rsidR="00BB4C2B" w:rsidRPr="003B3B9F" w:rsidRDefault="00BB4C2B" w:rsidP="00BB4C2B">
            <w:pPr>
              <w:pStyle w:val="Tabletext"/>
              <w:rPr>
                <w:lang w:eastAsia="zh-CN" w:bidi="th-TH"/>
              </w:rPr>
            </w:pPr>
            <w:r w:rsidRPr="003B3B9F">
              <w:rPr>
                <w:lang w:eastAsia="zh-CN" w:bidi="th-TH"/>
              </w:rPr>
              <w:t>162</w:t>
            </w:r>
          </w:p>
        </w:tc>
        <w:tc>
          <w:tcPr>
            <w:tcW w:w="777" w:type="dxa"/>
            <w:shd w:val="clear" w:color="auto" w:fill="auto"/>
          </w:tcPr>
          <w:p w14:paraId="0111EBBC" w14:textId="77777777" w:rsidR="00BB4C2B" w:rsidRPr="003B3B9F" w:rsidRDefault="00BB4C2B" w:rsidP="00BB4C2B">
            <w:pPr>
              <w:pStyle w:val="Tabletext"/>
              <w:rPr>
                <w:lang w:eastAsia="zh-CN" w:bidi="th-TH"/>
              </w:rPr>
            </w:pPr>
            <w:r w:rsidRPr="003B3B9F">
              <w:rPr>
                <w:lang w:eastAsia="zh-CN" w:bidi="th-TH"/>
              </w:rPr>
              <w:t>401</w:t>
            </w:r>
          </w:p>
        </w:tc>
        <w:tc>
          <w:tcPr>
            <w:tcW w:w="643" w:type="dxa"/>
            <w:shd w:val="clear" w:color="auto" w:fill="auto"/>
          </w:tcPr>
          <w:p w14:paraId="278D2A05" w14:textId="77777777" w:rsidR="00BB4C2B" w:rsidRPr="003B3B9F" w:rsidRDefault="00BB4C2B" w:rsidP="00BB4C2B">
            <w:pPr>
              <w:pStyle w:val="Tabletext"/>
              <w:rPr>
                <w:lang w:eastAsia="zh-CN" w:bidi="th-TH"/>
              </w:rPr>
            </w:pPr>
          </w:p>
        </w:tc>
        <w:tc>
          <w:tcPr>
            <w:tcW w:w="883" w:type="dxa"/>
            <w:shd w:val="clear" w:color="auto" w:fill="auto"/>
          </w:tcPr>
          <w:p w14:paraId="6D91C76C" w14:textId="77777777" w:rsidR="00BB4C2B" w:rsidRPr="00B4531A" w:rsidRDefault="00BB4C2B" w:rsidP="00BB4C2B">
            <w:pPr>
              <w:pStyle w:val="Tabletext"/>
              <w:rPr>
                <w:b/>
                <w:lang w:eastAsia="zh-CN" w:bidi="th-TH"/>
              </w:rPr>
            </w:pPr>
            <w:r w:rsidRPr="00B4531A">
              <w:rPr>
                <w:b/>
                <w:lang w:eastAsia="zh-CN" w:bidi="th-TH"/>
              </w:rPr>
              <w:t>563</w:t>
            </w:r>
          </w:p>
        </w:tc>
        <w:tc>
          <w:tcPr>
            <w:tcW w:w="696" w:type="dxa"/>
            <w:shd w:val="clear" w:color="auto" w:fill="auto"/>
          </w:tcPr>
          <w:p w14:paraId="0C9C7C20" w14:textId="77777777" w:rsidR="00BB4C2B" w:rsidRPr="003B3B9F" w:rsidRDefault="00BB4C2B" w:rsidP="00BB4C2B">
            <w:pPr>
              <w:pStyle w:val="Tabletext"/>
              <w:rPr>
                <w:lang w:eastAsia="zh-CN" w:bidi="th-TH"/>
              </w:rPr>
            </w:pPr>
            <w:r w:rsidRPr="003B3B9F">
              <w:rPr>
                <w:lang w:eastAsia="zh-CN" w:bidi="th-TH"/>
              </w:rPr>
              <w:t>131</w:t>
            </w:r>
          </w:p>
        </w:tc>
        <w:tc>
          <w:tcPr>
            <w:tcW w:w="777" w:type="dxa"/>
            <w:shd w:val="clear" w:color="auto" w:fill="auto"/>
          </w:tcPr>
          <w:p w14:paraId="6A52997C" w14:textId="77777777" w:rsidR="00BB4C2B" w:rsidRPr="003B3B9F" w:rsidRDefault="00BB4C2B" w:rsidP="00BB4C2B">
            <w:pPr>
              <w:pStyle w:val="Tabletext"/>
              <w:rPr>
                <w:lang w:eastAsia="zh-CN" w:bidi="th-TH"/>
              </w:rPr>
            </w:pPr>
            <w:r w:rsidRPr="003B3B9F">
              <w:rPr>
                <w:lang w:eastAsia="zh-CN" w:bidi="th-TH"/>
              </w:rPr>
              <w:t>136</w:t>
            </w:r>
          </w:p>
        </w:tc>
        <w:tc>
          <w:tcPr>
            <w:tcW w:w="643" w:type="dxa"/>
            <w:shd w:val="clear" w:color="auto" w:fill="auto"/>
          </w:tcPr>
          <w:p w14:paraId="7DD71D48" w14:textId="77777777" w:rsidR="00BB4C2B" w:rsidRPr="003B3B9F" w:rsidRDefault="00BB4C2B" w:rsidP="00BB4C2B">
            <w:pPr>
              <w:pStyle w:val="Tabletext"/>
              <w:rPr>
                <w:lang w:eastAsia="zh-CN" w:bidi="th-TH"/>
              </w:rPr>
            </w:pPr>
          </w:p>
        </w:tc>
        <w:tc>
          <w:tcPr>
            <w:tcW w:w="883" w:type="dxa"/>
            <w:shd w:val="clear" w:color="auto" w:fill="auto"/>
          </w:tcPr>
          <w:p w14:paraId="408B614C" w14:textId="77777777" w:rsidR="00BB4C2B" w:rsidRPr="00B4531A" w:rsidRDefault="00BB4C2B" w:rsidP="00BB4C2B">
            <w:pPr>
              <w:pStyle w:val="Tabletext"/>
              <w:rPr>
                <w:b/>
                <w:lang w:eastAsia="zh-CN" w:bidi="th-TH"/>
              </w:rPr>
            </w:pPr>
            <w:r w:rsidRPr="00B4531A">
              <w:rPr>
                <w:b/>
                <w:lang w:eastAsia="zh-CN" w:bidi="th-TH"/>
              </w:rPr>
              <w:t>267</w:t>
            </w:r>
          </w:p>
        </w:tc>
      </w:tr>
      <w:tr w:rsidR="00B4531A" w:rsidRPr="003B3B9F" w14:paraId="1633B4E3" w14:textId="77777777" w:rsidTr="00B4531A">
        <w:tc>
          <w:tcPr>
            <w:tcW w:w="3016" w:type="dxa"/>
            <w:shd w:val="clear" w:color="auto" w:fill="auto"/>
          </w:tcPr>
          <w:p w14:paraId="7C93BBA4" w14:textId="77777777" w:rsidR="00BB4C2B" w:rsidRPr="003B3B9F" w:rsidRDefault="00BB4C2B" w:rsidP="00BB4C2B">
            <w:pPr>
              <w:pStyle w:val="Tabletext"/>
              <w:rPr>
                <w:lang w:eastAsia="zh-CN" w:bidi="th-TH"/>
              </w:rPr>
            </w:pPr>
            <w:r w:rsidRPr="003B3B9F">
              <w:t>silver perch</w:t>
            </w:r>
          </w:p>
        </w:tc>
        <w:tc>
          <w:tcPr>
            <w:tcW w:w="696" w:type="dxa"/>
            <w:shd w:val="clear" w:color="auto" w:fill="auto"/>
          </w:tcPr>
          <w:p w14:paraId="4A926C00" w14:textId="77777777" w:rsidR="00BB4C2B" w:rsidRPr="003B3B9F" w:rsidRDefault="00BB4C2B" w:rsidP="00BB4C2B">
            <w:pPr>
              <w:pStyle w:val="Tabletext"/>
              <w:rPr>
                <w:lang w:eastAsia="zh-CN" w:bidi="th-TH"/>
              </w:rPr>
            </w:pPr>
            <w:r w:rsidRPr="003B3B9F">
              <w:rPr>
                <w:lang w:eastAsia="zh-CN" w:bidi="th-TH"/>
              </w:rPr>
              <w:t>1</w:t>
            </w:r>
          </w:p>
        </w:tc>
        <w:tc>
          <w:tcPr>
            <w:tcW w:w="777" w:type="dxa"/>
            <w:shd w:val="clear" w:color="auto" w:fill="auto"/>
          </w:tcPr>
          <w:p w14:paraId="6E462BB7" w14:textId="77777777" w:rsidR="00BB4C2B" w:rsidRPr="003B3B9F" w:rsidRDefault="00BB4C2B" w:rsidP="00BB4C2B">
            <w:pPr>
              <w:pStyle w:val="Tabletext"/>
              <w:rPr>
                <w:lang w:eastAsia="zh-CN" w:bidi="th-TH"/>
              </w:rPr>
            </w:pPr>
          </w:p>
        </w:tc>
        <w:tc>
          <w:tcPr>
            <w:tcW w:w="643" w:type="dxa"/>
            <w:shd w:val="clear" w:color="auto" w:fill="auto"/>
          </w:tcPr>
          <w:p w14:paraId="15080504" w14:textId="77777777" w:rsidR="00BB4C2B" w:rsidRPr="003B3B9F" w:rsidRDefault="00BB4C2B" w:rsidP="00BB4C2B">
            <w:pPr>
              <w:pStyle w:val="Tabletext"/>
              <w:rPr>
                <w:lang w:eastAsia="zh-CN" w:bidi="th-TH"/>
              </w:rPr>
            </w:pPr>
          </w:p>
        </w:tc>
        <w:tc>
          <w:tcPr>
            <w:tcW w:w="883" w:type="dxa"/>
            <w:shd w:val="clear" w:color="auto" w:fill="auto"/>
          </w:tcPr>
          <w:p w14:paraId="6FB535E7" w14:textId="77777777" w:rsidR="00BB4C2B" w:rsidRPr="00B4531A" w:rsidRDefault="00BB4C2B" w:rsidP="00BB4C2B">
            <w:pPr>
              <w:pStyle w:val="Tabletext"/>
              <w:rPr>
                <w:b/>
                <w:lang w:eastAsia="zh-CN" w:bidi="th-TH"/>
              </w:rPr>
            </w:pPr>
            <w:r w:rsidRPr="00B4531A">
              <w:rPr>
                <w:b/>
                <w:lang w:eastAsia="zh-CN" w:bidi="th-TH"/>
              </w:rPr>
              <w:t>1</w:t>
            </w:r>
          </w:p>
        </w:tc>
        <w:tc>
          <w:tcPr>
            <w:tcW w:w="696" w:type="dxa"/>
            <w:shd w:val="clear" w:color="auto" w:fill="auto"/>
          </w:tcPr>
          <w:p w14:paraId="15E1DBC0" w14:textId="77777777" w:rsidR="00BB4C2B" w:rsidRPr="003B3B9F" w:rsidRDefault="00BB4C2B" w:rsidP="00BB4C2B">
            <w:pPr>
              <w:pStyle w:val="Tabletext"/>
              <w:rPr>
                <w:lang w:eastAsia="zh-CN" w:bidi="th-TH"/>
              </w:rPr>
            </w:pPr>
          </w:p>
        </w:tc>
        <w:tc>
          <w:tcPr>
            <w:tcW w:w="777" w:type="dxa"/>
            <w:shd w:val="clear" w:color="auto" w:fill="auto"/>
          </w:tcPr>
          <w:p w14:paraId="14B81FE8" w14:textId="77777777" w:rsidR="00BB4C2B" w:rsidRPr="003B3B9F" w:rsidRDefault="00BB4C2B" w:rsidP="00BB4C2B">
            <w:pPr>
              <w:pStyle w:val="Tabletext"/>
              <w:rPr>
                <w:lang w:eastAsia="zh-CN" w:bidi="th-TH"/>
              </w:rPr>
            </w:pPr>
          </w:p>
        </w:tc>
        <w:tc>
          <w:tcPr>
            <w:tcW w:w="643" w:type="dxa"/>
            <w:shd w:val="clear" w:color="auto" w:fill="auto"/>
          </w:tcPr>
          <w:p w14:paraId="76ACC1DF" w14:textId="77777777" w:rsidR="00BB4C2B" w:rsidRPr="003B3B9F" w:rsidRDefault="00BB4C2B" w:rsidP="00BB4C2B">
            <w:pPr>
              <w:pStyle w:val="Tabletext"/>
              <w:rPr>
                <w:lang w:eastAsia="zh-CN" w:bidi="th-TH"/>
              </w:rPr>
            </w:pPr>
          </w:p>
        </w:tc>
        <w:tc>
          <w:tcPr>
            <w:tcW w:w="883" w:type="dxa"/>
            <w:shd w:val="clear" w:color="auto" w:fill="auto"/>
          </w:tcPr>
          <w:p w14:paraId="5C9689DC" w14:textId="77777777" w:rsidR="00BB4C2B" w:rsidRPr="00B4531A" w:rsidRDefault="00BB4C2B" w:rsidP="00BB4C2B">
            <w:pPr>
              <w:pStyle w:val="Tabletext"/>
              <w:rPr>
                <w:b/>
                <w:lang w:eastAsia="zh-CN" w:bidi="th-TH"/>
              </w:rPr>
            </w:pPr>
            <w:r w:rsidRPr="00B4531A">
              <w:rPr>
                <w:b/>
                <w:lang w:eastAsia="zh-CN" w:bidi="th-TH"/>
              </w:rPr>
              <w:t>0</w:t>
            </w:r>
          </w:p>
        </w:tc>
      </w:tr>
      <w:tr w:rsidR="00B4531A" w:rsidRPr="003B3B9F" w14:paraId="6A9D4E7D" w14:textId="77777777" w:rsidTr="00B4531A">
        <w:tc>
          <w:tcPr>
            <w:tcW w:w="3016" w:type="dxa"/>
            <w:shd w:val="clear" w:color="auto" w:fill="auto"/>
          </w:tcPr>
          <w:p w14:paraId="58AF1486" w14:textId="77777777" w:rsidR="00BB4C2B" w:rsidRPr="003B3B9F" w:rsidRDefault="00BB4C2B" w:rsidP="00BB4C2B">
            <w:pPr>
              <w:pStyle w:val="Tabletext"/>
              <w:rPr>
                <w:lang w:eastAsia="zh-CN" w:bidi="th-TH"/>
              </w:rPr>
            </w:pPr>
            <w:r w:rsidRPr="003B3B9F">
              <w:t>un-specked hardyhead</w:t>
            </w:r>
          </w:p>
        </w:tc>
        <w:tc>
          <w:tcPr>
            <w:tcW w:w="696" w:type="dxa"/>
            <w:shd w:val="clear" w:color="auto" w:fill="auto"/>
          </w:tcPr>
          <w:p w14:paraId="4FB32B06" w14:textId="77777777" w:rsidR="00BB4C2B" w:rsidRPr="003B3B9F" w:rsidRDefault="00BB4C2B" w:rsidP="00BB4C2B">
            <w:pPr>
              <w:pStyle w:val="Tabletext"/>
              <w:rPr>
                <w:lang w:eastAsia="zh-CN" w:bidi="th-TH"/>
              </w:rPr>
            </w:pPr>
            <w:r w:rsidRPr="003B3B9F">
              <w:rPr>
                <w:lang w:eastAsia="zh-CN" w:bidi="th-TH"/>
              </w:rPr>
              <w:t>4</w:t>
            </w:r>
          </w:p>
        </w:tc>
        <w:tc>
          <w:tcPr>
            <w:tcW w:w="777" w:type="dxa"/>
            <w:shd w:val="clear" w:color="auto" w:fill="auto"/>
          </w:tcPr>
          <w:p w14:paraId="278676EC" w14:textId="77777777" w:rsidR="00BB4C2B" w:rsidRPr="003B3B9F" w:rsidRDefault="00BB4C2B" w:rsidP="00BB4C2B">
            <w:pPr>
              <w:pStyle w:val="Tabletext"/>
              <w:rPr>
                <w:lang w:eastAsia="zh-CN" w:bidi="th-TH"/>
              </w:rPr>
            </w:pPr>
            <w:r w:rsidRPr="003B3B9F">
              <w:rPr>
                <w:lang w:eastAsia="zh-CN" w:bidi="th-TH"/>
              </w:rPr>
              <w:t>2</w:t>
            </w:r>
          </w:p>
        </w:tc>
        <w:tc>
          <w:tcPr>
            <w:tcW w:w="643" w:type="dxa"/>
            <w:shd w:val="clear" w:color="auto" w:fill="auto"/>
          </w:tcPr>
          <w:p w14:paraId="6C8D0B3B" w14:textId="77777777" w:rsidR="00BB4C2B" w:rsidRPr="003B3B9F" w:rsidRDefault="00BB4C2B" w:rsidP="00BB4C2B">
            <w:pPr>
              <w:pStyle w:val="Tabletext"/>
              <w:rPr>
                <w:lang w:eastAsia="zh-CN" w:bidi="th-TH"/>
              </w:rPr>
            </w:pPr>
          </w:p>
        </w:tc>
        <w:tc>
          <w:tcPr>
            <w:tcW w:w="883" w:type="dxa"/>
            <w:shd w:val="clear" w:color="auto" w:fill="auto"/>
          </w:tcPr>
          <w:p w14:paraId="79F4CBEB" w14:textId="77777777" w:rsidR="00BB4C2B" w:rsidRPr="00B4531A" w:rsidRDefault="00BB4C2B" w:rsidP="00BB4C2B">
            <w:pPr>
              <w:pStyle w:val="Tabletext"/>
              <w:rPr>
                <w:b/>
                <w:lang w:eastAsia="zh-CN" w:bidi="th-TH"/>
              </w:rPr>
            </w:pPr>
            <w:r w:rsidRPr="00B4531A">
              <w:rPr>
                <w:b/>
                <w:lang w:eastAsia="zh-CN" w:bidi="th-TH"/>
              </w:rPr>
              <w:t>6</w:t>
            </w:r>
          </w:p>
        </w:tc>
        <w:tc>
          <w:tcPr>
            <w:tcW w:w="696" w:type="dxa"/>
            <w:shd w:val="clear" w:color="auto" w:fill="auto"/>
          </w:tcPr>
          <w:p w14:paraId="3F3FEF61" w14:textId="77777777" w:rsidR="00BB4C2B" w:rsidRPr="003B3B9F" w:rsidRDefault="00BB4C2B" w:rsidP="00BB4C2B">
            <w:pPr>
              <w:pStyle w:val="Tabletext"/>
              <w:rPr>
                <w:lang w:eastAsia="zh-CN" w:bidi="th-TH"/>
              </w:rPr>
            </w:pPr>
            <w:r w:rsidRPr="003B3B9F">
              <w:rPr>
                <w:lang w:eastAsia="zh-CN" w:bidi="th-TH"/>
              </w:rPr>
              <w:t>4</w:t>
            </w:r>
          </w:p>
        </w:tc>
        <w:tc>
          <w:tcPr>
            <w:tcW w:w="777" w:type="dxa"/>
            <w:shd w:val="clear" w:color="auto" w:fill="auto"/>
          </w:tcPr>
          <w:p w14:paraId="12CF4391" w14:textId="77777777" w:rsidR="00BB4C2B" w:rsidRPr="003B3B9F" w:rsidRDefault="00BB4C2B" w:rsidP="00BB4C2B">
            <w:pPr>
              <w:pStyle w:val="Tabletext"/>
              <w:rPr>
                <w:lang w:eastAsia="zh-CN" w:bidi="th-TH"/>
              </w:rPr>
            </w:pPr>
          </w:p>
        </w:tc>
        <w:tc>
          <w:tcPr>
            <w:tcW w:w="643" w:type="dxa"/>
            <w:shd w:val="clear" w:color="auto" w:fill="auto"/>
          </w:tcPr>
          <w:p w14:paraId="345FD7A9" w14:textId="77777777" w:rsidR="00BB4C2B" w:rsidRPr="003B3B9F" w:rsidRDefault="00BB4C2B" w:rsidP="00BB4C2B">
            <w:pPr>
              <w:pStyle w:val="Tabletext"/>
              <w:rPr>
                <w:lang w:eastAsia="zh-CN" w:bidi="th-TH"/>
              </w:rPr>
            </w:pPr>
          </w:p>
        </w:tc>
        <w:tc>
          <w:tcPr>
            <w:tcW w:w="883" w:type="dxa"/>
            <w:shd w:val="clear" w:color="auto" w:fill="auto"/>
          </w:tcPr>
          <w:p w14:paraId="5BE13AE5" w14:textId="77777777" w:rsidR="00BB4C2B" w:rsidRPr="00B4531A" w:rsidRDefault="00BB4C2B" w:rsidP="00BB4C2B">
            <w:pPr>
              <w:pStyle w:val="Tabletext"/>
              <w:rPr>
                <w:b/>
                <w:lang w:eastAsia="zh-CN" w:bidi="th-TH"/>
              </w:rPr>
            </w:pPr>
            <w:r w:rsidRPr="00B4531A">
              <w:rPr>
                <w:b/>
                <w:lang w:eastAsia="zh-CN" w:bidi="th-TH"/>
              </w:rPr>
              <w:t>4</w:t>
            </w:r>
          </w:p>
        </w:tc>
      </w:tr>
      <w:tr w:rsidR="00B4531A" w:rsidRPr="003B3B9F" w14:paraId="6F6AF7D8" w14:textId="77777777" w:rsidTr="00B4531A">
        <w:tc>
          <w:tcPr>
            <w:tcW w:w="3016" w:type="dxa"/>
            <w:shd w:val="clear" w:color="auto" w:fill="auto"/>
          </w:tcPr>
          <w:p w14:paraId="2FD8EF72" w14:textId="77777777" w:rsidR="00BB4C2B" w:rsidRPr="00B4531A" w:rsidRDefault="00BB4C2B" w:rsidP="00BB4C2B">
            <w:pPr>
              <w:pStyle w:val="Tabletext"/>
              <w:rPr>
                <w:b/>
                <w:i/>
                <w:lang w:eastAsia="zh-CN" w:bidi="th-TH"/>
              </w:rPr>
            </w:pPr>
            <w:r w:rsidRPr="00B4531A">
              <w:rPr>
                <w:b/>
                <w:i/>
                <w:lang w:eastAsia="zh-CN" w:bidi="th-TH"/>
              </w:rPr>
              <w:t>alien species</w:t>
            </w:r>
          </w:p>
        </w:tc>
        <w:tc>
          <w:tcPr>
            <w:tcW w:w="696" w:type="dxa"/>
            <w:shd w:val="clear" w:color="auto" w:fill="auto"/>
          </w:tcPr>
          <w:p w14:paraId="3066C0AE" w14:textId="77777777" w:rsidR="00BB4C2B" w:rsidRPr="003B3B9F" w:rsidRDefault="00BB4C2B" w:rsidP="00BB4C2B">
            <w:pPr>
              <w:pStyle w:val="Tabletext"/>
              <w:rPr>
                <w:lang w:eastAsia="zh-CN" w:bidi="th-TH"/>
              </w:rPr>
            </w:pPr>
          </w:p>
        </w:tc>
        <w:tc>
          <w:tcPr>
            <w:tcW w:w="777" w:type="dxa"/>
            <w:shd w:val="clear" w:color="auto" w:fill="auto"/>
          </w:tcPr>
          <w:p w14:paraId="70FAAC00" w14:textId="77777777" w:rsidR="00BB4C2B" w:rsidRPr="003B3B9F" w:rsidRDefault="00BB4C2B" w:rsidP="00BB4C2B">
            <w:pPr>
              <w:pStyle w:val="Tabletext"/>
              <w:rPr>
                <w:lang w:eastAsia="zh-CN" w:bidi="th-TH"/>
              </w:rPr>
            </w:pPr>
          </w:p>
        </w:tc>
        <w:tc>
          <w:tcPr>
            <w:tcW w:w="643" w:type="dxa"/>
            <w:shd w:val="clear" w:color="auto" w:fill="auto"/>
          </w:tcPr>
          <w:p w14:paraId="5BA55F34" w14:textId="77777777" w:rsidR="00BB4C2B" w:rsidRPr="003B3B9F" w:rsidRDefault="00BB4C2B" w:rsidP="00BB4C2B">
            <w:pPr>
              <w:pStyle w:val="Tabletext"/>
              <w:rPr>
                <w:lang w:eastAsia="zh-CN" w:bidi="th-TH"/>
              </w:rPr>
            </w:pPr>
          </w:p>
        </w:tc>
        <w:tc>
          <w:tcPr>
            <w:tcW w:w="883" w:type="dxa"/>
            <w:shd w:val="clear" w:color="auto" w:fill="auto"/>
          </w:tcPr>
          <w:p w14:paraId="72423A9C" w14:textId="77777777" w:rsidR="00BB4C2B" w:rsidRPr="00B4531A" w:rsidRDefault="00BB4C2B" w:rsidP="00BB4C2B">
            <w:pPr>
              <w:pStyle w:val="Tabletext"/>
              <w:rPr>
                <w:b/>
                <w:lang w:eastAsia="zh-CN" w:bidi="th-TH"/>
              </w:rPr>
            </w:pPr>
          </w:p>
        </w:tc>
        <w:tc>
          <w:tcPr>
            <w:tcW w:w="696" w:type="dxa"/>
            <w:shd w:val="clear" w:color="auto" w:fill="auto"/>
          </w:tcPr>
          <w:p w14:paraId="71CF6203" w14:textId="77777777" w:rsidR="00BB4C2B" w:rsidRPr="003B3B9F" w:rsidRDefault="00BB4C2B" w:rsidP="00BB4C2B">
            <w:pPr>
              <w:pStyle w:val="Tabletext"/>
              <w:rPr>
                <w:lang w:eastAsia="zh-CN" w:bidi="th-TH"/>
              </w:rPr>
            </w:pPr>
          </w:p>
        </w:tc>
        <w:tc>
          <w:tcPr>
            <w:tcW w:w="777" w:type="dxa"/>
            <w:shd w:val="clear" w:color="auto" w:fill="auto"/>
          </w:tcPr>
          <w:p w14:paraId="3BF00A4C" w14:textId="77777777" w:rsidR="00BB4C2B" w:rsidRPr="003B3B9F" w:rsidRDefault="00BB4C2B" w:rsidP="00BB4C2B">
            <w:pPr>
              <w:pStyle w:val="Tabletext"/>
              <w:rPr>
                <w:lang w:eastAsia="zh-CN" w:bidi="th-TH"/>
              </w:rPr>
            </w:pPr>
          </w:p>
        </w:tc>
        <w:tc>
          <w:tcPr>
            <w:tcW w:w="643" w:type="dxa"/>
            <w:shd w:val="clear" w:color="auto" w:fill="auto"/>
          </w:tcPr>
          <w:p w14:paraId="02C7CD2C" w14:textId="77777777" w:rsidR="00BB4C2B" w:rsidRPr="003B3B9F" w:rsidRDefault="00BB4C2B" w:rsidP="00BB4C2B">
            <w:pPr>
              <w:pStyle w:val="Tabletext"/>
              <w:rPr>
                <w:lang w:eastAsia="zh-CN" w:bidi="th-TH"/>
              </w:rPr>
            </w:pPr>
          </w:p>
        </w:tc>
        <w:tc>
          <w:tcPr>
            <w:tcW w:w="883" w:type="dxa"/>
            <w:shd w:val="clear" w:color="auto" w:fill="auto"/>
          </w:tcPr>
          <w:p w14:paraId="4616B001" w14:textId="77777777" w:rsidR="00BB4C2B" w:rsidRPr="00B4531A" w:rsidRDefault="00BB4C2B" w:rsidP="00BB4C2B">
            <w:pPr>
              <w:pStyle w:val="Tabletext"/>
              <w:rPr>
                <w:b/>
                <w:lang w:eastAsia="zh-CN" w:bidi="th-TH"/>
              </w:rPr>
            </w:pPr>
          </w:p>
        </w:tc>
      </w:tr>
      <w:tr w:rsidR="00B4531A" w:rsidRPr="003B3B9F" w14:paraId="5BA5F7D4" w14:textId="77777777" w:rsidTr="00B4531A">
        <w:tc>
          <w:tcPr>
            <w:tcW w:w="3016" w:type="dxa"/>
            <w:shd w:val="clear" w:color="auto" w:fill="auto"/>
          </w:tcPr>
          <w:p w14:paraId="75B3165F" w14:textId="77777777" w:rsidR="00BB4C2B" w:rsidRPr="003B3B9F" w:rsidRDefault="00BB4C2B" w:rsidP="00BB4C2B">
            <w:pPr>
              <w:pStyle w:val="Tabletext"/>
              <w:rPr>
                <w:lang w:eastAsia="zh-CN" w:bidi="th-TH"/>
              </w:rPr>
            </w:pPr>
            <w:r w:rsidRPr="003B3B9F">
              <w:t>common carp</w:t>
            </w:r>
          </w:p>
        </w:tc>
        <w:tc>
          <w:tcPr>
            <w:tcW w:w="696" w:type="dxa"/>
            <w:shd w:val="clear" w:color="auto" w:fill="auto"/>
          </w:tcPr>
          <w:p w14:paraId="726E32EB" w14:textId="77777777" w:rsidR="00BB4C2B" w:rsidRPr="003B3B9F" w:rsidRDefault="00BB4C2B" w:rsidP="00BB4C2B">
            <w:pPr>
              <w:pStyle w:val="Tabletext"/>
              <w:rPr>
                <w:lang w:eastAsia="zh-CN" w:bidi="th-TH"/>
              </w:rPr>
            </w:pPr>
            <w:r w:rsidRPr="003B3B9F">
              <w:rPr>
                <w:lang w:eastAsia="zh-CN" w:bidi="th-TH"/>
              </w:rPr>
              <w:t>112</w:t>
            </w:r>
          </w:p>
        </w:tc>
        <w:tc>
          <w:tcPr>
            <w:tcW w:w="777" w:type="dxa"/>
            <w:shd w:val="clear" w:color="auto" w:fill="auto"/>
          </w:tcPr>
          <w:p w14:paraId="08A45DAE" w14:textId="77777777" w:rsidR="00BB4C2B" w:rsidRPr="003B3B9F" w:rsidRDefault="00BB4C2B" w:rsidP="00BB4C2B">
            <w:pPr>
              <w:pStyle w:val="Tabletext"/>
              <w:rPr>
                <w:lang w:eastAsia="zh-CN" w:bidi="th-TH"/>
              </w:rPr>
            </w:pPr>
          </w:p>
        </w:tc>
        <w:tc>
          <w:tcPr>
            <w:tcW w:w="643" w:type="dxa"/>
            <w:shd w:val="clear" w:color="auto" w:fill="auto"/>
          </w:tcPr>
          <w:p w14:paraId="24AA9CE0" w14:textId="77777777" w:rsidR="00BB4C2B" w:rsidRPr="003B3B9F" w:rsidRDefault="00BB4C2B" w:rsidP="00BB4C2B">
            <w:pPr>
              <w:pStyle w:val="Tabletext"/>
              <w:rPr>
                <w:lang w:eastAsia="zh-CN" w:bidi="th-TH"/>
              </w:rPr>
            </w:pPr>
          </w:p>
        </w:tc>
        <w:tc>
          <w:tcPr>
            <w:tcW w:w="883" w:type="dxa"/>
            <w:shd w:val="clear" w:color="auto" w:fill="auto"/>
          </w:tcPr>
          <w:p w14:paraId="40510DD9" w14:textId="77777777" w:rsidR="00BB4C2B" w:rsidRPr="00B4531A" w:rsidRDefault="00BB4C2B" w:rsidP="00BB4C2B">
            <w:pPr>
              <w:pStyle w:val="Tabletext"/>
              <w:rPr>
                <w:b/>
                <w:lang w:eastAsia="zh-CN" w:bidi="th-TH"/>
              </w:rPr>
            </w:pPr>
            <w:r w:rsidRPr="00B4531A">
              <w:rPr>
                <w:b/>
                <w:lang w:eastAsia="zh-CN" w:bidi="th-TH"/>
              </w:rPr>
              <w:t>112</w:t>
            </w:r>
          </w:p>
        </w:tc>
        <w:tc>
          <w:tcPr>
            <w:tcW w:w="696" w:type="dxa"/>
            <w:shd w:val="clear" w:color="auto" w:fill="auto"/>
          </w:tcPr>
          <w:p w14:paraId="008D1AD2" w14:textId="77777777" w:rsidR="00BB4C2B" w:rsidRPr="003B3B9F" w:rsidRDefault="00BB4C2B" w:rsidP="00BB4C2B">
            <w:pPr>
              <w:pStyle w:val="Tabletext"/>
              <w:rPr>
                <w:lang w:eastAsia="zh-CN" w:bidi="th-TH"/>
              </w:rPr>
            </w:pPr>
            <w:r w:rsidRPr="003B3B9F">
              <w:rPr>
                <w:lang w:eastAsia="zh-CN" w:bidi="th-TH"/>
              </w:rPr>
              <w:t>63</w:t>
            </w:r>
          </w:p>
        </w:tc>
        <w:tc>
          <w:tcPr>
            <w:tcW w:w="777" w:type="dxa"/>
            <w:shd w:val="clear" w:color="auto" w:fill="auto"/>
          </w:tcPr>
          <w:p w14:paraId="404AADBA" w14:textId="77777777" w:rsidR="00BB4C2B" w:rsidRPr="003B3B9F" w:rsidRDefault="00BB4C2B" w:rsidP="00BB4C2B">
            <w:pPr>
              <w:pStyle w:val="Tabletext"/>
              <w:rPr>
                <w:lang w:eastAsia="zh-CN" w:bidi="th-TH"/>
              </w:rPr>
            </w:pPr>
          </w:p>
        </w:tc>
        <w:tc>
          <w:tcPr>
            <w:tcW w:w="643" w:type="dxa"/>
            <w:shd w:val="clear" w:color="auto" w:fill="auto"/>
          </w:tcPr>
          <w:p w14:paraId="0BF77E55" w14:textId="77777777" w:rsidR="00BB4C2B" w:rsidRPr="003B3B9F" w:rsidRDefault="00BB4C2B" w:rsidP="00BB4C2B">
            <w:pPr>
              <w:pStyle w:val="Tabletext"/>
              <w:rPr>
                <w:lang w:eastAsia="zh-CN" w:bidi="th-TH"/>
              </w:rPr>
            </w:pPr>
          </w:p>
        </w:tc>
        <w:tc>
          <w:tcPr>
            <w:tcW w:w="883" w:type="dxa"/>
            <w:shd w:val="clear" w:color="auto" w:fill="auto"/>
          </w:tcPr>
          <w:p w14:paraId="30B645F1" w14:textId="77777777" w:rsidR="00BB4C2B" w:rsidRPr="00B4531A" w:rsidRDefault="00BB4C2B" w:rsidP="00BB4C2B">
            <w:pPr>
              <w:pStyle w:val="Tabletext"/>
              <w:rPr>
                <w:b/>
                <w:lang w:eastAsia="zh-CN" w:bidi="th-TH"/>
              </w:rPr>
            </w:pPr>
            <w:r w:rsidRPr="00B4531A">
              <w:rPr>
                <w:b/>
                <w:lang w:eastAsia="zh-CN" w:bidi="th-TH"/>
              </w:rPr>
              <w:t>63</w:t>
            </w:r>
          </w:p>
        </w:tc>
      </w:tr>
      <w:tr w:rsidR="00B4531A" w:rsidRPr="003B3B9F" w14:paraId="2DBFD17F" w14:textId="77777777" w:rsidTr="00B4531A">
        <w:tc>
          <w:tcPr>
            <w:tcW w:w="3016" w:type="dxa"/>
            <w:shd w:val="clear" w:color="auto" w:fill="auto"/>
          </w:tcPr>
          <w:p w14:paraId="09217296" w14:textId="77777777" w:rsidR="00BB4C2B" w:rsidRPr="003B3B9F" w:rsidRDefault="00BB4C2B" w:rsidP="00BB4C2B">
            <w:pPr>
              <w:pStyle w:val="Tabletext"/>
              <w:rPr>
                <w:lang w:eastAsia="zh-CN" w:bidi="th-TH"/>
              </w:rPr>
            </w:pPr>
            <w:r w:rsidRPr="003B3B9F">
              <w:t>eastern gambusia</w:t>
            </w:r>
          </w:p>
        </w:tc>
        <w:tc>
          <w:tcPr>
            <w:tcW w:w="696" w:type="dxa"/>
            <w:shd w:val="clear" w:color="auto" w:fill="auto"/>
          </w:tcPr>
          <w:p w14:paraId="63358D8D" w14:textId="77777777" w:rsidR="00BB4C2B" w:rsidRPr="003B3B9F" w:rsidRDefault="00BB4C2B" w:rsidP="00BB4C2B">
            <w:pPr>
              <w:pStyle w:val="Tabletext"/>
              <w:rPr>
                <w:lang w:eastAsia="zh-CN" w:bidi="th-TH"/>
              </w:rPr>
            </w:pPr>
            <w:r w:rsidRPr="003B3B9F">
              <w:rPr>
                <w:lang w:eastAsia="zh-CN" w:bidi="th-TH"/>
              </w:rPr>
              <w:t>8</w:t>
            </w:r>
          </w:p>
        </w:tc>
        <w:tc>
          <w:tcPr>
            <w:tcW w:w="777" w:type="dxa"/>
            <w:shd w:val="clear" w:color="auto" w:fill="auto"/>
          </w:tcPr>
          <w:p w14:paraId="188448BF" w14:textId="77777777" w:rsidR="00BB4C2B" w:rsidRPr="003B3B9F" w:rsidRDefault="00BB4C2B" w:rsidP="00BB4C2B">
            <w:pPr>
              <w:pStyle w:val="Tabletext"/>
              <w:rPr>
                <w:lang w:eastAsia="zh-CN" w:bidi="th-TH"/>
              </w:rPr>
            </w:pPr>
            <w:r w:rsidRPr="003B3B9F">
              <w:rPr>
                <w:lang w:eastAsia="zh-CN" w:bidi="th-TH"/>
              </w:rPr>
              <w:t>735</w:t>
            </w:r>
          </w:p>
        </w:tc>
        <w:tc>
          <w:tcPr>
            <w:tcW w:w="643" w:type="dxa"/>
            <w:shd w:val="clear" w:color="auto" w:fill="auto"/>
          </w:tcPr>
          <w:p w14:paraId="25E777CB" w14:textId="77777777" w:rsidR="00BB4C2B" w:rsidRPr="003B3B9F" w:rsidRDefault="00BB4C2B" w:rsidP="00BB4C2B">
            <w:pPr>
              <w:pStyle w:val="Tabletext"/>
              <w:rPr>
                <w:lang w:eastAsia="zh-CN" w:bidi="th-TH"/>
              </w:rPr>
            </w:pPr>
            <w:r w:rsidRPr="003B3B9F">
              <w:rPr>
                <w:lang w:eastAsia="zh-CN" w:bidi="th-TH"/>
              </w:rPr>
              <w:t>1</w:t>
            </w:r>
          </w:p>
        </w:tc>
        <w:tc>
          <w:tcPr>
            <w:tcW w:w="883" w:type="dxa"/>
            <w:shd w:val="clear" w:color="auto" w:fill="auto"/>
          </w:tcPr>
          <w:p w14:paraId="3BEB6743" w14:textId="77777777" w:rsidR="00BB4C2B" w:rsidRPr="00B4531A" w:rsidRDefault="00BB4C2B" w:rsidP="00BB4C2B">
            <w:pPr>
              <w:pStyle w:val="Tabletext"/>
              <w:rPr>
                <w:b/>
                <w:lang w:eastAsia="zh-CN" w:bidi="th-TH"/>
              </w:rPr>
            </w:pPr>
            <w:r w:rsidRPr="00B4531A">
              <w:rPr>
                <w:b/>
                <w:lang w:eastAsia="zh-CN" w:bidi="th-TH"/>
              </w:rPr>
              <w:t>744</w:t>
            </w:r>
          </w:p>
        </w:tc>
        <w:tc>
          <w:tcPr>
            <w:tcW w:w="696" w:type="dxa"/>
            <w:shd w:val="clear" w:color="auto" w:fill="auto"/>
          </w:tcPr>
          <w:p w14:paraId="50E537E0" w14:textId="77777777" w:rsidR="00BB4C2B" w:rsidRPr="003B3B9F" w:rsidRDefault="00BB4C2B" w:rsidP="00BB4C2B">
            <w:pPr>
              <w:pStyle w:val="Tabletext"/>
              <w:rPr>
                <w:lang w:eastAsia="zh-CN" w:bidi="th-TH"/>
              </w:rPr>
            </w:pPr>
            <w:r w:rsidRPr="003B3B9F">
              <w:rPr>
                <w:lang w:eastAsia="zh-CN" w:bidi="th-TH"/>
              </w:rPr>
              <w:t>11</w:t>
            </w:r>
          </w:p>
        </w:tc>
        <w:tc>
          <w:tcPr>
            <w:tcW w:w="777" w:type="dxa"/>
            <w:shd w:val="clear" w:color="auto" w:fill="auto"/>
          </w:tcPr>
          <w:p w14:paraId="049D719B" w14:textId="77777777" w:rsidR="00BB4C2B" w:rsidRPr="003B3B9F" w:rsidRDefault="00BB4C2B" w:rsidP="00BB4C2B">
            <w:pPr>
              <w:pStyle w:val="Tabletext"/>
              <w:rPr>
                <w:lang w:eastAsia="zh-CN" w:bidi="th-TH"/>
              </w:rPr>
            </w:pPr>
            <w:r w:rsidRPr="003B3B9F">
              <w:rPr>
                <w:lang w:eastAsia="zh-CN" w:bidi="th-TH"/>
              </w:rPr>
              <w:t>493</w:t>
            </w:r>
          </w:p>
        </w:tc>
        <w:tc>
          <w:tcPr>
            <w:tcW w:w="643" w:type="dxa"/>
            <w:shd w:val="clear" w:color="auto" w:fill="auto"/>
          </w:tcPr>
          <w:p w14:paraId="271C09FF" w14:textId="77777777" w:rsidR="00BB4C2B" w:rsidRPr="003B3B9F" w:rsidRDefault="00BB4C2B" w:rsidP="00BB4C2B">
            <w:pPr>
              <w:pStyle w:val="Tabletext"/>
              <w:rPr>
                <w:lang w:eastAsia="zh-CN" w:bidi="th-TH"/>
              </w:rPr>
            </w:pPr>
            <w:r w:rsidRPr="003B3B9F">
              <w:rPr>
                <w:lang w:eastAsia="zh-CN" w:bidi="th-TH"/>
              </w:rPr>
              <w:t>1</w:t>
            </w:r>
          </w:p>
        </w:tc>
        <w:tc>
          <w:tcPr>
            <w:tcW w:w="883" w:type="dxa"/>
            <w:shd w:val="clear" w:color="auto" w:fill="auto"/>
          </w:tcPr>
          <w:p w14:paraId="79B8486F" w14:textId="77777777" w:rsidR="00BB4C2B" w:rsidRPr="00B4531A" w:rsidRDefault="00BB4C2B" w:rsidP="00BB4C2B">
            <w:pPr>
              <w:pStyle w:val="Tabletext"/>
              <w:rPr>
                <w:b/>
                <w:lang w:eastAsia="zh-CN" w:bidi="th-TH"/>
              </w:rPr>
            </w:pPr>
            <w:r w:rsidRPr="00B4531A">
              <w:rPr>
                <w:b/>
                <w:lang w:eastAsia="zh-CN" w:bidi="th-TH"/>
              </w:rPr>
              <w:t>505</w:t>
            </w:r>
          </w:p>
        </w:tc>
      </w:tr>
      <w:tr w:rsidR="00B4531A" w:rsidRPr="003B3B9F" w14:paraId="1AA4208B" w14:textId="77777777" w:rsidTr="00B4531A">
        <w:tc>
          <w:tcPr>
            <w:tcW w:w="3016" w:type="dxa"/>
            <w:shd w:val="clear" w:color="auto" w:fill="auto"/>
          </w:tcPr>
          <w:p w14:paraId="32D4C2B0" w14:textId="77777777" w:rsidR="00BB4C2B" w:rsidRPr="003B3B9F" w:rsidRDefault="00BB4C2B" w:rsidP="00BB4C2B">
            <w:pPr>
              <w:pStyle w:val="Tabletext"/>
              <w:rPr>
                <w:lang w:eastAsia="zh-CN" w:bidi="th-TH"/>
              </w:rPr>
            </w:pPr>
            <w:r w:rsidRPr="003B3B9F">
              <w:t>goldfish</w:t>
            </w:r>
          </w:p>
        </w:tc>
        <w:tc>
          <w:tcPr>
            <w:tcW w:w="696" w:type="dxa"/>
            <w:shd w:val="clear" w:color="auto" w:fill="auto"/>
          </w:tcPr>
          <w:p w14:paraId="273DB3B4" w14:textId="77777777" w:rsidR="00BB4C2B" w:rsidRPr="003B3B9F" w:rsidRDefault="00BB4C2B" w:rsidP="00BB4C2B">
            <w:pPr>
              <w:pStyle w:val="Tabletext"/>
              <w:rPr>
                <w:lang w:eastAsia="zh-CN" w:bidi="th-TH"/>
              </w:rPr>
            </w:pPr>
            <w:r w:rsidRPr="003B3B9F">
              <w:rPr>
                <w:lang w:eastAsia="zh-CN" w:bidi="th-TH"/>
              </w:rPr>
              <w:t>11</w:t>
            </w:r>
          </w:p>
        </w:tc>
        <w:tc>
          <w:tcPr>
            <w:tcW w:w="777" w:type="dxa"/>
            <w:shd w:val="clear" w:color="auto" w:fill="auto"/>
          </w:tcPr>
          <w:p w14:paraId="0523CB19" w14:textId="77777777" w:rsidR="00BB4C2B" w:rsidRPr="003B3B9F" w:rsidRDefault="00BB4C2B" w:rsidP="00BB4C2B">
            <w:pPr>
              <w:pStyle w:val="Tabletext"/>
              <w:rPr>
                <w:lang w:eastAsia="zh-CN" w:bidi="th-TH"/>
              </w:rPr>
            </w:pPr>
          </w:p>
        </w:tc>
        <w:tc>
          <w:tcPr>
            <w:tcW w:w="643" w:type="dxa"/>
            <w:shd w:val="clear" w:color="auto" w:fill="auto"/>
          </w:tcPr>
          <w:p w14:paraId="4933353B" w14:textId="77777777" w:rsidR="00BB4C2B" w:rsidRPr="003B3B9F" w:rsidRDefault="00BB4C2B" w:rsidP="00BB4C2B">
            <w:pPr>
              <w:pStyle w:val="Tabletext"/>
              <w:rPr>
                <w:lang w:eastAsia="zh-CN" w:bidi="th-TH"/>
              </w:rPr>
            </w:pPr>
          </w:p>
        </w:tc>
        <w:tc>
          <w:tcPr>
            <w:tcW w:w="883" w:type="dxa"/>
            <w:shd w:val="clear" w:color="auto" w:fill="auto"/>
          </w:tcPr>
          <w:p w14:paraId="4C8DE649" w14:textId="77777777" w:rsidR="00BB4C2B" w:rsidRPr="00B4531A" w:rsidRDefault="00BB4C2B" w:rsidP="00BB4C2B">
            <w:pPr>
              <w:pStyle w:val="Tabletext"/>
              <w:rPr>
                <w:b/>
                <w:lang w:eastAsia="zh-CN" w:bidi="th-TH"/>
              </w:rPr>
            </w:pPr>
            <w:r w:rsidRPr="00B4531A">
              <w:rPr>
                <w:b/>
                <w:lang w:eastAsia="zh-CN" w:bidi="th-TH"/>
              </w:rPr>
              <w:t>11</w:t>
            </w:r>
          </w:p>
        </w:tc>
        <w:tc>
          <w:tcPr>
            <w:tcW w:w="696" w:type="dxa"/>
            <w:shd w:val="clear" w:color="auto" w:fill="auto"/>
          </w:tcPr>
          <w:p w14:paraId="7AC84DCA" w14:textId="77777777" w:rsidR="00BB4C2B" w:rsidRPr="003B3B9F" w:rsidRDefault="00BB4C2B" w:rsidP="00BB4C2B">
            <w:pPr>
              <w:pStyle w:val="Tabletext"/>
              <w:rPr>
                <w:lang w:eastAsia="zh-CN" w:bidi="th-TH"/>
              </w:rPr>
            </w:pPr>
            <w:r w:rsidRPr="003B3B9F">
              <w:rPr>
                <w:lang w:eastAsia="zh-CN" w:bidi="th-TH"/>
              </w:rPr>
              <w:t>3</w:t>
            </w:r>
          </w:p>
        </w:tc>
        <w:tc>
          <w:tcPr>
            <w:tcW w:w="777" w:type="dxa"/>
            <w:shd w:val="clear" w:color="auto" w:fill="auto"/>
          </w:tcPr>
          <w:p w14:paraId="715D4553" w14:textId="77777777" w:rsidR="00BB4C2B" w:rsidRPr="003B3B9F" w:rsidRDefault="00BB4C2B" w:rsidP="00BB4C2B">
            <w:pPr>
              <w:pStyle w:val="Tabletext"/>
              <w:rPr>
                <w:lang w:eastAsia="zh-CN" w:bidi="th-TH"/>
              </w:rPr>
            </w:pPr>
          </w:p>
        </w:tc>
        <w:tc>
          <w:tcPr>
            <w:tcW w:w="643" w:type="dxa"/>
            <w:shd w:val="clear" w:color="auto" w:fill="auto"/>
          </w:tcPr>
          <w:p w14:paraId="2239869A" w14:textId="77777777" w:rsidR="00BB4C2B" w:rsidRPr="003B3B9F" w:rsidRDefault="00BB4C2B" w:rsidP="00BB4C2B">
            <w:pPr>
              <w:pStyle w:val="Tabletext"/>
              <w:rPr>
                <w:lang w:eastAsia="zh-CN" w:bidi="th-TH"/>
              </w:rPr>
            </w:pPr>
          </w:p>
        </w:tc>
        <w:tc>
          <w:tcPr>
            <w:tcW w:w="883" w:type="dxa"/>
            <w:shd w:val="clear" w:color="auto" w:fill="auto"/>
          </w:tcPr>
          <w:p w14:paraId="13ED88C1" w14:textId="77777777" w:rsidR="00BB4C2B" w:rsidRPr="00B4531A" w:rsidRDefault="00BB4C2B" w:rsidP="00BB4C2B">
            <w:pPr>
              <w:pStyle w:val="Tabletext"/>
              <w:rPr>
                <w:b/>
                <w:lang w:eastAsia="zh-CN" w:bidi="th-TH"/>
              </w:rPr>
            </w:pPr>
            <w:r w:rsidRPr="00B4531A">
              <w:rPr>
                <w:b/>
                <w:lang w:eastAsia="zh-CN" w:bidi="th-TH"/>
              </w:rPr>
              <w:t>3</w:t>
            </w:r>
          </w:p>
        </w:tc>
      </w:tr>
    </w:tbl>
    <w:p w14:paraId="25813277" w14:textId="77777777" w:rsidR="00BB4C2B" w:rsidRPr="00494808" w:rsidRDefault="00BB4C2B" w:rsidP="00BB4C2B">
      <w:pPr>
        <w:rPr>
          <w:rFonts w:ascii="Times New Roman" w:hAnsi="Times New Roman"/>
          <w:lang w:eastAsia="zh-CN" w:bidi="th-TH"/>
        </w:rPr>
      </w:pPr>
    </w:p>
    <w:p w14:paraId="6879BB05" w14:textId="77777777" w:rsidR="00BB4C2B" w:rsidRPr="00494808" w:rsidRDefault="00BB4C2B" w:rsidP="00BB4C2B">
      <w:pPr>
        <w:rPr>
          <w:rFonts w:ascii="Times New Roman" w:hAnsi="Times New Roman"/>
          <w:lang w:eastAsia="zh-CN" w:bidi="th-TH"/>
        </w:rPr>
      </w:pPr>
    </w:p>
    <w:p w14:paraId="2108AD13" w14:textId="77777777" w:rsidR="00BB4C2B" w:rsidRPr="00494808" w:rsidRDefault="00BB4C2B" w:rsidP="00BB4C2B">
      <w:pPr>
        <w:rPr>
          <w:rFonts w:ascii="Times New Roman" w:hAnsi="Times New Roman"/>
          <w:lang w:eastAsia="zh-CN" w:bidi="th-TH"/>
        </w:rPr>
      </w:pPr>
    </w:p>
    <w:p w14:paraId="64E467D9" w14:textId="77777777" w:rsidR="00BB4C2B" w:rsidRPr="00494808" w:rsidRDefault="00BB4C2B" w:rsidP="00BB4C2B">
      <w:pPr>
        <w:rPr>
          <w:rFonts w:ascii="Times New Roman" w:hAnsi="Times New Roman"/>
          <w:lang w:eastAsia="zh-CN" w:bidi="th-TH"/>
        </w:rPr>
      </w:pPr>
    </w:p>
    <w:p w14:paraId="2970E7A5" w14:textId="77777777" w:rsidR="00BB4C2B" w:rsidRPr="00494808" w:rsidRDefault="00BB4C2B" w:rsidP="00BB4C2B">
      <w:pPr>
        <w:rPr>
          <w:rFonts w:ascii="Times New Roman" w:hAnsi="Times New Roman"/>
          <w:lang w:eastAsia="zh-CN" w:bidi="th-TH"/>
        </w:rPr>
      </w:pPr>
    </w:p>
    <w:p w14:paraId="6B73696C" w14:textId="77777777" w:rsidR="00BB4C2B" w:rsidRPr="00494808" w:rsidRDefault="00BB4C2B" w:rsidP="00BB4C2B">
      <w:pPr>
        <w:rPr>
          <w:rFonts w:ascii="Times New Roman" w:hAnsi="Times New Roman"/>
          <w:lang w:eastAsia="zh-CN" w:bidi="th-TH"/>
        </w:rPr>
      </w:pPr>
    </w:p>
    <w:p w14:paraId="45A05530" w14:textId="77777777" w:rsidR="00BB4C2B" w:rsidRPr="00494808" w:rsidRDefault="00BB4C2B" w:rsidP="00BB4C2B">
      <w:pPr>
        <w:rPr>
          <w:rFonts w:ascii="Times New Roman" w:hAnsi="Times New Roman"/>
          <w:lang w:eastAsia="zh-CN" w:bidi="th-TH"/>
        </w:rPr>
      </w:pPr>
    </w:p>
    <w:p w14:paraId="32F0DD24" w14:textId="77777777" w:rsidR="00BB4C2B" w:rsidRPr="00494808" w:rsidRDefault="00BB4C2B" w:rsidP="00BB4C2B">
      <w:pPr>
        <w:rPr>
          <w:rFonts w:ascii="Times New Roman" w:hAnsi="Times New Roman"/>
          <w:lang w:eastAsia="zh-CN" w:bidi="th-TH"/>
        </w:rPr>
      </w:pPr>
    </w:p>
    <w:p w14:paraId="5D608B96" w14:textId="56B8A51A" w:rsidR="00BB4C2B" w:rsidRPr="00494808" w:rsidRDefault="00A32417" w:rsidP="00BB4C2B">
      <w:pPr>
        <w:rPr>
          <w:rFonts w:ascii="Times New Roman" w:hAnsi="Times New Roman"/>
          <w:lang w:eastAsia="zh-CN" w:bidi="th-TH"/>
        </w:rPr>
      </w:pPr>
      <w:r>
        <w:rPr>
          <w:rFonts w:ascii="Times New Roman" w:hAnsi="Times New Roman"/>
          <w:noProof/>
        </w:rPr>
        <w:drawing>
          <wp:inline distT="0" distB="0" distL="0" distR="0" wp14:anchorId="1D97DCDA" wp14:editId="132A3ED1">
            <wp:extent cx="5734050" cy="6324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734050" cy="6324600"/>
                    </a:xfrm>
                    <a:prstGeom prst="rect">
                      <a:avLst/>
                    </a:prstGeom>
                    <a:noFill/>
                    <a:ln>
                      <a:noFill/>
                    </a:ln>
                  </pic:spPr>
                </pic:pic>
              </a:graphicData>
            </a:graphic>
          </wp:inline>
        </w:drawing>
      </w:r>
    </w:p>
    <w:p w14:paraId="5BD7EDB4" w14:textId="77777777" w:rsidR="00BB4C2B" w:rsidRPr="003B3B9F" w:rsidRDefault="00BB4C2B" w:rsidP="00BB4C2B">
      <w:pPr>
        <w:pStyle w:val="Tabletext"/>
        <w:rPr>
          <w:lang w:eastAsia="zh-CN"/>
        </w:rPr>
      </w:pPr>
      <w:bookmarkStart w:id="1009" w:name="_Ref460412098"/>
      <w:bookmarkStart w:id="1010" w:name="_Toc460853246"/>
      <w:bookmarkStart w:id="1011" w:name="_Toc473907396"/>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12</w:t>
      </w:r>
      <w:r w:rsidR="00561A34">
        <w:rPr>
          <w:noProof/>
        </w:rPr>
        <w:fldChar w:fldCharType="end"/>
      </w:r>
      <w:bookmarkEnd w:id="1009"/>
      <w:r>
        <w:t xml:space="preserve"> </w:t>
      </w:r>
      <w:r w:rsidRPr="003B3B9F">
        <w:rPr>
          <w:lang w:eastAsia="zh-CN"/>
        </w:rPr>
        <w:t>Length-frequency comparison between 2015 and 2016 of the four most abundant small-bodied fish species captured during Category 1 fish community sampling in the Murrumbidgee River. The dashed line indicates approximate size at sexual maturity.</w:t>
      </w:r>
      <w:bookmarkEnd w:id="1010"/>
      <w:bookmarkEnd w:id="1011"/>
    </w:p>
    <w:p w14:paraId="05C70808" w14:textId="77777777" w:rsidR="00BB4C2B" w:rsidRPr="00494808" w:rsidRDefault="00BB4C2B" w:rsidP="00BB4C2B">
      <w:pPr>
        <w:rPr>
          <w:rFonts w:ascii="Times New Roman" w:hAnsi="Times New Roman"/>
          <w:lang w:eastAsia="zh-CN" w:bidi="th-TH"/>
        </w:rPr>
      </w:pPr>
    </w:p>
    <w:p w14:paraId="3F8BD520" w14:textId="77777777" w:rsidR="00BB4C2B" w:rsidRPr="00494808" w:rsidRDefault="00BB4C2B" w:rsidP="00BB4C2B">
      <w:pPr>
        <w:rPr>
          <w:rFonts w:ascii="Times New Roman" w:hAnsi="Times New Roman"/>
          <w:lang w:eastAsia="zh-CN" w:bidi="th-TH"/>
        </w:rPr>
      </w:pPr>
    </w:p>
    <w:p w14:paraId="727C0BA2" w14:textId="77777777" w:rsidR="00BB4C2B" w:rsidRPr="00494808" w:rsidRDefault="00BB4C2B" w:rsidP="00BB4C2B">
      <w:pPr>
        <w:rPr>
          <w:rFonts w:ascii="Times New Roman" w:hAnsi="Times New Roman"/>
          <w:lang w:eastAsia="zh-CN" w:bidi="th-TH"/>
        </w:rPr>
      </w:pPr>
    </w:p>
    <w:p w14:paraId="1BD72BFB" w14:textId="77777777" w:rsidR="00BB4C2B" w:rsidRPr="00494808" w:rsidRDefault="00BB4C2B" w:rsidP="00BB4C2B">
      <w:pPr>
        <w:rPr>
          <w:rFonts w:ascii="Times New Roman" w:hAnsi="Times New Roman"/>
          <w:lang w:eastAsia="zh-CN" w:bidi="th-TH"/>
        </w:rPr>
      </w:pPr>
    </w:p>
    <w:p w14:paraId="28BF05D7" w14:textId="64606D64" w:rsidR="00BB4C2B" w:rsidRPr="00494808" w:rsidRDefault="00A32417" w:rsidP="00BB4C2B">
      <w:pPr>
        <w:rPr>
          <w:rFonts w:ascii="Times New Roman" w:hAnsi="Times New Roman"/>
          <w:lang w:eastAsia="zh-CN" w:bidi="th-TH"/>
        </w:rPr>
      </w:pPr>
      <w:r>
        <w:rPr>
          <w:rFonts w:ascii="Times New Roman" w:hAnsi="Times New Roman"/>
          <w:noProof/>
        </w:rPr>
        <w:drawing>
          <wp:inline distT="0" distB="0" distL="0" distR="0" wp14:anchorId="66004D97" wp14:editId="4125DB72">
            <wp:extent cx="5734050" cy="63531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734050" cy="6353175"/>
                    </a:xfrm>
                    <a:prstGeom prst="rect">
                      <a:avLst/>
                    </a:prstGeom>
                    <a:noFill/>
                    <a:ln>
                      <a:noFill/>
                    </a:ln>
                  </pic:spPr>
                </pic:pic>
              </a:graphicData>
            </a:graphic>
          </wp:inline>
        </w:drawing>
      </w:r>
    </w:p>
    <w:p w14:paraId="434FD1C9" w14:textId="77777777" w:rsidR="00BB4C2B" w:rsidRPr="003B3B9F" w:rsidRDefault="00BB4C2B" w:rsidP="00BB4C2B">
      <w:pPr>
        <w:pStyle w:val="Tabletext"/>
        <w:rPr>
          <w:lang w:eastAsia="zh-CN"/>
        </w:rPr>
      </w:pPr>
      <w:bookmarkStart w:id="1012" w:name="_Ref460412105"/>
      <w:bookmarkStart w:id="1013" w:name="_Toc460853247"/>
      <w:bookmarkStart w:id="1014" w:name="_Toc473907397"/>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13</w:t>
      </w:r>
      <w:r w:rsidR="00561A34">
        <w:rPr>
          <w:noProof/>
        </w:rPr>
        <w:fldChar w:fldCharType="end"/>
      </w:r>
      <w:bookmarkEnd w:id="1012"/>
      <w:r w:rsidRPr="003B3B9F">
        <w:rPr>
          <w:lang w:eastAsia="zh-CN"/>
        </w:rPr>
        <w:t xml:space="preserve"> Length-frequency comparison between 2015 and 2016 of the four most abundant medium-large bodied fish species captured during Category 1 fish community sampling in the Murrumbidgee River. The dashed line indicates approximate size at one-year of age.</w:t>
      </w:r>
      <w:bookmarkEnd w:id="1013"/>
      <w:bookmarkEnd w:id="1014"/>
    </w:p>
    <w:p w14:paraId="682FED33" w14:textId="77777777" w:rsidR="00BB4C2B" w:rsidRPr="00494808" w:rsidRDefault="00BB4C2B" w:rsidP="00BB4C2B">
      <w:pPr>
        <w:rPr>
          <w:rFonts w:ascii="Times New Roman" w:hAnsi="Times New Roman"/>
          <w:lang w:bidi="th-TH"/>
        </w:rPr>
      </w:pPr>
    </w:p>
    <w:p w14:paraId="11ABADEC" w14:textId="77777777" w:rsidR="00BB4C2B" w:rsidRPr="00494808" w:rsidRDefault="00BB4C2B" w:rsidP="00BB4C2B">
      <w:pPr>
        <w:pStyle w:val="BodyText10"/>
        <w:rPr>
          <w:rFonts w:ascii="Times New Roman" w:hAnsi="Times New Roman" w:cs="Times New Roman"/>
        </w:rPr>
      </w:pPr>
    </w:p>
    <w:p w14:paraId="023BFBE6" w14:textId="77777777" w:rsidR="00BB4C2B" w:rsidRPr="00494808" w:rsidRDefault="00BB4C2B" w:rsidP="00BB4C2B">
      <w:pPr>
        <w:pStyle w:val="BodyText10"/>
        <w:rPr>
          <w:rFonts w:ascii="Times New Roman" w:hAnsi="Times New Roman" w:cs="Times New Roman"/>
        </w:rPr>
      </w:pPr>
    </w:p>
    <w:p w14:paraId="523B4CC4" w14:textId="77777777" w:rsidR="00BB4C2B" w:rsidRDefault="00BB4C2B" w:rsidP="00BB4C2B">
      <w:pPr>
        <w:pStyle w:val="BodyText10"/>
        <w:rPr>
          <w:rFonts w:ascii="Times New Roman" w:hAnsi="Times New Roman" w:cs="Times New Roman"/>
        </w:rPr>
      </w:pPr>
    </w:p>
    <w:p w14:paraId="47FCED79" w14:textId="77777777" w:rsidR="00BB4C2B" w:rsidRPr="00494808" w:rsidRDefault="00BB4C2B" w:rsidP="00BB4C2B">
      <w:pPr>
        <w:pStyle w:val="BodyText10"/>
        <w:rPr>
          <w:rFonts w:ascii="Times New Roman" w:hAnsi="Times New Roman" w:cs="Times New Roman"/>
        </w:rPr>
      </w:pPr>
    </w:p>
    <w:p w14:paraId="4D2F0583" w14:textId="77777777" w:rsidR="00BB4C2B" w:rsidRPr="003B3B9F" w:rsidRDefault="00BB4C2B" w:rsidP="00BB4C2B">
      <w:pPr>
        <w:pStyle w:val="Heading3"/>
      </w:pPr>
      <w:bookmarkStart w:id="1015" w:name="_Toc460839481"/>
      <w:bookmarkStart w:id="1016" w:name="_Toc460839757"/>
      <w:bookmarkStart w:id="1017" w:name="_Toc460839904"/>
      <w:bookmarkStart w:id="1018" w:name="_Toc460840026"/>
      <w:bookmarkStart w:id="1019" w:name="_Toc460840390"/>
      <w:bookmarkStart w:id="1020" w:name="_Toc460843760"/>
      <w:bookmarkStart w:id="1021" w:name="_Toc460851533"/>
      <w:bookmarkStart w:id="1022" w:name="_Toc460934843"/>
      <w:bookmarkStart w:id="1023" w:name="_Toc471725735"/>
      <w:bookmarkStart w:id="1024" w:name="_Toc473907113"/>
      <w:r w:rsidRPr="003B3B9F">
        <w:t>Discussion</w:t>
      </w:r>
      <w:bookmarkEnd w:id="1015"/>
      <w:bookmarkEnd w:id="1016"/>
      <w:bookmarkEnd w:id="1017"/>
      <w:bookmarkEnd w:id="1018"/>
      <w:bookmarkEnd w:id="1019"/>
      <w:bookmarkEnd w:id="1020"/>
      <w:bookmarkEnd w:id="1021"/>
      <w:bookmarkEnd w:id="1022"/>
      <w:bookmarkEnd w:id="1023"/>
      <w:bookmarkEnd w:id="1024"/>
    </w:p>
    <w:p w14:paraId="1FF3422A" w14:textId="77777777" w:rsidR="00BB4C2B" w:rsidRPr="0033008F" w:rsidRDefault="00BB4C2B" w:rsidP="00BB4C2B">
      <w:pPr>
        <w:pStyle w:val="Question"/>
        <w:rPr>
          <w:i/>
        </w:rPr>
      </w:pPr>
      <w:r w:rsidRPr="0033008F">
        <w:rPr>
          <w:i/>
        </w:rPr>
        <w:t>What did Commonwealth environmental water contribute to native fish reproduction?</w:t>
      </w:r>
    </w:p>
    <w:p w14:paraId="523E1B5A" w14:textId="77777777" w:rsidR="00BB4C2B" w:rsidRPr="00162E58" w:rsidRDefault="00BB4C2B" w:rsidP="00BB4C2B">
      <w:pPr>
        <w:pStyle w:val="BodyTextCEWO"/>
        <w:rPr>
          <w:i/>
          <w:lang w:val="en-GB"/>
        </w:rPr>
      </w:pPr>
      <w:r w:rsidRPr="00162E58">
        <w:rPr>
          <w:lang w:val="en-GB"/>
        </w:rPr>
        <w:t>Commonwealth environmental water was delivered to Yanco Creek as well as wetlands through the Redbank, Nimmie-</w:t>
      </w:r>
      <w:r>
        <w:rPr>
          <w:lang w:val="en-GB"/>
        </w:rPr>
        <w:t>Caira</w:t>
      </w:r>
      <w:r w:rsidRPr="00162E58">
        <w:rPr>
          <w:lang w:val="en-GB"/>
        </w:rPr>
        <w:t xml:space="preserve"> and mid-Murrumbidgee regions targeting a range of expected ecosystem outcomes. Whilst Commonwealth environmental water was not directly targeted at in-channel watering outcomes, the transfer of water to floodplain habitats impacted in-channel hydrology and we predicted that in-channel freshes resulting from water transfers would promote spawning in golden perch and silver perch. We also predicted that any flows including base-flows and larger events would enable spawning in non-flow-cued spawning species. </w:t>
      </w:r>
    </w:p>
    <w:p w14:paraId="33AC1A39" w14:textId="77777777" w:rsidR="00BB4C2B" w:rsidRPr="00925650" w:rsidRDefault="00BB4C2B" w:rsidP="00BB4C2B">
      <w:pPr>
        <w:pStyle w:val="BodyTextCEWO"/>
      </w:pPr>
      <w:r w:rsidRPr="00925650">
        <w:t xml:space="preserve">Delivery of Commonwealth environmental water coincided with spawning in at least nine native species of fish across the two hydrological zones. River blackfish and un-specked hardyhead were the only previously encountered native species not captured as eggs or larvae, although both are relatively uncommon in the selected area. The timing of egg and larvae capture was generally consistent with observations from 2014-15 and is also consistent with our understanding of the life-history requirements of the species encountered. The abundance of larvae was not </w:t>
      </w:r>
      <w:r>
        <w:t xml:space="preserve">significantly </w:t>
      </w:r>
      <w:r w:rsidRPr="00925650">
        <w:t xml:space="preserve">different between years, although </w:t>
      </w:r>
      <w:r>
        <w:t xml:space="preserve">significant </w:t>
      </w:r>
      <w:r w:rsidRPr="00925650">
        <w:t>difference between hydrological zones were evident in both years and these differences were drive</w:t>
      </w:r>
      <w:r>
        <w:t>n</w:t>
      </w:r>
      <w:r w:rsidRPr="00925650">
        <w:t xml:space="preserve"> by a higher abundance of Australian smelt, carp gudgeon and cod species in the Carrathool zone. Trout cod and common carp larvae are likely under-represented by the current temporal design of the sampling program, as both species generally spawn at cooler water temperatures prior to field sampling in October. Similarly, a number of species have a protracted spawning window </w:t>
      </w:r>
      <w:r>
        <w:t xml:space="preserve">(e.g. carp gudgeon, unspecked hardyhead) </w:t>
      </w:r>
      <w:r w:rsidRPr="00925650">
        <w:t>and are likely to continue spawn</w:t>
      </w:r>
      <w:r>
        <w:t>ing into late summer and early a</w:t>
      </w:r>
      <w:r w:rsidRPr="00925650">
        <w:t>utumn and thus are likely underrepresented.</w:t>
      </w:r>
    </w:p>
    <w:p w14:paraId="6C76BDF8" w14:textId="77777777" w:rsidR="00BB4C2B" w:rsidRPr="00925650" w:rsidRDefault="00BB4C2B" w:rsidP="00BB4C2B">
      <w:pPr>
        <w:pStyle w:val="BodyTextCEWO"/>
      </w:pPr>
      <w:r w:rsidRPr="00925650">
        <w:t xml:space="preserve">We predicted that in-channel freshes would promote spawning in golden perch and silver perch. Model predictions based on two years of monitoring in the Murrumbidgee selected area indicate an increasing probability of silver perch spawning with increasing river levels. This result is consistent with the recent findings of </w:t>
      </w:r>
      <w:r>
        <w:rPr>
          <w:noProof/>
        </w:rPr>
        <w:t>King, Gwinn et al. (2015)</w:t>
      </w:r>
      <w:r w:rsidRPr="00925650">
        <w:t xml:space="preserve"> whereby silver perch spawning intensity increased with increasing discharge in the Murray River. In contrast, the best hydrological predictor of golden perch spawning was a 10-day cumulative river level, and model predictions indicated a weak negative association with the probability of golden perch spawning. This finding contradicts recent evidence from </w:t>
      </w:r>
      <w:r>
        <w:rPr>
          <w:noProof/>
        </w:rPr>
        <w:t>King, Gwinn et al. (2015)</w:t>
      </w:r>
      <w:r w:rsidRPr="00925650">
        <w:t xml:space="preserve"> although it is worthwhile noting that spawning in both species has occurred independently of any discernible river level rise and at stable bankfull summer irrigation flows in the Murray River (e.g. </w:t>
      </w:r>
      <w:r>
        <w:rPr>
          <w:noProof/>
        </w:rPr>
        <w:t>Gilligan and Schiller 2003, King, Crook et al. 2005, Koster, Dawson et al. 2014)</w:t>
      </w:r>
      <w:r>
        <w:t xml:space="preserve">. </w:t>
      </w:r>
      <w:r w:rsidRPr="00925650">
        <w:t xml:space="preserve">Further, the data input for the current models reflect only the small period of time for which sampling </w:t>
      </w:r>
      <w:r>
        <w:t>has been</w:t>
      </w:r>
      <w:r w:rsidRPr="00925650">
        <w:t xml:space="preserve"> undertaken and the associated abiotic conditions during that time. The evidence presented to date does not refute a spawning response of golden perch to in-channel freshes. Rather, the concept of river level rises per se as a flow-cued spawning trigger may be too prescriptive. For example, the broad definition of in-channel freshes is generally met all summer in the Murrumbidgee and mid-Murray rivers as a result of irrigation releases. Therefore the appropriate hydraulic conditions may be present for a protracted period rather than a defined, discrete event such as a rise. In the absence of these high irrigation flows, it may be that a delivered ‘rise’ is required to meet the threshold requirement of appropriate in-channel hydraulics (i.e. in-channel freshes). Further, golden perch have been observed to exhibit substantial flexibility in both spawning and recruitment responses (e.g. </w:t>
      </w:r>
      <w:r>
        <w:rPr>
          <w:noProof/>
        </w:rPr>
        <w:t>(Mallen-Cooper and Stuart 2003 , Balcombe, Arthington et al. 2006, Balcombe, Arthington et al. 2006)</w:t>
      </w:r>
      <w:r w:rsidRPr="00925650">
        <w:t xml:space="preserve">). We anticipate that the continued monitoring of flow-cued spawning responses will strengthen the predictive relationships within the Murrumbidgee </w:t>
      </w:r>
      <w:r>
        <w:t>S</w:t>
      </w:r>
      <w:r w:rsidRPr="00925650">
        <w:t xml:space="preserve">elected </w:t>
      </w:r>
      <w:r>
        <w:t>A</w:t>
      </w:r>
      <w:r w:rsidRPr="00925650">
        <w:t>rea and facilitate transferable information to other un-monitored sections of the Murrumbidgee River.</w:t>
      </w:r>
    </w:p>
    <w:p w14:paraId="2262B4F4" w14:textId="77777777" w:rsidR="00BB4C2B" w:rsidRPr="00925650" w:rsidRDefault="00BB4C2B" w:rsidP="00BB4C2B">
      <w:pPr>
        <w:pStyle w:val="BodyTextCEWO"/>
      </w:pPr>
      <w:r w:rsidRPr="00925650">
        <w:t xml:space="preserve">For the second continuous year we did not capture any juvenile golden perch within the selected area during annual community sampling in March. One juvenile silver perch was captured within the selected area in 2015, although none were captured in 2016. While stocking of golden perch does occur within the region, recent evidence suggests that stocking only contributes 14% to golden perch populations </w:t>
      </w:r>
      <w:r>
        <w:rPr>
          <w:noProof/>
        </w:rPr>
        <w:t>(Forbes, Watts et al. 2015)</w:t>
      </w:r>
      <w:r w:rsidRPr="00925650">
        <w:t>. Further, stocking of silver perch does not occur within the Murrumbidgee River. We can therefore assume that the adult population contributing to spawning in both species is comprised of wild adults that presumably were spawned and recruited locally given the number of impassable barriers within the system. Subsequently, recruitment must therefore be occurring within the Murrumbidgee River to support adult populations of both species, although the drivers of recruitment, as well as key locations supporting juveniles, remain unknown and represent an important knowledge gap that requires further investigation.</w:t>
      </w:r>
    </w:p>
    <w:p w14:paraId="3FC4B0CF" w14:textId="77777777" w:rsidR="00BB4C2B" w:rsidRPr="00D57CD1" w:rsidRDefault="00BB4C2B" w:rsidP="00BB4C2B">
      <w:pPr>
        <w:rPr>
          <w:lang w:bidi="th-TH"/>
        </w:rPr>
      </w:pPr>
    </w:p>
    <w:p w14:paraId="77BFC991" w14:textId="77777777" w:rsidR="00BB4C2B" w:rsidRDefault="00BB4C2B" w:rsidP="00BB4C2B">
      <w:pPr>
        <w:pStyle w:val="BodyText"/>
        <w:rPr>
          <w:lang w:eastAsia="zh-CN" w:bidi="th-TH"/>
        </w:rPr>
      </w:pPr>
    </w:p>
    <w:p w14:paraId="13A4ADC0" w14:textId="77777777" w:rsidR="00BB4C2B" w:rsidRDefault="00BB4C2B">
      <w:pPr>
        <w:spacing w:after="0" w:line="240" w:lineRule="auto"/>
        <w:jc w:val="left"/>
        <w:rPr>
          <w:rFonts w:ascii="Arial" w:eastAsia="Times New Roman" w:hAnsi="Arial"/>
          <w:sz w:val="20"/>
          <w:lang w:eastAsia="zh-CN" w:bidi="th-TH"/>
        </w:rPr>
      </w:pPr>
      <w:r>
        <w:rPr>
          <w:lang w:eastAsia="zh-CN" w:bidi="th-TH"/>
        </w:rPr>
        <w:br w:type="page"/>
      </w:r>
    </w:p>
    <w:p w14:paraId="2FAA4BC9" w14:textId="77777777" w:rsidR="00BB4C2B" w:rsidRDefault="00BB4C2B" w:rsidP="00BB4C2B">
      <w:pPr>
        <w:pStyle w:val="Heading2"/>
        <w:numPr>
          <w:ilvl w:val="1"/>
          <w:numId w:val="4"/>
        </w:numPr>
      </w:pPr>
      <w:bookmarkStart w:id="1025" w:name="_Toc460839483"/>
      <w:bookmarkStart w:id="1026" w:name="_Toc460839759"/>
      <w:bookmarkStart w:id="1027" w:name="_Toc460839906"/>
      <w:bookmarkStart w:id="1028" w:name="_Toc460840028"/>
      <w:bookmarkStart w:id="1029" w:name="_Toc460840392"/>
      <w:bookmarkStart w:id="1030" w:name="_Toc460843762"/>
      <w:bookmarkStart w:id="1031" w:name="_Toc460851534"/>
      <w:bookmarkStart w:id="1032" w:name="_Toc460934844"/>
      <w:bookmarkStart w:id="1033" w:name="_Toc471725736"/>
      <w:bookmarkStart w:id="1034" w:name="_Toc473907114"/>
      <w:r>
        <w:t>Wetland hydrology</w:t>
      </w:r>
      <w:bookmarkEnd w:id="1025"/>
      <w:bookmarkEnd w:id="1026"/>
      <w:bookmarkEnd w:id="1027"/>
      <w:bookmarkEnd w:id="1028"/>
      <w:bookmarkEnd w:id="1029"/>
      <w:bookmarkEnd w:id="1030"/>
      <w:bookmarkEnd w:id="1031"/>
      <w:bookmarkEnd w:id="1032"/>
      <w:bookmarkEnd w:id="1033"/>
      <w:bookmarkEnd w:id="1034"/>
    </w:p>
    <w:p w14:paraId="332A17DE" w14:textId="77777777" w:rsidR="00BB4C2B" w:rsidRPr="00A164ED" w:rsidRDefault="00BB4C2B" w:rsidP="00BB4C2B">
      <w:pPr>
        <w:rPr>
          <w:lang w:bidi="th-TH"/>
        </w:rPr>
      </w:pPr>
      <w:r>
        <w:rPr>
          <w:lang w:bidi="th-TH"/>
        </w:rPr>
        <w:t>Prepared by Rachael Thomas (NSW OEH), Dr Jessica Heath (NSW OEH) and Dr Andrew Hall (CSU)</w:t>
      </w:r>
    </w:p>
    <w:p w14:paraId="70E25BD0" w14:textId="77777777" w:rsidR="00BB4C2B" w:rsidRPr="00F86916" w:rsidRDefault="00BB4C2B" w:rsidP="00BB4C2B">
      <w:pPr>
        <w:pStyle w:val="Heading3"/>
      </w:pPr>
      <w:bookmarkStart w:id="1035" w:name="_Toc460839484"/>
      <w:bookmarkStart w:id="1036" w:name="_Toc460839760"/>
      <w:bookmarkStart w:id="1037" w:name="_Toc460839907"/>
      <w:bookmarkStart w:id="1038" w:name="_Toc460840029"/>
      <w:bookmarkStart w:id="1039" w:name="_Toc460840393"/>
      <w:bookmarkStart w:id="1040" w:name="_Toc460843763"/>
      <w:bookmarkStart w:id="1041" w:name="_Toc460851535"/>
      <w:bookmarkStart w:id="1042" w:name="_Toc460934845"/>
      <w:bookmarkStart w:id="1043" w:name="_Toc471725737"/>
      <w:bookmarkStart w:id="1044" w:name="_Toc473907115"/>
      <w:r w:rsidRPr="00F86916">
        <w:t>Introduction</w:t>
      </w:r>
      <w:bookmarkEnd w:id="1035"/>
      <w:bookmarkEnd w:id="1036"/>
      <w:bookmarkEnd w:id="1037"/>
      <w:bookmarkEnd w:id="1038"/>
      <w:bookmarkEnd w:id="1039"/>
      <w:bookmarkEnd w:id="1040"/>
      <w:bookmarkEnd w:id="1041"/>
      <w:bookmarkEnd w:id="1042"/>
      <w:bookmarkEnd w:id="1043"/>
      <w:bookmarkEnd w:id="1044"/>
    </w:p>
    <w:p w14:paraId="36E9354C" w14:textId="77777777" w:rsidR="00BB4C2B" w:rsidRPr="00F86916" w:rsidRDefault="00BB4C2B" w:rsidP="00BB4C2B">
      <w:pPr>
        <w:pStyle w:val="BodyTextCEWO"/>
        <w:rPr>
          <w:lang w:val="en-GB"/>
        </w:rPr>
      </w:pPr>
      <w:r w:rsidRPr="00F86916">
        <w:rPr>
          <w:lang w:val="en-GB"/>
        </w:rPr>
        <w:t xml:space="preserve">Commonwealth environmental water was delivered to wetlands in the mid-Murrumbidgee, Redbank, and Nimmie-Caira to “inundate wetland and refuge habitats” in the Murrumbidgee catchment. Floodplain wetlands in the Murrumbidgee Selected Area have been identified as being part of the managed floodplain which could be actively managed with water recovered for the environment to improve lateral connectivity </w:t>
      </w:r>
      <w:r>
        <w:rPr>
          <w:noProof/>
          <w:lang w:val="en-GB"/>
        </w:rPr>
        <w:t>(Murray-Darling Basin Authority 2014)</w:t>
      </w:r>
      <w:r w:rsidRPr="00F86916">
        <w:rPr>
          <w:lang w:val="en-GB"/>
        </w:rPr>
        <w:t>.</w:t>
      </w:r>
    </w:p>
    <w:p w14:paraId="2BAE6C78" w14:textId="77777777" w:rsidR="00BB4C2B" w:rsidRPr="00F86916" w:rsidRDefault="00BB4C2B" w:rsidP="00BB4C2B">
      <w:pPr>
        <w:pStyle w:val="BodyTextCEWO"/>
        <w:rPr>
          <w:lang w:val="en-GB"/>
        </w:rPr>
      </w:pPr>
      <w:r w:rsidRPr="00F86916">
        <w:rPr>
          <w:lang w:val="en-GB"/>
        </w:rPr>
        <w:t xml:space="preserve">Flooding is the most influential driver of floodplain wetland ecosystems </w:t>
      </w:r>
      <w:r>
        <w:rPr>
          <w:noProof/>
          <w:lang w:val="en-GB"/>
        </w:rPr>
        <w:t>(Bunn and Arthington 2002)</w:t>
      </w:r>
      <w:r>
        <w:rPr>
          <w:lang w:val="en-GB"/>
        </w:rPr>
        <w:t>.</w:t>
      </w:r>
      <w:r w:rsidRPr="00F86916">
        <w:rPr>
          <w:lang w:val="en-GB"/>
        </w:rPr>
        <w:t xml:space="preserve"> Floodplain wetlands in semi-arid regions are governed by variable flow regimes that produce diverse inundation patterns over large areas and time scales </w:t>
      </w:r>
      <w:r>
        <w:rPr>
          <w:noProof/>
          <w:lang w:val="en-GB"/>
        </w:rPr>
        <w:t>(Thomas, Kingsford et al. 2015)</w:t>
      </w:r>
      <w:r w:rsidRPr="00F86916">
        <w:rPr>
          <w:lang w:val="en-GB"/>
        </w:rPr>
        <w:t>. Aspects of the flood pulse that may have ecological significance include the inundation magnitude (extent), duration, timing, inter-flood dry in</w:t>
      </w:r>
      <w:r>
        <w:rPr>
          <w:lang w:val="en-GB"/>
        </w:rPr>
        <w:t xml:space="preserve">terval and frequency of pulses </w:t>
      </w:r>
      <w:r>
        <w:rPr>
          <w:noProof/>
          <w:lang w:val="en-GB"/>
        </w:rPr>
        <w:t>(Walker and Thoms 1993)</w:t>
      </w:r>
      <w:r>
        <w:rPr>
          <w:lang w:val="en-GB"/>
        </w:rPr>
        <w:t xml:space="preserve">. </w:t>
      </w:r>
      <w:r w:rsidRPr="0084374D">
        <w:rPr>
          <w:lang w:val="en-GB"/>
        </w:rPr>
        <w:t>Inundation extent is a useful indicator of environmental watering outcomes in floodplain wetlands where flooding from river flows varies widely in space and over time</w:t>
      </w:r>
      <w:r>
        <w:rPr>
          <w:lang w:val="en-GB"/>
        </w:rPr>
        <w:t xml:space="preserve"> </w:t>
      </w:r>
      <w:r>
        <w:rPr>
          <w:noProof/>
          <w:lang w:val="en-GB"/>
        </w:rPr>
        <w:t>(Thomas, Kingsford et al. 2015)</w:t>
      </w:r>
      <w:r>
        <w:rPr>
          <w:lang w:val="en-GB"/>
        </w:rPr>
        <w:t>.</w:t>
      </w:r>
      <w:r w:rsidRPr="00F86916">
        <w:rPr>
          <w:lang w:val="en-GB"/>
        </w:rPr>
        <w:t xml:space="preserve"> Extent provides a measure of the inundated area of the floodplain and an inundation map shows where the area is located in the landscape. A time series of inundation maps enables us to measure how long a wetland area has been inundated and how many times it has been inundated. Importantly, inundation is useful in explaining the variability of ecosystem response, particularly in floodplain wetlands that are large, complex mosaics of diverse habitats.</w:t>
      </w:r>
    </w:p>
    <w:p w14:paraId="5D83F27C" w14:textId="77777777" w:rsidR="00BB4C2B" w:rsidRPr="00F86916" w:rsidRDefault="00BB4C2B" w:rsidP="00045BB4">
      <w:pPr>
        <w:pStyle w:val="BodyTextCEWO"/>
        <w:rPr>
          <w:lang w:val="en-GB"/>
        </w:rPr>
      </w:pPr>
      <w:r w:rsidRPr="00F86916">
        <w:rPr>
          <w:lang w:val="en-GB"/>
        </w:rPr>
        <w:t>In 2015-2016, the fourth year since large flows and flooding in 2012, Commonwealth environmental water was delivered to wetlands of the Murrumbidgee Selected Area, (</w:t>
      </w:r>
      <w:r>
        <w:fldChar w:fldCharType="begin"/>
      </w:r>
      <w:r>
        <w:instrText xml:space="preserve"> REF _Ref457739394 \h  \* MERGEFORMAT </w:instrText>
      </w:r>
      <w:r>
        <w:fldChar w:fldCharType="separate"/>
      </w:r>
      <w:r w:rsidRPr="00DA7E7A">
        <w:t xml:space="preserve">Figure </w:t>
      </w:r>
      <w:r w:rsidRPr="00DA7E7A">
        <w:rPr>
          <w:noProof/>
        </w:rPr>
        <w:t>5</w:t>
      </w:r>
      <w:r w:rsidRPr="00DA7E7A">
        <w:rPr>
          <w:noProof/>
        </w:rPr>
        <w:noBreakHyphen/>
        <w:t>14</w:t>
      </w:r>
      <w:r>
        <w:fldChar w:fldCharType="end"/>
      </w:r>
      <w:r w:rsidRPr="00F86916">
        <w:rPr>
          <w:lang w:val="en-GB"/>
        </w:rPr>
        <w:t>). Commonwealth environmental water actions to the Mid-Murrumbidgee and Lowbidgee wetlands occurred during spring to summer. The water action to the Western Lake zone occurred in autumn and a later autumn-winter action targeted wetlands in the Nimmie-Caira zone</w:t>
      </w:r>
      <w:r>
        <w:rPr>
          <w:lang w:val="en-GB"/>
        </w:rPr>
        <w:t>.</w:t>
      </w:r>
      <w:r w:rsidRPr="00F86916">
        <w:rPr>
          <w:lang w:val="en-GB"/>
        </w:rPr>
        <w:t xml:space="preserve"> All water actions had inundation objectives for targeted wetland assets which ranged from increasing inundation extents in core wetland and refuge habitats, maintaining inundation extents to increase periods of inundation duration, minimising inundation of wetlands on flow paths and allowing wetlands to dry out.</w:t>
      </w:r>
    </w:p>
    <w:p w14:paraId="29FA7669" w14:textId="559D131D" w:rsidR="00BB4C2B" w:rsidRPr="00F86916" w:rsidRDefault="00561A34" w:rsidP="00BB4C2B">
      <w:pPr>
        <w:rPr>
          <w:lang w:val="en-GB"/>
        </w:rPr>
      </w:pPr>
      <w:r>
        <w:rPr>
          <w:noProof/>
        </w:rPr>
        <w:pict w14:anchorId="201C6EFF">
          <v:shape id="_x0000_i1025" type="#_x0000_t75" style="width:453pt;height:453.75pt">
            <v:imagedata r:id="rId62" o:title="Hydrographs"/>
          </v:shape>
        </w:pict>
      </w:r>
    </w:p>
    <w:p w14:paraId="089D5B30" w14:textId="4E5D3DE5" w:rsidR="00BB4C2B" w:rsidRPr="00F86916" w:rsidRDefault="00BB4C2B" w:rsidP="00BB4C2B">
      <w:pPr>
        <w:rPr>
          <w:lang w:val="en-GB"/>
        </w:rPr>
      </w:pPr>
    </w:p>
    <w:p w14:paraId="17BFE707" w14:textId="41F75491" w:rsidR="00BB4C2B" w:rsidRPr="002F5F6C" w:rsidRDefault="00BB4C2B" w:rsidP="00BB4C2B">
      <w:pPr>
        <w:pStyle w:val="Caption"/>
        <w:rPr>
          <w:szCs w:val="18"/>
        </w:rPr>
      </w:pPr>
      <w:bookmarkStart w:id="1045" w:name="_Ref457739394"/>
      <w:bookmarkStart w:id="1046" w:name="_Toc460853248"/>
      <w:bookmarkStart w:id="1047" w:name="_Toc473907398"/>
      <w:r w:rsidRPr="00F86916">
        <w:rPr>
          <w:szCs w:val="18"/>
        </w:rPr>
        <w:t xml:space="preserve">Figure </w:t>
      </w:r>
      <w:r>
        <w:rPr>
          <w:szCs w:val="18"/>
        </w:rPr>
        <w:fldChar w:fldCharType="begin"/>
      </w:r>
      <w:r>
        <w:rPr>
          <w:szCs w:val="18"/>
        </w:rPr>
        <w:instrText xml:space="preserve"> STYLEREF 1 \s </w:instrText>
      </w:r>
      <w:r>
        <w:rPr>
          <w:szCs w:val="18"/>
        </w:rPr>
        <w:fldChar w:fldCharType="separate"/>
      </w:r>
      <w:r>
        <w:rPr>
          <w:noProof/>
          <w:szCs w:val="18"/>
        </w:rPr>
        <w:t>5</w:t>
      </w:r>
      <w:r>
        <w:rPr>
          <w:szCs w:val="18"/>
        </w:rPr>
        <w:fldChar w:fldCharType="end"/>
      </w:r>
      <w:r>
        <w:rPr>
          <w:szCs w:val="18"/>
        </w:rPr>
        <w:noBreakHyphen/>
      </w:r>
      <w:r>
        <w:rPr>
          <w:szCs w:val="18"/>
        </w:rPr>
        <w:fldChar w:fldCharType="begin"/>
      </w:r>
      <w:r>
        <w:rPr>
          <w:szCs w:val="18"/>
        </w:rPr>
        <w:instrText xml:space="preserve"> SEQ Figure \* ARABIC \s 1 </w:instrText>
      </w:r>
      <w:r>
        <w:rPr>
          <w:szCs w:val="18"/>
        </w:rPr>
        <w:fldChar w:fldCharType="separate"/>
      </w:r>
      <w:r>
        <w:rPr>
          <w:noProof/>
          <w:szCs w:val="18"/>
        </w:rPr>
        <w:t>14</w:t>
      </w:r>
      <w:r>
        <w:rPr>
          <w:szCs w:val="18"/>
        </w:rPr>
        <w:fldChar w:fldCharType="end"/>
      </w:r>
      <w:bookmarkEnd w:id="1045"/>
      <w:r w:rsidRPr="00F86916">
        <w:rPr>
          <w:szCs w:val="18"/>
        </w:rPr>
        <w:t xml:space="preserve"> </w:t>
      </w:r>
      <w:r w:rsidRPr="00F86916">
        <w:t>a. Mean daily discharge in the Murrumbidgee River at Narrandera and Darlington Point between 1 July 2010 to 30 June 2016</w:t>
      </w:r>
      <w:r w:rsidR="00A7062C">
        <w:t>.</w:t>
      </w:r>
      <w:r w:rsidRPr="00F86916">
        <w:t xml:space="preserve"> Note that the 2012 peak is truncated and actually reached 200,000 ML/d. Horizontal bars show Commonwealth and NSW environmental water actions in 2011-12, 2012-13, 2013-14, 2014-15 and 2015-16.</w:t>
      </w:r>
      <w:bookmarkEnd w:id="1046"/>
      <w:r w:rsidRPr="00F86916">
        <w:t xml:space="preserve"> b. Mean daily discharge in the Murrumbidgee River at Carrathool, Redbank Weir and downstream of Maude Weir and on the North Redbank Channel at Glendee in relation to the timing of environmental water delivery to wetland zones Mid-Murrumbidgee (MB), Nimmie-Caira (NC), Redbank (RB) and Western lakes (WL) during the survey period, 1 July 2014 to 30 June 2016.</w:t>
      </w:r>
      <w:bookmarkEnd w:id="1047"/>
    </w:p>
    <w:p w14:paraId="380EBFED" w14:textId="77777777" w:rsidR="00BB4C2B" w:rsidRPr="00F86916" w:rsidRDefault="00BB4C2B" w:rsidP="00BB4C2B">
      <w:pPr>
        <w:rPr>
          <w:lang w:val="en-GB"/>
        </w:rPr>
        <w:sectPr w:rsidR="00BB4C2B" w:rsidRPr="00F86916" w:rsidSect="00BB4C2B">
          <w:pgSz w:w="11906" w:h="16838"/>
          <w:pgMar w:top="1440" w:right="1440" w:bottom="1440" w:left="1440" w:header="708" w:footer="708" w:gutter="0"/>
          <w:cols w:space="708"/>
          <w:docGrid w:linePitch="360"/>
        </w:sectPr>
      </w:pPr>
    </w:p>
    <w:p w14:paraId="28E5AC68" w14:textId="77777777" w:rsidR="00BB4C2B" w:rsidRPr="00F86916" w:rsidRDefault="00BB4C2B" w:rsidP="00BB4C2B">
      <w:pPr>
        <w:pStyle w:val="Heading3"/>
      </w:pPr>
      <w:bookmarkStart w:id="1048" w:name="_Toc460839485"/>
      <w:bookmarkStart w:id="1049" w:name="_Toc460839761"/>
      <w:bookmarkStart w:id="1050" w:name="_Toc460839908"/>
      <w:bookmarkStart w:id="1051" w:name="_Toc460840030"/>
      <w:bookmarkStart w:id="1052" w:name="_Toc460840394"/>
      <w:bookmarkStart w:id="1053" w:name="_Toc460843764"/>
      <w:bookmarkStart w:id="1054" w:name="_Toc460851536"/>
      <w:bookmarkStart w:id="1055" w:name="_Toc460934846"/>
      <w:bookmarkStart w:id="1056" w:name="_Toc471725738"/>
      <w:bookmarkStart w:id="1057" w:name="_Toc473907116"/>
      <w:r w:rsidRPr="00F86916">
        <w:t>Methods</w:t>
      </w:r>
      <w:bookmarkEnd w:id="1048"/>
      <w:bookmarkEnd w:id="1049"/>
      <w:bookmarkEnd w:id="1050"/>
      <w:bookmarkEnd w:id="1051"/>
      <w:bookmarkEnd w:id="1052"/>
      <w:bookmarkEnd w:id="1053"/>
      <w:bookmarkEnd w:id="1054"/>
      <w:bookmarkEnd w:id="1055"/>
      <w:bookmarkEnd w:id="1056"/>
      <w:bookmarkEnd w:id="1057"/>
    </w:p>
    <w:p w14:paraId="0E13EC4C" w14:textId="77777777" w:rsidR="00BB4C2B" w:rsidRPr="00F86916" w:rsidRDefault="00BB4C2B" w:rsidP="00BB4C2B">
      <w:pPr>
        <w:pStyle w:val="BodyTextCEWO"/>
      </w:pPr>
      <w:r w:rsidRPr="00F86916">
        <w:t>To detect and classify for floodplain wetland inundation we use the Landsat satellite sensor (Landsat 8 operational land imager, OLI) images as our data source. Images are automatically downloaded by NSW OEH from the Unites State</w:t>
      </w:r>
      <w:r>
        <w:t>s</w:t>
      </w:r>
      <w:r w:rsidRPr="00F86916">
        <w:t xml:space="preserve"> Geological Survey’s (USGS) Earth Explorer website (</w:t>
      </w:r>
      <w:hyperlink r:id="rId63" w:history="1">
        <w:r w:rsidRPr="00F86916">
          <w:rPr>
            <w:color w:val="0563C1"/>
            <w:u w:val="single"/>
          </w:rPr>
          <w:t>http://earthexplorer.usgs.gov</w:t>
        </w:r>
      </w:hyperlink>
      <w:r w:rsidRPr="00F86916">
        <w:t>) as 30m resolution orthorectified images. NSW OEH processes these images to st</w:t>
      </w:r>
      <w:r>
        <w:t xml:space="preserve">andardised surface reflectance </w:t>
      </w:r>
      <w:r>
        <w:rPr>
          <w:noProof/>
        </w:rPr>
        <w:t>(Flood, Danaher et al. 2013)</w:t>
      </w:r>
      <w:r w:rsidRPr="00F86916">
        <w:t xml:space="preserve">. Each Landsat scene location is designated by the satellite path (p) and row (r): Lowbidgee is located on p094r084 and </w:t>
      </w:r>
      <w:r>
        <w:t>Yarradda</w:t>
      </w:r>
      <w:r w:rsidRPr="00F86916">
        <w:t xml:space="preserve"> Lagoon is located on p093r084.  We use observations from August 2015 to April 2016 because in the May and June 2016 p094r084 scenes cloud obscured the Lowbidgee wetlands. Inundation extents could not be estimated for this time coincident with the Nap-Nap to Waugorah water action. Landsat scenes for other observation dates (November and December) were affected by some cloud, but the overall effect on the analysis results was minimal.</w:t>
      </w:r>
    </w:p>
    <w:p w14:paraId="2D5CE345" w14:textId="77777777" w:rsidR="00BB4C2B" w:rsidRPr="00F86916" w:rsidRDefault="00BB4C2B" w:rsidP="00BB4C2B">
      <w:pPr>
        <w:pStyle w:val="BodyTextCEWO"/>
      </w:pPr>
      <w:r w:rsidRPr="00F86916">
        <w:t xml:space="preserve">In the Lowbidgee, inundation states were determined by combining water and vegetation indices to classify imagery into areas of open water, water mixed with vegetation, and dense cover vegetation that is inundated </w:t>
      </w:r>
      <w:r>
        <w:rPr>
          <w:noProof/>
        </w:rPr>
        <w:t>(Thomas, Kingsford et al. 2015)</w:t>
      </w:r>
      <w:r w:rsidRPr="00F86916">
        <w:t xml:space="preserve">. This method has been previously used to monitor inundation extents in the Lowbidgee floodplain </w:t>
      </w:r>
      <w:r>
        <w:rPr>
          <w:noProof/>
        </w:rPr>
        <w:t>(Spencer, Wassens et al. 2011, Thomas, Lu et al. 2012, Thomas, Cox et al. 2013, Thomas and Heath 2014)</w:t>
      </w:r>
      <w:r>
        <w:t>.</w:t>
      </w:r>
      <w:r w:rsidRPr="00F86916">
        <w:t xml:space="preserve"> For observation dates affected by some cloud we reclassify areas of cloud shadow that were incorrectly detected as water using a cloud mask, initially automated</w:t>
      </w:r>
      <w:r>
        <w:t xml:space="preserve"> </w:t>
      </w:r>
      <w:r>
        <w:rPr>
          <w:noProof/>
        </w:rPr>
        <w:t>(Goodwin, Collett et al. 2013)</w:t>
      </w:r>
      <w:r w:rsidRPr="00F86916">
        <w:t xml:space="preserve"> but manually edited at the wetland site scale. For </w:t>
      </w:r>
      <w:r>
        <w:t>Yarradda</w:t>
      </w:r>
      <w:r w:rsidRPr="00F86916">
        <w:t xml:space="preserve"> </w:t>
      </w:r>
      <w:r>
        <w:t>L</w:t>
      </w:r>
      <w:r w:rsidRPr="00F86916">
        <w:t>agoon we classified for water using a new water index</w:t>
      </w:r>
      <w:r>
        <w:t xml:space="preserve"> </w:t>
      </w:r>
      <w:r>
        <w:rPr>
          <w:noProof/>
        </w:rPr>
        <w:t>(Fisher, Flood et al. 2016)</w:t>
      </w:r>
      <w:r w:rsidRPr="00F86916">
        <w:t>. While several of the p093r084 observation dates were cloud affected, the impact was minimised by our small area of interest, i.e. Yarrad</w:t>
      </w:r>
      <w:r>
        <w:t>d</w:t>
      </w:r>
      <w:r w:rsidRPr="00F86916">
        <w:t xml:space="preserve">a Lagoon. For each observation, inundated pixels are allocated a value of one (1). In the Lowbidgee, we also separated agricultural inundation from floodplain wetland inundation. </w:t>
      </w:r>
    </w:p>
    <w:p w14:paraId="5F87A8BA" w14:textId="77777777" w:rsidR="00BB4C2B" w:rsidRPr="0033008F" w:rsidRDefault="00BB4C2B" w:rsidP="00BB4C2B">
      <w:pPr>
        <w:pStyle w:val="Question"/>
        <w:rPr>
          <w:i/>
        </w:rPr>
      </w:pPr>
      <w:bookmarkStart w:id="1058" w:name="_Toc460839486"/>
      <w:bookmarkStart w:id="1059" w:name="_Toc460839762"/>
      <w:bookmarkStart w:id="1060" w:name="_Toc460840031"/>
      <w:bookmarkStart w:id="1061" w:name="_Toc460840395"/>
      <w:bookmarkStart w:id="1062" w:name="_Toc460843765"/>
      <w:r w:rsidRPr="0033008F">
        <w:rPr>
          <w:i/>
        </w:rPr>
        <w:t>Data analysis</w:t>
      </w:r>
      <w:bookmarkEnd w:id="1058"/>
      <w:bookmarkEnd w:id="1059"/>
      <w:bookmarkEnd w:id="1060"/>
      <w:bookmarkEnd w:id="1061"/>
      <w:bookmarkEnd w:id="1062"/>
    </w:p>
    <w:p w14:paraId="7260DF87" w14:textId="77777777" w:rsidR="00BB4C2B" w:rsidRPr="00F86916" w:rsidRDefault="00BB4C2B" w:rsidP="00BB4C2B">
      <w:pPr>
        <w:pStyle w:val="BodyTextCEWO"/>
      </w:pPr>
      <w:r w:rsidRPr="00F86916">
        <w:t>We used inundation map observations and inundation event maps to estimate inundation extents. An inundation map observation provides a snapshot of inundation extent and distribution at one point in time. An inundation event map shows the total area of floodplain inundated at least once during the event time period. To create inundation event maps we allocate inundation maps to a water action by selecting the observation dates that occur after the start of the water action. We used a spatial overlay to count the number of times a pixel was inundated. All counts greater than zero were then recoded to a new value of one to create a map of the cumulative area of the floodplain inundated at least once by the water action.</w:t>
      </w:r>
    </w:p>
    <w:p w14:paraId="096C36D5" w14:textId="77777777" w:rsidR="00BB4C2B" w:rsidRPr="00F86916" w:rsidRDefault="00BB4C2B" w:rsidP="00BB4C2B">
      <w:pPr>
        <w:pStyle w:val="BodyTextCEWO"/>
      </w:pPr>
      <w:r w:rsidRPr="00F86916">
        <w:t>Flows in the Lowbidgee are managed to inundate specific wetlands that may be long distances from each other, and often the existing agricultural infrastructure is used to move water across the floodplain. Due to the complexity in the system, for similar water actions, inundation outcomes vary spatially. For this reason we tabulated inundated areas from inundation observation maps and inundation event maps using the delineated Lowbidgee Water Management Areas (WMA)</w:t>
      </w:r>
      <w:r>
        <w:t xml:space="preserve"> </w:t>
      </w:r>
      <w:r>
        <w:rPr>
          <w:noProof/>
        </w:rPr>
        <w:t>(Thomas, Heath et al. 2014)</w:t>
      </w:r>
      <w:r w:rsidRPr="00F86916">
        <w:t>, which are nested within the Murrumbidgee Selected Area zones. The WMAs compartmentalise the floodplain into units based on the characteristics of the ecosystem (wetland vegetation), hydrology (flow paths) and infrastructure (structures). For each inundation map observation and each inundation event map, we summed the inundated areas from each relevant Water Management Area to estimate the inundation outcome extent from each water action.</w:t>
      </w:r>
    </w:p>
    <w:p w14:paraId="1780355D" w14:textId="77777777" w:rsidR="00BB4C2B" w:rsidRPr="00F86916" w:rsidRDefault="00BB4C2B" w:rsidP="00BB4C2B">
      <w:pPr>
        <w:pStyle w:val="BodyTextCEWO"/>
      </w:pPr>
      <w:r w:rsidRPr="00F86916">
        <w:t>For confined wetlands with distinct boundaries (e.g. Eulimbah Swamp and Tarwillie Swamp) inundation duration (in months) was estimated by spatially overlaying each inundation map and then drawing in inundation observations from previous years. In this process the total area of the Lowbidgee floodplain inundated during the 2014-2015 and 2015-2016 water years was utilised. These inundation extents represent the cumulative area of the floodplain that was inundated at least once in each water year.</w:t>
      </w:r>
    </w:p>
    <w:p w14:paraId="2C8BFC2A" w14:textId="77777777" w:rsidR="00BB4C2B" w:rsidRPr="00F86916" w:rsidRDefault="00BB4C2B" w:rsidP="00BB4C2B">
      <w:pPr>
        <w:pStyle w:val="BodyTextCEWO"/>
      </w:pPr>
      <w:r w:rsidRPr="00F86916">
        <w:t>Water depth gauges placed in monitored wetlands continuously recorded water depths across the entire reporting period. The data derived from the gauges enables accurate analysis of site conditions at a fine temporal scale: analysis of inundation effects on ecological data collected at the sites proceeds based on these point data. Analysis of the wetlands derived from satellite imagery provides spatially extensive data that is more appropriate to monitoring inundation resulting from specific water actions. Therefore, the majority of the description of the hydrological monitoring, in terms of its overall impact on wetlands, is based on inundation mapping rather than point measures of specific wetland depths.</w:t>
      </w:r>
    </w:p>
    <w:p w14:paraId="1155A6C3" w14:textId="77777777" w:rsidR="00BB4C2B" w:rsidRDefault="00BB4C2B" w:rsidP="00BB4C2B">
      <w:pPr>
        <w:pStyle w:val="Heading3"/>
      </w:pPr>
      <w:bookmarkStart w:id="1063" w:name="_Toc460839487"/>
      <w:bookmarkStart w:id="1064" w:name="_Toc460839763"/>
      <w:bookmarkStart w:id="1065" w:name="_Toc460839909"/>
      <w:bookmarkStart w:id="1066" w:name="_Toc460840032"/>
      <w:bookmarkStart w:id="1067" w:name="_Toc460840396"/>
      <w:bookmarkStart w:id="1068" w:name="_Toc460843766"/>
      <w:bookmarkStart w:id="1069" w:name="_Toc460851537"/>
      <w:bookmarkStart w:id="1070" w:name="_Toc460934847"/>
      <w:bookmarkStart w:id="1071" w:name="_Toc471725739"/>
      <w:bookmarkStart w:id="1072" w:name="_Toc473907117"/>
      <w:r w:rsidRPr="00F86916">
        <w:t>Results</w:t>
      </w:r>
      <w:bookmarkEnd w:id="1063"/>
      <w:bookmarkEnd w:id="1064"/>
      <w:bookmarkEnd w:id="1065"/>
      <w:bookmarkEnd w:id="1066"/>
      <w:bookmarkEnd w:id="1067"/>
      <w:bookmarkEnd w:id="1068"/>
      <w:bookmarkEnd w:id="1069"/>
      <w:bookmarkEnd w:id="1070"/>
      <w:bookmarkEnd w:id="1071"/>
      <w:bookmarkEnd w:id="1072"/>
      <w:r w:rsidRPr="00F86916">
        <w:t xml:space="preserve"> </w:t>
      </w:r>
    </w:p>
    <w:p w14:paraId="1DEB2F9A" w14:textId="77777777" w:rsidR="00BB4C2B" w:rsidRPr="002F5F6C" w:rsidRDefault="00BB4C2B" w:rsidP="00BB4C2B">
      <w:pPr>
        <w:pStyle w:val="Caption"/>
      </w:pPr>
      <w:bookmarkStart w:id="1073" w:name="_Ref473891092"/>
      <w:bookmarkStart w:id="1074" w:name="_Toc475593706"/>
      <w:r>
        <w:t xml:space="preserve">Table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Table \* ARABIC \s 1 </w:instrText>
      </w:r>
      <w:r w:rsidR="00561A34">
        <w:fldChar w:fldCharType="separate"/>
      </w:r>
      <w:r>
        <w:rPr>
          <w:noProof/>
        </w:rPr>
        <w:t>7</w:t>
      </w:r>
      <w:r w:rsidR="00561A34">
        <w:rPr>
          <w:noProof/>
        </w:rPr>
        <w:fldChar w:fldCharType="end"/>
      </w:r>
      <w:bookmarkEnd w:id="1073"/>
      <w:r>
        <w:t xml:space="preserve"> Summary of watering actions undertaken in the Murumbidgee catchment in 2015-16</w:t>
      </w:r>
      <w:bookmarkEnd w:id="1074"/>
    </w:p>
    <w:tbl>
      <w:tblPr>
        <w:tblW w:w="5000" w:type="pct"/>
        <w:tblInd w:w="5" w:type="dxa"/>
        <w:tblLayout w:type="fixed"/>
        <w:tblLook w:val="04A0" w:firstRow="1" w:lastRow="0" w:firstColumn="1" w:lastColumn="0" w:noHBand="0" w:noVBand="1"/>
      </w:tblPr>
      <w:tblGrid>
        <w:gridCol w:w="1549"/>
        <w:gridCol w:w="1267"/>
        <w:gridCol w:w="989"/>
        <w:gridCol w:w="985"/>
        <w:gridCol w:w="2822"/>
        <w:gridCol w:w="1409"/>
      </w:tblGrid>
      <w:tr w:rsidR="00BB4C2B" w:rsidRPr="00084452" w14:paraId="1C45AD40" w14:textId="77777777" w:rsidTr="00BB4C2B">
        <w:trPr>
          <w:trHeight w:val="1035"/>
        </w:trPr>
        <w:tc>
          <w:tcPr>
            <w:tcW w:w="859" w:type="pct"/>
            <w:tcBorders>
              <w:top w:val="single" w:sz="4" w:space="0" w:color="auto"/>
              <w:left w:val="nil"/>
              <w:bottom w:val="single" w:sz="4" w:space="0" w:color="auto"/>
              <w:right w:val="single" w:sz="4" w:space="0" w:color="auto"/>
            </w:tcBorders>
            <w:shd w:val="clear" w:color="000000" w:fill="076028"/>
            <w:vAlign w:val="center"/>
            <w:hideMark/>
          </w:tcPr>
          <w:p w14:paraId="628DF997" w14:textId="77777777" w:rsidR="00BB4C2B" w:rsidRPr="00B4531A" w:rsidRDefault="00BB4C2B" w:rsidP="00BB4C2B">
            <w:pPr>
              <w:pStyle w:val="Tabletext"/>
              <w:jc w:val="center"/>
              <w:rPr>
                <w:color w:val="FFFFFF"/>
              </w:rPr>
            </w:pPr>
            <w:r w:rsidRPr="00B4531A">
              <w:rPr>
                <w:color w:val="FFFFFF"/>
              </w:rPr>
              <w:t>Relevant Watering Action (s) in 2015/16</w:t>
            </w:r>
          </w:p>
        </w:tc>
        <w:tc>
          <w:tcPr>
            <w:tcW w:w="702" w:type="pct"/>
            <w:tcBorders>
              <w:top w:val="single" w:sz="4" w:space="0" w:color="auto"/>
              <w:left w:val="nil"/>
              <w:bottom w:val="single" w:sz="4" w:space="0" w:color="auto"/>
              <w:right w:val="nil"/>
            </w:tcBorders>
            <w:shd w:val="clear" w:color="000000" w:fill="076028"/>
            <w:vAlign w:val="center"/>
          </w:tcPr>
          <w:p w14:paraId="7BACFD1A" w14:textId="77777777" w:rsidR="00BB4C2B" w:rsidRPr="00B4531A" w:rsidRDefault="00BB4C2B" w:rsidP="00BB4C2B">
            <w:pPr>
              <w:pStyle w:val="Tabletext"/>
              <w:jc w:val="center"/>
              <w:rPr>
                <w:color w:val="FFFFFF"/>
              </w:rPr>
            </w:pPr>
            <w:r w:rsidRPr="00B4531A">
              <w:rPr>
                <w:color w:val="FFFFFF"/>
              </w:rPr>
              <w:t>Start-End Date</w:t>
            </w:r>
          </w:p>
        </w:tc>
        <w:tc>
          <w:tcPr>
            <w:tcW w:w="548" w:type="pct"/>
            <w:tcBorders>
              <w:top w:val="single" w:sz="4" w:space="0" w:color="auto"/>
              <w:left w:val="nil"/>
              <w:bottom w:val="single" w:sz="4" w:space="0" w:color="auto"/>
              <w:right w:val="nil"/>
            </w:tcBorders>
            <w:shd w:val="clear" w:color="000000" w:fill="076028"/>
            <w:vAlign w:val="center"/>
          </w:tcPr>
          <w:p w14:paraId="3676DA30" w14:textId="77777777" w:rsidR="00BB4C2B" w:rsidRPr="00B4531A" w:rsidRDefault="00BB4C2B" w:rsidP="00BB4C2B">
            <w:pPr>
              <w:pStyle w:val="Tabletext"/>
              <w:jc w:val="center"/>
              <w:rPr>
                <w:color w:val="FFFFFF"/>
              </w:rPr>
            </w:pPr>
            <w:r w:rsidRPr="00B4531A">
              <w:rPr>
                <w:color w:val="FFFFFF"/>
              </w:rPr>
              <w:t>CEW Water Use</w:t>
            </w:r>
          </w:p>
        </w:tc>
        <w:tc>
          <w:tcPr>
            <w:tcW w:w="546" w:type="pct"/>
            <w:tcBorders>
              <w:top w:val="single" w:sz="4" w:space="0" w:color="auto"/>
              <w:left w:val="nil"/>
              <w:bottom w:val="single" w:sz="4" w:space="0" w:color="auto"/>
              <w:right w:val="nil"/>
            </w:tcBorders>
            <w:shd w:val="clear" w:color="000000" w:fill="076028"/>
            <w:vAlign w:val="center"/>
          </w:tcPr>
          <w:p w14:paraId="089D3424" w14:textId="77777777" w:rsidR="00BB4C2B" w:rsidRPr="00B4531A" w:rsidRDefault="00BB4C2B" w:rsidP="00BB4C2B">
            <w:pPr>
              <w:pStyle w:val="Tabletext"/>
              <w:jc w:val="center"/>
              <w:rPr>
                <w:color w:val="FFFFFF"/>
              </w:rPr>
            </w:pPr>
            <w:r w:rsidRPr="00B4531A">
              <w:rPr>
                <w:color w:val="FFFFFF"/>
              </w:rPr>
              <w:t>Total EWater Use</w:t>
            </w:r>
          </w:p>
        </w:tc>
        <w:tc>
          <w:tcPr>
            <w:tcW w:w="1564" w:type="pct"/>
            <w:tcBorders>
              <w:top w:val="single" w:sz="4" w:space="0" w:color="auto"/>
              <w:left w:val="nil"/>
              <w:bottom w:val="single" w:sz="4" w:space="0" w:color="auto"/>
              <w:right w:val="nil"/>
            </w:tcBorders>
            <w:shd w:val="clear" w:color="000000" w:fill="076028"/>
            <w:vAlign w:val="center"/>
            <w:hideMark/>
          </w:tcPr>
          <w:p w14:paraId="11E5EE3F" w14:textId="77777777" w:rsidR="00BB4C2B" w:rsidRPr="00B4531A" w:rsidRDefault="00BB4C2B" w:rsidP="00BB4C2B">
            <w:pPr>
              <w:pStyle w:val="Tabletext"/>
              <w:jc w:val="center"/>
              <w:rPr>
                <w:color w:val="FFFFFF"/>
              </w:rPr>
            </w:pPr>
            <w:r w:rsidRPr="00B4531A">
              <w:rPr>
                <w:color w:val="FFFFFF"/>
              </w:rPr>
              <w:t>Specified objective for each watering action</w:t>
            </w:r>
          </w:p>
        </w:tc>
        <w:tc>
          <w:tcPr>
            <w:tcW w:w="781" w:type="pct"/>
            <w:tcBorders>
              <w:top w:val="single" w:sz="4" w:space="0" w:color="auto"/>
              <w:left w:val="single" w:sz="4" w:space="0" w:color="auto"/>
              <w:bottom w:val="single" w:sz="4" w:space="0" w:color="auto"/>
              <w:right w:val="single" w:sz="4" w:space="0" w:color="auto"/>
            </w:tcBorders>
            <w:shd w:val="clear" w:color="000000" w:fill="076028"/>
            <w:vAlign w:val="center"/>
            <w:hideMark/>
          </w:tcPr>
          <w:p w14:paraId="3CF19DF6" w14:textId="77777777" w:rsidR="00BB4C2B" w:rsidRPr="00B4531A" w:rsidRDefault="00BB4C2B" w:rsidP="00BB4C2B">
            <w:pPr>
              <w:pStyle w:val="Tabletext"/>
              <w:jc w:val="center"/>
              <w:rPr>
                <w:color w:val="FFFFFF"/>
              </w:rPr>
            </w:pPr>
            <w:r w:rsidRPr="00B4531A">
              <w:rPr>
                <w:color w:val="FFFFFF"/>
              </w:rPr>
              <w:t>Measured outcomes for individual  watering action*</w:t>
            </w:r>
          </w:p>
        </w:tc>
      </w:tr>
      <w:tr w:rsidR="00BB4C2B" w:rsidRPr="00F86916" w14:paraId="1E47B76A" w14:textId="77777777" w:rsidTr="00BB4C2B">
        <w:trPr>
          <w:trHeight w:val="1205"/>
        </w:trPr>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381443A5" w14:textId="77777777" w:rsidR="00BB4C2B" w:rsidRPr="00F86916" w:rsidRDefault="00BB4C2B" w:rsidP="00BB4C2B">
            <w:pPr>
              <w:pStyle w:val="Tabletext"/>
              <w:rPr>
                <w:color w:val="000000"/>
              </w:rPr>
            </w:pPr>
            <w:r>
              <w:rPr>
                <w:color w:val="000000"/>
              </w:rPr>
              <w:t>Yarradda</w:t>
            </w:r>
            <w:r w:rsidRPr="00F86916">
              <w:rPr>
                <w:color w:val="000000"/>
              </w:rPr>
              <w:t xml:space="preserve"> Lagoon</w:t>
            </w:r>
          </w:p>
        </w:tc>
        <w:tc>
          <w:tcPr>
            <w:tcW w:w="702" w:type="pct"/>
            <w:tcBorders>
              <w:top w:val="single" w:sz="4" w:space="0" w:color="auto"/>
              <w:left w:val="single" w:sz="4" w:space="0" w:color="auto"/>
              <w:bottom w:val="single" w:sz="4" w:space="0" w:color="auto"/>
              <w:right w:val="single" w:sz="4" w:space="0" w:color="auto"/>
            </w:tcBorders>
            <w:vAlign w:val="center"/>
          </w:tcPr>
          <w:p w14:paraId="7C73F125" w14:textId="77777777" w:rsidR="00BB4C2B" w:rsidRPr="00F86916" w:rsidRDefault="00BB4C2B" w:rsidP="00BB4C2B">
            <w:pPr>
              <w:pStyle w:val="Tabletext"/>
              <w:rPr>
                <w:color w:val="000000"/>
              </w:rPr>
            </w:pPr>
            <w:r w:rsidRPr="00F86916">
              <w:rPr>
                <w:rFonts w:cs="Arial"/>
              </w:rPr>
              <w:t>02/09/15-</w:t>
            </w:r>
            <w:r>
              <w:rPr>
                <w:rFonts w:cs="Arial"/>
              </w:rPr>
              <w:t>7</w:t>
            </w:r>
            <w:r w:rsidRPr="00F86916">
              <w:rPr>
                <w:rFonts w:cs="Arial"/>
              </w:rPr>
              <w:t>/12/15</w:t>
            </w:r>
          </w:p>
        </w:tc>
        <w:tc>
          <w:tcPr>
            <w:tcW w:w="548" w:type="pct"/>
            <w:tcBorders>
              <w:top w:val="single" w:sz="4" w:space="0" w:color="auto"/>
              <w:left w:val="single" w:sz="4" w:space="0" w:color="auto"/>
              <w:bottom w:val="single" w:sz="4" w:space="0" w:color="auto"/>
              <w:right w:val="single" w:sz="4" w:space="0" w:color="auto"/>
            </w:tcBorders>
            <w:vAlign w:val="center"/>
          </w:tcPr>
          <w:p w14:paraId="06F72157" w14:textId="77777777" w:rsidR="00BB4C2B" w:rsidRPr="00F86916" w:rsidRDefault="00BB4C2B" w:rsidP="00BB4C2B">
            <w:pPr>
              <w:pStyle w:val="Tabletext"/>
              <w:rPr>
                <w:color w:val="000000"/>
              </w:rPr>
            </w:pPr>
            <w:r w:rsidRPr="00F86916">
              <w:rPr>
                <w:rFonts w:cs="Arial"/>
              </w:rPr>
              <w:t>1,394</w:t>
            </w:r>
            <w:r>
              <w:rPr>
                <w:rFonts w:cs="Arial"/>
              </w:rPr>
              <w:t>.3</w:t>
            </w:r>
          </w:p>
        </w:tc>
        <w:tc>
          <w:tcPr>
            <w:tcW w:w="546" w:type="pct"/>
            <w:tcBorders>
              <w:top w:val="single" w:sz="4" w:space="0" w:color="auto"/>
              <w:left w:val="single" w:sz="4" w:space="0" w:color="auto"/>
              <w:bottom w:val="single" w:sz="4" w:space="0" w:color="auto"/>
              <w:right w:val="single" w:sz="4" w:space="0" w:color="auto"/>
            </w:tcBorders>
            <w:vAlign w:val="center"/>
          </w:tcPr>
          <w:p w14:paraId="51C6B4B0" w14:textId="77777777" w:rsidR="00BB4C2B" w:rsidRPr="00F86916" w:rsidRDefault="00BB4C2B" w:rsidP="00BB4C2B">
            <w:pPr>
              <w:pStyle w:val="Tabletext"/>
              <w:rPr>
                <w:color w:val="000000"/>
              </w:rPr>
            </w:pPr>
            <w:r w:rsidRPr="00F86916">
              <w:rPr>
                <w:rFonts w:cs="Arial"/>
              </w:rPr>
              <w:t>1,394</w:t>
            </w:r>
            <w:r>
              <w:rPr>
                <w:rFonts w:cs="Arial"/>
              </w:rPr>
              <w:t>.3</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center"/>
          </w:tcPr>
          <w:p w14:paraId="4F0E929D" w14:textId="77777777" w:rsidR="00BB4C2B" w:rsidRPr="00F86916" w:rsidRDefault="00BB4C2B" w:rsidP="00BB4C2B">
            <w:pPr>
              <w:pStyle w:val="Tabletext"/>
              <w:rPr>
                <w:color w:val="000000"/>
              </w:rPr>
            </w:pPr>
            <w:r w:rsidRPr="00F86916">
              <w:rPr>
                <w:color w:val="000000"/>
              </w:rPr>
              <w:t xml:space="preserve">Inundate </w:t>
            </w:r>
            <w:r>
              <w:rPr>
                <w:color w:val="000000"/>
              </w:rPr>
              <w:t>Yarradda</w:t>
            </w:r>
            <w:r w:rsidRPr="00F86916">
              <w:rPr>
                <w:color w:val="000000"/>
              </w:rPr>
              <w:t xml:space="preserve"> Lagoon wetland habitat to the mature tree line</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7D1B603B" w14:textId="77777777" w:rsidR="00BB4C2B" w:rsidRPr="00F86916" w:rsidRDefault="00BB4C2B" w:rsidP="00BB4C2B">
            <w:pPr>
              <w:pStyle w:val="Tabletext"/>
              <w:rPr>
                <w:color w:val="000000"/>
              </w:rPr>
            </w:pPr>
            <w:r w:rsidRPr="00F86916">
              <w:rPr>
                <w:color w:val="000000"/>
              </w:rPr>
              <w:t>87 ha</w:t>
            </w:r>
          </w:p>
        </w:tc>
      </w:tr>
      <w:tr w:rsidR="00BB4C2B" w:rsidRPr="00F86916" w14:paraId="061AD44A" w14:textId="77777777" w:rsidTr="00BB4C2B">
        <w:trPr>
          <w:trHeight w:val="981"/>
        </w:trPr>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40541A46" w14:textId="77777777" w:rsidR="00BB4C2B" w:rsidRPr="00F86916" w:rsidRDefault="00BB4C2B" w:rsidP="00BB4C2B">
            <w:pPr>
              <w:pStyle w:val="Tabletext"/>
              <w:rPr>
                <w:color w:val="000000"/>
              </w:rPr>
            </w:pPr>
            <w:r>
              <w:rPr>
                <w:color w:val="000000"/>
              </w:rPr>
              <w:t xml:space="preserve">North </w:t>
            </w:r>
            <w:r w:rsidRPr="00F86916">
              <w:rPr>
                <w:color w:val="000000"/>
              </w:rPr>
              <w:t>Redbank</w:t>
            </w:r>
          </w:p>
        </w:tc>
        <w:tc>
          <w:tcPr>
            <w:tcW w:w="702" w:type="pct"/>
            <w:tcBorders>
              <w:top w:val="single" w:sz="4" w:space="0" w:color="auto"/>
              <w:left w:val="single" w:sz="4" w:space="0" w:color="auto"/>
              <w:bottom w:val="single" w:sz="4" w:space="0" w:color="auto"/>
              <w:right w:val="single" w:sz="4" w:space="0" w:color="auto"/>
            </w:tcBorders>
            <w:vAlign w:val="center"/>
          </w:tcPr>
          <w:p w14:paraId="7580D52E" w14:textId="77777777" w:rsidR="00BB4C2B" w:rsidRPr="00F86916" w:rsidRDefault="00BB4C2B" w:rsidP="00BB4C2B">
            <w:pPr>
              <w:pStyle w:val="Tabletext"/>
              <w:rPr>
                <w:color w:val="000000"/>
              </w:rPr>
            </w:pPr>
            <w:r w:rsidRPr="00F86916">
              <w:rPr>
                <w:rFonts w:cs="Arial"/>
              </w:rPr>
              <w:t>21/10/15-10/02/16</w:t>
            </w:r>
          </w:p>
        </w:tc>
        <w:tc>
          <w:tcPr>
            <w:tcW w:w="548" w:type="pct"/>
            <w:tcBorders>
              <w:top w:val="single" w:sz="4" w:space="0" w:color="auto"/>
              <w:left w:val="single" w:sz="4" w:space="0" w:color="auto"/>
              <w:bottom w:val="single" w:sz="4" w:space="0" w:color="auto"/>
              <w:right w:val="single" w:sz="4" w:space="0" w:color="auto"/>
            </w:tcBorders>
            <w:vAlign w:val="center"/>
          </w:tcPr>
          <w:p w14:paraId="6A7F392C" w14:textId="77777777" w:rsidR="00BB4C2B" w:rsidRPr="00F86916" w:rsidRDefault="00BB4C2B" w:rsidP="00BB4C2B">
            <w:pPr>
              <w:pStyle w:val="Tabletext"/>
              <w:rPr>
                <w:color w:val="000000"/>
              </w:rPr>
            </w:pPr>
            <w:r>
              <w:rPr>
                <w:rFonts w:cs="Arial"/>
              </w:rPr>
              <w:t>2</w:t>
            </w:r>
            <w:r w:rsidRPr="00F86916">
              <w:rPr>
                <w:rFonts w:cs="Arial"/>
              </w:rPr>
              <w:t>5,000</w:t>
            </w:r>
          </w:p>
        </w:tc>
        <w:tc>
          <w:tcPr>
            <w:tcW w:w="546" w:type="pct"/>
            <w:tcBorders>
              <w:top w:val="single" w:sz="4" w:space="0" w:color="auto"/>
              <w:left w:val="single" w:sz="4" w:space="0" w:color="auto"/>
              <w:bottom w:val="single" w:sz="4" w:space="0" w:color="auto"/>
              <w:right w:val="single" w:sz="4" w:space="0" w:color="auto"/>
            </w:tcBorders>
            <w:vAlign w:val="center"/>
          </w:tcPr>
          <w:p w14:paraId="2DC149BE" w14:textId="77777777" w:rsidR="00BB4C2B" w:rsidRPr="00F86916" w:rsidRDefault="00BB4C2B" w:rsidP="00BB4C2B">
            <w:pPr>
              <w:pStyle w:val="Tabletext"/>
              <w:rPr>
                <w:color w:val="000000"/>
              </w:rPr>
            </w:pPr>
            <w:r>
              <w:rPr>
                <w:rFonts w:cs="Arial"/>
              </w:rPr>
              <w:t>54</w:t>
            </w:r>
            <w:r w:rsidRPr="00F86916">
              <w:rPr>
                <w:rFonts w:cs="Arial"/>
              </w:rPr>
              <w:t>,000</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center"/>
          </w:tcPr>
          <w:p w14:paraId="6B36C20E" w14:textId="77777777" w:rsidR="00BB4C2B" w:rsidRPr="00F86916" w:rsidRDefault="00BB4C2B" w:rsidP="00BB4C2B">
            <w:pPr>
              <w:pStyle w:val="Tabletext"/>
              <w:rPr>
                <w:color w:val="000000"/>
              </w:rPr>
            </w:pPr>
            <w:r w:rsidRPr="00F86916">
              <w:rPr>
                <w:color w:val="000000"/>
              </w:rPr>
              <w:t>Inundate at low levels core wetland habitat across North Redbank</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2EBF9098" w14:textId="77777777" w:rsidR="00BB4C2B" w:rsidRPr="00F86916" w:rsidRDefault="00BB4C2B" w:rsidP="00BB4C2B">
            <w:pPr>
              <w:pStyle w:val="Tabletext"/>
              <w:rPr>
                <w:color w:val="000000"/>
              </w:rPr>
            </w:pPr>
            <w:r w:rsidRPr="00F86916">
              <w:rPr>
                <w:color w:val="000000"/>
              </w:rPr>
              <w:t>4,908 ha</w:t>
            </w:r>
          </w:p>
        </w:tc>
      </w:tr>
      <w:tr w:rsidR="00BB4C2B" w:rsidRPr="00F86916" w14:paraId="6FCC9C0D" w14:textId="77777777" w:rsidTr="00BB4C2B">
        <w:trPr>
          <w:trHeight w:val="1123"/>
        </w:trPr>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4E4ECFC8" w14:textId="77777777" w:rsidR="00BB4C2B" w:rsidRPr="00F86916" w:rsidRDefault="00BB4C2B" w:rsidP="00BB4C2B">
            <w:pPr>
              <w:pStyle w:val="Tabletext"/>
              <w:rPr>
                <w:color w:val="000000"/>
              </w:rPr>
            </w:pPr>
            <w:r w:rsidRPr="00F86916">
              <w:rPr>
                <w:color w:val="000000"/>
              </w:rPr>
              <w:t>Yanga NP waterbird support</w:t>
            </w:r>
          </w:p>
        </w:tc>
        <w:tc>
          <w:tcPr>
            <w:tcW w:w="702" w:type="pct"/>
            <w:tcBorders>
              <w:top w:val="single" w:sz="4" w:space="0" w:color="auto"/>
              <w:left w:val="single" w:sz="4" w:space="0" w:color="auto"/>
              <w:bottom w:val="single" w:sz="4" w:space="0" w:color="auto"/>
              <w:right w:val="single" w:sz="4" w:space="0" w:color="auto"/>
            </w:tcBorders>
            <w:vAlign w:val="center"/>
          </w:tcPr>
          <w:p w14:paraId="40860EA3" w14:textId="77777777" w:rsidR="00BB4C2B" w:rsidRPr="00F86916" w:rsidRDefault="00BB4C2B" w:rsidP="00BB4C2B">
            <w:pPr>
              <w:pStyle w:val="Tabletext"/>
              <w:rPr>
                <w:color w:val="000000"/>
              </w:rPr>
            </w:pPr>
            <w:r w:rsidRPr="00F86916">
              <w:rPr>
                <w:rFonts w:cs="Arial"/>
              </w:rPr>
              <w:t>17/11/15-1</w:t>
            </w:r>
            <w:r>
              <w:rPr>
                <w:rFonts w:cs="Arial"/>
              </w:rPr>
              <w:t>7</w:t>
            </w:r>
            <w:r w:rsidRPr="00F86916">
              <w:rPr>
                <w:rFonts w:cs="Arial"/>
              </w:rPr>
              <w:t>/</w:t>
            </w:r>
            <w:r>
              <w:rPr>
                <w:rFonts w:cs="Arial"/>
              </w:rPr>
              <w:t>12</w:t>
            </w:r>
            <w:r w:rsidRPr="00F86916">
              <w:rPr>
                <w:rFonts w:cs="Arial"/>
              </w:rPr>
              <w:t>/1</w:t>
            </w:r>
            <w:r>
              <w:rPr>
                <w:rFonts w:cs="Arial"/>
              </w:rPr>
              <w:t>5</w:t>
            </w:r>
          </w:p>
        </w:tc>
        <w:tc>
          <w:tcPr>
            <w:tcW w:w="548" w:type="pct"/>
            <w:tcBorders>
              <w:top w:val="single" w:sz="4" w:space="0" w:color="auto"/>
              <w:left w:val="single" w:sz="4" w:space="0" w:color="auto"/>
              <w:bottom w:val="single" w:sz="4" w:space="0" w:color="auto"/>
              <w:right w:val="single" w:sz="4" w:space="0" w:color="auto"/>
            </w:tcBorders>
            <w:vAlign w:val="center"/>
          </w:tcPr>
          <w:p w14:paraId="71EC5B07" w14:textId="77777777" w:rsidR="00BB4C2B" w:rsidRPr="00F86916" w:rsidRDefault="00BB4C2B" w:rsidP="00BB4C2B">
            <w:pPr>
              <w:pStyle w:val="Tabletext"/>
              <w:rPr>
                <w:color w:val="000000"/>
              </w:rPr>
            </w:pPr>
            <w:r w:rsidRPr="00F86916">
              <w:rPr>
                <w:rFonts w:cs="Arial"/>
              </w:rPr>
              <w:t>10</w:t>
            </w:r>
            <w:r>
              <w:rPr>
                <w:rFonts w:cs="Arial"/>
              </w:rPr>
              <w:t>,</w:t>
            </w:r>
            <w:r w:rsidRPr="00F86916">
              <w:rPr>
                <w:rFonts w:cs="Arial"/>
              </w:rPr>
              <w:t>000</w:t>
            </w:r>
          </w:p>
        </w:tc>
        <w:tc>
          <w:tcPr>
            <w:tcW w:w="546" w:type="pct"/>
            <w:tcBorders>
              <w:top w:val="single" w:sz="4" w:space="0" w:color="auto"/>
              <w:left w:val="single" w:sz="4" w:space="0" w:color="auto"/>
              <w:bottom w:val="single" w:sz="4" w:space="0" w:color="auto"/>
              <w:right w:val="single" w:sz="4" w:space="0" w:color="auto"/>
            </w:tcBorders>
            <w:vAlign w:val="center"/>
          </w:tcPr>
          <w:p w14:paraId="136D1741" w14:textId="77777777" w:rsidR="00BB4C2B" w:rsidRPr="00F86916" w:rsidRDefault="00BB4C2B" w:rsidP="00BB4C2B">
            <w:pPr>
              <w:pStyle w:val="Tabletext"/>
              <w:rPr>
                <w:color w:val="000000"/>
              </w:rPr>
            </w:pPr>
            <w:r w:rsidRPr="00F86916">
              <w:rPr>
                <w:rFonts w:cs="Arial"/>
              </w:rPr>
              <w:t>11,605</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center"/>
          </w:tcPr>
          <w:p w14:paraId="5B21C7E4" w14:textId="77777777" w:rsidR="00BB4C2B" w:rsidRPr="00F86916" w:rsidRDefault="00BB4C2B" w:rsidP="00BB4C2B">
            <w:pPr>
              <w:pStyle w:val="Tabletext"/>
              <w:rPr>
                <w:color w:val="000000"/>
              </w:rPr>
            </w:pPr>
            <w:r w:rsidRPr="00F86916">
              <w:rPr>
                <w:color w:val="000000"/>
              </w:rPr>
              <w:t>Maintain inundation extents in Tarwillie swamp and minimise incidental inundation of adjacent wetland vegetation</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39FE6745" w14:textId="77777777" w:rsidR="00BB4C2B" w:rsidRPr="00F86916" w:rsidRDefault="00BB4C2B" w:rsidP="00BB4C2B">
            <w:pPr>
              <w:pStyle w:val="Tabletext"/>
              <w:rPr>
                <w:color w:val="000000"/>
              </w:rPr>
            </w:pPr>
            <w:r w:rsidRPr="00F86916">
              <w:rPr>
                <w:color w:val="000000"/>
              </w:rPr>
              <w:t>2,555 ha</w:t>
            </w:r>
          </w:p>
        </w:tc>
      </w:tr>
      <w:tr w:rsidR="00BB4C2B" w:rsidRPr="00F86916" w14:paraId="5BF4E948" w14:textId="77777777" w:rsidTr="00BB4C2B">
        <w:trPr>
          <w:trHeight w:val="998"/>
        </w:trPr>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178BA4B2" w14:textId="77777777" w:rsidR="00BB4C2B" w:rsidRPr="00F86916" w:rsidRDefault="00BB4C2B" w:rsidP="00BB4C2B">
            <w:pPr>
              <w:pStyle w:val="Tabletext"/>
              <w:rPr>
                <w:color w:val="000000"/>
              </w:rPr>
            </w:pPr>
            <w:r w:rsidRPr="00F86916">
              <w:rPr>
                <w:color w:val="000000"/>
              </w:rPr>
              <w:t>Nimmie-Caira refuge</w:t>
            </w:r>
          </w:p>
        </w:tc>
        <w:tc>
          <w:tcPr>
            <w:tcW w:w="702" w:type="pct"/>
            <w:tcBorders>
              <w:top w:val="single" w:sz="4" w:space="0" w:color="auto"/>
              <w:left w:val="single" w:sz="4" w:space="0" w:color="auto"/>
              <w:bottom w:val="single" w:sz="4" w:space="0" w:color="auto"/>
              <w:right w:val="single" w:sz="4" w:space="0" w:color="auto"/>
            </w:tcBorders>
            <w:vAlign w:val="center"/>
          </w:tcPr>
          <w:p w14:paraId="633A11CF" w14:textId="77777777" w:rsidR="00BB4C2B" w:rsidRPr="00F86916" w:rsidRDefault="00BB4C2B" w:rsidP="00BB4C2B">
            <w:pPr>
              <w:pStyle w:val="Tabletext"/>
              <w:rPr>
                <w:color w:val="000000"/>
              </w:rPr>
            </w:pPr>
            <w:r w:rsidRPr="00F86916">
              <w:rPr>
                <w:rFonts w:cs="Arial"/>
              </w:rPr>
              <w:t>17/10/15-09/02/16</w:t>
            </w:r>
          </w:p>
        </w:tc>
        <w:tc>
          <w:tcPr>
            <w:tcW w:w="548" w:type="pct"/>
            <w:tcBorders>
              <w:top w:val="single" w:sz="4" w:space="0" w:color="auto"/>
              <w:left w:val="single" w:sz="4" w:space="0" w:color="auto"/>
              <w:bottom w:val="single" w:sz="4" w:space="0" w:color="auto"/>
              <w:right w:val="single" w:sz="4" w:space="0" w:color="auto"/>
            </w:tcBorders>
            <w:vAlign w:val="center"/>
          </w:tcPr>
          <w:p w14:paraId="45CA2789" w14:textId="77777777" w:rsidR="00BB4C2B" w:rsidRPr="00F86916" w:rsidRDefault="00BB4C2B" w:rsidP="00BB4C2B">
            <w:pPr>
              <w:pStyle w:val="Tabletext"/>
              <w:rPr>
                <w:color w:val="000000"/>
              </w:rPr>
            </w:pPr>
            <w:r w:rsidRPr="00F86916">
              <w:rPr>
                <w:rFonts w:cs="Arial"/>
              </w:rPr>
              <w:t>18,000</w:t>
            </w:r>
          </w:p>
        </w:tc>
        <w:tc>
          <w:tcPr>
            <w:tcW w:w="546" w:type="pct"/>
            <w:tcBorders>
              <w:top w:val="single" w:sz="4" w:space="0" w:color="auto"/>
              <w:left w:val="single" w:sz="4" w:space="0" w:color="auto"/>
              <w:bottom w:val="single" w:sz="4" w:space="0" w:color="auto"/>
              <w:right w:val="single" w:sz="4" w:space="0" w:color="auto"/>
            </w:tcBorders>
            <w:vAlign w:val="center"/>
          </w:tcPr>
          <w:p w14:paraId="775B9DD7" w14:textId="77777777" w:rsidR="00BB4C2B" w:rsidRPr="00F86916" w:rsidRDefault="00BB4C2B" w:rsidP="00BB4C2B">
            <w:pPr>
              <w:pStyle w:val="Tabletext"/>
              <w:rPr>
                <w:color w:val="000000"/>
              </w:rPr>
            </w:pPr>
            <w:r w:rsidRPr="00F86916">
              <w:rPr>
                <w:rFonts w:cs="Arial"/>
              </w:rPr>
              <w:t>68,</w:t>
            </w:r>
            <w:r>
              <w:rPr>
                <w:rFonts w:cs="Arial"/>
              </w:rPr>
              <w:t>528</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center"/>
          </w:tcPr>
          <w:p w14:paraId="10C3309A" w14:textId="77777777" w:rsidR="00BB4C2B" w:rsidRPr="00F86916" w:rsidRDefault="00BB4C2B" w:rsidP="00BB4C2B">
            <w:pPr>
              <w:pStyle w:val="Tabletext"/>
              <w:rPr>
                <w:color w:val="000000"/>
              </w:rPr>
            </w:pPr>
            <w:r w:rsidRPr="00F86916">
              <w:rPr>
                <w:color w:val="000000"/>
              </w:rPr>
              <w:t>Inundate core refuge habitat through the Nimmie-Caira floodways to Waugorah Lagoon, Eulimbah and Monkem-Talpee Creek system</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2B2C4236" w14:textId="77777777" w:rsidR="00BB4C2B" w:rsidRPr="00F86916" w:rsidRDefault="00BB4C2B" w:rsidP="00BB4C2B">
            <w:pPr>
              <w:pStyle w:val="Tabletext"/>
              <w:rPr>
                <w:color w:val="000000"/>
              </w:rPr>
            </w:pPr>
            <w:r w:rsidRPr="00F86916">
              <w:rPr>
                <w:color w:val="000000"/>
              </w:rPr>
              <w:t>7,589 ha^</w:t>
            </w:r>
          </w:p>
        </w:tc>
      </w:tr>
      <w:tr w:rsidR="00BB4C2B" w:rsidRPr="00F86916" w14:paraId="706A023B" w14:textId="77777777" w:rsidTr="00BB4C2B">
        <w:trPr>
          <w:trHeight w:val="842"/>
        </w:trPr>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5DA65CED" w14:textId="77777777" w:rsidR="00BB4C2B" w:rsidRPr="00F86916" w:rsidRDefault="00BB4C2B" w:rsidP="00BB4C2B">
            <w:pPr>
              <w:pStyle w:val="Tabletext"/>
              <w:rPr>
                <w:color w:val="000000"/>
              </w:rPr>
            </w:pPr>
            <w:r w:rsidRPr="00F86916">
              <w:rPr>
                <w:color w:val="000000"/>
              </w:rPr>
              <w:t>Juanbung</w:t>
            </w:r>
          </w:p>
        </w:tc>
        <w:tc>
          <w:tcPr>
            <w:tcW w:w="702" w:type="pct"/>
            <w:tcBorders>
              <w:top w:val="single" w:sz="4" w:space="0" w:color="auto"/>
              <w:left w:val="single" w:sz="4" w:space="0" w:color="auto"/>
              <w:bottom w:val="single" w:sz="4" w:space="0" w:color="auto"/>
              <w:right w:val="single" w:sz="4" w:space="0" w:color="auto"/>
            </w:tcBorders>
            <w:vAlign w:val="center"/>
          </w:tcPr>
          <w:p w14:paraId="5247CDE8" w14:textId="77777777" w:rsidR="00BB4C2B" w:rsidRPr="00F86916" w:rsidRDefault="00BB4C2B" w:rsidP="00BB4C2B">
            <w:pPr>
              <w:pStyle w:val="Tabletext"/>
              <w:rPr>
                <w:rFonts w:cs="Arial"/>
              </w:rPr>
            </w:pPr>
            <w:r w:rsidRPr="00F86916">
              <w:rPr>
                <w:rFonts w:cs="Arial"/>
              </w:rPr>
              <w:t>04/11/15-17/02/16</w:t>
            </w:r>
          </w:p>
        </w:tc>
        <w:tc>
          <w:tcPr>
            <w:tcW w:w="548" w:type="pct"/>
            <w:tcBorders>
              <w:top w:val="single" w:sz="4" w:space="0" w:color="auto"/>
              <w:left w:val="single" w:sz="4" w:space="0" w:color="auto"/>
              <w:bottom w:val="single" w:sz="4" w:space="0" w:color="auto"/>
              <w:right w:val="single" w:sz="4" w:space="0" w:color="auto"/>
            </w:tcBorders>
            <w:vAlign w:val="center"/>
          </w:tcPr>
          <w:p w14:paraId="27B32702" w14:textId="77777777" w:rsidR="00BB4C2B" w:rsidRPr="00F86916" w:rsidRDefault="00BB4C2B" w:rsidP="00BB4C2B">
            <w:pPr>
              <w:pStyle w:val="Tabletext"/>
              <w:rPr>
                <w:rFonts w:cs="Arial"/>
              </w:rPr>
            </w:pPr>
            <w:r>
              <w:rPr>
                <w:rFonts w:cs="Arial"/>
              </w:rPr>
              <w:t>1</w:t>
            </w:r>
            <w:r w:rsidRPr="00F86916">
              <w:rPr>
                <w:rFonts w:cs="Arial"/>
              </w:rPr>
              <w:t>0,000</w:t>
            </w:r>
          </w:p>
        </w:tc>
        <w:tc>
          <w:tcPr>
            <w:tcW w:w="546" w:type="pct"/>
            <w:tcBorders>
              <w:top w:val="single" w:sz="4" w:space="0" w:color="auto"/>
              <w:left w:val="single" w:sz="4" w:space="0" w:color="auto"/>
              <w:bottom w:val="single" w:sz="4" w:space="0" w:color="auto"/>
              <w:right w:val="single" w:sz="4" w:space="0" w:color="auto"/>
            </w:tcBorders>
            <w:vAlign w:val="center"/>
          </w:tcPr>
          <w:p w14:paraId="1EEC3685" w14:textId="77777777" w:rsidR="00BB4C2B" w:rsidRPr="00F86916" w:rsidRDefault="00BB4C2B" w:rsidP="00BB4C2B">
            <w:pPr>
              <w:pStyle w:val="Tabletext"/>
              <w:rPr>
                <w:rFonts w:cs="Arial"/>
              </w:rPr>
            </w:pPr>
            <w:r>
              <w:rPr>
                <w:rFonts w:cs="Arial"/>
              </w:rPr>
              <w:t>10</w:t>
            </w:r>
            <w:r w:rsidRPr="00F86916">
              <w:rPr>
                <w:rFonts w:cs="Arial"/>
              </w:rPr>
              <w:t>,000</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center"/>
          </w:tcPr>
          <w:p w14:paraId="66F44808" w14:textId="77777777" w:rsidR="00BB4C2B" w:rsidRPr="00F86916" w:rsidRDefault="00BB4C2B" w:rsidP="00BB4C2B">
            <w:pPr>
              <w:pStyle w:val="Tabletext"/>
              <w:rPr>
                <w:color w:val="000000"/>
              </w:rPr>
            </w:pPr>
            <w:r w:rsidRPr="00F86916">
              <w:rPr>
                <w:color w:val="000000"/>
              </w:rPr>
              <w:t xml:space="preserve">Inundate floodplain wetland habitat of the Juanbung Swamp </w:t>
            </w:r>
            <w:r>
              <w:rPr>
                <w:color w:val="000000"/>
              </w:rPr>
              <w:t>(North Redbank)</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447C5231" w14:textId="77777777" w:rsidR="00BB4C2B" w:rsidRPr="00F86916" w:rsidRDefault="00BB4C2B" w:rsidP="00BB4C2B">
            <w:pPr>
              <w:pStyle w:val="Tabletext"/>
              <w:rPr>
                <w:color w:val="000000"/>
              </w:rPr>
            </w:pPr>
            <w:r w:rsidRPr="00F86916">
              <w:rPr>
                <w:color w:val="000000"/>
              </w:rPr>
              <w:t>864 ha</w:t>
            </w:r>
          </w:p>
        </w:tc>
      </w:tr>
      <w:tr w:rsidR="00BB4C2B" w:rsidRPr="00F86916" w14:paraId="3B7964E8" w14:textId="77777777" w:rsidTr="00BB4C2B">
        <w:trPr>
          <w:trHeight w:val="1130"/>
        </w:trPr>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2DE488DF" w14:textId="77777777" w:rsidR="00BB4C2B" w:rsidRPr="00F86916" w:rsidRDefault="00BB4C2B" w:rsidP="00BB4C2B">
            <w:pPr>
              <w:pStyle w:val="Tabletext"/>
              <w:rPr>
                <w:color w:val="000000"/>
              </w:rPr>
            </w:pPr>
            <w:r w:rsidRPr="00F86916">
              <w:rPr>
                <w:color w:val="000000"/>
              </w:rPr>
              <w:t>Hobblers-Penarie</w:t>
            </w:r>
          </w:p>
        </w:tc>
        <w:tc>
          <w:tcPr>
            <w:tcW w:w="702" w:type="pct"/>
            <w:tcBorders>
              <w:top w:val="single" w:sz="4" w:space="0" w:color="auto"/>
              <w:left w:val="single" w:sz="4" w:space="0" w:color="auto"/>
              <w:bottom w:val="single" w:sz="4" w:space="0" w:color="auto"/>
              <w:right w:val="single" w:sz="4" w:space="0" w:color="auto"/>
            </w:tcBorders>
            <w:vAlign w:val="center"/>
          </w:tcPr>
          <w:p w14:paraId="33639B2B" w14:textId="77777777" w:rsidR="00BB4C2B" w:rsidRPr="00F86916" w:rsidRDefault="00BB4C2B" w:rsidP="00BB4C2B">
            <w:pPr>
              <w:pStyle w:val="Tabletext"/>
              <w:rPr>
                <w:color w:val="000000"/>
              </w:rPr>
            </w:pPr>
            <w:r>
              <w:rPr>
                <w:rFonts w:cs="Arial"/>
              </w:rPr>
              <w:t>15</w:t>
            </w:r>
            <w:r w:rsidRPr="00F86916">
              <w:rPr>
                <w:rFonts w:cs="Arial"/>
              </w:rPr>
              <w:t>/03/16-</w:t>
            </w:r>
            <w:r>
              <w:rPr>
                <w:rFonts w:cs="Arial"/>
              </w:rPr>
              <w:t>1</w:t>
            </w:r>
            <w:r w:rsidRPr="00F86916">
              <w:rPr>
                <w:rFonts w:cs="Arial"/>
              </w:rPr>
              <w:t>3/</w:t>
            </w:r>
            <w:r>
              <w:rPr>
                <w:rFonts w:cs="Arial"/>
              </w:rPr>
              <w:t>4</w:t>
            </w:r>
            <w:r w:rsidRPr="00F86916">
              <w:rPr>
                <w:rFonts w:cs="Arial"/>
              </w:rPr>
              <w:t>/16</w:t>
            </w:r>
          </w:p>
        </w:tc>
        <w:tc>
          <w:tcPr>
            <w:tcW w:w="548" w:type="pct"/>
            <w:tcBorders>
              <w:top w:val="single" w:sz="4" w:space="0" w:color="auto"/>
              <w:left w:val="single" w:sz="4" w:space="0" w:color="auto"/>
              <w:bottom w:val="single" w:sz="4" w:space="0" w:color="auto"/>
              <w:right w:val="single" w:sz="4" w:space="0" w:color="auto"/>
            </w:tcBorders>
            <w:vAlign w:val="center"/>
          </w:tcPr>
          <w:p w14:paraId="0F449764" w14:textId="77777777" w:rsidR="00BB4C2B" w:rsidRPr="00F86916" w:rsidRDefault="00BB4C2B" w:rsidP="00BB4C2B">
            <w:pPr>
              <w:pStyle w:val="Tabletext"/>
              <w:rPr>
                <w:color w:val="000000"/>
              </w:rPr>
            </w:pPr>
            <w:r w:rsidRPr="00F86916">
              <w:rPr>
                <w:rFonts w:cs="Arial"/>
              </w:rPr>
              <w:t>5,000</w:t>
            </w:r>
          </w:p>
        </w:tc>
        <w:tc>
          <w:tcPr>
            <w:tcW w:w="546" w:type="pct"/>
            <w:tcBorders>
              <w:top w:val="single" w:sz="4" w:space="0" w:color="auto"/>
              <w:left w:val="single" w:sz="4" w:space="0" w:color="auto"/>
              <w:bottom w:val="single" w:sz="4" w:space="0" w:color="auto"/>
              <w:right w:val="single" w:sz="4" w:space="0" w:color="auto"/>
            </w:tcBorders>
            <w:vAlign w:val="center"/>
          </w:tcPr>
          <w:p w14:paraId="557097D7" w14:textId="77777777" w:rsidR="00BB4C2B" w:rsidRPr="00F86916" w:rsidRDefault="00BB4C2B" w:rsidP="00BB4C2B">
            <w:pPr>
              <w:pStyle w:val="Tabletext"/>
              <w:rPr>
                <w:color w:val="000000"/>
              </w:rPr>
            </w:pPr>
            <w:r>
              <w:rPr>
                <w:rFonts w:cs="Arial"/>
              </w:rPr>
              <w:t>5,910</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center"/>
          </w:tcPr>
          <w:p w14:paraId="5B7DFC01" w14:textId="77777777" w:rsidR="00BB4C2B" w:rsidRPr="00F86916" w:rsidRDefault="00BB4C2B" w:rsidP="00BB4C2B">
            <w:pPr>
              <w:pStyle w:val="Tabletext"/>
              <w:rPr>
                <w:color w:val="000000"/>
              </w:rPr>
            </w:pPr>
            <w:r w:rsidRPr="00F86916">
              <w:rPr>
                <w:color w:val="000000"/>
              </w:rPr>
              <w:t xml:space="preserve">Inundate Hobblers Lake and Penarie Creek </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0B399798" w14:textId="77777777" w:rsidR="00BB4C2B" w:rsidRPr="00F86916" w:rsidRDefault="00BB4C2B" w:rsidP="00BB4C2B">
            <w:pPr>
              <w:pStyle w:val="Tabletext"/>
              <w:rPr>
                <w:color w:val="000000"/>
              </w:rPr>
            </w:pPr>
            <w:r w:rsidRPr="00F86916">
              <w:rPr>
                <w:color w:val="000000"/>
              </w:rPr>
              <w:t>99 ha</w:t>
            </w:r>
          </w:p>
        </w:tc>
      </w:tr>
      <w:tr w:rsidR="00BB4C2B" w:rsidRPr="00F86916" w14:paraId="10109E11" w14:textId="77777777" w:rsidTr="00BB4C2B">
        <w:trPr>
          <w:trHeight w:val="983"/>
        </w:trPr>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3B20E515" w14:textId="77777777" w:rsidR="00BB4C2B" w:rsidRPr="00F86916" w:rsidRDefault="00BB4C2B" w:rsidP="00BB4C2B">
            <w:pPr>
              <w:pStyle w:val="Tabletext"/>
              <w:rPr>
                <w:color w:val="000000"/>
              </w:rPr>
            </w:pPr>
            <w:r w:rsidRPr="00F86916">
              <w:rPr>
                <w:color w:val="000000"/>
              </w:rPr>
              <w:t>Nap Nap Swamp to Waugorah</w:t>
            </w:r>
            <w:r w:rsidRPr="00F86916">
              <w:rPr>
                <w:color w:val="000000"/>
                <w:vertAlign w:val="superscript"/>
              </w:rPr>
              <w:t>#</w:t>
            </w:r>
          </w:p>
        </w:tc>
        <w:tc>
          <w:tcPr>
            <w:tcW w:w="702" w:type="pct"/>
            <w:tcBorders>
              <w:top w:val="single" w:sz="4" w:space="0" w:color="auto"/>
              <w:left w:val="single" w:sz="4" w:space="0" w:color="auto"/>
              <w:bottom w:val="single" w:sz="4" w:space="0" w:color="auto"/>
              <w:right w:val="single" w:sz="4" w:space="0" w:color="auto"/>
            </w:tcBorders>
            <w:vAlign w:val="center"/>
          </w:tcPr>
          <w:p w14:paraId="7801376F" w14:textId="77777777" w:rsidR="00BB4C2B" w:rsidRPr="00F86916" w:rsidRDefault="00BB4C2B" w:rsidP="00BB4C2B">
            <w:pPr>
              <w:pStyle w:val="Tabletext"/>
              <w:rPr>
                <w:rFonts w:cs="Arial"/>
              </w:rPr>
            </w:pPr>
            <w:r w:rsidRPr="00F86916">
              <w:rPr>
                <w:rFonts w:cs="Arial"/>
              </w:rPr>
              <w:t>6/5/16-30/6/16</w:t>
            </w:r>
          </w:p>
        </w:tc>
        <w:tc>
          <w:tcPr>
            <w:tcW w:w="548" w:type="pct"/>
            <w:tcBorders>
              <w:top w:val="single" w:sz="4" w:space="0" w:color="auto"/>
              <w:left w:val="single" w:sz="4" w:space="0" w:color="auto"/>
              <w:bottom w:val="single" w:sz="4" w:space="0" w:color="auto"/>
              <w:right w:val="single" w:sz="4" w:space="0" w:color="auto"/>
            </w:tcBorders>
            <w:vAlign w:val="center"/>
          </w:tcPr>
          <w:p w14:paraId="61B8913D" w14:textId="77777777" w:rsidR="00BB4C2B" w:rsidRPr="00F86916" w:rsidRDefault="00BB4C2B" w:rsidP="00BB4C2B">
            <w:pPr>
              <w:pStyle w:val="Tabletext"/>
              <w:rPr>
                <w:rFonts w:cs="Arial"/>
              </w:rPr>
            </w:pPr>
            <w:r>
              <w:rPr>
                <w:rFonts w:cs="Arial"/>
              </w:rPr>
              <w:t>9,557</w:t>
            </w:r>
          </w:p>
        </w:tc>
        <w:tc>
          <w:tcPr>
            <w:tcW w:w="546" w:type="pct"/>
            <w:tcBorders>
              <w:top w:val="single" w:sz="4" w:space="0" w:color="auto"/>
              <w:left w:val="single" w:sz="4" w:space="0" w:color="auto"/>
              <w:bottom w:val="single" w:sz="4" w:space="0" w:color="auto"/>
              <w:right w:val="single" w:sz="4" w:space="0" w:color="auto"/>
            </w:tcBorders>
            <w:vAlign w:val="center"/>
          </w:tcPr>
          <w:p w14:paraId="00A8AB01" w14:textId="77777777" w:rsidR="00BB4C2B" w:rsidRPr="00F86916" w:rsidRDefault="00BB4C2B" w:rsidP="00BB4C2B">
            <w:pPr>
              <w:pStyle w:val="Tabletext"/>
              <w:rPr>
                <w:rFonts w:cs="Arial"/>
              </w:rPr>
            </w:pPr>
            <w:r w:rsidRPr="00F86916">
              <w:rPr>
                <w:rFonts w:cs="Arial"/>
              </w:rPr>
              <w:t>1</w:t>
            </w:r>
            <w:r>
              <w:rPr>
                <w:rFonts w:cs="Arial"/>
              </w:rPr>
              <w:t>5</w:t>
            </w:r>
            <w:r w:rsidRPr="00F86916">
              <w:rPr>
                <w:rFonts w:cs="Arial"/>
              </w:rPr>
              <w:t>,</w:t>
            </w:r>
            <w:r>
              <w:rPr>
                <w:rFonts w:cs="Arial"/>
              </w:rPr>
              <w:t>274</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center"/>
          </w:tcPr>
          <w:p w14:paraId="61B4F0AC" w14:textId="77777777" w:rsidR="00BB4C2B" w:rsidRPr="00F86916" w:rsidRDefault="00BB4C2B" w:rsidP="00BB4C2B">
            <w:pPr>
              <w:pStyle w:val="Tabletext"/>
              <w:rPr>
                <w:color w:val="000000"/>
              </w:rPr>
            </w:pPr>
            <w:r w:rsidRPr="00F86916">
              <w:rPr>
                <w:color w:val="000000"/>
              </w:rPr>
              <w:t>Inundate refuge habitat from Nap Nap to Waugorah Lake</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7581CFDF" w14:textId="77777777" w:rsidR="00BB4C2B" w:rsidRPr="00F86916" w:rsidRDefault="00BB4C2B" w:rsidP="00BB4C2B">
            <w:pPr>
              <w:pStyle w:val="Tabletext"/>
              <w:rPr>
                <w:color w:val="000000"/>
              </w:rPr>
            </w:pPr>
            <w:r w:rsidRPr="00F86916">
              <w:rPr>
                <w:color w:val="000000"/>
              </w:rPr>
              <w:t>-#</w:t>
            </w:r>
          </w:p>
        </w:tc>
      </w:tr>
    </w:tbl>
    <w:p w14:paraId="688CB5FC" w14:textId="77777777" w:rsidR="00BB4C2B" w:rsidRPr="00F86916" w:rsidRDefault="00BB4C2B" w:rsidP="00BB4C2B">
      <w:pPr>
        <w:pStyle w:val="Caption"/>
        <w:rPr>
          <w:lang w:eastAsia="zh-CN"/>
        </w:rPr>
      </w:pPr>
      <w:r w:rsidRPr="00F86916">
        <w:rPr>
          <w:lang w:eastAsia="zh-CN"/>
        </w:rPr>
        <w:t xml:space="preserve">* Measured as the cumulative total area of floodplain inundated from the water action </w:t>
      </w:r>
    </w:p>
    <w:p w14:paraId="792E6D25" w14:textId="77777777" w:rsidR="00BB4C2B" w:rsidRPr="00F86916" w:rsidRDefault="00BB4C2B" w:rsidP="00BB4C2B">
      <w:pPr>
        <w:pStyle w:val="Caption"/>
        <w:rPr>
          <w:lang w:eastAsia="zh-CN"/>
        </w:rPr>
      </w:pPr>
      <w:r w:rsidRPr="00F86916">
        <w:rPr>
          <w:lang w:eastAsia="zh-CN"/>
        </w:rPr>
        <w:t>^ Includes the areas of Tala Lake and Yanga Lakes (~2,000 ha)</w:t>
      </w:r>
    </w:p>
    <w:p w14:paraId="051E142A" w14:textId="77777777" w:rsidR="00BB4C2B" w:rsidRDefault="00BB4C2B" w:rsidP="00BB4C2B">
      <w:pPr>
        <w:pStyle w:val="Caption"/>
      </w:pPr>
      <w:r w:rsidRPr="00F86916">
        <w:rPr>
          <w:vertAlign w:val="superscript"/>
        </w:rPr>
        <w:t>#</w:t>
      </w:r>
      <w:r w:rsidRPr="00F86916">
        <w:t xml:space="preserve"> Cloud cover prevented estimates of inundated areas</w:t>
      </w:r>
    </w:p>
    <w:p w14:paraId="6DF83C23" w14:textId="77777777" w:rsidR="00BB4C2B" w:rsidRPr="00F86916" w:rsidRDefault="00BB4C2B" w:rsidP="00BB4C2B">
      <w:pPr>
        <w:pStyle w:val="Caption"/>
      </w:pPr>
    </w:p>
    <w:p w14:paraId="67280359" w14:textId="77777777" w:rsidR="00BB4C2B" w:rsidRPr="00F86916" w:rsidRDefault="00BB4C2B" w:rsidP="00BB4C2B">
      <w:pPr>
        <w:pStyle w:val="BodyTextCEWO"/>
      </w:pPr>
      <w:r w:rsidRPr="00F86916">
        <w:t>The total area of the Lowbidgee floodplain inundated in 2015-2016 (21,137 ha) was about half the area of floodplain inundated in 2014-2015 (41,999 ha) (</w:t>
      </w:r>
      <w:r>
        <w:fldChar w:fldCharType="begin"/>
      </w:r>
      <w:r>
        <w:instrText xml:space="preserve"> REF _Ref457817014 \h  \* MERGEFORMAT </w:instrText>
      </w:r>
      <w:r>
        <w:fldChar w:fldCharType="separate"/>
      </w:r>
      <w:r w:rsidRPr="00F86916">
        <w:t xml:space="preserve">Figure </w:t>
      </w:r>
      <w:r>
        <w:rPr>
          <w:noProof/>
        </w:rPr>
        <w:t>5</w:t>
      </w:r>
      <w:r>
        <w:rPr>
          <w:noProof/>
        </w:rPr>
        <w:noBreakHyphen/>
        <w:t>15</w:t>
      </w:r>
      <w:r>
        <w:fldChar w:fldCharType="end"/>
      </w:r>
      <w:r w:rsidRPr="00F86916">
        <w:t xml:space="preserve">). This difference is due to comparatively large inundated areas in the Redbank, Nimmie-Caira and Fiddlers zones in 2014-2015. In 2015-2016, almost half of the inundated area in the Redbank zone can be attributed to Commonwealth environmental water actions (Redbank action). </w:t>
      </w:r>
      <w:r>
        <w:t>Most (~85%)</w:t>
      </w:r>
      <w:r w:rsidRPr="00F86916">
        <w:t xml:space="preserve"> of the 2015-2016 inundated area in the Nimmie-Caira zone can be attributed to combined Commonwealth and NSW environmental water actions</w:t>
      </w:r>
      <w:r>
        <w:t xml:space="preserve"> </w:t>
      </w:r>
      <w:r w:rsidRPr="008F25E2">
        <w:t>as there were some locations of the floodplain already inundated prior to water actions within the water year</w:t>
      </w:r>
      <w:r w:rsidRPr="00F86916">
        <w:t>. Most of the inundated area in the Western lakes zone is located in Paika Lake (480 ha) in which water had persisted from previous years. At monitoring sites with depth gauges, temporally precise records of wetland depths supplemented the inundation mapping (</w:t>
      </w:r>
      <w:r>
        <w:fldChar w:fldCharType="begin"/>
      </w:r>
      <w:r>
        <w:instrText xml:space="preserve"> REF _Ref457992653 \h  \* MERGEFORMAT </w:instrText>
      </w:r>
      <w:r>
        <w:fldChar w:fldCharType="separate"/>
      </w:r>
      <w:r w:rsidRPr="00F86916">
        <w:t xml:space="preserve">Figure </w:t>
      </w:r>
      <w:r>
        <w:rPr>
          <w:noProof/>
        </w:rPr>
        <w:t>5</w:t>
      </w:r>
      <w:r>
        <w:rPr>
          <w:noProof/>
        </w:rPr>
        <w:noBreakHyphen/>
        <w:t>16</w:t>
      </w:r>
      <w:r>
        <w:fldChar w:fldCharType="end"/>
      </w:r>
      <w:r w:rsidRPr="00F86916">
        <w:t>).</w:t>
      </w:r>
    </w:p>
    <w:p w14:paraId="05155842" w14:textId="52870703" w:rsidR="00BB4C2B" w:rsidRPr="00F86916" w:rsidRDefault="00A32417" w:rsidP="00BB4C2B">
      <w:pPr>
        <w:pStyle w:val="BodyTextCEWO"/>
      </w:pPr>
      <w:r>
        <w:rPr>
          <w:noProof/>
          <w:lang w:eastAsia="en-AU" w:bidi="ar-SA"/>
        </w:rPr>
        <w:drawing>
          <wp:inline distT="0" distB="0" distL="0" distR="0" wp14:anchorId="2AE948DE" wp14:editId="39963549">
            <wp:extent cx="5648325" cy="3124200"/>
            <wp:effectExtent l="0" t="0" r="9525" b="0"/>
            <wp:docPr id="65" name="Picture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648325" cy="3124200"/>
                    </a:xfrm>
                    <a:prstGeom prst="rect">
                      <a:avLst/>
                    </a:prstGeom>
                    <a:noFill/>
                    <a:ln>
                      <a:noFill/>
                    </a:ln>
                  </pic:spPr>
                </pic:pic>
              </a:graphicData>
            </a:graphic>
          </wp:inline>
        </w:drawing>
      </w:r>
    </w:p>
    <w:p w14:paraId="1EE7972C" w14:textId="77777777" w:rsidR="00BB4C2B" w:rsidRPr="00F86916" w:rsidRDefault="00BB4C2B" w:rsidP="00BB4C2B">
      <w:pPr>
        <w:pStyle w:val="Tabletext"/>
      </w:pPr>
      <w:bookmarkStart w:id="1075" w:name="_Ref457817014"/>
      <w:bookmarkStart w:id="1076" w:name="_Toc460853249"/>
      <w:bookmarkStart w:id="1077" w:name="_Toc473907399"/>
      <w:r w:rsidRPr="00F86916">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w:instrText>
      </w:r>
      <w:r w:rsidR="00561A34">
        <w:instrText xml:space="preserve"> Figure \* ARABIC \s 1 </w:instrText>
      </w:r>
      <w:r w:rsidR="00561A34">
        <w:fldChar w:fldCharType="separate"/>
      </w:r>
      <w:r>
        <w:rPr>
          <w:noProof/>
        </w:rPr>
        <w:t>15</w:t>
      </w:r>
      <w:r w:rsidR="00561A34">
        <w:rPr>
          <w:noProof/>
        </w:rPr>
        <w:fldChar w:fldCharType="end"/>
      </w:r>
      <w:bookmarkEnd w:id="1075"/>
      <w:r w:rsidRPr="00F86916">
        <w:t xml:space="preserve"> Cumulative total area (ha) of the floodplain inundated for the Lowbidgee floodplain and wetland zones for the 2014-2015 and 2015-2016 water years.</w:t>
      </w:r>
      <w:bookmarkEnd w:id="1076"/>
      <w:bookmarkEnd w:id="1077"/>
      <w:r w:rsidRPr="00F86916">
        <w:t xml:space="preserve"> </w:t>
      </w:r>
    </w:p>
    <w:p w14:paraId="359F397E" w14:textId="77777777" w:rsidR="00BB4C2B" w:rsidRPr="00F86916" w:rsidRDefault="00BB4C2B" w:rsidP="00BB4C2B">
      <w:pPr>
        <w:pStyle w:val="BodyTextCEWO"/>
      </w:pPr>
    </w:p>
    <w:p w14:paraId="386D6DB1" w14:textId="77777777" w:rsidR="00BB4C2B" w:rsidRPr="00F86916" w:rsidRDefault="00BB4C2B" w:rsidP="00BB4C2B">
      <w:pPr>
        <w:pStyle w:val="BodyTextCEWO"/>
      </w:pPr>
      <w:r w:rsidRPr="00F86916">
        <w:t>In summary, the total area of the Lowbidgee floodplain influenced by inundation from Commonwealth environmental water actions in the 2015-2016 water year was about 16,000 ha (75% of the inundated floodplain)</w:t>
      </w:r>
      <w:r>
        <w:t>(</w:t>
      </w:r>
      <w:r>
        <w:fldChar w:fldCharType="begin"/>
      </w:r>
      <w:r>
        <w:instrText xml:space="preserve"> REF _Ref473891092 \h </w:instrText>
      </w:r>
      <w:r>
        <w:fldChar w:fldCharType="separate"/>
      </w:r>
      <w:r>
        <w:t xml:space="preserve">Table </w:t>
      </w:r>
      <w:r>
        <w:rPr>
          <w:noProof/>
        </w:rPr>
        <w:t>5</w:t>
      </w:r>
      <w:r>
        <w:noBreakHyphen/>
      </w:r>
      <w:r>
        <w:rPr>
          <w:noProof/>
        </w:rPr>
        <w:t>7</w:t>
      </w:r>
      <w:r>
        <w:fldChar w:fldCharType="end"/>
      </w:r>
      <w:r>
        <w:t>)</w:t>
      </w:r>
      <w:r w:rsidRPr="00F86916">
        <w:t xml:space="preserve">. </w:t>
      </w:r>
    </w:p>
    <w:p w14:paraId="5915EDC0" w14:textId="77777777" w:rsidR="00BB4C2B" w:rsidRPr="00F86916" w:rsidRDefault="00BB4C2B" w:rsidP="00BB4C2B">
      <w:pPr>
        <w:pStyle w:val="BodyTextCEWO"/>
      </w:pPr>
    </w:p>
    <w:p w14:paraId="394EBF69" w14:textId="1C4DD06E" w:rsidR="00BB4C2B" w:rsidRPr="00F86916" w:rsidRDefault="00A32417" w:rsidP="00BB4C2B">
      <w:pPr>
        <w:keepNext/>
        <w:rPr>
          <w:lang w:eastAsia="zh-CN" w:bidi="th-TH"/>
        </w:rPr>
      </w:pPr>
      <w:r>
        <w:rPr>
          <w:noProof/>
        </w:rPr>
        <w:drawing>
          <wp:inline distT="0" distB="0" distL="0" distR="0" wp14:anchorId="529D4883" wp14:editId="6A1E025E">
            <wp:extent cx="5715000" cy="7629525"/>
            <wp:effectExtent l="0" t="0" r="0" b="9525"/>
            <wp:docPr id="66" name="Picture 14363" descr="loggerLevel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3" descr="loggerLevelSeries"/>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715000" cy="7629525"/>
                    </a:xfrm>
                    <a:prstGeom prst="rect">
                      <a:avLst/>
                    </a:prstGeom>
                    <a:noFill/>
                    <a:ln>
                      <a:noFill/>
                    </a:ln>
                  </pic:spPr>
                </pic:pic>
              </a:graphicData>
            </a:graphic>
          </wp:inline>
        </w:drawing>
      </w:r>
    </w:p>
    <w:p w14:paraId="1D11DEC3" w14:textId="77777777" w:rsidR="00BB4C2B" w:rsidRPr="00F86916" w:rsidRDefault="00BB4C2B" w:rsidP="00BB4C2B">
      <w:pPr>
        <w:pStyle w:val="Tabletext"/>
      </w:pPr>
      <w:bookmarkStart w:id="1078" w:name="_Ref457992653"/>
      <w:bookmarkStart w:id="1079" w:name="_Toc460853250"/>
      <w:bookmarkStart w:id="1080" w:name="_Toc473907400"/>
      <w:r w:rsidRPr="00F86916">
        <w:t xml:space="preserve">Figure </w:t>
      </w:r>
      <w:r w:rsidR="00561A34">
        <w:fldChar w:fldCharType="begin"/>
      </w:r>
      <w:r w:rsidR="00561A34">
        <w:instrText xml:space="preserve"> STYLEREF 1 \s</w:instrText>
      </w:r>
      <w:r w:rsidR="00561A34">
        <w:instrText xml:space="preserve">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16</w:t>
      </w:r>
      <w:r w:rsidR="00561A34">
        <w:rPr>
          <w:noProof/>
        </w:rPr>
        <w:fldChar w:fldCharType="end"/>
      </w:r>
      <w:bookmarkEnd w:id="1078"/>
      <w:r w:rsidRPr="00F86916">
        <w:t xml:space="preserve"> Water depth at wetlands’ deepest points of the twelve wetland monitoring sites. Watering actions at sites correspond with rapid increases in depth. A change in colour of the plotted line indicates a repositioning of the depth gauge to more optimal location; corrective actions resulted in negligible impact on the continuity of the data series.</w:t>
      </w:r>
      <w:bookmarkEnd w:id="1079"/>
      <w:bookmarkEnd w:id="1080"/>
      <w:r w:rsidRPr="00F86916">
        <w:br w:type="page"/>
      </w:r>
    </w:p>
    <w:p w14:paraId="519B9A7B" w14:textId="77777777" w:rsidR="00BB4C2B" w:rsidRPr="0033008F" w:rsidRDefault="00BB4C2B" w:rsidP="00BB4C2B">
      <w:pPr>
        <w:pStyle w:val="Question"/>
        <w:rPr>
          <w:rStyle w:val="Emphasis"/>
        </w:rPr>
      </w:pPr>
      <w:r w:rsidRPr="0033008F">
        <w:rPr>
          <w:rStyle w:val="Emphasis"/>
        </w:rPr>
        <w:t>What did Commonwealth environmental water contribute to wetland inundation in Yarradda Lagoon?</w:t>
      </w:r>
    </w:p>
    <w:p w14:paraId="59825100" w14:textId="77777777" w:rsidR="00BB4C2B" w:rsidRPr="00F86916" w:rsidRDefault="00BB4C2B" w:rsidP="00BB4C2B">
      <w:pPr>
        <w:pStyle w:val="BodyTextCEWO"/>
      </w:pPr>
      <w:r w:rsidRPr="00F86916">
        <w:t>Commonwealth environmental water filled Yarradda Lagoon to about 50% (87 ha) of its delineated boundary (177 ha) (</w:t>
      </w:r>
      <w:r>
        <w:fldChar w:fldCharType="begin"/>
      </w:r>
      <w:r>
        <w:instrText xml:space="preserve"> REF _Ref457821104 \h  \* MERGEFORMAT </w:instrText>
      </w:r>
      <w:r>
        <w:fldChar w:fldCharType="separate"/>
      </w:r>
      <w:r w:rsidRPr="00F86916">
        <w:t xml:space="preserve">Figure </w:t>
      </w:r>
      <w:r>
        <w:rPr>
          <w:noProof/>
        </w:rPr>
        <w:t>5</w:t>
      </w:r>
      <w:r>
        <w:rPr>
          <w:noProof/>
        </w:rPr>
        <w:noBreakHyphen/>
        <w:t>17</w:t>
      </w:r>
      <w:r>
        <w:fldChar w:fldCharType="end"/>
      </w:r>
      <w:r w:rsidRPr="00F86916">
        <w:t xml:space="preserve"> and </w:t>
      </w:r>
      <w:r>
        <w:fldChar w:fldCharType="begin"/>
      </w:r>
      <w:r>
        <w:instrText xml:space="preserve"> REF _Ref457821114 \h  \* MERGEFORMAT </w:instrText>
      </w:r>
      <w:r>
        <w:fldChar w:fldCharType="separate"/>
      </w:r>
      <w:r w:rsidRPr="00F86916">
        <w:t xml:space="preserve">Figure </w:t>
      </w:r>
      <w:r>
        <w:rPr>
          <w:noProof/>
        </w:rPr>
        <w:t>5</w:t>
      </w:r>
      <w:r>
        <w:rPr>
          <w:noProof/>
        </w:rPr>
        <w:noBreakHyphen/>
        <w:t>18</w:t>
      </w:r>
      <w:r>
        <w:fldChar w:fldCharType="end"/>
      </w:r>
      <w:r w:rsidRPr="00F86916">
        <w:t xml:space="preserve">). The peak of inundation was in December 2015 and then this contracted to just over 20% during the early months of 2016. Based on an overlay assessment with high resolution </w:t>
      </w:r>
      <w:r>
        <w:t xml:space="preserve">Satellite Pour l’Observation de la </w:t>
      </w:r>
      <w:r w:rsidRPr="00D86406">
        <w:t>Terre</w:t>
      </w:r>
      <w:r w:rsidRPr="00F86916">
        <w:t xml:space="preserve"> SPOT </w:t>
      </w:r>
      <w:r>
        <w:t xml:space="preserve">5 </w:t>
      </w:r>
      <w:r w:rsidRPr="00F86916">
        <w:t>imagery, inundation extents aligned with the mature tree line.</w:t>
      </w:r>
    </w:p>
    <w:p w14:paraId="776A518D" w14:textId="0DD7046B" w:rsidR="00BB4C2B" w:rsidRPr="00F86916" w:rsidRDefault="00A32417" w:rsidP="00BB4C2B">
      <w:pPr>
        <w:pStyle w:val="BodyTextCEWO"/>
      </w:pPr>
      <w:r>
        <w:rPr>
          <w:noProof/>
          <w:lang w:eastAsia="en-AU" w:bidi="ar-SA"/>
        </w:rPr>
        <w:drawing>
          <wp:inline distT="0" distB="0" distL="0" distR="0" wp14:anchorId="76F3AE97" wp14:editId="479A846C">
            <wp:extent cx="4495800" cy="3600450"/>
            <wp:effectExtent l="0" t="0" r="0" b="0"/>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495800" cy="3600450"/>
                    </a:xfrm>
                    <a:prstGeom prst="rect">
                      <a:avLst/>
                    </a:prstGeom>
                    <a:noFill/>
                    <a:ln>
                      <a:noFill/>
                    </a:ln>
                  </pic:spPr>
                </pic:pic>
              </a:graphicData>
            </a:graphic>
          </wp:inline>
        </w:drawing>
      </w:r>
    </w:p>
    <w:p w14:paraId="44C78549" w14:textId="77777777" w:rsidR="00BB4C2B" w:rsidRPr="00F86916" w:rsidRDefault="00BB4C2B" w:rsidP="00BB4C2B">
      <w:pPr>
        <w:pStyle w:val="Tabletext"/>
      </w:pPr>
      <w:bookmarkStart w:id="1081" w:name="_Ref457821104"/>
      <w:bookmarkStart w:id="1082" w:name="_Toc460853251"/>
      <w:bookmarkStart w:id="1083" w:name="_Toc473907401"/>
      <w:r w:rsidRPr="00F86916">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17</w:t>
      </w:r>
      <w:r w:rsidR="00561A34">
        <w:rPr>
          <w:noProof/>
        </w:rPr>
        <w:fldChar w:fldCharType="end"/>
      </w:r>
      <w:bookmarkEnd w:id="1081"/>
      <w:r w:rsidRPr="00F86916">
        <w:t xml:space="preserve"> Inundation outcome shown as the percentage of </w:t>
      </w:r>
      <w:r>
        <w:t>Yarradda</w:t>
      </w:r>
      <w:r w:rsidRPr="00F86916">
        <w:t xml:space="preserve"> Lagoon area (177 ha) inundated from the Yarradda Lagoon water action (green bar)</w:t>
      </w:r>
      <w:bookmarkEnd w:id="1082"/>
      <w:bookmarkEnd w:id="1083"/>
    </w:p>
    <w:p w14:paraId="35510D20" w14:textId="1B29A521" w:rsidR="00BB4C2B" w:rsidRPr="00F86916" w:rsidRDefault="00A32417" w:rsidP="00BB4C2B">
      <w:pPr>
        <w:pStyle w:val="BodyTextCEWO"/>
      </w:pPr>
      <w:r>
        <w:rPr>
          <w:noProof/>
          <w:lang w:eastAsia="en-AU" w:bidi="ar-SA"/>
        </w:rPr>
        <w:drawing>
          <wp:inline distT="0" distB="0" distL="0" distR="0" wp14:anchorId="7D7DD15C" wp14:editId="4E1BCA38">
            <wp:extent cx="5734050" cy="8115300"/>
            <wp:effectExtent l="0" t="0" r="0" b="0"/>
            <wp:docPr id="68" name="Pictur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5"/>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734050" cy="8115300"/>
                    </a:xfrm>
                    <a:prstGeom prst="rect">
                      <a:avLst/>
                    </a:prstGeom>
                    <a:noFill/>
                    <a:ln>
                      <a:noFill/>
                    </a:ln>
                  </pic:spPr>
                </pic:pic>
              </a:graphicData>
            </a:graphic>
          </wp:inline>
        </w:drawing>
      </w:r>
    </w:p>
    <w:p w14:paraId="017142AB" w14:textId="77777777" w:rsidR="00BB4C2B" w:rsidRPr="00F86916" w:rsidRDefault="00BB4C2B" w:rsidP="00BB4C2B">
      <w:pPr>
        <w:pStyle w:val="Tabletext"/>
        <w:rPr>
          <w:rFonts w:ascii="Arial" w:hAnsi="Arial" w:cs="Arial"/>
        </w:rPr>
      </w:pPr>
      <w:bookmarkStart w:id="1084" w:name="_Ref457821114"/>
      <w:bookmarkStart w:id="1085" w:name="_Toc460853252"/>
      <w:bookmarkStart w:id="1086" w:name="_Toc473907402"/>
      <w:r w:rsidRPr="00F86916">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18</w:t>
      </w:r>
      <w:r w:rsidR="00561A34">
        <w:rPr>
          <w:noProof/>
        </w:rPr>
        <w:fldChar w:fldCharType="end"/>
      </w:r>
      <w:bookmarkEnd w:id="1084"/>
      <w:r w:rsidRPr="00F86916">
        <w:t xml:space="preserve"> Inundation outcomes for Mid-Murrumbidgee </w:t>
      </w:r>
      <w:r>
        <w:t>Yarradda</w:t>
      </w:r>
      <w:r w:rsidRPr="00F86916">
        <w:t xml:space="preserve"> Lagoon watering action (02/09/15-20/12/15) showing maximum inundation conditions in December 2015 (dark blue) and recession over the following months to May 2016.</w:t>
      </w:r>
      <w:bookmarkEnd w:id="1085"/>
      <w:bookmarkEnd w:id="1086"/>
    </w:p>
    <w:p w14:paraId="71175CE1" w14:textId="77777777" w:rsidR="00BB4C2B" w:rsidRPr="00F86916" w:rsidRDefault="00BB4C2B" w:rsidP="00BB4C2B">
      <w:pPr>
        <w:pStyle w:val="BodyTextCEWO"/>
        <w:sectPr w:rsidR="00BB4C2B" w:rsidRPr="00F86916" w:rsidSect="00BB4C2B">
          <w:pgSz w:w="11906" w:h="16838"/>
          <w:pgMar w:top="1440" w:right="1440" w:bottom="1440" w:left="1440" w:header="708" w:footer="708" w:gutter="0"/>
          <w:cols w:space="708"/>
          <w:docGrid w:linePitch="360"/>
        </w:sectPr>
      </w:pPr>
    </w:p>
    <w:p w14:paraId="28531DE0" w14:textId="77777777" w:rsidR="00BB4C2B" w:rsidRPr="0033008F" w:rsidRDefault="00BB4C2B" w:rsidP="00BB4C2B">
      <w:pPr>
        <w:pStyle w:val="Question"/>
        <w:rPr>
          <w:i/>
        </w:rPr>
      </w:pPr>
      <w:bookmarkStart w:id="1087" w:name="_Toc460839488"/>
      <w:bookmarkStart w:id="1088" w:name="_Toc460839764"/>
      <w:bookmarkStart w:id="1089" w:name="_Toc460840033"/>
      <w:bookmarkStart w:id="1090" w:name="_Toc460840397"/>
      <w:bookmarkStart w:id="1091" w:name="_Toc460843767"/>
      <w:r w:rsidRPr="0033008F">
        <w:rPr>
          <w:i/>
        </w:rPr>
        <w:t>What did Commonwealth environmental water contribute to inundation in core wetland habitats across North Redbank?</w:t>
      </w:r>
      <w:bookmarkEnd w:id="1087"/>
      <w:bookmarkEnd w:id="1088"/>
      <w:bookmarkEnd w:id="1089"/>
      <w:bookmarkEnd w:id="1090"/>
      <w:bookmarkEnd w:id="1091"/>
    </w:p>
    <w:p w14:paraId="17ADDC3D" w14:textId="77777777" w:rsidR="00BB4C2B" w:rsidRPr="00F86916" w:rsidRDefault="00BB4C2B" w:rsidP="00BB4C2B">
      <w:pPr>
        <w:pStyle w:val="BodyTextCEWO"/>
      </w:pPr>
      <w:r w:rsidRPr="00F86916">
        <w:t xml:space="preserve">Commonwealth environmental water </w:t>
      </w:r>
      <w:r>
        <w:t xml:space="preserve">(25,000 ML) </w:t>
      </w:r>
      <w:r w:rsidRPr="00F86916">
        <w:t>and NSW environmental water (</w:t>
      </w:r>
      <w:r>
        <w:t>29</w:t>
      </w:r>
      <w:r w:rsidRPr="00F86916">
        <w:t>,000 ML) contributed to inundating core wetland habitat in the North Redbank region.  Prior to the watering action, about 740 ha of core wetlands were inundat</w:t>
      </w:r>
      <w:r>
        <w:t>ed</w:t>
      </w:r>
      <w:r w:rsidRPr="00F86916">
        <w:t xml:space="preserve"> (</w:t>
      </w:r>
      <w:r>
        <w:fldChar w:fldCharType="begin"/>
      </w:r>
      <w:r>
        <w:instrText xml:space="preserve"> REF _Ref457667398 \h  \* MERGEFORMAT </w:instrText>
      </w:r>
      <w:r>
        <w:fldChar w:fldCharType="separate"/>
      </w:r>
      <w:r w:rsidRPr="00F86916">
        <w:t xml:space="preserve">Figure </w:t>
      </w:r>
      <w:r>
        <w:rPr>
          <w:noProof/>
        </w:rPr>
        <w:t>5</w:t>
      </w:r>
      <w:r>
        <w:rPr>
          <w:noProof/>
        </w:rPr>
        <w:noBreakHyphen/>
        <w:t>19</w:t>
      </w:r>
      <w:r>
        <w:fldChar w:fldCharType="end"/>
      </w:r>
      <w:r w:rsidRPr="00F86916">
        <w:t xml:space="preserve"> and </w:t>
      </w:r>
      <w:r>
        <w:fldChar w:fldCharType="begin"/>
      </w:r>
      <w:r>
        <w:instrText xml:space="preserve"> REF _Ref457667410 \h  \* MERGEFORMAT </w:instrText>
      </w:r>
      <w:r>
        <w:fldChar w:fldCharType="separate"/>
      </w:r>
      <w:r w:rsidRPr="00F86916">
        <w:t xml:space="preserve">Figure </w:t>
      </w:r>
      <w:r>
        <w:rPr>
          <w:noProof/>
        </w:rPr>
        <w:t>5</w:t>
      </w:r>
      <w:r>
        <w:rPr>
          <w:noProof/>
        </w:rPr>
        <w:noBreakHyphen/>
        <w:t>20</w:t>
      </w:r>
      <w:r>
        <w:fldChar w:fldCharType="end"/>
      </w:r>
      <w:r w:rsidRPr="00F86916">
        <w:t>). By 1 December 2015, the inundated area increased in extent to almost 2,000 ha as a result of the environmental water action, mostly in the southern section of North Redbank from Narwie to Balranald Common. At the same time, there was a contraction in the pre-watering period inundation of adjacent wetland locations (</w:t>
      </w:r>
      <w:r>
        <w:fldChar w:fldCharType="begin"/>
      </w:r>
      <w:r>
        <w:instrText xml:space="preserve"> REF _Ref457667410 \h  \* MERGEFORMAT </w:instrText>
      </w:r>
      <w:r>
        <w:fldChar w:fldCharType="separate"/>
      </w:r>
      <w:r w:rsidRPr="00F86916">
        <w:t xml:space="preserve">Figure </w:t>
      </w:r>
      <w:r>
        <w:rPr>
          <w:noProof/>
        </w:rPr>
        <w:t>5</w:t>
      </w:r>
      <w:r>
        <w:rPr>
          <w:noProof/>
        </w:rPr>
        <w:noBreakHyphen/>
        <w:t>20</w:t>
      </w:r>
      <w:r>
        <w:fldChar w:fldCharType="end"/>
      </w:r>
      <w:r w:rsidRPr="00F86916">
        <w:t xml:space="preserve">). </w:t>
      </w:r>
      <w:r>
        <w:t>Inundation e</w:t>
      </w:r>
      <w:r w:rsidRPr="00F86916">
        <w:t>xpan</w:t>
      </w:r>
      <w:r>
        <w:t>ded</w:t>
      </w:r>
      <w:r w:rsidRPr="00F86916">
        <w:t xml:space="preserve"> to almost 4,000 ha through January and February as </w:t>
      </w:r>
      <w:r>
        <w:t>extents</w:t>
      </w:r>
      <w:r w:rsidRPr="00F86916">
        <w:t xml:space="preserve"> progressed south and as a result of targeted watering in the upper North Redbank region. Inundation contracted in the autumn months of March and April 2016. Overall, the total area of floodplain inundated by the</w:t>
      </w:r>
      <w:r>
        <w:t xml:space="preserve"> North</w:t>
      </w:r>
      <w:r w:rsidRPr="00F86916">
        <w:t xml:space="preserve"> Redbank water action was 4,908 ha.</w:t>
      </w:r>
    </w:p>
    <w:p w14:paraId="03E6DD0A" w14:textId="226E4C4D" w:rsidR="00BB4C2B" w:rsidRPr="00F86916" w:rsidRDefault="00A32417" w:rsidP="00BB4C2B">
      <w:pPr>
        <w:pStyle w:val="BodyTextCEWO"/>
      </w:pPr>
      <w:r>
        <w:rPr>
          <w:noProof/>
          <w:lang w:eastAsia="en-AU" w:bidi="ar-SA"/>
        </w:rPr>
        <w:drawing>
          <wp:inline distT="0" distB="0" distL="0" distR="0" wp14:anchorId="5ED5B606" wp14:editId="45D1F344">
            <wp:extent cx="4514850" cy="3600450"/>
            <wp:effectExtent l="0" t="0" r="0" b="0"/>
            <wp:docPr id="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514850" cy="3600450"/>
                    </a:xfrm>
                    <a:prstGeom prst="rect">
                      <a:avLst/>
                    </a:prstGeom>
                    <a:noFill/>
                    <a:ln>
                      <a:noFill/>
                    </a:ln>
                  </pic:spPr>
                </pic:pic>
              </a:graphicData>
            </a:graphic>
          </wp:inline>
        </w:drawing>
      </w:r>
    </w:p>
    <w:p w14:paraId="4ABA8A0B" w14:textId="77777777" w:rsidR="00BB4C2B" w:rsidRPr="00F86916" w:rsidRDefault="00BB4C2B" w:rsidP="00BB4C2B">
      <w:pPr>
        <w:pStyle w:val="Tabletext"/>
        <w:rPr>
          <w:rFonts w:ascii="Arial" w:hAnsi="Arial" w:cs="Arial"/>
        </w:rPr>
      </w:pPr>
      <w:bookmarkStart w:id="1092" w:name="_Ref457667398"/>
      <w:bookmarkStart w:id="1093" w:name="_Toc460853253"/>
      <w:bookmarkStart w:id="1094" w:name="_Toc473907403"/>
      <w:r w:rsidRPr="00F86916">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19</w:t>
      </w:r>
      <w:r w:rsidR="00561A34">
        <w:rPr>
          <w:noProof/>
        </w:rPr>
        <w:fldChar w:fldCharType="end"/>
      </w:r>
      <w:bookmarkEnd w:id="1092"/>
      <w:r w:rsidRPr="00F86916">
        <w:t xml:space="preserve"> Inundated area (ha) outcomes from the</w:t>
      </w:r>
      <w:r>
        <w:t xml:space="preserve"> North</w:t>
      </w:r>
      <w:r w:rsidRPr="00F86916">
        <w:t xml:space="preserve"> Redbank water action (green bar) located in the North Redbank region</w:t>
      </w:r>
      <w:bookmarkEnd w:id="1093"/>
      <w:bookmarkEnd w:id="1094"/>
      <w:r w:rsidRPr="00F86916">
        <w:t xml:space="preserve"> </w:t>
      </w:r>
    </w:p>
    <w:p w14:paraId="714EB7C9" w14:textId="77777777" w:rsidR="00BB4C2B" w:rsidRPr="00F86916" w:rsidRDefault="00BB4C2B" w:rsidP="00BB4C2B">
      <w:pPr>
        <w:pStyle w:val="BodyTextCEWO"/>
      </w:pPr>
    </w:p>
    <w:p w14:paraId="73ED9A85" w14:textId="77777777" w:rsidR="00BB4C2B" w:rsidRPr="00F86916" w:rsidRDefault="00BB4C2B" w:rsidP="00BB4C2B">
      <w:pPr>
        <w:pStyle w:val="BodyTextCEWO"/>
        <w:sectPr w:rsidR="00BB4C2B" w:rsidRPr="00F86916" w:rsidSect="00BB4C2B">
          <w:pgSz w:w="11906" w:h="16838"/>
          <w:pgMar w:top="1440" w:right="1440" w:bottom="1440" w:left="1440" w:header="708" w:footer="708" w:gutter="0"/>
          <w:cols w:space="708"/>
          <w:docGrid w:linePitch="360"/>
        </w:sectPr>
      </w:pPr>
    </w:p>
    <w:p w14:paraId="7D4DCDEF" w14:textId="77B73BF6" w:rsidR="00BB4C2B" w:rsidRPr="00F86916" w:rsidRDefault="00A32417" w:rsidP="00BB4C2B">
      <w:pPr>
        <w:pStyle w:val="BodyTextCEWO"/>
      </w:pPr>
      <w:r>
        <w:rPr>
          <w:noProof/>
          <w:lang w:eastAsia="en-AU" w:bidi="ar-SA"/>
        </w:rPr>
        <w:drawing>
          <wp:inline distT="0" distB="0" distL="0" distR="0" wp14:anchorId="47B4EAE8" wp14:editId="17F6F239">
            <wp:extent cx="7115175" cy="5038725"/>
            <wp:effectExtent l="0" t="0" r="9525" b="9525"/>
            <wp:docPr id="70" name="Pictur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7115175" cy="5038725"/>
                    </a:xfrm>
                    <a:prstGeom prst="rect">
                      <a:avLst/>
                    </a:prstGeom>
                    <a:noFill/>
                    <a:ln>
                      <a:noFill/>
                    </a:ln>
                  </pic:spPr>
                </pic:pic>
              </a:graphicData>
            </a:graphic>
          </wp:inline>
        </w:drawing>
      </w:r>
    </w:p>
    <w:p w14:paraId="2CE24023" w14:textId="77777777" w:rsidR="00BB4C2B" w:rsidRPr="00F86916" w:rsidRDefault="00BB4C2B" w:rsidP="00BB4C2B">
      <w:pPr>
        <w:pStyle w:val="Tabletext"/>
        <w:rPr>
          <w:rFonts w:ascii="Arial" w:hAnsi="Arial" w:cs="Arial"/>
        </w:rPr>
      </w:pPr>
      <w:bookmarkStart w:id="1095" w:name="_Ref457667410"/>
      <w:bookmarkStart w:id="1096" w:name="_Toc460853254"/>
      <w:bookmarkStart w:id="1097" w:name="_Toc473907404"/>
      <w:r w:rsidRPr="00F86916">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20</w:t>
      </w:r>
      <w:r w:rsidR="00561A34">
        <w:rPr>
          <w:noProof/>
        </w:rPr>
        <w:fldChar w:fldCharType="end"/>
      </w:r>
      <w:bookmarkEnd w:id="1095"/>
      <w:r w:rsidRPr="00F86916">
        <w:t xml:space="preserve"> Inundation outcomes located around the Redbank zone from the watering actions: </w:t>
      </w:r>
      <w:r>
        <w:t xml:space="preserve">North </w:t>
      </w:r>
      <w:r w:rsidRPr="00F86916">
        <w:t>Redbank (21/10/15-10/02/16); Juanbung (04/11-17/02/16); Nimmie-Caira (17/10/15-09/02/16); Yanga NP (17/11/15-</w:t>
      </w:r>
      <w:r>
        <w:t>17</w:t>
      </w:r>
      <w:r w:rsidRPr="00F86916">
        <w:t>/1</w:t>
      </w:r>
      <w:r>
        <w:t>2</w:t>
      </w:r>
      <w:r w:rsidRPr="00F86916">
        <w:t>/16) and Hobblers-Penarie (08/03/16-29/03/16) showing: a. pre-watering inundation conditions, and cumulative outcomes during b. Nov-Dec 2015 and then c. Jan-Apr 2016 in the LTIM surveyed wetlands (a) Piggery Lake, (b) Two Bridges.</w:t>
      </w:r>
      <w:bookmarkEnd w:id="1096"/>
      <w:bookmarkEnd w:id="1097"/>
    </w:p>
    <w:p w14:paraId="7EC3515B" w14:textId="77777777" w:rsidR="00BB4C2B" w:rsidRPr="00F86916" w:rsidRDefault="00BB4C2B" w:rsidP="00BB4C2B">
      <w:pPr>
        <w:pStyle w:val="BodyTextCEWO"/>
        <w:sectPr w:rsidR="00BB4C2B" w:rsidRPr="00F86916" w:rsidSect="00BB4C2B">
          <w:pgSz w:w="16838" w:h="11906" w:orient="landscape"/>
          <w:pgMar w:top="1021" w:right="1440" w:bottom="1021" w:left="1440" w:header="709" w:footer="709" w:gutter="0"/>
          <w:cols w:space="708"/>
          <w:docGrid w:linePitch="360"/>
        </w:sectPr>
      </w:pPr>
    </w:p>
    <w:p w14:paraId="26151DAD" w14:textId="77777777" w:rsidR="00BB4C2B" w:rsidRPr="0033008F" w:rsidRDefault="00BB4C2B" w:rsidP="00BB4C2B">
      <w:pPr>
        <w:pStyle w:val="Question"/>
        <w:rPr>
          <w:i/>
        </w:rPr>
      </w:pPr>
      <w:bookmarkStart w:id="1098" w:name="_Toc460839489"/>
      <w:bookmarkStart w:id="1099" w:name="_Toc460839765"/>
      <w:bookmarkStart w:id="1100" w:name="_Toc460840034"/>
      <w:bookmarkStart w:id="1101" w:name="_Toc460840398"/>
      <w:bookmarkStart w:id="1102" w:name="_Toc460843768"/>
      <w:r w:rsidRPr="0033008F">
        <w:rPr>
          <w:i/>
        </w:rPr>
        <w:t>What did Commonwealth environmental water contribute to in maintaining inundation extents in Tarwillie Swamp of Yanga National Park?</w:t>
      </w:r>
      <w:bookmarkEnd w:id="1098"/>
      <w:bookmarkEnd w:id="1099"/>
      <w:bookmarkEnd w:id="1100"/>
      <w:bookmarkEnd w:id="1101"/>
      <w:bookmarkEnd w:id="1102"/>
    </w:p>
    <w:p w14:paraId="13203504" w14:textId="45A0D87F" w:rsidR="00BB4C2B" w:rsidRPr="00F86916" w:rsidRDefault="00BB4C2B" w:rsidP="00BB4C2B">
      <w:pPr>
        <w:pStyle w:val="BodyTextCEWO"/>
      </w:pPr>
      <w:r w:rsidRPr="00F86916">
        <w:t>Commonwealth environmental water was delivered using the most direct flow path to Tarwillie Swamp. As a result, there was only a small 300 ha expansion of inundated area (to about 2,300 ha) by 1 December 2015 (</w:t>
      </w:r>
      <w:r>
        <w:fldChar w:fldCharType="begin"/>
      </w:r>
      <w:r>
        <w:instrText xml:space="preserve"> REF _Ref457676504 \h  \* MERGEFORMAT </w:instrText>
      </w:r>
      <w:r>
        <w:fldChar w:fldCharType="separate"/>
      </w:r>
      <w:r w:rsidRPr="00F86916">
        <w:t xml:space="preserve">Figure </w:t>
      </w:r>
      <w:r>
        <w:rPr>
          <w:noProof/>
        </w:rPr>
        <w:t>5</w:t>
      </w:r>
      <w:r>
        <w:rPr>
          <w:noProof/>
        </w:rPr>
        <w:noBreakHyphen/>
        <w:t>21</w:t>
      </w:r>
      <w:r>
        <w:fldChar w:fldCharType="end"/>
      </w:r>
      <w:r w:rsidRPr="00F86916">
        <w:t xml:space="preserve"> and </w:t>
      </w:r>
      <w:r w:rsidR="00BC79E8">
        <w:fldChar w:fldCharType="begin"/>
      </w:r>
      <w:r w:rsidR="00BC79E8">
        <w:instrText xml:space="preserve"> REF _Ref457676528 \h  \* MERGEFORMAT </w:instrText>
      </w:r>
      <w:r w:rsidR="00BC79E8">
        <w:fldChar w:fldCharType="separate"/>
      </w:r>
      <w:r w:rsidR="00BC79E8" w:rsidRPr="00F86916">
        <w:t xml:space="preserve">Figure </w:t>
      </w:r>
      <w:r w:rsidR="00BC79E8">
        <w:rPr>
          <w:noProof/>
        </w:rPr>
        <w:t>5</w:t>
      </w:r>
      <w:r w:rsidR="00BC79E8">
        <w:rPr>
          <w:noProof/>
        </w:rPr>
        <w:noBreakHyphen/>
        <w:t>22</w:t>
      </w:r>
      <w:r w:rsidR="00BC79E8">
        <w:fldChar w:fldCharType="end"/>
      </w:r>
      <w:r w:rsidRPr="00F86916">
        <w:t>). The inundation expansion was confined to the flow path region in North Yanga around the east of Two Bridges and in Two Bridges Swamp. By mid-January this inundated area started receding and was dry by March 2016 (</w:t>
      </w:r>
      <w:r>
        <w:fldChar w:fldCharType="begin"/>
      </w:r>
      <w:r>
        <w:instrText xml:space="preserve"> REF _Ref457676528 \h  \* MERGEFORMAT </w:instrText>
      </w:r>
      <w:r>
        <w:fldChar w:fldCharType="separate"/>
      </w:r>
      <w:r w:rsidRPr="00F86916">
        <w:t xml:space="preserve">Figure </w:t>
      </w:r>
      <w:r>
        <w:rPr>
          <w:noProof/>
        </w:rPr>
        <w:t>5</w:t>
      </w:r>
      <w:r>
        <w:rPr>
          <w:noProof/>
        </w:rPr>
        <w:noBreakHyphen/>
        <w:t>22</w:t>
      </w:r>
      <w:r>
        <w:fldChar w:fldCharType="end"/>
      </w:r>
      <w:r w:rsidRPr="00F86916">
        <w:t xml:space="preserve"> and </w:t>
      </w:r>
      <w:r>
        <w:fldChar w:fldCharType="begin"/>
      </w:r>
      <w:r>
        <w:instrText xml:space="preserve"> REF _Ref457676504 \h  \* MERGEFORMAT </w:instrText>
      </w:r>
      <w:r>
        <w:fldChar w:fldCharType="separate"/>
      </w:r>
      <w:r w:rsidRPr="00F86916">
        <w:t xml:space="preserve">Figure </w:t>
      </w:r>
      <w:r>
        <w:rPr>
          <w:noProof/>
        </w:rPr>
        <w:t>5</w:t>
      </w:r>
      <w:r>
        <w:rPr>
          <w:noProof/>
        </w:rPr>
        <w:noBreakHyphen/>
        <w:t>21</w:t>
      </w:r>
      <w:r>
        <w:fldChar w:fldCharType="end"/>
      </w:r>
      <w:r w:rsidRPr="00F86916">
        <w:t>). Adjacent wetlands (e.g. Piggery Lake) were not inundated by this watering action and were able to dry out over summer (</w:t>
      </w:r>
      <w:r>
        <w:fldChar w:fldCharType="begin"/>
      </w:r>
      <w:r>
        <w:instrText xml:space="preserve"> REF _Ref457676504 \h  \* MERGEFORMAT </w:instrText>
      </w:r>
      <w:r>
        <w:fldChar w:fldCharType="separate"/>
      </w:r>
      <w:r w:rsidRPr="00F86916">
        <w:t xml:space="preserve">Figure </w:t>
      </w:r>
      <w:r>
        <w:rPr>
          <w:noProof/>
        </w:rPr>
        <w:t>5</w:t>
      </w:r>
      <w:r>
        <w:rPr>
          <w:noProof/>
        </w:rPr>
        <w:noBreakHyphen/>
        <w:t>21</w:t>
      </w:r>
      <w:r>
        <w:fldChar w:fldCharType="end"/>
      </w:r>
      <w:r w:rsidRPr="00F86916">
        <w:t xml:space="preserve"> and </w:t>
      </w:r>
      <w:r>
        <w:fldChar w:fldCharType="begin"/>
      </w:r>
      <w:r>
        <w:instrText xml:space="preserve"> REF _Ref457676528 \h  \* MERGEFORMAT </w:instrText>
      </w:r>
      <w:r>
        <w:fldChar w:fldCharType="separate"/>
      </w:r>
      <w:r w:rsidRPr="00F86916">
        <w:t xml:space="preserve">Figure </w:t>
      </w:r>
      <w:r>
        <w:rPr>
          <w:noProof/>
        </w:rPr>
        <w:t>5</w:t>
      </w:r>
      <w:r>
        <w:rPr>
          <w:noProof/>
        </w:rPr>
        <w:noBreakHyphen/>
        <w:t>22</w:t>
      </w:r>
      <w:r>
        <w:fldChar w:fldCharType="end"/>
      </w:r>
      <w:r w:rsidRPr="00F86916">
        <w:t>), having been continuously inundated for more than 12 months prior (since late November 2014). Inundation extent in Tarwillie Swamp remained about the same as the pre-watering extents (~150 ha) through November to January and then started to recede in February 2016 until it was dry by April 2016 (</w:t>
      </w:r>
      <w:r>
        <w:fldChar w:fldCharType="begin"/>
      </w:r>
      <w:r>
        <w:instrText xml:space="preserve"> REF _Ref457676528 \h  \* MERGEFORMAT </w:instrText>
      </w:r>
      <w:r>
        <w:fldChar w:fldCharType="separate"/>
      </w:r>
      <w:r w:rsidRPr="00F86916">
        <w:t xml:space="preserve">Figure </w:t>
      </w:r>
      <w:r>
        <w:rPr>
          <w:noProof/>
        </w:rPr>
        <w:t>5</w:t>
      </w:r>
      <w:r>
        <w:rPr>
          <w:noProof/>
        </w:rPr>
        <w:noBreakHyphen/>
        <w:t>22</w:t>
      </w:r>
      <w:r>
        <w:fldChar w:fldCharType="end"/>
      </w:r>
      <w:r w:rsidRPr="00F86916">
        <w:t>). By mid-January 2016, about 80% of the 150 ha of Tarwillie Swamp had been inundated for just over 12 months (since late November 2014). Overall the total area of floodplain wetland inundated by the Yanga National Park action was 2,555 ha.</w:t>
      </w:r>
    </w:p>
    <w:p w14:paraId="559E92A6" w14:textId="18D0CA29" w:rsidR="00BB4C2B" w:rsidRPr="00F86916" w:rsidRDefault="00A32417" w:rsidP="00BB4C2B">
      <w:pPr>
        <w:pStyle w:val="BodyTextCEWO"/>
      </w:pPr>
      <w:r>
        <w:rPr>
          <w:noProof/>
          <w:lang w:eastAsia="en-AU" w:bidi="ar-SA"/>
        </w:rPr>
        <w:drawing>
          <wp:inline distT="0" distB="0" distL="0" distR="0" wp14:anchorId="02A4A140" wp14:editId="747DCA8F">
            <wp:extent cx="4914900" cy="6734175"/>
            <wp:effectExtent l="0" t="0" r="0" b="9525"/>
            <wp:docPr id="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914900" cy="6734175"/>
                    </a:xfrm>
                    <a:prstGeom prst="rect">
                      <a:avLst/>
                    </a:prstGeom>
                    <a:noFill/>
                    <a:ln>
                      <a:noFill/>
                    </a:ln>
                  </pic:spPr>
                </pic:pic>
              </a:graphicData>
            </a:graphic>
          </wp:inline>
        </w:drawing>
      </w:r>
    </w:p>
    <w:p w14:paraId="3F6CCCFC" w14:textId="77777777" w:rsidR="00BB4C2B" w:rsidRPr="00F86916" w:rsidRDefault="00BB4C2B" w:rsidP="00BB4C2B">
      <w:pPr>
        <w:pStyle w:val="Tabletext"/>
        <w:rPr>
          <w:rFonts w:cs="Arial"/>
        </w:rPr>
      </w:pPr>
      <w:bookmarkStart w:id="1103" w:name="_Ref457676504"/>
      <w:bookmarkStart w:id="1104" w:name="_Toc460853255"/>
      <w:bookmarkStart w:id="1105" w:name="_Toc473907405"/>
      <w:r w:rsidRPr="00F86916">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21</w:t>
      </w:r>
      <w:r w:rsidR="00561A34">
        <w:rPr>
          <w:noProof/>
        </w:rPr>
        <w:fldChar w:fldCharType="end"/>
      </w:r>
      <w:bookmarkEnd w:id="1103"/>
      <w:r w:rsidRPr="00F86916">
        <w:t>a. Inundated area (ha) outcomes from the Yanga National Park water action (green bar) located in the North Yanga region, and b. the inundation outcome shown as the percentage of wetland area inundated for (a) Piggery Lake and the east and west sections of (b) Two Bridges Swamp</w:t>
      </w:r>
      <w:bookmarkEnd w:id="1104"/>
      <w:bookmarkEnd w:id="1105"/>
    </w:p>
    <w:p w14:paraId="4C00C1DA" w14:textId="77777777" w:rsidR="00BB4C2B" w:rsidRPr="00F86916" w:rsidRDefault="00BB4C2B" w:rsidP="00BB4C2B">
      <w:pPr>
        <w:pStyle w:val="BodyTextCEWO"/>
      </w:pPr>
    </w:p>
    <w:p w14:paraId="5419AE06" w14:textId="77777777" w:rsidR="00BB4C2B" w:rsidRPr="00F86916" w:rsidRDefault="00BB4C2B" w:rsidP="00BB4C2B">
      <w:pPr>
        <w:pStyle w:val="BodyTextCEWO"/>
      </w:pPr>
    </w:p>
    <w:p w14:paraId="7835F03F" w14:textId="77777777" w:rsidR="00BB4C2B" w:rsidRPr="00F86916" w:rsidRDefault="00BB4C2B" w:rsidP="00BB4C2B">
      <w:pPr>
        <w:pStyle w:val="BodyTextCEWO"/>
        <w:sectPr w:rsidR="00BB4C2B" w:rsidRPr="00F86916" w:rsidSect="00BB4C2B">
          <w:pgSz w:w="11906" w:h="16838"/>
          <w:pgMar w:top="1440" w:right="1440" w:bottom="1440" w:left="1440" w:header="709" w:footer="709" w:gutter="0"/>
          <w:cols w:space="708"/>
          <w:docGrid w:linePitch="360"/>
        </w:sectPr>
      </w:pPr>
    </w:p>
    <w:p w14:paraId="484E9972" w14:textId="77777777" w:rsidR="00BB4C2B" w:rsidRPr="00F86916" w:rsidRDefault="00BB4C2B" w:rsidP="00BB4C2B">
      <w:pPr>
        <w:pStyle w:val="BodyTextCEWO"/>
      </w:pPr>
    </w:p>
    <w:p w14:paraId="0A618E4C" w14:textId="0D6DD074" w:rsidR="00BB4C2B" w:rsidRPr="00F86916" w:rsidRDefault="00A32417" w:rsidP="00BB4C2B">
      <w:pPr>
        <w:pStyle w:val="BodyTextCEWO"/>
      </w:pPr>
      <w:r>
        <w:rPr>
          <w:noProof/>
          <w:lang w:eastAsia="en-AU" w:bidi="ar-SA"/>
        </w:rPr>
        <w:drawing>
          <wp:inline distT="0" distB="0" distL="0" distR="0" wp14:anchorId="00CAB4FF" wp14:editId="74AC34AD">
            <wp:extent cx="7839075" cy="4724400"/>
            <wp:effectExtent l="0" t="0" r="9525" b="0"/>
            <wp:docPr id="7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email">
                      <a:extLst>
                        <a:ext uri="{28A0092B-C50C-407E-A947-70E740481C1C}">
                          <a14:useLocalDpi xmlns:a14="http://schemas.microsoft.com/office/drawing/2010/main"/>
                        </a:ext>
                      </a:extLst>
                    </a:blip>
                    <a:srcRect b="15044"/>
                    <a:stretch>
                      <a:fillRect/>
                    </a:stretch>
                  </pic:blipFill>
                  <pic:spPr bwMode="auto">
                    <a:xfrm>
                      <a:off x="0" y="0"/>
                      <a:ext cx="7839075" cy="4724400"/>
                    </a:xfrm>
                    <a:prstGeom prst="rect">
                      <a:avLst/>
                    </a:prstGeom>
                    <a:noFill/>
                    <a:ln>
                      <a:noFill/>
                    </a:ln>
                  </pic:spPr>
                </pic:pic>
              </a:graphicData>
            </a:graphic>
          </wp:inline>
        </w:drawing>
      </w:r>
    </w:p>
    <w:p w14:paraId="5B9CB1F4" w14:textId="77777777" w:rsidR="00BB4C2B" w:rsidRPr="00F86916" w:rsidRDefault="00BB4C2B" w:rsidP="00BB4C2B">
      <w:pPr>
        <w:pStyle w:val="Tabletext"/>
        <w:sectPr w:rsidR="00BB4C2B" w:rsidRPr="00F86916" w:rsidSect="00BB4C2B">
          <w:pgSz w:w="16838" w:h="11906" w:orient="landscape"/>
          <w:pgMar w:top="1021" w:right="1440" w:bottom="1134" w:left="1440" w:header="709" w:footer="709" w:gutter="0"/>
          <w:cols w:space="708"/>
          <w:docGrid w:linePitch="360"/>
        </w:sectPr>
      </w:pPr>
      <w:bookmarkStart w:id="1106" w:name="_Ref457676528"/>
      <w:bookmarkStart w:id="1107" w:name="_Toc460853256"/>
      <w:bookmarkStart w:id="1108" w:name="_Toc473907406"/>
      <w:r w:rsidRPr="00F86916">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22</w:t>
      </w:r>
      <w:r w:rsidR="00561A34">
        <w:rPr>
          <w:noProof/>
        </w:rPr>
        <w:fldChar w:fldCharType="end"/>
      </w:r>
      <w:bookmarkEnd w:id="1106"/>
      <w:r w:rsidRPr="00F86916">
        <w:t xml:space="preserve"> Inset of inundation outcomes located in the North Yanga National Park from the Yanga NP waterbird support watering action showing a. pre-watering inundation conditions, and cumulative outcomes during b. Nov-Dec 2015 and then c. Jan-Apr 2016 in the LTIM surveyed wetlands (a) Piggery Lake and (b) Two Bridges, and in Tarwillie Swamp</w:t>
      </w:r>
      <w:bookmarkEnd w:id="1107"/>
      <w:bookmarkEnd w:id="1108"/>
      <w:r w:rsidRPr="00F86916">
        <w:t xml:space="preserve"> </w:t>
      </w:r>
    </w:p>
    <w:p w14:paraId="2563CE43" w14:textId="77777777" w:rsidR="00BB4C2B" w:rsidRPr="0033008F" w:rsidRDefault="00BB4C2B" w:rsidP="00BB4C2B">
      <w:pPr>
        <w:pStyle w:val="Question"/>
        <w:rPr>
          <w:i/>
        </w:rPr>
      </w:pPr>
      <w:bookmarkStart w:id="1109" w:name="_Toc460839490"/>
      <w:bookmarkStart w:id="1110" w:name="_Toc460839766"/>
      <w:bookmarkStart w:id="1111" w:name="_Toc460840035"/>
      <w:bookmarkStart w:id="1112" w:name="_Toc460840399"/>
      <w:bookmarkStart w:id="1113" w:name="_Toc460843769"/>
      <w:r w:rsidRPr="0033008F">
        <w:rPr>
          <w:i/>
        </w:rPr>
        <w:t>What did Commonwealth environmental water contribute to inundated area in refuge habitat through the Nimmie-Caira floodways to Waugorah Lagoon and Monkem Creek system?</w:t>
      </w:r>
      <w:bookmarkEnd w:id="1109"/>
      <w:bookmarkEnd w:id="1110"/>
      <w:bookmarkEnd w:id="1111"/>
      <w:bookmarkEnd w:id="1112"/>
      <w:bookmarkEnd w:id="1113"/>
    </w:p>
    <w:p w14:paraId="00EC940B" w14:textId="77777777" w:rsidR="00BB4C2B" w:rsidRPr="00F86916" w:rsidRDefault="00BB4C2B" w:rsidP="00BB4C2B">
      <w:pPr>
        <w:pStyle w:val="BodyTextCEWO"/>
        <w:rPr>
          <w:rFonts w:cs="Arial"/>
        </w:rPr>
      </w:pPr>
      <w:r w:rsidRPr="00F86916">
        <w:t>Commonwealth environmental water contributed just over a quarter (18,000 ML) of the total environmental water volume (68,</w:t>
      </w:r>
      <w:r>
        <w:t>528</w:t>
      </w:r>
      <w:r w:rsidRPr="00F86916">
        <w:t xml:space="preserve"> ML) for this water action. Inundation outcomes were evident in the targeted wetland assets of the Nimmie-Caira zone (Eulimbah Swamp and Telephone Creek), and Waugorah Lagoon (</w:t>
      </w:r>
      <w:r>
        <w:fldChar w:fldCharType="begin"/>
      </w:r>
      <w:r>
        <w:instrText xml:space="preserve"> REF _Ref457683845 \h  \* MERGEFORMAT </w:instrText>
      </w:r>
      <w:r>
        <w:fldChar w:fldCharType="separate"/>
      </w:r>
      <w:r w:rsidRPr="00F86916">
        <w:t xml:space="preserve">Figure </w:t>
      </w:r>
      <w:r>
        <w:rPr>
          <w:noProof/>
        </w:rPr>
        <w:t>5</w:t>
      </w:r>
      <w:r>
        <w:rPr>
          <w:noProof/>
        </w:rPr>
        <w:noBreakHyphen/>
        <w:t>24</w:t>
      </w:r>
      <w:r>
        <w:fldChar w:fldCharType="end"/>
      </w:r>
      <w:r w:rsidRPr="00F86916">
        <w:t>) and the Monkem-Talpee Creek</w:t>
      </w:r>
      <w:r>
        <w:t xml:space="preserve"> system in Yanga National Park </w:t>
      </w:r>
      <w:r w:rsidRPr="00F86916">
        <w:t>(</w:t>
      </w:r>
      <w:r>
        <w:fldChar w:fldCharType="begin"/>
      </w:r>
      <w:r>
        <w:instrText xml:space="preserve"> REF _Ref457683845 \h  \* MERGEFORMAT </w:instrText>
      </w:r>
      <w:r>
        <w:fldChar w:fldCharType="separate"/>
      </w:r>
      <w:r w:rsidRPr="00F86916">
        <w:t xml:space="preserve">Figure </w:t>
      </w:r>
      <w:r>
        <w:rPr>
          <w:noProof/>
        </w:rPr>
        <w:t>5</w:t>
      </w:r>
      <w:r>
        <w:rPr>
          <w:noProof/>
        </w:rPr>
        <w:noBreakHyphen/>
        <w:t>24</w:t>
      </w:r>
      <w:r>
        <w:fldChar w:fldCharType="end"/>
      </w:r>
      <w:r w:rsidRPr="00F86916">
        <w:t>)</w:t>
      </w:r>
      <w:r>
        <w:t>.</w:t>
      </w:r>
      <w:r w:rsidRPr="00F86916">
        <w:t xml:space="preserve">  Prior to the Nimmie-Caira water action, Eulimbah Swamp and Waugorah Lagoon were mostly dry while Telephone Creek was about 60% inundated (</w:t>
      </w:r>
      <w:r>
        <w:fldChar w:fldCharType="begin"/>
      </w:r>
      <w:r>
        <w:instrText xml:space="preserve"> REF _Ref457686345 \h  \* MERGEFORMAT </w:instrText>
      </w:r>
      <w:r>
        <w:fldChar w:fldCharType="separate"/>
      </w:r>
      <w:r w:rsidRPr="00F86916">
        <w:t xml:space="preserve">Figure </w:t>
      </w:r>
      <w:r>
        <w:rPr>
          <w:noProof/>
        </w:rPr>
        <w:t>5</w:t>
      </w:r>
      <w:r>
        <w:rPr>
          <w:noProof/>
        </w:rPr>
        <w:noBreakHyphen/>
        <w:t>23</w:t>
      </w:r>
      <w:r>
        <w:fldChar w:fldCharType="end"/>
      </w:r>
      <w:r w:rsidRPr="00F86916">
        <w:t xml:space="preserve">, </w:t>
      </w:r>
      <w:r>
        <w:fldChar w:fldCharType="begin"/>
      </w:r>
      <w:r>
        <w:instrText xml:space="preserve"> REF _Ref457683845 \h  \* MERGEFORMAT </w:instrText>
      </w:r>
      <w:r>
        <w:fldChar w:fldCharType="separate"/>
      </w:r>
      <w:r w:rsidRPr="00F86916">
        <w:t xml:space="preserve">Figure </w:t>
      </w:r>
      <w:r>
        <w:rPr>
          <w:noProof/>
        </w:rPr>
        <w:t>5</w:t>
      </w:r>
      <w:r>
        <w:rPr>
          <w:noProof/>
        </w:rPr>
        <w:noBreakHyphen/>
        <w:t>24</w:t>
      </w:r>
      <w:r>
        <w:fldChar w:fldCharType="end"/>
      </w:r>
      <w:r w:rsidRPr="00F86916">
        <w:t xml:space="preserve"> and </w:t>
      </w:r>
      <w:r>
        <w:fldChar w:fldCharType="begin"/>
      </w:r>
      <w:r>
        <w:instrText xml:space="preserve"> REF _Ref457686392 \h  \* MERGEFORMAT </w:instrText>
      </w:r>
      <w:r>
        <w:fldChar w:fldCharType="separate"/>
      </w:r>
      <w:r w:rsidRPr="00F86916">
        <w:t xml:space="preserve">Figure </w:t>
      </w:r>
      <w:r>
        <w:rPr>
          <w:noProof/>
        </w:rPr>
        <w:t>5</w:t>
      </w:r>
      <w:r>
        <w:rPr>
          <w:noProof/>
        </w:rPr>
        <w:noBreakHyphen/>
        <w:t>25</w:t>
      </w:r>
      <w:r>
        <w:fldChar w:fldCharType="end"/>
      </w:r>
      <w:r w:rsidRPr="00F86916">
        <w:t>). Waugorah Lagoon was inundated to 60% of its wetland extent in December 2015 and then contracted to less than 20% by January 2016 (</w:t>
      </w:r>
      <w:r>
        <w:fldChar w:fldCharType="begin"/>
      </w:r>
      <w:r>
        <w:instrText xml:space="preserve"> REF _Ref457686345 \h  \* MERGEFORMAT </w:instrText>
      </w:r>
      <w:r>
        <w:fldChar w:fldCharType="separate"/>
      </w:r>
      <w:r w:rsidRPr="00F86916">
        <w:t xml:space="preserve">Figure </w:t>
      </w:r>
      <w:r>
        <w:rPr>
          <w:noProof/>
        </w:rPr>
        <w:t>5</w:t>
      </w:r>
      <w:r>
        <w:rPr>
          <w:noProof/>
        </w:rPr>
        <w:noBreakHyphen/>
        <w:t>23</w:t>
      </w:r>
      <w:r>
        <w:fldChar w:fldCharType="end"/>
      </w:r>
      <w:r w:rsidRPr="00F86916">
        <w:t xml:space="preserve"> and </w:t>
      </w:r>
      <w:r>
        <w:fldChar w:fldCharType="begin"/>
      </w:r>
      <w:r>
        <w:instrText xml:space="preserve"> REF _Ref457686392 \h  \* MERGEFORMAT </w:instrText>
      </w:r>
      <w:r>
        <w:fldChar w:fldCharType="separate"/>
      </w:r>
      <w:r w:rsidRPr="00F86916">
        <w:t xml:space="preserve">Figure </w:t>
      </w:r>
      <w:r>
        <w:rPr>
          <w:noProof/>
        </w:rPr>
        <w:t>5</w:t>
      </w:r>
      <w:r>
        <w:rPr>
          <w:noProof/>
        </w:rPr>
        <w:noBreakHyphen/>
        <w:t>25</w:t>
      </w:r>
      <w:r>
        <w:fldChar w:fldCharType="end"/>
      </w:r>
      <w:r w:rsidRPr="00F86916">
        <w:t>). Eulimbah Swamp was fully inundated by late November/early December 2015 with associated inundation of the adjacent floodway downstream. Eulimbah Swamp remained mostly full until late March 2016 resulting in an inundation duration of about 4 months (</w:t>
      </w:r>
      <w:r>
        <w:fldChar w:fldCharType="begin"/>
      </w:r>
      <w:r>
        <w:instrText xml:space="preserve"> REF _Ref457686345 \h  \* MERGEFORMAT </w:instrText>
      </w:r>
      <w:r>
        <w:fldChar w:fldCharType="separate"/>
      </w:r>
      <w:r w:rsidRPr="00F86916">
        <w:t xml:space="preserve">Figure </w:t>
      </w:r>
      <w:r>
        <w:rPr>
          <w:noProof/>
        </w:rPr>
        <w:t>5</w:t>
      </w:r>
      <w:r>
        <w:rPr>
          <w:noProof/>
        </w:rPr>
        <w:noBreakHyphen/>
        <w:t>23</w:t>
      </w:r>
      <w:r>
        <w:fldChar w:fldCharType="end"/>
      </w:r>
      <w:r w:rsidRPr="00F86916">
        <w:t xml:space="preserve"> and </w:t>
      </w:r>
      <w:r>
        <w:fldChar w:fldCharType="begin"/>
      </w:r>
      <w:r>
        <w:instrText xml:space="preserve"> REF _Ref457686392 \h  \* MERGEFORMAT </w:instrText>
      </w:r>
      <w:r>
        <w:fldChar w:fldCharType="separate"/>
      </w:r>
      <w:r w:rsidRPr="00F86916">
        <w:t xml:space="preserve">Figure </w:t>
      </w:r>
      <w:r>
        <w:rPr>
          <w:noProof/>
        </w:rPr>
        <w:t>5</w:t>
      </w:r>
      <w:r>
        <w:rPr>
          <w:noProof/>
        </w:rPr>
        <w:noBreakHyphen/>
        <w:t>25</w:t>
      </w:r>
      <w:r>
        <w:fldChar w:fldCharType="end"/>
      </w:r>
      <w:r w:rsidRPr="00F86916">
        <w:t>). Telephone Creek remained mostly (&gt;85%) full from November 2015 to late April 2016 resulting in an inundation duration of about 5.5 months. The Monkem Creek system was wet prior to the environmental water action and this was maintained through to mid-February (</w:t>
      </w:r>
      <w:r>
        <w:fldChar w:fldCharType="begin"/>
      </w:r>
      <w:r>
        <w:instrText xml:space="preserve"> REF _Ref457667410 \h  \* MERGEFORMAT </w:instrText>
      </w:r>
      <w:r>
        <w:fldChar w:fldCharType="separate"/>
      </w:r>
      <w:r w:rsidRPr="00F86916">
        <w:t xml:space="preserve">Figure </w:t>
      </w:r>
      <w:r>
        <w:rPr>
          <w:noProof/>
        </w:rPr>
        <w:t>5</w:t>
      </w:r>
      <w:r>
        <w:rPr>
          <w:noProof/>
        </w:rPr>
        <w:noBreakHyphen/>
        <w:t>20</w:t>
      </w:r>
      <w:r>
        <w:fldChar w:fldCharType="end"/>
      </w:r>
      <w:r w:rsidRPr="00F86916">
        <w:t>). The NSW EWA contributed to inundation in the Uara Creek system reaching about 630 ha in mid-November 2015 and then expanding to about 1000 ha in January 2016 with rapid contraction of about half the inundated area over the next month to then being almost dry by late April 2016 (</w:t>
      </w:r>
      <w:r>
        <w:fldChar w:fldCharType="begin"/>
      </w:r>
      <w:r>
        <w:instrText xml:space="preserve"> REF _Ref457667410 \h  \* MERGEFORMAT </w:instrText>
      </w:r>
      <w:r>
        <w:fldChar w:fldCharType="separate"/>
      </w:r>
      <w:r w:rsidRPr="00F86916">
        <w:t xml:space="preserve">Figure </w:t>
      </w:r>
      <w:r>
        <w:rPr>
          <w:noProof/>
        </w:rPr>
        <w:t>5</w:t>
      </w:r>
      <w:r>
        <w:rPr>
          <w:noProof/>
        </w:rPr>
        <w:noBreakHyphen/>
        <w:t>20</w:t>
      </w:r>
      <w:r>
        <w:fldChar w:fldCharType="end"/>
      </w:r>
      <w:r w:rsidRPr="00F86916">
        <w:t xml:space="preserve">). </w:t>
      </w:r>
      <w:r w:rsidRPr="00F86916">
        <w:rPr>
          <w:rFonts w:cs="Arial"/>
        </w:rPr>
        <w:t xml:space="preserve">Overall, the total area of floodplain inundated by the Nimmie-Caira water action was 7,589 ha noting that this also includes the areas of Tala Lake (633 ha) and Yanga Lakes (1,335 ha) (total = 1,968 ha). </w:t>
      </w:r>
    </w:p>
    <w:p w14:paraId="0EF82A37" w14:textId="0DFE8827" w:rsidR="00BB4C2B" w:rsidRPr="00F86916" w:rsidRDefault="00A32417" w:rsidP="00BB4C2B">
      <w:pPr>
        <w:pStyle w:val="BodyTextCEWO"/>
      </w:pPr>
      <w:r>
        <w:rPr>
          <w:noProof/>
          <w:lang w:eastAsia="en-AU" w:bidi="ar-SA"/>
        </w:rPr>
        <w:drawing>
          <wp:inline distT="0" distB="0" distL="0" distR="0" wp14:anchorId="7B8E5C93" wp14:editId="3E3EE5B1">
            <wp:extent cx="4924425" cy="6781800"/>
            <wp:effectExtent l="0" t="0" r="9525" b="0"/>
            <wp:docPr id="7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924425" cy="6781800"/>
                    </a:xfrm>
                    <a:prstGeom prst="rect">
                      <a:avLst/>
                    </a:prstGeom>
                    <a:noFill/>
                    <a:ln>
                      <a:noFill/>
                    </a:ln>
                  </pic:spPr>
                </pic:pic>
              </a:graphicData>
            </a:graphic>
          </wp:inline>
        </w:drawing>
      </w:r>
    </w:p>
    <w:p w14:paraId="617826A5" w14:textId="77777777" w:rsidR="00BB4C2B" w:rsidRPr="00F86916" w:rsidRDefault="00BB4C2B" w:rsidP="00BB4C2B">
      <w:pPr>
        <w:pStyle w:val="Tabletext"/>
      </w:pPr>
      <w:bookmarkStart w:id="1114" w:name="_Ref457686345"/>
      <w:bookmarkStart w:id="1115" w:name="_Toc460853257"/>
      <w:bookmarkStart w:id="1116" w:name="_Toc473907407"/>
      <w:r w:rsidRPr="00F86916">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23</w:t>
      </w:r>
      <w:r w:rsidR="00561A34">
        <w:rPr>
          <w:noProof/>
        </w:rPr>
        <w:fldChar w:fldCharType="end"/>
      </w:r>
      <w:bookmarkEnd w:id="1114"/>
      <w:r w:rsidRPr="00F86916">
        <w:t xml:space="preserve"> a. Inundated area (ha) outcomes from the Nimmie-Caira water action (green bar) located in the Nimmie-Caira zone and parts of Yanga National Park, and b. the inundation outcome shown as the percentage of wetland area inundated for (c) Waugorah Lagoon, (d) Telephone Creek and (e) Eulimbah Swamp.</w:t>
      </w:r>
      <w:bookmarkEnd w:id="1115"/>
      <w:bookmarkEnd w:id="1116"/>
    </w:p>
    <w:p w14:paraId="596F62CA" w14:textId="77777777" w:rsidR="00BB4C2B" w:rsidRPr="00F86916" w:rsidRDefault="00BB4C2B" w:rsidP="00BB4C2B">
      <w:pPr>
        <w:pStyle w:val="BodyTextCEWO"/>
      </w:pPr>
    </w:p>
    <w:p w14:paraId="212DD59F" w14:textId="77777777" w:rsidR="00BB4C2B" w:rsidRPr="00F86916" w:rsidRDefault="00BB4C2B" w:rsidP="00BB4C2B">
      <w:pPr>
        <w:pStyle w:val="BodyTextCEWO"/>
      </w:pPr>
    </w:p>
    <w:p w14:paraId="7669005D" w14:textId="77777777" w:rsidR="00BB4C2B" w:rsidRPr="00F86916" w:rsidRDefault="00BB4C2B" w:rsidP="00BB4C2B">
      <w:pPr>
        <w:pStyle w:val="BodyTextCEWO"/>
        <w:sectPr w:rsidR="00BB4C2B" w:rsidRPr="00F86916" w:rsidSect="00BB4C2B">
          <w:pgSz w:w="11906" w:h="16838"/>
          <w:pgMar w:top="1440" w:right="1134" w:bottom="1440" w:left="1021" w:header="709" w:footer="709" w:gutter="0"/>
          <w:cols w:space="708"/>
          <w:docGrid w:linePitch="360"/>
        </w:sectPr>
      </w:pPr>
    </w:p>
    <w:p w14:paraId="353FD431" w14:textId="4348306D" w:rsidR="00BB4C2B" w:rsidRPr="00F86916" w:rsidRDefault="00A32417" w:rsidP="00BB4C2B">
      <w:pPr>
        <w:pStyle w:val="BodyTextCEWO"/>
      </w:pPr>
      <w:r>
        <w:rPr>
          <w:noProof/>
          <w:lang w:eastAsia="en-AU" w:bidi="ar-SA"/>
        </w:rPr>
        <w:drawing>
          <wp:inline distT="0" distB="0" distL="0" distR="0" wp14:anchorId="1F825E3F" wp14:editId="51F1C610">
            <wp:extent cx="4943475" cy="7200900"/>
            <wp:effectExtent l="0" t="0" r="9525" b="0"/>
            <wp:docPr id="7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943475" cy="7200900"/>
                    </a:xfrm>
                    <a:prstGeom prst="rect">
                      <a:avLst/>
                    </a:prstGeom>
                    <a:noFill/>
                    <a:ln>
                      <a:noFill/>
                    </a:ln>
                  </pic:spPr>
                </pic:pic>
              </a:graphicData>
            </a:graphic>
          </wp:inline>
        </w:drawing>
      </w:r>
    </w:p>
    <w:p w14:paraId="6CBC1E8F" w14:textId="77777777" w:rsidR="00BB4C2B" w:rsidRPr="00F86916" w:rsidRDefault="00BB4C2B" w:rsidP="00BB4C2B">
      <w:pPr>
        <w:pStyle w:val="Tabletext"/>
        <w:rPr>
          <w:rFonts w:ascii="Arial" w:hAnsi="Arial" w:cs="Arial"/>
        </w:rPr>
      </w:pPr>
      <w:bookmarkStart w:id="1117" w:name="_Ref457683845"/>
      <w:bookmarkStart w:id="1118" w:name="_Toc460853258"/>
      <w:bookmarkStart w:id="1119" w:name="_Toc473907408"/>
      <w:r w:rsidRPr="00F86916">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24</w:t>
      </w:r>
      <w:r w:rsidR="00561A34">
        <w:rPr>
          <w:noProof/>
        </w:rPr>
        <w:fldChar w:fldCharType="end"/>
      </w:r>
      <w:bookmarkEnd w:id="1117"/>
      <w:r w:rsidRPr="00F86916">
        <w:t xml:space="preserve"> Inundation outcomes located around the Nimmie-Caira zone from the Nimmie-Caira watering actions (17/10/15-09/02/16) showing: a. pre-watering inundation conditions; and cumulative outcomes during b. Nov-Dec 2015 and then c. Jan-Apr 2016 in the LTIM surveyed wetlands (c) Waugorah Lagoon, (d) Telephone Creek and (e) Eulimbah Swamp. NB Waugorah Lagoon inundation is located in North Yanga NP but was inundated during this time by the Nimmie-Caira watering action.</w:t>
      </w:r>
      <w:bookmarkEnd w:id="1118"/>
      <w:bookmarkEnd w:id="1119"/>
    </w:p>
    <w:p w14:paraId="07ED4E16" w14:textId="77777777" w:rsidR="00BB4C2B" w:rsidRPr="00F86916" w:rsidRDefault="00BB4C2B" w:rsidP="00BB4C2B">
      <w:pPr>
        <w:pStyle w:val="BodyTextCEWO"/>
        <w:sectPr w:rsidR="00BB4C2B" w:rsidRPr="00F86916" w:rsidSect="00BB4C2B">
          <w:pgSz w:w="11906" w:h="16838"/>
          <w:pgMar w:top="1134" w:right="1134" w:bottom="1021" w:left="1134" w:header="709" w:footer="709" w:gutter="0"/>
          <w:cols w:space="708"/>
          <w:docGrid w:linePitch="360"/>
        </w:sectPr>
      </w:pPr>
    </w:p>
    <w:p w14:paraId="35D95877" w14:textId="2C6FB601" w:rsidR="00BB4C2B" w:rsidRPr="00F86916" w:rsidRDefault="00A32417" w:rsidP="00BB4C2B">
      <w:pPr>
        <w:pStyle w:val="BodyTextCEWO"/>
      </w:pPr>
      <w:r>
        <w:rPr>
          <w:noProof/>
          <w:lang w:eastAsia="en-AU" w:bidi="ar-SA"/>
        </w:rPr>
        <w:drawing>
          <wp:inline distT="0" distB="0" distL="0" distR="0" wp14:anchorId="67665E71" wp14:editId="693B8BD1">
            <wp:extent cx="5734050" cy="6438900"/>
            <wp:effectExtent l="0" t="0" r="0" b="0"/>
            <wp:docPr id="7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734050" cy="6438900"/>
                    </a:xfrm>
                    <a:prstGeom prst="rect">
                      <a:avLst/>
                    </a:prstGeom>
                    <a:noFill/>
                    <a:ln>
                      <a:noFill/>
                    </a:ln>
                  </pic:spPr>
                </pic:pic>
              </a:graphicData>
            </a:graphic>
          </wp:inline>
        </w:drawing>
      </w:r>
    </w:p>
    <w:p w14:paraId="6E23A917" w14:textId="77777777" w:rsidR="00BB4C2B" w:rsidRPr="00F86916" w:rsidRDefault="00BB4C2B" w:rsidP="00BB4C2B">
      <w:pPr>
        <w:pStyle w:val="Tabletext"/>
      </w:pPr>
      <w:bookmarkStart w:id="1120" w:name="_Ref457686392"/>
      <w:bookmarkStart w:id="1121" w:name="_Toc460853259"/>
      <w:bookmarkStart w:id="1122" w:name="_Toc473907409"/>
      <w:r w:rsidRPr="00F86916">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25</w:t>
      </w:r>
      <w:r w:rsidR="00561A34">
        <w:rPr>
          <w:noProof/>
        </w:rPr>
        <w:fldChar w:fldCharType="end"/>
      </w:r>
      <w:bookmarkEnd w:id="1120"/>
      <w:r w:rsidRPr="00F86916">
        <w:t xml:space="preserve"> Inset of inundation outcomes located around the Nimmie-Caira zone from the Nimmie-Caira watering action (17/10/16-09/02/16) showing a. pre-watering inundation conditions, b. post-watering Nov-Dec 2015 and c. post-watering Jan-Apr 2016 in the LTIM surveyed wetlands (c) Waugorah Lagoon, (d) Telephone Creek and (e) Eulimbah Swamp. Note that the Waugorah Lagoon is located in North Yanga NP but was inundated during this time by the Nimmie-Caira watering action.</w:t>
      </w:r>
      <w:bookmarkEnd w:id="1121"/>
      <w:bookmarkEnd w:id="1122"/>
    </w:p>
    <w:p w14:paraId="691ACBB8" w14:textId="77777777" w:rsidR="00BB4C2B" w:rsidRPr="00F86916" w:rsidRDefault="00BB4C2B" w:rsidP="00BB4C2B">
      <w:pPr>
        <w:pStyle w:val="BodyTextCEWO"/>
        <w:sectPr w:rsidR="00BB4C2B" w:rsidRPr="00F86916" w:rsidSect="00BB4C2B">
          <w:pgSz w:w="11906" w:h="16838"/>
          <w:pgMar w:top="1440" w:right="1440" w:bottom="1440" w:left="1440" w:header="708" w:footer="708" w:gutter="0"/>
          <w:cols w:space="708"/>
          <w:docGrid w:linePitch="360"/>
        </w:sectPr>
      </w:pPr>
    </w:p>
    <w:p w14:paraId="44062F21" w14:textId="77777777" w:rsidR="00BB4C2B" w:rsidRPr="0033008F" w:rsidRDefault="00BB4C2B" w:rsidP="00BB4C2B">
      <w:pPr>
        <w:pStyle w:val="Question"/>
        <w:rPr>
          <w:i/>
        </w:rPr>
      </w:pPr>
      <w:bookmarkStart w:id="1123" w:name="_Toc460839491"/>
      <w:bookmarkStart w:id="1124" w:name="_Toc460839767"/>
      <w:bookmarkStart w:id="1125" w:name="_Toc460840036"/>
      <w:bookmarkStart w:id="1126" w:name="_Toc460840400"/>
      <w:bookmarkStart w:id="1127" w:name="_Toc460843770"/>
      <w:r w:rsidRPr="0033008F">
        <w:rPr>
          <w:i/>
        </w:rPr>
        <w:t>What did Commonwealth environmental water contribute to inundated areas of the Juanbung Swamp floodplain wetland habitat?</w:t>
      </w:r>
      <w:bookmarkEnd w:id="1123"/>
      <w:bookmarkEnd w:id="1124"/>
      <w:bookmarkEnd w:id="1125"/>
      <w:bookmarkEnd w:id="1126"/>
      <w:bookmarkEnd w:id="1127"/>
    </w:p>
    <w:p w14:paraId="3C4AE44C" w14:textId="77777777" w:rsidR="00BB4C2B" w:rsidRPr="00F86916" w:rsidRDefault="00BB4C2B" w:rsidP="00BB4C2B">
      <w:pPr>
        <w:pStyle w:val="BodyTextCEWO"/>
      </w:pPr>
      <w:r w:rsidRPr="00F86916">
        <w:t xml:space="preserve">Inundation outcomes for this </w:t>
      </w:r>
      <w:r>
        <w:t>C</w:t>
      </w:r>
      <w:r w:rsidRPr="00F86916">
        <w:t>ommonwealth environmental water action (</w:t>
      </w:r>
      <w:r>
        <w:t>10,000</w:t>
      </w:r>
      <w:r w:rsidRPr="00F86916">
        <w:t xml:space="preserve"> ML) were evident in the targeted Juanbung Swamp (</w:t>
      </w:r>
      <w:r>
        <w:fldChar w:fldCharType="begin"/>
      </w:r>
      <w:r>
        <w:instrText xml:space="preserve"> REF _Ref457743553 \h  \* MERGEFORMAT </w:instrText>
      </w:r>
      <w:r>
        <w:fldChar w:fldCharType="separate"/>
      </w:r>
      <w:r w:rsidRPr="00F86916">
        <w:t xml:space="preserve">Figure </w:t>
      </w:r>
      <w:r>
        <w:rPr>
          <w:noProof/>
        </w:rPr>
        <w:t>5</w:t>
      </w:r>
      <w:r>
        <w:rPr>
          <w:noProof/>
        </w:rPr>
        <w:noBreakHyphen/>
        <w:t>26</w:t>
      </w:r>
      <w:r>
        <w:fldChar w:fldCharType="end"/>
      </w:r>
      <w:r w:rsidRPr="00F86916">
        <w:t xml:space="preserve"> and </w:t>
      </w:r>
      <w:r>
        <w:fldChar w:fldCharType="begin"/>
      </w:r>
      <w:r>
        <w:instrText xml:space="preserve"> REF _Ref457743772 \h  \* MERGEFORMAT </w:instrText>
      </w:r>
      <w:r>
        <w:fldChar w:fldCharType="separate"/>
      </w:r>
      <w:r w:rsidRPr="00F86916">
        <w:t xml:space="preserve">Figure </w:t>
      </w:r>
      <w:r>
        <w:rPr>
          <w:noProof/>
        </w:rPr>
        <w:t>5</w:t>
      </w:r>
      <w:r>
        <w:rPr>
          <w:noProof/>
        </w:rPr>
        <w:noBreakHyphen/>
        <w:t>27</w:t>
      </w:r>
      <w:r>
        <w:fldChar w:fldCharType="end"/>
      </w:r>
      <w:r w:rsidRPr="00F86916">
        <w:t>). As a result of the water action 680 ha were inundated in mid-November. There was evidence of hydrological connectivity with the upper north Redbank at this time, after which, by early December, inundation had contracted in Juanbung Swamp to be confined to its narrow braided creek system and wetlands close to the Murrumbidgee River (</w:t>
      </w:r>
      <w:r>
        <w:fldChar w:fldCharType="begin"/>
      </w:r>
      <w:r>
        <w:instrText xml:space="preserve"> REF _Ref457743772 \h  \* MERGEFORMAT </w:instrText>
      </w:r>
      <w:r>
        <w:fldChar w:fldCharType="separate"/>
      </w:r>
      <w:r w:rsidRPr="00F86916">
        <w:t xml:space="preserve">Figure </w:t>
      </w:r>
      <w:r>
        <w:rPr>
          <w:noProof/>
        </w:rPr>
        <w:t>5</w:t>
      </w:r>
      <w:r>
        <w:rPr>
          <w:noProof/>
        </w:rPr>
        <w:noBreakHyphen/>
        <w:t>27</w:t>
      </w:r>
      <w:r>
        <w:fldChar w:fldCharType="end"/>
      </w:r>
      <w:r w:rsidRPr="00F86916">
        <w:t xml:space="preserve">). Floodplain wetland inundation of about 300 ha was maintained for a duration of about 4.5 months (Oct 2015 to mid-Feb 2016). </w:t>
      </w:r>
      <w:r w:rsidRPr="00F86916">
        <w:rPr>
          <w:rFonts w:cs="Arial"/>
        </w:rPr>
        <w:t xml:space="preserve">Overall, the total area of floodplain inundated in Juanbung Swamp by the Juanbung water action was </w:t>
      </w:r>
      <w:r>
        <w:rPr>
          <w:rFonts w:cs="Arial"/>
        </w:rPr>
        <w:t>864</w:t>
      </w:r>
      <w:r w:rsidRPr="00F86916">
        <w:rPr>
          <w:rFonts w:cs="Arial"/>
        </w:rPr>
        <w:t xml:space="preserve"> ha.</w:t>
      </w:r>
    </w:p>
    <w:p w14:paraId="20251340" w14:textId="77777777" w:rsidR="00BB4C2B" w:rsidRPr="00F86916" w:rsidRDefault="00BB4C2B" w:rsidP="00BB4C2B">
      <w:pPr>
        <w:pStyle w:val="BodyTextCEWO"/>
      </w:pPr>
    </w:p>
    <w:p w14:paraId="49603758" w14:textId="57B94EE7" w:rsidR="00BB4C2B" w:rsidRPr="00F86916" w:rsidRDefault="00A32417" w:rsidP="00BB4C2B">
      <w:pPr>
        <w:pStyle w:val="BodyTextCEWO"/>
      </w:pPr>
      <w:r>
        <w:rPr>
          <w:noProof/>
          <w:lang w:eastAsia="en-AU" w:bidi="ar-SA"/>
        </w:rPr>
        <w:drawing>
          <wp:inline distT="0" distB="0" distL="0" distR="0" wp14:anchorId="5D4200CC" wp14:editId="525D1346">
            <wp:extent cx="4514850" cy="3600450"/>
            <wp:effectExtent l="0" t="0" r="0" b="0"/>
            <wp:docPr id="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514850" cy="3600450"/>
                    </a:xfrm>
                    <a:prstGeom prst="rect">
                      <a:avLst/>
                    </a:prstGeom>
                    <a:noFill/>
                    <a:ln>
                      <a:noFill/>
                    </a:ln>
                  </pic:spPr>
                </pic:pic>
              </a:graphicData>
            </a:graphic>
          </wp:inline>
        </w:drawing>
      </w:r>
    </w:p>
    <w:p w14:paraId="0B38148C" w14:textId="77777777" w:rsidR="00BB4C2B" w:rsidRPr="00F86916" w:rsidRDefault="00BB4C2B" w:rsidP="00BB4C2B">
      <w:pPr>
        <w:pStyle w:val="Tabletext"/>
      </w:pPr>
      <w:bookmarkStart w:id="1128" w:name="_Ref457743553"/>
      <w:bookmarkStart w:id="1129" w:name="_Toc460853260"/>
      <w:bookmarkStart w:id="1130" w:name="_Toc473907410"/>
      <w:r w:rsidRPr="00F86916">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26</w:t>
      </w:r>
      <w:r w:rsidR="00561A34">
        <w:rPr>
          <w:noProof/>
        </w:rPr>
        <w:fldChar w:fldCharType="end"/>
      </w:r>
      <w:bookmarkEnd w:id="1128"/>
      <w:r w:rsidRPr="00F86916">
        <w:t xml:space="preserve"> Inundated area (ha) outcomes from the Juanbung water action (green bar) located in the Redbank zone</w:t>
      </w:r>
      <w:bookmarkEnd w:id="1129"/>
      <w:bookmarkEnd w:id="1130"/>
    </w:p>
    <w:p w14:paraId="0178EFB7" w14:textId="77777777" w:rsidR="00BB4C2B" w:rsidRPr="00F86916" w:rsidRDefault="00BB4C2B" w:rsidP="00BB4C2B">
      <w:pPr>
        <w:pStyle w:val="BodyTextCEWO"/>
      </w:pPr>
    </w:p>
    <w:p w14:paraId="17910371" w14:textId="77777777" w:rsidR="00BB4C2B" w:rsidRPr="00F86916" w:rsidRDefault="00BB4C2B" w:rsidP="00BB4C2B">
      <w:pPr>
        <w:pStyle w:val="BodyTextCEWO"/>
      </w:pPr>
    </w:p>
    <w:p w14:paraId="313DD63A" w14:textId="3AE7462D" w:rsidR="00BB4C2B" w:rsidRPr="00F86916" w:rsidRDefault="00A32417" w:rsidP="00BB4C2B">
      <w:pPr>
        <w:pStyle w:val="BodyTextCEWO"/>
      </w:pPr>
      <w:r>
        <w:rPr>
          <w:noProof/>
          <w:lang w:eastAsia="en-AU" w:bidi="ar-SA"/>
        </w:rPr>
        <w:drawing>
          <wp:inline distT="0" distB="0" distL="0" distR="0" wp14:anchorId="48257397" wp14:editId="5FFE53F2">
            <wp:extent cx="5191125" cy="7334250"/>
            <wp:effectExtent l="0" t="0" r="9525" b="0"/>
            <wp:docPr id="7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191125" cy="7334250"/>
                    </a:xfrm>
                    <a:prstGeom prst="rect">
                      <a:avLst/>
                    </a:prstGeom>
                    <a:noFill/>
                    <a:ln>
                      <a:noFill/>
                    </a:ln>
                  </pic:spPr>
                </pic:pic>
              </a:graphicData>
            </a:graphic>
          </wp:inline>
        </w:drawing>
      </w:r>
    </w:p>
    <w:p w14:paraId="2C503BB0" w14:textId="77777777" w:rsidR="00BB4C2B" w:rsidRPr="00F86916" w:rsidRDefault="00BB4C2B" w:rsidP="00BB4C2B">
      <w:pPr>
        <w:pStyle w:val="Tabletext"/>
        <w:rPr>
          <w:rFonts w:cs="Arial"/>
        </w:rPr>
      </w:pPr>
      <w:bookmarkStart w:id="1131" w:name="_Ref457743772"/>
      <w:bookmarkStart w:id="1132" w:name="_Toc460853261"/>
      <w:bookmarkStart w:id="1133" w:name="_Toc473907411"/>
      <w:r w:rsidRPr="00F86916">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27</w:t>
      </w:r>
      <w:r w:rsidR="00561A34">
        <w:rPr>
          <w:noProof/>
        </w:rPr>
        <w:fldChar w:fldCharType="end"/>
      </w:r>
      <w:bookmarkEnd w:id="1131"/>
      <w:r w:rsidRPr="00F86916">
        <w:rPr>
          <w:noProof/>
        </w:rPr>
        <w:t xml:space="preserve"> </w:t>
      </w:r>
      <w:r w:rsidRPr="00F86916">
        <w:t>Inset of inundation outcomes located in Juanbung Swamp located in the Redbank zone (left) and located in the Hobblers Lake-Penarie Creek system of the Western Lakes zone (right) showing: a. pre-watering inundation conditions; b. post-watering, Nov-Dec 2015; and c. post-watering, Jan-Apr 2016</w:t>
      </w:r>
      <w:bookmarkEnd w:id="1132"/>
      <w:bookmarkEnd w:id="1133"/>
      <w:r w:rsidRPr="00F86916">
        <w:t xml:space="preserve"> </w:t>
      </w:r>
    </w:p>
    <w:p w14:paraId="1D0E8B25" w14:textId="77777777" w:rsidR="00BB4C2B" w:rsidRPr="00F86916" w:rsidRDefault="00BB4C2B" w:rsidP="00BB4C2B">
      <w:pPr>
        <w:pStyle w:val="BodyTextCEWO"/>
      </w:pPr>
    </w:p>
    <w:p w14:paraId="51FCCF1D" w14:textId="77777777" w:rsidR="00BB4C2B" w:rsidRPr="00F86916" w:rsidRDefault="00BB4C2B" w:rsidP="00BB4C2B">
      <w:pPr>
        <w:pStyle w:val="BodyTextCEWO"/>
      </w:pPr>
    </w:p>
    <w:p w14:paraId="6AA2645C" w14:textId="77777777" w:rsidR="00BB4C2B" w:rsidRPr="0033008F" w:rsidRDefault="00BB4C2B" w:rsidP="00BB4C2B">
      <w:pPr>
        <w:pStyle w:val="Question"/>
        <w:rPr>
          <w:i/>
        </w:rPr>
      </w:pPr>
      <w:bookmarkStart w:id="1134" w:name="_Toc460839492"/>
      <w:bookmarkStart w:id="1135" w:name="_Toc460839768"/>
      <w:bookmarkStart w:id="1136" w:name="_Toc460840037"/>
      <w:bookmarkStart w:id="1137" w:name="_Toc460840401"/>
      <w:bookmarkStart w:id="1138" w:name="_Toc460843771"/>
      <w:r w:rsidRPr="0033008F">
        <w:rPr>
          <w:i/>
        </w:rPr>
        <w:t>What did Commonwealth environmental water contribute to inundated areas in Hobblers Lake and Penarie Creek?</w:t>
      </w:r>
      <w:bookmarkEnd w:id="1134"/>
      <w:bookmarkEnd w:id="1135"/>
      <w:bookmarkEnd w:id="1136"/>
      <w:bookmarkEnd w:id="1137"/>
      <w:bookmarkEnd w:id="1138"/>
    </w:p>
    <w:p w14:paraId="72F11741" w14:textId="77777777" w:rsidR="00BB4C2B" w:rsidRPr="00F86916" w:rsidRDefault="00BB4C2B" w:rsidP="00BB4C2B">
      <w:pPr>
        <w:pStyle w:val="BodyTextCEWO"/>
      </w:pPr>
      <w:r w:rsidRPr="00F86916">
        <w:t xml:space="preserve">Commonwealth environmental water contributions were the larger proportion for this water action. Prior to the water action, Hobblers Lake </w:t>
      </w:r>
      <w:r>
        <w:t>had residual water present</w:t>
      </w:r>
      <w:r w:rsidRPr="00F86916">
        <w:t xml:space="preserve"> for 3.5 months (mid-August 2015 to end of November 201</w:t>
      </w:r>
      <w:r>
        <w:t>5</w:t>
      </w:r>
      <w:r w:rsidRPr="00F86916">
        <w:t>) (</w:t>
      </w:r>
      <w:r>
        <w:fldChar w:fldCharType="begin"/>
      </w:r>
      <w:r>
        <w:instrText xml:space="preserve"> REF _Ref457743557 \h  \* MERGEFORMAT </w:instrText>
      </w:r>
      <w:r>
        <w:fldChar w:fldCharType="separate"/>
      </w:r>
      <w:r w:rsidRPr="00F86916">
        <w:t xml:space="preserve">Figure </w:t>
      </w:r>
      <w:r>
        <w:rPr>
          <w:noProof/>
        </w:rPr>
        <w:t>5</w:t>
      </w:r>
      <w:r>
        <w:rPr>
          <w:noProof/>
        </w:rPr>
        <w:noBreakHyphen/>
        <w:t>28</w:t>
      </w:r>
      <w:r>
        <w:fldChar w:fldCharType="end"/>
      </w:r>
      <w:r w:rsidRPr="00F86916">
        <w:t xml:space="preserve"> and </w:t>
      </w:r>
      <w:r>
        <w:fldChar w:fldCharType="begin"/>
      </w:r>
      <w:r>
        <w:instrText xml:space="preserve"> REF _Ref457743772 \h  \* MERGEFORMAT </w:instrText>
      </w:r>
      <w:r>
        <w:fldChar w:fldCharType="separate"/>
      </w:r>
      <w:r w:rsidRPr="00F86916">
        <w:t xml:space="preserve">Figure </w:t>
      </w:r>
      <w:r>
        <w:rPr>
          <w:noProof/>
        </w:rPr>
        <w:t>5</w:t>
      </w:r>
      <w:r>
        <w:rPr>
          <w:noProof/>
        </w:rPr>
        <w:noBreakHyphen/>
        <w:t>27</w:t>
      </w:r>
      <w:r>
        <w:fldChar w:fldCharType="end"/>
      </w:r>
      <w:r w:rsidRPr="00F86916">
        <w:t>). In January and February 2016, Hobblers Lake was dry, but by March 2016 Hobblers Lake was inundated across an area of 10 ha, expanding to 30 ha in late April 2016 when inundation extended into the Penarie Creek system, giving a total of 99 ha (</w:t>
      </w:r>
      <w:r>
        <w:fldChar w:fldCharType="begin"/>
      </w:r>
      <w:r>
        <w:instrText xml:space="preserve"> REF _Ref457743557 \h  \* MERGEFORMAT </w:instrText>
      </w:r>
      <w:r>
        <w:fldChar w:fldCharType="separate"/>
      </w:r>
      <w:r w:rsidRPr="00F86916">
        <w:t xml:space="preserve">Figure </w:t>
      </w:r>
      <w:r>
        <w:rPr>
          <w:noProof/>
        </w:rPr>
        <w:t>5</w:t>
      </w:r>
      <w:r>
        <w:rPr>
          <w:noProof/>
        </w:rPr>
        <w:noBreakHyphen/>
        <w:t>28</w:t>
      </w:r>
      <w:r>
        <w:fldChar w:fldCharType="end"/>
      </w:r>
      <w:r w:rsidRPr="00F86916">
        <w:t xml:space="preserve"> and </w:t>
      </w:r>
      <w:r>
        <w:fldChar w:fldCharType="begin"/>
      </w:r>
      <w:r>
        <w:instrText xml:space="preserve"> REF _Ref457743772 \h  \* MERGEFORMAT </w:instrText>
      </w:r>
      <w:r>
        <w:fldChar w:fldCharType="separate"/>
      </w:r>
      <w:r w:rsidRPr="00F86916">
        <w:t xml:space="preserve">Figure </w:t>
      </w:r>
      <w:r>
        <w:rPr>
          <w:noProof/>
        </w:rPr>
        <w:t>5</w:t>
      </w:r>
      <w:r>
        <w:rPr>
          <w:noProof/>
        </w:rPr>
        <w:noBreakHyphen/>
        <w:t>27</w:t>
      </w:r>
      <w:r>
        <w:fldChar w:fldCharType="end"/>
      </w:r>
      <w:r w:rsidRPr="00F86916">
        <w:t>).</w:t>
      </w:r>
    </w:p>
    <w:p w14:paraId="2615FFCB" w14:textId="03077CBC" w:rsidR="00BB4C2B" w:rsidRPr="00F86916" w:rsidRDefault="00A32417" w:rsidP="00BB4C2B">
      <w:pPr>
        <w:pStyle w:val="BodyTextCEWO"/>
      </w:pPr>
      <w:r>
        <w:rPr>
          <w:noProof/>
          <w:lang w:eastAsia="en-AU" w:bidi="ar-SA"/>
        </w:rPr>
        <w:drawing>
          <wp:inline distT="0" distB="0" distL="0" distR="0" wp14:anchorId="5FD04DC2" wp14:editId="13B788CB">
            <wp:extent cx="4495800" cy="3600450"/>
            <wp:effectExtent l="0" t="0" r="0" b="0"/>
            <wp:docPr id="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495800" cy="3600450"/>
                    </a:xfrm>
                    <a:prstGeom prst="rect">
                      <a:avLst/>
                    </a:prstGeom>
                    <a:noFill/>
                    <a:ln>
                      <a:noFill/>
                    </a:ln>
                  </pic:spPr>
                </pic:pic>
              </a:graphicData>
            </a:graphic>
          </wp:inline>
        </w:drawing>
      </w:r>
    </w:p>
    <w:p w14:paraId="3502C6DE" w14:textId="77777777" w:rsidR="00BB4C2B" w:rsidRPr="00F86916" w:rsidRDefault="00BB4C2B" w:rsidP="00BB4C2B">
      <w:pPr>
        <w:pStyle w:val="Tabletext"/>
        <w:rPr>
          <w:rFonts w:cs="Arial"/>
        </w:rPr>
      </w:pPr>
      <w:bookmarkStart w:id="1139" w:name="_Ref457743557"/>
      <w:bookmarkStart w:id="1140" w:name="_Toc460853262"/>
      <w:bookmarkStart w:id="1141" w:name="_Toc473907412"/>
      <w:r w:rsidRPr="00F86916">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28</w:t>
      </w:r>
      <w:r w:rsidR="00561A34">
        <w:rPr>
          <w:noProof/>
        </w:rPr>
        <w:fldChar w:fldCharType="end"/>
      </w:r>
      <w:bookmarkEnd w:id="1139"/>
      <w:r w:rsidRPr="00F86916">
        <w:t xml:space="preserve"> Inundated area (ha) outcomes from the Hobblers-Penarie water action (green bar) located in the Western Lakes zone</w:t>
      </w:r>
      <w:bookmarkEnd w:id="1140"/>
      <w:bookmarkEnd w:id="1141"/>
    </w:p>
    <w:p w14:paraId="46940E5C" w14:textId="77777777" w:rsidR="00BB4C2B" w:rsidRPr="00F86916" w:rsidRDefault="00BB4C2B" w:rsidP="00BB4C2B">
      <w:pPr>
        <w:pStyle w:val="BodyTextCEWO"/>
      </w:pPr>
    </w:p>
    <w:p w14:paraId="38F7C5D9" w14:textId="77777777" w:rsidR="00BB4C2B" w:rsidRPr="00F86916" w:rsidRDefault="00BB4C2B" w:rsidP="00BB4C2B">
      <w:pPr>
        <w:pStyle w:val="BodyTextCEWO"/>
        <w:sectPr w:rsidR="00BB4C2B" w:rsidRPr="00F86916" w:rsidSect="00BB4C2B">
          <w:pgSz w:w="11906" w:h="16838"/>
          <w:pgMar w:top="1440" w:right="1440" w:bottom="1440" w:left="1440" w:header="708" w:footer="708" w:gutter="0"/>
          <w:cols w:space="708"/>
          <w:docGrid w:linePitch="360"/>
        </w:sectPr>
      </w:pPr>
    </w:p>
    <w:p w14:paraId="146DFB4A" w14:textId="77777777" w:rsidR="00BB4C2B" w:rsidRPr="00F86916" w:rsidRDefault="00BB4C2B" w:rsidP="00BB4C2B">
      <w:pPr>
        <w:pStyle w:val="Heading3"/>
      </w:pPr>
      <w:bookmarkStart w:id="1142" w:name="_Toc460851538"/>
      <w:bookmarkStart w:id="1143" w:name="_Toc460934848"/>
      <w:bookmarkStart w:id="1144" w:name="_Toc471725740"/>
      <w:bookmarkStart w:id="1145" w:name="_Toc473907118"/>
      <w:r w:rsidRPr="00F86916">
        <w:t>Discussion</w:t>
      </w:r>
      <w:bookmarkEnd w:id="1142"/>
      <w:bookmarkEnd w:id="1143"/>
      <w:bookmarkEnd w:id="1144"/>
      <w:bookmarkEnd w:id="1145"/>
    </w:p>
    <w:p w14:paraId="5A4DF71C" w14:textId="77777777" w:rsidR="00BB4C2B" w:rsidRPr="00F86916" w:rsidRDefault="00BB4C2B" w:rsidP="00BB4C2B">
      <w:pPr>
        <w:pStyle w:val="BodyTextCEWO"/>
        <w:rPr>
          <w:lang w:val="en-GB"/>
        </w:rPr>
      </w:pPr>
      <w:r w:rsidRPr="00F86916">
        <w:rPr>
          <w:lang w:val="en-GB"/>
        </w:rPr>
        <w:t>Commonwealth environmental water was delivered to wetlands through the Redbank, Nimmie-</w:t>
      </w:r>
      <w:r>
        <w:rPr>
          <w:lang w:val="en-GB"/>
        </w:rPr>
        <w:t>Caira</w:t>
      </w:r>
      <w:r w:rsidRPr="00F86916">
        <w:rPr>
          <w:lang w:val="en-GB"/>
        </w:rPr>
        <w:t xml:space="preserve"> and mid-Murrumbidgee in order to “inundate wetland and refuge habitat” in the Murrumbidgee Catchment.</w:t>
      </w:r>
    </w:p>
    <w:p w14:paraId="7C0DD3F8" w14:textId="77777777" w:rsidR="00BB4C2B" w:rsidRPr="0033008F" w:rsidRDefault="00BB4C2B" w:rsidP="00BB4C2B">
      <w:pPr>
        <w:pStyle w:val="Question"/>
        <w:rPr>
          <w:i/>
        </w:rPr>
      </w:pPr>
      <w:bookmarkStart w:id="1146" w:name="_Toc460839493"/>
      <w:bookmarkStart w:id="1147" w:name="_Toc460839769"/>
      <w:bookmarkStart w:id="1148" w:name="_Toc460840038"/>
      <w:bookmarkStart w:id="1149" w:name="_Toc460840402"/>
      <w:bookmarkStart w:id="1150" w:name="_Toc460843772"/>
      <w:r w:rsidRPr="0033008F">
        <w:rPr>
          <w:i/>
        </w:rPr>
        <w:t>What did Commonwealth environmental water contribute to inundated area?</w:t>
      </w:r>
      <w:bookmarkEnd w:id="1146"/>
      <w:bookmarkEnd w:id="1147"/>
      <w:bookmarkEnd w:id="1148"/>
      <w:bookmarkEnd w:id="1149"/>
      <w:bookmarkEnd w:id="1150"/>
      <w:r w:rsidRPr="0033008F">
        <w:rPr>
          <w:i/>
        </w:rPr>
        <w:t xml:space="preserve"> </w:t>
      </w:r>
    </w:p>
    <w:p w14:paraId="3989D964" w14:textId="77777777" w:rsidR="00BB4C2B" w:rsidRPr="00F86916" w:rsidRDefault="00BB4C2B" w:rsidP="00BB4C2B">
      <w:pPr>
        <w:pStyle w:val="BodyTextCEWO"/>
        <w:rPr>
          <w:bCs/>
        </w:rPr>
      </w:pPr>
      <w:r w:rsidRPr="00F86916">
        <w:rPr>
          <w:lang w:val="en-GB"/>
        </w:rPr>
        <w:t xml:space="preserve">All Commonwealth water actions achieved the expected inundation </w:t>
      </w:r>
      <w:r>
        <w:rPr>
          <w:lang w:val="en-GB"/>
        </w:rPr>
        <w:t>objectiv</w:t>
      </w:r>
      <w:r w:rsidRPr="00F86916">
        <w:rPr>
          <w:lang w:val="en-GB"/>
        </w:rPr>
        <w:t xml:space="preserve">es for targeted wetland assets. These inundation outcomes ranged from increasing inundation extents in core wetland and refuge habitats, maintaining inundation extents to increase periods of inundation duration, minimising inundation of wetlands on flow paths and allowing wetlands to dry out. The 2015-2016 total inundated area of the Lowbidgee floodplain was half the total inundated area in 2014-2015, but the </w:t>
      </w:r>
      <w:r w:rsidRPr="00F86916">
        <w:rPr>
          <w:bCs/>
        </w:rPr>
        <w:t>Commonwealth environmental water actions influenced about 75% of the 2015-2016 total inundated area.</w:t>
      </w:r>
    </w:p>
    <w:p w14:paraId="78659463" w14:textId="77777777" w:rsidR="00BB4C2B" w:rsidRPr="00F86916" w:rsidRDefault="00BB4C2B" w:rsidP="00BB4C2B">
      <w:pPr>
        <w:pStyle w:val="BodyTextCEWO"/>
      </w:pPr>
      <w:r w:rsidRPr="00F86916">
        <w:t xml:space="preserve">Increased inundation extents were achieved in the core wetlands of the North Redbank region, increasing lateral connectivity between wetland habitats throughout the region. Connectivity with Juanbung Swamp as a result of the Juanbung water action was also evident, although inundation mapping suggested that this did not last very long. Inundation extents in </w:t>
      </w:r>
      <w:r>
        <w:t>Yarradda</w:t>
      </w:r>
      <w:r w:rsidRPr="00F86916">
        <w:t xml:space="preserve"> Lagoon were increased as planned. The aim of the water action to reach levels that align with the mature tree line to provide waterbird habitat was achieved. For refuge habitats, inundation extents were also increased, as expected, in wetlands located across the Nimmie-Caira zone such as Telephone Creek and Eulimbah Swamp, and in Waugorah Lagoon.</w:t>
      </w:r>
    </w:p>
    <w:p w14:paraId="6BFA899B" w14:textId="77777777" w:rsidR="00BB4C2B" w:rsidRPr="00F86916" w:rsidRDefault="00BB4C2B" w:rsidP="00BB4C2B">
      <w:pPr>
        <w:pStyle w:val="BodyTextCEWO"/>
      </w:pPr>
      <w:r w:rsidRPr="00F86916">
        <w:t xml:space="preserve">Maintaining inundation duration is critical for the completion of the life history stages of flora and fauna, especially during dry periods. Commonwealth environmental water was successfully used to maintain the water levels, or inundation extent, in Tarwillie Swamp to support a waterbird breeding event. This water action effectively extended inundation duration of the core wetland area (~120 ha) to just over 12 months. Inundation duration outcomes were evident in refuge habitats across the Nimmie-Caira with most of Eulimbah Swamp inundated for 4 months and most of Telephone Creek inundated for 5.5 months. </w:t>
      </w:r>
    </w:p>
    <w:p w14:paraId="057DF207" w14:textId="77777777" w:rsidR="00BB4C2B" w:rsidRPr="00F86916" w:rsidRDefault="00BB4C2B" w:rsidP="00BB4C2B">
      <w:pPr>
        <w:pStyle w:val="BodyTextCEWO"/>
        <w:rPr>
          <w:b/>
          <w:bCs/>
          <w:color w:val="07601F"/>
          <w:kern w:val="32"/>
          <w:sz w:val="32"/>
          <w:szCs w:val="32"/>
        </w:rPr>
      </w:pPr>
      <w:r w:rsidRPr="00F86916">
        <w:t xml:space="preserve">Maintaining the spatial variability of inundation patterns is important for the persistence of the wet-dry mosaic of diverse habitats across wetland landscapes. Commonwealth environmental water actions facilitated the drying of wetland vegetation that had their water regime requirements met in previous years. Understanding the variability in vegetation and fauna inundation requirements will help to inform environmental water actions to maintain a diverse wetland mosaic across the landscape. </w:t>
      </w:r>
    </w:p>
    <w:p w14:paraId="4BBAAD9D" w14:textId="77777777" w:rsidR="00BB4C2B" w:rsidRDefault="00BB4C2B" w:rsidP="00BB4C2B">
      <w:pPr>
        <w:pStyle w:val="BodyTextCEWO"/>
      </w:pPr>
    </w:p>
    <w:p w14:paraId="53A34D48" w14:textId="77777777" w:rsidR="00BB4C2B" w:rsidRDefault="00BB4C2B" w:rsidP="00BB4C2B">
      <w:pPr>
        <w:pStyle w:val="BodyTextCEWO"/>
      </w:pPr>
      <w:r>
        <w:br w:type="page"/>
      </w:r>
    </w:p>
    <w:p w14:paraId="3AD8968D" w14:textId="77777777" w:rsidR="00BB4C2B" w:rsidRDefault="00BB4C2B" w:rsidP="00BB4C2B">
      <w:pPr>
        <w:pStyle w:val="Heading2"/>
        <w:numPr>
          <w:ilvl w:val="1"/>
          <w:numId w:val="4"/>
        </w:numPr>
      </w:pPr>
      <w:bookmarkStart w:id="1151" w:name="_Toc460839494"/>
      <w:bookmarkStart w:id="1152" w:name="_Toc460839770"/>
      <w:bookmarkStart w:id="1153" w:name="_Toc460839910"/>
      <w:bookmarkStart w:id="1154" w:name="_Toc460840039"/>
      <w:bookmarkStart w:id="1155" w:name="_Toc460840403"/>
      <w:bookmarkStart w:id="1156" w:name="_Toc460843773"/>
      <w:bookmarkStart w:id="1157" w:name="_Toc460851539"/>
      <w:bookmarkStart w:id="1158" w:name="_Toc460934849"/>
      <w:bookmarkStart w:id="1159" w:name="_Toc471725741"/>
      <w:bookmarkStart w:id="1160" w:name="_Toc473907119"/>
      <w:r w:rsidRPr="0084496B">
        <w:t>Wetland water quality</w:t>
      </w:r>
      <w:bookmarkEnd w:id="1151"/>
      <w:bookmarkEnd w:id="1152"/>
      <w:bookmarkEnd w:id="1153"/>
      <w:bookmarkEnd w:id="1154"/>
      <w:bookmarkEnd w:id="1155"/>
      <w:bookmarkEnd w:id="1156"/>
      <w:bookmarkEnd w:id="1157"/>
      <w:bookmarkEnd w:id="1158"/>
      <w:bookmarkEnd w:id="1159"/>
      <w:bookmarkEnd w:id="1160"/>
    </w:p>
    <w:p w14:paraId="22147F6F" w14:textId="77777777" w:rsidR="00BB4C2B" w:rsidRPr="00A164ED" w:rsidRDefault="00BB4C2B" w:rsidP="00BB4C2B">
      <w:pPr>
        <w:rPr>
          <w:lang w:bidi="th-TH"/>
        </w:rPr>
      </w:pPr>
      <w:r>
        <w:rPr>
          <w:lang w:bidi="th-TH"/>
        </w:rPr>
        <w:t>Prepared by Dr Ben Wolfenden (CSU) and Dr Yoshi Kobayashi (NSW OEH)</w:t>
      </w:r>
    </w:p>
    <w:p w14:paraId="0769817F" w14:textId="77777777" w:rsidR="00BB4C2B" w:rsidRPr="0084496B" w:rsidRDefault="00BB4C2B" w:rsidP="00BB4C2B">
      <w:pPr>
        <w:pStyle w:val="Heading3"/>
      </w:pPr>
      <w:bookmarkStart w:id="1161" w:name="_Toc460851540"/>
      <w:bookmarkStart w:id="1162" w:name="_Toc460934850"/>
      <w:bookmarkStart w:id="1163" w:name="_Toc471725742"/>
      <w:bookmarkStart w:id="1164" w:name="_Toc473907120"/>
      <w:r w:rsidRPr="0084496B">
        <w:t>Introduction</w:t>
      </w:r>
      <w:bookmarkEnd w:id="1161"/>
      <w:bookmarkEnd w:id="1162"/>
      <w:bookmarkEnd w:id="1163"/>
      <w:bookmarkEnd w:id="1164"/>
    </w:p>
    <w:p w14:paraId="75999324" w14:textId="77777777" w:rsidR="00BB4C2B" w:rsidRPr="0084496B" w:rsidRDefault="00BB4C2B" w:rsidP="00BB4C2B">
      <w:pPr>
        <w:pStyle w:val="BodyTextCEWO"/>
        <w:rPr>
          <w:lang w:val="en-GB"/>
        </w:rPr>
      </w:pPr>
      <w:r w:rsidRPr="0084496B">
        <w:rPr>
          <w:lang w:val="en-GB"/>
        </w:rPr>
        <w:t xml:space="preserve">Commonwealth environmental water was delivered to wetlands in order to improve water quality and to support the habitat and breeding requirements of native vegetation, waterbirds and fish. In wetlands, the quality of physical habitat for aquatic species can be affected by water quality (here defined as the physicochemical environment and concentrations of dissolved nutrients and carbon). Water quality is naturally variable over time, </w:t>
      </w:r>
      <w:r w:rsidRPr="0084496B">
        <w:t xml:space="preserve">reflecting changes in air temperature, discharge, patterns of wetting and drying, salinisation and aquatic photosynthesis. Biota found in ephemeral wetlands tolerate a degree of variability in physicochemical conditions </w:t>
      </w:r>
      <w:r>
        <w:rPr>
          <w:noProof/>
        </w:rPr>
        <w:t>(Poff, Allan et al. 1997)</w:t>
      </w:r>
      <w:r w:rsidRPr="0084496B">
        <w:t xml:space="preserve">, however, exceeding tolerance limits can cause sub-lethal impacts (i.e. impaired growth or reproduction) or mortality </w:t>
      </w:r>
      <w:r>
        <w:rPr>
          <w:noProof/>
          <w:szCs w:val="18"/>
        </w:rPr>
        <w:t>(Heugens, Hendriks et al. 2001, Bunn and Arthington 2002)</w:t>
      </w:r>
      <w:r w:rsidRPr="0084496B">
        <w:rPr>
          <w:szCs w:val="18"/>
        </w:rPr>
        <w:t>.</w:t>
      </w:r>
      <w:r w:rsidRPr="0084496B">
        <w:t xml:space="preserve"> E</w:t>
      </w:r>
      <w:r w:rsidRPr="0084496B">
        <w:rPr>
          <w:lang w:val="en-GB"/>
        </w:rPr>
        <w:t xml:space="preserve">xtreme weather and/or hydrology can trigger poor water quality in wetlands. While these extremes are part of the expected pattern for hydrologically variable ephemeral wetlands, changes to the frequency, timing and duration of wetland inundation in regulated systems can increase the likelihood of poor water quality with flow-on effects to aquatic biota and the associated food chains </w:t>
      </w:r>
      <w:r>
        <w:rPr>
          <w:noProof/>
          <w:lang w:val="en-GB"/>
        </w:rPr>
        <w:t>(Mazumder, Johansen et al. 2012)</w:t>
      </w:r>
      <w:r w:rsidRPr="0084496B">
        <w:rPr>
          <w:lang w:val="en-GB"/>
        </w:rPr>
        <w:t>. In most cases, appropriately timed environmental water deliveries can be used to off-set the negative impacts of drying or extreme climate, allowing affected biota to complete their lifecycles and further recruitment potential.</w:t>
      </w:r>
    </w:p>
    <w:p w14:paraId="1FAEBA26" w14:textId="77777777" w:rsidR="00BB4C2B" w:rsidRDefault="00BB4C2B" w:rsidP="00045BB4">
      <w:pPr>
        <w:pStyle w:val="BodyTextCEWO"/>
        <w:rPr>
          <w:rFonts w:cs="Angsana New"/>
          <w:b/>
          <w:i/>
          <w:iCs/>
          <w:color w:val="076028"/>
          <w:kern w:val="32"/>
          <w:sz w:val="24"/>
          <w:szCs w:val="26"/>
        </w:rPr>
      </w:pPr>
      <w:r w:rsidRPr="005D5947">
        <w:rPr>
          <w:lang w:val="en-GB"/>
        </w:rPr>
        <w:t xml:space="preserve">In 2015-16 environmental watering aimed to </w:t>
      </w:r>
      <w:r w:rsidRPr="005D5947">
        <w:rPr>
          <w:i/>
          <w:lang w:val="en-GB"/>
        </w:rPr>
        <w:t>improve aquatic habitat, water quality and riparian vegetation</w:t>
      </w:r>
      <w:r w:rsidRPr="005D5947">
        <w:rPr>
          <w:lang w:val="en-GB"/>
        </w:rPr>
        <w:t xml:space="preserve"> at sites in the Nimmie-Caira system. Water quality was also indirectly targeted in the mid-Murrumbidgee wetlands (Yarradda Lagoon) where flows aimed to </w:t>
      </w:r>
      <w:r w:rsidRPr="005D5947">
        <w:rPr>
          <w:i/>
          <w:lang w:val="en-GB"/>
        </w:rPr>
        <w:t xml:space="preserve">support known native fish and frog community established in 2014-15 </w:t>
      </w:r>
      <w:r w:rsidRPr="005D5947">
        <w:rPr>
          <w:lang w:val="en-GB"/>
        </w:rPr>
        <w:t xml:space="preserve">and in Yanga national park where flows were delivered to </w:t>
      </w:r>
      <w:r w:rsidRPr="005D5947">
        <w:rPr>
          <w:i/>
          <w:lang w:val="en-GB"/>
        </w:rPr>
        <w:t>provide habitat for native fish, frogs and other vertebrates</w:t>
      </w:r>
      <w:r>
        <w:rPr>
          <w:lang w:val="en-GB"/>
        </w:rPr>
        <w:t xml:space="preserve">. </w:t>
      </w:r>
      <w:r w:rsidRPr="005D5947">
        <w:rPr>
          <w:lang w:val="en-GB"/>
        </w:rPr>
        <w:t>To evaluate these objectives</w:t>
      </w:r>
      <w:r w:rsidRPr="0084496B">
        <w:rPr>
          <w:lang w:val="en-GB"/>
        </w:rPr>
        <w:t xml:space="preserve"> we compared observed ranges of 1) physicochemical parameters and 2) concentrations of carbon, nutrients and chlorophyll-a against previously collected data and against other wetlands in the Murrumbidgee catchment. </w:t>
      </w:r>
    </w:p>
    <w:p w14:paraId="0D281734" w14:textId="77777777" w:rsidR="00BB4C2B" w:rsidRPr="0084496B" w:rsidRDefault="00BB4C2B" w:rsidP="00BB4C2B">
      <w:pPr>
        <w:pStyle w:val="Heading3"/>
      </w:pPr>
      <w:bookmarkStart w:id="1165" w:name="_Toc460851541"/>
      <w:bookmarkStart w:id="1166" w:name="_Toc460934851"/>
      <w:bookmarkStart w:id="1167" w:name="_Toc471725743"/>
      <w:bookmarkStart w:id="1168" w:name="_Toc473907121"/>
      <w:r w:rsidRPr="0084496B">
        <w:t>Methods</w:t>
      </w:r>
      <w:bookmarkEnd w:id="1165"/>
      <w:bookmarkEnd w:id="1166"/>
      <w:bookmarkEnd w:id="1167"/>
      <w:bookmarkEnd w:id="1168"/>
    </w:p>
    <w:p w14:paraId="560EDFBC" w14:textId="77777777" w:rsidR="00BB4C2B" w:rsidRDefault="00BB4C2B" w:rsidP="00BB4C2B">
      <w:pPr>
        <w:pStyle w:val="BodyTextCEWO"/>
      </w:pPr>
      <w:r w:rsidRPr="0084496B">
        <w:t>Wetland water quality is monitored a</w:t>
      </w:r>
      <w:r>
        <w:t xml:space="preserve">cross all twelve wetland sites, </w:t>
      </w:r>
      <w:r w:rsidRPr="0084496B">
        <w:t>four times per year (September, November, January and March), beginning in September 2014 and most recently sampled in March 2016. However, interference to sensors and contamination by benthic sediments means measurements are not collected where there is less than 10</w:t>
      </w:r>
      <w:r>
        <w:t xml:space="preserve"> </w:t>
      </w:r>
      <w:r w:rsidRPr="0084496B">
        <w:t>cm of surface water. Sampling included measurements of physicochemical parameters (temperature (°C), electrical conductivity (EC, μS/cm), turbidity (NTU), pH and dissolved oxygen (mg/L)) at three randomly-chosen locations at each site using a calibrated water quality meter (Horiba U-52G). To capture the range of diurnal variability, dissolved oxygen was measured at ten minute intervals at each wetland over twelve hours using a dissolved oxygen data</w:t>
      </w:r>
      <w:r>
        <w:t xml:space="preserve"> </w:t>
      </w:r>
      <w:r w:rsidRPr="0084496B">
        <w:t xml:space="preserve">logger (D-Opto, Zebra Tech). Duplicate water samples were also collected and later analysed for dissolved organic carbon (DOC), chlorophyll-a, total nitrogen (TN) and total phosphorus (TP)(see </w:t>
      </w:r>
      <w:r>
        <w:rPr>
          <w:noProof/>
        </w:rPr>
        <w:t>(Wassens, Jenkins et al. 2014)</w:t>
      </w:r>
      <w:r>
        <w:t>).</w:t>
      </w:r>
    </w:p>
    <w:p w14:paraId="13AA11D5" w14:textId="77777777" w:rsidR="00BB4C2B" w:rsidRPr="0084496B" w:rsidRDefault="00BB4C2B" w:rsidP="00BB4C2B">
      <w:pPr>
        <w:pStyle w:val="BodyTextCEWO"/>
      </w:pPr>
    </w:p>
    <w:p w14:paraId="7E7AC662" w14:textId="77777777" w:rsidR="00BB4C2B" w:rsidRPr="0084496B" w:rsidRDefault="00BB4C2B" w:rsidP="00BB4C2B">
      <w:pPr>
        <w:pStyle w:val="Heading3"/>
      </w:pPr>
      <w:bookmarkStart w:id="1169" w:name="_Toc460839495"/>
      <w:bookmarkStart w:id="1170" w:name="_Toc460839771"/>
      <w:bookmarkStart w:id="1171" w:name="_Toc460839911"/>
      <w:bookmarkStart w:id="1172" w:name="_Toc460840040"/>
      <w:bookmarkStart w:id="1173" w:name="_Toc460840404"/>
      <w:bookmarkStart w:id="1174" w:name="_Toc460843774"/>
      <w:bookmarkStart w:id="1175" w:name="_Toc460851542"/>
      <w:bookmarkStart w:id="1176" w:name="_Toc460934852"/>
      <w:bookmarkStart w:id="1177" w:name="_Toc471725744"/>
      <w:bookmarkStart w:id="1178" w:name="_Toc473907122"/>
      <w:r w:rsidRPr="0084496B">
        <w:t>Results</w:t>
      </w:r>
      <w:bookmarkEnd w:id="1169"/>
      <w:bookmarkEnd w:id="1170"/>
      <w:bookmarkEnd w:id="1171"/>
      <w:bookmarkEnd w:id="1172"/>
      <w:bookmarkEnd w:id="1173"/>
      <w:bookmarkEnd w:id="1174"/>
      <w:bookmarkEnd w:id="1175"/>
      <w:bookmarkEnd w:id="1176"/>
      <w:bookmarkEnd w:id="1177"/>
      <w:bookmarkEnd w:id="1178"/>
    </w:p>
    <w:p w14:paraId="47198BAC" w14:textId="77777777" w:rsidR="00BB4C2B" w:rsidRPr="0084496B" w:rsidRDefault="00BB4C2B" w:rsidP="00BB4C2B">
      <w:pPr>
        <w:pStyle w:val="BodyTextCEWO"/>
      </w:pPr>
      <w:r w:rsidRPr="0084496B">
        <w:t>Overall, physicochemical conditions fell within the range of values observed previously across the Murrumbidgee wetlands (</w:t>
      </w:r>
      <w:r>
        <w:fldChar w:fldCharType="begin"/>
      </w:r>
      <w:r>
        <w:instrText xml:space="preserve"> REF _Ref457376867 \h  \* MERGEFORMAT </w:instrText>
      </w:r>
      <w:r>
        <w:fldChar w:fldCharType="separate"/>
      </w:r>
      <w:r w:rsidRPr="0084496B">
        <w:t xml:space="preserve">Figure </w:t>
      </w:r>
      <w:r>
        <w:rPr>
          <w:noProof/>
        </w:rPr>
        <w:t>5</w:t>
      </w:r>
      <w:r>
        <w:rPr>
          <w:noProof/>
        </w:rPr>
        <w:noBreakHyphen/>
        <w:t>29</w:t>
      </w:r>
      <w:r>
        <w:fldChar w:fldCharType="end"/>
      </w:r>
      <w:r w:rsidRPr="0084496B">
        <w:t xml:space="preserve">). Notable exceptions include high turbidity at Avalon Swamp during January 2015 (900 NTU) and high turbidity and </w:t>
      </w:r>
      <w:r>
        <w:t xml:space="preserve">electrical </w:t>
      </w:r>
      <w:r w:rsidRPr="0084496B">
        <w:t>conductivity at Piggery Lake during September 2014 (1000 NTU and 1.307 mS cm</w:t>
      </w:r>
      <w:r w:rsidRPr="0084496B">
        <w:rPr>
          <w:vertAlign w:val="superscript"/>
        </w:rPr>
        <w:t>-1</w:t>
      </w:r>
      <w:r w:rsidRPr="0084496B">
        <w:t xml:space="preserve">, respectively). </w:t>
      </w:r>
    </w:p>
    <w:p w14:paraId="3A1018E1" w14:textId="77777777" w:rsidR="00BB4C2B" w:rsidRPr="0084496B" w:rsidRDefault="00BB4C2B" w:rsidP="00BB4C2B">
      <w:pPr>
        <w:pStyle w:val="BodyTextCEWO"/>
      </w:pPr>
      <w:r w:rsidRPr="0084496B">
        <w:t>The use of Commonwealth environmental water in the Murrumbidgee wetlands during 2015-16 supported adequate physicochemical conditions for colonisation by aquatic biota.</w:t>
      </w:r>
    </w:p>
    <w:p w14:paraId="16974FF3" w14:textId="77777777" w:rsidR="00BB4C2B" w:rsidRPr="0084496B" w:rsidRDefault="00BB4C2B" w:rsidP="00BB4C2B">
      <w:pPr>
        <w:pStyle w:val="BodyTextCEWO"/>
      </w:pPr>
    </w:p>
    <w:p w14:paraId="45E2D972" w14:textId="66BAAE60" w:rsidR="00BB4C2B" w:rsidRPr="0084496B" w:rsidRDefault="00A32417" w:rsidP="00BB4C2B">
      <w:pPr>
        <w:keepNext/>
        <w:keepLines/>
        <w:spacing w:before="240" w:after="0"/>
        <w:rPr>
          <w:rFonts w:ascii="Calibri Light" w:eastAsia="Times New Roman" w:hAnsi="Calibri Light"/>
          <w:color w:val="2E74B5"/>
          <w:sz w:val="32"/>
          <w:szCs w:val="32"/>
          <w:lang w:eastAsia="zh-CN" w:bidi="th-TH"/>
        </w:rPr>
      </w:pPr>
      <w:r>
        <w:rPr>
          <w:rFonts w:ascii="Calibri Light" w:eastAsia="Times New Roman" w:hAnsi="Calibri Light"/>
          <w:noProof/>
          <w:color w:val="2E74B5"/>
          <w:sz w:val="32"/>
          <w:szCs w:val="32"/>
        </w:rPr>
        <w:drawing>
          <wp:inline distT="0" distB="0" distL="0" distR="0" wp14:anchorId="5543E683" wp14:editId="5ED32EE3">
            <wp:extent cx="5724525" cy="6200775"/>
            <wp:effectExtent l="0" t="0" r="9525" b="9525"/>
            <wp:docPr id="79" name="Picture 18" descr="wetland_WQ_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tland_WQ_1516"/>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724525" cy="6200775"/>
                    </a:xfrm>
                    <a:prstGeom prst="rect">
                      <a:avLst/>
                    </a:prstGeom>
                    <a:noFill/>
                    <a:ln>
                      <a:noFill/>
                    </a:ln>
                  </pic:spPr>
                </pic:pic>
              </a:graphicData>
            </a:graphic>
          </wp:inline>
        </w:drawing>
      </w:r>
    </w:p>
    <w:p w14:paraId="2ABCBEC9" w14:textId="77777777" w:rsidR="00BB4C2B" w:rsidRPr="00987C20" w:rsidRDefault="00BB4C2B" w:rsidP="00BB4C2B">
      <w:pPr>
        <w:spacing w:after="0" w:line="240" w:lineRule="auto"/>
        <w:jc w:val="left"/>
        <w:rPr>
          <w:rFonts w:eastAsia="Times New Roman"/>
          <w:sz w:val="18"/>
          <w:szCs w:val="18"/>
        </w:rPr>
      </w:pPr>
      <w:bookmarkStart w:id="1179" w:name="_Ref457376867"/>
      <w:bookmarkStart w:id="1180" w:name="_Toc460853263"/>
      <w:bookmarkStart w:id="1181" w:name="_Toc473907413"/>
      <w:r w:rsidRPr="00987C20">
        <w:rPr>
          <w:sz w:val="18"/>
          <w:szCs w:val="18"/>
        </w:rPr>
        <w:t xml:space="preserve">Figure </w:t>
      </w:r>
      <w:r w:rsidRPr="00987C20">
        <w:rPr>
          <w:sz w:val="18"/>
          <w:szCs w:val="18"/>
        </w:rPr>
        <w:fldChar w:fldCharType="begin"/>
      </w:r>
      <w:r w:rsidRPr="00987C20">
        <w:rPr>
          <w:sz w:val="18"/>
          <w:szCs w:val="18"/>
        </w:rPr>
        <w:instrText xml:space="preserve"> STYLEREF 1 \s </w:instrText>
      </w:r>
      <w:r w:rsidRPr="00987C20">
        <w:rPr>
          <w:sz w:val="18"/>
          <w:szCs w:val="18"/>
        </w:rPr>
        <w:fldChar w:fldCharType="separate"/>
      </w:r>
      <w:r w:rsidRPr="00987C20">
        <w:rPr>
          <w:noProof/>
          <w:sz w:val="18"/>
          <w:szCs w:val="18"/>
        </w:rPr>
        <w:t>5</w:t>
      </w:r>
      <w:r w:rsidRPr="00987C20">
        <w:rPr>
          <w:noProof/>
          <w:sz w:val="18"/>
          <w:szCs w:val="18"/>
        </w:rPr>
        <w:fldChar w:fldCharType="end"/>
      </w:r>
      <w:r w:rsidRPr="00987C20">
        <w:rPr>
          <w:sz w:val="18"/>
          <w:szCs w:val="18"/>
        </w:rPr>
        <w:noBreakHyphen/>
      </w:r>
      <w:r w:rsidRPr="00987C20">
        <w:rPr>
          <w:sz w:val="18"/>
          <w:szCs w:val="18"/>
        </w:rPr>
        <w:fldChar w:fldCharType="begin"/>
      </w:r>
      <w:r w:rsidRPr="00987C20">
        <w:rPr>
          <w:sz w:val="18"/>
          <w:szCs w:val="18"/>
        </w:rPr>
        <w:instrText xml:space="preserve"> SEQ Figure \* ARABIC \s 1 </w:instrText>
      </w:r>
      <w:r w:rsidRPr="00987C20">
        <w:rPr>
          <w:sz w:val="18"/>
          <w:szCs w:val="18"/>
        </w:rPr>
        <w:fldChar w:fldCharType="separate"/>
      </w:r>
      <w:r w:rsidRPr="00987C20">
        <w:rPr>
          <w:noProof/>
          <w:sz w:val="18"/>
          <w:szCs w:val="18"/>
        </w:rPr>
        <w:t>29</w:t>
      </w:r>
      <w:r w:rsidRPr="00987C20">
        <w:rPr>
          <w:noProof/>
          <w:sz w:val="18"/>
          <w:szCs w:val="18"/>
        </w:rPr>
        <w:fldChar w:fldCharType="end"/>
      </w:r>
      <w:bookmarkEnd w:id="1179"/>
      <w:r w:rsidRPr="00987C20">
        <w:rPr>
          <w:sz w:val="18"/>
          <w:szCs w:val="18"/>
        </w:rPr>
        <w:t xml:space="preserve"> Mean </w:t>
      </w:r>
      <w:r w:rsidRPr="00987C20">
        <w:rPr>
          <w:rFonts w:cs="Arial"/>
          <w:sz w:val="18"/>
          <w:szCs w:val="18"/>
        </w:rPr>
        <w:t>±</w:t>
      </w:r>
      <w:r w:rsidRPr="00987C20">
        <w:rPr>
          <w:sz w:val="18"/>
          <w:szCs w:val="18"/>
        </w:rPr>
        <w:t xml:space="preserve"> standard error for physicochemical parameters (minimum dissolved oxygen – MinDO; maximum dissolved oxygen – MaxDO; turbidity – wTurb; pH –wpH; and conductivity – wCond)  measured during September, November, January and March sample occasions in 2014-15 and 2015-16. The number of samples on each occasion ranges between 0 and 4 depending on the number of sites that received environmental water. Dashed (red) lines indicate median and dotted (black) lines 5</w:t>
      </w:r>
      <w:r w:rsidRPr="00987C20">
        <w:rPr>
          <w:sz w:val="18"/>
          <w:szCs w:val="18"/>
          <w:vertAlign w:val="superscript"/>
        </w:rPr>
        <w:t>th</w:t>
      </w:r>
      <w:r w:rsidRPr="00987C20">
        <w:rPr>
          <w:sz w:val="18"/>
          <w:szCs w:val="18"/>
        </w:rPr>
        <w:t xml:space="preserve"> and 95</w:t>
      </w:r>
      <w:r w:rsidRPr="00987C20">
        <w:rPr>
          <w:sz w:val="18"/>
          <w:szCs w:val="18"/>
          <w:vertAlign w:val="superscript"/>
        </w:rPr>
        <w:t>th</w:t>
      </w:r>
      <w:r w:rsidRPr="00987C20">
        <w:rPr>
          <w:sz w:val="18"/>
          <w:szCs w:val="18"/>
        </w:rPr>
        <w:t xml:space="preserve"> percentiles of pre-2014 data collected for wetlands across all sites in the Murrumbidgee (</w:t>
      </w:r>
      <w:r w:rsidRPr="00987C20">
        <w:rPr>
          <w:sz w:val="18"/>
          <w:szCs w:val="18"/>
        </w:rPr>
        <w:fldChar w:fldCharType="begin"/>
      </w:r>
      <w:r w:rsidRPr="00987C20">
        <w:rPr>
          <w:sz w:val="18"/>
          <w:szCs w:val="18"/>
        </w:rPr>
        <w:instrText xml:space="preserve"> REF _Ref473890928 \h </w:instrText>
      </w:r>
      <w:r w:rsidR="00987C20">
        <w:rPr>
          <w:sz w:val="18"/>
          <w:szCs w:val="18"/>
        </w:rPr>
        <w:instrText xml:space="preserve"> \* MERGEFORMAT </w:instrText>
      </w:r>
      <w:r w:rsidRPr="00987C20">
        <w:rPr>
          <w:sz w:val="18"/>
          <w:szCs w:val="18"/>
        </w:rPr>
      </w:r>
      <w:r w:rsidRPr="00987C20">
        <w:rPr>
          <w:sz w:val="18"/>
          <w:szCs w:val="18"/>
        </w:rPr>
        <w:fldChar w:fldCharType="separate"/>
      </w:r>
      <w:r w:rsidRPr="00987C20">
        <w:rPr>
          <w:sz w:val="18"/>
          <w:szCs w:val="18"/>
        </w:rPr>
        <w:t xml:space="preserve">Table </w:t>
      </w:r>
      <w:r w:rsidRPr="00987C20">
        <w:rPr>
          <w:noProof/>
          <w:sz w:val="18"/>
          <w:szCs w:val="18"/>
        </w:rPr>
        <w:t>5</w:t>
      </w:r>
      <w:r w:rsidRPr="00987C20">
        <w:rPr>
          <w:sz w:val="18"/>
          <w:szCs w:val="18"/>
        </w:rPr>
        <w:noBreakHyphen/>
      </w:r>
      <w:r w:rsidRPr="00987C20">
        <w:rPr>
          <w:noProof/>
          <w:sz w:val="18"/>
          <w:szCs w:val="18"/>
        </w:rPr>
        <w:t>8</w:t>
      </w:r>
      <w:r w:rsidRPr="00987C20">
        <w:rPr>
          <w:sz w:val="18"/>
          <w:szCs w:val="18"/>
        </w:rPr>
        <w:fldChar w:fldCharType="end"/>
      </w:r>
      <w:r w:rsidRPr="00987C20">
        <w:rPr>
          <w:sz w:val="18"/>
          <w:szCs w:val="18"/>
        </w:rPr>
        <w:t>).</w:t>
      </w:r>
      <w:bookmarkEnd w:id="1180"/>
      <w:bookmarkEnd w:id="1181"/>
    </w:p>
    <w:p w14:paraId="25EFECBA" w14:textId="77777777" w:rsidR="00BB4C2B" w:rsidRPr="0084496B" w:rsidRDefault="00BB4C2B" w:rsidP="00BB4C2B">
      <w:pPr>
        <w:pStyle w:val="Tabletext"/>
      </w:pPr>
    </w:p>
    <w:p w14:paraId="00596EE5" w14:textId="77777777" w:rsidR="00BB4C2B" w:rsidRDefault="00BB4C2B">
      <w:pPr>
        <w:spacing w:after="0" w:line="240" w:lineRule="auto"/>
        <w:jc w:val="left"/>
        <w:rPr>
          <w:rFonts w:eastAsia="Times New Roman"/>
          <w:sz w:val="18"/>
        </w:rPr>
      </w:pPr>
      <w:bookmarkStart w:id="1182" w:name="_Ref473890928"/>
      <w:r>
        <w:br w:type="page"/>
      </w:r>
    </w:p>
    <w:p w14:paraId="01FFFA12" w14:textId="77777777" w:rsidR="00BB4C2B" w:rsidRPr="0084496B" w:rsidRDefault="00BB4C2B" w:rsidP="00BB4C2B">
      <w:pPr>
        <w:pStyle w:val="Tabletext"/>
      </w:pPr>
      <w:bookmarkStart w:id="1183" w:name="_Toc475593707"/>
      <w:r w:rsidRPr="0084496B">
        <w:t xml:space="preserve">Table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Table \* ARABIC \s 1 </w:instrText>
      </w:r>
      <w:r w:rsidR="00561A34">
        <w:fldChar w:fldCharType="separate"/>
      </w:r>
      <w:r>
        <w:rPr>
          <w:noProof/>
        </w:rPr>
        <w:t>8</w:t>
      </w:r>
      <w:r w:rsidR="00561A34">
        <w:rPr>
          <w:noProof/>
        </w:rPr>
        <w:fldChar w:fldCharType="end"/>
      </w:r>
      <w:bookmarkEnd w:id="1182"/>
      <w:r w:rsidRPr="0084496B">
        <w:t xml:space="preserve"> Median, 5</w:t>
      </w:r>
      <w:r w:rsidRPr="0084496B">
        <w:rPr>
          <w:vertAlign w:val="superscript"/>
        </w:rPr>
        <w:t>th</w:t>
      </w:r>
      <w:r w:rsidRPr="0084496B">
        <w:t xml:space="preserve"> and 95</w:t>
      </w:r>
      <w:r w:rsidRPr="0084496B">
        <w:rPr>
          <w:vertAlign w:val="superscript"/>
        </w:rPr>
        <w:t>th</w:t>
      </w:r>
      <w:r w:rsidRPr="0084496B">
        <w:t xml:space="preserve"> percentile and number of samples for water quality measurements collected across all wetlands in the Murrumbidgee </w:t>
      </w:r>
      <w:r>
        <w:t>c</w:t>
      </w:r>
      <w:r w:rsidRPr="0084496B">
        <w:t>atchment prior to 2014.</w:t>
      </w:r>
      <w:bookmarkEnd w:id="1183"/>
      <w:r w:rsidRPr="0084496B">
        <w:t xml:space="preserve"> </w:t>
      </w:r>
    </w:p>
    <w:tbl>
      <w:tblPr>
        <w:tblW w:w="9640" w:type="dxa"/>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Layout w:type="fixed"/>
        <w:tblLook w:val="04A0" w:firstRow="1" w:lastRow="0" w:firstColumn="1" w:lastColumn="0" w:noHBand="0" w:noVBand="1"/>
      </w:tblPr>
      <w:tblGrid>
        <w:gridCol w:w="1304"/>
        <w:gridCol w:w="1042"/>
        <w:gridCol w:w="1042"/>
        <w:gridCol w:w="1042"/>
        <w:gridCol w:w="1042"/>
        <w:gridCol w:w="1042"/>
        <w:gridCol w:w="1042"/>
        <w:gridCol w:w="1042"/>
        <w:gridCol w:w="1042"/>
      </w:tblGrid>
      <w:tr w:rsidR="00B4531A" w:rsidRPr="0084496B" w14:paraId="2D31A3F7" w14:textId="77777777" w:rsidTr="00B4531A">
        <w:tc>
          <w:tcPr>
            <w:tcW w:w="1304" w:type="dxa"/>
            <w:shd w:val="clear" w:color="auto" w:fill="auto"/>
          </w:tcPr>
          <w:p w14:paraId="542944D4" w14:textId="77777777" w:rsidR="00BB4C2B" w:rsidRPr="00B4531A" w:rsidRDefault="00BB4C2B" w:rsidP="00BB4C2B">
            <w:pPr>
              <w:pStyle w:val="Tabletext"/>
              <w:rPr>
                <w:rFonts w:eastAsia="Calibri"/>
                <w:b/>
                <w:lang w:bidi="th-TH"/>
              </w:rPr>
            </w:pPr>
            <w:r w:rsidRPr="00B4531A">
              <w:rPr>
                <w:rFonts w:eastAsia="Calibri"/>
                <w:b/>
                <w:lang w:bidi="th-TH"/>
              </w:rPr>
              <w:t>Indicator</w:t>
            </w:r>
          </w:p>
        </w:tc>
        <w:tc>
          <w:tcPr>
            <w:tcW w:w="1042" w:type="dxa"/>
            <w:shd w:val="clear" w:color="auto" w:fill="auto"/>
          </w:tcPr>
          <w:p w14:paraId="4E425B62" w14:textId="77777777" w:rsidR="00BB4C2B" w:rsidRPr="00B4531A" w:rsidRDefault="00BB4C2B" w:rsidP="00BB4C2B">
            <w:pPr>
              <w:pStyle w:val="Tabletext"/>
              <w:rPr>
                <w:rFonts w:eastAsia="Calibri"/>
                <w:b/>
                <w:lang w:bidi="th-TH"/>
              </w:rPr>
            </w:pPr>
            <w:r w:rsidRPr="00B4531A">
              <w:rPr>
                <w:rFonts w:eastAsia="Calibri"/>
                <w:b/>
                <w:lang w:bidi="th-TH"/>
              </w:rPr>
              <w:t>TN</w:t>
            </w:r>
          </w:p>
          <w:p w14:paraId="62B8AB78" w14:textId="77777777" w:rsidR="00BB4C2B" w:rsidRPr="00B4531A" w:rsidRDefault="00BB4C2B" w:rsidP="00BB4C2B">
            <w:pPr>
              <w:pStyle w:val="Tabletext"/>
              <w:rPr>
                <w:rFonts w:eastAsia="Calibri"/>
                <w:b/>
                <w:vertAlign w:val="superscript"/>
                <w:lang w:bidi="th-TH"/>
              </w:rPr>
            </w:pPr>
            <w:r w:rsidRPr="00B4531A">
              <w:rPr>
                <w:rFonts w:eastAsia="Calibri"/>
                <w:b/>
                <w:lang w:bidi="th-TH"/>
              </w:rPr>
              <w:t>mg L</w:t>
            </w:r>
            <w:r w:rsidRPr="00B4531A">
              <w:rPr>
                <w:rFonts w:eastAsia="Calibri"/>
                <w:b/>
                <w:vertAlign w:val="superscript"/>
                <w:lang w:bidi="th-TH"/>
              </w:rPr>
              <w:t>-1</w:t>
            </w:r>
          </w:p>
        </w:tc>
        <w:tc>
          <w:tcPr>
            <w:tcW w:w="1042" w:type="dxa"/>
            <w:shd w:val="clear" w:color="auto" w:fill="auto"/>
          </w:tcPr>
          <w:p w14:paraId="619717DF" w14:textId="77777777" w:rsidR="00BB4C2B" w:rsidRPr="00B4531A" w:rsidRDefault="00BB4C2B" w:rsidP="00BB4C2B">
            <w:pPr>
              <w:pStyle w:val="Tabletext"/>
              <w:rPr>
                <w:rFonts w:eastAsia="Calibri"/>
                <w:b/>
                <w:lang w:bidi="th-TH"/>
              </w:rPr>
            </w:pPr>
            <w:r w:rsidRPr="00B4531A">
              <w:rPr>
                <w:rFonts w:eastAsia="Calibri"/>
                <w:b/>
                <w:lang w:bidi="th-TH"/>
              </w:rPr>
              <w:t>TP</w:t>
            </w:r>
          </w:p>
          <w:p w14:paraId="7C7BBAD2" w14:textId="77777777" w:rsidR="00BB4C2B" w:rsidRPr="00B4531A" w:rsidRDefault="00BB4C2B" w:rsidP="00BB4C2B">
            <w:pPr>
              <w:pStyle w:val="Tabletext"/>
              <w:rPr>
                <w:rFonts w:eastAsia="Calibri"/>
                <w:b/>
                <w:lang w:bidi="th-TH"/>
              </w:rPr>
            </w:pPr>
            <w:r w:rsidRPr="00B4531A">
              <w:rPr>
                <w:rFonts w:eastAsia="Calibri"/>
                <w:b/>
                <w:lang w:bidi="th-TH"/>
              </w:rPr>
              <w:t>mg L</w:t>
            </w:r>
            <w:r w:rsidRPr="00B4531A">
              <w:rPr>
                <w:rFonts w:eastAsia="Calibri"/>
                <w:b/>
                <w:vertAlign w:val="superscript"/>
                <w:lang w:bidi="th-TH"/>
              </w:rPr>
              <w:t>-1</w:t>
            </w:r>
          </w:p>
        </w:tc>
        <w:tc>
          <w:tcPr>
            <w:tcW w:w="1042" w:type="dxa"/>
            <w:shd w:val="clear" w:color="auto" w:fill="auto"/>
          </w:tcPr>
          <w:p w14:paraId="31BB1150" w14:textId="77777777" w:rsidR="00BB4C2B" w:rsidRPr="00B4531A" w:rsidRDefault="00BB4C2B" w:rsidP="00BB4C2B">
            <w:pPr>
              <w:pStyle w:val="Tabletext"/>
              <w:rPr>
                <w:rFonts w:eastAsia="Calibri"/>
                <w:b/>
                <w:lang w:bidi="th-TH"/>
              </w:rPr>
            </w:pPr>
            <w:r w:rsidRPr="00B4531A">
              <w:rPr>
                <w:rFonts w:eastAsia="Calibri"/>
                <w:b/>
                <w:lang w:bidi="th-TH"/>
              </w:rPr>
              <w:t>Chl-a</w:t>
            </w:r>
          </w:p>
          <w:p w14:paraId="7093E9D3" w14:textId="77777777" w:rsidR="00BB4C2B" w:rsidRPr="00B4531A" w:rsidRDefault="00A9222E" w:rsidP="00BB4C2B">
            <w:pPr>
              <w:pStyle w:val="Tabletext"/>
              <w:rPr>
                <w:rFonts w:eastAsia="Calibri"/>
                <w:b/>
                <w:lang w:bidi="th-TH"/>
              </w:rPr>
            </w:pPr>
            <w:r w:rsidRPr="00B4531A">
              <w:rPr>
                <w:rFonts w:eastAsia="Calibri"/>
                <w:b/>
                <w:lang w:bidi="th-TH"/>
              </w:rPr>
              <w:t>µ</w:t>
            </w:r>
            <w:r w:rsidR="00BB4C2B" w:rsidRPr="00B4531A">
              <w:rPr>
                <w:rFonts w:eastAsia="Calibri"/>
                <w:b/>
                <w:lang w:bidi="th-TH"/>
              </w:rPr>
              <w:t>g L</w:t>
            </w:r>
            <w:r w:rsidR="00BB4C2B" w:rsidRPr="00B4531A">
              <w:rPr>
                <w:rFonts w:eastAsia="Calibri"/>
                <w:b/>
                <w:vertAlign w:val="superscript"/>
                <w:lang w:bidi="th-TH"/>
              </w:rPr>
              <w:t>-1</w:t>
            </w:r>
          </w:p>
        </w:tc>
        <w:tc>
          <w:tcPr>
            <w:tcW w:w="1042" w:type="dxa"/>
            <w:shd w:val="clear" w:color="auto" w:fill="auto"/>
          </w:tcPr>
          <w:p w14:paraId="757E3398" w14:textId="77777777" w:rsidR="00BB4C2B" w:rsidRPr="00B4531A" w:rsidRDefault="00BB4C2B" w:rsidP="00BB4C2B">
            <w:pPr>
              <w:pStyle w:val="Tabletext"/>
              <w:rPr>
                <w:rFonts w:eastAsia="Calibri"/>
                <w:b/>
                <w:lang w:bidi="th-TH"/>
              </w:rPr>
            </w:pPr>
            <w:r w:rsidRPr="00B4531A">
              <w:rPr>
                <w:rFonts w:eastAsia="Calibri"/>
                <w:b/>
                <w:lang w:bidi="th-TH"/>
              </w:rPr>
              <w:t>DOC</w:t>
            </w:r>
          </w:p>
          <w:p w14:paraId="058E3673" w14:textId="77777777" w:rsidR="00BB4C2B" w:rsidRPr="00B4531A" w:rsidRDefault="00BB4C2B" w:rsidP="00BB4C2B">
            <w:pPr>
              <w:pStyle w:val="Tabletext"/>
              <w:rPr>
                <w:rFonts w:eastAsia="Calibri"/>
                <w:b/>
                <w:lang w:bidi="th-TH"/>
              </w:rPr>
            </w:pPr>
            <w:r w:rsidRPr="00B4531A">
              <w:rPr>
                <w:rFonts w:eastAsia="Calibri"/>
                <w:b/>
                <w:lang w:bidi="th-TH"/>
              </w:rPr>
              <w:t>mg L</w:t>
            </w:r>
            <w:r w:rsidRPr="00B4531A">
              <w:rPr>
                <w:rFonts w:eastAsia="Calibri"/>
                <w:b/>
                <w:vertAlign w:val="superscript"/>
                <w:lang w:bidi="th-TH"/>
              </w:rPr>
              <w:t>-1</w:t>
            </w:r>
          </w:p>
        </w:tc>
        <w:tc>
          <w:tcPr>
            <w:tcW w:w="1042" w:type="dxa"/>
            <w:shd w:val="clear" w:color="auto" w:fill="auto"/>
          </w:tcPr>
          <w:p w14:paraId="3BCB805E" w14:textId="77777777" w:rsidR="00BB4C2B" w:rsidRPr="00B4531A" w:rsidRDefault="00BB4C2B" w:rsidP="00BB4C2B">
            <w:pPr>
              <w:pStyle w:val="Tabletext"/>
              <w:rPr>
                <w:rFonts w:eastAsia="Calibri"/>
                <w:b/>
                <w:lang w:bidi="th-TH"/>
              </w:rPr>
            </w:pPr>
            <w:r w:rsidRPr="00B4531A">
              <w:rPr>
                <w:rFonts w:eastAsia="Calibri"/>
                <w:b/>
                <w:lang w:bidi="th-TH"/>
              </w:rPr>
              <w:t>Cond.</w:t>
            </w:r>
          </w:p>
          <w:p w14:paraId="09085E88" w14:textId="77777777" w:rsidR="00BB4C2B" w:rsidRPr="00B4531A" w:rsidRDefault="00BB4C2B" w:rsidP="00BB4C2B">
            <w:pPr>
              <w:pStyle w:val="Tabletext"/>
              <w:rPr>
                <w:rFonts w:eastAsia="Calibri"/>
                <w:b/>
                <w:vertAlign w:val="superscript"/>
                <w:lang w:bidi="th-TH"/>
              </w:rPr>
            </w:pPr>
            <w:r w:rsidRPr="00B4531A">
              <w:rPr>
                <w:rFonts w:eastAsia="Calibri"/>
                <w:b/>
                <w:lang w:bidi="th-TH"/>
              </w:rPr>
              <w:t>mS cm</w:t>
            </w:r>
            <w:r w:rsidRPr="00B4531A">
              <w:rPr>
                <w:rFonts w:eastAsia="Calibri"/>
                <w:b/>
                <w:vertAlign w:val="superscript"/>
                <w:lang w:bidi="th-TH"/>
              </w:rPr>
              <w:t>-1</w:t>
            </w:r>
          </w:p>
        </w:tc>
        <w:tc>
          <w:tcPr>
            <w:tcW w:w="1042" w:type="dxa"/>
            <w:shd w:val="clear" w:color="auto" w:fill="auto"/>
          </w:tcPr>
          <w:p w14:paraId="211F4CB8" w14:textId="77777777" w:rsidR="00BB4C2B" w:rsidRPr="00B4531A" w:rsidRDefault="00BB4C2B" w:rsidP="00BB4C2B">
            <w:pPr>
              <w:pStyle w:val="Tabletext"/>
              <w:rPr>
                <w:rFonts w:eastAsia="Calibri"/>
                <w:b/>
                <w:lang w:bidi="th-TH"/>
              </w:rPr>
            </w:pPr>
            <w:r w:rsidRPr="00B4531A">
              <w:rPr>
                <w:rFonts w:eastAsia="Calibri"/>
                <w:b/>
                <w:lang w:bidi="th-TH"/>
              </w:rPr>
              <w:t>pH</w:t>
            </w:r>
          </w:p>
        </w:tc>
        <w:tc>
          <w:tcPr>
            <w:tcW w:w="1042" w:type="dxa"/>
            <w:shd w:val="clear" w:color="auto" w:fill="auto"/>
          </w:tcPr>
          <w:p w14:paraId="48CEE2FE" w14:textId="77777777" w:rsidR="00BB4C2B" w:rsidRPr="00B4531A" w:rsidRDefault="00BB4C2B" w:rsidP="00BB4C2B">
            <w:pPr>
              <w:pStyle w:val="Tabletext"/>
              <w:rPr>
                <w:rFonts w:eastAsia="Calibri"/>
                <w:b/>
                <w:lang w:bidi="th-TH"/>
              </w:rPr>
            </w:pPr>
            <w:r w:rsidRPr="00B4531A">
              <w:rPr>
                <w:rFonts w:eastAsia="Calibri"/>
                <w:b/>
                <w:lang w:bidi="th-TH"/>
              </w:rPr>
              <w:t>Turb.</w:t>
            </w:r>
          </w:p>
          <w:p w14:paraId="43E7144C" w14:textId="77777777" w:rsidR="00BB4C2B" w:rsidRPr="00B4531A" w:rsidRDefault="00BB4C2B" w:rsidP="00BB4C2B">
            <w:pPr>
              <w:pStyle w:val="Tabletext"/>
              <w:rPr>
                <w:rFonts w:eastAsia="Calibri"/>
                <w:b/>
                <w:lang w:bidi="th-TH"/>
              </w:rPr>
            </w:pPr>
            <w:r w:rsidRPr="00B4531A">
              <w:rPr>
                <w:rFonts w:eastAsia="Calibri"/>
                <w:b/>
                <w:lang w:bidi="th-TH"/>
              </w:rPr>
              <w:t>NTU</w:t>
            </w:r>
          </w:p>
        </w:tc>
        <w:tc>
          <w:tcPr>
            <w:tcW w:w="1042" w:type="dxa"/>
            <w:shd w:val="clear" w:color="auto" w:fill="auto"/>
          </w:tcPr>
          <w:p w14:paraId="13028247" w14:textId="77777777" w:rsidR="00BB4C2B" w:rsidRPr="00B4531A" w:rsidRDefault="00BB4C2B" w:rsidP="00BB4C2B">
            <w:pPr>
              <w:pStyle w:val="Tabletext"/>
              <w:rPr>
                <w:rFonts w:eastAsia="Calibri"/>
                <w:b/>
                <w:lang w:bidi="th-TH"/>
              </w:rPr>
            </w:pPr>
            <w:r w:rsidRPr="00B4531A">
              <w:rPr>
                <w:rFonts w:eastAsia="Calibri"/>
                <w:b/>
                <w:lang w:bidi="th-TH"/>
              </w:rPr>
              <w:t>DO</w:t>
            </w:r>
          </w:p>
          <w:p w14:paraId="624C8906" w14:textId="77777777" w:rsidR="00BB4C2B" w:rsidRPr="00B4531A" w:rsidRDefault="00BB4C2B" w:rsidP="00BB4C2B">
            <w:pPr>
              <w:pStyle w:val="Tabletext"/>
              <w:rPr>
                <w:rFonts w:eastAsia="Calibri"/>
                <w:b/>
                <w:vertAlign w:val="superscript"/>
                <w:lang w:bidi="th-TH"/>
              </w:rPr>
            </w:pPr>
            <w:r w:rsidRPr="00B4531A">
              <w:rPr>
                <w:rFonts w:eastAsia="Calibri"/>
                <w:b/>
                <w:lang w:bidi="th-TH"/>
              </w:rPr>
              <w:t>mg L</w:t>
            </w:r>
            <w:r w:rsidRPr="00B4531A">
              <w:rPr>
                <w:rFonts w:eastAsia="Calibri"/>
                <w:b/>
                <w:vertAlign w:val="superscript"/>
                <w:lang w:bidi="th-TH"/>
              </w:rPr>
              <w:t>-1</w:t>
            </w:r>
          </w:p>
        </w:tc>
      </w:tr>
      <w:tr w:rsidR="00B4531A" w:rsidRPr="0084496B" w14:paraId="607D76FB" w14:textId="77777777" w:rsidTr="00B4531A">
        <w:trPr>
          <w:trHeight w:val="227"/>
        </w:trPr>
        <w:tc>
          <w:tcPr>
            <w:tcW w:w="1304" w:type="dxa"/>
            <w:shd w:val="clear" w:color="auto" w:fill="auto"/>
          </w:tcPr>
          <w:p w14:paraId="646C0D13" w14:textId="77777777" w:rsidR="00BB4C2B" w:rsidRPr="00B4531A" w:rsidRDefault="00BB4C2B" w:rsidP="00BB4C2B">
            <w:pPr>
              <w:pStyle w:val="Tabletext"/>
              <w:rPr>
                <w:rFonts w:eastAsia="Calibri"/>
                <w:lang w:bidi="th-TH"/>
              </w:rPr>
            </w:pPr>
            <w:r w:rsidRPr="00B4531A">
              <w:rPr>
                <w:rFonts w:eastAsia="Calibri"/>
                <w:lang w:bidi="th-TH"/>
              </w:rPr>
              <w:t xml:space="preserve">Median </w:t>
            </w:r>
            <w:r w:rsidRPr="00B4531A">
              <w:rPr>
                <w:rFonts w:eastAsia="Calibri"/>
                <w:szCs w:val="18"/>
                <w:lang w:bidi="th-TH"/>
              </w:rPr>
              <w:t>(5</w:t>
            </w:r>
            <w:r w:rsidRPr="00B4531A">
              <w:rPr>
                <w:rFonts w:eastAsia="Calibri"/>
                <w:szCs w:val="18"/>
                <w:vertAlign w:val="superscript"/>
                <w:lang w:bidi="th-TH"/>
              </w:rPr>
              <w:t>th</w:t>
            </w:r>
            <w:r w:rsidRPr="00B4531A">
              <w:rPr>
                <w:rFonts w:eastAsia="Calibri"/>
                <w:szCs w:val="18"/>
                <w:lang w:bidi="th-TH"/>
              </w:rPr>
              <w:t xml:space="preserve"> – 95th)</w:t>
            </w:r>
          </w:p>
        </w:tc>
        <w:tc>
          <w:tcPr>
            <w:tcW w:w="1042" w:type="dxa"/>
            <w:shd w:val="clear" w:color="auto" w:fill="auto"/>
          </w:tcPr>
          <w:p w14:paraId="203E83A5" w14:textId="77777777" w:rsidR="00BB4C2B" w:rsidRPr="00B4531A" w:rsidRDefault="00BB4C2B" w:rsidP="00BB4C2B">
            <w:pPr>
              <w:pStyle w:val="Tabletext"/>
              <w:rPr>
                <w:rFonts w:eastAsia="Calibri"/>
                <w:lang w:bidi="th-TH"/>
              </w:rPr>
            </w:pPr>
            <w:r w:rsidRPr="00B4531A">
              <w:rPr>
                <w:rFonts w:eastAsia="Calibri"/>
                <w:lang w:bidi="th-TH"/>
              </w:rPr>
              <w:t>1483.5</w:t>
            </w:r>
          </w:p>
          <w:p w14:paraId="194D2071" w14:textId="77777777" w:rsidR="00BB4C2B" w:rsidRPr="00B4531A" w:rsidRDefault="00BB4C2B" w:rsidP="00BB4C2B">
            <w:pPr>
              <w:pStyle w:val="Tabletext"/>
              <w:rPr>
                <w:rFonts w:eastAsia="Calibri"/>
                <w:sz w:val="16"/>
                <w:szCs w:val="16"/>
                <w:lang w:bidi="th-TH"/>
              </w:rPr>
            </w:pPr>
            <w:r w:rsidRPr="00B4531A">
              <w:rPr>
                <w:rFonts w:eastAsia="Calibri"/>
                <w:sz w:val="16"/>
                <w:szCs w:val="16"/>
                <w:lang w:bidi="th-TH"/>
              </w:rPr>
              <w:t>(444-13719)</w:t>
            </w:r>
          </w:p>
        </w:tc>
        <w:tc>
          <w:tcPr>
            <w:tcW w:w="1042" w:type="dxa"/>
            <w:shd w:val="clear" w:color="auto" w:fill="auto"/>
          </w:tcPr>
          <w:p w14:paraId="3EE25E2D" w14:textId="77777777" w:rsidR="00BB4C2B" w:rsidRPr="00B4531A" w:rsidRDefault="00BB4C2B" w:rsidP="00BB4C2B">
            <w:pPr>
              <w:pStyle w:val="Tabletext"/>
              <w:rPr>
                <w:rFonts w:eastAsia="Calibri"/>
                <w:lang w:bidi="th-TH"/>
              </w:rPr>
            </w:pPr>
            <w:r w:rsidRPr="00B4531A">
              <w:rPr>
                <w:rFonts w:eastAsia="Calibri"/>
                <w:lang w:bidi="th-TH"/>
              </w:rPr>
              <w:t>196.8</w:t>
            </w:r>
          </w:p>
          <w:p w14:paraId="0D43B6FF" w14:textId="77777777" w:rsidR="00BB4C2B" w:rsidRPr="00B4531A" w:rsidRDefault="00BB4C2B" w:rsidP="00BB4C2B">
            <w:pPr>
              <w:pStyle w:val="Tabletext"/>
              <w:rPr>
                <w:rFonts w:eastAsia="Calibri"/>
                <w:sz w:val="16"/>
                <w:szCs w:val="16"/>
                <w:lang w:bidi="th-TH"/>
              </w:rPr>
            </w:pPr>
            <w:r w:rsidRPr="00B4531A">
              <w:rPr>
                <w:rFonts w:eastAsia="Calibri"/>
                <w:sz w:val="16"/>
                <w:szCs w:val="16"/>
                <w:lang w:bidi="th-TH"/>
              </w:rPr>
              <w:t>(47-1388)</w:t>
            </w:r>
          </w:p>
        </w:tc>
        <w:tc>
          <w:tcPr>
            <w:tcW w:w="1042" w:type="dxa"/>
            <w:shd w:val="clear" w:color="auto" w:fill="auto"/>
          </w:tcPr>
          <w:p w14:paraId="79D01585" w14:textId="77777777" w:rsidR="00BB4C2B" w:rsidRPr="00B4531A" w:rsidRDefault="00987C20" w:rsidP="00BB4C2B">
            <w:pPr>
              <w:pStyle w:val="Tabletext"/>
              <w:rPr>
                <w:rFonts w:eastAsia="Calibri"/>
                <w:lang w:bidi="th-TH"/>
              </w:rPr>
            </w:pPr>
            <w:r w:rsidRPr="00B4531A">
              <w:rPr>
                <w:rFonts w:eastAsia="Calibri"/>
                <w:lang w:bidi="th-TH"/>
              </w:rPr>
              <w:t>35.6</w:t>
            </w:r>
          </w:p>
          <w:p w14:paraId="3ED69B0F" w14:textId="77777777" w:rsidR="00BB4C2B" w:rsidRPr="00B4531A" w:rsidRDefault="00BB4C2B" w:rsidP="00987C20">
            <w:pPr>
              <w:pStyle w:val="Tabletext"/>
              <w:rPr>
                <w:rFonts w:eastAsia="Calibri"/>
                <w:sz w:val="16"/>
                <w:szCs w:val="16"/>
                <w:lang w:bidi="th-TH"/>
              </w:rPr>
            </w:pPr>
            <w:r w:rsidRPr="00B4531A">
              <w:rPr>
                <w:rFonts w:eastAsia="Calibri"/>
                <w:sz w:val="16"/>
                <w:szCs w:val="16"/>
                <w:lang w:bidi="th-TH"/>
              </w:rPr>
              <w:t>(</w:t>
            </w:r>
            <w:r w:rsidR="00987C20" w:rsidRPr="00B4531A">
              <w:rPr>
                <w:rFonts w:eastAsia="Calibri"/>
                <w:sz w:val="16"/>
                <w:szCs w:val="16"/>
                <w:lang w:bidi="th-TH"/>
              </w:rPr>
              <w:t>4.5</w:t>
            </w:r>
            <w:r w:rsidRPr="00B4531A">
              <w:rPr>
                <w:rFonts w:eastAsia="Calibri"/>
                <w:sz w:val="16"/>
                <w:szCs w:val="16"/>
                <w:lang w:bidi="th-TH"/>
              </w:rPr>
              <w:t>-</w:t>
            </w:r>
            <w:r w:rsidR="00987C20" w:rsidRPr="00B4531A">
              <w:rPr>
                <w:rFonts w:eastAsia="Calibri"/>
                <w:sz w:val="16"/>
                <w:szCs w:val="16"/>
                <w:lang w:bidi="th-TH"/>
              </w:rPr>
              <w:t>306.2</w:t>
            </w:r>
            <w:r w:rsidRPr="00B4531A">
              <w:rPr>
                <w:rFonts w:eastAsia="Calibri"/>
                <w:sz w:val="16"/>
                <w:szCs w:val="16"/>
                <w:lang w:bidi="th-TH"/>
              </w:rPr>
              <w:t>)</w:t>
            </w:r>
          </w:p>
        </w:tc>
        <w:tc>
          <w:tcPr>
            <w:tcW w:w="1042" w:type="dxa"/>
            <w:shd w:val="clear" w:color="auto" w:fill="auto"/>
          </w:tcPr>
          <w:p w14:paraId="4A075F26" w14:textId="77777777" w:rsidR="00BB4C2B" w:rsidRPr="00B4531A" w:rsidRDefault="00BB4C2B" w:rsidP="00BB4C2B">
            <w:pPr>
              <w:pStyle w:val="Tabletext"/>
              <w:rPr>
                <w:rFonts w:eastAsia="Calibri"/>
                <w:lang w:bidi="th-TH"/>
              </w:rPr>
            </w:pPr>
            <w:r w:rsidRPr="00B4531A">
              <w:rPr>
                <w:rFonts w:eastAsia="Calibri"/>
                <w:lang w:bidi="th-TH"/>
              </w:rPr>
              <w:t>13.4</w:t>
            </w:r>
          </w:p>
          <w:p w14:paraId="17DA0056" w14:textId="77777777" w:rsidR="00BB4C2B" w:rsidRPr="00B4531A" w:rsidRDefault="00BB4C2B" w:rsidP="00BB4C2B">
            <w:pPr>
              <w:pStyle w:val="Tabletext"/>
              <w:rPr>
                <w:rFonts w:eastAsia="Calibri"/>
                <w:sz w:val="16"/>
                <w:szCs w:val="16"/>
                <w:lang w:bidi="th-TH"/>
              </w:rPr>
            </w:pPr>
            <w:r w:rsidRPr="00B4531A">
              <w:rPr>
                <w:rFonts w:eastAsia="Calibri"/>
                <w:sz w:val="16"/>
                <w:szCs w:val="16"/>
                <w:lang w:bidi="th-TH"/>
              </w:rPr>
              <w:t>(5.9-83.8)</w:t>
            </w:r>
          </w:p>
        </w:tc>
        <w:tc>
          <w:tcPr>
            <w:tcW w:w="1042" w:type="dxa"/>
            <w:shd w:val="clear" w:color="auto" w:fill="auto"/>
          </w:tcPr>
          <w:p w14:paraId="214B9A51" w14:textId="77777777" w:rsidR="00BB4C2B" w:rsidRPr="00B4531A" w:rsidRDefault="00BB4C2B" w:rsidP="00BB4C2B">
            <w:pPr>
              <w:pStyle w:val="Tabletext"/>
              <w:rPr>
                <w:rFonts w:eastAsia="Calibri"/>
                <w:lang w:bidi="th-TH"/>
              </w:rPr>
            </w:pPr>
            <w:r w:rsidRPr="00B4531A">
              <w:rPr>
                <w:rFonts w:eastAsia="Calibri"/>
                <w:lang w:bidi="th-TH"/>
              </w:rPr>
              <w:t>0.229</w:t>
            </w:r>
          </w:p>
          <w:p w14:paraId="6C6BDC4E" w14:textId="77777777" w:rsidR="00BB4C2B" w:rsidRPr="00B4531A" w:rsidRDefault="00BB4C2B" w:rsidP="00BB4C2B">
            <w:pPr>
              <w:pStyle w:val="Tabletext"/>
              <w:rPr>
                <w:rFonts w:eastAsia="Calibri"/>
                <w:sz w:val="16"/>
                <w:szCs w:val="16"/>
                <w:lang w:bidi="th-TH"/>
              </w:rPr>
            </w:pPr>
            <w:r w:rsidRPr="00B4531A">
              <w:rPr>
                <w:rFonts w:eastAsia="Calibri"/>
                <w:sz w:val="16"/>
                <w:szCs w:val="16"/>
                <w:lang w:bidi="th-TH"/>
              </w:rPr>
              <w:t>(0.126-0.655)</w:t>
            </w:r>
          </w:p>
        </w:tc>
        <w:tc>
          <w:tcPr>
            <w:tcW w:w="1042" w:type="dxa"/>
            <w:shd w:val="clear" w:color="auto" w:fill="auto"/>
          </w:tcPr>
          <w:p w14:paraId="00EF9619" w14:textId="77777777" w:rsidR="00BB4C2B" w:rsidRPr="00B4531A" w:rsidRDefault="00BB4C2B" w:rsidP="00BB4C2B">
            <w:pPr>
              <w:pStyle w:val="Tabletext"/>
              <w:rPr>
                <w:rFonts w:eastAsia="Calibri"/>
                <w:lang w:bidi="th-TH"/>
              </w:rPr>
            </w:pPr>
            <w:r w:rsidRPr="00B4531A">
              <w:rPr>
                <w:rFonts w:eastAsia="Calibri"/>
                <w:lang w:bidi="th-TH"/>
              </w:rPr>
              <w:t>7.93</w:t>
            </w:r>
          </w:p>
          <w:p w14:paraId="025DF701" w14:textId="77777777" w:rsidR="00BB4C2B" w:rsidRPr="00B4531A" w:rsidRDefault="00BB4C2B" w:rsidP="00BB4C2B">
            <w:pPr>
              <w:pStyle w:val="Tabletext"/>
              <w:rPr>
                <w:rFonts w:eastAsia="Calibri"/>
                <w:sz w:val="16"/>
                <w:szCs w:val="16"/>
                <w:lang w:bidi="th-TH"/>
              </w:rPr>
            </w:pPr>
            <w:r w:rsidRPr="00B4531A">
              <w:rPr>
                <w:rFonts w:eastAsia="Calibri"/>
                <w:sz w:val="16"/>
                <w:szCs w:val="16"/>
                <w:lang w:bidi="th-TH"/>
              </w:rPr>
              <w:t>(7.05-9.41)</w:t>
            </w:r>
          </w:p>
        </w:tc>
        <w:tc>
          <w:tcPr>
            <w:tcW w:w="1042" w:type="dxa"/>
            <w:shd w:val="clear" w:color="auto" w:fill="auto"/>
          </w:tcPr>
          <w:p w14:paraId="69D9A47F" w14:textId="77777777" w:rsidR="00BB4C2B" w:rsidRPr="00B4531A" w:rsidRDefault="00BB4C2B" w:rsidP="00BB4C2B">
            <w:pPr>
              <w:pStyle w:val="Tabletext"/>
              <w:rPr>
                <w:rFonts w:eastAsia="Calibri"/>
                <w:lang w:bidi="th-TH"/>
              </w:rPr>
            </w:pPr>
            <w:r w:rsidRPr="00B4531A">
              <w:rPr>
                <w:rFonts w:eastAsia="Calibri"/>
                <w:lang w:bidi="th-TH"/>
              </w:rPr>
              <w:t>94.8</w:t>
            </w:r>
          </w:p>
          <w:p w14:paraId="5D889E3F" w14:textId="77777777" w:rsidR="00BB4C2B" w:rsidRPr="00B4531A" w:rsidRDefault="00BB4C2B" w:rsidP="00BB4C2B">
            <w:pPr>
              <w:pStyle w:val="Tabletext"/>
              <w:rPr>
                <w:rFonts w:eastAsia="Calibri"/>
                <w:sz w:val="16"/>
                <w:szCs w:val="16"/>
                <w:lang w:bidi="th-TH"/>
              </w:rPr>
            </w:pPr>
            <w:r w:rsidRPr="00B4531A">
              <w:rPr>
                <w:rFonts w:eastAsia="Calibri"/>
                <w:sz w:val="16"/>
                <w:szCs w:val="16"/>
                <w:lang w:bidi="th-TH"/>
              </w:rPr>
              <w:t>(3.0-409.5)</w:t>
            </w:r>
          </w:p>
        </w:tc>
        <w:tc>
          <w:tcPr>
            <w:tcW w:w="1042" w:type="dxa"/>
            <w:shd w:val="clear" w:color="auto" w:fill="auto"/>
          </w:tcPr>
          <w:p w14:paraId="5D2BBD03" w14:textId="77777777" w:rsidR="00BB4C2B" w:rsidRPr="00B4531A" w:rsidRDefault="00BB4C2B" w:rsidP="00BB4C2B">
            <w:pPr>
              <w:pStyle w:val="Tabletext"/>
              <w:rPr>
                <w:rFonts w:eastAsia="Calibri"/>
                <w:lang w:bidi="th-TH"/>
              </w:rPr>
            </w:pPr>
            <w:r w:rsidRPr="00B4531A">
              <w:rPr>
                <w:rFonts w:eastAsia="Calibri"/>
                <w:lang w:bidi="th-TH"/>
              </w:rPr>
              <w:t>8.79</w:t>
            </w:r>
          </w:p>
          <w:p w14:paraId="71FF0C08" w14:textId="77777777" w:rsidR="00BB4C2B" w:rsidRPr="00B4531A" w:rsidRDefault="00BB4C2B" w:rsidP="00BB4C2B">
            <w:pPr>
              <w:pStyle w:val="Tabletext"/>
              <w:rPr>
                <w:rFonts w:eastAsia="Calibri"/>
                <w:sz w:val="16"/>
                <w:szCs w:val="16"/>
                <w:lang w:bidi="th-TH"/>
              </w:rPr>
            </w:pPr>
            <w:r w:rsidRPr="00B4531A">
              <w:rPr>
                <w:rFonts w:eastAsia="Calibri"/>
                <w:sz w:val="16"/>
                <w:szCs w:val="16"/>
                <w:lang w:bidi="th-TH"/>
              </w:rPr>
              <w:t>(2.55-19.48)</w:t>
            </w:r>
          </w:p>
        </w:tc>
      </w:tr>
      <w:tr w:rsidR="00B4531A" w:rsidRPr="0084496B" w14:paraId="70E069D1" w14:textId="77777777" w:rsidTr="00B4531A">
        <w:trPr>
          <w:trHeight w:val="227"/>
        </w:trPr>
        <w:tc>
          <w:tcPr>
            <w:tcW w:w="1304" w:type="dxa"/>
            <w:shd w:val="clear" w:color="auto" w:fill="auto"/>
          </w:tcPr>
          <w:p w14:paraId="484A6090" w14:textId="77777777" w:rsidR="00BB4C2B" w:rsidRPr="00B4531A" w:rsidRDefault="00BB4C2B" w:rsidP="00BB4C2B">
            <w:pPr>
              <w:pStyle w:val="Tabletext"/>
              <w:rPr>
                <w:rFonts w:eastAsia="Calibri"/>
                <w:lang w:bidi="th-TH"/>
              </w:rPr>
            </w:pPr>
            <w:r w:rsidRPr="00B4531A">
              <w:rPr>
                <w:rFonts w:eastAsia="Calibri"/>
                <w:lang w:bidi="th-TH"/>
              </w:rPr>
              <w:t># samples</w:t>
            </w:r>
          </w:p>
        </w:tc>
        <w:tc>
          <w:tcPr>
            <w:tcW w:w="1042" w:type="dxa"/>
            <w:shd w:val="clear" w:color="auto" w:fill="auto"/>
          </w:tcPr>
          <w:p w14:paraId="686744EF" w14:textId="77777777" w:rsidR="00BB4C2B" w:rsidRPr="00B4531A" w:rsidRDefault="00BB4C2B" w:rsidP="00BB4C2B">
            <w:pPr>
              <w:pStyle w:val="Tabletext"/>
              <w:rPr>
                <w:rFonts w:eastAsia="Calibri"/>
                <w:lang w:bidi="th-TH"/>
              </w:rPr>
            </w:pPr>
            <w:r w:rsidRPr="00B4531A">
              <w:rPr>
                <w:rFonts w:eastAsia="Calibri"/>
                <w:lang w:bidi="th-TH"/>
              </w:rPr>
              <w:t>70</w:t>
            </w:r>
          </w:p>
        </w:tc>
        <w:tc>
          <w:tcPr>
            <w:tcW w:w="1042" w:type="dxa"/>
            <w:shd w:val="clear" w:color="auto" w:fill="auto"/>
          </w:tcPr>
          <w:p w14:paraId="5CCC6FBF" w14:textId="77777777" w:rsidR="00BB4C2B" w:rsidRPr="00B4531A" w:rsidRDefault="00BB4C2B" w:rsidP="00BB4C2B">
            <w:pPr>
              <w:pStyle w:val="Tabletext"/>
              <w:rPr>
                <w:rFonts w:eastAsia="Calibri"/>
                <w:lang w:bidi="th-TH"/>
              </w:rPr>
            </w:pPr>
            <w:r w:rsidRPr="00B4531A">
              <w:rPr>
                <w:rFonts w:eastAsia="Calibri"/>
                <w:lang w:bidi="th-TH"/>
              </w:rPr>
              <w:t>70</w:t>
            </w:r>
          </w:p>
        </w:tc>
        <w:tc>
          <w:tcPr>
            <w:tcW w:w="1042" w:type="dxa"/>
            <w:shd w:val="clear" w:color="auto" w:fill="auto"/>
          </w:tcPr>
          <w:p w14:paraId="29E7D3F2" w14:textId="77777777" w:rsidR="00BB4C2B" w:rsidRPr="00B4531A" w:rsidRDefault="00BB4C2B" w:rsidP="00BB4C2B">
            <w:pPr>
              <w:pStyle w:val="Tabletext"/>
              <w:rPr>
                <w:rFonts w:eastAsia="Calibri"/>
                <w:lang w:bidi="th-TH"/>
              </w:rPr>
            </w:pPr>
            <w:r w:rsidRPr="00B4531A">
              <w:rPr>
                <w:rFonts w:eastAsia="Calibri"/>
                <w:lang w:bidi="th-TH"/>
              </w:rPr>
              <w:t>62</w:t>
            </w:r>
          </w:p>
        </w:tc>
        <w:tc>
          <w:tcPr>
            <w:tcW w:w="1042" w:type="dxa"/>
            <w:shd w:val="clear" w:color="auto" w:fill="auto"/>
          </w:tcPr>
          <w:p w14:paraId="3DBAB16C" w14:textId="77777777" w:rsidR="00BB4C2B" w:rsidRPr="00B4531A" w:rsidRDefault="00BB4C2B" w:rsidP="00BB4C2B">
            <w:pPr>
              <w:pStyle w:val="Tabletext"/>
              <w:rPr>
                <w:rFonts w:eastAsia="Calibri"/>
                <w:lang w:bidi="th-TH"/>
              </w:rPr>
            </w:pPr>
            <w:r w:rsidRPr="00B4531A">
              <w:rPr>
                <w:rFonts w:eastAsia="Calibri"/>
                <w:lang w:bidi="th-TH"/>
              </w:rPr>
              <w:t>103</w:t>
            </w:r>
          </w:p>
        </w:tc>
        <w:tc>
          <w:tcPr>
            <w:tcW w:w="1042" w:type="dxa"/>
            <w:shd w:val="clear" w:color="auto" w:fill="auto"/>
          </w:tcPr>
          <w:p w14:paraId="3E355327" w14:textId="77777777" w:rsidR="00BB4C2B" w:rsidRPr="00B4531A" w:rsidRDefault="00BB4C2B" w:rsidP="00BB4C2B">
            <w:pPr>
              <w:pStyle w:val="Tabletext"/>
              <w:rPr>
                <w:rFonts w:eastAsia="Calibri"/>
                <w:lang w:bidi="th-TH"/>
              </w:rPr>
            </w:pPr>
            <w:r w:rsidRPr="00B4531A">
              <w:rPr>
                <w:rFonts w:eastAsia="Calibri"/>
                <w:lang w:bidi="th-TH"/>
              </w:rPr>
              <w:t>365</w:t>
            </w:r>
          </w:p>
        </w:tc>
        <w:tc>
          <w:tcPr>
            <w:tcW w:w="1042" w:type="dxa"/>
            <w:shd w:val="clear" w:color="auto" w:fill="auto"/>
          </w:tcPr>
          <w:p w14:paraId="1EC3CD9F" w14:textId="77777777" w:rsidR="00BB4C2B" w:rsidRPr="00B4531A" w:rsidRDefault="00BB4C2B" w:rsidP="00BB4C2B">
            <w:pPr>
              <w:pStyle w:val="Tabletext"/>
              <w:rPr>
                <w:rFonts w:eastAsia="Calibri"/>
                <w:lang w:bidi="th-TH"/>
              </w:rPr>
            </w:pPr>
            <w:r w:rsidRPr="00B4531A">
              <w:rPr>
                <w:rFonts w:eastAsia="Calibri"/>
                <w:lang w:bidi="th-TH"/>
              </w:rPr>
              <w:t>356</w:t>
            </w:r>
          </w:p>
        </w:tc>
        <w:tc>
          <w:tcPr>
            <w:tcW w:w="1042" w:type="dxa"/>
            <w:shd w:val="clear" w:color="auto" w:fill="auto"/>
          </w:tcPr>
          <w:p w14:paraId="58B4070E" w14:textId="77777777" w:rsidR="00BB4C2B" w:rsidRPr="00B4531A" w:rsidRDefault="00BB4C2B" w:rsidP="00BB4C2B">
            <w:pPr>
              <w:pStyle w:val="Tabletext"/>
              <w:rPr>
                <w:rFonts w:eastAsia="Calibri"/>
                <w:lang w:bidi="th-TH"/>
              </w:rPr>
            </w:pPr>
            <w:r w:rsidRPr="00B4531A">
              <w:rPr>
                <w:rFonts w:eastAsia="Calibri"/>
                <w:lang w:bidi="th-TH"/>
              </w:rPr>
              <w:t>355</w:t>
            </w:r>
          </w:p>
        </w:tc>
        <w:tc>
          <w:tcPr>
            <w:tcW w:w="1042" w:type="dxa"/>
            <w:shd w:val="clear" w:color="auto" w:fill="auto"/>
          </w:tcPr>
          <w:p w14:paraId="0D7F8A11" w14:textId="77777777" w:rsidR="00BB4C2B" w:rsidRPr="00B4531A" w:rsidRDefault="00BB4C2B" w:rsidP="00BB4C2B">
            <w:pPr>
              <w:pStyle w:val="Tabletext"/>
              <w:rPr>
                <w:rFonts w:eastAsia="Calibri"/>
                <w:lang w:bidi="th-TH"/>
              </w:rPr>
            </w:pPr>
            <w:r w:rsidRPr="00B4531A">
              <w:rPr>
                <w:rFonts w:eastAsia="Calibri"/>
                <w:lang w:bidi="th-TH"/>
              </w:rPr>
              <w:t>329</w:t>
            </w:r>
          </w:p>
        </w:tc>
      </w:tr>
    </w:tbl>
    <w:p w14:paraId="6C48673E" w14:textId="77777777" w:rsidR="00BB4C2B" w:rsidRPr="0084496B" w:rsidRDefault="00BB4C2B" w:rsidP="00BB4C2B">
      <w:pPr>
        <w:pStyle w:val="BodyTextCEWO"/>
      </w:pPr>
      <w:r w:rsidRPr="0084496B">
        <w:t xml:space="preserve">Measured nutrient and carbon concentrations also fell within the expected ranges, based on previous records </w:t>
      </w:r>
      <w:r>
        <w:fldChar w:fldCharType="begin"/>
      </w:r>
      <w:r>
        <w:instrText xml:space="preserve"> REF _Ref457378278 \h  \* MERGEFORMAT </w:instrText>
      </w:r>
      <w:r>
        <w:fldChar w:fldCharType="separate"/>
      </w:r>
      <w:r w:rsidRPr="0084496B">
        <w:t xml:space="preserve">Figure </w:t>
      </w:r>
      <w:r>
        <w:rPr>
          <w:noProof/>
        </w:rPr>
        <w:t>5</w:t>
      </w:r>
      <w:r>
        <w:rPr>
          <w:noProof/>
        </w:rPr>
        <w:noBreakHyphen/>
        <w:t>30</w:t>
      </w:r>
      <w:r>
        <w:fldChar w:fldCharType="end"/>
      </w:r>
      <w:r w:rsidRPr="0084496B">
        <w:t>. High values for all measured variables in Redbank wetlands during September 2014 were attributed to Piggery Lake having dried to &lt;1% of total fill volume. Chlorophyll-a concentrations exceeded the 95</w:t>
      </w:r>
      <w:r w:rsidRPr="0084496B">
        <w:rPr>
          <w:vertAlign w:val="superscript"/>
        </w:rPr>
        <w:t>th</w:t>
      </w:r>
      <w:r w:rsidRPr="0084496B">
        <w:t xml:space="preserve"> percentile of past data at Yarradda (</w:t>
      </w:r>
      <w:r w:rsidR="00A9222E">
        <w:t>174</w:t>
      </w:r>
      <w:r w:rsidRPr="0084496B">
        <w:t xml:space="preserve"> mg L</w:t>
      </w:r>
      <w:r w:rsidRPr="0084496B">
        <w:rPr>
          <w:vertAlign w:val="superscript"/>
        </w:rPr>
        <w:t>-1</w:t>
      </w:r>
      <w:r w:rsidRPr="0084496B">
        <w:t xml:space="preserve">, </w:t>
      </w:r>
      <w:r>
        <w:fldChar w:fldCharType="begin"/>
      </w:r>
      <w:r>
        <w:instrText xml:space="preserve"> REF _Ref458432668 \h  \* MERGEFORMAT </w:instrText>
      </w:r>
      <w:r>
        <w:fldChar w:fldCharType="separate"/>
      </w:r>
      <w:r w:rsidRPr="0084496B">
        <w:t xml:space="preserve">Plate </w:t>
      </w:r>
      <w:r>
        <w:t>5</w:t>
      </w:r>
      <w:r>
        <w:noBreakHyphen/>
        <w:t>1</w:t>
      </w:r>
      <w:r>
        <w:fldChar w:fldCharType="end"/>
      </w:r>
      <w:r w:rsidRPr="0084496B">
        <w:t>) and Gooragool (</w:t>
      </w:r>
      <w:r w:rsidR="00A9222E">
        <w:t>447</w:t>
      </w:r>
      <w:r w:rsidRPr="0084496B">
        <w:t xml:space="preserve"> mg</w:t>
      </w:r>
      <w:r>
        <w:t> </w:t>
      </w:r>
      <w:r w:rsidRPr="0084496B">
        <w:t>L</w:t>
      </w:r>
      <w:r>
        <w:rPr>
          <w:vertAlign w:val="superscript"/>
        </w:rPr>
        <w:t> </w:t>
      </w:r>
      <w:r w:rsidRPr="0084496B">
        <w:rPr>
          <w:vertAlign w:val="superscript"/>
        </w:rPr>
        <w:t>1</w:t>
      </w:r>
      <w:r w:rsidRPr="0084496B">
        <w:t xml:space="preserve">) lagoons during March 2016. </w:t>
      </w:r>
    </w:p>
    <w:p w14:paraId="30AD9A27" w14:textId="77777777" w:rsidR="00BB4C2B" w:rsidRPr="0084496B" w:rsidRDefault="00BB4C2B" w:rsidP="00BB4C2B">
      <w:pPr>
        <w:pStyle w:val="BodyTextCEWO"/>
      </w:pPr>
      <w:r w:rsidRPr="0084496B">
        <w:t>No significant differences among sites, zones or sample occasions were observed during the data analysis. The use of Commonwealth environmental water in the Murrumbidgee wetlands during 2015-16 supported nutrient and carbon concentrations within expected ranges.</w:t>
      </w:r>
    </w:p>
    <w:p w14:paraId="0EFFA1EA" w14:textId="77777777" w:rsidR="00BB4C2B" w:rsidRPr="0084496B" w:rsidRDefault="00BB4C2B" w:rsidP="00BB4C2B">
      <w:pPr>
        <w:rPr>
          <w:lang w:eastAsia="zh-CN" w:bidi="th-TH"/>
        </w:rPr>
      </w:pPr>
    </w:p>
    <w:p w14:paraId="7FF33604" w14:textId="649610F9" w:rsidR="00BB4C2B" w:rsidRPr="0084496B" w:rsidRDefault="00A32417" w:rsidP="00BB4C2B">
      <w:pPr>
        <w:tabs>
          <w:tab w:val="left" w:pos="0"/>
          <w:tab w:val="left" w:pos="1755"/>
        </w:tabs>
        <w:autoSpaceDE w:val="0"/>
        <w:autoSpaceDN w:val="0"/>
        <w:adjustRightInd w:val="0"/>
        <w:spacing w:after="0" w:line="240" w:lineRule="auto"/>
        <w:jc w:val="left"/>
        <w:rPr>
          <w:rFonts w:ascii="Arial" w:hAnsi="Arial" w:cs="Arial"/>
          <w:sz w:val="20"/>
        </w:rPr>
      </w:pPr>
      <w:r>
        <w:rPr>
          <w:noProof/>
        </w:rPr>
        <mc:AlternateContent>
          <mc:Choice Requires="wps">
            <w:drawing>
              <wp:anchor distT="45720" distB="45720" distL="114300" distR="114300" simplePos="0" relativeHeight="251657216" behindDoc="0" locked="0" layoutInCell="1" allowOverlap="1" wp14:anchorId="28EF2408" wp14:editId="3903DF30">
                <wp:simplePos x="0" y="0"/>
                <wp:positionH relativeFrom="column">
                  <wp:posOffset>19050</wp:posOffset>
                </wp:positionH>
                <wp:positionV relativeFrom="paragraph">
                  <wp:posOffset>1819275</wp:posOffset>
                </wp:positionV>
                <wp:extent cx="485775" cy="361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61950"/>
                        </a:xfrm>
                        <a:prstGeom prst="rect">
                          <a:avLst/>
                        </a:prstGeom>
                        <a:noFill/>
                        <a:ln w="9525">
                          <a:noFill/>
                          <a:miter lim="800000"/>
                          <a:headEnd/>
                          <a:tailEnd/>
                        </a:ln>
                      </wps:spPr>
                      <wps:txbx>
                        <w:txbxContent>
                          <w:p w14:paraId="51505318" w14:textId="77777777" w:rsidR="004D7013" w:rsidRPr="0084496B" w:rsidRDefault="004D7013" w:rsidP="00BB4C2B">
                            <w:pPr>
                              <w:rPr>
                                <w:b/>
                                <w:color w:val="FFFFFF"/>
                              </w:rPr>
                            </w:pPr>
                            <w:r w:rsidRPr="0084496B">
                              <w:rPr>
                                <w:b/>
                                <w:color w:val="FFFFFF"/>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F2408" id="Text Box 2" o:spid="_x0000_s1027" type="#_x0000_t202" style="position:absolute;margin-left:1.5pt;margin-top:143.25pt;width:38.25pt;height:2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" filled="f" stroked="f">
                <v:textbox>
                  <w:txbxContent>
                    <w:p w14:paraId="51505318" w14:textId="77777777" w:rsidR="004D7013" w:rsidRPr="0084496B" w:rsidRDefault="004D7013" w:rsidP="00BB4C2B">
                      <w:pPr>
                        <w:rPr>
                          <w:b/>
                          <w:color w:val="FFFFFF"/>
                        </w:rPr>
                      </w:pPr>
                      <w:r w:rsidRPr="0084496B">
                        <w:rPr>
                          <w:b/>
                          <w:color w:val="FFFFFF"/>
                        </w:rPr>
                        <w:t>(a)</w:t>
                      </w:r>
                    </w:p>
                  </w:txbxContent>
                </v:textbox>
              </v:shape>
            </w:pict>
          </mc:Fallback>
        </mc:AlternateContent>
      </w:r>
      <w:r>
        <w:rPr>
          <w:noProof/>
        </w:rPr>
        <mc:AlternateContent>
          <mc:Choice Requires="wps">
            <w:drawing>
              <wp:anchor distT="45720" distB="45720" distL="114300" distR="114300" simplePos="0" relativeHeight="251658240" behindDoc="0" locked="0" layoutInCell="1" allowOverlap="1" wp14:anchorId="794604B8" wp14:editId="5B81DAF1">
                <wp:simplePos x="0" y="0"/>
                <wp:positionH relativeFrom="column">
                  <wp:posOffset>2876550</wp:posOffset>
                </wp:positionH>
                <wp:positionV relativeFrom="paragraph">
                  <wp:posOffset>1851660</wp:posOffset>
                </wp:positionV>
                <wp:extent cx="485775" cy="3619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61950"/>
                        </a:xfrm>
                        <a:prstGeom prst="rect">
                          <a:avLst/>
                        </a:prstGeom>
                        <a:noFill/>
                        <a:ln w="9525">
                          <a:noFill/>
                          <a:miter lim="800000"/>
                          <a:headEnd/>
                          <a:tailEnd/>
                        </a:ln>
                      </wps:spPr>
                      <wps:txbx>
                        <w:txbxContent>
                          <w:p w14:paraId="7212639F" w14:textId="77777777" w:rsidR="004D7013" w:rsidRPr="0084496B" w:rsidRDefault="004D7013" w:rsidP="00BB4C2B">
                            <w:pPr>
                              <w:rPr>
                                <w:b/>
                                <w:color w:val="FFFFFF"/>
                              </w:rPr>
                            </w:pPr>
                            <w:r w:rsidRPr="0084496B">
                              <w:rPr>
                                <w:b/>
                                <w:color w:val="FFFFFF"/>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604B8" id="_x0000_s1028" type="#_x0000_t202" style="position:absolute;margin-left:226.5pt;margin-top:145.8pt;width:38.25pt;height:2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" filled="f" stroked="f">
                <v:textbox>
                  <w:txbxContent>
                    <w:p w14:paraId="7212639F" w14:textId="77777777" w:rsidR="004D7013" w:rsidRPr="0084496B" w:rsidRDefault="004D7013" w:rsidP="00BB4C2B">
                      <w:pPr>
                        <w:rPr>
                          <w:b/>
                          <w:color w:val="FFFFFF"/>
                        </w:rPr>
                      </w:pPr>
                      <w:r w:rsidRPr="0084496B">
                        <w:rPr>
                          <w:b/>
                          <w:color w:val="FFFFFF"/>
                        </w:rPr>
                        <w:t>(b)</w:t>
                      </w:r>
                    </w:p>
                  </w:txbxContent>
                </v:textbox>
              </v:shape>
            </w:pict>
          </mc:Fallback>
        </mc:AlternateContent>
      </w:r>
      <w:r>
        <w:rPr>
          <w:rFonts w:ascii="Arial" w:hAnsi="Arial" w:cs="Arial"/>
          <w:noProof/>
          <w:sz w:val="20"/>
        </w:rPr>
        <w:drawing>
          <wp:inline distT="0" distB="0" distL="0" distR="0" wp14:anchorId="0E30016E" wp14:editId="08C6F29C">
            <wp:extent cx="2838450" cy="2124075"/>
            <wp:effectExtent l="0" t="0" r="0" b="9525"/>
            <wp:docPr id="80" name="Picture 19" descr="YART1Nov 15 Q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ART1Nov 15 Q20"/>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r>
        <w:rPr>
          <w:rFonts w:ascii="Arial" w:hAnsi="Arial" w:cs="Arial"/>
          <w:noProof/>
          <w:sz w:val="20"/>
        </w:rPr>
        <w:drawing>
          <wp:inline distT="0" distB="0" distL="0" distR="0" wp14:anchorId="62B392BB" wp14:editId="23CF8386">
            <wp:extent cx="2876550" cy="2152650"/>
            <wp:effectExtent l="0" t="0" r="0" b="0"/>
            <wp:docPr id="81" name="Picture 20" descr="YAR T1 Mar 16 end P102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AR T1 Mar 16 end P102029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876550" cy="2152650"/>
                    </a:xfrm>
                    <a:prstGeom prst="rect">
                      <a:avLst/>
                    </a:prstGeom>
                    <a:noFill/>
                    <a:ln>
                      <a:noFill/>
                    </a:ln>
                  </pic:spPr>
                </pic:pic>
              </a:graphicData>
            </a:graphic>
          </wp:inline>
        </w:drawing>
      </w:r>
    </w:p>
    <w:p w14:paraId="306C3782" w14:textId="77777777" w:rsidR="00BB4C2B" w:rsidRPr="0084496B" w:rsidRDefault="00BB4C2B" w:rsidP="00BB4C2B">
      <w:pPr>
        <w:tabs>
          <w:tab w:val="left" w:pos="0"/>
          <w:tab w:val="left" w:pos="1755"/>
        </w:tabs>
        <w:autoSpaceDE w:val="0"/>
        <w:autoSpaceDN w:val="0"/>
        <w:adjustRightInd w:val="0"/>
        <w:spacing w:after="0" w:line="240" w:lineRule="auto"/>
        <w:jc w:val="left"/>
        <w:rPr>
          <w:rFonts w:ascii="Arial" w:hAnsi="Arial" w:cs="Arial"/>
          <w:sz w:val="20"/>
        </w:rPr>
      </w:pPr>
    </w:p>
    <w:p w14:paraId="429A3A09" w14:textId="77777777" w:rsidR="00BB4C2B" w:rsidRPr="0084496B" w:rsidRDefault="00BB4C2B" w:rsidP="00BB4C2B">
      <w:pPr>
        <w:pStyle w:val="Tabletext"/>
      </w:pPr>
      <w:bookmarkStart w:id="1184" w:name="_Ref458432668"/>
      <w:bookmarkStart w:id="1185" w:name="_Toc460934151"/>
      <w:bookmarkStart w:id="1186" w:name="_Toc460934178"/>
      <w:bookmarkStart w:id="1187" w:name="_Toc473907981"/>
      <w:r w:rsidRPr="0084496B">
        <w:t xml:space="preserve">Plate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Plate \* ARABIC \s 1 </w:instrText>
      </w:r>
      <w:r w:rsidR="00561A34">
        <w:fldChar w:fldCharType="separate"/>
      </w:r>
      <w:r>
        <w:rPr>
          <w:noProof/>
        </w:rPr>
        <w:t>1</w:t>
      </w:r>
      <w:r w:rsidR="00561A34">
        <w:rPr>
          <w:noProof/>
        </w:rPr>
        <w:fldChar w:fldCharType="end"/>
      </w:r>
      <w:bookmarkEnd w:id="1184"/>
      <w:r w:rsidRPr="0084496B">
        <w:t xml:space="preserve"> Yarradda Lagoon showing wetland condition during (1) November 2015 and after (2) March 2016</w:t>
      </w:r>
      <w:r>
        <w:t>.</w:t>
      </w:r>
      <w:r w:rsidRPr="0084496B">
        <w:t xml:space="preserve"> Note the presence of dense red myriophyllum (</w:t>
      </w:r>
      <w:r w:rsidRPr="0084496B">
        <w:rPr>
          <w:i/>
        </w:rPr>
        <w:t>Myriophyllum tuberculatum</w:t>
      </w:r>
      <w:r w:rsidRPr="0084496B">
        <w:t>) during November and the bright green hue of water during March. High concentrations of chlorophyll-a are not uncommon in wetlands.</w:t>
      </w:r>
      <w:bookmarkEnd w:id="1185"/>
      <w:bookmarkEnd w:id="1186"/>
      <w:bookmarkEnd w:id="1187"/>
    </w:p>
    <w:p w14:paraId="31B153DF" w14:textId="77777777" w:rsidR="00BB4C2B" w:rsidRPr="0084496B" w:rsidRDefault="00BB4C2B" w:rsidP="00BB4C2B">
      <w:pPr>
        <w:rPr>
          <w:lang w:eastAsia="zh-CN" w:bidi="th-TH"/>
        </w:rPr>
      </w:pPr>
    </w:p>
    <w:p w14:paraId="7AEB5B5D" w14:textId="4BCBD2FC" w:rsidR="00BB4C2B" w:rsidRPr="0084496B" w:rsidRDefault="00A32417" w:rsidP="00BB4C2B">
      <w:pPr>
        <w:tabs>
          <w:tab w:val="left" w:pos="0"/>
          <w:tab w:val="left" w:pos="1755"/>
        </w:tabs>
        <w:autoSpaceDE w:val="0"/>
        <w:autoSpaceDN w:val="0"/>
        <w:adjustRightInd w:val="0"/>
        <w:spacing w:after="0" w:line="240" w:lineRule="auto"/>
        <w:jc w:val="left"/>
        <w:rPr>
          <w:rFonts w:ascii="Arial" w:hAnsi="Arial" w:cs="Arial"/>
          <w:sz w:val="20"/>
        </w:rPr>
      </w:pPr>
      <w:r>
        <w:rPr>
          <w:rFonts w:ascii="Arial" w:hAnsi="Arial" w:cs="Arial"/>
          <w:noProof/>
          <w:sz w:val="20"/>
        </w:rPr>
        <w:drawing>
          <wp:inline distT="0" distB="0" distL="0" distR="0" wp14:anchorId="1E10EB80" wp14:editId="13F57D12">
            <wp:extent cx="5724525" cy="6200775"/>
            <wp:effectExtent l="0" t="0" r="9525" b="9525"/>
            <wp:docPr id="82" name="Picture 82" descr="wetland_nutrients_chlorophylla_1516_CORR_Fe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etland_nutrients_chlorophylla_1516_CORR_Feb17"/>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724525" cy="6200775"/>
                    </a:xfrm>
                    <a:prstGeom prst="rect">
                      <a:avLst/>
                    </a:prstGeom>
                    <a:noFill/>
                    <a:ln>
                      <a:noFill/>
                    </a:ln>
                  </pic:spPr>
                </pic:pic>
              </a:graphicData>
            </a:graphic>
          </wp:inline>
        </w:drawing>
      </w:r>
    </w:p>
    <w:p w14:paraId="321CF852" w14:textId="77777777" w:rsidR="00BB4C2B" w:rsidRPr="0084496B" w:rsidRDefault="00BB4C2B" w:rsidP="00BB4C2B">
      <w:pPr>
        <w:tabs>
          <w:tab w:val="left" w:pos="0"/>
          <w:tab w:val="left" w:pos="1755"/>
        </w:tabs>
        <w:autoSpaceDE w:val="0"/>
        <w:autoSpaceDN w:val="0"/>
        <w:adjustRightInd w:val="0"/>
        <w:spacing w:after="0" w:line="240" w:lineRule="auto"/>
        <w:jc w:val="left"/>
        <w:rPr>
          <w:rFonts w:ascii="Arial" w:hAnsi="Arial" w:cs="Arial"/>
          <w:sz w:val="20"/>
        </w:rPr>
      </w:pPr>
    </w:p>
    <w:p w14:paraId="1C6F2D3F" w14:textId="77777777" w:rsidR="00BB4C2B" w:rsidRPr="0084496B" w:rsidRDefault="00BB4C2B" w:rsidP="00BB4C2B">
      <w:pPr>
        <w:pStyle w:val="Tabletext"/>
      </w:pPr>
      <w:bookmarkStart w:id="1188" w:name="_Ref457378278"/>
      <w:bookmarkStart w:id="1189" w:name="_Toc460853264"/>
      <w:bookmarkStart w:id="1190" w:name="_Toc473907414"/>
      <w:r w:rsidRPr="0084496B">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30</w:t>
      </w:r>
      <w:r w:rsidR="00561A34">
        <w:rPr>
          <w:noProof/>
        </w:rPr>
        <w:fldChar w:fldCharType="end"/>
      </w:r>
      <w:bookmarkEnd w:id="1188"/>
      <w:r w:rsidRPr="0084496B">
        <w:t xml:space="preserve"> Mean </w:t>
      </w:r>
      <w:r w:rsidRPr="0084496B">
        <w:rPr>
          <w:rFonts w:cs="Arial"/>
        </w:rPr>
        <w:t>±</w:t>
      </w:r>
      <w:r w:rsidRPr="0084496B">
        <w:t xml:space="preserve"> standard error for total phosphorus (TP), total nitrogen (TN), dissolved organic carbon (DOC) and chlorophyll-a (CHLA) measured during September, November, January and March sample occasions in 2014-15 and 2015-16. The number of samples on each occasion ranges between 0 and 4 depending on the number of sites that received environmental water. Dashed (red) lines indicate median and dotted (black) lines 5</w:t>
      </w:r>
      <w:r w:rsidRPr="0084496B">
        <w:rPr>
          <w:vertAlign w:val="superscript"/>
        </w:rPr>
        <w:t>th</w:t>
      </w:r>
      <w:r w:rsidRPr="0084496B">
        <w:t xml:space="preserve"> and 95</w:t>
      </w:r>
      <w:r w:rsidRPr="0084496B">
        <w:rPr>
          <w:vertAlign w:val="superscript"/>
        </w:rPr>
        <w:t>th</w:t>
      </w:r>
      <w:r w:rsidRPr="0084496B">
        <w:t xml:space="preserve"> percentiles of pre-2014 data collected for wetlands across all sites in the Murrumbidgee</w:t>
      </w:r>
      <w:r w:rsidR="00987C20">
        <w:t xml:space="preserve"> (Table 5-8</w:t>
      </w:r>
      <w:r>
        <w:t>)</w:t>
      </w:r>
      <w:r w:rsidRPr="0084496B">
        <w:t>.</w:t>
      </w:r>
      <w:bookmarkEnd w:id="1189"/>
      <w:bookmarkEnd w:id="1190"/>
    </w:p>
    <w:p w14:paraId="702779FD" w14:textId="77777777" w:rsidR="00BB4C2B" w:rsidRPr="0084496B" w:rsidRDefault="00BB4C2B" w:rsidP="00BB4C2B">
      <w:pPr>
        <w:pStyle w:val="Caption"/>
      </w:pPr>
    </w:p>
    <w:p w14:paraId="357FD047" w14:textId="77777777" w:rsidR="00BB4C2B" w:rsidRPr="0084496B" w:rsidRDefault="00BB4C2B" w:rsidP="00BB4C2B">
      <w:pPr>
        <w:pStyle w:val="Caption"/>
      </w:pPr>
    </w:p>
    <w:p w14:paraId="036606E4" w14:textId="77777777" w:rsidR="00BB4C2B" w:rsidRPr="0084496B" w:rsidRDefault="00BB4C2B" w:rsidP="00BB4C2B">
      <w:pPr>
        <w:spacing w:after="0" w:line="240" w:lineRule="auto"/>
        <w:jc w:val="left"/>
        <w:rPr>
          <w:b/>
          <w:i/>
          <w:iCs/>
          <w:color w:val="076028"/>
          <w:kern w:val="32"/>
          <w:sz w:val="24"/>
          <w:szCs w:val="26"/>
          <w:lang w:bidi="th-TH"/>
        </w:rPr>
      </w:pPr>
      <w:r w:rsidRPr="0084496B">
        <w:br w:type="page"/>
      </w:r>
    </w:p>
    <w:p w14:paraId="7C231D29" w14:textId="77777777" w:rsidR="00BB4C2B" w:rsidRPr="0084496B" w:rsidRDefault="00BB4C2B" w:rsidP="00BB4C2B">
      <w:pPr>
        <w:pStyle w:val="Heading3"/>
      </w:pPr>
      <w:bookmarkStart w:id="1191" w:name="_Toc460839496"/>
      <w:bookmarkStart w:id="1192" w:name="_Toc460839772"/>
      <w:bookmarkStart w:id="1193" w:name="_Toc460839912"/>
      <w:bookmarkStart w:id="1194" w:name="_Toc460840041"/>
      <w:bookmarkStart w:id="1195" w:name="_Toc460840405"/>
      <w:bookmarkStart w:id="1196" w:name="_Toc460843775"/>
      <w:bookmarkStart w:id="1197" w:name="_Toc460851543"/>
      <w:bookmarkStart w:id="1198" w:name="_Toc460934853"/>
      <w:bookmarkStart w:id="1199" w:name="_Toc471725745"/>
      <w:bookmarkStart w:id="1200" w:name="_Toc473907123"/>
      <w:r w:rsidRPr="0084496B">
        <w:t>Discussion</w:t>
      </w:r>
      <w:bookmarkEnd w:id="1191"/>
      <w:bookmarkEnd w:id="1192"/>
      <w:bookmarkEnd w:id="1193"/>
      <w:bookmarkEnd w:id="1194"/>
      <w:bookmarkEnd w:id="1195"/>
      <w:bookmarkEnd w:id="1196"/>
      <w:bookmarkEnd w:id="1197"/>
      <w:bookmarkEnd w:id="1198"/>
      <w:bookmarkEnd w:id="1199"/>
      <w:bookmarkEnd w:id="1200"/>
    </w:p>
    <w:p w14:paraId="6A22A0E8" w14:textId="77777777" w:rsidR="00BB4C2B" w:rsidRPr="0033008F" w:rsidRDefault="00BB4C2B" w:rsidP="00BB4C2B">
      <w:pPr>
        <w:pStyle w:val="Question"/>
        <w:rPr>
          <w:i/>
        </w:rPr>
      </w:pPr>
      <w:bookmarkStart w:id="1201" w:name="_Toc460839497"/>
      <w:bookmarkStart w:id="1202" w:name="_Toc460839773"/>
      <w:bookmarkStart w:id="1203" w:name="_Toc460840042"/>
      <w:bookmarkStart w:id="1204" w:name="_Toc460840406"/>
      <w:bookmarkStart w:id="1205" w:name="_Toc460843776"/>
      <w:r w:rsidRPr="0033008F">
        <w:rPr>
          <w:i/>
        </w:rPr>
        <w:t>What did Commonwealth environmental water contribute to suitable physicochemical conditions for wetland fauna?</w:t>
      </w:r>
      <w:bookmarkEnd w:id="1201"/>
      <w:bookmarkEnd w:id="1202"/>
      <w:bookmarkEnd w:id="1203"/>
      <w:bookmarkEnd w:id="1204"/>
      <w:bookmarkEnd w:id="1205"/>
    </w:p>
    <w:p w14:paraId="4D83DD97" w14:textId="77777777" w:rsidR="00BB4C2B" w:rsidRPr="0084496B" w:rsidRDefault="00BB4C2B" w:rsidP="00BB4C2B">
      <w:pPr>
        <w:pStyle w:val="BodyTextCEWO"/>
      </w:pPr>
      <w:r w:rsidRPr="0084496B">
        <w:t>Overall, physicochemical conditions were within the range of values observed previously across the Murru</w:t>
      </w:r>
      <w:r>
        <w:t>mbidgee wetlands</w:t>
      </w:r>
      <w:r w:rsidRPr="0084496B">
        <w:t xml:space="preserve">. High turbidity has been reported previously at Avalon Swamp and this does not appear to prevent occupation by native fauna </w:t>
      </w:r>
      <w:r>
        <w:rPr>
          <w:noProof/>
        </w:rPr>
        <w:t>(Wassens, Jenkins et al. 2014, Wassens, Thiem et al. 2015)</w:t>
      </w:r>
      <w:r w:rsidRPr="0084496B">
        <w:t>. The high conductivity at Piggery Lake is equivalent to a salinity level of approximately 660 mg</w:t>
      </w:r>
      <w:r>
        <w:t> </w:t>
      </w:r>
      <w:r w:rsidRPr="0084496B">
        <w:t>L</w:t>
      </w:r>
      <w:r>
        <w:rPr>
          <w:vertAlign w:val="superscript"/>
        </w:rPr>
        <w:t> </w:t>
      </w:r>
      <w:r w:rsidRPr="0084496B">
        <w:rPr>
          <w:vertAlign w:val="superscript"/>
        </w:rPr>
        <w:t>1</w:t>
      </w:r>
      <w:r w:rsidRPr="0084496B">
        <w:t xml:space="preserve">. This is within the known salinity tolerances of freshwater aquatic biota </w:t>
      </w:r>
      <w:r>
        <w:rPr>
          <w:noProof/>
        </w:rPr>
        <w:t>(James, Cant et al. 2003)</w:t>
      </w:r>
      <w:r w:rsidRPr="0084496B">
        <w:t>. Moderately high turbidities were also reported for Yarradda (263 NTU) and Gooragool (478 NTU) lagoons during March 2016 which are attributed to high densities of phytoplankton (see chlorophyll-a below).</w:t>
      </w:r>
    </w:p>
    <w:p w14:paraId="56D8C69E" w14:textId="77777777" w:rsidR="00BB4C2B" w:rsidRPr="0084496B" w:rsidRDefault="00BB4C2B" w:rsidP="00BB4C2B">
      <w:pPr>
        <w:pStyle w:val="BodyTextCEWO"/>
      </w:pPr>
      <w:r w:rsidRPr="0084496B">
        <w:t>There are no published water quality guidelines for wetlands in south-eastern Australia. For dissolved oxygen, minimum thresholds of 4 mg L</w:t>
      </w:r>
      <w:r w:rsidRPr="0084496B">
        <w:rPr>
          <w:vertAlign w:val="superscript"/>
        </w:rPr>
        <w:t>-1</w:t>
      </w:r>
      <w:r w:rsidRPr="0084496B">
        <w:t xml:space="preserve"> and 2 mg L</w:t>
      </w:r>
      <w:r w:rsidRPr="0084496B">
        <w:rPr>
          <w:vertAlign w:val="superscript"/>
        </w:rPr>
        <w:t>-1</w:t>
      </w:r>
      <w:r w:rsidRPr="0084496B">
        <w:t xml:space="preserve"> are often used to indicate when particular taxa might begin to be impacted</w:t>
      </w:r>
      <w:r>
        <w:t xml:space="preserve"> </w:t>
      </w:r>
      <w:r>
        <w:rPr>
          <w:noProof/>
        </w:rPr>
        <w:t>(Howitt, Baldwin et al. 2007)</w:t>
      </w:r>
      <w:r w:rsidRPr="0084496B">
        <w:t xml:space="preserve">. </w:t>
      </w:r>
      <w:r>
        <w:t xml:space="preserve">For this study, </w:t>
      </w:r>
      <w:r w:rsidRPr="0084496B">
        <w:t>5</w:t>
      </w:r>
      <w:r w:rsidRPr="0084496B">
        <w:rPr>
          <w:vertAlign w:val="superscript"/>
        </w:rPr>
        <w:t>th</w:t>
      </w:r>
      <w:r w:rsidRPr="0084496B">
        <w:t xml:space="preserve"> and 95</w:t>
      </w:r>
      <w:r w:rsidRPr="0084496B">
        <w:rPr>
          <w:vertAlign w:val="superscript"/>
        </w:rPr>
        <w:t>th</w:t>
      </w:r>
      <w:r w:rsidRPr="0084496B">
        <w:t xml:space="preserve"> percentile ranges </w:t>
      </w:r>
      <w:r>
        <w:t>have been</w:t>
      </w:r>
      <w:r w:rsidRPr="0084496B">
        <w:t xml:space="preserve"> calculated from daytime spot measurements, and therefore minimum night-time dissolved oxygen is expected to be lower. These dissolved oxygen results are consistent with other wetlands in south-eastern Australia where native fish are known to exhibit physical and behavioural adaptations to low dissolved oxygen</w:t>
      </w:r>
      <w:r>
        <w:t xml:space="preserve"> </w:t>
      </w:r>
      <w:r>
        <w:rPr>
          <w:noProof/>
        </w:rPr>
        <w:t>(McNeil and Closs 2007, McMaster and Bond 2008)</w:t>
      </w:r>
      <w:r w:rsidRPr="0084496B">
        <w:t>.</w:t>
      </w:r>
    </w:p>
    <w:p w14:paraId="5548704B" w14:textId="77777777" w:rsidR="00BB4C2B" w:rsidRPr="0084496B" w:rsidRDefault="00BB4C2B" w:rsidP="00BB4C2B">
      <w:pPr>
        <w:pStyle w:val="BodyTextCEWO"/>
      </w:pPr>
      <w:r w:rsidRPr="0084496B">
        <w:t>The use of Commonwealth environmental water in the Murrumbidgee wetlands during 2015-16 supported adequate physicochemical conditions for colonisation by aquatic biota.</w:t>
      </w:r>
      <w:r>
        <w:t xml:space="preserve"> There is no evidence that water quality is changing among years in response to repeated watering.</w:t>
      </w:r>
    </w:p>
    <w:p w14:paraId="5708BF5E" w14:textId="77777777" w:rsidR="00BB4C2B" w:rsidRPr="0033008F" w:rsidRDefault="00BB4C2B" w:rsidP="00BB4C2B">
      <w:pPr>
        <w:pStyle w:val="Question"/>
        <w:rPr>
          <w:i/>
        </w:rPr>
      </w:pPr>
      <w:bookmarkStart w:id="1206" w:name="_Toc460839498"/>
      <w:bookmarkStart w:id="1207" w:name="_Toc460839774"/>
      <w:bookmarkStart w:id="1208" w:name="_Toc460840043"/>
      <w:bookmarkStart w:id="1209" w:name="_Toc460840407"/>
      <w:bookmarkStart w:id="1210" w:name="_Toc460843777"/>
      <w:r w:rsidRPr="0033008F">
        <w:rPr>
          <w:i/>
        </w:rPr>
        <w:t>What did Commonwealth environmental water contribute to wetland nutrient and carbon concentrations?</w:t>
      </w:r>
      <w:bookmarkEnd w:id="1206"/>
      <w:bookmarkEnd w:id="1207"/>
      <w:bookmarkEnd w:id="1208"/>
      <w:bookmarkEnd w:id="1209"/>
      <w:bookmarkEnd w:id="1210"/>
    </w:p>
    <w:p w14:paraId="05A255FD" w14:textId="77777777" w:rsidR="00BB4C2B" w:rsidRDefault="00BB4C2B" w:rsidP="00BB4C2B">
      <w:pPr>
        <w:pStyle w:val="BodyTextCEWO"/>
      </w:pPr>
      <w:r w:rsidRPr="0084496B">
        <w:t>Measured nutrient and carbon concentrations also fell within the expected ra</w:t>
      </w:r>
      <w:r>
        <w:t xml:space="preserve">nges, based on previous records. </w:t>
      </w:r>
      <w:r w:rsidRPr="0084496B">
        <w:t xml:space="preserve">Persistently high values for the Redbank Zone during the 2014-15 water year can be attributed to Piggery Lake having dried to &lt;1% of total fill volume during September 2014. High chlorophyll-a values were reported for </w:t>
      </w:r>
      <w:r w:rsidRPr="00987C20">
        <w:t>Yarradda (</w:t>
      </w:r>
      <w:r w:rsidR="00987C20" w:rsidRPr="00987C20">
        <w:t>174</w:t>
      </w:r>
      <w:r w:rsidRPr="00987C20">
        <w:t>mg L</w:t>
      </w:r>
      <w:r w:rsidRPr="00987C20">
        <w:rPr>
          <w:vertAlign w:val="superscript"/>
        </w:rPr>
        <w:t>-1</w:t>
      </w:r>
      <w:r w:rsidRPr="00987C20">
        <w:t>) and Gooragool (</w:t>
      </w:r>
      <w:r w:rsidR="00987C20" w:rsidRPr="00987C20">
        <w:t>447</w:t>
      </w:r>
      <w:r w:rsidRPr="00987C20">
        <w:t xml:space="preserve"> mg L</w:t>
      </w:r>
      <w:r w:rsidRPr="00987C20">
        <w:rPr>
          <w:vertAlign w:val="superscript"/>
        </w:rPr>
        <w:t>-1</w:t>
      </w:r>
      <w:r w:rsidRPr="0084496B">
        <w:t xml:space="preserve">) lagoons during March 2016. Both lagoons had dried down considerably at this time and increased temperature, solar exposure, and evapo-concentration are expected to be the main drivers for increased concentrations. High DOC concentrations have previously been observed in association with high chlorophyll-a in drying wetlands with the source of high carbon concentrations likely to be algal in origin rather than leaf leachates </w:t>
      </w:r>
      <w:r>
        <w:rPr>
          <w:noProof/>
        </w:rPr>
        <w:t>(Wassens, Bindokas et al. 2013, Wassens, Jenkins et al. 2014)</w:t>
      </w:r>
      <w:r>
        <w:t xml:space="preserve">. </w:t>
      </w:r>
      <w:r w:rsidRPr="0084496B">
        <w:t xml:space="preserve">The overarching objective for Yarradda Lagoon is to maintain a permanent fish </w:t>
      </w:r>
      <w:r>
        <w:t xml:space="preserve">and frog </w:t>
      </w:r>
      <w:r w:rsidRPr="0084496B">
        <w:t>refuge</w:t>
      </w:r>
      <w:r>
        <w:t xml:space="preserve"> to improve ecological outcomes.</w:t>
      </w:r>
    </w:p>
    <w:p w14:paraId="3FC98069" w14:textId="77777777" w:rsidR="00BB4C2B" w:rsidRDefault="00BB4C2B" w:rsidP="00BB4C2B">
      <w:pPr>
        <w:pStyle w:val="BodyText"/>
        <w:rPr>
          <w:lang w:eastAsia="zh-CN" w:bidi="th-TH"/>
        </w:rPr>
      </w:pPr>
    </w:p>
    <w:p w14:paraId="30500A25" w14:textId="77777777" w:rsidR="00BB4C2B" w:rsidRDefault="00BB4C2B">
      <w:pPr>
        <w:spacing w:after="0" w:line="240" w:lineRule="auto"/>
        <w:jc w:val="left"/>
        <w:rPr>
          <w:rFonts w:ascii="Arial" w:eastAsia="Times New Roman" w:hAnsi="Arial"/>
          <w:sz w:val="20"/>
          <w:lang w:eastAsia="zh-CN" w:bidi="th-TH"/>
        </w:rPr>
      </w:pPr>
      <w:r>
        <w:rPr>
          <w:lang w:eastAsia="zh-CN" w:bidi="th-TH"/>
        </w:rPr>
        <w:br w:type="page"/>
      </w:r>
    </w:p>
    <w:p w14:paraId="09A20AA8" w14:textId="77777777" w:rsidR="00BB4C2B" w:rsidRDefault="00BB4C2B" w:rsidP="00BB4C2B">
      <w:pPr>
        <w:pStyle w:val="Heading2"/>
        <w:numPr>
          <w:ilvl w:val="1"/>
          <w:numId w:val="4"/>
        </w:numPr>
      </w:pPr>
      <w:bookmarkStart w:id="1211" w:name="_Toc460839499"/>
      <w:bookmarkStart w:id="1212" w:name="_Toc460839775"/>
      <w:bookmarkStart w:id="1213" w:name="_Toc460839913"/>
      <w:bookmarkStart w:id="1214" w:name="_Toc460840044"/>
      <w:bookmarkStart w:id="1215" w:name="_Toc460840408"/>
      <w:bookmarkStart w:id="1216" w:name="_Toc460843778"/>
      <w:bookmarkStart w:id="1217" w:name="_Toc460851544"/>
      <w:bookmarkStart w:id="1218" w:name="_Toc460934854"/>
      <w:bookmarkStart w:id="1219" w:name="_Toc471725746"/>
      <w:bookmarkStart w:id="1220" w:name="_Toc473907124"/>
      <w:r w:rsidRPr="0084496B">
        <w:t xml:space="preserve">Wetland </w:t>
      </w:r>
      <w:r>
        <w:t>microinvertebrates</w:t>
      </w:r>
      <w:bookmarkEnd w:id="1211"/>
      <w:bookmarkEnd w:id="1212"/>
      <w:bookmarkEnd w:id="1213"/>
      <w:bookmarkEnd w:id="1214"/>
      <w:bookmarkEnd w:id="1215"/>
      <w:bookmarkEnd w:id="1216"/>
      <w:bookmarkEnd w:id="1217"/>
      <w:bookmarkEnd w:id="1218"/>
      <w:bookmarkEnd w:id="1219"/>
      <w:bookmarkEnd w:id="1220"/>
    </w:p>
    <w:p w14:paraId="287F8103" w14:textId="77777777" w:rsidR="00BB4C2B" w:rsidRDefault="00BB4C2B" w:rsidP="00BB4C2B">
      <w:pPr>
        <w:pStyle w:val="Heading3"/>
      </w:pPr>
      <w:bookmarkStart w:id="1221" w:name="_Toc460839500"/>
      <w:bookmarkStart w:id="1222" w:name="_Toc460839776"/>
      <w:bookmarkStart w:id="1223" w:name="_Toc460839914"/>
      <w:bookmarkStart w:id="1224" w:name="_Toc460840045"/>
      <w:bookmarkStart w:id="1225" w:name="_Toc460840409"/>
      <w:bookmarkStart w:id="1226" w:name="_Toc460843779"/>
      <w:bookmarkStart w:id="1227" w:name="_Toc460851545"/>
      <w:bookmarkStart w:id="1228" w:name="_Toc460934855"/>
      <w:bookmarkStart w:id="1229" w:name="_Toc471725747"/>
      <w:bookmarkStart w:id="1230" w:name="_Toc473907125"/>
      <w:r>
        <w:t>Introduction</w:t>
      </w:r>
      <w:bookmarkEnd w:id="1221"/>
      <w:bookmarkEnd w:id="1222"/>
      <w:bookmarkEnd w:id="1223"/>
      <w:bookmarkEnd w:id="1224"/>
      <w:bookmarkEnd w:id="1225"/>
      <w:bookmarkEnd w:id="1226"/>
      <w:bookmarkEnd w:id="1227"/>
      <w:bookmarkEnd w:id="1228"/>
      <w:bookmarkEnd w:id="1229"/>
      <w:bookmarkEnd w:id="1230"/>
    </w:p>
    <w:p w14:paraId="3E85097C" w14:textId="77777777" w:rsidR="00BB4C2B" w:rsidRDefault="00BB4C2B" w:rsidP="00BB4C2B">
      <w:pPr>
        <w:pStyle w:val="BodyText10"/>
      </w:pPr>
      <w:r w:rsidRPr="00E63C16">
        <w:rPr>
          <w:lang w:val="en-GB"/>
        </w:rPr>
        <w:t xml:space="preserve">Microinvertebrates play a key role in floodplain river food webs, as prey to a wide range of fauna including </w:t>
      </w:r>
      <w:r>
        <w:rPr>
          <w:lang w:val="en-GB"/>
        </w:rPr>
        <w:t xml:space="preserve">larval and adult </w:t>
      </w:r>
      <w:r w:rsidRPr="00E63C16">
        <w:rPr>
          <w:lang w:val="en-GB"/>
        </w:rPr>
        <w:t xml:space="preserve">fish </w:t>
      </w:r>
      <w:r>
        <w:rPr>
          <w:noProof/>
        </w:rPr>
        <w:t>(King 2004)</w:t>
      </w:r>
      <w:r>
        <w:t>, tadpoles and filter-feeding waterbirds</w:t>
      </w:r>
      <w:r>
        <w:rPr>
          <w:lang w:val="en-GB"/>
        </w:rPr>
        <w:t>.</w:t>
      </w:r>
      <w:r>
        <w:t xml:space="preserve"> In both 2014-15 and 2015-16, </w:t>
      </w:r>
      <w:r w:rsidRPr="001C444F">
        <w:t>Commonwealth environmental water was delivered to wetlands</w:t>
      </w:r>
      <w:r>
        <w:t xml:space="preserve"> through the Redbank, Nimmie-Caira and mid-Murrumbidgee</w:t>
      </w:r>
      <w:r w:rsidRPr="001C444F">
        <w:t xml:space="preserve"> in order to improve water quality and to support the </w:t>
      </w:r>
      <w:r>
        <w:t xml:space="preserve">feeding </w:t>
      </w:r>
      <w:r w:rsidRPr="001C444F">
        <w:t>habitat and breeding requirements o</w:t>
      </w:r>
      <w:r>
        <w:t xml:space="preserve">f native vegetation, waterbirds, </w:t>
      </w:r>
      <w:r w:rsidRPr="001C444F">
        <w:t>fish</w:t>
      </w:r>
      <w:r>
        <w:t xml:space="preserve"> and other vertebrates (turtles, frogs) (outcome from the Monitoring and Evaluation Plan, Wassens et al. 2014)</w:t>
      </w:r>
      <w:r w:rsidRPr="001C444F">
        <w:t>.</w:t>
      </w:r>
      <w:r>
        <w:t xml:space="preserve"> Inundation of wetlands stimulates emergence and reproduction of microinvertebrates, often resulting in an abundant food supply </w:t>
      </w:r>
      <w:r>
        <w:rPr>
          <w:noProof/>
        </w:rPr>
        <w:t>(Jenkins and Boulton 2007)</w:t>
      </w:r>
      <w:r>
        <w:t xml:space="preserve">. </w:t>
      </w:r>
    </w:p>
    <w:p w14:paraId="10C9B922" w14:textId="77777777" w:rsidR="00BB4C2B" w:rsidRDefault="00BB4C2B" w:rsidP="00BB4C2B">
      <w:pPr>
        <w:pStyle w:val="BodyText10"/>
        <w:rPr>
          <w:lang w:val="en-US"/>
        </w:rPr>
      </w:pPr>
      <w:r w:rsidRPr="00E01E3C">
        <w:rPr>
          <w:lang w:val="en-US"/>
        </w:rPr>
        <w:t xml:space="preserve">Microinvertebrate communities </w:t>
      </w:r>
      <w:r>
        <w:rPr>
          <w:lang w:val="en-US"/>
        </w:rPr>
        <w:t>comprise</w:t>
      </w:r>
      <w:r w:rsidRPr="00E01E3C">
        <w:rPr>
          <w:lang w:val="en-US"/>
        </w:rPr>
        <w:t xml:space="preserve"> a diverse array of taxa and life histories. Within the microinvertebrates, microcrustacea </w:t>
      </w:r>
      <w:r>
        <w:rPr>
          <w:lang w:val="en-US"/>
        </w:rPr>
        <w:t>can</w:t>
      </w:r>
      <w:r w:rsidRPr="00E01E3C">
        <w:rPr>
          <w:lang w:val="en-US"/>
        </w:rPr>
        <w:t xml:space="preserve"> domina</w:t>
      </w:r>
      <w:r>
        <w:rPr>
          <w:lang w:val="en-US"/>
        </w:rPr>
        <w:t>te biomass</w:t>
      </w:r>
      <w:r w:rsidRPr="00E01E3C">
        <w:rPr>
          <w:lang w:val="en-US"/>
        </w:rPr>
        <w:t xml:space="preserve"> and are </w:t>
      </w:r>
      <w:r>
        <w:rPr>
          <w:lang w:val="en-US"/>
        </w:rPr>
        <w:t>a</w:t>
      </w:r>
      <w:r w:rsidRPr="00E01E3C">
        <w:rPr>
          <w:lang w:val="en-US"/>
        </w:rPr>
        <w:t xml:space="preserve"> principle source of food for native larval fish in the Murrumbidgee. The density of the major microcrustacean groups, such as copepods, cladocerans and ostracods can differ significantly between wetlands and the river channel </w:t>
      </w:r>
      <w:r>
        <w:rPr>
          <w:noProof/>
          <w:lang w:val="en-US"/>
        </w:rPr>
        <w:t>(Jenkins, Iles et al. 2013)</w:t>
      </w:r>
      <w:r w:rsidRPr="00E01E3C">
        <w:rPr>
          <w:lang w:val="en-US"/>
        </w:rPr>
        <w:t xml:space="preserve"> between the benthic (bottom) and pelagic (open wate</w:t>
      </w:r>
      <w:r>
        <w:rPr>
          <w:lang w:val="en-US"/>
        </w:rPr>
        <w:t xml:space="preserve">r) microhabitats </w:t>
      </w:r>
      <w:r>
        <w:rPr>
          <w:noProof/>
          <w:lang w:val="en-US"/>
        </w:rPr>
        <w:t>(King 2004)</w:t>
      </w:r>
      <w:r w:rsidRPr="00E01E3C">
        <w:rPr>
          <w:lang w:val="en-US"/>
        </w:rPr>
        <w:t xml:space="preserve">, and over time. Assessing if microinvertebrate community </w:t>
      </w:r>
      <w:r>
        <w:rPr>
          <w:lang w:val="en-US"/>
        </w:rPr>
        <w:t>density and composition differ</w:t>
      </w:r>
      <w:r w:rsidRPr="00E01E3C">
        <w:rPr>
          <w:lang w:val="en-US"/>
        </w:rPr>
        <w:t xml:space="preserve"> markedly between river and wetland habitats can be a useful indicator of the health of the system and whether there is an adequate supply of prey to support river and wetland food-webs. By monitoring microinvertebrate communities in river sites nearby to wetlands, we can assess whether re-connection events lead to mixing of riverine and wetland communities which may boost riverine productivity. </w:t>
      </w:r>
    </w:p>
    <w:p w14:paraId="25D01416" w14:textId="77777777" w:rsidR="00BB4C2B" w:rsidRDefault="00BB4C2B" w:rsidP="00BB4C2B">
      <w:pPr>
        <w:pStyle w:val="BodyText10"/>
      </w:pPr>
      <w:r>
        <w:rPr>
          <w:lang w:val="en-GB"/>
        </w:rPr>
        <w:t xml:space="preserve">In 2015-16 environmental water was delivered to wetlands in the Nimmie-Caira, Redbank and mid-Murrumbidgee systems. </w:t>
      </w:r>
      <w:r>
        <w:t>I</w:t>
      </w:r>
      <w:r w:rsidRPr="005A34E5">
        <w:t>n 2014-15 Comm</w:t>
      </w:r>
      <w:r>
        <w:t>onwealth environmental water was delivered to</w:t>
      </w:r>
      <w:r w:rsidRPr="005A34E5">
        <w:t xml:space="preserve"> wetlands </w:t>
      </w:r>
      <w:r>
        <w:t xml:space="preserve">in the </w:t>
      </w:r>
      <w:r w:rsidRPr="005A34E5">
        <w:t>mid-Murrumbidgee and Lowbidgee floodplain</w:t>
      </w:r>
      <w:r>
        <w:t>.</w:t>
      </w:r>
      <w:r w:rsidRPr="005A34E5">
        <w:t xml:space="preserve"> </w:t>
      </w:r>
      <w:r>
        <w:t>We monitored benthic and pelagic microinvertebrate communities in wetlands and three river comparison sites coinciding with the wetland fish and tadpole monitoring in September to March in each water year.</w:t>
      </w:r>
    </w:p>
    <w:p w14:paraId="3A9F5574" w14:textId="77777777" w:rsidR="00BB4C2B" w:rsidRDefault="00BB4C2B" w:rsidP="00BB4C2B">
      <w:pPr>
        <w:pStyle w:val="BodyText10"/>
        <w:rPr>
          <w:lang w:val="en-US"/>
        </w:rPr>
      </w:pPr>
      <w:r>
        <w:t>Based on recent environmental watering of these sites (2013-14), we hypothesised that environmental water delivered to wetlands would transport microinvertebrates as well as trigger their emergence and community establishment with densities and community composition changing over time in relation to wetland filling and draw-down. We expected there would be modest increases in microinvertebrate productivity at sites that had been more frequently watered.</w:t>
      </w:r>
      <w:r w:rsidRPr="00705937">
        <w:rPr>
          <w:lang w:val="en-US"/>
        </w:rPr>
        <w:t xml:space="preserve"> </w:t>
      </w:r>
    </w:p>
    <w:p w14:paraId="0D9E053B" w14:textId="77777777" w:rsidR="00BB4C2B" w:rsidRDefault="00BB4C2B" w:rsidP="00BB4C2B">
      <w:pPr>
        <w:pStyle w:val="Heading3"/>
      </w:pPr>
      <w:bookmarkStart w:id="1231" w:name="_Toc460839501"/>
      <w:bookmarkStart w:id="1232" w:name="_Toc460839777"/>
      <w:bookmarkStart w:id="1233" w:name="_Toc460839915"/>
      <w:bookmarkStart w:id="1234" w:name="_Toc460840046"/>
      <w:bookmarkStart w:id="1235" w:name="_Toc460840410"/>
      <w:bookmarkStart w:id="1236" w:name="_Toc460843780"/>
      <w:bookmarkStart w:id="1237" w:name="_Toc460851546"/>
      <w:bookmarkStart w:id="1238" w:name="_Toc460934856"/>
      <w:bookmarkStart w:id="1239" w:name="_Toc471725748"/>
      <w:bookmarkStart w:id="1240" w:name="_Toc473907126"/>
      <w:r>
        <w:t>Methods</w:t>
      </w:r>
      <w:bookmarkEnd w:id="1231"/>
      <w:bookmarkEnd w:id="1232"/>
      <w:bookmarkEnd w:id="1233"/>
      <w:bookmarkEnd w:id="1234"/>
      <w:bookmarkEnd w:id="1235"/>
      <w:bookmarkEnd w:id="1236"/>
      <w:bookmarkEnd w:id="1237"/>
      <w:bookmarkEnd w:id="1238"/>
      <w:bookmarkEnd w:id="1239"/>
      <w:bookmarkEnd w:id="1240"/>
    </w:p>
    <w:p w14:paraId="023B63DB" w14:textId="77777777" w:rsidR="00BB4C2B" w:rsidRDefault="00BB4C2B" w:rsidP="00BB4C2B">
      <w:r>
        <w:t>Wetland microinvertebrates were sampled four times per year (September, November, January and March), beginning in September 2014 and most recently sampled in March 2016. Sampling was conducted across all twelve wetland sites (</w:t>
      </w:r>
      <w:r w:rsidRPr="00400220">
        <w:t>Section 4</w:t>
      </w:r>
      <w:r>
        <w:t xml:space="preserve">.1) on each occasion. Microinvertebrate samples were not collected when there was less than 10cm of surface water. </w:t>
      </w:r>
      <w:r w:rsidRPr="00E01E3C">
        <w:rPr>
          <w:rFonts w:cs="Century Gothic"/>
          <w:color w:val="000000"/>
          <w:lang w:val="en-US"/>
        </w:rPr>
        <w:t xml:space="preserve">Benthic and pelagic samples were collected following the methods </w:t>
      </w:r>
      <w:r>
        <w:rPr>
          <w:rFonts w:cs="Century Gothic"/>
          <w:color w:val="000000"/>
          <w:lang w:val="en-US"/>
        </w:rPr>
        <w:t xml:space="preserve">described by </w:t>
      </w:r>
      <w:r>
        <w:rPr>
          <w:rFonts w:cs="Century Gothic"/>
          <w:noProof/>
          <w:color w:val="000000"/>
          <w:lang w:val="en-US"/>
        </w:rPr>
        <w:t>Wassens, Jenkins et al. (2014)</w:t>
      </w:r>
      <w:r w:rsidRPr="00E01E3C">
        <w:rPr>
          <w:rFonts w:cs="Century Gothic"/>
          <w:color w:val="000000"/>
          <w:lang w:val="en-US"/>
        </w:rPr>
        <w:t xml:space="preserve">. </w:t>
      </w:r>
      <w:r>
        <w:rPr>
          <w:rFonts w:cs="Century Gothic"/>
          <w:color w:val="000000"/>
          <w:lang w:val="en-US"/>
        </w:rPr>
        <w:t>Laboratory methods follow those reported in the riverine microinvertebrate section.</w:t>
      </w:r>
    </w:p>
    <w:p w14:paraId="3B727D9C" w14:textId="77777777" w:rsidR="00BB4C2B" w:rsidRPr="0033008F" w:rsidRDefault="00BB4C2B" w:rsidP="00BB4C2B">
      <w:pPr>
        <w:pStyle w:val="Question"/>
        <w:rPr>
          <w:rStyle w:val="BookTitle"/>
          <w:b/>
        </w:rPr>
      </w:pPr>
      <w:r w:rsidRPr="0033008F">
        <w:rPr>
          <w:rStyle w:val="BookTitle"/>
          <w:b/>
        </w:rPr>
        <w:t>Data analysis</w:t>
      </w:r>
    </w:p>
    <w:p w14:paraId="3249943B" w14:textId="77777777" w:rsidR="00BB4C2B" w:rsidRDefault="00BB4C2B" w:rsidP="00BB4C2B">
      <w:r>
        <w:t xml:space="preserve">To test for differences between zones and sample occasions data were analysed using a three-way permutational analysis of variance (PERMANOVA; </w:t>
      </w:r>
      <w:r>
        <w:rPr>
          <w:noProof/>
        </w:rPr>
        <w:t>Anderson, Gorley et al. 2008)</w:t>
      </w:r>
      <w:r>
        <w:t xml:space="preserve"> with zone, water year and sample occasion as fixed factors. Sample occasion were nested within water year. Data were not transformed prior to analysis. Resemblance matrices were calculated using a Euclidian distance measure. Post-hoc tests were used to further isolate significant terms, using Monte-Carlo tests where numbers of unique permutations were low. Results were considered significant at P&lt;0.05. All data were analysed using Primer 6 with PERMANOVA (Primer-E Ltd.).</w:t>
      </w:r>
    </w:p>
    <w:p w14:paraId="4BC85BA6" w14:textId="77777777" w:rsidR="00BB4C2B" w:rsidRDefault="00BB4C2B" w:rsidP="00BB4C2B">
      <w:pPr>
        <w:pStyle w:val="Heading3"/>
      </w:pPr>
      <w:bookmarkStart w:id="1241" w:name="_Toc460839502"/>
      <w:bookmarkStart w:id="1242" w:name="_Toc460839778"/>
      <w:bookmarkStart w:id="1243" w:name="_Toc460839916"/>
      <w:bookmarkStart w:id="1244" w:name="_Toc460840047"/>
      <w:bookmarkStart w:id="1245" w:name="_Toc460840411"/>
      <w:bookmarkStart w:id="1246" w:name="_Toc460843781"/>
      <w:bookmarkStart w:id="1247" w:name="_Toc460851547"/>
      <w:bookmarkStart w:id="1248" w:name="_Toc460934857"/>
      <w:bookmarkStart w:id="1249" w:name="_Toc471725749"/>
      <w:bookmarkStart w:id="1250" w:name="_Toc473907127"/>
      <w:r>
        <w:t>Results</w:t>
      </w:r>
      <w:bookmarkEnd w:id="1241"/>
      <w:bookmarkEnd w:id="1242"/>
      <w:bookmarkEnd w:id="1243"/>
      <w:bookmarkEnd w:id="1244"/>
      <w:bookmarkEnd w:id="1245"/>
      <w:bookmarkEnd w:id="1246"/>
      <w:bookmarkEnd w:id="1247"/>
      <w:bookmarkEnd w:id="1248"/>
      <w:bookmarkEnd w:id="1249"/>
      <w:bookmarkEnd w:id="1250"/>
      <w:r w:rsidRPr="0087236E">
        <w:t xml:space="preserve"> </w:t>
      </w:r>
    </w:p>
    <w:p w14:paraId="6070BC54" w14:textId="77777777" w:rsidR="00BB4C2B" w:rsidRPr="0033008F" w:rsidRDefault="00BB4C2B" w:rsidP="00BB4C2B">
      <w:pPr>
        <w:pStyle w:val="Question"/>
        <w:rPr>
          <w:i/>
        </w:rPr>
      </w:pPr>
      <w:bookmarkStart w:id="1251" w:name="_Toc460839503"/>
      <w:bookmarkStart w:id="1252" w:name="_Toc460839779"/>
      <w:bookmarkStart w:id="1253" w:name="_Toc460840048"/>
      <w:bookmarkStart w:id="1254" w:name="_Toc460840412"/>
      <w:bookmarkStart w:id="1255" w:name="_Toc460843782"/>
      <w:r w:rsidRPr="0033008F">
        <w:rPr>
          <w:i/>
        </w:rPr>
        <w:t>What did Commonwealth environmental water contribute to wetland secondary productivity (</w:t>
      </w:r>
      <w:r>
        <w:rPr>
          <w:i/>
        </w:rPr>
        <w:t>m</w:t>
      </w:r>
      <w:r w:rsidRPr="0033008F">
        <w:rPr>
          <w:i/>
        </w:rPr>
        <w:t>icroinvertebrates)?</w:t>
      </w:r>
      <w:bookmarkEnd w:id="1251"/>
      <w:bookmarkEnd w:id="1252"/>
      <w:bookmarkEnd w:id="1253"/>
      <w:bookmarkEnd w:id="1254"/>
      <w:bookmarkEnd w:id="1255"/>
    </w:p>
    <w:p w14:paraId="5FF5D83A" w14:textId="77777777" w:rsidR="00BB4C2B" w:rsidRDefault="00BB4C2B" w:rsidP="00BB4C2B">
      <w:pPr>
        <w:pStyle w:val="BodyTextCEWO"/>
      </w:pPr>
      <w:r>
        <w:t>The inundation of wetlands in the mid-Murrumbidgee, Nimmie Caira and Redbank zones with Commonwealth environmental water contributed to high levels of secondary productivity with densities of microinvertebrates between 500-1000/L throughout spring and summer (</w:t>
      </w:r>
      <w:r>
        <w:fldChar w:fldCharType="begin"/>
      </w:r>
      <w:r>
        <w:instrText xml:space="preserve"> REF _Ref460666434 \h </w:instrText>
      </w:r>
      <w:r>
        <w:fldChar w:fldCharType="separate"/>
      </w:r>
      <w:r>
        <w:t xml:space="preserve">Figure </w:t>
      </w:r>
      <w:r>
        <w:rPr>
          <w:noProof/>
        </w:rPr>
        <w:t>5</w:t>
      </w:r>
      <w:r>
        <w:noBreakHyphen/>
      </w:r>
      <w:r>
        <w:rPr>
          <w:noProof/>
        </w:rPr>
        <w:t>31</w:t>
      </w:r>
      <w:r>
        <w:fldChar w:fldCharType="end"/>
      </w:r>
      <w:r>
        <w:t xml:space="preserve">). Densities of microinvertebrates were higher in benthic than pelagic habitats and although wetland pelagic densities were less than 500 /L (100-400/L), they were considerably higher than pelagic densities in riverine habitats (&lt; 100/L, </w:t>
      </w:r>
      <w:r w:rsidRPr="00400220">
        <w:t>Section 5.</w:t>
      </w:r>
      <w:r>
        <w:t>3).  Copepods dominated densities, typically occurring between 5 and 1500/L, in all wetlands, with cladocerans also occurring in densities above 100/L on half the sampling occasions and ostracods in lower densities (</w:t>
      </w:r>
      <w:r>
        <w:fldChar w:fldCharType="begin"/>
      </w:r>
      <w:r>
        <w:instrText xml:space="preserve"> REF _Ref460666443 \h </w:instrText>
      </w:r>
      <w:r>
        <w:fldChar w:fldCharType="separate"/>
      </w:r>
      <w:r>
        <w:t xml:space="preserve">Figure </w:t>
      </w:r>
      <w:r>
        <w:rPr>
          <w:noProof/>
        </w:rPr>
        <w:t>5</w:t>
      </w:r>
      <w:r>
        <w:noBreakHyphen/>
      </w:r>
      <w:r>
        <w:rPr>
          <w:noProof/>
        </w:rPr>
        <w:t>32</w:t>
      </w:r>
      <w:r>
        <w:fldChar w:fldCharType="end"/>
      </w:r>
      <w:r>
        <w:t>).</w:t>
      </w:r>
    </w:p>
    <w:p w14:paraId="7575109E" w14:textId="77777777" w:rsidR="00BB4C2B" w:rsidRDefault="00BB4C2B" w:rsidP="00BB4C2B">
      <w:pPr>
        <w:pStyle w:val="BodyTextCEWO"/>
      </w:pPr>
      <w:r>
        <w:t xml:space="preserve">Densities of benthic microinvertebrates were significantly different among zones, driven by the pattern for copepods (Term 1, </w:t>
      </w:r>
      <w:r>
        <w:fldChar w:fldCharType="begin"/>
      </w:r>
      <w:r>
        <w:instrText xml:space="preserve"> REF _Ref460666550 \h </w:instrText>
      </w:r>
      <w:r>
        <w:fldChar w:fldCharType="separate"/>
      </w:r>
      <w:r>
        <w:t xml:space="preserve">Table </w:t>
      </w:r>
      <w:r>
        <w:rPr>
          <w:noProof/>
        </w:rPr>
        <w:t>5</w:t>
      </w:r>
      <w:r>
        <w:noBreakHyphen/>
      </w:r>
      <w:r>
        <w:rPr>
          <w:noProof/>
        </w:rPr>
        <w:t>9</w:t>
      </w:r>
      <w:r>
        <w:fldChar w:fldCharType="end"/>
      </w:r>
      <w:r>
        <w:t xml:space="preserve">, </w:t>
      </w:r>
      <w:r>
        <w:fldChar w:fldCharType="begin"/>
      </w:r>
      <w:r>
        <w:instrText xml:space="preserve"> REF _Ref460666434 \h </w:instrText>
      </w:r>
      <w:r>
        <w:fldChar w:fldCharType="separate"/>
      </w:r>
      <w:r>
        <w:t xml:space="preserve">Figure </w:t>
      </w:r>
      <w:r>
        <w:rPr>
          <w:noProof/>
        </w:rPr>
        <w:t>5</w:t>
      </w:r>
      <w:r>
        <w:noBreakHyphen/>
      </w:r>
      <w:r>
        <w:rPr>
          <w:noProof/>
        </w:rPr>
        <w:t>31</w:t>
      </w:r>
      <w:r>
        <w:fldChar w:fldCharType="end"/>
      </w:r>
      <w:r>
        <w:t xml:space="preserve"> and </w:t>
      </w:r>
      <w:r>
        <w:fldChar w:fldCharType="begin"/>
      </w:r>
      <w:r>
        <w:instrText xml:space="preserve"> REF _Ref460666443 \h </w:instrText>
      </w:r>
      <w:r>
        <w:fldChar w:fldCharType="separate"/>
      </w:r>
      <w:r>
        <w:t xml:space="preserve">Figure </w:t>
      </w:r>
      <w:r>
        <w:rPr>
          <w:noProof/>
        </w:rPr>
        <w:t>5</w:t>
      </w:r>
      <w:r>
        <w:noBreakHyphen/>
      </w:r>
      <w:r>
        <w:rPr>
          <w:noProof/>
        </w:rPr>
        <w:t>32</w:t>
      </w:r>
      <w:r>
        <w:fldChar w:fldCharType="end"/>
      </w:r>
      <w:r>
        <w:t>). Both total microinvertebrates and copepods had the highest densities in both years in the mid-Murrumbidgee and Nimmie-Caira compared to the Redbank wetlands (</w:t>
      </w:r>
      <w:r>
        <w:fldChar w:fldCharType="begin"/>
      </w:r>
      <w:r>
        <w:instrText xml:space="preserve"> REF _Ref460666434 \h </w:instrText>
      </w:r>
      <w:r>
        <w:fldChar w:fldCharType="separate"/>
      </w:r>
      <w:r>
        <w:t xml:space="preserve">Figure </w:t>
      </w:r>
      <w:r>
        <w:rPr>
          <w:noProof/>
        </w:rPr>
        <w:t>5</w:t>
      </w:r>
      <w:r>
        <w:noBreakHyphen/>
      </w:r>
      <w:r>
        <w:rPr>
          <w:noProof/>
        </w:rPr>
        <w:t>31</w:t>
      </w:r>
      <w:r>
        <w:fldChar w:fldCharType="end"/>
      </w:r>
      <w:r>
        <w:t>). There were no significant differences between years or among trips nested within year in densities of microinvertebrates (</w:t>
      </w:r>
      <w:r>
        <w:fldChar w:fldCharType="begin"/>
      </w:r>
      <w:r>
        <w:instrText xml:space="preserve"> REF _Ref460666434 \h </w:instrText>
      </w:r>
      <w:r>
        <w:fldChar w:fldCharType="separate"/>
      </w:r>
      <w:r>
        <w:t xml:space="preserve">Figure </w:t>
      </w:r>
      <w:r>
        <w:rPr>
          <w:noProof/>
        </w:rPr>
        <w:t>5</w:t>
      </w:r>
      <w:r>
        <w:noBreakHyphen/>
      </w:r>
      <w:r>
        <w:rPr>
          <w:noProof/>
        </w:rPr>
        <w:t>31</w:t>
      </w:r>
      <w:r>
        <w:fldChar w:fldCharType="end"/>
      </w:r>
      <w:r>
        <w:t xml:space="preserve"> and </w:t>
      </w:r>
      <w:r>
        <w:fldChar w:fldCharType="begin"/>
      </w:r>
      <w:r>
        <w:instrText xml:space="preserve"> REF _Ref460666443 \h </w:instrText>
      </w:r>
      <w:r>
        <w:fldChar w:fldCharType="separate"/>
      </w:r>
      <w:r>
        <w:t xml:space="preserve">Figure </w:t>
      </w:r>
      <w:r>
        <w:rPr>
          <w:noProof/>
        </w:rPr>
        <w:t>5</w:t>
      </w:r>
      <w:r>
        <w:noBreakHyphen/>
      </w:r>
      <w:r>
        <w:rPr>
          <w:noProof/>
        </w:rPr>
        <w:t>32</w:t>
      </w:r>
      <w:r>
        <w:fldChar w:fldCharType="end"/>
      </w:r>
      <w:r>
        <w:t>). Nevertheless, densities tended to be lowest in all wetlands in March, declining from the highest values in September in the Redbank wetlands, but with no apparent pattern in the other zones (</w:t>
      </w:r>
      <w:r>
        <w:fldChar w:fldCharType="begin"/>
      </w:r>
      <w:r>
        <w:instrText xml:space="preserve"> REF _Ref460666434 \h </w:instrText>
      </w:r>
      <w:r>
        <w:fldChar w:fldCharType="separate"/>
      </w:r>
      <w:r>
        <w:t xml:space="preserve">Figure </w:t>
      </w:r>
      <w:r>
        <w:rPr>
          <w:noProof/>
        </w:rPr>
        <w:t>5</w:t>
      </w:r>
      <w:r>
        <w:noBreakHyphen/>
      </w:r>
      <w:r>
        <w:rPr>
          <w:noProof/>
        </w:rPr>
        <w:t>31</w:t>
      </w:r>
      <w:r>
        <w:fldChar w:fldCharType="end"/>
      </w:r>
      <w:r>
        <w:t xml:space="preserve"> and </w:t>
      </w:r>
      <w:r>
        <w:fldChar w:fldCharType="begin"/>
      </w:r>
      <w:r>
        <w:instrText xml:space="preserve"> REF _Ref460666443 \h </w:instrText>
      </w:r>
      <w:r>
        <w:fldChar w:fldCharType="separate"/>
      </w:r>
      <w:r>
        <w:t xml:space="preserve">Figure </w:t>
      </w:r>
      <w:r>
        <w:rPr>
          <w:noProof/>
        </w:rPr>
        <w:t>5</w:t>
      </w:r>
      <w:r>
        <w:noBreakHyphen/>
      </w:r>
      <w:r>
        <w:rPr>
          <w:noProof/>
        </w:rPr>
        <w:t>32</w:t>
      </w:r>
      <w:r>
        <w:fldChar w:fldCharType="end"/>
      </w:r>
      <w:r>
        <w:t xml:space="preserve">). </w:t>
      </w:r>
    </w:p>
    <w:p w14:paraId="270B7EA7" w14:textId="6A1828BB" w:rsidR="00BB4C2B" w:rsidRDefault="00A32417" w:rsidP="00BB4C2B">
      <w:pPr>
        <w:pStyle w:val="BodyText"/>
      </w:pPr>
      <w:r>
        <w:rPr>
          <w:noProof/>
        </w:rPr>
        <w:drawing>
          <wp:inline distT="0" distB="0" distL="0" distR="0" wp14:anchorId="0A273FA1" wp14:editId="5685E7BD">
            <wp:extent cx="5734050" cy="4010025"/>
            <wp:effectExtent l="0" t="0" r="0" b="9525"/>
            <wp:docPr id="8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734050" cy="4010025"/>
                    </a:xfrm>
                    <a:prstGeom prst="rect">
                      <a:avLst/>
                    </a:prstGeom>
                    <a:noFill/>
                    <a:ln>
                      <a:noFill/>
                    </a:ln>
                  </pic:spPr>
                </pic:pic>
              </a:graphicData>
            </a:graphic>
          </wp:inline>
        </w:drawing>
      </w:r>
    </w:p>
    <w:p w14:paraId="7F068CE1" w14:textId="77777777" w:rsidR="00BB4C2B" w:rsidRDefault="00BB4C2B" w:rsidP="00BB4C2B">
      <w:pPr>
        <w:pStyle w:val="Tabletext"/>
      </w:pPr>
      <w:bookmarkStart w:id="1256" w:name="_Ref460666434"/>
      <w:bookmarkStart w:id="1257" w:name="_Toc460853266"/>
      <w:bookmarkStart w:id="1258" w:name="_Toc473907415"/>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31</w:t>
      </w:r>
      <w:r w:rsidR="00561A34">
        <w:rPr>
          <w:noProof/>
        </w:rPr>
        <w:fldChar w:fldCharType="end"/>
      </w:r>
      <w:bookmarkEnd w:id="1256"/>
      <w:r>
        <w:t xml:space="preserve"> Mean densities of benthic (first row) and pelagic (second row) microinvertebrates across sampling trips in mid-Murrumbidgee, Nimmie-Caira and Redbank zones in 2014-15 (dark blue) and 2015-16 (light blue). Errors are standard errors. In September and November 2014-15 wetlands in the mid-Murrumbidgee were dry and not available to sample.</w:t>
      </w:r>
      <w:bookmarkEnd w:id="1257"/>
      <w:bookmarkEnd w:id="1258"/>
    </w:p>
    <w:p w14:paraId="39578721" w14:textId="4A5AA539" w:rsidR="00BB4C2B" w:rsidRDefault="00A32417" w:rsidP="00BB4C2B">
      <w:pPr>
        <w:pStyle w:val="BodyText"/>
      </w:pPr>
      <w:r>
        <w:rPr>
          <w:noProof/>
        </w:rPr>
        <w:drawing>
          <wp:inline distT="0" distB="0" distL="0" distR="0" wp14:anchorId="1EC0CAD3" wp14:editId="3458B669">
            <wp:extent cx="5734050" cy="4010025"/>
            <wp:effectExtent l="0" t="0" r="0" b="9525"/>
            <wp:docPr id="8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734050" cy="4010025"/>
                    </a:xfrm>
                    <a:prstGeom prst="rect">
                      <a:avLst/>
                    </a:prstGeom>
                    <a:noFill/>
                    <a:ln>
                      <a:noFill/>
                    </a:ln>
                  </pic:spPr>
                </pic:pic>
              </a:graphicData>
            </a:graphic>
          </wp:inline>
        </w:drawing>
      </w:r>
    </w:p>
    <w:p w14:paraId="6DE7CC56" w14:textId="77777777" w:rsidR="00BB4C2B" w:rsidRDefault="00BB4C2B" w:rsidP="00BB4C2B">
      <w:pPr>
        <w:pStyle w:val="Tabletext"/>
      </w:pPr>
      <w:bookmarkStart w:id="1259" w:name="_Ref460666443"/>
      <w:bookmarkStart w:id="1260" w:name="_Toc460853267"/>
      <w:bookmarkStart w:id="1261" w:name="_Toc473907416"/>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32</w:t>
      </w:r>
      <w:r w:rsidR="00561A34">
        <w:rPr>
          <w:noProof/>
        </w:rPr>
        <w:fldChar w:fldCharType="end"/>
      </w:r>
      <w:bookmarkEnd w:id="1259"/>
      <w:r>
        <w:t xml:space="preserve"> Mean densities of the main taxonomic groups of benthic microinvertebrates across sampling trips in mid-Murrumbidgee, Nimmie-Caira and Redbank zones in 2014-15 (dark blue) and 2015-16 (light blue). Data are shown for cladocerans (first row), copepods (second row) and ostracods (third row). Errors are standard errors.</w:t>
      </w:r>
      <w:bookmarkEnd w:id="1260"/>
      <w:bookmarkEnd w:id="1261"/>
    </w:p>
    <w:p w14:paraId="7096E6CA" w14:textId="77777777" w:rsidR="00BB4C2B" w:rsidRDefault="00BB4C2B" w:rsidP="00BB4C2B">
      <w:pPr>
        <w:pStyle w:val="Tabletext"/>
      </w:pPr>
    </w:p>
    <w:p w14:paraId="6820D4C8" w14:textId="14E81A2B" w:rsidR="00BB4C2B" w:rsidRDefault="00A32417" w:rsidP="00BB4C2B">
      <w:pPr>
        <w:pStyle w:val="BodyText"/>
      </w:pPr>
      <w:r>
        <w:rPr>
          <w:noProof/>
        </w:rPr>
        <w:drawing>
          <wp:inline distT="0" distB="0" distL="0" distR="0" wp14:anchorId="6531B121" wp14:editId="6991AEB4">
            <wp:extent cx="5734050" cy="4010025"/>
            <wp:effectExtent l="0" t="0" r="0" b="9525"/>
            <wp:docPr id="8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734050" cy="4010025"/>
                    </a:xfrm>
                    <a:prstGeom prst="rect">
                      <a:avLst/>
                    </a:prstGeom>
                    <a:noFill/>
                    <a:ln>
                      <a:noFill/>
                    </a:ln>
                  </pic:spPr>
                </pic:pic>
              </a:graphicData>
            </a:graphic>
          </wp:inline>
        </w:drawing>
      </w:r>
    </w:p>
    <w:p w14:paraId="4E8FF12B" w14:textId="77777777" w:rsidR="00BB4C2B" w:rsidRDefault="00BB4C2B" w:rsidP="00BB4C2B">
      <w:pPr>
        <w:pStyle w:val="Tabletext"/>
      </w:pPr>
      <w:bookmarkStart w:id="1262" w:name="_Toc460853268"/>
      <w:bookmarkStart w:id="1263" w:name="_Toc473907417"/>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33</w:t>
      </w:r>
      <w:r w:rsidR="00561A34">
        <w:rPr>
          <w:noProof/>
        </w:rPr>
        <w:fldChar w:fldCharType="end"/>
      </w:r>
      <w:r>
        <w:t xml:space="preserve"> Mean biovolume (length x width x density) of benthic (first row) and pelagic (second row) microinvertebrates across sampling trips in mid-Murrumbidgee, Nimmie-Caira and Redbank zones in 2014-15 (dark blue) and 2015-16 (light blue).</w:t>
      </w:r>
      <w:bookmarkEnd w:id="1262"/>
      <w:bookmarkEnd w:id="1263"/>
      <w:r>
        <w:t xml:space="preserve"> </w:t>
      </w:r>
    </w:p>
    <w:p w14:paraId="0323E9C6" w14:textId="77777777" w:rsidR="00BB4C2B" w:rsidRDefault="00BB4C2B" w:rsidP="00BB4C2B">
      <w:pPr>
        <w:pStyle w:val="BodyText"/>
      </w:pPr>
    </w:p>
    <w:p w14:paraId="13CBFAAB" w14:textId="77777777" w:rsidR="00BB4C2B" w:rsidRDefault="00BB4C2B" w:rsidP="00BB4C2B">
      <w:pPr>
        <w:pStyle w:val="Tabletext"/>
      </w:pPr>
      <w:bookmarkStart w:id="1264" w:name="_Ref460666550"/>
      <w:bookmarkStart w:id="1265" w:name="_Toc460934124"/>
      <w:bookmarkStart w:id="1266" w:name="_Toc475593708"/>
      <w:r>
        <w:t xml:space="preserve">Table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Table \* ARABIC \s 1 </w:instrText>
      </w:r>
      <w:r w:rsidR="00561A34">
        <w:fldChar w:fldCharType="separate"/>
      </w:r>
      <w:r w:rsidR="00045BB4">
        <w:rPr>
          <w:noProof/>
        </w:rPr>
        <w:t>9</w:t>
      </w:r>
      <w:r w:rsidR="00561A34">
        <w:rPr>
          <w:noProof/>
        </w:rPr>
        <w:fldChar w:fldCharType="end"/>
      </w:r>
      <w:bookmarkEnd w:id="1264"/>
      <w:r>
        <w:t xml:space="preserve"> PERMANOVA</w:t>
      </w:r>
      <w:r w:rsidRPr="00365B6E">
        <w:t xml:space="preserve"> results for </w:t>
      </w:r>
      <w:r>
        <w:t>densities of microinvertebrates</w:t>
      </w:r>
      <w:r w:rsidRPr="00365B6E">
        <w:t>, cladoceran</w:t>
      </w:r>
      <w:r>
        <w:t>s</w:t>
      </w:r>
      <w:r w:rsidRPr="00365B6E">
        <w:t xml:space="preserve">, </w:t>
      </w:r>
      <w:r>
        <w:t>copepods</w:t>
      </w:r>
      <w:r w:rsidRPr="00365B6E">
        <w:t xml:space="preserve"> and </w:t>
      </w:r>
      <w:r>
        <w:t>ostracods in each zone, year and across sampling trips.</w:t>
      </w:r>
      <w:r w:rsidRPr="00365B6E">
        <w:t xml:space="preserve"> </w:t>
      </w:r>
      <w:r>
        <w:t>F is Pseudo-F.</w:t>
      </w:r>
      <w:bookmarkEnd w:id="1265"/>
      <w:bookmarkEnd w:id="1266"/>
    </w:p>
    <w:p w14:paraId="135C2C45" w14:textId="77777777" w:rsidR="00BB4C2B" w:rsidRDefault="00BB4C2B" w:rsidP="00BB4C2B">
      <w:pPr>
        <w:pStyle w:val="Tabletext"/>
      </w:pPr>
    </w:p>
    <w:tbl>
      <w:tblPr>
        <w:tblW w:w="5000" w:type="pct"/>
        <w:tblBorders>
          <w:top w:val="single" w:sz="4" w:space="0" w:color="07601F"/>
          <w:bottom w:val="single" w:sz="4" w:space="0" w:color="07601F"/>
        </w:tblBorders>
        <w:tblLayout w:type="fixed"/>
        <w:tblLook w:val="04A0" w:firstRow="1" w:lastRow="0" w:firstColumn="1" w:lastColumn="0" w:noHBand="0" w:noVBand="1"/>
      </w:tblPr>
      <w:tblGrid>
        <w:gridCol w:w="2272"/>
        <w:gridCol w:w="845"/>
        <w:gridCol w:w="845"/>
        <w:gridCol w:w="845"/>
        <w:gridCol w:w="845"/>
        <w:gridCol w:w="845"/>
        <w:gridCol w:w="845"/>
        <w:gridCol w:w="845"/>
        <w:gridCol w:w="839"/>
      </w:tblGrid>
      <w:tr w:rsidR="00B4531A" w:rsidRPr="004966A6" w14:paraId="5FEF079B" w14:textId="77777777" w:rsidTr="00B4531A">
        <w:tc>
          <w:tcPr>
            <w:tcW w:w="1259" w:type="pct"/>
            <w:tcBorders>
              <w:bottom w:val="single" w:sz="4" w:space="0" w:color="07601F"/>
            </w:tcBorders>
            <w:shd w:val="clear" w:color="auto" w:fill="auto"/>
          </w:tcPr>
          <w:p w14:paraId="521B1BBF" w14:textId="77777777" w:rsidR="00BB4C2B" w:rsidRPr="00B4531A" w:rsidRDefault="00BB4C2B" w:rsidP="00BB4C2B">
            <w:pPr>
              <w:pStyle w:val="Tabletext"/>
              <w:rPr>
                <w:b/>
                <w:sz w:val="16"/>
                <w:szCs w:val="16"/>
              </w:rPr>
            </w:pPr>
            <w:r w:rsidRPr="00B4531A">
              <w:rPr>
                <w:b/>
                <w:sz w:val="16"/>
                <w:szCs w:val="16"/>
              </w:rPr>
              <w:t>Term</w:t>
            </w:r>
          </w:p>
        </w:tc>
        <w:tc>
          <w:tcPr>
            <w:tcW w:w="936" w:type="pct"/>
            <w:gridSpan w:val="2"/>
            <w:tcBorders>
              <w:bottom w:val="single" w:sz="4" w:space="0" w:color="07601F"/>
            </w:tcBorders>
            <w:shd w:val="clear" w:color="auto" w:fill="auto"/>
          </w:tcPr>
          <w:p w14:paraId="75044F91" w14:textId="77777777" w:rsidR="00BB4C2B" w:rsidRPr="00B4531A" w:rsidRDefault="00BB4C2B" w:rsidP="00BB4C2B">
            <w:pPr>
              <w:pStyle w:val="Tabletext"/>
              <w:rPr>
                <w:b/>
                <w:sz w:val="16"/>
                <w:szCs w:val="16"/>
              </w:rPr>
            </w:pPr>
            <w:r w:rsidRPr="00B4531A">
              <w:rPr>
                <w:b/>
                <w:sz w:val="16"/>
                <w:szCs w:val="16"/>
              </w:rPr>
              <w:t>Microinvertebrate density</w:t>
            </w:r>
          </w:p>
        </w:tc>
        <w:tc>
          <w:tcPr>
            <w:tcW w:w="936" w:type="pct"/>
            <w:gridSpan w:val="2"/>
            <w:tcBorders>
              <w:bottom w:val="single" w:sz="4" w:space="0" w:color="07601F"/>
            </w:tcBorders>
            <w:shd w:val="clear" w:color="auto" w:fill="auto"/>
          </w:tcPr>
          <w:p w14:paraId="416D5E12" w14:textId="77777777" w:rsidR="00BB4C2B" w:rsidRPr="00B4531A" w:rsidRDefault="00BB4C2B" w:rsidP="00BB4C2B">
            <w:pPr>
              <w:pStyle w:val="Tabletext"/>
              <w:rPr>
                <w:b/>
                <w:sz w:val="16"/>
                <w:szCs w:val="16"/>
              </w:rPr>
            </w:pPr>
            <w:r w:rsidRPr="00B4531A">
              <w:rPr>
                <w:b/>
                <w:sz w:val="16"/>
                <w:szCs w:val="16"/>
              </w:rPr>
              <w:t>Cladocera density</w:t>
            </w:r>
          </w:p>
        </w:tc>
        <w:tc>
          <w:tcPr>
            <w:tcW w:w="936" w:type="pct"/>
            <w:gridSpan w:val="2"/>
            <w:tcBorders>
              <w:bottom w:val="single" w:sz="4" w:space="0" w:color="07601F"/>
            </w:tcBorders>
            <w:shd w:val="clear" w:color="auto" w:fill="auto"/>
          </w:tcPr>
          <w:p w14:paraId="1BBE9DB3" w14:textId="77777777" w:rsidR="00BB4C2B" w:rsidRPr="00B4531A" w:rsidRDefault="00BB4C2B" w:rsidP="00BB4C2B">
            <w:pPr>
              <w:pStyle w:val="Tabletext"/>
              <w:rPr>
                <w:b/>
                <w:sz w:val="16"/>
                <w:szCs w:val="16"/>
              </w:rPr>
            </w:pPr>
            <w:r w:rsidRPr="00B4531A">
              <w:rPr>
                <w:b/>
                <w:sz w:val="16"/>
                <w:szCs w:val="16"/>
              </w:rPr>
              <w:t>Copepod density</w:t>
            </w:r>
          </w:p>
        </w:tc>
        <w:tc>
          <w:tcPr>
            <w:tcW w:w="933" w:type="pct"/>
            <w:gridSpan w:val="2"/>
            <w:tcBorders>
              <w:bottom w:val="single" w:sz="4" w:space="0" w:color="07601F"/>
            </w:tcBorders>
            <w:shd w:val="clear" w:color="auto" w:fill="auto"/>
          </w:tcPr>
          <w:p w14:paraId="7AB4A89A" w14:textId="77777777" w:rsidR="00BB4C2B" w:rsidRPr="00B4531A" w:rsidRDefault="00BB4C2B" w:rsidP="00BB4C2B">
            <w:pPr>
              <w:pStyle w:val="Tabletext"/>
              <w:rPr>
                <w:b/>
                <w:sz w:val="16"/>
                <w:szCs w:val="16"/>
              </w:rPr>
            </w:pPr>
            <w:r w:rsidRPr="00B4531A">
              <w:rPr>
                <w:b/>
                <w:sz w:val="16"/>
                <w:szCs w:val="16"/>
              </w:rPr>
              <w:t xml:space="preserve">Ostracod </w:t>
            </w:r>
          </w:p>
          <w:p w14:paraId="7FB50E35" w14:textId="77777777" w:rsidR="00BB4C2B" w:rsidRPr="00B4531A" w:rsidRDefault="00BB4C2B" w:rsidP="00BB4C2B">
            <w:pPr>
              <w:pStyle w:val="Tabletext"/>
              <w:rPr>
                <w:b/>
                <w:sz w:val="16"/>
                <w:szCs w:val="16"/>
              </w:rPr>
            </w:pPr>
            <w:r w:rsidRPr="00B4531A">
              <w:rPr>
                <w:b/>
                <w:sz w:val="16"/>
                <w:szCs w:val="16"/>
              </w:rPr>
              <w:t>density</w:t>
            </w:r>
          </w:p>
        </w:tc>
      </w:tr>
      <w:tr w:rsidR="00B4531A" w:rsidRPr="00AC7B44" w14:paraId="1C7BE751" w14:textId="77777777" w:rsidTr="00B4531A">
        <w:tc>
          <w:tcPr>
            <w:tcW w:w="1259" w:type="pct"/>
            <w:shd w:val="clear" w:color="auto" w:fill="auto"/>
          </w:tcPr>
          <w:p w14:paraId="7003A4FD" w14:textId="77777777" w:rsidR="00BB4C2B" w:rsidRPr="00AC7B44" w:rsidRDefault="00BB4C2B" w:rsidP="00BB4C2B">
            <w:pPr>
              <w:pStyle w:val="Tabletext"/>
            </w:pPr>
          </w:p>
        </w:tc>
        <w:tc>
          <w:tcPr>
            <w:tcW w:w="468" w:type="pct"/>
            <w:shd w:val="clear" w:color="auto" w:fill="auto"/>
          </w:tcPr>
          <w:p w14:paraId="56DD7C63" w14:textId="77777777" w:rsidR="00BB4C2B" w:rsidRPr="00AC7B44" w:rsidRDefault="00BB4C2B" w:rsidP="00BB4C2B">
            <w:pPr>
              <w:pStyle w:val="Tabletext"/>
            </w:pPr>
            <w:r w:rsidRPr="00AC7B44">
              <w:t>F</w:t>
            </w:r>
          </w:p>
        </w:tc>
        <w:tc>
          <w:tcPr>
            <w:tcW w:w="468" w:type="pct"/>
            <w:shd w:val="clear" w:color="auto" w:fill="auto"/>
          </w:tcPr>
          <w:p w14:paraId="09F9D32F" w14:textId="77777777" w:rsidR="00BB4C2B" w:rsidRPr="00AC7B44" w:rsidRDefault="00BB4C2B" w:rsidP="00BB4C2B">
            <w:pPr>
              <w:pStyle w:val="Tabletext"/>
            </w:pPr>
            <w:r w:rsidRPr="00AC7B44">
              <w:t>p</w:t>
            </w:r>
          </w:p>
        </w:tc>
        <w:tc>
          <w:tcPr>
            <w:tcW w:w="468" w:type="pct"/>
            <w:shd w:val="clear" w:color="auto" w:fill="auto"/>
          </w:tcPr>
          <w:p w14:paraId="50277728" w14:textId="77777777" w:rsidR="00BB4C2B" w:rsidRPr="00AC7B44" w:rsidRDefault="00BB4C2B" w:rsidP="00BB4C2B">
            <w:pPr>
              <w:pStyle w:val="Tabletext"/>
            </w:pPr>
            <w:r>
              <w:t>F</w:t>
            </w:r>
          </w:p>
        </w:tc>
        <w:tc>
          <w:tcPr>
            <w:tcW w:w="468" w:type="pct"/>
            <w:shd w:val="clear" w:color="auto" w:fill="auto"/>
          </w:tcPr>
          <w:p w14:paraId="15132582" w14:textId="77777777" w:rsidR="00BB4C2B" w:rsidRPr="00AC7B44" w:rsidRDefault="00BB4C2B" w:rsidP="00BB4C2B">
            <w:pPr>
              <w:pStyle w:val="Tabletext"/>
            </w:pPr>
            <w:r>
              <w:t>p</w:t>
            </w:r>
          </w:p>
        </w:tc>
        <w:tc>
          <w:tcPr>
            <w:tcW w:w="468" w:type="pct"/>
            <w:shd w:val="clear" w:color="auto" w:fill="auto"/>
          </w:tcPr>
          <w:p w14:paraId="1A9295E4" w14:textId="77777777" w:rsidR="00BB4C2B" w:rsidRPr="00AC7B44" w:rsidRDefault="00BB4C2B" w:rsidP="00BB4C2B">
            <w:pPr>
              <w:pStyle w:val="Tabletext"/>
            </w:pPr>
            <w:r w:rsidRPr="00AC7B44">
              <w:t>F</w:t>
            </w:r>
          </w:p>
        </w:tc>
        <w:tc>
          <w:tcPr>
            <w:tcW w:w="468" w:type="pct"/>
            <w:shd w:val="clear" w:color="auto" w:fill="auto"/>
          </w:tcPr>
          <w:p w14:paraId="048CFF02" w14:textId="77777777" w:rsidR="00BB4C2B" w:rsidRPr="00AC7B44" w:rsidRDefault="00BB4C2B" w:rsidP="00BB4C2B">
            <w:pPr>
              <w:pStyle w:val="Tabletext"/>
            </w:pPr>
            <w:r>
              <w:t>p</w:t>
            </w:r>
          </w:p>
        </w:tc>
        <w:tc>
          <w:tcPr>
            <w:tcW w:w="468" w:type="pct"/>
            <w:shd w:val="clear" w:color="auto" w:fill="auto"/>
          </w:tcPr>
          <w:p w14:paraId="301FA587" w14:textId="77777777" w:rsidR="00BB4C2B" w:rsidRPr="00AC7B44" w:rsidRDefault="00BB4C2B" w:rsidP="00BB4C2B">
            <w:pPr>
              <w:pStyle w:val="Tabletext"/>
            </w:pPr>
            <w:r w:rsidRPr="00AC7B44">
              <w:t>F</w:t>
            </w:r>
          </w:p>
        </w:tc>
        <w:tc>
          <w:tcPr>
            <w:tcW w:w="465" w:type="pct"/>
            <w:shd w:val="clear" w:color="auto" w:fill="auto"/>
          </w:tcPr>
          <w:p w14:paraId="491DEF8E" w14:textId="77777777" w:rsidR="00BB4C2B" w:rsidRPr="00AC7B44" w:rsidRDefault="00BB4C2B" w:rsidP="00BB4C2B">
            <w:pPr>
              <w:pStyle w:val="Tabletext"/>
            </w:pPr>
            <w:r w:rsidRPr="00AC7B44">
              <w:t>p</w:t>
            </w:r>
          </w:p>
        </w:tc>
      </w:tr>
      <w:tr w:rsidR="00B4531A" w:rsidRPr="00AC7B44" w14:paraId="741C2A8A" w14:textId="77777777" w:rsidTr="00B4531A">
        <w:tc>
          <w:tcPr>
            <w:tcW w:w="1259" w:type="pct"/>
            <w:shd w:val="clear" w:color="auto" w:fill="auto"/>
          </w:tcPr>
          <w:p w14:paraId="5865C1E6" w14:textId="77777777" w:rsidR="00BB4C2B" w:rsidRPr="00683267" w:rsidRDefault="00BB4C2B" w:rsidP="00BB4C2B">
            <w:pPr>
              <w:pStyle w:val="Tabletext"/>
            </w:pPr>
            <w:r>
              <w:t>1. Zone (ZO)</w:t>
            </w:r>
          </w:p>
        </w:tc>
        <w:tc>
          <w:tcPr>
            <w:tcW w:w="468" w:type="pct"/>
            <w:shd w:val="clear" w:color="auto" w:fill="auto"/>
          </w:tcPr>
          <w:p w14:paraId="52CC8C97" w14:textId="77777777" w:rsidR="00BB4C2B" w:rsidRDefault="00BB4C2B" w:rsidP="00BB4C2B">
            <w:pPr>
              <w:pStyle w:val="Tabletext"/>
            </w:pPr>
            <w:r>
              <w:t>2.26</w:t>
            </w:r>
          </w:p>
        </w:tc>
        <w:tc>
          <w:tcPr>
            <w:tcW w:w="468" w:type="pct"/>
            <w:shd w:val="clear" w:color="auto" w:fill="auto"/>
          </w:tcPr>
          <w:p w14:paraId="0C3A5640" w14:textId="77777777" w:rsidR="00BB4C2B" w:rsidRPr="00B4531A" w:rsidRDefault="00BB4C2B" w:rsidP="00BB4C2B">
            <w:pPr>
              <w:pStyle w:val="Tabletext"/>
              <w:rPr>
                <w:b/>
              </w:rPr>
            </w:pPr>
            <w:r w:rsidRPr="00B4531A">
              <w:rPr>
                <w:b/>
              </w:rPr>
              <w:t>0.06</w:t>
            </w:r>
          </w:p>
        </w:tc>
        <w:tc>
          <w:tcPr>
            <w:tcW w:w="468" w:type="pct"/>
            <w:shd w:val="clear" w:color="auto" w:fill="auto"/>
          </w:tcPr>
          <w:p w14:paraId="350B7D1D" w14:textId="77777777" w:rsidR="00BB4C2B" w:rsidRDefault="00BB4C2B" w:rsidP="00BB4C2B">
            <w:pPr>
              <w:pStyle w:val="Tabletext"/>
            </w:pPr>
            <w:r>
              <w:t>0.81</w:t>
            </w:r>
          </w:p>
        </w:tc>
        <w:tc>
          <w:tcPr>
            <w:tcW w:w="468" w:type="pct"/>
            <w:shd w:val="clear" w:color="auto" w:fill="auto"/>
          </w:tcPr>
          <w:p w14:paraId="14CB8D4A" w14:textId="77777777" w:rsidR="00BB4C2B" w:rsidRDefault="00BB4C2B" w:rsidP="00BB4C2B">
            <w:pPr>
              <w:pStyle w:val="Tabletext"/>
            </w:pPr>
            <w:r>
              <w:t>0.579</w:t>
            </w:r>
          </w:p>
        </w:tc>
        <w:tc>
          <w:tcPr>
            <w:tcW w:w="468" w:type="pct"/>
            <w:shd w:val="clear" w:color="auto" w:fill="auto"/>
          </w:tcPr>
          <w:p w14:paraId="5FF81BDC" w14:textId="77777777" w:rsidR="00BB4C2B" w:rsidRDefault="00BB4C2B" w:rsidP="00BB4C2B">
            <w:pPr>
              <w:pStyle w:val="Tabletext"/>
            </w:pPr>
            <w:r>
              <w:t>2.63</w:t>
            </w:r>
          </w:p>
        </w:tc>
        <w:tc>
          <w:tcPr>
            <w:tcW w:w="468" w:type="pct"/>
            <w:shd w:val="clear" w:color="auto" w:fill="auto"/>
          </w:tcPr>
          <w:p w14:paraId="4C51A7CE" w14:textId="77777777" w:rsidR="00BB4C2B" w:rsidRPr="00B4531A" w:rsidRDefault="00BB4C2B" w:rsidP="00BB4C2B">
            <w:pPr>
              <w:pStyle w:val="Tabletext"/>
              <w:rPr>
                <w:b/>
              </w:rPr>
            </w:pPr>
            <w:r w:rsidRPr="00B4531A">
              <w:rPr>
                <w:b/>
              </w:rPr>
              <w:t>0.025</w:t>
            </w:r>
          </w:p>
        </w:tc>
        <w:tc>
          <w:tcPr>
            <w:tcW w:w="468" w:type="pct"/>
            <w:shd w:val="clear" w:color="auto" w:fill="auto"/>
          </w:tcPr>
          <w:p w14:paraId="739F5E5A" w14:textId="77777777" w:rsidR="00BB4C2B" w:rsidRDefault="00BB4C2B" w:rsidP="00BB4C2B">
            <w:pPr>
              <w:pStyle w:val="Tabletext"/>
            </w:pPr>
            <w:r>
              <w:t>1.61</w:t>
            </w:r>
          </w:p>
        </w:tc>
        <w:tc>
          <w:tcPr>
            <w:tcW w:w="465" w:type="pct"/>
            <w:shd w:val="clear" w:color="auto" w:fill="auto"/>
          </w:tcPr>
          <w:p w14:paraId="43F39EB4" w14:textId="77777777" w:rsidR="00BB4C2B" w:rsidRDefault="00BB4C2B" w:rsidP="00BB4C2B">
            <w:pPr>
              <w:pStyle w:val="Tabletext"/>
            </w:pPr>
            <w:r>
              <w:t>0.155</w:t>
            </w:r>
          </w:p>
        </w:tc>
      </w:tr>
      <w:tr w:rsidR="00B4531A" w:rsidRPr="00A71758" w14:paraId="670B1859" w14:textId="77777777" w:rsidTr="00B4531A">
        <w:tc>
          <w:tcPr>
            <w:tcW w:w="1259" w:type="pct"/>
            <w:shd w:val="clear" w:color="auto" w:fill="auto"/>
          </w:tcPr>
          <w:p w14:paraId="7798F773" w14:textId="77777777" w:rsidR="00BB4C2B" w:rsidRPr="00683267" w:rsidRDefault="00BB4C2B" w:rsidP="00BB4C2B">
            <w:pPr>
              <w:pStyle w:val="Tabletext"/>
            </w:pPr>
            <w:r>
              <w:t>2</w:t>
            </w:r>
            <w:r w:rsidRPr="00683267">
              <w:t xml:space="preserve">. </w:t>
            </w:r>
            <w:r>
              <w:t>Year (YR)</w:t>
            </w:r>
          </w:p>
        </w:tc>
        <w:tc>
          <w:tcPr>
            <w:tcW w:w="468" w:type="pct"/>
            <w:shd w:val="clear" w:color="auto" w:fill="auto"/>
          </w:tcPr>
          <w:p w14:paraId="4259F8C7" w14:textId="77777777" w:rsidR="00BB4C2B" w:rsidRPr="00683267" w:rsidRDefault="00BB4C2B" w:rsidP="00BB4C2B">
            <w:pPr>
              <w:pStyle w:val="Tabletext"/>
            </w:pPr>
            <w:r>
              <w:t>9.22E-2</w:t>
            </w:r>
          </w:p>
        </w:tc>
        <w:tc>
          <w:tcPr>
            <w:tcW w:w="468" w:type="pct"/>
            <w:shd w:val="clear" w:color="auto" w:fill="auto"/>
          </w:tcPr>
          <w:p w14:paraId="10A9C9D4" w14:textId="77777777" w:rsidR="00BB4C2B" w:rsidRPr="00B96AE9" w:rsidRDefault="00BB4C2B" w:rsidP="00BB4C2B">
            <w:pPr>
              <w:pStyle w:val="Tabletext"/>
            </w:pPr>
            <w:r>
              <w:t>0.964</w:t>
            </w:r>
          </w:p>
        </w:tc>
        <w:tc>
          <w:tcPr>
            <w:tcW w:w="468" w:type="pct"/>
            <w:shd w:val="clear" w:color="auto" w:fill="auto"/>
          </w:tcPr>
          <w:p w14:paraId="5CB09431" w14:textId="77777777" w:rsidR="00BB4C2B" w:rsidRPr="00683267" w:rsidRDefault="00BB4C2B" w:rsidP="00BB4C2B">
            <w:pPr>
              <w:pStyle w:val="Tabletext"/>
            </w:pPr>
            <w:r>
              <w:t>2.17</w:t>
            </w:r>
          </w:p>
        </w:tc>
        <w:tc>
          <w:tcPr>
            <w:tcW w:w="468" w:type="pct"/>
            <w:shd w:val="clear" w:color="auto" w:fill="auto"/>
          </w:tcPr>
          <w:p w14:paraId="7D321542" w14:textId="77777777" w:rsidR="00BB4C2B" w:rsidRPr="00E67F4B" w:rsidRDefault="00BB4C2B" w:rsidP="00BB4C2B">
            <w:pPr>
              <w:pStyle w:val="Tabletext"/>
            </w:pPr>
            <w:r w:rsidRPr="00E67F4B">
              <w:t>0.092</w:t>
            </w:r>
          </w:p>
        </w:tc>
        <w:tc>
          <w:tcPr>
            <w:tcW w:w="468" w:type="pct"/>
            <w:shd w:val="clear" w:color="auto" w:fill="auto"/>
          </w:tcPr>
          <w:p w14:paraId="05666FAE" w14:textId="77777777" w:rsidR="00BB4C2B" w:rsidRPr="00A71758" w:rsidRDefault="00BB4C2B" w:rsidP="00BB4C2B">
            <w:pPr>
              <w:pStyle w:val="Tabletext"/>
            </w:pPr>
            <w:r>
              <w:t>5.86E-2</w:t>
            </w:r>
          </w:p>
        </w:tc>
        <w:tc>
          <w:tcPr>
            <w:tcW w:w="468" w:type="pct"/>
            <w:shd w:val="clear" w:color="auto" w:fill="auto"/>
          </w:tcPr>
          <w:p w14:paraId="45D70C80" w14:textId="77777777" w:rsidR="00BB4C2B" w:rsidRPr="00A71758" w:rsidRDefault="00BB4C2B" w:rsidP="00BB4C2B">
            <w:pPr>
              <w:pStyle w:val="Tabletext"/>
            </w:pPr>
            <w:r>
              <w:t>0.994</w:t>
            </w:r>
          </w:p>
        </w:tc>
        <w:tc>
          <w:tcPr>
            <w:tcW w:w="468" w:type="pct"/>
            <w:shd w:val="clear" w:color="auto" w:fill="auto"/>
          </w:tcPr>
          <w:p w14:paraId="66075D5E" w14:textId="77777777" w:rsidR="00BB4C2B" w:rsidRPr="00A71758" w:rsidRDefault="00BB4C2B" w:rsidP="00BB4C2B">
            <w:pPr>
              <w:pStyle w:val="Tabletext"/>
            </w:pPr>
            <w:r>
              <w:t>1.48</w:t>
            </w:r>
          </w:p>
        </w:tc>
        <w:tc>
          <w:tcPr>
            <w:tcW w:w="465" w:type="pct"/>
            <w:shd w:val="clear" w:color="auto" w:fill="auto"/>
          </w:tcPr>
          <w:p w14:paraId="4395DB4E" w14:textId="77777777" w:rsidR="00BB4C2B" w:rsidRPr="00E67F4B" w:rsidRDefault="00BB4C2B" w:rsidP="00BB4C2B">
            <w:pPr>
              <w:pStyle w:val="Tabletext"/>
            </w:pPr>
            <w:r>
              <w:t>0.173</w:t>
            </w:r>
          </w:p>
        </w:tc>
      </w:tr>
      <w:tr w:rsidR="00B4531A" w:rsidRPr="00AC7B44" w14:paraId="1799823B" w14:textId="77777777" w:rsidTr="00B4531A">
        <w:tc>
          <w:tcPr>
            <w:tcW w:w="1259" w:type="pct"/>
            <w:shd w:val="clear" w:color="auto" w:fill="auto"/>
          </w:tcPr>
          <w:p w14:paraId="2FB20672" w14:textId="77777777" w:rsidR="00BB4C2B" w:rsidRPr="00683267" w:rsidRDefault="00BB4C2B" w:rsidP="00BB4C2B">
            <w:pPr>
              <w:pStyle w:val="Tabletext"/>
            </w:pPr>
            <w:r>
              <w:t>3</w:t>
            </w:r>
            <w:r w:rsidRPr="00683267">
              <w:t xml:space="preserve">. </w:t>
            </w:r>
            <w:r>
              <w:t>Trip (Year) TR(YR)</w:t>
            </w:r>
          </w:p>
        </w:tc>
        <w:tc>
          <w:tcPr>
            <w:tcW w:w="468" w:type="pct"/>
            <w:shd w:val="clear" w:color="auto" w:fill="auto"/>
          </w:tcPr>
          <w:p w14:paraId="5BADFD68" w14:textId="77777777" w:rsidR="00BB4C2B" w:rsidRPr="00683267" w:rsidRDefault="00BB4C2B" w:rsidP="00BB4C2B">
            <w:pPr>
              <w:pStyle w:val="Tabletext"/>
            </w:pPr>
            <w:r>
              <w:t>1.22</w:t>
            </w:r>
          </w:p>
        </w:tc>
        <w:tc>
          <w:tcPr>
            <w:tcW w:w="468" w:type="pct"/>
            <w:shd w:val="clear" w:color="auto" w:fill="auto"/>
          </w:tcPr>
          <w:p w14:paraId="3CDF6F40" w14:textId="77777777" w:rsidR="00BB4C2B" w:rsidRPr="00683267" w:rsidRDefault="00BB4C2B" w:rsidP="00BB4C2B">
            <w:pPr>
              <w:pStyle w:val="Tabletext"/>
            </w:pPr>
            <w:r>
              <w:t>0.273</w:t>
            </w:r>
          </w:p>
        </w:tc>
        <w:tc>
          <w:tcPr>
            <w:tcW w:w="468" w:type="pct"/>
            <w:shd w:val="clear" w:color="auto" w:fill="auto"/>
          </w:tcPr>
          <w:p w14:paraId="62BBB660" w14:textId="77777777" w:rsidR="00BB4C2B" w:rsidRPr="00683267" w:rsidRDefault="00BB4C2B" w:rsidP="00BB4C2B">
            <w:pPr>
              <w:pStyle w:val="Tabletext"/>
            </w:pPr>
            <w:r>
              <w:t>1.52</w:t>
            </w:r>
          </w:p>
        </w:tc>
        <w:tc>
          <w:tcPr>
            <w:tcW w:w="468" w:type="pct"/>
            <w:shd w:val="clear" w:color="auto" w:fill="auto"/>
          </w:tcPr>
          <w:p w14:paraId="56506FB1" w14:textId="77777777" w:rsidR="00BB4C2B" w:rsidRPr="00E67F4B" w:rsidRDefault="00BB4C2B" w:rsidP="00BB4C2B">
            <w:pPr>
              <w:pStyle w:val="Tabletext"/>
            </w:pPr>
            <w:r w:rsidRPr="00E67F4B">
              <w:t>0.088</w:t>
            </w:r>
          </w:p>
        </w:tc>
        <w:tc>
          <w:tcPr>
            <w:tcW w:w="468" w:type="pct"/>
            <w:shd w:val="clear" w:color="auto" w:fill="auto"/>
          </w:tcPr>
          <w:p w14:paraId="66D9CBF0" w14:textId="77777777" w:rsidR="00BB4C2B" w:rsidRPr="00683267" w:rsidRDefault="00BB4C2B" w:rsidP="00BB4C2B">
            <w:pPr>
              <w:pStyle w:val="Tabletext"/>
            </w:pPr>
            <w:r>
              <w:t>1.31</w:t>
            </w:r>
          </w:p>
        </w:tc>
        <w:tc>
          <w:tcPr>
            <w:tcW w:w="468" w:type="pct"/>
            <w:shd w:val="clear" w:color="auto" w:fill="auto"/>
          </w:tcPr>
          <w:p w14:paraId="4C71B2F1" w14:textId="77777777" w:rsidR="00BB4C2B" w:rsidRPr="00E67F4B" w:rsidRDefault="00BB4C2B" w:rsidP="00BB4C2B">
            <w:pPr>
              <w:pStyle w:val="Tabletext"/>
            </w:pPr>
            <w:r w:rsidRPr="00E67F4B">
              <w:t>0.224</w:t>
            </w:r>
          </w:p>
        </w:tc>
        <w:tc>
          <w:tcPr>
            <w:tcW w:w="468" w:type="pct"/>
            <w:shd w:val="clear" w:color="auto" w:fill="auto"/>
          </w:tcPr>
          <w:p w14:paraId="40EAB1F3" w14:textId="77777777" w:rsidR="00BB4C2B" w:rsidRPr="00683267" w:rsidRDefault="00BB4C2B" w:rsidP="00BB4C2B">
            <w:pPr>
              <w:pStyle w:val="Tabletext"/>
            </w:pPr>
            <w:r>
              <w:t>0.77</w:t>
            </w:r>
          </w:p>
        </w:tc>
        <w:tc>
          <w:tcPr>
            <w:tcW w:w="465" w:type="pct"/>
            <w:shd w:val="clear" w:color="auto" w:fill="auto"/>
          </w:tcPr>
          <w:p w14:paraId="06B98E6C" w14:textId="77777777" w:rsidR="00BB4C2B" w:rsidRPr="00683267" w:rsidRDefault="00BB4C2B" w:rsidP="00BB4C2B">
            <w:pPr>
              <w:pStyle w:val="Tabletext"/>
            </w:pPr>
            <w:r>
              <w:t>0.716</w:t>
            </w:r>
          </w:p>
        </w:tc>
      </w:tr>
      <w:tr w:rsidR="00B4531A" w:rsidRPr="00AC7B44" w14:paraId="790A2627" w14:textId="77777777" w:rsidTr="00B4531A">
        <w:tc>
          <w:tcPr>
            <w:tcW w:w="1259" w:type="pct"/>
            <w:shd w:val="clear" w:color="auto" w:fill="auto"/>
          </w:tcPr>
          <w:p w14:paraId="7725BF5D" w14:textId="77777777" w:rsidR="00BB4C2B" w:rsidRPr="00AC7B44" w:rsidRDefault="00BB4C2B" w:rsidP="00BB4C2B">
            <w:pPr>
              <w:pStyle w:val="Tabletext"/>
            </w:pPr>
            <w:r>
              <w:t>4. ZO x YR</w:t>
            </w:r>
          </w:p>
        </w:tc>
        <w:tc>
          <w:tcPr>
            <w:tcW w:w="468" w:type="pct"/>
            <w:shd w:val="clear" w:color="auto" w:fill="auto"/>
          </w:tcPr>
          <w:p w14:paraId="7E2B39E2" w14:textId="77777777" w:rsidR="00BB4C2B" w:rsidRPr="00AC7B44" w:rsidRDefault="00BB4C2B" w:rsidP="00BB4C2B">
            <w:pPr>
              <w:pStyle w:val="Tabletext"/>
            </w:pPr>
            <w:r>
              <w:t>0.96</w:t>
            </w:r>
          </w:p>
        </w:tc>
        <w:tc>
          <w:tcPr>
            <w:tcW w:w="468" w:type="pct"/>
            <w:shd w:val="clear" w:color="auto" w:fill="auto"/>
          </w:tcPr>
          <w:p w14:paraId="5B5890E8" w14:textId="77777777" w:rsidR="00BB4C2B" w:rsidRPr="00AC7B44" w:rsidRDefault="00BB4C2B" w:rsidP="00BB4C2B">
            <w:pPr>
              <w:pStyle w:val="Tabletext"/>
            </w:pPr>
            <w:r>
              <w:t>0.434</w:t>
            </w:r>
          </w:p>
        </w:tc>
        <w:tc>
          <w:tcPr>
            <w:tcW w:w="468" w:type="pct"/>
            <w:shd w:val="clear" w:color="auto" w:fill="auto"/>
          </w:tcPr>
          <w:p w14:paraId="6FBBED38" w14:textId="77777777" w:rsidR="00BB4C2B" w:rsidRPr="00AC7B44" w:rsidRDefault="00BB4C2B" w:rsidP="00BB4C2B">
            <w:pPr>
              <w:pStyle w:val="Tabletext"/>
            </w:pPr>
            <w:r>
              <w:t>2.85</w:t>
            </w:r>
          </w:p>
        </w:tc>
        <w:tc>
          <w:tcPr>
            <w:tcW w:w="468" w:type="pct"/>
            <w:shd w:val="clear" w:color="auto" w:fill="auto"/>
          </w:tcPr>
          <w:p w14:paraId="17886E7D" w14:textId="77777777" w:rsidR="00BB4C2B" w:rsidRPr="00B4531A" w:rsidRDefault="00BB4C2B" w:rsidP="00BB4C2B">
            <w:pPr>
              <w:pStyle w:val="Tabletext"/>
              <w:rPr>
                <w:b/>
              </w:rPr>
            </w:pPr>
            <w:r w:rsidRPr="00B4531A">
              <w:rPr>
                <w:b/>
              </w:rPr>
              <w:t>0.013</w:t>
            </w:r>
          </w:p>
        </w:tc>
        <w:tc>
          <w:tcPr>
            <w:tcW w:w="468" w:type="pct"/>
            <w:shd w:val="clear" w:color="auto" w:fill="auto"/>
          </w:tcPr>
          <w:p w14:paraId="68036FAC" w14:textId="77777777" w:rsidR="00BB4C2B" w:rsidRPr="00AC7B44" w:rsidRDefault="00BB4C2B" w:rsidP="00BB4C2B">
            <w:pPr>
              <w:pStyle w:val="Tabletext"/>
            </w:pPr>
            <w:r>
              <w:t>1.05</w:t>
            </w:r>
          </w:p>
        </w:tc>
        <w:tc>
          <w:tcPr>
            <w:tcW w:w="468" w:type="pct"/>
            <w:shd w:val="clear" w:color="auto" w:fill="auto"/>
          </w:tcPr>
          <w:p w14:paraId="66E01783" w14:textId="77777777" w:rsidR="00BB4C2B" w:rsidRPr="00AC7B44" w:rsidRDefault="00BB4C2B" w:rsidP="00BB4C2B">
            <w:pPr>
              <w:pStyle w:val="Tabletext"/>
            </w:pPr>
            <w:r>
              <w:t>0.38</w:t>
            </w:r>
          </w:p>
        </w:tc>
        <w:tc>
          <w:tcPr>
            <w:tcW w:w="468" w:type="pct"/>
            <w:shd w:val="clear" w:color="auto" w:fill="auto"/>
          </w:tcPr>
          <w:p w14:paraId="3DF2EA5C" w14:textId="77777777" w:rsidR="00BB4C2B" w:rsidRPr="00AC7B44" w:rsidRDefault="00BB4C2B" w:rsidP="00BB4C2B">
            <w:pPr>
              <w:pStyle w:val="Tabletext"/>
            </w:pPr>
            <w:r>
              <w:t>1.31</w:t>
            </w:r>
          </w:p>
        </w:tc>
        <w:tc>
          <w:tcPr>
            <w:tcW w:w="465" w:type="pct"/>
            <w:shd w:val="clear" w:color="auto" w:fill="auto"/>
          </w:tcPr>
          <w:p w14:paraId="2B15A93C" w14:textId="77777777" w:rsidR="00BB4C2B" w:rsidRPr="00AC7B44" w:rsidRDefault="00BB4C2B" w:rsidP="00BB4C2B">
            <w:pPr>
              <w:pStyle w:val="Tabletext"/>
            </w:pPr>
            <w:r>
              <w:t>0.254</w:t>
            </w:r>
          </w:p>
        </w:tc>
      </w:tr>
      <w:tr w:rsidR="00B4531A" w:rsidRPr="00AC7B44" w14:paraId="4820A36D" w14:textId="77777777" w:rsidTr="00B4531A">
        <w:tc>
          <w:tcPr>
            <w:tcW w:w="1259" w:type="pct"/>
            <w:shd w:val="clear" w:color="auto" w:fill="auto"/>
          </w:tcPr>
          <w:p w14:paraId="1566B1B0" w14:textId="77777777" w:rsidR="00BB4C2B" w:rsidRPr="00AC7B44" w:rsidRDefault="00BB4C2B" w:rsidP="00BB4C2B">
            <w:pPr>
              <w:pStyle w:val="Tabletext"/>
            </w:pPr>
            <w:r>
              <w:t>5. ZO x TR(YR)</w:t>
            </w:r>
          </w:p>
        </w:tc>
        <w:tc>
          <w:tcPr>
            <w:tcW w:w="468" w:type="pct"/>
            <w:shd w:val="clear" w:color="auto" w:fill="auto"/>
          </w:tcPr>
          <w:p w14:paraId="1FBB68CF" w14:textId="77777777" w:rsidR="00BB4C2B" w:rsidRPr="00AC7B44" w:rsidRDefault="00BB4C2B" w:rsidP="00BB4C2B">
            <w:pPr>
              <w:pStyle w:val="Tabletext"/>
            </w:pPr>
            <w:r>
              <w:t>1.24</w:t>
            </w:r>
          </w:p>
        </w:tc>
        <w:tc>
          <w:tcPr>
            <w:tcW w:w="468" w:type="pct"/>
            <w:shd w:val="clear" w:color="auto" w:fill="auto"/>
          </w:tcPr>
          <w:p w14:paraId="73B085B1" w14:textId="77777777" w:rsidR="00BB4C2B" w:rsidRPr="00AC7B44" w:rsidRDefault="00BB4C2B" w:rsidP="00BB4C2B">
            <w:pPr>
              <w:pStyle w:val="Tabletext"/>
            </w:pPr>
            <w:r>
              <w:t>0.221</w:t>
            </w:r>
          </w:p>
        </w:tc>
        <w:tc>
          <w:tcPr>
            <w:tcW w:w="468" w:type="pct"/>
            <w:shd w:val="clear" w:color="auto" w:fill="auto"/>
          </w:tcPr>
          <w:p w14:paraId="5605D5DB" w14:textId="77777777" w:rsidR="00BB4C2B" w:rsidRPr="00AC7B44" w:rsidRDefault="00BB4C2B" w:rsidP="00BB4C2B">
            <w:pPr>
              <w:pStyle w:val="Tabletext"/>
            </w:pPr>
            <w:r>
              <w:t>1.10</w:t>
            </w:r>
          </w:p>
        </w:tc>
        <w:tc>
          <w:tcPr>
            <w:tcW w:w="468" w:type="pct"/>
            <w:shd w:val="clear" w:color="auto" w:fill="auto"/>
          </w:tcPr>
          <w:p w14:paraId="38EA0475" w14:textId="77777777" w:rsidR="00BB4C2B" w:rsidRPr="00E67F4B" w:rsidRDefault="00BB4C2B" w:rsidP="00BB4C2B">
            <w:pPr>
              <w:pStyle w:val="Tabletext"/>
            </w:pPr>
            <w:r w:rsidRPr="00E67F4B">
              <w:t>0.346</w:t>
            </w:r>
          </w:p>
        </w:tc>
        <w:tc>
          <w:tcPr>
            <w:tcW w:w="468" w:type="pct"/>
            <w:shd w:val="clear" w:color="auto" w:fill="auto"/>
          </w:tcPr>
          <w:p w14:paraId="04B9C470" w14:textId="77777777" w:rsidR="00BB4C2B" w:rsidRPr="00AC7B44" w:rsidRDefault="00BB4C2B" w:rsidP="00BB4C2B">
            <w:pPr>
              <w:pStyle w:val="Tabletext"/>
            </w:pPr>
            <w:r>
              <w:t>1.06</w:t>
            </w:r>
          </w:p>
        </w:tc>
        <w:tc>
          <w:tcPr>
            <w:tcW w:w="468" w:type="pct"/>
            <w:shd w:val="clear" w:color="auto" w:fill="auto"/>
          </w:tcPr>
          <w:p w14:paraId="65B1BE8C" w14:textId="77777777" w:rsidR="00BB4C2B" w:rsidRPr="00AC7B44" w:rsidRDefault="00BB4C2B" w:rsidP="00BB4C2B">
            <w:pPr>
              <w:pStyle w:val="Tabletext"/>
            </w:pPr>
            <w:r>
              <w:t>0.4</w:t>
            </w:r>
          </w:p>
        </w:tc>
        <w:tc>
          <w:tcPr>
            <w:tcW w:w="468" w:type="pct"/>
            <w:shd w:val="clear" w:color="auto" w:fill="auto"/>
          </w:tcPr>
          <w:p w14:paraId="6EE7F419" w14:textId="77777777" w:rsidR="00BB4C2B" w:rsidRPr="00AC7B44" w:rsidRDefault="00BB4C2B" w:rsidP="00BB4C2B">
            <w:pPr>
              <w:pStyle w:val="Tabletext"/>
            </w:pPr>
            <w:r>
              <w:t>0.81</w:t>
            </w:r>
          </w:p>
        </w:tc>
        <w:tc>
          <w:tcPr>
            <w:tcW w:w="465" w:type="pct"/>
            <w:shd w:val="clear" w:color="auto" w:fill="auto"/>
          </w:tcPr>
          <w:p w14:paraId="538C4ADB" w14:textId="77777777" w:rsidR="00BB4C2B" w:rsidRPr="00AC7B44" w:rsidRDefault="00BB4C2B" w:rsidP="00BB4C2B">
            <w:pPr>
              <w:pStyle w:val="Tabletext"/>
            </w:pPr>
            <w:r>
              <w:t>0.717</w:t>
            </w:r>
          </w:p>
        </w:tc>
      </w:tr>
      <w:tr w:rsidR="00B4531A" w:rsidRPr="00AC7B44" w14:paraId="3BBD537B" w14:textId="77777777" w:rsidTr="00B4531A">
        <w:tc>
          <w:tcPr>
            <w:tcW w:w="1259" w:type="pct"/>
            <w:shd w:val="clear" w:color="auto" w:fill="auto"/>
          </w:tcPr>
          <w:p w14:paraId="272A6DB5" w14:textId="77777777" w:rsidR="00BB4C2B" w:rsidRPr="00AC7B44" w:rsidRDefault="00BB4C2B" w:rsidP="00BB4C2B">
            <w:pPr>
              <w:pStyle w:val="Tabletext"/>
            </w:pPr>
          </w:p>
        </w:tc>
        <w:tc>
          <w:tcPr>
            <w:tcW w:w="468" w:type="pct"/>
            <w:shd w:val="clear" w:color="auto" w:fill="auto"/>
          </w:tcPr>
          <w:p w14:paraId="21BF7BD1" w14:textId="77777777" w:rsidR="00BB4C2B" w:rsidRPr="00AC7B44" w:rsidRDefault="00BB4C2B" w:rsidP="00BB4C2B">
            <w:pPr>
              <w:pStyle w:val="Tabletext"/>
            </w:pPr>
          </w:p>
        </w:tc>
        <w:tc>
          <w:tcPr>
            <w:tcW w:w="468" w:type="pct"/>
            <w:shd w:val="clear" w:color="auto" w:fill="auto"/>
          </w:tcPr>
          <w:p w14:paraId="49FDCA35" w14:textId="77777777" w:rsidR="00BB4C2B" w:rsidRPr="00AC7B44" w:rsidRDefault="00BB4C2B" w:rsidP="00BB4C2B">
            <w:pPr>
              <w:pStyle w:val="Tabletext"/>
            </w:pPr>
          </w:p>
        </w:tc>
        <w:tc>
          <w:tcPr>
            <w:tcW w:w="468" w:type="pct"/>
            <w:shd w:val="clear" w:color="auto" w:fill="auto"/>
          </w:tcPr>
          <w:p w14:paraId="28431F75" w14:textId="77777777" w:rsidR="00BB4C2B" w:rsidRPr="00AC7B44" w:rsidRDefault="00BB4C2B" w:rsidP="00BB4C2B">
            <w:pPr>
              <w:pStyle w:val="Tabletext"/>
            </w:pPr>
          </w:p>
        </w:tc>
        <w:tc>
          <w:tcPr>
            <w:tcW w:w="468" w:type="pct"/>
            <w:shd w:val="clear" w:color="auto" w:fill="auto"/>
          </w:tcPr>
          <w:p w14:paraId="321A9AEE" w14:textId="77777777" w:rsidR="00BB4C2B" w:rsidRPr="00AC7B44" w:rsidRDefault="00BB4C2B" w:rsidP="00BB4C2B">
            <w:pPr>
              <w:pStyle w:val="Tabletext"/>
            </w:pPr>
          </w:p>
        </w:tc>
        <w:tc>
          <w:tcPr>
            <w:tcW w:w="468" w:type="pct"/>
            <w:shd w:val="clear" w:color="auto" w:fill="auto"/>
          </w:tcPr>
          <w:p w14:paraId="41B6649E" w14:textId="77777777" w:rsidR="00BB4C2B" w:rsidRPr="00AC7B44" w:rsidRDefault="00BB4C2B" w:rsidP="00BB4C2B">
            <w:pPr>
              <w:pStyle w:val="Tabletext"/>
            </w:pPr>
          </w:p>
        </w:tc>
        <w:tc>
          <w:tcPr>
            <w:tcW w:w="468" w:type="pct"/>
            <w:shd w:val="clear" w:color="auto" w:fill="auto"/>
          </w:tcPr>
          <w:p w14:paraId="0D3ED82B" w14:textId="77777777" w:rsidR="00BB4C2B" w:rsidRPr="00AC7B44" w:rsidRDefault="00BB4C2B" w:rsidP="00BB4C2B">
            <w:pPr>
              <w:pStyle w:val="Tabletext"/>
            </w:pPr>
          </w:p>
        </w:tc>
        <w:tc>
          <w:tcPr>
            <w:tcW w:w="468" w:type="pct"/>
            <w:shd w:val="clear" w:color="auto" w:fill="auto"/>
          </w:tcPr>
          <w:p w14:paraId="3EF7AA22" w14:textId="77777777" w:rsidR="00BB4C2B" w:rsidRPr="00AC7B44" w:rsidRDefault="00BB4C2B" w:rsidP="00BB4C2B">
            <w:pPr>
              <w:pStyle w:val="Tabletext"/>
            </w:pPr>
          </w:p>
        </w:tc>
        <w:tc>
          <w:tcPr>
            <w:tcW w:w="465" w:type="pct"/>
            <w:shd w:val="clear" w:color="auto" w:fill="auto"/>
          </w:tcPr>
          <w:p w14:paraId="3E46C340" w14:textId="77777777" w:rsidR="00BB4C2B" w:rsidRPr="00AC7B44" w:rsidRDefault="00BB4C2B" w:rsidP="00BB4C2B">
            <w:pPr>
              <w:pStyle w:val="Tabletext"/>
            </w:pPr>
          </w:p>
        </w:tc>
      </w:tr>
    </w:tbl>
    <w:p w14:paraId="6938585E" w14:textId="77777777" w:rsidR="00BB4C2B" w:rsidRPr="00B4531A" w:rsidRDefault="00BB4C2B" w:rsidP="00BB4C2B">
      <w:pPr>
        <w:tabs>
          <w:tab w:val="left" w:pos="0"/>
          <w:tab w:val="left" w:pos="1755"/>
        </w:tabs>
        <w:autoSpaceDE w:val="0"/>
        <w:autoSpaceDN w:val="0"/>
        <w:adjustRightInd w:val="0"/>
        <w:spacing w:after="0" w:line="240" w:lineRule="auto"/>
        <w:jc w:val="left"/>
        <w:rPr>
          <w:rFonts w:ascii="Arial" w:hAnsi="Arial" w:cs="Arial"/>
          <w:sz w:val="20"/>
        </w:rPr>
      </w:pPr>
    </w:p>
    <w:p w14:paraId="31A30150" w14:textId="77777777" w:rsidR="00BB4C2B" w:rsidRDefault="00BB4C2B" w:rsidP="00BB4C2B">
      <w:pPr>
        <w:pStyle w:val="BodyText"/>
      </w:pPr>
    </w:p>
    <w:p w14:paraId="55763ADE" w14:textId="77777777" w:rsidR="00BB4C2B" w:rsidRDefault="00BB4C2B" w:rsidP="00BB4C2B">
      <w:pPr>
        <w:pStyle w:val="Heading3"/>
      </w:pPr>
      <w:bookmarkStart w:id="1267" w:name="_Toc460839504"/>
      <w:bookmarkStart w:id="1268" w:name="_Toc460839780"/>
      <w:bookmarkStart w:id="1269" w:name="_Toc460839917"/>
      <w:bookmarkStart w:id="1270" w:name="_Toc460840049"/>
      <w:bookmarkStart w:id="1271" w:name="_Toc460840413"/>
      <w:bookmarkStart w:id="1272" w:name="_Toc460843783"/>
      <w:bookmarkStart w:id="1273" w:name="_Toc460851548"/>
      <w:bookmarkStart w:id="1274" w:name="_Toc460934858"/>
      <w:bookmarkStart w:id="1275" w:name="_Toc471725750"/>
      <w:bookmarkStart w:id="1276" w:name="_Toc473907128"/>
      <w:r>
        <w:t>Discussion</w:t>
      </w:r>
      <w:bookmarkEnd w:id="1267"/>
      <w:bookmarkEnd w:id="1268"/>
      <w:bookmarkEnd w:id="1269"/>
      <w:bookmarkEnd w:id="1270"/>
      <w:bookmarkEnd w:id="1271"/>
      <w:bookmarkEnd w:id="1272"/>
      <w:bookmarkEnd w:id="1273"/>
      <w:bookmarkEnd w:id="1274"/>
      <w:bookmarkEnd w:id="1275"/>
      <w:bookmarkEnd w:id="1276"/>
    </w:p>
    <w:p w14:paraId="33BD4A90" w14:textId="77777777" w:rsidR="00BB4C2B" w:rsidRPr="0033008F" w:rsidRDefault="00BB4C2B" w:rsidP="00BB4C2B">
      <w:pPr>
        <w:pStyle w:val="Question"/>
        <w:rPr>
          <w:i/>
        </w:rPr>
      </w:pPr>
      <w:bookmarkStart w:id="1277" w:name="_Toc460839505"/>
      <w:bookmarkStart w:id="1278" w:name="_Toc460839781"/>
      <w:bookmarkStart w:id="1279" w:name="_Toc460840050"/>
      <w:bookmarkStart w:id="1280" w:name="_Toc460840414"/>
      <w:bookmarkStart w:id="1281" w:name="_Toc460843784"/>
      <w:r w:rsidRPr="0033008F">
        <w:rPr>
          <w:i/>
        </w:rPr>
        <w:t>What did Commonwealth environmental water contribute to wetland secondary productivity (</w:t>
      </w:r>
      <w:r>
        <w:rPr>
          <w:i/>
        </w:rPr>
        <w:t>m</w:t>
      </w:r>
      <w:r w:rsidRPr="0033008F">
        <w:rPr>
          <w:i/>
        </w:rPr>
        <w:t>icroinvertebrates)?</w:t>
      </w:r>
      <w:bookmarkEnd w:id="1277"/>
      <w:bookmarkEnd w:id="1278"/>
      <w:bookmarkEnd w:id="1279"/>
      <w:bookmarkEnd w:id="1280"/>
      <w:bookmarkEnd w:id="1281"/>
    </w:p>
    <w:p w14:paraId="7FE25013" w14:textId="77777777" w:rsidR="00BB4C2B" w:rsidRDefault="00BB4C2B" w:rsidP="00BB4C2B">
      <w:pPr>
        <w:rPr>
          <w:lang w:val="en-GB"/>
        </w:rPr>
      </w:pPr>
      <w:r w:rsidRPr="000F16B8">
        <w:rPr>
          <w:lang w:val="en-GB"/>
        </w:rPr>
        <w:t>Commonwealth environmental water was delivered to wetlands through the Redbank, Nimmie-</w:t>
      </w:r>
      <w:r>
        <w:rPr>
          <w:lang w:val="en-GB"/>
        </w:rPr>
        <w:t>Caira</w:t>
      </w:r>
      <w:r w:rsidRPr="000F16B8">
        <w:rPr>
          <w:lang w:val="en-GB"/>
        </w:rPr>
        <w:t xml:space="preserve"> and mid-Murrumbidgee in order to restore flow events that are affected by river regulation and/or extraction, to support habitat, food resources and breeding requirements of waterbirds, native fish and other vertebrates. </w:t>
      </w:r>
      <w:r>
        <w:rPr>
          <w:lang w:val="en-GB"/>
        </w:rPr>
        <w:t>Inundation of these wetlands in both 2014-15 and 2015-16 triggered a rapid and productive response in microinvertebrates with high densities throughout September, November and January. The peak densities (&gt;1000/L) recorded across the two years of LTIM sampling were in the mid-Murrumbidgee in January 2016, matching densities recorded in the Nimmie-Caira in September 2014 and January 2015.</w:t>
      </w:r>
    </w:p>
    <w:p w14:paraId="2826D9F9" w14:textId="77777777" w:rsidR="00BB4C2B" w:rsidRDefault="00BB4C2B" w:rsidP="00BB4C2B">
      <w:pPr>
        <w:pStyle w:val="BodyText10"/>
        <w:rPr>
          <w:lang w:val="en-US"/>
        </w:rPr>
      </w:pPr>
      <w:r>
        <w:rPr>
          <w:lang w:val="en-US"/>
        </w:rPr>
        <w:t xml:space="preserve">It is likely that high temperatures in January contributed to increased productivity in wetlands, although it is not clear why the Redbank wetlands did not show this pattern in either year. The peak in the Lowbidgee River sites in 2014-15 matched peaks observed in the independently sampled larval fish riverine sites. </w:t>
      </w:r>
      <w:r>
        <w:rPr>
          <w:lang w:eastAsia="en-AU"/>
        </w:rPr>
        <w:t xml:space="preserve">Wetlands receiving Commonwealth environmental water via infrastructure in 2014-15 in the </w:t>
      </w:r>
      <w:r>
        <w:rPr>
          <w:lang w:val="en-US"/>
        </w:rPr>
        <w:t xml:space="preserve">mid-Murrumbidgee (Yarradda Lagoon) had similar densities of microinvertebrates as those in the Lowbidgee floodplain (Nimmie-Caira refuge watering) and were higher than </w:t>
      </w:r>
      <w:r w:rsidRPr="00305EA6">
        <w:rPr>
          <w:lang w:val="en-US"/>
        </w:rPr>
        <w:t>wetlands in the Redbank zone (Yanga Waterbird and Nap Nap Wa</w:t>
      </w:r>
      <w:r>
        <w:rPr>
          <w:lang w:val="en-US"/>
        </w:rPr>
        <w:t>u</w:t>
      </w:r>
      <w:r w:rsidRPr="00305EA6">
        <w:rPr>
          <w:lang w:val="en-US"/>
        </w:rPr>
        <w:t xml:space="preserve">gorah), indicating that the mode of water delivery had little impact on microinvertebrate </w:t>
      </w:r>
      <w:r w:rsidRPr="00284857">
        <w:rPr>
          <w:lang w:val="en-US"/>
        </w:rPr>
        <w:t>density or diversity.</w:t>
      </w:r>
      <w:r>
        <w:rPr>
          <w:lang w:val="en-US"/>
        </w:rPr>
        <w:t xml:space="preserve">  </w:t>
      </w:r>
    </w:p>
    <w:p w14:paraId="7584DCAD" w14:textId="77777777" w:rsidR="00BB4C2B" w:rsidRPr="00743682" w:rsidRDefault="00BB4C2B" w:rsidP="00BB4C2B">
      <w:r>
        <w:t xml:space="preserve">Environmental watering of the mid-Murrumbidgee and Lowbidgee systems in 2014-15 and 2015-16 facilitated ecosystem functioning, enhancing habitat suitability for high ecological value species that rely on wetland food-webs. </w:t>
      </w:r>
      <w:r>
        <w:rPr>
          <w:lang w:val="en-GB"/>
        </w:rPr>
        <w:t xml:space="preserve">It will be interesting to see whether this same productivity is maintained or improved following repeated inundation in successive years. It will be valuable to examine the relationship between the high densities of microinvertebrates and the fish and waterbird species that prey upon them. </w:t>
      </w:r>
    </w:p>
    <w:p w14:paraId="0512D409" w14:textId="77777777" w:rsidR="00BB4C2B" w:rsidRDefault="00BB4C2B" w:rsidP="00BB4C2B">
      <w:pPr>
        <w:pStyle w:val="BodyText"/>
        <w:rPr>
          <w:lang w:eastAsia="zh-CN" w:bidi="th-TH"/>
        </w:rPr>
      </w:pPr>
    </w:p>
    <w:p w14:paraId="3E5D020F" w14:textId="77777777" w:rsidR="00BB4C2B" w:rsidRDefault="00BB4C2B" w:rsidP="00BB4C2B">
      <w:pPr>
        <w:pStyle w:val="BodyText"/>
        <w:rPr>
          <w:lang w:eastAsia="zh-CN" w:bidi="th-TH"/>
        </w:rPr>
      </w:pPr>
    </w:p>
    <w:p w14:paraId="1124DA69" w14:textId="77777777" w:rsidR="00BB4C2B" w:rsidRDefault="00BB4C2B">
      <w:pPr>
        <w:spacing w:after="0" w:line="240" w:lineRule="auto"/>
        <w:jc w:val="left"/>
        <w:rPr>
          <w:rFonts w:ascii="Arial" w:eastAsia="Times New Roman" w:hAnsi="Arial"/>
          <w:sz w:val="20"/>
          <w:lang w:eastAsia="zh-CN" w:bidi="th-TH"/>
        </w:rPr>
      </w:pPr>
      <w:r>
        <w:rPr>
          <w:lang w:eastAsia="zh-CN" w:bidi="th-TH"/>
        </w:rPr>
        <w:br w:type="page"/>
      </w:r>
    </w:p>
    <w:p w14:paraId="4DDBA345" w14:textId="77777777" w:rsidR="00BB4C2B" w:rsidRDefault="00BB4C2B" w:rsidP="00BB4C2B">
      <w:pPr>
        <w:pStyle w:val="Heading2"/>
        <w:numPr>
          <w:ilvl w:val="1"/>
          <w:numId w:val="4"/>
        </w:numPr>
      </w:pPr>
      <w:bookmarkStart w:id="1282" w:name="_Toc460839506"/>
      <w:bookmarkStart w:id="1283" w:name="_Toc460839782"/>
      <w:bookmarkStart w:id="1284" w:name="_Toc460839918"/>
      <w:bookmarkStart w:id="1285" w:name="_Toc460840051"/>
      <w:bookmarkStart w:id="1286" w:name="_Toc460840415"/>
      <w:bookmarkStart w:id="1287" w:name="_Toc460843785"/>
      <w:bookmarkStart w:id="1288" w:name="_Toc460851549"/>
      <w:bookmarkStart w:id="1289" w:name="_Toc460934859"/>
      <w:bookmarkStart w:id="1290" w:name="_Toc471725751"/>
      <w:bookmarkStart w:id="1291" w:name="_Toc473907129"/>
      <w:r w:rsidRPr="00B23B04">
        <w:t>Vegetation diversity</w:t>
      </w:r>
      <w:bookmarkEnd w:id="1282"/>
      <w:bookmarkEnd w:id="1283"/>
      <w:bookmarkEnd w:id="1284"/>
      <w:bookmarkEnd w:id="1285"/>
      <w:bookmarkEnd w:id="1286"/>
      <w:bookmarkEnd w:id="1287"/>
      <w:bookmarkEnd w:id="1288"/>
      <w:bookmarkEnd w:id="1289"/>
      <w:bookmarkEnd w:id="1290"/>
      <w:bookmarkEnd w:id="1291"/>
      <w:r w:rsidRPr="00B23B04">
        <w:t xml:space="preserve"> </w:t>
      </w:r>
    </w:p>
    <w:p w14:paraId="7E135F96" w14:textId="77777777" w:rsidR="00BB4C2B" w:rsidRPr="00A164ED" w:rsidRDefault="00BB4C2B" w:rsidP="00BB4C2B">
      <w:pPr>
        <w:rPr>
          <w:lang w:bidi="th-TH"/>
        </w:rPr>
      </w:pPr>
      <w:r>
        <w:rPr>
          <w:lang w:bidi="th-TH"/>
        </w:rPr>
        <w:t>Prepared by Dr Skye Wassens (CSU) and Erin Lenon (CEWO)</w:t>
      </w:r>
    </w:p>
    <w:p w14:paraId="4846EF4F" w14:textId="77777777" w:rsidR="00BB4C2B" w:rsidRPr="00B23B04" w:rsidRDefault="00BB4C2B" w:rsidP="00BB4C2B">
      <w:pPr>
        <w:pStyle w:val="Heading3"/>
      </w:pPr>
      <w:bookmarkStart w:id="1292" w:name="_Toc460851550"/>
      <w:bookmarkStart w:id="1293" w:name="_Toc460934860"/>
      <w:bookmarkStart w:id="1294" w:name="_Toc471725752"/>
      <w:bookmarkStart w:id="1295" w:name="_Toc473907130"/>
      <w:r w:rsidRPr="00B23B04">
        <w:t>Introduction</w:t>
      </w:r>
      <w:bookmarkEnd w:id="1292"/>
      <w:bookmarkEnd w:id="1293"/>
      <w:bookmarkEnd w:id="1294"/>
      <w:bookmarkEnd w:id="1295"/>
    </w:p>
    <w:p w14:paraId="6457803D" w14:textId="77777777" w:rsidR="00BB4C2B" w:rsidRPr="00B23B04" w:rsidRDefault="00BB4C2B" w:rsidP="00BB4C2B">
      <w:pPr>
        <w:pStyle w:val="BodyTextCEWO"/>
      </w:pPr>
      <w:r w:rsidRPr="00B23B04">
        <w:t>The hydrological regime is the principle driver of the composition and diversity of wetland plant communities. The persisten</w:t>
      </w:r>
      <w:r>
        <w:t>ce</w:t>
      </w:r>
      <w:r w:rsidRPr="00B23B04">
        <w:t xml:space="preserve"> of water dependant species, and growth following environmental watering is influenced by a range of hydrological metrics </w:t>
      </w:r>
      <w:r>
        <w:rPr>
          <w:noProof/>
        </w:rPr>
        <w:t>(Brock and Casanova 1997, Casanova and Brock 2000)</w:t>
      </w:r>
      <w:r w:rsidRPr="00B23B04">
        <w:t xml:space="preserve">. Over longer time periods inundation history at a wetland (how regularly the site received water in the past) and the length of time the wetland had been dry can influence the types of species that have persisted and the rate of establishment following inundation </w:t>
      </w:r>
      <w:r>
        <w:rPr>
          <w:noProof/>
        </w:rPr>
        <w:t>(Reid and Capon 2011)</w:t>
      </w:r>
      <w:r w:rsidRPr="00B23B04">
        <w:t>. At shorter time scales, the length of time the wetland contained water prior to sampling and water depth will influence which species have established. Season and temperature can also influence the growth of water depend</w:t>
      </w:r>
      <w:r>
        <w:t>ent</w:t>
      </w:r>
      <w:r w:rsidRPr="00B23B04">
        <w:t xml:space="preserve"> species with growth increasing through summer. </w:t>
      </w:r>
    </w:p>
    <w:p w14:paraId="0BDF9C80" w14:textId="77777777" w:rsidR="00BB4C2B" w:rsidRPr="00B23B04" w:rsidRDefault="00BB4C2B" w:rsidP="00BB4C2B">
      <w:pPr>
        <w:pStyle w:val="BodyTextCEWO"/>
        <w:rPr>
          <w:shd w:val="clear" w:color="auto" w:fill="FFFFFF"/>
        </w:rPr>
      </w:pPr>
      <w:r w:rsidRPr="00B23B04">
        <w:t>Plant species richness is driven by species persistence (the ability of a species to survive and reproduce within a wetland) and dispersal (the capacity of seeds or propagules to enter the wetland from surrounding areas)</w:t>
      </w:r>
      <w:r w:rsidRPr="00B23B04">
        <w:rPr>
          <w:rFonts w:ascii="Arial" w:hAnsi="Arial" w:cs="Arial"/>
          <w:color w:val="333333"/>
          <w:sz w:val="20"/>
          <w:szCs w:val="20"/>
          <w:shd w:val="clear" w:color="auto" w:fill="FFFFFF"/>
        </w:rPr>
        <w:t xml:space="preserve"> </w:t>
      </w:r>
      <w:r w:rsidRPr="00400220">
        <w:rPr>
          <w:rFonts w:cs="Arial"/>
          <w:noProof/>
          <w:color w:val="333333"/>
          <w:shd w:val="clear" w:color="auto" w:fill="FFFFFF"/>
        </w:rPr>
        <w:t>(Wright, Flecker et al. 2003)</w:t>
      </w:r>
      <w:r w:rsidRPr="00400220">
        <w:t>.</w:t>
      </w:r>
      <w:r w:rsidRPr="00B23B04">
        <w:t xml:space="preserve"> For wetland plants</w:t>
      </w:r>
      <w:r>
        <w:t>,</w:t>
      </w:r>
      <w:r w:rsidRPr="00B23B04">
        <w:t xml:space="preserve"> persistence is influenced by long-term inundation frequency, with extended dry period</w:t>
      </w:r>
      <w:r>
        <w:t>s</w:t>
      </w:r>
      <w:r w:rsidRPr="00B23B04">
        <w:t xml:space="preserve"> potentially leading to losses from both the extant species pool and the seedbank </w:t>
      </w:r>
      <w:r>
        <w:rPr>
          <w:noProof/>
        </w:rPr>
        <w:t>(Brock, Nielsen et al. 2003)</w:t>
      </w:r>
      <w:r w:rsidRPr="00B23B04">
        <w:t>. Seeds and propagules can enter wetlands from surrounding areas via water</w:t>
      </w:r>
      <w:r>
        <w:t xml:space="preserve"> (Reid, Reid et al 2015) </w:t>
      </w:r>
      <w:r w:rsidRPr="00B23B04">
        <w:t xml:space="preserve">or in some cases can be carried by waterbirds </w:t>
      </w:r>
      <w:r>
        <w:rPr>
          <w:noProof/>
        </w:rPr>
        <w:t>(Figuerola, Green</w:t>
      </w:r>
      <w:r>
        <w:t xml:space="preserve"> et al 2003</w:t>
      </w:r>
      <w:r>
        <w:rPr>
          <w:noProof/>
        </w:rPr>
        <w:t>)</w:t>
      </w:r>
      <w:r w:rsidRPr="00B23B04">
        <w:rPr>
          <w:rFonts w:ascii="Arial" w:hAnsi="Arial" w:cs="Arial"/>
          <w:color w:val="333333"/>
          <w:sz w:val="20"/>
          <w:szCs w:val="20"/>
          <w:shd w:val="clear" w:color="auto" w:fill="FFFFFF"/>
        </w:rPr>
        <w:t xml:space="preserve">. </w:t>
      </w:r>
      <w:r w:rsidRPr="00B23B04">
        <w:t xml:space="preserve">For healthy wetlands the rates of extinction are low and while dispersal occurs it may not necessarily add to the species richness of the wetland, for example dispersal of species that are already established in the wetland will potentially increase genetic diversity within the population but will not lead to a change in species richness overall.  Considering this, while some natural variability in species richness as a result of wetting and drying transitions and annual variability in wetland hydrology may influence the types of species dominating the wetland community in a given year, long-term patterns of species richness in healthy wetlands is expected to remain relatively stable. However in degraded wetlands, for example areas that have been dry for extended periods and are currently being restored through environmental watering, species richness is expected to gradually increase due to dispersal of species from surrounding areas and reestablishment through the seedbank. </w:t>
      </w:r>
      <w:r w:rsidRPr="00B23B04">
        <w:rPr>
          <w:shd w:val="clear" w:color="auto" w:fill="FFFFFF"/>
        </w:rPr>
        <w:t>Depending on the long-term patterns of inundation</w:t>
      </w:r>
      <w:r>
        <w:rPr>
          <w:shd w:val="clear" w:color="auto" w:fill="FFFFFF"/>
        </w:rPr>
        <w:t>, it</w:t>
      </w:r>
      <w:r w:rsidRPr="00B23B04">
        <w:rPr>
          <w:shd w:val="clear" w:color="auto" w:fill="FFFFFF"/>
        </w:rPr>
        <w:t xml:space="preserve"> is normal for health</w:t>
      </w:r>
      <w:r>
        <w:rPr>
          <w:shd w:val="clear" w:color="auto" w:fill="FFFFFF"/>
        </w:rPr>
        <w:t>y</w:t>
      </w:r>
      <w:r w:rsidRPr="00B23B04">
        <w:rPr>
          <w:shd w:val="clear" w:color="auto" w:fill="FFFFFF"/>
        </w:rPr>
        <w:t xml:space="preserve"> wetlands to regularly transition between wet and dry phases with each phase supporting its own unique set of plant species </w:t>
      </w:r>
      <w:r>
        <w:rPr>
          <w:noProof/>
          <w:shd w:val="clear" w:color="auto" w:fill="FFFFFF"/>
        </w:rPr>
        <w:t>(Rhazi, Grillas et al. 2009)</w:t>
      </w:r>
      <w:r>
        <w:rPr>
          <w:shd w:val="clear" w:color="auto" w:fill="FFFFFF"/>
        </w:rPr>
        <w:t>. H</w:t>
      </w:r>
      <w:r w:rsidRPr="00B23B04">
        <w:rPr>
          <w:shd w:val="clear" w:color="auto" w:fill="FFFFFF"/>
        </w:rPr>
        <w:t>owever it is important to make a distinction between this transitional dry phase community that forms on mudflats and water margins during the wetland drying phase, and the terrestrial community that can eventually establish</w:t>
      </w:r>
      <w:r>
        <w:rPr>
          <w:shd w:val="clear" w:color="auto" w:fill="FFFFFF"/>
        </w:rPr>
        <w:t xml:space="preserve"> when</w:t>
      </w:r>
      <w:r w:rsidRPr="00B23B04">
        <w:rPr>
          <w:shd w:val="clear" w:color="auto" w:fill="FFFFFF"/>
        </w:rPr>
        <w:t xml:space="preserve"> wetlands are subject to extended long dry periods.</w:t>
      </w:r>
    </w:p>
    <w:p w14:paraId="1C83830A" w14:textId="77777777" w:rsidR="00BB4C2B" w:rsidRPr="00B23B04" w:rsidRDefault="00BB4C2B" w:rsidP="00BB4C2B">
      <w:pPr>
        <w:pStyle w:val="BodyTextCEWO"/>
        <w:rPr>
          <w:shd w:val="clear" w:color="auto" w:fill="FFFFFF"/>
        </w:rPr>
      </w:pPr>
    </w:p>
    <w:p w14:paraId="7C46D45F" w14:textId="77777777" w:rsidR="00BB4C2B" w:rsidRPr="00B23B04" w:rsidRDefault="00BB4C2B" w:rsidP="00BB4C2B">
      <w:pPr>
        <w:pStyle w:val="Heading3"/>
      </w:pPr>
      <w:bookmarkStart w:id="1296" w:name="_Toc460851551"/>
      <w:bookmarkStart w:id="1297" w:name="_Toc460934861"/>
      <w:bookmarkStart w:id="1298" w:name="_Toc471725753"/>
      <w:bookmarkStart w:id="1299" w:name="_Toc473907131"/>
      <w:r w:rsidRPr="00B23B04">
        <w:t>Methods</w:t>
      </w:r>
      <w:bookmarkEnd w:id="1296"/>
      <w:bookmarkEnd w:id="1297"/>
      <w:bookmarkEnd w:id="1298"/>
      <w:bookmarkEnd w:id="1299"/>
    </w:p>
    <w:p w14:paraId="444E3420" w14:textId="77777777" w:rsidR="00BB4C2B" w:rsidRPr="00B23B04" w:rsidRDefault="00BB4C2B" w:rsidP="00BB4C2B">
      <w:pPr>
        <w:pStyle w:val="BodyTextCEWO"/>
      </w:pPr>
      <w:r w:rsidRPr="00B23B04">
        <w:t>Monitoring of vegetation communities is undertaken four times per year (September, November, January and March) and commenced in September 2014</w:t>
      </w:r>
      <w:r>
        <w:t xml:space="preserve"> as per Wassens et al (2014)</w:t>
      </w:r>
      <w:r w:rsidRPr="00B23B04">
        <w:t xml:space="preserve">. Surveys are conducted at twelve wetlands, with data collected along two to three set transects each containing three or five meter quadrats. Data on the percentage cover of each species, open water, bare ground, leaf litter, and logs &gt; 10cm, tree canopy crown cover, water depth (cm) and soil moisture is also recorded in each quadrat. </w:t>
      </w:r>
    </w:p>
    <w:p w14:paraId="073293F5" w14:textId="77777777" w:rsidR="00BB4C2B" w:rsidRPr="00B23B04" w:rsidRDefault="00BB4C2B" w:rsidP="00BB4C2B">
      <w:pPr>
        <w:pStyle w:val="BodyTextCEWO"/>
      </w:pPr>
    </w:p>
    <w:p w14:paraId="3A62D9CC" w14:textId="77777777" w:rsidR="00BB4C2B" w:rsidRPr="00107501" w:rsidRDefault="00BB4C2B" w:rsidP="00BB4C2B">
      <w:pPr>
        <w:pStyle w:val="Question"/>
        <w:rPr>
          <w:i/>
        </w:rPr>
      </w:pPr>
      <w:r w:rsidRPr="00107501">
        <w:rPr>
          <w:i/>
        </w:rPr>
        <w:t>Data analysis</w:t>
      </w:r>
    </w:p>
    <w:p w14:paraId="7D4A3EFF" w14:textId="77777777" w:rsidR="00BB4C2B" w:rsidRPr="00B23B04" w:rsidRDefault="00BB4C2B" w:rsidP="00BB4C2B">
      <w:pPr>
        <w:pStyle w:val="BodyTextCEWO"/>
      </w:pPr>
      <w:r>
        <w:t xml:space="preserve">Comparisons of community structure were undertaken using Primer version 6 </w:t>
      </w:r>
      <w:r>
        <w:rPr>
          <w:noProof/>
        </w:rPr>
        <w:t>(PRIMER)</w:t>
      </w:r>
      <w:r>
        <w:t xml:space="preserve">.  The percentage cover of each species was </w:t>
      </w:r>
      <w:r w:rsidRPr="00B23B04">
        <w:t>square root transformed before analysis</w:t>
      </w:r>
      <w:r>
        <w:t xml:space="preserve">. </w:t>
      </w:r>
      <w:r w:rsidRPr="00B23B04">
        <w:t xml:space="preserve">  </w:t>
      </w:r>
      <w:r>
        <w:t xml:space="preserve">Analysis of similarities (ANOSIM) was used to compare community composition between sites, water years and wet-dry phases. </w:t>
      </w:r>
      <w:r w:rsidRPr="00B23B04">
        <w:t xml:space="preserve">SIMPER is used to identify the species contribution most to differences between sites </w:t>
      </w:r>
      <w:r>
        <w:rPr>
          <w:noProof/>
        </w:rPr>
        <w:t>(Anderson 2005)</w:t>
      </w:r>
      <w:r>
        <w:t>. Species richness (SR) was calculated in PRIMER, individual plants that could only be identified to genus were excluded from the analysis.  Generalised Linear Models were used to compare mean patterns of species richness at the wetland scale between wet and dry phases, zones and water years, as well as water depths between zones and water years</w:t>
      </w:r>
    </w:p>
    <w:p w14:paraId="245FBF50" w14:textId="77777777" w:rsidR="00BB4C2B" w:rsidRDefault="00BB4C2B">
      <w:pPr>
        <w:spacing w:after="0" w:line="240" w:lineRule="auto"/>
        <w:jc w:val="left"/>
        <w:rPr>
          <w:rFonts w:eastAsia="Times New Roman" w:cs="Angsana New"/>
          <w:b/>
          <w:i/>
          <w:iCs/>
          <w:color w:val="076028"/>
          <w:kern w:val="32"/>
          <w:sz w:val="24"/>
          <w:szCs w:val="26"/>
          <w:lang w:bidi="th-TH"/>
        </w:rPr>
      </w:pPr>
      <w:r>
        <w:rPr>
          <w:b/>
          <w:i/>
          <w:iCs/>
          <w:color w:val="076028"/>
          <w:kern w:val="32"/>
          <w:sz w:val="24"/>
          <w:szCs w:val="26"/>
        </w:rPr>
        <w:br w:type="page"/>
      </w:r>
    </w:p>
    <w:p w14:paraId="083B3183" w14:textId="77777777" w:rsidR="00BB4C2B" w:rsidRPr="00B23B04" w:rsidRDefault="00BB4C2B" w:rsidP="00BB4C2B">
      <w:pPr>
        <w:pStyle w:val="Heading3"/>
      </w:pPr>
      <w:bookmarkStart w:id="1300" w:name="_Toc460839507"/>
      <w:bookmarkStart w:id="1301" w:name="_Toc460839783"/>
      <w:bookmarkStart w:id="1302" w:name="_Toc460839919"/>
      <w:bookmarkStart w:id="1303" w:name="_Toc460840052"/>
      <w:bookmarkStart w:id="1304" w:name="_Toc460840416"/>
      <w:bookmarkStart w:id="1305" w:name="_Toc460843786"/>
      <w:bookmarkStart w:id="1306" w:name="_Toc460851552"/>
      <w:bookmarkStart w:id="1307" w:name="_Toc460934862"/>
      <w:bookmarkStart w:id="1308" w:name="_Toc471725754"/>
      <w:bookmarkStart w:id="1309" w:name="_Toc473907132"/>
      <w:r w:rsidRPr="00B23B04">
        <w:t>Results</w:t>
      </w:r>
      <w:bookmarkEnd w:id="1300"/>
      <w:bookmarkEnd w:id="1301"/>
      <w:bookmarkEnd w:id="1302"/>
      <w:bookmarkEnd w:id="1303"/>
      <w:bookmarkEnd w:id="1304"/>
      <w:bookmarkEnd w:id="1305"/>
      <w:bookmarkEnd w:id="1306"/>
      <w:bookmarkEnd w:id="1307"/>
      <w:bookmarkEnd w:id="1308"/>
      <w:bookmarkEnd w:id="1309"/>
      <w:r w:rsidRPr="00B23B04">
        <w:t xml:space="preserve"> </w:t>
      </w:r>
    </w:p>
    <w:p w14:paraId="61E73313" w14:textId="77777777" w:rsidR="00BB4C2B" w:rsidRPr="00107501" w:rsidRDefault="00BB4C2B" w:rsidP="00BB4C2B">
      <w:pPr>
        <w:pStyle w:val="Question"/>
        <w:rPr>
          <w:i/>
        </w:rPr>
      </w:pPr>
      <w:r w:rsidRPr="00107501">
        <w:rPr>
          <w:i/>
        </w:rPr>
        <w:t>Hydrological conditions</w:t>
      </w:r>
    </w:p>
    <w:p w14:paraId="7D9F3A7D" w14:textId="77777777" w:rsidR="00BB4C2B" w:rsidRPr="00B23B04" w:rsidRDefault="00BB4C2B" w:rsidP="00BB4C2B">
      <w:pPr>
        <w:pStyle w:val="BodyTextCEWO"/>
      </w:pPr>
      <w:r w:rsidRPr="00B23B04">
        <w:t>When considered together the mean water depth along each vegetation survey transect there was no significant differences between zones (GLM F =1.035, p= 0.357) and water years (GLM F =1.780, p= 0.183), but there was a significant interaction between zone and water year (GLM F = 4.627, P = 0.011). Water depth</w:t>
      </w:r>
      <w:r>
        <w:t>s</w:t>
      </w:r>
      <w:r w:rsidRPr="00B23B04">
        <w:t xml:space="preserve"> were lower in the mid-Murrumbidgee and Nimmie-</w:t>
      </w:r>
      <w:r>
        <w:t>Caira</w:t>
      </w:r>
      <w:r w:rsidRPr="00B23B04">
        <w:t xml:space="preserve"> in 2014-15 compared to 2015-16, while water depths in the Redbank zone were higher in 2014-15 reflecting limited watering at two of the four Redbank sites in 2015-16 (</w:t>
      </w:r>
      <w:r>
        <w:fldChar w:fldCharType="begin"/>
      </w:r>
      <w:r>
        <w:instrText xml:space="preserve"> REF _Ref456180143 \h  \* MERGEFORMAT </w:instrText>
      </w:r>
      <w:r>
        <w:fldChar w:fldCharType="separate"/>
      </w:r>
      <w:r w:rsidRPr="00B23B04">
        <w:t xml:space="preserve">Figure </w:t>
      </w:r>
      <w:r>
        <w:rPr>
          <w:noProof/>
        </w:rPr>
        <w:t>5</w:t>
      </w:r>
      <w:r>
        <w:rPr>
          <w:noProof/>
        </w:rPr>
        <w:noBreakHyphen/>
        <w:t>34</w:t>
      </w:r>
      <w:r>
        <w:fldChar w:fldCharType="end"/>
      </w:r>
      <w:r w:rsidRPr="00B23B04">
        <w:t>).</w:t>
      </w:r>
    </w:p>
    <w:p w14:paraId="6093BE66" w14:textId="59043852" w:rsidR="00BB4C2B" w:rsidRPr="00B23B04" w:rsidRDefault="00A32417" w:rsidP="00BB4C2B">
      <w:pPr>
        <w:keepNext/>
        <w:keepLines/>
        <w:spacing w:before="240" w:after="0"/>
        <w:rPr>
          <w:rFonts w:ascii="Calibri Light" w:eastAsia="Times New Roman" w:hAnsi="Calibri Light"/>
          <w:color w:val="2E74B5"/>
          <w:sz w:val="32"/>
          <w:szCs w:val="32"/>
          <w:lang w:eastAsia="zh-CN" w:bidi="th-TH"/>
        </w:rPr>
      </w:pPr>
      <w:r>
        <w:rPr>
          <w:rFonts w:ascii="Calibri Light" w:eastAsia="Times New Roman" w:hAnsi="Calibri Light"/>
          <w:noProof/>
          <w:color w:val="2E74B5"/>
          <w:sz w:val="32"/>
          <w:szCs w:val="32"/>
        </w:rPr>
        <w:drawing>
          <wp:inline distT="0" distB="0" distL="0" distR="0" wp14:anchorId="3E652CD5" wp14:editId="32B15B31">
            <wp:extent cx="4429125" cy="3552825"/>
            <wp:effectExtent l="0" t="0" r="9525" b="9525"/>
            <wp:docPr id="8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429125" cy="3552825"/>
                    </a:xfrm>
                    <a:prstGeom prst="rect">
                      <a:avLst/>
                    </a:prstGeom>
                    <a:noFill/>
                    <a:ln>
                      <a:noFill/>
                    </a:ln>
                  </pic:spPr>
                </pic:pic>
              </a:graphicData>
            </a:graphic>
          </wp:inline>
        </w:drawing>
      </w:r>
    </w:p>
    <w:p w14:paraId="1EFC4BF6" w14:textId="77777777" w:rsidR="00BB4C2B" w:rsidRPr="00B23B04" w:rsidRDefault="00BB4C2B" w:rsidP="00BB4C2B">
      <w:pPr>
        <w:pStyle w:val="Caption"/>
      </w:pPr>
      <w:bookmarkStart w:id="1310" w:name="_Ref456180143"/>
      <w:bookmarkStart w:id="1311" w:name="_Toc460853269"/>
      <w:bookmarkStart w:id="1312" w:name="_Toc473907418"/>
      <w:r w:rsidRPr="00B23B04">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34</w:t>
      </w:r>
      <w:r w:rsidR="00561A34">
        <w:rPr>
          <w:noProof/>
        </w:rPr>
        <w:fldChar w:fldCharType="end"/>
      </w:r>
      <w:bookmarkEnd w:id="1310"/>
      <w:r w:rsidRPr="00B23B04">
        <w:t xml:space="preserve"> Mean water depth </w:t>
      </w:r>
      <w:r>
        <w:t xml:space="preserve">(cm) along each survey transect across sites in each monitoring </w:t>
      </w:r>
      <w:r w:rsidRPr="00B23B04">
        <w:t xml:space="preserve"> zone and water year</w:t>
      </w:r>
      <w:bookmarkEnd w:id="1311"/>
      <w:bookmarkEnd w:id="1312"/>
    </w:p>
    <w:p w14:paraId="4FFAEE57" w14:textId="77777777" w:rsidR="00BB4C2B" w:rsidRPr="00B23B04" w:rsidRDefault="00BB4C2B" w:rsidP="00BB4C2B"/>
    <w:p w14:paraId="68964E81" w14:textId="77777777" w:rsidR="00BB4C2B" w:rsidRPr="00107501" w:rsidRDefault="00BB4C2B" w:rsidP="00BB4C2B">
      <w:pPr>
        <w:pStyle w:val="Question"/>
        <w:rPr>
          <w:i/>
        </w:rPr>
      </w:pPr>
      <w:bookmarkStart w:id="1313" w:name="_Toc460839508"/>
      <w:bookmarkStart w:id="1314" w:name="_Toc460839784"/>
      <w:bookmarkStart w:id="1315" w:name="_Toc460840053"/>
      <w:bookmarkStart w:id="1316" w:name="_Toc460840417"/>
      <w:bookmarkStart w:id="1317" w:name="_Toc460843787"/>
      <w:r w:rsidRPr="00107501">
        <w:rPr>
          <w:i/>
        </w:rPr>
        <w:t>What did Commonwealth environmental water contribute to vegetation species diversity?</w:t>
      </w:r>
      <w:bookmarkEnd w:id="1313"/>
      <w:bookmarkEnd w:id="1314"/>
      <w:bookmarkEnd w:id="1315"/>
      <w:bookmarkEnd w:id="1316"/>
      <w:bookmarkEnd w:id="1317"/>
      <w:r w:rsidRPr="00107501">
        <w:rPr>
          <w:i/>
        </w:rPr>
        <w:t xml:space="preserve"> </w:t>
      </w:r>
    </w:p>
    <w:p w14:paraId="694E8EF7" w14:textId="77777777" w:rsidR="00BB4C2B" w:rsidRPr="00B23B04" w:rsidRDefault="00BB4C2B" w:rsidP="00BB4C2B">
      <w:pPr>
        <w:pStyle w:val="BodyTextCEWO"/>
      </w:pPr>
      <w:r>
        <w:t xml:space="preserve">Since September 2014, </w:t>
      </w:r>
      <w:r w:rsidRPr="00B23B04">
        <w:t xml:space="preserve">208 species (147 native and 61 exotic) have been recorded </w:t>
      </w:r>
      <w:r>
        <w:t xml:space="preserve">with </w:t>
      </w:r>
      <w:r w:rsidRPr="00B23B04">
        <w:t xml:space="preserve">43 water dependant species recorded following </w:t>
      </w:r>
      <w:r>
        <w:t>C</w:t>
      </w:r>
      <w:r w:rsidRPr="00B23B04">
        <w:t>ommonwealth and state environmental watering actions. Species richness differed between the 12 monitoring sites and was highest at Telephone Creek in the Nimmie-</w:t>
      </w:r>
      <w:r>
        <w:t>Caira,</w:t>
      </w:r>
      <w:r w:rsidRPr="00B23B04">
        <w:t xml:space="preserve"> </w:t>
      </w:r>
      <w:r>
        <w:t>w</w:t>
      </w:r>
      <w:r w:rsidRPr="00B23B04">
        <w:t>hich also contained the nationally listed species Mossgiel daisy (</w:t>
      </w:r>
      <w:r>
        <w:t>vulnerable</w:t>
      </w:r>
      <w:r w:rsidRPr="00B23B04">
        <w:t xml:space="preserve"> EPBC Act).  Species richness did not differ significantly between 2014-15 and 2015-16 (GLM F=0.385, p = 0.535) or between wetlands in their wet and dry phases (GLM F=0.0.901, p = 0.440). However there was some variability at individual wetlands. For example Nap Nap Swamp had higher species richness in 2014-15 when it received environmental water th</w:t>
      </w:r>
      <w:r>
        <w:t>a</w:t>
      </w:r>
      <w:r w:rsidRPr="00B23B04">
        <w:t>n in 2015-16 when the site was dry (</w:t>
      </w:r>
      <w:r>
        <w:fldChar w:fldCharType="begin"/>
      </w:r>
      <w:r>
        <w:instrText xml:space="preserve"> REF _Ref455584040 \h  \* MERGEFORMAT </w:instrText>
      </w:r>
      <w:r>
        <w:fldChar w:fldCharType="separate"/>
      </w:r>
      <w:r w:rsidRPr="00B23B04">
        <w:t xml:space="preserve">Figure </w:t>
      </w:r>
      <w:r>
        <w:rPr>
          <w:noProof/>
        </w:rPr>
        <w:t>5</w:t>
      </w:r>
      <w:r>
        <w:rPr>
          <w:noProof/>
        </w:rPr>
        <w:noBreakHyphen/>
        <w:t>35</w:t>
      </w:r>
      <w:r>
        <w:fldChar w:fldCharType="end"/>
      </w:r>
      <w:r w:rsidRPr="00B23B04">
        <w:t xml:space="preserve">), while the opposite trend was observed for Gooragool </w:t>
      </w:r>
      <w:r>
        <w:t>L</w:t>
      </w:r>
      <w:r w:rsidRPr="00B23B04">
        <w:t xml:space="preserve">agoon which had a lower species richness following environmental watering.   </w:t>
      </w:r>
    </w:p>
    <w:tbl>
      <w:tblPr>
        <w:tblW w:w="0" w:type="auto"/>
        <w:tblLook w:val="04A0" w:firstRow="1" w:lastRow="0" w:firstColumn="1" w:lastColumn="0" w:noHBand="0" w:noVBand="1"/>
      </w:tblPr>
      <w:tblGrid>
        <w:gridCol w:w="9016"/>
      </w:tblGrid>
      <w:tr w:rsidR="00BB4C2B" w:rsidRPr="00B23B04" w14:paraId="066E4D3A" w14:textId="77777777" w:rsidTr="00B4531A">
        <w:tc>
          <w:tcPr>
            <w:tcW w:w="9016" w:type="dxa"/>
            <w:shd w:val="clear" w:color="auto" w:fill="FFFFFF"/>
          </w:tcPr>
          <w:p w14:paraId="05CF8D59" w14:textId="7562BCD9" w:rsidR="00BB4C2B" w:rsidRPr="00B4531A" w:rsidRDefault="00A32417" w:rsidP="00B4531A">
            <w:pPr>
              <w:tabs>
                <w:tab w:val="left" w:pos="851"/>
              </w:tabs>
              <w:spacing w:before="120"/>
              <w:rPr>
                <w:rFonts w:eastAsia="Times New Roman" w:cs="Angsana New"/>
                <w:lang w:eastAsia="zh-CN" w:bidi="th-TH"/>
              </w:rPr>
            </w:pPr>
            <w:r>
              <w:rPr>
                <w:rFonts w:eastAsia="Times New Roman" w:cs="Angsana New"/>
                <w:noProof/>
              </w:rPr>
              <w:drawing>
                <wp:inline distT="0" distB="0" distL="0" distR="0" wp14:anchorId="4A75CC28" wp14:editId="5CB06014">
                  <wp:extent cx="4429125" cy="3552825"/>
                  <wp:effectExtent l="0" t="0" r="9525" b="9525"/>
                  <wp:docPr id="8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429125" cy="3552825"/>
                          </a:xfrm>
                          <a:prstGeom prst="rect">
                            <a:avLst/>
                          </a:prstGeom>
                          <a:noFill/>
                          <a:ln>
                            <a:noFill/>
                          </a:ln>
                        </pic:spPr>
                      </pic:pic>
                    </a:graphicData>
                  </a:graphic>
                </wp:inline>
              </w:drawing>
            </w:r>
          </w:p>
        </w:tc>
      </w:tr>
    </w:tbl>
    <w:p w14:paraId="50955EE5" w14:textId="77777777" w:rsidR="00BB4C2B" w:rsidRPr="00B23B04" w:rsidRDefault="00BB4C2B" w:rsidP="00BB4C2B">
      <w:pPr>
        <w:pStyle w:val="Caption"/>
      </w:pPr>
      <w:bookmarkStart w:id="1318" w:name="_Ref455584040"/>
      <w:bookmarkStart w:id="1319" w:name="_Toc460853270"/>
      <w:bookmarkStart w:id="1320" w:name="_Toc473907419"/>
      <w:r w:rsidRPr="00B23B04">
        <w:t xml:space="preserve">Figure </w:t>
      </w:r>
      <w:r w:rsidR="00561A34">
        <w:fldChar w:fldCharType="begin"/>
      </w:r>
      <w:r w:rsidR="00561A34">
        <w:instrText xml:space="preserve"> STYLEREF 1 </w:instrText>
      </w:r>
      <w:r w:rsidR="00561A34">
        <w:instrText xml:space="preserve">\s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35</w:t>
      </w:r>
      <w:r w:rsidR="00561A34">
        <w:rPr>
          <w:noProof/>
        </w:rPr>
        <w:fldChar w:fldCharType="end"/>
      </w:r>
      <w:bookmarkEnd w:id="1318"/>
      <w:r w:rsidRPr="00B23B04">
        <w:t xml:space="preserve"> Patterns of species richness at each of the 12 monitoring locations in 2014-15 and 2015-16</w:t>
      </w:r>
      <w:bookmarkEnd w:id="1319"/>
      <w:bookmarkEnd w:id="1320"/>
      <w:r w:rsidRPr="00B23B04">
        <w:t xml:space="preserve"> </w:t>
      </w:r>
    </w:p>
    <w:p w14:paraId="0D665335" w14:textId="77777777" w:rsidR="00BB4C2B" w:rsidRPr="00B23B04" w:rsidRDefault="00BB4C2B" w:rsidP="00BB4C2B">
      <w:pPr>
        <w:pStyle w:val="BodyTextCEWO"/>
      </w:pPr>
    </w:p>
    <w:p w14:paraId="2992CDD4" w14:textId="77777777" w:rsidR="00BB4C2B" w:rsidRPr="00107501" w:rsidRDefault="00BB4C2B" w:rsidP="00BB4C2B">
      <w:pPr>
        <w:pStyle w:val="Question"/>
        <w:rPr>
          <w:i/>
        </w:rPr>
      </w:pPr>
      <w:bookmarkStart w:id="1321" w:name="_Toc460839509"/>
      <w:bookmarkStart w:id="1322" w:name="_Toc460839785"/>
      <w:bookmarkStart w:id="1323" w:name="_Toc460840054"/>
      <w:bookmarkStart w:id="1324" w:name="_Toc460840418"/>
      <w:bookmarkStart w:id="1325" w:name="_Toc460843788"/>
      <w:r w:rsidRPr="00107501">
        <w:rPr>
          <w:i/>
        </w:rPr>
        <w:t>What did Commonwealth environmental water contribute to vegetation community diversity?</w:t>
      </w:r>
      <w:bookmarkEnd w:id="1321"/>
      <w:bookmarkEnd w:id="1322"/>
      <w:bookmarkEnd w:id="1323"/>
      <w:bookmarkEnd w:id="1324"/>
      <w:bookmarkEnd w:id="1325"/>
    </w:p>
    <w:p w14:paraId="7FEF12FB" w14:textId="77777777" w:rsidR="00BB4C2B" w:rsidRPr="00B23B04" w:rsidRDefault="00BB4C2B" w:rsidP="00BB4C2B">
      <w:pPr>
        <w:pStyle w:val="BodyTextCEWO"/>
      </w:pPr>
      <w:r w:rsidRPr="00B23B04">
        <w:t xml:space="preserve">The composition of wetland vegetation communities differed significantly between </w:t>
      </w:r>
      <w:r>
        <w:t>each of the 12</w:t>
      </w:r>
      <w:r w:rsidRPr="00B23B04">
        <w:t xml:space="preserve"> wetlands (ANOSIM Global R 0.687, p = 0.001), that is each of the wetlands targeted with environmental water supported its own assemblage of plant species and this relationship held during both the wet and dry phases</w:t>
      </w:r>
      <w:r>
        <w:t>. This can be seen in the MDMS plot (</w:t>
      </w:r>
      <w:r>
        <w:fldChar w:fldCharType="begin"/>
      </w:r>
      <w:r>
        <w:instrText xml:space="preserve"> REF _Ref460666907 \h </w:instrText>
      </w:r>
      <w:r>
        <w:fldChar w:fldCharType="separate"/>
      </w:r>
      <w:r w:rsidRPr="00B23B04">
        <w:t xml:space="preserve">Figure </w:t>
      </w:r>
      <w:r>
        <w:rPr>
          <w:noProof/>
        </w:rPr>
        <w:t>5</w:t>
      </w:r>
      <w:r>
        <w:noBreakHyphen/>
      </w:r>
      <w:r>
        <w:rPr>
          <w:noProof/>
        </w:rPr>
        <w:t>36</w:t>
      </w:r>
      <w:r>
        <w:fldChar w:fldCharType="end"/>
      </w:r>
      <w:r>
        <w:t xml:space="preserve">) where each point represents the vegetation community during each survey occasion. Overall, sites that underwent a wet and dry phase transition have a wider spread of points than sites that remained dry throughout (for example Mckennas) but despite this there is still clear groupings, with limited overlap of points drawn from each site. </w:t>
      </w:r>
      <w:r w:rsidRPr="00B23B04">
        <w:t xml:space="preserve"> These differences between individual sites were somewhat stronger than when sites were grouped within the three monitoring zones (mid-Murrumbidgee, Nimmie-</w:t>
      </w:r>
      <w:r>
        <w:t>Caira</w:t>
      </w:r>
      <w:r w:rsidRPr="00B23B04">
        <w:t xml:space="preserve"> and Redbank), although monitoring zones still represent significantly different communities (ANOSIM 0.477, p = 0.001). </w:t>
      </w:r>
    </w:p>
    <w:p w14:paraId="11B826A4" w14:textId="77777777" w:rsidR="00BB4C2B" w:rsidRPr="00B23B04" w:rsidRDefault="00BB4C2B" w:rsidP="00BB4C2B">
      <w:pPr>
        <w:pStyle w:val="BodyTextCEWO"/>
      </w:pPr>
    </w:p>
    <w:p w14:paraId="60AF1401" w14:textId="71B888AB" w:rsidR="00BB4C2B" w:rsidRPr="00B23B04" w:rsidRDefault="00A32417" w:rsidP="00BB4C2B">
      <w:pPr>
        <w:pStyle w:val="BodyTextCEWO"/>
      </w:pPr>
      <w:r>
        <w:rPr>
          <w:noProof/>
          <w:lang w:eastAsia="en-AU" w:bidi="ar-SA"/>
        </w:rPr>
        <w:drawing>
          <wp:inline distT="0" distB="0" distL="0" distR="0" wp14:anchorId="24260023" wp14:editId="1F894F6B">
            <wp:extent cx="5734050" cy="3305175"/>
            <wp:effectExtent l="0" t="0" r="0" b="0"/>
            <wp:docPr id="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734050" cy="3305175"/>
                    </a:xfrm>
                    <a:prstGeom prst="rect">
                      <a:avLst/>
                    </a:prstGeom>
                    <a:noFill/>
                    <a:ln>
                      <a:noFill/>
                    </a:ln>
                  </pic:spPr>
                </pic:pic>
              </a:graphicData>
            </a:graphic>
          </wp:inline>
        </w:drawing>
      </w:r>
    </w:p>
    <w:p w14:paraId="379F4D92" w14:textId="77777777" w:rsidR="00BB4C2B" w:rsidRPr="00B23B04" w:rsidRDefault="00BB4C2B" w:rsidP="00BB4C2B">
      <w:pPr>
        <w:pStyle w:val="Caption"/>
      </w:pPr>
      <w:bookmarkStart w:id="1326" w:name="_Ref460666907"/>
      <w:bookmarkStart w:id="1327" w:name="_Toc460853271"/>
      <w:bookmarkStart w:id="1328" w:name="_Toc473907420"/>
      <w:r w:rsidRPr="00B23B04">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36</w:t>
      </w:r>
      <w:r w:rsidR="00561A34">
        <w:rPr>
          <w:noProof/>
        </w:rPr>
        <w:fldChar w:fldCharType="end"/>
      </w:r>
      <w:bookmarkEnd w:id="1326"/>
      <w:r w:rsidRPr="00B23B04">
        <w:t xml:space="preserve"> MDS plot of vegetation communities across the 12 monitoring locations in 2014-15 and 2015-16. Points that are close together have more similar communities then those which are further apart.</w:t>
      </w:r>
      <w:bookmarkEnd w:id="1327"/>
      <w:bookmarkEnd w:id="1328"/>
      <w:r w:rsidRPr="00B23B04">
        <w:t xml:space="preserve"> </w:t>
      </w:r>
    </w:p>
    <w:p w14:paraId="756FA065" w14:textId="77777777" w:rsidR="00BB4C2B" w:rsidRPr="00B23B04" w:rsidRDefault="00BB4C2B" w:rsidP="00BB4C2B">
      <w:pPr>
        <w:pStyle w:val="BodyTextCEWO"/>
      </w:pPr>
    </w:p>
    <w:p w14:paraId="56693209" w14:textId="77777777" w:rsidR="00BB4C2B" w:rsidRPr="00B23B04" w:rsidRDefault="00BB4C2B" w:rsidP="00BB4C2B">
      <w:pPr>
        <w:pStyle w:val="BodyTextCEWO"/>
      </w:pPr>
    </w:p>
    <w:p w14:paraId="1CB15A1D" w14:textId="77777777" w:rsidR="00BB4C2B" w:rsidRPr="00107501" w:rsidRDefault="00BB4C2B" w:rsidP="00BB4C2B">
      <w:pPr>
        <w:pStyle w:val="Question"/>
        <w:rPr>
          <w:rStyle w:val="Emphasis"/>
          <w:iCs w:val="0"/>
          <w:lang w:eastAsia="en-AU"/>
        </w:rPr>
      </w:pPr>
      <w:bookmarkStart w:id="1329" w:name="_Toc460839510"/>
      <w:bookmarkStart w:id="1330" w:name="_Toc460839786"/>
      <w:bookmarkStart w:id="1331" w:name="_Toc460840055"/>
      <w:bookmarkStart w:id="1332" w:name="_Toc460840419"/>
      <w:bookmarkStart w:id="1333" w:name="_Toc460843789"/>
      <w:r w:rsidRPr="00107501">
        <w:rPr>
          <w:rStyle w:val="Emphasis"/>
          <w:iCs w:val="0"/>
          <w:lang w:eastAsia="en-AU"/>
        </w:rPr>
        <w:t>Did the percentage cover of plant functional groups change in response to environmental watering?</w:t>
      </w:r>
      <w:bookmarkEnd w:id="1329"/>
      <w:bookmarkEnd w:id="1330"/>
      <w:bookmarkEnd w:id="1331"/>
      <w:bookmarkEnd w:id="1332"/>
      <w:bookmarkEnd w:id="1333"/>
      <w:r w:rsidRPr="00107501">
        <w:rPr>
          <w:rStyle w:val="Emphasis"/>
          <w:iCs w:val="0"/>
          <w:lang w:eastAsia="en-AU"/>
        </w:rPr>
        <w:t xml:space="preserve"> </w:t>
      </w:r>
    </w:p>
    <w:p w14:paraId="5ADAD204" w14:textId="77777777" w:rsidR="00BB4C2B" w:rsidRPr="00B23B04" w:rsidRDefault="00BB4C2B" w:rsidP="00BB4C2B">
      <w:pPr>
        <w:pStyle w:val="BodyTextCEWO"/>
      </w:pPr>
      <w:r w:rsidRPr="00B23B04">
        <w:t xml:space="preserve">Due to the high level of variability in the types of species present at each wetland, we classed each species in to its functional group </w:t>
      </w:r>
      <w:r>
        <w:rPr>
          <w:noProof/>
        </w:rPr>
        <w:t>(Casanova and Brock 1997)</w:t>
      </w:r>
      <w:r w:rsidRPr="00B23B04">
        <w:t>. The dominance of terrestrial species is clearly apparent at wetland sites that did not receive water in either 2014-15 or 2015-16 (McKenna’s and Sunshower) (</w:t>
      </w:r>
      <w:r>
        <w:fldChar w:fldCharType="begin"/>
      </w:r>
      <w:r>
        <w:instrText xml:space="preserve"> REF _Ref460666921 \h </w:instrText>
      </w:r>
      <w:r>
        <w:fldChar w:fldCharType="separate"/>
      </w:r>
      <w:r w:rsidRPr="00B23B04">
        <w:t xml:space="preserve">Figure </w:t>
      </w:r>
      <w:r>
        <w:rPr>
          <w:noProof/>
        </w:rPr>
        <w:t>5</w:t>
      </w:r>
      <w:r>
        <w:noBreakHyphen/>
      </w:r>
      <w:r>
        <w:rPr>
          <w:noProof/>
        </w:rPr>
        <w:t>37</w:t>
      </w:r>
      <w:r>
        <w:fldChar w:fldCharType="end"/>
      </w:r>
      <w:r w:rsidRPr="00B23B04">
        <w:t xml:space="preserve">). Other wetlands including Yarradda Lagoon show a strong increase in the percentage cover of species within the amphibious functional groups following environmental watering in December 2014 which </w:t>
      </w:r>
      <w:r>
        <w:t>wa</w:t>
      </w:r>
      <w:r w:rsidRPr="00B23B04">
        <w:t xml:space="preserve">s maintained </w:t>
      </w:r>
      <w:r>
        <w:t xml:space="preserve">by follow up watering in 2015.  </w:t>
      </w:r>
      <w:r w:rsidRPr="00B23B04">
        <w:t>Many of the wetlands in the Nimmie-</w:t>
      </w:r>
      <w:r>
        <w:t>Caira</w:t>
      </w:r>
      <w:r w:rsidRPr="00B23B04">
        <w:t xml:space="preserve"> systems were dry in September 2015 and this is reflected in the high percentages of terrestrial species at Avalon, Eulimbah, Nap Nap and Telephone Creek. Of these wetlands only Telephone Creek received substantial inundation, while Avalon and Eulimbah received partial fills, Nap Nap remained dry throughout 2015-16 and this is reflected in the increasing cover of terrestrial species.  </w:t>
      </w:r>
    </w:p>
    <w:p w14:paraId="17B7C83C" w14:textId="77777777" w:rsidR="00BB4C2B" w:rsidRPr="00B23B04" w:rsidRDefault="00BB4C2B" w:rsidP="00BB4C2B">
      <w:pPr>
        <w:pStyle w:val="BodyTextCEWO"/>
      </w:pPr>
    </w:p>
    <w:p w14:paraId="0089650A" w14:textId="158C6BCE" w:rsidR="00BB4C2B" w:rsidRPr="00B23B04" w:rsidRDefault="00A32417" w:rsidP="00BB4C2B">
      <w:pPr>
        <w:keepNext/>
        <w:keepLines/>
        <w:spacing w:before="240" w:after="0"/>
        <w:rPr>
          <w:rFonts w:ascii="Calibri Light" w:eastAsia="Times New Roman" w:hAnsi="Calibri Light"/>
          <w:color w:val="2E74B5"/>
          <w:sz w:val="32"/>
          <w:szCs w:val="32"/>
          <w:lang w:eastAsia="zh-CN" w:bidi="th-TH"/>
        </w:rPr>
      </w:pPr>
      <w:r>
        <w:rPr>
          <w:rFonts w:ascii="Calibri Light" w:eastAsia="Times New Roman" w:hAnsi="Calibri Light"/>
          <w:noProof/>
          <w:color w:val="2E74B5"/>
          <w:sz w:val="32"/>
          <w:szCs w:val="32"/>
        </w:rPr>
        <w:drawing>
          <wp:inline distT="0" distB="0" distL="0" distR="0" wp14:anchorId="60DFFDE1" wp14:editId="369537DA">
            <wp:extent cx="6448425" cy="5534025"/>
            <wp:effectExtent l="0" t="0" r="9525" b="9525"/>
            <wp:docPr id="89"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8"/>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6448425" cy="5534025"/>
                    </a:xfrm>
                    <a:prstGeom prst="rect">
                      <a:avLst/>
                    </a:prstGeom>
                    <a:noFill/>
                    <a:ln>
                      <a:noFill/>
                    </a:ln>
                  </pic:spPr>
                </pic:pic>
              </a:graphicData>
            </a:graphic>
          </wp:inline>
        </w:drawing>
      </w:r>
    </w:p>
    <w:p w14:paraId="31F5EFCC" w14:textId="77777777" w:rsidR="00BB4C2B" w:rsidRPr="00B23B04" w:rsidRDefault="00BB4C2B" w:rsidP="00BB4C2B">
      <w:pPr>
        <w:pStyle w:val="Caption"/>
      </w:pPr>
      <w:bookmarkStart w:id="1334" w:name="_Ref460666921"/>
      <w:bookmarkStart w:id="1335" w:name="_Toc460853272"/>
      <w:bookmarkStart w:id="1336" w:name="_Toc473907421"/>
      <w:r w:rsidRPr="00B23B04">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37</w:t>
      </w:r>
      <w:r w:rsidR="00561A34">
        <w:rPr>
          <w:noProof/>
        </w:rPr>
        <w:fldChar w:fldCharType="end"/>
      </w:r>
      <w:bookmarkEnd w:id="1334"/>
      <w:r w:rsidRPr="00B23B04">
        <w:t xml:space="preserve"> Changes in percentage cover of plant functional groups and abiotic factors (bare ground, open water and leaf litter) between September 2014 and March 2016.</w:t>
      </w:r>
      <w:bookmarkEnd w:id="1335"/>
      <w:r w:rsidRPr="00B23B04">
        <w:t xml:space="preserve"> </w:t>
      </w:r>
      <w:r>
        <w:t>See (Brock and Casanova, 1997).</w:t>
      </w:r>
      <w:bookmarkEnd w:id="1336"/>
    </w:p>
    <w:p w14:paraId="42FD43AC" w14:textId="77777777" w:rsidR="00BB4C2B" w:rsidRDefault="00BB4C2B">
      <w:pPr>
        <w:spacing w:after="0" w:line="240" w:lineRule="auto"/>
        <w:jc w:val="left"/>
      </w:pPr>
      <w:r>
        <w:br w:type="page"/>
      </w:r>
    </w:p>
    <w:p w14:paraId="0919E54F" w14:textId="77777777" w:rsidR="00BB4C2B" w:rsidRPr="00B23B04" w:rsidRDefault="00BB4C2B" w:rsidP="00BB4C2B">
      <w:pPr>
        <w:pStyle w:val="Question"/>
        <w:rPr>
          <w:rFonts w:ascii="Arial" w:hAnsi="Arial" w:cs="Arial"/>
          <w:sz w:val="20"/>
        </w:rPr>
      </w:pPr>
      <w:bookmarkStart w:id="1337" w:name="_Toc460839511"/>
      <w:bookmarkStart w:id="1338" w:name="_Toc460839787"/>
      <w:bookmarkStart w:id="1339" w:name="_Toc460840056"/>
      <w:bookmarkStart w:id="1340" w:name="_Toc460840420"/>
      <w:bookmarkStart w:id="1341" w:name="_Toc460843790"/>
      <w:r w:rsidRPr="00107501">
        <w:rPr>
          <w:i/>
        </w:rPr>
        <w:t>Did environmental watering influence the types of species present in wetlands?</w:t>
      </w:r>
      <w:bookmarkEnd w:id="1337"/>
      <w:bookmarkEnd w:id="1338"/>
      <w:bookmarkEnd w:id="1339"/>
      <w:bookmarkEnd w:id="1340"/>
      <w:bookmarkEnd w:id="1341"/>
    </w:p>
    <w:p w14:paraId="417EABF7" w14:textId="77777777" w:rsidR="00BB4C2B" w:rsidRPr="00B23B04" w:rsidRDefault="00BB4C2B" w:rsidP="00BB4C2B">
      <w:pPr>
        <w:pStyle w:val="BodyTextCEWO"/>
        <w:rPr>
          <w:lang w:eastAsia="en-AU"/>
        </w:rPr>
      </w:pPr>
      <w:r w:rsidRPr="00B23B04">
        <w:t>Community composition differed significantly between wet and dry sites (ANOSIM Global R   0.132, P = 0.001). Key understory species most abundant at sites during their wet stage were common spike rush (</w:t>
      </w:r>
      <w:r w:rsidRPr="00B23B04">
        <w:rPr>
          <w:i/>
          <w:lang w:eastAsia="en-AU"/>
        </w:rPr>
        <w:t>Eleocharis acuta</w:t>
      </w:r>
      <w:r w:rsidRPr="00B23B04">
        <w:rPr>
          <w:lang w:eastAsia="en-AU"/>
        </w:rPr>
        <w:t>), nardoo (</w:t>
      </w:r>
      <w:r w:rsidRPr="00B23B04">
        <w:rPr>
          <w:i/>
          <w:lang w:eastAsia="en-AU"/>
        </w:rPr>
        <w:t>Marsilea drummondii</w:t>
      </w:r>
      <w:r w:rsidRPr="00B23B04">
        <w:rPr>
          <w:lang w:eastAsia="en-AU"/>
        </w:rPr>
        <w:t>), water primrose (</w:t>
      </w:r>
      <w:r w:rsidRPr="00B23B04">
        <w:rPr>
          <w:i/>
          <w:lang w:eastAsia="en-AU"/>
        </w:rPr>
        <w:t>Ludwigia peploides ssp.montevidensis</w:t>
      </w:r>
      <w:r w:rsidRPr="00B23B04">
        <w:rPr>
          <w:lang w:eastAsia="en-AU"/>
        </w:rPr>
        <w:t xml:space="preserve">), </w:t>
      </w:r>
      <w:r>
        <w:rPr>
          <w:lang w:eastAsia="en-AU"/>
        </w:rPr>
        <w:t xml:space="preserve">and </w:t>
      </w:r>
      <w:r w:rsidRPr="00B23B04">
        <w:rPr>
          <w:lang w:eastAsia="en-AU"/>
        </w:rPr>
        <w:t>tall spike rush (</w:t>
      </w:r>
      <w:r w:rsidRPr="00B23B04">
        <w:rPr>
          <w:i/>
          <w:lang w:eastAsia="en-AU"/>
        </w:rPr>
        <w:t>Eleocharis sphacelata</w:t>
      </w:r>
      <w:r w:rsidRPr="00B23B04">
        <w:rPr>
          <w:lang w:eastAsia="en-AU"/>
        </w:rPr>
        <w:t>)</w:t>
      </w:r>
      <w:r>
        <w:rPr>
          <w:lang w:eastAsia="en-AU"/>
        </w:rPr>
        <w:t>.</w:t>
      </w:r>
      <w:r w:rsidRPr="00B23B04">
        <w:rPr>
          <w:lang w:eastAsia="en-AU"/>
        </w:rPr>
        <w:t xml:space="preserve"> </w:t>
      </w:r>
      <w:r>
        <w:rPr>
          <w:lang w:eastAsia="en-AU"/>
        </w:rPr>
        <w:t>O</w:t>
      </w:r>
      <w:r w:rsidRPr="00B23B04">
        <w:rPr>
          <w:lang w:eastAsia="en-AU"/>
        </w:rPr>
        <w:t>ther species including common sneeze weed (</w:t>
      </w:r>
      <w:r w:rsidRPr="00B23B04">
        <w:rPr>
          <w:i/>
          <w:lang w:eastAsia="en-AU"/>
        </w:rPr>
        <w:t>Centipeda cunninghamii</w:t>
      </w:r>
      <w:r w:rsidRPr="00B23B04">
        <w:rPr>
          <w:lang w:eastAsia="en-AU"/>
        </w:rPr>
        <w:t xml:space="preserve">) had similar abundances at wetlands during both the wet and dry phase, </w:t>
      </w:r>
      <w:r>
        <w:rPr>
          <w:lang w:eastAsia="en-AU"/>
        </w:rPr>
        <w:t xml:space="preserve">whereas </w:t>
      </w:r>
      <w:r w:rsidRPr="00B23B04">
        <w:rPr>
          <w:lang w:eastAsia="en-AU"/>
        </w:rPr>
        <w:t>the introduced weed spear thistle (</w:t>
      </w:r>
      <w:r w:rsidRPr="00B23B04">
        <w:rPr>
          <w:i/>
          <w:lang w:eastAsia="en-AU"/>
        </w:rPr>
        <w:t>Cirsium vulgare</w:t>
      </w:r>
      <w:r w:rsidRPr="00B23B04">
        <w:rPr>
          <w:lang w:eastAsia="en-AU"/>
        </w:rPr>
        <w:t xml:space="preserve">) was most abundant at dry </w:t>
      </w:r>
      <w:r w:rsidRPr="00FD690A">
        <w:t>sites (</w:t>
      </w:r>
      <w:r>
        <w:fldChar w:fldCharType="begin"/>
      </w:r>
      <w:r>
        <w:instrText xml:space="preserve"> REF _Ref460666950 \h  \* MERGEFORMAT </w:instrText>
      </w:r>
      <w:r>
        <w:fldChar w:fldCharType="separate"/>
      </w:r>
      <w:r w:rsidRPr="00DA7E7A">
        <w:t>Table 5</w:t>
      </w:r>
      <w:r w:rsidRPr="00DA7E7A">
        <w:noBreakHyphen/>
        <w:t>10</w:t>
      </w:r>
      <w:r>
        <w:fldChar w:fldCharType="end"/>
      </w:r>
      <w:r w:rsidRPr="00FD690A">
        <w:t>).</w:t>
      </w:r>
      <w:r w:rsidRPr="00B23B04">
        <w:rPr>
          <w:lang w:eastAsia="en-AU"/>
        </w:rPr>
        <w:t xml:space="preserve"> </w:t>
      </w:r>
    </w:p>
    <w:p w14:paraId="3397F946" w14:textId="77777777" w:rsidR="00BB4C2B" w:rsidRDefault="00BB4C2B">
      <w:pPr>
        <w:spacing w:after="0" w:line="240" w:lineRule="auto"/>
        <w:jc w:val="left"/>
        <w:rPr>
          <w:rFonts w:eastAsia="Times New Roman"/>
          <w:szCs w:val="22"/>
          <w:lang w:bidi="th-TH"/>
        </w:rPr>
      </w:pPr>
      <w:r>
        <w:br w:type="page"/>
      </w:r>
    </w:p>
    <w:p w14:paraId="6842C466" w14:textId="77777777" w:rsidR="00BB4C2B" w:rsidRPr="00B23B04" w:rsidRDefault="00BB4C2B" w:rsidP="00BB4C2B">
      <w:pPr>
        <w:pStyle w:val="Caption"/>
      </w:pPr>
      <w:bookmarkStart w:id="1342" w:name="_Ref460666950"/>
      <w:bookmarkStart w:id="1343" w:name="_Toc460934125"/>
      <w:bookmarkStart w:id="1344" w:name="_Toc475593709"/>
      <w:r w:rsidRPr="00B23B04">
        <w:rPr>
          <w:sz w:val="18"/>
          <w:szCs w:val="18"/>
        </w:rPr>
        <w:t xml:space="preserve">Table </w:t>
      </w:r>
      <w:r>
        <w:rPr>
          <w:sz w:val="18"/>
          <w:szCs w:val="18"/>
        </w:rPr>
        <w:fldChar w:fldCharType="begin"/>
      </w:r>
      <w:r>
        <w:rPr>
          <w:sz w:val="18"/>
          <w:szCs w:val="18"/>
        </w:rPr>
        <w:instrText xml:space="preserve"> STYLEREF 1 \s </w:instrText>
      </w:r>
      <w:r>
        <w:rPr>
          <w:sz w:val="18"/>
          <w:szCs w:val="18"/>
        </w:rPr>
        <w:fldChar w:fldCharType="separate"/>
      </w:r>
      <w:r>
        <w:rPr>
          <w:noProof/>
          <w:sz w:val="18"/>
          <w:szCs w:val="18"/>
        </w:rPr>
        <w:t>5</w:t>
      </w:r>
      <w:r>
        <w:rPr>
          <w:sz w:val="18"/>
          <w:szCs w:val="18"/>
        </w:rPr>
        <w:fldChar w:fldCharType="end"/>
      </w:r>
      <w:r>
        <w:rPr>
          <w:sz w:val="18"/>
          <w:szCs w:val="18"/>
        </w:rPr>
        <w:noBreakHyphen/>
      </w:r>
      <w:r>
        <w:rPr>
          <w:sz w:val="18"/>
          <w:szCs w:val="18"/>
        </w:rPr>
        <w:fldChar w:fldCharType="begin"/>
      </w:r>
      <w:r>
        <w:rPr>
          <w:sz w:val="18"/>
          <w:szCs w:val="18"/>
        </w:rPr>
        <w:instrText xml:space="preserve"> SEQ Table \* ARABIC \s 1 </w:instrText>
      </w:r>
      <w:r>
        <w:rPr>
          <w:sz w:val="18"/>
          <w:szCs w:val="18"/>
        </w:rPr>
        <w:fldChar w:fldCharType="separate"/>
      </w:r>
      <w:r>
        <w:rPr>
          <w:noProof/>
          <w:sz w:val="18"/>
          <w:szCs w:val="18"/>
        </w:rPr>
        <w:t>10</w:t>
      </w:r>
      <w:r>
        <w:rPr>
          <w:sz w:val="18"/>
          <w:szCs w:val="18"/>
        </w:rPr>
        <w:fldChar w:fldCharType="end"/>
      </w:r>
      <w:bookmarkEnd w:id="1342"/>
      <w:r w:rsidRPr="00B23B04">
        <w:rPr>
          <w:sz w:val="18"/>
          <w:szCs w:val="18"/>
        </w:rPr>
        <w:t xml:space="preserve"> </w:t>
      </w:r>
      <w:r w:rsidRPr="00B23B04">
        <w:t xml:space="preserve">SIMPER comparison </w:t>
      </w:r>
      <w:r>
        <w:t xml:space="preserve">of </w:t>
      </w:r>
      <w:r w:rsidRPr="00B23B04">
        <w:t>species contributing to the differences in community composition between wet and dry sites (top 60% of species included for clarity)</w:t>
      </w:r>
      <w:bookmarkEnd w:id="1343"/>
      <w:r>
        <w:t>. Average abundance represents how abundant the species was at sites while they were wet and while they were dry. The percent contribution (Contribution %) represents how much that species contributes to the differences between wet and dry sites (higher percentage means a greater contribution)</w:t>
      </w:r>
      <w:bookmarkEnd w:id="1344"/>
      <w:r>
        <w:t xml:space="preserve"> </w:t>
      </w:r>
    </w:p>
    <w:p w14:paraId="64757251" w14:textId="77777777" w:rsidR="00BB4C2B" w:rsidRPr="00B23B04" w:rsidRDefault="00BB4C2B" w:rsidP="00BB4C2B">
      <w:pPr>
        <w:tabs>
          <w:tab w:val="left" w:pos="0"/>
          <w:tab w:val="left" w:pos="1755"/>
        </w:tabs>
        <w:autoSpaceDE w:val="0"/>
        <w:autoSpaceDN w:val="0"/>
        <w:adjustRightInd w:val="0"/>
        <w:spacing w:after="0" w:line="240" w:lineRule="auto"/>
        <w:jc w:val="left"/>
        <w:rPr>
          <w:rFonts w:ascii="Arial" w:hAnsi="Arial" w:cs="Arial"/>
          <w:sz w:val="20"/>
        </w:rPr>
      </w:pP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FFFFF"/>
        <w:tblLayout w:type="fixed"/>
        <w:tblLook w:val="04A0" w:firstRow="1" w:lastRow="0" w:firstColumn="1" w:lastColumn="0" w:noHBand="0" w:noVBand="1"/>
      </w:tblPr>
      <w:tblGrid>
        <w:gridCol w:w="2718"/>
        <w:gridCol w:w="1050"/>
        <w:gridCol w:w="1051"/>
        <w:gridCol w:w="1416"/>
        <w:gridCol w:w="1416"/>
        <w:gridCol w:w="1416"/>
      </w:tblGrid>
      <w:tr w:rsidR="00B4531A" w:rsidRPr="00B23B04" w14:paraId="3D4A330C" w14:textId="77777777" w:rsidTr="00B4531A">
        <w:trPr>
          <w:trHeight w:val="255"/>
        </w:trPr>
        <w:tc>
          <w:tcPr>
            <w:tcW w:w="2718" w:type="dxa"/>
            <w:shd w:val="clear" w:color="auto" w:fill="FFFFFF"/>
            <w:noWrap/>
            <w:hideMark/>
          </w:tcPr>
          <w:p w14:paraId="08AF7189" w14:textId="77777777" w:rsidR="00BB4C2B" w:rsidRPr="00B23B04" w:rsidRDefault="00BB4C2B" w:rsidP="00BB4C2B">
            <w:pPr>
              <w:pStyle w:val="Tabletext"/>
              <w:rPr>
                <w:lang w:eastAsia="en-US" w:bidi="th-TH"/>
              </w:rPr>
            </w:pPr>
            <w:r w:rsidRPr="00B23B04">
              <w:rPr>
                <w:lang w:eastAsia="en-US" w:bidi="th-TH"/>
              </w:rPr>
              <w:t>Species</w:t>
            </w:r>
          </w:p>
        </w:tc>
        <w:tc>
          <w:tcPr>
            <w:tcW w:w="2101" w:type="dxa"/>
            <w:gridSpan w:val="2"/>
            <w:shd w:val="clear" w:color="auto" w:fill="FFFFFF"/>
            <w:noWrap/>
            <w:hideMark/>
          </w:tcPr>
          <w:p w14:paraId="4DA33BA8" w14:textId="77777777" w:rsidR="00BB4C2B" w:rsidRPr="00B23B04" w:rsidRDefault="00BB4C2B" w:rsidP="00BB4C2B">
            <w:pPr>
              <w:pStyle w:val="Tabletext"/>
              <w:rPr>
                <w:lang w:eastAsia="en-US" w:bidi="th-TH"/>
              </w:rPr>
            </w:pPr>
            <w:r>
              <w:rPr>
                <w:lang w:eastAsia="en-US" w:bidi="th-TH"/>
              </w:rPr>
              <w:t xml:space="preserve">Average </w:t>
            </w:r>
            <w:r w:rsidRPr="00B23B04">
              <w:rPr>
                <w:lang w:eastAsia="en-US" w:bidi="th-TH"/>
              </w:rPr>
              <w:t>Abund</w:t>
            </w:r>
            <w:r>
              <w:rPr>
                <w:lang w:eastAsia="en-US" w:bidi="th-TH"/>
              </w:rPr>
              <w:t>ance</w:t>
            </w:r>
          </w:p>
          <w:p w14:paraId="0A34804A" w14:textId="77777777" w:rsidR="00BB4C2B" w:rsidRPr="00B23B04" w:rsidRDefault="00BB4C2B" w:rsidP="00BB4C2B">
            <w:pPr>
              <w:pStyle w:val="Tabletext"/>
              <w:rPr>
                <w:lang w:eastAsia="en-US" w:bidi="th-TH"/>
              </w:rPr>
            </w:pPr>
          </w:p>
        </w:tc>
        <w:tc>
          <w:tcPr>
            <w:tcW w:w="1416" w:type="dxa"/>
            <w:shd w:val="clear" w:color="auto" w:fill="FFFFFF"/>
            <w:noWrap/>
          </w:tcPr>
          <w:p w14:paraId="1B2A4BB6" w14:textId="77777777" w:rsidR="00BB4C2B" w:rsidRPr="00B23B04" w:rsidRDefault="00BB4C2B" w:rsidP="00BB4C2B">
            <w:pPr>
              <w:pStyle w:val="Tabletext"/>
              <w:rPr>
                <w:lang w:eastAsia="en-US" w:bidi="th-TH"/>
              </w:rPr>
            </w:pPr>
          </w:p>
        </w:tc>
        <w:tc>
          <w:tcPr>
            <w:tcW w:w="1416" w:type="dxa"/>
            <w:shd w:val="clear" w:color="auto" w:fill="FFFFFF"/>
            <w:noWrap/>
          </w:tcPr>
          <w:p w14:paraId="40A73AC4" w14:textId="77777777" w:rsidR="00BB4C2B" w:rsidRPr="00B23B04" w:rsidRDefault="00BB4C2B" w:rsidP="00BB4C2B">
            <w:pPr>
              <w:pStyle w:val="Tabletext"/>
              <w:rPr>
                <w:lang w:eastAsia="en-US" w:bidi="th-TH"/>
              </w:rPr>
            </w:pPr>
          </w:p>
        </w:tc>
        <w:tc>
          <w:tcPr>
            <w:tcW w:w="1416" w:type="dxa"/>
            <w:shd w:val="clear" w:color="auto" w:fill="FFFFFF"/>
          </w:tcPr>
          <w:p w14:paraId="6A864D23" w14:textId="77777777" w:rsidR="00BB4C2B" w:rsidRPr="00B23B04" w:rsidRDefault="00BB4C2B" w:rsidP="00BB4C2B">
            <w:pPr>
              <w:pStyle w:val="Tabletext"/>
              <w:rPr>
                <w:lang w:eastAsia="en-US" w:bidi="th-TH"/>
              </w:rPr>
            </w:pPr>
          </w:p>
        </w:tc>
      </w:tr>
      <w:tr w:rsidR="00B4531A" w:rsidRPr="00B23B04" w14:paraId="4F02DE5C" w14:textId="77777777" w:rsidTr="00B4531A">
        <w:trPr>
          <w:trHeight w:val="255"/>
        </w:trPr>
        <w:tc>
          <w:tcPr>
            <w:tcW w:w="2718" w:type="dxa"/>
            <w:shd w:val="clear" w:color="auto" w:fill="FFFFFF"/>
            <w:noWrap/>
          </w:tcPr>
          <w:p w14:paraId="62952C73" w14:textId="77777777" w:rsidR="00BB4C2B" w:rsidRPr="00B23B04" w:rsidRDefault="00BB4C2B" w:rsidP="00BB4C2B">
            <w:pPr>
              <w:pStyle w:val="Tabletext"/>
              <w:rPr>
                <w:lang w:eastAsia="en-US" w:bidi="th-TH"/>
              </w:rPr>
            </w:pPr>
          </w:p>
        </w:tc>
        <w:tc>
          <w:tcPr>
            <w:tcW w:w="1050" w:type="dxa"/>
            <w:shd w:val="clear" w:color="auto" w:fill="FFFFFF"/>
            <w:noWrap/>
          </w:tcPr>
          <w:p w14:paraId="0FD7107F" w14:textId="77777777" w:rsidR="00BB4C2B" w:rsidRDefault="00BB4C2B" w:rsidP="00BB4C2B">
            <w:pPr>
              <w:pStyle w:val="Tabletext"/>
              <w:rPr>
                <w:lang w:eastAsia="en-US" w:bidi="th-TH"/>
              </w:rPr>
            </w:pPr>
            <w:r>
              <w:rPr>
                <w:lang w:eastAsia="en-US" w:bidi="th-TH"/>
              </w:rPr>
              <w:t>Wet</w:t>
            </w:r>
          </w:p>
        </w:tc>
        <w:tc>
          <w:tcPr>
            <w:tcW w:w="1051" w:type="dxa"/>
            <w:shd w:val="clear" w:color="auto" w:fill="FFFFFF"/>
            <w:noWrap/>
          </w:tcPr>
          <w:p w14:paraId="48A08E03" w14:textId="77777777" w:rsidR="00BB4C2B" w:rsidRPr="00B23B04" w:rsidRDefault="00BB4C2B" w:rsidP="00BB4C2B">
            <w:pPr>
              <w:pStyle w:val="Tabletext"/>
              <w:rPr>
                <w:lang w:eastAsia="en-US" w:bidi="th-TH"/>
              </w:rPr>
            </w:pPr>
            <w:r>
              <w:rPr>
                <w:lang w:eastAsia="en-US" w:bidi="th-TH"/>
              </w:rPr>
              <w:t>Dry</w:t>
            </w:r>
          </w:p>
        </w:tc>
        <w:tc>
          <w:tcPr>
            <w:tcW w:w="1416" w:type="dxa"/>
            <w:shd w:val="clear" w:color="auto" w:fill="FFFFFF"/>
            <w:noWrap/>
          </w:tcPr>
          <w:p w14:paraId="5274D391" w14:textId="77777777" w:rsidR="00BB4C2B" w:rsidRDefault="00BB4C2B" w:rsidP="00BB4C2B">
            <w:pPr>
              <w:pStyle w:val="Tabletext"/>
              <w:rPr>
                <w:lang w:eastAsia="en-US" w:bidi="th-TH"/>
              </w:rPr>
            </w:pPr>
            <w:r w:rsidRPr="00B23B04">
              <w:rPr>
                <w:lang w:eastAsia="en-US" w:bidi="th-TH"/>
              </w:rPr>
              <w:t>Contrib</w:t>
            </w:r>
            <w:r>
              <w:rPr>
                <w:lang w:eastAsia="en-US" w:bidi="th-TH"/>
              </w:rPr>
              <w:t>ution</w:t>
            </w:r>
          </w:p>
          <w:p w14:paraId="66E550A4" w14:textId="77777777" w:rsidR="00BB4C2B" w:rsidRPr="00B23B04" w:rsidRDefault="00BB4C2B" w:rsidP="00BB4C2B">
            <w:pPr>
              <w:pStyle w:val="Tabletext"/>
              <w:rPr>
                <w:lang w:eastAsia="en-US" w:bidi="th-TH"/>
              </w:rPr>
            </w:pPr>
            <w:r w:rsidRPr="00B23B04">
              <w:rPr>
                <w:lang w:eastAsia="en-US" w:bidi="th-TH"/>
              </w:rPr>
              <w:t>%</w:t>
            </w:r>
          </w:p>
        </w:tc>
        <w:tc>
          <w:tcPr>
            <w:tcW w:w="1416" w:type="dxa"/>
            <w:shd w:val="clear" w:color="auto" w:fill="FFFFFF"/>
            <w:noWrap/>
          </w:tcPr>
          <w:p w14:paraId="0653A429" w14:textId="77777777" w:rsidR="00BB4C2B" w:rsidRPr="00B23B04" w:rsidRDefault="00BB4C2B" w:rsidP="00BB4C2B">
            <w:pPr>
              <w:pStyle w:val="Tabletext"/>
              <w:rPr>
                <w:lang w:eastAsia="en-US" w:bidi="th-TH"/>
              </w:rPr>
            </w:pPr>
            <w:r w:rsidRPr="00B23B04">
              <w:rPr>
                <w:lang w:eastAsia="en-US" w:bidi="th-TH"/>
              </w:rPr>
              <w:t>Cum</w:t>
            </w:r>
            <w:r>
              <w:rPr>
                <w:lang w:eastAsia="en-US" w:bidi="th-TH"/>
              </w:rPr>
              <w:t>ulative contribution</w:t>
            </w:r>
          </w:p>
        </w:tc>
        <w:tc>
          <w:tcPr>
            <w:tcW w:w="1416" w:type="dxa"/>
            <w:shd w:val="clear" w:color="auto" w:fill="FFFFFF"/>
          </w:tcPr>
          <w:p w14:paraId="51CD60AE" w14:textId="77777777" w:rsidR="00BB4C2B" w:rsidRPr="00B23B04" w:rsidRDefault="00BB4C2B" w:rsidP="00BB4C2B">
            <w:pPr>
              <w:pStyle w:val="Tabletext"/>
              <w:rPr>
                <w:lang w:eastAsia="en-US" w:bidi="th-TH"/>
              </w:rPr>
            </w:pPr>
            <w:r w:rsidRPr="00B23B04">
              <w:rPr>
                <w:lang w:eastAsia="en-US" w:bidi="th-TH"/>
              </w:rPr>
              <w:t>Association</w:t>
            </w:r>
          </w:p>
        </w:tc>
      </w:tr>
      <w:tr w:rsidR="00B4531A" w:rsidRPr="00B23B04" w14:paraId="09170BB6" w14:textId="77777777" w:rsidTr="00B4531A">
        <w:trPr>
          <w:trHeight w:val="340"/>
        </w:trPr>
        <w:tc>
          <w:tcPr>
            <w:tcW w:w="2718" w:type="dxa"/>
            <w:shd w:val="clear" w:color="auto" w:fill="D9D9D9"/>
            <w:noWrap/>
            <w:hideMark/>
          </w:tcPr>
          <w:p w14:paraId="3C193F85" w14:textId="77777777" w:rsidR="00BB4C2B" w:rsidRPr="00B4531A" w:rsidRDefault="00BB4C2B" w:rsidP="00BB4C2B">
            <w:pPr>
              <w:pStyle w:val="Tabletext"/>
              <w:rPr>
                <w:i/>
                <w:lang w:eastAsia="en-US" w:bidi="th-TH"/>
              </w:rPr>
            </w:pPr>
            <w:r w:rsidRPr="00B4531A">
              <w:rPr>
                <w:i/>
                <w:lang w:eastAsia="en-US" w:bidi="th-TH"/>
              </w:rPr>
              <w:t>Eleocharis acuta</w:t>
            </w:r>
          </w:p>
        </w:tc>
        <w:tc>
          <w:tcPr>
            <w:tcW w:w="1050" w:type="dxa"/>
            <w:shd w:val="clear" w:color="auto" w:fill="D9D9D9"/>
            <w:noWrap/>
            <w:hideMark/>
          </w:tcPr>
          <w:p w14:paraId="2FA6B1D3" w14:textId="77777777" w:rsidR="00BB4C2B" w:rsidRPr="00B23B04" w:rsidRDefault="00BB4C2B" w:rsidP="00BB4C2B">
            <w:pPr>
              <w:pStyle w:val="Tabletext"/>
              <w:rPr>
                <w:lang w:eastAsia="en-US" w:bidi="th-TH"/>
              </w:rPr>
            </w:pPr>
            <w:r w:rsidRPr="00B23B04">
              <w:rPr>
                <w:lang w:eastAsia="en-US" w:bidi="th-TH"/>
              </w:rPr>
              <w:t>1.06</w:t>
            </w:r>
          </w:p>
        </w:tc>
        <w:tc>
          <w:tcPr>
            <w:tcW w:w="1051" w:type="dxa"/>
            <w:shd w:val="clear" w:color="auto" w:fill="D9D9D9"/>
            <w:noWrap/>
            <w:hideMark/>
          </w:tcPr>
          <w:p w14:paraId="2900C3B2" w14:textId="77777777" w:rsidR="00BB4C2B" w:rsidRPr="00B23B04" w:rsidRDefault="00BB4C2B" w:rsidP="00BB4C2B">
            <w:pPr>
              <w:pStyle w:val="Tabletext"/>
              <w:rPr>
                <w:lang w:eastAsia="en-US" w:bidi="th-TH"/>
              </w:rPr>
            </w:pPr>
            <w:r w:rsidRPr="00B23B04">
              <w:rPr>
                <w:lang w:eastAsia="en-US" w:bidi="th-TH"/>
              </w:rPr>
              <w:t>0.57</w:t>
            </w:r>
          </w:p>
        </w:tc>
        <w:tc>
          <w:tcPr>
            <w:tcW w:w="1416" w:type="dxa"/>
            <w:shd w:val="clear" w:color="auto" w:fill="D9D9D9"/>
            <w:noWrap/>
            <w:hideMark/>
          </w:tcPr>
          <w:p w14:paraId="1D60478D" w14:textId="77777777" w:rsidR="00BB4C2B" w:rsidRPr="00B23B04" w:rsidRDefault="00BB4C2B" w:rsidP="00BB4C2B">
            <w:pPr>
              <w:pStyle w:val="Tabletext"/>
              <w:rPr>
                <w:lang w:eastAsia="en-US" w:bidi="th-TH"/>
              </w:rPr>
            </w:pPr>
            <w:r w:rsidRPr="00B23B04">
              <w:rPr>
                <w:lang w:eastAsia="en-US" w:bidi="th-TH"/>
              </w:rPr>
              <w:t>4.66</w:t>
            </w:r>
          </w:p>
        </w:tc>
        <w:tc>
          <w:tcPr>
            <w:tcW w:w="1416" w:type="dxa"/>
            <w:shd w:val="clear" w:color="auto" w:fill="D9D9D9"/>
            <w:noWrap/>
            <w:hideMark/>
          </w:tcPr>
          <w:p w14:paraId="11A5B56E" w14:textId="77777777" w:rsidR="00BB4C2B" w:rsidRPr="00B23B04" w:rsidRDefault="00BB4C2B" w:rsidP="00BB4C2B">
            <w:pPr>
              <w:pStyle w:val="Tabletext"/>
              <w:rPr>
                <w:lang w:eastAsia="en-US" w:bidi="th-TH"/>
              </w:rPr>
            </w:pPr>
            <w:r w:rsidRPr="00B23B04">
              <w:rPr>
                <w:lang w:eastAsia="en-US" w:bidi="th-TH"/>
              </w:rPr>
              <w:t>4.66</w:t>
            </w:r>
          </w:p>
        </w:tc>
        <w:tc>
          <w:tcPr>
            <w:tcW w:w="1416" w:type="dxa"/>
            <w:shd w:val="clear" w:color="auto" w:fill="D9D9D9"/>
          </w:tcPr>
          <w:p w14:paraId="1D2E0232" w14:textId="77777777" w:rsidR="00BB4C2B" w:rsidRPr="00B23B04" w:rsidRDefault="00BB4C2B" w:rsidP="00BB4C2B">
            <w:pPr>
              <w:pStyle w:val="Tabletext"/>
              <w:rPr>
                <w:lang w:eastAsia="en-US" w:bidi="th-TH"/>
              </w:rPr>
            </w:pPr>
            <w:r w:rsidRPr="00B23B04">
              <w:rPr>
                <w:lang w:eastAsia="en-US" w:bidi="th-TH"/>
              </w:rPr>
              <w:t>Wet</w:t>
            </w:r>
          </w:p>
        </w:tc>
      </w:tr>
      <w:tr w:rsidR="00B4531A" w:rsidRPr="00B23B04" w14:paraId="3FBE4769" w14:textId="77777777" w:rsidTr="00B4531A">
        <w:trPr>
          <w:trHeight w:val="340"/>
        </w:trPr>
        <w:tc>
          <w:tcPr>
            <w:tcW w:w="2718" w:type="dxa"/>
            <w:shd w:val="clear" w:color="auto" w:fill="D9D9D9"/>
            <w:noWrap/>
            <w:hideMark/>
          </w:tcPr>
          <w:p w14:paraId="54290CE6" w14:textId="77777777" w:rsidR="00BB4C2B" w:rsidRPr="00B4531A" w:rsidRDefault="00BB4C2B" w:rsidP="00BB4C2B">
            <w:pPr>
              <w:pStyle w:val="Tabletext"/>
              <w:rPr>
                <w:i/>
                <w:lang w:eastAsia="en-US" w:bidi="th-TH"/>
              </w:rPr>
            </w:pPr>
            <w:r w:rsidRPr="00B4531A">
              <w:rPr>
                <w:i/>
                <w:lang w:eastAsia="en-US" w:bidi="th-TH"/>
              </w:rPr>
              <w:t>Muehlenbeckia florulenta</w:t>
            </w:r>
          </w:p>
        </w:tc>
        <w:tc>
          <w:tcPr>
            <w:tcW w:w="1050" w:type="dxa"/>
            <w:shd w:val="clear" w:color="auto" w:fill="D9D9D9"/>
            <w:noWrap/>
            <w:hideMark/>
          </w:tcPr>
          <w:p w14:paraId="45E0ADD8" w14:textId="77777777" w:rsidR="00BB4C2B" w:rsidRPr="00B23B04" w:rsidRDefault="00BB4C2B" w:rsidP="00BB4C2B">
            <w:pPr>
              <w:pStyle w:val="Tabletext"/>
              <w:rPr>
                <w:lang w:eastAsia="en-US" w:bidi="th-TH"/>
              </w:rPr>
            </w:pPr>
            <w:r w:rsidRPr="00B23B04">
              <w:rPr>
                <w:lang w:eastAsia="en-US" w:bidi="th-TH"/>
              </w:rPr>
              <w:t>0.79</w:t>
            </w:r>
          </w:p>
        </w:tc>
        <w:tc>
          <w:tcPr>
            <w:tcW w:w="1051" w:type="dxa"/>
            <w:shd w:val="clear" w:color="auto" w:fill="D9D9D9"/>
            <w:noWrap/>
            <w:hideMark/>
          </w:tcPr>
          <w:p w14:paraId="577A0C96" w14:textId="77777777" w:rsidR="00BB4C2B" w:rsidRPr="00B23B04" w:rsidRDefault="00BB4C2B" w:rsidP="00BB4C2B">
            <w:pPr>
              <w:pStyle w:val="Tabletext"/>
              <w:rPr>
                <w:lang w:eastAsia="en-US" w:bidi="th-TH"/>
              </w:rPr>
            </w:pPr>
            <w:r w:rsidRPr="00B23B04">
              <w:rPr>
                <w:lang w:eastAsia="en-US" w:bidi="th-TH"/>
              </w:rPr>
              <w:t>0.51</w:t>
            </w:r>
          </w:p>
        </w:tc>
        <w:tc>
          <w:tcPr>
            <w:tcW w:w="1416" w:type="dxa"/>
            <w:shd w:val="clear" w:color="auto" w:fill="D9D9D9"/>
            <w:noWrap/>
            <w:hideMark/>
          </w:tcPr>
          <w:p w14:paraId="0041BD86" w14:textId="77777777" w:rsidR="00BB4C2B" w:rsidRPr="00B23B04" w:rsidRDefault="00BB4C2B" w:rsidP="00BB4C2B">
            <w:pPr>
              <w:pStyle w:val="Tabletext"/>
              <w:rPr>
                <w:lang w:eastAsia="en-US" w:bidi="th-TH"/>
              </w:rPr>
            </w:pPr>
            <w:r w:rsidRPr="00B23B04">
              <w:rPr>
                <w:lang w:eastAsia="en-US" w:bidi="th-TH"/>
              </w:rPr>
              <w:t>4.32</w:t>
            </w:r>
          </w:p>
        </w:tc>
        <w:tc>
          <w:tcPr>
            <w:tcW w:w="1416" w:type="dxa"/>
            <w:shd w:val="clear" w:color="auto" w:fill="D9D9D9"/>
            <w:noWrap/>
            <w:hideMark/>
          </w:tcPr>
          <w:p w14:paraId="751067C9" w14:textId="77777777" w:rsidR="00BB4C2B" w:rsidRPr="00B23B04" w:rsidRDefault="00BB4C2B" w:rsidP="00BB4C2B">
            <w:pPr>
              <w:pStyle w:val="Tabletext"/>
              <w:rPr>
                <w:lang w:eastAsia="en-US" w:bidi="th-TH"/>
              </w:rPr>
            </w:pPr>
            <w:r w:rsidRPr="00B23B04">
              <w:rPr>
                <w:lang w:eastAsia="en-US" w:bidi="th-TH"/>
              </w:rPr>
              <w:t>8.98</w:t>
            </w:r>
          </w:p>
        </w:tc>
        <w:tc>
          <w:tcPr>
            <w:tcW w:w="1416" w:type="dxa"/>
            <w:shd w:val="clear" w:color="auto" w:fill="D9D9D9"/>
          </w:tcPr>
          <w:p w14:paraId="116A8D60" w14:textId="77777777" w:rsidR="00BB4C2B" w:rsidRPr="00B23B04" w:rsidRDefault="00BB4C2B" w:rsidP="00BB4C2B">
            <w:pPr>
              <w:pStyle w:val="Tabletext"/>
              <w:rPr>
                <w:lang w:eastAsia="en-US" w:bidi="th-TH"/>
              </w:rPr>
            </w:pPr>
            <w:r w:rsidRPr="00B23B04">
              <w:rPr>
                <w:lang w:eastAsia="en-US" w:bidi="th-TH"/>
              </w:rPr>
              <w:t>Wet</w:t>
            </w:r>
          </w:p>
        </w:tc>
      </w:tr>
      <w:tr w:rsidR="00B4531A" w:rsidRPr="00B23B04" w14:paraId="46100A57" w14:textId="77777777" w:rsidTr="00B4531A">
        <w:trPr>
          <w:trHeight w:val="340"/>
        </w:trPr>
        <w:tc>
          <w:tcPr>
            <w:tcW w:w="2718" w:type="dxa"/>
            <w:shd w:val="clear" w:color="auto" w:fill="D9D9D9"/>
            <w:noWrap/>
            <w:hideMark/>
          </w:tcPr>
          <w:p w14:paraId="01C64F14" w14:textId="77777777" w:rsidR="00BB4C2B" w:rsidRPr="00B4531A" w:rsidRDefault="00BB4C2B" w:rsidP="00BB4C2B">
            <w:pPr>
              <w:pStyle w:val="Tabletext"/>
              <w:rPr>
                <w:i/>
                <w:lang w:eastAsia="en-US" w:bidi="th-TH"/>
              </w:rPr>
            </w:pPr>
            <w:r w:rsidRPr="00B4531A">
              <w:rPr>
                <w:i/>
                <w:lang w:eastAsia="en-US" w:bidi="th-TH"/>
              </w:rPr>
              <w:t>Marsilea drummondii</w:t>
            </w:r>
          </w:p>
        </w:tc>
        <w:tc>
          <w:tcPr>
            <w:tcW w:w="1050" w:type="dxa"/>
            <w:shd w:val="clear" w:color="auto" w:fill="D9D9D9"/>
            <w:noWrap/>
            <w:hideMark/>
          </w:tcPr>
          <w:p w14:paraId="2FD47421" w14:textId="77777777" w:rsidR="00BB4C2B" w:rsidRPr="00B23B04" w:rsidRDefault="00BB4C2B" w:rsidP="00BB4C2B">
            <w:pPr>
              <w:pStyle w:val="Tabletext"/>
              <w:rPr>
                <w:lang w:eastAsia="en-US" w:bidi="th-TH"/>
              </w:rPr>
            </w:pPr>
            <w:r w:rsidRPr="00B23B04">
              <w:rPr>
                <w:lang w:eastAsia="en-US" w:bidi="th-TH"/>
              </w:rPr>
              <w:t>0.71</w:t>
            </w:r>
          </w:p>
        </w:tc>
        <w:tc>
          <w:tcPr>
            <w:tcW w:w="1051" w:type="dxa"/>
            <w:shd w:val="clear" w:color="auto" w:fill="D9D9D9"/>
            <w:noWrap/>
            <w:hideMark/>
          </w:tcPr>
          <w:p w14:paraId="0477E2DF" w14:textId="77777777" w:rsidR="00BB4C2B" w:rsidRPr="00B23B04" w:rsidRDefault="00BB4C2B" w:rsidP="00BB4C2B">
            <w:pPr>
              <w:pStyle w:val="Tabletext"/>
              <w:rPr>
                <w:lang w:eastAsia="en-US" w:bidi="th-TH"/>
              </w:rPr>
            </w:pPr>
            <w:r w:rsidRPr="00B23B04">
              <w:rPr>
                <w:lang w:eastAsia="en-US" w:bidi="th-TH"/>
              </w:rPr>
              <w:t>0.48</w:t>
            </w:r>
          </w:p>
        </w:tc>
        <w:tc>
          <w:tcPr>
            <w:tcW w:w="1416" w:type="dxa"/>
            <w:shd w:val="clear" w:color="auto" w:fill="D9D9D9"/>
            <w:noWrap/>
            <w:hideMark/>
          </w:tcPr>
          <w:p w14:paraId="06473711" w14:textId="77777777" w:rsidR="00BB4C2B" w:rsidRPr="00B23B04" w:rsidRDefault="00BB4C2B" w:rsidP="00BB4C2B">
            <w:pPr>
              <w:pStyle w:val="Tabletext"/>
              <w:rPr>
                <w:lang w:eastAsia="en-US" w:bidi="th-TH"/>
              </w:rPr>
            </w:pPr>
            <w:r w:rsidRPr="00B23B04">
              <w:rPr>
                <w:lang w:eastAsia="en-US" w:bidi="th-TH"/>
              </w:rPr>
              <w:t>3.56</w:t>
            </w:r>
          </w:p>
        </w:tc>
        <w:tc>
          <w:tcPr>
            <w:tcW w:w="1416" w:type="dxa"/>
            <w:shd w:val="clear" w:color="auto" w:fill="D9D9D9"/>
            <w:noWrap/>
            <w:hideMark/>
          </w:tcPr>
          <w:p w14:paraId="75184789" w14:textId="77777777" w:rsidR="00BB4C2B" w:rsidRPr="00B23B04" w:rsidRDefault="00BB4C2B" w:rsidP="00BB4C2B">
            <w:pPr>
              <w:pStyle w:val="Tabletext"/>
              <w:rPr>
                <w:lang w:eastAsia="en-US" w:bidi="th-TH"/>
              </w:rPr>
            </w:pPr>
            <w:r w:rsidRPr="00B23B04">
              <w:rPr>
                <w:lang w:eastAsia="en-US" w:bidi="th-TH"/>
              </w:rPr>
              <w:t>12.55</w:t>
            </w:r>
          </w:p>
        </w:tc>
        <w:tc>
          <w:tcPr>
            <w:tcW w:w="1416" w:type="dxa"/>
            <w:shd w:val="clear" w:color="auto" w:fill="D9D9D9"/>
          </w:tcPr>
          <w:p w14:paraId="3F7D5419" w14:textId="77777777" w:rsidR="00BB4C2B" w:rsidRPr="00B23B04" w:rsidRDefault="00BB4C2B" w:rsidP="00BB4C2B">
            <w:pPr>
              <w:pStyle w:val="Tabletext"/>
              <w:rPr>
                <w:lang w:eastAsia="en-US" w:bidi="th-TH"/>
              </w:rPr>
            </w:pPr>
            <w:r w:rsidRPr="00B23B04">
              <w:rPr>
                <w:lang w:eastAsia="en-US" w:bidi="th-TH"/>
              </w:rPr>
              <w:t>Wet</w:t>
            </w:r>
          </w:p>
        </w:tc>
      </w:tr>
      <w:tr w:rsidR="00B4531A" w:rsidRPr="00B23B04" w14:paraId="23A0B35B" w14:textId="77777777" w:rsidTr="00B4531A">
        <w:trPr>
          <w:trHeight w:val="340"/>
        </w:trPr>
        <w:tc>
          <w:tcPr>
            <w:tcW w:w="2718" w:type="dxa"/>
            <w:shd w:val="clear" w:color="auto" w:fill="FFFFFF"/>
            <w:noWrap/>
            <w:hideMark/>
          </w:tcPr>
          <w:p w14:paraId="70697B7A" w14:textId="77777777" w:rsidR="00BB4C2B" w:rsidRPr="00B4531A" w:rsidRDefault="00BB4C2B" w:rsidP="00BB4C2B">
            <w:pPr>
              <w:pStyle w:val="Tabletext"/>
              <w:rPr>
                <w:i/>
                <w:lang w:eastAsia="en-US" w:bidi="th-TH"/>
              </w:rPr>
            </w:pPr>
            <w:r w:rsidRPr="00B4531A">
              <w:rPr>
                <w:i/>
                <w:lang w:eastAsia="en-US" w:bidi="th-TH"/>
              </w:rPr>
              <w:t>Cirsium vulgare*</w:t>
            </w:r>
          </w:p>
        </w:tc>
        <w:tc>
          <w:tcPr>
            <w:tcW w:w="1050" w:type="dxa"/>
            <w:shd w:val="clear" w:color="auto" w:fill="FFFFFF"/>
            <w:noWrap/>
            <w:hideMark/>
          </w:tcPr>
          <w:p w14:paraId="19B2E94A" w14:textId="77777777" w:rsidR="00BB4C2B" w:rsidRPr="00B23B04" w:rsidRDefault="00BB4C2B" w:rsidP="00BB4C2B">
            <w:pPr>
              <w:pStyle w:val="Tabletext"/>
              <w:rPr>
                <w:lang w:eastAsia="en-US" w:bidi="th-TH"/>
              </w:rPr>
            </w:pPr>
            <w:r w:rsidRPr="00B23B04">
              <w:rPr>
                <w:lang w:eastAsia="en-US" w:bidi="th-TH"/>
              </w:rPr>
              <w:t>0.2</w:t>
            </w:r>
          </w:p>
        </w:tc>
        <w:tc>
          <w:tcPr>
            <w:tcW w:w="1051" w:type="dxa"/>
            <w:shd w:val="clear" w:color="auto" w:fill="FFFFFF"/>
            <w:noWrap/>
            <w:hideMark/>
          </w:tcPr>
          <w:p w14:paraId="7FAC79FF" w14:textId="77777777" w:rsidR="00BB4C2B" w:rsidRPr="00B23B04" w:rsidRDefault="00BB4C2B" w:rsidP="00BB4C2B">
            <w:pPr>
              <w:pStyle w:val="Tabletext"/>
              <w:rPr>
                <w:lang w:eastAsia="en-US" w:bidi="th-TH"/>
              </w:rPr>
            </w:pPr>
            <w:r w:rsidRPr="00B23B04">
              <w:rPr>
                <w:lang w:eastAsia="en-US" w:bidi="th-TH"/>
              </w:rPr>
              <w:t>0.83</w:t>
            </w:r>
          </w:p>
        </w:tc>
        <w:tc>
          <w:tcPr>
            <w:tcW w:w="1416" w:type="dxa"/>
            <w:shd w:val="clear" w:color="auto" w:fill="FFFFFF"/>
            <w:noWrap/>
            <w:hideMark/>
          </w:tcPr>
          <w:p w14:paraId="16D11BBB" w14:textId="77777777" w:rsidR="00BB4C2B" w:rsidRPr="00B23B04" w:rsidRDefault="00BB4C2B" w:rsidP="00BB4C2B">
            <w:pPr>
              <w:pStyle w:val="Tabletext"/>
              <w:rPr>
                <w:lang w:eastAsia="en-US" w:bidi="th-TH"/>
              </w:rPr>
            </w:pPr>
            <w:r w:rsidRPr="00B23B04">
              <w:rPr>
                <w:lang w:eastAsia="en-US" w:bidi="th-TH"/>
              </w:rPr>
              <w:t>3.52</w:t>
            </w:r>
          </w:p>
        </w:tc>
        <w:tc>
          <w:tcPr>
            <w:tcW w:w="1416" w:type="dxa"/>
            <w:shd w:val="clear" w:color="auto" w:fill="FFFFFF"/>
            <w:noWrap/>
            <w:hideMark/>
          </w:tcPr>
          <w:p w14:paraId="6F21A494" w14:textId="77777777" w:rsidR="00BB4C2B" w:rsidRPr="00B23B04" w:rsidRDefault="00BB4C2B" w:rsidP="00BB4C2B">
            <w:pPr>
              <w:pStyle w:val="Tabletext"/>
              <w:rPr>
                <w:lang w:eastAsia="en-US" w:bidi="th-TH"/>
              </w:rPr>
            </w:pPr>
            <w:r w:rsidRPr="00B23B04">
              <w:rPr>
                <w:lang w:eastAsia="en-US" w:bidi="th-TH"/>
              </w:rPr>
              <w:t>16.07</w:t>
            </w:r>
          </w:p>
        </w:tc>
        <w:tc>
          <w:tcPr>
            <w:tcW w:w="1416" w:type="dxa"/>
            <w:shd w:val="clear" w:color="auto" w:fill="FFFFFF"/>
          </w:tcPr>
          <w:p w14:paraId="78B3C530" w14:textId="77777777" w:rsidR="00BB4C2B" w:rsidRPr="00B23B04" w:rsidRDefault="00BB4C2B" w:rsidP="00BB4C2B">
            <w:pPr>
              <w:pStyle w:val="Tabletext"/>
              <w:rPr>
                <w:lang w:eastAsia="en-US" w:bidi="th-TH"/>
              </w:rPr>
            </w:pPr>
            <w:r w:rsidRPr="00B23B04">
              <w:rPr>
                <w:lang w:eastAsia="en-US" w:bidi="th-TH"/>
              </w:rPr>
              <w:t>Dry</w:t>
            </w:r>
          </w:p>
        </w:tc>
      </w:tr>
      <w:tr w:rsidR="00B4531A" w:rsidRPr="00B23B04" w14:paraId="22C7B4B4" w14:textId="77777777" w:rsidTr="00B4531A">
        <w:trPr>
          <w:trHeight w:val="340"/>
        </w:trPr>
        <w:tc>
          <w:tcPr>
            <w:tcW w:w="2718" w:type="dxa"/>
            <w:shd w:val="clear" w:color="auto" w:fill="FFFFFF"/>
            <w:noWrap/>
            <w:hideMark/>
          </w:tcPr>
          <w:p w14:paraId="670D79B5" w14:textId="77777777" w:rsidR="00BB4C2B" w:rsidRPr="00B4531A" w:rsidRDefault="00BB4C2B" w:rsidP="00BB4C2B">
            <w:pPr>
              <w:pStyle w:val="Tabletext"/>
              <w:rPr>
                <w:i/>
                <w:lang w:eastAsia="en-US" w:bidi="th-TH"/>
              </w:rPr>
            </w:pPr>
            <w:r w:rsidRPr="00B4531A">
              <w:rPr>
                <w:i/>
                <w:lang w:eastAsia="en-US" w:bidi="th-TH"/>
              </w:rPr>
              <w:t>Eucalyptus camaldulensis</w:t>
            </w:r>
          </w:p>
        </w:tc>
        <w:tc>
          <w:tcPr>
            <w:tcW w:w="1050" w:type="dxa"/>
            <w:shd w:val="clear" w:color="auto" w:fill="FFFFFF"/>
            <w:noWrap/>
            <w:hideMark/>
          </w:tcPr>
          <w:p w14:paraId="0B02F1D2" w14:textId="77777777" w:rsidR="00BB4C2B" w:rsidRPr="00B23B04" w:rsidRDefault="00BB4C2B" w:rsidP="00BB4C2B">
            <w:pPr>
              <w:pStyle w:val="Tabletext"/>
              <w:rPr>
                <w:lang w:eastAsia="en-US" w:bidi="th-TH"/>
              </w:rPr>
            </w:pPr>
            <w:r w:rsidRPr="00B23B04">
              <w:rPr>
                <w:lang w:eastAsia="en-US" w:bidi="th-TH"/>
              </w:rPr>
              <w:t>0.42</w:t>
            </w:r>
          </w:p>
        </w:tc>
        <w:tc>
          <w:tcPr>
            <w:tcW w:w="1051" w:type="dxa"/>
            <w:shd w:val="clear" w:color="auto" w:fill="FFFFFF"/>
            <w:noWrap/>
            <w:hideMark/>
          </w:tcPr>
          <w:p w14:paraId="0B03A955" w14:textId="77777777" w:rsidR="00BB4C2B" w:rsidRPr="00B23B04" w:rsidRDefault="00BB4C2B" w:rsidP="00BB4C2B">
            <w:pPr>
              <w:pStyle w:val="Tabletext"/>
              <w:rPr>
                <w:lang w:eastAsia="en-US" w:bidi="th-TH"/>
              </w:rPr>
            </w:pPr>
            <w:r w:rsidRPr="00B23B04">
              <w:rPr>
                <w:lang w:eastAsia="en-US" w:bidi="th-TH"/>
              </w:rPr>
              <w:t>0.88</w:t>
            </w:r>
          </w:p>
        </w:tc>
        <w:tc>
          <w:tcPr>
            <w:tcW w:w="1416" w:type="dxa"/>
            <w:shd w:val="clear" w:color="auto" w:fill="FFFFFF"/>
            <w:noWrap/>
            <w:hideMark/>
          </w:tcPr>
          <w:p w14:paraId="2683E385" w14:textId="77777777" w:rsidR="00BB4C2B" w:rsidRPr="00B23B04" w:rsidRDefault="00BB4C2B" w:rsidP="00BB4C2B">
            <w:pPr>
              <w:pStyle w:val="Tabletext"/>
              <w:rPr>
                <w:lang w:eastAsia="en-US" w:bidi="th-TH"/>
              </w:rPr>
            </w:pPr>
            <w:r w:rsidRPr="00B23B04">
              <w:rPr>
                <w:lang w:eastAsia="en-US" w:bidi="th-TH"/>
              </w:rPr>
              <w:t>3.47</w:t>
            </w:r>
          </w:p>
        </w:tc>
        <w:tc>
          <w:tcPr>
            <w:tcW w:w="1416" w:type="dxa"/>
            <w:shd w:val="clear" w:color="auto" w:fill="FFFFFF"/>
            <w:noWrap/>
            <w:hideMark/>
          </w:tcPr>
          <w:p w14:paraId="2CBC1D4A" w14:textId="77777777" w:rsidR="00BB4C2B" w:rsidRPr="00B23B04" w:rsidRDefault="00BB4C2B" w:rsidP="00BB4C2B">
            <w:pPr>
              <w:pStyle w:val="Tabletext"/>
              <w:rPr>
                <w:lang w:eastAsia="en-US" w:bidi="th-TH"/>
              </w:rPr>
            </w:pPr>
            <w:r w:rsidRPr="00B23B04">
              <w:rPr>
                <w:lang w:eastAsia="en-US" w:bidi="th-TH"/>
              </w:rPr>
              <w:t>19.53</w:t>
            </w:r>
          </w:p>
        </w:tc>
        <w:tc>
          <w:tcPr>
            <w:tcW w:w="1416" w:type="dxa"/>
            <w:shd w:val="clear" w:color="auto" w:fill="FFFFFF"/>
          </w:tcPr>
          <w:p w14:paraId="47BC6DA9" w14:textId="77777777" w:rsidR="00BB4C2B" w:rsidRPr="00B23B04" w:rsidRDefault="00BB4C2B" w:rsidP="00BB4C2B">
            <w:pPr>
              <w:pStyle w:val="Tabletext"/>
              <w:rPr>
                <w:lang w:eastAsia="en-US" w:bidi="th-TH"/>
              </w:rPr>
            </w:pPr>
            <w:r w:rsidRPr="00B23B04">
              <w:rPr>
                <w:lang w:eastAsia="en-US" w:bidi="th-TH"/>
              </w:rPr>
              <w:t>Dry</w:t>
            </w:r>
          </w:p>
        </w:tc>
      </w:tr>
      <w:tr w:rsidR="00B4531A" w:rsidRPr="00B23B04" w14:paraId="782BE452" w14:textId="77777777" w:rsidTr="00B4531A">
        <w:trPr>
          <w:trHeight w:val="340"/>
        </w:trPr>
        <w:tc>
          <w:tcPr>
            <w:tcW w:w="2718" w:type="dxa"/>
            <w:shd w:val="clear" w:color="auto" w:fill="D9D9D9"/>
            <w:noWrap/>
            <w:hideMark/>
          </w:tcPr>
          <w:p w14:paraId="626C1BBB" w14:textId="77777777" w:rsidR="00BB4C2B" w:rsidRPr="00B4531A" w:rsidRDefault="00BB4C2B" w:rsidP="00BB4C2B">
            <w:pPr>
              <w:pStyle w:val="Tabletext"/>
              <w:rPr>
                <w:i/>
                <w:lang w:eastAsia="en-US" w:bidi="th-TH"/>
              </w:rPr>
            </w:pPr>
            <w:r w:rsidRPr="00B4531A">
              <w:rPr>
                <w:i/>
                <w:lang w:eastAsia="en-US" w:bidi="th-TH"/>
              </w:rPr>
              <w:t>Ludwigia peploidesssp. montevidensis</w:t>
            </w:r>
          </w:p>
        </w:tc>
        <w:tc>
          <w:tcPr>
            <w:tcW w:w="1050" w:type="dxa"/>
            <w:shd w:val="clear" w:color="auto" w:fill="D9D9D9"/>
            <w:noWrap/>
            <w:hideMark/>
          </w:tcPr>
          <w:p w14:paraId="6870B391" w14:textId="77777777" w:rsidR="00BB4C2B" w:rsidRPr="00B23B04" w:rsidRDefault="00BB4C2B" w:rsidP="00BB4C2B">
            <w:pPr>
              <w:pStyle w:val="Tabletext"/>
              <w:rPr>
                <w:lang w:eastAsia="en-US" w:bidi="th-TH"/>
              </w:rPr>
            </w:pPr>
            <w:r w:rsidRPr="00B23B04">
              <w:rPr>
                <w:lang w:eastAsia="en-US" w:bidi="th-TH"/>
              </w:rPr>
              <w:t>0.88</w:t>
            </w:r>
          </w:p>
        </w:tc>
        <w:tc>
          <w:tcPr>
            <w:tcW w:w="1051" w:type="dxa"/>
            <w:shd w:val="clear" w:color="auto" w:fill="D9D9D9"/>
            <w:noWrap/>
            <w:hideMark/>
          </w:tcPr>
          <w:p w14:paraId="46A5AB53" w14:textId="77777777" w:rsidR="00BB4C2B" w:rsidRPr="00B23B04" w:rsidRDefault="00BB4C2B" w:rsidP="00BB4C2B">
            <w:pPr>
              <w:pStyle w:val="Tabletext"/>
              <w:rPr>
                <w:lang w:eastAsia="en-US" w:bidi="th-TH"/>
              </w:rPr>
            </w:pPr>
            <w:r w:rsidRPr="00B23B04">
              <w:rPr>
                <w:lang w:eastAsia="en-US" w:bidi="th-TH"/>
              </w:rPr>
              <w:t>0.2</w:t>
            </w:r>
          </w:p>
        </w:tc>
        <w:tc>
          <w:tcPr>
            <w:tcW w:w="1416" w:type="dxa"/>
            <w:shd w:val="clear" w:color="auto" w:fill="D9D9D9"/>
            <w:noWrap/>
            <w:hideMark/>
          </w:tcPr>
          <w:p w14:paraId="5CAA6D56" w14:textId="77777777" w:rsidR="00BB4C2B" w:rsidRPr="00B23B04" w:rsidRDefault="00BB4C2B" w:rsidP="00BB4C2B">
            <w:pPr>
              <w:pStyle w:val="Tabletext"/>
              <w:rPr>
                <w:lang w:eastAsia="en-US" w:bidi="th-TH"/>
              </w:rPr>
            </w:pPr>
            <w:r w:rsidRPr="00B23B04">
              <w:rPr>
                <w:lang w:eastAsia="en-US" w:bidi="th-TH"/>
              </w:rPr>
              <w:t>3.33</w:t>
            </w:r>
          </w:p>
        </w:tc>
        <w:tc>
          <w:tcPr>
            <w:tcW w:w="1416" w:type="dxa"/>
            <w:shd w:val="clear" w:color="auto" w:fill="D9D9D9"/>
            <w:noWrap/>
            <w:hideMark/>
          </w:tcPr>
          <w:p w14:paraId="11316273" w14:textId="77777777" w:rsidR="00BB4C2B" w:rsidRPr="00B23B04" w:rsidRDefault="00BB4C2B" w:rsidP="00BB4C2B">
            <w:pPr>
              <w:pStyle w:val="Tabletext"/>
              <w:rPr>
                <w:lang w:eastAsia="en-US" w:bidi="th-TH"/>
              </w:rPr>
            </w:pPr>
            <w:r w:rsidRPr="00B23B04">
              <w:rPr>
                <w:lang w:eastAsia="en-US" w:bidi="th-TH"/>
              </w:rPr>
              <w:t>22.86</w:t>
            </w:r>
          </w:p>
        </w:tc>
        <w:tc>
          <w:tcPr>
            <w:tcW w:w="1416" w:type="dxa"/>
            <w:shd w:val="clear" w:color="auto" w:fill="D9D9D9"/>
          </w:tcPr>
          <w:p w14:paraId="2E9A7FF7" w14:textId="77777777" w:rsidR="00BB4C2B" w:rsidRPr="00B23B04" w:rsidRDefault="00BB4C2B" w:rsidP="00BB4C2B">
            <w:pPr>
              <w:pStyle w:val="Tabletext"/>
              <w:rPr>
                <w:lang w:eastAsia="en-US" w:bidi="th-TH"/>
              </w:rPr>
            </w:pPr>
            <w:r w:rsidRPr="00B23B04">
              <w:rPr>
                <w:lang w:eastAsia="en-US" w:bidi="th-TH"/>
              </w:rPr>
              <w:t>Wet</w:t>
            </w:r>
          </w:p>
        </w:tc>
      </w:tr>
      <w:tr w:rsidR="00B4531A" w:rsidRPr="00B23B04" w14:paraId="3309E248" w14:textId="77777777" w:rsidTr="00B4531A">
        <w:trPr>
          <w:trHeight w:val="340"/>
        </w:trPr>
        <w:tc>
          <w:tcPr>
            <w:tcW w:w="2718" w:type="dxa"/>
            <w:shd w:val="clear" w:color="auto" w:fill="D9D9D9"/>
            <w:noWrap/>
            <w:hideMark/>
          </w:tcPr>
          <w:p w14:paraId="46E30377" w14:textId="77777777" w:rsidR="00BB4C2B" w:rsidRPr="00B4531A" w:rsidRDefault="00BB4C2B" w:rsidP="00BB4C2B">
            <w:pPr>
              <w:pStyle w:val="Tabletext"/>
              <w:rPr>
                <w:i/>
                <w:lang w:eastAsia="en-US" w:bidi="th-TH"/>
              </w:rPr>
            </w:pPr>
            <w:r w:rsidRPr="00B4531A">
              <w:rPr>
                <w:i/>
                <w:lang w:eastAsia="en-US" w:bidi="th-TH"/>
              </w:rPr>
              <w:t>Eleocharis sphacelata</w:t>
            </w:r>
          </w:p>
        </w:tc>
        <w:tc>
          <w:tcPr>
            <w:tcW w:w="1050" w:type="dxa"/>
            <w:shd w:val="clear" w:color="auto" w:fill="D9D9D9"/>
            <w:noWrap/>
            <w:hideMark/>
          </w:tcPr>
          <w:p w14:paraId="0E08D8CE" w14:textId="77777777" w:rsidR="00BB4C2B" w:rsidRPr="00B23B04" w:rsidRDefault="00BB4C2B" w:rsidP="00BB4C2B">
            <w:pPr>
              <w:pStyle w:val="Tabletext"/>
              <w:rPr>
                <w:lang w:eastAsia="en-US" w:bidi="th-TH"/>
              </w:rPr>
            </w:pPr>
            <w:r w:rsidRPr="00B23B04">
              <w:rPr>
                <w:lang w:eastAsia="en-US" w:bidi="th-TH"/>
              </w:rPr>
              <w:t>0.65</w:t>
            </w:r>
          </w:p>
        </w:tc>
        <w:tc>
          <w:tcPr>
            <w:tcW w:w="1051" w:type="dxa"/>
            <w:shd w:val="clear" w:color="auto" w:fill="D9D9D9"/>
            <w:noWrap/>
            <w:hideMark/>
          </w:tcPr>
          <w:p w14:paraId="047211E2" w14:textId="77777777" w:rsidR="00BB4C2B" w:rsidRPr="00B23B04" w:rsidRDefault="00BB4C2B" w:rsidP="00BB4C2B">
            <w:pPr>
              <w:pStyle w:val="Tabletext"/>
              <w:rPr>
                <w:lang w:eastAsia="en-US" w:bidi="th-TH"/>
              </w:rPr>
            </w:pPr>
            <w:r w:rsidRPr="00B23B04">
              <w:rPr>
                <w:lang w:eastAsia="en-US" w:bidi="th-TH"/>
              </w:rPr>
              <w:t>0.22</w:t>
            </w:r>
          </w:p>
        </w:tc>
        <w:tc>
          <w:tcPr>
            <w:tcW w:w="1416" w:type="dxa"/>
            <w:shd w:val="clear" w:color="auto" w:fill="D9D9D9"/>
            <w:noWrap/>
            <w:hideMark/>
          </w:tcPr>
          <w:p w14:paraId="2724C3AD" w14:textId="77777777" w:rsidR="00BB4C2B" w:rsidRPr="00B23B04" w:rsidRDefault="00BB4C2B" w:rsidP="00BB4C2B">
            <w:pPr>
              <w:pStyle w:val="Tabletext"/>
              <w:rPr>
                <w:lang w:eastAsia="en-US" w:bidi="th-TH"/>
              </w:rPr>
            </w:pPr>
            <w:r w:rsidRPr="00B23B04">
              <w:rPr>
                <w:lang w:eastAsia="en-US" w:bidi="th-TH"/>
              </w:rPr>
              <w:t>3.31</w:t>
            </w:r>
          </w:p>
        </w:tc>
        <w:tc>
          <w:tcPr>
            <w:tcW w:w="1416" w:type="dxa"/>
            <w:shd w:val="clear" w:color="auto" w:fill="D9D9D9"/>
            <w:noWrap/>
            <w:hideMark/>
          </w:tcPr>
          <w:p w14:paraId="48737CA5" w14:textId="77777777" w:rsidR="00BB4C2B" w:rsidRPr="00B23B04" w:rsidRDefault="00BB4C2B" w:rsidP="00BB4C2B">
            <w:pPr>
              <w:pStyle w:val="Tabletext"/>
              <w:rPr>
                <w:lang w:eastAsia="en-US" w:bidi="th-TH"/>
              </w:rPr>
            </w:pPr>
            <w:r w:rsidRPr="00B23B04">
              <w:rPr>
                <w:lang w:eastAsia="en-US" w:bidi="th-TH"/>
              </w:rPr>
              <w:t>26.17</w:t>
            </w:r>
          </w:p>
        </w:tc>
        <w:tc>
          <w:tcPr>
            <w:tcW w:w="1416" w:type="dxa"/>
            <w:shd w:val="clear" w:color="auto" w:fill="D9D9D9"/>
          </w:tcPr>
          <w:p w14:paraId="118193A5" w14:textId="77777777" w:rsidR="00BB4C2B" w:rsidRPr="00B23B04" w:rsidRDefault="00BB4C2B" w:rsidP="00BB4C2B">
            <w:pPr>
              <w:pStyle w:val="Tabletext"/>
              <w:rPr>
                <w:lang w:eastAsia="en-US" w:bidi="th-TH"/>
              </w:rPr>
            </w:pPr>
            <w:r w:rsidRPr="00B23B04">
              <w:rPr>
                <w:lang w:eastAsia="en-US" w:bidi="th-TH"/>
              </w:rPr>
              <w:t>Wet</w:t>
            </w:r>
          </w:p>
        </w:tc>
      </w:tr>
      <w:tr w:rsidR="00B4531A" w:rsidRPr="00B23B04" w14:paraId="1AB2500E" w14:textId="77777777" w:rsidTr="00B4531A">
        <w:trPr>
          <w:trHeight w:val="340"/>
        </w:trPr>
        <w:tc>
          <w:tcPr>
            <w:tcW w:w="2718" w:type="dxa"/>
            <w:shd w:val="clear" w:color="auto" w:fill="D9D9D9"/>
            <w:noWrap/>
            <w:hideMark/>
          </w:tcPr>
          <w:p w14:paraId="1D3AA69F" w14:textId="77777777" w:rsidR="00BB4C2B" w:rsidRPr="00B4531A" w:rsidRDefault="00BB4C2B" w:rsidP="00BB4C2B">
            <w:pPr>
              <w:pStyle w:val="Tabletext"/>
              <w:rPr>
                <w:i/>
                <w:lang w:eastAsia="en-US" w:bidi="th-TH"/>
              </w:rPr>
            </w:pPr>
            <w:r w:rsidRPr="00B4531A">
              <w:rPr>
                <w:i/>
                <w:lang w:eastAsia="en-US" w:bidi="th-TH"/>
              </w:rPr>
              <w:t>Azolla filiculoides</w:t>
            </w:r>
          </w:p>
        </w:tc>
        <w:tc>
          <w:tcPr>
            <w:tcW w:w="1050" w:type="dxa"/>
            <w:shd w:val="clear" w:color="auto" w:fill="D9D9D9"/>
            <w:noWrap/>
            <w:hideMark/>
          </w:tcPr>
          <w:p w14:paraId="6E16D9A8" w14:textId="77777777" w:rsidR="00BB4C2B" w:rsidRPr="00B23B04" w:rsidRDefault="00BB4C2B" w:rsidP="00BB4C2B">
            <w:pPr>
              <w:pStyle w:val="Tabletext"/>
              <w:rPr>
                <w:lang w:eastAsia="en-US" w:bidi="th-TH"/>
              </w:rPr>
            </w:pPr>
            <w:r w:rsidRPr="00B23B04">
              <w:rPr>
                <w:lang w:eastAsia="en-US" w:bidi="th-TH"/>
              </w:rPr>
              <w:t>0.78</w:t>
            </w:r>
          </w:p>
        </w:tc>
        <w:tc>
          <w:tcPr>
            <w:tcW w:w="1051" w:type="dxa"/>
            <w:shd w:val="clear" w:color="auto" w:fill="D9D9D9"/>
            <w:noWrap/>
            <w:hideMark/>
          </w:tcPr>
          <w:p w14:paraId="7DA8EF33" w14:textId="77777777" w:rsidR="00BB4C2B" w:rsidRPr="00B23B04" w:rsidRDefault="00BB4C2B" w:rsidP="00BB4C2B">
            <w:pPr>
              <w:pStyle w:val="Tabletext"/>
              <w:rPr>
                <w:lang w:eastAsia="en-US" w:bidi="th-TH"/>
              </w:rPr>
            </w:pPr>
            <w:r w:rsidRPr="00B23B04">
              <w:rPr>
                <w:lang w:eastAsia="en-US" w:bidi="th-TH"/>
              </w:rPr>
              <w:t>0.18</w:t>
            </w:r>
          </w:p>
        </w:tc>
        <w:tc>
          <w:tcPr>
            <w:tcW w:w="1416" w:type="dxa"/>
            <w:shd w:val="clear" w:color="auto" w:fill="D9D9D9"/>
            <w:noWrap/>
            <w:hideMark/>
          </w:tcPr>
          <w:p w14:paraId="54ED6A64" w14:textId="77777777" w:rsidR="00BB4C2B" w:rsidRPr="00B23B04" w:rsidRDefault="00BB4C2B" w:rsidP="00BB4C2B">
            <w:pPr>
              <w:pStyle w:val="Tabletext"/>
              <w:rPr>
                <w:lang w:eastAsia="en-US" w:bidi="th-TH"/>
              </w:rPr>
            </w:pPr>
            <w:r w:rsidRPr="00B23B04">
              <w:rPr>
                <w:lang w:eastAsia="en-US" w:bidi="th-TH"/>
              </w:rPr>
              <w:t>3.24</w:t>
            </w:r>
          </w:p>
        </w:tc>
        <w:tc>
          <w:tcPr>
            <w:tcW w:w="1416" w:type="dxa"/>
            <w:shd w:val="clear" w:color="auto" w:fill="D9D9D9"/>
            <w:noWrap/>
            <w:hideMark/>
          </w:tcPr>
          <w:p w14:paraId="331769B4" w14:textId="77777777" w:rsidR="00BB4C2B" w:rsidRPr="00B23B04" w:rsidRDefault="00BB4C2B" w:rsidP="00BB4C2B">
            <w:pPr>
              <w:pStyle w:val="Tabletext"/>
              <w:rPr>
                <w:lang w:eastAsia="en-US" w:bidi="th-TH"/>
              </w:rPr>
            </w:pPr>
            <w:r w:rsidRPr="00B23B04">
              <w:rPr>
                <w:lang w:eastAsia="en-US" w:bidi="th-TH"/>
              </w:rPr>
              <w:t>29.41</w:t>
            </w:r>
          </w:p>
        </w:tc>
        <w:tc>
          <w:tcPr>
            <w:tcW w:w="1416" w:type="dxa"/>
            <w:shd w:val="clear" w:color="auto" w:fill="D9D9D9"/>
          </w:tcPr>
          <w:p w14:paraId="243EDD08" w14:textId="77777777" w:rsidR="00BB4C2B" w:rsidRPr="00B23B04" w:rsidRDefault="00BB4C2B" w:rsidP="00BB4C2B">
            <w:pPr>
              <w:pStyle w:val="Tabletext"/>
              <w:rPr>
                <w:lang w:eastAsia="en-US" w:bidi="th-TH"/>
              </w:rPr>
            </w:pPr>
            <w:r w:rsidRPr="00B23B04">
              <w:rPr>
                <w:lang w:eastAsia="en-US" w:bidi="th-TH"/>
              </w:rPr>
              <w:t>Wet</w:t>
            </w:r>
          </w:p>
        </w:tc>
      </w:tr>
      <w:tr w:rsidR="00B4531A" w:rsidRPr="00B23B04" w14:paraId="40DFD0EB" w14:textId="77777777" w:rsidTr="00B4531A">
        <w:trPr>
          <w:trHeight w:val="340"/>
        </w:trPr>
        <w:tc>
          <w:tcPr>
            <w:tcW w:w="2718" w:type="dxa"/>
            <w:shd w:val="clear" w:color="auto" w:fill="FFFFFF"/>
            <w:noWrap/>
            <w:hideMark/>
          </w:tcPr>
          <w:p w14:paraId="45B5DBE3" w14:textId="77777777" w:rsidR="00BB4C2B" w:rsidRPr="00B4531A" w:rsidRDefault="00BB4C2B" w:rsidP="00BB4C2B">
            <w:pPr>
              <w:pStyle w:val="Tabletext"/>
              <w:rPr>
                <w:i/>
                <w:lang w:eastAsia="en-US" w:bidi="th-TH"/>
              </w:rPr>
            </w:pPr>
            <w:r w:rsidRPr="00B4531A">
              <w:rPr>
                <w:i/>
                <w:lang w:eastAsia="en-US" w:bidi="th-TH"/>
              </w:rPr>
              <w:t>Centipeda cunninghamii</w:t>
            </w:r>
          </w:p>
        </w:tc>
        <w:tc>
          <w:tcPr>
            <w:tcW w:w="1050" w:type="dxa"/>
            <w:shd w:val="clear" w:color="auto" w:fill="FFFFFF"/>
            <w:noWrap/>
            <w:hideMark/>
          </w:tcPr>
          <w:p w14:paraId="6CC17325" w14:textId="77777777" w:rsidR="00BB4C2B" w:rsidRPr="00B23B04" w:rsidRDefault="00BB4C2B" w:rsidP="00BB4C2B">
            <w:pPr>
              <w:pStyle w:val="Tabletext"/>
              <w:rPr>
                <w:lang w:eastAsia="en-US" w:bidi="th-TH"/>
              </w:rPr>
            </w:pPr>
            <w:r w:rsidRPr="00B23B04">
              <w:rPr>
                <w:lang w:eastAsia="en-US" w:bidi="th-TH"/>
              </w:rPr>
              <w:t>0.63</w:t>
            </w:r>
          </w:p>
        </w:tc>
        <w:tc>
          <w:tcPr>
            <w:tcW w:w="1051" w:type="dxa"/>
            <w:shd w:val="clear" w:color="auto" w:fill="FFFFFF"/>
            <w:noWrap/>
            <w:hideMark/>
          </w:tcPr>
          <w:p w14:paraId="546B50EB" w14:textId="77777777" w:rsidR="00BB4C2B" w:rsidRPr="00B23B04" w:rsidRDefault="00BB4C2B" w:rsidP="00BB4C2B">
            <w:pPr>
              <w:pStyle w:val="Tabletext"/>
              <w:rPr>
                <w:lang w:eastAsia="en-US" w:bidi="th-TH"/>
              </w:rPr>
            </w:pPr>
            <w:r w:rsidRPr="00B23B04">
              <w:rPr>
                <w:lang w:eastAsia="en-US" w:bidi="th-TH"/>
              </w:rPr>
              <w:t>0.62</w:t>
            </w:r>
          </w:p>
        </w:tc>
        <w:tc>
          <w:tcPr>
            <w:tcW w:w="1416" w:type="dxa"/>
            <w:shd w:val="clear" w:color="auto" w:fill="FFFFFF"/>
            <w:noWrap/>
            <w:hideMark/>
          </w:tcPr>
          <w:p w14:paraId="340C3897" w14:textId="77777777" w:rsidR="00BB4C2B" w:rsidRPr="00B23B04" w:rsidRDefault="00BB4C2B" w:rsidP="00BB4C2B">
            <w:pPr>
              <w:pStyle w:val="Tabletext"/>
              <w:rPr>
                <w:lang w:eastAsia="en-US" w:bidi="th-TH"/>
              </w:rPr>
            </w:pPr>
            <w:r w:rsidRPr="00B23B04">
              <w:rPr>
                <w:lang w:eastAsia="en-US" w:bidi="th-TH"/>
              </w:rPr>
              <w:t>3.17</w:t>
            </w:r>
          </w:p>
        </w:tc>
        <w:tc>
          <w:tcPr>
            <w:tcW w:w="1416" w:type="dxa"/>
            <w:shd w:val="clear" w:color="auto" w:fill="FFFFFF"/>
            <w:noWrap/>
            <w:hideMark/>
          </w:tcPr>
          <w:p w14:paraId="53E3BDF0" w14:textId="77777777" w:rsidR="00BB4C2B" w:rsidRPr="00B23B04" w:rsidRDefault="00BB4C2B" w:rsidP="00BB4C2B">
            <w:pPr>
              <w:pStyle w:val="Tabletext"/>
              <w:rPr>
                <w:lang w:eastAsia="en-US" w:bidi="th-TH"/>
              </w:rPr>
            </w:pPr>
            <w:r w:rsidRPr="00B23B04">
              <w:rPr>
                <w:lang w:eastAsia="en-US" w:bidi="th-TH"/>
              </w:rPr>
              <w:t>32.58</w:t>
            </w:r>
          </w:p>
        </w:tc>
        <w:tc>
          <w:tcPr>
            <w:tcW w:w="1416" w:type="dxa"/>
            <w:shd w:val="clear" w:color="auto" w:fill="FFFFFF"/>
          </w:tcPr>
          <w:p w14:paraId="62FA8C28" w14:textId="77777777" w:rsidR="00BB4C2B" w:rsidRPr="00B23B04" w:rsidRDefault="00BB4C2B" w:rsidP="00BB4C2B">
            <w:pPr>
              <w:pStyle w:val="Tabletext"/>
              <w:rPr>
                <w:lang w:eastAsia="en-US" w:bidi="th-TH"/>
              </w:rPr>
            </w:pPr>
            <w:r w:rsidRPr="00B23B04">
              <w:rPr>
                <w:lang w:eastAsia="en-US" w:bidi="th-TH"/>
              </w:rPr>
              <w:t>Both</w:t>
            </w:r>
          </w:p>
        </w:tc>
      </w:tr>
      <w:tr w:rsidR="00B4531A" w:rsidRPr="00B23B04" w14:paraId="5513F61A" w14:textId="77777777" w:rsidTr="00B4531A">
        <w:trPr>
          <w:trHeight w:val="340"/>
        </w:trPr>
        <w:tc>
          <w:tcPr>
            <w:tcW w:w="2718" w:type="dxa"/>
            <w:shd w:val="clear" w:color="auto" w:fill="FFFFFF"/>
            <w:noWrap/>
            <w:hideMark/>
          </w:tcPr>
          <w:p w14:paraId="655EA0E9" w14:textId="77777777" w:rsidR="00BB4C2B" w:rsidRPr="00B4531A" w:rsidRDefault="00BB4C2B" w:rsidP="00BB4C2B">
            <w:pPr>
              <w:pStyle w:val="Tabletext"/>
              <w:rPr>
                <w:i/>
                <w:lang w:eastAsia="en-US" w:bidi="th-TH"/>
              </w:rPr>
            </w:pPr>
            <w:r w:rsidRPr="00B4531A">
              <w:rPr>
                <w:i/>
                <w:lang w:eastAsia="en-US" w:bidi="th-TH"/>
              </w:rPr>
              <w:t xml:space="preserve">Dysphania pumilio </w:t>
            </w:r>
          </w:p>
        </w:tc>
        <w:tc>
          <w:tcPr>
            <w:tcW w:w="1050" w:type="dxa"/>
            <w:shd w:val="clear" w:color="auto" w:fill="FFFFFF"/>
            <w:noWrap/>
            <w:hideMark/>
          </w:tcPr>
          <w:p w14:paraId="7A4FE6CE" w14:textId="77777777" w:rsidR="00BB4C2B" w:rsidRPr="00B23B04" w:rsidRDefault="00BB4C2B" w:rsidP="00BB4C2B">
            <w:pPr>
              <w:pStyle w:val="Tabletext"/>
              <w:rPr>
                <w:lang w:eastAsia="en-US" w:bidi="th-TH"/>
              </w:rPr>
            </w:pPr>
            <w:r w:rsidRPr="00B23B04">
              <w:rPr>
                <w:lang w:eastAsia="en-US" w:bidi="th-TH"/>
              </w:rPr>
              <w:t>0.15</w:t>
            </w:r>
          </w:p>
        </w:tc>
        <w:tc>
          <w:tcPr>
            <w:tcW w:w="1051" w:type="dxa"/>
            <w:shd w:val="clear" w:color="auto" w:fill="FFFFFF"/>
            <w:noWrap/>
            <w:hideMark/>
          </w:tcPr>
          <w:p w14:paraId="665656B5" w14:textId="77777777" w:rsidR="00BB4C2B" w:rsidRPr="00B23B04" w:rsidRDefault="00BB4C2B" w:rsidP="00BB4C2B">
            <w:pPr>
              <w:pStyle w:val="Tabletext"/>
              <w:rPr>
                <w:lang w:eastAsia="en-US" w:bidi="th-TH"/>
              </w:rPr>
            </w:pPr>
            <w:r w:rsidRPr="00B23B04">
              <w:rPr>
                <w:lang w:eastAsia="en-US" w:bidi="th-TH"/>
              </w:rPr>
              <w:t>0.66</w:t>
            </w:r>
          </w:p>
        </w:tc>
        <w:tc>
          <w:tcPr>
            <w:tcW w:w="1416" w:type="dxa"/>
            <w:shd w:val="clear" w:color="auto" w:fill="FFFFFF"/>
            <w:noWrap/>
            <w:hideMark/>
          </w:tcPr>
          <w:p w14:paraId="194950EC" w14:textId="77777777" w:rsidR="00BB4C2B" w:rsidRPr="00B23B04" w:rsidRDefault="00BB4C2B" w:rsidP="00BB4C2B">
            <w:pPr>
              <w:pStyle w:val="Tabletext"/>
              <w:rPr>
                <w:lang w:eastAsia="en-US" w:bidi="th-TH"/>
              </w:rPr>
            </w:pPr>
            <w:r w:rsidRPr="00B23B04">
              <w:rPr>
                <w:lang w:eastAsia="en-US" w:bidi="th-TH"/>
              </w:rPr>
              <w:t>2.65</w:t>
            </w:r>
          </w:p>
        </w:tc>
        <w:tc>
          <w:tcPr>
            <w:tcW w:w="1416" w:type="dxa"/>
            <w:shd w:val="clear" w:color="auto" w:fill="FFFFFF"/>
            <w:noWrap/>
            <w:hideMark/>
          </w:tcPr>
          <w:p w14:paraId="2CB2282E" w14:textId="77777777" w:rsidR="00BB4C2B" w:rsidRPr="00B23B04" w:rsidRDefault="00BB4C2B" w:rsidP="00BB4C2B">
            <w:pPr>
              <w:pStyle w:val="Tabletext"/>
              <w:rPr>
                <w:lang w:eastAsia="en-US" w:bidi="th-TH"/>
              </w:rPr>
            </w:pPr>
            <w:r w:rsidRPr="00B23B04">
              <w:rPr>
                <w:lang w:eastAsia="en-US" w:bidi="th-TH"/>
              </w:rPr>
              <w:t>35.23</w:t>
            </w:r>
          </w:p>
        </w:tc>
        <w:tc>
          <w:tcPr>
            <w:tcW w:w="1416" w:type="dxa"/>
            <w:shd w:val="clear" w:color="auto" w:fill="FFFFFF"/>
          </w:tcPr>
          <w:p w14:paraId="49BC3A43" w14:textId="77777777" w:rsidR="00BB4C2B" w:rsidRPr="00B23B04" w:rsidRDefault="00BB4C2B" w:rsidP="00BB4C2B">
            <w:pPr>
              <w:pStyle w:val="Tabletext"/>
              <w:rPr>
                <w:lang w:eastAsia="en-US" w:bidi="th-TH"/>
              </w:rPr>
            </w:pPr>
            <w:r w:rsidRPr="00B23B04">
              <w:rPr>
                <w:lang w:eastAsia="en-US" w:bidi="th-TH"/>
              </w:rPr>
              <w:t>Dry</w:t>
            </w:r>
          </w:p>
        </w:tc>
      </w:tr>
      <w:tr w:rsidR="00B4531A" w:rsidRPr="00B23B04" w14:paraId="65ECE0B1" w14:textId="77777777" w:rsidTr="00B4531A">
        <w:trPr>
          <w:trHeight w:val="340"/>
        </w:trPr>
        <w:tc>
          <w:tcPr>
            <w:tcW w:w="2718" w:type="dxa"/>
            <w:shd w:val="clear" w:color="auto" w:fill="FFFFFF"/>
            <w:noWrap/>
            <w:hideMark/>
          </w:tcPr>
          <w:p w14:paraId="79D53482" w14:textId="77777777" w:rsidR="00BB4C2B" w:rsidRPr="00B4531A" w:rsidRDefault="00BB4C2B" w:rsidP="00BB4C2B">
            <w:pPr>
              <w:pStyle w:val="Tabletext"/>
              <w:rPr>
                <w:i/>
                <w:lang w:eastAsia="en-US" w:bidi="th-TH"/>
              </w:rPr>
            </w:pPr>
            <w:r w:rsidRPr="00B4531A">
              <w:rPr>
                <w:i/>
                <w:lang w:eastAsia="en-US" w:bidi="th-TH"/>
              </w:rPr>
              <w:t>Annual Exotic Grass*</w:t>
            </w:r>
          </w:p>
        </w:tc>
        <w:tc>
          <w:tcPr>
            <w:tcW w:w="1050" w:type="dxa"/>
            <w:shd w:val="clear" w:color="auto" w:fill="FFFFFF"/>
            <w:noWrap/>
            <w:hideMark/>
          </w:tcPr>
          <w:p w14:paraId="034C631B" w14:textId="77777777" w:rsidR="00BB4C2B" w:rsidRPr="00B23B04" w:rsidRDefault="00BB4C2B" w:rsidP="00BB4C2B">
            <w:pPr>
              <w:pStyle w:val="Tabletext"/>
              <w:rPr>
                <w:lang w:eastAsia="en-US" w:bidi="th-TH"/>
              </w:rPr>
            </w:pPr>
            <w:r w:rsidRPr="00B23B04">
              <w:rPr>
                <w:lang w:eastAsia="en-US" w:bidi="th-TH"/>
              </w:rPr>
              <w:t>0.25</w:t>
            </w:r>
          </w:p>
        </w:tc>
        <w:tc>
          <w:tcPr>
            <w:tcW w:w="1051" w:type="dxa"/>
            <w:shd w:val="clear" w:color="auto" w:fill="FFFFFF"/>
            <w:noWrap/>
            <w:hideMark/>
          </w:tcPr>
          <w:p w14:paraId="2482AA4C" w14:textId="77777777" w:rsidR="00BB4C2B" w:rsidRPr="00B23B04" w:rsidRDefault="00BB4C2B" w:rsidP="00BB4C2B">
            <w:pPr>
              <w:pStyle w:val="Tabletext"/>
              <w:rPr>
                <w:lang w:eastAsia="en-US" w:bidi="th-TH"/>
              </w:rPr>
            </w:pPr>
            <w:r w:rsidRPr="00B23B04">
              <w:rPr>
                <w:lang w:eastAsia="en-US" w:bidi="th-TH"/>
              </w:rPr>
              <w:t>0.63</w:t>
            </w:r>
          </w:p>
        </w:tc>
        <w:tc>
          <w:tcPr>
            <w:tcW w:w="1416" w:type="dxa"/>
            <w:shd w:val="clear" w:color="auto" w:fill="FFFFFF"/>
            <w:noWrap/>
            <w:hideMark/>
          </w:tcPr>
          <w:p w14:paraId="43CBF4E3" w14:textId="77777777" w:rsidR="00BB4C2B" w:rsidRPr="00B23B04" w:rsidRDefault="00BB4C2B" w:rsidP="00BB4C2B">
            <w:pPr>
              <w:pStyle w:val="Tabletext"/>
              <w:rPr>
                <w:lang w:eastAsia="en-US" w:bidi="th-TH"/>
              </w:rPr>
            </w:pPr>
            <w:r w:rsidRPr="00B23B04">
              <w:rPr>
                <w:lang w:eastAsia="en-US" w:bidi="th-TH"/>
              </w:rPr>
              <w:t>2.6</w:t>
            </w:r>
          </w:p>
        </w:tc>
        <w:tc>
          <w:tcPr>
            <w:tcW w:w="1416" w:type="dxa"/>
            <w:shd w:val="clear" w:color="auto" w:fill="FFFFFF"/>
            <w:noWrap/>
            <w:hideMark/>
          </w:tcPr>
          <w:p w14:paraId="027E79B1" w14:textId="77777777" w:rsidR="00BB4C2B" w:rsidRPr="00B23B04" w:rsidRDefault="00BB4C2B" w:rsidP="00BB4C2B">
            <w:pPr>
              <w:pStyle w:val="Tabletext"/>
              <w:rPr>
                <w:lang w:eastAsia="en-US" w:bidi="th-TH"/>
              </w:rPr>
            </w:pPr>
            <w:r w:rsidRPr="00B23B04">
              <w:rPr>
                <w:lang w:eastAsia="en-US" w:bidi="th-TH"/>
              </w:rPr>
              <w:t>37.83</w:t>
            </w:r>
          </w:p>
        </w:tc>
        <w:tc>
          <w:tcPr>
            <w:tcW w:w="1416" w:type="dxa"/>
            <w:shd w:val="clear" w:color="auto" w:fill="FFFFFF"/>
          </w:tcPr>
          <w:p w14:paraId="490F2AE1" w14:textId="77777777" w:rsidR="00BB4C2B" w:rsidRPr="00B23B04" w:rsidRDefault="00BB4C2B" w:rsidP="00BB4C2B">
            <w:pPr>
              <w:pStyle w:val="Tabletext"/>
              <w:rPr>
                <w:lang w:eastAsia="en-US" w:bidi="th-TH"/>
              </w:rPr>
            </w:pPr>
            <w:r w:rsidRPr="00B23B04">
              <w:rPr>
                <w:lang w:eastAsia="en-US" w:bidi="th-TH"/>
              </w:rPr>
              <w:t>Dry</w:t>
            </w:r>
          </w:p>
        </w:tc>
      </w:tr>
      <w:tr w:rsidR="00B4531A" w:rsidRPr="00B23B04" w14:paraId="3341D995" w14:textId="77777777" w:rsidTr="00B4531A">
        <w:trPr>
          <w:trHeight w:val="340"/>
        </w:trPr>
        <w:tc>
          <w:tcPr>
            <w:tcW w:w="2718" w:type="dxa"/>
            <w:shd w:val="clear" w:color="auto" w:fill="D9D9D9"/>
            <w:noWrap/>
            <w:hideMark/>
          </w:tcPr>
          <w:p w14:paraId="4B74C6CF" w14:textId="77777777" w:rsidR="00BB4C2B" w:rsidRPr="00B4531A" w:rsidRDefault="00BB4C2B" w:rsidP="00BB4C2B">
            <w:pPr>
              <w:pStyle w:val="Tabletext"/>
              <w:rPr>
                <w:i/>
                <w:lang w:eastAsia="en-US" w:bidi="th-TH"/>
              </w:rPr>
            </w:pPr>
            <w:r w:rsidRPr="00B4531A">
              <w:rPr>
                <w:i/>
                <w:lang w:eastAsia="en-US" w:bidi="th-TH"/>
              </w:rPr>
              <w:t>Eleocharis pusilla</w:t>
            </w:r>
          </w:p>
        </w:tc>
        <w:tc>
          <w:tcPr>
            <w:tcW w:w="1050" w:type="dxa"/>
            <w:shd w:val="clear" w:color="auto" w:fill="D9D9D9"/>
            <w:noWrap/>
            <w:hideMark/>
          </w:tcPr>
          <w:p w14:paraId="59FBCB3D" w14:textId="77777777" w:rsidR="00BB4C2B" w:rsidRPr="00B23B04" w:rsidRDefault="00BB4C2B" w:rsidP="00BB4C2B">
            <w:pPr>
              <w:pStyle w:val="Tabletext"/>
              <w:rPr>
                <w:lang w:eastAsia="en-US" w:bidi="th-TH"/>
              </w:rPr>
            </w:pPr>
            <w:r w:rsidRPr="00B23B04">
              <w:rPr>
                <w:lang w:eastAsia="en-US" w:bidi="th-TH"/>
              </w:rPr>
              <w:t>0.46</w:t>
            </w:r>
          </w:p>
        </w:tc>
        <w:tc>
          <w:tcPr>
            <w:tcW w:w="1051" w:type="dxa"/>
            <w:shd w:val="clear" w:color="auto" w:fill="D9D9D9"/>
            <w:noWrap/>
            <w:hideMark/>
          </w:tcPr>
          <w:p w14:paraId="2BB0CD69" w14:textId="77777777" w:rsidR="00BB4C2B" w:rsidRPr="00B23B04" w:rsidRDefault="00BB4C2B" w:rsidP="00BB4C2B">
            <w:pPr>
              <w:pStyle w:val="Tabletext"/>
              <w:rPr>
                <w:lang w:eastAsia="en-US" w:bidi="th-TH"/>
              </w:rPr>
            </w:pPr>
            <w:r w:rsidRPr="00B23B04">
              <w:rPr>
                <w:lang w:eastAsia="en-US" w:bidi="th-TH"/>
              </w:rPr>
              <w:t>0.28</w:t>
            </w:r>
          </w:p>
        </w:tc>
        <w:tc>
          <w:tcPr>
            <w:tcW w:w="1416" w:type="dxa"/>
            <w:shd w:val="clear" w:color="auto" w:fill="D9D9D9"/>
            <w:noWrap/>
            <w:hideMark/>
          </w:tcPr>
          <w:p w14:paraId="38C4FE5A" w14:textId="77777777" w:rsidR="00BB4C2B" w:rsidRPr="00B23B04" w:rsidRDefault="00BB4C2B" w:rsidP="00BB4C2B">
            <w:pPr>
              <w:pStyle w:val="Tabletext"/>
              <w:rPr>
                <w:lang w:eastAsia="en-US" w:bidi="th-TH"/>
              </w:rPr>
            </w:pPr>
            <w:r w:rsidRPr="00B23B04">
              <w:rPr>
                <w:lang w:eastAsia="en-US" w:bidi="th-TH"/>
              </w:rPr>
              <w:t>2.18</w:t>
            </w:r>
          </w:p>
        </w:tc>
        <w:tc>
          <w:tcPr>
            <w:tcW w:w="1416" w:type="dxa"/>
            <w:shd w:val="clear" w:color="auto" w:fill="D9D9D9"/>
            <w:noWrap/>
            <w:hideMark/>
          </w:tcPr>
          <w:p w14:paraId="785E87ED" w14:textId="77777777" w:rsidR="00BB4C2B" w:rsidRPr="00B23B04" w:rsidRDefault="00BB4C2B" w:rsidP="00BB4C2B">
            <w:pPr>
              <w:pStyle w:val="Tabletext"/>
              <w:rPr>
                <w:lang w:eastAsia="en-US" w:bidi="th-TH"/>
              </w:rPr>
            </w:pPr>
            <w:r w:rsidRPr="00B23B04">
              <w:rPr>
                <w:lang w:eastAsia="en-US" w:bidi="th-TH"/>
              </w:rPr>
              <w:t>40.01</w:t>
            </w:r>
          </w:p>
        </w:tc>
        <w:tc>
          <w:tcPr>
            <w:tcW w:w="1416" w:type="dxa"/>
            <w:shd w:val="clear" w:color="auto" w:fill="D9D9D9"/>
          </w:tcPr>
          <w:p w14:paraId="5D918901" w14:textId="77777777" w:rsidR="00BB4C2B" w:rsidRPr="00B23B04" w:rsidRDefault="00BB4C2B" w:rsidP="00BB4C2B">
            <w:pPr>
              <w:pStyle w:val="Tabletext"/>
              <w:rPr>
                <w:lang w:eastAsia="en-US" w:bidi="th-TH"/>
              </w:rPr>
            </w:pPr>
            <w:r w:rsidRPr="00B23B04">
              <w:rPr>
                <w:lang w:eastAsia="en-US" w:bidi="th-TH"/>
              </w:rPr>
              <w:t>Wet</w:t>
            </w:r>
          </w:p>
        </w:tc>
      </w:tr>
      <w:tr w:rsidR="00B4531A" w:rsidRPr="00B23B04" w14:paraId="021448B1" w14:textId="77777777" w:rsidTr="00B4531A">
        <w:trPr>
          <w:trHeight w:val="340"/>
        </w:trPr>
        <w:tc>
          <w:tcPr>
            <w:tcW w:w="2718" w:type="dxa"/>
            <w:shd w:val="clear" w:color="auto" w:fill="FFFFFF"/>
            <w:noWrap/>
            <w:hideMark/>
          </w:tcPr>
          <w:p w14:paraId="00450A64" w14:textId="77777777" w:rsidR="00BB4C2B" w:rsidRPr="00B4531A" w:rsidRDefault="00BB4C2B" w:rsidP="00BB4C2B">
            <w:pPr>
              <w:pStyle w:val="Tabletext"/>
              <w:rPr>
                <w:i/>
                <w:lang w:eastAsia="en-US" w:bidi="th-TH"/>
              </w:rPr>
            </w:pPr>
            <w:r w:rsidRPr="00B4531A">
              <w:rPr>
                <w:i/>
                <w:lang w:eastAsia="en-US" w:bidi="th-TH"/>
              </w:rPr>
              <w:t>Atriplex semibaccata</w:t>
            </w:r>
          </w:p>
        </w:tc>
        <w:tc>
          <w:tcPr>
            <w:tcW w:w="1050" w:type="dxa"/>
            <w:shd w:val="clear" w:color="auto" w:fill="FFFFFF"/>
            <w:noWrap/>
            <w:hideMark/>
          </w:tcPr>
          <w:p w14:paraId="73AC48F6" w14:textId="77777777" w:rsidR="00BB4C2B" w:rsidRPr="00B23B04" w:rsidRDefault="00BB4C2B" w:rsidP="00BB4C2B">
            <w:pPr>
              <w:pStyle w:val="Tabletext"/>
              <w:rPr>
                <w:lang w:eastAsia="en-US" w:bidi="th-TH"/>
              </w:rPr>
            </w:pPr>
            <w:r w:rsidRPr="00B23B04">
              <w:rPr>
                <w:lang w:eastAsia="en-US" w:bidi="th-TH"/>
              </w:rPr>
              <w:t>0.19</w:t>
            </w:r>
          </w:p>
        </w:tc>
        <w:tc>
          <w:tcPr>
            <w:tcW w:w="1051" w:type="dxa"/>
            <w:shd w:val="clear" w:color="auto" w:fill="FFFFFF"/>
            <w:noWrap/>
            <w:hideMark/>
          </w:tcPr>
          <w:p w14:paraId="3377ECC5" w14:textId="77777777" w:rsidR="00BB4C2B" w:rsidRPr="00B23B04" w:rsidRDefault="00BB4C2B" w:rsidP="00BB4C2B">
            <w:pPr>
              <w:pStyle w:val="Tabletext"/>
              <w:rPr>
                <w:lang w:eastAsia="en-US" w:bidi="th-TH"/>
              </w:rPr>
            </w:pPr>
            <w:r w:rsidRPr="00B23B04">
              <w:rPr>
                <w:lang w:eastAsia="en-US" w:bidi="th-TH"/>
              </w:rPr>
              <w:t>0.5</w:t>
            </w:r>
          </w:p>
        </w:tc>
        <w:tc>
          <w:tcPr>
            <w:tcW w:w="1416" w:type="dxa"/>
            <w:shd w:val="clear" w:color="auto" w:fill="FFFFFF"/>
            <w:noWrap/>
            <w:hideMark/>
          </w:tcPr>
          <w:p w14:paraId="1AC31CE8" w14:textId="77777777" w:rsidR="00BB4C2B" w:rsidRPr="00B23B04" w:rsidRDefault="00BB4C2B" w:rsidP="00BB4C2B">
            <w:pPr>
              <w:pStyle w:val="Tabletext"/>
              <w:rPr>
                <w:lang w:eastAsia="en-US" w:bidi="th-TH"/>
              </w:rPr>
            </w:pPr>
            <w:r w:rsidRPr="00B23B04">
              <w:rPr>
                <w:lang w:eastAsia="en-US" w:bidi="th-TH"/>
              </w:rPr>
              <w:t>2.15</w:t>
            </w:r>
          </w:p>
        </w:tc>
        <w:tc>
          <w:tcPr>
            <w:tcW w:w="1416" w:type="dxa"/>
            <w:shd w:val="clear" w:color="auto" w:fill="FFFFFF"/>
            <w:noWrap/>
            <w:hideMark/>
          </w:tcPr>
          <w:p w14:paraId="4A38B3DE" w14:textId="77777777" w:rsidR="00BB4C2B" w:rsidRPr="00B23B04" w:rsidRDefault="00BB4C2B" w:rsidP="00BB4C2B">
            <w:pPr>
              <w:pStyle w:val="Tabletext"/>
              <w:rPr>
                <w:lang w:eastAsia="en-US" w:bidi="th-TH"/>
              </w:rPr>
            </w:pPr>
            <w:r w:rsidRPr="00B23B04">
              <w:rPr>
                <w:lang w:eastAsia="en-US" w:bidi="th-TH"/>
              </w:rPr>
              <w:t>42.17</w:t>
            </w:r>
          </w:p>
        </w:tc>
        <w:tc>
          <w:tcPr>
            <w:tcW w:w="1416" w:type="dxa"/>
            <w:shd w:val="clear" w:color="auto" w:fill="FFFFFF"/>
          </w:tcPr>
          <w:p w14:paraId="7C591F57" w14:textId="77777777" w:rsidR="00BB4C2B" w:rsidRPr="00B23B04" w:rsidRDefault="00BB4C2B" w:rsidP="00BB4C2B">
            <w:pPr>
              <w:pStyle w:val="Tabletext"/>
              <w:rPr>
                <w:lang w:eastAsia="en-US" w:bidi="th-TH"/>
              </w:rPr>
            </w:pPr>
            <w:r w:rsidRPr="00B23B04">
              <w:rPr>
                <w:lang w:eastAsia="en-US" w:bidi="th-TH"/>
              </w:rPr>
              <w:t>Dry</w:t>
            </w:r>
          </w:p>
        </w:tc>
      </w:tr>
      <w:tr w:rsidR="00B4531A" w:rsidRPr="00B23B04" w14:paraId="2A583AA4" w14:textId="77777777" w:rsidTr="00B4531A">
        <w:trPr>
          <w:trHeight w:val="340"/>
        </w:trPr>
        <w:tc>
          <w:tcPr>
            <w:tcW w:w="2718" w:type="dxa"/>
            <w:shd w:val="clear" w:color="auto" w:fill="FFFFFF"/>
            <w:noWrap/>
            <w:hideMark/>
          </w:tcPr>
          <w:p w14:paraId="5F3559FB" w14:textId="77777777" w:rsidR="00BB4C2B" w:rsidRPr="00B4531A" w:rsidRDefault="00BB4C2B" w:rsidP="00BB4C2B">
            <w:pPr>
              <w:pStyle w:val="Tabletext"/>
              <w:rPr>
                <w:i/>
                <w:lang w:eastAsia="en-US" w:bidi="th-TH"/>
              </w:rPr>
            </w:pPr>
            <w:r w:rsidRPr="00B4531A">
              <w:rPr>
                <w:i/>
                <w:lang w:eastAsia="en-US" w:bidi="th-TH"/>
              </w:rPr>
              <w:t>Polygonum aviculare</w:t>
            </w:r>
          </w:p>
        </w:tc>
        <w:tc>
          <w:tcPr>
            <w:tcW w:w="1050" w:type="dxa"/>
            <w:shd w:val="clear" w:color="auto" w:fill="FFFFFF"/>
            <w:noWrap/>
            <w:hideMark/>
          </w:tcPr>
          <w:p w14:paraId="1CC9EE6B" w14:textId="77777777" w:rsidR="00BB4C2B" w:rsidRPr="00B23B04" w:rsidRDefault="00BB4C2B" w:rsidP="00BB4C2B">
            <w:pPr>
              <w:pStyle w:val="Tabletext"/>
              <w:rPr>
                <w:lang w:eastAsia="en-US" w:bidi="th-TH"/>
              </w:rPr>
            </w:pPr>
            <w:r w:rsidRPr="00B23B04">
              <w:rPr>
                <w:lang w:eastAsia="en-US" w:bidi="th-TH"/>
              </w:rPr>
              <w:t>0.12</w:t>
            </w:r>
          </w:p>
        </w:tc>
        <w:tc>
          <w:tcPr>
            <w:tcW w:w="1051" w:type="dxa"/>
            <w:shd w:val="clear" w:color="auto" w:fill="FFFFFF"/>
            <w:noWrap/>
            <w:hideMark/>
          </w:tcPr>
          <w:p w14:paraId="09CC4F7F" w14:textId="77777777" w:rsidR="00BB4C2B" w:rsidRPr="00B23B04" w:rsidRDefault="00BB4C2B" w:rsidP="00BB4C2B">
            <w:pPr>
              <w:pStyle w:val="Tabletext"/>
              <w:rPr>
                <w:lang w:eastAsia="en-US" w:bidi="th-TH"/>
              </w:rPr>
            </w:pPr>
            <w:r w:rsidRPr="00B23B04">
              <w:rPr>
                <w:lang w:eastAsia="en-US" w:bidi="th-TH"/>
              </w:rPr>
              <w:t>0.52</w:t>
            </w:r>
          </w:p>
        </w:tc>
        <w:tc>
          <w:tcPr>
            <w:tcW w:w="1416" w:type="dxa"/>
            <w:shd w:val="clear" w:color="auto" w:fill="FFFFFF"/>
            <w:noWrap/>
            <w:hideMark/>
          </w:tcPr>
          <w:p w14:paraId="7E127FB1" w14:textId="77777777" w:rsidR="00BB4C2B" w:rsidRPr="00B23B04" w:rsidRDefault="00BB4C2B" w:rsidP="00BB4C2B">
            <w:pPr>
              <w:pStyle w:val="Tabletext"/>
              <w:rPr>
                <w:lang w:eastAsia="en-US" w:bidi="th-TH"/>
              </w:rPr>
            </w:pPr>
            <w:r w:rsidRPr="00B23B04">
              <w:rPr>
                <w:lang w:eastAsia="en-US" w:bidi="th-TH"/>
              </w:rPr>
              <w:t>2.13</w:t>
            </w:r>
          </w:p>
        </w:tc>
        <w:tc>
          <w:tcPr>
            <w:tcW w:w="1416" w:type="dxa"/>
            <w:shd w:val="clear" w:color="auto" w:fill="FFFFFF"/>
            <w:noWrap/>
            <w:hideMark/>
          </w:tcPr>
          <w:p w14:paraId="26B9B139" w14:textId="77777777" w:rsidR="00BB4C2B" w:rsidRPr="00B23B04" w:rsidRDefault="00BB4C2B" w:rsidP="00BB4C2B">
            <w:pPr>
              <w:pStyle w:val="Tabletext"/>
              <w:rPr>
                <w:lang w:eastAsia="en-US" w:bidi="th-TH"/>
              </w:rPr>
            </w:pPr>
            <w:r w:rsidRPr="00B23B04">
              <w:rPr>
                <w:lang w:eastAsia="en-US" w:bidi="th-TH"/>
              </w:rPr>
              <w:t>44.3</w:t>
            </w:r>
          </w:p>
        </w:tc>
        <w:tc>
          <w:tcPr>
            <w:tcW w:w="1416" w:type="dxa"/>
            <w:shd w:val="clear" w:color="auto" w:fill="FFFFFF"/>
          </w:tcPr>
          <w:p w14:paraId="3CD09E5D" w14:textId="77777777" w:rsidR="00BB4C2B" w:rsidRPr="00B23B04" w:rsidRDefault="00BB4C2B" w:rsidP="00BB4C2B">
            <w:pPr>
              <w:pStyle w:val="Tabletext"/>
              <w:rPr>
                <w:lang w:eastAsia="en-US" w:bidi="th-TH"/>
              </w:rPr>
            </w:pPr>
            <w:r w:rsidRPr="00B23B04">
              <w:rPr>
                <w:lang w:eastAsia="en-US" w:bidi="th-TH"/>
              </w:rPr>
              <w:t>Dry</w:t>
            </w:r>
          </w:p>
        </w:tc>
      </w:tr>
      <w:tr w:rsidR="00B4531A" w:rsidRPr="00B23B04" w14:paraId="13DEC13B" w14:textId="77777777" w:rsidTr="00B4531A">
        <w:trPr>
          <w:trHeight w:val="340"/>
        </w:trPr>
        <w:tc>
          <w:tcPr>
            <w:tcW w:w="2718" w:type="dxa"/>
            <w:shd w:val="clear" w:color="auto" w:fill="D9D9D9"/>
            <w:noWrap/>
            <w:hideMark/>
          </w:tcPr>
          <w:p w14:paraId="15CE6BCA" w14:textId="77777777" w:rsidR="00BB4C2B" w:rsidRPr="00B4531A" w:rsidRDefault="00BB4C2B" w:rsidP="00BB4C2B">
            <w:pPr>
              <w:pStyle w:val="Tabletext"/>
              <w:rPr>
                <w:i/>
                <w:lang w:eastAsia="en-US" w:bidi="th-TH"/>
              </w:rPr>
            </w:pPr>
            <w:r w:rsidRPr="00B4531A">
              <w:rPr>
                <w:i/>
                <w:lang w:eastAsia="en-US" w:bidi="th-TH"/>
              </w:rPr>
              <w:t>Alternanthera denticulata</w:t>
            </w:r>
          </w:p>
        </w:tc>
        <w:tc>
          <w:tcPr>
            <w:tcW w:w="1050" w:type="dxa"/>
            <w:shd w:val="clear" w:color="auto" w:fill="D9D9D9"/>
            <w:noWrap/>
            <w:hideMark/>
          </w:tcPr>
          <w:p w14:paraId="2B09DF6E" w14:textId="77777777" w:rsidR="00BB4C2B" w:rsidRPr="00B23B04" w:rsidRDefault="00BB4C2B" w:rsidP="00BB4C2B">
            <w:pPr>
              <w:pStyle w:val="Tabletext"/>
              <w:rPr>
                <w:lang w:eastAsia="en-US" w:bidi="th-TH"/>
              </w:rPr>
            </w:pPr>
            <w:r w:rsidRPr="00B23B04">
              <w:rPr>
                <w:lang w:eastAsia="en-US" w:bidi="th-TH"/>
              </w:rPr>
              <w:t>0.42</w:t>
            </w:r>
          </w:p>
        </w:tc>
        <w:tc>
          <w:tcPr>
            <w:tcW w:w="1051" w:type="dxa"/>
            <w:shd w:val="clear" w:color="auto" w:fill="D9D9D9"/>
            <w:noWrap/>
            <w:hideMark/>
          </w:tcPr>
          <w:p w14:paraId="34CD3788" w14:textId="77777777" w:rsidR="00BB4C2B" w:rsidRPr="00B23B04" w:rsidRDefault="00BB4C2B" w:rsidP="00BB4C2B">
            <w:pPr>
              <w:pStyle w:val="Tabletext"/>
              <w:rPr>
                <w:lang w:eastAsia="en-US" w:bidi="th-TH"/>
              </w:rPr>
            </w:pPr>
            <w:r w:rsidRPr="00B23B04">
              <w:rPr>
                <w:lang w:eastAsia="en-US" w:bidi="th-TH"/>
              </w:rPr>
              <w:t>0.29</w:t>
            </w:r>
          </w:p>
        </w:tc>
        <w:tc>
          <w:tcPr>
            <w:tcW w:w="1416" w:type="dxa"/>
            <w:shd w:val="clear" w:color="auto" w:fill="D9D9D9"/>
            <w:noWrap/>
            <w:hideMark/>
          </w:tcPr>
          <w:p w14:paraId="3FD83B91" w14:textId="77777777" w:rsidR="00BB4C2B" w:rsidRPr="00B23B04" w:rsidRDefault="00BB4C2B" w:rsidP="00BB4C2B">
            <w:pPr>
              <w:pStyle w:val="Tabletext"/>
              <w:rPr>
                <w:lang w:eastAsia="en-US" w:bidi="th-TH"/>
              </w:rPr>
            </w:pPr>
            <w:r w:rsidRPr="00B23B04">
              <w:rPr>
                <w:lang w:eastAsia="en-US" w:bidi="th-TH"/>
              </w:rPr>
              <w:t>2.11</w:t>
            </w:r>
          </w:p>
        </w:tc>
        <w:tc>
          <w:tcPr>
            <w:tcW w:w="1416" w:type="dxa"/>
            <w:shd w:val="clear" w:color="auto" w:fill="D9D9D9"/>
            <w:noWrap/>
            <w:hideMark/>
          </w:tcPr>
          <w:p w14:paraId="6571F760" w14:textId="77777777" w:rsidR="00BB4C2B" w:rsidRPr="00B23B04" w:rsidRDefault="00BB4C2B" w:rsidP="00BB4C2B">
            <w:pPr>
              <w:pStyle w:val="Tabletext"/>
              <w:rPr>
                <w:lang w:eastAsia="en-US" w:bidi="th-TH"/>
              </w:rPr>
            </w:pPr>
            <w:r w:rsidRPr="00B23B04">
              <w:rPr>
                <w:lang w:eastAsia="en-US" w:bidi="th-TH"/>
              </w:rPr>
              <w:t>46.42</w:t>
            </w:r>
          </w:p>
        </w:tc>
        <w:tc>
          <w:tcPr>
            <w:tcW w:w="1416" w:type="dxa"/>
            <w:shd w:val="clear" w:color="auto" w:fill="D9D9D9"/>
          </w:tcPr>
          <w:p w14:paraId="602C0593" w14:textId="77777777" w:rsidR="00BB4C2B" w:rsidRPr="00B23B04" w:rsidRDefault="00BB4C2B" w:rsidP="00BB4C2B">
            <w:pPr>
              <w:pStyle w:val="Tabletext"/>
              <w:rPr>
                <w:lang w:eastAsia="en-US" w:bidi="th-TH"/>
              </w:rPr>
            </w:pPr>
            <w:r w:rsidRPr="00B23B04">
              <w:rPr>
                <w:lang w:eastAsia="en-US" w:bidi="th-TH"/>
              </w:rPr>
              <w:t>Wet</w:t>
            </w:r>
          </w:p>
        </w:tc>
      </w:tr>
      <w:tr w:rsidR="00B4531A" w:rsidRPr="00B23B04" w14:paraId="6575071C" w14:textId="77777777" w:rsidTr="00B4531A">
        <w:trPr>
          <w:trHeight w:val="340"/>
        </w:trPr>
        <w:tc>
          <w:tcPr>
            <w:tcW w:w="2718" w:type="dxa"/>
            <w:shd w:val="clear" w:color="auto" w:fill="FFFFFF"/>
            <w:noWrap/>
            <w:hideMark/>
          </w:tcPr>
          <w:p w14:paraId="63A7AC54" w14:textId="77777777" w:rsidR="00BB4C2B" w:rsidRPr="00B4531A" w:rsidRDefault="00BB4C2B" w:rsidP="00BB4C2B">
            <w:pPr>
              <w:pStyle w:val="Tabletext"/>
              <w:rPr>
                <w:i/>
                <w:lang w:eastAsia="en-US" w:bidi="th-TH"/>
              </w:rPr>
            </w:pPr>
            <w:r w:rsidRPr="00B4531A">
              <w:rPr>
                <w:i/>
                <w:lang w:eastAsia="en-US" w:bidi="th-TH"/>
              </w:rPr>
              <w:t>Medicago polymorpha</w:t>
            </w:r>
          </w:p>
        </w:tc>
        <w:tc>
          <w:tcPr>
            <w:tcW w:w="1050" w:type="dxa"/>
            <w:shd w:val="clear" w:color="auto" w:fill="FFFFFF"/>
            <w:noWrap/>
            <w:hideMark/>
          </w:tcPr>
          <w:p w14:paraId="328AFFB0" w14:textId="77777777" w:rsidR="00BB4C2B" w:rsidRPr="00B23B04" w:rsidRDefault="00BB4C2B" w:rsidP="00BB4C2B">
            <w:pPr>
              <w:pStyle w:val="Tabletext"/>
              <w:rPr>
                <w:lang w:eastAsia="en-US" w:bidi="th-TH"/>
              </w:rPr>
            </w:pPr>
            <w:r w:rsidRPr="00B23B04">
              <w:rPr>
                <w:lang w:eastAsia="en-US" w:bidi="th-TH"/>
              </w:rPr>
              <w:t>0.21</w:t>
            </w:r>
          </w:p>
        </w:tc>
        <w:tc>
          <w:tcPr>
            <w:tcW w:w="1051" w:type="dxa"/>
            <w:shd w:val="clear" w:color="auto" w:fill="FFFFFF"/>
            <w:noWrap/>
            <w:hideMark/>
          </w:tcPr>
          <w:p w14:paraId="197FCF5E" w14:textId="77777777" w:rsidR="00BB4C2B" w:rsidRPr="00B23B04" w:rsidRDefault="00BB4C2B" w:rsidP="00BB4C2B">
            <w:pPr>
              <w:pStyle w:val="Tabletext"/>
              <w:rPr>
                <w:lang w:eastAsia="en-US" w:bidi="th-TH"/>
              </w:rPr>
            </w:pPr>
            <w:r w:rsidRPr="00B23B04">
              <w:rPr>
                <w:lang w:eastAsia="en-US" w:bidi="th-TH"/>
              </w:rPr>
              <w:t>0.4</w:t>
            </w:r>
          </w:p>
        </w:tc>
        <w:tc>
          <w:tcPr>
            <w:tcW w:w="1416" w:type="dxa"/>
            <w:shd w:val="clear" w:color="auto" w:fill="FFFFFF"/>
            <w:noWrap/>
            <w:hideMark/>
          </w:tcPr>
          <w:p w14:paraId="5743071D" w14:textId="77777777" w:rsidR="00BB4C2B" w:rsidRPr="00B23B04" w:rsidRDefault="00BB4C2B" w:rsidP="00BB4C2B">
            <w:pPr>
              <w:pStyle w:val="Tabletext"/>
              <w:rPr>
                <w:lang w:eastAsia="en-US" w:bidi="th-TH"/>
              </w:rPr>
            </w:pPr>
            <w:r w:rsidRPr="00B23B04">
              <w:rPr>
                <w:lang w:eastAsia="en-US" w:bidi="th-TH"/>
              </w:rPr>
              <w:t>1.82</w:t>
            </w:r>
          </w:p>
        </w:tc>
        <w:tc>
          <w:tcPr>
            <w:tcW w:w="1416" w:type="dxa"/>
            <w:shd w:val="clear" w:color="auto" w:fill="FFFFFF"/>
            <w:noWrap/>
            <w:hideMark/>
          </w:tcPr>
          <w:p w14:paraId="4174C5B1" w14:textId="77777777" w:rsidR="00BB4C2B" w:rsidRPr="00B23B04" w:rsidRDefault="00BB4C2B" w:rsidP="00BB4C2B">
            <w:pPr>
              <w:pStyle w:val="Tabletext"/>
              <w:rPr>
                <w:lang w:eastAsia="en-US" w:bidi="th-TH"/>
              </w:rPr>
            </w:pPr>
            <w:r w:rsidRPr="00B23B04">
              <w:rPr>
                <w:lang w:eastAsia="en-US" w:bidi="th-TH"/>
              </w:rPr>
              <w:t>48.23</w:t>
            </w:r>
          </w:p>
        </w:tc>
        <w:tc>
          <w:tcPr>
            <w:tcW w:w="1416" w:type="dxa"/>
            <w:shd w:val="clear" w:color="auto" w:fill="FFFFFF"/>
          </w:tcPr>
          <w:p w14:paraId="37D0EF31" w14:textId="77777777" w:rsidR="00BB4C2B" w:rsidRPr="00B23B04" w:rsidRDefault="00BB4C2B" w:rsidP="00BB4C2B">
            <w:pPr>
              <w:pStyle w:val="Tabletext"/>
              <w:rPr>
                <w:lang w:eastAsia="en-US" w:bidi="th-TH"/>
              </w:rPr>
            </w:pPr>
            <w:r w:rsidRPr="00B23B04">
              <w:rPr>
                <w:lang w:eastAsia="en-US" w:bidi="th-TH"/>
              </w:rPr>
              <w:t>Dry</w:t>
            </w:r>
          </w:p>
        </w:tc>
      </w:tr>
      <w:tr w:rsidR="00B4531A" w:rsidRPr="00B23B04" w14:paraId="0BFD7553" w14:textId="77777777" w:rsidTr="00B4531A">
        <w:trPr>
          <w:trHeight w:val="340"/>
        </w:trPr>
        <w:tc>
          <w:tcPr>
            <w:tcW w:w="2718" w:type="dxa"/>
            <w:shd w:val="clear" w:color="auto" w:fill="D9D9D9"/>
            <w:noWrap/>
            <w:hideMark/>
          </w:tcPr>
          <w:p w14:paraId="559EB4FB" w14:textId="77777777" w:rsidR="00BB4C2B" w:rsidRPr="00B4531A" w:rsidRDefault="00BB4C2B" w:rsidP="00BB4C2B">
            <w:pPr>
              <w:pStyle w:val="Tabletext"/>
              <w:rPr>
                <w:i/>
                <w:lang w:eastAsia="en-US" w:bidi="th-TH"/>
              </w:rPr>
            </w:pPr>
            <w:r w:rsidRPr="00B4531A">
              <w:rPr>
                <w:i/>
                <w:lang w:eastAsia="en-US" w:bidi="th-TH"/>
              </w:rPr>
              <w:t>Myriophyllum papillosum</w:t>
            </w:r>
          </w:p>
        </w:tc>
        <w:tc>
          <w:tcPr>
            <w:tcW w:w="1050" w:type="dxa"/>
            <w:shd w:val="clear" w:color="auto" w:fill="D9D9D9"/>
            <w:noWrap/>
            <w:hideMark/>
          </w:tcPr>
          <w:p w14:paraId="4491EC08" w14:textId="77777777" w:rsidR="00BB4C2B" w:rsidRPr="00B23B04" w:rsidRDefault="00BB4C2B" w:rsidP="00BB4C2B">
            <w:pPr>
              <w:pStyle w:val="Tabletext"/>
              <w:rPr>
                <w:lang w:eastAsia="en-US" w:bidi="th-TH"/>
              </w:rPr>
            </w:pPr>
            <w:r w:rsidRPr="00B23B04">
              <w:rPr>
                <w:lang w:eastAsia="en-US" w:bidi="th-TH"/>
              </w:rPr>
              <w:t>0.38</w:t>
            </w:r>
          </w:p>
        </w:tc>
        <w:tc>
          <w:tcPr>
            <w:tcW w:w="1051" w:type="dxa"/>
            <w:shd w:val="clear" w:color="auto" w:fill="D9D9D9"/>
            <w:noWrap/>
            <w:hideMark/>
          </w:tcPr>
          <w:p w14:paraId="2D18C97F" w14:textId="77777777" w:rsidR="00BB4C2B" w:rsidRPr="00B23B04" w:rsidRDefault="00BB4C2B" w:rsidP="00BB4C2B">
            <w:pPr>
              <w:pStyle w:val="Tabletext"/>
              <w:rPr>
                <w:lang w:eastAsia="en-US" w:bidi="th-TH"/>
              </w:rPr>
            </w:pPr>
            <w:r w:rsidRPr="00B23B04">
              <w:rPr>
                <w:lang w:eastAsia="en-US" w:bidi="th-TH"/>
              </w:rPr>
              <w:t>0.13</w:t>
            </w:r>
          </w:p>
        </w:tc>
        <w:tc>
          <w:tcPr>
            <w:tcW w:w="1416" w:type="dxa"/>
            <w:shd w:val="clear" w:color="auto" w:fill="D9D9D9"/>
            <w:noWrap/>
            <w:hideMark/>
          </w:tcPr>
          <w:p w14:paraId="2AF6D7C4" w14:textId="77777777" w:rsidR="00BB4C2B" w:rsidRPr="00B23B04" w:rsidRDefault="00BB4C2B" w:rsidP="00BB4C2B">
            <w:pPr>
              <w:pStyle w:val="Tabletext"/>
              <w:rPr>
                <w:lang w:eastAsia="en-US" w:bidi="th-TH"/>
              </w:rPr>
            </w:pPr>
            <w:r w:rsidRPr="00B23B04">
              <w:rPr>
                <w:lang w:eastAsia="en-US" w:bidi="th-TH"/>
              </w:rPr>
              <w:t>1.61</w:t>
            </w:r>
          </w:p>
        </w:tc>
        <w:tc>
          <w:tcPr>
            <w:tcW w:w="1416" w:type="dxa"/>
            <w:shd w:val="clear" w:color="auto" w:fill="D9D9D9"/>
            <w:noWrap/>
            <w:hideMark/>
          </w:tcPr>
          <w:p w14:paraId="5AC050BE" w14:textId="77777777" w:rsidR="00BB4C2B" w:rsidRPr="00B23B04" w:rsidRDefault="00BB4C2B" w:rsidP="00BB4C2B">
            <w:pPr>
              <w:pStyle w:val="Tabletext"/>
              <w:rPr>
                <w:lang w:eastAsia="en-US" w:bidi="th-TH"/>
              </w:rPr>
            </w:pPr>
            <w:r w:rsidRPr="00B23B04">
              <w:rPr>
                <w:lang w:eastAsia="en-US" w:bidi="th-TH"/>
              </w:rPr>
              <w:t>49.84</w:t>
            </w:r>
          </w:p>
        </w:tc>
        <w:tc>
          <w:tcPr>
            <w:tcW w:w="1416" w:type="dxa"/>
            <w:shd w:val="clear" w:color="auto" w:fill="D9D9D9"/>
          </w:tcPr>
          <w:p w14:paraId="1EE6815C" w14:textId="77777777" w:rsidR="00BB4C2B" w:rsidRPr="00B23B04" w:rsidRDefault="00BB4C2B" w:rsidP="00BB4C2B">
            <w:pPr>
              <w:pStyle w:val="Tabletext"/>
              <w:rPr>
                <w:lang w:eastAsia="en-US" w:bidi="th-TH"/>
              </w:rPr>
            </w:pPr>
            <w:r w:rsidRPr="00B23B04">
              <w:rPr>
                <w:lang w:eastAsia="en-US" w:bidi="th-TH"/>
              </w:rPr>
              <w:t>Wet</w:t>
            </w:r>
          </w:p>
        </w:tc>
      </w:tr>
      <w:tr w:rsidR="00B4531A" w:rsidRPr="00B23B04" w14:paraId="1DDFC122" w14:textId="77777777" w:rsidTr="00B4531A">
        <w:trPr>
          <w:trHeight w:val="340"/>
        </w:trPr>
        <w:tc>
          <w:tcPr>
            <w:tcW w:w="2718" w:type="dxa"/>
            <w:shd w:val="clear" w:color="auto" w:fill="D9D9D9"/>
            <w:noWrap/>
            <w:hideMark/>
          </w:tcPr>
          <w:p w14:paraId="158AAEE5" w14:textId="77777777" w:rsidR="00BB4C2B" w:rsidRPr="00B4531A" w:rsidRDefault="00BB4C2B" w:rsidP="00BB4C2B">
            <w:pPr>
              <w:pStyle w:val="Tabletext"/>
              <w:rPr>
                <w:i/>
                <w:lang w:eastAsia="en-US" w:bidi="th-TH"/>
              </w:rPr>
            </w:pPr>
            <w:r w:rsidRPr="00B4531A">
              <w:rPr>
                <w:i/>
                <w:lang w:eastAsia="en-US" w:bidi="th-TH"/>
              </w:rPr>
              <w:t>Paspalidium jubiflorum</w:t>
            </w:r>
          </w:p>
        </w:tc>
        <w:tc>
          <w:tcPr>
            <w:tcW w:w="1050" w:type="dxa"/>
            <w:shd w:val="clear" w:color="auto" w:fill="D9D9D9"/>
            <w:noWrap/>
            <w:hideMark/>
          </w:tcPr>
          <w:p w14:paraId="04645472" w14:textId="77777777" w:rsidR="00BB4C2B" w:rsidRPr="00B23B04" w:rsidRDefault="00BB4C2B" w:rsidP="00BB4C2B">
            <w:pPr>
              <w:pStyle w:val="Tabletext"/>
              <w:rPr>
                <w:lang w:eastAsia="en-US" w:bidi="th-TH"/>
              </w:rPr>
            </w:pPr>
            <w:r w:rsidRPr="00B23B04">
              <w:rPr>
                <w:lang w:eastAsia="en-US" w:bidi="th-TH"/>
              </w:rPr>
              <w:t>0.32</w:t>
            </w:r>
          </w:p>
        </w:tc>
        <w:tc>
          <w:tcPr>
            <w:tcW w:w="1051" w:type="dxa"/>
            <w:shd w:val="clear" w:color="auto" w:fill="D9D9D9"/>
            <w:noWrap/>
            <w:hideMark/>
          </w:tcPr>
          <w:p w14:paraId="1808574F" w14:textId="77777777" w:rsidR="00BB4C2B" w:rsidRPr="00B23B04" w:rsidRDefault="00BB4C2B" w:rsidP="00BB4C2B">
            <w:pPr>
              <w:pStyle w:val="Tabletext"/>
              <w:rPr>
                <w:lang w:eastAsia="en-US" w:bidi="th-TH"/>
              </w:rPr>
            </w:pPr>
            <w:r w:rsidRPr="00B23B04">
              <w:rPr>
                <w:lang w:eastAsia="en-US" w:bidi="th-TH"/>
              </w:rPr>
              <w:t>0.17</w:t>
            </w:r>
          </w:p>
        </w:tc>
        <w:tc>
          <w:tcPr>
            <w:tcW w:w="1416" w:type="dxa"/>
            <w:shd w:val="clear" w:color="auto" w:fill="D9D9D9"/>
            <w:noWrap/>
            <w:hideMark/>
          </w:tcPr>
          <w:p w14:paraId="130A2687" w14:textId="77777777" w:rsidR="00BB4C2B" w:rsidRPr="00B23B04" w:rsidRDefault="00BB4C2B" w:rsidP="00BB4C2B">
            <w:pPr>
              <w:pStyle w:val="Tabletext"/>
              <w:rPr>
                <w:lang w:eastAsia="en-US" w:bidi="th-TH"/>
              </w:rPr>
            </w:pPr>
            <w:r w:rsidRPr="00B23B04">
              <w:rPr>
                <w:lang w:eastAsia="en-US" w:bidi="th-TH"/>
              </w:rPr>
              <w:t>1.52</w:t>
            </w:r>
          </w:p>
        </w:tc>
        <w:tc>
          <w:tcPr>
            <w:tcW w:w="1416" w:type="dxa"/>
            <w:shd w:val="clear" w:color="auto" w:fill="D9D9D9"/>
            <w:noWrap/>
            <w:hideMark/>
          </w:tcPr>
          <w:p w14:paraId="0774BEB2" w14:textId="77777777" w:rsidR="00BB4C2B" w:rsidRPr="00B23B04" w:rsidRDefault="00BB4C2B" w:rsidP="00BB4C2B">
            <w:pPr>
              <w:pStyle w:val="Tabletext"/>
              <w:rPr>
                <w:lang w:eastAsia="en-US" w:bidi="th-TH"/>
              </w:rPr>
            </w:pPr>
            <w:r w:rsidRPr="00B23B04">
              <w:rPr>
                <w:lang w:eastAsia="en-US" w:bidi="th-TH"/>
              </w:rPr>
              <w:t>51.36</w:t>
            </w:r>
          </w:p>
        </w:tc>
        <w:tc>
          <w:tcPr>
            <w:tcW w:w="1416" w:type="dxa"/>
            <w:shd w:val="clear" w:color="auto" w:fill="D9D9D9"/>
          </w:tcPr>
          <w:p w14:paraId="24C4683D" w14:textId="77777777" w:rsidR="00BB4C2B" w:rsidRPr="00B23B04" w:rsidRDefault="00BB4C2B" w:rsidP="00BB4C2B">
            <w:pPr>
              <w:pStyle w:val="Tabletext"/>
              <w:rPr>
                <w:lang w:eastAsia="en-US" w:bidi="th-TH"/>
              </w:rPr>
            </w:pPr>
            <w:r w:rsidRPr="00B23B04">
              <w:rPr>
                <w:lang w:eastAsia="en-US" w:bidi="th-TH"/>
              </w:rPr>
              <w:t>Wet</w:t>
            </w:r>
          </w:p>
        </w:tc>
      </w:tr>
      <w:tr w:rsidR="00B4531A" w:rsidRPr="00B23B04" w14:paraId="4C6A8367" w14:textId="77777777" w:rsidTr="00B4531A">
        <w:trPr>
          <w:trHeight w:val="340"/>
        </w:trPr>
        <w:tc>
          <w:tcPr>
            <w:tcW w:w="2718" w:type="dxa"/>
            <w:shd w:val="clear" w:color="auto" w:fill="D9D9D9"/>
            <w:noWrap/>
            <w:hideMark/>
          </w:tcPr>
          <w:p w14:paraId="2C00E814" w14:textId="77777777" w:rsidR="00BB4C2B" w:rsidRPr="00B4531A" w:rsidRDefault="00BB4C2B" w:rsidP="00BB4C2B">
            <w:pPr>
              <w:pStyle w:val="Tabletext"/>
              <w:rPr>
                <w:i/>
                <w:lang w:eastAsia="en-US" w:bidi="th-TH"/>
              </w:rPr>
            </w:pPr>
            <w:r w:rsidRPr="00B4531A">
              <w:rPr>
                <w:i/>
                <w:lang w:eastAsia="en-US" w:bidi="th-TH"/>
              </w:rPr>
              <w:t>Calotis scapigera</w:t>
            </w:r>
          </w:p>
        </w:tc>
        <w:tc>
          <w:tcPr>
            <w:tcW w:w="1050" w:type="dxa"/>
            <w:shd w:val="clear" w:color="auto" w:fill="D9D9D9"/>
            <w:noWrap/>
            <w:hideMark/>
          </w:tcPr>
          <w:p w14:paraId="39D41FFB" w14:textId="77777777" w:rsidR="00BB4C2B" w:rsidRPr="00B23B04" w:rsidRDefault="00BB4C2B" w:rsidP="00BB4C2B">
            <w:pPr>
              <w:pStyle w:val="Tabletext"/>
              <w:rPr>
                <w:lang w:eastAsia="en-US" w:bidi="th-TH"/>
              </w:rPr>
            </w:pPr>
            <w:r w:rsidRPr="00B23B04">
              <w:rPr>
                <w:lang w:eastAsia="en-US" w:bidi="th-TH"/>
              </w:rPr>
              <w:t>0.09</w:t>
            </w:r>
          </w:p>
        </w:tc>
        <w:tc>
          <w:tcPr>
            <w:tcW w:w="1051" w:type="dxa"/>
            <w:shd w:val="clear" w:color="auto" w:fill="D9D9D9"/>
            <w:noWrap/>
            <w:hideMark/>
          </w:tcPr>
          <w:p w14:paraId="19DBBC6C" w14:textId="77777777" w:rsidR="00BB4C2B" w:rsidRPr="00B23B04" w:rsidRDefault="00BB4C2B" w:rsidP="00BB4C2B">
            <w:pPr>
              <w:pStyle w:val="Tabletext"/>
              <w:rPr>
                <w:lang w:eastAsia="en-US" w:bidi="th-TH"/>
              </w:rPr>
            </w:pPr>
            <w:r w:rsidRPr="00B23B04">
              <w:rPr>
                <w:lang w:eastAsia="en-US" w:bidi="th-TH"/>
              </w:rPr>
              <w:t>0.33</w:t>
            </w:r>
          </w:p>
        </w:tc>
        <w:tc>
          <w:tcPr>
            <w:tcW w:w="1416" w:type="dxa"/>
            <w:shd w:val="clear" w:color="auto" w:fill="D9D9D9"/>
            <w:noWrap/>
            <w:hideMark/>
          </w:tcPr>
          <w:p w14:paraId="1DD845B7" w14:textId="77777777" w:rsidR="00BB4C2B" w:rsidRPr="00B23B04" w:rsidRDefault="00BB4C2B" w:rsidP="00BB4C2B">
            <w:pPr>
              <w:pStyle w:val="Tabletext"/>
              <w:rPr>
                <w:lang w:eastAsia="en-US" w:bidi="th-TH"/>
              </w:rPr>
            </w:pPr>
            <w:r w:rsidRPr="00B23B04">
              <w:rPr>
                <w:lang w:eastAsia="en-US" w:bidi="th-TH"/>
              </w:rPr>
              <w:t>1.44</w:t>
            </w:r>
          </w:p>
        </w:tc>
        <w:tc>
          <w:tcPr>
            <w:tcW w:w="1416" w:type="dxa"/>
            <w:shd w:val="clear" w:color="auto" w:fill="D9D9D9"/>
            <w:noWrap/>
            <w:hideMark/>
          </w:tcPr>
          <w:p w14:paraId="0CF74617" w14:textId="77777777" w:rsidR="00BB4C2B" w:rsidRPr="00B23B04" w:rsidRDefault="00BB4C2B" w:rsidP="00BB4C2B">
            <w:pPr>
              <w:pStyle w:val="Tabletext"/>
              <w:rPr>
                <w:lang w:eastAsia="en-US" w:bidi="th-TH"/>
              </w:rPr>
            </w:pPr>
            <w:r w:rsidRPr="00B23B04">
              <w:rPr>
                <w:lang w:eastAsia="en-US" w:bidi="th-TH"/>
              </w:rPr>
              <w:t>52.8</w:t>
            </w:r>
          </w:p>
        </w:tc>
        <w:tc>
          <w:tcPr>
            <w:tcW w:w="1416" w:type="dxa"/>
            <w:shd w:val="clear" w:color="auto" w:fill="D9D9D9"/>
          </w:tcPr>
          <w:p w14:paraId="05489436" w14:textId="77777777" w:rsidR="00BB4C2B" w:rsidRPr="00B23B04" w:rsidRDefault="00BB4C2B" w:rsidP="00BB4C2B">
            <w:pPr>
              <w:pStyle w:val="Tabletext"/>
              <w:rPr>
                <w:lang w:eastAsia="en-US" w:bidi="th-TH"/>
              </w:rPr>
            </w:pPr>
            <w:r w:rsidRPr="00B23B04">
              <w:rPr>
                <w:lang w:eastAsia="en-US" w:bidi="th-TH"/>
              </w:rPr>
              <w:t>Dry</w:t>
            </w:r>
          </w:p>
        </w:tc>
      </w:tr>
      <w:tr w:rsidR="00B4531A" w:rsidRPr="00B23B04" w14:paraId="2748F25F" w14:textId="77777777" w:rsidTr="00B4531A">
        <w:trPr>
          <w:trHeight w:val="340"/>
        </w:trPr>
        <w:tc>
          <w:tcPr>
            <w:tcW w:w="2718" w:type="dxa"/>
            <w:shd w:val="clear" w:color="auto" w:fill="FFFFFF"/>
            <w:noWrap/>
            <w:hideMark/>
          </w:tcPr>
          <w:p w14:paraId="2D3FF191" w14:textId="77777777" w:rsidR="00BB4C2B" w:rsidRPr="00B4531A" w:rsidRDefault="00BB4C2B" w:rsidP="00BB4C2B">
            <w:pPr>
              <w:pStyle w:val="Tabletext"/>
              <w:rPr>
                <w:i/>
                <w:lang w:eastAsia="en-US" w:bidi="th-TH"/>
              </w:rPr>
            </w:pPr>
            <w:r w:rsidRPr="00B4531A">
              <w:rPr>
                <w:i/>
                <w:lang w:eastAsia="en-US" w:bidi="th-TH"/>
              </w:rPr>
              <w:t>Pseudoraphis spinescens</w:t>
            </w:r>
          </w:p>
        </w:tc>
        <w:tc>
          <w:tcPr>
            <w:tcW w:w="1050" w:type="dxa"/>
            <w:shd w:val="clear" w:color="auto" w:fill="FFFFFF"/>
            <w:noWrap/>
            <w:hideMark/>
          </w:tcPr>
          <w:p w14:paraId="092317C7" w14:textId="77777777" w:rsidR="00BB4C2B" w:rsidRPr="00B23B04" w:rsidRDefault="00BB4C2B" w:rsidP="00BB4C2B">
            <w:pPr>
              <w:pStyle w:val="Tabletext"/>
              <w:rPr>
                <w:lang w:eastAsia="en-US" w:bidi="th-TH"/>
              </w:rPr>
            </w:pPr>
            <w:r w:rsidRPr="00B23B04">
              <w:rPr>
                <w:lang w:eastAsia="en-US" w:bidi="th-TH"/>
              </w:rPr>
              <w:t>0.3</w:t>
            </w:r>
          </w:p>
        </w:tc>
        <w:tc>
          <w:tcPr>
            <w:tcW w:w="1051" w:type="dxa"/>
            <w:shd w:val="clear" w:color="auto" w:fill="FFFFFF"/>
            <w:noWrap/>
            <w:hideMark/>
          </w:tcPr>
          <w:p w14:paraId="2253E771" w14:textId="77777777" w:rsidR="00BB4C2B" w:rsidRPr="00B23B04" w:rsidRDefault="00BB4C2B" w:rsidP="00BB4C2B">
            <w:pPr>
              <w:pStyle w:val="Tabletext"/>
              <w:rPr>
                <w:lang w:eastAsia="en-US" w:bidi="th-TH"/>
              </w:rPr>
            </w:pPr>
            <w:r w:rsidRPr="00B23B04">
              <w:rPr>
                <w:lang w:eastAsia="en-US" w:bidi="th-TH"/>
              </w:rPr>
              <w:t>0.06</w:t>
            </w:r>
          </w:p>
        </w:tc>
        <w:tc>
          <w:tcPr>
            <w:tcW w:w="1416" w:type="dxa"/>
            <w:shd w:val="clear" w:color="auto" w:fill="FFFFFF"/>
            <w:noWrap/>
            <w:hideMark/>
          </w:tcPr>
          <w:p w14:paraId="07E28BBB" w14:textId="77777777" w:rsidR="00BB4C2B" w:rsidRPr="00B23B04" w:rsidRDefault="00BB4C2B" w:rsidP="00BB4C2B">
            <w:pPr>
              <w:pStyle w:val="Tabletext"/>
              <w:rPr>
                <w:lang w:eastAsia="en-US" w:bidi="th-TH"/>
              </w:rPr>
            </w:pPr>
            <w:r w:rsidRPr="00B23B04">
              <w:rPr>
                <w:lang w:eastAsia="en-US" w:bidi="th-TH"/>
              </w:rPr>
              <w:t>1.33</w:t>
            </w:r>
          </w:p>
        </w:tc>
        <w:tc>
          <w:tcPr>
            <w:tcW w:w="1416" w:type="dxa"/>
            <w:shd w:val="clear" w:color="auto" w:fill="FFFFFF"/>
            <w:noWrap/>
            <w:hideMark/>
          </w:tcPr>
          <w:p w14:paraId="191748D2" w14:textId="77777777" w:rsidR="00BB4C2B" w:rsidRPr="00B23B04" w:rsidRDefault="00BB4C2B" w:rsidP="00BB4C2B">
            <w:pPr>
              <w:pStyle w:val="Tabletext"/>
              <w:rPr>
                <w:lang w:eastAsia="en-US" w:bidi="th-TH"/>
              </w:rPr>
            </w:pPr>
            <w:r w:rsidRPr="00B23B04">
              <w:rPr>
                <w:lang w:eastAsia="en-US" w:bidi="th-TH"/>
              </w:rPr>
              <w:t>54.12</w:t>
            </w:r>
          </w:p>
        </w:tc>
        <w:tc>
          <w:tcPr>
            <w:tcW w:w="1416" w:type="dxa"/>
            <w:shd w:val="clear" w:color="auto" w:fill="FFFFFF"/>
          </w:tcPr>
          <w:p w14:paraId="2D51697F" w14:textId="77777777" w:rsidR="00BB4C2B" w:rsidRPr="00B23B04" w:rsidRDefault="00BB4C2B" w:rsidP="00BB4C2B">
            <w:pPr>
              <w:pStyle w:val="Tabletext"/>
              <w:rPr>
                <w:lang w:eastAsia="en-US" w:bidi="th-TH"/>
              </w:rPr>
            </w:pPr>
            <w:r w:rsidRPr="00B23B04">
              <w:rPr>
                <w:lang w:eastAsia="en-US" w:bidi="th-TH"/>
              </w:rPr>
              <w:t>Dry</w:t>
            </w:r>
          </w:p>
        </w:tc>
      </w:tr>
      <w:tr w:rsidR="00B4531A" w:rsidRPr="00B23B04" w14:paraId="013E2410" w14:textId="77777777" w:rsidTr="00B4531A">
        <w:trPr>
          <w:trHeight w:val="340"/>
        </w:trPr>
        <w:tc>
          <w:tcPr>
            <w:tcW w:w="2718" w:type="dxa"/>
            <w:shd w:val="clear" w:color="auto" w:fill="FFFFFF"/>
            <w:noWrap/>
            <w:hideMark/>
          </w:tcPr>
          <w:p w14:paraId="3486FA0F" w14:textId="77777777" w:rsidR="00BB4C2B" w:rsidRPr="00B4531A" w:rsidRDefault="00BB4C2B" w:rsidP="00BB4C2B">
            <w:pPr>
              <w:pStyle w:val="Tabletext"/>
              <w:rPr>
                <w:i/>
                <w:lang w:eastAsia="en-US" w:bidi="th-TH"/>
              </w:rPr>
            </w:pPr>
            <w:r w:rsidRPr="00B4531A">
              <w:rPr>
                <w:i/>
                <w:lang w:eastAsia="en-US" w:bidi="th-TH"/>
              </w:rPr>
              <w:t>Persicaria decipiens</w:t>
            </w:r>
          </w:p>
        </w:tc>
        <w:tc>
          <w:tcPr>
            <w:tcW w:w="1050" w:type="dxa"/>
            <w:shd w:val="clear" w:color="auto" w:fill="FFFFFF"/>
            <w:noWrap/>
            <w:hideMark/>
          </w:tcPr>
          <w:p w14:paraId="3933D93B" w14:textId="77777777" w:rsidR="00BB4C2B" w:rsidRPr="00B23B04" w:rsidRDefault="00BB4C2B" w:rsidP="00BB4C2B">
            <w:pPr>
              <w:pStyle w:val="Tabletext"/>
              <w:rPr>
                <w:lang w:eastAsia="en-US" w:bidi="th-TH"/>
              </w:rPr>
            </w:pPr>
            <w:r w:rsidRPr="00B23B04">
              <w:rPr>
                <w:lang w:eastAsia="en-US" w:bidi="th-TH"/>
              </w:rPr>
              <w:t>0.3</w:t>
            </w:r>
          </w:p>
        </w:tc>
        <w:tc>
          <w:tcPr>
            <w:tcW w:w="1051" w:type="dxa"/>
            <w:shd w:val="clear" w:color="auto" w:fill="FFFFFF"/>
            <w:noWrap/>
            <w:hideMark/>
          </w:tcPr>
          <w:p w14:paraId="152186BA" w14:textId="77777777" w:rsidR="00BB4C2B" w:rsidRPr="00B23B04" w:rsidRDefault="00BB4C2B" w:rsidP="00BB4C2B">
            <w:pPr>
              <w:pStyle w:val="Tabletext"/>
              <w:rPr>
                <w:lang w:eastAsia="en-US" w:bidi="th-TH"/>
              </w:rPr>
            </w:pPr>
            <w:r w:rsidRPr="00B23B04">
              <w:rPr>
                <w:lang w:eastAsia="en-US" w:bidi="th-TH"/>
              </w:rPr>
              <w:t>0.1</w:t>
            </w:r>
          </w:p>
        </w:tc>
        <w:tc>
          <w:tcPr>
            <w:tcW w:w="1416" w:type="dxa"/>
            <w:shd w:val="clear" w:color="auto" w:fill="FFFFFF"/>
            <w:noWrap/>
            <w:hideMark/>
          </w:tcPr>
          <w:p w14:paraId="423A3C53" w14:textId="77777777" w:rsidR="00BB4C2B" w:rsidRPr="00B23B04" w:rsidRDefault="00BB4C2B" w:rsidP="00BB4C2B">
            <w:pPr>
              <w:pStyle w:val="Tabletext"/>
              <w:rPr>
                <w:lang w:eastAsia="en-US" w:bidi="th-TH"/>
              </w:rPr>
            </w:pPr>
            <w:r w:rsidRPr="00B23B04">
              <w:rPr>
                <w:lang w:eastAsia="en-US" w:bidi="th-TH"/>
              </w:rPr>
              <w:t>1.3</w:t>
            </w:r>
          </w:p>
        </w:tc>
        <w:tc>
          <w:tcPr>
            <w:tcW w:w="1416" w:type="dxa"/>
            <w:shd w:val="clear" w:color="auto" w:fill="FFFFFF"/>
            <w:noWrap/>
            <w:hideMark/>
          </w:tcPr>
          <w:p w14:paraId="4F29232E" w14:textId="77777777" w:rsidR="00BB4C2B" w:rsidRPr="00B23B04" w:rsidRDefault="00BB4C2B" w:rsidP="00BB4C2B">
            <w:pPr>
              <w:pStyle w:val="Tabletext"/>
              <w:rPr>
                <w:lang w:eastAsia="en-US" w:bidi="th-TH"/>
              </w:rPr>
            </w:pPr>
            <w:r w:rsidRPr="00B23B04">
              <w:rPr>
                <w:lang w:eastAsia="en-US" w:bidi="th-TH"/>
              </w:rPr>
              <w:t>55.43</w:t>
            </w:r>
          </w:p>
        </w:tc>
        <w:tc>
          <w:tcPr>
            <w:tcW w:w="1416" w:type="dxa"/>
            <w:shd w:val="clear" w:color="auto" w:fill="FFFFFF"/>
          </w:tcPr>
          <w:p w14:paraId="78376C2E" w14:textId="77777777" w:rsidR="00BB4C2B" w:rsidRPr="00B23B04" w:rsidRDefault="00BB4C2B" w:rsidP="00BB4C2B">
            <w:pPr>
              <w:pStyle w:val="Tabletext"/>
              <w:rPr>
                <w:lang w:eastAsia="en-US" w:bidi="th-TH"/>
              </w:rPr>
            </w:pPr>
            <w:r w:rsidRPr="00B23B04">
              <w:rPr>
                <w:lang w:eastAsia="en-US" w:bidi="th-TH"/>
              </w:rPr>
              <w:t>Dry</w:t>
            </w:r>
          </w:p>
        </w:tc>
      </w:tr>
      <w:tr w:rsidR="00B4531A" w:rsidRPr="00B23B04" w14:paraId="3F3F56E0" w14:textId="77777777" w:rsidTr="00B4531A">
        <w:trPr>
          <w:trHeight w:val="340"/>
        </w:trPr>
        <w:tc>
          <w:tcPr>
            <w:tcW w:w="2718" w:type="dxa"/>
            <w:shd w:val="clear" w:color="auto" w:fill="FFFFFF"/>
            <w:noWrap/>
            <w:hideMark/>
          </w:tcPr>
          <w:p w14:paraId="47FA3D53" w14:textId="77777777" w:rsidR="00BB4C2B" w:rsidRPr="00B4531A" w:rsidRDefault="00BB4C2B" w:rsidP="00BB4C2B">
            <w:pPr>
              <w:pStyle w:val="Tabletext"/>
              <w:rPr>
                <w:i/>
                <w:lang w:eastAsia="en-US" w:bidi="th-TH"/>
              </w:rPr>
            </w:pPr>
            <w:r w:rsidRPr="00B4531A">
              <w:rPr>
                <w:i/>
                <w:lang w:eastAsia="en-US" w:bidi="th-TH"/>
              </w:rPr>
              <w:t>Sclerolaena muricata</w:t>
            </w:r>
          </w:p>
        </w:tc>
        <w:tc>
          <w:tcPr>
            <w:tcW w:w="1050" w:type="dxa"/>
            <w:shd w:val="clear" w:color="auto" w:fill="FFFFFF"/>
            <w:noWrap/>
            <w:hideMark/>
          </w:tcPr>
          <w:p w14:paraId="660F65E1" w14:textId="77777777" w:rsidR="00BB4C2B" w:rsidRPr="00B23B04" w:rsidRDefault="00BB4C2B" w:rsidP="00BB4C2B">
            <w:pPr>
              <w:pStyle w:val="Tabletext"/>
              <w:rPr>
                <w:lang w:eastAsia="en-US" w:bidi="th-TH"/>
              </w:rPr>
            </w:pPr>
            <w:r w:rsidRPr="00B23B04">
              <w:rPr>
                <w:lang w:eastAsia="en-US" w:bidi="th-TH"/>
              </w:rPr>
              <w:t>0.15</w:t>
            </w:r>
          </w:p>
        </w:tc>
        <w:tc>
          <w:tcPr>
            <w:tcW w:w="1051" w:type="dxa"/>
            <w:shd w:val="clear" w:color="auto" w:fill="FFFFFF"/>
            <w:noWrap/>
            <w:hideMark/>
          </w:tcPr>
          <w:p w14:paraId="77C44E0A" w14:textId="77777777" w:rsidR="00BB4C2B" w:rsidRPr="00B23B04" w:rsidRDefault="00BB4C2B" w:rsidP="00BB4C2B">
            <w:pPr>
              <w:pStyle w:val="Tabletext"/>
              <w:rPr>
                <w:lang w:eastAsia="en-US" w:bidi="th-TH"/>
              </w:rPr>
            </w:pPr>
            <w:r w:rsidRPr="00B23B04">
              <w:rPr>
                <w:lang w:eastAsia="en-US" w:bidi="th-TH"/>
              </w:rPr>
              <w:t>0.16</w:t>
            </w:r>
          </w:p>
        </w:tc>
        <w:tc>
          <w:tcPr>
            <w:tcW w:w="1416" w:type="dxa"/>
            <w:shd w:val="clear" w:color="auto" w:fill="FFFFFF"/>
            <w:noWrap/>
            <w:hideMark/>
          </w:tcPr>
          <w:p w14:paraId="40F2C5A7" w14:textId="77777777" w:rsidR="00BB4C2B" w:rsidRPr="00B23B04" w:rsidRDefault="00BB4C2B" w:rsidP="00BB4C2B">
            <w:pPr>
              <w:pStyle w:val="Tabletext"/>
              <w:rPr>
                <w:lang w:eastAsia="en-US" w:bidi="th-TH"/>
              </w:rPr>
            </w:pPr>
            <w:r w:rsidRPr="00B23B04">
              <w:rPr>
                <w:lang w:eastAsia="en-US" w:bidi="th-TH"/>
              </w:rPr>
              <w:t>1.21</w:t>
            </w:r>
          </w:p>
        </w:tc>
        <w:tc>
          <w:tcPr>
            <w:tcW w:w="1416" w:type="dxa"/>
            <w:shd w:val="clear" w:color="auto" w:fill="FFFFFF"/>
            <w:noWrap/>
            <w:hideMark/>
          </w:tcPr>
          <w:p w14:paraId="3C95606D" w14:textId="77777777" w:rsidR="00BB4C2B" w:rsidRPr="00B23B04" w:rsidRDefault="00BB4C2B" w:rsidP="00BB4C2B">
            <w:pPr>
              <w:pStyle w:val="Tabletext"/>
              <w:rPr>
                <w:lang w:eastAsia="en-US" w:bidi="th-TH"/>
              </w:rPr>
            </w:pPr>
            <w:r w:rsidRPr="00B23B04">
              <w:rPr>
                <w:lang w:eastAsia="en-US" w:bidi="th-TH"/>
              </w:rPr>
              <w:t>56.64</w:t>
            </w:r>
          </w:p>
        </w:tc>
        <w:tc>
          <w:tcPr>
            <w:tcW w:w="1416" w:type="dxa"/>
            <w:shd w:val="clear" w:color="auto" w:fill="FFFFFF"/>
          </w:tcPr>
          <w:p w14:paraId="49A0F762" w14:textId="77777777" w:rsidR="00BB4C2B" w:rsidRPr="00B23B04" w:rsidRDefault="00BB4C2B" w:rsidP="00BB4C2B">
            <w:pPr>
              <w:pStyle w:val="Tabletext"/>
              <w:rPr>
                <w:lang w:eastAsia="en-US" w:bidi="th-TH"/>
              </w:rPr>
            </w:pPr>
            <w:r w:rsidRPr="00B23B04">
              <w:rPr>
                <w:lang w:eastAsia="en-US" w:bidi="th-TH"/>
              </w:rPr>
              <w:t>Dry</w:t>
            </w:r>
          </w:p>
        </w:tc>
      </w:tr>
      <w:tr w:rsidR="00B4531A" w:rsidRPr="00B23B04" w14:paraId="0CC2BC13" w14:textId="77777777" w:rsidTr="00B4531A">
        <w:trPr>
          <w:trHeight w:val="340"/>
        </w:trPr>
        <w:tc>
          <w:tcPr>
            <w:tcW w:w="2718" w:type="dxa"/>
            <w:shd w:val="clear" w:color="auto" w:fill="FFFFFF"/>
            <w:noWrap/>
            <w:hideMark/>
          </w:tcPr>
          <w:p w14:paraId="7BF494E8" w14:textId="77777777" w:rsidR="00BB4C2B" w:rsidRPr="00B4531A" w:rsidRDefault="00BB4C2B" w:rsidP="00BB4C2B">
            <w:pPr>
              <w:pStyle w:val="Tabletext"/>
              <w:rPr>
                <w:i/>
                <w:lang w:eastAsia="en-US" w:bidi="th-TH"/>
              </w:rPr>
            </w:pPr>
            <w:r w:rsidRPr="00B4531A">
              <w:rPr>
                <w:i/>
                <w:lang w:eastAsia="en-US" w:bidi="th-TH"/>
              </w:rPr>
              <w:t>Chamaesyce drummondii</w:t>
            </w:r>
          </w:p>
        </w:tc>
        <w:tc>
          <w:tcPr>
            <w:tcW w:w="1050" w:type="dxa"/>
            <w:shd w:val="clear" w:color="auto" w:fill="FFFFFF"/>
            <w:noWrap/>
            <w:hideMark/>
          </w:tcPr>
          <w:p w14:paraId="710177B2" w14:textId="77777777" w:rsidR="00BB4C2B" w:rsidRPr="00B23B04" w:rsidRDefault="00BB4C2B" w:rsidP="00BB4C2B">
            <w:pPr>
              <w:pStyle w:val="Tabletext"/>
              <w:rPr>
                <w:lang w:eastAsia="en-US" w:bidi="th-TH"/>
              </w:rPr>
            </w:pPr>
            <w:r w:rsidRPr="00B23B04">
              <w:rPr>
                <w:lang w:eastAsia="en-US" w:bidi="th-TH"/>
              </w:rPr>
              <w:t>0.12</w:t>
            </w:r>
          </w:p>
        </w:tc>
        <w:tc>
          <w:tcPr>
            <w:tcW w:w="1051" w:type="dxa"/>
            <w:shd w:val="clear" w:color="auto" w:fill="FFFFFF"/>
            <w:noWrap/>
            <w:hideMark/>
          </w:tcPr>
          <w:p w14:paraId="6059EBC3" w14:textId="77777777" w:rsidR="00BB4C2B" w:rsidRPr="00B23B04" w:rsidRDefault="00BB4C2B" w:rsidP="00BB4C2B">
            <w:pPr>
              <w:pStyle w:val="Tabletext"/>
              <w:rPr>
                <w:lang w:eastAsia="en-US" w:bidi="th-TH"/>
              </w:rPr>
            </w:pPr>
            <w:r w:rsidRPr="00B23B04">
              <w:rPr>
                <w:lang w:eastAsia="en-US" w:bidi="th-TH"/>
              </w:rPr>
              <w:t>0.21</w:t>
            </w:r>
          </w:p>
        </w:tc>
        <w:tc>
          <w:tcPr>
            <w:tcW w:w="1416" w:type="dxa"/>
            <w:shd w:val="clear" w:color="auto" w:fill="FFFFFF"/>
            <w:noWrap/>
            <w:hideMark/>
          </w:tcPr>
          <w:p w14:paraId="74B67AAB" w14:textId="77777777" w:rsidR="00BB4C2B" w:rsidRPr="00B23B04" w:rsidRDefault="00BB4C2B" w:rsidP="00BB4C2B">
            <w:pPr>
              <w:pStyle w:val="Tabletext"/>
              <w:rPr>
                <w:lang w:eastAsia="en-US" w:bidi="th-TH"/>
              </w:rPr>
            </w:pPr>
            <w:r w:rsidRPr="00B23B04">
              <w:rPr>
                <w:lang w:eastAsia="en-US" w:bidi="th-TH"/>
              </w:rPr>
              <w:t>1.19</w:t>
            </w:r>
          </w:p>
        </w:tc>
        <w:tc>
          <w:tcPr>
            <w:tcW w:w="1416" w:type="dxa"/>
            <w:shd w:val="clear" w:color="auto" w:fill="FFFFFF"/>
            <w:noWrap/>
            <w:hideMark/>
          </w:tcPr>
          <w:p w14:paraId="178CE25E" w14:textId="77777777" w:rsidR="00BB4C2B" w:rsidRPr="00B23B04" w:rsidRDefault="00BB4C2B" w:rsidP="00BB4C2B">
            <w:pPr>
              <w:pStyle w:val="Tabletext"/>
              <w:rPr>
                <w:lang w:eastAsia="en-US" w:bidi="th-TH"/>
              </w:rPr>
            </w:pPr>
            <w:r w:rsidRPr="00B23B04">
              <w:rPr>
                <w:lang w:eastAsia="en-US" w:bidi="th-TH"/>
              </w:rPr>
              <w:t>57.83</w:t>
            </w:r>
          </w:p>
        </w:tc>
        <w:tc>
          <w:tcPr>
            <w:tcW w:w="1416" w:type="dxa"/>
            <w:shd w:val="clear" w:color="auto" w:fill="FFFFFF"/>
          </w:tcPr>
          <w:p w14:paraId="12D4E786" w14:textId="77777777" w:rsidR="00BB4C2B" w:rsidRPr="00B23B04" w:rsidRDefault="00BB4C2B" w:rsidP="00BB4C2B">
            <w:pPr>
              <w:pStyle w:val="Tabletext"/>
              <w:rPr>
                <w:lang w:eastAsia="en-US" w:bidi="th-TH"/>
              </w:rPr>
            </w:pPr>
            <w:r w:rsidRPr="00B23B04">
              <w:rPr>
                <w:lang w:eastAsia="en-US" w:bidi="th-TH"/>
              </w:rPr>
              <w:t>Dry</w:t>
            </w:r>
          </w:p>
        </w:tc>
      </w:tr>
      <w:tr w:rsidR="00B4531A" w:rsidRPr="00B23B04" w14:paraId="5B7B9989" w14:textId="77777777" w:rsidTr="00B4531A">
        <w:trPr>
          <w:trHeight w:val="340"/>
        </w:trPr>
        <w:tc>
          <w:tcPr>
            <w:tcW w:w="2718" w:type="dxa"/>
            <w:shd w:val="clear" w:color="auto" w:fill="FFFFFF"/>
            <w:noWrap/>
            <w:hideMark/>
          </w:tcPr>
          <w:p w14:paraId="25B5E7D1" w14:textId="77777777" w:rsidR="00BB4C2B" w:rsidRPr="00B4531A" w:rsidRDefault="00BB4C2B" w:rsidP="00BB4C2B">
            <w:pPr>
              <w:pStyle w:val="Tabletext"/>
              <w:rPr>
                <w:i/>
                <w:lang w:eastAsia="en-US" w:bidi="th-TH"/>
              </w:rPr>
            </w:pPr>
            <w:r w:rsidRPr="00B4531A">
              <w:rPr>
                <w:i/>
                <w:lang w:eastAsia="en-US" w:bidi="th-TH"/>
              </w:rPr>
              <w:t>Heliotropium europaeum</w:t>
            </w:r>
          </w:p>
        </w:tc>
        <w:tc>
          <w:tcPr>
            <w:tcW w:w="1050" w:type="dxa"/>
            <w:shd w:val="clear" w:color="auto" w:fill="FFFFFF"/>
            <w:noWrap/>
            <w:hideMark/>
          </w:tcPr>
          <w:p w14:paraId="4E8AF845" w14:textId="77777777" w:rsidR="00BB4C2B" w:rsidRPr="00B23B04" w:rsidRDefault="00BB4C2B" w:rsidP="00BB4C2B">
            <w:pPr>
              <w:pStyle w:val="Tabletext"/>
              <w:rPr>
                <w:lang w:eastAsia="en-US" w:bidi="th-TH"/>
              </w:rPr>
            </w:pPr>
            <w:r w:rsidRPr="00B23B04">
              <w:rPr>
                <w:lang w:eastAsia="en-US" w:bidi="th-TH"/>
              </w:rPr>
              <w:t>0.04</w:t>
            </w:r>
          </w:p>
        </w:tc>
        <w:tc>
          <w:tcPr>
            <w:tcW w:w="1051" w:type="dxa"/>
            <w:shd w:val="clear" w:color="auto" w:fill="FFFFFF"/>
            <w:noWrap/>
            <w:hideMark/>
          </w:tcPr>
          <w:p w14:paraId="44634383" w14:textId="77777777" w:rsidR="00BB4C2B" w:rsidRPr="00B23B04" w:rsidRDefault="00BB4C2B" w:rsidP="00BB4C2B">
            <w:pPr>
              <w:pStyle w:val="Tabletext"/>
              <w:rPr>
                <w:lang w:eastAsia="en-US" w:bidi="th-TH"/>
              </w:rPr>
            </w:pPr>
            <w:r w:rsidRPr="00B23B04">
              <w:rPr>
                <w:lang w:eastAsia="en-US" w:bidi="th-TH"/>
              </w:rPr>
              <w:t>0.26</w:t>
            </w:r>
          </w:p>
        </w:tc>
        <w:tc>
          <w:tcPr>
            <w:tcW w:w="1416" w:type="dxa"/>
            <w:shd w:val="clear" w:color="auto" w:fill="FFFFFF"/>
            <w:noWrap/>
            <w:hideMark/>
          </w:tcPr>
          <w:p w14:paraId="2F21C744" w14:textId="77777777" w:rsidR="00BB4C2B" w:rsidRPr="00B23B04" w:rsidRDefault="00BB4C2B" w:rsidP="00BB4C2B">
            <w:pPr>
              <w:pStyle w:val="Tabletext"/>
              <w:rPr>
                <w:lang w:eastAsia="en-US" w:bidi="th-TH"/>
              </w:rPr>
            </w:pPr>
            <w:r w:rsidRPr="00B23B04">
              <w:rPr>
                <w:lang w:eastAsia="en-US" w:bidi="th-TH"/>
              </w:rPr>
              <w:t>1.15</w:t>
            </w:r>
          </w:p>
        </w:tc>
        <w:tc>
          <w:tcPr>
            <w:tcW w:w="1416" w:type="dxa"/>
            <w:shd w:val="clear" w:color="auto" w:fill="FFFFFF"/>
            <w:noWrap/>
            <w:hideMark/>
          </w:tcPr>
          <w:p w14:paraId="3DE64AE7" w14:textId="77777777" w:rsidR="00BB4C2B" w:rsidRPr="00B23B04" w:rsidRDefault="00BB4C2B" w:rsidP="00BB4C2B">
            <w:pPr>
              <w:pStyle w:val="Tabletext"/>
              <w:rPr>
                <w:lang w:eastAsia="en-US" w:bidi="th-TH"/>
              </w:rPr>
            </w:pPr>
            <w:r w:rsidRPr="00B23B04">
              <w:rPr>
                <w:lang w:eastAsia="en-US" w:bidi="th-TH"/>
              </w:rPr>
              <w:t>58.98</w:t>
            </w:r>
          </w:p>
        </w:tc>
        <w:tc>
          <w:tcPr>
            <w:tcW w:w="1416" w:type="dxa"/>
            <w:shd w:val="clear" w:color="auto" w:fill="FFFFFF"/>
          </w:tcPr>
          <w:p w14:paraId="46D45988" w14:textId="77777777" w:rsidR="00BB4C2B" w:rsidRPr="00B23B04" w:rsidRDefault="00BB4C2B" w:rsidP="00BB4C2B">
            <w:pPr>
              <w:pStyle w:val="Tabletext"/>
              <w:rPr>
                <w:lang w:eastAsia="en-US" w:bidi="th-TH"/>
              </w:rPr>
            </w:pPr>
            <w:r w:rsidRPr="00B23B04">
              <w:rPr>
                <w:lang w:eastAsia="en-US" w:bidi="th-TH"/>
              </w:rPr>
              <w:t>Dry</w:t>
            </w:r>
          </w:p>
        </w:tc>
      </w:tr>
    </w:tbl>
    <w:p w14:paraId="2FBE0286" w14:textId="77777777" w:rsidR="00BB4C2B" w:rsidRDefault="00BB4C2B" w:rsidP="00BB4C2B">
      <w:pPr>
        <w:spacing w:after="0" w:line="240" w:lineRule="auto"/>
        <w:jc w:val="left"/>
        <w:rPr>
          <w:rFonts w:ascii="Arial" w:hAnsi="Arial" w:cs="Arial"/>
          <w:sz w:val="20"/>
        </w:rPr>
      </w:pPr>
      <w:r>
        <w:rPr>
          <w:rFonts w:ascii="Arial" w:hAnsi="Arial" w:cs="Arial"/>
          <w:sz w:val="20"/>
        </w:rPr>
        <w:t>* Denotes introduced species</w:t>
      </w:r>
    </w:p>
    <w:p w14:paraId="27739BC8" w14:textId="77777777" w:rsidR="00BB4C2B" w:rsidRPr="00B23B04" w:rsidRDefault="00BB4C2B" w:rsidP="00BB4C2B">
      <w:pPr>
        <w:spacing w:after="0" w:line="240" w:lineRule="auto"/>
        <w:jc w:val="left"/>
        <w:rPr>
          <w:rFonts w:ascii="Arial" w:hAnsi="Arial" w:cs="Arial"/>
          <w:sz w:val="20"/>
        </w:rPr>
      </w:pPr>
      <w:r w:rsidRPr="00B23B04">
        <w:rPr>
          <w:rFonts w:ascii="Arial" w:hAnsi="Arial" w:cs="Arial"/>
          <w:sz w:val="20"/>
        </w:rPr>
        <w:br w:type="page"/>
      </w:r>
    </w:p>
    <w:p w14:paraId="192C1DFA" w14:textId="77777777" w:rsidR="00BB4C2B" w:rsidRPr="00B23B04" w:rsidRDefault="00BB4C2B" w:rsidP="00BB4C2B">
      <w:pPr>
        <w:pStyle w:val="Heading3"/>
      </w:pPr>
      <w:bookmarkStart w:id="1345" w:name="_Toc460839512"/>
      <w:bookmarkStart w:id="1346" w:name="_Toc460839788"/>
      <w:bookmarkStart w:id="1347" w:name="_Toc460839920"/>
      <w:bookmarkStart w:id="1348" w:name="_Toc460840057"/>
      <w:bookmarkStart w:id="1349" w:name="_Toc460840421"/>
      <w:bookmarkStart w:id="1350" w:name="_Toc460843791"/>
      <w:bookmarkStart w:id="1351" w:name="_Toc460851553"/>
      <w:bookmarkStart w:id="1352" w:name="_Toc460934863"/>
      <w:bookmarkStart w:id="1353" w:name="_Toc471725755"/>
      <w:bookmarkStart w:id="1354" w:name="_Toc473907133"/>
      <w:r w:rsidRPr="00B23B04">
        <w:t>Case studies</w:t>
      </w:r>
      <w:bookmarkEnd w:id="1345"/>
      <w:bookmarkEnd w:id="1346"/>
      <w:bookmarkEnd w:id="1347"/>
      <w:bookmarkEnd w:id="1348"/>
      <w:bookmarkEnd w:id="1349"/>
      <w:bookmarkEnd w:id="1350"/>
      <w:bookmarkEnd w:id="1351"/>
      <w:bookmarkEnd w:id="1352"/>
      <w:bookmarkEnd w:id="1353"/>
      <w:bookmarkEnd w:id="1354"/>
    </w:p>
    <w:p w14:paraId="4C86BCE3" w14:textId="77777777" w:rsidR="00BB4C2B" w:rsidRPr="00107501" w:rsidRDefault="00BB4C2B" w:rsidP="00BB4C2B">
      <w:pPr>
        <w:pStyle w:val="Question"/>
        <w:rPr>
          <w:rStyle w:val="Emphasis"/>
        </w:rPr>
      </w:pPr>
      <w:bookmarkStart w:id="1355" w:name="_Toc460839513"/>
      <w:bookmarkStart w:id="1356" w:name="_Toc460839789"/>
      <w:bookmarkStart w:id="1357" w:name="_Toc460840058"/>
      <w:bookmarkStart w:id="1358" w:name="_Toc460840422"/>
      <w:bookmarkStart w:id="1359" w:name="_Toc460843792"/>
      <w:r w:rsidRPr="00107501">
        <w:rPr>
          <w:rStyle w:val="Emphasis"/>
        </w:rPr>
        <w:t>Outcomes of Yarradda Lagoon watering</w:t>
      </w:r>
      <w:bookmarkEnd w:id="1355"/>
      <w:bookmarkEnd w:id="1356"/>
      <w:bookmarkEnd w:id="1357"/>
      <w:bookmarkEnd w:id="1358"/>
      <w:bookmarkEnd w:id="1359"/>
    </w:p>
    <w:p w14:paraId="68092BBA" w14:textId="77777777" w:rsidR="00BB4C2B" w:rsidRPr="00B23B04" w:rsidRDefault="00BB4C2B" w:rsidP="00BB4C2B">
      <w:pPr>
        <w:pStyle w:val="BodyTextCEWO"/>
      </w:pPr>
      <w:r w:rsidRPr="00B23B04">
        <w:t xml:space="preserve">In 2015-16 Commonwealth environmental water was used to top-up Yarradda Lagoon with the objective of “maintain wetland and riparian native vegetation”. Yarradda Lagoon had been dry for an extended period between 2002 and 2010. It filled </w:t>
      </w:r>
      <w:r>
        <w:t xml:space="preserve">in </w:t>
      </w:r>
      <w:r w:rsidRPr="00B23B04">
        <w:t>2010 as a result of heavy rainfall across the catchment and retained water until early in 2012. The wetland remained dry through 2013 and most of 2014, initially receiving NSW environmental water in December 2014. We used SIMPER</w:t>
      </w:r>
      <w:r>
        <w:t xml:space="preserve"> to</w:t>
      </w:r>
      <w:r w:rsidRPr="00B23B04">
        <w:t xml:space="preserve"> identify which species contributed most to differences in the composition of the vegetation communities before and after environmental watering</w:t>
      </w:r>
      <w:r>
        <w:t>.</w:t>
      </w:r>
      <w:r w:rsidRPr="00B23B04">
        <w:t xml:space="preserve"> </w:t>
      </w:r>
      <w:r>
        <w:t>P</w:t>
      </w:r>
      <w:r w:rsidRPr="00B23B04">
        <w:t>rior to watering the key species included spear thistle (</w:t>
      </w:r>
      <w:r w:rsidRPr="00B23B04">
        <w:rPr>
          <w:i/>
        </w:rPr>
        <w:t>Cirsium vulgare</w:t>
      </w:r>
      <w:r w:rsidRPr="00B23B04">
        <w:t>), creeping knotweed (</w:t>
      </w:r>
      <w:r w:rsidRPr="00B23B04">
        <w:rPr>
          <w:i/>
        </w:rPr>
        <w:t>Persicaria prostrata</w:t>
      </w:r>
      <w:r w:rsidRPr="00B23B04">
        <w:t xml:space="preserve">), river red gum seedlings </w:t>
      </w:r>
      <w:r w:rsidRPr="00B23B04">
        <w:rPr>
          <w:i/>
        </w:rPr>
        <w:t>(Eucalyptus camaldulensis</w:t>
      </w:r>
      <w:r w:rsidRPr="00B23B04">
        <w:t>)</w:t>
      </w:r>
      <w:r w:rsidRPr="00B23B04">
        <w:rPr>
          <w:i/>
        </w:rPr>
        <w:t>,</w:t>
      </w:r>
      <w:r w:rsidRPr="00B23B04">
        <w:t xml:space="preserve"> prickly lettuce</w:t>
      </w:r>
      <w:r w:rsidRPr="00B23B04">
        <w:rPr>
          <w:i/>
        </w:rPr>
        <w:t xml:space="preserve"> </w:t>
      </w:r>
      <w:r w:rsidRPr="00284857">
        <w:rPr>
          <w:i/>
        </w:rPr>
        <w:t>(</w:t>
      </w:r>
      <w:r w:rsidRPr="00284857">
        <w:t>Lactuca serriola) and burr medic (</w:t>
      </w:r>
      <w:r w:rsidRPr="00284857">
        <w:rPr>
          <w:i/>
        </w:rPr>
        <w:t>Medicago polymorpha</w:t>
      </w:r>
      <w:r w:rsidRPr="00284857">
        <w:t>)(</w:t>
      </w:r>
      <w:r w:rsidRPr="00284857">
        <w:fldChar w:fldCharType="begin"/>
      </w:r>
      <w:r w:rsidRPr="00284857">
        <w:instrText xml:space="preserve"> REF _Ref460666985 \h  \* MERGEFORMAT </w:instrText>
      </w:r>
      <w:r w:rsidRPr="00284857">
        <w:fldChar w:fldCharType="separate"/>
      </w:r>
      <w:r w:rsidRPr="00134747">
        <w:t xml:space="preserve">Table </w:t>
      </w:r>
      <w:r>
        <w:rPr>
          <w:noProof/>
        </w:rPr>
        <w:t>5</w:t>
      </w:r>
      <w:r>
        <w:rPr>
          <w:noProof/>
        </w:rPr>
        <w:noBreakHyphen/>
        <w:t>11</w:t>
      </w:r>
      <w:r w:rsidRPr="00284857">
        <w:fldChar w:fldCharType="end"/>
      </w:r>
      <w:r w:rsidRPr="00284857">
        <w:t>). As expected, after environmental watering there were major changes in the composition of the plant communities with red water milfoil (</w:t>
      </w:r>
      <w:r w:rsidRPr="00284857">
        <w:rPr>
          <w:i/>
        </w:rPr>
        <w:t>Myriophyllum verrucosum</w:t>
      </w:r>
      <w:r w:rsidRPr="00284857">
        <w:t>), hairy panic (</w:t>
      </w:r>
      <w:r w:rsidRPr="00284857">
        <w:rPr>
          <w:i/>
        </w:rPr>
        <w:t>Panicum effusum</w:t>
      </w:r>
      <w:r w:rsidRPr="00284857">
        <w:t>) and spiny mudgrass (</w:t>
      </w:r>
      <w:r w:rsidRPr="00284857">
        <w:rPr>
          <w:i/>
        </w:rPr>
        <w:t>Pseudoraphis spinescens</w:t>
      </w:r>
      <w:r w:rsidRPr="00284857">
        <w:t>) establishing. The aquatic community continued to develop over 2015-16 with tall spike rush (</w:t>
      </w:r>
      <w:r w:rsidRPr="00284857">
        <w:rPr>
          <w:i/>
        </w:rPr>
        <w:t>Eleocharis sphacelata</w:t>
      </w:r>
      <w:r w:rsidRPr="00284857">
        <w:t>) and fringe lily (</w:t>
      </w:r>
      <w:r w:rsidRPr="00284857">
        <w:rPr>
          <w:i/>
        </w:rPr>
        <w:t>Nymohoides crenata</w:t>
      </w:r>
      <w:r w:rsidRPr="00284857">
        <w:t>) recorded.</w:t>
      </w:r>
    </w:p>
    <w:p w14:paraId="42DF618D" w14:textId="77777777" w:rsidR="00BB4C2B" w:rsidRPr="00B23B04" w:rsidRDefault="00BB4C2B" w:rsidP="00BB4C2B">
      <w:pPr>
        <w:spacing w:after="0" w:line="240" w:lineRule="auto"/>
        <w:jc w:val="left"/>
        <w:rPr>
          <w:sz w:val="18"/>
          <w:lang w:bidi="th-TH"/>
        </w:rPr>
      </w:pPr>
      <w:r w:rsidRPr="00B23B04">
        <w:br w:type="page"/>
      </w:r>
    </w:p>
    <w:p w14:paraId="0EAE360B" w14:textId="77777777" w:rsidR="00BB4C2B" w:rsidRPr="00134747" w:rsidRDefault="00BB4C2B" w:rsidP="00BB4C2B">
      <w:pPr>
        <w:pStyle w:val="Caption"/>
      </w:pPr>
      <w:bookmarkStart w:id="1360" w:name="_Ref460666985"/>
      <w:bookmarkStart w:id="1361" w:name="_Toc460934126"/>
      <w:bookmarkStart w:id="1362" w:name="_Toc475593710"/>
      <w:r w:rsidRPr="00134747">
        <w:t xml:space="preserve">Table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Table \* ARABIC \s 1 </w:instrText>
      </w:r>
      <w:r w:rsidR="00561A34">
        <w:fldChar w:fldCharType="separate"/>
      </w:r>
      <w:r>
        <w:rPr>
          <w:noProof/>
        </w:rPr>
        <w:t>11</w:t>
      </w:r>
      <w:r w:rsidR="00561A34">
        <w:rPr>
          <w:noProof/>
        </w:rPr>
        <w:fldChar w:fldCharType="end"/>
      </w:r>
      <w:bookmarkEnd w:id="1360"/>
      <w:r w:rsidRPr="00134747">
        <w:t xml:space="preserve"> SIMPER comparisons of Yarradda Lagoon in its wet and dry phase. Shading indicates that species have a higher average abundance during the wet phase </w:t>
      </w:r>
      <w:r w:rsidRPr="00134747">
        <w:rPr>
          <w:rFonts w:cs="Arial"/>
        </w:rPr>
        <w:t>(top 70% of species included for clarity)</w:t>
      </w:r>
      <w:r>
        <w:rPr>
          <w:rFonts w:cs="Arial"/>
        </w:rPr>
        <w:t>.</w:t>
      </w:r>
      <w:r w:rsidRPr="00134747">
        <w:rPr>
          <w:rFonts w:cs="Arial"/>
        </w:rPr>
        <w:t xml:space="preserve"> </w:t>
      </w:r>
      <w:r w:rsidRPr="00134747">
        <w:t>* denotes exotic species</w:t>
      </w:r>
      <w:bookmarkEnd w:id="1361"/>
      <w:r>
        <w:t>.</w:t>
      </w:r>
      <w:r w:rsidRPr="00134747">
        <w:t xml:space="preserve"> Average abu</w:t>
      </w:r>
      <w:r>
        <w:t>n</w:t>
      </w:r>
      <w:r w:rsidRPr="00134747">
        <w:t>dance represents how abu</w:t>
      </w:r>
      <w:r>
        <w:t>nd</w:t>
      </w:r>
      <w:r w:rsidRPr="00134747">
        <w:t>an</w:t>
      </w:r>
      <w:r>
        <w:t>t</w:t>
      </w:r>
      <w:r w:rsidRPr="00134747">
        <w:t xml:space="preserve"> the species was at sites while they were wet and while they were dry. The percent contribution (Contrib %)</w:t>
      </w:r>
      <w:r>
        <w:t xml:space="preserve"> </w:t>
      </w:r>
      <w:r w:rsidRPr="00134747">
        <w:t>represents how much that species contributes to the differences between wet and dry sites (higher percentage means a greater contribution)</w:t>
      </w:r>
      <w:bookmarkEnd w:id="1362"/>
    </w:p>
    <w:p w14:paraId="4C5BF2FA" w14:textId="77777777" w:rsidR="00BB4C2B" w:rsidRPr="00B23B04" w:rsidRDefault="00BB4C2B" w:rsidP="00BB4C2B">
      <w:pPr>
        <w:pStyle w:val="Tabletext"/>
        <w:rPr>
          <w:lang w:bidi="th-TH"/>
        </w:rPr>
      </w:pPr>
    </w:p>
    <w:p w14:paraId="7E853663" w14:textId="77777777" w:rsidR="00BB4C2B" w:rsidRPr="00B23B04" w:rsidRDefault="00BB4C2B" w:rsidP="00BB4C2B">
      <w:pPr>
        <w:pStyle w:val="Tabletext"/>
        <w:rPr>
          <w:lang w:bidi="th-TH"/>
        </w:rPr>
      </w:pPr>
    </w:p>
    <w:tbl>
      <w:tblPr>
        <w:tblW w:w="7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96"/>
        <w:gridCol w:w="1146"/>
        <w:gridCol w:w="1148"/>
        <w:gridCol w:w="1344"/>
        <w:gridCol w:w="1308"/>
      </w:tblGrid>
      <w:tr w:rsidR="00BB4C2B" w:rsidRPr="00B23B04" w14:paraId="022CCA14" w14:textId="77777777" w:rsidTr="00BB4C2B">
        <w:trPr>
          <w:trHeight w:val="300"/>
        </w:trPr>
        <w:tc>
          <w:tcPr>
            <w:tcW w:w="0" w:type="auto"/>
            <w:shd w:val="clear" w:color="auto" w:fill="auto"/>
            <w:noWrap/>
            <w:tcMar>
              <w:top w:w="15" w:type="dxa"/>
              <w:left w:w="15" w:type="dxa"/>
              <w:bottom w:w="0" w:type="dxa"/>
              <w:right w:w="15" w:type="dxa"/>
            </w:tcMar>
            <w:vAlign w:val="bottom"/>
            <w:hideMark/>
          </w:tcPr>
          <w:p w14:paraId="57845E70" w14:textId="77777777" w:rsidR="00BB4C2B" w:rsidRPr="00B23B04" w:rsidRDefault="00BB4C2B" w:rsidP="00BB4C2B">
            <w:pPr>
              <w:pStyle w:val="Tabletext"/>
              <w:rPr>
                <w:lang w:bidi="th-TH"/>
              </w:rPr>
            </w:pPr>
            <w:r w:rsidRPr="00B23B04">
              <w:rPr>
                <w:lang w:bidi="th-TH"/>
              </w:rPr>
              <w:t>Species</w:t>
            </w:r>
          </w:p>
        </w:tc>
        <w:tc>
          <w:tcPr>
            <w:tcW w:w="0" w:type="auto"/>
            <w:gridSpan w:val="2"/>
            <w:shd w:val="clear" w:color="auto" w:fill="auto"/>
            <w:noWrap/>
            <w:tcMar>
              <w:top w:w="15" w:type="dxa"/>
              <w:left w:w="15" w:type="dxa"/>
              <w:bottom w:w="0" w:type="dxa"/>
              <w:right w:w="15" w:type="dxa"/>
            </w:tcMar>
            <w:vAlign w:val="bottom"/>
          </w:tcPr>
          <w:p w14:paraId="0C27CCE0" w14:textId="77777777" w:rsidR="00BB4C2B" w:rsidRPr="00B23B04" w:rsidRDefault="00BB4C2B" w:rsidP="00BB4C2B">
            <w:pPr>
              <w:pStyle w:val="Tabletext"/>
              <w:rPr>
                <w:lang w:bidi="th-TH"/>
              </w:rPr>
            </w:pPr>
            <w:r>
              <w:rPr>
                <w:lang w:bidi="th-TH"/>
              </w:rPr>
              <w:t>Average abundance</w:t>
            </w:r>
          </w:p>
        </w:tc>
        <w:tc>
          <w:tcPr>
            <w:tcW w:w="0" w:type="auto"/>
            <w:shd w:val="clear" w:color="auto" w:fill="auto"/>
            <w:noWrap/>
            <w:tcMar>
              <w:top w:w="15" w:type="dxa"/>
              <w:left w:w="15" w:type="dxa"/>
              <w:bottom w:w="0" w:type="dxa"/>
              <w:right w:w="15" w:type="dxa"/>
            </w:tcMar>
          </w:tcPr>
          <w:p w14:paraId="6DEB6D36" w14:textId="77777777" w:rsidR="00BB4C2B" w:rsidRPr="00B23B04" w:rsidRDefault="00BB4C2B" w:rsidP="00BB4C2B">
            <w:pPr>
              <w:pStyle w:val="Tabletext"/>
              <w:rPr>
                <w:lang w:bidi="th-TH"/>
              </w:rPr>
            </w:pPr>
          </w:p>
        </w:tc>
        <w:tc>
          <w:tcPr>
            <w:tcW w:w="0" w:type="auto"/>
            <w:shd w:val="clear" w:color="auto" w:fill="auto"/>
            <w:noWrap/>
            <w:tcMar>
              <w:top w:w="15" w:type="dxa"/>
              <w:left w:w="15" w:type="dxa"/>
              <w:bottom w:w="0" w:type="dxa"/>
              <w:right w:w="15" w:type="dxa"/>
            </w:tcMar>
          </w:tcPr>
          <w:p w14:paraId="7BC9A786" w14:textId="77777777" w:rsidR="00BB4C2B" w:rsidRPr="00B23B04" w:rsidRDefault="00BB4C2B" w:rsidP="00BB4C2B">
            <w:pPr>
              <w:pStyle w:val="Tabletext"/>
              <w:rPr>
                <w:lang w:bidi="th-TH"/>
              </w:rPr>
            </w:pPr>
          </w:p>
        </w:tc>
      </w:tr>
      <w:tr w:rsidR="00BB4C2B" w:rsidRPr="00B23B04" w14:paraId="4ABA1B6F" w14:textId="77777777" w:rsidTr="00BB4C2B">
        <w:trPr>
          <w:trHeight w:val="300"/>
        </w:trPr>
        <w:tc>
          <w:tcPr>
            <w:tcW w:w="0" w:type="auto"/>
            <w:shd w:val="clear" w:color="auto" w:fill="auto"/>
            <w:noWrap/>
            <w:tcMar>
              <w:top w:w="15" w:type="dxa"/>
              <w:left w:w="15" w:type="dxa"/>
              <w:bottom w:w="0" w:type="dxa"/>
              <w:right w:w="15" w:type="dxa"/>
            </w:tcMar>
            <w:vAlign w:val="bottom"/>
          </w:tcPr>
          <w:p w14:paraId="0B510143" w14:textId="77777777" w:rsidR="00BB4C2B" w:rsidRPr="00B23B04" w:rsidRDefault="00BB4C2B" w:rsidP="00BB4C2B">
            <w:pPr>
              <w:pStyle w:val="Tabletext"/>
              <w:rPr>
                <w:lang w:bidi="th-TH"/>
              </w:rPr>
            </w:pPr>
          </w:p>
        </w:tc>
        <w:tc>
          <w:tcPr>
            <w:tcW w:w="0" w:type="auto"/>
            <w:shd w:val="clear" w:color="auto" w:fill="auto"/>
            <w:noWrap/>
            <w:tcMar>
              <w:top w:w="15" w:type="dxa"/>
              <w:left w:w="15" w:type="dxa"/>
              <w:bottom w:w="0" w:type="dxa"/>
              <w:right w:w="15" w:type="dxa"/>
            </w:tcMar>
            <w:vAlign w:val="bottom"/>
          </w:tcPr>
          <w:p w14:paraId="3DAA3053" w14:textId="77777777" w:rsidR="00BB4C2B" w:rsidRPr="00B23B04" w:rsidRDefault="00BB4C2B" w:rsidP="00BB4C2B">
            <w:pPr>
              <w:pStyle w:val="Tabletext"/>
              <w:rPr>
                <w:lang w:bidi="th-TH"/>
              </w:rPr>
            </w:pPr>
            <w:r w:rsidRPr="00B23B04">
              <w:rPr>
                <w:lang w:bidi="th-TH"/>
              </w:rPr>
              <w:t xml:space="preserve"> </w:t>
            </w:r>
          </w:p>
          <w:p w14:paraId="450CA77A" w14:textId="77777777" w:rsidR="00BB4C2B" w:rsidRPr="00B23B04" w:rsidRDefault="00BB4C2B" w:rsidP="00BB4C2B">
            <w:pPr>
              <w:pStyle w:val="Tabletext"/>
              <w:rPr>
                <w:lang w:bidi="th-TH"/>
              </w:rPr>
            </w:pPr>
            <w:r w:rsidRPr="00B23B04">
              <w:rPr>
                <w:lang w:bidi="th-TH"/>
              </w:rPr>
              <w:t>Dry</w:t>
            </w:r>
          </w:p>
        </w:tc>
        <w:tc>
          <w:tcPr>
            <w:tcW w:w="0" w:type="auto"/>
            <w:shd w:val="clear" w:color="auto" w:fill="auto"/>
            <w:noWrap/>
            <w:tcMar>
              <w:top w:w="15" w:type="dxa"/>
              <w:left w:w="15" w:type="dxa"/>
              <w:bottom w:w="0" w:type="dxa"/>
              <w:right w:w="15" w:type="dxa"/>
            </w:tcMar>
            <w:vAlign w:val="bottom"/>
          </w:tcPr>
          <w:p w14:paraId="1181BAE1" w14:textId="77777777" w:rsidR="00BB4C2B" w:rsidRPr="00B23B04" w:rsidRDefault="00BB4C2B" w:rsidP="00BB4C2B">
            <w:pPr>
              <w:pStyle w:val="Tabletext"/>
              <w:rPr>
                <w:lang w:bidi="th-TH"/>
              </w:rPr>
            </w:pPr>
            <w:r w:rsidRPr="00B23B04">
              <w:rPr>
                <w:lang w:bidi="th-TH"/>
              </w:rPr>
              <w:t xml:space="preserve"> </w:t>
            </w:r>
          </w:p>
          <w:p w14:paraId="38EB0F1F" w14:textId="77777777" w:rsidR="00BB4C2B" w:rsidRPr="00B23B04" w:rsidRDefault="00BB4C2B" w:rsidP="00BB4C2B">
            <w:pPr>
              <w:pStyle w:val="Tabletext"/>
              <w:rPr>
                <w:lang w:bidi="th-TH"/>
              </w:rPr>
            </w:pPr>
            <w:r w:rsidRPr="00B23B04">
              <w:rPr>
                <w:lang w:bidi="th-TH"/>
              </w:rPr>
              <w:t>Wet</w:t>
            </w:r>
          </w:p>
        </w:tc>
        <w:tc>
          <w:tcPr>
            <w:tcW w:w="0" w:type="auto"/>
            <w:shd w:val="clear" w:color="auto" w:fill="auto"/>
            <w:noWrap/>
            <w:tcMar>
              <w:top w:w="15" w:type="dxa"/>
              <w:left w:w="15" w:type="dxa"/>
              <w:bottom w:w="0" w:type="dxa"/>
              <w:right w:w="15" w:type="dxa"/>
            </w:tcMar>
          </w:tcPr>
          <w:p w14:paraId="2CAFF9BF" w14:textId="77777777" w:rsidR="00BB4C2B" w:rsidRDefault="00BB4C2B" w:rsidP="00BB4C2B">
            <w:pPr>
              <w:pStyle w:val="Tabletext"/>
              <w:rPr>
                <w:lang w:bidi="th-TH"/>
              </w:rPr>
            </w:pPr>
            <w:r w:rsidRPr="00B23B04">
              <w:rPr>
                <w:lang w:bidi="th-TH"/>
              </w:rPr>
              <w:t>Contrib</w:t>
            </w:r>
            <w:r>
              <w:rPr>
                <w:lang w:bidi="th-TH"/>
              </w:rPr>
              <w:t>ution</w:t>
            </w:r>
          </w:p>
          <w:p w14:paraId="760CD3EC" w14:textId="77777777" w:rsidR="00BB4C2B" w:rsidRPr="00B23B04" w:rsidRDefault="00BB4C2B" w:rsidP="00BB4C2B">
            <w:pPr>
              <w:pStyle w:val="Tabletext"/>
              <w:rPr>
                <w:lang w:bidi="th-TH"/>
              </w:rPr>
            </w:pPr>
            <w:r w:rsidRPr="00B23B04">
              <w:rPr>
                <w:lang w:bidi="th-TH"/>
              </w:rPr>
              <w:t>%</w:t>
            </w:r>
          </w:p>
        </w:tc>
        <w:tc>
          <w:tcPr>
            <w:tcW w:w="0" w:type="auto"/>
            <w:shd w:val="clear" w:color="auto" w:fill="auto"/>
            <w:noWrap/>
            <w:tcMar>
              <w:top w:w="15" w:type="dxa"/>
              <w:left w:w="15" w:type="dxa"/>
              <w:bottom w:w="0" w:type="dxa"/>
              <w:right w:w="15" w:type="dxa"/>
            </w:tcMar>
          </w:tcPr>
          <w:p w14:paraId="652B0622" w14:textId="77777777" w:rsidR="00BB4C2B" w:rsidRDefault="00BB4C2B" w:rsidP="00BB4C2B">
            <w:pPr>
              <w:pStyle w:val="Tabletext"/>
              <w:rPr>
                <w:lang w:bidi="th-TH"/>
              </w:rPr>
            </w:pPr>
            <w:r w:rsidRPr="00B23B04">
              <w:rPr>
                <w:lang w:bidi="th-TH"/>
              </w:rPr>
              <w:t>Cu</w:t>
            </w:r>
            <w:r>
              <w:rPr>
                <w:lang w:bidi="th-TH"/>
              </w:rPr>
              <w:t xml:space="preserve">mulative </w:t>
            </w:r>
          </w:p>
          <w:p w14:paraId="3E973ADE" w14:textId="77777777" w:rsidR="00BB4C2B" w:rsidRPr="00B23B04" w:rsidRDefault="00BB4C2B" w:rsidP="00BB4C2B">
            <w:pPr>
              <w:pStyle w:val="Tabletext"/>
              <w:rPr>
                <w:lang w:bidi="th-TH"/>
              </w:rPr>
            </w:pPr>
            <w:r>
              <w:rPr>
                <w:lang w:bidi="th-TH"/>
              </w:rPr>
              <w:t>contribution</w:t>
            </w:r>
          </w:p>
        </w:tc>
      </w:tr>
      <w:tr w:rsidR="00BB4C2B" w:rsidRPr="00B23B04" w14:paraId="729728CA" w14:textId="77777777" w:rsidTr="00BB4C2B">
        <w:trPr>
          <w:trHeight w:val="300"/>
        </w:trPr>
        <w:tc>
          <w:tcPr>
            <w:tcW w:w="0" w:type="auto"/>
            <w:shd w:val="clear" w:color="auto" w:fill="auto"/>
            <w:noWrap/>
            <w:tcMar>
              <w:top w:w="15" w:type="dxa"/>
              <w:left w:w="15" w:type="dxa"/>
              <w:bottom w:w="0" w:type="dxa"/>
              <w:right w:w="15" w:type="dxa"/>
            </w:tcMar>
            <w:vAlign w:val="bottom"/>
            <w:hideMark/>
          </w:tcPr>
          <w:p w14:paraId="60BB416C" w14:textId="77777777" w:rsidR="00BB4C2B" w:rsidRPr="00B23B04" w:rsidRDefault="00BB4C2B" w:rsidP="00BB4C2B">
            <w:pPr>
              <w:pStyle w:val="Tabletext"/>
              <w:rPr>
                <w:lang w:bidi="th-TH"/>
              </w:rPr>
            </w:pPr>
            <w:r w:rsidRPr="002C7BB1">
              <w:rPr>
                <w:i/>
                <w:lang w:bidi="th-TH"/>
              </w:rPr>
              <w:t>Cirsium vulgare</w:t>
            </w:r>
            <w:r w:rsidRPr="00B23B04">
              <w:rPr>
                <w:lang w:bidi="th-TH"/>
              </w:rPr>
              <w:t>*</w:t>
            </w:r>
          </w:p>
        </w:tc>
        <w:tc>
          <w:tcPr>
            <w:tcW w:w="0" w:type="auto"/>
            <w:shd w:val="clear" w:color="auto" w:fill="auto"/>
            <w:noWrap/>
            <w:tcMar>
              <w:top w:w="15" w:type="dxa"/>
              <w:left w:w="15" w:type="dxa"/>
              <w:bottom w:w="0" w:type="dxa"/>
              <w:right w:w="15" w:type="dxa"/>
            </w:tcMar>
            <w:vAlign w:val="bottom"/>
            <w:hideMark/>
          </w:tcPr>
          <w:p w14:paraId="0AC9ACBF" w14:textId="77777777" w:rsidR="00BB4C2B" w:rsidRPr="00B23B04" w:rsidRDefault="00BB4C2B" w:rsidP="00BB4C2B">
            <w:pPr>
              <w:pStyle w:val="Tabletext"/>
              <w:rPr>
                <w:lang w:bidi="th-TH"/>
              </w:rPr>
            </w:pPr>
            <w:r w:rsidRPr="00B23B04">
              <w:rPr>
                <w:lang w:bidi="th-TH"/>
              </w:rPr>
              <w:t>2.49</w:t>
            </w:r>
          </w:p>
        </w:tc>
        <w:tc>
          <w:tcPr>
            <w:tcW w:w="0" w:type="auto"/>
            <w:shd w:val="clear" w:color="auto" w:fill="auto"/>
            <w:noWrap/>
            <w:tcMar>
              <w:top w:w="15" w:type="dxa"/>
              <w:left w:w="15" w:type="dxa"/>
              <w:bottom w:w="0" w:type="dxa"/>
              <w:right w:w="15" w:type="dxa"/>
            </w:tcMar>
            <w:vAlign w:val="bottom"/>
            <w:hideMark/>
          </w:tcPr>
          <w:p w14:paraId="75F4CD10" w14:textId="77777777" w:rsidR="00BB4C2B" w:rsidRPr="00B23B04" w:rsidRDefault="00BB4C2B" w:rsidP="00BB4C2B">
            <w:pPr>
              <w:pStyle w:val="Tabletext"/>
              <w:rPr>
                <w:lang w:bidi="th-TH"/>
              </w:rPr>
            </w:pPr>
            <w:r w:rsidRPr="00B23B04">
              <w:rPr>
                <w:lang w:bidi="th-TH"/>
              </w:rPr>
              <w:t>0.7</w:t>
            </w:r>
          </w:p>
        </w:tc>
        <w:tc>
          <w:tcPr>
            <w:tcW w:w="0" w:type="auto"/>
            <w:shd w:val="clear" w:color="auto" w:fill="auto"/>
            <w:noWrap/>
            <w:tcMar>
              <w:top w:w="15" w:type="dxa"/>
              <w:left w:w="15" w:type="dxa"/>
              <w:bottom w:w="0" w:type="dxa"/>
              <w:right w:w="15" w:type="dxa"/>
            </w:tcMar>
            <w:vAlign w:val="bottom"/>
            <w:hideMark/>
          </w:tcPr>
          <w:p w14:paraId="4B6BC90F" w14:textId="77777777" w:rsidR="00BB4C2B" w:rsidRPr="00B23B04" w:rsidRDefault="00BB4C2B" w:rsidP="00BB4C2B">
            <w:pPr>
              <w:pStyle w:val="Tabletext"/>
              <w:rPr>
                <w:lang w:bidi="th-TH"/>
              </w:rPr>
            </w:pPr>
            <w:r w:rsidRPr="00B23B04">
              <w:rPr>
                <w:lang w:bidi="th-TH"/>
              </w:rPr>
              <w:t>9.97</w:t>
            </w:r>
          </w:p>
        </w:tc>
        <w:tc>
          <w:tcPr>
            <w:tcW w:w="0" w:type="auto"/>
            <w:shd w:val="clear" w:color="auto" w:fill="auto"/>
            <w:noWrap/>
            <w:tcMar>
              <w:top w:w="15" w:type="dxa"/>
              <w:left w:w="15" w:type="dxa"/>
              <w:bottom w:w="0" w:type="dxa"/>
              <w:right w:w="15" w:type="dxa"/>
            </w:tcMar>
            <w:vAlign w:val="bottom"/>
            <w:hideMark/>
          </w:tcPr>
          <w:p w14:paraId="010D342C" w14:textId="77777777" w:rsidR="00BB4C2B" w:rsidRPr="00B23B04" w:rsidRDefault="00BB4C2B" w:rsidP="00BB4C2B">
            <w:pPr>
              <w:pStyle w:val="Tabletext"/>
              <w:rPr>
                <w:lang w:bidi="th-TH"/>
              </w:rPr>
            </w:pPr>
            <w:r w:rsidRPr="00B23B04">
              <w:rPr>
                <w:lang w:bidi="th-TH"/>
              </w:rPr>
              <w:t>9.97</w:t>
            </w:r>
          </w:p>
        </w:tc>
      </w:tr>
      <w:tr w:rsidR="00BB4C2B" w:rsidRPr="00B23B04" w14:paraId="1CA02338" w14:textId="77777777" w:rsidTr="00BB4C2B">
        <w:trPr>
          <w:trHeight w:val="300"/>
        </w:trPr>
        <w:tc>
          <w:tcPr>
            <w:tcW w:w="0" w:type="auto"/>
            <w:shd w:val="clear" w:color="auto" w:fill="auto"/>
            <w:noWrap/>
            <w:tcMar>
              <w:top w:w="15" w:type="dxa"/>
              <w:left w:w="15" w:type="dxa"/>
              <w:bottom w:w="0" w:type="dxa"/>
              <w:right w:w="15" w:type="dxa"/>
            </w:tcMar>
            <w:vAlign w:val="bottom"/>
            <w:hideMark/>
          </w:tcPr>
          <w:p w14:paraId="2C04BF0D" w14:textId="77777777" w:rsidR="00BB4C2B" w:rsidRPr="00B23B04" w:rsidRDefault="00BB4C2B" w:rsidP="00BB4C2B">
            <w:pPr>
              <w:pStyle w:val="Tabletext"/>
              <w:rPr>
                <w:lang w:bidi="th-TH"/>
              </w:rPr>
            </w:pPr>
            <w:r w:rsidRPr="002C7BB1">
              <w:rPr>
                <w:i/>
                <w:lang w:bidi="th-TH"/>
              </w:rPr>
              <w:t>Medicago polymorpha</w:t>
            </w:r>
            <w:r w:rsidRPr="00B23B04">
              <w:rPr>
                <w:lang w:bidi="th-TH"/>
              </w:rPr>
              <w:t>*</w:t>
            </w:r>
          </w:p>
        </w:tc>
        <w:tc>
          <w:tcPr>
            <w:tcW w:w="0" w:type="auto"/>
            <w:shd w:val="clear" w:color="auto" w:fill="auto"/>
            <w:noWrap/>
            <w:tcMar>
              <w:top w:w="15" w:type="dxa"/>
              <w:left w:w="15" w:type="dxa"/>
              <w:bottom w:w="0" w:type="dxa"/>
              <w:right w:w="15" w:type="dxa"/>
            </w:tcMar>
            <w:vAlign w:val="bottom"/>
            <w:hideMark/>
          </w:tcPr>
          <w:p w14:paraId="4D2229DE" w14:textId="77777777" w:rsidR="00BB4C2B" w:rsidRPr="00B23B04" w:rsidRDefault="00BB4C2B" w:rsidP="00BB4C2B">
            <w:pPr>
              <w:pStyle w:val="Tabletext"/>
              <w:rPr>
                <w:lang w:bidi="th-TH"/>
              </w:rPr>
            </w:pPr>
            <w:r w:rsidRPr="00B23B04">
              <w:rPr>
                <w:lang w:bidi="th-TH"/>
              </w:rPr>
              <w:t>2.05</w:t>
            </w:r>
          </w:p>
        </w:tc>
        <w:tc>
          <w:tcPr>
            <w:tcW w:w="0" w:type="auto"/>
            <w:shd w:val="clear" w:color="auto" w:fill="auto"/>
            <w:noWrap/>
            <w:tcMar>
              <w:top w:w="15" w:type="dxa"/>
              <w:left w:w="15" w:type="dxa"/>
              <w:bottom w:w="0" w:type="dxa"/>
              <w:right w:w="15" w:type="dxa"/>
            </w:tcMar>
            <w:vAlign w:val="bottom"/>
            <w:hideMark/>
          </w:tcPr>
          <w:p w14:paraId="32AD02D0" w14:textId="77777777" w:rsidR="00BB4C2B" w:rsidRPr="00B23B04" w:rsidRDefault="00BB4C2B" w:rsidP="00BB4C2B">
            <w:pPr>
              <w:pStyle w:val="Tabletext"/>
              <w:rPr>
                <w:lang w:bidi="th-TH"/>
              </w:rPr>
            </w:pPr>
            <w:r w:rsidRPr="00B23B04">
              <w:rPr>
                <w:lang w:bidi="th-TH"/>
              </w:rPr>
              <w:t>0.38</w:t>
            </w:r>
          </w:p>
        </w:tc>
        <w:tc>
          <w:tcPr>
            <w:tcW w:w="0" w:type="auto"/>
            <w:shd w:val="clear" w:color="auto" w:fill="auto"/>
            <w:noWrap/>
            <w:tcMar>
              <w:top w:w="15" w:type="dxa"/>
              <w:left w:w="15" w:type="dxa"/>
              <w:bottom w:w="0" w:type="dxa"/>
              <w:right w:w="15" w:type="dxa"/>
            </w:tcMar>
            <w:vAlign w:val="bottom"/>
            <w:hideMark/>
          </w:tcPr>
          <w:p w14:paraId="3251C53F" w14:textId="77777777" w:rsidR="00BB4C2B" w:rsidRPr="00B23B04" w:rsidRDefault="00BB4C2B" w:rsidP="00BB4C2B">
            <w:pPr>
              <w:pStyle w:val="Tabletext"/>
              <w:rPr>
                <w:lang w:bidi="th-TH"/>
              </w:rPr>
            </w:pPr>
            <w:r w:rsidRPr="00B23B04">
              <w:rPr>
                <w:lang w:bidi="th-TH"/>
              </w:rPr>
              <w:t>8.24</w:t>
            </w:r>
          </w:p>
        </w:tc>
        <w:tc>
          <w:tcPr>
            <w:tcW w:w="0" w:type="auto"/>
            <w:shd w:val="clear" w:color="auto" w:fill="auto"/>
            <w:noWrap/>
            <w:tcMar>
              <w:top w:w="15" w:type="dxa"/>
              <w:left w:w="15" w:type="dxa"/>
              <w:bottom w:w="0" w:type="dxa"/>
              <w:right w:w="15" w:type="dxa"/>
            </w:tcMar>
            <w:vAlign w:val="bottom"/>
            <w:hideMark/>
          </w:tcPr>
          <w:p w14:paraId="0608DA02" w14:textId="77777777" w:rsidR="00BB4C2B" w:rsidRPr="00B23B04" w:rsidRDefault="00BB4C2B" w:rsidP="00BB4C2B">
            <w:pPr>
              <w:pStyle w:val="Tabletext"/>
              <w:rPr>
                <w:lang w:bidi="th-TH"/>
              </w:rPr>
            </w:pPr>
            <w:r w:rsidRPr="00B23B04">
              <w:rPr>
                <w:lang w:bidi="th-TH"/>
              </w:rPr>
              <w:t>18.21</w:t>
            </w:r>
          </w:p>
        </w:tc>
      </w:tr>
      <w:tr w:rsidR="00BB4C2B" w:rsidRPr="00B23B04" w14:paraId="7D10106E" w14:textId="77777777" w:rsidTr="00BB4C2B">
        <w:trPr>
          <w:trHeight w:val="300"/>
        </w:trPr>
        <w:tc>
          <w:tcPr>
            <w:tcW w:w="0" w:type="auto"/>
            <w:shd w:val="clear" w:color="auto" w:fill="E7E6E6"/>
            <w:noWrap/>
            <w:tcMar>
              <w:top w:w="15" w:type="dxa"/>
              <w:left w:w="15" w:type="dxa"/>
              <w:bottom w:w="0" w:type="dxa"/>
              <w:right w:w="15" w:type="dxa"/>
            </w:tcMar>
            <w:vAlign w:val="bottom"/>
            <w:hideMark/>
          </w:tcPr>
          <w:p w14:paraId="4673E06D" w14:textId="77777777" w:rsidR="00BB4C2B" w:rsidRPr="002C7BB1" w:rsidRDefault="00BB4C2B" w:rsidP="00BB4C2B">
            <w:pPr>
              <w:pStyle w:val="Tabletext"/>
              <w:rPr>
                <w:i/>
                <w:lang w:bidi="th-TH"/>
              </w:rPr>
            </w:pPr>
            <w:r w:rsidRPr="002C7BB1">
              <w:rPr>
                <w:i/>
                <w:lang w:bidi="th-TH"/>
              </w:rPr>
              <w:t>Pseudoraphis spinescens</w:t>
            </w:r>
          </w:p>
        </w:tc>
        <w:tc>
          <w:tcPr>
            <w:tcW w:w="0" w:type="auto"/>
            <w:shd w:val="clear" w:color="auto" w:fill="E7E6E6"/>
            <w:noWrap/>
            <w:tcMar>
              <w:top w:w="15" w:type="dxa"/>
              <w:left w:w="15" w:type="dxa"/>
              <w:bottom w:w="0" w:type="dxa"/>
              <w:right w:w="15" w:type="dxa"/>
            </w:tcMar>
            <w:vAlign w:val="bottom"/>
            <w:hideMark/>
          </w:tcPr>
          <w:p w14:paraId="6675A191" w14:textId="77777777" w:rsidR="00BB4C2B" w:rsidRPr="00B23B04" w:rsidRDefault="00BB4C2B" w:rsidP="00BB4C2B">
            <w:pPr>
              <w:pStyle w:val="Tabletext"/>
              <w:rPr>
                <w:lang w:bidi="th-TH"/>
              </w:rPr>
            </w:pPr>
            <w:r w:rsidRPr="00B23B04">
              <w:rPr>
                <w:lang w:bidi="th-TH"/>
              </w:rPr>
              <w:t>0.18</w:t>
            </w:r>
          </w:p>
        </w:tc>
        <w:tc>
          <w:tcPr>
            <w:tcW w:w="0" w:type="auto"/>
            <w:shd w:val="clear" w:color="auto" w:fill="E7E6E6"/>
            <w:noWrap/>
            <w:tcMar>
              <w:top w:w="15" w:type="dxa"/>
              <w:left w:w="15" w:type="dxa"/>
              <w:bottom w:w="0" w:type="dxa"/>
              <w:right w:w="15" w:type="dxa"/>
            </w:tcMar>
            <w:vAlign w:val="bottom"/>
            <w:hideMark/>
          </w:tcPr>
          <w:p w14:paraId="49C42E10" w14:textId="77777777" w:rsidR="00BB4C2B" w:rsidRPr="00B23B04" w:rsidRDefault="00BB4C2B" w:rsidP="00BB4C2B">
            <w:pPr>
              <w:pStyle w:val="Tabletext"/>
              <w:rPr>
                <w:lang w:bidi="th-TH"/>
              </w:rPr>
            </w:pPr>
            <w:r w:rsidRPr="00B23B04">
              <w:rPr>
                <w:lang w:bidi="th-TH"/>
              </w:rPr>
              <w:t>1.44</w:t>
            </w:r>
          </w:p>
        </w:tc>
        <w:tc>
          <w:tcPr>
            <w:tcW w:w="0" w:type="auto"/>
            <w:shd w:val="clear" w:color="auto" w:fill="E7E6E6"/>
            <w:noWrap/>
            <w:tcMar>
              <w:top w:w="15" w:type="dxa"/>
              <w:left w:w="15" w:type="dxa"/>
              <w:bottom w:w="0" w:type="dxa"/>
              <w:right w:w="15" w:type="dxa"/>
            </w:tcMar>
            <w:vAlign w:val="bottom"/>
            <w:hideMark/>
          </w:tcPr>
          <w:p w14:paraId="0627F55B" w14:textId="77777777" w:rsidR="00BB4C2B" w:rsidRPr="00B23B04" w:rsidRDefault="00BB4C2B" w:rsidP="00BB4C2B">
            <w:pPr>
              <w:pStyle w:val="Tabletext"/>
              <w:rPr>
                <w:lang w:bidi="th-TH"/>
              </w:rPr>
            </w:pPr>
            <w:r w:rsidRPr="00B23B04">
              <w:rPr>
                <w:lang w:bidi="th-TH"/>
              </w:rPr>
              <w:t>6.52</w:t>
            </w:r>
          </w:p>
        </w:tc>
        <w:tc>
          <w:tcPr>
            <w:tcW w:w="0" w:type="auto"/>
            <w:shd w:val="clear" w:color="auto" w:fill="E7E6E6"/>
            <w:noWrap/>
            <w:tcMar>
              <w:top w:w="15" w:type="dxa"/>
              <w:left w:w="15" w:type="dxa"/>
              <w:bottom w:w="0" w:type="dxa"/>
              <w:right w:w="15" w:type="dxa"/>
            </w:tcMar>
            <w:vAlign w:val="bottom"/>
            <w:hideMark/>
          </w:tcPr>
          <w:p w14:paraId="45FC59DB" w14:textId="77777777" w:rsidR="00BB4C2B" w:rsidRPr="00B23B04" w:rsidRDefault="00BB4C2B" w:rsidP="00BB4C2B">
            <w:pPr>
              <w:pStyle w:val="Tabletext"/>
              <w:rPr>
                <w:lang w:bidi="th-TH"/>
              </w:rPr>
            </w:pPr>
            <w:r w:rsidRPr="00B23B04">
              <w:rPr>
                <w:lang w:bidi="th-TH"/>
              </w:rPr>
              <w:t>24.73</w:t>
            </w:r>
          </w:p>
        </w:tc>
      </w:tr>
      <w:tr w:rsidR="00BB4C2B" w:rsidRPr="00B23B04" w14:paraId="4658E377" w14:textId="77777777" w:rsidTr="00BB4C2B">
        <w:trPr>
          <w:trHeight w:val="300"/>
        </w:trPr>
        <w:tc>
          <w:tcPr>
            <w:tcW w:w="0" w:type="auto"/>
            <w:shd w:val="clear" w:color="auto" w:fill="E7E6E6"/>
            <w:noWrap/>
            <w:tcMar>
              <w:top w:w="15" w:type="dxa"/>
              <w:left w:w="15" w:type="dxa"/>
              <w:bottom w:w="0" w:type="dxa"/>
              <w:right w:w="15" w:type="dxa"/>
            </w:tcMar>
            <w:vAlign w:val="bottom"/>
            <w:hideMark/>
          </w:tcPr>
          <w:p w14:paraId="6C533F0C" w14:textId="77777777" w:rsidR="00BB4C2B" w:rsidRPr="002C7BB1" w:rsidRDefault="00BB4C2B" w:rsidP="00BB4C2B">
            <w:pPr>
              <w:pStyle w:val="Tabletext"/>
              <w:rPr>
                <w:i/>
                <w:lang w:bidi="th-TH"/>
              </w:rPr>
            </w:pPr>
            <w:r w:rsidRPr="002C7BB1">
              <w:rPr>
                <w:i/>
                <w:lang w:bidi="th-TH"/>
              </w:rPr>
              <w:t>Myriophyllum verrucosum</w:t>
            </w:r>
          </w:p>
        </w:tc>
        <w:tc>
          <w:tcPr>
            <w:tcW w:w="0" w:type="auto"/>
            <w:shd w:val="clear" w:color="auto" w:fill="E7E6E6"/>
            <w:noWrap/>
            <w:tcMar>
              <w:top w:w="15" w:type="dxa"/>
              <w:left w:w="15" w:type="dxa"/>
              <w:bottom w:w="0" w:type="dxa"/>
              <w:right w:w="15" w:type="dxa"/>
            </w:tcMar>
            <w:vAlign w:val="bottom"/>
            <w:hideMark/>
          </w:tcPr>
          <w:p w14:paraId="50A6AF90" w14:textId="77777777" w:rsidR="00BB4C2B" w:rsidRPr="00B23B04" w:rsidRDefault="00BB4C2B" w:rsidP="00BB4C2B">
            <w:pPr>
              <w:pStyle w:val="Tabletext"/>
              <w:rPr>
                <w:lang w:bidi="th-TH"/>
              </w:rPr>
            </w:pPr>
            <w:r w:rsidRPr="00B23B04">
              <w:rPr>
                <w:lang w:bidi="th-TH"/>
              </w:rPr>
              <w:t>0</w:t>
            </w:r>
          </w:p>
        </w:tc>
        <w:tc>
          <w:tcPr>
            <w:tcW w:w="0" w:type="auto"/>
            <w:shd w:val="clear" w:color="auto" w:fill="E7E6E6"/>
            <w:noWrap/>
            <w:tcMar>
              <w:top w:w="15" w:type="dxa"/>
              <w:left w:w="15" w:type="dxa"/>
              <w:bottom w:w="0" w:type="dxa"/>
              <w:right w:w="15" w:type="dxa"/>
            </w:tcMar>
            <w:vAlign w:val="bottom"/>
            <w:hideMark/>
          </w:tcPr>
          <w:p w14:paraId="25A9F910" w14:textId="77777777" w:rsidR="00BB4C2B" w:rsidRPr="00B23B04" w:rsidRDefault="00BB4C2B" w:rsidP="00BB4C2B">
            <w:pPr>
              <w:pStyle w:val="Tabletext"/>
              <w:rPr>
                <w:lang w:bidi="th-TH"/>
              </w:rPr>
            </w:pPr>
            <w:r w:rsidRPr="00B23B04">
              <w:rPr>
                <w:lang w:bidi="th-TH"/>
              </w:rPr>
              <w:t>1.3</w:t>
            </w:r>
          </w:p>
        </w:tc>
        <w:tc>
          <w:tcPr>
            <w:tcW w:w="0" w:type="auto"/>
            <w:shd w:val="clear" w:color="auto" w:fill="E7E6E6"/>
            <w:noWrap/>
            <w:tcMar>
              <w:top w:w="15" w:type="dxa"/>
              <w:left w:w="15" w:type="dxa"/>
              <w:bottom w:w="0" w:type="dxa"/>
              <w:right w:w="15" w:type="dxa"/>
            </w:tcMar>
            <w:vAlign w:val="bottom"/>
            <w:hideMark/>
          </w:tcPr>
          <w:p w14:paraId="04C494D0" w14:textId="77777777" w:rsidR="00BB4C2B" w:rsidRPr="00B23B04" w:rsidRDefault="00BB4C2B" w:rsidP="00BB4C2B">
            <w:pPr>
              <w:pStyle w:val="Tabletext"/>
              <w:rPr>
                <w:lang w:bidi="th-TH"/>
              </w:rPr>
            </w:pPr>
            <w:r w:rsidRPr="00B23B04">
              <w:rPr>
                <w:lang w:bidi="th-TH"/>
              </w:rPr>
              <w:t>6.2</w:t>
            </w:r>
          </w:p>
        </w:tc>
        <w:tc>
          <w:tcPr>
            <w:tcW w:w="0" w:type="auto"/>
            <w:shd w:val="clear" w:color="auto" w:fill="E7E6E6"/>
            <w:noWrap/>
            <w:tcMar>
              <w:top w:w="15" w:type="dxa"/>
              <w:left w:w="15" w:type="dxa"/>
              <w:bottom w:w="0" w:type="dxa"/>
              <w:right w:w="15" w:type="dxa"/>
            </w:tcMar>
            <w:vAlign w:val="bottom"/>
            <w:hideMark/>
          </w:tcPr>
          <w:p w14:paraId="048D934F" w14:textId="77777777" w:rsidR="00BB4C2B" w:rsidRPr="00B23B04" w:rsidRDefault="00BB4C2B" w:rsidP="00BB4C2B">
            <w:pPr>
              <w:pStyle w:val="Tabletext"/>
              <w:rPr>
                <w:lang w:bidi="th-TH"/>
              </w:rPr>
            </w:pPr>
            <w:r w:rsidRPr="00B23B04">
              <w:rPr>
                <w:lang w:bidi="th-TH"/>
              </w:rPr>
              <w:t>30.93</w:t>
            </w:r>
          </w:p>
        </w:tc>
      </w:tr>
      <w:tr w:rsidR="00BB4C2B" w:rsidRPr="00B23B04" w14:paraId="7B02C95F" w14:textId="77777777" w:rsidTr="00BB4C2B">
        <w:trPr>
          <w:trHeight w:val="300"/>
        </w:trPr>
        <w:tc>
          <w:tcPr>
            <w:tcW w:w="0" w:type="auto"/>
            <w:shd w:val="clear" w:color="auto" w:fill="auto"/>
            <w:noWrap/>
            <w:tcMar>
              <w:top w:w="15" w:type="dxa"/>
              <w:left w:w="15" w:type="dxa"/>
              <w:bottom w:w="0" w:type="dxa"/>
              <w:right w:w="15" w:type="dxa"/>
            </w:tcMar>
            <w:vAlign w:val="bottom"/>
            <w:hideMark/>
          </w:tcPr>
          <w:p w14:paraId="5B1B14AF" w14:textId="77777777" w:rsidR="00BB4C2B" w:rsidRPr="002C7BB1" w:rsidRDefault="00BB4C2B" w:rsidP="00BB4C2B">
            <w:pPr>
              <w:pStyle w:val="Tabletext"/>
              <w:rPr>
                <w:i/>
                <w:lang w:bidi="th-TH"/>
              </w:rPr>
            </w:pPr>
            <w:r w:rsidRPr="002C7BB1">
              <w:rPr>
                <w:i/>
                <w:lang w:bidi="th-TH"/>
              </w:rPr>
              <w:t>Persicaria prostrata</w:t>
            </w:r>
          </w:p>
        </w:tc>
        <w:tc>
          <w:tcPr>
            <w:tcW w:w="0" w:type="auto"/>
            <w:shd w:val="clear" w:color="auto" w:fill="auto"/>
            <w:noWrap/>
            <w:tcMar>
              <w:top w:w="15" w:type="dxa"/>
              <w:left w:w="15" w:type="dxa"/>
              <w:bottom w:w="0" w:type="dxa"/>
              <w:right w:w="15" w:type="dxa"/>
            </w:tcMar>
            <w:vAlign w:val="bottom"/>
            <w:hideMark/>
          </w:tcPr>
          <w:p w14:paraId="38F57037" w14:textId="77777777" w:rsidR="00BB4C2B" w:rsidRPr="00B23B04" w:rsidRDefault="00BB4C2B" w:rsidP="00BB4C2B">
            <w:pPr>
              <w:pStyle w:val="Tabletext"/>
              <w:rPr>
                <w:lang w:bidi="th-TH"/>
              </w:rPr>
            </w:pPr>
            <w:r w:rsidRPr="00B23B04">
              <w:rPr>
                <w:lang w:bidi="th-TH"/>
              </w:rPr>
              <w:t>1.35</w:t>
            </w:r>
          </w:p>
        </w:tc>
        <w:tc>
          <w:tcPr>
            <w:tcW w:w="0" w:type="auto"/>
            <w:shd w:val="clear" w:color="auto" w:fill="auto"/>
            <w:noWrap/>
            <w:tcMar>
              <w:top w:w="15" w:type="dxa"/>
              <w:left w:w="15" w:type="dxa"/>
              <w:bottom w:w="0" w:type="dxa"/>
              <w:right w:w="15" w:type="dxa"/>
            </w:tcMar>
            <w:vAlign w:val="bottom"/>
            <w:hideMark/>
          </w:tcPr>
          <w:p w14:paraId="3ADEC460" w14:textId="77777777" w:rsidR="00BB4C2B" w:rsidRPr="00B23B04" w:rsidRDefault="00BB4C2B" w:rsidP="00BB4C2B">
            <w:pPr>
              <w:pStyle w:val="Tabletext"/>
              <w:rPr>
                <w:lang w:bidi="th-TH"/>
              </w:rPr>
            </w:pPr>
            <w:r w:rsidRPr="00B23B04">
              <w:rPr>
                <w:lang w:bidi="th-TH"/>
              </w:rPr>
              <w:t>0.71</w:t>
            </w:r>
          </w:p>
        </w:tc>
        <w:tc>
          <w:tcPr>
            <w:tcW w:w="0" w:type="auto"/>
            <w:shd w:val="clear" w:color="auto" w:fill="auto"/>
            <w:noWrap/>
            <w:tcMar>
              <w:top w:w="15" w:type="dxa"/>
              <w:left w:w="15" w:type="dxa"/>
              <w:bottom w:w="0" w:type="dxa"/>
              <w:right w:w="15" w:type="dxa"/>
            </w:tcMar>
            <w:vAlign w:val="bottom"/>
            <w:hideMark/>
          </w:tcPr>
          <w:p w14:paraId="0F205AEA" w14:textId="77777777" w:rsidR="00BB4C2B" w:rsidRPr="00B23B04" w:rsidRDefault="00BB4C2B" w:rsidP="00BB4C2B">
            <w:pPr>
              <w:pStyle w:val="Tabletext"/>
              <w:rPr>
                <w:lang w:bidi="th-TH"/>
              </w:rPr>
            </w:pPr>
            <w:r w:rsidRPr="00B23B04">
              <w:rPr>
                <w:lang w:bidi="th-TH"/>
              </w:rPr>
              <w:t>5.75</w:t>
            </w:r>
          </w:p>
        </w:tc>
        <w:tc>
          <w:tcPr>
            <w:tcW w:w="0" w:type="auto"/>
            <w:shd w:val="clear" w:color="auto" w:fill="auto"/>
            <w:noWrap/>
            <w:tcMar>
              <w:top w:w="15" w:type="dxa"/>
              <w:left w:w="15" w:type="dxa"/>
              <w:bottom w:w="0" w:type="dxa"/>
              <w:right w:w="15" w:type="dxa"/>
            </w:tcMar>
            <w:vAlign w:val="bottom"/>
            <w:hideMark/>
          </w:tcPr>
          <w:p w14:paraId="674C73C9" w14:textId="77777777" w:rsidR="00BB4C2B" w:rsidRPr="00B23B04" w:rsidRDefault="00BB4C2B" w:rsidP="00BB4C2B">
            <w:pPr>
              <w:pStyle w:val="Tabletext"/>
              <w:rPr>
                <w:lang w:bidi="th-TH"/>
              </w:rPr>
            </w:pPr>
            <w:r w:rsidRPr="00B23B04">
              <w:rPr>
                <w:lang w:bidi="th-TH"/>
              </w:rPr>
              <w:t>36.68</w:t>
            </w:r>
          </w:p>
        </w:tc>
      </w:tr>
      <w:tr w:rsidR="00BB4C2B" w:rsidRPr="00B23B04" w14:paraId="7E358F95" w14:textId="77777777" w:rsidTr="00BB4C2B">
        <w:trPr>
          <w:trHeight w:val="300"/>
        </w:trPr>
        <w:tc>
          <w:tcPr>
            <w:tcW w:w="0" w:type="auto"/>
            <w:shd w:val="clear" w:color="auto" w:fill="E7E6E6"/>
            <w:noWrap/>
            <w:tcMar>
              <w:top w:w="15" w:type="dxa"/>
              <w:left w:w="15" w:type="dxa"/>
              <w:bottom w:w="0" w:type="dxa"/>
              <w:right w:w="15" w:type="dxa"/>
            </w:tcMar>
            <w:vAlign w:val="bottom"/>
            <w:hideMark/>
          </w:tcPr>
          <w:p w14:paraId="34F43C2C" w14:textId="77777777" w:rsidR="00BB4C2B" w:rsidRPr="002C7BB1" w:rsidRDefault="00BB4C2B" w:rsidP="00BB4C2B">
            <w:pPr>
              <w:pStyle w:val="Tabletext"/>
              <w:rPr>
                <w:i/>
                <w:lang w:bidi="th-TH"/>
              </w:rPr>
            </w:pPr>
            <w:r w:rsidRPr="002C7BB1">
              <w:rPr>
                <w:i/>
                <w:lang w:bidi="th-TH"/>
              </w:rPr>
              <w:t>Panicum effusum</w:t>
            </w:r>
          </w:p>
        </w:tc>
        <w:tc>
          <w:tcPr>
            <w:tcW w:w="0" w:type="auto"/>
            <w:shd w:val="clear" w:color="auto" w:fill="E7E6E6"/>
            <w:noWrap/>
            <w:tcMar>
              <w:top w:w="15" w:type="dxa"/>
              <w:left w:w="15" w:type="dxa"/>
              <w:bottom w:w="0" w:type="dxa"/>
              <w:right w:w="15" w:type="dxa"/>
            </w:tcMar>
            <w:vAlign w:val="bottom"/>
            <w:hideMark/>
          </w:tcPr>
          <w:p w14:paraId="18B524CD" w14:textId="77777777" w:rsidR="00BB4C2B" w:rsidRPr="00B23B04" w:rsidRDefault="00BB4C2B" w:rsidP="00BB4C2B">
            <w:pPr>
              <w:pStyle w:val="Tabletext"/>
              <w:rPr>
                <w:lang w:bidi="th-TH"/>
              </w:rPr>
            </w:pPr>
            <w:r w:rsidRPr="00B23B04">
              <w:rPr>
                <w:lang w:bidi="th-TH"/>
              </w:rPr>
              <w:t>0</w:t>
            </w:r>
          </w:p>
        </w:tc>
        <w:tc>
          <w:tcPr>
            <w:tcW w:w="0" w:type="auto"/>
            <w:shd w:val="clear" w:color="auto" w:fill="E7E6E6"/>
            <w:noWrap/>
            <w:tcMar>
              <w:top w:w="15" w:type="dxa"/>
              <w:left w:w="15" w:type="dxa"/>
              <w:bottom w:w="0" w:type="dxa"/>
              <w:right w:w="15" w:type="dxa"/>
            </w:tcMar>
            <w:vAlign w:val="bottom"/>
            <w:hideMark/>
          </w:tcPr>
          <w:p w14:paraId="78518484" w14:textId="77777777" w:rsidR="00BB4C2B" w:rsidRPr="00B23B04" w:rsidRDefault="00BB4C2B" w:rsidP="00BB4C2B">
            <w:pPr>
              <w:pStyle w:val="Tabletext"/>
              <w:rPr>
                <w:lang w:bidi="th-TH"/>
              </w:rPr>
            </w:pPr>
            <w:r w:rsidRPr="00B23B04">
              <w:rPr>
                <w:lang w:bidi="th-TH"/>
              </w:rPr>
              <w:t>1.09</w:t>
            </w:r>
          </w:p>
        </w:tc>
        <w:tc>
          <w:tcPr>
            <w:tcW w:w="0" w:type="auto"/>
            <w:shd w:val="clear" w:color="auto" w:fill="E7E6E6"/>
            <w:noWrap/>
            <w:tcMar>
              <w:top w:w="15" w:type="dxa"/>
              <w:left w:w="15" w:type="dxa"/>
              <w:bottom w:w="0" w:type="dxa"/>
              <w:right w:w="15" w:type="dxa"/>
            </w:tcMar>
            <w:vAlign w:val="bottom"/>
            <w:hideMark/>
          </w:tcPr>
          <w:p w14:paraId="6A55B70F" w14:textId="77777777" w:rsidR="00BB4C2B" w:rsidRPr="00B23B04" w:rsidRDefault="00BB4C2B" w:rsidP="00BB4C2B">
            <w:pPr>
              <w:pStyle w:val="Tabletext"/>
              <w:rPr>
                <w:lang w:bidi="th-TH"/>
              </w:rPr>
            </w:pPr>
            <w:r w:rsidRPr="00B23B04">
              <w:rPr>
                <w:lang w:bidi="th-TH"/>
              </w:rPr>
              <w:t>5.2</w:t>
            </w:r>
          </w:p>
        </w:tc>
        <w:tc>
          <w:tcPr>
            <w:tcW w:w="0" w:type="auto"/>
            <w:shd w:val="clear" w:color="auto" w:fill="E7E6E6"/>
            <w:noWrap/>
            <w:tcMar>
              <w:top w:w="15" w:type="dxa"/>
              <w:left w:w="15" w:type="dxa"/>
              <w:bottom w:w="0" w:type="dxa"/>
              <w:right w:w="15" w:type="dxa"/>
            </w:tcMar>
            <w:vAlign w:val="bottom"/>
            <w:hideMark/>
          </w:tcPr>
          <w:p w14:paraId="755CA512" w14:textId="77777777" w:rsidR="00BB4C2B" w:rsidRPr="00B23B04" w:rsidRDefault="00BB4C2B" w:rsidP="00BB4C2B">
            <w:pPr>
              <w:pStyle w:val="Tabletext"/>
              <w:rPr>
                <w:lang w:bidi="th-TH"/>
              </w:rPr>
            </w:pPr>
            <w:r w:rsidRPr="00B23B04">
              <w:rPr>
                <w:lang w:bidi="th-TH"/>
              </w:rPr>
              <w:t>41.88</w:t>
            </w:r>
          </w:p>
        </w:tc>
      </w:tr>
      <w:tr w:rsidR="00BB4C2B" w:rsidRPr="00B23B04" w14:paraId="5072B94E" w14:textId="77777777" w:rsidTr="00BB4C2B">
        <w:trPr>
          <w:trHeight w:val="300"/>
        </w:trPr>
        <w:tc>
          <w:tcPr>
            <w:tcW w:w="0" w:type="auto"/>
            <w:shd w:val="clear" w:color="auto" w:fill="E7E6E6"/>
            <w:noWrap/>
            <w:tcMar>
              <w:top w:w="15" w:type="dxa"/>
              <w:left w:w="15" w:type="dxa"/>
              <w:bottom w:w="0" w:type="dxa"/>
              <w:right w:w="15" w:type="dxa"/>
            </w:tcMar>
            <w:vAlign w:val="bottom"/>
            <w:hideMark/>
          </w:tcPr>
          <w:p w14:paraId="67D244A2" w14:textId="77777777" w:rsidR="00BB4C2B" w:rsidRPr="002C7BB1" w:rsidRDefault="00BB4C2B" w:rsidP="00BB4C2B">
            <w:pPr>
              <w:pStyle w:val="Tabletext"/>
              <w:rPr>
                <w:i/>
                <w:lang w:bidi="th-TH"/>
              </w:rPr>
            </w:pPr>
            <w:r w:rsidRPr="002C7BB1">
              <w:rPr>
                <w:i/>
                <w:lang w:bidi="th-TH"/>
              </w:rPr>
              <w:t>Centipeda cunninghamii</w:t>
            </w:r>
          </w:p>
        </w:tc>
        <w:tc>
          <w:tcPr>
            <w:tcW w:w="0" w:type="auto"/>
            <w:shd w:val="clear" w:color="auto" w:fill="E7E6E6"/>
            <w:noWrap/>
            <w:tcMar>
              <w:top w:w="15" w:type="dxa"/>
              <w:left w:w="15" w:type="dxa"/>
              <w:bottom w:w="0" w:type="dxa"/>
              <w:right w:w="15" w:type="dxa"/>
            </w:tcMar>
            <w:vAlign w:val="bottom"/>
            <w:hideMark/>
          </w:tcPr>
          <w:p w14:paraId="089FDE49" w14:textId="77777777" w:rsidR="00BB4C2B" w:rsidRPr="00B23B04" w:rsidRDefault="00BB4C2B" w:rsidP="00BB4C2B">
            <w:pPr>
              <w:pStyle w:val="Tabletext"/>
              <w:rPr>
                <w:lang w:bidi="th-TH"/>
              </w:rPr>
            </w:pPr>
            <w:r w:rsidRPr="00B23B04">
              <w:rPr>
                <w:lang w:bidi="th-TH"/>
              </w:rPr>
              <w:t>0.83</w:t>
            </w:r>
          </w:p>
        </w:tc>
        <w:tc>
          <w:tcPr>
            <w:tcW w:w="0" w:type="auto"/>
            <w:shd w:val="clear" w:color="auto" w:fill="E7E6E6"/>
            <w:noWrap/>
            <w:tcMar>
              <w:top w:w="15" w:type="dxa"/>
              <w:left w:w="15" w:type="dxa"/>
              <w:bottom w:w="0" w:type="dxa"/>
              <w:right w:w="15" w:type="dxa"/>
            </w:tcMar>
            <w:vAlign w:val="bottom"/>
            <w:hideMark/>
          </w:tcPr>
          <w:p w14:paraId="781F4B6A" w14:textId="77777777" w:rsidR="00BB4C2B" w:rsidRPr="00B23B04" w:rsidRDefault="00BB4C2B" w:rsidP="00BB4C2B">
            <w:pPr>
              <w:pStyle w:val="Tabletext"/>
              <w:rPr>
                <w:lang w:bidi="th-TH"/>
              </w:rPr>
            </w:pPr>
            <w:r w:rsidRPr="00B23B04">
              <w:rPr>
                <w:lang w:bidi="th-TH"/>
              </w:rPr>
              <w:t>1.24</w:t>
            </w:r>
          </w:p>
        </w:tc>
        <w:tc>
          <w:tcPr>
            <w:tcW w:w="0" w:type="auto"/>
            <w:shd w:val="clear" w:color="auto" w:fill="E7E6E6"/>
            <w:noWrap/>
            <w:tcMar>
              <w:top w:w="15" w:type="dxa"/>
              <w:left w:w="15" w:type="dxa"/>
              <w:bottom w:w="0" w:type="dxa"/>
              <w:right w:w="15" w:type="dxa"/>
            </w:tcMar>
            <w:vAlign w:val="bottom"/>
            <w:hideMark/>
          </w:tcPr>
          <w:p w14:paraId="639D2AD9" w14:textId="77777777" w:rsidR="00BB4C2B" w:rsidRPr="00B23B04" w:rsidRDefault="00BB4C2B" w:rsidP="00BB4C2B">
            <w:pPr>
              <w:pStyle w:val="Tabletext"/>
              <w:rPr>
                <w:lang w:bidi="th-TH"/>
              </w:rPr>
            </w:pPr>
            <w:r w:rsidRPr="00B23B04">
              <w:rPr>
                <w:lang w:bidi="th-TH"/>
              </w:rPr>
              <w:t>5</w:t>
            </w:r>
          </w:p>
        </w:tc>
        <w:tc>
          <w:tcPr>
            <w:tcW w:w="0" w:type="auto"/>
            <w:shd w:val="clear" w:color="auto" w:fill="E7E6E6"/>
            <w:noWrap/>
            <w:tcMar>
              <w:top w:w="15" w:type="dxa"/>
              <w:left w:w="15" w:type="dxa"/>
              <w:bottom w:w="0" w:type="dxa"/>
              <w:right w:w="15" w:type="dxa"/>
            </w:tcMar>
            <w:vAlign w:val="bottom"/>
            <w:hideMark/>
          </w:tcPr>
          <w:p w14:paraId="1F81C517" w14:textId="77777777" w:rsidR="00BB4C2B" w:rsidRPr="00B23B04" w:rsidRDefault="00BB4C2B" w:rsidP="00BB4C2B">
            <w:pPr>
              <w:pStyle w:val="Tabletext"/>
              <w:rPr>
                <w:lang w:bidi="th-TH"/>
              </w:rPr>
            </w:pPr>
            <w:r w:rsidRPr="00B23B04">
              <w:rPr>
                <w:lang w:bidi="th-TH"/>
              </w:rPr>
              <w:t>46.88</w:t>
            </w:r>
          </w:p>
        </w:tc>
      </w:tr>
      <w:tr w:rsidR="00BB4C2B" w:rsidRPr="00B23B04" w14:paraId="40302209" w14:textId="77777777" w:rsidTr="00BB4C2B">
        <w:trPr>
          <w:trHeight w:val="300"/>
        </w:trPr>
        <w:tc>
          <w:tcPr>
            <w:tcW w:w="0" w:type="auto"/>
            <w:shd w:val="clear" w:color="auto" w:fill="auto"/>
            <w:noWrap/>
            <w:tcMar>
              <w:top w:w="15" w:type="dxa"/>
              <w:left w:w="15" w:type="dxa"/>
              <w:bottom w:w="0" w:type="dxa"/>
              <w:right w:w="15" w:type="dxa"/>
            </w:tcMar>
            <w:vAlign w:val="bottom"/>
            <w:hideMark/>
          </w:tcPr>
          <w:p w14:paraId="5C3BB6C8" w14:textId="77777777" w:rsidR="00BB4C2B" w:rsidRPr="00B23B04" w:rsidRDefault="00BB4C2B" w:rsidP="00BB4C2B">
            <w:pPr>
              <w:pStyle w:val="Tabletext"/>
              <w:rPr>
                <w:lang w:bidi="th-TH"/>
              </w:rPr>
            </w:pPr>
            <w:r w:rsidRPr="00B23B04">
              <w:rPr>
                <w:lang w:bidi="th-TH"/>
              </w:rPr>
              <w:t>Grass*</w:t>
            </w:r>
          </w:p>
        </w:tc>
        <w:tc>
          <w:tcPr>
            <w:tcW w:w="0" w:type="auto"/>
            <w:shd w:val="clear" w:color="auto" w:fill="auto"/>
            <w:noWrap/>
            <w:tcMar>
              <w:top w:w="15" w:type="dxa"/>
              <w:left w:w="15" w:type="dxa"/>
              <w:bottom w:w="0" w:type="dxa"/>
              <w:right w:w="15" w:type="dxa"/>
            </w:tcMar>
            <w:vAlign w:val="bottom"/>
            <w:hideMark/>
          </w:tcPr>
          <w:p w14:paraId="79E00180" w14:textId="77777777" w:rsidR="00BB4C2B" w:rsidRPr="00B23B04" w:rsidRDefault="00BB4C2B" w:rsidP="00BB4C2B">
            <w:pPr>
              <w:pStyle w:val="Tabletext"/>
              <w:rPr>
                <w:lang w:bidi="th-TH"/>
              </w:rPr>
            </w:pPr>
            <w:r w:rsidRPr="00B23B04">
              <w:rPr>
                <w:lang w:bidi="th-TH"/>
              </w:rPr>
              <w:t>0.98</w:t>
            </w:r>
          </w:p>
        </w:tc>
        <w:tc>
          <w:tcPr>
            <w:tcW w:w="0" w:type="auto"/>
            <w:shd w:val="clear" w:color="auto" w:fill="auto"/>
            <w:noWrap/>
            <w:tcMar>
              <w:top w:w="15" w:type="dxa"/>
              <w:left w:w="15" w:type="dxa"/>
              <w:bottom w:w="0" w:type="dxa"/>
              <w:right w:w="15" w:type="dxa"/>
            </w:tcMar>
            <w:vAlign w:val="bottom"/>
            <w:hideMark/>
          </w:tcPr>
          <w:p w14:paraId="21A68C74" w14:textId="77777777" w:rsidR="00BB4C2B" w:rsidRPr="00B23B04" w:rsidRDefault="00BB4C2B" w:rsidP="00BB4C2B">
            <w:pPr>
              <w:pStyle w:val="Tabletext"/>
              <w:rPr>
                <w:lang w:bidi="th-TH"/>
              </w:rPr>
            </w:pPr>
            <w:r w:rsidRPr="00B23B04">
              <w:rPr>
                <w:lang w:bidi="th-TH"/>
              </w:rPr>
              <w:t>0.35</w:t>
            </w:r>
          </w:p>
        </w:tc>
        <w:tc>
          <w:tcPr>
            <w:tcW w:w="0" w:type="auto"/>
            <w:shd w:val="clear" w:color="auto" w:fill="auto"/>
            <w:noWrap/>
            <w:tcMar>
              <w:top w:w="15" w:type="dxa"/>
              <w:left w:w="15" w:type="dxa"/>
              <w:bottom w:w="0" w:type="dxa"/>
              <w:right w:w="15" w:type="dxa"/>
            </w:tcMar>
            <w:vAlign w:val="bottom"/>
            <w:hideMark/>
          </w:tcPr>
          <w:p w14:paraId="0D6708D9" w14:textId="77777777" w:rsidR="00BB4C2B" w:rsidRPr="00B23B04" w:rsidRDefault="00BB4C2B" w:rsidP="00BB4C2B">
            <w:pPr>
              <w:pStyle w:val="Tabletext"/>
              <w:rPr>
                <w:lang w:bidi="th-TH"/>
              </w:rPr>
            </w:pPr>
            <w:r w:rsidRPr="00B23B04">
              <w:rPr>
                <w:lang w:bidi="th-TH"/>
              </w:rPr>
              <w:t>4.49</w:t>
            </w:r>
          </w:p>
        </w:tc>
        <w:tc>
          <w:tcPr>
            <w:tcW w:w="0" w:type="auto"/>
            <w:shd w:val="clear" w:color="auto" w:fill="auto"/>
            <w:noWrap/>
            <w:tcMar>
              <w:top w:w="15" w:type="dxa"/>
              <w:left w:w="15" w:type="dxa"/>
              <w:bottom w:w="0" w:type="dxa"/>
              <w:right w:w="15" w:type="dxa"/>
            </w:tcMar>
            <w:vAlign w:val="bottom"/>
            <w:hideMark/>
          </w:tcPr>
          <w:p w14:paraId="44CB23FB" w14:textId="77777777" w:rsidR="00BB4C2B" w:rsidRPr="00B23B04" w:rsidRDefault="00BB4C2B" w:rsidP="00BB4C2B">
            <w:pPr>
              <w:pStyle w:val="Tabletext"/>
              <w:rPr>
                <w:lang w:bidi="th-TH"/>
              </w:rPr>
            </w:pPr>
            <w:r w:rsidRPr="00B23B04">
              <w:rPr>
                <w:lang w:bidi="th-TH"/>
              </w:rPr>
              <w:t>51.37</w:t>
            </w:r>
          </w:p>
        </w:tc>
      </w:tr>
      <w:tr w:rsidR="00BB4C2B" w:rsidRPr="00B23B04" w14:paraId="5A124E1E" w14:textId="77777777" w:rsidTr="00BB4C2B">
        <w:trPr>
          <w:trHeight w:val="300"/>
        </w:trPr>
        <w:tc>
          <w:tcPr>
            <w:tcW w:w="0" w:type="auto"/>
            <w:shd w:val="clear" w:color="auto" w:fill="auto"/>
            <w:noWrap/>
            <w:tcMar>
              <w:top w:w="15" w:type="dxa"/>
              <w:left w:w="15" w:type="dxa"/>
              <w:bottom w:w="0" w:type="dxa"/>
              <w:right w:w="15" w:type="dxa"/>
            </w:tcMar>
            <w:vAlign w:val="bottom"/>
            <w:hideMark/>
          </w:tcPr>
          <w:p w14:paraId="1196828C" w14:textId="77777777" w:rsidR="00BB4C2B" w:rsidRPr="002C7BB1" w:rsidRDefault="00BB4C2B" w:rsidP="00BB4C2B">
            <w:pPr>
              <w:pStyle w:val="Tabletext"/>
              <w:rPr>
                <w:i/>
                <w:lang w:bidi="th-TH"/>
              </w:rPr>
            </w:pPr>
            <w:r w:rsidRPr="002C7BB1">
              <w:rPr>
                <w:i/>
                <w:lang w:bidi="th-TH"/>
              </w:rPr>
              <w:t>Eucalyptus camaldulensis</w:t>
            </w:r>
          </w:p>
        </w:tc>
        <w:tc>
          <w:tcPr>
            <w:tcW w:w="0" w:type="auto"/>
            <w:shd w:val="clear" w:color="auto" w:fill="auto"/>
            <w:noWrap/>
            <w:tcMar>
              <w:top w:w="15" w:type="dxa"/>
              <w:left w:w="15" w:type="dxa"/>
              <w:bottom w:w="0" w:type="dxa"/>
              <w:right w:w="15" w:type="dxa"/>
            </w:tcMar>
            <w:vAlign w:val="bottom"/>
            <w:hideMark/>
          </w:tcPr>
          <w:p w14:paraId="561AEF14" w14:textId="77777777" w:rsidR="00BB4C2B" w:rsidRPr="00B23B04" w:rsidRDefault="00BB4C2B" w:rsidP="00BB4C2B">
            <w:pPr>
              <w:pStyle w:val="Tabletext"/>
              <w:rPr>
                <w:lang w:bidi="th-TH"/>
              </w:rPr>
            </w:pPr>
            <w:r w:rsidRPr="00B23B04">
              <w:rPr>
                <w:lang w:bidi="th-TH"/>
              </w:rPr>
              <w:t>1.2</w:t>
            </w:r>
          </w:p>
        </w:tc>
        <w:tc>
          <w:tcPr>
            <w:tcW w:w="0" w:type="auto"/>
            <w:shd w:val="clear" w:color="auto" w:fill="auto"/>
            <w:noWrap/>
            <w:tcMar>
              <w:top w:w="15" w:type="dxa"/>
              <w:left w:w="15" w:type="dxa"/>
              <w:bottom w:w="0" w:type="dxa"/>
              <w:right w:w="15" w:type="dxa"/>
            </w:tcMar>
            <w:vAlign w:val="bottom"/>
            <w:hideMark/>
          </w:tcPr>
          <w:p w14:paraId="6252B146" w14:textId="77777777" w:rsidR="00BB4C2B" w:rsidRPr="00B23B04" w:rsidRDefault="00BB4C2B" w:rsidP="00BB4C2B">
            <w:pPr>
              <w:pStyle w:val="Tabletext"/>
              <w:rPr>
                <w:lang w:bidi="th-TH"/>
              </w:rPr>
            </w:pPr>
            <w:r w:rsidRPr="00B23B04">
              <w:rPr>
                <w:lang w:bidi="th-TH"/>
              </w:rPr>
              <w:t>0.73</w:t>
            </w:r>
          </w:p>
        </w:tc>
        <w:tc>
          <w:tcPr>
            <w:tcW w:w="0" w:type="auto"/>
            <w:shd w:val="clear" w:color="auto" w:fill="auto"/>
            <w:noWrap/>
            <w:tcMar>
              <w:top w:w="15" w:type="dxa"/>
              <w:left w:w="15" w:type="dxa"/>
              <w:bottom w:w="0" w:type="dxa"/>
              <w:right w:w="15" w:type="dxa"/>
            </w:tcMar>
            <w:vAlign w:val="bottom"/>
            <w:hideMark/>
          </w:tcPr>
          <w:p w14:paraId="1967B08F" w14:textId="77777777" w:rsidR="00BB4C2B" w:rsidRPr="00B23B04" w:rsidRDefault="00BB4C2B" w:rsidP="00BB4C2B">
            <w:pPr>
              <w:pStyle w:val="Tabletext"/>
              <w:rPr>
                <w:lang w:bidi="th-TH"/>
              </w:rPr>
            </w:pPr>
            <w:r w:rsidRPr="00B23B04">
              <w:rPr>
                <w:lang w:bidi="th-TH"/>
              </w:rPr>
              <w:t>3.5</w:t>
            </w:r>
          </w:p>
        </w:tc>
        <w:tc>
          <w:tcPr>
            <w:tcW w:w="0" w:type="auto"/>
            <w:shd w:val="clear" w:color="auto" w:fill="auto"/>
            <w:noWrap/>
            <w:tcMar>
              <w:top w:w="15" w:type="dxa"/>
              <w:left w:w="15" w:type="dxa"/>
              <w:bottom w:w="0" w:type="dxa"/>
              <w:right w:w="15" w:type="dxa"/>
            </w:tcMar>
            <w:vAlign w:val="bottom"/>
            <w:hideMark/>
          </w:tcPr>
          <w:p w14:paraId="39ED2788" w14:textId="77777777" w:rsidR="00BB4C2B" w:rsidRPr="00B23B04" w:rsidRDefault="00BB4C2B" w:rsidP="00BB4C2B">
            <w:pPr>
              <w:pStyle w:val="Tabletext"/>
              <w:rPr>
                <w:lang w:bidi="th-TH"/>
              </w:rPr>
            </w:pPr>
            <w:r w:rsidRPr="00B23B04">
              <w:rPr>
                <w:lang w:bidi="th-TH"/>
              </w:rPr>
              <w:t>54.88</w:t>
            </w:r>
          </w:p>
        </w:tc>
      </w:tr>
      <w:tr w:rsidR="00BB4C2B" w:rsidRPr="00B23B04" w14:paraId="49E05672" w14:textId="77777777" w:rsidTr="00BB4C2B">
        <w:trPr>
          <w:trHeight w:val="300"/>
        </w:trPr>
        <w:tc>
          <w:tcPr>
            <w:tcW w:w="0" w:type="auto"/>
            <w:shd w:val="clear" w:color="auto" w:fill="E7E6E6"/>
            <w:noWrap/>
            <w:tcMar>
              <w:top w:w="15" w:type="dxa"/>
              <w:left w:w="15" w:type="dxa"/>
              <w:bottom w:w="0" w:type="dxa"/>
              <w:right w:w="15" w:type="dxa"/>
            </w:tcMar>
            <w:vAlign w:val="bottom"/>
            <w:hideMark/>
          </w:tcPr>
          <w:p w14:paraId="0B4BBA34" w14:textId="77777777" w:rsidR="00BB4C2B" w:rsidRPr="002C7BB1" w:rsidRDefault="00BB4C2B" w:rsidP="00BB4C2B">
            <w:pPr>
              <w:pStyle w:val="Tabletext"/>
              <w:rPr>
                <w:i/>
                <w:lang w:bidi="th-TH"/>
              </w:rPr>
            </w:pPr>
            <w:r w:rsidRPr="002C7BB1">
              <w:rPr>
                <w:i/>
                <w:lang w:bidi="th-TH"/>
              </w:rPr>
              <w:t>Chamaesyce drummondii</w:t>
            </w:r>
          </w:p>
        </w:tc>
        <w:tc>
          <w:tcPr>
            <w:tcW w:w="0" w:type="auto"/>
            <w:shd w:val="clear" w:color="auto" w:fill="E7E6E6"/>
            <w:noWrap/>
            <w:tcMar>
              <w:top w:w="15" w:type="dxa"/>
              <w:left w:w="15" w:type="dxa"/>
              <w:bottom w:w="0" w:type="dxa"/>
              <w:right w:w="15" w:type="dxa"/>
            </w:tcMar>
            <w:vAlign w:val="bottom"/>
            <w:hideMark/>
          </w:tcPr>
          <w:p w14:paraId="7333268B" w14:textId="77777777" w:rsidR="00BB4C2B" w:rsidRPr="00B23B04" w:rsidRDefault="00BB4C2B" w:rsidP="00BB4C2B">
            <w:pPr>
              <w:pStyle w:val="Tabletext"/>
              <w:rPr>
                <w:lang w:bidi="th-TH"/>
              </w:rPr>
            </w:pPr>
            <w:r w:rsidRPr="00B23B04">
              <w:rPr>
                <w:lang w:bidi="th-TH"/>
              </w:rPr>
              <w:t>0.26</w:t>
            </w:r>
          </w:p>
        </w:tc>
        <w:tc>
          <w:tcPr>
            <w:tcW w:w="0" w:type="auto"/>
            <w:shd w:val="clear" w:color="auto" w:fill="E7E6E6"/>
            <w:noWrap/>
            <w:tcMar>
              <w:top w:w="15" w:type="dxa"/>
              <w:left w:w="15" w:type="dxa"/>
              <w:bottom w:w="0" w:type="dxa"/>
              <w:right w:w="15" w:type="dxa"/>
            </w:tcMar>
            <w:vAlign w:val="bottom"/>
            <w:hideMark/>
          </w:tcPr>
          <w:p w14:paraId="0C5A918B" w14:textId="77777777" w:rsidR="00BB4C2B" w:rsidRPr="00B23B04" w:rsidRDefault="00BB4C2B" w:rsidP="00BB4C2B">
            <w:pPr>
              <w:pStyle w:val="Tabletext"/>
              <w:rPr>
                <w:lang w:bidi="th-TH"/>
              </w:rPr>
            </w:pPr>
            <w:r w:rsidRPr="00B23B04">
              <w:rPr>
                <w:lang w:bidi="th-TH"/>
              </w:rPr>
              <w:t>0.53</w:t>
            </w:r>
          </w:p>
        </w:tc>
        <w:tc>
          <w:tcPr>
            <w:tcW w:w="0" w:type="auto"/>
            <w:shd w:val="clear" w:color="auto" w:fill="E7E6E6"/>
            <w:noWrap/>
            <w:tcMar>
              <w:top w:w="15" w:type="dxa"/>
              <w:left w:w="15" w:type="dxa"/>
              <w:bottom w:w="0" w:type="dxa"/>
              <w:right w:w="15" w:type="dxa"/>
            </w:tcMar>
            <w:vAlign w:val="bottom"/>
            <w:hideMark/>
          </w:tcPr>
          <w:p w14:paraId="098E3C78" w14:textId="77777777" w:rsidR="00BB4C2B" w:rsidRPr="00B23B04" w:rsidRDefault="00BB4C2B" w:rsidP="00BB4C2B">
            <w:pPr>
              <w:pStyle w:val="Tabletext"/>
              <w:rPr>
                <w:lang w:bidi="th-TH"/>
              </w:rPr>
            </w:pPr>
            <w:r w:rsidRPr="00B23B04">
              <w:rPr>
                <w:lang w:bidi="th-TH"/>
              </w:rPr>
              <w:t>2.84</w:t>
            </w:r>
          </w:p>
        </w:tc>
        <w:tc>
          <w:tcPr>
            <w:tcW w:w="0" w:type="auto"/>
            <w:shd w:val="clear" w:color="auto" w:fill="E7E6E6"/>
            <w:noWrap/>
            <w:tcMar>
              <w:top w:w="15" w:type="dxa"/>
              <w:left w:w="15" w:type="dxa"/>
              <w:bottom w:w="0" w:type="dxa"/>
              <w:right w:w="15" w:type="dxa"/>
            </w:tcMar>
            <w:vAlign w:val="bottom"/>
            <w:hideMark/>
          </w:tcPr>
          <w:p w14:paraId="30B27933" w14:textId="77777777" w:rsidR="00BB4C2B" w:rsidRPr="00B23B04" w:rsidRDefault="00BB4C2B" w:rsidP="00BB4C2B">
            <w:pPr>
              <w:pStyle w:val="Tabletext"/>
              <w:rPr>
                <w:lang w:bidi="th-TH"/>
              </w:rPr>
            </w:pPr>
            <w:r w:rsidRPr="00B23B04">
              <w:rPr>
                <w:lang w:bidi="th-TH"/>
              </w:rPr>
              <w:t>57.72</w:t>
            </w:r>
          </w:p>
        </w:tc>
      </w:tr>
      <w:tr w:rsidR="00BB4C2B" w:rsidRPr="00B23B04" w14:paraId="0306F0CF" w14:textId="77777777" w:rsidTr="00BB4C2B">
        <w:trPr>
          <w:trHeight w:val="300"/>
        </w:trPr>
        <w:tc>
          <w:tcPr>
            <w:tcW w:w="0" w:type="auto"/>
            <w:shd w:val="clear" w:color="auto" w:fill="auto"/>
            <w:noWrap/>
            <w:tcMar>
              <w:top w:w="15" w:type="dxa"/>
              <w:left w:w="15" w:type="dxa"/>
              <w:bottom w:w="0" w:type="dxa"/>
              <w:right w:w="15" w:type="dxa"/>
            </w:tcMar>
            <w:vAlign w:val="bottom"/>
            <w:hideMark/>
          </w:tcPr>
          <w:p w14:paraId="3E6120BE" w14:textId="77777777" w:rsidR="00BB4C2B" w:rsidRPr="00B23B04" w:rsidRDefault="00BB4C2B" w:rsidP="00BB4C2B">
            <w:pPr>
              <w:pStyle w:val="Tabletext"/>
              <w:rPr>
                <w:lang w:bidi="th-TH"/>
              </w:rPr>
            </w:pPr>
            <w:r w:rsidRPr="002C7BB1">
              <w:rPr>
                <w:i/>
                <w:lang w:bidi="th-TH"/>
              </w:rPr>
              <w:t>Trifolium arvense</w:t>
            </w:r>
            <w:r w:rsidRPr="00B23B04">
              <w:rPr>
                <w:lang w:bidi="th-TH"/>
              </w:rPr>
              <w:t>*</w:t>
            </w:r>
          </w:p>
        </w:tc>
        <w:tc>
          <w:tcPr>
            <w:tcW w:w="0" w:type="auto"/>
            <w:shd w:val="clear" w:color="auto" w:fill="auto"/>
            <w:noWrap/>
            <w:tcMar>
              <w:top w:w="15" w:type="dxa"/>
              <w:left w:w="15" w:type="dxa"/>
              <w:bottom w:w="0" w:type="dxa"/>
              <w:right w:w="15" w:type="dxa"/>
            </w:tcMar>
            <w:vAlign w:val="bottom"/>
            <w:hideMark/>
          </w:tcPr>
          <w:p w14:paraId="2F31DDE2" w14:textId="77777777" w:rsidR="00BB4C2B" w:rsidRPr="00B23B04" w:rsidRDefault="00BB4C2B" w:rsidP="00BB4C2B">
            <w:pPr>
              <w:pStyle w:val="Tabletext"/>
              <w:rPr>
                <w:lang w:bidi="th-TH"/>
              </w:rPr>
            </w:pPr>
            <w:r w:rsidRPr="00B23B04">
              <w:rPr>
                <w:lang w:bidi="th-TH"/>
              </w:rPr>
              <w:t>0.7</w:t>
            </w:r>
          </w:p>
        </w:tc>
        <w:tc>
          <w:tcPr>
            <w:tcW w:w="0" w:type="auto"/>
            <w:shd w:val="clear" w:color="auto" w:fill="auto"/>
            <w:noWrap/>
            <w:tcMar>
              <w:top w:w="15" w:type="dxa"/>
              <w:left w:w="15" w:type="dxa"/>
              <w:bottom w:w="0" w:type="dxa"/>
              <w:right w:w="15" w:type="dxa"/>
            </w:tcMar>
            <w:vAlign w:val="bottom"/>
            <w:hideMark/>
          </w:tcPr>
          <w:p w14:paraId="2719FE2C" w14:textId="77777777" w:rsidR="00BB4C2B" w:rsidRPr="00B23B04" w:rsidRDefault="00BB4C2B" w:rsidP="00BB4C2B">
            <w:pPr>
              <w:pStyle w:val="Tabletext"/>
              <w:rPr>
                <w:lang w:bidi="th-TH"/>
              </w:rPr>
            </w:pPr>
            <w:r w:rsidRPr="00B23B04">
              <w:rPr>
                <w:lang w:bidi="th-TH"/>
              </w:rPr>
              <w:t>0.06</w:t>
            </w:r>
          </w:p>
        </w:tc>
        <w:tc>
          <w:tcPr>
            <w:tcW w:w="0" w:type="auto"/>
            <w:shd w:val="clear" w:color="auto" w:fill="auto"/>
            <w:noWrap/>
            <w:tcMar>
              <w:top w:w="15" w:type="dxa"/>
              <w:left w:w="15" w:type="dxa"/>
              <w:bottom w:w="0" w:type="dxa"/>
              <w:right w:w="15" w:type="dxa"/>
            </w:tcMar>
            <w:vAlign w:val="bottom"/>
            <w:hideMark/>
          </w:tcPr>
          <w:p w14:paraId="2B389402" w14:textId="77777777" w:rsidR="00BB4C2B" w:rsidRPr="00B23B04" w:rsidRDefault="00BB4C2B" w:rsidP="00BB4C2B">
            <w:pPr>
              <w:pStyle w:val="Tabletext"/>
              <w:rPr>
                <w:lang w:bidi="th-TH"/>
              </w:rPr>
            </w:pPr>
            <w:r w:rsidRPr="00B23B04">
              <w:rPr>
                <w:lang w:bidi="th-TH"/>
              </w:rPr>
              <w:t>2.77</w:t>
            </w:r>
          </w:p>
        </w:tc>
        <w:tc>
          <w:tcPr>
            <w:tcW w:w="0" w:type="auto"/>
            <w:shd w:val="clear" w:color="auto" w:fill="auto"/>
            <w:noWrap/>
            <w:tcMar>
              <w:top w:w="15" w:type="dxa"/>
              <w:left w:w="15" w:type="dxa"/>
              <w:bottom w:w="0" w:type="dxa"/>
              <w:right w:w="15" w:type="dxa"/>
            </w:tcMar>
            <w:vAlign w:val="bottom"/>
            <w:hideMark/>
          </w:tcPr>
          <w:p w14:paraId="3492E925" w14:textId="77777777" w:rsidR="00BB4C2B" w:rsidRPr="00B23B04" w:rsidRDefault="00BB4C2B" w:rsidP="00BB4C2B">
            <w:pPr>
              <w:pStyle w:val="Tabletext"/>
              <w:rPr>
                <w:lang w:bidi="th-TH"/>
              </w:rPr>
            </w:pPr>
            <w:r w:rsidRPr="00B23B04">
              <w:rPr>
                <w:lang w:bidi="th-TH"/>
              </w:rPr>
              <w:t>60.49</w:t>
            </w:r>
          </w:p>
        </w:tc>
      </w:tr>
      <w:tr w:rsidR="00BB4C2B" w:rsidRPr="00B23B04" w14:paraId="643A8302" w14:textId="77777777" w:rsidTr="00BB4C2B">
        <w:trPr>
          <w:trHeight w:val="300"/>
        </w:trPr>
        <w:tc>
          <w:tcPr>
            <w:tcW w:w="0" w:type="auto"/>
            <w:shd w:val="clear" w:color="auto" w:fill="auto"/>
            <w:noWrap/>
            <w:tcMar>
              <w:top w:w="15" w:type="dxa"/>
              <w:left w:w="15" w:type="dxa"/>
              <w:bottom w:w="0" w:type="dxa"/>
              <w:right w:w="15" w:type="dxa"/>
            </w:tcMar>
            <w:vAlign w:val="bottom"/>
            <w:hideMark/>
          </w:tcPr>
          <w:p w14:paraId="3C50E9CD" w14:textId="77777777" w:rsidR="00BB4C2B" w:rsidRPr="00B23B04" w:rsidRDefault="00BB4C2B" w:rsidP="00BB4C2B">
            <w:pPr>
              <w:pStyle w:val="Tabletext"/>
              <w:rPr>
                <w:lang w:bidi="th-TH"/>
              </w:rPr>
            </w:pPr>
            <w:r w:rsidRPr="002C7BB1">
              <w:rPr>
                <w:i/>
                <w:lang w:bidi="th-TH"/>
              </w:rPr>
              <w:t>Lactuca serriola</w:t>
            </w:r>
            <w:r w:rsidRPr="00B23B04">
              <w:rPr>
                <w:lang w:bidi="th-TH"/>
              </w:rPr>
              <w:t>*</w:t>
            </w:r>
          </w:p>
        </w:tc>
        <w:tc>
          <w:tcPr>
            <w:tcW w:w="0" w:type="auto"/>
            <w:shd w:val="clear" w:color="auto" w:fill="auto"/>
            <w:noWrap/>
            <w:tcMar>
              <w:top w:w="15" w:type="dxa"/>
              <w:left w:w="15" w:type="dxa"/>
              <w:bottom w:w="0" w:type="dxa"/>
              <w:right w:w="15" w:type="dxa"/>
            </w:tcMar>
            <w:vAlign w:val="bottom"/>
            <w:hideMark/>
          </w:tcPr>
          <w:p w14:paraId="07262496" w14:textId="77777777" w:rsidR="00BB4C2B" w:rsidRPr="00B23B04" w:rsidRDefault="00BB4C2B" w:rsidP="00BB4C2B">
            <w:pPr>
              <w:pStyle w:val="Tabletext"/>
              <w:rPr>
                <w:lang w:bidi="th-TH"/>
              </w:rPr>
            </w:pPr>
            <w:r w:rsidRPr="00B23B04">
              <w:rPr>
                <w:lang w:bidi="th-TH"/>
              </w:rPr>
              <w:t>0.56</w:t>
            </w:r>
          </w:p>
        </w:tc>
        <w:tc>
          <w:tcPr>
            <w:tcW w:w="0" w:type="auto"/>
            <w:shd w:val="clear" w:color="auto" w:fill="auto"/>
            <w:noWrap/>
            <w:tcMar>
              <w:top w:w="15" w:type="dxa"/>
              <w:left w:w="15" w:type="dxa"/>
              <w:bottom w:w="0" w:type="dxa"/>
              <w:right w:w="15" w:type="dxa"/>
            </w:tcMar>
            <w:vAlign w:val="bottom"/>
            <w:hideMark/>
          </w:tcPr>
          <w:p w14:paraId="5D564111" w14:textId="77777777" w:rsidR="00BB4C2B" w:rsidRPr="00B23B04" w:rsidRDefault="00BB4C2B" w:rsidP="00BB4C2B">
            <w:pPr>
              <w:pStyle w:val="Tabletext"/>
              <w:rPr>
                <w:lang w:bidi="th-TH"/>
              </w:rPr>
            </w:pPr>
            <w:r w:rsidRPr="00B23B04">
              <w:rPr>
                <w:lang w:bidi="th-TH"/>
              </w:rPr>
              <w:t>0.11</w:t>
            </w:r>
          </w:p>
        </w:tc>
        <w:tc>
          <w:tcPr>
            <w:tcW w:w="0" w:type="auto"/>
            <w:shd w:val="clear" w:color="auto" w:fill="auto"/>
            <w:noWrap/>
            <w:tcMar>
              <w:top w:w="15" w:type="dxa"/>
              <w:left w:w="15" w:type="dxa"/>
              <w:bottom w:w="0" w:type="dxa"/>
              <w:right w:w="15" w:type="dxa"/>
            </w:tcMar>
            <w:vAlign w:val="bottom"/>
            <w:hideMark/>
          </w:tcPr>
          <w:p w14:paraId="510B1A51" w14:textId="77777777" w:rsidR="00BB4C2B" w:rsidRPr="00B23B04" w:rsidRDefault="00BB4C2B" w:rsidP="00BB4C2B">
            <w:pPr>
              <w:pStyle w:val="Tabletext"/>
              <w:rPr>
                <w:lang w:bidi="th-TH"/>
              </w:rPr>
            </w:pPr>
            <w:r w:rsidRPr="00B23B04">
              <w:rPr>
                <w:lang w:bidi="th-TH"/>
              </w:rPr>
              <w:t>2.54</w:t>
            </w:r>
          </w:p>
        </w:tc>
        <w:tc>
          <w:tcPr>
            <w:tcW w:w="0" w:type="auto"/>
            <w:shd w:val="clear" w:color="auto" w:fill="auto"/>
            <w:noWrap/>
            <w:tcMar>
              <w:top w:w="15" w:type="dxa"/>
              <w:left w:w="15" w:type="dxa"/>
              <w:bottom w:w="0" w:type="dxa"/>
              <w:right w:w="15" w:type="dxa"/>
            </w:tcMar>
            <w:vAlign w:val="bottom"/>
            <w:hideMark/>
          </w:tcPr>
          <w:p w14:paraId="31FD79E8" w14:textId="77777777" w:rsidR="00BB4C2B" w:rsidRPr="00B23B04" w:rsidRDefault="00BB4C2B" w:rsidP="00BB4C2B">
            <w:pPr>
              <w:pStyle w:val="Tabletext"/>
              <w:rPr>
                <w:lang w:bidi="th-TH"/>
              </w:rPr>
            </w:pPr>
            <w:r w:rsidRPr="00B23B04">
              <w:rPr>
                <w:lang w:bidi="th-TH"/>
              </w:rPr>
              <w:t>63.03</w:t>
            </w:r>
          </w:p>
        </w:tc>
      </w:tr>
      <w:tr w:rsidR="00BB4C2B" w:rsidRPr="00B23B04" w14:paraId="51C23510" w14:textId="77777777" w:rsidTr="00BB4C2B">
        <w:trPr>
          <w:trHeight w:val="300"/>
        </w:trPr>
        <w:tc>
          <w:tcPr>
            <w:tcW w:w="0" w:type="auto"/>
            <w:shd w:val="clear" w:color="auto" w:fill="auto"/>
            <w:noWrap/>
            <w:tcMar>
              <w:top w:w="15" w:type="dxa"/>
              <w:left w:w="15" w:type="dxa"/>
              <w:bottom w:w="0" w:type="dxa"/>
              <w:right w:w="15" w:type="dxa"/>
            </w:tcMar>
            <w:vAlign w:val="bottom"/>
            <w:hideMark/>
          </w:tcPr>
          <w:p w14:paraId="33C0D9BD" w14:textId="77777777" w:rsidR="00BB4C2B" w:rsidRPr="002C7BB1" w:rsidRDefault="00BB4C2B" w:rsidP="00BB4C2B">
            <w:pPr>
              <w:pStyle w:val="Tabletext"/>
              <w:rPr>
                <w:i/>
                <w:lang w:bidi="th-TH"/>
              </w:rPr>
            </w:pPr>
            <w:r w:rsidRPr="002C7BB1">
              <w:rPr>
                <w:i/>
                <w:lang w:bidi="th-TH"/>
              </w:rPr>
              <w:t>Atriplex semibaccata</w:t>
            </w:r>
          </w:p>
        </w:tc>
        <w:tc>
          <w:tcPr>
            <w:tcW w:w="0" w:type="auto"/>
            <w:shd w:val="clear" w:color="auto" w:fill="auto"/>
            <w:noWrap/>
            <w:tcMar>
              <w:top w:w="15" w:type="dxa"/>
              <w:left w:w="15" w:type="dxa"/>
              <w:bottom w:w="0" w:type="dxa"/>
              <w:right w:w="15" w:type="dxa"/>
            </w:tcMar>
            <w:vAlign w:val="bottom"/>
            <w:hideMark/>
          </w:tcPr>
          <w:p w14:paraId="086E04BA" w14:textId="77777777" w:rsidR="00BB4C2B" w:rsidRPr="00B23B04" w:rsidRDefault="00BB4C2B" w:rsidP="00BB4C2B">
            <w:pPr>
              <w:pStyle w:val="Tabletext"/>
              <w:rPr>
                <w:lang w:bidi="th-TH"/>
              </w:rPr>
            </w:pPr>
            <w:r w:rsidRPr="00B23B04">
              <w:rPr>
                <w:lang w:bidi="th-TH"/>
              </w:rPr>
              <w:t>0.42</w:t>
            </w:r>
          </w:p>
        </w:tc>
        <w:tc>
          <w:tcPr>
            <w:tcW w:w="0" w:type="auto"/>
            <w:shd w:val="clear" w:color="auto" w:fill="auto"/>
            <w:noWrap/>
            <w:tcMar>
              <w:top w:w="15" w:type="dxa"/>
              <w:left w:w="15" w:type="dxa"/>
              <w:bottom w:w="0" w:type="dxa"/>
              <w:right w:w="15" w:type="dxa"/>
            </w:tcMar>
            <w:vAlign w:val="bottom"/>
            <w:hideMark/>
          </w:tcPr>
          <w:p w14:paraId="7FB7F79B" w14:textId="77777777" w:rsidR="00BB4C2B" w:rsidRPr="00B23B04" w:rsidRDefault="00BB4C2B" w:rsidP="00BB4C2B">
            <w:pPr>
              <w:pStyle w:val="Tabletext"/>
              <w:rPr>
                <w:lang w:bidi="th-TH"/>
              </w:rPr>
            </w:pPr>
            <w:r w:rsidRPr="00B23B04">
              <w:rPr>
                <w:lang w:bidi="th-TH"/>
              </w:rPr>
              <w:t>0.4</w:t>
            </w:r>
          </w:p>
        </w:tc>
        <w:tc>
          <w:tcPr>
            <w:tcW w:w="0" w:type="auto"/>
            <w:shd w:val="clear" w:color="auto" w:fill="auto"/>
            <w:noWrap/>
            <w:tcMar>
              <w:top w:w="15" w:type="dxa"/>
              <w:left w:w="15" w:type="dxa"/>
              <w:bottom w:w="0" w:type="dxa"/>
              <w:right w:w="15" w:type="dxa"/>
            </w:tcMar>
            <w:vAlign w:val="bottom"/>
            <w:hideMark/>
          </w:tcPr>
          <w:p w14:paraId="4FA303AC" w14:textId="77777777" w:rsidR="00BB4C2B" w:rsidRPr="00B23B04" w:rsidRDefault="00BB4C2B" w:rsidP="00BB4C2B">
            <w:pPr>
              <w:pStyle w:val="Tabletext"/>
              <w:rPr>
                <w:lang w:bidi="th-TH"/>
              </w:rPr>
            </w:pPr>
            <w:r w:rsidRPr="00B23B04">
              <w:rPr>
                <w:lang w:bidi="th-TH"/>
              </w:rPr>
              <w:t>2.26</w:t>
            </w:r>
          </w:p>
        </w:tc>
        <w:tc>
          <w:tcPr>
            <w:tcW w:w="0" w:type="auto"/>
            <w:shd w:val="clear" w:color="auto" w:fill="auto"/>
            <w:noWrap/>
            <w:tcMar>
              <w:top w:w="15" w:type="dxa"/>
              <w:left w:w="15" w:type="dxa"/>
              <w:bottom w:w="0" w:type="dxa"/>
              <w:right w:w="15" w:type="dxa"/>
            </w:tcMar>
            <w:vAlign w:val="bottom"/>
            <w:hideMark/>
          </w:tcPr>
          <w:p w14:paraId="3BD0BBD2" w14:textId="77777777" w:rsidR="00BB4C2B" w:rsidRPr="00B23B04" w:rsidRDefault="00BB4C2B" w:rsidP="00BB4C2B">
            <w:pPr>
              <w:pStyle w:val="Tabletext"/>
              <w:rPr>
                <w:lang w:bidi="th-TH"/>
              </w:rPr>
            </w:pPr>
            <w:r w:rsidRPr="00B23B04">
              <w:rPr>
                <w:lang w:bidi="th-TH"/>
              </w:rPr>
              <w:t>65.3</w:t>
            </w:r>
          </w:p>
        </w:tc>
      </w:tr>
      <w:tr w:rsidR="00BB4C2B" w:rsidRPr="00B23B04" w14:paraId="36CE5B9A" w14:textId="77777777" w:rsidTr="00BB4C2B">
        <w:trPr>
          <w:trHeight w:val="300"/>
        </w:trPr>
        <w:tc>
          <w:tcPr>
            <w:tcW w:w="0" w:type="auto"/>
            <w:shd w:val="clear" w:color="auto" w:fill="E7E6E6"/>
            <w:noWrap/>
            <w:tcMar>
              <w:top w:w="15" w:type="dxa"/>
              <w:left w:w="15" w:type="dxa"/>
              <w:bottom w:w="0" w:type="dxa"/>
              <w:right w:w="15" w:type="dxa"/>
            </w:tcMar>
            <w:vAlign w:val="bottom"/>
            <w:hideMark/>
          </w:tcPr>
          <w:p w14:paraId="227A957C" w14:textId="77777777" w:rsidR="00BB4C2B" w:rsidRPr="002C7BB1" w:rsidRDefault="00BB4C2B" w:rsidP="00BB4C2B">
            <w:pPr>
              <w:pStyle w:val="Tabletext"/>
              <w:rPr>
                <w:i/>
                <w:lang w:bidi="th-TH"/>
              </w:rPr>
            </w:pPr>
            <w:r w:rsidRPr="002C7BB1">
              <w:rPr>
                <w:i/>
                <w:lang w:bidi="th-TH"/>
              </w:rPr>
              <w:t xml:space="preserve">Dysphania pumilio </w:t>
            </w:r>
          </w:p>
        </w:tc>
        <w:tc>
          <w:tcPr>
            <w:tcW w:w="0" w:type="auto"/>
            <w:shd w:val="clear" w:color="auto" w:fill="E7E6E6"/>
            <w:noWrap/>
            <w:tcMar>
              <w:top w:w="15" w:type="dxa"/>
              <w:left w:w="15" w:type="dxa"/>
              <w:bottom w:w="0" w:type="dxa"/>
              <w:right w:w="15" w:type="dxa"/>
            </w:tcMar>
            <w:vAlign w:val="bottom"/>
            <w:hideMark/>
          </w:tcPr>
          <w:p w14:paraId="53C57463" w14:textId="77777777" w:rsidR="00BB4C2B" w:rsidRPr="00B23B04" w:rsidRDefault="00BB4C2B" w:rsidP="00BB4C2B">
            <w:pPr>
              <w:pStyle w:val="Tabletext"/>
              <w:rPr>
                <w:lang w:bidi="th-TH"/>
              </w:rPr>
            </w:pPr>
            <w:r w:rsidRPr="00B23B04">
              <w:rPr>
                <w:lang w:bidi="th-TH"/>
              </w:rPr>
              <w:t>0.12</w:t>
            </w:r>
          </w:p>
        </w:tc>
        <w:tc>
          <w:tcPr>
            <w:tcW w:w="0" w:type="auto"/>
            <w:shd w:val="clear" w:color="auto" w:fill="E7E6E6"/>
            <w:noWrap/>
            <w:tcMar>
              <w:top w:w="15" w:type="dxa"/>
              <w:left w:w="15" w:type="dxa"/>
              <w:bottom w:w="0" w:type="dxa"/>
              <w:right w:w="15" w:type="dxa"/>
            </w:tcMar>
            <w:vAlign w:val="bottom"/>
            <w:hideMark/>
          </w:tcPr>
          <w:p w14:paraId="590ED899" w14:textId="77777777" w:rsidR="00BB4C2B" w:rsidRPr="00B23B04" w:rsidRDefault="00BB4C2B" w:rsidP="00BB4C2B">
            <w:pPr>
              <w:pStyle w:val="Tabletext"/>
              <w:rPr>
                <w:lang w:bidi="th-TH"/>
              </w:rPr>
            </w:pPr>
            <w:r w:rsidRPr="00B23B04">
              <w:rPr>
                <w:lang w:bidi="th-TH"/>
              </w:rPr>
              <w:t>0.45</w:t>
            </w:r>
          </w:p>
        </w:tc>
        <w:tc>
          <w:tcPr>
            <w:tcW w:w="0" w:type="auto"/>
            <w:shd w:val="clear" w:color="auto" w:fill="E7E6E6"/>
            <w:noWrap/>
            <w:tcMar>
              <w:top w:w="15" w:type="dxa"/>
              <w:left w:w="15" w:type="dxa"/>
              <w:bottom w:w="0" w:type="dxa"/>
              <w:right w:w="15" w:type="dxa"/>
            </w:tcMar>
            <w:vAlign w:val="bottom"/>
            <w:hideMark/>
          </w:tcPr>
          <w:p w14:paraId="29984F3C" w14:textId="77777777" w:rsidR="00BB4C2B" w:rsidRPr="00B23B04" w:rsidRDefault="00BB4C2B" w:rsidP="00BB4C2B">
            <w:pPr>
              <w:pStyle w:val="Tabletext"/>
              <w:rPr>
                <w:lang w:bidi="th-TH"/>
              </w:rPr>
            </w:pPr>
            <w:r w:rsidRPr="00B23B04">
              <w:rPr>
                <w:lang w:bidi="th-TH"/>
              </w:rPr>
              <w:t>2.25</w:t>
            </w:r>
          </w:p>
        </w:tc>
        <w:tc>
          <w:tcPr>
            <w:tcW w:w="0" w:type="auto"/>
            <w:shd w:val="clear" w:color="auto" w:fill="E7E6E6"/>
            <w:noWrap/>
            <w:tcMar>
              <w:top w:w="15" w:type="dxa"/>
              <w:left w:w="15" w:type="dxa"/>
              <w:bottom w:w="0" w:type="dxa"/>
              <w:right w:w="15" w:type="dxa"/>
            </w:tcMar>
            <w:vAlign w:val="bottom"/>
            <w:hideMark/>
          </w:tcPr>
          <w:p w14:paraId="5324689E" w14:textId="77777777" w:rsidR="00BB4C2B" w:rsidRPr="00B23B04" w:rsidRDefault="00BB4C2B" w:rsidP="00BB4C2B">
            <w:pPr>
              <w:pStyle w:val="Tabletext"/>
              <w:rPr>
                <w:lang w:bidi="th-TH"/>
              </w:rPr>
            </w:pPr>
            <w:r w:rsidRPr="00B23B04">
              <w:rPr>
                <w:lang w:bidi="th-TH"/>
              </w:rPr>
              <w:t>67.55</w:t>
            </w:r>
          </w:p>
        </w:tc>
      </w:tr>
      <w:tr w:rsidR="00BB4C2B" w:rsidRPr="00B23B04" w14:paraId="416B2EB0" w14:textId="77777777" w:rsidTr="00BB4C2B">
        <w:trPr>
          <w:trHeight w:val="300"/>
        </w:trPr>
        <w:tc>
          <w:tcPr>
            <w:tcW w:w="0" w:type="auto"/>
            <w:shd w:val="clear" w:color="auto" w:fill="auto"/>
            <w:noWrap/>
            <w:tcMar>
              <w:top w:w="15" w:type="dxa"/>
              <w:left w:w="15" w:type="dxa"/>
              <w:bottom w:w="0" w:type="dxa"/>
              <w:right w:w="15" w:type="dxa"/>
            </w:tcMar>
            <w:vAlign w:val="bottom"/>
            <w:hideMark/>
          </w:tcPr>
          <w:p w14:paraId="259CF37F" w14:textId="77777777" w:rsidR="00BB4C2B" w:rsidRPr="002C7BB1" w:rsidRDefault="00BB4C2B" w:rsidP="00BB4C2B">
            <w:pPr>
              <w:pStyle w:val="Tabletext"/>
              <w:rPr>
                <w:i/>
                <w:lang w:bidi="th-TH"/>
              </w:rPr>
            </w:pPr>
            <w:r w:rsidRPr="002C7BB1">
              <w:rPr>
                <w:i/>
                <w:lang w:bidi="th-TH"/>
              </w:rPr>
              <w:t>Eleocharis acuta</w:t>
            </w:r>
          </w:p>
        </w:tc>
        <w:tc>
          <w:tcPr>
            <w:tcW w:w="0" w:type="auto"/>
            <w:shd w:val="clear" w:color="auto" w:fill="auto"/>
            <w:noWrap/>
            <w:tcMar>
              <w:top w:w="15" w:type="dxa"/>
              <w:left w:w="15" w:type="dxa"/>
              <w:bottom w:w="0" w:type="dxa"/>
              <w:right w:w="15" w:type="dxa"/>
            </w:tcMar>
            <w:vAlign w:val="bottom"/>
            <w:hideMark/>
          </w:tcPr>
          <w:p w14:paraId="11360CBB" w14:textId="77777777" w:rsidR="00BB4C2B" w:rsidRPr="00B23B04" w:rsidRDefault="00BB4C2B" w:rsidP="00BB4C2B">
            <w:pPr>
              <w:pStyle w:val="Tabletext"/>
              <w:rPr>
                <w:lang w:bidi="th-TH"/>
              </w:rPr>
            </w:pPr>
            <w:r w:rsidRPr="00B23B04">
              <w:rPr>
                <w:lang w:bidi="th-TH"/>
              </w:rPr>
              <w:t>0.46</w:t>
            </w:r>
          </w:p>
        </w:tc>
        <w:tc>
          <w:tcPr>
            <w:tcW w:w="0" w:type="auto"/>
            <w:shd w:val="clear" w:color="auto" w:fill="auto"/>
            <w:noWrap/>
            <w:tcMar>
              <w:top w:w="15" w:type="dxa"/>
              <w:left w:w="15" w:type="dxa"/>
              <w:bottom w:w="0" w:type="dxa"/>
              <w:right w:w="15" w:type="dxa"/>
            </w:tcMar>
            <w:vAlign w:val="bottom"/>
            <w:hideMark/>
          </w:tcPr>
          <w:p w14:paraId="6193213F" w14:textId="77777777" w:rsidR="00BB4C2B" w:rsidRPr="00B23B04" w:rsidRDefault="00BB4C2B" w:rsidP="00BB4C2B">
            <w:pPr>
              <w:pStyle w:val="Tabletext"/>
              <w:rPr>
                <w:lang w:bidi="th-TH"/>
              </w:rPr>
            </w:pPr>
            <w:r w:rsidRPr="00B23B04">
              <w:rPr>
                <w:lang w:bidi="th-TH"/>
              </w:rPr>
              <w:t>0.23</w:t>
            </w:r>
          </w:p>
        </w:tc>
        <w:tc>
          <w:tcPr>
            <w:tcW w:w="0" w:type="auto"/>
            <w:shd w:val="clear" w:color="auto" w:fill="auto"/>
            <w:noWrap/>
            <w:tcMar>
              <w:top w:w="15" w:type="dxa"/>
              <w:left w:w="15" w:type="dxa"/>
              <w:bottom w:w="0" w:type="dxa"/>
              <w:right w:w="15" w:type="dxa"/>
            </w:tcMar>
            <w:vAlign w:val="bottom"/>
            <w:hideMark/>
          </w:tcPr>
          <w:p w14:paraId="646F5A62" w14:textId="77777777" w:rsidR="00BB4C2B" w:rsidRPr="00B23B04" w:rsidRDefault="00BB4C2B" w:rsidP="00BB4C2B">
            <w:pPr>
              <w:pStyle w:val="Tabletext"/>
              <w:rPr>
                <w:lang w:bidi="th-TH"/>
              </w:rPr>
            </w:pPr>
            <w:r w:rsidRPr="00B23B04">
              <w:rPr>
                <w:lang w:bidi="th-TH"/>
              </w:rPr>
              <w:t>2.23</w:t>
            </w:r>
          </w:p>
        </w:tc>
        <w:tc>
          <w:tcPr>
            <w:tcW w:w="0" w:type="auto"/>
            <w:shd w:val="clear" w:color="auto" w:fill="auto"/>
            <w:noWrap/>
            <w:tcMar>
              <w:top w:w="15" w:type="dxa"/>
              <w:left w:w="15" w:type="dxa"/>
              <w:bottom w:w="0" w:type="dxa"/>
              <w:right w:w="15" w:type="dxa"/>
            </w:tcMar>
            <w:vAlign w:val="bottom"/>
            <w:hideMark/>
          </w:tcPr>
          <w:p w14:paraId="1EEB3C0B" w14:textId="77777777" w:rsidR="00BB4C2B" w:rsidRPr="00B23B04" w:rsidRDefault="00BB4C2B" w:rsidP="00BB4C2B">
            <w:pPr>
              <w:pStyle w:val="Tabletext"/>
              <w:rPr>
                <w:lang w:bidi="th-TH"/>
              </w:rPr>
            </w:pPr>
            <w:r w:rsidRPr="00B23B04">
              <w:rPr>
                <w:lang w:bidi="th-TH"/>
              </w:rPr>
              <w:t>69.78</w:t>
            </w:r>
          </w:p>
        </w:tc>
      </w:tr>
    </w:tbl>
    <w:p w14:paraId="47EAF4B9" w14:textId="77777777" w:rsidR="00BB4C2B" w:rsidRPr="00B23B04" w:rsidRDefault="00BB4C2B" w:rsidP="00BB4C2B">
      <w:pPr>
        <w:pStyle w:val="Tabletext"/>
        <w:rPr>
          <w:rFonts w:ascii="Arial" w:hAnsi="Arial" w:cs="Arial"/>
          <w:sz w:val="20"/>
        </w:rPr>
      </w:pPr>
    </w:p>
    <w:p w14:paraId="1BBB2E6F" w14:textId="77777777" w:rsidR="00BB4C2B" w:rsidRPr="00B23B04" w:rsidRDefault="00BB4C2B" w:rsidP="00BB4C2B">
      <w:pPr>
        <w:pStyle w:val="Tabletext"/>
        <w:rPr>
          <w:rFonts w:ascii="Arial" w:hAnsi="Arial" w:cs="Arial"/>
          <w:sz w:val="20"/>
        </w:rPr>
      </w:pPr>
    </w:p>
    <w:p w14:paraId="76F107E7" w14:textId="77777777" w:rsidR="00BB4C2B" w:rsidRPr="00F313E8" w:rsidRDefault="00BB4C2B" w:rsidP="00BB4C2B">
      <w:pPr>
        <w:pStyle w:val="Question"/>
        <w:rPr>
          <w:i/>
        </w:rPr>
      </w:pPr>
      <w:bookmarkStart w:id="1363" w:name="_Toc460839514"/>
      <w:bookmarkStart w:id="1364" w:name="_Toc460839790"/>
      <w:bookmarkStart w:id="1365" w:name="_Toc460840059"/>
      <w:bookmarkStart w:id="1366" w:name="_Toc460840423"/>
      <w:bookmarkStart w:id="1367" w:name="_Toc460843793"/>
      <w:r w:rsidRPr="00F313E8">
        <w:rPr>
          <w:i/>
        </w:rPr>
        <w:t>Nimmie-</w:t>
      </w:r>
      <w:bookmarkEnd w:id="1363"/>
      <w:bookmarkEnd w:id="1364"/>
      <w:bookmarkEnd w:id="1365"/>
      <w:bookmarkEnd w:id="1366"/>
      <w:bookmarkEnd w:id="1367"/>
      <w:r>
        <w:rPr>
          <w:i/>
        </w:rPr>
        <w:t>Caira</w:t>
      </w:r>
      <w:r w:rsidRPr="00F313E8">
        <w:rPr>
          <w:i/>
        </w:rPr>
        <w:t xml:space="preserve"> </w:t>
      </w:r>
    </w:p>
    <w:p w14:paraId="17C90FDF" w14:textId="77777777" w:rsidR="00BB4C2B" w:rsidRPr="00B23B04" w:rsidRDefault="00BB4C2B" w:rsidP="00BB4C2B">
      <w:pPr>
        <w:pStyle w:val="BodyTextCEWO"/>
      </w:pPr>
      <w:r w:rsidRPr="00B23B04">
        <w:t xml:space="preserve">Unlike Yarradda </w:t>
      </w:r>
      <w:r>
        <w:t>L</w:t>
      </w:r>
      <w:r w:rsidRPr="00B23B04">
        <w:t>agoon which had been subject to disturbance as a result of extended drying periods that far exceeded its natural inundation frequency, the wetlands monitored in the Nimmie-</w:t>
      </w:r>
      <w:r>
        <w:t>Caira</w:t>
      </w:r>
      <w:r w:rsidRPr="00B23B04">
        <w:t xml:space="preserve"> have received regular inundation that more closely aligns with the long-term water regime.  All four of the monitoring sites received environmental water in either 2014-15 or in 2015-16 (</w:t>
      </w:r>
      <w:r>
        <w:fldChar w:fldCharType="begin"/>
      </w:r>
      <w:r>
        <w:instrText xml:space="preserve"> REF _Ref456345050 \h  \* MERGEFORMAT </w:instrText>
      </w:r>
      <w:r>
        <w:fldChar w:fldCharType="separate"/>
      </w:r>
      <w:r w:rsidRPr="00A164ED">
        <w:t xml:space="preserve">Table </w:t>
      </w:r>
      <w:r>
        <w:rPr>
          <w:noProof/>
        </w:rPr>
        <w:t>5</w:t>
      </w:r>
      <w:r>
        <w:rPr>
          <w:noProof/>
        </w:rPr>
        <w:noBreakHyphen/>
        <w:t>12</w:t>
      </w:r>
      <w:r>
        <w:fldChar w:fldCharType="end"/>
      </w:r>
      <w:r w:rsidRPr="00FD690A">
        <w:t>),</w:t>
      </w:r>
      <w:r w:rsidRPr="00B23B04">
        <w:t xml:space="preserve"> vegetation transects at Avalon and Nap Nap were inundated in 2014-15 only while transects in Telephone Creek and Eulimbah were inundated in both years. Despite differences in the types of plants present at the four wetlands, there was still a significant difference between the wet and dry communities (ANOSIM Global R. 0.125, p = 0.009). Species contributing the most to difference in the wet and dry phase communities across the Nimmie-</w:t>
      </w:r>
      <w:r>
        <w:t>Caira</w:t>
      </w:r>
      <w:r w:rsidRPr="00B23B04">
        <w:t xml:space="preserve"> sites were identified using SIMPER (</w:t>
      </w:r>
      <w:r w:rsidRPr="00B23B04">
        <w:rPr>
          <w:lang w:eastAsia="en-AU"/>
        </w:rPr>
        <w:t>Average dissimilarity = 79.43</w:t>
      </w:r>
      <w:r w:rsidRPr="00B23B04">
        <w:t>).  As wetlands dried native species including nardoo</w:t>
      </w:r>
      <w:r w:rsidRPr="00B23B04">
        <w:rPr>
          <w:rFonts w:ascii="Lucida Console" w:hAnsi="Lucida Console" w:cs="Lucida Console"/>
          <w:sz w:val="20"/>
          <w:szCs w:val="20"/>
        </w:rPr>
        <w:t xml:space="preserve"> (</w:t>
      </w:r>
      <w:r w:rsidRPr="00B23B04">
        <w:rPr>
          <w:i/>
        </w:rPr>
        <w:t>Marsilea drummondii</w:t>
      </w:r>
      <w:r w:rsidRPr="00B23B04">
        <w:t>)</w:t>
      </w:r>
      <w:r w:rsidRPr="00B23B04">
        <w:rPr>
          <w:i/>
        </w:rPr>
        <w:t>, sneezeweed (Centipeda cunninghamii), climbing saltbush (Rhagodia spinescens), and lesser joyweed (Alternanthera denticulata)</w:t>
      </w:r>
      <w:r w:rsidRPr="00B23B04">
        <w:t xml:space="preserve"> all increased in abundance. Following inundation water dependant species including water primrose (</w:t>
      </w:r>
      <w:r w:rsidRPr="00B23B04">
        <w:rPr>
          <w:i/>
        </w:rPr>
        <w:t xml:space="preserve">Ludwigia peploides ssp. montevidensis) </w:t>
      </w:r>
      <w:r w:rsidRPr="000A0261">
        <w:t>Azolla</w:t>
      </w:r>
      <w:r w:rsidRPr="00B23B04">
        <w:rPr>
          <w:i/>
        </w:rPr>
        <w:t xml:space="preserve"> (Azolla filiculoides) </w:t>
      </w:r>
      <w:r w:rsidRPr="00B23B04">
        <w:t>and</w:t>
      </w:r>
      <w:r w:rsidRPr="00B23B04">
        <w:rPr>
          <w:i/>
        </w:rPr>
        <w:t xml:space="preserve"> </w:t>
      </w:r>
      <w:r w:rsidRPr="000A0261">
        <w:t>common watermilfolil</w:t>
      </w:r>
      <w:r w:rsidRPr="00B23B04">
        <w:rPr>
          <w:i/>
        </w:rPr>
        <w:t xml:space="preserve"> (Myriophyllum papillosum</w:t>
      </w:r>
      <w:r w:rsidRPr="00B23B04">
        <w:t xml:space="preserve">) established. </w:t>
      </w:r>
    </w:p>
    <w:p w14:paraId="1772A7AB" w14:textId="77777777" w:rsidR="00BB4C2B" w:rsidRPr="00A164ED" w:rsidRDefault="00BB4C2B" w:rsidP="00BB4C2B">
      <w:pPr>
        <w:pStyle w:val="Caption"/>
      </w:pPr>
      <w:bookmarkStart w:id="1368" w:name="_Ref456345050"/>
      <w:bookmarkStart w:id="1369" w:name="_Toc460934127"/>
      <w:bookmarkStart w:id="1370" w:name="_Toc475593711"/>
      <w:r w:rsidRPr="00A164ED">
        <w:t xml:space="preserve">Table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Table \* ARABIC \s 1 </w:instrText>
      </w:r>
      <w:r w:rsidR="00561A34">
        <w:fldChar w:fldCharType="separate"/>
      </w:r>
      <w:r>
        <w:rPr>
          <w:noProof/>
        </w:rPr>
        <w:t>12</w:t>
      </w:r>
      <w:r w:rsidR="00561A34">
        <w:rPr>
          <w:noProof/>
        </w:rPr>
        <w:fldChar w:fldCharType="end"/>
      </w:r>
      <w:bookmarkEnd w:id="1368"/>
      <w:r w:rsidRPr="00A164ED">
        <w:t xml:space="preserve"> SIMPER comparisons of wetlands in their wet and dry phases in the Nimmie-</w:t>
      </w:r>
      <w:r>
        <w:t>Caira</w:t>
      </w:r>
      <w:r w:rsidRPr="00A164ED">
        <w:t>. Shading indicates that species has a higher average abundance during the wet phase (top 60% of species included for clarity) * denotes exotic species</w:t>
      </w:r>
      <w:bookmarkEnd w:id="1369"/>
      <w:bookmarkEnd w:id="1370"/>
    </w:p>
    <w:p w14:paraId="249713CE" w14:textId="77777777" w:rsidR="00BB4C2B" w:rsidRPr="00B23B04" w:rsidRDefault="00BB4C2B" w:rsidP="00BB4C2B">
      <w:pPr>
        <w:spacing w:after="0" w:line="240" w:lineRule="auto"/>
        <w:jc w:val="left"/>
        <w:rPr>
          <w:sz w:val="18"/>
          <w:lang w:bidi="th-TH"/>
        </w:rPr>
      </w:pPr>
    </w:p>
    <w:tbl>
      <w:tblPr>
        <w:tblW w:w="8001" w:type="dxa"/>
        <w:tblLook w:val="04A0" w:firstRow="1" w:lastRow="0" w:firstColumn="1" w:lastColumn="0" w:noHBand="0" w:noVBand="1"/>
      </w:tblPr>
      <w:tblGrid>
        <w:gridCol w:w="2955"/>
        <w:gridCol w:w="1271"/>
        <w:gridCol w:w="1084"/>
        <w:gridCol w:w="1299"/>
        <w:gridCol w:w="1392"/>
      </w:tblGrid>
      <w:tr w:rsidR="00BB4C2B" w:rsidRPr="00B23B04" w14:paraId="0E27FB2D"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F80A7" w14:textId="77777777" w:rsidR="00BB4C2B" w:rsidRPr="00B23B04" w:rsidRDefault="00BB4C2B" w:rsidP="00BB4C2B">
            <w:pPr>
              <w:pStyle w:val="Tabletext"/>
              <w:rPr>
                <w:lang w:bidi="th-TH"/>
              </w:rPr>
            </w:pPr>
            <w:r w:rsidRPr="00B23B04">
              <w:rPr>
                <w:lang w:bidi="th-TH"/>
              </w:rPr>
              <w:t>Species</w:t>
            </w:r>
          </w:p>
        </w:tc>
        <w:tc>
          <w:tcPr>
            <w:tcW w:w="23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7770F" w14:textId="77777777" w:rsidR="00BB4C2B" w:rsidRPr="00B23B04" w:rsidRDefault="00BB4C2B" w:rsidP="00BB4C2B">
            <w:pPr>
              <w:pStyle w:val="Tabletext"/>
              <w:rPr>
                <w:lang w:bidi="th-TH"/>
              </w:rPr>
            </w:pPr>
            <w:r>
              <w:rPr>
                <w:lang w:bidi="th-TH"/>
              </w:rPr>
              <w:t>Average abundance</w:t>
            </w:r>
          </w:p>
        </w:tc>
        <w:tc>
          <w:tcPr>
            <w:tcW w:w="1299" w:type="dxa"/>
            <w:tcBorders>
              <w:top w:val="single" w:sz="4" w:space="0" w:color="auto"/>
              <w:left w:val="single" w:sz="4" w:space="0" w:color="auto"/>
              <w:bottom w:val="single" w:sz="4" w:space="0" w:color="auto"/>
              <w:right w:val="single" w:sz="4" w:space="0" w:color="auto"/>
            </w:tcBorders>
            <w:shd w:val="clear" w:color="auto" w:fill="auto"/>
            <w:noWrap/>
            <w:hideMark/>
          </w:tcPr>
          <w:p w14:paraId="2D7F65F9" w14:textId="77777777" w:rsidR="00BB4C2B" w:rsidRPr="00B23B04" w:rsidRDefault="00BB4C2B" w:rsidP="00BB4C2B">
            <w:pPr>
              <w:pStyle w:val="Tabletext"/>
              <w:rPr>
                <w:lang w:bidi="th-TH"/>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7CE0A" w14:textId="77777777" w:rsidR="00BB4C2B" w:rsidRPr="00B23B04" w:rsidRDefault="00BB4C2B" w:rsidP="00BB4C2B">
            <w:pPr>
              <w:pStyle w:val="Tabletext"/>
              <w:rPr>
                <w:lang w:bidi="th-TH"/>
              </w:rPr>
            </w:pPr>
          </w:p>
        </w:tc>
      </w:tr>
      <w:tr w:rsidR="00BB4C2B" w:rsidRPr="00B23B04" w14:paraId="1D05F02E"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BA0E6" w14:textId="77777777" w:rsidR="00BB4C2B" w:rsidRPr="00B23B04" w:rsidRDefault="00BB4C2B" w:rsidP="00BB4C2B">
            <w:pPr>
              <w:pStyle w:val="Tabletext"/>
              <w:rPr>
                <w:lang w:bidi="th-TH"/>
              </w:rPr>
            </w:pP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87032" w14:textId="77777777" w:rsidR="00BB4C2B" w:rsidRPr="00B23B04" w:rsidRDefault="00BB4C2B" w:rsidP="00BB4C2B">
            <w:pPr>
              <w:pStyle w:val="Tabletext"/>
              <w:rPr>
                <w:lang w:bidi="th-TH"/>
              </w:rPr>
            </w:pPr>
            <w:r w:rsidRPr="00B23B04">
              <w:rPr>
                <w:lang w:bidi="th-TH"/>
              </w:rPr>
              <w:t xml:space="preserve"> </w:t>
            </w:r>
          </w:p>
          <w:p w14:paraId="50B5036F" w14:textId="77777777" w:rsidR="00BB4C2B" w:rsidRPr="00B23B04" w:rsidRDefault="00BB4C2B" w:rsidP="00BB4C2B">
            <w:pPr>
              <w:pStyle w:val="Tabletext"/>
              <w:rPr>
                <w:lang w:bidi="th-TH"/>
              </w:rPr>
            </w:pPr>
            <w:r w:rsidRPr="00B23B04">
              <w:rPr>
                <w:lang w:bidi="th-TH"/>
              </w:rPr>
              <w:t>Dry</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187EC" w14:textId="77777777" w:rsidR="00BB4C2B" w:rsidRPr="00B23B04" w:rsidRDefault="00BB4C2B" w:rsidP="00BB4C2B">
            <w:pPr>
              <w:pStyle w:val="Tabletext"/>
              <w:rPr>
                <w:lang w:bidi="th-TH"/>
              </w:rPr>
            </w:pPr>
            <w:r w:rsidRPr="00B23B04">
              <w:rPr>
                <w:lang w:bidi="th-TH"/>
              </w:rPr>
              <w:t xml:space="preserve"> </w:t>
            </w:r>
          </w:p>
          <w:p w14:paraId="11D85755" w14:textId="77777777" w:rsidR="00BB4C2B" w:rsidRPr="00B23B04" w:rsidRDefault="00BB4C2B" w:rsidP="00BB4C2B">
            <w:pPr>
              <w:pStyle w:val="Tabletext"/>
              <w:rPr>
                <w:lang w:bidi="th-TH"/>
              </w:rPr>
            </w:pPr>
            <w:r w:rsidRPr="00B23B04">
              <w:rPr>
                <w:lang w:bidi="th-TH"/>
              </w:rPr>
              <w:t>Wet</w:t>
            </w: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14:paraId="339B0F41" w14:textId="77777777" w:rsidR="00BB4C2B" w:rsidRDefault="00BB4C2B" w:rsidP="00BB4C2B">
            <w:pPr>
              <w:pStyle w:val="Tabletext"/>
              <w:rPr>
                <w:lang w:bidi="th-TH"/>
              </w:rPr>
            </w:pPr>
            <w:r w:rsidRPr="00B23B04">
              <w:rPr>
                <w:lang w:bidi="th-TH"/>
              </w:rPr>
              <w:t>Contrib</w:t>
            </w:r>
            <w:r>
              <w:rPr>
                <w:lang w:bidi="th-TH"/>
              </w:rPr>
              <w:t>ution</w:t>
            </w:r>
          </w:p>
          <w:p w14:paraId="5EA4ED01" w14:textId="77777777" w:rsidR="00BB4C2B" w:rsidRPr="00B23B04" w:rsidRDefault="00BB4C2B" w:rsidP="00BB4C2B">
            <w:pPr>
              <w:pStyle w:val="Tabletext"/>
              <w:rPr>
                <w:lang w:bidi="th-TH"/>
              </w:rPr>
            </w:pPr>
            <w:r w:rsidRPr="00B23B04">
              <w:rPr>
                <w:lang w:bidi="th-TH"/>
              </w:rPr>
              <w:t>%</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528A2" w14:textId="77777777" w:rsidR="00BB4C2B" w:rsidRDefault="00BB4C2B" w:rsidP="00BB4C2B">
            <w:pPr>
              <w:pStyle w:val="Tabletext"/>
              <w:rPr>
                <w:lang w:bidi="th-TH"/>
              </w:rPr>
            </w:pPr>
            <w:r>
              <w:rPr>
                <w:lang w:bidi="th-TH"/>
              </w:rPr>
              <w:t>C</w:t>
            </w:r>
            <w:r w:rsidRPr="00B23B04">
              <w:rPr>
                <w:lang w:bidi="th-TH"/>
              </w:rPr>
              <w:t>um</w:t>
            </w:r>
            <w:r>
              <w:rPr>
                <w:lang w:bidi="th-TH"/>
              </w:rPr>
              <w:t xml:space="preserve">mulative </w:t>
            </w:r>
          </w:p>
          <w:p w14:paraId="4494D6EC" w14:textId="77777777" w:rsidR="00BB4C2B" w:rsidRPr="00B23B04" w:rsidRDefault="00BB4C2B" w:rsidP="00BB4C2B">
            <w:pPr>
              <w:pStyle w:val="Tabletext"/>
              <w:rPr>
                <w:lang w:bidi="th-TH"/>
              </w:rPr>
            </w:pPr>
            <w:r>
              <w:rPr>
                <w:lang w:bidi="th-TH"/>
              </w:rPr>
              <w:t>contribution</w:t>
            </w:r>
          </w:p>
        </w:tc>
      </w:tr>
      <w:tr w:rsidR="00BB4C2B" w:rsidRPr="00B23B04" w14:paraId="747B4859"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BE364" w14:textId="77777777" w:rsidR="00BB4C2B" w:rsidRPr="00B23B04" w:rsidRDefault="00BB4C2B" w:rsidP="00BB4C2B">
            <w:pPr>
              <w:pStyle w:val="Tabletext"/>
              <w:rPr>
                <w:i/>
                <w:lang w:bidi="th-TH"/>
              </w:rPr>
            </w:pPr>
            <w:r w:rsidRPr="00B23B04">
              <w:rPr>
                <w:i/>
                <w:lang w:bidi="th-TH"/>
              </w:rPr>
              <w:t>Muehlenbeckia florulenta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F1C2B" w14:textId="77777777" w:rsidR="00BB4C2B" w:rsidRPr="00B23B04" w:rsidRDefault="00BB4C2B" w:rsidP="00BB4C2B">
            <w:pPr>
              <w:pStyle w:val="Tabletext"/>
              <w:rPr>
                <w:lang w:bidi="th-TH"/>
              </w:rPr>
            </w:pPr>
            <w:r w:rsidRPr="00B23B04">
              <w:rPr>
                <w:lang w:bidi="th-TH"/>
              </w:rPr>
              <w:t>2.22</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850DF" w14:textId="77777777" w:rsidR="00BB4C2B" w:rsidRPr="00B23B04" w:rsidRDefault="00BB4C2B" w:rsidP="00BB4C2B">
            <w:pPr>
              <w:pStyle w:val="Tabletext"/>
              <w:rPr>
                <w:lang w:bidi="th-TH"/>
              </w:rPr>
            </w:pPr>
            <w:r w:rsidRPr="00B23B04">
              <w:rPr>
                <w:lang w:bidi="th-TH"/>
              </w:rPr>
              <w:t>1.93</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35E25" w14:textId="77777777" w:rsidR="00BB4C2B" w:rsidRPr="00B23B04" w:rsidRDefault="00BB4C2B" w:rsidP="00BB4C2B">
            <w:pPr>
              <w:pStyle w:val="Tabletext"/>
              <w:rPr>
                <w:lang w:bidi="th-TH"/>
              </w:rPr>
            </w:pPr>
            <w:r w:rsidRPr="00B23B04">
              <w:rPr>
                <w:lang w:bidi="th-TH"/>
              </w:rPr>
              <w:t>7.28</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F70E7" w14:textId="77777777" w:rsidR="00BB4C2B" w:rsidRPr="00B23B04" w:rsidRDefault="00BB4C2B" w:rsidP="00BB4C2B">
            <w:pPr>
              <w:pStyle w:val="Tabletext"/>
              <w:rPr>
                <w:lang w:bidi="th-TH"/>
              </w:rPr>
            </w:pPr>
            <w:r w:rsidRPr="00B23B04">
              <w:rPr>
                <w:lang w:bidi="th-TH"/>
              </w:rPr>
              <w:t>7.28</w:t>
            </w:r>
          </w:p>
        </w:tc>
      </w:tr>
      <w:tr w:rsidR="00BB4C2B" w:rsidRPr="00B23B04" w14:paraId="17A16A90"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3770B" w14:textId="77777777" w:rsidR="00BB4C2B" w:rsidRPr="00B23B04" w:rsidRDefault="00BB4C2B" w:rsidP="00BB4C2B">
            <w:pPr>
              <w:pStyle w:val="Tabletext"/>
              <w:rPr>
                <w:i/>
                <w:lang w:bidi="th-TH"/>
              </w:rPr>
            </w:pPr>
            <w:r w:rsidRPr="00B23B04">
              <w:rPr>
                <w:i/>
                <w:lang w:bidi="th-TH"/>
              </w:rPr>
              <w:t>Marsilea drummondii</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AAC74" w14:textId="77777777" w:rsidR="00BB4C2B" w:rsidRPr="00B23B04" w:rsidRDefault="00BB4C2B" w:rsidP="00BB4C2B">
            <w:pPr>
              <w:pStyle w:val="Tabletext"/>
              <w:rPr>
                <w:lang w:bidi="th-TH"/>
              </w:rPr>
            </w:pPr>
            <w:r w:rsidRPr="00B23B04">
              <w:rPr>
                <w:lang w:bidi="th-TH"/>
              </w:rPr>
              <w:t>1.38</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68E3F" w14:textId="77777777" w:rsidR="00BB4C2B" w:rsidRPr="00B23B04" w:rsidRDefault="00BB4C2B" w:rsidP="00BB4C2B">
            <w:pPr>
              <w:pStyle w:val="Tabletext"/>
              <w:rPr>
                <w:lang w:bidi="th-TH"/>
              </w:rPr>
            </w:pPr>
            <w:r w:rsidRPr="00B23B04">
              <w:rPr>
                <w:lang w:bidi="th-TH"/>
              </w:rPr>
              <w:t>1.01</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BD1E5" w14:textId="77777777" w:rsidR="00BB4C2B" w:rsidRPr="00B23B04" w:rsidRDefault="00BB4C2B" w:rsidP="00BB4C2B">
            <w:pPr>
              <w:pStyle w:val="Tabletext"/>
              <w:rPr>
                <w:lang w:bidi="th-TH"/>
              </w:rPr>
            </w:pPr>
            <w:r w:rsidRPr="00B23B04">
              <w:rPr>
                <w:lang w:bidi="th-TH"/>
              </w:rPr>
              <w:t>6.35</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FEADA" w14:textId="77777777" w:rsidR="00BB4C2B" w:rsidRPr="00B23B04" w:rsidRDefault="00BB4C2B" w:rsidP="00BB4C2B">
            <w:pPr>
              <w:pStyle w:val="Tabletext"/>
              <w:rPr>
                <w:lang w:bidi="th-TH"/>
              </w:rPr>
            </w:pPr>
            <w:r w:rsidRPr="00B23B04">
              <w:rPr>
                <w:lang w:bidi="th-TH"/>
              </w:rPr>
              <w:t>13.63</w:t>
            </w:r>
          </w:p>
        </w:tc>
      </w:tr>
      <w:tr w:rsidR="00BB4C2B" w:rsidRPr="00B23B04" w14:paraId="4C1293B6"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2681E717" w14:textId="77777777" w:rsidR="00BB4C2B" w:rsidRPr="00B23B04" w:rsidRDefault="00BB4C2B" w:rsidP="00BB4C2B">
            <w:pPr>
              <w:pStyle w:val="Tabletext"/>
              <w:rPr>
                <w:i/>
                <w:lang w:bidi="th-TH"/>
              </w:rPr>
            </w:pPr>
            <w:r w:rsidRPr="00B23B04">
              <w:rPr>
                <w:i/>
                <w:lang w:bidi="th-TH"/>
              </w:rPr>
              <w:t>Ludwigia peploidesssp.montevidensis</w:t>
            </w:r>
          </w:p>
        </w:tc>
        <w:tc>
          <w:tcPr>
            <w:tcW w:w="1271"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608B207D" w14:textId="77777777" w:rsidR="00BB4C2B" w:rsidRPr="00B23B04" w:rsidRDefault="00BB4C2B" w:rsidP="00BB4C2B">
            <w:pPr>
              <w:pStyle w:val="Tabletext"/>
              <w:rPr>
                <w:lang w:bidi="th-TH"/>
              </w:rPr>
            </w:pPr>
            <w:r w:rsidRPr="00B23B04">
              <w:rPr>
                <w:lang w:bidi="th-TH"/>
              </w:rPr>
              <w:t>0.19</w:t>
            </w:r>
          </w:p>
        </w:tc>
        <w:tc>
          <w:tcPr>
            <w:tcW w:w="1084"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546A5205" w14:textId="77777777" w:rsidR="00BB4C2B" w:rsidRPr="00B23B04" w:rsidRDefault="00BB4C2B" w:rsidP="00BB4C2B">
            <w:pPr>
              <w:pStyle w:val="Tabletext"/>
              <w:rPr>
                <w:lang w:bidi="th-TH"/>
              </w:rPr>
            </w:pPr>
            <w:r w:rsidRPr="00B23B04">
              <w:rPr>
                <w:lang w:bidi="th-TH"/>
              </w:rPr>
              <w:t>1.65</w:t>
            </w:r>
          </w:p>
        </w:tc>
        <w:tc>
          <w:tcPr>
            <w:tcW w:w="1299"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0DD97844" w14:textId="77777777" w:rsidR="00BB4C2B" w:rsidRPr="00B23B04" w:rsidRDefault="00BB4C2B" w:rsidP="00BB4C2B">
            <w:pPr>
              <w:pStyle w:val="Tabletext"/>
              <w:rPr>
                <w:lang w:bidi="th-TH"/>
              </w:rPr>
            </w:pPr>
            <w:r w:rsidRPr="00B23B04">
              <w:rPr>
                <w:lang w:bidi="th-TH"/>
              </w:rPr>
              <w:t>6.18</w:t>
            </w:r>
          </w:p>
        </w:tc>
        <w:tc>
          <w:tcPr>
            <w:tcW w:w="1392"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6AE77223" w14:textId="77777777" w:rsidR="00BB4C2B" w:rsidRPr="00B23B04" w:rsidRDefault="00BB4C2B" w:rsidP="00BB4C2B">
            <w:pPr>
              <w:pStyle w:val="Tabletext"/>
              <w:rPr>
                <w:lang w:bidi="th-TH"/>
              </w:rPr>
            </w:pPr>
            <w:r w:rsidRPr="00B23B04">
              <w:rPr>
                <w:lang w:bidi="th-TH"/>
              </w:rPr>
              <w:t>19.81</w:t>
            </w:r>
          </w:p>
        </w:tc>
      </w:tr>
      <w:tr w:rsidR="00BB4C2B" w:rsidRPr="00B23B04" w14:paraId="3FA96BA1"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7FB995A3" w14:textId="77777777" w:rsidR="00BB4C2B" w:rsidRPr="00B23B04" w:rsidRDefault="00BB4C2B" w:rsidP="00BB4C2B">
            <w:pPr>
              <w:pStyle w:val="Tabletext"/>
              <w:rPr>
                <w:i/>
                <w:lang w:bidi="th-TH"/>
              </w:rPr>
            </w:pPr>
            <w:r w:rsidRPr="00B23B04">
              <w:rPr>
                <w:i/>
                <w:lang w:bidi="th-TH"/>
              </w:rPr>
              <w:t>Azolla filiculoides</w:t>
            </w:r>
          </w:p>
        </w:tc>
        <w:tc>
          <w:tcPr>
            <w:tcW w:w="1271"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0DAE9D55" w14:textId="77777777" w:rsidR="00BB4C2B" w:rsidRPr="00B23B04" w:rsidRDefault="00BB4C2B" w:rsidP="00BB4C2B">
            <w:pPr>
              <w:pStyle w:val="Tabletext"/>
              <w:rPr>
                <w:lang w:bidi="th-TH"/>
              </w:rPr>
            </w:pPr>
            <w:r w:rsidRPr="00B23B04">
              <w:rPr>
                <w:lang w:bidi="th-TH"/>
              </w:rPr>
              <w:t>0.02</w:t>
            </w:r>
          </w:p>
        </w:tc>
        <w:tc>
          <w:tcPr>
            <w:tcW w:w="1084"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7ED676F4" w14:textId="77777777" w:rsidR="00BB4C2B" w:rsidRPr="00B23B04" w:rsidRDefault="00BB4C2B" w:rsidP="00BB4C2B">
            <w:pPr>
              <w:pStyle w:val="Tabletext"/>
              <w:rPr>
                <w:lang w:bidi="th-TH"/>
              </w:rPr>
            </w:pPr>
            <w:r w:rsidRPr="00B23B04">
              <w:rPr>
                <w:lang w:bidi="th-TH"/>
              </w:rPr>
              <w:t>1</w:t>
            </w:r>
          </w:p>
        </w:tc>
        <w:tc>
          <w:tcPr>
            <w:tcW w:w="1299"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049E6DDF" w14:textId="77777777" w:rsidR="00BB4C2B" w:rsidRPr="00B23B04" w:rsidRDefault="00BB4C2B" w:rsidP="00BB4C2B">
            <w:pPr>
              <w:pStyle w:val="Tabletext"/>
              <w:rPr>
                <w:lang w:bidi="th-TH"/>
              </w:rPr>
            </w:pPr>
            <w:r w:rsidRPr="00B23B04">
              <w:rPr>
                <w:lang w:bidi="th-TH"/>
              </w:rPr>
              <w:t>3.99</w:t>
            </w:r>
          </w:p>
        </w:tc>
        <w:tc>
          <w:tcPr>
            <w:tcW w:w="1392"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4CE9C7F9" w14:textId="77777777" w:rsidR="00BB4C2B" w:rsidRPr="00B23B04" w:rsidRDefault="00BB4C2B" w:rsidP="00BB4C2B">
            <w:pPr>
              <w:pStyle w:val="Tabletext"/>
              <w:rPr>
                <w:lang w:bidi="th-TH"/>
              </w:rPr>
            </w:pPr>
            <w:r w:rsidRPr="00B23B04">
              <w:rPr>
                <w:lang w:bidi="th-TH"/>
              </w:rPr>
              <w:t>23.8</w:t>
            </w:r>
          </w:p>
        </w:tc>
      </w:tr>
      <w:tr w:rsidR="00BB4C2B" w:rsidRPr="00B23B04" w14:paraId="0DB468BF"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2E6F6" w14:textId="77777777" w:rsidR="00BB4C2B" w:rsidRPr="00B23B04" w:rsidRDefault="00BB4C2B" w:rsidP="00BB4C2B">
            <w:pPr>
              <w:pStyle w:val="Tabletext"/>
              <w:rPr>
                <w:i/>
                <w:lang w:bidi="th-TH"/>
              </w:rPr>
            </w:pPr>
            <w:r w:rsidRPr="00B23B04">
              <w:rPr>
                <w:i/>
                <w:lang w:bidi="th-TH"/>
              </w:rPr>
              <w:t>Centipeda cunninghamii</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365A6" w14:textId="77777777" w:rsidR="00BB4C2B" w:rsidRPr="00B23B04" w:rsidRDefault="00BB4C2B" w:rsidP="00BB4C2B">
            <w:pPr>
              <w:pStyle w:val="Tabletext"/>
              <w:rPr>
                <w:lang w:bidi="th-TH"/>
              </w:rPr>
            </w:pPr>
            <w:r w:rsidRPr="00B23B04">
              <w:rPr>
                <w:lang w:bidi="th-TH"/>
              </w:rPr>
              <w:t>1.14</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F7BEE" w14:textId="77777777" w:rsidR="00BB4C2B" w:rsidRPr="00B23B04" w:rsidRDefault="00BB4C2B" w:rsidP="00BB4C2B">
            <w:pPr>
              <w:pStyle w:val="Tabletext"/>
              <w:rPr>
                <w:lang w:bidi="th-TH"/>
              </w:rPr>
            </w:pPr>
            <w:r w:rsidRPr="00B23B04">
              <w:rPr>
                <w:lang w:bidi="th-TH"/>
              </w:rPr>
              <w:t>0.79</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21F25" w14:textId="77777777" w:rsidR="00BB4C2B" w:rsidRPr="00B23B04" w:rsidRDefault="00BB4C2B" w:rsidP="00BB4C2B">
            <w:pPr>
              <w:pStyle w:val="Tabletext"/>
              <w:rPr>
                <w:lang w:bidi="th-TH"/>
              </w:rPr>
            </w:pPr>
            <w:r w:rsidRPr="00B23B04">
              <w:rPr>
                <w:lang w:bidi="th-TH"/>
              </w:rPr>
              <w:t>3.99</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1A56F" w14:textId="77777777" w:rsidR="00BB4C2B" w:rsidRPr="00B23B04" w:rsidRDefault="00BB4C2B" w:rsidP="00BB4C2B">
            <w:pPr>
              <w:pStyle w:val="Tabletext"/>
              <w:rPr>
                <w:lang w:bidi="th-TH"/>
              </w:rPr>
            </w:pPr>
            <w:r w:rsidRPr="00B23B04">
              <w:rPr>
                <w:lang w:bidi="th-TH"/>
              </w:rPr>
              <w:t>27.79</w:t>
            </w:r>
          </w:p>
        </w:tc>
      </w:tr>
      <w:tr w:rsidR="00BB4C2B" w:rsidRPr="00B23B04" w14:paraId="6C2D883B"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5D231D8F" w14:textId="77777777" w:rsidR="00BB4C2B" w:rsidRPr="00B23B04" w:rsidRDefault="00BB4C2B" w:rsidP="00BB4C2B">
            <w:pPr>
              <w:pStyle w:val="Tabletext"/>
              <w:rPr>
                <w:i/>
                <w:lang w:bidi="th-TH"/>
              </w:rPr>
            </w:pPr>
            <w:r w:rsidRPr="00B23B04">
              <w:rPr>
                <w:i/>
                <w:lang w:bidi="th-TH"/>
              </w:rPr>
              <w:t>Eleocharis pusilla</w:t>
            </w:r>
          </w:p>
        </w:tc>
        <w:tc>
          <w:tcPr>
            <w:tcW w:w="1271"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2731DD4E" w14:textId="77777777" w:rsidR="00BB4C2B" w:rsidRPr="00B23B04" w:rsidRDefault="00BB4C2B" w:rsidP="00BB4C2B">
            <w:pPr>
              <w:pStyle w:val="Tabletext"/>
              <w:rPr>
                <w:lang w:bidi="th-TH"/>
              </w:rPr>
            </w:pPr>
            <w:r w:rsidRPr="00B23B04">
              <w:rPr>
                <w:lang w:bidi="th-TH"/>
              </w:rPr>
              <w:t>0.72</w:t>
            </w:r>
          </w:p>
        </w:tc>
        <w:tc>
          <w:tcPr>
            <w:tcW w:w="1084"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3F03B175" w14:textId="77777777" w:rsidR="00BB4C2B" w:rsidRPr="00B23B04" w:rsidRDefault="00BB4C2B" w:rsidP="00BB4C2B">
            <w:pPr>
              <w:pStyle w:val="Tabletext"/>
              <w:rPr>
                <w:lang w:bidi="th-TH"/>
              </w:rPr>
            </w:pPr>
            <w:r w:rsidRPr="00B23B04">
              <w:rPr>
                <w:lang w:bidi="th-TH"/>
              </w:rPr>
              <w:t>0.75</w:t>
            </w:r>
          </w:p>
        </w:tc>
        <w:tc>
          <w:tcPr>
            <w:tcW w:w="1299"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0BBBB138" w14:textId="77777777" w:rsidR="00BB4C2B" w:rsidRPr="00B23B04" w:rsidRDefault="00BB4C2B" w:rsidP="00BB4C2B">
            <w:pPr>
              <w:pStyle w:val="Tabletext"/>
              <w:rPr>
                <w:lang w:bidi="th-TH"/>
              </w:rPr>
            </w:pPr>
            <w:r w:rsidRPr="00B23B04">
              <w:rPr>
                <w:lang w:bidi="th-TH"/>
              </w:rPr>
              <w:t>3.91</w:t>
            </w:r>
          </w:p>
        </w:tc>
        <w:tc>
          <w:tcPr>
            <w:tcW w:w="1392"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3A8A7168" w14:textId="77777777" w:rsidR="00BB4C2B" w:rsidRPr="00B23B04" w:rsidRDefault="00BB4C2B" w:rsidP="00BB4C2B">
            <w:pPr>
              <w:pStyle w:val="Tabletext"/>
              <w:rPr>
                <w:lang w:bidi="th-TH"/>
              </w:rPr>
            </w:pPr>
            <w:r w:rsidRPr="00B23B04">
              <w:rPr>
                <w:lang w:bidi="th-TH"/>
              </w:rPr>
              <w:t>31.69</w:t>
            </w:r>
          </w:p>
        </w:tc>
      </w:tr>
      <w:tr w:rsidR="00BB4C2B" w:rsidRPr="00B23B04" w14:paraId="3051933C"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29D03D64" w14:textId="77777777" w:rsidR="00BB4C2B" w:rsidRPr="00B23B04" w:rsidRDefault="00BB4C2B" w:rsidP="00BB4C2B">
            <w:pPr>
              <w:pStyle w:val="Tabletext"/>
              <w:rPr>
                <w:i/>
                <w:lang w:bidi="th-TH"/>
              </w:rPr>
            </w:pPr>
            <w:r w:rsidRPr="00B23B04">
              <w:rPr>
                <w:i/>
                <w:lang w:bidi="th-TH"/>
              </w:rPr>
              <w:t>Paspalidium jubiflorum</w:t>
            </w:r>
          </w:p>
        </w:tc>
        <w:tc>
          <w:tcPr>
            <w:tcW w:w="1271"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34CFE5D8" w14:textId="77777777" w:rsidR="00BB4C2B" w:rsidRPr="00B23B04" w:rsidRDefault="00BB4C2B" w:rsidP="00BB4C2B">
            <w:pPr>
              <w:pStyle w:val="Tabletext"/>
              <w:rPr>
                <w:lang w:bidi="th-TH"/>
              </w:rPr>
            </w:pPr>
            <w:r w:rsidRPr="00B23B04">
              <w:rPr>
                <w:lang w:bidi="th-TH"/>
              </w:rPr>
              <w:t>0.08</w:t>
            </w:r>
          </w:p>
        </w:tc>
        <w:tc>
          <w:tcPr>
            <w:tcW w:w="1084"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26B15202" w14:textId="77777777" w:rsidR="00BB4C2B" w:rsidRPr="00B23B04" w:rsidRDefault="00BB4C2B" w:rsidP="00BB4C2B">
            <w:pPr>
              <w:pStyle w:val="Tabletext"/>
              <w:rPr>
                <w:lang w:bidi="th-TH"/>
              </w:rPr>
            </w:pPr>
            <w:r w:rsidRPr="00B23B04">
              <w:rPr>
                <w:lang w:bidi="th-TH"/>
              </w:rPr>
              <w:t>0.59</w:t>
            </w:r>
          </w:p>
        </w:tc>
        <w:tc>
          <w:tcPr>
            <w:tcW w:w="1299"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7BA3D597" w14:textId="77777777" w:rsidR="00BB4C2B" w:rsidRPr="00B23B04" w:rsidRDefault="00BB4C2B" w:rsidP="00BB4C2B">
            <w:pPr>
              <w:pStyle w:val="Tabletext"/>
              <w:rPr>
                <w:lang w:bidi="th-TH"/>
              </w:rPr>
            </w:pPr>
            <w:r w:rsidRPr="00B23B04">
              <w:rPr>
                <w:lang w:bidi="th-TH"/>
              </w:rPr>
              <w:t>2.26</w:t>
            </w:r>
          </w:p>
        </w:tc>
        <w:tc>
          <w:tcPr>
            <w:tcW w:w="1392"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5745EAE7" w14:textId="77777777" w:rsidR="00BB4C2B" w:rsidRPr="00B23B04" w:rsidRDefault="00BB4C2B" w:rsidP="00BB4C2B">
            <w:pPr>
              <w:pStyle w:val="Tabletext"/>
              <w:rPr>
                <w:lang w:bidi="th-TH"/>
              </w:rPr>
            </w:pPr>
            <w:r w:rsidRPr="00B23B04">
              <w:rPr>
                <w:lang w:bidi="th-TH"/>
              </w:rPr>
              <w:t>33.96</w:t>
            </w:r>
          </w:p>
        </w:tc>
      </w:tr>
      <w:tr w:rsidR="00BB4C2B" w:rsidRPr="00B23B04" w14:paraId="680EC0DB"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A2D2D" w14:textId="77777777" w:rsidR="00BB4C2B" w:rsidRPr="00B23B04" w:rsidRDefault="00BB4C2B" w:rsidP="00BB4C2B">
            <w:pPr>
              <w:pStyle w:val="Tabletext"/>
              <w:rPr>
                <w:i/>
                <w:lang w:bidi="th-TH"/>
              </w:rPr>
            </w:pPr>
            <w:r w:rsidRPr="00B23B04">
              <w:rPr>
                <w:i/>
                <w:lang w:bidi="th-TH"/>
              </w:rPr>
              <w:t>Rhagodia spinescens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40306" w14:textId="77777777" w:rsidR="00BB4C2B" w:rsidRPr="00B23B04" w:rsidRDefault="00BB4C2B" w:rsidP="00BB4C2B">
            <w:pPr>
              <w:pStyle w:val="Tabletext"/>
              <w:rPr>
                <w:lang w:bidi="th-TH"/>
              </w:rPr>
            </w:pPr>
            <w:r w:rsidRPr="00B23B04">
              <w:rPr>
                <w:lang w:bidi="th-TH"/>
              </w:rPr>
              <w:t>0.49</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4B154" w14:textId="77777777" w:rsidR="00BB4C2B" w:rsidRPr="00B23B04" w:rsidRDefault="00BB4C2B" w:rsidP="00BB4C2B">
            <w:pPr>
              <w:pStyle w:val="Tabletext"/>
              <w:rPr>
                <w:lang w:bidi="th-TH"/>
              </w:rPr>
            </w:pPr>
            <w:r w:rsidRPr="00B23B04">
              <w:rPr>
                <w:lang w:bidi="th-TH"/>
              </w:rPr>
              <w:t>0.04</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3CD89" w14:textId="77777777" w:rsidR="00BB4C2B" w:rsidRPr="00B23B04" w:rsidRDefault="00BB4C2B" w:rsidP="00BB4C2B">
            <w:pPr>
              <w:pStyle w:val="Tabletext"/>
              <w:rPr>
                <w:lang w:bidi="th-TH"/>
              </w:rPr>
            </w:pPr>
            <w:r w:rsidRPr="00B23B04">
              <w:rPr>
                <w:lang w:bidi="th-TH"/>
              </w:rPr>
              <w:t>2.18</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101CC" w14:textId="77777777" w:rsidR="00BB4C2B" w:rsidRPr="00B23B04" w:rsidRDefault="00BB4C2B" w:rsidP="00BB4C2B">
            <w:pPr>
              <w:pStyle w:val="Tabletext"/>
              <w:rPr>
                <w:lang w:bidi="th-TH"/>
              </w:rPr>
            </w:pPr>
            <w:r w:rsidRPr="00B23B04">
              <w:rPr>
                <w:lang w:bidi="th-TH"/>
              </w:rPr>
              <w:t>36.14</w:t>
            </w:r>
          </w:p>
        </w:tc>
      </w:tr>
      <w:tr w:rsidR="00BB4C2B" w:rsidRPr="00B23B04" w14:paraId="7608074B"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971EB" w14:textId="77777777" w:rsidR="00BB4C2B" w:rsidRPr="00B23B04" w:rsidRDefault="00BB4C2B" w:rsidP="00BB4C2B">
            <w:pPr>
              <w:pStyle w:val="Tabletext"/>
              <w:rPr>
                <w:i/>
                <w:lang w:bidi="th-TH"/>
              </w:rPr>
            </w:pPr>
            <w:r w:rsidRPr="00B23B04">
              <w:rPr>
                <w:i/>
                <w:lang w:bidi="th-TH"/>
              </w:rPr>
              <w:t>Heliotropium europaeum</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40E7A" w14:textId="77777777" w:rsidR="00BB4C2B" w:rsidRPr="00B23B04" w:rsidRDefault="00BB4C2B" w:rsidP="00BB4C2B">
            <w:pPr>
              <w:pStyle w:val="Tabletext"/>
              <w:rPr>
                <w:lang w:bidi="th-TH"/>
              </w:rPr>
            </w:pPr>
            <w:r w:rsidRPr="00B23B04">
              <w:rPr>
                <w:lang w:bidi="th-TH"/>
              </w:rPr>
              <w:t>0.52</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C2A73" w14:textId="77777777" w:rsidR="00BB4C2B" w:rsidRPr="00B23B04" w:rsidRDefault="00BB4C2B" w:rsidP="00BB4C2B">
            <w:pPr>
              <w:pStyle w:val="Tabletext"/>
              <w:rPr>
                <w:lang w:bidi="th-TH"/>
              </w:rPr>
            </w:pPr>
            <w:r w:rsidRPr="00B23B04">
              <w:rPr>
                <w:lang w:bidi="th-TH"/>
              </w:rPr>
              <w:t>0.04</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5463C" w14:textId="77777777" w:rsidR="00BB4C2B" w:rsidRPr="00B23B04" w:rsidRDefault="00BB4C2B" w:rsidP="00BB4C2B">
            <w:pPr>
              <w:pStyle w:val="Tabletext"/>
              <w:rPr>
                <w:lang w:bidi="th-TH"/>
              </w:rPr>
            </w:pPr>
            <w:r w:rsidRPr="00B23B04">
              <w:rPr>
                <w:lang w:bidi="th-TH"/>
              </w:rPr>
              <w:t>2.12</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43813" w14:textId="77777777" w:rsidR="00BB4C2B" w:rsidRPr="00B23B04" w:rsidRDefault="00BB4C2B" w:rsidP="00BB4C2B">
            <w:pPr>
              <w:pStyle w:val="Tabletext"/>
              <w:rPr>
                <w:lang w:bidi="th-TH"/>
              </w:rPr>
            </w:pPr>
            <w:r w:rsidRPr="00B23B04">
              <w:rPr>
                <w:lang w:bidi="th-TH"/>
              </w:rPr>
              <w:t>38.27</w:t>
            </w:r>
          </w:p>
        </w:tc>
      </w:tr>
      <w:tr w:rsidR="00BB4C2B" w:rsidRPr="00B23B04" w14:paraId="1A51EDB3"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2D0CB2A5" w14:textId="77777777" w:rsidR="00BB4C2B" w:rsidRPr="00B23B04" w:rsidRDefault="00BB4C2B" w:rsidP="00BB4C2B">
            <w:pPr>
              <w:pStyle w:val="Tabletext"/>
              <w:rPr>
                <w:i/>
                <w:lang w:bidi="th-TH"/>
              </w:rPr>
            </w:pPr>
            <w:r w:rsidRPr="00B23B04">
              <w:rPr>
                <w:i/>
                <w:lang w:bidi="th-TH"/>
              </w:rPr>
              <w:t>Myriophyllum papillosum</w:t>
            </w:r>
          </w:p>
        </w:tc>
        <w:tc>
          <w:tcPr>
            <w:tcW w:w="1271"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5B2E3B15" w14:textId="77777777" w:rsidR="00BB4C2B" w:rsidRPr="00B23B04" w:rsidRDefault="00BB4C2B" w:rsidP="00BB4C2B">
            <w:pPr>
              <w:pStyle w:val="Tabletext"/>
              <w:rPr>
                <w:lang w:bidi="th-TH"/>
              </w:rPr>
            </w:pPr>
            <w:r w:rsidRPr="00B23B04">
              <w:rPr>
                <w:lang w:bidi="th-TH"/>
              </w:rPr>
              <w:t>0</w:t>
            </w:r>
          </w:p>
        </w:tc>
        <w:tc>
          <w:tcPr>
            <w:tcW w:w="1084"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179D77FD" w14:textId="77777777" w:rsidR="00BB4C2B" w:rsidRPr="00B23B04" w:rsidRDefault="00BB4C2B" w:rsidP="00BB4C2B">
            <w:pPr>
              <w:pStyle w:val="Tabletext"/>
              <w:rPr>
                <w:lang w:bidi="th-TH"/>
              </w:rPr>
            </w:pPr>
            <w:r w:rsidRPr="00B23B04">
              <w:rPr>
                <w:lang w:bidi="th-TH"/>
              </w:rPr>
              <w:t>0.54</w:t>
            </w:r>
          </w:p>
        </w:tc>
        <w:tc>
          <w:tcPr>
            <w:tcW w:w="1299"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0F10D2D8" w14:textId="77777777" w:rsidR="00BB4C2B" w:rsidRPr="00B23B04" w:rsidRDefault="00BB4C2B" w:rsidP="00BB4C2B">
            <w:pPr>
              <w:pStyle w:val="Tabletext"/>
              <w:rPr>
                <w:lang w:bidi="th-TH"/>
              </w:rPr>
            </w:pPr>
            <w:r w:rsidRPr="00B23B04">
              <w:rPr>
                <w:lang w:bidi="th-TH"/>
              </w:rPr>
              <w:t>2.09</w:t>
            </w:r>
          </w:p>
        </w:tc>
        <w:tc>
          <w:tcPr>
            <w:tcW w:w="1392"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13756936" w14:textId="77777777" w:rsidR="00BB4C2B" w:rsidRPr="00B23B04" w:rsidRDefault="00BB4C2B" w:rsidP="00BB4C2B">
            <w:pPr>
              <w:pStyle w:val="Tabletext"/>
              <w:rPr>
                <w:lang w:bidi="th-TH"/>
              </w:rPr>
            </w:pPr>
            <w:r w:rsidRPr="00B23B04">
              <w:rPr>
                <w:lang w:bidi="th-TH"/>
              </w:rPr>
              <w:t>40.36</w:t>
            </w:r>
          </w:p>
        </w:tc>
      </w:tr>
      <w:tr w:rsidR="00BB4C2B" w:rsidRPr="00B23B04" w14:paraId="4AC9D584"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89E87" w14:textId="77777777" w:rsidR="00BB4C2B" w:rsidRPr="00B23B04" w:rsidRDefault="00BB4C2B" w:rsidP="00BB4C2B">
            <w:pPr>
              <w:pStyle w:val="Tabletext"/>
              <w:rPr>
                <w:i/>
                <w:lang w:bidi="th-TH"/>
              </w:rPr>
            </w:pPr>
            <w:r w:rsidRPr="00B23B04">
              <w:rPr>
                <w:i/>
                <w:lang w:bidi="th-TH"/>
              </w:rPr>
              <w:t xml:space="preserve">Dysphania pumilio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68B37" w14:textId="77777777" w:rsidR="00BB4C2B" w:rsidRPr="00B23B04" w:rsidRDefault="00BB4C2B" w:rsidP="00BB4C2B">
            <w:pPr>
              <w:pStyle w:val="Tabletext"/>
              <w:rPr>
                <w:lang w:bidi="th-TH"/>
              </w:rPr>
            </w:pPr>
            <w:r w:rsidRPr="00B23B04">
              <w:rPr>
                <w:lang w:bidi="th-TH"/>
              </w:rPr>
              <w:t>0.57</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7A594" w14:textId="77777777" w:rsidR="00BB4C2B" w:rsidRPr="00B23B04" w:rsidRDefault="00BB4C2B" w:rsidP="00BB4C2B">
            <w:pPr>
              <w:pStyle w:val="Tabletext"/>
              <w:rPr>
                <w:lang w:bidi="th-TH"/>
              </w:rPr>
            </w:pPr>
            <w:r w:rsidRPr="00B23B04">
              <w:rPr>
                <w:lang w:bidi="th-TH"/>
              </w:rPr>
              <w:t>0.14</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80E7D" w14:textId="77777777" w:rsidR="00BB4C2B" w:rsidRPr="00B23B04" w:rsidRDefault="00BB4C2B" w:rsidP="00BB4C2B">
            <w:pPr>
              <w:pStyle w:val="Tabletext"/>
              <w:rPr>
                <w:lang w:bidi="th-TH"/>
              </w:rPr>
            </w:pPr>
            <w:r w:rsidRPr="00B23B04">
              <w:rPr>
                <w:lang w:bidi="th-TH"/>
              </w:rPr>
              <w:t>2.04</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07E4B" w14:textId="77777777" w:rsidR="00BB4C2B" w:rsidRPr="00B23B04" w:rsidRDefault="00BB4C2B" w:rsidP="00BB4C2B">
            <w:pPr>
              <w:pStyle w:val="Tabletext"/>
              <w:rPr>
                <w:lang w:bidi="th-TH"/>
              </w:rPr>
            </w:pPr>
            <w:r w:rsidRPr="00B23B04">
              <w:rPr>
                <w:lang w:bidi="th-TH"/>
              </w:rPr>
              <w:t>42.4</w:t>
            </w:r>
          </w:p>
        </w:tc>
      </w:tr>
      <w:tr w:rsidR="00BB4C2B" w:rsidRPr="00B23B04" w14:paraId="40B2F98E"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113BA" w14:textId="77777777" w:rsidR="00BB4C2B" w:rsidRPr="00B23B04" w:rsidRDefault="00BB4C2B" w:rsidP="00BB4C2B">
            <w:pPr>
              <w:pStyle w:val="Tabletext"/>
              <w:rPr>
                <w:i/>
                <w:lang w:bidi="th-TH"/>
              </w:rPr>
            </w:pPr>
            <w:r w:rsidRPr="00B23B04">
              <w:rPr>
                <w:i/>
                <w:lang w:bidi="th-TH"/>
              </w:rPr>
              <w:t>Chenopodium nitrariaceum</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E9A30" w14:textId="77777777" w:rsidR="00BB4C2B" w:rsidRPr="00B23B04" w:rsidRDefault="00BB4C2B" w:rsidP="00BB4C2B">
            <w:pPr>
              <w:pStyle w:val="Tabletext"/>
              <w:rPr>
                <w:lang w:bidi="th-TH"/>
              </w:rPr>
            </w:pPr>
            <w:r w:rsidRPr="00B23B04">
              <w:rPr>
                <w:lang w:bidi="th-TH"/>
              </w:rPr>
              <w:t>0.42</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E188C" w14:textId="77777777" w:rsidR="00BB4C2B" w:rsidRPr="00B23B04" w:rsidRDefault="00BB4C2B" w:rsidP="00BB4C2B">
            <w:pPr>
              <w:pStyle w:val="Tabletext"/>
              <w:rPr>
                <w:lang w:bidi="th-TH"/>
              </w:rPr>
            </w:pPr>
            <w:r w:rsidRPr="00B23B04">
              <w:rPr>
                <w:lang w:bidi="th-TH"/>
              </w:rPr>
              <w:t>0.17</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0AF78" w14:textId="77777777" w:rsidR="00BB4C2B" w:rsidRPr="00B23B04" w:rsidRDefault="00BB4C2B" w:rsidP="00BB4C2B">
            <w:pPr>
              <w:pStyle w:val="Tabletext"/>
              <w:rPr>
                <w:lang w:bidi="th-TH"/>
              </w:rPr>
            </w:pPr>
            <w:r w:rsidRPr="00B23B04">
              <w:rPr>
                <w:lang w:bidi="th-TH"/>
              </w:rPr>
              <w:t>2.01</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844C5" w14:textId="77777777" w:rsidR="00BB4C2B" w:rsidRPr="00B23B04" w:rsidRDefault="00BB4C2B" w:rsidP="00BB4C2B">
            <w:pPr>
              <w:pStyle w:val="Tabletext"/>
              <w:rPr>
                <w:lang w:bidi="th-TH"/>
              </w:rPr>
            </w:pPr>
            <w:r w:rsidRPr="00B23B04">
              <w:rPr>
                <w:lang w:bidi="th-TH"/>
              </w:rPr>
              <w:t>44.42</w:t>
            </w:r>
          </w:p>
        </w:tc>
      </w:tr>
      <w:tr w:rsidR="00BB4C2B" w:rsidRPr="00B23B04" w14:paraId="132B37EF"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2D1C9B12" w14:textId="77777777" w:rsidR="00BB4C2B" w:rsidRPr="00B23B04" w:rsidRDefault="00BB4C2B" w:rsidP="00BB4C2B">
            <w:pPr>
              <w:pStyle w:val="Tabletext"/>
              <w:rPr>
                <w:i/>
                <w:lang w:bidi="th-TH"/>
              </w:rPr>
            </w:pPr>
            <w:r w:rsidRPr="00B23B04">
              <w:rPr>
                <w:i/>
                <w:lang w:bidi="th-TH"/>
              </w:rPr>
              <w:t>Juncus usitatus</w:t>
            </w:r>
          </w:p>
        </w:tc>
        <w:tc>
          <w:tcPr>
            <w:tcW w:w="1271"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3D75DD40" w14:textId="77777777" w:rsidR="00BB4C2B" w:rsidRPr="00B23B04" w:rsidRDefault="00BB4C2B" w:rsidP="00BB4C2B">
            <w:pPr>
              <w:pStyle w:val="Tabletext"/>
              <w:rPr>
                <w:lang w:bidi="th-TH"/>
              </w:rPr>
            </w:pPr>
            <w:r w:rsidRPr="00B23B04">
              <w:rPr>
                <w:lang w:bidi="th-TH"/>
              </w:rPr>
              <w:t>0.22</w:t>
            </w:r>
          </w:p>
        </w:tc>
        <w:tc>
          <w:tcPr>
            <w:tcW w:w="1084"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6DB5C6AD" w14:textId="77777777" w:rsidR="00BB4C2B" w:rsidRPr="00B23B04" w:rsidRDefault="00BB4C2B" w:rsidP="00BB4C2B">
            <w:pPr>
              <w:pStyle w:val="Tabletext"/>
              <w:rPr>
                <w:lang w:bidi="th-TH"/>
              </w:rPr>
            </w:pPr>
            <w:r w:rsidRPr="00B23B04">
              <w:rPr>
                <w:lang w:bidi="th-TH"/>
              </w:rPr>
              <w:t>0.45</w:t>
            </w:r>
          </w:p>
        </w:tc>
        <w:tc>
          <w:tcPr>
            <w:tcW w:w="1299"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7193C04C" w14:textId="77777777" w:rsidR="00BB4C2B" w:rsidRPr="00B23B04" w:rsidRDefault="00BB4C2B" w:rsidP="00BB4C2B">
            <w:pPr>
              <w:pStyle w:val="Tabletext"/>
              <w:rPr>
                <w:lang w:bidi="th-TH"/>
              </w:rPr>
            </w:pPr>
            <w:r w:rsidRPr="00B23B04">
              <w:rPr>
                <w:lang w:bidi="th-TH"/>
              </w:rPr>
              <w:t>1.99</w:t>
            </w:r>
          </w:p>
        </w:tc>
        <w:tc>
          <w:tcPr>
            <w:tcW w:w="1392"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4C4521B7" w14:textId="77777777" w:rsidR="00BB4C2B" w:rsidRPr="00B23B04" w:rsidRDefault="00BB4C2B" w:rsidP="00BB4C2B">
            <w:pPr>
              <w:pStyle w:val="Tabletext"/>
              <w:rPr>
                <w:lang w:bidi="th-TH"/>
              </w:rPr>
            </w:pPr>
            <w:r w:rsidRPr="00B23B04">
              <w:rPr>
                <w:lang w:bidi="th-TH"/>
              </w:rPr>
              <w:t>46.41</w:t>
            </w:r>
          </w:p>
        </w:tc>
      </w:tr>
      <w:tr w:rsidR="00BB4C2B" w:rsidRPr="00B23B04" w14:paraId="725373FA"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D861D" w14:textId="77777777" w:rsidR="00BB4C2B" w:rsidRPr="00B23B04" w:rsidRDefault="00BB4C2B" w:rsidP="00BB4C2B">
            <w:pPr>
              <w:pStyle w:val="Tabletext"/>
              <w:rPr>
                <w:i/>
                <w:lang w:bidi="th-TH"/>
              </w:rPr>
            </w:pPr>
            <w:r w:rsidRPr="00B23B04">
              <w:rPr>
                <w:i/>
                <w:lang w:bidi="th-TH"/>
              </w:rPr>
              <w:t>Alternanthera denticulata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F12E1" w14:textId="77777777" w:rsidR="00BB4C2B" w:rsidRPr="00B23B04" w:rsidRDefault="00BB4C2B" w:rsidP="00BB4C2B">
            <w:pPr>
              <w:pStyle w:val="Tabletext"/>
              <w:rPr>
                <w:lang w:bidi="th-TH"/>
              </w:rPr>
            </w:pPr>
            <w:r w:rsidRPr="00B23B04">
              <w:rPr>
                <w:lang w:bidi="th-TH"/>
              </w:rPr>
              <w:t>0.4</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3FD74" w14:textId="77777777" w:rsidR="00BB4C2B" w:rsidRPr="00B23B04" w:rsidRDefault="00BB4C2B" w:rsidP="00BB4C2B">
            <w:pPr>
              <w:pStyle w:val="Tabletext"/>
              <w:rPr>
                <w:lang w:bidi="th-TH"/>
              </w:rPr>
            </w:pPr>
            <w:r w:rsidRPr="00B23B04">
              <w:rPr>
                <w:lang w:bidi="th-TH"/>
              </w:rPr>
              <w:t>0.31</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F426E" w14:textId="77777777" w:rsidR="00BB4C2B" w:rsidRPr="00B23B04" w:rsidRDefault="00BB4C2B" w:rsidP="00BB4C2B">
            <w:pPr>
              <w:pStyle w:val="Tabletext"/>
              <w:rPr>
                <w:lang w:bidi="th-TH"/>
              </w:rPr>
            </w:pPr>
            <w:r w:rsidRPr="00B23B04">
              <w:rPr>
                <w:lang w:bidi="th-TH"/>
              </w:rPr>
              <w:t>1.95</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43007" w14:textId="77777777" w:rsidR="00BB4C2B" w:rsidRPr="00B23B04" w:rsidRDefault="00BB4C2B" w:rsidP="00BB4C2B">
            <w:pPr>
              <w:pStyle w:val="Tabletext"/>
              <w:rPr>
                <w:lang w:bidi="th-TH"/>
              </w:rPr>
            </w:pPr>
            <w:r w:rsidRPr="00B23B04">
              <w:rPr>
                <w:lang w:bidi="th-TH"/>
              </w:rPr>
              <w:t>48.35</w:t>
            </w:r>
          </w:p>
        </w:tc>
      </w:tr>
      <w:tr w:rsidR="00BB4C2B" w:rsidRPr="00B23B04" w14:paraId="40B6D11B"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54332" w14:textId="77777777" w:rsidR="00BB4C2B" w:rsidRPr="00B23B04" w:rsidRDefault="00BB4C2B" w:rsidP="00BB4C2B">
            <w:pPr>
              <w:pStyle w:val="Tabletext"/>
              <w:rPr>
                <w:i/>
                <w:lang w:bidi="th-TH"/>
              </w:rPr>
            </w:pPr>
            <w:r w:rsidRPr="00B23B04">
              <w:rPr>
                <w:i/>
                <w:lang w:bidi="th-TH"/>
              </w:rPr>
              <w:t>Senecio runcinifolius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F94EE" w14:textId="77777777" w:rsidR="00BB4C2B" w:rsidRPr="00B23B04" w:rsidRDefault="00BB4C2B" w:rsidP="00BB4C2B">
            <w:pPr>
              <w:pStyle w:val="Tabletext"/>
              <w:rPr>
                <w:lang w:bidi="th-TH"/>
              </w:rPr>
            </w:pPr>
            <w:r w:rsidRPr="00B23B04">
              <w:rPr>
                <w:lang w:bidi="th-TH"/>
              </w:rPr>
              <w:t>0.44</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1380A" w14:textId="77777777" w:rsidR="00BB4C2B" w:rsidRPr="00B23B04" w:rsidRDefault="00BB4C2B" w:rsidP="00BB4C2B">
            <w:pPr>
              <w:pStyle w:val="Tabletext"/>
              <w:rPr>
                <w:lang w:bidi="th-TH"/>
              </w:rPr>
            </w:pPr>
            <w:r w:rsidRPr="00B23B04">
              <w:rPr>
                <w:lang w:bidi="th-TH"/>
              </w:rPr>
              <w:t>0.39</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FBFB5" w14:textId="77777777" w:rsidR="00BB4C2B" w:rsidRPr="00B23B04" w:rsidRDefault="00BB4C2B" w:rsidP="00BB4C2B">
            <w:pPr>
              <w:pStyle w:val="Tabletext"/>
              <w:rPr>
                <w:lang w:bidi="th-TH"/>
              </w:rPr>
            </w:pPr>
            <w:r w:rsidRPr="00B23B04">
              <w:rPr>
                <w:lang w:bidi="th-TH"/>
              </w:rPr>
              <w:t>1.88</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A680F" w14:textId="77777777" w:rsidR="00BB4C2B" w:rsidRPr="00B23B04" w:rsidRDefault="00BB4C2B" w:rsidP="00BB4C2B">
            <w:pPr>
              <w:pStyle w:val="Tabletext"/>
              <w:rPr>
                <w:lang w:bidi="th-TH"/>
              </w:rPr>
            </w:pPr>
            <w:r w:rsidRPr="00B23B04">
              <w:rPr>
                <w:lang w:bidi="th-TH"/>
              </w:rPr>
              <w:t>50.23</w:t>
            </w:r>
          </w:p>
        </w:tc>
      </w:tr>
      <w:tr w:rsidR="00BB4C2B" w:rsidRPr="00B23B04" w14:paraId="3EAB071C"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4080C17D" w14:textId="77777777" w:rsidR="00BB4C2B" w:rsidRPr="00B23B04" w:rsidRDefault="00BB4C2B" w:rsidP="00BB4C2B">
            <w:pPr>
              <w:pStyle w:val="Tabletext"/>
              <w:rPr>
                <w:i/>
                <w:lang w:bidi="th-TH"/>
              </w:rPr>
            </w:pPr>
            <w:r w:rsidRPr="00B23B04">
              <w:rPr>
                <w:i/>
                <w:lang w:bidi="th-TH"/>
              </w:rPr>
              <w:t>Eleocharis acuta</w:t>
            </w:r>
          </w:p>
        </w:tc>
        <w:tc>
          <w:tcPr>
            <w:tcW w:w="1271"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268BB998" w14:textId="77777777" w:rsidR="00BB4C2B" w:rsidRPr="00B23B04" w:rsidRDefault="00BB4C2B" w:rsidP="00BB4C2B">
            <w:pPr>
              <w:pStyle w:val="Tabletext"/>
              <w:rPr>
                <w:lang w:bidi="th-TH"/>
              </w:rPr>
            </w:pPr>
            <w:r w:rsidRPr="00B23B04">
              <w:rPr>
                <w:lang w:bidi="th-TH"/>
              </w:rPr>
              <w:t>0.03</w:t>
            </w:r>
          </w:p>
        </w:tc>
        <w:tc>
          <w:tcPr>
            <w:tcW w:w="1084"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595BC63F" w14:textId="77777777" w:rsidR="00BB4C2B" w:rsidRPr="00B23B04" w:rsidRDefault="00BB4C2B" w:rsidP="00BB4C2B">
            <w:pPr>
              <w:pStyle w:val="Tabletext"/>
              <w:rPr>
                <w:lang w:bidi="th-TH"/>
              </w:rPr>
            </w:pPr>
            <w:r w:rsidRPr="00B23B04">
              <w:rPr>
                <w:lang w:bidi="th-TH"/>
              </w:rPr>
              <w:t>0.49</w:t>
            </w:r>
          </w:p>
        </w:tc>
        <w:tc>
          <w:tcPr>
            <w:tcW w:w="1299"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30D14A69" w14:textId="77777777" w:rsidR="00BB4C2B" w:rsidRPr="00B23B04" w:rsidRDefault="00BB4C2B" w:rsidP="00BB4C2B">
            <w:pPr>
              <w:pStyle w:val="Tabletext"/>
              <w:rPr>
                <w:lang w:bidi="th-TH"/>
              </w:rPr>
            </w:pPr>
            <w:r w:rsidRPr="00B23B04">
              <w:rPr>
                <w:lang w:bidi="th-TH"/>
              </w:rPr>
              <w:t>1.75</w:t>
            </w:r>
          </w:p>
        </w:tc>
        <w:tc>
          <w:tcPr>
            <w:tcW w:w="1392"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68206AB8" w14:textId="77777777" w:rsidR="00BB4C2B" w:rsidRPr="00B23B04" w:rsidRDefault="00BB4C2B" w:rsidP="00BB4C2B">
            <w:pPr>
              <w:pStyle w:val="Tabletext"/>
              <w:rPr>
                <w:lang w:bidi="th-TH"/>
              </w:rPr>
            </w:pPr>
            <w:r w:rsidRPr="00B23B04">
              <w:rPr>
                <w:lang w:bidi="th-TH"/>
              </w:rPr>
              <w:t>51.98</w:t>
            </w:r>
          </w:p>
        </w:tc>
      </w:tr>
      <w:tr w:rsidR="00BB4C2B" w:rsidRPr="00B23B04" w14:paraId="5DCA39B0"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C9716" w14:textId="77777777" w:rsidR="00BB4C2B" w:rsidRPr="00B23B04" w:rsidRDefault="00BB4C2B" w:rsidP="00BB4C2B">
            <w:pPr>
              <w:pStyle w:val="Tabletext"/>
              <w:rPr>
                <w:i/>
                <w:lang w:bidi="th-TH"/>
              </w:rPr>
            </w:pPr>
            <w:r w:rsidRPr="00B23B04">
              <w:rPr>
                <w:i/>
                <w:lang w:bidi="th-TH"/>
              </w:rPr>
              <w:t>Verbena supine*</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CFFA2" w14:textId="77777777" w:rsidR="00BB4C2B" w:rsidRPr="00B23B04" w:rsidRDefault="00BB4C2B" w:rsidP="00BB4C2B">
            <w:pPr>
              <w:pStyle w:val="Tabletext"/>
              <w:rPr>
                <w:lang w:bidi="th-TH"/>
              </w:rPr>
            </w:pPr>
            <w:r w:rsidRPr="00B23B04">
              <w:rPr>
                <w:lang w:bidi="th-TH"/>
              </w:rPr>
              <w:t>0.41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7BF1F" w14:textId="77777777" w:rsidR="00BB4C2B" w:rsidRPr="00B23B04" w:rsidRDefault="00BB4C2B" w:rsidP="00BB4C2B">
            <w:pPr>
              <w:pStyle w:val="Tabletext"/>
              <w:rPr>
                <w:lang w:bidi="th-TH"/>
              </w:rPr>
            </w:pPr>
            <w:r w:rsidRPr="00B23B04">
              <w:rPr>
                <w:lang w:bidi="th-TH"/>
              </w:rPr>
              <w:t>0.17</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BD6DD" w14:textId="77777777" w:rsidR="00BB4C2B" w:rsidRPr="00B23B04" w:rsidRDefault="00BB4C2B" w:rsidP="00BB4C2B">
            <w:pPr>
              <w:pStyle w:val="Tabletext"/>
              <w:rPr>
                <w:lang w:bidi="th-TH"/>
              </w:rPr>
            </w:pPr>
            <w:r w:rsidRPr="00B23B04">
              <w:rPr>
                <w:lang w:bidi="th-TH"/>
              </w:rPr>
              <w:t>1.66</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EA484" w14:textId="77777777" w:rsidR="00BB4C2B" w:rsidRPr="00B23B04" w:rsidRDefault="00BB4C2B" w:rsidP="00BB4C2B">
            <w:pPr>
              <w:pStyle w:val="Tabletext"/>
              <w:rPr>
                <w:lang w:bidi="th-TH"/>
              </w:rPr>
            </w:pPr>
            <w:r w:rsidRPr="00B23B04">
              <w:rPr>
                <w:lang w:bidi="th-TH"/>
              </w:rPr>
              <w:t>53.64</w:t>
            </w:r>
          </w:p>
        </w:tc>
      </w:tr>
      <w:tr w:rsidR="00BB4C2B" w:rsidRPr="00B23B04" w14:paraId="56F5411A"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3F7B2" w14:textId="77777777" w:rsidR="00BB4C2B" w:rsidRPr="00B23B04" w:rsidRDefault="00BB4C2B" w:rsidP="00BB4C2B">
            <w:pPr>
              <w:pStyle w:val="Tabletext"/>
              <w:rPr>
                <w:i/>
                <w:lang w:bidi="th-TH"/>
              </w:rPr>
            </w:pPr>
            <w:r w:rsidRPr="00B23B04">
              <w:rPr>
                <w:i/>
                <w:lang w:bidi="th-TH"/>
              </w:rPr>
              <w:t>Mentha australis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22A93" w14:textId="77777777" w:rsidR="00BB4C2B" w:rsidRPr="00B23B04" w:rsidRDefault="00BB4C2B" w:rsidP="00BB4C2B">
            <w:pPr>
              <w:pStyle w:val="Tabletext"/>
              <w:rPr>
                <w:lang w:bidi="th-TH"/>
              </w:rPr>
            </w:pPr>
            <w:r w:rsidRPr="00B23B04">
              <w:rPr>
                <w:lang w:bidi="th-TH"/>
              </w:rPr>
              <w:t>0.38</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82B1C" w14:textId="77777777" w:rsidR="00BB4C2B" w:rsidRPr="00B23B04" w:rsidRDefault="00BB4C2B" w:rsidP="00BB4C2B">
            <w:pPr>
              <w:pStyle w:val="Tabletext"/>
              <w:rPr>
                <w:lang w:bidi="th-TH"/>
              </w:rPr>
            </w:pPr>
            <w:r w:rsidRPr="00B23B04">
              <w:rPr>
                <w:lang w:bidi="th-TH"/>
              </w:rPr>
              <w:t>0.19</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AA59F" w14:textId="77777777" w:rsidR="00BB4C2B" w:rsidRPr="00B23B04" w:rsidRDefault="00BB4C2B" w:rsidP="00BB4C2B">
            <w:pPr>
              <w:pStyle w:val="Tabletext"/>
              <w:rPr>
                <w:lang w:bidi="th-TH"/>
              </w:rPr>
            </w:pPr>
            <w:r w:rsidRPr="00B23B04">
              <w:rPr>
                <w:lang w:bidi="th-TH"/>
              </w:rPr>
              <w:t>1.64</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06D14" w14:textId="77777777" w:rsidR="00BB4C2B" w:rsidRPr="00B23B04" w:rsidRDefault="00BB4C2B" w:rsidP="00BB4C2B">
            <w:pPr>
              <w:pStyle w:val="Tabletext"/>
              <w:rPr>
                <w:lang w:bidi="th-TH"/>
              </w:rPr>
            </w:pPr>
            <w:r w:rsidRPr="00B23B04">
              <w:rPr>
                <w:lang w:bidi="th-TH"/>
              </w:rPr>
              <w:t>55.29</w:t>
            </w:r>
          </w:p>
        </w:tc>
      </w:tr>
      <w:tr w:rsidR="00BB4C2B" w:rsidRPr="00B23B04" w14:paraId="69A5EF52"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19CF5C10" w14:textId="77777777" w:rsidR="00BB4C2B" w:rsidRPr="00B23B04" w:rsidRDefault="00BB4C2B" w:rsidP="00BB4C2B">
            <w:pPr>
              <w:pStyle w:val="Tabletext"/>
              <w:rPr>
                <w:i/>
                <w:lang w:bidi="th-TH"/>
              </w:rPr>
            </w:pPr>
            <w:r w:rsidRPr="00B23B04">
              <w:rPr>
                <w:i/>
                <w:lang w:bidi="th-TH"/>
              </w:rPr>
              <w:t>Juncus flavidus</w:t>
            </w:r>
          </w:p>
        </w:tc>
        <w:tc>
          <w:tcPr>
            <w:tcW w:w="1271"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430B9A0B" w14:textId="77777777" w:rsidR="00BB4C2B" w:rsidRPr="00B23B04" w:rsidRDefault="00BB4C2B" w:rsidP="00BB4C2B">
            <w:pPr>
              <w:pStyle w:val="Tabletext"/>
              <w:rPr>
                <w:lang w:bidi="th-TH"/>
              </w:rPr>
            </w:pPr>
            <w:r w:rsidRPr="00B23B04">
              <w:rPr>
                <w:lang w:bidi="th-TH"/>
              </w:rPr>
              <w:t>0.09</w:t>
            </w:r>
          </w:p>
        </w:tc>
        <w:tc>
          <w:tcPr>
            <w:tcW w:w="1084"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2F2175BC" w14:textId="77777777" w:rsidR="00BB4C2B" w:rsidRPr="00B23B04" w:rsidRDefault="00BB4C2B" w:rsidP="00BB4C2B">
            <w:pPr>
              <w:pStyle w:val="Tabletext"/>
              <w:rPr>
                <w:lang w:bidi="th-TH"/>
              </w:rPr>
            </w:pPr>
            <w:r w:rsidRPr="00B23B04">
              <w:rPr>
                <w:lang w:bidi="th-TH"/>
              </w:rPr>
              <w:t>0.43</w:t>
            </w:r>
          </w:p>
        </w:tc>
        <w:tc>
          <w:tcPr>
            <w:tcW w:w="1299"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31AE69B1" w14:textId="77777777" w:rsidR="00BB4C2B" w:rsidRPr="00B23B04" w:rsidRDefault="00BB4C2B" w:rsidP="00BB4C2B">
            <w:pPr>
              <w:pStyle w:val="Tabletext"/>
              <w:rPr>
                <w:lang w:bidi="th-TH"/>
              </w:rPr>
            </w:pPr>
            <w:r w:rsidRPr="00B23B04">
              <w:rPr>
                <w:lang w:bidi="th-TH"/>
              </w:rPr>
              <w:t>1.62</w:t>
            </w:r>
          </w:p>
        </w:tc>
        <w:tc>
          <w:tcPr>
            <w:tcW w:w="1392"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0B196E37" w14:textId="77777777" w:rsidR="00BB4C2B" w:rsidRPr="00B23B04" w:rsidRDefault="00BB4C2B" w:rsidP="00BB4C2B">
            <w:pPr>
              <w:pStyle w:val="Tabletext"/>
              <w:rPr>
                <w:lang w:bidi="th-TH"/>
              </w:rPr>
            </w:pPr>
            <w:r w:rsidRPr="00B23B04">
              <w:rPr>
                <w:lang w:bidi="th-TH"/>
              </w:rPr>
              <w:t>56.9</w:t>
            </w:r>
          </w:p>
        </w:tc>
      </w:tr>
      <w:tr w:rsidR="00BB4C2B" w:rsidRPr="00B23B04" w14:paraId="2EA7ECC8"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1DDB1799" w14:textId="77777777" w:rsidR="00BB4C2B" w:rsidRPr="00B23B04" w:rsidRDefault="00BB4C2B" w:rsidP="00BB4C2B">
            <w:pPr>
              <w:pStyle w:val="Tabletext"/>
              <w:rPr>
                <w:i/>
                <w:lang w:bidi="th-TH"/>
              </w:rPr>
            </w:pPr>
            <w:r w:rsidRPr="00B23B04">
              <w:rPr>
                <w:i/>
                <w:lang w:bidi="th-TH"/>
              </w:rPr>
              <w:t>Myriophyllum verrucosum</w:t>
            </w:r>
          </w:p>
        </w:tc>
        <w:tc>
          <w:tcPr>
            <w:tcW w:w="1271"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79251741" w14:textId="77777777" w:rsidR="00BB4C2B" w:rsidRPr="00B23B04" w:rsidRDefault="00BB4C2B" w:rsidP="00BB4C2B">
            <w:pPr>
              <w:pStyle w:val="Tabletext"/>
              <w:rPr>
                <w:lang w:bidi="th-TH"/>
              </w:rPr>
            </w:pPr>
            <w:r w:rsidRPr="00B23B04">
              <w:rPr>
                <w:lang w:bidi="th-TH"/>
              </w:rPr>
              <w:t>0.06</w:t>
            </w:r>
          </w:p>
        </w:tc>
        <w:tc>
          <w:tcPr>
            <w:tcW w:w="1084"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1EFA0E2E" w14:textId="77777777" w:rsidR="00BB4C2B" w:rsidRPr="00B23B04" w:rsidRDefault="00BB4C2B" w:rsidP="00BB4C2B">
            <w:pPr>
              <w:pStyle w:val="Tabletext"/>
              <w:rPr>
                <w:lang w:bidi="th-TH"/>
              </w:rPr>
            </w:pPr>
            <w:r w:rsidRPr="00B23B04">
              <w:rPr>
                <w:lang w:bidi="th-TH"/>
              </w:rPr>
              <w:t>0.37</w:t>
            </w:r>
          </w:p>
        </w:tc>
        <w:tc>
          <w:tcPr>
            <w:tcW w:w="1299"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79FEAE09" w14:textId="77777777" w:rsidR="00BB4C2B" w:rsidRPr="00B23B04" w:rsidRDefault="00BB4C2B" w:rsidP="00BB4C2B">
            <w:pPr>
              <w:pStyle w:val="Tabletext"/>
              <w:rPr>
                <w:lang w:bidi="th-TH"/>
              </w:rPr>
            </w:pPr>
            <w:r w:rsidRPr="00B23B04">
              <w:rPr>
                <w:lang w:bidi="th-TH"/>
              </w:rPr>
              <w:t>1.59</w:t>
            </w:r>
          </w:p>
        </w:tc>
        <w:tc>
          <w:tcPr>
            <w:tcW w:w="1392"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3A67795E" w14:textId="77777777" w:rsidR="00BB4C2B" w:rsidRPr="00B23B04" w:rsidRDefault="00BB4C2B" w:rsidP="00BB4C2B">
            <w:pPr>
              <w:pStyle w:val="Tabletext"/>
              <w:rPr>
                <w:lang w:bidi="th-TH"/>
              </w:rPr>
            </w:pPr>
            <w:r w:rsidRPr="00B23B04">
              <w:rPr>
                <w:lang w:bidi="th-TH"/>
              </w:rPr>
              <w:t>58.49</w:t>
            </w:r>
          </w:p>
        </w:tc>
      </w:tr>
      <w:tr w:rsidR="00BB4C2B" w:rsidRPr="00B23B04" w14:paraId="3EE3CD84" w14:textId="77777777" w:rsidTr="00BB4C2B">
        <w:trPr>
          <w:trHeight w:val="300"/>
        </w:trPr>
        <w:tc>
          <w:tcPr>
            <w:tcW w:w="2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38221" w14:textId="77777777" w:rsidR="00BB4C2B" w:rsidRPr="00B23B04" w:rsidRDefault="00BB4C2B" w:rsidP="00BB4C2B">
            <w:pPr>
              <w:pStyle w:val="Tabletext"/>
              <w:rPr>
                <w:i/>
                <w:lang w:bidi="th-TH"/>
              </w:rPr>
            </w:pPr>
            <w:r w:rsidRPr="00B23B04">
              <w:rPr>
                <w:i/>
                <w:lang w:bidi="th-TH"/>
              </w:rPr>
              <w:t>Medicago polymorpha*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42527" w14:textId="77777777" w:rsidR="00BB4C2B" w:rsidRPr="00B23B04" w:rsidRDefault="00BB4C2B" w:rsidP="00BB4C2B">
            <w:pPr>
              <w:pStyle w:val="Tabletext"/>
              <w:rPr>
                <w:lang w:bidi="th-TH"/>
              </w:rPr>
            </w:pPr>
            <w:r w:rsidRPr="00B23B04">
              <w:rPr>
                <w:lang w:bidi="th-TH"/>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1F1B4" w14:textId="77777777" w:rsidR="00BB4C2B" w:rsidRPr="00B23B04" w:rsidRDefault="00BB4C2B" w:rsidP="00BB4C2B">
            <w:pPr>
              <w:pStyle w:val="Tabletext"/>
              <w:rPr>
                <w:lang w:bidi="th-TH"/>
              </w:rPr>
            </w:pPr>
            <w:r w:rsidRPr="00B23B04">
              <w:rPr>
                <w:lang w:bidi="th-TH"/>
              </w:rPr>
              <w:t>0.43</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26A7F" w14:textId="77777777" w:rsidR="00BB4C2B" w:rsidRPr="00B23B04" w:rsidRDefault="00BB4C2B" w:rsidP="00BB4C2B">
            <w:pPr>
              <w:pStyle w:val="Tabletext"/>
              <w:rPr>
                <w:lang w:bidi="th-TH"/>
              </w:rPr>
            </w:pPr>
            <w:r w:rsidRPr="00B23B04">
              <w:rPr>
                <w:lang w:bidi="th-TH"/>
              </w:rPr>
              <w:t>1.44</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C6E65" w14:textId="77777777" w:rsidR="00BB4C2B" w:rsidRPr="00B23B04" w:rsidRDefault="00BB4C2B" w:rsidP="00BB4C2B">
            <w:pPr>
              <w:pStyle w:val="Tabletext"/>
              <w:rPr>
                <w:lang w:bidi="th-TH"/>
              </w:rPr>
            </w:pPr>
            <w:r w:rsidRPr="00B23B04">
              <w:rPr>
                <w:lang w:bidi="th-TH"/>
              </w:rPr>
              <w:t>59.93</w:t>
            </w:r>
          </w:p>
        </w:tc>
      </w:tr>
    </w:tbl>
    <w:p w14:paraId="44501CF7" w14:textId="77777777" w:rsidR="00BB4C2B" w:rsidRPr="00B23B04" w:rsidRDefault="00BB4C2B" w:rsidP="00BB4C2B">
      <w:pPr>
        <w:keepNext/>
        <w:spacing w:before="240" w:after="60"/>
        <w:outlineLvl w:val="2"/>
        <w:rPr>
          <w:b/>
          <w:i/>
          <w:iCs/>
          <w:color w:val="076028"/>
          <w:kern w:val="32"/>
          <w:sz w:val="24"/>
          <w:szCs w:val="26"/>
          <w:lang w:bidi="th-TH"/>
        </w:rPr>
      </w:pPr>
    </w:p>
    <w:p w14:paraId="50740BAB" w14:textId="77777777" w:rsidR="00BB4C2B" w:rsidRPr="00B23B04" w:rsidRDefault="00BB4C2B" w:rsidP="00BB4C2B">
      <w:pPr>
        <w:pStyle w:val="Heading3"/>
      </w:pPr>
      <w:bookmarkStart w:id="1371" w:name="_Toc460839515"/>
      <w:bookmarkStart w:id="1372" w:name="_Toc460839791"/>
      <w:bookmarkStart w:id="1373" w:name="_Toc460839921"/>
      <w:bookmarkStart w:id="1374" w:name="_Toc460840060"/>
      <w:bookmarkStart w:id="1375" w:name="_Toc460840424"/>
      <w:bookmarkStart w:id="1376" w:name="_Toc460843794"/>
      <w:bookmarkStart w:id="1377" w:name="_Toc460851554"/>
      <w:bookmarkStart w:id="1378" w:name="_Toc460934864"/>
      <w:bookmarkStart w:id="1379" w:name="_Toc471725756"/>
      <w:bookmarkStart w:id="1380" w:name="_Toc473907134"/>
      <w:r w:rsidRPr="00B23B04">
        <w:t>Discussion</w:t>
      </w:r>
      <w:bookmarkEnd w:id="1371"/>
      <w:bookmarkEnd w:id="1372"/>
      <w:bookmarkEnd w:id="1373"/>
      <w:bookmarkEnd w:id="1374"/>
      <w:bookmarkEnd w:id="1375"/>
      <w:bookmarkEnd w:id="1376"/>
      <w:bookmarkEnd w:id="1377"/>
      <w:bookmarkEnd w:id="1378"/>
      <w:bookmarkEnd w:id="1379"/>
      <w:bookmarkEnd w:id="1380"/>
    </w:p>
    <w:p w14:paraId="0EF07418" w14:textId="77777777" w:rsidR="00BB4C2B" w:rsidRPr="00B23B04" w:rsidRDefault="00BB4C2B" w:rsidP="00BB4C2B">
      <w:pPr>
        <w:pStyle w:val="BodyTextCEWO"/>
        <w:rPr>
          <w:lang w:val="en-GB"/>
        </w:rPr>
      </w:pPr>
      <w:r w:rsidRPr="00B23B04">
        <w:rPr>
          <w:lang w:val="en-GB"/>
        </w:rPr>
        <w:t>Commonwealth environmental water was delivered to wetlands through the Redbank, Nimmie-</w:t>
      </w:r>
      <w:r>
        <w:rPr>
          <w:lang w:val="en-GB"/>
        </w:rPr>
        <w:t>Caira</w:t>
      </w:r>
      <w:r w:rsidRPr="00B23B04">
        <w:rPr>
          <w:lang w:val="en-GB"/>
        </w:rPr>
        <w:t xml:space="preserve"> and mid-Murrumbidgee in order to “Protect and maintain the health of existing extent of riparian, floodplain and wetland native vegetation communities”. The outcomes of environmental watering on plant communities are considered in the context of two broad evaluation questions and two predictions specific to the watering actions carried out in 2015-16. </w:t>
      </w:r>
    </w:p>
    <w:p w14:paraId="39A26F72" w14:textId="77777777" w:rsidR="00BB4C2B" w:rsidRPr="00B23B04" w:rsidRDefault="00BB4C2B" w:rsidP="00BB4C2B">
      <w:pPr>
        <w:pStyle w:val="BodyTextCEWO"/>
      </w:pPr>
      <w:r w:rsidRPr="00B23B04">
        <w:t>Environmental watering supported the establishment and growth of 43 water dependent species, thereby contributi</w:t>
      </w:r>
      <w:r>
        <w:t>ng</w:t>
      </w:r>
      <w:r w:rsidRPr="00B23B04">
        <w:t xml:space="preserve"> these additional species to the overall regional species pool. However species richness did not differ significantly between 2014-15 and 2015-16 or between wetlands in their wet and dry phases. This is expected for wetlands in the Nimmie-Caira and Redbank where wetlands are already in good condition and additions of new aquatic species are uncommon. This pattern is also consistent with other studies in the Lowbidgee </w:t>
      </w:r>
      <w:r>
        <w:rPr>
          <w:noProof/>
        </w:rPr>
        <w:t>(Capon and Reid 2016)</w:t>
      </w:r>
      <w:r w:rsidRPr="00B23B04">
        <w:t>. Species richness is a relatively simpl</w:t>
      </w:r>
      <w:r>
        <w:t>e</w:t>
      </w:r>
      <w:r w:rsidRPr="00B23B04">
        <w:t xml:space="preserve"> measure of the number of species present at a given time. When considering the response to environmental watering it maybe more informative to identify species that make significant contribution to the composition and character of the vegetation community at each wetland and to target watering actions to ensure that the water regime supports condition for their growth and reproduction.  </w:t>
      </w:r>
    </w:p>
    <w:p w14:paraId="279A4122" w14:textId="77777777" w:rsidR="00BB4C2B" w:rsidRPr="00B23B04" w:rsidRDefault="00BB4C2B" w:rsidP="00BB4C2B">
      <w:pPr>
        <w:pStyle w:val="BodyTextCEWO"/>
      </w:pPr>
      <w:r w:rsidRPr="00B23B04">
        <w:t xml:space="preserve">To date there has been limited studies available on which we can infer relationships between the hydrological characteristics of individual wetlands and the structure and persistence of key floodplain species.  Environmental watering actions targeting Yarradda Lagoon clearly supported the establishment of important aquatic species including spiny mud grass and tall spike rush both of which were absent from surveys conducted when the wetland last contained water in 2010-2012 </w:t>
      </w:r>
      <w:r>
        <w:rPr>
          <w:noProof/>
        </w:rPr>
        <w:t>(Wassens, Bindokas et al. 2013)</w:t>
      </w:r>
      <w:r w:rsidRPr="00B23B04">
        <w:t xml:space="preserve">. This increase in abundance of key water dependant species demonstrates that the current environmental watering strategy at Yarradda Lagoon has been successful and should be continued. </w:t>
      </w:r>
    </w:p>
    <w:p w14:paraId="63C16B39" w14:textId="77777777" w:rsidR="00BB4C2B" w:rsidRPr="00B23B04" w:rsidRDefault="00BB4C2B" w:rsidP="00BB4C2B">
      <w:pPr>
        <w:pStyle w:val="BodyTextCEWO"/>
      </w:pPr>
      <w:r w:rsidRPr="00B23B04">
        <w:t xml:space="preserve">Vegetation community diversity describes the range of different communities that are targeted by environmental water in a given year.  The 12 monitoring sites represented a small fraction of a range of different wetland types, geomorphologies and long-term inundation histories that occur through the Murrumbidgee floodplain. </w:t>
      </w:r>
      <w:r>
        <w:t>M</w:t>
      </w:r>
      <w:r w:rsidRPr="00B23B04">
        <w:t>onitoring focused on three key wetland types</w:t>
      </w:r>
      <w:r>
        <w:t>:</w:t>
      </w:r>
      <w:r w:rsidRPr="00B23B04">
        <w:t xml:space="preserve"> open oxbow lagoons, spike-rush- river red gum wetlands and lignum-black box wetlands</w:t>
      </w:r>
      <w:r>
        <w:t>; however, e</w:t>
      </w:r>
      <w:r w:rsidRPr="00B23B04">
        <w:t>ven within these broad groupings there is considerable d</w:t>
      </w:r>
      <w:r>
        <w:t xml:space="preserve">ifferences in the composition of the communities between individual sites. </w:t>
      </w:r>
      <w:r w:rsidRPr="00B23B04">
        <w:t>Community composition was more similar for sites that belonged within the same geographic zone (mid-Murrumbidgee, Nimmie-</w:t>
      </w:r>
      <w:r>
        <w:t>Caira</w:t>
      </w:r>
      <w:r w:rsidRPr="00B23B04">
        <w:t xml:space="preserve"> and Redbank) </w:t>
      </w:r>
      <w:r>
        <w:t>w</w:t>
      </w:r>
      <w:r w:rsidRPr="00B23B04">
        <w:t xml:space="preserve">ith the exception </w:t>
      </w:r>
      <w:r>
        <w:t xml:space="preserve">of </w:t>
      </w:r>
      <w:r w:rsidRPr="00B23B04">
        <w:t>Wa</w:t>
      </w:r>
      <w:r>
        <w:t>u</w:t>
      </w:r>
      <w:r w:rsidRPr="00B23B04">
        <w:t>gorah Lagoon which is located within the Redbank zone</w:t>
      </w:r>
      <w:r>
        <w:t>.</w:t>
      </w:r>
      <w:r w:rsidRPr="00B23B04">
        <w:t xml:space="preserve"> </w:t>
      </w:r>
      <w:r>
        <w:t xml:space="preserve">Waugorah Lagoon </w:t>
      </w:r>
      <w:r w:rsidRPr="00B23B04">
        <w:t>supports vegetation communities that are consistent with those in the Nimmie-</w:t>
      </w:r>
      <w:r>
        <w:t>Caira</w:t>
      </w:r>
      <w:r w:rsidRPr="00B23B04">
        <w:t>. Watering actions were conducted in the Nimmie-</w:t>
      </w:r>
      <w:r>
        <w:t>Caira</w:t>
      </w:r>
      <w:r w:rsidRPr="00B23B04">
        <w:t xml:space="preserve"> with the objective of “improving aquatic habitat, and riparian vegetation” it is import to note that the monitored wetlands in the Nimmie-</w:t>
      </w:r>
      <w:r>
        <w:t>Caira</w:t>
      </w:r>
      <w:r w:rsidRPr="00B23B04">
        <w:t xml:space="preserve"> have been regularly watered and are in good condition, therefore a significant change in vegetation diversity or abundance is not expected following environmental watering because the rates of species additions and deletions are very slow.  Instead the focus of watering should be to maintain the unique character of individual wetlands in the Nimmie-</w:t>
      </w:r>
      <w:r>
        <w:t>Caira</w:t>
      </w:r>
      <w:r w:rsidRPr="00B23B04">
        <w:t>, thereby supporting community diversity and species richness across the floodplain. This can be achieved by describing the long-term hydrological regime of the target wetlands and managing watering actions in a manner that is sympathetic to the long-term inundation regime and the requirements of dominant aquatic plant species.</w:t>
      </w:r>
    </w:p>
    <w:p w14:paraId="0E3B5A8D" w14:textId="77777777" w:rsidR="00BB4C2B" w:rsidRDefault="00BB4C2B" w:rsidP="00BB4C2B">
      <w:pPr>
        <w:pStyle w:val="BodyTextCEWO"/>
      </w:pPr>
      <w:r>
        <w:br w:type="page"/>
      </w:r>
    </w:p>
    <w:p w14:paraId="160D9BD5" w14:textId="77777777" w:rsidR="00BB4C2B" w:rsidRDefault="00BB4C2B" w:rsidP="00BB4C2B">
      <w:pPr>
        <w:pStyle w:val="Heading2"/>
        <w:numPr>
          <w:ilvl w:val="1"/>
          <w:numId w:val="4"/>
        </w:numPr>
      </w:pPr>
      <w:bookmarkStart w:id="1381" w:name="_Toc460839516"/>
      <w:bookmarkStart w:id="1382" w:name="_Toc460839792"/>
      <w:bookmarkStart w:id="1383" w:name="_Toc460839922"/>
      <w:bookmarkStart w:id="1384" w:name="_Toc460840061"/>
      <w:bookmarkStart w:id="1385" w:name="_Toc460840425"/>
      <w:bookmarkStart w:id="1386" w:name="_Toc460843795"/>
      <w:bookmarkStart w:id="1387" w:name="_Toc460851555"/>
      <w:bookmarkStart w:id="1388" w:name="_Toc460934865"/>
      <w:bookmarkStart w:id="1389" w:name="_Toc471725757"/>
      <w:bookmarkStart w:id="1390" w:name="_Toc473907135"/>
      <w:r>
        <w:t>W</w:t>
      </w:r>
      <w:r w:rsidRPr="004C355D">
        <w:t>etland fish</w:t>
      </w:r>
      <w:bookmarkEnd w:id="1381"/>
      <w:bookmarkEnd w:id="1382"/>
      <w:bookmarkEnd w:id="1383"/>
      <w:bookmarkEnd w:id="1384"/>
      <w:bookmarkEnd w:id="1385"/>
      <w:bookmarkEnd w:id="1386"/>
      <w:bookmarkEnd w:id="1387"/>
      <w:bookmarkEnd w:id="1388"/>
      <w:bookmarkEnd w:id="1389"/>
      <w:bookmarkEnd w:id="1390"/>
      <w:r w:rsidRPr="004C355D">
        <w:t xml:space="preserve"> </w:t>
      </w:r>
    </w:p>
    <w:p w14:paraId="231FEE3B" w14:textId="77777777" w:rsidR="00BB4C2B" w:rsidRPr="00F44692" w:rsidRDefault="00BB4C2B" w:rsidP="00BB4C2B">
      <w:pPr>
        <w:rPr>
          <w:lang w:bidi="th-TH"/>
        </w:rPr>
      </w:pPr>
      <w:r>
        <w:rPr>
          <w:lang w:bidi="th-TH"/>
        </w:rPr>
        <w:t>Prepared by Dr Skye Wassens (CSU) and Dr Jason Thiem (DPI Fisheries)</w:t>
      </w:r>
    </w:p>
    <w:p w14:paraId="1B031B96" w14:textId="77777777" w:rsidR="00BB4C2B" w:rsidRPr="004C355D" w:rsidRDefault="00BB4C2B" w:rsidP="00BB4C2B">
      <w:pPr>
        <w:pStyle w:val="Heading3"/>
      </w:pPr>
      <w:bookmarkStart w:id="1391" w:name="_Toc460839517"/>
      <w:bookmarkStart w:id="1392" w:name="_Toc460839793"/>
      <w:bookmarkStart w:id="1393" w:name="_Toc460839923"/>
      <w:bookmarkStart w:id="1394" w:name="_Toc460840062"/>
      <w:bookmarkStart w:id="1395" w:name="_Toc460840426"/>
      <w:bookmarkStart w:id="1396" w:name="_Toc460843796"/>
      <w:bookmarkStart w:id="1397" w:name="_Toc460851556"/>
      <w:bookmarkStart w:id="1398" w:name="_Toc460934866"/>
      <w:bookmarkStart w:id="1399" w:name="_Toc471725758"/>
      <w:bookmarkStart w:id="1400" w:name="_Toc473907136"/>
      <w:r w:rsidRPr="004C355D">
        <w:t>Introduction</w:t>
      </w:r>
      <w:bookmarkEnd w:id="1391"/>
      <w:bookmarkEnd w:id="1392"/>
      <w:bookmarkEnd w:id="1393"/>
      <w:bookmarkEnd w:id="1394"/>
      <w:bookmarkEnd w:id="1395"/>
      <w:bookmarkEnd w:id="1396"/>
      <w:bookmarkEnd w:id="1397"/>
      <w:bookmarkEnd w:id="1398"/>
      <w:bookmarkEnd w:id="1399"/>
      <w:bookmarkEnd w:id="1400"/>
    </w:p>
    <w:p w14:paraId="61460E46" w14:textId="77777777" w:rsidR="00BB4C2B" w:rsidRPr="004C355D" w:rsidRDefault="00BB4C2B" w:rsidP="00BB4C2B">
      <w:pPr>
        <w:pStyle w:val="BodyTextCEWO"/>
      </w:pPr>
      <w:r w:rsidRPr="004C355D">
        <w:t xml:space="preserve">Native fish communities in the Murrumbidgee </w:t>
      </w:r>
      <w:r>
        <w:t>c</w:t>
      </w:r>
      <w:r w:rsidRPr="004C355D">
        <w:t xml:space="preserve">atchment are severely degraded, exhibiting declines in abundance, distribution and species richness </w:t>
      </w:r>
      <w:r>
        <w:rPr>
          <w:noProof/>
        </w:rPr>
        <w:t>(Gilligan 2005)</w:t>
      </w:r>
      <w:r w:rsidRPr="004C355D">
        <w:t>. In particular small-bodied floodplain species such as the Murray hardyhead (</w:t>
      </w:r>
      <w:r w:rsidRPr="00772D97">
        <w:rPr>
          <w:i/>
        </w:rPr>
        <w:t>Craterocephalus fluviatilis</w:t>
      </w:r>
      <w:r w:rsidRPr="004C355D">
        <w:t>), southern pygmy perch (</w:t>
      </w:r>
      <w:r w:rsidRPr="00772D97">
        <w:rPr>
          <w:i/>
        </w:rPr>
        <w:t>Nannoperca australis</w:t>
      </w:r>
      <w:r w:rsidRPr="004C355D">
        <w:t>), southern purple-spotted gudgeon (</w:t>
      </w:r>
      <w:r w:rsidRPr="00772D97">
        <w:rPr>
          <w:i/>
        </w:rPr>
        <w:t>Mogurnda adspersa</w:t>
      </w:r>
      <w:r w:rsidRPr="004C355D">
        <w:t>) and olive perchlet (</w:t>
      </w:r>
      <w:r w:rsidRPr="00772D97">
        <w:rPr>
          <w:i/>
        </w:rPr>
        <w:t>Ambassis agassizii</w:t>
      </w:r>
      <w:r w:rsidRPr="004C355D">
        <w:t xml:space="preserve">) were historically abundant throughout Murrumbidgee River wetland habitats </w:t>
      </w:r>
      <w:r>
        <w:rPr>
          <w:noProof/>
        </w:rPr>
        <w:t>(Anderson 1915, Cadwallader 1977)</w:t>
      </w:r>
      <w:r w:rsidRPr="004C355D">
        <w:t xml:space="preserve"> but are now considered locally extinct from the mid and lower Murrumbidgee </w:t>
      </w:r>
      <w:r>
        <w:rPr>
          <w:noProof/>
        </w:rPr>
        <w:t>(Gilligan 2005)</w:t>
      </w:r>
      <w:r w:rsidRPr="004C355D">
        <w:t xml:space="preserve">. River regulation has significantly contributed to native fish declines in the Murrumbidgee Catchment. Reductions in the frequency and duration of small-medium natural flow events prevent regular connections between the river and off-channel habitats </w:t>
      </w:r>
      <w:r>
        <w:rPr>
          <w:noProof/>
        </w:rPr>
        <w:t>(Arthington and Pusey 2003)</w:t>
      </w:r>
      <w:r w:rsidRPr="004C355D">
        <w:t>.</w:t>
      </w:r>
    </w:p>
    <w:p w14:paraId="579E89E4" w14:textId="77777777" w:rsidR="00BB4C2B" w:rsidRPr="004C355D" w:rsidRDefault="00BB4C2B" w:rsidP="00BB4C2B">
      <w:pPr>
        <w:pStyle w:val="BodyTextCEWO"/>
      </w:pPr>
      <w:r w:rsidRPr="004C355D">
        <w:t xml:space="preserve">Four watering actions were monitored as part of the LTIM </w:t>
      </w:r>
      <w:r>
        <w:t>project</w:t>
      </w:r>
      <w:r w:rsidRPr="004C355D">
        <w:t xml:space="preserve"> that ha</w:t>
      </w:r>
      <w:r>
        <w:t>ve</w:t>
      </w:r>
      <w:r w:rsidRPr="004C355D">
        <w:t xml:space="preserve"> objectives relat</w:t>
      </w:r>
      <w:r>
        <w:t>ing</w:t>
      </w:r>
      <w:r w:rsidRPr="004C355D">
        <w:t xml:space="preserve"> to native fish communities in wetlands. In the Redbank system</w:t>
      </w:r>
      <w:r>
        <w:t>,</w:t>
      </w:r>
      <w:r w:rsidRPr="004C355D">
        <w:t xml:space="preserve"> the Yanga National Park</w:t>
      </w:r>
      <w:r w:rsidRPr="004C355D">
        <w:rPr>
          <w:rFonts w:cs="Arial"/>
          <w:color w:val="000000"/>
        </w:rPr>
        <w:t xml:space="preserve"> action inundated Two Bridges swamp</w:t>
      </w:r>
      <w:r w:rsidRPr="004C355D">
        <w:rPr>
          <w:sz w:val="18"/>
          <w:lang w:eastAsia="en-AU"/>
        </w:rPr>
        <w:t xml:space="preserve"> </w:t>
      </w:r>
      <w:r w:rsidRPr="004C355D">
        <w:rPr>
          <w:lang w:eastAsia="en-AU"/>
        </w:rPr>
        <w:t>with the objective to “provide habitat for native fish, frogs and other vertebrates</w:t>
      </w:r>
      <w:r w:rsidRPr="004C355D">
        <w:rPr>
          <w:sz w:val="18"/>
          <w:lang w:eastAsia="en-AU"/>
        </w:rPr>
        <w:t>”</w:t>
      </w:r>
      <w:r w:rsidRPr="004C355D">
        <w:rPr>
          <w:rFonts w:cs="Arial"/>
          <w:color w:val="000000"/>
        </w:rPr>
        <w:t xml:space="preserve"> while the Nap Nap – Wa</w:t>
      </w:r>
      <w:r>
        <w:rPr>
          <w:rFonts w:cs="Arial"/>
          <w:color w:val="000000"/>
        </w:rPr>
        <w:t>u</w:t>
      </w:r>
      <w:r w:rsidRPr="004C355D">
        <w:rPr>
          <w:rFonts w:cs="Arial"/>
          <w:color w:val="000000"/>
        </w:rPr>
        <w:t>gorah action targeted flood ways through the Redbank zone including Wa</w:t>
      </w:r>
      <w:r>
        <w:rPr>
          <w:rFonts w:cs="Arial"/>
          <w:color w:val="000000"/>
        </w:rPr>
        <w:t>u</w:t>
      </w:r>
      <w:r w:rsidRPr="004C355D">
        <w:rPr>
          <w:rFonts w:cs="Arial"/>
          <w:color w:val="000000"/>
        </w:rPr>
        <w:t>gorah Lagoon, as well as the northern section of the Nimmie-</w:t>
      </w:r>
      <w:r>
        <w:rPr>
          <w:rFonts w:cs="Arial"/>
          <w:color w:val="000000"/>
        </w:rPr>
        <w:t>Caira</w:t>
      </w:r>
      <w:r w:rsidRPr="004C355D">
        <w:rPr>
          <w:rFonts w:cs="Arial"/>
          <w:color w:val="000000"/>
        </w:rPr>
        <w:t xml:space="preserve">. The </w:t>
      </w:r>
      <w:r w:rsidRPr="004C355D">
        <w:t xml:space="preserve">Nimmie-Caira SBF refuge (south Caira channel) and Nimmie-Caira refuge (north Caira channel) inundated Eulimbah </w:t>
      </w:r>
      <w:r>
        <w:t>S</w:t>
      </w:r>
      <w:r w:rsidRPr="004C355D">
        <w:t>wamp and Telephone Creek and maintained a small area of water in a dam associated with Avalon Swamp in the Nimmie-Caira zone with the objectives “maintain refuge habitat for a diverse range of native fish, frogs and turtles and waterbird” and “Support the habitat requirements of native fish and turtles”. In the mid-Murrumbidgee</w:t>
      </w:r>
      <w:r>
        <w:t>,</w:t>
      </w:r>
      <w:r w:rsidRPr="004C355D">
        <w:t xml:space="preserve"> wetland pumping was undertaken at Yarradda </w:t>
      </w:r>
      <w:r>
        <w:t>L</w:t>
      </w:r>
      <w:r w:rsidRPr="004C355D">
        <w:t>agoon with the objective of “</w:t>
      </w:r>
      <w:r w:rsidRPr="004C355D">
        <w:rPr>
          <w:lang w:eastAsia="en-AU"/>
        </w:rPr>
        <w:t xml:space="preserve">support known native fish and frog community established in 2014-15” </w:t>
      </w:r>
      <w:r w:rsidRPr="004C355D">
        <w:t xml:space="preserve">while NSW environmental water </w:t>
      </w:r>
      <w:r>
        <w:t xml:space="preserve">was </w:t>
      </w:r>
      <w:r w:rsidRPr="004C355D">
        <w:t xml:space="preserve">used to maintain Gooragool </w:t>
      </w:r>
      <w:r>
        <w:t>L</w:t>
      </w:r>
      <w:r w:rsidRPr="004C355D">
        <w:t xml:space="preserve">agoon. </w:t>
      </w:r>
    </w:p>
    <w:p w14:paraId="781CD055" w14:textId="77777777" w:rsidR="00BB4C2B" w:rsidRDefault="00BB4C2B">
      <w:pPr>
        <w:spacing w:after="0" w:line="240" w:lineRule="auto"/>
        <w:jc w:val="left"/>
        <w:rPr>
          <w:rFonts w:eastAsia="Times New Roman"/>
          <w:szCs w:val="22"/>
          <w:lang w:eastAsia="zh-CN" w:bidi="th-TH"/>
        </w:rPr>
      </w:pPr>
      <w:r>
        <w:br w:type="page"/>
      </w:r>
    </w:p>
    <w:p w14:paraId="04714B49" w14:textId="77777777" w:rsidR="00BB4C2B" w:rsidRPr="004C355D" w:rsidRDefault="00BB4C2B" w:rsidP="00BB4C2B">
      <w:pPr>
        <w:pStyle w:val="Heading3"/>
      </w:pPr>
      <w:bookmarkStart w:id="1401" w:name="_Toc460851557"/>
      <w:bookmarkStart w:id="1402" w:name="_Toc460934867"/>
      <w:bookmarkStart w:id="1403" w:name="_Toc471725759"/>
      <w:bookmarkStart w:id="1404" w:name="_Toc473907137"/>
      <w:r w:rsidRPr="004C355D">
        <w:t>Methods</w:t>
      </w:r>
      <w:bookmarkEnd w:id="1401"/>
      <w:bookmarkEnd w:id="1402"/>
      <w:bookmarkEnd w:id="1403"/>
      <w:bookmarkEnd w:id="1404"/>
    </w:p>
    <w:p w14:paraId="0961F37C" w14:textId="77777777" w:rsidR="00BB4C2B" w:rsidRPr="004C355D" w:rsidRDefault="00BB4C2B" w:rsidP="00BB4C2B">
      <w:pPr>
        <w:pStyle w:val="BodyTextCEWO"/>
      </w:pPr>
      <w:r w:rsidRPr="004C355D">
        <w:t xml:space="preserve">Since 2014, wetland fish have been monitored across the 12 LTIM </w:t>
      </w:r>
      <w:r>
        <w:t xml:space="preserve">surveyed </w:t>
      </w:r>
      <w:r w:rsidRPr="004C355D">
        <w:t xml:space="preserve">wetlands four times per year (September, November, January and March). Detailed survey methodology is contained in </w:t>
      </w:r>
      <w:r>
        <w:rPr>
          <w:noProof/>
        </w:rPr>
        <w:t>Wassens, Jenkins et al. (2014)</w:t>
      </w:r>
      <w:r w:rsidRPr="004C355D">
        <w:t>. Wetland fish are surveyed using a combination o</w:t>
      </w:r>
      <w:r>
        <w:t>f</w:t>
      </w:r>
      <w:r w:rsidRPr="004C355D">
        <w:t xml:space="preserve"> large (n=2) and small (n = 2) fyke nets which are set overnight. The fish Catch-Per-Unit Effort (CPUE) is based on the number of</w:t>
      </w:r>
      <w:r>
        <w:t xml:space="preserve"> fish</w:t>
      </w:r>
      <w:r w:rsidRPr="004C355D">
        <w:t xml:space="preserve"> collected per hour, with this value adjusted for differences in the width of the net wings and water depth where the net is set (nets can only be set when water depths are above 30cm).  In 2015-16 two sites (Mc</w:t>
      </w:r>
      <w:r>
        <w:t>K</w:t>
      </w:r>
      <w:r w:rsidRPr="004C355D">
        <w:t>ennas in the mid-Murrumbidgee and Nap Nap in the Nimmie-</w:t>
      </w:r>
      <w:r>
        <w:t>Caira</w:t>
      </w:r>
      <w:r w:rsidRPr="004C355D">
        <w:t xml:space="preserve">) were dry throughout the monitoring period. </w:t>
      </w:r>
    </w:p>
    <w:p w14:paraId="0DC685DC" w14:textId="77777777" w:rsidR="00BB4C2B" w:rsidRDefault="00BB4C2B" w:rsidP="00BB4C2B">
      <w:pPr>
        <w:pStyle w:val="BodyTextCEWO"/>
      </w:pPr>
    </w:p>
    <w:p w14:paraId="140A0A0A" w14:textId="77777777" w:rsidR="00BB4C2B" w:rsidRPr="00676E4E" w:rsidRDefault="00BB4C2B" w:rsidP="00BB4C2B">
      <w:pPr>
        <w:spacing w:before="120"/>
        <w:rPr>
          <w:b/>
          <w:bCs/>
          <w:i/>
          <w:iCs/>
          <w:szCs w:val="24"/>
          <w:lang w:eastAsia="zh-CN" w:bidi="th-TH"/>
        </w:rPr>
      </w:pPr>
      <w:r w:rsidRPr="00BB2314">
        <w:rPr>
          <w:b/>
          <w:bCs/>
          <w:i/>
          <w:iCs/>
          <w:szCs w:val="24"/>
          <w:lang w:eastAsia="zh-CN" w:bidi="th-TH"/>
        </w:rPr>
        <w:t>Data analysis</w:t>
      </w:r>
      <w:r w:rsidRPr="00676E4E">
        <w:rPr>
          <w:b/>
          <w:bCs/>
          <w:i/>
          <w:iCs/>
          <w:szCs w:val="24"/>
          <w:lang w:eastAsia="zh-CN" w:bidi="th-TH"/>
        </w:rPr>
        <w:t xml:space="preserve"> </w:t>
      </w:r>
    </w:p>
    <w:p w14:paraId="602FCF30" w14:textId="77777777" w:rsidR="00BB4C2B" w:rsidRPr="004C355D" w:rsidRDefault="00BB4C2B" w:rsidP="00BB4C2B">
      <w:pPr>
        <w:pStyle w:val="BodyTextCEWO"/>
        <w:rPr>
          <w:noProof/>
        </w:rPr>
      </w:pPr>
      <w:r>
        <w:rPr>
          <w:noProof/>
        </w:rPr>
        <w:t>Differences in fish species richness and abundance (CPUE) between monitoring zones and sample occasions where tested u</w:t>
      </w:r>
      <w:r w:rsidR="008E6111">
        <w:rPr>
          <w:noProof/>
        </w:rPr>
        <w:t xml:space="preserve">sing Generlised Linear models. Where data were not normally distributed, patterns were tested using Kruskal-Wallis one-way analysis of variance. </w:t>
      </w:r>
      <w:r>
        <w:rPr>
          <w:noProof/>
        </w:rPr>
        <w:t xml:space="preserve">Changes in the length-frequency distributions between the the September and November (pooled results) and the January-March (pooled sample results) sampling periods were tested using Mann-Whitney U tests for the native species captured in wetlands of the Murrumbidgee catchment in 2015-16. </w:t>
      </w:r>
      <w:r w:rsidRPr="004C355D">
        <w:rPr>
          <w:noProof/>
        </w:rPr>
        <w:t xml:space="preserve"> </w:t>
      </w:r>
    </w:p>
    <w:p w14:paraId="252C4F10" w14:textId="77777777" w:rsidR="00BB4C2B" w:rsidRPr="004C355D" w:rsidRDefault="00BB4C2B" w:rsidP="00BB4C2B">
      <w:pPr>
        <w:pStyle w:val="BodyTextCEWO"/>
      </w:pPr>
    </w:p>
    <w:p w14:paraId="2FE1DE7F" w14:textId="77777777" w:rsidR="00BB4C2B" w:rsidRPr="004C355D" w:rsidRDefault="00BB4C2B" w:rsidP="00BB4C2B">
      <w:pPr>
        <w:pStyle w:val="Heading3"/>
      </w:pPr>
      <w:bookmarkStart w:id="1405" w:name="_Toc460851558"/>
      <w:bookmarkStart w:id="1406" w:name="_Toc460934868"/>
      <w:bookmarkStart w:id="1407" w:name="_Toc471725760"/>
      <w:bookmarkStart w:id="1408" w:name="_Toc473907138"/>
      <w:r w:rsidRPr="004C355D">
        <w:t>Results</w:t>
      </w:r>
      <w:bookmarkEnd w:id="1405"/>
      <w:bookmarkEnd w:id="1406"/>
      <w:bookmarkEnd w:id="1407"/>
      <w:bookmarkEnd w:id="1408"/>
    </w:p>
    <w:p w14:paraId="07218522" w14:textId="77777777" w:rsidR="00BB4C2B" w:rsidRPr="0084374D" w:rsidRDefault="00BB4C2B" w:rsidP="00BB4C2B">
      <w:pPr>
        <w:pStyle w:val="BodyTextCEWO"/>
        <w:rPr>
          <w:rStyle w:val="Emphasis"/>
          <w:b/>
        </w:rPr>
      </w:pPr>
      <w:r w:rsidRPr="0084374D">
        <w:rPr>
          <w:rStyle w:val="Emphasis"/>
          <w:b/>
        </w:rPr>
        <w:t xml:space="preserve">What did Commonwealth environmental water contribute to native fish populations and native fish diversity? </w:t>
      </w:r>
    </w:p>
    <w:p w14:paraId="2BFD1868" w14:textId="77777777" w:rsidR="00BB4C2B" w:rsidRPr="004C355D" w:rsidRDefault="00BB4C2B" w:rsidP="00BB4C2B">
      <w:pPr>
        <w:pStyle w:val="BodyTextCEWO"/>
      </w:pPr>
      <w:r w:rsidRPr="004C355D">
        <w:t xml:space="preserve">Seven native and four exotic species were captured across 10 LTIM </w:t>
      </w:r>
      <w:r>
        <w:t xml:space="preserve">surveyed </w:t>
      </w:r>
      <w:r w:rsidRPr="004C355D">
        <w:t xml:space="preserve">wetland sites that contained water between September 2015 and March 2016. Murray </w:t>
      </w:r>
      <w:r>
        <w:t>c</w:t>
      </w:r>
      <w:r w:rsidRPr="004C355D">
        <w:t xml:space="preserve">od juveniles were collected at Eulimbah </w:t>
      </w:r>
      <w:r>
        <w:t>S</w:t>
      </w:r>
      <w:r w:rsidRPr="004C355D">
        <w:t>wamp in the Nimmie-</w:t>
      </w:r>
      <w:r>
        <w:t>Caira</w:t>
      </w:r>
      <w:r w:rsidRPr="004C355D">
        <w:t xml:space="preserve"> for the first time, increasing overall number of native species from six in 2014-15 to seven in 2015-16. </w:t>
      </w:r>
    </w:p>
    <w:p w14:paraId="279E2A52" w14:textId="77777777" w:rsidR="00BB4C2B" w:rsidRPr="004C355D" w:rsidRDefault="00BB4C2B" w:rsidP="00BB4C2B">
      <w:pPr>
        <w:pStyle w:val="BodyTextCEWO"/>
      </w:pPr>
      <w:r w:rsidRPr="004C355D">
        <w:t>Carp gudgeon were the most abundant (based on CPUE) native species occurring across all three monitoring zones, while bony herring and Australian smelt were also widespread across zones but with far lower abundances (</w:t>
      </w:r>
      <w:r>
        <w:fldChar w:fldCharType="begin"/>
      </w:r>
      <w:r>
        <w:instrText xml:space="preserve"> REF _Ref459126753 \h  \* MERGEFORMAT </w:instrText>
      </w:r>
      <w:r>
        <w:fldChar w:fldCharType="separate"/>
      </w:r>
      <w:r w:rsidRPr="007A4BED">
        <w:t xml:space="preserve">Figure </w:t>
      </w:r>
      <w:r>
        <w:rPr>
          <w:noProof/>
        </w:rPr>
        <w:t>5</w:t>
      </w:r>
      <w:r>
        <w:rPr>
          <w:noProof/>
        </w:rPr>
        <w:noBreakHyphen/>
        <w:t>38</w:t>
      </w:r>
      <w:r>
        <w:fldChar w:fldCharType="end"/>
      </w:r>
      <w:r w:rsidR="008E6111">
        <w:t xml:space="preserve"> </w:t>
      </w:r>
      <w:r>
        <w:t>a and b</w:t>
      </w:r>
      <w:r w:rsidRPr="004C355D">
        <w:t>). While there were some changes overtime, within each zone the abundance of native species did not change significantly between sample</w:t>
      </w:r>
      <w:r>
        <w:t>d</w:t>
      </w:r>
      <w:r w:rsidRPr="004C355D">
        <w:t xml:space="preserve"> occasions (based on Kruskal-Wallis tests). This outcome may have been influenced by the smaller number of sites that contained water within each zone in 2015-16 compared to previous years, which makes it difficult to delineate statistically significant relationships. </w:t>
      </w:r>
    </w:p>
    <w:p w14:paraId="79CA4BC6" w14:textId="27FBEA7D" w:rsidR="00BB4C2B" w:rsidRDefault="00A32417" w:rsidP="00BB4C2B">
      <w:pPr>
        <w:pStyle w:val="BodyText"/>
      </w:pPr>
      <w:r>
        <w:rPr>
          <w:noProof/>
        </w:rPr>
        <w:drawing>
          <wp:inline distT="0" distB="0" distL="0" distR="0" wp14:anchorId="0C1B7F4D" wp14:editId="11D15D7B">
            <wp:extent cx="4676775" cy="52197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676775" cy="5219700"/>
                    </a:xfrm>
                    <a:prstGeom prst="rect">
                      <a:avLst/>
                    </a:prstGeom>
                    <a:noFill/>
                    <a:ln>
                      <a:noFill/>
                    </a:ln>
                  </pic:spPr>
                </pic:pic>
              </a:graphicData>
            </a:graphic>
          </wp:inline>
        </w:drawing>
      </w:r>
    </w:p>
    <w:p w14:paraId="60C9EFC7" w14:textId="77777777" w:rsidR="00BB4C2B" w:rsidRPr="007A4BED" w:rsidRDefault="00BB4C2B" w:rsidP="00BB4C2B">
      <w:pPr>
        <w:pStyle w:val="Caption"/>
      </w:pPr>
      <w:r>
        <w:t>Figure 5-38(a)</w:t>
      </w:r>
      <w:r w:rsidRPr="007A4BED">
        <w:t xml:space="preserve"> </w:t>
      </w:r>
      <w:r>
        <w:t>M</w:t>
      </w:r>
      <w:r w:rsidRPr="007A4BED">
        <w:t xml:space="preserve">ean catch per unit effort </w:t>
      </w:r>
      <w:r>
        <w:t>(fish per net hour)</w:t>
      </w:r>
      <w:r w:rsidRPr="007A4BED">
        <w:t xml:space="preserve">( (CPUE) </w:t>
      </w:r>
      <w:r>
        <w:t>(</w:t>
      </w:r>
      <w:r w:rsidRPr="007A4BED">
        <w:t xml:space="preserve">± SE) of </w:t>
      </w:r>
      <w:r>
        <w:t xml:space="preserve">carp gudgeon </w:t>
      </w:r>
      <w:r w:rsidRPr="007A4BED">
        <w:t xml:space="preserve">over the four sample periods in 2015-16. </w:t>
      </w:r>
    </w:p>
    <w:p w14:paraId="3E008115" w14:textId="77777777" w:rsidR="00BB4C2B" w:rsidRPr="00755B77" w:rsidRDefault="00BB4C2B" w:rsidP="00BB4C2B">
      <w:pPr>
        <w:pStyle w:val="BodyText"/>
        <w:rPr>
          <w:lang w:eastAsia="zh-CN" w:bidi="th-TH"/>
        </w:rPr>
      </w:pPr>
    </w:p>
    <w:p w14:paraId="3464C9A9" w14:textId="668CB995" w:rsidR="00BB4C2B" w:rsidRDefault="00BB4C2B" w:rsidP="00BB4C2B">
      <w:pPr>
        <w:pStyle w:val="BodyText"/>
        <w:rPr>
          <w:lang w:eastAsia="zh-CN" w:bidi="th-TH"/>
        </w:rPr>
      </w:pPr>
    </w:p>
    <w:p w14:paraId="085F24A3" w14:textId="243CC555" w:rsidR="00B83D2D" w:rsidRPr="00755B77" w:rsidRDefault="00B83D2D" w:rsidP="00BB4C2B">
      <w:pPr>
        <w:pStyle w:val="BodyText"/>
        <w:rPr>
          <w:lang w:eastAsia="zh-CN" w:bidi="th-TH"/>
        </w:rPr>
      </w:pPr>
      <w:r>
        <w:rPr>
          <w:noProof/>
        </w:rPr>
        <w:drawing>
          <wp:inline distT="0" distB="0" distL="0" distR="0" wp14:anchorId="4A6B1F7A" wp14:editId="0B4EBBF1">
            <wp:extent cx="5628904" cy="6215819"/>
            <wp:effectExtent l="0" t="0" r="0" b="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5634919" cy="6222461"/>
                    </a:xfrm>
                    <a:prstGeom prst="rect">
                      <a:avLst/>
                    </a:prstGeom>
                    <a:ln>
                      <a:noFill/>
                    </a:ln>
                    <a:extLst>
                      <a:ext uri="{53640926-AAD7-44D8-BBD7-CCE9431645EC}">
                        <a14:shadowObscured xmlns:a14="http://schemas.microsoft.com/office/drawing/2010/main"/>
                      </a:ext>
                    </a:extLst>
                  </pic:spPr>
                </pic:pic>
              </a:graphicData>
            </a:graphic>
          </wp:inline>
        </w:drawing>
      </w:r>
    </w:p>
    <w:p w14:paraId="199939BB" w14:textId="77777777" w:rsidR="00BB4C2B" w:rsidRPr="007A4BED" w:rsidRDefault="00BB4C2B" w:rsidP="00BB4C2B">
      <w:pPr>
        <w:pStyle w:val="Caption"/>
      </w:pPr>
      <w:bookmarkStart w:id="1409" w:name="_Ref459126753"/>
      <w:bookmarkStart w:id="1410" w:name="_Toc473907422"/>
      <w:bookmarkStart w:id="1411" w:name="_Toc460853273"/>
      <w:r w:rsidRPr="007A4BED">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38</w:t>
      </w:r>
      <w:r w:rsidR="00561A34">
        <w:rPr>
          <w:noProof/>
        </w:rPr>
        <w:fldChar w:fldCharType="end"/>
      </w:r>
      <w:bookmarkEnd w:id="1409"/>
      <w:r w:rsidRPr="007A4BED">
        <w:t xml:space="preserve"> </w:t>
      </w:r>
      <w:r>
        <w:t xml:space="preserve">(b) </w:t>
      </w:r>
      <w:r w:rsidRPr="007A4BED">
        <w:t xml:space="preserve">Mean catch per unit effort </w:t>
      </w:r>
      <w:r>
        <w:t>(fish per net hour)</w:t>
      </w:r>
      <w:r w:rsidRPr="007A4BED">
        <w:t xml:space="preserve">( (CPUE) </w:t>
      </w:r>
      <w:r>
        <w:t>(</w:t>
      </w:r>
      <w:r w:rsidRPr="007A4BED">
        <w:t xml:space="preserve">± SE) of native fish species </w:t>
      </w:r>
      <w:r>
        <w:t xml:space="preserve">excluding carp gudgeon </w:t>
      </w:r>
      <w:r w:rsidRPr="007A4BED">
        <w:t>over the four sample periods in 2015-16.</w:t>
      </w:r>
      <w:bookmarkEnd w:id="1410"/>
      <w:r w:rsidRPr="007A4BED">
        <w:t xml:space="preserve"> </w:t>
      </w:r>
      <w:bookmarkEnd w:id="1411"/>
    </w:p>
    <w:p w14:paraId="26486C8A" w14:textId="77777777" w:rsidR="00BB4C2B" w:rsidRPr="004C355D" w:rsidRDefault="00BB4C2B" w:rsidP="00BB4C2B">
      <w:pPr>
        <w:spacing w:after="0" w:line="240" w:lineRule="auto"/>
        <w:jc w:val="left"/>
        <w:rPr>
          <w:rFonts w:ascii="Calibri" w:hAnsi="Calibri"/>
          <w:sz w:val="20"/>
          <w:lang w:eastAsia="zh-CN" w:bidi="th-TH"/>
        </w:rPr>
      </w:pPr>
    </w:p>
    <w:p w14:paraId="4378A70D" w14:textId="77777777" w:rsidR="00BB4C2B" w:rsidRDefault="00BB4C2B" w:rsidP="00BB4C2B">
      <w:pPr>
        <w:pStyle w:val="BodyTextCEWO"/>
      </w:pPr>
      <w:bookmarkStart w:id="1412" w:name="_Toc429126245"/>
      <w:bookmarkStart w:id="1413" w:name="_Toc429123662"/>
      <w:r w:rsidRPr="004C355D">
        <w:rPr>
          <w:rFonts w:ascii="Calibri" w:hAnsi="Calibri"/>
          <w:sz w:val="20"/>
        </w:rPr>
        <w:br w:type="page"/>
      </w:r>
      <w:r w:rsidRPr="004C355D">
        <w:t xml:space="preserve">As in previous years </w:t>
      </w:r>
      <w:r>
        <w:rPr>
          <w:noProof/>
        </w:rPr>
        <w:t>(Wassens, Thiem et al. 2015)</w:t>
      </w:r>
      <w:r w:rsidRPr="004C355D">
        <w:t xml:space="preserve"> exotic fish species were widespread through the monitoring locations, with gambusia, common carp, goldfish and oriental weatherloach (</w:t>
      </w:r>
      <w:r w:rsidRPr="00F35DB1">
        <w:rPr>
          <w:i/>
        </w:rPr>
        <w:t>Misgurnus anguillicaudatus</w:t>
      </w:r>
      <w:r w:rsidRPr="004C355D">
        <w:t>) the most commonly recorded exotic species (</w:t>
      </w:r>
      <w:r>
        <w:fldChar w:fldCharType="begin"/>
      </w:r>
      <w:r>
        <w:instrText xml:space="preserve"> REF _Ref459126811 \h  \* MERGEFORMAT </w:instrText>
      </w:r>
      <w:r>
        <w:fldChar w:fldCharType="separate"/>
      </w:r>
      <w:r>
        <w:t xml:space="preserve">Figure </w:t>
      </w:r>
      <w:r>
        <w:rPr>
          <w:noProof/>
        </w:rPr>
        <w:t>5</w:t>
      </w:r>
      <w:r>
        <w:rPr>
          <w:noProof/>
        </w:rPr>
        <w:noBreakHyphen/>
        <w:t>39</w:t>
      </w:r>
      <w:r>
        <w:fldChar w:fldCharType="end"/>
      </w:r>
      <w:r w:rsidRPr="004C355D">
        <w:t xml:space="preserve">). Carp, goldfish and </w:t>
      </w:r>
      <w:r>
        <w:t>g</w:t>
      </w:r>
      <w:r w:rsidRPr="004C355D">
        <w:t>ambusia occurred at all monitoring locations while weatherloach were restricted to five locations (three in Redbank</w:t>
      </w:r>
      <w:r>
        <w:t>:</w:t>
      </w:r>
      <w:r w:rsidRPr="004C355D">
        <w:t xml:space="preserve"> Two Bridges, Mercedes and Piggery and two in the Nimm</w:t>
      </w:r>
      <w:r>
        <w:t xml:space="preserve">ie-Caira: </w:t>
      </w:r>
      <w:r w:rsidRPr="004C355D">
        <w:t xml:space="preserve">Nap and Telephone Creek). As was the case for native species, there were no significant trends associated with changes in the abundance of exotic species over time within each zone. </w:t>
      </w:r>
    </w:p>
    <w:p w14:paraId="06AD6B0D" w14:textId="77777777" w:rsidR="00BB4C2B" w:rsidRPr="004C355D" w:rsidRDefault="00BB4C2B" w:rsidP="00BB4C2B">
      <w:pPr>
        <w:spacing w:after="0" w:line="240" w:lineRule="auto"/>
        <w:jc w:val="left"/>
        <w:rPr>
          <w:bCs/>
          <w:sz w:val="20"/>
        </w:rPr>
      </w:pPr>
    </w:p>
    <w:tbl>
      <w:tblPr>
        <w:tblW w:w="9060" w:type="dxa"/>
        <w:tblLook w:val="04A0" w:firstRow="1" w:lastRow="0" w:firstColumn="1" w:lastColumn="0" w:noHBand="0" w:noVBand="1"/>
      </w:tblPr>
      <w:tblGrid>
        <w:gridCol w:w="7746"/>
        <w:gridCol w:w="1314"/>
      </w:tblGrid>
      <w:tr w:rsidR="00BB4C2B" w:rsidRPr="004C355D" w14:paraId="572F5B83" w14:textId="77777777" w:rsidTr="00B4531A">
        <w:trPr>
          <w:trHeight w:val="1554"/>
        </w:trPr>
        <w:tc>
          <w:tcPr>
            <w:tcW w:w="6367" w:type="dxa"/>
            <w:vMerge w:val="restart"/>
            <w:shd w:val="clear" w:color="auto" w:fill="auto"/>
          </w:tcPr>
          <w:bookmarkEnd w:id="1412"/>
          <w:bookmarkEnd w:id="1413"/>
          <w:p w14:paraId="45F09695" w14:textId="6880796A" w:rsidR="00BB4C2B" w:rsidRPr="00B4531A" w:rsidRDefault="00A32417" w:rsidP="00B4531A">
            <w:pPr>
              <w:spacing w:after="0" w:line="240" w:lineRule="auto"/>
              <w:jc w:val="left"/>
              <w:rPr>
                <w:rFonts w:eastAsia="Times New Roman"/>
                <w:sz w:val="20"/>
              </w:rPr>
            </w:pPr>
            <w:r>
              <w:rPr>
                <w:rFonts w:eastAsia="Times New Roman"/>
                <w:noProof/>
                <w:sz w:val="20"/>
              </w:rPr>
              <w:drawing>
                <wp:inline distT="0" distB="0" distL="0" distR="0" wp14:anchorId="1CA71E31" wp14:editId="0AB1F7EA">
                  <wp:extent cx="4781550" cy="5324475"/>
                  <wp:effectExtent l="0" t="0" r="0" b="9525"/>
                  <wp:docPr id="92"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7"/>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781550" cy="5324475"/>
                          </a:xfrm>
                          <a:prstGeom prst="rect">
                            <a:avLst/>
                          </a:prstGeom>
                          <a:noFill/>
                          <a:ln>
                            <a:noFill/>
                          </a:ln>
                        </pic:spPr>
                      </pic:pic>
                    </a:graphicData>
                  </a:graphic>
                </wp:inline>
              </w:drawing>
            </w:r>
          </w:p>
        </w:tc>
        <w:tc>
          <w:tcPr>
            <w:tcW w:w="2693" w:type="dxa"/>
            <w:shd w:val="clear" w:color="auto" w:fill="auto"/>
          </w:tcPr>
          <w:p w14:paraId="39CDA932" w14:textId="77777777" w:rsidR="00BB4C2B" w:rsidRPr="00B4531A" w:rsidRDefault="00BB4C2B" w:rsidP="00B4531A">
            <w:pPr>
              <w:spacing w:after="0" w:line="240" w:lineRule="auto"/>
              <w:jc w:val="left"/>
              <w:rPr>
                <w:rFonts w:eastAsia="Times New Roman"/>
                <w:sz w:val="16"/>
                <w:lang w:bidi="th-TH"/>
              </w:rPr>
            </w:pPr>
          </w:p>
          <w:p w14:paraId="21E0BF8E" w14:textId="77777777" w:rsidR="00BB4C2B" w:rsidRPr="00B4531A" w:rsidRDefault="00BB4C2B" w:rsidP="00B4531A">
            <w:pPr>
              <w:spacing w:after="0" w:line="240" w:lineRule="auto"/>
              <w:jc w:val="left"/>
              <w:rPr>
                <w:rFonts w:eastAsia="Times New Roman"/>
                <w:sz w:val="16"/>
                <w:lang w:bidi="th-TH"/>
              </w:rPr>
            </w:pPr>
          </w:p>
          <w:p w14:paraId="46215CA3" w14:textId="77777777" w:rsidR="00BB4C2B" w:rsidRPr="00B4531A" w:rsidRDefault="00BB4C2B" w:rsidP="00B4531A">
            <w:pPr>
              <w:spacing w:after="0" w:line="240" w:lineRule="auto"/>
              <w:jc w:val="left"/>
              <w:rPr>
                <w:rFonts w:eastAsia="Times New Roman"/>
                <w:sz w:val="16"/>
                <w:lang w:bidi="th-TH"/>
              </w:rPr>
            </w:pPr>
          </w:p>
          <w:p w14:paraId="08EBBFF2" w14:textId="77777777" w:rsidR="00BB4C2B" w:rsidRPr="00B4531A" w:rsidRDefault="00BB4C2B" w:rsidP="00B4531A">
            <w:pPr>
              <w:spacing w:after="0" w:line="240" w:lineRule="auto"/>
              <w:jc w:val="left"/>
              <w:rPr>
                <w:rFonts w:eastAsia="Times New Roman"/>
                <w:sz w:val="16"/>
                <w:lang w:bidi="th-TH"/>
              </w:rPr>
            </w:pPr>
            <w:r w:rsidRPr="00B4531A">
              <w:rPr>
                <w:rFonts w:eastAsia="Times New Roman"/>
                <w:sz w:val="16"/>
                <w:lang w:bidi="th-TH"/>
              </w:rPr>
              <w:t>carp-goldfish &lt;25mm</w:t>
            </w:r>
          </w:p>
        </w:tc>
      </w:tr>
      <w:tr w:rsidR="00BB4C2B" w:rsidRPr="004C355D" w14:paraId="050F5E55" w14:textId="77777777" w:rsidTr="00B4531A">
        <w:trPr>
          <w:trHeight w:val="1299"/>
        </w:trPr>
        <w:tc>
          <w:tcPr>
            <w:tcW w:w="6367" w:type="dxa"/>
            <w:vMerge/>
            <w:shd w:val="clear" w:color="auto" w:fill="auto"/>
          </w:tcPr>
          <w:p w14:paraId="4ED69E0F" w14:textId="77777777" w:rsidR="00BB4C2B" w:rsidRPr="00B4531A" w:rsidRDefault="00BB4C2B" w:rsidP="00B4531A">
            <w:pPr>
              <w:spacing w:after="0" w:line="240" w:lineRule="auto"/>
              <w:jc w:val="left"/>
              <w:rPr>
                <w:rFonts w:eastAsia="Times New Roman"/>
                <w:sz w:val="20"/>
              </w:rPr>
            </w:pPr>
          </w:p>
        </w:tc>
        <w:tc>
          <w:tcPr>
            <w:tcW w:w="2693" w:type="dxa"/>
            <w:shd w:val="clear" w:color="auto" w:fill="auto"/>
          </w:tcPr>
          <w:p w14:paraId="1A7A8DC1" w14:textId="77777777" w:rsidR="00BB4C2B" w:rsidRPr="00B4531A" w:rsidRDefault="00BB4C2B" w:rsidP="00B4531A">
            <w:pPr>
              <w:spacing w:after="0" w:line="240" w:lineRule="auto"/>
              <w:jc w:val="left"/>
              <w:rPr>
                <w:rFonts w:eastAsia="Times New Roman"/>
                <w:sz w:val="16"/>
                <w:lang w:bidi="th-TH"/>
              </w:rPr>
            </w:pPr>
          </w:p>
          <w:p w14:paraId="6A9CD298" w14:textId="77777777" w:rsidR="00BB4C2B" w:rsidRPr="00B4531A" w:rsidRDefault="00BB4C2B" w:rsidP="00B4531A">
            <w:pPr>
              <w:spacing w:after="0" w:line="240" w:lineRule="auto"/>
              <w:jc w:val="left"/>
              <w:rPr>
                <w:rFonts w:eastAsia="Times New Roman"/>
                <w:sz w:val="16"/>
                <w:lang w:bidi="th-TH"/>
              </w:rPr>
            </w:pPr>
          </w:p>
          <w:p w14:paraId="1D47F4E0" w14:textId="77777777" w:rsidR="00BB4C2B" w:rsidRPr="00B4531A" w:rsidRDefault="00BB4C2B" w:rsidP="00B4531A">
            <w:pPr>
              <w:spacing w:after="0" w:line="240" w:lineRule="auto"/>
              <w:jc w:val="left"/>
              <w:rPr>
                <w:rFonts w:eastAsia="Times New Roman"/>
                <w:sz w:val="16"/>
                <w:lang w:bidi="th-TH"/>
              </w:rPr>
            </w:pPr>
          </w:p>
          <w:p w14:paraId="6C89FF2D" w14:textId="77777777" w:rsidR="00BB4C2B" w:rsidRPr="00B4531A" w:rsidRDefault="00BB4C2B" w:rsidP="00B4531A">
            <w:pPr>
              <w:spacing w:after="0" w:line="240" w:lineRule="auto"/>
              <w:jc w:val="left"/>
              <w:rPr>
                <w:rFonts w:eastAsia="Times New Roman"/>
                <w:sz w:val="16"/>
                <w:lang w:bidi="th-TH"/>
              </w:rPr>
            </w:pPr>
            <w:r w:rsidRPr="00B4531A">
              <w:rPr>
                <w:rFonts w:eastAsia="Times New Roman"/>
                <w:sz w:val="16"/>
                <w:lang w:bidi="th-TH"/>
              </w:rPr>
              <w:t>common carp</w:t>
            </w:r>
          </w:p>
        </w:tc>
      </w:tr>
      <w:tr w:rsidR="00BB4C2B" w:rsidRPr="004C355D" w14:paraId="432BA547" w14:textId="77777777" w:rsidTr="00B4531A">
        <w:trPr>
          <w:trHeight w:val="1260"/>
        </w:trPr>
        <w:tc>
          <w:tcPr>
            <w:tcW w:w="6367" w:type="dxa"/>
            <w:vMerge/>
            <w:shd w:val="clear" w:color="auto" w:fill="auto"/>
          </w:tcPr>
          <w:p w14:paraId="39A29575" w14:textId="77777777" w:rsidR="00BB4C2B" w:rsidRPr="00B4531A" w:rsidRDefault="00BB4C2B" w:rsidP="00B4531A">
            <w:pPr>
              <w:spacing w:after="0" w:line="240" w:lineRule="auto"/>
              <w:jc w:val="left"/>
              <w:rPr>
                <w:rFonts w:eastAsia="Times New Roman"/>
                <w:sz w:val="20"/>
              </w:rPr>
            </w:pPr>
          </w:p>
        </w:tc>
        <w:tc>
          <w:tcPr>
            <w:tcW w:w="2693" w:type="dxa"/>
            <w:shd w:val="clear" w:color="auto" w:fill="auto"/>
          </w:tcPr>
          <w:p w14:paraId="2D4C7449" w14:textId="77777777" w:rsidR="00BB4C2B" w:rsidRPr="00B4531A" w:rsidRDefault="00BB4C2B" w:rsidP="00B4531A">
            <w:pPr>
              <w:spacing w:after="0" w:line="240" w:lineRule="auto"/>
              <w:jc w:val="left"/>
              <w:rPr>
                <w:rFonts w:eastAsia="Times New Roman"/>
                <w:sz w:val="16"/>
                <w:lang w:bidi="th-TH"/>
              </w:rPr>
            </w:pPr>
          </w:p>
          <w:p w14:paraId="6915D2A2" w14:textId="77777777" w:rsidR="00BB4C2B" w:rsidRPr="00B4531A" w:rsidRDefault="00BB4C2B" w:rsidP="00B4531A">
            <w:pPr>
              <w:spacing w:after="0" w:line="240" w:lineRule="auto"/>
              <w:jc w:val="left"/>
              <w:rPr>
                <w:rFonts w:eastAsia="Times New Roman"/>
                <w:sz w:val="16"/>
                <w:lang w:bidi="th-TH"/>
              </w:rPr>
            </w:pPr>
          </w:p>
          <w:p w14:paraId="053E80F3" w14:textId="77777777" w:rsidR="00BB4C2B" w:rsidRPr="00B4531A" w:rsidRDefault="00BB4C2B" w:rsidP="00B4531A">
            <w:pPr>
              <w:spacing w:after="0" w:line="240" w:lineRule="auto"/>
              <w:jc w:val="left"/>
              <w:rPr>
                <w:rFonts w:eastAsia="Times New Roman"/>
                <w:sz w:val="16"/>
                <w:lang w:bidi="th-TH"/>
              </w:rPr>
            </w:pPr>
          </w:p>
          <w:p w14:paraId="49E59390" w14:textId="77777777" w:rsidR="00BB4C2B" w:rsidRPr="00B4531A" w:rsidRDefault="00BB4C2B" w:rsidP="00B4531A">
            <w:pPr>
              <w:spacing w:after="0" w:line="240" w:lineRule="auto"/>
              <w:jc w:val="left"/>
              <w:rPr>
                <w:rFonts w:eastAsia="Times New Roman"/>
                <w:sz w:val="16"/>
                <w:lang w:bidi="th-TH"/>
              </w:rPr>
            </w:pPr>
          </w:p>
          <w:p w14:paraId="075AD861" w14:textId="77777777" w:rsidR="00BB4C2B" w:rsidRPr="00B4531A" w:rsidRDefault="00BB4C2B" w:rsidP="00B4531A">
            <w:pPr>
              <w:spacing w:after="0" w:line="240" w:lineRule="auto"/>
              <w:jc w:val="left"/>
              <w:rPr>
                <w:rFonts w:eastAsia="Times New Roman"/>
                <w:sz w:val="16"/>
                <w:lang w:bidi="th-TH"/>
              </w:rPr>
            </w:pPr>
            <w:r w:rsidRPr="00B4531A">
              <w:rPr>
                <w:rFonts w:eastAsia="Times New Roman"/>
                <w:sz w:val="16"/>
                <w:lang w:bidi="th-TH"/>
              </w:rPr>
              <w:t>gambusia</w:t>
            </w:r>
          </w:p>
        </w:tc>
      </w:tr>
      <w:tr w:rsidR="00BB4C2B" w:rsidRPr="004C355D" w14:paraId="0CFD7647" w14:textId="77777777" w:rsidTr="00B4531A">
        <w:trPr>
          <w:trHeight w:val="1279"/>
        </w:trPr>
        <w:tc>
          <w:tcPr>
            <w:tcW w:w="6367" w:type="dxa"/>
            <w:vMerge/>
            <w:shd w:val="clear" w:color="auto" w:fill="auto"/>
          </w:tcPr>
          <w:p w14:paraId="7C707CCA" w14:textId="77777777" w:rsidR="00BB4C2B" w:rsidRPr="00B4531A" w:rsidRDefault="00BB4C2B" w:rsidP="00B4531A">
            <w:pPr>
              <w:spacing w:after="0" w:line="240" w:lineRule="auto"/>
              <w:jc w:val="left"/>
              <w:rPr>
                <w:rFonts w:eastAsia="Times New Roman"/>
                <w:sz w:val="20"/>
              </w:rPr>
            </w:pPr>
          </w:p>
        </w:tc>
        <w:tc>
          <w:tcPr>
            <w:tcW w:w="2693" w:type="dxa"/>
            <w:shd w:val="clear" w:color="auto" w:fill="auto"/>
          </w:tcPr>
          <w:p w14:paraId="02705616" w14:textId="77777777" w:rsidR="00BB4C2B" w:rsidRPr="00B4531A" w:rsidRDefault="00BB4C2B" w:rsidP="00B4531A">
            <w:pPr>
              <w:spacing w:after="0" w:line="240" w:lineRule="auto"/>
              <w:jc w:val="left"/>
              <w:rPr>
                <w:rFonts w:eastAsia="Times New Roman"/>
                <w:sz w:val="16"/>
                <w:lang w:bidi="th-TH"/>
              </w:rPr>
            </w:pPr>
          </w:p>
          <w:p w14:paraId="2AA3317B" w14:textId="77777777" w:rsidR="00BB4C2B" w:rsidRPr="00B4531A" w:rsidRDefault="00BB4C2B" w:rsidP="00B4531A">
            <w:pPr>
              <w:spacing w:after="0" w:line="240" w:lineRule="auto"/>
              <w:jc w:val="left"/>
              <w:rPr>
                <w:rFonts w:eastAsia="Times New Roman"/>
                <w:sz w:val="16"/>
                <w:lang w:bidi="th-TH"/>
              </w:rPr>
            </w:pPr>
          </w:p>
          <w:p w14:paraId="51AE0AF6" w14:textId="77777777" w:rsidR="00BB4C2B" w:rsidRPr="00B4531A" w:rsidRDefault="00BB4C2B" w:rsidP="00B4531A">
            <w:pPr>
              <w:spacing w:after="0" w:line="240" w:lineRule="auto"/>
              <w:jc w:val="left"/>
              <w:rPr>
                <w:rFonts w:eastAsia="Times New Roman"/>
                <w:sz w:val="16"/>
                <w:lang w:bidi="th-TH"/>
              </w:rPr>
            </w:pPr>
          </w:p>
          <w:p w14:paraId="1CE75098" w14:textId="77777777" w:rsidR="00BB4C2B" w:rsidRPr="00B4531A" w:rsidRDefault="00BB4C2B" w:rsidP="00B4531A">
            <w:pPr>
              <w:spacing w:after="0" w:line="240" w:lineRule="auto"/>
              <w:jc w:val="left"/>
              <w:rPr>
                <w:rFonts w:eastAsia="Times New Roman"/>
                <w:sz w:val="16"/>
                <w:lang w:bidi="th-TH"/>
              </w:rPr>
            </w:pPr>
          </w:p>
          <w:p w14:paraId="710B86CC" w14:textId="77777777" w:rsidR="00BB4C2B" w:rsidRPr="00B4531A" w:rsidRDefault="00BB4C2B" w:rsidP="00B4531A">
            <w:pPr>
              <w:spacing w:after="0" w:line="240" w:lineRule="auto"/>
              <w:jc w:val="left"/>
              <w:rPr>
                <w:rFonts w:eastAsia="Times New Roman"/>
                <w:sz w:val="16"/>
                <w:lang w:bidi="th-TH"/>
              </w:rPr>
            </w:pPr>
          </w:p>
          <w:p w14:paraId="623F270F" w14:textId="77777777" w:rsidR="00BB4C2B" w:rsidRPr="00B4531A" w:rsidRDefault="00BB4C2B" w:rsidP="00B4531A">
            <w:pPr>
              <w:spacing w:after="0" w:line="240" w:lineRule="auto"/>
              <w:jc w:val="left"/>
              <w:rPr>
                <w:rFonts w:eastAsia="Times New Roman"/>
                <w:sz w:val="16"/>
                <w:lang w:bidi="th-TH"/>
              </w:rPr>
            </w:pPr>
          </w:p>
          <w:p w14:paraId="2BCA5A78" w14:textId="77777777" w:rsidR="00BB4C2B" w:rsidRPr="00B4531A" w:rsidRDefault="00BB4C2B" w:rsidP="00B4531A">
            <w:pPr>
              <w:spacing w:after="0" w:line="240" w:lineRule="auto"/>
              <w:jc w:val="left"/>
              <w:rPr>
                <w:rFonts w:eastAsia="Times New Roman"/>
                <w:sz w:val="16"/>
                <w:lang w:bidi="th-TH"/>
              </w:rPr>
            </w:pPr>
            <w:r w:rsidRPr="00B4531A">
              <w:rPr>
                <w:rFonts w:eastAsia="Times New Roman"/>
                <w:sz w:val="16"/>
                <w:lang w:bidi="th-TH"/>
              </w:rPr>
              <w:t>goldfish</w:t>
            </w:r>
          </w:p>
        </w:tc>
      </w:tr>
      <w:tr w:rsidR="00BB4C2B" w:rsidRPr="004C355D" w14:paraId="0A27A16D" w14:textId="77777777" w:rsidTr="00B4531A">
        <w:trPr>
          <w:trHeight w:val="1451"/>
        </w:trPr>
        <w:tc>
          <w:tcPr>
            <w:tcW w:w="6367" w:type="dxa"/>
            <w:vMerge/>
            <w:shd w:val="clear" w:color="auto" w:fill="auto"/>
          </w:tcPr>
          <w:p w14:paraId="72AF3C9C" w14:textId="77777777" w:rsidR="00BB4C2B" w:rsidRPr="00B4531A" w:rsidRDefault="00BB4C2B" w:rsidP="00B4531A">
            <w:pPr>
              <w:spacing w:after="0" w:line="240" w:lineRule="auto"/>
              <w:jc w:val="left"/>
              <w:rPr>
                <w:rFonts w:eastAsia="Times New Roman"/>
                <w:sz w:val="20"/>
              </w:rPr>
            </w:pPr>
          </w:p>
        </w:tc>
        <w:tc>
          <w:tcPr>
            <w:tcW w:w="2693" w:type="dxa"/>
            <w:shd w:val="clear" w:color="auto" w:fill="auto"/>
          </w:tcPr>
          <w:p w14:paraId="47B51D10" w14:textId="77777777" w:rsidR="00BB4C2B" w:rsidRPr="00B4531A" w:rsidRDefault="00BB4C2B" w:rsidP="00B4531A">
            <w:pPr>
              <w:spacing w:after="0" w:line="240" w:lineRule="auto"/>
              <w:jc w:val="left"/>
              <w:rPr>
                <w:rFonts w:eastAsia="Times New Roman"/>
                <w:sz w:val="16"/>
                <w:lang w:bidi="th-TH"/>
              </w:rPr>
            </w:pPr>
          </w:p>
          <w:p w14:paraId="0A28DA57" w14:textId="77777777" w:rsidR="00BB4C2B" w:rsidRPr="00B4531A" w:rsidRDefault="00BB4C2B" w:rsidP="00B4531A">
            <w:pPr>
              <w:spacing w:after="0" w:line="240" w:lineRule="auto"/>
              <w:jc w:val="left"/>
              <w:rPr>
                <w:rFonts w:eastAsia="Times New Roman"/>
                <w:sz w:val="16"/>
                <w:lang w:bidi="th-TH"/>
              </w:rPr>
            </w:pPr>
          </w:p>
          <w:p w14:paraId="5C4CE1D1" w14:textId="77777777" w:rsidR="00BB4C2B" w:rsidRPr="00B4531A" w:rsidRDefault="00BB4C2B" w:rsidP="00B4531A">
            <w:pPr>
              <w:spacing w:after="0" w:line="240" w:lineRule="auto"/>
              <w:jc w:val="left"/>
              <w:rPr>
                <w:rFonts w:eastAsia="Times New Roman"/>
                <w:sz w:val="16"/>
                <w:lang w:bidi="th-TH"/>
              </w:rPr>
            </w:pPr>
          </w:p>
          <w:p w14:paraId="0C800132" w14:textId="77777777" w:rsidR="00BB4C2B" w:rsidRPr="00B4531A" w:rsidRDefault="00BB4C2B" w:rsidP="00B4531A">
            <w:pPr>
              <w:spacing w:after="0" w:line="240" w:lineRule="auto"/>
              <w:jc w:val="left"/>
              <w:rPr>
                <w:rFonts w:eastAsia="Times New Roman"/>
                <w:sz w:val="16"/>
                <w:lang w:bidi="th-TH"/>
              </w:rPr>
            </w:pPr>
          </w:p>
          <w:p w14:paraId="25BA8EB7" w14:textId="77777777" w:rsidR="00BB4C2B" w:rsidRPr="00B4531A" w:rsidRDefault="00BB4C2B" w:rsidP="00B4531A">
            <w:pPr>
              <w:spacing w:after="0" w:line="240" w:lineRule="auto"/>
              <w:jc w:val="left"/>
              <w:rPr>
                <w:rFonts w:eastAsia="Times New Roman"/>
                <w:sz w:val="16"/>
                <w:lang w:bidi="th-TH"/>
              </w:rPr>
            </w:pPr>
          </w:p>
          <w:p w14:paraId="0101DB20" w14:textId="77777777" w:rsidR="00BB4C2B" w:rsidRPr="00B4531A" w:rsidRDefault="00BB4C2B" w:rsidP="00B4531A">
            <w:pPr>
              <w:spacing w:after="0" w:line="240" w:lineRule="auto"/>
              <w:jc w:val="left"/>
              <w:rPr>
                <w:rFonts w:eastAsia="Times New Roman"/>
                <w:sz w:val="16"/>
                <w:lang w:bidi="th-TH"/>
              </w:rPr>
            </w:pPr>
          </w:p>
          <w:p w14:paraId="3F400988" w14:textId="77777777" w:rsidR="00BB4C2B" w:rsidRPr="00B4531A" w:rsidRDefault="00BB4C2B" w:rsidP="00B4531A">
            <w:pPr>
              <w:spacing w:after="0" w:line="240" w:lineRule="auto"/>
              <w:jc w:val="left"/>
              <w:rPr>
                <w:rFonts w:eastAsia="Times New Roman"/>
                <w:sz w:val="16"/>
                <w:lang w:bidi="th-TH"/>
              </w:rPr>
            </w:pPr>
          </w:p>
          <w:p w14:paraId="16BA7503" w14:textId="77777777" w:rsidR="00BB4C2B" w:rsidRPr="00B4531A" w:rsidRDefault="00BB4C2B" w:rsidP="00B4531A">
            <w:pPr>
              <w:spacing w:after="0" w:line="240" w:lineRule="auto"/>
              <w:jc w:val="left"/>
              <w:rPr>
                <w:rFonts w:eastAsia="Times New Roman"/>
                <w:sz w:val="16"/>
                <w:lang w:bidi="th-TH"/>
              </w:rPr>
            </w:pPr>
            <w:r w:rsidRPr="00B4531A">
              <w:rPr>
                <w:rFonts w:eastAsia="Times New Roman"/>
                <w:sz w:val="16"/>
                <w:lang w:bidi="th-TH"/>
              </w:rPr>
              <w:t>Oriental weatherloach</w:t>
            </w:r>
          </w:p>
        </w:tc>
      </w:tr>
    </w:tbl>
    <w:p w14:paraId="2D6881F4" w14:textId="77777777" w:rsidR="00BB4C2B" w:rsidRPr="004C355D" w:rsidRDefault="00BB4C2B" w:rsidP="00BB4C2B">
      <w:pPr>
        <w:spacing w:line="240" w:lineRule="auto"/>
        <w:jc w:val="left"/>
        <w:rPr>
          <w:bCs/>
          <w:sz w:val="20"/>
        </w:rPr>
      </w:pPr>
    </w:p>
    <w:p w14:paraId="1D4E3FB1" w14:textId="77777777" w:rsidR="00BB4C2B" w:rsidRPr="004C355D" w:rsidRDefault="00BB4C2B" w:rsidP="00BB4C2B">
      <w:pPr>
        <w:pStyle w:val="Caption"/>
      </w:pPr>
      <w:bookmarkStart w:id="1414" w:name="_Ref459126811"/>
      <w:bookmarkStart w:id="1415" w:name="_Toc460853274"/>
      <w:bookmarkStart w:id="1416" w:name="_Toc473907423"/>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39</w:t>
      </w:r>
      <w:r w:rsidR="00561A34">
        <w:rPr>
          <w:noProof/>
        </w:rPr>
        <w:fldChar w:fldCharType="end"/>
      </w:r>
      <w:bookmarkEnd w:id="1414"/>
      <w:r>
        <w:t xml:space="preserve"> </w:t>
      </w:r>
      <w:r w:rsidRPr="004C355D">
        <w:t>Mean catch per unit effort (CPUE) (±SE) of exotic fish species over the four sample periods. Note the log10 scale.</w:t>
      </w:r>
      <w:bookmarkEnd w:id="1415"/>
      <w:bookmarkEnd w:id="1416"/>
      <w:r w:rsidRPr="004C355D">
        <w:t xml:space="preserve"> </w:t>
      </w:r>
    </w:p>
    <w:p w14:paraId="5DEE18CE" w14:textId="77777777" w:rsidR="00BB4C2B" w:rsidRPr="004C355D" w:rsidRDefault="00BB4C2B" w:rsidP="00BB4C2B">
      <w:pPr>
        <w:spacing w:after="0" w:line="240" w:lineRule="auto"/>
        <w:jc w:val="left"/>
        <w:rPr>
          <w:bCs/>
          <w:sz w:val="20"/>
        </w:rPr>
      </w:pPr>
      <w:r w:rsidRPr="004C355D">
        <w:rPr>
          <w:rFonts w:ascii="Calibri" w:hAnsi="Calibri"/>
          <w:sz w:val="20"/>
        </w:rPr>
        <w:br w:type="page"/>
      </w:r>
    </w:p>
    <w:p w14:paraId="123A76D2" w14:textId="77777777" w:rsidR="00BB4C2B" w:rsidRPr="00F313E8" w:rsidRDefault="00BB4C2B" w:rsidP="00BB4C2B">
      <w:pPr>
        <w:pStyle w:val="Question"/>
        <w:rPr>
          <w:i/>
        </w:rPr>
      </w:pPr>
      <w:bookmarkStart w:id="1417" w:name="_Toc460839518"/>
      <w:bookmarkStart w:id="1418" w:name="_Toc460839794"/>
      <w:bookmarkStart w:id="1419" w:name="_Toc460840063"/>
      <w:bookmarkStart w:id="1420" w:name="_Toc460840427"/>
      <w:bookmarkStart w:id="1421" w:name="_Toc460843797"/>
      <w:r w:rsidRPr="00F313E8">
        <w:rPr>
          <w:i/>
        </w:rPr>
        <w:t>Species richness</w:t>
      </w:r>
      <w:bookmarkEnd w:id="1417"/>
      <w:bookmarkEnd w:id="1418"/>
      <w:bookmarkEnd w:id="1419"/>
      <w:bookmarkEnd w:id="1420"/>
      <w:bookmarkEnd w:id="1421"/>
    </w:p>
    <w:p w14:paraId="67ED23EA" w14:textId="77777777" w:rsidR="00BB4C2B" w:rsidRPr="004C355D" w:rsidRDefault="00BB4C2B" w:rsidP="00BB4C2B">
      <w:pPr>
        <w:pStyle w:val="BodyTextCEWO"/>
      </w:pPr>
      <w:r w:rsidRPr="004C355D">
        <w:t xml:space="preserve">The native species richness differed significantly between sites (GLM f = 4.238, p &lt;0.001), zones (GLM f=4.391, p = 0.007) and water years (GLM f = 5.116, p= 0.027). There was a slight but non-significant interaction between site and water year (GLM f = 1.995, p= 0.08) reflecting differences in watering strategies between sites in each water year. Yarradda </w:t>
      </w:r>
      <w:r>
        <w:t>L</w:t>
      </w:r>
      <w:r w:rsidRPr="004C355D">
        <w:t>agoon which received water via pumping in 2014-15 and 2015-16 with the objective of “support known native fish and frog community established in 2014-15” alongside a brief natural reconnection, had an increase in the number of native fish species from two (carp gudgeon and bony herring) in 2014-15 to four in 2015-16</w:t>
      </w:r>
      <w:r>
        <w:t xml:space="preserve"> </w:t>
      </w:r>
      <w:r w:rsidRPr="004C355D">
        <w:t>with Murray darling rainbowfish and Australian smelt also detected</w:t>
      </w:r>
      <w:r>
        <w:t xml:space="preserve"> (</w:t>
      </w:r>
      <w:r>
        <w:fldChar w:fldCharType="begin"/>
      </w:r>
      <w:r>
        <w:instrText xml:space="preserve"> REF _Ref460667220 \h </w:instrText>
      </w:r>
      <w:r>
        <w:fldChar w:fldCharType="separate"/>
      </w:r>
      <w:r>
        <w:t xml:space="preserve">Figure </w:t>
      </w:r>
      <w:r>
        <w:rPr>
          <w:noProof/>
        </w:rPr>
        <w:t>5</w:t>
      </w:r>
      <w:r>
        <w:noBreakHyphen/>
      </w:r>
      <w:r>
        <w:rPr>
          <w:noProof/>
        </w:rPr>
        <w:t>40</w:t>
      </w:r>
      <w:r>
        <w:fldChar w:fldCharType="end"/>
      </w:r>
      <w:r>
        <w:t>)</w:t>
      </w:r>
      <w:r w:rsidRPr="004C355D">
        <w:t xml:space="preserve">. </w:t>
      </w:r>
    </w:p>
    <w:p w14:paraId="0F87A8BE" w14:textId="77777777" w:rsidR="00BB4C2B" w:rsidRPr="004C355D" w:rsidRDefault="00BB4C2B" w:rsidP="00BB4C2B">
      <w:pPr>
        <w:autoSpaceDE w:val="0"/>
        <w:autoSpaceDN w:val="0"/>
        <w:adjustRightInd w:val="0"/>
        <w:spacing w:after="0" w:line="240" w:lineRule="auto"/>
        <w:jc w:val="left"/>
        <w:rPr>
          <w:rFonts w:ascii="Times New Roman" w:hAnsi="Times New Roman"/>
          <w:sz w:val="24"/>
          <w:szCs w:val="24"/>
        </w:rPr>
      </w:pPr>
    </w:p>
    <w:p w14:paraId="6261479B" w14:textId="444E25D4" w:rsidR="00BB4C2B" w:rsidRDefault="00A32417" w:rsidP="00BB4C2B">
      <w:r>
        <w:rPr>
          <w:noProof/>
        </w:rPr>
        <w:drawing>
          <wp:inline distT="0" distB="0" distL="0" distR="0" wp14:anchorId="523DFD44" wp14:editId="5E858BB9">
            <wp:extent cx="5734050" cy="6172200"/>
            <wp:effectExtent l="0" t="0" r="0" b="0"/>
            <wp:docPr id="9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734050" cy="6172200"/>
                    </a:xfrm>
                    <a:prstGeom prst="rect">
                      <a:avLst/>
                    </a:prstGeom>
                    <a:noFill/>
                    <a:ln>
                      <a:noFill/>
                    </a:ln>
                  </pic:spPr>
                </pic:pic>
              </a:graphicData>
            </a:graphic>
          </wp:inline>
        </w:drawing>
      </w:r>
    </w:p>
    <w:p w14:paraId="4904E332" w14:textId="77777777" w:rsidR="00BB4C2B" w:rsidRPr="004C355D" w:rsidRDefault="00BB4C2B" w:rsidP="00BB4C2B">
      <w:pPr>
        <w:pStyle w:val="Caption"/>
      </w:pPr>
      <w:bookmarkStart w:id="1422" w:name="_Ref460667220"/>
      <w:bookmarkStart w:id="1423" w:name="_Toc460853275"/>
      <w:bookmarkStart w:id="1424" w:name="_Toc473907424"/>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40</w:t>
      </w:r>
      <w:r w:rsidR="00561A34">
        <w:rPr>
          <w:noProof/>
        </w:rPr>
        <w:fldChar w:fldCharType="end"/>
      </w:r>
      <w:bookmarkEnd w:id="1422"/>
      <w:r>
        <w:t xml:space="preserve"> </w:t>
      </w:r>
      <w:r w:rsidRPr="004C355D">
        <w:t xml:space="preserve">Change in native species richness between September 2014 and March 2016 at each monitoring site (note that McKenna’s and Sunshower were too dry to set nets in both water years and have been excluded from </w:t>
      </w:r>
      <w:r>
        <w:t>t</w:t>
      </w:r>
      <w:r w:rsidRPr="004C355D">
        <w:t>his analysis).</w:t>
      </w:r>
      <w:bookmarkEnd w:id="1423"/>
      <w:r w:rsidRPr="004C355D">
        <w:t xml:space="preserve"> </w:t>
      </w:r>
      <w:r>
        <w:t>Nil Species richness value indicate that the site was dry or that water levels at the site were too low to set nets.</w:t>
      </w:r>
      <w:bookmarkEnd w:id="1424"/>
    </w:p>
    <w:p w14:paraId="5B8CBF7E" w14:textId="77777777" w:rsidR="00BB4C2B" w:rsidRPr="004C355D" w:rsidRDefault="00BB4C2B" w:rsidP="00BB4C2B">
      <w:pPr>
        <w:spacing w:after="0" w:line="240" w:lineRule="auto"/>
        <w:jc w:val="left"/>
        <w:rPr>
          <w:rFonts w:cs="Angsana New"/>
          <w:lang w:eastAsia="zh-CN" w:bidi="th-TH"/>
        </w:rPr>
      </w:pPr>
    </w:p>
    <w:p w14:paraId="419B25CE" w14:textId="77777777" w:rsidR="00BB4C2B" w:rsidRPr="004C355D" w:rsidRDefault="00BB4C2B" w:rsidP="00BB4C2B">
      <w:pPr>
        <w:tabs>
          <w:tab w:val="left" w:pos="851"/>
        </w:tabs>
        <w:spacing w:before="120"/>
        <w:rPr>
          <w:rFonts w:eastAsia="Times New Roman" w:cs="Angsana New"/>
          <w:lang w:eastAsia="zh-CN" w:bidi="th-TH"/>
        </w:rPr>
      </w:pPr>
      <w:r w:rsidRPr="004C355D">
        <w:rPr>
          <w:rFonts w:cs="Angsana New"/>
          <w:lang w:eastAsia="zh-CN" w:bidi="th-TH"/>
        </w:rPr>
        <w:t xml:space="preserve">Watering actions targeting Eulimbah </w:t>
      </w:r>
      <w:r>
        <w:rPr>
          <w:rFonts w:cs="Angsana New"/>
          <w:lang w:eastAsia="zh-CN" w:bidi="th-TH"/>
        </w:rPr>
        <w:t>S</w:t>
      </w:r>
      <w:r w:rsidRPr="004C355D">
        <w:rPr>
          <w:rFonts w:cs="Angsana New"/>
          <w:lang w:eastAsia="zh-CN" w:bidi="th-TH"/>
        </w:rPr>
        <w:t>wamp and Telephone Creek in the Nimmie-</w:t>
      </w:r>
      <w:r>
        <w:rPr>
          <w:rFonts w:cs="Angsana New"/>
          <w:lang w:eastAsia="zh-CN" w:bidi="th-TH"/>
        </w:rPr>
        <w:t>Caira</w:t>
      </w:r>
      <w:r w:rsidRPr="004C355D">
        <w:rPr>
          <w:rFonts w:cs="Angsana New"/>
          <w:lang w:eastAsia="zh-CN" w:bidi="th-TH"/>
        </w:rPr>
        <w:t xml:space="preserve"> and Wa</w:t>
      </w:r>
      <w:r>
        <w:rPr>
          <w:rFonts w:cs="Angsana New"/>
          <w:lang w:eastAsia="zh-CN" w:bidi="th-TH"/>
        </w:rPr>
        <w:t>u</w:t>
      </w:r>
      <w:r w:rsidRPr="004C355D">
        <w:rPr>
          <w:rFonts w:cs="Angsana New"/>
          <w:lang w:eastAsia="zh-CN" w:bidi="th-TH"/>
        </w:rPr>
        <w:t xml:space="preserve">gorah Lagoon in the Redbank zone with the objectives of “maintain refuge habitat for a diverse range of native fish, frogs and turtles and waterbird” and “Support the habitat requirements of native fish and turtles” were also associated increases in native species richness. At Eulimbah the number of native species increased from three in 2014-15 to seven with Murray cod, unspecked hardyhead, golden perch and Murray Darling rainbow fish recorded at </w:t>
      </w:r>
      <w:r>
        <w:rPr>
          <w:rFonts w:cs="Angsana New"/>
          <w:lang w:eastAsia="zh-CN" w:bidi="th-TH"/>
        </w:rPr>
        <w:t>the swamp</w:t>
      </w:r>
      <w:r w:rsidRPr="004C355D">
        <w:rPr>
          <w:rFonts w:cs="Angsana New"/>
          <w:lang w:eastAsia="zh-CN" w:bidi="th-TH"/>
        </w:rPr>
        <w:t xml:space="preserve"> in 2015-16. Native species ha</w:t>
      </w:r>
      <w:r>
        <w:rPr>
          <w:rFonts w:cs="Angsana New"/>
          <w:lang w:eastAsia="zh-CN" w:bidi="th-TH"/>
        </w:rPr>
        <w:t>ve</w:t>
      </w:r>
      <w:r w:rsidRPr="004C355D">
        <w:rPr>
          <w:rFonts w:cs="Angsana New"/>
          <w:lang w:eastAsia="zh-CN" w:bidi="th-TH"/>
        </w:rPr>
        <w:t xml:space="preserve"> also increased at Wa</w:t>
      </w:r>
      <w:r>
        <w:rPr>
          <w:rFonts w:cs="Angsana New"/>
          <w:lang w:eastAsia="zh-CN" w:bidi="th-TH"/>
        </w:rPr>
        <w:t>u</w:t>
      </w:r>
      <w:r w:rsidRPr="004C355D">
        <w:rPr>
          <w:rFonts w:cs="Angsana New"/>
          <w:lang w:eastAsia="zh-CN" w:bidi="th-TH"/>
        </w:rPr>
        <w:t xml:space="preserve">gorah Lagoon from one species (carp gudgeon) in 2014-15) to three in 2015-16 with Murray Darling rainbow and Bony herring also recorded. </w:t>
      </w:r>
      <w:r>
        <w:rPr>
          <w:rFonts w:cs="Angsana New"/>
          <w:lang w:eastAsia="zh-CN" w:bidi="th-TH"/>
        </w:rPr>
        <w:t xml:space="preserve">When considered across all sites, </w:t>
      </w:r>
      <w:r>
        <w:rPr>
          <w:rFonts w:eastAsia="Times New Roman" w:cs="Angsana New"/>
          <w:lang w:eastAsia="zh-CN" w:bidi="th-TH"/>
        </w:rPr>
        <w:t>e</w:t>
      </w:r>
      <w:r w:rsidRPr="004C355D">
        <w:rPr>
          <w:rFonts w:eastAsia="Times New Roman" w:cs="Angsana New"/>
          <w:lang w:eastAsia="zh-CN" w:bidi="th-TH"/>
        </w:rPr>
        <w:t>xotic species richness also differed significantly (GLM f = 5.670, p &lt;0.001) and there was a significant interaction between site and water year (GLM f = 2.217, p =0.038)</w:t>
      </w:r>
      <w:r>
        <w:rPr>
          <w:rFonts w:eastAsia="Times New Roman" w:cs="Angsana New"/>
          <w:lang w:eastAsia="zh-CN" w:bidi="th-TH"/>
        </w:rPr>
        <w:t xml:space="preserve"> which suggests that the number of exotic species is changing at different rates over time. </w:t>
      </w:r>
      <w:r w:rsidRPr="004C355D">
        <w:rPr>
          <w:rFonts w:eastAsia="Times New Roman" w:cs="Angsana New"/>
          <w:lang w:eastAsia="zh-CN" w:bidi="th-TH"/>
        </w:rPr>
        <w:t xml:space="preserve"> </w:t>
      </w:r>
    </w:p>
    <w:p w14:paraId="7806324A" w14:textId="77777777" w:rsidR="00BB4C2B" w:rsidRPr="004C355D" w:rsidRDefault="00BB4C2B" w:rsidP="00BB4C2B">
      <w:pPr>
        <w:spacing w:line="240" w:lineRule="auto"/>
        <w:jc w:val="left"/>
        <w:rPr>
          <w:bCs/>
          <w:sz w:val="20"/>
        </w:rPr>
      </w:pPr>
    </w:p>
    <w:p w14:paraId="20C434A6" w14:textId="77777777" w:rsidR="00BB4C2B" w:rsidRPr="00F313E8" w:rsidRDefault="00BB4C2B" w:rsidP="00BB4C2B">
      <w:pPr>
        <w:pStyle w:val="Question"/>
        <w:rPr>
          <w:i/>
        </w:rPr>
      </w:pPr>
      <w:bookmarkStart w:id="1425" w:name="_Toc460839519"/>
      <w:bookmarkStart w:id="1426" w:name="_Toc460839795"/>
      <w:bookmarkStart w:id="1427" w:name="_Toc460840064"/>
      <w:bookmarkStart w:id="1428" w:name="_Toc460840428"/>
      <w:bookmarkStart w:id="1429" w:name="_Toc460843798"/>
      <w:r w:rsidRPr="00F313E8">
        <w:rPr>
          <w:i/>
        </w:rPr>
        <w:t>What did Commonwealth environmental water contribute to native fish community resilience and native fish survival?</w:t>
      </w:r>
      <w:bookmarkEnd w:id="1425"/>
      <w:bookmarkEnd w:id="1426"/>
      <w:bookmarkEnd w:id="1427"/>
      <w:bookmarkEnd w:id="1428"/>
      <w:bookmarkEnd w:id="1429"/>
      <w:r w:rsidRPr="00F313E8">
        <w:rPr>
          <w:i/>
        </w:rPr>
        <w:t xml:space="preserve"> </w:t>
      </w:r>
    </w:p>
    <w:p w14:paraId="22249036" w14:textId="77777777" w:rsidR="00BB4C2B" w:rsidRPr="004C355D" w:rsidRDefault="00BB4C2B" w:rsidP="00BB4C2B">
      <w:pPr>
        <w:tabs>
          <w:tab w:val="left" w:pos="851"/>
        </w:tabs>
        <w:spacing w:before="120"/>
        <w:rPr>
          <w:rFonts w:eastAsia="Times New Roman" w:cs="Angsana New"/>
          <w:lang w:eastAsia="zh-CN" w:bidi="th-TH"/>
        </w:rPr>
      </w:pPr>
      <w:r w:rsidRPr="004C355D">
        <w:rPr>
          <w:rFonts w:eastAsia="Times New Roman" w:cs="Angsana New"/>
          <w:lang w:eastAsia="zh-CN" w:bidi="th-TH"/>
        </w:rPr>
        <w:t xml:space="preserve">Resilience is maintained by supporting fish recruitment and survival across multiple seasons. Size distributions can be used to describe the age distribution of the populations, with higher proportions of smaller individuals indicating the presence of young-of-year. For most species we expect to observe higher proportions of juveniles early in the season with the size distribution tending towards larger individual as fish grow through summer, but this can be influenced by water temperatures and the timing of inundation. </w:t>
      </w:r>
    </w:p>
    <w:p w14:paraId="6FBD1B2A" w14:textId="77777777" w:rsidR="00BB4C2B" w:rsidRDefault="00BB4C2B" w:rsidP="00BB4C2B">
      <w:pPr>
        <w:tabs>
          <w:tab w:val="left" w:pos="851"/>
        </w:tabs>
        <w:spacing w:before="120"/>
        <w:rPr>
          <w:rFonts w:eastAsia="Times New Roman" w:cs="Angsana New"/>
          <w:lang w:eastAsia="zh-CN" w:bidi="th-TH"/>
        </w:rPr>
      </w:pPr>
      <w:r w:rsidRPr="004C355D">
        <w:rPr>
          <w:rFonts w:eastAsia="Times New Roman" w:cs="Angsana New"/>
          <w:lang w:eastAsia="zh-CN" w:bidi="th-TH"/>
        </w:rPr>
        <w:t xml:space="preserve">Size distributions of key native species collected in spring (September and November 2014) and summer (January and March 2015) were compared within each zone using the Mann-Whitney U test. In the mid-Murrumbidgee (Yarradda </w:t>
      </w:r>
      <w:r>
        <w:rPr>
          <w:rFonts w:eastAsia="Times New Roman" w:cs="Angsana New"/>
          <w:lang w:eastAsia="zh-CN" w:bidi="th-TH"/>
        </w:rPr>
        <w:t>L</w:t>
      </w:r>
      <w:r w:rsidRPr="004C355D">
        <w:rPr>
          <w:rFonts w:eastAsia="Times New Roman" w:cs="Angsana New"/>
          <w:lang w:eastAsia="zh-CN" w:bidi="th-TH"/>
        </w:rPr>
        <w:t>agoon) and Nimmie-</w:t>
      </w:r>
      <w:r>
        <w:rPr>
          <w:rFonts w:eastAsia="Times New Roman" w:cs="Angsana New"/>
          <w:lang w:eastAsia="zh-CN" w:bidi="th-TH"/>
        </w:rPr>
        <w:t>Caira</w:t>
      </w:r>
      <w:r w:rsidRPr="004C355D">
        <w:rPr>
          <w:rFonts w:eastAsia="Times New Roman" w:cs="Angsana New"/>
          <w:lang w:eastAsia="zh-CN" w:bidi="th-TH"/>
        </w:rPr>
        <w:t xml:space="preserve"> (Nimmie-</w:t>
      </w:r>
      <w:r>
        <w:rPr>
          <w:rFonts w:eastAsia="Times New Roman" w:cs="Angsana New"/>
          <w:lang w:eastAsia="zh-CN" w:bidi="th-TH"/>
        </w:rPr>
        <w:t>Caira</w:t>
      </w:r>
      <w:r w:rsidRPr="004C355D">
        <w:rPr>
          <w:rFonts w:eastAsia="Times New Roman" w:cs="Angsana New"/>
          <w:lang w:eastAsia="zh-CN" w:bidi="th-TH"/>
        </w:rPr>
        <w:t xml:space="preserve"> refuge north and south watering actions) the size structure of the Australian smelt was skewed towards  smaller individuals in spring (September and November) with a shift towards larger ind</w:t>
      </w:r>
      <w:r>
        <w:rPr>
          <w:rFonts w:eastAsia="Times New Roman" w:cs="Angsana New"/>
          <w:lang w:eastAsia="zh-CN" w:bidi="th-TH"/>
        </w:rPr>
        <w:t>ividuals with the March survey (</w:t>
      </w:r>
      <w:r>
        <w:rPr>
          <w:rFonts w:eastAsia="Times New Roman" w:cs="Angsana New"/>
          <w:lang w:eastAsia="zh-CN" w:bidi="th-TH"/>
        </w:rPr>
        <w:fldChar w:fldCharType="begin"/>
      </w:r>
      <w:r>
        <w:rPr>
          <w:rFonts w:eastAsia="Times New Roman" w:cs="Angsana New"/>
          <w:lang w:eastAsia="zh-CN" w:bidi="th-TH"/>
        </w:rPr>
        <w:instrText xml:space="preserve"> REF _Ref459127269 \h </w:instrText>
      </w:r>
      <w:r>
        <w:rPr>
          <w:rFonts w:eastAsia="Times New Roman" w:cs="Angsana New"/>
          <w:lang w:eastAsia="zh-CN" w:bidi="th-TH"/>
        </w:rPr>
      </w:r>
      <w:r>
        <w:rPr>
          <w:rFonts w:eastAsia="Times New Roman" w:cs="Angsana New"/>
          <w:lang w:eastAsia="zh-CN" w:bidi="th-TH"/>
        </w:rPr>
        <w:fldChar w:fldCharType="separate"/>
      </w:r>
      <w:r>
        <w:t xml:space="preserve">Table </w:t>
      </w:r>
      <w:r>
        <w:rPr>
          <w:noProof/>
        </w:rPr>
        <w:t>5</w:t>
      </w:r>
      <w:r>
        <w:noBreakHyphen/>
      </w:r>
      <w:r>
        <w:rPr>
          <w:noProof/>
        </w:rPr>
        <w:t>13</w:t>
      </w:r>
      <w:r>
        <w:rPr>
          <w:rFonts w:eastAsia="Times New Roman" w:cs="Angsana New"/>
          <w:lang w:eastAsia="zh-CN" w:bidi="th-TH"/>
        </w:rPr>
        <w:fldChar w:fldCharType="end"/>
      </w:r>
      <w:r>
        <w:rPr>
          <w:rFonts w:eastAsia="Times New Roman" w:cs="Angsana New"/>
          <w:lang w:eastAsia="zh-CN" w:bidi="th-TH"/>
        </w:rPr>
        <w:t xml:space="preserve">; </w:t>
      </w:r>
      <w:r>
        <w:rPr>
          <w:rFonts w:eastAsia="Times New Roman" w:cs="Angsana New"/>
          <w:lang w:eastAsia="zh-CN" w:bidi="th-TH"/>
        </w:rPr>
        <w:fldChar w:fldCharType="begin"/>
      </w:r>
      <w:r>
        <w:rPr>
          <w:rFonts w:eastAsia="Times New Roman" w:cs="Angsana New"/>
          <w:lang w:eastAsia="zh-CN" w:bidi="th-TH"/>
        </w:rPr>
        <w:instrText xml:space="preserve"> REF _Ref459127423 \h </w:instrText>
      </w:r>
      <w:r>
        <w:rPr>
          <w:rFonts w:eastAsia="Times New Roman" w:cs="Angsana New"/>
          <w:lang w:eastAsia="zh-CN" w:bidi="th-TH"/>
        </w:rPr>
      </w:r>
      <w:r>
        <w:rPr>
          <w:rFonts w:eastAsia="Times New Roman" w:cs="Angsana New"/>
          <w:lang w:eastAsia="zh-CN" w:bidi="th-TH"/>
        </w:rPr>
        <w:fldChar w:fldCharType="separate"/>
      </w:r>
      <w:r w:rsidRPr="00B25D7D">
        <w:t xml:space="preserve">Figure </w:t>
      </w:r>
      <w:r>
        <w:rPr>
          <w:noProof/>
        </w:rPr>
        <w:t>5</w:t>
      </w:r>
      <w:r>
        <w:noBreakHyphen/>
      </w:r>
      <w:r>
        <w:rPr>
          <w:noProof/>
        </w:rPr>
        <w:t>41</w:t>
      </w:r>
      <w:r>
        <w:rPr>
          <w:rFonts w:eastAsia="Times New Roman" w:cs="Angsana New"/>
          <w:lang w:eastAsia="zh-CN" w:bidi="th-TH"/>
        </w:rPr>
        <w:fldChar w:fldCharType="end"/>
      </w:r>
      <w:r w:rsidRPr="004C355D">
        <w:rPr>
          <w:rFonts w:eastAsia="Times New Roman" w:cs="Angsana New"/>
          <w:lang w:eastAsia="zh-CN" w:bidi="th-TH"/>
        </w:rPr>
        <w:t>). In contrast, carp gudgeon populations showed a shift from smaller to larger individuals in the mid-Murrumbidgee, and a shift from larger to smaller individuals in the Nimmie-</w:t>
      </w:r>
      <w:r>
        <w:rPr>
          <w:rFonts w:eastAsia="Times New Roman" w:cs="Angsana New"/>
          <w:lang w:eastAsia="zh-CN" w:bidi="th-TH"/>
        </w:rPr>
        <w:t>Caira</w:t>
      </w:r>
      <w:r w:rsidRPr="004C355D">
        <w:rPr>
          <w:rFonts w:eastAsia="Times New Roman" w:cs="Angsana New"/>
          <w:lang w:eastAsia="zh-CN" w:bidi="th-TH"/>
        </w:rPr>
        <w:t xml:space="preserve"> and Redbank (Yanga waterbird action). Bony herring size distributions did not differ significantly between spring and summer samples in the mid-Murrumbidgee or Redbank, while in Nimmie-</w:t>
      </w:r>
      <w:r>
        <w:rPr>
          <w:rFonts w:eastAsia="Times New Roman" w:cs="Angsana New"/>
          <w:lang w:eastAsia="zh-CN" w:bidi="th-TH"/>
        </w:rPr>
        <w:t>Caira</w:t>
      </w:r>
      <w:r w:rsidRPr="004C355D">
        <w:rPr>
          <w:rFonts w:eastAsia="Times New Roman" w:cs="Angsana New"/>
          <w:lang w:eastAsia="zh-CN" w:bidi="th-TH"/>
        </w:rPr>
        <w:t xml:space="preserve"> larger individuals dominated the population in spring with smaller individuals occurring in summer. Trends in the size distributions of exotic species also differed </w:t>
      </w:r>
      <w:r>
        <w:rPr>
          <w:rFonts w:eastAsia="Times New Roman" w:cs="Angsana New"/>
          <w:lang w:eastAsia="zh-CN" w:bidi="th-TH"/>
        </w:rPr>
        <w:t xml:space="preserve">between </w:t>
      </w:r>
      <w:r w:rsidRPr="004C355D">
        <w:rPr>
          <w:rFonts w:eastAsia="Times New Roman" w:cs="Angsana New"/>
          <w:lang w:eastAsia="zh-CN" w:bidi="th-TH"/>
        </w:rPr>
        <w:t>zones, with common carp size distributions changing from smaller to larger individuals in the mid-Murrumbidgee and Nimmie-</w:t>
      </w:r>
      <w:r>
        <w:rPr>
          <w:rFonts w:eastAsia="Times New Roman" w:cs="Angsana New"/>
          <w:lang w:eastAsia="zh-CN" w:bidi="th-TH"/>
        </w:rPr>
        <w:t>Caira</w:t>
      </w:r>
      <w:r w:rsidRPr="004C355D">
        <w:rPr>
          <w:rFonts w:eastAsia="Times New Roman" w:cs="Angsana New"/>
          <w:lang w:eastAsia="zh-CN" w:bidi="th-TH"/>
        </w:rPr>
        <w:t>, but not Redbank. While oriental weather loach size distributions did not differ in Redbank but did undergo a shift towards larger individuals in the Nimmie-</w:t>
      </w:r>
      <w:r>
        <w:rPr>
          <w:rFonts w:eastAsia="Times New Roman" w:cs="Angsana New"/>
          <w:lang w:eastAsia="zh-CN" w:bidi="th-TH"/>
        </w:rPr>
        <w:t>Caira</w:t>
      </w:r>
      <w:r w:rsidRPr="004C355D">
        <w:rPr>
          <w:rFonts w:eastAsia="Times New Roman" w:cs="Angsana New"/>
          <w:lang w:eastAsia="zh-CN" w:bidi="th-TH"/>
        </w:rPr>
        <w:t xml:space="preserve"> (see</w:t>
      </w:r>
      <w:r>
        <w:rPr>
          <w:rFonts w:eastAsia="Times New Roman" w:cs="Angsana New"/>
          <w:lang w:eastAsia="zh-CN" w:bidi="th-TH"/>
        </w:rPr>
        <w:t xml:space="preserve"> </w:t>
      </w:r>
      <w:r>
        <w:rPr>
          <w:rFonts w:eastAsia="Times New Roman" w:cs="Angsana New"/>
          <w:lang w:eastAsia="zh-CN" w:bidi="th-TH"/>
        </w:rPr>
        <w:fldChar w:fldCharType="begin"/>
      </w:r>
      <w:r>
        <w:rPr>
          <w:rFonts w:eastAsia="Times New Roman" w:cs="Angsana New"/>
          <w:lang w:eastAsia="zh-CN" w:bidi="th-TH"/>
        </w:rPr>
        <w:instrText xml:space="preserve"> REF _Ref459127269 \h </w:instrText>
      </w:r>
      <w:r>
        <w:rPr>
          <w:rFonts w:eastAsia="Times New Roman" w:cs="Angsana New"/>
          <w:lang w:eastAsia="zh-CN" w:bidi="th-TH"/>
        </w:rPr>
      </w:r>
      <w:r>
        <w:rPr>
          <w:rFonts w:eastAsia="Times New Roman" w:cs="Angsana New"/>
          <w:lang w:eastAsia="zh-CN" w:bidi="th-TH"/>
        </w:rPr>
        <w:fldChar w:fldCharType="separate"/>
      </w:r>
      <w:r>
        <w:t xml:space="preserve">Table </w:t>
      </w:r>
      <w:r>
        <w:rPr>
          <w:noProof/>
        </w:rPr>
        <w:t>5</w:t>
      </w:r>
      <w:r>
        <w:noBreakHyphen/>
      </w:r>
      <w:r>
        <w:rPr>
          <w:noProof/>
        </w:rPr>
        <w:t>13</w:t>
      </w:r>
      <w:r>
        <w:rPr>
          <w:rFonts w:eastAsia="Times New Roman" w:cs="Angsana New"/>
          <w:lang w:eastAsia="zh-CN" w:bidi="th-TH"/>
        </w:rPr>
        <w:fldChar w:fldCharType="end"/>
      </w:r>
      <w:r>
        <w:rPr>
          <w:rFonts w:eastAsia="Times New Roman" w:cs="Angsana New"/>
          <w:lang w:eastAsia="zh-CN" w:bidi="th-TH"/>
        </w:rPr>
        <w:t xml:space="preserve">; </w:t>
      </w:r>
      <w:r>
        <w:rPr>
          <w:rFonts w:eastAsia="Times New Roman" w:cs="Angsana New"/>
          <w:lang w:eastAsia="zh-CN" w:bidi="th-TH"/>
        </w:rPr>
        <w:fldChar w:fldCharType="begin"/>
      </w:r>
      <w:r>
        <w:rPr>
          <w:rFonts w:eastAsia="Times New Roman" w:cs="Angsana New"/>
          <w:lang w:eastAsia="zh-CN" w:bidi="th-TH"/>
        </w:rPr>
        <w:instrText xml:space="preserve"> REF _Ref459127423 \h </w:instrText>
      </w:r>
      <w:r>
        <w:rPr>
          <w:rFonts w:eastAsia="Times New Roman" w:cs="Angsana New"/>
          <w:lang w:eastAsia="zh-CN" w:bidi="th-TH"/>
        </w:rPr>
      </w:r>
      <w:r>
        <w:rPr>
          <w:rFonts w:eastAsia="Times New Roman" w:cs="Angsana New"/>
          <w:lang w:eastAsia="zh-CN" w:bidi="th-TH"/>
        </w:rPr>
        <w:fldChar w:fldCharType="separate"/>
      </w:r>
      <w:r w:rsidRPr="00B25D7D">
        <w:t xml:space="preserve">Figure </w:t>
      </w:r>
      <w:r>
        <w:rPr>
          <w:noProof/>
        </w:rPr>
        <w:t>5</w:t>
      </w:r>
      <w:r>
        <w:noBreakHyphen/>
      </w:r>
      <w:r>
        <w:rPr>
          <w:noProof/>
        </w:rPr>
        <w:t>41</w:t>
      </w:r>
      <w:r>
        <w:rPr>
          <w:rFonts w:eastAsia="Times New Roman" w:cs="Angsana New"/>
          <w:lang w:eastAsia="zh-CN" w:bidi="th-TH"/>
        </w:rPr>
        <w:fldChar w:fldCharType="end"/>
      </w:r>
      <w:r w:rsidRPr="004C355D">
        <w:rPr>
          <w:rFonts w:eastAsia="Times New Roman" w:cs="Angsana New"/>
          <w:lang w:eastAsia="zh-CN" w:bidi="th-TH"/>
        </w:rPr>
        <w:t>).</w:t>
      </w:r>
    </w:p>
    <w:p w14:paraId="44C81943" w14:textId="77777777" w:rsidR="00BB4C2B" w:rsidRPr="004C355D" w:rsidRDefault="00BB4C2B" w:rsidP="00BB4C2B">
      <w:pPr>
        <w:tabs>
          <w:tab w:val="left" w:pos="851"/>
        </w:tabs>
        <w:spacing w:before="120"/>
        <w:rPr>
          <w:rFonts w:eastAsia="Times New Roman" w:cs="Angsana New"/>
          <w:lang w:eastAsia="zh-CN" w:bidi="th-TH"/>
        </w:rPr>
      </w:pPr>
    </w:p>
    <w:p w14:paraId="4B7DF4AF" w14:textId="77777777" w:rsidR="00BB4C2B" w:rsidRPr="004C355D" w:rsidRDefault="00BB4C2B" w:rsidP="00BB4C2B">
      <w:pPr>
        <w:pStyle w:val="Caption"/>
        <w:rPr>
          <w:noProof/>
        </w:rPr>
      </w:pPr>
      <w:bookmarkStart w:id="1430" w:name="_Ref459127269"/>
      <w:bookmarkStart w:id="1431" w:name="_Toc429123690"/>
      <w:bookmarkStart w:id="1432" w:name="_Toc460934128"/>
      <w:bookmarkStart w:id="1433" w:name="_Toc475593712"/>
      <w:r>
        <w:t xml:space="preserve">Table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Table \* ARABIC \s 1 </w:instrText>
      </w:r>
      <w:r w:rsidR="00561A34">
        <w:fldChar w:fldCharType="separate"/>
      </w:r>
      <w:r>
        <w:rPr>
          <w:noProof/>
        </w:rPr>
        <w:t>13</w:t>
      </w:r>
      <w:r w:rsidR="00561A34">
        <w:rPr>
          <w:noProof/>
        </w:rPr>
        <w:fldChar w:fldCharType="end"/>
      </w:r>
      <w:bookmarkEnd w:id="1430"/>
      <w:r w:rsidRPr="004C355D">
        <w:t xml:space="preserve"> </w:t>
      </w:r>
      <w:r w:rsidRPr="004C355D">
        <w:rPr>
          <w:noProof/>
        </w:rPr>
        <w:t xml:space="preserve">Length-frequency distribution </w:t>
      </w:r>
      <w:r w:rsidRPr="004C355D">
        <w:t>Mann-Whitney U test</w:t>
      </w:r>
      <w:r w:rsidRPr="004C355D">
        <w:rPr>
          <w:noProof/>
        </w:rPr>
        <w:t xml:space="preserve"> comparisons between the September and November (pooled results) and the January-March (pooled sample results) for the native species captured in wetlands of the Murrumbidgee catchment in 2015-16. Null values indicate that sample size was too small to undertake analysis. Significant differences are indicated in bold.</w:t>
      </w:r>
      <w:bookmarkEnd w:id="1431"/>
      <w:bookmarkEnd w:id="1432"/>
      <w:bookmarkEnd w:id="1433"/>
      <w:r w:rsidRPr="004C355D">
        <w:rPr>
          <w:noProof/>
        </w:rPr>
        <w:t xml:space="preserve"> </w:t>
      </w:r>
    </w:p>
    <w:p w14:paraId="3A20B325" w14:textId="77777777" w:rsidR="00BB4C2B" w:rsidRPr="004C355D" w:rsidRDefault="00BB4C2B" w:rsidP="00BB4C2B">
      <w:pPr>
        <w:spacing w:after="0" w:line="240" w:lineRule="auto"/>
        <w:jc w:val="left"/>
        <w:rPr>
          <w:rFonts w:eastAsia="Times New Roman" w:cs="Angsana New"/>
          <w:lang w:eastAsia="zh-CN" w:bidi="th-TH"/>
        </w:rPr>
      </w:pPr>
    </w:p>
    <w:tbl>
      <w:tblPr>
        <w:tblW w:w="5000" w:type="pct"/>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Look w:val="04A0" w:firstRow="1" w:lastRow="0" w:firstColumn="1" w:lastColumn="0" w:noHBand="0" w:noVBand="1"/>
      </w:tblPr>
      <w:tblGrid>
        <w:gridCol w:w="2577"/>
        <w:gridCol w:w="1095"/>
        <w:gridCol w:w="1118"/>
        <w:gridCol w:w="1096"/>
        <w:gridCol w:w="1040"/>
        <w:gridCol w:w="1096"/>
        <w:gridCol w:w="994"/>
      </w:tblGrid>
      <w:tr w:rsidR="00BB4C2B" w:rsidRPr="004C355D" w14:paraId="29A1946B" w14:textId="77777777" w:rsidTr="00B4531A">
        <w:tc>
          <w:tcPr>
            <w:tcW w:w="1429" w:type="pct"/>
            <w:vMerge w:val="restart"/>
            <w:shd w:val="clear" w:color="auto" w:fill="07601F"/>
          </w:tcPr>
          <w:p w14:paraId="1385568E" w14:textId="77777777" w:rsidR="00BB4C2B" w:rsidRPr="00B4531A" w:rsidRDefault="00BB4C2B" w:rsidP="00B4531A">
            <w:pPr>
              <w:spacing w:after="0" w:line="240" w:lineRule="auto"/>
              <w:jc w:val="left"/>
              <w:rPr>
                <w:b/>
                <w:noProof/>
                <w:color w:val="FFFFFF"/>
                <w:sz w:val="16"/>
                <w:lang w:bidi="th-TH"/>
              </w:rPr>
            </w:pPr>
          </w:p>
          <w:p w14:paraId="7D563D54" w14:textId="77777777" w:rsidR="00BB4C2B" w:rsidRPr="00B4531A" w:rsidRDefault="00BB4C2B" w:rsidP="00B4531A">
            <w:pPr>
              <w:spacing w:after="0" w:line="240" w:lineRule="auto"/>
              <w:jc w:val="left"/>
              <w:rPr>
                <w:b/>
                <w:noProof/>
                <w:color w:val="FFFFFF"/>
                <w:sz w:val="16"/>
                <w:lang w:bidi="th-TH"/>
              </w:rPr>
            </w:pPr>
          </w:p>
          <w:p w14:paraId="707BC51C" w14:textId="77777777" w:rsidR="00BB4C2B" w:rsidRPr="00B4531A" w:rsidRDefault="00BB4C2B" w:rsidP="00B4531A">
            <w:pPr>
              <w:spacing w:after="0" w:line="240" w:lineRule="auto"/>
              <w:jc w:val="left"/>
              <w:rPr>
                <w:b/>
                <w:noProof/>
                <w:color w:val="FFFFFF"/>
                <w:sz w:val="16"/>
                <w:lang w:bidi="th-TH"/>
              </w:rPr>
            </w:pPr>
            <w:r w:rsidRPr="00B4531A">
              <w:rPr>
                <w:b/>
                <w:noProof/>
                <w:color w:val="FFFFFF"/>
                <w:sz w:val="16"/>
                <w:lang w:bidi="th-TH"/>
              </w:rPr>
              <w:t>Species</w:t>
            </w:r>
          </w:p>
        </w:tc>
        <w:tc>
          <w:tcPr>
            <w:tcW w:w="3571" w:type="pct"/>
            <w:gridSpan w:val="6"/>
            <w:shd w:val="clear" w:color="auto" w:fill="07601F"/>
          </w:tcPr>
          <w:p w14:paraId="5745BE47" w14:textId="77777777" w:rsidR="00BB4C2B" w:rsidRPr="00B4531A" w:rsidRDefault="00BB4C2B" w:rsidP="00B4531A">
            <w:pPr>
              <w:spacing w:after="0" w:line="240" w:lineRule="auto"/>
              <w:jc w:val="left"/>
              <w:rPr>
                <w:b/>
                <w:noProof/>
                <w:color w:val="FFFFFF"/>
                <w:sz w:val="16"/>
                <w:lang w:bidi="th-TH"/>
              </w:rPr>
            </w:pPr>
          </w:p>
        </w:tc>
      </w:tr>
      <w:tr w:rsidR="00B4531A" w:rsidRPr="004C355D" w14:paraId="78245505" w14:textId="77777777" w:rsidTr="00B4531A">
        <w:tc>
          <w:tcPr>
            <w:tcW w:w="0" w:type="auto"/>
            <w:vMerge/>
            <w:shd w:val="clear" w:color="auto" w:fill="auto"/>
            <w:hideMark/>
          </w:tcPr>
          <w:p w14:paraId="36C7928E" w14:textId="77777777" w:rsidR="00BB4C2B" w:rsidRPr="00B4531A" w:rsidRDefault="00BB4C2B" w:rsidP="00B4531A">
            <w:pPr>
              <w:spacing w:after="0" w:line="240" w:lineRule="auto"/>
              <w:jc w:val="left"/>
              <w:rPr>
                <w:noProof/>
                <w:sz w:val="18"/>
              </w:rPr>
            </w:pPr>
          </w:p>
        </w:tc>
        <w:tc>
          <w:tcPr>
            <w:tcW w:w="1227" w:type="pct"/>
            <w:gridSpan w:val="2"/>
            <w:shd w:val="clear" w:color="auto" w:fill="auto"/>
            <w:hideMark/>
          </w:tcPr>
          <w:p w14:paraId="214E2894" w14:textId="77777777" w:rsidR="00BB4C2B" w:rsidRPr="00B4531A" w:rsidRDefault="00BB4C2B" w:rsidP="00B4531A">
            <w:pPr>
              <w:spacing w:after="0" w:line="240" w:lineRule="auto"/>
              <w:jc w:val="left"/>
              <w:rPr>
                <w:noProof/>
                <w:sz w:val="16"/>
                <w:lang w:bidi="th-TH"/>
              </w:rPr>
            </w:pPr>
            <w:r w:rsidRPr="00B4531A">
              <w:rPr>
                <w:noProof/>
                <w:sz w:val="16"/>
                <w:lang w:bidi="th-TH"/>
              </w:rPr>
              <w:t>Mid-Murrubidgee</w:t>
            </w:r>
          </w:p>
        </w:tc>
        <w:tc>
          <w:tcPr>
            <w:tcW w:w="1185" w:type="pct"/>
            <w:gridSpan w:val="2"/>
            <w:shd w:val="clear" w:color="auto" w:fill="auto"/>
            <w:hideMark/>
          </w:tcPr>
          <w:p w14:paraId="4E778B2F" w14:textId="77777777" w:rsidR="00BB4C2B" w:rsidRPr="00B4531A" w:rsidRDefault="00BB4C2B" w:rsidP="00B4531A">
            <w:pPr>
              <w:spacing w:after="0" w:line="240" w:lineRule="auto"/>
              <w:jc w:val="left"/>
              <w:rPr>
                <w:noProof/>
                <w:sz w:val="16"/>
                <w:lang w:bidi="th-TH"/>
              </w:rPr>
            </w:pPr>
            <w:r w:rsidRPr="00B4531A">
              <w:rPr>
                <w:noProof/>
                <w:sz w:val="16"/>
                <w:lang w:bidi="th-TH"/>
              </w:rPr>
              <w:t>Redbank</w:t>
            </w:r>
          </w:p>
        </w:tc>
        <w:tc>
          <w:tcPr>
            <w:tcW w:w="1159" w:type="pct"/>
            <w:gridSpan w:val="2"/>
            <w:shd w:val="clear" w:color="auto" w:fill="auto"/>
            <w:hideMark/>
          </w:tcPr>
          <w:p w14:paraId="5B23669C" w14:textId="77777777" w:rsidR="00BB4C2B" w:rsidRPr="00B4531A" w:rsidRDefault="00BB4C2B" w:rsidP="00B4531A">
            <w:pPr>
              <w:spacing w:after="0" w:line="240" w:lineRule="auto"/>
              <w:jc w:val="left"/>
              <w:rPr>
                <w:noProof/>
                <w:sz w:val="16"/>
                <w:lang w:bidi="th-TH"/>
              </w:rPr>
            </w:pPr>
            <w:r w:rsidRPr="00B4531A">
              <w:rPr>
                <w:noProof/>
                <w:sz w:val="16"/>
                <w:lang w:bidi="th-TH"/>
              </w:rPr>
              <w:t>Nimmie-Caira</w:t>
            </w:r>
          </w:p>
        </w:tc>
      </w:tr>
      <w:tr w:rsidR="00B4531A" w:rsidRPr="004C355D" w14:paraId="0C448F35" w14:textId="77777777" w:rsidTr="00B4531A">
        <w:trPr>
          <w:trHeight w:val="70"/>
        </w:trPr>
        <w:tc>
          <w:tcPr>
            <w:tcW w:w="0" w:type="auto"/>
            <w:vMerge/>
            <w:shd w:val="clear" w:color="auto" w:fill="auto"/>
            <w:hideMark/>
          </w:tcPr>
          <w:p w14:paraId="24DEA5AB" w14:textId="77777777" w:rsidR="00BB4C2B" w:rsidRPr="00B4531A" w:rsidRDefault="00BB4C2B" w:rsidP="00B4531A">
            <w:pPr>
              <w:spacing w:after="0" w:line="240" w:lineRule="auto"/>
              <w:jc w:val="left"/>
              <w:rPr>
                <w:noProof/>
                <w:sz w:val="18"/>
              </w:rPr>
            </w:pPr>
          </w:p>
        </w:tc>
        <w:tc>
          <w:tcPr>
            <w:tcW w:w="607" w:type="pct"/>
            <w:shd w:val="clear" w:color="auto" w:fill="auto"/>
            <w:hideMark/>
          </w:tcPr>
          <w:p w14:paraId="0C86468C" w14:textId="77777777" w:rsidR="00BB4C2B" w:rsidRPr="00B4531A" w:rsidRDefault="00BB4C2B" w:rsidP="00B4531A">
            <w:pPr>
              <w:spacing w:after="0" w:line="240" w:lineRule="auto"/>
              <w:jc w:val="left"/>
              <w:rPr>
                <w:i/>
                <w:noProof/>
                <w:sz w:val="16"/>
                <w:lang w:bidi="th-TH"/>
              </w:rPr>
            </w:pPr>
            <w:r w:rsidRPr="00B4531A">
              <w:rPr>
                <w:i/>
                <w:noProof/>
                <w:sz w:val="16"/>
                <w:lang w:bidi="th-TH"/>
              </w:rPr>
              <w:t>MW</w:t>
            </w:r>
          </w:p>
        </w:tc>
        <w:tc>
          <w:tcPr>
            <w:tcW w:w="620" w:type="pct"/>
            <w:shd w:val="clear" w:color="auto" w:fill="auto"/>
            <w:hideMark/>
          </w:tcPr>
          <w:p w14:paraId="164D2FE5" w14:textId="77777777" w:rsidR="00BB4C2B" w:rsidRPr="00B4531A" w:rsidRDefault="00BB4C2B" w:rsidP="00B4531A">
            <w:pPr>
              <w:spacing w:after="0" w:line="240" w:lineRule="auto"/>
              <w:jc w:val="left"/>
              <w:rPr>
                <w:i/>
                <w:noProof/>
                <w:sz w:val="16"/>
                <w:lang w:bidi="th-TH"/>
              </w:rPr>
            </w:pPr>
            <w:r w:rsidRPr="00B4531A">
              <w:rPr>
                <w:i/>
                <w:noProof/>
                <w:sz w:val="16"/>
                <w:lang w:bidi="th-TH"/>
              </w:rPr>
              <w:t>P</w:t>
            </w:r>
          </w:p>
        </w:tc>
        <w:tc>
          <w:tcPr>
            <w:tcW w:w="608" w:type="pct"/>
            <w:shd w:val="clear" w:color="auto" w:fill="auto"/>
            <w:hideMark/>
          </w:tcPr>
          <w:p w14:paraId="2A331F29" w14:textId="77777777" w:rsidR="00BB4C2B" w:rsidRPr="00B4531A" w:rsidRDefault="00BB4C2B" w:rsidP="00B4531A">
            <w:pPr>
              <w:spacing w:after="0" w:line="240" w:lineRule="auto"/>
              <w:jc w:val="left"/>
              <w:rPr>
                <w:i/>
                <w:noProof/>
                <w:sz w:val="16"/>
                <w:lang w:bidi="th-TH"/>
              </w:rPr>
            </w:pPr>
            <w:r w:rsidRPr="00B4531A">
              <w:rPr>
                <w:i/>
                <w:noProof/>
                <w:sz w:val="16"/>
                <w:lang w:bidi="th-TH"/>
              </w:rPr>
              <w:t>MW</w:t>
            </w:r>
          </w:p>
        </w:tc>
        <w:tc>
          <w:tcPr>
            <w:tcW w:w="577" w:type="pct"/>
            <w:shd w:val="clear" w:color="auto" w:fill="auto"/>
            <w:hideMark/>
          </w:tcPr>
          <w:p w14:paraId="063F3FDD" w14:textId="77777777" w:rsidR="00BB4C2B" w:rsidRPr="00B4531A" w:rsidRDefault="00BB4C2B" w:rsidP="00B4531A">
            <w:pPr>
              <w:spacing w:after="0" w:line="240" w:lineRule="auto"/>
              <w:jc w:val="left"/>
              <w:rPr>
                <w:i/>
                <w:noProof/>
                <w:sz w:val="16"/>
                <w:lang w:bidi="th-TH"/>
              </w:rPr>
            </w:pPr>
            <w:r w:rsidRPr="00B4531A">
              <w:rPr>
                <w:i/>
                <w:noProof/>
                <w:sz w:val="16"/>
                <w:lang w:bidi="th-TH"/>
              </w:rPr>
              <w:t>P</w:t>
            </w:r>
          </w:p>
        </w:tc>
        <w:tc>
          <w:tcPr>
            <w:tcW w:w="608" w:type="pct"/>
            <w:shd w:val="clear" w:color="auto" w:fill="auto"/>
            <w:hideMark/>
          </w:tcPr>
          <w:p w14:paraId="4381BE34" w14:textId="77777777" w:rsidR="00BB4C2B" w:rsidRPr="00B4531A" w:rsidRDefault="00BB4C2B" w:rsidP="00B4531A">
            <w:pPr>
              <w:spacing w:after="0" w:line="240" w:lineRule="auto"/>
              <w:jc w:val="left"/>
              <w:rPr>
                <w:i/>
                <w:noProof/>
                <w:sz w:val="16"/>
                <w:lang w:bidi="th-TH"/>
              </w:rPr>
            </w:pPr>
            <w:r w:rsidRPr="00B4531A">
              <w:rPr>
                <w:i/>
                <w:noProof/>
                <w:sz w:val="16"/>
                <w:lang w:bidi="th-TH"/>
              </w:rPr>
              <w:t>MW</w:t>
            </w:r>
          </w:p>
        </w:tc>
        <w:tc>
          <w:tcPr>
            <w:tcW w:w="551" w:type="pct"/>
            <w:shd w:val="clear" w:color="auto" w:fill="auto"/>
            <w:hideMark/>
          </w:tcPr>
          <w:p w14:paraId="636A9E37" w14:textId="77777777" w:rsidR="00BB4C2B" w:rsidRPr="00B4531A" w:rsidRDefault="00BB4C2B" w:rsidP="00B4531A">
            <w:pPr>
              <w:spacing w:after="0" w:line="240" w:lineRule="auto"/>
              <w:jc w:val="left"/>
              <w:rPr>
                <w:i/>
                <w:noProof/>
                <w:sz w:val="16"/>
                <w:lang w:bidi="th-TH"/>
              </w:rPr>
            </w:pPr>
            <w:r w:rsidRPr="00B4531A">
              <w:rPr>
                <w:i/>
                <w:noProof/>
                <w:sz w:val="16"/>
                <w:lang w:bidi="th-TH"/>
              </w:rPr>
              <w:t>P</w:t>
            </w:r>
          </w:p>
        </w:tc>
      </w:tr>
      <w:tr w:rsidR="00B4531A" w:rsidRPr="004C355D" w14:paraId="2F7C3676" w14:textId="77777777" w:rsidTr="00B4531A">
        <w:trPr>
          <w:trHeight w:val="407"/>
        </w:trPr>
        <w:tc>
          <w:tcPr>
            <w:tcW w:w="1429" w:type="pct"/>
            <w:shd w:val="clear" w:color="auto" w:fill="auto"/>
            <w:hideMark/>
          </w:tcPr>
          <w:p w14:paraId="3D3694F5" w14:textId="77777777" w:rsidR="00BB4C2B" w:rsidRPr="00B4531A" w:rsidRDefault="00BB4C2B" w:rsidP="00B4531A">
            <w:pPr>
              <w:spacing w:after="0" w:line="240" w:lineRule="auto"/>
              <w:jc w:val="left"/>
              <w:rPr>
                <w:noProof/>
                <w:sz w:val="16"/>
                <w:lang w:bidi="th-TH"/>
              </w:rPr>
            </w:pPr>
            <w:r w:rsidRPr="00B4531A">
              <w:rPr>
                <w:noProof/>
                <w:sz w:val="16"/>
                <w:lang w:bidi="th-TH"/>
              </w:rPr>
              <w:t>Australian smelt</w:t>
            </w:r>
          </w:p>
        </w:tc>
        <w:tc>
          <w:tcPr>
            <w:tcW w:w="607" w:type="pct"/>
            <w:shd w:val="clear" w:color="auto" w:fill="auto"/>
            <w:hideMark/>
          </w:tcPr>
          <w:p w14:paraId="71FD5763" w14:textId="77777777" w:rsidR="00BB4C2B" w:rsidRPr="00B4531A" w:rsidRDefault="00BB4C2B" w:rsidP="00B4531A">
            <w:pPr>
              <w:spacing w:after="0" w:line="240" w:lineRule="auto"/>
              <w:jc w:val="left"/>
              <w:rPr>
                <w:b/>
                <w:sz w:val="16"/>
                <w:lang w:bidi="th-TH"/>
              </w:rPr>
            </w:pPr>
            <w:r w:rsidRPr="00B4531A">
              <w:rPr>
                <w:b/>
                <w:sz w:val="16"/>
                <w:lang w:bidi="th-TH"/>
              </w:rPr>
              <w:t>3.103</w:t>
            </w:r>
          </w:p>
        </w:tc>
        <w:tc>
          <w:tcPr>
            <w:tcW w:w="620" w:type="pct"/>
            <w:shd w:val="clear" w:color="auto" w:fill="auto"/>
            <w:hideMark/>
          </w:tcPr>
          <w:p w14:paraId="1F0E6FBF" w14:textId="77777777" w:rsidR="00BB4C2B" w:rsidRPr="00B4531A" w:rsidRDefault="00BB4C2B" w:rsidP="00B4531A">
            <w:pPr>
              <w:spacing w:after="0" w:line="240" w:lineRule="auto"/>
              <w:jc w:val="left"/>
              <w:rPr>
                <w:b/>
                <w:sz w:val="16"/>
                <w:lang w:bidi="th-TH"/>
              </w:rPr>
            </w:pPr>
            <w:r w:rsidRPr="00B4531A">
              <w:rPr>
                <w:b/>
                <w:sz w:val="16"/>
                <w:lang w:bidi="th-TH"/>
              </w:rPr>
              <w:t>0.002</w:t>
            </w:r>
          </w:p>
        </w:tc>
        <w:tc>
          <w:tcPr>
            <w:tcW w:w="608" w:type="pct"/>
            <w:shd w:val="clear" w:color="auto" w:fill="auto"/>
            <w:hideMark/>
          </w:tcPr>
          <w:p w14:paraId="07E1B2C1" w14:textId="77777777" w:rsidR="00BB4C2B" w:rsidRPr="00B4531A" w:rsidRDefault="00BB4C2B" w:rsidP="00B4531A">
            <w:pPr>
              <w:spacing w:after="0" w:line="240" w:lineRule="auto"/>
              <w:jc w:val="left"/>
              <w:rPr>
                <w:sz w:val="16"/>
                <w:lang w:bidi="th-TH"/>
              </w:rPr>
            </w:pPr>
            <w:r w:rsidRPr="00B4531A">
              <w:rPr>
                <w:sz w:val="16"/>
                <w:lang w:bidi="th-TH"/>
              </w:rPr>
              <w:t>-</w:t>
            </w:r>
          </w:p>
        </w:tc>
        <w:tc>
          <w:tcPr>
            <w:tcW w:w="577" w:type="pct"/>
            <w:shd w:val="clear" w:color="auto" w:fill="auto"/>
            <w:hideMark/>
          </w:tcPr>
          <w:p w14:paraId="78934AB6" w14:textId="77777777" w:rsidR="00BB4C2B" w:rsidRPr="00B4531A" w:rsidRDefault="00BB4C2B" w:rsidP="00B4531A">
            <w:pPr>
              <w:spacing w:after="0" w:line="240" w:lineRule="auto"/>
              <w:jc w:val="left"/>
              <w:rPr>
                <w:sz w:val="16"/>
                <w:lang w:bidi="th-TH"/>
              </w:rPr>
            </w:pPr>
            <w:r w:rsidRPr="00B4531A">
              <w:rPr>
                <w:sz w:val="16"/>
                <w:lang w:bidi="th-TH"/>
              </w:rPr>
              <w:t>-</w:t>
            </w:r>
          </w:p>
        </w:tc>
        <w:tc>
          <w:tcPr>
            <w:tcW w:w="608" w:type="pct"/>
            <w:shd w:val="clear" w:color="auto" w:fill="auto"/>
            <w:hideMark/>
          </w:tcPr>
          <w:p w14:paraId="45A61596" w14:textId="77777777" w:rsidR="00BB4C2B" w:rsidRPr="00B4531A" w:rsidRDefault="00BB4C2B" w:rsidP="00B4531A">
            <w:pPr>
              <w:spacing w:after="0" w:line="240" w:lineRule="auto"/>
              <w:jc w:val="left"/>
              <w:rPr>
                <w:b/>
                <w:sz w:val="16"/>
                <w:lang w:bidi="th-TH"/>
              </w:rPr>
            </w:pPr>
            <w:r w:rsidRPr="00B4531A">
              <w:rPr>
                <w:b/>
                <w:sz w:val="16"/>
                <w:lang w:bidi="th-TH"/>
              </w:rPr>
              <w:t>1.627</w:t>
            </w:r>
          </w:p>
        </w:tc>
        <w:tc>
          <w:tcPr>
            <w:tcW w:w="551" w:type="pct"/>
            <w:shd w:val="clear" w:color="auto" w:fill="auto"/>
            <w:hideMark/>
          </w:tcPr>
          <w:p w14:paraId="0F9703DF" w14:textId="77777777" w:rsidR="00BB4C2B" w:rsidRPr="00B4531A" w:rsidRDefault="00BB4C2B" w:rsidP="00B4531A">
            <w:pPr>
              <w:spacing w:after="0" w:line="240" w:lineRule="auto"/>
              <w:jc w:val="left"/>
              <w:rPr>
                <w:b/>
                <w:sz w:val="16"/>
                <w:lang w:bidi="th-TH"/>
              </w:rPr>
            </w:pPr>
            <w:r w:rsidRPr="00B4531A">
              <w:rPr>
                <w:b/>
                <w:sz w:val="16"/>
                <w:lang w:bidi="th-TH"/>
              </w:rPr>
              <w:t>0.087</w:t>
            </w:r>
          </w:p>
        </w:tc>
      </w:tr>
      <w:tr w:rsidR="00B4531A" w:rsidRPr="004C355D" w14:paraId="10768B6A" w14:textId="77777777" w:rsidTr="00B4531A">
        <w:tc>
          <w:tcPr>
            <w:tcW w:w="1429" w:type="pct"/>
            <w:shd w:val="clear" w:color="auto" w:fill="auto"/>
            <w:hideMark/>
          </w:tcPr>
          <w:p w14:paraId="4B422C67" w14:textId="77777777" w:rsidR="00BB4C2B" w:rsidRPr="00B4531A" w:rsidRDefault="00BB4C2B" w:rsidP="00B4531A">
            <w:pPr>
              <w:spacing w:after="0" w:line="240" w:lineRule="auto"/>
              <w:jc w:val="left"/>
              <w:rPr>
                <w:noProof/>
                <w:sz w:val="16"/>
                <w:lang w:bidi="th-TH"/>
              </w:rPr>
            </w:pPr>
            <w:r w:rsidRPr="00B4531A">
              <w:rPr>
                <w:noProof/>
                <w:sz w:val="16"/>
                <w:lang w:bidi="th-TH"/>
              </w:rPr>
              <w:t>bony herring</w:t>
            </w:r>
          </w:p>
        </w:tc>
        <w:tc>
          <w:tcPr>
            <w:tcW w:w="607" w:type="pct"/>
            <w:shd w:val="clear" w:color="auto" w:fill="auto"/>
            <w:hideMark/>
          </w:tcPr>
          <w:p w14:paraId="44AE3599" w14:textId="77777777" w:rsidR="00BB4C2B" w:rsidRPr="00B4531A" w:rsidRDefault="00BB4C2B" w:rsidP="00B4531A">
            <w:pPr>
              <w:spacing w:after="0" w:line="240" w:lineRule="auto"/>
              <w:jc w:val="left"/>
              <w:rPr>
                <w:sz w:val="16"/>
                <w:lang w:bidi="th-TH"/>
              </w:rPr>
            </w:pPr>
            <w:r w:rsidRPr="00B4531A">
              <w:rPr>
                <w:sz w:val="16"/>
                <w:lang w:bidi="th-TH"/>
              </w:rPr>
              <w:t>-0.744</w:t>
            </w:r>
          </w:p>
        </w:tc>
        <w:tc>
          <w:tcPr>
            <w:tcW w:w="620" w:type="pct"/>
            <w:shd w:val="clear" w:color="auto" w:fill="auto"/>
            <w:hideMark/>
          </w:tcPr>
          <w:p w14:paraId="6A4B01AD" w14:textId="77777777" w:rsidR="00BB4C2B" w:rsidRPr="00B4531A" w:rsidRDefault="00BB4C2B" w:rsidP="00B4531A">
            <w:pPr>
              <w:spacing w:after="0" w:line="240" w:lineRule="auto"/>
              <w:jc w:val="left"/>
              <w:rPr>
                <w:sz w:val="16"/>
                <w:lang w:bidi="th-TH"/>
              </w:rPr>
            </w:pPr>
            <w:r w:rsidRPr="00B4531A">
              <w:rPr>
                <w:sz w:val="16"/>
                <w:lang w:bidi="th-TH"/>
              </w:rPr>
              <w:t>0.480</w:t>
            </w:r>
          </w:p>
        </w:tc>
        <w:tc>
          <w:tcPr>
            <w:tcW w:w="608" w:type="pct"/>
            <w:shd w:val="clear" w:color="auto" w:fill="auto"/>
            <w:hideMark/>
          </w:tcPr>
          <w:p w14:paraId="5A8C348B" w14:textId="77777777" w:rsidR="00BB4C2B" w:rsidRPr="00B4531A" w:rsidRDefault="00BB4C2B" w:rsidP="00B4531A">
            <w:pPr>
              <w:spacing w:after="0" w:line="240" w:lineRule="auto"/>
              <w:jc w:val="left"/>
              <w:rPr>
                <w:sz w:val="16"/>
                <w:lang w:bidi="th-TH"/>
              </w:rPr>
            </w:pPr>
            <w:r w:rsidRPr="00B4531A">
              <w:rPr>
                <w:sz w:val="16"/>
                <w:lang w:bidi="th-TH"/>
              </w:rPr>
              <w:t>0.716</w:t>
            </w:r>
          </w:p>
        </w:tc>
        <w:tc>
          <w:tcPr>
            <w:tcW w:w="577" w:type="pct"/>
            <w:shd w:val="clear" w:color="auto" w:fill="auto"/>
            <w:hideMark/>
          </w:tcPr>
          <w:p w14:paraId="4FC8AB83" w14:textId="77777777" w:rsidR="00BB4C2B" w:rsidRPr="00B4531A" w:rsidRDefault="00BB4C2B" w:rsidP="00B4531A">
            <w:pPr>
              <w:spacing w:after="0" w:line="240" w:lineRule="auto"/>
              <w:jc w:val="left"/>
              <w:rPr>
                <w:sz w:val="16"/>
                <w:lang w:bidi="th-TH"/>
              </w:rPr>
            </w:pPr>
            <w:r w:rsidRPr="00B4531A">
              <w:rPr>
                <w:sz w:val="16"/>
                <w:lang w:bidi="th-TH"/>
              </w:rPr>
              <w:t>0.603</w:t>
            </w:r>
          </w:p>
        </w:tc>
        <w:tc>
          <w:tcPr>
            <w:tcW w:w="608" w:type="pct"/>
            <w:shd w:val="clear" w:color="auto" w:fill="auto"/>
            <w:hideMark/>
          </w:tcPr>
          <w:p w14:paraId="60689375" w14:textId="77777777" w:rsidR="00BB4C2B" w:rsidRPr="00B4531A" w:rsidRDefault="00BB4C2B" w:rsidP="00B4531A">
            <w:pPr>
              <w:spacing w:after="0" w:line="240" w:lineRule="auto"/>
              <w:jc w:val="left"/>
              <w:rPr>
                <w:b/>
                <w:sz w:val="16"/>
                <w:lang w:bidi="th-TH"/>
              </w:rPr>
            </w:pPr>
            <w:r w:rsidRPr="00B4531A">
              <w:rPr>
                <w:b/>
                <w:sz w:val="16"/>
                <w:lang w:bidi="th-TH"/>
              </w:rPr>
              <w:t>-2.035</w:t>
            </w:r>
          </w:p>
        </w:tc>
        <w:tc>
          <w:tcPr>
            <w:tcW w:w="551" w:type="pct"/>
            <w:shd w:val="clear" w:color="auto" w:fill="auto"/>
            <w:hideMark/>
          </w:tcPr>
          <w:p w14:paraId="26EDEBA9" w14:textId="77777777" w:rsidR="00BB4C2B" w:rsidRPr="00B4531A" w:rsidRDefault="00BB4C2B" w:rsidP="00B4531A">
            <w:pPr>
              <w:spacing w:after="0" w:line="240" w:lineRule="auto"/>
              <w:jc w:val="left"/>
              <w:rPr>
                <w:sz w:val="16"/>
                <w:lang w:bidi="th-TH"/>
              </w:rPr>
            </w:pPr>
            <w:r w:rsidRPr="00B4531A">
              <w:rPr>
                <w:b/>
                <w:sz w:val="16"/>
                <w:lang w:bidi="th-TH"/>
              </w:rPr>
              <w:t>0.042</w:t>
            </w:r>
          </w:p>
        </w:tc>
      </w:tr>
      <w:tr w:rsidR="00B4531A" w:rsidRPr="004C355D" w14:paraId="47C9B675" w14:textId="77777777" w:rsidTr="00B4531A">
        <w:tc>
          <w:tcPr>
            <w:tcW w:w="1429" w:type="pct"/>
            <w:shd w:val="clear" w:color="auto" w:fill="auto"/>
            <w:hideMark/>
          </w:tcPr>
          <w:p w14:paraId="2ECF0CE5" w14:textId="77777777" w:rsidR="00BB4C2B" w:rsidRPr="00B4531A" w:rsidRDefault="00BB4C2B" w:rsidP="00B4531A">
            <w:pPr>
              <w:spacing w:after="0" w:line="240" w:lineRule="auto"/>
              <w:jc w:val="left"/>
              <w:rPr>
                <w:noProof/>
                <w:sz w:val="16"/>
                <w:lang w:bidi="th-TH"/>
              </w:rPr>
            </w:pPr>
            <w:r w:rsidRPr="00B4531A">
              <w:rPr>
                <w:noProof/>
                <w:sz w:val="16"/>
                <w:lang w:bidi="th-TH"/>
              </w:rPr>
              <w:t>carp gudgeon</w:t>
            </w:r>
          </w:p>
        </w:tc>
        <w:tc>
          <w:tcPr>
            <w:tcW w:w="607" w:type="pct"/>
            <w:shd w:val="clear" w:color="auto" w:fill="auto"/>
            <w:hideMark/>
          </w:tcPr>
          <w:p w14:paraId="582E672F" w14:textId="77777777" w:rsidR="00BB4C2B" w:rsidRPr="00B4531A" w:rsidRDefault="00BB4C2B" w:rsidP="00B4531A">
            <w:pPr>
              <w:spacing w:after="0" w:line="240" w:lineRule="auto"/>
              <w:jc w:val="left"/>
              <w:rPr>
                <w:b/>
                <w:sz w:val="16"/>
                <w:lang w:bidi="th-TH"/>
              </w:rPr>
            </w:pPr>
            <w:r w:rsidRPr="00B4531A">
              <w:rPr>
                <w:b/>
                <w:sz w:val="16"/>
                <w:lang w:bidi="th-TH"/>
              </w:rPr>
              <w:t>13.189</w:t>
            </w:r>
          </w:p>
        </w:tc>
        <w:tc>
          <w:tcPr>
            <w:tcW w:w="620" w:type="pct"/>
            <w:shd w:val="clear" w:color="auto" w:fill="auto"/>
            <w:hideMark/>
          </w:tcPr>
          <w:p w14:paraId="0739668C" w14:textId="77777777" w:rsidR="00BB4C2B" w:rsidRPr="00B4531A" w:rsidRDefault="00BB4C2B" w:rsidP="00B4531A">
            <w:pPr>
              <w:spacing w:after="0" w:line="240" w:lineRule="auto"/>
              <w:jc w:val="left"/>
              <w:rPr>
                <w:b/>
                <w:sz w:val="16"/>
                <w:lang w:bidi="th-TH"/>
              </w:rPr>
            </w:pPr>
            <w:r w:rsidRPr="00B4531A">
              <w:rPr>
                <w:b/>
                <w:sz w:val="16"/>
                <w:lang w:bidi="th-TH"/>
              </w:rPr>
              <w:t>&lt;0.001</w:t>
            </w:r>
          </w:p>
        </w:tc>
        <w:tc>
          <w:tcPr>
            <w:tcW w:w="608" w:type="pct"/>
            <w:shd w:val="clear" w:color="auto" w:fill="auto"/>
          </w:tcPr>
          <w:p w14:paraId="401FAEA0" w14:textId="77777777" w:rsidR="00BB4C2B" w:rsidRPr="00B4531A" w:rsidRDefault="00BB4C2B" w:rsidP="00B4531A">
            <w:pPr>
              <w:spacing w:after="0" w:line="240" w:lineRule="auto"/>
              <w:jc w:val="left"/>
              <w:rPr>
                <w:b/>
                <w:sz w:val="16"/>
                <w:lang w:bidi="th-TH"/>
              </w:rPr>
            </w:pPr>
            <w:r w:rsidRPr="00B4531A">
              <w:rPr>
                <w:b/>
                <w:sz w:val="16"/>
                <w:lang w:bidi="th-TH"/>
              </w:rPr>
              <w:t>-3.332</w:t>
            </w:r>
          </w:p>
        </w:tc>
        <w:tc>
          <w:tcPr>
            <w:tcW w:w="577" w:type="pct"/>
            <w:shd w:val="clear" w:color="auto" w:fill="auto"/>
          </w:tcPr>
          <w:p w14:paraId="1A7AF895" w14:textId="77777777" w:rsidR="00BB4C2B" w:rsidRPr="00B4531A" w:rsidRDefault="00BB4C2B" w:rsidP="00B4531A">
            <w:pPr>
              <w:spacing w:after="0" w:line="240" w:lineRule="auto"/>
              <w:jc w:val="left"/>
              <w:rPr>
                <w:b/>
                <w:sz w:val="16"/>
                <w:lang w:bidi="th-TH"/>
              </w:rPr>
            </w:pPr>
            <w:r w:rsidRPr="00B4531A">
              <w:rPr>
                <w:b/>
                <w:sz w:val="16"/>
                <w:lang w:bidi="th-TH"/>
              </w:rPr>
              <w:t>0.001</w:t>
            </w:r>
          </w:p>
        </w:tc>
        <w:tc>
          <w:tcPr>
            <w:tcW w:w="608" w:type="pct"/>
            <w:shd w:val="clear" w:color="auto" w:fill="auto"/>
          </w:tcPr>
          <w:p w14:paraId="7A9F3867" w14:textId="77777777" w:rsidR="00BB4C2B" w:rsidRPr="00B4531A" w:rsidRDefault="00BB4C2B" w:rsidP="00B4531A">
            <w:pPr>
              <w:spacing w:after="0" w:line="240" w:lineRule="auto"/>
              <w:jc w:val="left"/>
              <w:rPr>
                <w:b/>
                <w:sz w:val="16"/>
                <w:lang w:bidi="th-TH"/>
              </w:rPr>
            </w:pPr>
            <w:r w:rsidRPr="00B4531A">
              <w:rPr>
                <w:b/>
                <w:sz w:val="16"/>
                <w:lang w:bidi="th-TH"/>
              </w:rPr>
              <w:t>-12.007</w:t>
            </w:r>
          </w:p>
        </w:tc>
        <w:tc>
          <w:tcPr>
            <w:tcW w:w="551" w:type="pct"/>
            <w:shd w:val="clear" w:color="auto" w:fill="auto"/>
          </w:tcPr>
          <w:p w14:paraId="4943C42C" w14:textId="77777777" w:rsidR="00BB4C2B" w:rsidRPr="00B4531A" w:rsidRDefault="00BB4C2B" w:rsidP="00B4531A">
            <w:pPr>
              <w:spacing w:after="0" w:line="240" w:lineRule="auto"/>
              <w:jc w:val="left"/>
              <w:rPr>
                <w:b/>
                <w:sz w:val="16"/>
                <w:lang w:bidi="th-TH"/>
              </w:rPr>
            </w:pPr>
            <w:r w:rsidRPr="00B4531A">
              <w:rPr>
                <w:b/>
                <w:sz w:val="16"/>
                <w:lang w:bidi="th-TH"/>
              </w:rPr>
              <w:t>&lt;0.001</w:t>
            </w:r>
          </w:p>
        </w:tc>
      </w:tr>
      <w:tr w:rsidR="00B4531A" w:rsidRPr="004C355D" w14:paraId="0BB33D1E" w14:textId="77777777" w:rsidTr="00B4531A">
        <w:tc>
          <w:tcPr>
            <w:tcW w:w="1429" w:type="pct"/>
            <w:shd w:val="clear" w:color="auto" w:fill="auto"/>
            <w:hideMark/>
          </w:tcPr>
          <w:p w14:paraId="2069849E" w14:textId="77777777" w:rsidR="00BB4C2B" w:rsidRPr="00B4531A" w:rsidRDefault="00BB4C2B" w:rsidP="00B4531A">
            <w:pPr>
              <w:spacing w:after="0" w:line="240" w:lineRule="auto"/>
              <w:jc w:val="left"/>
              <w:rPr>
                <w:noProof/>
                <w:sz w:val="16"/>
                <w:lang w:bidi="th-TH"/>
              </w:rPr>
            </w:pPr>
            <w:r w:rsidRPr="00B4531A">
              <w:rPr>
                <w:noProof/>
                <w:sz w:val="16"/>
                <w:lang w:bidi="th-TH"/>
              </w:rPr>
              <w:t>Murray-Darling rainbowfish</w:t>
            </w:r>
          </w:p>
        </w:tc>
        <w:tc>
          <w:tcPr>
            <w:tcW w:w="607" w:type="pct"/>
            <w:shd w:val="clear" w:color="auto" w:fill="auto"/>
            <w:hideMark/>
          </w:tcPr>
          <w:p w14:paraId="0B115A46" w14:textId="77777777" w:rsidR="00BB4C2B" w:rsidRPr="00B4531A" w:rsidRDefault="00BB4C2B" w:rsidP="00B4531A">
            <w:pPr>
              <w:spacing w:after="0" w:line="240" w:lineRule="auto"/>
              <w:jc w:val="left"/>
              <w:rPr>
                <w:sz w:val="16"/>
                <w:lang w:bidi="th-TH"/>
              </w:rPr>
            </w:pPr>
            <w:r w:rsidRPr="00B4531A">
              <w:rPr>
                <w:sz w:val="16"/>
                <w:lang w:bidi="th-TH"/>
              </w:rPr>
              <w:t>-</w:t>
            </w:r>
          </w:p>
        </w:tc>
        <w:tc>
          <w:tcPr>
            <w:tcW w:w="620" w:type="pct"/>
            <w:shd w:val="clear" w:color="auto" w:fill="auto"/>
            <w:hideMark/>
          </w:tcPr>
          <w:p w14:paraId="33C0DDBD" w14:textId="77777777" w:rsidR="00BB4C2B" w:rsidRPr="00B4531A" w:rsidRDefault="00BB4C2B" w:rsidP="00B4531A">
            <w:pPr>
              <w:spacing w:after="0" w:line="240" w:lineRule="auto"/>
              <w:jc w:val="left"/>
              <w:rPr>
                <w:sz w:val="16"/>
                <w:lang w:bidi="th-TH"/>
              </w:rPr>
            </w:pPr>
            <w:r w:rsidRPr="00B4531A">
              <w:rPr>
                <w:sz w:val="16"/>
                <w:lang w:bidi="th-TH"/>
              </w:rPr>
              <w:t>-</w:t>
            </w:r>
          </w:p>
        </w:tc>
        <w:tc>
          <w:tcPr>
            <w:tcW w:w="608" w:type="pct"/>
            <w:shd w:val="clear" w:color="auto" w:fill="auto"/>
          </w:tcPr>
          <w:p w14:paraId="090758E1" w14:textId="77777777" w:rsidR="00BB4C2B" w:rsidRPr="00B4531A" w:rsidRDefault="00BB4C2B" w:rsidP="00B4531A">
            <w:pPr>
              <w:spacing w:after="0" w:line="240" w:lineRule="auto"/>
              <w:jc w:val="left"/>
              <w:rPr>
                <w:sz w:val="16"/>
                <w:lang w:bidi="th-TH"/>
              </w:rPr>
            </w:pPr>
            <w:r w:rsidRPr="00B4531A">
              <w:rPr>
                <w:sz w:val="16"/>
                <w:lang w:bidi="th-TH"/>
              </w:rPr>
              <w:t>-</w:t>
            </w:r>
          </w:p>
        </w:tc>
        <w:tc>
          <w:tcPr>
            <w:tcW w:w="577" w:type="pct"/>
            <w:shd w:val="clear" w:color="auto" w:fill="auto"/>
          </w:tcPr>
          <w:p w14:paraId="79E97292" w14:textId="77777777" w:rsidR="00BB4C2B" w:rsidRPr="00B4531A" w:rsidRDefault="00BB4C2B" w:rsidP="00B4531A">
            <w:pPr>
              <w:spacing w:after="0" w:line="240" w:lineRule="auto"/>
              <w:jc w:val="left"/>
              <w:rPr>
                <w:sz w:val="16"/>
                <w:lang w:bidi="th-TH"/>
              </w:rPr>
            </w:pPr>
            <w:r w:rsidRPr="00B4531A">
              <w:rPr>
                <w:sz w:val="16"/>
                <w:lang w:bidi="th-TH"/>
              </w:rPr>
              <w:t>-</w:t>
            </w:r>
          </w:p>
        </w:tc>
        <w:tc>
          <w:tcPr>
            <w:tcW w:w="608" w:type="pct"/>
            <w:shd w:val="clear" w:color="auto" w:fill="auto"/>
            <w:hideMark/>
          </w:tcPr>
          <w:p w14:paraId="0BDD4C25" w14:textId="77777777" w:rsidR="00BB4C2B" w:rsidRPr="00B4531A" w:rsidRDefault="00BB4C2B" w:rsidP="00B4531A">
            <w:pPr>
              <w:spacing w:after="0" w:line="240" w:lineRule="auto"/>
              <w:jc w:val="left"/>
              <w:rPr>
                <w:sz w:val="16"/>
                <w:lang w:bidi="th-TH"/>
              </w:rPr>
            </w:pPr>
            <w:r w:rsidRPr="00B4531A">
              <w:rPr>
                <w:sz w:val="16"/>
                <w:lang w:bidi="th-TH"/>
              </w:rPr>
              <w:t>-</w:t>
            </w:r>
          </w:p>
        </w:tc>
        <w:tc>
          <w:tcPr>
            <w:tcW w:w="551" w:type="pct"/>
            <w:shd w:val="clear" w:color="auto" w:fill="auto"/>
            <w:hideMark/>
          </w:tcPr>
          <w:p w14:paraId="43BED9B8" w14:textId="77777777" w:rsidR="00BB4C2B" w:rsidRPr="00B4531A" w:rsidRDefault="00BB4C2B" w:rsidP="00B4531A">
            <w:pPr>
              <w:spacing w:after="0" w:line="240" w:lineRule="auto"/>
              <w:jc w:val="left"/>
              <w:rPr>
                <w:sz w:val="16"/>
                <w:lang w:bidi="th-TH"/>
              </w:rPr>
            </w:pPr>
            <w:r w:rsidRPr="00B4531A">
              <w:rPr>
                <w:sz w:val="16"/>
                <w:lang w:bidi="th-TH"/>
              </w:rPr>
              <w:t>-</w:t>
            </w:r>
          </w:p>
        </w:tc>
      </w:tr>
      <w:tr w:rsidR="00B4531A" w:rsidRPr="004C355D" w14:paraId="366B2811" w14:textId="77777777" w:rsidTr="00B4531A">
        <w:tc>
          <w:tcPr>
            <w:tcW w:w="1429" w:type="pct"/>
            <w:shd w:val="clear" w:color="auto" w:fill="auto"/>
            <w:hideMark/>
          </w:tcPr>
          <w:p w14:paraId="763C5022" w14:textId="77777777" w:rsidR="00BB4C2B" w:rsidRPr="00B4531A" w:rsidRDefault="00BB4C2B" w:rsidP="00B4531A">
            <w:pPr>
              <w:spacing w:after="0" w:line="240" w:lineRule="auto"/>
              <w:jc w:val="left"/>
              <w:rPr>
                <w:noProof/>
                <w:sz w:val="16"/>
                <w:lang w:bidi="th-TH"/>
              </w:rPr>
            </w:pPr>
            <w:r w:rsidRPr="00B4531A">
              <w:rPr>
                <w:noProof/>
                <w:sz w:val="16"/>
                <w:lang w:bidi="th-TH"/>
              </w:rPr>
              <w:t>golden perch</w:t>
            </w:r>
          </w:p>
        </w:tc>
        <w:tc>
          <w:tcPr>
            <w:tcW w:w="607" w:type="pct"/>
            <w:shd w:val="clear" w:color="auto" w:fill="auto"/>
            <w:hideMark/>
          </w:tcPr>
          <w:p w14:paraId="02DB16F3" w14:textId="77777777" w:rsidR="00BB4C2B" w:rsidRPr="00B4531A" w:rsidRDefault="00BB4C2B" w:rsidP="00B4531A">
            <w:pPr>
              <w:spacing w:after="0" w:line="240" w:lineRule="auto"/>
              <w:jc w:val="left"/>
              <w:rPr>
                <w:sz w:val="16"/>
                <w:lang w:bidi="th-TH"/>
              </w:rPr>
            </w:pPr>
            <w:r w:rsidRPr="00B4531A">
              <w:rPr>
                <w:sz w:val="16"/>
                <w:lang w:bidi="th-TH"/>
              </w:rPr>
              <w:t>-</w:t>
            </w:r>
          </w:p>
        </w:tc>
        <w:tc>
          <w:tcPr>
            <w:tcW w:w="620" w:type="pct"/>
            <w:shd w:val="clear" w:color="auto" w:fill="auto"/>
            <w:hideMark/>
          </w:tcPr>
          <w:p w14:paraId="2A0C1FA7" w14:textId="77777777" w:rsidR="00BB4C2B" w:rsidRPr="00B4531A" w:rsidRDefault="00BB4C2B" w:rsidP="00B4531A">
            <w:pPr>
              <w:spacing w:after="0" w:line="240" w:lineRule="auto"/>
              <w:jc w:val="left"/>
              <w:rPr>
                <w:sz w:val="16"/>
                <w:lang w:bidi="th-TH"/>
              </w:rPr>
            </w:pPr>
            <w:r w:rsidRPr="00B4531A">
              <w:rPr>
                <w:sz w:val="16"/>
                <w:lang w:bidi="th-TH"/>
              </w:rPr>
              <w:t>-</w:t>
            </w:r>
          </w:p>
        </w:tc>
        <w:tc>
          <w:tcPr>
            <w:tcW w:w="608" w:type="pct"/>
            <w:shd w:val="clear" w:color="auto" w:fill="auto"/>
            <w:hideMark/>
          </w:tcPr>
          <w:p w14:paraId="2E270610" w14:textId="77777777" w:rsidR="00BB4C2B" w:rsidRPr="00B4531A" w:rsidRDefault="00BB4C2B" w:rsidP="00B4531A">
            <w:pPr>
              <w:spacing w:after="0" w:line="240" w:lineRule="auto"/>
              <w:jc w:val="left"/>
              <w:rPr>
                <w:sz w:val="16"/>
                <w:lang w:bidi="th-TH"/>
              </w:rPr>
            </w:pPr>
            <w:r w:rsidRPr="00B4531A">
              <w:rPr>
                <w:sz w:val="16"/>
                <w:lang w:bidi="th-TH"/>
              </w:rPr>
              <w:t>-</w:t>
            </w:r>
          </w:p>
        </w:tc>
        <w:tc>
          <w:tcPr>
            <w:tcW w:w="577" w:type="pct"/>
            <w:shd w:val="clear" w:color="auto" w:fill="auto"/>
            <w:hideMark/>
          </w:tcPr>
          <w:p w14:paraId="2A206DBA" w14:textId="77777777" w:rsidR="00BB4C2B" w:rsidRPr="00B4531A" w:rsidRDefault="00BB4C2B" w:rsidP="00B4531A">
            <w:pPr>
              <w:spacing w:after="0" w:line="240" w:lineRule="auto"/>
              <w:jc w:val="left"/>
              <w:rPr>
                <w:sz w:val="16"/>
                <w:lang w:bidi="th-TH"/>
              </w:rPr>
            </w:pPr>
            <w:r w:rsidRPr="00B4531A">
              <w:rPr>
                <w:sz w:val="16"/>
                <w:lang w:bidi="th-TH"/>
              </w:rPr>
              <w:t>-</w:t>
            </w:r>
          </w:p>
        </w:tc>
        <w:tc>
          <w:tcPr>
            <w:tcW w:w="608" w:type="pct"/>
            <w:shd w:val="clear" w:color="auto" w:fill="auto"/>
          </w:tcPr>
          <w:p w14:paraId="391E5136" w14:textId="77777777" w:rsidR="00BB4C2B" w:rsidRPr="00B4531A" w:rsidRDefault="00BB4C2B" w:rsidP="00B4531A">
            <w:pPr>
              <w:spacing w:after="0" w:line="240" w:lineRule="auto"/>
              <w:jc w:val="left"/>
              <w:rPr>
                <w:sz w:val="16"/>
                <w:lang w:bidi="th-TH"/>
              </w:rPr>
            </w:pPr>
            <w:r w:rsidRPr="00B4531A">
              <w:rPr>
                <w:sz w:val="16"/>
                <w:lang w:bidi="th-TH"/>
              </w:rPr>
              <w:t>-</w:t>
            </w:r>
          </w:p>
        </w:tc>
        <w:tc>
          <w:tcPr>
            <w:tcW w:w="551" w:type="pct"/>
            <w:shd w:val="clear" w:color="auto" w:fill="auto"/>
          </w:tcPr>
          <w:p w14:paraId="5B1E59E2" w14:textId="77777777" w:rsidR="00BB4C2B" w:rsidRPr="00B4531A" w:rsidRDefault="00BB4C2B" w:rsidP="00B4531A">
            <w:pPr>
              <w:spacing w:after="0" w:line="240" w:lineRule="auto"/>
              <w:jc w:val="left"/>
              <w:rPr>
                <w:sz w:val="16"/>
                <w:lang w:bidi="th-TH"/>
              </w:rPr>
            </w:pPr>
            <w:r w:rsidRPr="00B4531A">
              <w:rPr>
                <w:sz w:val="16"/>
                <w:lang w:bidi="th-TH"/>
              </w:rPr>
              <w:t>-</w:t>
            </w:r>
          </w:p>
        </w:tc>
      </w:tr>
      <w:tr w:rsidR="00B4531A" w:rsidRPr="004C355D" w14:paraId="1C6F32CF" w14:textId="77777777" w:rsidTr="00B4531A">
        <w:tc>
          <w:tcPr>
            <w:tcW w:w="1429" w:type="pct"/>
            <w:shd w:val="clear" w:color="auto" w:fill="auto"/>
          </w:tcPr>
          <w:p w14:paraId="47ECDC68" w14:textId="77777777" w:rsidR="00BB4C2B" w:rsidRPr="00B4531A" w:rsidRDefault="00BB4C2B" w:rsidP="00B4531A">
            <w:pPr>
              <w:spacing w:after="0" w:line="240" w:lineRule="auto"/>
              <w:jc w:val="left"/>
              <w:rPr>
                <w:noProof/>
                <w:sz w:val="16"/>
                <w:lang w:bidi="th-TH"/>
              </w:rPr>
            </w:pPr>
            <w:r w:rsidRPr="00B4531A">
              <w:rPr>
                <w:noProof/>
                <w:sz w:val="16"/>
                <w:lang w:bidi="th-TH"/>
              </w:rPr>
              <w:t>common carp</w:t>
            </w:r>
          </w:p>
        </w:tc>
        <w:tc>
          <w:tcPr>
            <w:tcW w:w="607" w:type="pct"/>
            <w:shd w:val="clear" w:color="auto" w:fill="auto"/>
          </w:tcPr>
          <w:p w14:paraId="64D05F84" w14:textId="77777777" w:rsidR="00BB4C2B" w:rsidRPr="00B4531A" w:rsidRDefault="00BB4C2B" w:rsidP="00B4531A">
            <w:pPr>
              <w:spacing w:after="0" w:line="240" w:lineRule="auto"/>
              <w:jc w:val="left"/>
              <w:rPr>
                <w:b/>
                <w:sz w:val="16"/>
                <w:lang w:bidi="th-TH"/>
              </w:rPr>
            </w:pPr>
            <w:r w:rsidRPr="00B4531A">
              <w:rPr>
                <w:b/>
                <w:sz w:val="16"/>
                <w:lang w:bidi="th-TH"/>
              </w:rPr>
              <w:t>8.533</w:t>
            </w:r>
          </w:p>
        </w:tc>
        <w:tc>
          <w:tcPr>
            <w:tcW w:w="620" w:type="pct"/>
            <w:shd w:val="clear" w:color="auto" w:fill="auto"/>
          </w:tcPr>
          <w:p w14:paraId="28ED2DB6" w14:textId="77777777" w:rsidR="00BB4C2B" w:rsidRPr="00B4531A" w:rsidRDefault="00BB4C2B" w:rsidP="00B4531A">
            <w:pPr>
              <w:spacing w:after="0" w:line="240" w:lineRule="auto"/>
              <w:jc w:val="left"/>
              <w:rPr>
                <w:b/>
                <w:sz w:val="16"/>
                <w:lang w:bidi="th-TH"/>
              </w:rPr>
            </w:pPr>
            <w:r w:rsidRPr="00B4531A">
              <w:rPr>
                <w:b/>
                <w:sz w:val="16"/>
                <w:lang w:bidi="th-TH"/>
              </w:rPr>
              <w:t>&lt;0.001</w:t>
            </w:r>
          </w:p>
        </w:tc>
        <w:tc>
          <w:tcPr>
            <w:tcW w:w="608" w:type="pct"/>
            <w:shd w:val="clear" w:color="auto" w:fill="auto"/>
          </w:tcPr>
          <w:p w14:paraId="2DFF6208" w14:textId="77777777" w:rsidR="00BB4C2B" w:rsidRPr="00B4531A" w:rsidRDefault="00BB4C2B" w:rsidP="00B4531A">
            <w:pPr>
              <w:spacing w:after="0" w:line="240" w:lineRule="auto"/>
              <w:jc w:val="left"/>
              <w:rPr>
                <w:b/>
                <w:sz w:val="16"/>
                <w:lang w:bidi="th-TH"/>
              </w:rPr>
            </w:pPr>
            <w:r w:rsidRPr="00B4531A">
              <w:rPr>
                <w:b/>
                <w:sz w:val="16"/>
                <w:lang w:bidi="th-TH"/>
              </w:rPr>
              <w:t>-4.798</w:t>
            </w:r>
          </w:p>
        </w:tc>
        <w:tc>
          <w:tcPr>
            <w:tcW w:w="577" w:type="pct"/>
            <w:shd w:val="clear" w:color="auto" w:fill="auto"/>
          </w:tcPr>
          <w:p w14:paraId="39608840" w14:textId="77777777" w:rsidR="00BB4C2B" w:rsidRPr="00B4531A" w:rsidRDefault="00BB4C2B" w:rsidP="00B4531A">
            <w:pPr>
              <w:spacing w:after="0" w:line="240" w:lineRule="auto"/>
              <w:jc w:val="left"/>
              <w:rPr>
                <w:b/>
                <w:sz w:val="16"/>
                <w:lang w:bidi="th-TH"/>
              </w:rPr>
            </w:pPr>
            <w:r w:rsidRPr="00B4531A">
              <w:rPr>
                <w:b/>
                <w:sz w:val="16"/>
                <w:lang w:bidi="th-TH"/>
              </w:rPr>
              <w:t>&lt;0.001</w:t>
            </w:r>
          </w:p>
        </w:tc>
        <w:tc>
          <w:tcPr>
            <w:tcW w:w="608" w:type="pct"/>
            <w:shd w:val="clear" w:color="auto" w:fill="auto"/>
          </w:tcPr>
          <w:p w14:paraId="4757D3B2" w14:textId="77777777" w:rsidR="00BB4C2B" w:rsidRPr="00B4531A" w:rsidRDefault="00BB4C2B" w:rsidP="00B4531A">
            <w:pPr>
              <w:spacing w:after="0" w:line="240" w:lineRule="auto"/>
              <w:jc w:val="left"/>
              <w:rPr>
                <w:b/>
                <w:sz w:val="16"/>
                <w:lang w:bidi="th-TH"/>
              </w:rPr>
            </w:pPr>
            <w:r w:rsidRPr="00B4531A">
              <w:rPr>
                <w:b/>
                <w:sz w:val="16"/>
                <w:lang w:bidi="th-TH"/>
              </w:rPr>
              <w:t>18.977</w:t>
            </w:r>
          </w:p>
        </w:tc>
        <w:tc>
          <w:tcPr>
            <w:tcW w:w="551" w:type="pct"/>
            <w:shd w:val="clear" w:color="auto" w:fill="auto"/>
          </w:tcPr>
          <w:p w14:paraId="0F612258" w14:textId="77777777" w:rsidR="00BB4C2B" w:rsidRPr="00B4531A" w:rsidRDefault="00BB4C2B" w:rsidP="00B4531A">
            <w:pPr>
              <w:spacing w:after="0" w:line="240" w:lineRule="auto"/>
              <w:jc w:val="left"/>
              <w:rPr>
                <w:b/>
                <w:sz w:val="16"/>
                <w:lang w:bidi="th-TH"/>
              </w:rPr>
            </w:pPr>
            <w:r w:rsidRPr="00B4531A">
              <w:rPr>
                <w:b/>
                <w:sz w:val="16"/>
                <w:lang w:bidi="th-TH"/>
              </w:rPr>
              <w:t>&lt;0.001</w:t>
            </w:r>
          </w:p>
        </w:tc>
      </w:tr>
      <w:tr w:rsidR="00B4531A" w:rsidRPr="004C355D" w14:paraId="25647D70" w14:textId="77777777" w:rsidTr="00B4531A">
        <w:tc>
          <w:tcPr>
            <w:tcW w:w="1429" w:type="pct"/>
            <w:shd w:val="clear" w:color="auto" w:fill="auto"/>
          </w:tcPr>
          <w:p w14:paraId="70FCE273" w14:textId="77777777" w:rsidR="00BB4C2B" w:rsidRPr="00B4531A" w:rsidRDefault="00BB4C2B" w:rsidP="00B4531A">
            <w:pPr>
              <w:spacing w:after="0" w:line="240" w:lineRule="auto"/>
              <w:jc w:val="left"/>
              <w:rPr>
                <w:noProof/>
                <w:sz w:val="16"/>
                <w:lang w:bidi="th-TH"/>
              </w:rPr>
            </w:pPr>
            <w:r w:rsidRPr="00B4531A">
              <w:rPr>
                <w:noProof/>
                <w:sz w:val="16"/>
                <w:lang w:bidi="th-TH"/>
              </w:rPr>
              <w:t>gambusia</w:t>
            </w:r>
          </w:p>
        </w:tc>
        <w:tc>
          <w:tcPr>
            <w:tcW w:w="607" w:type="pct"/>
            <w:shd w:val="clear" w:color="auto" w:fill="auto"/>
          </w:tcPr>
          <w:p w14:paraId="308838E9" w14:textId="77777777" w:rsidR="00BB4C2B" w:rsidRPr="00B4531A" w:rsidRDefault="00BB4C2B" w:rsidP="00B4531A">
            <w:pPr>
              <w:spacing w:after="0" w:line="240" w:lineRule="auto"/>
              <w:jc w:val="left"/>
              <w:rPr>
                <w:sz w:val="16"/>
                <w:lang w:bidi="th-TH"/>
              </w:rPr>
            </w:pPr>
            <w:r w:rsidRPr="00B4531A">
              <w:rPr>
                <w:sz w:val="16"/>
                <w:lang w:bidi="th-TH"/>
              </w:rPr>
              <w:t>0.594</w:t>
            </w:r>
          </w:p>
        </w:tc>
        <w:tc>
          <w:tcPr>
            <w:tcW w:w="620" w:type="pct"/>
            <w:shd w:val="clear" w:color="auto" w:fill="auto"/>
          </w:tcPr>
          <w:p w14:paraId="74FC021B" w14:textId="77777777" w:rsidR="00BB4C2B" w:rsidRPr="00B4531A" w:rsidRDefault="00BB4C2B" w:rsidP="00B4531A">
            <w:pPr>
              <w:spacing w:after="0" w:line="240" w:lineRule="auto"/>
              <w:jc w:val="left"/>
              <w:rPr>
                <w:sz w:val="16"/>
                <w:lang w:bidi="th-TH"/>
              </w:rPr>
            </w:pPr>
            <w:r w:rsidRPr="00B4531A">
              <w:rPr>
                <w:sz w:val="16"/>
                <w:lang w:bidi="th-TH"/>
              </w:rPr>
              <w:t>0.553</w:t>
            </w:r>
          </w:p>
        </w:tc>
        <w:tc>
          <w:tcPr>
            <w:tcW w:w="608" w:type="pct"/>
            <w:shd w:val="clear" w:color="auto" w:fill="auto"/>
          </w:tcPr>
          <w:p w14:paraId="02E9C03F" w14:textId="77777777" w:rsidR="00BB4C2B" w:rsidRPr="00B4531A" w:rsidRDefault="00BB4C2B" w:rsidP="00B4531A">
            <w:pPr>
              <w:spacing w:after="0" w:line="240" w:lineRule="auto"/>
              <w:jc w:val="left"/>
              <w:rPr>
                <w:b/>
                <w:sz w:val="16"/>
                <w:lang w:bidi="th-TH"/>
              </w:rPr>
            </w:pPr>
            <w:r w:rsidRPr="00B4531A">
              <w:rPr>
                <w:b/>
                <w:sz w:val="16"/>
                <w:lang w:bidi="th-TH"/>
              </w:rPr>
              <w:t>-10.995</w:t>
            </w:r>
          </w:p>
        </w:tc>
        <w:tc>
          <w:tcPr>
            <w:tcW w:w="577" w:type="pct"/>
            <w:shd w:val="clear" w:color="auto" w:fill="auto"/>
          </w:tcPr>
          <w:p w14:paraId="5C80DCDE" w14:textId="77777777" w:rsidR="00BB4C2B" w:rsidRPr="00B4531A" w:rsidRDefault="00BB4C2B" w:rsidP="00B4531A">
            <w:pPr>
              <w:spacing w:after="0" w:line="240" w:lineRule="auto"/>
              <w:jc w:val="left"/>
              <w:rPr>
                <w:b/>
                <w:sz w:val="16"/>
                <w:lang w:bidi="th-TH"/>
              </w:rPr>
            </w:pPr>
            <w:r w:rsidRPr="00B4531A">
              <w:rPr>
                <w:b/>
                <w:sz w:val="16"/>
                <w:lang w:bidi="th-TH"/>
              </w:rPr>
              <w:t>&lt;0.001</w:t>
            </w:r>
          </w:p>
        </w:tc>
        <w:tc>
          <w:tcPr>
            <w:tcW w:w="608" w:type="pct"/>
            <w:shd w:val="clear" w:color="auto" w:fill="auto"/>
          </w:tcPr>
          <w:p w14:paraId="56A62264" w14:textId="77777777" w:rsidR="00BB4C2B" w:rsidRPr="00B4531A" w:rsidRDefault="00BB4C2B" w:rsidP="00B4531A">
            <w:pPr>
              <w:spacing w:after="0" w:line="240" w:lineRule="auto"/>
              <w:jc w:val="left"/>
              <w:rPr>
                <w:b/>
                <w:sz w:val="16"/>
                <w:lang w:bidi="th-TH"/>
              </w:rPr>
            </w:pPr>
            <w:r w:rsidRPr="00B4531A">
              <w:rPr>
                <w:b/>
                <w:sz w:val="16"/>
                <w:lang w:bidi="th-TH"/>
              </w:rPr>
              <w:t>8.608</w:t>
            </w:r>
          </w:p>
        </w:tc>
        <w:tc>
          <w:tcPr>
            <w:tcW w:w="551" w:type="pct"/>
            <w:shd w:val="clear" w:color="auto" w:fill="auto"/>
          </w:tcPr>
          <w:p w14:paraId="3E823CD5" w14:textId="77777777" w:rsidR="00BB4C2B" w:rsidRPr="00B4531A" w:rsidRDefault="00BB4C2B" w:rsidP="00B4531A">
            <w:pPr>
              <w:spacing w:after="0" w:line="240" w:lineRule="auto"/>
              <w:jc w:val="left"/>
              <w:rPr>
                <w:b/>
                <w:sz w:val="16"/>
                <w:lang w:bidi="th-TH"/>
              </w:rPr>
            </w:pPr>
            <w:r w:rsidRPr="00B4531A">
              <w:rPr>
                <w:b/>
                <w:sz w:val="16"/>
                <w:lang w:bidi="th-TH"/>
              </w:rPr>
              <w:t>&lt;0.001</w:t>
            </w:r>
          </w:p>
        </w:tc>
      </w:tr>
      <w:tr w:rsidR="00B4531A" w:rsidRPr="004C355D" w14:paraId="717C5E03" w14:textId="77777777" w:rsidTr="00B4531A">
        <w:tc>
          <w:tcPr>
            <w:tcW w:w="1429" w:type="pct"/>
            <w:shd w:val="clear" w:color="auto" w:fill="auto"/>
          </w:tcPr>
          <w:p w14:paraId="1B2D0529" w14:textId="77777777" w:rsidR="00BB4C2B" w:rsidRPr="00B4531A" w:rsidRDefault="00BB4C2B" w:rsidP="00B4531A">
            <w:pPr>
              <w:spacing w:after="0" w:line="240" w:lineRule="auto"/>
              <w:jc w:val="left"/>
              <w:rPr>
                <w:noProof/>
                <w:sz w:val="16"/>
                <w:lang w:bidi="th-TH"/>
              </w:rPr>
            </w:pPr>
            <w:r w:rsidRPr="00B4531A">
              <w:rPr>
                <w:noProof/>
                <w:sz w:val="16"/>
                <w:lang w:bidi="th-TH"/>
              </w:rPr>
              <w:t>goldfish</w:t>
            </w:r>
          </w:p>
        </w:tc>
        <w:tc>
          <w:tcPr>
            <w:tcW w:w="607" w:type="pct"/>
            <w:shd w:val="clear" w:color="auto" w:fill="auto"/>
          </w:tcPr>
          <w:p w14:paraId="292BB6B6" w14:textId="77777777" w:rsidR="00BB4C2B" w:rsidRPr="00B4531A" w:rsidRDefault="00BB4C2B" w:rsidP="00B4531A">
            <w:pPr>
              <w:spacing w:after="0" w:line="240" w:lineRule="auto"/>
              <w:jc w:val="left"/>
              <w:rPr>
                <w:sz w:val="16"/>
                <w:lang w:bidi="th-TH"/>
              </w:rPr>
            </w:pPr>
            <w:r w:rsidRPr="00B4531A">
              <w:rPr>
                <w:sz w:val="16"/>
                <w:lang w:bidi="th-TH"/>
              </w:rPr>
              <w:t>8.452</w:t>
            </w:r>
          </w:p>
        </w:tc>
        <w:tc>
          <w:tcPr>
            <w:tcW w:w="620" w:type="pct"/>
            <w:shd w:val="clear" w:color="auto" w:fill="auto"/>
          </w:tcPr>
          <w:p w14:paraId="0D0D1C2B" w14:textId="77777777" w:rsidR="00BB4C2B" w:rsidRPr="00B4531A" w:rsidRDefault="00BB4C2B" w:rsidP="00B4531A">
            <w:pPr>
              <w:spacing w:after="0" w:line="240" w:lineRule="auto"/>
              <w:jc w:val="left"/>
              <w:rPr>
                <w:sz w:val="16"/>
                <w:lang w:bidi="th-TH"/>
              </w:rPr>
            </w:pPr>
            <w:r w:rsidRPr="00B4531A">
              <w:rPr>
                <w:sz w:val="16"/>
                <w:lang w:bidi="th-TH"/>
              </w:rPr>
              <w:t>&lt;0.001</w:t>
            </w:r>
          </w:p>
        </w:tc>
        <w:tc>
          <w:tcPr>
            <w:tcW w:w="608" w:type="pct"/>
            <w:shd w:val="clear" w:color="auto" w:fill="auto"/>
          </w:tcPr>
          <w:p w14:paraId="4AFE4C00" w14:textId="77777777" w:rsidR="00BB4C2B" w:rsidRPr="00B4531A" w:rsidRDefault="00BB4C2B" w:rsidP="00B4531A">
            <w:pPr>
              <w:spacing w:after="0" w:line="240" w:lineRule="auto"/>
              <w:jc w:val="left"/>
              <w:rPr>
                <w:sz w:val="16"/>
                <w:lang w:bidi="th-TH"/>
              </w:rPr>
            </w:pPr>
            <w:r w:rsidRPr="00B4531A">
              <w:rPr>
                <w:sz w:val="16"/>
                <w:lang w:bidi="th-TH"/>
              </w:rPr>
              <w:t>1.435</w:t>
            </w:r>
          </w:p>
        </w:tc>
        <w:tc>
          <w:tcPr>
            <w:tcW w:w="577" w:type="pct"/>
            <w:shd w:val="clear" w:color="auto" w:fill="auto"/>
          </w:tcPr>
          <w:p w14:paraId="18B6868D" w14:textId="77777777" w:rsidR="00BB4C2B" w:rsidRPr="00B4531A" w:rsidRDefault="00BB4C2B" w:rsidP="00B4531A">
            <w:pPr>
              <w:spacing w:after="0" w:line="240" w:lineRule="auto"/>
              <w:jc w:val="left"/>
              <w:rPr>
                <w:sz w:val="16"/>
                <w:lang w:bidi="th-TH"/>
              </w:rPr>
            </w:pPr>
            <w:r w:rsidRPr="00B4531A">
              <w:rPr>
                <w:sz w:val="16"/>
                <w:lang w:bidi="th-TH"/>
              </w:rPr>
              <w:t>0.151</w:t>
            </w:r>
          </w:p>
        </w:tc>
        <w:tc>
          <w:tcPr>
            <w:tcW w:w="608" w:type="pct"/>
            <w:shd w:val="clear" w:color="auto" w:fill="auto"/>
          </w:tcPr>
          <w:p w14:paraId="2D548DF0" w14:textId="77777777" w:rsidR="00BB4C2B" w:rsidRPr="00B4531A" w:rsidRDefault="00BB4C2B" w:rsidP="00B4531A">
            <w:pPr>
              <w:spacing w:after="0" w:line="240" w:lineRule="auto"/>
              <w:jc w:val="left"/>
              <w:rPr>
                <w:b/>
                <w:sz w:val="16"/>
                <w:lang w:bidi="th-TH"/>
              </w:rPr>
            </w:pPr>
            <w:r w:rsidRPr="00B4531A">
              <w:rPr>
                <w:b/>
                <w:sz w:val="16"/>
                <w:lang w:bidi="th-TH"/>
              </w:rPr>
              <w:t>-2.051</w:t>
            </w:r>
          </w:p>
        </w:tc>
        <w:tc>
          <w:tcPr>
            <w:tcW w:w="551" w:type="pct"/>
            <w:shd w:val="clear" w:color="auto" w:fill="auto"/>
          </w:tcPr>
          <w:p w14:paraId="1FD60B4D" w14:textId="77777777" w:rsidR="00BB4C2B" w:rsidRPr="00B4531A" w:rsidRDefault="00BB4C2B" w:rsidP="00B4531A">
            <w:pPr>
              <w:spacing w:after="0" w:line="240" w:lineRule="auto"/>
              <w:jc w:val="left"/>
              <w:rPr>
                <w:b/>
                <w:sz w:val="16"/>
                <w:lang w:bidi="th-TH"/>
              </w:rPr>
            </w:pPr>
            <w:r w:rsidRPr="00B4531A">
              <w:rPr>
                <w:b/>
                <w:sz w:val="16"/>
                <w:lang w:bidi="th-TH"/>
              </w:rPr>
              <w:t>0.040</w:t>
            </w:r>
          </w:p>
        </w:tc>
      </w:tr>
      <w:tr w:rsidR="00B4531A" w:rsidRPr="004C355D" w14:paraId="37262539" w14:textId="77777777" w:rsidTr="00B4531A">
        <w:tc>
          <w:tcPr>
            <w:tcW w:w="1429" w:type="pct"/>
            <w:shd w:val="clear" w:color="auto" w:fill="auto"/>
          </w:tcPr>
          <w:p w14:paraId="4B2F9F83" w14:textId="77777777" w:rsidR="00BB4C2B" w:rsidRPr="00B4531A" w:rsidRDefault="00BB4C2B" w:rsidP="00B4531A">
            <w:pPr>
              <w:spacing w:after="0" w:line="240" w:lineRule="auto"/>
              <w:jc w:val="left"/>
              <w:rPr>
                <w:noProof/>
                <w:sz w:val="16"/>
                <w:lang w:bidi="th-TH"/>
              </w:rPr>
            </w:pPr>
            <w:r w:rsidRPr="00B4531A">
              <w:rPr>
                <w:noProof/>
                <w:sz w:val="16"/>
                <w:lang w:bidi="th-TH"/>
              </w:rPr>
              <w:t>oriental weatherloach</w:t>
            </w:r>
          </w:p>
        </w:tc>
        <w:tc>
          <w:tcPr>
            <w:tcW w:w="607" w:type="pct"/>
            <w:shd w:val="clear" w:color="auto" w:fill="auto"/>
          </w:tcPr>
          <w:p w14:paraId="7D073955" w14:textId="77777777" w:rsidR="00BB4C2B" w:rsidRPr="00B4531A" w:rsidRDefault="00BB4C2B" w:rsidP="00B4531A">
            <w:pPr>
              <w:spacing w:after="0" w:line="240" w:lineRule="auto"/>
              <w:jc w:val="left"/>
              <w:rPr>
                <w:sz w:val="16"/>
                <w:lang w:bidi="th-TH"/>
              </w:rPr>
            </w:pPr>
            <w:r w:rsidRPr="00B4531A">
              <w:rPr>
                <w:sz w:val="16"/>
                <w:lang w:bidi="th-TH"/>
              </w:rPr>
              <w:t>-</w:t>
            </w:r>
          </w:p>
        </w:tc>
        <w:tc>
          <w:tcPr>
            <w:tcW w:w="620" w:type="pct"/>
            <w:shd w:val="clear" w:color="auto" w:fill="auto"/>
          </w:tcPr>
          <w:p w14:paraId="192F5C6E" w14:textId="77777777" w:rsidR="00BB4C2B" w:rsidRPr="00B4531A" w:rsidRDefault="00BB4C2B" w:rsidP="00B4531A">
            <w:pPr>
              <w:spacing w:after="0" w:line="240" w:lineRule="auto"/>
              <w:jc w:val="left"/>
              <w:rPr>
                <w:sz w:val="16"/>
                <w:lang w:bidi="th-TH"/>
              </w:rPr>
            </w:pPr>
            <w:r w:rsidRPr="00B4531A">
              <w:rPr>
                <w:sz w:val="16"/>
                <w:lang w:bidi="th-TH"/>
              </w:rPr>
              <w:t>-</w:t>
            </w:r>
          </w:p>
        </w:tc>
        <w:tc>
          <w:tcPr>
            <w:tcW w:w="608" w:type="pct"/>
            <w:shd w:val="clear" w:color="auto" w:fill="auto"/>
          </w:tcPr>
          <w:p w14:paraId="48F9A6D3" w14:textId="77777777" w:rsidR="00BB4C2B" w:rsidRPr="00B4531A" w:rsidRDefault="00BB4C2B" w:rsidP="00B4531A">
            <w:pPr>
              <w:spacing w:after="0" w:line="240" w:lineRule="auto"/>
              <w:jc w:val="left"/>
              <w:rPr>
                <w:sz w:val="16"/>
                <w:lang w:bidi="th-TH"/>
              </w:rPr>
            </w:pPr>
            <w:r w:rsidRPr="00B4531A">
              <w:rPr>
                <w:sz w:val="16"/>
                <w:lang w:bidi="th-TH"/>
              </w:rPr>
              <w:t>-0.876</w:t>
            </w:r>
          </w:p>
        </w:tc>
        <w:tc>
          <w:tcPr>
            <w:tcW w:w="577" w:type="pct"/>
            <w:shd w:val="clear" w:color="auto" w:fill="auto"/>
          </w:tcPr>
          <w:p w14:paraId="2C81D5B4" w14:textId="77777777" w:rsidR="00BB4C2B" w:rsidRPr="00B4531A" w:rsidRDefault="00BB4C2B" w:rsidP="00B4531A">
            <w:pPr>
              <w:spacing w:after="0" w:line="240" w:lineRule="auto"/>
              <w:jc w:val="left"/>
              <w:rPr>
                <w:sz w:val="16"/>
                <w:lang w:bidi="th-TH"/>
              </w:rPr>
            </w:pPr>
            <w:r w:rsidRPr="00B4531A">
              <w:rPr>
                <w:sz w:val="16"/>
                <w:lang w:bidi="th-TH"/>
              </w:rPr>
              <w:t>0.381</w:t>
            </w:r>
          </w:p>
        </w:tc>
        <w:tc>
          <w:tcPr>
            <w:tcW w:w="608" w:type="pct"/>
            <w:shd w:val="clear" w:color="auto" w:fill="auto"/>
          </w:tcPr>
          <w:p w14:paraId="0BF02732" w14:textId="77777777" w:rsidR="00BB4C2B" w:rsidRPr="00B4531A" w:rsidRDefault="00BB4C2B" w:rsidP="00B4531A">
            <w:pPr>
              <w:spacing w:after="0" w:line="240" w:lineRule="auto"/>
              <w:jc w:val="left"/>
              <w:rPr>
                <w:b/>
                <w:sz w:val="16"/>
                <w:lang w:bidi="th-TH"/>
              </w:rPr>
            </w:pPr>
            <w:r w:rsidRPr="00B4531A">
              <w:rPr>
                <w:b/>
                <w:sz w:val="16"/>
                <w:lang w:bidi="th-TH"/>
              </w:rPr>
              <w:t>2.596</w:t>
            </w:r>
          </w:p>
        </w:tc>
        <w:tc>
          <w:tcPr>
            <w:tcW w:w="551" w:type="pct"/>
            <w:shd w:val="clear" w:color="auto" w:fill="auto"/>
          </w:tcPr>
          <w:p w14:paraId="171C639C" w14:textId="77777777" w:rsidR="00BB4C2B" w:rsidRPr="00B4531A" w:rsidRDefault="00BB4C2B" w:rsidP="00B4531A">
            <w:pPr>
              <w:spacing w:after="0" w:line="240" w:lineRule="auto"/>
              <w:jc w:val="left"/>
              <w:rPr>
                <w:b/>
                <w:sz w:val="16"/>
                <w:lang w:bidi="th-TH"/>
              </w:rPr>
            </w:pPr>
            <w:r w:rsidRPr="00B4531A">
              <w:rPr>
                <w:b/>
                <w:sz w:val="16"/>
                <w:lang w:bidi="th-TH"/>
              </w:rPr>
              <w:t>0.009</w:t>
            </w:r>
          </w:p>
        </w:tc>
      </w:tr>
    </w:tbl>
    <w:p w14:paraId="4D6ED578" w14:textId="77777777" w:rsidR="00BB4C2B" w:rsidRPr="004C355D" w:rsidRDefault="00BB4C2B" w:rsidP="00BB4C2B">
      <w:pPr>
        <w:spacing w:after="0" w:line="240" w:lineRule="auto"/>
        <w:jc w:val="left"/>
        <w:rPr>
          <w:noProof/>
        </w:rPr>
      </w:pPr>
    </w:p>
    <w:p w14:paraId="30004DA9" w14:textId="77777777" w:rsidR="00BB4C2B" w:rsidRPr="004C355D" w:rsidRDefault="00BB4C2B" w:rsidP="00BB4C2B">
      <w:pPr>
        <w:spacing w:after="0" w:line="240" w:lineRule="auto"/>
        <w:jc w:val="left"/>
        <w:rPr>
          <w:rFonts w:ascii="Calibri" w:hAnsi="Calibri"/>
          <w:sz w:val="20"/>
        </w:rPr>
      </w:pPr>
    </w:p>
    <w:p w14:paraId="16B029E8" w14:textId="77777777" w:rsidR="00BB4C2B" w:rsidRDefault="00BB4C2B">
      <w:pPr>
        <w:spacing w:after="0" w:line="240" w:lineRule="auto"/>
        <w:jc w:val="left"/>
        <w:rPr>
          <w:rFonts w:eastAsia="Times New Roman" w:cs="Calibri"/>
          <w:i/>
          <w:lang w:eastAsia="zh-CN" w:bidi="th-TH"/>
        </w:rPr>
      </w:pPr>
      <w:r>
        <w:rPr>
          <w:rFonts w:eastAsia="Times New Roman" w:cs="Calibri"/>
          <w:i/>
          <w:lang w:eastAsia="zh-CN" w:bidi="th-TH"/>
        </w:rPr>
        <w:br w:type="page"/>
      </w:r>
    </w:p>
    <w:p w14:paraId="7F447721" w14:textId="77777777" w:rsidR="00BB4C2B" w:rsidRPr="004C355D" w:rsidRDefault="00BB4C2B" w:rsidP="00BB4C2B">
      <w:pPr>
        <w:tabs>
          <w:tab w:val="left" w:pos="851"/>
        </w:tabs>
        <w:spacing w:before="120"/>
        <w:rPr>
          <w:rFonts w:eastAsia="Times New Roman" w:cs="Calibri"/>
          <w:i/>
          <w:lang w:eastAsia="zh-CN" w:bidi="th-TH"/>
        </w:rPr>
      </w:pPr>
    </w:p>
    <w:tbl>
      <w:tblPr>
        <w:tblW w:w="0" w:type="auto"/>
        <w:tblLook w:val="04A0" w:firstRow="1" w:lastRow="0" w:firstColumn="1" w:lastColumn="0" w:noHBand="0" w:noVBand="1"/>
      </w:tblPr>
      <w:tblGrid>
        <w:gridCol w:w="5316"/>
        <w:gridCol w:w="3710"/>
      </w:tblGrid>
      <w:tr w:rsidR="00BB4C2B" w:rsidRPr="004C355D" w14:paraId="4FD4A281" w14:textId="77777777" w:rsidTr="00B4531A">
        <w:tc>
          <w:tcPr>
            <w:tcW w:w="4508" w:type="dxa"/>
            <w:shd w:val="clear" w:color="auto" w:fill="auto"/>
          </w:tcPr>
          <w:p w14:paraId="009B22A1" w14:textId="76868A41" w:rsidR="00BB4C2B" w:rsidRPr="00B4531A" w:rsidRDefault="00A32417" w:rsidP="00B4531A">
            <w:pPr>
              <w:tabs>
                <w:tab w:val="left" w:pos="851"/>
              </w:tabs>
              <w:spacing w:before="120"/>
              <w:rPr>
                <w:rFonts w:eastAsia="Times New Roman" w:cs="Calibri"/>
                <w:i/>
                <w:lang w:eastAsia="zh-CN" w:bidi="th-TH"/>
              </w:rPr>
            </w:pPr>
            <w:r>
              <w:rPr>
                <w:rFonts w:eastAsia="Times New Roman" w:cs="Calibri"/>
                <w:i/>
                <w:noProof/>
              </w:rPr>
              <w:drawing>
                <wp:inline distT="0" distB="0" distL="0" distR="0" wp14:anchorId="2F29EDC6" wp14:editId="101E53EE">
                  <wp:extent cx="3238500" cy="3600450"/>
                  <wp:effectExtent l="0" t="0" r="0" b="0"/>
                  <wp:docPr id="9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238500" cy="3600450"/>
                          </a:xfrm>
                          <a:prstGeom prst="rect">
                            <a:avLst/>
                          </a:prstGeom>
                          <a:noFill/>
                          <a:ln>
                            <a:noFill/>
                          </a:ln>
                        </pic:spPr>
                      </pic:pic>
                    </a:graphicData>
                  </a:graphic>
                </wp:inline>
              </w:drawing>
            </w:r>
          </w:p>
        </w:tc>
        <w:tc>
          <w:tcPr>
            <w:tcW w:w="4508" w:type="dxa"/>
            <w:shd w:val="clear" w:color="auto" w:fill="auto"/>
          </w:tcPr>
          <w:p w14:paraId="5A8C34DB" w14:textId="77777777" w:rsidR="00BB4C2B" w:rsidRPr="00B4531A" w:rsidRDefault="00BB4C2B" w:rsidP="00B4531A">
            <w:pPr>
              <w:tabs>
                <w:tab w:val="left" w:pos="851"/>
              </w:tabs>
              <w:spacing w:before="120"/>
              <w:rPr>
                <w:rFonts w:eastAsia="Times New Roman" w:cs="Calibri"/>
                <w:i/>
                <w:lang w:eastAsia="zh-CN" w:bidi="th-TH"/>
              </w:rPr>
            </w:pPr>
            <w:r w:rsidRPr="00B4531A">
              <w:rPr>
                <w:rFonts w:eastAsia="Times New Roman" w:cs="Calibri"/>
                <w:i/>
                <w:lang w:eastAsia="zh-CN" w:bidi="th-TH"/>
              </w:rPr>
              <w:t>bony herring</w:t>
            </w:r>
          </w:p>
        </w:tc>
      </w:tr>
      <w:tr w:rsidR="00BB4C2B" w:rsidRPr="004C355D" w14:paraId="1F86E592" w14:textId="77777777" w:rsidTr="00B4531A">
        <w:tc>
          <w:tcPr>
            <w:tcW w:w="4508" w:type="dxa"/>
            <w:shd w:val="clear" w:color="auto" w:fill="auto"/>
          </w:tcPr>
          <w:p w14:paraId="2B6B1837" w14:textId="785811C3" w:rsidR="00BB4C2B" w:rsidRPr="00B4531A" w:rsidRDefault="00A32417" w:rsidP="00B4531A">
            <w:pPr>
              <w:tabs>
                <w:tab w:val="left" w:pos="851"/>
              </w:tabs>
              <w:spacing w:before="120"/>
              <w:rPr>
                <w:rFonts w:eastAsia="Times New Roman" w:cs="Calibri"/>
                <w:i/>
                <w:lang w:eastAsia="zh-CN" w:bidi="th-TH"/>
              </w:rPr>
            </w:pPr>
            <w:r>
              <w:rPr>
                <w:rFonts w:eastAsia="Times New Roman" w:cs="Calibri"/>
                <w:i/>
                <w:noProof/>
              </w:rPr>
              <w:drawing>
                <wp:inline distT="0" distB="0" distL="0" distR="0" wp14:anchorId="7693971F" wp14:editId="0F6D8A1C">
                  <wp:extent cx="3228975" cy="3600450"/>
                  <wp:effectExtent l="0" t="0" r="9525" b="0"/>
                  <wp:docPr id="9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228975" cy="3600450"/>
                          </a:xfrm>
                          <a:prstGeom prst="rect">
                            <a:avLst/>
                          </a:prstGeom>
                          <a:noFill/>
                          <a:ln>
                            <a:noFill/>
                          </a:ln>
                        </pic:spPr>
                      </pic:pic>
                    </a:graphicData>
                  </a:graphic>
                </wp:inline>
              </w:drawing>
            </w:r>
          </w:p>
        </w:tc>
        <w:tc>
          <w:tcPr>
            <w:tcW w:w="4508" w:type="dxa"/>
            <w:shd w:val="clear" w:color="auto" w:fill="auto"/>
          </w:tcPr>
          <w:p w14:paraId="468CB84B" w14:textId="77777777" w:rsidR="00BB4C2B" w:rsidRPr="00B4531A" w:rsidRDefault="00BB4C2B" w:rsidP="00B4531A">
            <w:pPr>
              <w:tabs>
                <w:tab w:val="left" w:pos="851"/>
              </w:tabs>
              <w:spacing w:before="120"/>
              <w:rPr>
                <w:rFonts w:eastAsia="Times New Roman" w:cs="Calibri"/>
                <w:i/>
                <w:lang w:eastAsia="zh-CN" w:bidi="th-TH"/>
              </w:rPr>
            </w:pPr>
            <w:r w:rsidRPr="00B4531A">
              <w:rPr>
                <w:rFonts w:eastAsia="Times New Roman" w:cs="Calibri"/>
                <w:i/>
                <w:lang w:eastAsia="zh-CN" w:bidi="th-TH"/>
              </w:rPr>
              <w:t>common carp</w:t>
            </w:r>
          </w:p>
        </w:tc>
      </w:tr>
      <w:tr w:rsidR="00BB4C2B" w:rsidRPr="004C355D" w14:paraId="52DF4D47" w14:textId="77777777" w:rsidTr="00B4531A">
        <w:tc>
          <w:tcPr>
            <w:tcW w:w="4508" w:type="dxa"/>
            <w:shd w:val="clear" w:color="auto" w:fill="auto"/>
          </w:tcPr>
          <w:p w14:paraId="1521E117" w14:textId="4F2E6B10" w:rsidR="00BB4C2B" w:rsidRPr="00B4531A" w:rsidRDefault="00A32417" w:rsidP="00B4531A">
            <w:pPr>
              <w:tabs>
                <w:tab w:val="left" w:pos="851"/>
              </w:tabs>
              <w:spacing w:before="120"/>
              <w:rPr>
                <w:rFonts w:eastAsia="Times New Roman" w:cs="Calibri"/>
                <w:i/>
                <w:noProof/>
              </w:rPr>
            </w:pPr>
            <w:r>
              <w:rPr>
                <w:rFonts w:eastAsia="Times New Roman" w:cs="Calibri"/>
                <w:i/>
                <w:noProof/>
              </w:rPr>
              <w:drawing>
                <wp:inline distT="0" distB="0" distL="0" distR="0" wp14:anchorId="17198A6F" wp14:editId="021A8A0B">
                  <wp:extent cx="3219450" cy="3600450"/>
                  <wp:effectExtent l="0" t="0" r="0" b="0"/>
                  <wp:docPr id="9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219450" cy="3600450"/>
                          </a:xfrm>
                          <a:prstGeom prst="rect">
                            <a:avLst/>
                          </a:prstGeom>
                          <a:noFill/>
                          <a:ln>
                            <a:noFill/>
                          </a:ln>
                        </pic:spPr>
                      </pic:pic>
                    </a:graphicData>
                  </a:graphic>
                </wp:inline>
              </w:drawing>
            </w:r>
          </w:p>
        </w:tc>
        <w:tc>
          <w:tcPr>
            <w:tcW w:w="4508" w:type="dxa"/>
            <w:shd w:val="clear" w:color="auto" w:fill="auto"/>
          </w:tcPr>
          <w:p w14:paraId="4FC4FB08" w14:textId="77777777" w:rsidR="00BB4C2B" w:rsidRPr="00B4531A" w:rsidRDefault="00BB4C2B" w:rsidP="00B4531A">
            <w:pPr>
              <w:tabs>
                <w:tab w:val="left" w:pos="851"/>
              </w:tabs>
              <w:spacing w:before="120"/>
              <w:rPr>
                <w:rFonts w:eastAsia="Times New Roman" w:cs="Calibri"/>
                <w:i/>
                <w:lang w:eastAsia="zh-CN" w:bidi="th-TH"/>
              </w:rPr>
            </w:pPr>
            <w:r w:rsidRPr="00B4531A">
              <w:rPr>
                <w:rFonts w:eastAsia="Times New Roman" w:cs="Calibri"/>
                <w:i/>
                <w:lang w:eastAsia="zh-CN" w:bidi="th-TH"/>
              </w:rPr>
              <w:t>goldfish</w:t>
            </w:r>
          </w:p>
        </w:tc>
      </w:tr>
      <w:tr w:rsidR="00BB4C2B" w:rsidRPr="004C355D" w14:paraId="1164EDC8" w14:textId="77777777" w:rsidTr="00B4531A">
        <w:tc>
          <w:tcPr>
            <w:tcW w:w="4508" w:type="dxa"/>
            <w:shd w:val="clear" w:color="auto" w:fill="auto"/>
          </w:tcPr>
          <w:p w14:paraId="5BA481CC" w14:textId="0FABAA43" w:rsidR="00BB4C2B" w:rsidRPr="00B4531A" w:rsidRDefault="00A32417" w:rsidP="00B4531A">
            <w:pPr>
              <w:tabs>
                <w:tab w:val="left" w:pos="851"/>
              </w:tabs>
              <w:spacing w:before="120"/>
              <w:rPr>
                <w:rFonts w:eastAsia="Times New Roman" w:cs="Calibri"/>
                <w:i/>
                <w:noProof/>
              </w:rPr>
            </w:pPr>
            <w:r>
              <w:rPr>
                <w:rFonts w:eastAsia="Times New Roman" w:cs="Calibri"/>
                <w:i/>
                <w:noProof/>
              </w:rPr>
              <w:drawing>
                <wp:inline distT="0" distB="0" distL="0" distR="0" wp14:anchorId="49E075B4" wp14:editId="0D8A5A02">
                  <wp:extent cx="3219450" cy="3600450"/>
                  <wp:effectExtent l="0" t="0" r="0" b="0"/>
                  <wp:docPr id="9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219450" cy="3600450"/>
                          </a:xfrm>
                          <a:prstGeom prst="rect">
                            <a:avLst/>
                          </a:prstGeom>
                          <a:noFill/>
                          <a:ln>
                            <a:noFill/>
                          </a:ln>
                        </pic:spPr>
                      </pic:pic>
                    </a:graphicData>
                  </a:graphic>
                </wp:inline>
              </w:drawing>
            </w:r>
          </w:p>
        </w:tc>
        <w:tc>
          <w:tcPr>
            <w:tcW w:w="4508" w:type="dxa"/>
            <w:shd w:val="clear" w:color="auto" w:fill="auto"/>
          </w:tcPr>
          <w:p w14:paraId="51144341" w14:textId="77777777" w:rsidR="00BB4C2B" w:rsidRPr="00B4531A" w:rsidRDefault="00BB4C2B" w:rsidP="00B4531A">
            <w:pPr>
              <w:tabs>
                <w:tab w:val="left" w:pos="851"/>
              </w:tabs>
              <w:spacing w:before="120"/>
              <w:rPr>
                <w:rFonts w:eastAsia="Times New Roman" w:cs="Calibri"/>
                <w:i/>
                <w:lang w:eastAsia="zh-CN" w:bidi="th-TH"/>
              </w:rPr>
            </w:pPr>
            <w:r w:rsidRPr="00B4531A">
              <w:rPr>
                <w:rFonts w:eastAsia="Times New Roman" w:cs="Calibri"/>
                <w:i/>
                <w:lang w:eastAsia="zh-CN" w:bidi="th-TH"/>
              </w:rPr>
              <w:t>oriental weatherloach</w:t>
            </w:r>
          </w:p>
        </w:tc>
      </w:tr>
    </w:tbl>
    <w:p w14:paraId="6802CAF9" w14:textId="77777777" w:rsidR="00BB4C2B" w:rsidRPr="004C355D" w:rsidRDefault="00BB4C2B" w:rsidP="00BB4C2B">
      <w:pPr>
        <w:tabs>
          <w:tab w:val="left" w:pos="851"/>
        </w:tabs>
        <w:spacing w:before="120"/>
        <w:rPr>
          <w:rFonts w:eastAsia="Times New Roman" w:cs="Calibri"/>
          <w:i/>
          <w:lang w:eastAsia="zh-CN" w:bidi="th-TH"/>
        </w:rPr>
      </w:pPr>
    </w:p>
    <w:p w14:paraId="4E31B0EF" w14:textId="77777777" w:rsidR="00BB4C2B" w:rsidRPr="004C355D" w:rsidRDefault="00BB4C2B" w:rsidP="008E6111">
      <w:pPr>
        <w:pStyle w:val="Caption"/>
        <w:rPr>
          <w:rFonts w:eastAsia="Times New Roman" w:cs="Calibri"/>
          <w:i/>
          <w:lang w:eastAsia="zh-CN"/>
        </w:rPr>
      </w:pPr>
      <w:bookmarkStart w:id="1434" w:name="_Ref459127423"/>
      <w:bookmarkStart w:id="1435" w:name="_Toc460853276"/>
      <w:bookmarkStart w:id="1436" w:name="_Toc473907425"/>
      <w:r w:rsidRPr="00B25D7D">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41</w:t>
      </w:r>
      <w:r w:rsidR="00561A34">
        <w:rPr>
          <w:noProof/>
        </w:rPr>
        <w:fldChar w:fldCharType="end"/>
      </w:r>
      <w:bookmarkEnd w:id="1434"/>
      <w:r w:rsidRPr="00B25D7D">
        <w:t xml:space="preserve"> Size frequency distributions for each sample occasion in 2015-16</w:t>
      </w:r>
      <w:r>
        <w:t xml:space="preserve"> </w:t>
      </w:r>
      <w:r w:rsidRPr="00B25D7D">
        <w:t xml:space="preserve">across the three sampling zones. </w:t>
      </w:r>
      <w:r>
        <w:t xml:space="preserve">Charts only included for species where there were more than 50 </w:t>
      </w:r>
      <w:r w:rsidR="0053568D">
        <w:t>individuals</w:t>
      </w:r>
      <w:r>
        <w:t xml:space="preserve"> collected. </w:t>
      </w:r>
      <w:r w:rsidRPr="00B25D7D">
        <w:t>Dashed line indicates size at sexual maturity.</w:t>
      </w:r>
      <w:bookmarkEnd w:id="1435"/>
      <w:bookmarkEnd w:id="1436"/>
    </w:p>
    <w:p w14:paraId="635DB20A" w14:textId="77777777" w:rsidR="00BB4C2B" w:rsidRPr="004C355D" w:rsidRDefault="00BB4C2B" w:rsidP="00BB4C2B">
      <w:pPr>
        <w:pStyle w:val="Heading3"/>
      </w:pPr>
      <w:r w:rsidRPr="004C355D">
        <w:br w:type="page"/>
      </w:r>
      <w:bookmarkStart w:id="1437" w:name="_Toc460839520"/>
      <w:bookmarkStart w:id="1438" w:name="_Toc460839796"/>
      <w:bookmarkStart w:id="1439" w:name="_Toc460840065"/>
      <w:bookmarkStart w:id="1440" w:name="_Toc460840429"/>
      <w:bookmarkStart w:id="1441" w:name="_Toc460843799"/>
      <w:bookmarkStart w:id="1442" w:name="_Toc460851559"/>
      <w:bookmarkStart w:id="1443" w:name="_Toc460934869"/>
      <w:bookmarkStart w:id="1444" w:name="_Toc471725761"/>
      <w:bookmarkStart w:id="1445" w:name="_Toc473907139"/>
      <w:r w:rsidRPr="004C355D">
        <w:t>Discussion</w:t>
      </w:r>
      <w:bookmarkEnd w:id="1437"/>
      <w:bookmarkEnd w:id="1438"/>
      <w:bookmarkEnd w:id="1439"/>
      <w:bookmarkEnd w:id="1440"/>
      <w:bookmarkEnd w:id="1441"/>
      <w:bookmarkEnd w:id="1442"/>
      <w:bookmarkEnd w:id="1443"/>
      <w:bookmarkEnd w:id="1444"/>
      <w:bookmarkEnd w:id="1445"/>
    </w:p>
    <w:p w14:paraId="1C841515" w14:textId="77777777" w:rsidR="00BB4C2B" w:rsidRPr="004C355D" w:rsidRDefault="00BB4C2B" w:rsidP="00BB4C2B">
      <w:pPr>
        <w:tabs>
          <w:tab w:val="left" w:pos="851"/>
        </w:tabs>
        <w:spacing w:before="120"/>
        <w:rPr>
          <w:rFonts w:eastAsia="Times New Roman" w:cs="Calibri"/>
          <w:lang w:eastAsia="zh-CN" w:bidi="th-TH"/>
        </w:rPr>
      </w:pPr>
      <w:r w:rsidRPr="004C355D">
        <w:rPr>
          <w:rFonts w:eastAsia="Times New Roman" w:cs="Calibri"/>
          <w:lang w:eastAsia="zh-CN" w:bidi="th-TH"/>
        </w:rPr>
        <w:t xml:space="preserve">Four watering actions that have outcomes targeting fish communities were undertaken in 2015-16, overall these actions were successful in achieving their stated objectives for the native fish species that were </w:t>
      </w:r>
      <w:r w:rsidRPr="00EF030A">
        <w:rPr>
          <w:rFonts w:eastAsia="Times New Roman" w:cs="Calibri"/>
          <w:szCs w:val="22"/>
          <w:lang w:eastAsia="zh-CN" w:bidi="th-TH"/>
        </w:rPr>
        <w:t>present (</w:t>
      </w:r>
      <w:r w:rsidRPr="00EF030A">
        <w:rPr>
          <w:szCs w:val="22"/>
        </w:rPr>
        <w:fldChar w:fldCharType="begin"/>
      </w:r>
      <w:r w:rsidRPr="00EF030A">
        <w:rPr>
          <w:szCs w:val="22"/>
        </w:rPr>
        <w:instrText xml:space="preserve"> REF _Ref459189339 \h  \* MERGEFORMAT </w:instrText>
      </w:r>
      <w:r w:rsidRPr="00EF030A">
        <w:rPr>
          <w:szCs w:val="22"/>
        </w:rPr>
      </w:r>
      <w:r w:rsidRPr="00EF030A">
        <w:rPr>
          <w:szCs w:val="22"/>
        </w:rPr>
        <w:fldChar w:fldCharType="separate"/>
      </w:r>
      <w:r w:rsidRPr="00DA7E7A">
        <w:rPr>
          <w:szCs w:val="22"/>
        </w:rPr>
        <w:t xml:space="preserve">Table </w:t>
      </w:r>
      <w:r w:rsidRPr="00DA7E7A">
        <w:rPr>
          <w:noProof/>
          <w:szCs w:val="22"/>
        </w:rPr>
        <w:t>5</w:t>
      </w:r>
      <w:r w:rsidRPr="00DA7E7A">
        <w:rPr>
          <w:noProof/>
          <w:szCs w:val="22"/>
        </w:rPr>
        <w:noBreakHyphen/>
        <w:t>14</w:t>
      </w:r>
      <w:r w:rsidRPr="00EF030A">
        <w:rPr>
          <w:szCs w:val="22"/>
        </w:rPr>
        <w:fldChar w:fldCharType="end"/>
      </w:r>
      <w:r w:rsidRPr="00EF030A">
        <w:rPr>
          <w:rFonts w:eastAsia="Times New Roman" w:cs="Calibri"/>
          <w:szCs w:val="22"/>
          <w:lang w:eastAsia="zh-CN" w:bidi="th-TH"/>
        </w:rPr>
        <w:t>).</w:t>
      </w:r>
      <w:r w:rsidRPr="00EF030A">
        <w:rPr>
          <w:rFonts w:eastAsia="Times New Roman" w:cs="Calibri"/>
          <w:b/>
          <w:szCs w:val="22"/>
          <w:lang w:eastAsia="zh-CN" w:bidi="th-TH"/>
        </w:rPr>
        <w:t xml:space="preserve"> </w:t>
      </w:r>
      <w:r w:rsidRPr="00EF030A">
        <w:rPr>
          <w:rFonts w:eastAsia="Times New Roman" w:cs="Calibri"/>
          <w:szCs w:val="22"/>
          <w:lang w:eastAsia="zh-CN" w:bidi="th-TH"/>
        </w:rPr>
        <w:t>But</w:t>
      </w:r>
      <w:r w:rsidRPr="004C355D">
        <w:rPr>
          <w:rFonts w:eastAsia="Times New Roman" w:cs="Calibri"/>
          <w:lang w:eastAsia="zh-CN" w:bidi="th-TH"/>
        </w:rPr>
        <w:t xml:space="preserve"> overall wetland fish communities are in poor condition dominated by opportunistic generalist species with floodplain specialist species such as Murray hardyhead absent from the mid-Murrumbidgee and Lowbidgee floodplains.  </w:t>
      </w:r>
    </w:p>
    <w:p w14:paraId="12298C3E" w14:textId="77777777" w:rsidR="00BB4C2B" w:rsidRPr="004C355D" w:rsidRDefault="00BB4C2B" w:rsidP="00BB4C2B">
      <w:pPr>
        <w:pStyle w:val="Caption"/>
        <w:rPr>
          <w:lang w:eastAsia="zh-CN"/>
        </w:rPr>
      </w:pPr>
      <w:bookmarkStart w:id="1446" w:name="_Ref459189339"/>
      <w:bookmarkStart w:id="1447" w:name="_Toc460934129"/>
      <w:bookmarkStart w:id="1448" w:name="_Toc475593713"/>
      <w:r w:rsidRPr="004C355D">
        <w:t xml:space="preserve">Table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Table \* ARABIC \s 1 </w:instrText>
      </w:r>
      <w:r w:rsidR="00561A34">
        <w:fldChar w:fldCharType="separate"/>
      </w:r>
      <w:r>
        <w:rPr>
          <w:noProof/>
        </w:rPr>
        <w:t>14</w:t>
      </w:r>
      <w:r w:rsidR="00561A34">
        <w:rPr>
          <w:noProof/>
        </w:rPr>
        <w:fldChar w:fldCharType="end"/>
      </w:r>
      <w:bookmarkEnd w:id="1446"/>
      <w:r w:rsidRPr="004C355D">
        <w:rPr>
          <w:lang w:eastAsia="zh-CN"/>
        </w:rPr>
        <w:t xml:space="preserve"> summary of outcomes for each of the monitored watering actions undertaken in 2015-16 as they relate to wetland fish</w:t>
      </w:r>
      <w:bookmarkEnd w:id="1447"/>
      <w:bookmarkEnd w:id="1448"/>
    </w:p>
    <w:tbl>
      <w:tblPr>
        <w:tblW w:w="9072" w:type="dxa"/>
        <w:tblBorders>
          <w:top w:val="single" w:sz="4" w:space="0" w:color="7F7F7F"/>
          <w:bottom w:val="single" w:sz="4" w:space="0" w:color="7F7F7F"/>
          <w:insideH w:val="single" w:sz="4" w:space="0" w:color="7F7F7F"/>
        </w:tblBorders>
        <w:tblLook w:val="04A0" w:firstRow="1" w:lastRow="0" w:firstColumn="1" w:lastColumn="0" w:noHBand="0" w:noVBand="1"/>
      </w:tblPr>
      <w:tblGrid>
        <w:gridCol w:w="1985"/>
        <w:gridCol w:w="2158"/>
        <w:gridCol w:w="1818"/>
        <w:gridCol w:w="3111"/>
      </w:tblGrid>
      <w:tr w:rsidR="00B4531A" w:rsidRPr="004C355D" w14:paraId="6D73135B" w14:textId="77777777" w:rsidTr="00B4531A">
        <w:trPr>
          <w:trHeight w:val="750"/>
        </w:trPr>
        <w:tc>
          <w:tcPr>
            <w:tcW w:w="1985" w:type="dxa"/>
            <w:shd w:val="clear" w:color="auto" w:fill="auto"/>
            <w:hideMark/>
          </w:tcPr>
          <w:p w14:paraId="5EF5D02F" w14:textId="77777777" w:rsidR="00BB4C2B" w:rsidRPr="00B4531A" w:rsidRDefault="00BB4C2B" w:rsidP="00B4531A">
            <w:pPr>
              <w:spacing w:after="0" w:line="240" w:lineRule="auto"/>
              <w:jc w:val="left"/>
              <w:rPr>
                <w:b/>
                <w:bCs/>
                <w:sz w:val="18"/>
                <w:lang w:eastAsia="en-US" w:bidi="th-TH"/>
              </w:rPr>
            </w:pPr>
            <w:r w:rsidRPr="00B4531A">
              <w:rPr>
                <w:b/>
                <w:bCs/>
                <w:sz w:val="18"/>
                <w:lang w:eastAsia="en-US" w:bidi="th-TH"/>
              </w:rPr>
              <w:t>Watering action</w:t>
            </w:r>
          </w:p>
        </w:tc>
        <w:tc>
          <w:tcPr>
            <w:tcW w:w="2158" w:type="dxa"/>
            <w:shd w:val="clear" w:color="auto" w:fill="auto"/>
            <w:hideMark/>
          </w:tcPr>
          <w:p w14:paraId="1740749E" w14:textId="77777777" w:rsidR="00BB4C2B" w:rsidRPr="00B4531A" w:rsidRDefault="00BB4C2B" w:rsidP="00B4531A">
            <w:pPr>
              <w:spacing w:after="0" w:line="240" w:lineRule="auto"/>
              <w:jc w:val="left"/>
              <w:rPr>
                <w:b/>
                <w:bCs/>
                <w:sz w:val="18"/>
                <w:lang w:eastAsia="en-US" w:bidi="th-TH"/>
              </w:rPr>
            </w:pPr>
            <w:r w:rsidRPr="00B4531A">
              <w:rPr>
                <w:b/>
                <w:bCs/>
                <w:sz w:val="18"/>
                <w:lang w:eastAsia="en-US" w:bidi="th-TH"/>
              </w:rPr>
              <w:t>Expected outcomes  for wetland fish</w:t>
            </w:r>
          </w:p>
        </w:tc>
        <w:tc>
          <w:tcPr>
            <w:tcW w:w="1818" w:type="dxa"/>
            <w:shd w:val="clear" w:color="auto" w:fill="auto"/>
          </w:tcPr>
          <w:p w14:paraId="1EC68733" w14:textId="77777777" w:rsidR="00BB4C2B" w:rsidRPr="00B4531A" w:rsidRDefault="00BB4C2B" w:rsidP="00B4531A">
            <w:pPr>
              <w:spacing w:after="0" w:line="240" w:lineRule="auto"/>
              <w:jc w:val="left"/>
              <w:rPr>
                <w:b/>
                <w:bCs/>
                <w:sz w:val="18"/>
                <w:lang w:eastAsia="en-US" w:bidi="th-TH"/>
              </w:rPr>
            </w:pPr>
            <w:r w:rsidRPr="00B4531A">
              <w:rPr>
                <w:b/>
                <w:bCs/>
                <w:sz w:val="18"/>
                <w:lang w:eastAsia="en-US" w:bidi="th-TH"/>
              </w:rPr>
              <w:t>LTIM sites receiving water</w:t>
            </w:r>
          </w:p>
        </w:tc>
        <w:tc>
          <w:tcPr>
            <w:tcW w:w="3111" w:type="dxa"/>
            <w:shd w:val="clear" w:color="auto" w:fill="auto"/>
          </w:tcPr>
          <w:p w14:paraId="413D730A" w14:textId="77777777" w:rsidR="00BB4C2B" w:rsidRPr="00B4531A" w:rsidRDefault="00BB4C2B" w:rsidP="00B4531A">
            <w:pPr>
              <w:spacing w:after="0" w:line="240" w:lineRule="auto"/>
              <w:jc w:val="left"/>
              <w:rPr>
                <w:b/>
                <w:bCs/>
                <w:sz w:val="18"/>
                <w:lang w:eastAsia="en-US" w:bidi="th-TH"/>
              </w:rPr>
            </w:pPr>
            <w:r w:rsidRPr="00B4531A">
              <w:rPr>
                <w:b/>
                <w:bCs/>
                <w:sz w:val="18"/>
                <w:lang w:eastAsia="en-US" w:bidi="th-TH"/>
              </w:rPr>
              <w:t>Outcomes</w:t>
            </w:r>
          </w:p>
        </w:tc>
      </w:tr>
      <w:tr w:rsidR="00B4531A" w:rsidRPr="004C355D" w14:paraId="7BB5BE5C" w14:textId="77777777" w:rsidTr="00B4531A">
        <w:trPr>
          <w:trHeight w:val="750"/>
        </w:trPr>
        <w:tc>
          <w:tcPr>
            <w:tcW w:w="1985" w:type="dxa"/>
            <w:shd w:val="clear" w:color="auto" w:fill="auto"/>
            <w:hideMark/>
          </w:tcPr>
          <w:p w14:paraId="72BA8A42" w14:textId="77777777" w:rsidR="00BB4C2B" w:rsidRPr="00B4531A" w:rsidRDefault="00BB4C2B" w:rsidP="00B4531A">
            <w:pPr>
              <w:spacing w:after="0" w:line="240" w:lineRule="auto"/>
              <w:jc w:val="left"/>
              <w:rPr>
                <w:b/>
                <w:bCs/>
                <w:sz w:val="18"/>
                <w:lang w:eastAsia="en-US" w:bidi="th-TH"/>
              </w:rPr>
            </w:pPr>
            <w:r w:rsidRPr="00B4531A">
              <w:rPr>
                <w:b/>
                <w:bCs/>
                <w:sz w:val="18"/>
                <w:lang w:eastAsia="en-US" w:bidi="th-TH"/>
              </w:rPr>
              <w:t>Yanga National Park waterbird support</w:t>
            </w:r>
          </w:p>
        </w:tc>
        <w:tc>
          <w:tcPr>
            <w:tcW w:w="2158" w:type="dxa"/>
            <w:shd w:val="clear" w:color="auto" w:fill="auto"/>
            <w:hideMark/>
          </w:tcPr>
          <w:p w14:paraId="7956FE15" w14:textId="77777777" w:rsidR="00BB4C2B" w:rsidRPr="00B4531A" w:rsidRDefault="00BB4C2B" w:rsidP="00B4531A">
            <w:pPr>
              <w:spacing w:after="0" w:line="240" w:lineRule="auto"/>
              <w:jc w:val="left"/>
              <w:rPr>
                <w:sz w:val="18"/>
                <w:lang w:eastAsia="en-US" w:bidi="th-TH"/>
              </w:rPr>
            </w:pPr>
            <w:r w:rsidRPr="00B4531A">
              <w:rPr>
                <w:sz w:val="18"/>
                <w:lang w:eastAsia="en-US" w:bidi="th-TH"/>
              </w:rPr>
              <w:t>– provide habitat for native fish, frogs and other vertebrates</w:t>
            </w:r>
          </w:p>
        </w:tc>
        <w:tc>
          <w:tcPr>
            <w:tcW w:w="1818" w:type="dxa"/>
            <w:shd w:val="clear" w:color="auto" w:fill="auto"/>
          </w:tcPr>
          <w:p w14:paraId="195E726D" w14:textId="77777777" w:rsidR="00BB4C2B" w:rsidRPr="00B4531A" w:rsidRDefault="00BB4C2B" w:rsidP="00B4531A">
            <w:pPr>
              <w:spacing w:after="0" w:line="240" w:lineRule="auto"/>
              <w:jc w:val="left"/>
              <w:rPr>
                <w:sz w:val="18"/>
                <w:lang w:eastAsia="en-US" w:bidi="th-TH"/>
              </w:rPr>
            </w:pPr>
            <w:r w:rsidRPr="00B4531A">
              <w:rPr>
                <w:sz w:val="18"/>
                <w:lang w:eastAsia="en-US" w:bidi="th-TH"/>
              </w:rPr>
              <w:t>Two Bridges</w:t>
            </w:r>
          </w:p>
        </w:tc>
        <w:tc>
          <w:tcPr>
            <w:tcW w:w="3111" w:type="dxa"/>
            <w:shd w:val="clear" w:color="auto" w:fill="auto"/>
          </w:tcPr>
          <w:p w14:paraId="575890BE" w14:textId="77777777" w:rsidR="00BB4C2B" w:rsidRPr="00B4531A" w:rsidRDefault="00BB4C2B" w:rsidP="00B4531A">
            <w:pPr>
              <w:spacing w:after="0" w:line="240" w:lineRule="auto"/>
              <w:jc w:val="left"/>
              <w:rPr>
                <w:sz w:val="18"/>
                <w:lang w:eastAsia="en-US" w:bidi="th-TH"/>
              </w:rPr>
            </w:pPr>
            <w:r w:rsidRPr="00B4531A">
              <w:rPr>
                <w:sz w:val="18"/>
                <w:lang w:eastAsia="en-US" w:bidi="th-TH"/>
              </w:rPr>
              <w:t xml:space="preserve">Overall species richness was low in Redbank, with only one of the three spike rush wetlands receiving water in 2015-16. </w:t>
            </w:r>
          </w:p>
        </w:tc>
      </w:tr>
      <w:tr w:rsidR="00B4531A" w:rsidRPr="004C355D" w14:paraId="4D5D2E9F" w14:textId="77777777" w:rsidTr="00B4531A">
        <w:trPr>
          <w:trHeight w:val="1680"/>
        </w:trPr>
        <w:tc>
          <w:tcPr>
            <w:tcW w:w="1985" w:type="dxa"/>
            <w:shd w:val="clear" w:color="auto" w:fill="auto"/>
            <w:hideMark/>
          </w:tcPr>
          <w:p w14:paraId="0654BA80" w14:textId="77777777" w:rsidR="00BB4C2B" w:rsidRPr="00B4531A" w:rsidRDefault="00BB4C2B" w:rsidP="00B4531A">
            <w:pPr>
              <w:spacing w:after="0" w:line="240" w:lineRule="auto"/>
              <w:jc w:val="left"/>
              <w:rPr>
                <w:b/>
                <w:bCs/>
                <w:sz w:val="18"/>
                <w:lang w:val="it-IT" w:eastAsia="en-US" w:bidi="th-TH"/>
              </w:rPr>
            </w:pPr>
            <w:r w:rsidRPr="00B4531A">
              <w:rPr>
                <w:b/>
                <w:bCs/>
                <w:sz w:val="18"/>
                <w:lang w:val="it-IT" w:eastAsia="en-US" w:bidi="th-TH"/>
              </w:rPr>
              <w:t>Nimmie-Caira</w:t>
            </w:r>
          </w:p>
          <w:p w14:paraId="7B836357" w14:textId="77777777" w:rsidR="00BB4C2B" w:rsidRPr="00B4531A" w:rsidRDefault="00BB4C2B" w:rsidP="00B4531A">
            <w:pPr>
              <w:spacing w:after="0" w:line="240" w:lineRule="auto"/>
              <w:jc w:val="left"/>
              <w:rPr>
                <w:b/>
                <w:bCs/>
                <w:sz w:val="18"/>
                <w:lang w:val="it-IT" w:eastAsia="en-US" w:bidi="th-TH"/>
              </w:rPr>
            </w:pPr>
            <w:r w:rsidRPr="00B4531A">
              <w:rPr>
                <w:b/>
                <w:bCs/>
                <w:sz w:val="18"/>
                <w:lang w:val="it-IT" w:eastAsia="en-US" w:bidi="th-TH"/>
              </w:rPr>
              <w:t>Nimmie-Caira refuge (north Caira channel)</w:t>
            </w:r>
          </w:p>
          <w:p w14:paraId="7A86EC33" w14:textId="77777777" w:rsidR="00BB4C2B" w:rsidRPr="00B4531A" w:rsidRDefault="00BB4C2B" w:rsidP="00B4531A">
            <w:pPr>
              <w:spacing w:after="0" w:line="240" w:lineRule="auto"/>
              <w:jc w:val="left"/>
              <w:rPr>
                <w:b/>
                <w:bCs/>
                <w:sz w:val="18"/>
                <w:lang w:eastAsia="en-US" w:bidi="th-TH"/>
              </w:rPr>
            </w:pPr>
            <w:r w:rsidRPr="00B4531A">
              <w:rPr>
                <w:b/>
                <w:bCs/>
                <w:sz w:val="18"/>
                <w:lang w:eastAsia="en-US" w:bidi="th-TH"/>
              </w:rPr>
              <w:t>Nimmie-Caira SBF refuge (south Caira channel</w:t>
            </w:r>
          </w:p>
          <w:p w14:paraId="25205A70" w14:textId="77777777" w:rsidR="00BB4C2B" w:rsidRPr="00B4531A" w:rsidRDefault="00BB4C2B" w:rsidP="00B4531A">
            <w:pPr>
              <w:spacing w:after="0" w:line="240" w:lineRule="auto"/>
              <w:jc w:val="left"/>
              <w:rPr>
                <w:b/>
                <w:bCs/>
                <w:sz w:val="18"/>
                <w:lang w:eastAsia="en-US" w:bidi="th-TH"/>
              </w:rPr>
            </w:pPr>
            <w:r w:rsidRPr="00B4531A">
              <w:rPr>
                <w:b/>
                <w:bCs/>
                <w:sz w:val="18"/>
                <w:lang w:eastAsia="en-US" w:bidi="th-TH"/>
              </w:rPr>
              <w:t> </w:t>
            </w:r>
          </w:p>
          <w:p w14:paraId="653A428B" w14:textId="77777777" w:rsidR="00BB4C2B" w:rsidRPr="00B4531A" w:rsidRDefault="00BB4C2B" w:rsidP="00B4531A">
            <w:pPr>
              <w:spacing w:after="0" w:line="240" w:lineRule="auto"/>
              <w:jc w:val="left"/>
              <w:rPr>
                <w:b/>
                <w:bCs/>
                <w:sz w:val="18"/>
                <w:lang w:eastAsia="en-US" w:bidi="th-TH"/>
              </w:rPr>
            </w:pPr>
            <w:r w:rsidRPr="00B4531A">
              <w:rPr>
                <w:b/>
                <w:bCs/>
                <w:sz w:val="18"/>
                <w:lang w:eastAsia="en-US" w:bidi="th-TH"/>
              </w:rPr>
              <w:t> </w:t>
            </w:r>
          </w:p>
        </w:tc>
        <w:tc>
          <w:tcPr>
            <w:tcW w:w="2158" w:type="dxa"/>
            <w:vMerge w:val="restart"/>
            <w:shd w:val="clear" w:color="auto" w:fill="auto"/>
            <w:hideMark/>
          </w:tcPr>
          <w:p w14:paraId="0717AFC2" w14:textId="77777777" w:rsidR="00BB4C2B" w:rsidRPr="00B4531A" w:rsidRDefault="00BB4C2B" w:rsidP="00B4531A">
            <w:pPr>
              <w:spacing w:after="0" w:line="240" w:lineRule="auto"/>
              <w:jc w:val="left"/>
              <w:rPr>
                <w:sz w:val="18"/>
                <w:lang w:eastAsia="en-US" w:bidi="th-TH"/>
              </w:rPr>
            </w:pPr>
            <w:r w:rsidRPr="00B4531A">
              <w:rPr>
                <w:sz w:val="18"/>
                <w:lang w:eastAsia="en-US" w:bidi="th-TH"/>
              </w:rPr>
              <w:t xml:space="preserve">– maintain refuge habitat for a diverse range of native fish, frogs and turtles and waterbird </w:t>
            </w:r>
          </w:p>
          <w:p w14:paraId="32BE501D" w14:textId="77777777" w:rsidR="00BB4C2B" w:rsidRPr="00B4531A" w:rsidRDefault="00BB4C2B" w:rsidP="00B4531A">
            <w:pPr>
              <w:spacing w:after="0" w:line="240" w:lineRule="auto"/>
              <w:jc w:val="left"/>
              <w:rPr>
                <w:sz w:val="18"/>
                <w:lang w:eastAsia="en-US" w:bidi="th-TH"/>
              </w:rPr>
            </w:pPr>
          </w:p>
          <w:p w14:paraId="4A142993" w14:textId="77777777" w:rsidR="00BB4C2B" w:rsidRPr="00B4531A" w:rsidRDefault="00BB4C2B" w:rsidP="00B4531A">
            <w:pPr>
              <w:spacing w:after="0" w:line="240" w:lineRule="auto"/>
              <w:jc w:val="left"/>
              <w:rPr>
                <w:sz w:val="18"/>
                <w:lang w:eastAsia="en-US" w:bidi="th-TH"/>
              </w:rPr>
            </w:pPr>
          </w:p>
          <w:p w14:paraId="028BB95C" w14:textId="77777777" w:rsidR="00BB4C2B" w:rsidRPr="00B4531A" w:rsidRDefault="00BB4C2B" w:rsidP="00B4531A">
            <w:pPr>
              <w:spacing w:after="0" w:line="240" w:lineRule="auto"/>
              <w:jc w:val="left"/>
              <w:rPr>
                <w:sz w:val="18"/>
                <w:lang w:eastAsia="en-US" w:bidi="th-TH"/>
              </w:rPr>
            </w:pPr>
          </w:p>
          <w:p w14:paraId="4552A070" w14:textId="77777777" w:rsidR="00BB4C2B" w:rsidRPr="00B4531A" w:rsidRDefault="00BB4C2B" w:rsidP="00B4531A">
            <w:pPr>
              <w:spacing w:after="0" w:line="240" w:lineRule="auto"/>
              <w:jc w:val="left"/>
              <w:rPr>
                <w:sz w:val="18"/>
                <w:lang w:eastAsia="en-US" w:bidi="th-TH"/>
              </w:rPr>
            </w:pPr>
          </w:p>
          <w:p w14:paraId="0DE1D45D" w14:textId="77777777" w:rsidR="00BB4C2B" w:rsidRPr="00B4531A" w:rsidDel="00C72E6A" w:rsidRDefault="00BB4C2B" w:rsidP="00B4531A">
            <w:pPr>
              <w:spacing w:after="0" w:line="240" w:lineRule="auto"/>
              <w:jc w:val="left"/>
              <w:rPr>
                <w:sz w:val="18"/>
                <w:lang w:eastAsia="en-US" w:bidi="th-TH"/>
              </w:rPr>
            </w:pPr>
            <w:r w:rsidRPr="00B4531A" w:rsidDel="00C72E6A">
              <w:rPr>
                <w:sz w:val="18"/>
                <w:lang w:eastAsia="en-US" w:bidi="th-TH"/>
              </w:rPr>
              <w:t>– Support the habitat requirements of native fish and turtles.</w:t>
            </w:r>
          </w:p>
          <w:p w14:paraId="2B9CBEF1" w14:textId="77777777" w:rsidR="00BB4C2B" w:rsidRPr="00B4531A" w:rsidRDefault="00BB4C2B" w:rsidP="00B4531A">
            <w:pPr>
              <w:spacing w:after="0" w:line="240" w:lineRule="auto"/>
              <w:jc w:val="left"/>
              <w:rPr>
                <w:sz w:val="18"/>
                <w:lang w:eastAsia="en-US" w:bidi="th-TH"/>
              </w:rPr>
            </w:pPr>
          </w:p>
          <w:p w14:paraId="3755DE25" w14:textId="77777777" w:rsidR="00BB4C2B" w:rsidRPr="00B4531A" w:rsidRDefault="00BB4C2B" w:rsidP="00B4531A">
            <w:pPr>
              <w:spacing w:after="0" w:line="240" w:lineRule="auto"/>
              <w:jc w:val="left"/>
              <w:rPr>
                <w:sz w:val="18"/>
                <w:lang w:eastAsia="en-US" w:bidi="th-TH"/>
              </w:rPr>
            </w:pPr>
          </w:p>
        </w:tc>
        <w:tc>
          <w:tcPr>
            <w:tcW w:w="1818" w:type="dxa"/>
            <w:shd w:val="clear" w:color="auto" w:fill="auto"/>
          </w:tcPr>
          <w:p w14:paraId="74380CED" w14:textId="77777777" w:rsidR="00BB4C2B" w:rsidRPr="00B4531A" w:rsidRDefault="00BB4C2B" w:rsidP="00B4531A">
            <w:pPr>
              <w:spacing w:after="0" w:line="240" w:lineRule="auto"/>
              <w:jc w:val="left"/>
              <w:rPr>
                <w:sz w:val="18"/>
                <w:lang w:eastAsia="en-US" w:bidi="th-TH"/>
              </w:rPr>
            </w:pPr>
            <w:r w:rsidRPr="00B4531A">
              <w:rPr>
                <w:sz w:val="18"/>
                <w:lang w:eastAsia="en-US" w:bidi="th-TH"/>
              </w:rPr>
              <w:t>Eulimbah</w:t>
            </w:r>
          </w:p>
          <w:p w14:paraId="2554D7FC" w14:textId="77777777" w:rsidR="00BB4C2B" w:rsidRPr="00B4531A" w:rsidRDefault="00BB4C2B" w:rsidP="00B4531A">
            <w:pPr>
              <w:spacing w:after="0" w:line="240" w:lineRule="auto"/>
              <w:jc w:val="left"/>
              <w:rPr>
                <w:sz w:val="18"/>
                <w:lang w:eastAsia="en-US" w:bidi="th-TH"/>
              </w:rPr>
            </w:pPr>
          </w:p>
          <w:p w14:paraId="42EEAA00" w14:textId="77777777" w:rsidR="00BB4C2B" w:rsidRPr="00B4531A" w:rsidRDefault="00BB4C2B" w:rsidP="00B4531A">
            <w:pPr>
              <w:spacing w:after="0" w:line="240" w:lineRule="auto"/>
              <w:jc w:val="left"/>
              <w:rPr>
                <w:sz w:val="18"/>
                <w:lang w:eastAsia="en-US" w:bidi="th-TH"/>
              </w:rPr>
            </w:pPr>
            <w:r w:rsidRPr="00B4531A">
              <w:rPr>
                <w:sz w:val="18"/>
                <w:lang w:eastAsia="en-US" w:bidi="th-TH"/>
              </w:rPr>
              <w:t>Avalon</w:t>
            </w:r>
          </w:p>
          <w:p w14:paraId="58FC9877" w14:textId="77777777" w:rsidR="00BB4C2B" w:rsidRPr="00B4531A" w:rsidRDefault="00BB4C2B" w:rsidP="00B4531A">
            <w:pPr>
              <w:spacing w:after="0" w:line="240" w:lineRule="auto"/>
              <w:jc w:val="left"/>
              <w:rPr>
                <w:sz w:val="18"/>
                <w:lang w:eastAsia="en-US" w:bidi="th-TH"/>
              </w:rPr>
            </w:pPr>
          </w:p>
          <w:p w14:paraId="6D71FE98" w14:textId="77777777" w:rsidR="00BB4C2B" w:rsidRPr="00B4531A" w:rsidRDefault="00BB4C2B" w:rsidP="00B4531A">
            <w:pPr>
              <w:spacing w:after="0" w:line="240" w:lineRule="auto"/>
              <w:jc w:val="left"/>
              <w:rPr>
                <w:sz w:val="18"/>
                <w:lang w:eastAsia="en-US" w:bidi="th-TH"/>
              </w:rPr>
            </w:pPr>
            <w:r w:rsidRPr="00B4531A">
              <w:rPr>
                <w:sz w:val="18"/>
                <w:lang w:eastAsia="en-US" w:bidi="th-TH"/>
              </w:rPr>
              <w:t>Telephone Creek</w:t>
            </w:r>
          </w:p>
          <w:p w14:paraId="4941069A" w14:textId="77777777" w:rsidR="00BB4C2B" w:rsidRPr="00B4531A" w:rsidRDefault="00BB4C2B" w:rsidP="00B4531A">
            <w:pPr>
              <w:spacing w:after="0" w:line="240" w:lineRule="auto"/>
              <w:jc w:val="left"/>
              <w:rPr>
                <w:sz w:val="18"/>
                <w:lang w:eastAsia="en-US" w:bidi="th-TH"/>
              </w:rPr>
            </w:pPr>
          </w:p>
        </w:tc>
        <w:tc>
          <w:tcPr>
            <w:tcW w:w="3111" w:type="dxa"/>
            <w:shd w:val="clear" w:color="auto" w:fill="auto"/>
          </w:tcPr>
          <w:p w14:paraId="5EA725AC" w14:textId="77777777" w:rsidR="00BB4C2B" w:rsidRPr="00B4531A" w:rsidRDefault="00BB4C2B" w:rsidP="00B4531A">
            <w:pPr>
              <w:spacing w:after="0" w:line="240" w:lineRule="auto"/>
              <w:jc w:val="left"/>
              <w:rPr>
                <w:sz w:val="18"/>
                <w:lang w:eastAsia="en-US" w:bidi="th-TH"/>
              </w:rPr>
            </w:pPr>
            <w:r w:rsidRPr="00B4531A">
              <w:rPr>
                <w:sz w:val="18"/>
                <w:lang w:eastAsia="en-US" w:bidi="th-TH"/>
              </w:rPr>
              <w:t xml:space="preserve">Overall, species richness has increased in the Nimmie-Caira with Murray cod juveniles recorded in Eulimbah swamp in 2015-16. The strategy of maintaining refuge for southern bell frogs is also likely to support native fish population in this system. </w:t>
            </w:r>
          </w:p>
        </w:tc>
      </w:tr>
      <w:tr w:rsidR="00B4531A" w:rsidRPr="004C355D" w14:paraId="42D82343" w14:textId="77777777" w:rsidTr="00B4531A">
        <w:trPr>
          <w:trHeight w:val="2183"/>
        </w:trPr>
        <w:tc>
          <w:tcPr>
            <w:tcW w:w="1985" w:type="dxa"/>
            <w:tcBorders>
              <w:top w:val="single" w:sz="4" w:space="0" w:color="7F7F7F"/>
              <w:bottom w:val="single" w:sz="4" w:space="0" w:color="7F7F7F"/>
            </w:tcBorders>
            <w:shd w:val="clear" w:color="auto" w:fill="auto"/>
          </w:tcPr>
          <w:p w14:paraId="0AD25C43" w14:textId="77777777" w:rsidR="00BB4C2B" w:rsidRPr="00B4531A" w:rsidRDefault="00BB4C2B" w:rsidP="00B4531A">
            <w:pPr>
              <w:spacing w:after="0" w:line="240" w:lineRule="auto"/>
              <w:jc w:val="left"/>
              <w:rPr>
                <w:b/>
                <w:bCs/>
                <w:sz w:val="18"/>
                <w:lang w:eastAsia="en-US" w:bidi="th-TH"/>
              </w:rPr>
            </w:pPr>
            <w:r w:rsidRPr="00B4531A">
              <w:rPr>
                <w:b/>
                <w:bCs/>
                <w:sz w:val="18"/>
                <w:lang w:eastAsia="en-US" w:bidi="th-TH"/>
              </w:rPr>
              <w:t xml:space="preserve">Nap Nap - Waugorah </w:t>
            </w:r>
          </w:p>
        </w:tc>
        <w:tc>
          <w:tcPr>
            <w:tcW w:w="2158" w:type="dxa"/>
            <w:vMerge/>
            <w:tcBorders>
              <w:top w:val="single" w:sz="4" w:space="0" w:color="7F7F7F"/>
              <w:bottom w:val="single" w:sz="4" w:space="0" w:color="7F7F7F"/>
            </w:tcBorders>
            <w:shd w:val="clear" w:color="auto" w:fill="auto"/>
          </w:tcPr>
          <w:p w14:paraId="432A294B" w14:textId="77777777" w:rsidR="00BB4C2B" w:rsidRPr="00B4531A" w:rsidRDefault="00BB4C2B" w:rsidP="00B4531A">
            <w:pPr>
              <w:spacing w:after="0" w:line="240" w:lineRule="auto"/>
              <w:jc w:val="left"/>
              <w:rPr>
                <w:sz w:val="18"/>
                <w:lang w:eastAsia="en-US" w:bidi="th-TH"/>
              </w:rPr>
            </w:pPr>
          </w:p>
        </w:tc>
        <w:tc>
          <w:tcPr>
            <w:tcW w:w="1818" w:type="dxa"/>
            <w:tcBorders>
              <w:top w:val="single" w:sz="4" w:space="0" w:color="7F7F7F"/>
              <w:bottom w:val="single" w:sz="4" w:space="0" w:color="7F7F7F"/>
            </w:tcBorders>
            <w:shd w:val="clear" w:color="auto" w:fill="auto"/>
          </w:tcPr>
          <w:p w14:paraId="437EE981" w14:textId="77777777" w:rsidR="00BB4C2B" w:rsidRPr="00B4531A" w:rsidRDefault="00BB4C2B" w:rsidP="00B4531A">
            <w:pPr>
              <w:spacing w:after="0" w:line="240" w:lineRule="auto"/>
              <w:jc w:val="left"/>
              <w:rPr>
                <w:sz w:val="18"/>
                <w:lang w:eastAsia="en-US" w:bidi="th-TH"/>
              </w:rPr>
            </w:pPr>
            <w:r w:rsidRPr="00B4531A">
              <w:rPr>
                <w:sz w:val="18"/>
                <w:lang w:eastAsia="en-US" w:bidi="th-TH"/>
              </w:rPr>
              <w:t>Waugorah Lagoon</w:t>
            </w:r>
          </w:p>
        </w:tc>
        <w:tc>
          <w:tcPr>
            <w:tcW w:w="3111" w:type="dxa"/>
            <w:tcBorders>
              <w:top w:val="single" w:sz="4" w:space="0" w:color="7F7F7F"/>
              <w:bottom w:val="single" w:sz="4" w:space="0" w:color="7F7F7F"/>
            </w:tcBorders>
            <w:shd w:val="clear" w:color="auto" w:fill="auto"/>
          </w:tcPr>
          <w:p w14:paraId="76D0C9BC" w14:textId="77777777" w:rsidR="00BB4C2B" w:rsidRPr="00B4531A" w:rsidRDefault="00BB4C2B" w:rsidP="00B4531A">
            <w:pPr>
              <w:spacing w:after="0" w:line="240" w:lineRule="auto"/>
              <w:jc w:val="left"/>
              <w:rPr>
                <w:sz w:val="18"/>
                <w:lang w:eastAsia="en-US" w:bidi="th-TH"/>
              </w:rPr>
            </w:pPr>
            <w:r w:rsidRPr="00B4531A">
              <w:rPr>
                <w:sz w:val="18"/>
                <w:lang w:eastAsia="en-US" w:bidi="th-TH"/>
              </w:rPr>
              <w:t xml:space="preserve">Native species richness has increased in Waugorah lagoon between 2014-15 and 2015-16. Waugorah lagoon also supported higher abundance of native species than other sites in the Redbank zone, highlighting the importance of this system as native fish refuge. </w:t>
            </w:r>
          </w:p>
        </w:tc>
      </w:tr>
      <w:tr w:rsidR="00B4531A" w:rsidRPr="004C355D" w14:paraId="01A7834F" w14:textId="77777777" w:rsidTr="00B4531A">
        <w:trPr>
          <w:trHeight w:val="750"/>
        </w:trPr>
        <w:tc>
          <w:tcPr>
            <w:tcW w:w="1985" w:type="dxa"/>
            <w:shd w:val="clear" w:color="auto" w:fill="auto"/>
            <w:hideMark/>
          </w:tcPr>
          <w:p w14:paraId="78CDA5D1" w14:textId="77777777" w:rsidR="00BB4C2B" w:rsidRPr="00B4531A" w:rsidRDefault="00BB4C2B" w:rsidP="00B4531A">
            <w:pPr>
              <w:spacing w:after="0" w:line="240" w:lineRule="auto"/>
              <w:jc w:val="left"/>
              <w:rPr>
                <w:b/>
                <w:bCs/>
                <w:sz w:val="18"/>
                <w:lang w:eastAsia="en-US" w:bidi="th-TH"/>
              </w:rPr>
            </w:pPr>
            <w:r w:rsidRPr="00B4531A">
              <w:rPr>
                <w:b/>
                <w:bCs/>
                <w:sz w:val="18"/>
                <w:lang w:eastAsia="en-US" w:bidi="th-TH"/>
              </w:rPr>
              <w:t>Yarradda Lagoon</w:t>
            </w:r>
          </w:p>
        </w:tc>
        <w:tc>
          <w:tcPr>
            <w:tcW w:w="2158" w:type="dxa"/>
            <w:shd w:val="clear" w:color="auto" w:fill="auto"/>
            <w:hideMark/>
          </w:tcPr>
          <w:p w14:paraId="045F3306" w14:textId="77777777" w:rsidR="00BB4C2B" w:rsidRPr="00B4531A" w:rsidRDefault="00BB4C2B" w:rsidP="00B4531A">
            <w:pPr>
              <w:spacing w:after="0" w:line="240" w:lineRule="auto"/>
              <w:jc w:val="left"/>
              <w:rPr>
                <w:sz w:val="18"/>
                <w:lang w:eastAsia="en-US" w:bidi="th-TH"/>
              </w:rPr>
            </w:pPr>
            <w:r w:rsidRPr="00B4531A">
              <w:rPr>
                <w:sz w:val="18"/>
                <w:lang w:eastAsia="en-US" w:bidi="th-TH"/>
              </w:rPr>
              <w:t xml:space="preserve">– support known native fish and frog community established in 2014-15. </w:t>
            </w:r>
          </w:p>
          <w:p w14:paraId="53351677" w14:textId="77777777" w:rsidR="00BB4C2B" w:rsidRPr="00B4531A" w:rsidRDefault="00BB4C2B" w:rsidP="00B4531A">
            <w:pPr>
              <w:spacing w:after="0" w:line="240" w:lineRule="auto"/>
              <w:jc w:val="left"/>
              <w:rPr>
                <w:sz w:val="18"/>
                <w:lang w:eastAsia="en-US" w:bidi="th-TH"/>
              </w:rPr>
            </w:pPr>
          </w:p>
        </w:tc>
        <w:tc>
          <w:tcPr>
            <w:tcW w:w="1818" w:type="dxa"/>
            <w:shd w:val="clear" w:color="auto" w:fill="auto"/>
          </w:tcPr>
          <w:p w14:paraId="36ABB04B" w14:textId="77777777" w:rsidR="00BB4C2B" w:rsidRPr="00B4531A" w:rsidRDefault="00BB4C2B" w:rsidP="00B4531A">
            <w:pPr>
              <w:spacing w:after="0" w:line="240" w:lineRule="auto"/>
              <w:jc w:val="left"/>
              <w:rPr>
                <w:sz w:val="18"/>
                <w:lang w:eastAsia="en-US" w:bidi="th-TH"/>
              </w:rPr>
            </w:pPr>
            <w:r w:rsidRPr="00B4531A">
              <w:rPr>
                <w:sz w:val="18"/>
                <w:lang w:eastAsia="en-US" w:bidi="th-TH"/>
              </w:rPr>
              <w:t>Yarradda Lagoon</w:t>
            </w:r>
          </w:p>
        </w:tc>
        <w:tc>
          <w:tcPr>
            <w:tcW w:w="3111" w:type="dxa"/>
            <w:shd w:val="clear" w:color="auto" w:fill="auto"/>
          </w:tcPr>
          <w:p w14:paraId="7396F7A6" w14:textId="77777777" w:rsidR="00BB4C2B" w:rsidRPr="00B4531A" w:rsidRDefault="00BB4C2B" w:rsidP="00B4531A">
            <w:pPr>
              <w:spacing w:after="0" w:line="240" w:lineRule="auto"/>
              <w:jc w:val="left"/>
              <w:rPr>
                <w:sz w:val="18"/>
                <w:lang w:eastAsia="en-US" w:bidi="th-TH"/>
              </w:rPr>
            </w:pPr>
            <w:r w:rsidRPr="00B4531A">
              <w:rPr>
                <w:sz w:val="18"/>
                <w:lang w:eastAsia="en-US" w:bidi="th-TH"/>
              </w:rPr>
              <w:t xml:space="preserve">Native species richness has increased in Yarradda lagoon between 2014-15 and 2015-16 with the detection of Murray-Darling rainbow fish </w:t>
            </w:r>
          </w:p>
        </w:tc>
      </w:tr>
    </w:tbl>
    <w:p w14:paraId="126525AC" w14:textId="77777777" w:rsidR="00BB4C2B" w:rsidRPr="004C355D" w:rsidRDefault="00BB4C2B" w:rsidP="00BB4C2B">
      <w:pPr>
        <w:tabs>
          <w:tab w:val="left" w:pos="851"/>
        </w:tabs>
        <w:spacing w:before="120"/>
        <w:rPr>
          <w:rFonts w:ascii="Arial" w:eastAsia="Times New Roman" w:hAnsi="Arial" w:cs="Arial"/>
          <w:i/>
          <w:iCs/>
          <w:color w:val="000000"/>
          <w:kern w:val="24"/>
          <w:sz w:val="28"/>
          <w:szCs w:val="28"/>
        </w:rPr>
      </w:pPr>
    </w:p>
    <w:p w14:paraId="4D630543" w14:textId="77777777" w:rsidR="00BB4C2B" w:rsidRPr="00F313E8" w:rsidRDefault="00BB4C2B" w:rsidP="00BB4C2B">
      <w:pPr>
        <w:pStyle w:val="Question"/>
        <w:rPr>
          <w:i/>
        </w:rPr>
      </w:pPr>
      <w:bookmarkStart w:id="1449" w:name="_Toc460839521"/>
      <w:bookmarkStart w:id="1450" w:name="_Toc460839797"/>
      <w:bookmarkStart w:id="1451" w:name="_Toc460840066"/>
      <w:bookmarkStart w:id="1452" w:name="_Toc460840430"/>
      <w:bookmarkStart w:id="1453" w:name="_Toc460843800"/>
      <w:r w:rsidRPr="00F313E8">
        <w:rPr>
          <w:i/>
        </w:rPr>
        <w:t>What did Commonwealth environmental water contribute to native fish populations and native fish diversity?</w:t>
      </w:r>
      <w:bookmarkEnd w:id="1449"/>
      <w:bookmarkEnd w:id="1450"/>
      <w:bookmarkEnd w:id="1451"/>
      <w:bookmarkEnd w:id="1452"/>
      <w:bookmarkEnd w:id="1453"/>
    </w:p>
    <w:p w14:paraId="6ACDAF25" w14:textId="77777777" w:rsidR="00BB4C2B" w:rsidRPr="004C355D" w:rsidRDefault="00BB4C2B" w:rsidP="00BB4C2B">
      <w:pPr>
        <w:tabs>
          <w:tab w:val="left" w:pos="851"/>
        </w:tabs>
        <w:spacing w:before="120"/>
        <w:rPr>
          <w:rFonts w:eastAsia="Times New Roman" w:cs="Angsana New"/>
          <w:lang w:eastAsia="zh-CN" w:bidi="th-TH"/>
        </w:rPr>
      </w:pPr>
      <w:r w:rsidRPr="004C355D">
        <w:rPr>
          <w:rFonts w:eastAsia="Times New Roman" w:cs="Angsana New"/>
          <w:lang w:eastAsia="zh-CN" w:bidi="th-TH"/>
        </w:rPr>
        <w:t>The Murrumbidgee River is an important source of colonising individuals</w:t>
      </w:r>
      <w:r>
        <w:rPr>
          <w:rFonts w:eastAsia="Times New Roman" w:cs="Angsana New"/>
          <w:lang w:eastAsia="zh-CN" w:bidi="th-TH"/>
        </w:rPr>
        <w:t xml:space="preserve"> to wetlands</w:t>
      </w:r>
      <w:r w:rsidRPr="004C355D">
        <w:rPr>
          <w:rFonts w:eastAsia="Times New Roman" w:cs="Angsana New"/>
          <w:lang w:eastAsia="zh-CN" w:bidi="th-TH"/>
        </w:rPr>
        <w:t>, but the conditions present in the wetland during the water year can influence the establishment and persistence of populations</w:t>
      </w:r>
      <w:r>
        <w:rPr>
          <w:rFonts w:eastAsia="Times New Roman" w:cs="Angsana New"/>
          <w:lang w:eastAsia="zh-CN" w:bidi="th-TH"/>
        </w:rPr>
        <w:t>.</w:t>
      </w:r>
      <w:r w:rsidRPr="004C355D">
        <w:rPr>
          <w:rFonts w:eastAsia="Times New Roman" w:cs="Angsana New"/>
          <w:lang w:eastAsia="zh-CN" w:bidi="th-TH"/>
        </w:rPr>
        <w:t xml:space="preserve"> </w:t>
      </w:r>
      <w:r>
        <w:rPr>
          <w:rFonts w:eastAsia="Times New Roman" w:cs="Angsana New"/>
          <w:lang w:eastAsia="zh-CN" w:bidi="th-TH"/>
        </w:rPr>
        <w:t xml:space="preserve"> W</w:t>
      </w:r>
      <w:r w:rsidRPr="004C355D">
        <w:rPr>
          <w:rFonts w:eastAsia="Times New Roman" w:cs="Angsana New"/>
          <w:lang w:eastAsia="zh-CN" w:bidi="th-TH"/>
        </w:rPr>
        <w:t>hile temporary habitats are critical for growth and reproduction of many wetland species, permanent habitats are also import</w:t>
      </w:r>
      <w:r>
        <w:rPr>
          <w:rFonts w:eastAsia="Times New Roman" w:cs="Angsana New"/>
          <w:lang w:eastAsia="zh-CN" w:bidi="th-TH"/>
        </w:rPr>
        <w:t>ant</w:t>
      </w:r>
      <w:r w:rsidRPr="004C355D">
        <w:rPr>
          <w:rFonts w:eastAsia="Times New Roman" w:cs="Angsana New"/>
          <w:lang w:eastAsia="zh-CN" w:bidi="th-TH"/>
        </w:rPr>
        <w:t xml:space="preserve"> because they allow aquatic species to survive on the floodplain between water years. Watering actions undertaken to create refuge habitat in the Nimmie-Caira and Nap-Nap</w:t>
      </w:r>
      <w:r>
        <w:rPr>
          <w:rFonts w:eastAsia="Times New Roman" w:cs="Angsana New"/>
          <w:lang w:eastAsia="zh-CN" w:bidi="th-TH"/>
        </w:rPr>
        <w:t xml:space="preserve"> to</w:t>
      </w:r>
      <w:r w:rsidRPr="004C355D">
        <w:rPr>
          <w:rFonts w:eastAsia="Times New Roman" w:cs="Angsana New"/>
          <w:lang w:eastAsia="zh-CN" w:bidi="th-TH"/>
        </w:rPr>
        <w:t xml:space="preserve"> Wa</w:t>
      </w:r>
      <w:r>
        <w:rPr>
          <w:rFonts w:eastAsia="Times New Roman" w:cs="Angsana New"/>
          <w:lang w:eastAsia="zh-CN" w:bidi="th-TH"/>
        </w:rPr>
        <w:t>u</w:t>
      </w:r>
      <w:r w:rsidRPr="004C355D">
        <w:rPr>
          <w:rFonts w:eastAsia="Times New Roman" w:cs="Angsana New"/>
          <w:lang w:eastAsia="zh-CN" w:bidi="th-TH"/>
        </w:rPr>
        <w:t xml:space="preserve">gorah </w:t>
      </w:r>
      <w:r>
        <w:rPr>
          <w:rFonts w:eastAsia="Times New Roman" w:cs="Angsana New"/>
          <w:lang w:eastAsia="zh-CN" w:bidi="th-TH"/>
        </w:rPr>
        <w:t xml:space="preserve">Lagoon </w:t>
      </w:r>
      <w:r w:rsidRPr="004C355D">
        <w:rPr>
          <w:rFonts w:eastAsia="Times New Roman" w:cs="Angsana New"/>
          <w:lang w:eastAsia="zh-CN" w:bidi="th-TH"/>
        </w:rPr>
        <w:t xml:space="preserve">supported an increase in native fish diversity, in particular native species richness has increased at Eulimbah </w:t>
      </w:r>
      <w:r>
        <w:rPr>
          <w:rFonts w:eastAsia="Times New Roman" w:cs="Angsana New"/>
          <w:lang w:eastAsia="zh-CN" w:bidi="th-TH"/>
        </w:rPr>
        <w:t>S</w:t>
      </w:r>
      <w:r w:rsidRPr="004C355D">
        <w:rPr>
          <w:rFonts w:eastAsia="Times New Roman" w:cs="Angsana New"/>
          <w:lang w:eastAsia="zh-CN" w:bidi="th-TH"/>
        </w:rPr>
        <w:t>wamp in the Nimmie-</w:t>
      </w:r>
      <w:r>
        <w:rPr>
          <w:rFonts w:eastAsia="Times New Roman" w:cs="Angsana New"/>
          <w:lang w:eastAsia="zh-CN" w:bidi="th-TH"/>
        </w:rPr>
        <w:t>Caira</w:t>
      </w:r>
      <w:r w:rsidRPr="004C355D">
        <w:rPr>
          <w:rFonts w:eastAsia="Times New Roman" w:cs="Angsana New"/>
          <w:lang w:eastAsia="zh-CN" w:bidi="th-TH"/>
        </w:rPr>
        <w:t xml:space="preserve"> and Wa</w:t>
      </w:r>
      <w:r>
        <w:rPr>
          <w:rFonts w:eastAsia="Times New Roman" w:cs="Angsana New"/>
          <w:lang w:eastAsia="zh-CN" w:bidi="th-TH"/>
        </w:rPr>
        <w:t>u</w:t>
      </w:r>
      <w:r w:rsidRPr="004C355D">
        <w:rPr>
          <w:rFonts w:eastAsia="Times New Roman" w:cs="Angsana New"/>
          <w:lang w:eastAsia="zh-CN" w:bidi="th-TH"/>
        </w:rPr>
        <w:t xml:space="preserve">gorah </w:t>
      </w:r>
      <w:r>
        <w:rPr>
          <w:rFonts w:eastAsia="Times New Roman" w:cs="Angsana New"/>
          <w:lang w:eastAsia="zh-CN" w:bidi="th-TH"/>
        </w:rPr>
        <w:t>L</w:t>
      </w:r>
      <w:r w:rsidRPr="004C355D">
        <w:rPr>
          <w:rFonts w:eastAsia="Times New Roman" w:cs="Angsana New"/>
          <w:lang w:eastAsia="zh-CN" w:bidi="th-TH"/>
        </w:rPr>
        <w:t>agoon in the Redbank system, and southern bell frogs were also recorded at these sites. Gradual increase in species richness may indicate that the strategy of maintaining refuges is having a positive impact on species richness at some sites</w:t>
      </w:r>
      <w:r>
        <w:rPr>
          <w:rFonts w:eastAsia="Times New Roman" w:cs="Angsana New"/>
          <w:lang w:eastAsia="zh-CN" w:bidi="th-TH"/>
        </w:rPr>
        <w:t xml:space="preserve">. </w:t>
      </w:r>
      <w:r w:rsidRPr="004C355D">
        <w:rPr>
          <w:rFonts w:eastAsia="Times New Roman" w:cs="Angsana New"/>
          <w:lang w:eastAsia="zh-CN" w:bidi="th-TH"/>
        </w:rPr>
        <w:t xml:space="preserve">Environmental watering actions at Yarradda </w:t>
      </w:r>
      <w:r>
        <w:rPr>
          <w:rFonts w:eastAsia="Times New Roman" w:cs="Angsana New"/>
          <w:lang w:eastAsia="zh-CN" w:bidi="th-TH"/>
        </w:rPr>
        <w:t>L</w:t>
      </w:r>
      <w:r w:rsidRPr="004C355D">
        <w:rPr>
          <w:rFonts w:eastAsia="Times New Roman" w:cs="Angsana New"/>
          <w:lang w:eastAsia="zh-CN" w:bidi="th-TH"/>
        </w:rPr>
        <w:t xml:space="preserve">agoon which </w:t>
      </w:r>
      <w:r>
        <w:rPr>
          <w:rFonts w:eastAsia="Times New Roman" w:cs="Angsana New"/>
          <w:lang w:eastAsia="zh-CN" w:bidi="th-TH"/>
        </w:rPr>
        <w:t>were</w:t>
      </w:r>
      <w:r w:rsidRPr="004C355D">
        <w:rPr>
          <w:rFonts w:eastAsia="Times New Roman" w:cs="Angsana New"/>
          <w:lang w:eastAsia="zh-CN" w:bidi="th-TH"/>
        </w:rPr>
        <w:t xml:space="preserve"> undertaken with the objective </w:t>
      </w:r>
      <w:r>
        <w:rPr>
          <w:rFonts w:eastAsia="Times New Roman" w:cs="Angsana New"/>
          <w:lang w:eastAsia="zh-CN" w:bidi="th-TH"/>
        </w:rPr>
        <w:t>of</w:t>
      </w:r>
      <w:r w:rsidRPr="004C355D">
        <w:rPr>
          <w:rFonts w:eastAsia="Times New Roman" w:cs="Angsana New"/>
          <w:lang w:eastAsia="zh-CN" w:bidi="th-TH"/>
        </w:rPr>
        <w:t xml:space="preserve"> supporting </w:t>
      </w:r>
      <w:r w:rsidRPr="004C355D">
        <w:rPr>
          <w:rFonts w:cs="Angsana New"/>
          <w:lang w:bidi="th-TH"/>
        </w:rPr>
        <w:t>known native fish and frog community established in 2014-15 have successful</w:t>
      </w:r>
      <w:r>
        <w:rPr>
          <w:rFonts w:cs="Angsana New"/>
          <w:lang w:bidi="th-TH"/>
        </w:rPr>
        <w:t>ly</w:t>
      </w:r>
      <w:r w:rsidRPr="004C355D">
        <w:rPr>
          <w:rFonts w:cs="Angsana New"/>
          <w:lang w:bidi="th-TH"/>
        </w:rPr>
        <w:t xml:space="preserve"> achieved this goal</w:t>
      </w:r>
      <w:r>
        <w:rPr>
          <w:rFonts w:cs="Angsana New"/>
          <w:lang w:bidi="th-TH"/>
        </w:rPr>
        <w:t xml:space="preserve">. </w:t>
      </w:r>
      <w:r w:rsidRPr="004C355D">
        <w:rPr>
          <w:rFonts w:cs="Angsana New"/>
          <w:lang w:bidi="th-TH"/>
        </w:rPr>
        <w:t xml:space="preserve"> </w:t>
      </w:r>
      <w:r>
        <w:rPr>
          <w:rFonts w:cs="Angsana New"/>
          <w:lang w:bidi="th-TH"/>
        </w:rPr>
        <w:t>N</w:t>
      </w:r>
      <w:r w:rsidRPr="004C355D">
        <w:rPr>
          <w:rFonts w:cs="Angsana New"/>
          <w:lang w:bidi="th-TH"/>
        </w:rPr>
        <w:t>o native species</w:t>
      </w:r>
      <w:r>
        <w:rPr>
          <w:rFonts w:cs="Angsana New"/>
          <w:lang w:bidi="th-TH"/>
        </w:rPr>
        <w:t xml:space="preserve"> have been </w:t>
      </w:r>
      <w:r w:rsidRPr="004C355D">
        <w:rPr>
          <w:rFonts w:cs="Angsana New"/>
          <w:lang w:bidi="th-TH"/>
        </w:rPr>
        <w:t>lo</w:t>
      </w:r>
      <w:r>
        <w:rPr>
          <w:rFonts w:cs="Angsana New"/>
          <w:lang w:bidi="th-TH"/>
        </w:rPr>
        <w:t>st</w:t>
      </w:r>
      <w:r w:rsidRPr="004C355D">
        <w:rPr>
          <w:rFonts w:cs="Angsana New"/>
          <w:lang w:bidi="th-TH"/>
        </w:rPr>
        <w:t xml:space="preserve"> from the wetland and the detection of Murray-</w:t>
      </w:r>
      <w:r>
        <w:rPr>
          <w:rFonts w:cs="Angsana New"/>
          <w:lang w:bidi="th-TH"/>
        </w:rPr>
        <w:t>D</w:t>
      </w:r>
      <w:r w:rsidRPr="004C355D">
        <w:rPr>
          <w:rFonts w:cs="Angsana New"/>
          <w:lang w:bidi="th-TH"/>
        </w:rPr>
        <w:t xml:space="preserve">arling rainbow fish in 2015-16, which may have entered the wetland during a period of higher river flows </w:t>
      </w:r>
      <w:r>
        <w:rPr>
          <w:rFonts w:cs="Angsana New"/>
          <w:lang w:bidi="th-TH"/>
        </w:rPr>
        <w:t>that</w:t>
      </w:r>
      <w:r w:rsidRPr="004C355D">
        <w:rPr>
          <w:rFonts w:cs="Angsana New"/>
          <w:lang w:bidi="th-TH"/>
        </w:rPr>
        <w:t xml:space="preserve"> briefly reconnected the wetland</w:t>
      </w:r>
      <w:r>
        <w:rPr>
          <w:rFonts w:cs="Angsana New"/>
          <w:lang w:bidi="th-TH"/>
        </w:rPr>
        <w:t>, increased species diversity there</w:t>
      </w:r>
      <w:r w:rsidRPr="004C355D">
        <w:rPr>
          <w:rFonts w:cs="Angsana New"/>
          <w:lang w:bidi="th-TH"/>
        </w:rPr>
        <w:t xml:space="preserve">. </w:t>
      </w:r>
    </w:p>
    <w:p w14:paraId="6FC511D4" w14:textId="77777777" w:rsidR="00BB4C2B" w:rsidRPr="004C355D" w:rsidRDefault="00BB4C2B" w:rsidP="00BB4C2B">
      <w:pPr>
        <w:spacing w:line="240" w:lineRule="auto"/>
        <w:jc w:val="left"/>
        <w:rPr>
          <w:rFonts w:eastAsia="Times New Roman" w:cs="Calibri"/>
          <w:bCs/>
          <w:i/>
          <w:lang w:eastAsia="zh-CN" w:bidi="th-TH"/>
        </w:rPr>
      </w:pPr>
    </w:p>
    <w:p w14:paraId="7649E7BA" w14:textId="77777777" w:rsidR="00BB4C2B" w:rsidRPr="00F313E8" w:rsidRDefault="00BB4C2B" w:rsidP="00BB4C2B">
      <w:pPr>
        <w:pStyle w:val="Question"/>
        <w:rPr>
          <w:i/>
        </w:rPr>
      </w:pPr>
      <w:bookmarkStart w:id="1454" w:name="_Toc460839522"/>
      <w:bookmarkStart w:id="1455" w:name="_Toc460839798"/>
      <w:bookmarkStart w:id="1456" w:name="_Toc460840067"/>
      <w:bookmarkStart w:id="1457" w:name="_Toc460840431"/>
      <w:bookmarkStart w:id="1458" w:name="_Toc460843801"/>
      <w:r w:rsidRPr="00F313E8">
        <w:rPr>
          <w:i/>
        </w:rPr>
        <w:t>What did Commonwealth environmental water contribute to native fish community resilience and native fish survival?</w:t>
      </w:r>
      <w:bookmarkEnd w:id="1454"/>
      <w:bookmarkEnd w:id="1455"/>
      <w:bookmarkEnd w:id="1456"/>
      <w:bookmarkEnd w:id="1457"/>
      <w:bookmarkEnd w:id="1458"/>
      <w:r w:rsidRPr="00F313E8">
        <w:rPr>
          <w:i/>
        </w:rPr>
        <w:t xml:space="preserve"> </w:t>
      </w:r>
    </w:p>
    <w:p w14:paraId="0C4BB233" w14:textId="77777777" w:rsidR="00BB4C2B" w:rsidRPr="004C355D" w:rsidRDefault="00BB4C2B" w:rsidP="00BB4C2B">
      <w:pPr>
        <w:tabs>
          <w:tab w:val="left" w:pos="851"/>
        </w:tabs>
        <w:spacing w:before="120"/>
        <w:rPr>
          <w:rFonts w:eastAsia="Times New Roman" w:cs="Angsana New"/>
          <w:lang w:eastAsia="zh-CN" w:bidi="th-TH"/>
        </w:rPr>
      </w:pPr>
      <w:r w:rsidRPr="004C355D">
        <w:rPr>
          <w:rFonts w:eastAsia="Times New Roman" w:cs="Angsana New"/>
          <w:lang w:eastAsia="zh-CN" w:bidi="th-TH"/>
        </w:rPr>
        <w:t>Native fish communities were dominated by one larger bodied (</w:t>
      </w:r>
      <w:r>
        <w:rPr>
          <w:rFonts w:eastAsia="Times New Roman" w:cs="Angsana New"/>
          <w:lang w:eastAsia="zh-CN" w:bidi="th-TH"/>
        </w:rPr>
        <w:t>b</w:t>
      </w:r>
      <w:r w:rsidRPr="004C355D">
        <w:rPr>
          <w:rFonts w:eastAsia="Times New Roman" w:cs="Angsana New"/>
          <w:lang w:eastAsia="zh-CN" w:bidi="th-TH"/>
        </w:rPr>
        <w:t>ony herring) and two small bodied (Australian smelt and carp gudgeon) native fish.  There was evidence of juveniles being present for all three species, but size structure of the population differed between zones. For bony herring</w:t>
      </w:r>
      <w:r>
        <w:rPr>
          <w:rFonts w:eastAsia="Times New Roman" w:cs="Angsana New"/>
          <w:lang w:eastAsia="zh-CN" w:bidi="th-TH"/>
        </w:rPr>
        <w:t>,</w:t>
      </w:r>
      <w:r w:rsidRPr="004C355D">
        <w:rPr>
          <w:rFonts w:eastAsia="Times New Roman" w:cs="Angsana New"/>
          <w:lang w:eastAsia="zh-CN" w:bidi="th-TH"/>
        </w:rPr>
        <w:t xml:space="preserve"> catches were made up of individuals of reproductive size (adults) in September and November, with small numbers of individuals below reproductive size occurring in January. Combining January and March samples in order to undertake the Mann-Whitney tests may have masked the occurrence of juveniles in the populations.  Small peaks in the occurrence of juvenile Australian smelt occurred in the Nimmie-</w:t>
      </w:r>
      <w:r>
        <w:rPr>
          <w:rFonts w:eastAsia="Times New Roman" w:cs="Angsana New"/>
          <w:lang w:eastAsia="zh-CN" w:bidi="th-TH"/>
        </w:rPr>
        <w:t>Caira</w:t>
      </w:r>
      <w:r w:rsidRPr="004C355D">
        <w:rPr>
          <w:rFonts w:eastAsia="Times New Roman" w:cs="Angsana New"/>
          <w:lang w:eastAsia="zh-CN" w:bidi="th-TH"/>
        </w:rPr>
        <w:t xml:space="preserve"> and mid-Murrumbidgee in November 2015, suggesting that breeding either occurred following initial inundation of the wetlands or that smaller individuals were transported into the wetlands during water delivery.  Australian smelt and carp gudgeon are short lived species and respond rapidly to wetland watering events, but due to their short lifespan, turnover of individuals between water years may be limited. This means that gradual increases in abundance between water years are not necessarily expected for these small bodied native species. </w:t>
      </w:r>
    </w:p>
    <w:p w14:paraId="4F000A18" w14:textId="77777777" w:rsidR="00BB4C2B" w:rsidRPr="006B1B92" w:rsidRDefault="00BB4C2B" w:rsidP="00BB4C2B">
      <w:pPr>
        <w:spacing w:line="240" w:lineRule="auto"/>
        <w:jc w:val="left"/>
        <w:rPr>
          <w:rFonts w:eastAsia="Times New Roman" w:cs="Angsana New"/>
          <w:lang w:eastAsia="zh-CN" w:bidi="th-TH"/>
        </w:rPr>
      </w:pPr>
    </w:p>
    <w:p w14:paraId="4F902411" w14:textId="77777777" w:rsidR="00BB4C2B" w:rsidRDefault="00BB4C2B" w:rsidP="00BB4C2B">
      <w:pPr>
        <w:pStyle w:val="Heading2"/>
        <w:numPr>
          <w:ilvl w:val="1"/>
          <w:numId w:val="4"/>
        </w:numPr>
      </w:pPr>
      <w:bookmarkStart w:id="1459" w:name="_Toc460839523"/>
      <w:bookmarkStart w:id="1460" w:name="_Toc460839799"/>
      <w:bookmarkStart w:id="1461" w:name="_Toc460839924"/>
      <w:bookmarkStart w:id="1462" w:name="_Toc460840068"/>
      <w:bookmarkStart w:id="1463" w:name="_Toc460840432"/>
      <w:bookmarkStart w:id="1464" w:name="_Toc460843802"/>
      <w:bookmarkStart w:id="1465" w:name="_Toc460851560"/>
      <w:bookmarkStart w:id="1466" w:name="_Toc460934870"/>
      <w:bookmarkStart w:id="1467" w:name="_Toc471725762"/>
      <w:bookmarkStart w:id="1468" w:name="_Toc473907140"/>
      <w:r>
        <w:t>W</w:t>
      </w:r>
      <w:r w:rsidRPr="004C355D">
        <w:t xml:space="preserve">etland </w:t>
      </w:r>
      <w:r>
        <w:t>frogs and turtles</w:t>
      </w:r>
      <w:bookmarkEnd w:id="1459"/>
      <w:bookmarkEnd w:id="1460"/>
      <w:bookmarkEnd w:id="1461"/>
      <w:bookmarkEnd w:id="1462"/>
      <w:bookmarkEnd w:id="1463"/>
      <w:bookmarkEnd w:id="1464"/>
      <w:bookmarkEnd w:id="1465"/>
      <w:bookmarkEnd w:id="1466"/>
      <w:bookmarkEnd w:id="1467"/>
      <w:bookmarkEnd w:id="1468"/>
      <w:r w:rsidRPr="004C355D">
        <w:t xml:space="preserve"> </w:t>
      </w:r>
    </w:p>
    <w:p w14:paraId="67C488D9" w14:textId="77777777" w:rsidR="00BB4C2B" w:rsidRPr="00676E4E" w:rsidRDefault="00BB4C2B" w:rsidP="00BB4C2B">
      <w:pPr>
        <w:rPr>
          <w:lang w:bidi="th-TH"/>
        </w:rPr>
      </w:pPr>
      <w:r w:rsidRPr="00676E4E">
        <w:rPr>
          <w:lang w:bidi="th-TH"/>
        </w:rPr>
        <w:t>Prepared by Dr Skye Wassens (CSU)</w:t>
      </w:r>
    </w:p>
    <w:p w14:paraId="79C2E384" w14:textId="77777777" w:rsidR="00BB4C2B" w:rsidRPr="00676E4E" w:rsidRDefault="00BB4C2B" w:rsidP="00BB4C2B">
      <w:pPr>
        <w:pStyle w:val="Heading3"/>
      </w:pPr>
      <w:bookmarkStart w:id="1469" w:name="_Toc460839524"/>
      <w:bookmarkStart w:id="1470" w:name="_Toc460839800"/>
      <w:bookmarkStart w:id="1471" w:name="_Toc460840069"/>
      <w:bookmarkStart w:id="1472" w:name="_Toc460840433"/>
      <w:bookmarkStart w:id="1473" w:name="_Toc460843803"/>
      <w:bookmarkStart w:id="1474" w:name="_Toc460851561"/>
      <w:bookmarkStart w:id="1475" w:name="_Toc460934871"/>
      <w:bookmarkStart w:id="1476" w:name="_Toc471725763"/>
      <w:bookmarkStart w:id="1477" w:name="_Toc473907141"/>
      <w:r w:rsidRPr="00676E4E">
        <w:t>Introduction</w:t>
      </w:r>
      <w:bookmarkEnd w:id="1469"/>
      <w:bookmarkEnd w:id="1470"/>
      <w:bookmarkEnd w:id="1471"/>
      <w:bookmarkEnd w:id="1472"/>
      <w:bookmarkEnd w:id="1473"/>
      <w:bookmarkEnd w:id="1474"/>
      <w:bookmarkEnd w:id="1475"/>
      <w:bookmarkEnd w:id="1476"/>
      <w:bookmarkEnd w:id="1477"/>
    </w:p>
    <w:p w14:paraId="449F345E" w14:textId="77777777" w:rsidR="00BB4C2B" w:rsidRPr="00676E4E" w:rsidRDefault="00BB4C2B" w:rsidP="00BB4C2B">
      <w:pPr>
        <w:tabs>
          <w:tab w:val="left" w:pos="851"/>
        </w:tabs>
        <w:spacing w:before="120"/>
        <w:rPr>
          <w:rFonts w:eastAsia="Times New Roman" w:cs="Angsana New"/>
          <w:lang w:val="en-GB" w:eastAsia="zh-CN" w:bidi="th-TH"/>
        </w:rPr>
      </w:pPr>
      <w:r w:rsidRPr="00676E4E">
        <w:rPr>
          <w:rFonts w:eastAsia="Times New Roman" w:cs="Angsana New"/>
          <w:lang w:val="en-GB" w:eastAsia="zh-CN" w:bidi="th-TH"/>
        </w:rPr>
        <w:t>The availability of standing water is critical to the survival of frog populations through floodplain wetland systems. Environmental watering actions can be used to maintain frog populations via two key mechanisms: providing refuge habitat that support frog populations during periods of low water availability and through the provision of breeding habitat that allows frog populations to reproduce. Many of the frog species that occupy floodplain habitats have limited capacity to survive extend</w:t>
      </w:r>
      <w:r>
        <w:rPr>
          <w:rFonts w:eastAsia="Times New Roman" w:cs="Angsana New"/>
          <w:lang w:val="en-GB" w:eastAsia="zh-CN" w:bidi="th-TH"/>
        </w:rPr>
        <w:t>ed</w:t>
      </w:r>
      <w:r w:rsidRPr="00676E4E">
        <w:rPr>
          <w:rFonts w:eastAsia="Times New Roman" w:cs="Angsana New"/>
          <w:lang w:val="en-GB" w:eastAsia="zh-CN" w:bidi="th-TH"/>
        </w:rPr>
        <w:t xml:space="preserve"> dry periods, so the maintenance of refuge habitat is critical for the long-term persistence of populations, especially for the vulnerable southern bell frog (</w:t>
      </w:r>
      <w:r w:rsidRPr="00BB2314">
        <w:rPr>
          <w:rFonts w:eastAsia="Times New Roman" w:cs="Angsana New"/>
          <w:i/>
          <w:lang w:val="en-GB" w:eastAsia="zh-CN" w:bidi="th-TH"/>
        </w:rPr>
        <w:t>Litoria raniformis</w:t>
      </w:r>
      <w:r w:rsidRPr="00676E4E">
        <w:rPr>
          <w:rFonts w:eastAsia="Times New Roman" w:cs="Angsana New"/>
          <w:lang w:val="en-GB" w:eastAsia="zh-CN" w:bidi="th-TH"/>
        </w:rPr>
        <w:t xml:space="preserve">). While persistent water is important for keeping frogs alive during dry periods, breeding success is typically greater in areas of shallow, temporary habitat. Therefore watering actions targeting breeding outcomes </w:t>
      </w:r>
      <w:r>
        <w:rPr>
          <w:rFonts w:eastAsia="Times New Roman" w:cs="Angsana New"/>
          <w:lang w:val="en-GB" w:eastAsia="zh-CN" w:bidi="th-TH"/>
        </w:rPr>
        <w:t xml:space="preserve">should </w:t>
      </w:r>
      <w:r w:rsidRPr="00676E4E">
        <w:rPr>
          <w:rFonts w:eastAsia="Times New Roman" w:cs="Angsana New"/>
          <w:lang w:val="en-GB" w:eastAsia="zh-CN" w:bidi="th-TH"/>
        </w:rPr>
        <w:t xml:space="preserve">seek to increase the area of inundation within and around wetlands. </w:t>
      </w:r>
    </w:p>
    <w:p w14:paraId="2AA8C5E7" w14:textId="77777777" w:rsidR="00BB4C2B" w:rsidRPr="00676E4E" w:rsidRDefault="00BB4C2B" w:rsidP="00BB4C2B">
      <w:pPr>
        <w:tabs>
          <w:tab w:val="left" w:pos="851"/>
        </w:tabs>
        <w:spacing w:before="120"/>
        <w:rPr>
          <w:rFonts w:eastAsia="Times New Roman" w:cs="Angsana New"/>
          <w:lang w:bidi="th-TH"/>
        </w:rPr>
      </w:pPr>
      <w:r w:rsidRPr="00676E4E">
        <w:rPr>
          <w:rFonts w:eastAsia="Times New Roman" w:cs="Angsana New"/>
          <w:lang w:val="en-GB" w:eastAsia="zh-CN" w:bidi="th-TH"/>
        </w:rPr>
        <w:t xml:space="preserve">The overriding objective of Commonwealth environmental water as it relates to frogs is to “support the habitat and breeding requirements of native fish and other vertebrates”. However, individual watering actions: </w:t>
      </w:r>
      <w:r w:rsidRPr="00676E4E">
        <w:rPr>
          <w:rFonts w:eastAsia="Times New Roman" w:cs="Angsana New"/>
          <w:color w:val="000000"/>
          <w:lang w:bidi="th-TH"/>
        </w:rPr>
        <w:t>Nimmie-Caira southern bell frog refuge (north Caira channel), Nimmie-Caira southern bell frog refuge (south Caira channel) and Nap Nap – Wa</w:t>
      </w:r>
      <w:r>
        <w:rPr>
          <w:rFonts w:eastAsia="Times New Roman" w:cs="Angsana New"/>
          <w:color w:val="000000"/>
          <w:lang w:bidi="th-TH"/>
        </w:rPr>
        <w:t>u</w:t>
      </w:r>
      <w:r w:rsidRPr="00676E4E">
        <w:rPr>
          <w:rFonts w:eastAsia="Times New Roman" w:cs="Angsana New"/>
          <w:color w:val="000000"/>
          <w:lang w:bidi="th-TH"/>
        </w:rPr>
        <w:t xml:space="preserve">gorah were carried out with specific objectives </w:t>
      </w:r>
      <w:r w:rsidRPr="00676E4E">
        <w:rPr>
          <w:rFonts w:eastAsia="Times New Roman" w:cs="Angsana New"/>
          <w:lang w:bidi="th-TH"/>
        </w:rPr>
        <w:t>to “maintain refuge habitat for a diverse range of native fish, frogs and turtles and waterbirds” and “support the habitat requirements of southern bell frogs (EPBC Act Vulnerable)(</w:t>
      </w:r>
      <w:r w:rsidRPr="00676E4E">
        <w:rPr>
          <w:rFonts w:eastAsia="Times New Roman" w:cs="Angsana New"/>
          <w:lang w:bidi="th-TH"/>
        </w:rPr>
        <w:fldChar w:fldCharType="begin"/>
      </w:r>
      <w:r w:rsidRPr="00676E4E">
        <w:rPr>
          <w:rFonts w:eastAsia="Times New Roman" w:cs="Angsana New"/>
          <w:lang w:bidi="th-TH"/>
        </w:rPr>
        <w:instrText xml:space="preserve"> REF _Ref457991649 \h </w:instrText>
      </w:r>
      <w:r w:rsidRPr="00676E4E">
        <w:rPr>
          <w:rFonts w:eastAsia="Times New Roman" w:cs="Angsana New"/>
          <w:lang w:bidi="th-TH"/>
        </w:rPr>
      </w:r>
      <w:r w:rsidRPr="00676E4E">
        <w:rPr>
          <w:rFonts w:eastAsia="Times New Roman" w:cs="Angsana New"/>
          <w:lang w:bidi="th-TH"/>
        </w:rPr>
        <w:fldChar w:fldCharType="separate"/>
      </w:r>
      <w:r w:rsidRPr="00676E4E">
        <w:t xml:space="preserve">Table </w:t>
      </w:r>
      <w:r>
        <w:rPr>
          <w:noProof/>
        </w:rPr>
        <w:t>5</w:t>
      </w:r>
      <w:r>
        <w:noBreakHyphen/>
      </w:r>
      <w:r>
        <w:rPr>
          <w:noProof/>
        </w:rPr>
        <w:t>16</w:t>
      </w:r>
      <w:r w:rsidRPr="00676E4E">
        <w:rPr>
          <w:rFonts w:eastAsia="Times New Roman" w:cs="Angsana New"/>
          <w:lang w:bidi="th-TH"/>
        </w:rPr>
        <w:fldChar w:fldCharType="end"/>
      </w:r>
      <w:r w:rsidRPr="00676E4E">
        <w:rPr>
          <w:rFonts w:eastAsia="Times New Roman" w:cs="Angsana New"/>
          <w:lang w:bidi="th-TH"/>
        </w:rPr>
        <w:t xml:space="preserve">).” These watering actions inundated four LTIM </w:t>
      </w:r>
      <w:r>
        <w:rPr>
          <w:rFonts w:eastAsia="Times New Roman" w:cs="Angsana New"/>
          <w:lang w:bidi="th-TH"/>
        </w:rPr>
        <w:t>surveyed</w:t>
      </w:r>
      <w:r w:rsidRPr="00676E4E">
        <w:rPr>
          <w:rFonts w:eastAsia="Times New Roman" w:cs="Angsana New"/>
          <w:lang w:bidi="th-TH"/>
        </w:rPr>
        <w:t xml:space="preserve"> wetlands in 2015-16 </w:t>
      </w:r>
      <w:r>
        <w:rPr>
          <w:rFonts w:eastAsia="Times New Roman" w:cs="Angsana New"/>
          <w:lang w:bidi="th-TH"/>
        </w:rPr>
        <w:t xml:space="preserve">including </w:t>
      </w:r>
      <w:r w:rsidRPr="00676E4E">
        <w:rPr>
          <w:rFonts w:eastAsia="Times New Roman" w:cs="Angsana New"/>
          <w:lang w:bidi="th-TH"/>
        </w:rPr>
        <w:t>Telephone Creek, Eulimbah Swamp, Avalon Swamp (dam area only) and Wa</w:t>
      </w:r>
      <w:r>
        <w:rPr>
          <w:rFonts w:eastAsia="Times New Roman" w:cs="Angsana New"/>
          <w:lang w:bidi="th-TH"/>
        </w:rPr>
        <w:t>u</w:t>
      </w:r>
      <w:r w:rsidRPr="00676E4E">
        <w:rPr>
          <w:rFonts w:eastAsia="Times New Roman" w:cs="Angsana New"/>
          <w:lang w:bidi="th-TH"/>
        </w:rPr>
        <w:t xml:space="preserve">gorah Lagoon. The Redbank watering action inundated one LTIM </w:t>
      </w:r>
      <w:r>
        <w:rPr>
          <w:rFonts w:eastAsia="Times New Roman" w:cs="Angsana New"/>
          <w:lang w:bidi="th-TH"/>
        </w:rPr>
        <w:t xml:space="preserve">surveyed </w:t>
      </w:r>
      <w:r w:rsidRPr="00676E4E">
        <w:rPr>
          <w:rFonts w:eastAsia="Times New Roman" w:cs="Angsana New"/>
          <w:lang w:bidi="th-TH"/>
        </w:rPr>
        <w:t xml:space="preserve">site (Two Bridges Swamp). Water was pumped into Yarradda Lagoon in the mid-Murrumbidgee to “support known native fish and frog community established in 2015-16”. </w:t>
      </w:r>
    </w:p>
    <w:p w14:paraId="27BCFAE6" w14:textId="77777777" w:rsidR="00BB4C2B" w:rsidRPr="00676E4E" w:rsidRDefault="00BB4C2B" w:rsidP="00BB4C2B">
      <w:pPr>
        <w:pStyle w:val="Heading3"/>
      </w:pPr>
      <w:bookmarkStart w:id="1478" w:name="_Toc460839525"/>
      <w:bookmarkStart w:id="1479" w:name="_Toc460839801"/>
      <w:bookmarkStart w:id="1480" w:name="_Toc460840070"/>
      <w:bookmarkStart w:id="1481" w:name="_Toc460840434"/>
      <w:bookmarkStart w:id="1482" w:name="_Toc460843804"/>
      <w:bookmarkStart w:id="1483" w:name="_Toc460851562"/>
      <w:bookmarkStart w:id="1484" w:name="_Toc460934872"/>
      <w:bookmarkStart w:id="1485" w:name="_Toc471725764"/>
      <w:bookmarkStart w:id="1486" w:name="_Toc473907142"/>
      <w:r w:rsidRPr="00676E4E">
        <w:t>Methods</w:t>
      </w:r>
      <w:bookmarkEnd w:id="1478"/>
      <w:bookmarkEnd w:id="1479"/>
      <w:bookmarkEnd w:id="1480"/>
      <w:bookmarkEnd w:id="1481"/>
      <w:bookmarkEnd w:id="1482"/>
      <w:bookmarkEnd w:id="1483"/>
      <w:bookmarkEnd w:id="1484"/>
      <w:bookmarkEnd w:id="1485"/>
      <w:bookmarkEnd w:id="1486"/>
    </w:p>
    <w:p w14:paraId="17F20414" w14:textId="77777777" w:rsidR="00BB4C2B" w:rsidRPr="00676E4E" w:rsidRDefault="00BB4C2B" w:rsidP="00BB4C2B">
      <w:pPr>
        <w:tabs>
          <w:tab w:val="left" w:pos="851"/>
        </w:tabs>
        <w:spacing w:before="120"/>
        <w:rPr>
          <w:rFonts w:eastAsia="Times New Roman" w:cs="Angsana New"/>
          <w:lang w:eastAsia="zh-CN" w:bidi="th-TH"/>
        </w:rPr>
      </w:pPr>
      <w:r w:rsidRPr="00676E4E">
        <w:rPr>
          <w:rFonts w:eastAsia="Times New Roman" w:cs="Angsana New"/>
          <w:lang w:eastAsia="zh-CN" w:bidi="th-TH"/>
        </w:rPr>
        <w:t>Since 2014, frogs and tadpoles have been monitored across the 12 LTIM</w:t>
      </w:r>
      <w:r>
        <w:rPr>
          <w:rFonts w:eastAsia="Times New Roman" w:cs="Angsana New"/>
          <w:lang w:eastAsia="zh-CN" w:bidi="th-TH"/>
        </w:rPr>
        <w:t xml:space="preserve"> surveyed</w:t>
      </w:r>
      <w:r w:rsidRPr="00676E4E">
        <w:rPr>
          <w:rFonts w:eastAsia="Times New Roman" w:cs="Angsana New"/>
          <w:lang w:eastAsia="zh-CN" w:bidi="th-TH"/>
        </w:rPr>
        <w:t xml:space="preserve"> wetlands four times per year (September, November, January and March). Detailed survey methodology is contained in </w:t>
      </w:r>
      <w:r>
        <w:rPr>
          <w:rFonts w:eastAsia="Times New Roman" w:cs="Angsana New"/>
          <w:noProof/>
          <w:lang w:eastAsia="zh-CN" w:bidi="th-TH"/>
        </w:rPr>
        <w:t>Wassens, Jenkins et al. (2014)</w:t>
      </w:r>
      <w:r w:rsidRPr="00BB2314">
        <w:rPr>
          <w:rFonts w:eastAsia="Times New Roman" w:cs="Angsana New"/>
          <w:lang w:eastAsia="zh-CN" w:bidi="th-TH"/>
        </w:rPr>
        <w:t>.</w:t>
      </w:r>
      <w:r w:rsidRPr="00676E4E">
        <w:rPr>
          <w:rFonts w:eastAsia="Times New Roman" w:cs="Angsana New"/>
          <w:lang w:eastAsia="zh-CN" w:bidi="th-TH"/>
        </w:rPr>
        <w:t xml:space="preserve"> Adult frogs are surveyed after dark using two timed 20 minute transects where all frogs observed or heard calling are recorded. Tadpoles are surveyed alongside wetland fish, using a combination of two large and two small fyke nets which are set overnight. The tadpole Catch-Per-Unit Effort (CPUE) is based on the number of tadpoles collected per hour, with this value adjusted for differences in the width of the net wings and water depth where the net is set (nets can only be set when water depths are above 30cm).  In 2015-16 two sites (Mc</w:t>
      </w:r>
      <w:r>
        <w:rPr>
          <w:rFonts w:eastAsia="Times New Roman" w:cs="Angsana New"/>
          <w:lang w:eastAsia="zh-CN" w:bidi="th-TH"/>
        </w:rPr>
        <w:t>K</w:t>
      </w:r>
      <w:r w:rsidRPr="00676E4E">
        <w:rPr>
          <w:rFonts w:eastAsia="Times New Roman" w:cs="Angsana New"/>
          <w:lang w:eastAsia="zh-CN" w:bidi="th-TH"/>
        </w:rPr>
        <w:t>ennas Lagoon in the mid-Murrumbidgee and Nap Nap Swamp in the Nimmie-</w:t>
      </w:r>
      <w:r>
        <w:rPr>
          <w:rFonts w:eastAsia="Times New Roman" w:cs="Angsana New"/>
          <w:lang w:eastAsia="zh-CN" w:bidi="th-TH"/>
        </w:rPr>
        <w:t>Caira</w:t>
      </w:r>
      <w:r w:rsidRPr="00676E4E">
        <w:rPr>
          <w:rFonts w:eastAsia="Times New Roman" w:cs="Angsana New"/>
          <w:lang w:eastAsia="zh-CN" w:bidi="th-TH"/>
        </w:rPr>
        <w:t xml:space="preserve">) were dry throughout the monitoring period. </w:t>
      </w:r>
    </w:p>
    <w:p w14:paraId="3A93216C" w14:textId="77777777" w:rsidR="00BB4C2B" w:rsidRPr="00676E4E" w:rsidRDefault="00BB4C2B" w:rsidP="00BB4C2B">
      <w:pPr>
        <w:spacing w:before="120"/>
        <w:rPr>
          <w:b/>
          <w:bCs/>
          <w:i/>
          <w:iCs/>
          <w:szCs w:val="24"/>
          <w:lang w:eastAsia="zh-CN" w:bidi="th-TH"/>
        </w:rPr>
      </w:pPr>
      <w:r w:rsidRPr="00BB2314">
        <w:rPr>
          <w:b/>
          <w:bCs/>
          <w:i/>
          <w:iCs/>
          <w:szCs w:val="24"/>
          <w:lang w:eastAsia="zh-CN" w:bidi="th-TH"/>
        </w:rPr>
        <w:t>Data analysis</w:t>
      </w:r>
      <w:r w:rsidRPr="00676E4E">
        <w:rPr>
          <w:b/>
          <w:bCs/>
          <w:i/>
          <w:iCs/>
          <w:szCs w:val="24"/>
          <w:lang w:eastAsia="zh-CN" w:bidi="th-TH"/>
        </w:rPr>
        <w:t xml:space="preserve"> </w:t>
      </w:r>
    </w:p>
    <w:p w14:paraId="397601E1" w14:textId="77777777" w:rsidR="00BB4C2B" w:rsidRPr="00676E4E" w:rsidRDefault="00BB4C2B" w:rsidP="00BB4C2B">
      <w:pPr>
        <w:tabs>
          <w:tab w:val="left" w:pos="851"/>
        </w:tabs>
        <w:spacing w:before="120"/>
        <w:rPr>
          <w:rFonts w:eastAsia="Times New Roman" w:cs="Angsana New"/>
          <w:szCs w:val="22"/>
          <w:lang w:eastAsia="zh-CN" w:bidi="th-TH"/>
        </w:rPr>
      </w:pPr>
      <w:r w:rsidRPr="00676E4E">
        <w:rPr>
          <w:rFonts w:eastAsia="Times New Roman" w:cs="Angsana New"/>
          <w:szCs w:val="22"/>
          <w:lang w:eastAsia="zh-CN" w:bidi="th-TH"/>
        </w:rPr>
        <w:t xml:space="preserve">Spearman’s rank correlations were used to identify significant relationships between the percentage wetland inundation on each survey occasion between September 2014 and March 2016 and frog and tadpole abundance. Mann-Whitney U test were used to compare size distributions of the three turtles species </w:t>
      </w:r>
      <w:r>
        <w:rPr>
          <w:rFonts w:eastAsia="Times New Roman" w:cs="Angsana New"/>
          <w:szCs w:val="22"/>
          <w:lang w:eastAsia="zh-CN" w:bidi="th-TH"/>
        </w:rPr>
        <w:t xml:space="preserve">detected </w:t>
      </w:r>
      <w:r w:rsidRPr="00676E4E">
        <w:rPr>
          <w:rFonts w:eastAsia="Times New Roman" w:cs="Angsana New"/>
          <w:szCs w:val="22"/>
          <w:lang w:eastAsia="zh-CN" w:bidi="th-TH"/>
        </w:rPr>
        <w:t>during the 2014-15 and 2015</w:t>
      </w:r>
      <w:r>
        <w:rPr>
          <w:rFonts w:eastAsia="Times New Roman" w:cs="Angsana New"/>
          <w:szCs w:val="22"/>
          <w:lang w:eastAsia="zh-CN" w:bidi="th-TH"/>
        </w:rPr>
        <w:t>-</w:t>
      </w:r>
      <w:r w:rsidRPr="00676E4E">
        <w:rPr>
          <w:rFonts w:eastAsia="Times New Roman" w:cs="Angsana New"/>
          <w:szCs w:val="22"/>
          <w:lang w:eastAsia="zh-CN" w:bidi="th-TH"/>
        </w:rPr>
        <w:t xml:space="preserve">16 water year. </w:t>
      </w:r>
    </w:p>
    <w:p w14:paraId="7F32DFD0" w14:textId="77777777" w:rsidR="00BB4C2B" w:rsidRPr="00676E4E" w:rsidRDefault="00BB4C2B" w:rsidP="00BB4C2B">
      <w:pPr>
        <w:spacing w:before="120" w:line="280" w:lineRule="atLeast"/>
        <w:rPr>
          <w:rFonts w:ascii="Arial" w:eastAsia="Times New Roman" w:hAnsi="Arial"/>
          <w:lang w:eastAsia="zh-CN" w:bidi="th-TH"/>
        </w:rPr>
      </w:pPr>
    </w:p>
    <w:p w14:paraId="5DC12EEA" w14:textId="77777777" w:rsidR="00BB4C2B" w:rsidRPr="00676E4E" w:rsidRDefault="00BB4C2B" w:rsidP="00BB4C2B">
      <w:pPr>
        <w:pStyle w:val="Heading3"/>
      </w:pPr>
      <w:bookmarkStart w:id="1487" w:name="_Toc460839526"/>
      <w:bookmarkStart w:id="1488" w:name="_Toc460839802"/>
      <w:bookmarkStart w:id="1489" w:name="_Toc460840071"/>
      <w:bookmarkStart w:id="1490" w:name="_Toc460840435"/>
      <w:bookmarkStart w:id="1491" w:name="_Toc460843805"/>
      <w:bookmarkStart w:id="1492" w:name="_Toc460934873"/>
      <w:bookmarkStart w:id="1493" w:name="_Toc471725765"/>
      <w:bookmarkStart w:id="1494" w:name="_Toc473907143"/>
      <w:r w:rsidRPr="00676E4E">
        <w:t>Results</w:t>
      </w:r>
      <w:bookmarkEnd w:id="1487"/>
      <w:bookmarkEnd w:id="1488"/>
      <w:bookmarkEnd w:id="1489"/>
      <w:bookmarkEnd w:id="1490"/>
      <w:bookmarkEnd w:id="1491"/>
      <w:bookmarkEnd w:id="1492"/>
      <w:bookmarkEnd w:id="1493"/>
      <w:bookmarkEnd w:id="1494"/>
      <w:r w:rsidRPr="00676E4E">
        <w:t xml:space="preserve"> </w:t>
      </w:r>
    </w:p>
    <w:p w14:paraId="5731A6B1" w14:textId="77777777" w:rsidR="00BB4C2B" w:rsidRPr="00F313E8" w:rsidRDefault="00BB4C2B" w:rsidP="00BB4C2B">
      <w:pPr>
        <w:pStyle w:val="Question"/>
        <w:rPr>
          <w:i/>
        </w:rPr>
      </w:pPr>
      <w:r w:rsidRPr="00F313E8">
        <w:rPr>
          <w:i/>
        </w:rPr>
        <w:t>What did Commonwealth environmental water contribute to other aquatic vertebrates (frog and turtle) diversity and populations?</w:t>
      </w:r>
    </w:p>
    <w:p w14:paraId="26D4AC6B" w14:textId="77777777" w:rsidR="00BB4C2B" w:rsidRPr="00676E4E" w:rsidRDefault="00BB4C2B" w:rsidP="00BB4C2B">
      <w:pPr>
        <w:tabs>
          <w:tab w:val="left" w:pos="851"/>
        </w:tabs>
        <w:spacing w:before="120"/>
        <w:rPr>
          <w:rFonts w:eastAsia="Times New Roman" w:cs="Angsana New"/>
          <w:lang w:eastAsia="zh-CN" w:bidi="th-TH"/>
        </w:rPr>
      </w:pPr>
      <w:r w:rsidRPr="00676E4E">
        <w:rPr>
          <w:rFonts w:eastAsia="Times New Roman" w:cs="Angsana New"/>
          <w:lang w:eastAsia="zh-CN" w:bidi="th-TH"/>
        </w:rPr>
        <w:t>Six frog species were recorded at 10 of the 12 wetland</w:t>
      </w:r>
      <w:r>
        <w:rPr>
          <w:rFonts w:eastAsia="Times New Roman" w:cs="Angsana New"/>
          <w:lang w:eastAsia="zh-CN" w:bidi="th-TH"/>
        </w:rPr>
        <w:t>s</w:t>
      </w:r>
      <w:r w:rsidRPr="00676E4E">
        <w:rPr>
          <w:rFonts w:eastAsia="Times New Roman" w:cs="Angsana New"/>
          <w:lang w:eastAsia="zh-CN" w:bidi="th-TH"/>
        </w:rPr>
        <w:t xml:space="preserve"> in 2015-16, no frogs were recorded at McKennas Lagoon or Nap Nap Swamp which were dry throughout 2015-16 (</w:t>
      </w:r>
      <w:r w:rsidRPr="00676E4E">
        <w:rPr>
          <w:rFonts w:eastAsia="Times New Roman" w:cs="Angsana New"/>
          <w:lang w:eastAsia="zh-CN" w:bidi="th-TH"/>
        </w:rPr>
        <w:fldChar w:fldCharType="begin"/>
      </w:r>
      <w:r w:rsidRPr="00676E4E">
        <w:rPr>
          <w:rFonts w:eastAsia="Times New Roman" w:cs="Angsana New"/>
          <w:lang w:eastAsia="zh-CN" w:bidi="th-TH"/>
        </w:rPr>
        <w:instrText xml:space="preserve"> REF _Ref457987642 \h </w:instrText>
      </w:r>
      <w:r>
        <w:rPr>
          <w:rFonts w:eastAsia="Times New Roman" w:cs="Angsana New"/>
          <w:lang w:eastAsia="zh-CN" w:bidi="th-TH"/>
        </w:rPr>
        <w:instrText xml:space="preserve"> \* MERGEFORMAT </w:instrText>
      </w:r>
      <w:r w:rsidRPr="00676E4E">
        <w:rPr>
          <w:rFonts w:eastAsia="Times New Roman" w:cs="Angsana New"/>
          <w:lang w:eastAsia="zh-CN" w:bidi="th-TH"/>
        </w:rPr>
      </w:r>
      <w:r w:rsidRPr="00676E4E">
        <w:rPr>
          <w:rFonts w:eastAsia="Times New Roman" w:cs="Angsana New"/>
          <w:lang w:eastAsia="zh-CN" w:bidi="th-TH"/>
        </w:rPr>
        <w:fldChar w:fldCharType="separate"/>
      </w:r>
      <w:r w:rsidRPr="00DA7E7A">
        <w:rPr>
          <w:rFonts w:eastAsia="Times New Roman" w:cs="Angsana New"/>
          <w:lang w:eastAsia="zh-CN" w:bidi="th-TH"/>
        </w:rPr>
        <w:t>Figure 5</w:t>
      </w:r>
      <w:r w:rsidRPr="00DA7E7A">
        <w:rPr>
          <w:rFonts w:eastAsia="Times New Roman" w:cs="Angsana New"/>
          <w:lang w:eastAsia="zh-CN" w:bidi="th-TH"/>
        </w:rPr>
        <w:noBreakHyphen/>
        <w:t>42</w:t>
      </w:r>
      <w:r w:rsidRPr="00676E4E">
        <w:rPr>
          <w:rFonts w:eastAsia="Times New Roman" w:cs="Angsana New"/>
          <w:lang w:eastAsia="zh-CN" w:bidi="th-TH"/>
        </w:rPr>
        <w:fldChar w:fldCharType="end"/>
      </w:r>
      <w:r w:rsidRPr="00676E4E">
        <w:rPr>
          <w:rFonts w:eastAsia="Times New Roman" w:cs="Angsana New"/>
          <w:lang w:eastAsia="zh-CN" w:bidi="th-TH"/>
        </w:rPr>
        <w:t xml:space="preserve">). There were continued improvements in species diversity following environmental watering at the site level.  At Yarradda Lagoon </w:t>
      </w:r>
      <w:r w:rsidRPr="00676E4E">
        <w:rPr>
          <w:rFonts w:eastAsia="Times New Roman" w:cs="Angsana New"/>
          <w:i/>
          <w:lang w:eastAsia="zh-CN" w:bidi="th-TH"/>
        </w:rPr>
        <w:t>Limnodynastes interioris</w:t>
      </w:r>
      <w:r w:rsidRPr="00676E4E">
        <w:rPr>
          <w:rFonts w:eastAsia="Times New Roman" w:cs="Angsana New"/>
          <w:lang w:eastAsia="zh-CN" w:bidi="th-TH"/>
        </w:rPr>
        <w:t xml:space="preserve"> was recorded in 2014-15 and again in 2015-16, while the vulnerable (EPBC Act) </w:t>
      </w:r>
      <w:r w:rsidRPr="00676E4E">
        <w:rPr>
          <w:rFonts w:eastAsia="Times New Roman" w:cs="Angsana New"/>
          <w:i/>
          <w:lang w:eastAsia="zh-CN" w:bidi="th-TH"/>
        </w:rPr>
        <w:t>Litoria raniformis</w:t>
      </w:r>
      <w:r w:rsidRPr="00676E4E">
        <w:rPr>
          <w:rFonts w:eastAsia="Times New Roman" w:cs="Angsana New"/>
          <w:lang w:eastAsia="zh-CN" w:bidi="th-TH"/>
        </w:rPr>
        <w:t xml:space="preserve"> adults, tadpoles and recent metamorphs were recorded in 2015-16 only. Yarradda Lagoon also had large increases in the abundance of other frog species </w:t>
      </w:r>
      <w:r w:rsidRPr="00FF157E">
        <w:rPr>
          <w:rStyle w:val="CommentReference"/>
          <w:sz w:val="22"/>
          <w:szCs w:val="22"/>
        </w:rPr>
        <w:t xml:space="preserve">including the inland banjo frog and </w:t>
      </w:r>
      <w:r w:rsidRPr="00D04432">
        <w:rPr>
          <w:rStyle w:val="CommentReference"/>
          <w:sz w:val="22"/>
          <w:szCs w:val="22"/>
        </w:rPr>
        <w:t>Peron’s tree</w:t>
      </w:r>
      <w:r w:rsidRPr="004D7013">
        <w:rPr>
          <w:rStyle w:val="CommentReference"/>
          <w:sz w:val="22"/>
          <w:szCs w:val="22"/>
        </w:rPr>
        <w:t xml:space="preserve"> frog</w:t>
      </w:r>
      <w:r w:rsidRPr="000C4F05">
        <w:rPr>
          <w:rStyle w:val="CommentReference"/>
          <w:szCs w:val="22"/>
        </w:rPr>
        <w:t xml:space="preserve"> </w:t>
      </w:r>
      <w:r w:rsidRPr="000C4F05">
        <w:rPr>
          <w:rFonts w:eastAsia="Times New Roman" w:cs="Angsana New"/>
          <w:szCs w:val="22"/>
          <w:lang w:eastAsia="zh-CN" w:bidi="th-TH"/>
        </w:rPr>
        <w:t>between 2014-15 and 2015-16.</w:t>
      </w:r>
    </w:p>
    <w:p w14:paraId="47E74FB9" w14:textId="3BB6C009" w:rsidR="00BB4C2B" w:rsidRPr="00676E4E" w:rsidRDefault="00A32417" w:rsidP="00BB4C2B">
      <w:pPr>
        <w:rPr>
          <w:sz w:val="18"/>
          <w:lang w:bidi="th-TH"/>
        </w:rPr>
      </w:pPr>
      <w:r>
        <w:rPr>
          <w:noProof/>
          <w:sz w:val="18"/>
        </w:rPr>
        <w:drawing>
          <wp:inline distT="0" distB="0" distL="0" distR="0" wp14:anchorId="431048C4" wp14:editId="7AB2E2E1">
            <wp:extent cx="5724525" cy="5724525"/>
            <wp:effectExtent l="0" t="0" r="9525" b="9525"/>
            <wp:docPr id="9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724525" cy="5724525"/>
                    </a:xfrm>
                    <a:prstGeom prst="rect">
                      <a:avLst/>
                    </a:prstGeom>
                    <a:noFill/>
                    <a:ln>
                      <a:noFill/>
                    </a:ln>
                  </pic:spPr>
                </pic:pic>
              </a:graphicData>
            </a:graphic>
          </wp:inline>
        </w:drawing>
      </w:r>
    </w:p>
    <w:p w14:paraId="0FEA57A8" w14:textId="77777777" w:rsidR="00BB4C2B" w:rsidRPr="00676E4E" w:rsidRDefault="00BB4C2B" w:rsidP="00BB4C2B">
      <w:pPr>
        <w:pStyle w:val="Caption"/>
      </w:pPr>
      <w:bookmarkStart w:id="1495" w:name="_Ref457987642"/>
      <w:bookmarkStart w:id="1496" w:name="_Toc460853277"/>
      <w:bookmarkStart w:id="1497" w:name="_Toc473907426"/>
      <w:r w:rsidRPr="00676E4E">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42</w:t>
      </w:r>
      <w:r w:rsidR="00561A34">
        <w:rPr>
          <w:noProof/>
        </w:rPr>
        <w:fldChar w:fldCharType="end"/>
      </w:r>
      <w:bookmarkEnd w:id="1495"/>
      <w:r w:rsidRPr="00676E4E">
        <w:rPr>
          <w:noProof/>
        </w:rPr>
        <w:t xml:space="preserve"> </w:t>
      </w:r>
      <w:r w:rsidRPr="00BB2314">
        <w:rPr>
          <w:noProof/>
        </w:rPr>
        <w:t>Changes in (Log) total abundance of frogs observed in the monitoried sites (2013-14</w:t>
      </w:r>
      <w:r>
        <w:rPr>
          <w:noProof/>
        </w:rPr>
        <w:t>;</w:t>
      </w:r>
      <w:r w:rsidRPr="00BB2314">
        <w:rPr>
          <w:noProof/>
        </w:rPr>
        <w:t xml:space="preserve"> see </w:t>
      </w:r>
      <w:r>
        <w:rPr>
          <w:noProof/>
        </w:rPr>
        <w:t>(Wassens, Jenkins et al. 2014, Wassens, Thiem et al. 2015))</w:t>
      </w:r>
      <w:r w:rsidRPr="00BB2314">
        <w:rPr>
          <w:noProof/>
        </w:rPr>
        <w:t>. Note that Mc</w:t>
      </w:r>
      <w:r>
        <w:rPr>
          <w:noProof/>
        </w:rPr>
        <w:t>K</w:t>
      </w:r>
      <w:r w:rsidRPr="00BB2314">
        <w:rPr>
          <w:noProof/>
        </w:rPr>
        <w:t>ennas, Sunshower, Yarradda and Gooragool lagoons were dry in 2013-14.</w:t>
      </w:r>
      <w:bookmarkEnd w:id="1496"/>
      <w:bookmarkEnd w:id="1497"/>
      <w:r w:rsidRPr="00676E4E">
        <w:rPr>
          <w:noProof/>
        </w:rPr>
        <w:t xml:space="preserve"> </w:t>
      </w:r>
    </w:p>
    <w:p w14:paraId="2C318DA4" w14:textId="77777777" w:rsidR="00BB4C2B" w:rsidRPr="00676E4E" w:rsidRDefault="00BB4C2B" w:rsidP="00BB4C2B">
      <w:pPr>
        <w:rPr>
          <w:sz w:val="18"/>
          <w:lang w:bidi="th-TH"/>
        </w:rPr>
      </w:pPr>
      <w:r w:rsidRPr="00676E4E">
        <w:rPr>
          <w:sz w:val="18"/>
          <w:lang w:bidi="th-TH"/>
        </w:rPr>
        <w:br w:type="page"/>
      </w:r>
    </w:p>
    <w:p w14:paraId="04139C9B" w14:textId="77777777" w:rsidR="00BB4C2B" w:rsidRPr="00676E4E" w:rsidRDefault="00BB4C2B" w:rsidP="00BB4C2B">
      <w:pPr>
        <w:rPr>
          <w:i/>
          <w:iCs/>
        </w:rPr>
      </w:pPr>
      <w:r w:rsidRPr="00676E4E">
        <w:rPr>
          <w:i/>
          <w:iCs/>
        </w:rPr>
        <w:t>Turtles</w:t>
      </w:r>
    </w:p>
    <w:p w14:paraId="7F6B997B" w14:textId="77777777" w:rsidR="00BB4C2B" w:rsidRPr="00676E4E" w:rsidRDefault="00BB4C2B" w:rsidP="00BB4C2B">
      <w:pPr>
        <w:rPr>
          <w:szCs w:val="22"/>
        </w:rPr>
      </w:pPr>
      <w:r w:rsidRPr="00676E4E">
        <w:rPr>
          <w:szCs w:val="22"/>
        </w:rPr>
        <w:t>Three turtle species were recorded in wetlands between September 2014 and March 2016. The most commonly recorded species was the eastern long-necked turtle (</w:t>
      </w:r>
      <w:r w:rsidRPr="00676E4E">
        <w:rPr>
          <w:rFonts w:cs="Arial"/>
          <w:i/>
          <w:color w:val="000000"/>
          <w:szCs w:val="22"/>
        </w:rPr>
        <w:t>Chelodina longicollis</w:t>
      </w:r>
      <w:r w:rsidRPr="00676E4E">
        <w:rPr>
          <w:szCs w:val="22"/>
        </w:rPr>
        <w:t>) which was recorded in 10 wetlands during 2014-15 and six wetlands in 2015-16</w:t>
      </w:r>
      <w:r>
        <w:rPr>
          <w:szCs w:val="22"/>
        </w:rPr>
        <w:t xml:space="preserve"> (</w:t>
      </w:r>
      <w:r>
        <w:rPr>
          <w:szCs w:val="22"/>
        </w:rPr>
        <w:fldChar w:fldCharType="begin"/>
      </w:r>
      <w:r>
        <w:rPr>
          <w:szCs w:val="22"/>
        </w:rPr>
        <w:instrText xml:space="preserve"> REF _Ref466542068 \h </w:instrText>
      </w:r>
      <w:r>
        <w:rPr>
          <w:szCs w:val="22"/>
        </w:rPr>
      </w:r>
      <w:r>
        <w:rPr>
          <w:szCs w:val="22"/>
        </w:rPr>
        <w:fldChar w:fldCharType="separate"/>
      </w:r>
      <w:r>
        <w:t xml:space="preserve">Table </w:t>
      </w:r>
      <w:r>
        <w:rPr>
          <w:noProof/>
        </w:rPr>
        <w:t>5</w:t>
      </w:r>
      <w:r>
        <w:noBreakHyphen/>
      </w:r>
      <w:r>
        <w:rPr>
          <w:noProof/>
        </w:rPr>
        <w:t>15</w:t>
      </w:r>
      <w:r>
        <w:rPr>
          <w:szCs w:val="22"/>
        </w:rPr>
        <w:fldChar w:fldCharType="end"/>
      </w:r>
      <w:r>
        <w:rPr>
          <w:szCs w:val="22"/>
        </w:rPr>
        <w:t>)</w:t>
      </w:r>
      <w:r w:rsidRPr="00676E4E">
        <w:rPr>
          <w:szCs w:val="22"/>
        </w:rPr>
        <w:t>, the broad shell turtle (</w:t>
      </w:r>
      <w:r w:rsidRPr="00676E4E">
        <w:rPr>
          <w:rFonts w:cs="Arial"/>
          <w:i/>
          <w:color w:val="000000"/>
          <w:szCs w:val="22"/>
        </w:rPr>
        <w:t>Chelodina expansa</w:t>
      </w:r>
      <w:r w:rsidRPr="00676E4E">
        <w:rPr>
          <w:rFonts w:cs="Arial"/>
          <w:color w:val="000000"/>
          <w:szCs w:val="22"/>
        </w:rPr>
        <w:t xml:space="preserve">) was recorded at one site in 2014-15 and three sites in 2015-16 while the </w:t>
      </w:r>
      <w:r>
        <w:rPr>
          <w:rFonts w:cs="Arial"/>
          <w:color w:val="000000"/>
          <w:szCs w:val="22"/>
        </w:rPr>
        <w:t>Macquarie</w:t>
      </w:r>
      <w:r w:rsidRPr="00676E4E">
        <w:rPr>
          <w:rFonts w:cs="Arial"/>
          <w:color w:val="000000"/>
          <w:szCs w:val="22"/>
        </w:rPr>
        <w:t xml:space="preserve"> turtle (</w:t>
      </w:r>
      <w:r w:rsidRPr="00676E4E">
        <w:rPr>
          <w:rFonts w:cs="Arial"/>
          <w:i/>
          <w:color w:val="000000"/>
          <w:szCs w:val="22"/>
        </w:rPr>
        <w:t>Emydura macquarii</w:t>
      </w:r>
      <w:r w:rsidRPr="00676E4E">
        <w:rPr>
          <w:rFonts w:cs="Arial"/>
          <w:color w:val="000000"/>
          <w:szCs w:val="22"/>
        </w:rPr>
        <w:t xml:space="preserve">) </w:t>
      </w:r>
      <w:r>
        <w:rPr>
          <w:rFonts w:cs="Arial"/>
          <w:color w:val="000000"/>
          <w:szCs w:val="22"/>
        </w:rPr>
        <w:t>was</w:t>
      </w:r>
      <w:r w:rsidRPr="00676E4E">
        <w:rPr>
          <w:rFonts w:cs="Arial"/>
          <w:color w:val="000000"/>
          <w:szCs w:val="22"/>
        </w:rPr>
        <w:t xml:space="preserve"> recorded at one site in each year. In the </w:t>
      </w:r>
      <w:r>
        <w:rPr>
          <w:rFonts w:cs="Arial"/>
          <w:color w:val="000000"/>
          <w:szCs w:val="22"/>
        </w:rPr>
        <w:t>m</w:t>
      </w:r>
      <w:r w:rsidRPr="00676E4E">
        <w:rPr>
          <w:rFonts w:cs="Arial"/>
          <w:color w:val="000000"/>
          <w:szCs w:val="22"/>
        </w:rPr>
        <w:t>id-Murrumbidgee</w:t>
      </w:r>
      <w:r>
        <w:rPr>
          <w:rFonts w:cs="Arial"/>
          <w:color w:val="000000"/>
          <w:szCs w:val="22"/>
        </w:rPr>
        <w:t>,</w:t>
      </w:r>
      <w:r w:rsidRPr="00676E4E">
        <w:rPr>
          <w:rFonts w:cs="Arial"/>
          <w:color w:val="000000"/>
          <w:szCs w:val="22"/>
        </w:rPr>
        <w:t xml:space="preserve"> Yarradda </w:t>
      </w:r>
      <w:r>
        <w:rPr>
          <w:rFonts w:cs="Arial"/>
          <w:color w:val="000000"/>
          <w:szCs w:val="22"/>
        </w:rPr>
        <w:t>L</w:t>
      </w:r>
      <w:r w:rsidRPr="00676E4E">
        <w:rPr>
          <w:rFonts w:cs="Arial"/>
          <w:color w:val="000000"/>
          <w:szCs w:val="22"/>
        </w:rPr>
        <w:t xml:space="preserve">agoon supports the highest abundances and diversity of turtle species, Avalon and </w:t>
      </w:r>
      <w:r>
        <w:rPr>
          <w:rFonts w:cs="Arial"/>
          <w:color w:val="000000"/>
          <w:szCs w:val="22"/>
        </w:rPr>
        <w:t>T</w:t>
      </w:r>
      <w:r w:rsidRPr="00676E4E">
        <w:rPr>
          <w:rFonts w:cs="Arial"/>
          <w:color w:val="000000"/>
          <w:szCs w:val="22"/>
        </w:rPr>
        <w:t xml:space="preserve">elephone </w:t>
      </w:r>
      <w:r>
        <w:rPr>
          <w:rFonts w:cs="Arial"/>
          <w:color w:val="000000"/>
          <w:szCs w:val="22"/>
        </w:rPr>
        <w:t>C</w:t>
      </w:r>
      <w:r w:rsidRPr="00676E4E">
        <w:rPr>
          <w:rFonts w:cs="Arial"/>
          <w:color w:val="000000"/>
          <w:szCs w:val="22"/>
        </w:rPr>
        <w:t>reek are important in the Nimmie-</w:t>
      </w:r>
      <w:r>
        <w:rPr>
          <w:rFonts w:cs="Arial"/>
          <w:color w:val="000000"/>
          <w:szCs w:val="22"/>
        </w:rPr>
        <w:t>Caira</w:t>
      </w:r>
      <w:r w:rsidRPr="00676E4E">
        <w:rPr>
          <w:rFonts w:cs="Arial"/>
          <w:color w:val="000000"/>
          <w:szCs w:val="22"/>
        </w:rPr>
        <w:t xml:space="preserve"> and Wa</w:t>
      </w:r>
      <w:r>
        <w:rPr>
          <w:rFonts w:cs="Arial"/>
          <w:color w:val="000000"/>
          <w:szCs w:val="22"/>
        </w:rPr>
        <w:t>u</w:t>
      </w:r>
      <w:r w:rsidRPr="00676E4E">
        <w:rPr>
          <w:rFonts w:cs="Arial"/>
          <w:color w:val="000000"/>
          <w:szCs w:val="22"/>
        </w:rPr>
        <w:t xml:space="preserve">gorah </w:t>
      </w:r>
      <w:r>
        <w:rPr>
          <w:rFonts w:cs="Arial"/>
          <w:color w:val="000000"/>
          <w:szCs w:val="22"/>
        </w:rPr>
        <w:t>L</w:t>
      </w:r>
      <w:r w:rsidRPr="00676E4E">
        <w:rPr>
          <w:rFonts w:cs="Arial"/>
          <w:color w:val="000000"/>
          <w:szCs w:val="22"/>
        </w:rPr>
        <w:t xml:space="preserve">agoon and Two Bridges </w:t>
      </w:r>
      <w:r>
        <w:rPr>
          <w:rFonts w:cs="Arial"/>
          <w:color w:val="000000"/>
          <w:szCs w:val="22"/>
        </w:rPr>
        <w:t>S</w:t>
      </w:r>
      <w:r w:rsidRPr="00676E4E">
        <w:rPr>
          <w:rFonts w:cs="Arial"/>
          <w:color w:val="000000"/>
          <w:szCs w:val="22"/>
        </w:rPr>
        <w:t xml:space="preserve">wamp were important in the Redbank system. </w:t>
      </w:r>
    </w:p>
    <w:p w14:paraId="5DEC0635" w14:textId="77777777" w:rsidR="00BB4C2B" w:rsidRPr="00676E4E" w:rsidRDefault="00BB4C2B" w:rsidP="00BB4C2B">
      <w:pPr>
        <w:spacing w:after="200"/>
        <w:rPr>
          <w:rFonts w:ascii="Times New Roman" w:hAnsi="Times New Roman"/>
          <w:i/>
          <w:iCs/>
          <w:color w:val="44546A"/>
          <w:sz w:val="24"/>
          <w:szCs w:val="24"/>
        </w:rPr>
      </w:pPr>
    </w:p>
    <w:p w14:paraId="42B70947" w14:textId="77777777" w:rsidR="00BB4C2B" w:rsidRPr="00676E4E" w:rsidRDefault="00BB4C2B" w:rsidP="00BB4C2B">
      <w:pPr>
        <w:pStyle w:val="Caption"/>
      </w:pPr>
      <w:bookmarkStart w:id="1498" w:name="_Ref466542068"/>
      <w:bookmarkStart w:id="1499" w:name="_Toc460934130"/>
      <w:bookmarkStart w:id="1500" w:name="_Ref466542064"/>
      <w:bookmarkStart w:id="1501" w:name="_Toc475593714"/>
      <w:r>
        <w:t xml:space="preserve">Table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Table \* ARABIC \s 1 </w:instrText>
      </w:r>
      <w:r w:rsidR="00561A34">
        <w:fldChar w:fldCharType="separate"/>
      </w:r>
      <w:r>
        <w:rPr>
          <w:noProof/>
        </w:rPr>
        <w:t>15</w:t>
      </w:r>
      <w:r w:rsidR="00561A34">
        <w:rPr>
          <w:noProof/>
        </w:rPr>
        <w:fldChar w:fldCharType="end"/>
      </w:r>
      <w:bookmarkEnd w:id="1498"/>
      <w:r>
        <w:t xml:space="preserve"> Summary of turtle catches across the 10 wetland sites containing water in 2014-15 and 2015-16</w:t>
      </w:r>
      <w:bookmarkEnd w:id="1499"/>
      <w:bookmarkEnd w:id="1500"/>
      <w:bookmarkEnd w:id="1501"/>
    </w:p>
    <w:tbl>
      <w:tblPr>
        <w:tblW w:w="9638" w:type="dxa"/>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Layout w:type="fixed"/>
        <w:tblLook w:val="04A0" w:firstRow="1" w:lastRow="0" w:firstColumn="1" w:lastColumn="0" w:noHBand="0" w:noVBand="1"/>
      </w:tblPr>
      <w:tblGrid>
        <w:gridCol w:w="1555"/>
        <w:gridCol w:w="937"/>
        <w:gridCol w:w="1191"/>
        <w:gridCol w:w="1191"/>
        <w:gridCol w:w="1191"/>
        <w:gridCol w:w="1191"/>
        <w:gridCol w:w="1191"/>
        <w:gridCol w:w="1191"/>
      </w:tblGrid>
      <w:tr w:rsidR="00B4531A" w:rsidRPr="00BB2314" w14:paraId="577DD84E" w14:textId="77777777" w:rsidTr="00B4531A">
        <w:trPr>
          <w:trHeight w:val="315"/>
        </w:trPr>
        <w:tc>
          <w:tcPr>
            <w:tcW w:w="1555" w:type="dxa"/>
            <w:shd w:val="clear" w:color="auto" w:fill="07601F"/>
            <w:noWrap/>
            <w:hideMark/>
          </w:tcPr>
          <w:p w14:paraId="02EBC376" w14:textId="77777777" w:rsidR="00BB4C2B" w:rsidRPr="00B4531A" w:rsidRDefault="00BB4C2B" w:rsidP="00BB4C2B">
            <w:pPr>
              <w:pStyle w:val="Tabletext"/>
              <w:rPr>
                <w:b/>
                <w:color w:val="FFFFFF"/>
              </w:rPr>
            </w:pPr>
          </w:p>
        </w:tc>
        <w:tc>
          <w:tcPr>
            <w:tcW w:w="937" w:type="dxa"/>
            <w:shd w:val="clear" w:color="auto" w:fill="07601F"/>
            <w:hideMark/>
          </w:tcPr>
          <w:p w14:paraId="29B6311A" w14:textId="77777777" w:rsidR="00BB4C2B" w:rsidRPr="00B4531A" w:rsidRDefault="00BB4C2B" w:rsidP="00BB4C2B">
            <w:pPr>
              <w:pStyle w:val="Tabletext"/>
              <w:rPr>
                <w:rFonts w:ascii="Arial" w:hAnsi="Arial" w:cs="Arial"/>
                <w:b/>
                <w:color w:val="FFFFFF"/>
                <w:szCs w:val="18"/>
              </w:rPr>
            </w:pPr>
            <w:r w:rsidRPr="00B4531A">
              <w:rPr>
                <w:rFonts w:ascii="Arial" w:hAnsi="Arial" w:cs="Arial"/>
                <w:b/>
                <w:color w:val="FFFFFF"/>
                <w:szCs w:val="18"/>
              </w:rPr>
              <w:t> </w:t>
            </w:r>
          </w:p>
        </w:tc>
        <w:tc>
          <w:tcPr>
            <w:tcW w:w="1191" w:type="dxa"/>
            <w:shd w:val="clear" w:color="auto" w:fill="07601F"/>
            <w:hideMark/>
          </w:tcPr>
          <w:p w14:paraId="4D8684DE" w14:textId="77777777" w:rsidR="00BB4C2B" w:rsidRPr="00B4531A" w:rsidRDefault="00BB4C2B" w:rsidP="00BB4C2B">
            <w:pPr>
              <w:pStyle w:val="Tabletext"/>
              <w:rPr>
                <w:rFonts w:ascii="Arial" w:hAnsi="Arial" w:cs="Arial"/>
                <w:b/>
                <w:i/>
                <w:color w:val="FFFFFF"/>
                <w:szCs w:val="18"/>
              </w:rPr>
            </w:pPr>
            <w:r w:rsidRPr="00B4531A">
              <w:rPr>
                <w:rFonts w:ascii="Arial" w:hAnsi="Arial" w:cs="Arial"/>
                <w:b/>
                <w:i/>
                <w:color w:val="FFFFFF"/>
                <w:szCs w:val="18"/>
              </w:rPr>
              <w:t>2014-15</w:t>
            </w:r>
          </w:p>
        </w:tc>
        <w:tc>
          <w:tcPr>
            <w:tcW w:w="1191" w:type="dxa"/>
            <w:shd w:val="clear" w:color="auto" w:fill="07601F"/>
            <w:hideMark/>
          </w:tcPr>
          <w:p w14:paraId="3CA42200" w14:textId="77777777" w:rsidR="00BB4C2B" w:rsidRPr="00B4531A" w:rsidRDefault="00BB4C2B" w:rsidP="00BB4C2B">
            <w:pPr>
              <w:pStyle w:val="Tabletext"/>
              <w:rPr>
                <w:rFonts w:ascii="Arial" w:hAnsi="Arial" w:cs="Arial"/>
                <w:b/>
                <w:i/>
                <w:color w:val="FFFFFF"/>
                <w:szCs w:val="18"/>
              </w:rPr>
            </w:pPr>
            <w:r w:rsidRPr="00B4531A">
              <w:rPr>
                <w:rFonts w:ascii="Arial" w:hAnsi="Arial" w:cs="Arial"/>
                <w:b/>
                <w:i/>
                <w:color w:val="FFFFFF"/>
                <w:szCs w:val="18"/>
              </w:rPr>
              <w:t> </w:t>
            </w:r>
          </w:p>
        </w:tc>
        <w:tc>
          <w:tcPr>
            <w:tcW w:w="1191" w:type="dxa"/>
            <w:shd w:val="clear" w:color="auto" w:fill="07601F"/>
            <w:hideMark/>
          </w:tcPr>
          <w:p w14:paraId="7FB91C4F" w14:textId="77777777" w:rsidR="00BB4C2B" w:rsidRPr="00B4531A" w:rsidRDefault="00BB4C2B" w:rsidP="00BB4C2B">
            <w:pPr>
              <w:pStyle w:val="Tabletext"/>
              <w:rPr>
                <w:rFonts w:ascii="Arial" w:hAnsi="Arial" w:cs="Arial"/>
                <w:b/>
                <w:i/>
                <w:color w:val="FFFFFF"/>
                <w:szCs w:val="18"/>
              </w:rPr>
            </w:pPr>
            <w:r w:rsidRPr="00B4531A">
              <w:rPr>
                <w:rFonts w:ascii="Arial" w:hAnsi="Arial" w:cs="Arial"/>
                <w:b/>
                <w:i/>
                <w:color w:val="FFFFFF"/>
                <w:szCs w:val="18"/>
              </w:rPr>
              <w:t> </w:t>
            </w:r>
          </w:p>
        </w:tc>
        <w:tc>
          <w:tcPr>
            <w:tcW w:w="1191" w:type="dxa"/>
            <w:shd w:val="clear" w:color="auto" w:fill="07601F"/>
            <w:hideMark/>
          </w:tcPr>
          <w:p w14:paraId="7B7FF962" w14:textId="77777777" w:rsidR="00BB4C2B" w:rsidRPr="00B4531A" w:rsidRDefault="00BB4C2B" w:rsidP="00BB4C2B">
            <w:pPr>
              <w:pStyle w:val="Tabletext"/>
              <w:rPr>
                <w:rFonts w:ascii="Arial" w:hAnsi="Arial" w:cs="Arial"/>
                <w:b/>
                <w:i/>
                <w:color w:val="FFFFFF"/>
                <w:szCs w:val="18"/>
              </w:rPr>
            </w:pPr>
            <w:r w:rsidRPr="00B4531A">
              <w:rPr>
                <w:rFonts w:ascii="Arial" w:hAnsi="Arial" w:cs="Arial"/>
                <w:b/>
                <w:i/>
                <w:color w:val="FFFFFF"/>
                <w:szCs w:val="18"/>
              </w:rPr>
              <w:t>2015-16</w:t>
            </w:r>
          </w:p>
        </w:tc>
        <w:tc>
          <w:tcPr>
            <w:tcW w:w="1191" w:type="dxa"/>
            <w:shd w:val="clear" w:color="auto" w:fill="07601F"/>
            <w:hideMark/>
          </w:tcPr>
          <w:p w14:paraId="778F1A03" w14:textId="77777777" w:rsidR="00BB4C2B" w:rsidRPr="00B4531A" w:rsidRDefault="00BB4C2B" w:rsidP="00BB4C2B">
            <w:pPr>
              <w:pStyle w:val="Tabletext"/>
              <w:rPr>
                <w:rFonts w:ascii="Arial" w:hAnsi="Arial" w:cs="Arial"/>
                <w:b/>
                <w:i/>
                <w:color w:val="FFFFFF"/>
                <w:szCs w:val="18"/>
              </w:rPr>
            </w:pPr>
            <w:r w:rsidRPr="00B4531A">
              <w:rPr>
                <w:rFonts w:ascii="Arial" w:hAnsi="Arial" w:cs="Arial"/>
                <w:b/>
                <w:i/>
                <w:color w:val="FFFFFF"/>
                <w:szCs w:val="18"/>
              </w:rPr>
              <w:t> </w:t>
            </w:r>
          </w:p>
        </w:tc>
        <w:tc>
          <w:tcPr>
            <w:tcW w:w="1191" w:type="dxa"/>
            <w:shd w:val="clear" w:color="auto" w:fill="07601F"/>
            <w:hideMark/>
          </w:tcPr>
          <w:p w14:paraId="47E5D735" w14:textId="77777777" w:rsidR="00BB4C2B" w:rsidRPr="00B4531A" w:rsidRDefault="00BB4C2B" w:rsidP="00BB4C2B">
            <w:pPr>
              <w:pStyle w:val="Tabletext"/>
              <w:rPr>
                <w:rFonts w:ascii="Arial" w:hAnsi="Arial" w:cs="Arial"/>
                <w:b/>
                <w:i/>
                <w:color w:val="FFFFFF"/>
                <w:szCs w:val="18"/>
              </w:rPr>
            </w:pPr>
            <w:r w:rsidRPr="00B4531A">
              <w:rPr>
                <w:rFonts w:ascii="Arial" w:hAnsi="Arial" w:cs="Arial"/>
                <w:b/>
                <w:i/>
                <w:color w:val="FFFFFF"/>
                <w:szCs w:val="18"/>
              </w:rPr>
              <w:t> </w:t>
            </w:r>
          </w:p>
        </w:tc>
      </w:tr>
      <w:tr w:rsidR="00B4531A" w:rsidRPr="00BB2314" w14:paraId="16584032" w14:textId="77777777" w:rsidTr="00B4531A">
        <w:trPr>
          <w:trHeight w:val="495"/>
        </w:trPr>
        <w:tc>
          <w:tcPr>
            <w:tcW w:w="1555" w:type="dxa"/>
            <w:shd w:val="clear" w:color="auto" w:fill="auto"/>
            <w:noWrap/>
            <w:hideMark/>
          </w:tcPr>
          <w:p w14:paraId="11E01031" w14:textId="77777777" w:rsidR="00BB4C2B" w:rsidRPr="00BB2314" w:rsidRDefault="00BB4C2B" w:rsidP="00BB4C2B">
            <w:pPr>
              <w:pStyle w:val="Tabletext"/>
            </w:pPr>
            <w:r w:rsidRPr="00BB2314">
              <w:t>Zone</w:t>
            </w:r>
          </w:p>
        </w:tc>
        <w:tc>
          <w:tcPr>
            <w:tcW w:w="937" w:type="dxa"/>
            <w:shd w:val="clear" w:color="auto" w:fill="auto"/>
            <w:hideMark/>
          </w:tcPr>
          <w:p w14:paraId="5BD9D1D6" w14:textId="77777777" w:rsidR="00BB4C2B" w:rsidRPr="00BB2314" w:rsidRDefault="00BB4C2B" w:rsidP="00BB4C2B">
            <w:pPr>
              <w:pStyle w:val="Tabletext"/>
            </w:pPr>
            <w:r w:rsidRPr="00BB2314">
              <w:t>site </w:t>
            </w:r>
          </w:p>
        </w:tc>
        <w:tc>
          <w:tcPr>
            <w:tcW w:w="1191" w:type="dxa"/>
            <w:shd w:val="clear" w:color="auto" w:fill="auto"/>
            <w:hideMark/>
          </w:tcPr>
          <w:p w14:paraId="4E53D4C2" w14:textId="77777777" w:rsidR="00BB4C2B" w:rsidRPr="00B4531A" w:rsidRDefault="00BB4C2B" w:rsidP="00BB4C2B">
            <w:pPr>
              <w:pStyle w:val="Tabletext"/>
              <w:rPr>
                <w:i/>
              </w:rPr>
            </w:pPr>
            <w:r w:rsidRPr="00B4531A">
              <w:rPr>
                <w:szCs w:val="22"/>
              </w:rPr>
              <w:t>broad shell turtle</w:t>
            </w:r>
          </w:p>
        </w:tc>
        <w:tc>
          <w:tcPr>
            <w:tcW w:w="1191" w:type="dxa"/>
            <w:shd w:val="clear" w:color="auto" w:fill="auto"/>
            <w:hideMark/>
          </w:tcPr>
          <w:p w14:paraId="01160467" w14:textId="77777777" w:rsidR="00BB4C2B" w:rsidRPr="00B4531A" w:rsidRDefault="00BB4C2B" w:rsidP="00BB4C2B">
            <w:pPr>
              <w:pStyle w:val="Tabletext"/>
              <w:rPr>
                <w:i/>
              </w:rPr>
            </w:pPr>
            <w:r w:rsidRPr="00B4531A">
              <w:rPr>
                <w:szCs w:val="22"/>
              </w:rPr>
              <w:t>eastern long-necked turtle</w:t>
            </w:r>
          </w:p>
        </w:tc>
        <w:tc>
          <w:tcPr>
            <w:tcW w:w="1191" w:type="dxa"/>
            <w:shd w:val="clear" w:color="auto" w:fill="auto"/>
            <w:hideMark/>
          </w:tcPr>
          <w:p w14:paraId="44B38270" w14:textId="77777777" w:rsidR="00BB4C2B" w:rsidRPr="00B4531A" w:rsidRDefault="00BB4C2B" w:rsidP="00BB4C2B">
            <w:pPr>
              <w:pStyle w:val="Tabletext"/>
              <w:rPr>
                <w:i/>
              </w:rPr>
            </w:pPr>
            <w:r w:rsidRPr="00B4531A">
              <w:rPr>
                <w:rFonts w:cs="Arial"/>
                <w:color w:val="000000"/>
                <w:szCs w:val="22"/>
              </w:rPr>
              <w:t>Macquarie turtle</w:t>
            </w:r>
          </w:p>
        </w:tc>
        <w:tc>
          <w:tcPr>
            <w:tcW w:w="1191" w:type="dxa"/>
            <w:shd w:val="clear" w:color="auto" w:fill="auto"/>
            <w:hideMark/>
          </w:tcPr>
          <w:p w14:paraId="359FE42C" w14:textId="77777777" w:rsidR="00BB4C2B" w:rsidRPr="00B4531A" w:rsidRDefault="00BB4C2B" w:rsidP="00BB4C2B">
            <w:pPr>
              <w:pStyle w:val="Tabletext"/>
              <w:rPr>
                <w:i/>
              </w:rPr>
            </w:pPr>
            <w:r w:rsidRPr="00B4531A">
              <w:rPr>
                <w:szCs w:val="22"/>
              </w:rPr>
              <w:t>broad shell turtle</w:t>
            </w:r>
          </w:p>
        </w:tc>
        <w:tc>
          <w:tcPr>
            <w:tcW w:w="1191" w:type="dxa"/>
            <w:shd w:val="clear" w:color="auto" w:fill="auto"/>
            <w:hideMark/>
          </w:tcPr>
          <w:p w14:paraId="520136FD" w14:textId="77777777" w:rsidR="00BB4C2B" w:rsidRPr="00B4531A" w:rsidRDefault="00BB4C2B" w:rsidP="00BB4C2B">
            <w:pPr>
              <w:pStyle w:val="Tabletext"/>
              <w:rPr>
                <w:i/>
              </w:rPr>
            </w:pPr>
            <w:r w:rsidRPr="00B4531A">
              <w:rPr>
                <w:szCs w:val="22"/>
              </w:rPr>
              <w:t>eastern long-necked turtle</w:t>
            </w:r>
          </w:p>
        </w:tc>
        <w:tc>
          <w:tcPr>
            <w:tcW w:w="1191" w:type="dxa"/>
            <w:shd w:val="clear" w:color="auto" w:fill="auto"/>
            <w:hideMark/>
          </w:tcPr>
          <w:p w14:paraId="13A75AEF" w14:textId="77777777" w:rsidR="00BB4C2B" w:rsidRPr="00B4531A" w:rsidRDefault="00BB4C2B" w:rsidP="00BB4C2B">
            <w:pPr>
              <w:pStyle w:val="Tabletext"/>
              <w:rPr>
                <w:i/>
              </w:rPr>
            </w:pPr>
            <w:r w:rsidRPr="00B4531A">
              <w:rPr>
                <w:rFonts w:cs="Arial"/>
                <w:color w:val="000000"/>
                <w:szCs w:val="22"/>
              </w:rPr>
              <w:t>Macquarie turtle</w:t>
            </w:r>
          </w:p>
        </w:tc>
      </w:tr>
      <w:tr w:rsidR="00B4531A" w:rsidRPr="00BB2314" w14:paraId="2F6B9F6F" w14:textId="77777777" w:rsidTr="00B4531A">
        <w:trPr>
          <w:trHeight w:val="300"/>
        </w:trPr>
        <w:tc>
          <w:tcPr>
            <w:tcW w:w="1555" w:type="dxa"/>
            <w:vMerge w:val="restart"/>
            <w:shd w:val="clear" w:color="auto" w:fill="auto"/>
            <w:noWrap/>
            <w:hideMark/>
          </w:tcPr>
          <w:p w14:paraId="52A36893" w14:textId="77777777" w:rsidR="00BB4C2B" w:rsidRPr="00BB2314" w:rsidRDefault="00BB4C2B" w:rsidP="00BB4C2B">
            <w:pPr>
              <w:pStyle w:val="Tabletext"/>
            </w:pPr>
            <w:r w:rsidRPr="00BB2314">
              <w:t>Mid-Murrumbidgee</w:t>
            </w:r>
          </w:p>
        </w:tc>
        <w:tc>
          <w:tcPr>
            <w:tcW w:w="937" w:type="dxa"/>
            <w:shd w:val="clear" w:color="auto" w:fill="auto"/>
            <w:noWrap/>
            <w:hideMark/>
          </w:tcPr>
          <w:p w14:paraId="61EFA1E6" w14:textId="77777777" w:rsidR="00BB4C2B" w:rsidRPr="00BB2314" w:rsidRDefault="00BB4C2B" w:rsidP="00BB4C2B">
            <w:pPr>
              <w:pStyle w:val="Tabletext"/>
            </w:pPr>
            <w:r w:rsidRPr="00BB2314">
              <w:t>MCK</w:t>
            </w:r>
          </w:p>
        </w:tc>
        <w:tc>
          <w:tcPr>
            <w:tcW w:w="1191" w:type="dxa"/>
            <w:shd w:val="clear" w:color="auto" w:fill="auto"/>
            <w:noWrap/>
            <w:hideMark/>
          </w:tcPr>
          <w:p w14:paraId="4122CDDF" w14:textId="77777777" w:rsidR="00BB4C2B" w:rsidRPr="00BB2314" w:rsidRDefault="00BB4C2B" w:rsidP="00BB4C2B">
            <w:pPr>
              <w:pStyle w:val="Tabletext"/>
            </w:pPr>
          </w:p>
        </w:tc>
        <w:tc>
          <w:tcPr>
            <w:tcW w:w="1191" w:type="dxa"/>
            <w:shd w:val="clear" w:color="auto" w:fill="auto"/>
            <w:noWrap/>
            <w:hideMark/>
          </w:tcPr>
          <w:p w14:paraId="6F40AB44" w14:textId="77777777" w:rsidR="00BB4C2B" w:rsidRPr="00BB2314" w:rsidRDefault="00BB4C2B" w:rsidP="00BB4C2B">
            <w:pPr>
              <w:pStyle w:val="Tabletext"/>
            </w:pPr>
          </w:p>
        </w:tc>
        <w:tc>
          <w:tcPr>
            <w:tcW w:w="1191" w:type="dxa"/>
            <w:shd w:val="clear" w:color="auto" w:fill="auto"/>
            <w:noWrap/>
            <w:hideMark/>
          </w:tcPr>
          <w:p w14:paraId="1EF745F1" w14:textId="77777777" w:rsidR="00BB4C2B" w:rsidRPr="00BB2314" w:rsidRDefault="00BB4C2B" w:rsidP="00BB4C2B">
            <w:pPr>
              <w:pStyle w:val="Tabletext"/>
            </w:pPr>
          </w:p>
        </w:tc>
        <w:tc>
          <w:tcPr>
            <w:tcW w:w="1191" w:type="dxa"/>
            <w:shd w:val="clear" w:color="auto" w:fill="auto"/>
            <w:noWrap/>
            <w:hideMark/>
          </w:tcPr>
          <w:p w14:paraId="0F42FA4E" w14:textId="77777777" w:rsidR="00BB4C2B" w:rsidRPr="00BB2314" w:rsidRDefault="00BB4C2B" w:rsidP="00BB4C2B">
            <w:pPr>
              <w:pStyle w:val="Tabletext"/>
            </w:pPr>
          </w:p>
        </w:tc>
        <w:tc>
          <w:tcPr>
            <w:tcW w:w="1191" w:type="dxa"/>
            <w:shd w:val="clear" w:color="auto" w:fill="auto"/>
            <w:noWrap/>
            <w:hideMark/>
          </w:tcPr>
          <w:p w14:paraId="17894E51" w14:textId="77777777" w:rsidR="00BB4C2B" w:rsidRPr="00BB2314" w:rsidRDefault="00BB4C2B" w:rsidP="00BB4C2B">
            <w:pPr>
              <w:pStyle w:val="Tabletext"/>
            </w:pPr>
          </w:p>
        </w:tc>
        <w:tc>
          <w:tcPr>
            <w:tcW w:w="1191" w:type="dxa"/>
            <w:shd w:val="clear" w:color="auto" w:fill="auto"/>
            <w:noWrap/>
            <w:hideMark/>
          </w:tcPr>
          <w:p w14:paraId="098E33F3" w14:textId="77777777" w:rsidR="00BB4C2B" w:rsidRPr="00BB2314" w:rsidRDefault="00BB4C2B" w:rsidP="00BB4C2B">
            <w:pPr>
              <w:pStyle w:val="Tabletext"/>
            </w:pPr>
          </w:p>
        </w:tc>
      </w:tr>
      <w:tr w:rsidR="00B4531A" w:rsidRPr="00BB2314" w14:paraId="6B95A928" w14:textId="77777777" w:rsidTr="00B4531A">
        <w:trPr>
          <w:trHeight w:val="315"/>
        </w:trPr>
        <w:tc>
          <w:tcPr>
            <w:tcW w:w="1555" w:type="dxa"/>
            <w:vMerge/>
            <w:shd w:val="clear" w:color="auto" w:fill="auto"/>
            <w:noWrap/>
            <w:hideMark/>
          </w:tcPr>
          <w:p w14:paraId="4ED03AF7" w14:textId="77777777" w:rsidR="00BB4C2B" w:rsidRPr="00BB2314" w:rsidRDefault="00BB4C2B" w:rsidP="00BB4C2B">
            <w:pPr>
              <w:pStyle w:val="Tabletext"/>
            </w:pPr>
          </w:p>
        </w:tc>
        <w:tc>
          <w:tcPr>
            <w:tcW w:w="937" w:type="dxa"/>
            <w:shd w:val="clear" w:color="auto" w:fill="auto"/>
            <w:hideMark/>
          </w:tcPr>
          <w:p w14:paraId="2573072D" w14:textId="77777777" w:rsidR="00BB4C2B" w:rsidRPr="00BB2314" w:rsidRDefault="00BB4C2B" w:rsidP="00BB4C2B">
            <w:pPr>
              <w:pStyle w:val="Tabletext"/>
            </w:pPr>
            <w:r w:rsidRPr="00BB2314">
              <w:t>SUN</w:t>
            </w:r>
          </w:p>
        </w:tc>
        <w:tc>
          <w:tcPr>
            <w:tcW w:w="1191" w:type="dxa"/>
            <w:shd w:val="clear" w:color="auto" w:fill="auto"/>
            <w:hideMark/>
          </w:tcPr>
          <w:p w14:paraId="48E6FCF9" w14:textId="77777777" w:rsidR="00BB4C2B" w:rsidRPr="00BB2314" w:rsidRDefault="00BB4C2B" w:rsidP="00BB4C2B">
            <w:pPr>
              <w:pStyle w:val="Tabletext"/>
            </w:pPr>
            <w:r w:rsidRPr="00BB2314">
              <w:t> </w:t>
            </w:r>
          </w:p>
        </w:tc>
        <w:tc>
          <w:tcPr>
            <w:tcW w:w="1191" w:type="dxa"/>
            <w:shd w:val="clear" w:color="auto" w:fill="auto"/>
            <w:hideMark/>
          </w:tcPr>
          <w:p w14:paraId="6083BC10" w14:textId="77777777" w:rsidR="00BB4C2B" w:rsidRPr="00BB2314" w:rsidRDefault="00BB4C2B" w:rsidP="00BB4C2B">
            <w:pPr>
              <w:pStyle w:val="Tabletext"/>
            </w:pPr>
            <w:r w:rsidRPr="00BB2314">
              <w:t> </w:t>
            </w:r>
          </w:p>
        </w:tc>
        <w:tc>
          <w:tcPr>
            <w:tcW w:w="1191" w:type="dxa"/>
            <w:shd w:val="clear" w:color="auto" w:fill="auto"/>
            <w:hideMark/>
          </w:tcPr>
          <w:p w14:paraId="38D2A953" w14:textId="77777777" w:rsidR="00BB4C2B" w:rsidRPr="00BB2314" w:rsidRDefault="00BB4C2B" w:rsidP="00BB4C2B">
            <w:pPr>
              <w:pStyle w:val="Tabletext"/>
            </w:pPr>
            <w:r w:rsidRPr="00BB2314">
              <w:t> </w:t>
            </w:r>
          </w:p>
        </w:tc>
        <w:tc>
          <w:tcPr>
            <w:tcW w:w="1191" w:type="dxa"/>
            <w:shd w:val="clear" w:color="auto" w:fill="auto"/>
            <w:hideMark/>
          </w:tcPr>
          <w:p w14:paraId="04B6A421" w14:textId="77777777" w:rsidR="00BB4C2B" w:rsidRPr="00BB2314" w:rsidRDefault="00BB4C2B" w:rsidP="00BB4C2B">
            <w:pPr>
              <w:pStyle w:val="Tabletext"/>
            </w:pPr>
            <w:r w:rsidRPr="00BB2314">
              <w:t>.</w:t>
            </w:r>
          </w:p>
        </w:tc>
        <w:tc>
          <w:tcPr>
            <w:tcW w:w="1191" w:type="dxa"/>
            <w:shd w:val="clear" w:color="auto" w:fill="auto"/>
            <w:hideMark/>
          </w:tcPr>
          <w:p w14:paraId="6DC34AB2" w14:textId="77777777" w:rsidR="00BB4C2B" w:rsidRPr="00BB2314" w:rsidRDefault="00BB4C2B" w:rsidP="00BB4C2B">
            <w:pPr>
              <w:pStyle w:val="Tabletext"/>
            </w:pPr>
            <w:r w:rsidRPr="00BB2314">
              <w:t>2</w:t>
            </w:r>
          </w:p>
        </w:tc>
        <w:tc>
          <w:tcPr>
            <w:tcW w:w="1191" w:type="dxa"/>
            <w:shd w:val="clear" w:color="auto" w:fill="auto"/>
            <w:hideMark/>
          </w:tcPr>
          <w:p w14:paraId="78157E27" w14:textId="77777777" w:rsidR="00BB4C2B" w:rsidRPr="00BB2314" w:rsidRDefault="00BB4C2B" w:rsidP="00BB4C2B">
            <w:pPr>
              <w:pStyle w:val="Tabletext"/>
            </w:pPr>
            <w:r w:rsidRPr="00BB2314">
              <w:t>.</w:t>
            </w:r>
          </w:p>
        </w:tc>
      </w:tr>
      <w:tr w:rsidR="00B4531A" w:rsidRPr="00BB2314" w14:paraId="5799A83E" w14:textId="77777777" w:rsidTr="00B4531A">
        <w:trPr>
          <w:trHeight w:val="315"/>
        </w:trPr>
        <w:tc>
          <w:tcPr>
            <w:tcW w:w="1555" w:type="dxa"/>
            <w:vMerge/>
            <w:shd w:val="clear" w:color="auto" w:fill="auto"/>
            <w:noWrap/>
            <w:hideMark/>
          </w:tcPr>
          <w:p w14:paraId="678761A2" w14:textId="77777777" w:rsidR="00BB4C2B" w:rsidRPr="00BB2314" w:rsidRDefault="00BB4C2B" w:rsidP="00BB4C2B">
            <w:pPr>
              <w:pStyle w:val="Tabletext"/>
            </w:pPr>
          </w:p>
        </w:tc>
        <w:tc>
          <w:tcPr>
            <w:tcW w:w="937" w:type="dxa"/>
            <w:shd w:val="clear" w:color="auto" w:fill="auto"/>
            <w:hideMark/>
          </w:tcPr>
          <w:p w14:paraId="4FB978AA" w14:textId="77777777" w:rsidR="00BB4C2B" w:rsidRPr="00BB2314" w:rsidRDefault="00BB4C2B" w:rsidP="00BB4C2B">
            <w:pPr>
              <w:pStyle w:val="Tabletext"/>
            </w:pPr>
            <w:r w:rsidRPr="00BB2314">
              <w:t>GOO</w:t>
            </w:r>
          </w:p>
        </w:tc>
        <w:tc>
          <w:tcPr>
            <w:tcW w:w="1191" w:type="dxa"/>
            <w:shd w:val="clear" w:color="auto" w:fill="auto"/>
            <w:hideMark/>
          </w:tcPr>
          <w:p w14:paraId="1956F26B" w14:textId="77777777" w:rsidR="00BB4C2B" w:rsidRPr="00BB2314" w:rsidRDefault="00BB4C2B" w:rsidP="00BB4C2B">
            <w:pPr>
              <w:pStyle w:val="Tabletext"/>
            </w:pPr>
            <w:r w:rsidRPr="00BB2314">
              <w:t>.</w:t>
            </w:r>
          </w:p>
        </w:tc>
        <w:tc>
          <w:tcPr>
            <w:tcW w:w="1191" w:type="dxa"/>
            <w:shd w:val="clear" w:color="auto" w:fill="auto"/>
            <w:hideMark/>
          </w:tcPr>
          <w:p w14:paraId="379EB27C" w14:textId="77777777" w:rsidR="00BB4C2B" w:rsidRPr="00BB2314" w:rsidRDefault="00BB4C2B" w:rsidP="00BB4C2B">
            <w:pPr>
              <w:pStyle w:val="Tabletext"/>
            </w:pPr>
            <w:r w:rsidRPr="00BB2314">
              <w:t>1</w:t>
            </w:r>
          </w:p>
        </w:tc>
        <w:tc>
          <w:tcPr>
            <w:tcW w:w="1191" w:type="dxa"/>
            <w:shd w:val="clear" w:color="auto" w:fill="auto"/>
            <w:hideMark/>
          </w:tcPr>
          <w:p w14:paraId="5E32210D" w14:textId="77777777" w:rsidR="00BB4C2B" w:rsidRPr="00BB2314" w:rsidRDefault="00BB4C2B" w:rsidP="00BB4C2B">
            <w:pPr>
              <w:pStyle w:val="Tabletext"/>
            </w:pPr>
            <w:r w:rsidRPr="00BB2314">
              <w:t>.</w:t>
            </w:r>
          </w:p>
        </w:tc>
        <w:tc>
          <w:tcPr>
            <w:tcW w:w="1191" w:type="dxa"/>
            <w:shd w:val="clear" w:color="auto" w:fill="auto"/>
            <w:hideMark/>
          </w:tcPr>
          <w:p w14:paraId="442AE00A" w14:textId="77777777" w:rsidR="00BB4C2B" w:rsidRPr="00BB2314" w:rsidRDefault="00BB4C2B" w:rsidP="00BB4C2B">
            <w:pPr>
              <w:pStyle w:val="Tabletext"/>
            </w:pPr>
            <w:r w:rsidRPr="00BB2314">
              <w:t>1</w:t>
            </w:r>
          </w:p>
        </w:tc>
        <w:tc>
          <w:tcPr>
            <w:tcW w:w="1191" w:type="dxa"/>
            <w:shd w:val="clear" w:color="auto" w:fill="auto"/>
            <w:hideMark/>
          </w:tcPr>
          <w:p w14:paraId="3BE1C430" w14:textId="77777777" w:rsidR="00BB4C2B" w:rsidRPr="00BB2314" w:rsidRDefault="00BB4C2B" w:rsidP="00BB4C2B">
            <w:pPr>
              <w:pStyle w:val="Tabletext"/>
            </w:pPr>
            <w:r w:rsidRPr="00BB2314">
              <w:t>.</w:t>
            </w:r>
          </w:p>
        </w:tc>
        <w:tc>
          <w:tcPr>
            <w:tcW w:w="1191" w:type="dxa"/>
            <w:shd w:val="clear" w:color="auto" w:fill="auto"/>
            <w:hideMark/>
          </w:tcPr>
          <w:p w14:paraId="5F303622" w14:textId="77777777" w:rsidR="00BB4C2B" w:rsidRPr="00BB2314" w:rsidRDefault="00BB4C2B" w:rsidP="00BB4C2B">
            <w:pPr>
              <w:pStyle w:val="Tabletext"/>
            </w:pPr>
            <w:r w:rsidRPr="00BB2314">
              <w:t>1</w:t>
            </w:r>
          </w:p>
        </w:tc>
      </w:tr>
      <w:tr w:rsidR="00B4531A" w:rsidRPr="00BB2314" w14:paraId="49BFF374" w14:textId="77777777" w:rsidTr="00B4531A">
        <w:trPr>
          <w:trHeight w:val="300"/>
        </w:trPr>
        <w:tc>
          <w:tcPr>
            <w:tcW w:w="1555" w:type="dxa"/>
            <w:vMerge/>
            <w:shd w:val="clear" w:color="auto" w:fill="auto"/>
            <w:noWrap/>
            <w:hideMark/>
          </w:tcPr>
          <w:p w14:paraId="3CD82FF6" w14:textId="77777777" w:rsidR="00BB4C2B" w:rsidRPr="00BB2314" w:rsidRDefault="00BB4C2B" w:rsidP="00BB4C2B">
            <w:pPr>
              <w:pStyle w:val="Tabletext"/>
            </w:pPr>
          </w:p>
        </w:tc>
        <w:tc>
          <w:tcPr>
            <w:tcW w:w="937" w:type="dxa"/>
            <w:shd w:val="clear" w:color="auto" w:fill="auto"/>
            <w:hideMark/>
          </w:tcPr>
          <w:p w14:paraId="4CB4B740" w14:textId="77777777" w:rsidR="00BB4C2B" w:rsidRPr="00BB2314" w:rsidRDefault="00BB4C2B" w:rsidP="00BB4C2B">
            <w:pPr>
              <w:pStyle w:val="Tabletext"/>
            </w:pPr>
            <w:r w:rsidRPr="00BB2314">
              <w:t>YAR</w:t>
            </w:r>
          </w:p>
        </w:tc>
        <w:tc>
          <w:tcPr>
            <w:tcW w:w="1191" w:type="dxa"/>
            <w:shd w:val="clear" w:color="auto" w:fill="auto"/>
            <w:hideMark/>
          </w:tcPr>
          <w:p w14:paraId="4BE6E5A5" w14:textId="77777777" w:rsidR="00BB4C2B" w:rsidRPr="00BB2314" w:rsidRDefault="00BB4C2B" w:rsidP="00BB4C2B">
            <w:pPr>
              <w:pStyle w:val="Tabletext"/>
            </w:pPr>
            <w:r w:rsidRPr="00BB2314">
              <w:t>.</w:t>
            </w:r>
          </w:p>
        </w:tc>
        <w:tc>
          <w:tcPr>
            <w:tcW w:w="1191" w:type="dxa"/>
            <w:shd w:val="clear" w:color="auto" w:fill="auto"/>
            <w:hideMark/>
          </w:tcPr>
          <w:p w14:paraId="7404CB25" w14:textId="77777777" w:rsidR="00BB4C2B" w:rsidRPr="00BB2314" w:rsidRDefault="00BB4C2B" w:rsidP="00BB4C2B">
            <w:pPr>
              <w:pStyle w:val="Tabletext"/>
            </w:pPr>
            <w:r w:rsidRPr="00BB2314">
              <w:t>1</w:t>
            </w:r>
          </w:p>
        </w:tc>
        <w:tc>
          <w:tcPr>
            <w:tcW w:w="1191" w:type="dxa"/>
            <w:shd w:val="clear" w:color="auto" w:fill="auto"/>
            <w:hideMark/>
          </w:tcPr>
          <w:p w14:paraId="76F25355" w14:textId="77777777" w:rsidR="00BB4C2B" w:rsidRPr="00BB2314" w:rsidRDefault="00BB4C2B" w:rsidP="00BB4C2B">
            <w:pPr>
              <w:pStyle w:val="Tabletext"/>
            </w:pPr>
            <w:r w:rsidRPr="00BB2314">
              <w:t>.</w:t>
            </w:r>
          </w:p>
        </w:tc>
        <w:tc>
          <w:tcPr>
            <w:tcW w:w="1191" w:type="dxa"/>
            <w:shd w:val="clear" w:color="auto" w:fill="auto"/>
            <w:hideMark/>
          </w:tcPr>
          <w:p w14:paraId="4973DEB0" w14:textId="77777777" w:rsidR="00BB4C2B" w:rsidRPr="00BB2314" w:rsidRDefault="00BB4C2B" w:rsidP="00BB4C2B">
            <w:pPr>
              <w:pStyle w:val="Tabletext"/>
            </w:pPr>
            <w:r w:rsidRPr="00BB2314">
              <w:t>3</w:t>
            </w:r>
          </w:p>
        </w:tc>
        <w:tc>
          <w:tcPr>
            <w:tcW w:w="1191" w:type="dxa"/>
            <w:shd w:val="clear" w:color="auto" w:fill="auto"/>
            <w:hideMark/>
          </w:tcPr>
          <w:p w14:paraId="7D32D4AF" w14:textId="77777777" w:rsidR="00BB4C2B" w:rsidRPr="00BB2314" w:rsidRDefault="00BB4C2B" w:rsidP="00BB4C2B">
            <w:pPr>
              <w:pStyle w:val="Tabletext"/>
            </w:pPr>
            <w:r w:rsidRPr="00BB2314">
              <w:t>6</w:t>
            </w:r>
          </w:p>
        </w:tc>
        <w:tc>
          <w:tcPr>
            <w:tcW w:w="1191" w:type="dxa"/>
            <w:shd w:val="clear" w:color="auto" w:fill="auto"/>
            <w:hideMark/>
          </w:tcPr>
          <w:p w14:paraId="22163A1B" w14:textId="77777777" w:rsidR="00BB4C2B" w:rsidRPr="00BB2314" w:rsidRDefault="00BB4C2B" w:rsidP="00BB4C2B">
            <w:pPr>
              <w:pStyle w:val="Tabletext"/>
            </w:pPr>
            <w:r w:rsidRPr="00BB2314">
              <w:t>.</w:t>
            </w:r>
          </w:p>
        </w:tc>
      </w:tr>
      <w:tr w:rsidR="00B4531A" w:rsidRPr="00BB2314" w14:paraId="345F3DAE" w14:textId="77777777" w:rsidTr="00B4531A">
        <w:trPr>
          <w:trHeight w:val="300"/>
        </w:trPr>
        <w:tc>
          <w:tcPr>
            <w:tcW w:w="1555" w:type="dxa"/>
            <w:vMerge w:val="restart"/>
            <w:shd w:val="clear" w:color="auto" w:fill="auto"/>
            <w:noWrap/>
            <w:hideMark/>
          </w:tcPr>
          <w:p w14:paraId="63EB7438" w14:textId="77777777" w:rsidR="00BB4C2B" w:rsidRPr="00BB2314" w:rsidRDefault="00BB4C2B" w:rsidP="00BB4C2B">
            <w:pPr>
              <w:pStyle w:val="Tabletext"/>
            </w:pPr>
            <w:r w:rsidRPr="00BB2314">
              <w:t>Nimmie-</w:t>
            </w:r>
            <w:r>
              <w:t>Caira</w:t>
            </w:r>
          </w:p>
        </w:tc>
        <w:tc>
          <w:tcPr>
            <w:tcW w:w="937" w:type="dxa"/>
            <w:shd w:val="clear" w:color="auto" w:fill="auto"/>
            <w:hideMark/>
          </w:tcPr>
          <w:p w14:paraId="5AD66255" w14:textId="77777777" w:rsidR="00BB4C2B" w:rsidRPr="00BB2314" w:rsidRDefault="00BB4C2B" w:rsidP="00BB4C2B">
            <w:pPr>
              <w:pStyle w:val="Tabletext"/>
            </w:pPr>
            <w:r w:rsidRPr="00BB2314">
              <w:t>AVA</w:t>
            </w:r>
          </w:p>
        </w:tc>
        <w:tc>
          <w:tcPr>
            <w:tcW w:w="1191" w:type="dxa"/>
            <w:shd w:val="clear" w:color="auto" w:fill="auto"/>
            <w:hideMark/>
          </w:tcPr>
          <w:p w14:paraId="6D87367C" w14:textId="77777777" w:rsidR="00BB4C2B" w:rsidRPr="00BB2314" w:rsidRDefault="00BB4C2B" w:rsidP="00BB4C2B">
            <w:pPr>
              <w:pStyle w:val="Tabletext"/>
            </w:pPr>
            <w:r w:rsidRPr="00BB2314">
              <w:t>.</w:t>
            </w:r>
          </w:p>
        </w:tc>
        <w:tc>
          <w:tcPr>
            <w:tcW w:w="1191" w:type="dxa"/>
            <w:shd w:val="clear" w:color="auto" w:fill="auto"/>
            <w:hideMark/>
          </w:tcPr>
          <w:p w14:paraId="77422A8E" w14:textId="77777777" w:rsidR="00BB4C2B" w:rsidRPr="00BB2314" w:rsidRDefault="00BB4C2B" w:rsidP="00BB4C2B">
            <w:pPr>
              <w:pStyle w:val="Tabletext"/>
            </w:pPr>
            <w:r w:rsidRPr="00BB2314">
              <w:t>7</w:t>
            </w:r>
          </w:p>
        </w:tc>
        <w:tc>
          <w:tcPr>
            <w:tcW w:w="1191" w:type="dxa"/>
            <w:shd w:val="clear" w:color="auto" w:fill="auto"/>
            <w:hideMark/>
          </w:tcPr>
          <w:p w14:paraId="40677F00" w14:textId="77777777" w:rsidR="00BB4C2B" w:rsidRPr="00BB2314" w:rsidRDefault="00BB4C2B" w:rsidP="00BB4C2B">
            <w:pPr>
              <w:pStyle w:val="Tabletext"/>
            </w:pPr>
            <w:r w:rsidRPr="00BB2314">
              <w:t>.</w:t>
            </w:r>
          </w:p>
        </w:tc>
        <w:tc>
          <w:tcPr>
            <w:tcW w:w="1191" w:type="dxa"/>
            <w:shd w:val="clear" w:color="auto" w:fill="auto"/>
            <w:hideMark/>
          </w:tcPr>
          <w:p w14:paraId="5D7FEEC0" w14:textId="77777777" w:rsidR="00BB4C2B" w:rsidRPr="00BB2314" w:rsidRDefault="00BB4C2B" w:rsidP="00BB4C2B">
            <w:pPr>
              <w:pStyle w:val="Tabletext"/>
            </w:pPr>
            <w:r w:rsidRPr="00BB2314">
              <w:t>.</w:t>
            </w:r>
          </w:p>
        </w:tc>
        <w:tc>
          <w:tcPr>
            <w:tcW w:w="1191" w:type="dxa"/>
            <w:shd w:val="clear" w:color="auto" w:fill="auto"/>
            <w:hideMark/>
          </w:tcPr>
          <w:p w14:paraId="0FF72E18" w14:textId="77777777" w:rsidR="00BB4C2B" w:rsidRPr="00BB2314" w:rsidRDefault="00BB4C2B" w:rsidP="00BB4C2B">
            <w:pPr>
              <w:pStyle w:val="Tabletext"/>
            </w:pPr>
            <w:r w:rsidRPr="00BB2314">
              <w:t>16</w:t>
            </w:r>
          </w:p>
        </w:tc>
        <w:tc>
          <w:tcPr>
            <w:tcW w:w="1191" w:type="dxa"/>
            <w:shd w:val="clear" w:color="auto" w:fill="auto"/>
            <w:hideMark/>
          </w:tcPr>
          <w:p w14:paraId="18B0093E" w14:textId="77777777" w:rsidR="00BB4C2B" w:rsidRPr="00BB2314" w:rsidRDefault="00BB4C2B" w:rsidP="00BB4C2B">
            <w:pPr>
              <w:pStyle w:val="Tabletext"/>
            </w:pPr>
            <w:r w:rsidRPr="00BB2314">
              <w:t>.</w:t>
            </w:r>
          </w:p>
        </w:tc>
      </w:tr>
      <w:tr w:rsidR="00B4531A" w:rsidRPr="00BB2314" w14:paraId="7F7455EB" w14:textId="77777777" w:rsidTr="00B4531A">
        <w:trPr>
          <w:trHeight w:val="300"/>
        </w:trPr>
        <w:tc>
          <w:tcPr>
            <w:tcW w:w="1555" w:type="dxa"/>
            <w:vMerge/>
            <w:shd w:val="clear" w:color="auto" w:fill="auto"/>
            <w:noWrap/>
            <w:hideMark/>
          </w:tcPr>
          <w:p w14:paraId="44CE11DB" w14:textId="77777777" w:rsidR="00BB4C2B" w:rsidRPr="00BB2314" w:rsidRDefault="00BB4C2B" w:rsidP="00BB4C2B">
            <w:pPr>
              <w:pStyle w:val="Tabletext"/>
            </w:pPr>
          </w:p>
        </w:tc>
        <w:tc>
          <w:tcPr>
            <w:tcW w:w="937" w:type="dxa"/>
            <w:shd w:val="clear" w:color="auto" w:fill="auto"/>
            <w:hideMark/>
          </w:tcPr>
          <w:p w14:paraId="308FC9A3" w14:textId="77777777" w:rsidR="00BB4C2B" w:rsidRPr="00BB2314" w:rsidRDefault="00BB4C2B" w:rsidP="00BB4C2B">
            <w:pPr>
              <w:pStyle w:val="Tabletext"/>
            </w:pPr>
            <w:r w:rsidRPr="00BB2314">
              <w:t>EUL</w:t>
            </w:r>
          </w:p>
        </w:tc>
        <w:tc>
          <w:tcPr>
            <w:tcW w:w="1191" w:type="dxa"/>
            <w:shd w:val="clear" w:color="auto" w:fill="auto"/>
            <w:hideMark/>
          </w:tcPr>
          <w:p w14:paraId="17374C35" w14:textId="77777777" w:rsidR="00BB4C2B" w:rsidRPr="00BB2314" w:rsidRDefault="00BB4C2B" w:rsidP="00BB4C2B">
            <w:pPr>
              <w:pStyle w:val="Tabletext"/>
            </w:pPr>
            <w:r w:rsidRPr="00BB2314">
              <w:t>.</w:t>
            </w:r>
          </w:p>
        </w:tc>
        <w:tc>
          <w:tcPr>
            <w:tcW w:w="1191" w:type="dxa"/>
            <w:shd w:val="clear" w:color="auto" w:fill="auto"/>
            <w:hideMark/>
          </w:tcPr>
          <w:p w14:paraId="3F734680" w14:textId="77777777" w:rsidR="00BB4C2B" w:rsidRPr="00BB2314" w:rsidRDefault="00BB4C2B" w:rsidP="00BB4C2B">
            <w:pPr>
              <w:pStyle w:val="Tabletext"/>
            </w:pPr>
            <w:r w:rsidRPr="00BB2314">
              <w:t>1</w:t>
            </w:r>
          </w:p>
        </w:tc>
        <w:tc>
          <w:tcPr>
            <w:tcW w:w="1191" w:type="dxa"/>
            <w:shd w:val="clear" w:color="auto" w:fill="auto"/>
            <w:hideMark/>
          </w:tcPr>
          <w:p w14:paraId="44646DA6" w14:textId="77777777" w:rsidR="00BB4C2B" w:rsidRPr="00BB2314" w:rsidRDefault="00BB4C2B" w:rsidP="00BB4C2B">
            <w:pPr>
              <w:pStyle w:val="Tabletext"/>
            </w:pPr>
            <w:r w:rsidRPr="00BB2314">
              <w:t>.</w:t>
            </w:r>
          </w:p>
        </w:tc>
        <w:tc>
          <w:tcPr>
            <w:tcW w:w="1191" w:type="dxa"/>
            <w:shd w:val="clear" w:color="auto" w:fill="auto"/>
            <w:hideMark/>
          </w:tcPr>
          <w:p w14:paraId="5BCF4847" w14:textId="77777777" w:rsidR="00BB4C2B" w:rsidRPr="00BB2314" w:rsidRDefault="00BB4C2B" w:rsidP="00BB4C2B">
            <w:pPr>
              <w:pStyle w:val="Tabletext"/>
            </w:pPr>
            <w:r w:rsidRPr="00BB2314">
              <w:t>.</w:t>
            </w:r>
          </w:p>
        </w:tc>
        <w:tc>
          <w:tcPr>
            <w:tcW w:w="1191" w:type="dxa"/>
            <w:shd w:val="clear" w:color="auto" w:fill="auto"/>
            <w:hideMark/>
          </w:tcPr>
          <w:p w14:paraId="3A14B6DE" w14:textId="77777777" w:rsidR="00BB4C2B" w:rsidRPr="00BB2314" w:rsidRDefault="00BB4C2B" w:rsidP="00BB4C2B">
            <w:pPr>
              <w:pStyle w:val="Tabletext"/>
            </w:pPr>
            <w:r w:rsidRPr="00BB2314">
              <w:t>.</w:t>
            </w:r>
          </w:p>
        </w:tc>
        <w:tc>
          <w:tcPr>
            <w:tcW w:w="1191" w:type="dxa"/>
            <w:shd w:val="clear" w:color="auto" w:fill="auto"/>
            <w:hideMark/>
          </w:tcPr>
          <w:p w14:paraId="47B82BC7" w14:textId="77777777" w:rsidR="00BB4C2B" w:rsidRPr="00BB2314" w:rsidRDefault="00BB4C2B" w:rsidP="00BB4C2B">
            <w:pPr>
              <w:pStyle w:val="Tabletext"/>
            </w:pPr>
            <w:r w:rsidRPr="00BB2314">
              <w:t>.</w:t>
            </w:r>
          </w:p>
        </w:tc>
      </w:tr>
      <w:tr w:rsidR="00B4531A" w:rsidRPr="00BB2314" w14:paraId="5E3B92A8" w14:textId="77777777" w:rsidTr="00B4531A">
        <w:trPr>
          <w:trHeight w:val="300"/>
        </w:trPr>
        <w:tc>
          <w:tcPr>
            <w:tcW w:w="1555" w:type="dxa"/>
            <w:vMerge/>
            <w:shd w:val="clear" w:color="auto" w:fill="auto"/>
            <w:noWrap/>
            <w:hideMark/>
          </w:tcPr>
          <w:p w14:paraId="2D111667" w14:textId="77777777" w:rsidR="00BB4C2B" w:rsidRPr="00BB2314" w:rsidRDefault="00BB4C2B" w:rsidP="00BB4C2B">
            <w:pPr>
              <w:pStyle w:val="Tabletext"/>
            </w:pPr>
          </w:p>
        </w:tc>
        <w:tc>
          <w:tcPr>
            <w:tcW w:w="937" w:type="dxa"/>
            <w:shd w:val="clear" w:color="auto" w:fill="auto"/>
            <w:hideMark/>
          </w:tcPr>
          <w:p w14:paraId="039534FA" w14:textId="77777777" w:rsidR="00BB4C2B" w:rsidRPr="00BB2314" w:rsidRDefault="00BB4C2B" w:rsidP="00BB4C2B">
            <w:pPr>
              <w:pStyle w:val="Tabletext"/>
            </w:pPr>
            <w:r w:rsidRPr="00BB2314">
              <w:t>NAP</w:t>
            </w:r>
          </w:p>
        </w:tc>
        <w:tc>
          <w:tcPr>
            <w:tcW w:w="1191" w:type="dxa"/>
            <w:shd w:val="clear" w:color="auto" w:fill="auto"/>
            <w:hideMark/>
          </w:tcPr>
          <w:p w14:paraId="0E1E2035" w14:textId="77777777" w:rsidR="00BB4C2B" w:rsidRPr="00BB2314" w:rsidRDefault="00BB4C2B" w:rsidP="00BB4C2B">
            <w:pPr>
              <w:pStyle w:val="Tabletext"/>
            </w:pPr>
            <w:r w:rsidRPr="00BB2314">
              <w:t>.</w:t>
            </w:r>
          </w:p>
        </w:tc>
        <w:tc>
          <w:tcPr>
            <w:tcW w:w="1191" w:type="dxa"/>
            <w:shd w:val="clear" w:color="auto" w:fill="auto"/>
            <w:hideMark/>
          </w:tcPr>
          <w:p w14:paraId="34C64C60" w14:textId="77777777" w:rsidR="00BB4C2B" w:rsidRPr="00BB2314" w:rsidRDefault="00BB4C2B" w:rsidP="00BB4C2B">
            <w:pPr>
              <w:pStyle w:val="Tabletext"/>
            </w:pPr>
            <w:r w:rsidRPr="00BB2314">
              <w:t>2</w:t>
            </w:r>
          </w:p>
        </w:tc>
        <w:tc>
          <w:tcPr>
            <w:tcW w:w="1191" w:type="dxa"/>
            <w:shd w:val="clear" w:color="auto" w:fill="auto"/>
            <w:hideMark/>
          </w:tcPr>
          <w:p w14:paraId="366CBE6A" w14:textId="77777777" w:rsidR="00BB4C2B" w:rsidRPr="00BB2314" w:rsidRDefault="00BB4C2B" w:rsidP="00BB4C2B">
            <w:pPr>
              <w:pStyle w:val="Tabletext"/>
            </w:pPr>
            <w:r w:rsidRPr="00BB2314">
              <w:t>.</w:t>
            </w:r>
          </w:p>
        </w:tc>
        <w:tc>
          <w:tcPr>
            <w:tcW w:w="1191" w:type="dxa"/>
            <w:shd w:val="clear" w:color="auto" w:fill="auto"/>
            <w:hideMark/>
          </w:tcPr>
          <w:p w14:paraId="04D1C38D" w14:textId="77777777" w:rsidR="00BB4C2B" w:rsidRPr="00BB2314" w:rsidRDefault="00BB4C2B" w:rsidP="00BB4C2B">
            <w:pPr>
              <w:pStyle w:val="Tabletext"/>
            </w:pPr>
            <w:r w:rsidRPr="00BB2314">
              <w:t>.</w:t>
            </w:r>
          </w:p>
        </w:tc>
        <w:tc>
          <w:tcPr>
            <w:tcW w:w="1191" w:type="dxa"/>
            <w:shd w:val="clear" w:color="auto" w:fill="auto"/>
            <w:hideMark/>
          </w:tcPr>
          <w:p w14:paraId="7E479FEE" w14:textId="77777777" w:rsidR="00BB4C2B" w:rsidRPr="00BB2314" w:rsidRDefault="00BB4C2B" w:rsidP="00BB4C2B">
            <w:pPr>
              <w:pStyle w:val="Tabletext"/>
            </w:pPr>
            <w:r w:rsidRPr="00BB2314">
              <w:t>.</w:t>
            </w:r>
          </w:p>
        </w:tc>
        <w:tc>
          <w:tcPr>
            <w:tcW w:w="1191" w:type="dxa"/>
            <w:shd w:val="clear" w:color="auto" w:fill="auto"/>
            <w:hideMark/>
          </w:tcPr>
          <w:p w14:paraId="1CCF7801" w14:textId="77777777" w:rsidR="00BB4C2B" w:rsidRPr="00BB2314" w:rsidRDefault="00BB4C2B" w:rsidP="00BB4C2B">
            <w:pPr>
              <w:pStyle w:val="Tabletext"/>
            </w:pPr>
            <w:r w:rsidRPr="00BB2314">
              <w:t>.</w:t>
            </w:r>
          </w:p>
        </w:tc>
      </w:tr>
      <w:tr w:rsidR="00B4531A" w:rsidRPr="00BB2314" w14:paraId="7B496AE2" w14:textId="77777777" w:rsidTr="00B4531A">
        <w:trPr>
          <w:trHeight w:val="300"/>
        </w:trPr>
        <w:tc>
          <w:tcPr>
            <w:tcW w:w="1555" w:type="dxa"/>
            <w:vMerge/>
            <w:shd w:val="clear" w:color="auto" w:fill="auto"/>
            <w:noWrap/>
            <w:hideMark/>
          </w:tcPr>
          <w:p w14:paraId="2E761E22" w14:textId="77777777" w:rsidR="00BB4C2B" w:rsidRPr="00BB2314" w:rsidRDefault="00BB4C2B" w:rsidP="00BB4C2B">
            <w:pPr>
              <w:pStyle w:val="Tabletext"/>
            </w:pPr>
          </w:p>
        </w:tc>
        <w:tc>
          <w:tcPr>
            <w:tcW w:w="937" w:type="dxa"/>
            <w:shd w:val="clear" w:color="auto" w:fill="auto"/>
            <w:hideMark/>
          </w:tcPr>
          <w:p w14:paraId="046ED5CC" w14:textId="77777777" w:rsidR="00BB4C2B" w:rsidRPr="00BB2314" w:rsidRDefault="00BB4C2B" w:rsidP="00BB4C2B">
            <w:pPr>
              <w:pStyle w:val="Tabletext"/>
            </w:pPr>
            <w:r w:rsidRPr="00BB2314">
              <w:t>TEL</w:t>
            </w:r>
          </w:p>
        </w:tc>
        <w:tc>
          <w:tcPr>
            <w:tcW w:w="1191" w:type="dxa"/>
            <w:shd w:val="clear" w:color="auto" w:fill="auto"/>
            <w:hideMark/>
          </w:tcPr>
          <w:p w14:paraId="2B0CA59D" w14:textId="77777777" w:rsidR="00BB4C2B" w:rsidRPr="00BB2314" w:rsidRDefault="00BB4C2B" w:rsidP="00BB4C2B">
            <w:pPr>
              <w:pStyle w:val="Tabletext"/>
            </w:pPr>
            <w:r w:rsidRPr="00BB2314">
              <w:t>.</w:t>
            </w:r>
          </w:p>
        </w:tc>
        <w:tc>
          <w:tcPr>
            <w:tcW w:w="1191" w:type="dxa"/>
            <w:shd w:val="clear" w:color="auto" w:fill="auto"/>
            <w:hideMark/>
          </w:tcPr>
          <w:p w14:paraId="1F3A3BD9" w14:textId="77777777" w:rsidR="00BB4C2B" w:rsidRPr="00BB2314" w:rsidRDefault="00BB4C2B" w:rsidP="00BB4C2B">
            <w:pPr>
              <w:pStyle w:val="Tabletext"/>
            </w:pPr>
            <w:r w:rsidRPr="00BB2314">
              <w:t>3</w:t>
            </w:r>
          </w:p>
        </w:tc>
        <w:tc>
          <w:tcPr>
            <w:tcW w:w="1191" w:type="dxa"/>
            <w:shd w:val="clear" w:color="auto" w:fill="auto"/>
            <w:hideMark/>
          </w:tcPr>
          <w:p w14:paraId="1816B612" w14:textId="77777777" w:rsidR="00BB4C2B" w:rsidRPr="00BB2314" w:rsidRDefault="00BB4C2B" w:rsidP="00BB4C2B">
            <w:pPr>
              <w:pStyle w:val="Tabletext"/>
            </w:pPr>
            <w:r w:rsidRPr="00BB2314">
              <w:t>.</w:t>
            </w:r>
          </w:p>
        </w:tc>
        <w:tc>
          <w:tcPr>
            <w:tcW w:w="1191" w:type="dxa"/>
            <w:shd w:val="clear" w:color="auto" w:fill="auto"/>
            <w:hideMark/>
          </w:tcPr>
          <w:p w14:paraId="3A5399E5" w14:textId="77777777" w:rsidR="00BB4C2B" w:rsidRPr="00BB2314" w:rsidRDefault="00BB4C2B" w:rsidP="00BB4C2B">
            <w:pPr>
              <w:pStyle w:val="Tabletext"/>
            </w:pPr>
            <w:r w:rsidRPr="00BB2314">
              <w:t>.</w:t>
            </w:r>
          </w:p>
        </w:tc>
        <w:tc>
          <w:tcPr>
            <w:tcW w:w="1191" w:type="dxa"/>
            <w:shd w:val="clear" w:color="auto" w:fill="auto"/>
            <w:hideMark/>
          </w:tcPr>
          <w:p w14:paraId="3443B95D" w14:textId="77777777" w:rsidR="00BB4C2B" w:rsidRPr="00BB2314" w:rsidRDefault="00BB4C2B" w:rsidP="00BB4C2B">
            <w:pPr>
              <w:pStyle w:val="Tabletext"/>
            </w:pPr>
            <w:r w:rsidRPr="00BB2314">
              <w:t>3</w:t>
            </w:r>
          </w:p>
        </w:tc>
        <w:tc>
          <w:tcPr>
            <w:tcW w:w="1191" w:type="dxa"/>
            <w:shd w:val="clear" w:color="auto" w:fill="auto"/>
            <w:hideMark/>
          </w:tcPr>
          <w:p w14:paraId="252AF017" w14:textId="77777777" w:rsidR="00BB4C2B" w:rsidRPr="00BB2314" w:rsidRDefault="00BB4C2B" w:rsidP="00BB4C2B">
            <w:pPr>
              <w:pStyle w:val="Tabletext"/>
            </w:pPr>
            <w:r w:rsidRPr="00BB2314">
              <w:t>.</w:t>
            </w:r>
          </w:p>
        </w:tc>
      </w:tr>
      <w:tr w:rsidR="00B4531A" w:rsidRPr="00BB2314" w14:paraId="101DD432" w14:textId="77777777" w:rsidTr="00B4531A">
        <w:trPr>
          <w:trHeight w:val="300"/>
        </w:trPr>
        <w:tc>
          <w:tcPr>
            <w:tcW w:w="1555" w:type="dxa"/>
            <w:vMerge w:val="restart"/>
            <w:shd w:val="clear" w:color="auto" w:fill="auto"/>
            <w:noWrap/>
            <w:hideMark/>
          </w:tcPr>
          <w:p w14:paraId="4A9659B6" w14:textId="77777777" w:rsidR="00BB4C2B" w:rsidRPr="00BB2314" w:rsidRDefault="00BB4C2B" w:rsidP="00BB4C2B">
            <w:pPr>
              <w:pStyle w:val="Tabletext"/>
            </w:pPr>
            <w:r w:rsidRPr="00BB2314">
              <w:t>Redbank</w:t>
            </w:r>
          </w:p>
        </w:tc>
        <w:tc>
          <w:tcPr>
            <w:tcW w:w="937" w:type="dxa"/>
            <w:shd w:val="clear" w:color="auto" w:fill="auto"/>
            <w:hideMark/>
          </w:tcPr>
          <w:p w14:paraId="04FC6D78" w14:textId="77777777" w:rsidR="00BB4C2B" w:rsidRPr="00BB2314" w:rsidRDefault="00BB4C2B" w:rsidP="00BB4C2B">
            <w:pPr>
              <w:pStyle w:val="Tabletext"/>
            </w:pPr>
            <w:r w:rsidRPr="00BB2314">
              <w:t>MER</w:t>
            </w:r>
          </w:p>
        </w:tc>
        <w:tc>
          <w:tcPr>
            <w:tcW w:w="1191" w:type="dxa"/>
            <w:shd w:val="clear" w:color="auto" w:fill="auto"/>
            <w:hideMark/>
          </w:tcPr>
          <w:p w14:paraId="6300399B" w14:textId="77777777" w:rsidR="00BB4C2B" w:rsidRPr="00BB2314" w:rsidRDefault="00BB4C2B" w:rsidP="00BB4C2B">
            <w:pPr>
              <w:pStyle w:val="Tabletext"/>
            </w:pPr>
            <w:r w:rsidRPr="00BB2314">
              <w:t>.</w:t>
            </w:r>
          </w:p>
        </w:tc>
        <w:tc>
          <w:tcPr>
            <w:tcW w:w="1191" w:type="dxa"/>
            <w:shd w:val="clear" w:color="auto" w:fill="auto"/>
            <w:hideMark/>
          </w:tcPr>
          <w:p w14:paraId="1AAEE52C" w14:textId="77777777" w:rsidR="00BB4C2B" w:rsidRPr="00BB2314" w:rsidRDefault="00BB4C2B" w:rsidP="00BB4C2B">
            <w:pPr>
              <w:pStyle w:val="Tabletext"/>
            </w:pPr>
            <w:r w:rsidRPr="00BB2314">
              <w:t>7</w:t>
            </w:r>
          </w:p>
        </w:tc>
        <w:tc>
          <w:tcPr>
            <w:tcW w:w="1191" w:type="dxa"/>
            <w:shd w:val="clear" w:color="auto" w:fill="auto"/>
            <w:hideMark/>
          </w:tcPr>
          <w:p w14:paraId="429A981C" w14:textId="77777777" w:rsidR="00BB4C2B" w:rsidRPr="00BB2314" w:rsidRDefault="00BB4C2B" w:rsidP="00BB4C2B">
            <w:pPr>
              <w:pStyle w:val="Tabletext"/>
            </w:pPr>
            <w:r w:rsidRPr="00BB2314">
              <w:t>.</w:t>
            </w:r>
          </w:p>
        </w:tc>
        <w:tc>
          <w:tcPr>
            <w:tcW w:w="1191" w:type="dxa"/>
            <w:shd w:val="clear" w:color="auto" w:fill="auto"/>
            <w:hideMark/>
          </w:tcPr>
          <w:p w14:paraId="3FCA3CD1" w14:textId="77777777" w:rsidR="00BB4C2B" w:rsidRPr="00BB2314" w:rsidRDefault="00BB4C2B" w:rsidP="00BB4C2B">
            <w:pPr>
              <w:pStyle w:val="Tabletext"/>
            </w:pPr>
            <w:r w:rsidRPr="00BB2314">
              <w:t>.</w:t>
            </w:r>
          </w:p>
        </w:tc>
        <w:tc>
          <w:tcPr>
            <w:tcW w:w="1191" w:type="dxa"/>
            <w:shd w:val="clear" w:color="auto" w:fill="auto"/>
            <w:hideMark/>
          </w:tcPr>
          <w:p w14:paraId="4C8C052D" w14:textId="77777777" w:rsidR="00BB4C2B" w:rsidRPr="00BB2314" w:rsidRDefault="00BB4C2B" w:rsidP="00BB4C2B">
            <w:pPr>
              <w:pStyle w:val="Tabletext"/>
            </w:pPr>
            <w:r w:rsidRPr="00BB2314">
              <w:t>.</w:t>
            </w:r>
          </w:p>
        </w:tc>
        <w:tc>
          <w:tcPr>
            <w:tcW w:w="1191" w:type="dxa"/>
            <w:shd w:val="clear" w:color="auto" w:fill="auto"/>
            <w:hideMark/>
          </w:tcPr>
          <w:p w14:paraId="32AF74BA" w14:textId="77777777" w:rsidR="00BB4C2B" w:rsidRPr="00BB2314" w:rsidRDefault="00BB4C2B" w:rsidP="00BB4C2B">
            <w:pPr>
              <w:pStyle w:val="Tabletext"/>
            </w:pPr>
            <w:r w:rsidRPr="00BB2314">
              <w:t>.</w:t>
            </w:r>
          </w:p>
        </w:tc>
      </w:tr>
      <w:tr w:rsidR="00B4531A" w:rsidRPr="00BB2314" w14:paraId="00D18A79" w14:textId="77777777" w:rsidTr="00B4531A">
        <w:trPr>
          <w:trHeight w:val="300"/>
        </w:trPr>
        <w:tc>
          <w:tcPr>
            <w:tcW w:w="1555" w:type="dxa"/>
            <w:vMerge/>
            <w:shd w:val="clear" w:color="auto" w:fill="auto"/>
            <w:noWrap/>
            <w:hideMark/>
          </w:tcPr>
          <w:p w14:paraId="636246B9" w14:textId="77777777" w:rsidR="00BB4C2B" w:rsidRPr="00BB2314" w:rsidRDefault="00BB4C2B" w:rsidP="00BB4C2B">
            <w:pPr>
              <w:pStyle w:val="Tabletext"/>
            </w:pPr>
          </w:p>
        </w:tc>
        <w:tc>
          <w:tcPr>
            <w:tcW w:w="937" w:type="dxa"/>
            <w:shd w:val="clear" w:color="auto" w:fill="auto"/>
            <w:hideMark/>
          </w:tcPr>
          <w:p w14:paraId="4C4008C3" w14:textId="77777777" w:rsidR="00BB4C2B" w:rsidRPr="00BB2314" w:rsidRDefault="00BB4C2B" w:rsidP="00BB4C2B">
            <w:pPr>
              <w:pStyle w:val="Tabletext"/>
            </w:pPr>
            <w:r w:rsidRPr="00BB2314">
              <w:t>PIG</w:t>
            </w:r>
          </w:p>
        </w:tc>
        <w:tc>
          <w:tcPr>
            <w:tcW w:w="1191" w:type="dxa"/>
            <w:shd w:val="clear" w:color="auto" w:fill="auto"/>
            <w:hideMark/>
          </w:tcPr>
          <w:p w14:paraId="4F9D0DB6" w14:textId="77777777" w:rsidR="00BB4C2B" w:rsidRPr="00BB2314" w:rsidRDefault="00BB4C2B" w:rsidP="00BB4C2B">
            <w:pPr>
              <w:pStyle w:val="Tabletext"/>
            </w:pPr>
            <w:r w:rsidRPr="00BB2314">
              <w:t>.</w:t>
            </w:r>
          </w:p>
        </w:tc>
        <w:tc>
          <w:tcPr>
            <w:tcW w:w="1191" w:type="dxa"/>
            <w:shd w:val="clear" w:color="auto" w:fill="auto"/>
            <w:hideMark/>
          </w:tcPr>
          <w:p w14:paraId="5723D608" w14:textId="77777777" w:rsidR="00BB4C2B" w:rsidRPr="00BB2314" w:rsidRDefault="00BB4C2B" w:rsidP="00BB4C2B">
            <w:pPr>
              <w:pStyle w:val="Tabletext"/>
            </w:pPr>
            <w:r w:rsidRPr="00BB2314">
              <w:t>2</w:t>
            </w:r>
          </w:p>
        </w:tc>
        <w:tc>
          <w:tcPr>
            <w:tcW w:w="1191" w:type="dxa"/>
            <w:shd w:val="clear" w:color="auto" w:fill="auto"/>
            <w:hideMark/>
          </w:tcPr>
          <w:p w14:paraId="14D6E5B9" w14:textId="77777777" w:rsidR="00BB4C2B" w:rsidRPr="00BB2314" w:rsidRDefault="00BB4C2B" w:rsidP="00BB4C2B">
            <w:pPr>
              <w:pStyle w:val="Tabletext"/>
            </w:pPr>
            <w:r w:rsidRPr="00BB2314">
              <w:t>.</w:t>
            </w:r>
          </w:p>
        </w:tc>
        <w:tc>
          <w:tcPr>
            <w:tcW w:w="1191" w:type="dxa"/>
            <w:shd w:val="clear" w:color="auto" w:fill="auto"/>
            <w:hideMark/>
          </w:tcPr>
          <w:p w14:paraId="1337A481" w14:textId="77777777" w:rsidR="00BB4C2B" w:rsidRPr="00BB2314" w:rsidRDefault="00BB4C2B" w:rsidP="00BB4C2B">
            <w:pPr>
              <w:pStyle w:val="Tabletext"/>
            </w:pPr>
            <w:r w:rsidRPr="00BB2314">
              <w:t>.</w:t>
            </w:r>
          </w:p>
        </w:tc>
        <w:tc>
          <w:tcPr>
            <w:tcW w:w="1191" w:type="dxa"/>
            <w:shd w:val="clear" w:color="auto" w:fill="auto"/>
            <w:hideMark/>
          </w:tcPr>
          <w:p w14:paraId="58AEA87A" w14:textId="77777777" w:rsidR="00BB4C2B" w:rsidRPr="00BB2314" w:rsidRDefault="00BB4C2B" w:rsidP="00BB4C2B">
            <w:pPr>
              <w:pStyle w:val="Tabletext"/>
            </w:pPr>
            <w:r w:rsidRPr="00BB2314">
              <w:t>.</w:t>
            </w:r>
          </w:p>
        </w:tc>
        <w:tc>
          <w:tcPr>
            <w:tcW w:w="1191" w:type="dxa"/>
            <w:shd w:val="clear" w:color="auto" w:fill="auto"/>
            <w:hideMark/>
          </w:tcPr>
          <w:p w14:paraId="3F823254" w14:textId="77777777" w:rsidR="00BB4C2B" w:rsidRPr="00BB2314" w:rsidRDefault="00BB4C2B" w:rsidP="00BB4C2B">
            <w:pPr>
              <w:pStyle w:val="Tabletext"/>
            </w:pPr>
            <w:r w:rsidRPr="00BB2314">
              <w:t>.</w:t>
            </w:r>
          </w:p>
        </w:tc>
      </w:tr>
      <w:tr w:rsidR="00B4531A" w:rsidRPr="00BB2314" w14:paraId="1DC28336" w14:textId="77777777" w:rsidTr="00B4531A">
        <w:trPr>
          <w:trHeight w:val="300"/>
        </w:trPr>
        <w:tc>
          <w:tcPr>
            <w:tcW w:w="1555" w:type="dxa"/>
            <w:vMerge/>
            <w:shd w:val="clear" w:color="auto" w:fill="auto"/>
            <w:noWrap/>
            <w:hideMark/>
          </w:tcPr>
          <w:p w14:paraId="01BA0227" w14:textId="77777777" w:rsidR="00BB4C2B" w:rsidRPr="00BB2314" w:rsidRDefault="00BB4C2B" w:rsidP="00BB4C2B">
            <w:pPr>
              <w:pStyle w:val="Tabletext"/>
            </w:pPr>
          </w:p>
        </w:tc>
        <w:tc>
          <w:tcPr>
            <w:tcW w:w="937" w:type="dxa"/>
            <w:shd w:val="clear" w:color="auto" w:fill="auto"/>
            <w:hideMark/>
          </w:tcPr>
          <w:p w14:paraId="57F13C81" w14:textId="77777777" w:rsidR="00BB4C2B" w:rsidRPr="00BB2314" w:rsidRDefault="00BB4C2B" w:rsidP="00BB4C2B">
            <w:pPr>
              <w:pStyle w:val="Tabletext"/>
            </w:pPr>
            <w:r w:rsidRPr="00BB2314">
              <w:t>TBR</w:t>
            </w:r>
          </w:p>
        </w:tc>
        <w:tc>
          <w:tcPr>
            <w:tcW w:w="1191" w:type="dxa"/>
            <w:shd w:val="clear" w:color="auto" w:fill="auto"/>
            <w:hideMark/>
          </w:tcPr>
          <w:p w14:paraId="5CAAF7E4" w14:textId="77777777" w:rsidR="00BB4C2B" w:rsidRPr="00BB2314" w:rsidRDefault="00BB4C2B" w:rsidP="00BB4C2B">
            <w:pPr>
              <w:pStyle w:val="Tabletext"/>
            </w:pPr>
            <w:r w:rsidRPr="00BB2314">
              <w:t>.</w:t>
            </w:r>
          </w:p>
        </w:tc>
        <w:tc>
          <w:tcPr>
            <w:tcW w:w="1191" w:type="dxa"/>
            <w:shd w:val="clear" w:color="auto" w:fill="auto"/>
            <w:hideMark/>
          </w:tcPr>
          <w:p w14:paraId="25F4BAF3" w14:textId="77777777" w:rsidR="00BB4C2B" w:rsidRPr="00BB2314" w:rsidRDefault="00BB4C2B" w:rsidP="00BB4C2B">
            <w:pPr>
              <w:pStyle w:val="Tabletext"/>
            </w:pPr>
            <w:r w:rsidRPr="00BB2314">
              <w:t>3</w:t>
            </w:r>
          </w:p>
        </w:tc>
        <w:tc>
          <w:tcPr>
            <w:tcW w:w="1191" w:type="dxa"/>
            <w:shd w:val="clear" w:color="auto" w:fill="auto"/>
            <w:hideMark/>
          </w:tcPr>
          <w:p w14:paraId="38B4BCF1" w14:textId="77777777" w:rsidR="00BB4C2B" w:rsidRPr="00BB2314" w:rsidRDefault="00BB4C2B" w:rsidP="00BB4C2B">
            <w:pPr>
              <w:pStyle w:val="Tabletext"/>
            </w:pPr>
            <w:r w:rsidRPr="00BB2314">
              <w:t>.</w:t>
            </w:r>
          </w:p>
        </w:tc>
        <w:tc>
          <w:tcPr>
            <w:tcW w:w="1191" w:type="dxa"/>
            <w:shd w:val="clear" w:color="auto" w:fill="auto"/>
            <w:hideMark/>
          </w:tcPr>
          <w:p w14:paraId="08C13A07" w14:textId="77777777" w:rsidR="00BB4C2B" w:rsidRPr="00BB2314" w:rsidRDefault="00BB4C2B" w:rsidP="00BB4C2B">
            <w:pPr>
              <w:pStyle w:val="Tabletext"/>
            </w:pPr>
            <w:r w:rsidRPr="00BB2314">
              <w:t>.</w:t>
            </w:r>
          </w:p>
        </w:tc>
        <w:tc>
          <w:tcPr>
            <w:tcW w:w="1191" w:type="dxa"/>
            <w:shd w:val="clear" w:color="auto" w:fill="auto"/>
            <w:hideMark/>
          </w:tcPr>
          <w:p w14:paraId="77DBD52A" w14:textId="77777777" w:rsidR="00BB4C2B" w:rsidRPr="00BB2314" w:rsidRDefault="00BB4C2B" w:rsidP="00BB4C2B">
            <w:pPr>
              <w:pStyle w:val="Tabletext"/>
            </w:pPr>
            <w:r w:rsidRPr="00BB2314">
              <w:t>14</w:t>
            </w:r>
          </w:p>
        </w:tc>
        <w:tc>
          <w:tcPr>
            <w:tcW w:w="1191" w:type="dxa"/>
            <w:shd w:val="clear" w:color="auto" w:fill="auto"/>
            <w:hideMark/>
          </w:tcPr>
          <w:p w14:paraId="478D960E" w14:textId="77777777" w:rsidR="00BB4C2B" w:rsidRPr="00BB2314" w:rsidRDefault="00BB4C2B" w:rsidP="00BB4C2B">
            <w:pPr>
              <w:pStyle w:val="Tabletext"/>
            </w:pPr>
            <w:r w:rsidRPr="00BB2314">
              <w:t>.</w:t>
            </w:r>
          </w:p>
        </w:tc>
      </w:tr>
      <w:tr w:rsidR="00B4531A" w:rsidRPr="00BB2314" w14:paraId="278A1467" w14:textId="77777777" w:rsidTr="00B4531A">
        <w:trPr>
          <w:trHeight w:val="315"/>
        </w:trPr>
        <w:tc>
          <w:tcPr>
            <w:tcW w:w="1555" w:type="dxa"/>
            <w:vMerge/>
            <w:shd w:val="clear" w:color="auto" w:fill="auto"/>
            <w:noWrap/>
            <w:hideMark/>
          </w:tcPr>
          <w:p w14:paraId="4A306637" w14:textId="77777777" w:rsidR="00BB4C2B" w:rsidRPr="00BB2314" w:rsidRDefault="00BB4C2B" w:rsidP="00BB4C2B">
            <w:pPr>
              <w:pStyle w:val="Tabletext"/>
            </w:pPr>
          </w:p>
        </w:tc>
        <w:tc>
          <w:tcPr>
            <w:tcW w:w="937" w:type="dxa"/>
            <w:shd w:val="clear" w:color="auto" w:fill="auto"/>
            <w:hideMark/>
          </w:tcPr>
          <w:p w14:paraId="3DCE1D47" w14:textId="77777777" w:rsidR="00BB4C2B" w:rsidRPr="00BB2314" w:rsidRDefault="00BB4C2B" w:rsidP="00BB4C2B">
            <w:pPr>
              <w:pStyle w:val="Tabletext"/>
            </w:pPr>
            <w:r w:rsidRPr="00BB2314">
              <w:t>WAG</w:t>
            </w:r>
          </w:p>
        </w:tc>
        <w:tc>
          <w:tcPr>
            <w:tcW w:w="1191" w:type="dxa"/>
            <w:shd w:val="clear" w:color="auto" w:fill="auto"/>
            <w:hideMark/>
          </w:tcPr>
          <w:p w14:paraId="274609B5" w14:textId="77777777" w:rsidR="00BB4C2B" w:rsidRPr="00BB2314" w:rsidRDefault="00BB4C2B" w:rsidP="00BB4C2B">
            <w:pPr>
              <w:pStyle w:val="Tabletext"/>
            </w:pPr>
            <w:r w:rsidRPr="00BB2314">
              <w:t>1</w:t>
            </w:r>
          </w:p>
        </w:tc>
        <w:tc>
          <w:tcPr>
            <w:tcW w:w="1191" w:type="dxa"/>
            <w:shd w:val="clear" w:color="auto" w:fill="auto"/>
            <w:hideMark/>
          </w:tcPr>
          <w:p w14:paraId="44EF2139" w14:textId="77777777" w:rsidR="00BB4C2B" w:rsidRPr="00BB2314" w:rsidRDefault="00BB4C2B" w:rsidP="00BB4C2B">
            <w:pPr>
              <w:pStyle w:val="Tabletext"/>
            </w:pPr>
            <w:r w:rsidRPr="00BB2314">
              <w:t>1</w:t>
            </w:r>
          </w:p>
        </w:tc>
        <w:tc>
          <w:tcPr>
            <w:tcW w:w="1191" w:type="dxa"/>
            <w:shd w:val="clear" w:color="auto" w:fill="auto"/>
            <w:hideMark/>
          </w:tcPr>
          <w:p w14:paraId="24DA5197" w14:textId="77777777" w:rsidR="00BB4C2B" w:rsidRPr="00BB2314" w:rsidRDefault="00BB4C2B" w:rsidP="00BB4C2B">
            <w:pPr>
              <w:pStyle w:val="Tabletext"/>
            </w:pPr>
            <w:r w:rsidRPr="00BB2314">
              <w:t>.</w:t>
            </w:r>
          </w:p>
        </w:tc>
        <w:tc>
          <w:tcPr>
            <w:tcW w:w="1191" w:type="dxa"/>
            <w:shd w:val="clear" w:color="auto" w:fill="auto"/>
            <w:hideMark/>
          </w:tcPr>
          <w:p w14:paraId="6678C513" w14:textId="77777777" w:rsidR="00BB4C2B" w:rsidRPr="00BB2314" w:rsidRDefault="00BB4C2B" w:rsidP="00BB4C2B">
            <w:pPr>
              <w:pStyle w:val="Tabletext"/>
            </w:pPr>
            <w:r w:rsidRPr="00BB2314">
              <w:t>2</w:t>
            </w:r>
          </w:p>
        </w:tc>
        <w:tc>
          <w:tcPr>
            <w:tcW w:w="1191" w:type="dxa"/>
            <w:shd w:val="clear" w:color="auto" w:fill="auto"/>
            <w:hideMark/>
          </w:tcPr>
          <w:p w14:paraId="422D6516" w14:textId="77777777" w:rsidR="00BB4C2B" w:rsidRPr="00BB2314" w:rsidRDefault="00BB4C2B" w:rsidP="00BB4C2B">
            <w:pPr>
              <w:pStyle w:val="Tabletext"/>
            </w:pPr>
            <w:r w:rsidRPr="00BB2314">
              <w:t>1</w:t>
            </w:r>
          </w:p>
        </w:tc>
        <w:tc>
          <w:tcPr>
            <w:tcW w:w="1191" w:type="dxa"/>
            <w:shd w:val="clear" w:color="auto" w:fill="auto"/>
            <w:hideMark/>
          </w:tcPr>
          <w:p w14:paraId="628BC825" w14:textId="77777777" w:rsidR="00BB4C2B" w:rsidRPr="00BB2314" w:rsidRDefault="00BB4C2B" w:rsidP="00BB4C2B">
            <w:pPr>
              <w:pStyle w:val="Tabletext"/>
            </w:pPr>
            <w:r w:rsidRPr="00BB2314">
              <w:t>.</w:t>
            </w:r>
          </w:p>
        </w:tc>
      </w:tr>
    </w:tbl>
    <w:p w14:paraId="773D688A" w14:textId="77777777" w:rsidR="00BB4C2B" w:rsidRPr="00676E4E" w:rsidRDefault="00BB4C2B" w:rsidP="00BB4C2B">
      <w:pPr>
        <w:pStyle w:val="Tabletext"/>
        <w:rPr>
          <w:rFonts w:cs="Angsana New"/>
          <w:b/>
          <w:lang w:eastAsia="zh-CN" w:bidi="th-TH"/>
        </w:rPr>
      </w:pPr>
      <w:r w:rsidRPr="00676E4E">
        <w:rPr>
          <w:b/>
        </w:rPr>
        <w:t xml:space="preserve"> </w:t>
      </w:r>
      <w:r w:rsidRPr="00676E4E">
        <w:rPr>
          <w:b/>
        </w:rPr>
        <w:br w:type="page"/>
      </w:r>
    </w:p>
    <w:p w14:paraId="09E06E06" w14:textId="77777777" w:rsidR="00BB4C2B" w:rsidRPr="00F313E8" w:rsidRDefault="00BB4C2B" w:rsidP="00BB4C2B">
      <w:pPr>
        <w:pStyle w:val="Question"/>
        <w:rPr>
          <w:i/>
        </w:rPr>
      </w:pPr>
      <w:r w:rsidRPr="00F313E8">
        <w:rPr>
          <w:i/>
        </w:rPr>
        <w:t xml:space="preserve">What did Commonwealth environmental water contribute to the provision of habitat to support breeding and recruitment of other vertebrates? </w:t>
      </w:r>
    </w:p>
    <w:p w14:paraId="01E98146" w14:textId="77777777" w:rsidR="00BB4C2B" w:rsidRPr="00676E4E" w:rsidRDefault="00BB4C2B" w:rsidP="00BB4C2B">
      <w:pPr>
        <w:rPr>
          <w:i/>
          <w:iCs/>
        </w:rPr>
      </w:pPr>
      <w:r w:rsidRPr="00676E4E">
        <w:rPr>
          <w:i/>
          <w:iCs/>
        </w:rPr>
        <w:t>Calling activity</w:t>
      </w:r>
    </w:p>
    <w:p w14:paraId="76110A88" w14:textId="77777777" w:rsidR="00BB4C2B" w:rsidRPr="00676E4E" w:rsidRDefault="00BB4C2B" w:rsidP="00BB4C2B">
      <w:pPr>
        <w:rPr>
          <w:lang w:bidi="th-TH"/>
        </w:rPr>
      </w:pPr>
      <w:r w:rsidRPr="00676E4E">
        <w:rPr>
          <w:lang w:bidi="th-TH"/>
        </w:rPr>
        <w:t>In 2015-16 calling activity was recorded at nine of the 12 monitoring sites, no calling activity was recorded at sites which were dry through 2015-16 (McKennas or Sunshower in the mid-Murrumbidgee or Nap Nap in the Nimmie-</w:t>
      </w:r>
      <w:r>
        <w:rPr>
          <w:lang w:bidi="th-TH"/>
        </w:rPr>
        <w:t>Caira</w:t>
      </w:r>
      <w:r w:rsidRPr="00676E4E">
        <w:rPr>
          <w:lang w:bidi="th-TH"/>
        </w:rPr>
        <w:t>). Of the sites that contained water</w:t>
      </w:r>
      <w:r>
        <w:rPr>
          <w:lang w:bidi="th-TH"/>
        </w:rPr>
        <w:t>,</w:t>
      </w:r>
      <w:r w:rsidRPr="00676E4E">
        <w:rPr>
          <w:lang w:bidi="th-TH"/>
        </w:rPr>
        <w:t xml:space="preserve"> </w:t>
      </w:r>
      <w:r>
        <w:rPr>
          <w:lang w:bidi="th-TH"/>
        </w:rPr>
        <w:t>plains froglet (</w:t>
      </w:r>
      <w:r w:rsidRPr="00676E4E">
        <w:rPr>
          <w:i/>
          <w:lang w:bidi="th-TH"/>
        </w:rPr>
        <w:t>Crinia parinsignifera</w:t>
      </w:r>
      <w:r w:rsidRPr="00CB43EC">
        <w:rPr>
          <w:lang w:bidi="th-TH"/>
        </w:rPr>
        <w:t>),</w:t>
      </w:r>
      <w:r w:rsidRPr="00676E4E">
        <w:rPr>
          <w:i/>
          <w:lang w:bidi="th-TH"/>
        </w:rPr>
        <w:t xml:space="preserve"> </w:t>
      </w:r>
      <w:r w:rsidRPr="00CB43EC">
        <w:rPr>
          <w:lang w:bidi="th-TH"/>
        </w:rPr>
        <w:t>spotted marsh frog</w:t>
      </w:r>
      <w:r>
        <w:rPr>
          <w:i/>
          <w:lang w:bidi="th-TH"/>
        </w:rPr>
        <w:t xml:space="preserve"> </w:t>
      </w:r>
      <w:r w:rsidRPr="00CB43EC">
        <w:rPr>
          <w:lang w:bidi="th-TH"/>
        </w:rPr>
        <w:t>(</w:t>
      </w:r>
      <w:r w:rsidRPr="00676E4E">
        <w:rPr>
          <w:i/>
          <w:lang w:bidi="th-TH"/>
        </w:rPr>
        <w:t>Limnodynastes tasmaniensis</w:t>
      </w:r>
      <w:r w:rsidRPr="00CB43EC">
        <w:rPr>
          <w:lang w:bidi="th-TH"/>
        </w:rPr>
        <w:t>), barking marsh frog (</w:t>
      </w:r>
      <w:r w:rsidRPr="00676E4E">
        <w:rPr>
          <w:i/>
          <w:lang w:bidi="th-TH"/>
        </w:rPr>
        <w:t>L. fletcheri</w:t>
      </w:r>
      <w:r w:rsidRPr="00CB43EC">
        <w:rPr>
          <w:lang w:bidi="th-TH"/>
        </w:rPr>
        <w:t>) a</w:t>
      </w:r>
      <w:r w:rsidRPr="00676E4E">
        <w:rPr>
          <w:lang w:bidi="th-TH"/>
        </w:rPr>
        <w:t>nd</w:t>
      </w:r>
      <w:r w:rsidRPr="00676E4E">
        <w:rPr>
          <w:i/>
          <w:lang w:bidi="th-TH"/>
        </w:rPr>
        <w:t xml:space="preserve"> </w:t>
      </w:r>
      <w:r w:rsidRPr="00CB43EC">
        <w:rPr>
          <w:lang w:bidi="th-TH"/>
        </w:rPr>
        <w:t>Peron’s tree frog</w:t>
      </w:r>
      <w:r>
        <w:rPr>
          <w:i/>
          <w:lang w:bidi="th-TH"/>
        </w:rPr>
        <w:t xml:space="preserve"> </w:t>
      </w:r>
      <w:r w:rsidRPr="00CB43EC">
        <w:rPr>
          <w:lang w:bidi="th-TH"/>
        </w:rPr>
        <w:t>(</w:t>
      </w:r>
      <w:r w:rsidRPr="00676E4E">
        <w:rPr>
          <w:i/>
          <w:lang w:bidi="th-TH"/>
        </w:rPr>
        <w:t>Litoria peronii</w:t>
      </w:r>
      <w:r>
        <w:rPr>
          <w:i/>
          <w:lang w:bidi="th-TH"/>
        </w:rPr>
        <w:t>)</w:t>
      </w:r>
      <w:r w:rsidRPr="00676E4E">
        <w:rPr>
          <w:i/>
          <w:lang w:bidi="th-TH"/>
        </w:rPr>
        <w:t xml:space="preserve"> </w:t>
      </w:r>
      <w:r w:rsidRPr="00676E4E">
        <w:rPr>
          <w:lang w:bidi="th-TH"/>
        </w:rPr>
        <w:t xml:space="preserve">were widespread calling at seven or more wetlands while </w:t>
      </w:r>
      <w:r w:rsidRPr="00676E4E">
        <w:rPr>
          <w:i/>
          <w:lang w:bidi="th-TH"/>
        </w:rPr>
        <w:t xml:space="preserve">Litoria raniformis </w:t>
      </w:r>
      <w:r w:rsidRPr="00676E4E">
        <w:rPr>
          <w:lang w:bidi="th-TH"/>
        </w:rPr>
        <w:t xml:space="preserve">and </w:t>
      </w:r>
      <w:r w:rsidRPr="00676E4E">
        <w:rPr>
          <w:i/>
          <w:lang w:bidi="th-TH"/>
        </w:rPr>
        <w:t>Limnodynastes interioris</w:t>
      </w:r>
      <w:r w:rsidRPr="00676E4E">
        <w:rPr>
          <w:lang w:bidi="th-TH"/>
        </w:rPr>
        <w:t xml:space="preserve"> each called at three wetlands. Importantly</w:t>
      </w:r>
      <w:r>
        <w:rPr>
          <w:lang w:bidi="th-TH"/>
        </w:rPr>
        <w:t xml:space="preserve"> southern bell frog </w:t>
      </w:r>
      <w:r w:rsidRPr="00CB43EC">
        <w:rPr>
          <w:lang w:bidi="th-TH"/>
        </w:rPr>
        <w:t>(</w:t>
      </w:r>
      <w:r w:rsidRPr="00676E4E">
        <w:rPr>
          <w:i/>
          <w:lang w:bidi="th-TH"/>
        </w:rPr>
        <w:t>L</w:t>
      </w:r>
      <w:r>
        <w:rPr>
          <w:i/>
          <w:lang w:bidi="th-TH"/>
        </w:rPr>
        <w:t>itoria</w:t>
      </w:r>
      <w:r w:rsidRPr="00676E4E">
        <w:rPr>
          <w:i/>
          <w:lang w:bidi="th-TH"/>
        </w:rPr>
        <w:t xml:space="preserve"> raniformis</w:t>
      </w:r>
      <w:r w:rsidRPr="00CB43EC">
        <w:rPr>
          <w:lang w:bidi="th-TH"/>
        </w:rPr>
        <w:t>)</w:t>
      </w:r>
      <w:r w:rsidRPr="00676E4E">
        <w:rPr>
          <w:lang w:bidi="th-TH"/>
        </w:rPr>
        <w:t xml:space="preserve"> actively called at Eulimbah and Telephone Creek in response to the Nimmie-</w:t>
      </w:r>
      <w:r>
        <w:rPr>
          <w:lang w:bidi="th-TH"/>
        </w:rPr>
        <w:t>Caira</w:t>
      </w:r>
      <w:r w:rsidRPr="00676E4E">
        <w:rPr>
          <w:lang w:bidi="th-TH"/>
        </w:rPr>
        <w:t xml:space="preserve"> refuge (north </w:t>
      </w:r>
      <w:r>
        <w:rPr>
          <w:lang w:bidi="th-TH"/>
        </w:rPr>
        <w:t>Caira</w:t>
      </w:r>
      <w:r w:rsidRPr="00676E4E">
        <w:rPr>
          <w:lang w:bidi="th-TH"/>
        </w:rPr>
        <w:t xml:space="preserve"> channel) watering action which was undertaken with the objective of “</w:t>
      </w:r>
      <w:r w:rsidRPr="00676E4E">
        <w:rPr>
          <w:i/>
          <w:lang w:bidi="th-TH"/>
        </w:rPr>
        <w:t>support the habitat requirements of southern bell frogs</w:t>
      </w:r>
      <w:r w:rsidRPr="00676E4E">
        <w:rPr>
          <w:lang w:bidi="th-TH"/>
        </w:rPr>
        <w:t>” and at Yarradda Lagoon following environmental watering actions undertaken with the objective of “</w:t>
      </w:r>
      <w:r w:rsidRPr="00676E4E">
        <w:rPr>
          <w:i/>
          <w:lang w:bidi="th-TH"/>
        </w:rPr>
        <w:t>support known native fish and frog community</w:t>
      </w:r>
      <w:r w:rsidRPr="00676E4E">
        <w:rPr>
          <w:lang w:bidi="th-TH"/>
        </w:rPr>
        <w:t xml:space="preserve">”. </w:t>
      </w:r>
    </w:p>
    <w:p w14:paraId="06CDF4C7" w14:textId="77777777" w:rsidR="00BB4C2B" w:rsidRPr="00676E4E" w:rsidRDefault="00BB4C2B" w:rsidP="00BB4C2B">
      <w:pPr>
        <w:rPr>
          <w:lang w:bidi="th-TH"/>
        </w:rPr>
      </w:pPr>
      <w:r w:rsidRPr="00676E4E">
        <w:rPr>
          <w:lang w:bidi="th-TH"/>
        </w:rPr>
        <w:t>The percentage of the wetland inundated had a strong, significant impact on frog calling activity. Across both water years there were significant positive correlations between calling activity and the percentage of the wetla</w:t>
      </w:r>
      <w:r w:rsidRPr="00CE18B9">
        <w:rPr>
          <w:lang w:bidi="th-TH"/>
        </w:rPr>
        <w:t xml:space="preserve">nd inundated for five of the six frog species recorded plains froglet (r=0.290, p = 0.008), barking marsh frog (r=0.360, p = 0.001), inland banjo frog (r=0.172, p &lt;0.001), </w:t>
      </w:r>
      <w:r>
        <w:rPr>
          <w:lang w:bidi="th-TH"/>
        </w:rPr>
        <w:t>P</w:t>
      </w:r>
      <w:r w:rsidRPr="00CE18B9">
        <w:rPr>
          <w:lang w:bidi="th-TH"/>
        </w:rPr>
        <w:t>eron</w:t>
      </w:r>
      <w:r>
        <w:rPr>
          <w:lang w:bidi="th-TH"/>
        </w:rPr>
        <w:t>’</w:t>
      </w:r>
      <w:r w:rsidRPr="00CE18B9">
        <w:rPr>
          <w:lang w:bidi="th-TH"/>
        </w:rPr>
        <w:t xml:space="preserve">s tree frog (r=0.392, p &lt;0.001) and southern bell frog (r=0.314, 0.04). </w:t>
      </w:r>
    </w:p>
    <w:p w14:paraId="263439F5" w14:textId="77777777" w:rsidR="00BB4C2B" w:rsidRPr="00676E4E" w:rsidRDefault="00BB4C2B" w:rsidP="00BB4C2B">
      <w:pPr>
        <w:rPr>
          <w:lang w:bidi="th-TH"/>
        </w:rPr>
      </w:pPr>
    </w:p>
    <w:p w14:paraId="3CA0204E" w14:textId="77777777" w:rsidR="00BB4C2B" w:rsidRPr="00676E4E" w:rsidRDefault="00BB4C2B" w:rsidP="00BB4C2B">
      <w:pPr>
        <w:rPr>
          <w:i/>
          <w:iCs/>
        </w:rPr>
      </w:pPr>
      <w:r w:rsidRPr="00676E4E">
        <w:rPr>
          <w:i/>
          <w:iCs/>
        </w:rPr>
        <w:t>Tadpoles</w:t>
      </w:r>
    </w:p>
    <w:p w14:paraId="660421EE" w14:textId="77777777" w:rsidR="00BB4C2B" w:rsidRPr="00676E4E" w:rsidRDefault="00BB4C2B" w:rsidP="00BB4C2B">
      <w:pPr>
        <w:rPr>
          <w:lang w:bidi="th-TH"/>
        </w:rPr>
      </w:pPr>
      <w:r w:rsidRPr="00676E4E">
        <w:rPr>
          <w:lang w:bidi="th-TH"/>
        </w:rPr>
        <w:t>Overall fewer tadpoles were recorded in 2015-16 compared with 2014-15 (</w:t>
      </w:r>
      <w:r w:rsidRPr="00676E4E">
        <w:rPr>
          <w:lang w:bidi="th-TH"/>
        </w:rPr>
        <w:fldChar w:fldCharType="begin"/>
      </w:r>
      <w:r w:rsidRPr="00676E4E">
        <w:rPr>
          <w:lang w:bidi="th-TH"/>
        </w:rPr>
        <w:instrText xml:space="preserve"> REF _Ref457826285 \h </w:instrText>
      </w:r>
      <w:r w:rsidRPr="00676E4E">
        <w:rPr>
          <w:lang w:bidi="th-TH"/>
        </w:rPr>
      </w:r>
      <w:r w:rsidRPr="00676E4E">
        <w:rPr>
          <w:lang w:bidi="th-TH"/>
        </w:rPr>
        <w:fldChar w:fldCharType="separate"/>
      </w:r>
      <w:r w:rsidRPr="00676E4E">
        <w:t xml:space="preserve">Figure </w:t>
      </w:r>
      <w:r>
        <w:rPr>
          <w:noProof/>
        </w:rPr>
        <w:t>5</w:t>
      </w:r>
      <w:r>
        <w:noBreakHyphen/>
      </w:r>
      <w:r>
        <w:rPr>
          <w:noProof/>
        </w:rPr>
        <w:t>43</w:t>
      </w:r>
      <w:r w:rsidRPr="00676E4E">
        <w:rPr>
          <w:lang w:bidi="th-TH"/>
        </w:rPr>
        <w:fldChar w:fldCharType="end"/>
      </w:r>
      <w:r w:rsidRPr="00676E4E">
        <w:rPr>
          <w:lang w:bidi="th-TH"/>
        </w:rPr>
        <w:t xml:space="preserve">). But there was a high level of variability between wetlands and survey occasions, making it difficult to resolve statistically significant patterns. </w:t>
      </w:r>
      <w:r w:rsidRPr="00676E4E">
        <w:rPr>
          <w:i/>
          <w:lang w:bidi="th-TH"/>
        </w:rPr>
        <w:t>Limnodynastes</w:t>
      </w:r>
      <w:r w:rsidRPr="00676E4E">
        <w:rPr>
          <w:lang w:bidi="th-TH"/>
        </w:rPr>
        <w:t xml:space="preserve"> tadpoles were more abundant through sites in the Redbank zone in 2014-15, with declines largely reflecting the drying of Piggery and Mercedes Swamp. When considered across both water years, the abundance of </w:t>
      </w:r>
      <w:r w:rsidRPr="00676E4E">
        <w:rPr>
          <w:i/>
          <w:lang w:bidi="th-TH"/>
        </w:rPr>
        <w:t xml:space="preserve">Limnodynastes </w:t>
      </w:r>
      <w:r w:rsidRPr="00676E4E">
        <w:rPr>
          <w:lang w:bidi="th-TH"/>
        </w:rPr>
        <w:t xml:space="preserve">tadpoles increased with increasing percentage of wetland inundation (r = 0.311, p = 0.04). </w:t>
      </w:r>
    </w:p>
    <w:p w14:paraId="4796A03F" w14:textId="77777777" w:rsidR="00BB4C2B" w:rsidRPr="00676E4E" w:rsidRDefault="00BB4C2B" w:rsidP="00BB4C2B">
      <w:pPr>
        <w:rPr>
          <w:lang w:bidi="th-TH"/>
        </w:rPr>
      </w:pPr>
      <w:r w:rsidRPr="00676E4E">
        <w:rPr>
          <w:lang w:bidi="th-TH"/>
        </w:rPr>
        <w:t xml:space="preserve">Despite actively calling at Eulimbah no </w:t>
      </w:r>
      <w:r>
        <w:rPr>
          <w:lang w:bidi="th-TH"/>
        </w:rPr>
        <w:t>s</w:t>
      </w:r>
      <w:r w:rsidRPr="00CE18B9">
        <w:rPr>
          <w:lang w:bidi="th-TH"/>
        </w:rPr>
        <w:t>outhern bell frog tadpoles</w:t>
      </w:r>
      <w:r w:rsidRPr="00676E4E">
        <w:rPr>
          <w:lang w:bidi="th-TH"/>
        </w:rPr>
        <w:t xml:space="preserve"> were recorded in response to the Nimmie-</w:t>
      </w:r>
      <w:r>
        <w:rPr>
          <w:lang w:bidi="th-TH"/>
        </w:rPr>
        <w:t>Caira</w:t>
      </w:r>
      <w:r w:rsidRPr="00676E4E">
        <w:rPr>
          <w:lang w:bidi="th-TH"/>
        </w:rPr>
        <w:t xml:space="preserve"> refuge (north </w:t>
      </w:r>
      <w:r>
        <w:rPr>
          <w:lang w:bidi="th-TH"/>
        </w:rPr>
        <w:t>Caira</w:t>
      </w:r>
      <w:r w:rsidRPr="00676E4E">
        <w:rPr>
          <w:lang w:bidi="th-TH"/>
        </w:rPr>
        <w:t xml:space="preserve"> channel) watering action which was undertaken with the objective of “</w:t>
      </w:r>
      <w:r w:rsidRPr="00676E4E">
        <w:rPr>
          <w:i/>
          <w:lang w:bidi="th-TH"/>
        </w:rPr>
        <w:t>support the habitat requirements of southern bell frogs</w:t>
      </w:r>
      <w:r w:rsidRPr="00676E4E">
        <w:rPr>
          <w:lang w:bidi="th-TH"/>
        </w:rPr>
        <w:t xml:space="preserve">”. However </w:t>
      </w:r>
      <w:r>
        <w:rPr>
          <w:lang w:bidi="th-TH"/>
        </w:rPr>
        <w:t>s</w:t>
      </w:r>
      <w:r w:rsidRPr="00CE18B9">
        <w:rPr>
          <w:lang w:bidi="th-TH"/>
        </w:rPr>
        <w:t xml:space="preserve">outhern bell frog </w:t>
      </w:r>
      <w:r w:rsidRPr="00676E4E">
        <w:rPr>
          <w:lang w:bidi="th-TH"/>
        </w:rPr>
        <w:t>tadpoles were recorded at Yarradda Lagoon following environmental watering actions undertaken with the objective of “</w:t>
      </w:r>
      <w:r w:rsidRPr="00676E4E">
        <w:rPr>
          <w:i/>
          <w:lang w:bidi="th-TH"/>
        </w:rPr>
        <w:t>support known native fish and frog community</w:t>
      </w:r>
      <w:r w:rsidRPr="00676E4E">
        <w:rPr>
          <w:lang w:bidi="th-TH"/>
        </w:rPr>
        <w:t xml:space="preserve">”. Large numbers of </w:t>
      </w:r>
      <w:r>
        <w:rPr>
          <w:lang w:bidi="th-TH"/>
        </w:rPr>
        <w:t>P</w:t>
      </w:r>
      <w:r w:rsidRPr="00CE18B9">
        <w:rPr>
          <w:lang w:bidi="th-TH"/>
        </w:rPr>
        <w:t>eron</w:t>
      </w:r>
      <w:r>
        <w:rPr>
          <w:lang w:bidi="th-TH"/>
        </w:rPr>
        <w:t>’</w:t>
      </w:r>
      <w:r w:rsidRPr="00CE18B9">
        <w:rPr>
          <w:lang w:bidi="th-TH"/>
        </w:rPr>
        <w:t>s tree frog tadpoles</w:t>
      </w:r>
      <w:r w:rsidRPr="00676E4E">
        <w:rPr>
          <w:lang w:bidi="th-TH"/>
        </w:rPr>
        <w:t xml:space="preserve"> were also recorded at Yarradda Lagoon in response to the summer watering (</w:t>
      </w:r>
      <w:r>
        <w:rPr>
          <w:lang w:bidi="th-TH"/>
        </w:rPr>
        <w:fldChar w:fldCharType="begin"/>
      </w:r>
      <w:r>
        <w:rPr>
          <w:lang w:bidi="th-TH"/>
        </w:rPr>
        <w:instrText xml:space="preserve"> REF _Ref457826285 \h </w:instrText>
      </w:r>
      <w:r>
        <w:rPr>
          <w:lang w:bidi="th-TH"/>
        </w:rPr>
      </w:r>
      <w:r>
        <w:rPr>
          <w:lang w:bidi="th-TH"/>
        </w:rPr>
        <w:fldChar w:fldCharType="separate"/>
      </w:r>
      <w:r w:rsidRPr="00676E4E">
        <w:t xml:space="preserve">Figure </w:t>
      </w:r>
      <w:r>
        <w:rPr>
          <w:noProof/>
        </w:rPr>
        <w:t>5</w:t>
      </w:r>
      <w:r>
        <w:noBreakHyphen/>
      </w:r>
      <w:r>
        <w:rPr>
          <w:noProof/>
        </w:rPr>
        <w:t>43</w:t>
      </w:r>
      <w:r>
        <w:rPr>
          <w:lang w:bidi="th-TH"/>
        </w:rPr>
        <w:fldChar w:fldCharType="end"/>
      </w:r>
      <w:r w:rsidRPr="00676E4E">
        <w:rPr>
          <w:lang w:bidi="th-TH"/>
        </w:rPr>
        <w:t xml:space="preserve">). </w:t>
      </w:r>
    </w:p>
    <w:p w14:paraId="788E633B" w14:textId="77777777" w:rsidR="00BB4C2B" w:rsidRPr="00676E4E" w:rsidRDefault="00BB4C2B" w:rsidP="00BB4C2B">
      <w:pPr>
        <w:rPr>
          <w:lang w:bidi="th-TH"/>
        </w:rPr>
      </w:pPr>
    </w:p>
    <w:p w14:paraId="0981C02E" w14:textId="416EE26F" w:rsidR="00BB4C2B" w:rsidRPr="00676E4E" w:rsidRDefault="00A32417" w:rsidP="00BB4C2B">
      <w:pPr>
        <w:rPr>
          <w:lang w:bidi="th-TH"/>
        </w:rPr>
      </w:pPr>
      <w:r>
        <w:rPr>
          <w:noProof/>
        </w:rPr>
        <w:drawing>
          <wp:inline distT="0" distB="0" distL="0" distR="0" wp14:anchorId="62C460E4" wp14:editId="62BE812F">
            <wp:extent cx="5991225" cy="4800600"/>
            <wp:effectExtent l="0" t="0" r="9525" b="0"/>
            <wp:docPr id="9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5991225" cy="4800600"/>
                    </a:xfrm>
                    <a:prstGeom prst="rect">
                      <a:avLst/>
                    </a:prstGeom>
                    <a:noFill/>
                    <a:ln>
                      <a:noFill/>
                    </a:ln>
                  </pic:spPr>
                </pic:pic>
              </a:graphicData>
            </a:graphic>
          </wp:inline>
        </w:drawing>
      </w:r>
    </w:p>
    <w:p w14:paraId="51B64DFF" w14:textId="77777777" w:rsidR="00BB4C2B" w:rsidRPr="00676E4E" w:rsidRDefault="00BB4C2B" w:rsidP="00BB4C2B">
      <w:pPr>
        <w:pStyle w:val="Caption"/>
      </w:pPr>
      <w:bookmarkStart w:id="1502" w:name="_Ref457826285"/>
      <w:bookmarkStart w:id="1503" w:name="_Toc460853278"/>
      <w:bookmarkStart w:id="1504" w:name="_Toc473907427"/>
      <w:r w:rsidRPr="00676E4E">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43</w:t>
      </w:r>
      <w:r w:rsidR="00561A34">
        <w:rPr>
          <w:noProof/>
        </w:rPr>
        <w:fldChar w:fldCharType="end"/>
      </w:r>
      <w:bookmarkEnd w:id="1502"/>
      <w:r w:rsidRPr="00676E4E">
        <w:t xml:space="preserve"> Tadpole abundance (mean Catch Per Unit Effort) of tadpoles at each site in the 2014-15 and 2015-</w:t>
      </w:r>
      <w:r>
        <w:t>1</w:t>
      </w:r>
      <w:r w:rsidRPr="00676E4E">
        <w:t>6 water years (note that McKennas and Sunshower lagoons have been excluded from the figure as no tadpoles were recorded at these monitoring sites in either water year</w:t>
      </w:r>
      <w:r>
        <w:t>)</w:t>
      </w:r>
      <w:r w:rsidRPr="00676E4E">
        <w:t>.</w:t>
      </w:r>
      <w:bookmarkEnd w:id="1503"/>
      <w:bookmarkEnd w:id="1504"/>
      <w:r w:rsidRPr="00676E4E">
        <w:t xml:space="preserve"> </w:t>
      </w:r>
    </w:p>
    <w:p w14:paraId="59DB0CB2" w14:textId="77777777" w:rsidR="00BB4C2B" w:rsidRPr="00676E4E" w:rsidRDefault="00BB4C2B" w:rsidP="00BB4C2B">
      <w:pPr>
        <w:rPr>
          <w:lang w:bidi="th-TH"/>
        </w:rPr>
      </w:pPr>
      <w:r w:rsidRPr="00676E4E">
        <w:rPr>
          <w:lang w:bidi="th-TH"/>
        </w:rPr>
        <w:br w:type="page"/>
      </w:r>
    </w:p>
    <w:p w14:paraId="4382F96E" w14:textId="77777777" w:rsidR="00BB4C2B" w:rsidRPr="00676E4E" w:rsidRDefault="00BB4C2B" w:rsidP="00BB4C2B">
      <w:pPr>
        <w:rPr>
          <w:i/>
          <w:iCs/>
          <w:sz w:val="24"/>
        </w:rPr>
      </w:pPr>
      <w:r w:rsidRPr="00676E4E">
        <w:rPr>
          <w:i/>
          <w:iCs/>
          <w:sz w:val="24"/>
        </w:rPr>
        <w:t>Turtles</w:t>
      </w:r>
    </w:p>
    <w:p w14:paraId="12A7D8F7" w14:textId="77777777" w:rsidR="00BB4C2B" w:rsidRPr="00676E4E" w:rsidRDefault="00BB4C2B" w:rsidP="00BB4C2B">
      <w:pPr>
        <w:rPr>
          <w:lang w:bidi="th-TH"/>
        </w:rPr>
      </w:pPr>
      <w:r w:rsidRPr="00676E4E">
        <w:rPr>
          <w:lang w:bidi="th-TH"/>
        </w:rPr>
        <w:t>The size of a turtle</w:t>
      </w:r>
      <w:r>
        <w:rPr>
          <w:lang w:bidi="th-TH"/>
        </w:rPr>
        <w:t>’</w:t>
      </w:r>
      <w:r w:rsidRPr="00676E4E">
        <w:rPr>
          <w:lang w:bidi="th-TH"/>
        </w:rPr>
        <w:t xml:space="preserve">s shell is a relatively good indicator of its age, and this indicator is used as a measure of reproductive success for turtle populations. Juveniles of </w:t>
      </w:r>
      <w:r>
        <w:rPr>
          <w:lang w:bidi="th-TH"/>
        </w:rPr>
        <w:t>eastern long necked turtles (</w:t>
      </w:r>
      <w:r w:rsidRPr="00B4794B">
        <w:rPr>
          <w:i/>
          <w:lang w:bidi="th-TH"/>
        </w:rPr>
        <w:t>C. longicollis</w:t>
      </w:r>
      <w:r>
        <w:rPr>
          <w:i/>
          <w:lang w:bidi="th-TH"/>
        </w:rPr>
        <w:t>)</w:t>
      </w:r>
      <w:r w:rsidRPr="00676E4E">
        <w:rPr>
          <w:lang w:bidi="th-TH"/>
        </w:rPr>
        <w:t>(less than 100mm) were recorded in both 2014-15 and 2015-16, and there were no significant difference between the size structure of populations in either years Mann-Whitney U test  (1.092, p = 0.0375)(</w:t>
      </w:r>
      <w:r w:rsidRPr="00676E4E">
        <w:rPr>
          <w:lang w:bidi="th-TH"/>
        </w:rPr>
        <w:fldChar w:fldCharType="begin"/>
      </w:r>
      <w:r w:rsidRPr="00676E4E">
        <w:rPr>
          <w:lang w:bidi="th-TH"/>
        </w:rPr>
        <w:instrText xml:space="preserve"> REF _Ref459360089 \h </w:instrText>
      </w:r>
      <w:r w:rsidRPr="00676E4E">
        <w:rPr>
          <w:lang w:bidi="th-TH"/>
        </w:rPr>
      </w:r>
      <w:r w:rsidRPr="00676E4E">
        <w:rPr>
          <w:lang w:bidi="th-TH"/>
        </w:rPr>
        <w:fldChar w:fldCharType="separate"/>
      </w:r>
      <w:r w:rsidRPr="00676E4E">
        <w:t xml:space="preserve">Figure </w:t>
      </w:r>
      <w:r>
        <w:rPr>
          <w:noProof/>
        </w:rPr>
        <w:t>5</w:t>
      </w:r>
      <w:r>
        <w:noBreakHyphen/>
      </w:r>
      <w:r>
        <w:rPr>
          <w:noProof/>
        </w:rPr>
        <w:t>44</w:t>
      </w:r>
      <w:r w:rsidRPr="00676E4E">
        <w:rPr>
          <w:lang w:bidi="th-TH"/>
        </w:rPr>
        <w:fldChar w:fldCharType="end"/>
      </w:r>
      <w:r w:rsidRPr="00676E4E">
        <w:rPr>
          <w:lang w:bidi="th-TH"/>
        </w:rPr>
        <w:t xml:space="preserve">). The broad-shell and Macquarie turtles identified were all larger individuals (adults) and we did not identify any evidence of recruitment for these species. </w:t>
      </w:r>
    </w:p>
    <w:p w14:paraId="4C3B33B4" w14:textId="77777777" w:rsidR="00BB4C2B" w:rsidRPr="00676E4E" w:rsidRDefault="00BB4C2B" w:rsidP="00BB4C2B">
      <w:pPr>
        <w:rPr>
          <w:lang w:bidi="th-TH"/>
        </w:rPr>
      </w:pPr>
    </w:p>
    <w:p w14:paraId="163B4E2B" w14:textId="3E7A6865" w:rsidR="00BB4C2B" w:rsidRPr="00676E4E" w:rsidRDefault="00A32417" w:rsidP="00BB4C2B">
      <w:pPr>
        <w:rPr>
          <w:lang w:bidi="th-TH"/>
        </w:rPr>
      </w:pPr>
      <w:r>
        <w:rPr>
          <w:noProof/>
        </w:rPr>
        <w:drawing>
          <wp:inline distT="0" distB="0" distL="0" distR="0" wp14:anchorId="22C5F4EE" wp14:editId="0BEDD7BF">
            <wp:extent cx="5991225" cy="4800600"/>
            <wp:effectExtent l="0" t="0" r="9525" b="0"/>
            <wp:docPr id="10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5991225" cy="4800600"/>
                    </a:xfrm>
                    <a:prstGeom prst="rect">
                      <a:avLst/>
                    </a:prstGeom>
                    <a:noFill/>
                    <a:ln>
                      <a:noFill/>
                    </a:ln>
                  </pic:spPr>
                </pic:pic>
              </a:graphicData>
            </a:graphic>
          </wp:inline>
        </w:drawing>
      </w:r>
    </w:p>
    <w:p w14:paraId="7C328FEC" w14:textId="77777777" w:rsidR="00BB4C2B" w:rsidRPr="00676E4E" w:rsidRDefault="00BB4C2B" w:rsidP="00BB4C2B">
      <w:pPr>
        <w:pStyle w:val="Caption"/>
      </w:pPr>
      <w:bookmarkStart w:id="1505" w:name="_Ref459360089"/>
      <w:bookmarkStart w:id="1506" w:name="_Ref459360085"/>
      <w:bookmarkStart w:id="1507" w:name="_Toc460853279"/>
      <w:bookmarkStart w:id="1508" w:name="_Toc473907428"/>
      <w:r w:rsidRPr="00676E4E">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44</w:t>
      </w:r>
      <w:r w:rsidR="00561A34">
        <w:rPr>
          <w:noProof/>
        </w:rPr>
        <w:fldChar w:fldCharType="end"/>
      </w:r>
      <w:bookmarkEnd w:id="1505"/>
      <w:r w:rsidRPr="00676E4E">
        <w:t xml:space="preserve"> Size structure (based on Carapace length mm) of the three turtle species recorded in 2014-15 and 2015-16.</w:t>
      </w:r>
      <w:bookmarkEnd w:id="1506"/>
      <w:bookmarkEnd w:id="1507"/>
      <w:r>
        <w:t xml:space="preserve"> E</w:t>
      </w:r>
      <w:r w:rsidRPr="00676E4E">
        <w:rPr>
          <w:szCs w:val="22"/>
        </w:rPr>
        <w:t>astern long-necked turtle (</w:t>
      </w:r>
      <w:r w:rsidRPr="00676E4E">
        <w:rPr>
          <w:rFonts w:cs="Arial"/>
          <w:i/>
          <w:color w:val="000000"/>
          <w:szCs w:val="22"/>
        </w:rPr>
        <w:t>Chelodina longicollis</w:t>
      </w:r>
      <w:r>
        <w:rPr>
          <w:szCs w:val="22"/>
        </w:rPr>
        <w:t xml:space="preserve">), </w:t>
      </w:r>
      <w:r w:rsidRPr="00676E4E">
        <w:rPr>
          <w:szCs w:val="22"/>
        </w:rPr>
        <w:t>broad shell turtle (</w:t>
      </w:r>
      <w:r w:rsidRPr="00676E4E">
        <w:rPr>
          <w:rFonts w:cs="Arial"/>
          <w:i/>
          <w:color w:val="000000"/>
          <w:szCs w:val="22"/>
        </w:rPr>
        <w:t>Chelodina expansa</w:t>
      </w:r>
      <w:r>
        <w:rPr>
          <w:rFonts w:cs="Arial"/>
          <w:color w:val="000000"/>
          <w:szCs w:val="22"/>
        </w:rPr>
        <w:t>) and Macquarie</w:t>
      </w:r>
      <w:r w:rsidRPr="00676E4E">
        <w:rPr>
          <w:rFonts w:cs="Arial"/>
          <w:color w:val="000000"/>
          <w:szCs w:val="22"/>
        </w:rPr>
        <w:t xml:space="preserve"> turtle (</w:t>
      </w:r>
      <w:r w:rsidRPr="00676E4E">
        <w:rPr>
          <w:rFonts w:cs="Arial"/>
          <w:i/>
          <w:color w:val="000000"/>
          <w:szCs w:val="22"/>
        </w:rPr>
        <w:t>Emydura macquarii</w:t>
      </w:r>
      <w:r w:rsidRPr="00676E4E">
        <w:rPr>
          <w:rFonts w:cs="Arial"/>
          <w:color w:val="000000"/>
          <w:szCs w:val="22"/>
        </w:rPr>
        <w:t>)</w:t>
      </w:r>
      <w:bookmarkEnd w:id="1508"/>
    </w:p>
    <w:p w14:paraId="3AC85BCD" w14:textId="77777777" w:rsidR="00BB4C2B" w:rsidRPr="00676E4E" w:rsidRDefault="00BB4C2B" w:rsidP="00BB4C2B">
      <w:pPr>
        <w:rPr>
          <w:lang w:bidi="th-TH"/>
        </w:rPr>
      </w:pPr>
      <w:r w:rsidRPr="00676E4E">
        <w:rPr>
          <w:lang w:bidi="th-TH"/>
        </w:rPr>
        <w:br w:type="page"/>
      </w:r>
    </w:p>
    <w:p w14:paraId="3376A61C" w14:textId="77777777" w:rsidR="00BB4C2B" w:rsidRPr="00F313E8" w:rsidRDefault="00BB4C2B" w:rsidP="00BB4C2B">
      <w:pPr>
        <w:pStyle w:val="Question"/>
        <w:rPr>
          <w:i/>
        </w:rPr>
      </w:pPr>
      <w:r w:rsidRPr="00F313E8">
        <w:rPr>
          <w:i/>
        </w:rPr>
        <w:t>What did Commonwealth environmental water contribute to the maintenance of refuge habitats?</w:t>
      </w:r>
    </w:p>
    <w:p w14:paraId="69CF4375" w14:textId="77777777" w:rsidR="00BB4C2B" w:rsidRPr="00676E4E" w:rsidRDefault="00BB4C2B" w:rsidP="00BB4C2B">
      <w:pPr>
        <w:tabs>
          <w:tab w:val="left" w:pos="851"/>
        </w:tabs>
        <w:spacing w:before="120"/>
        <w:rPr>
          <w:rFonts w:eastAsia="Times New Roman" w:cs="Angsana New"/>
          <w:lang w:eastAsia="zh-CN" w:bidi="th-TH"/>
        </w:rPr>
      </w:pPr>
      <w:r w:rsidRPr="00676E4E">
        <w:rPr>
          <w:rFonts w:eastAsia="Times New Roman" w:cs="Angsana New"/>
          <w:lang w:eastAsia="zh-CN" w:bidi="th-TH"/>
        </w:rPr>
        <w:t>Refuge habitat are important for frog population</w:t>
      </w:r>
      <w:r>
        <w:rPr>
          <w:rFonts w:eastAsia="Times New Roman" w:cs="Angsana New"/>
          <w:lang w:eastAsia="zh-CN" w:bidi="th-TH"/>
        </w:rPr>
        <w:t>s</w:t>
      </w:r>
      <w:r w:rsidRPr="00676E4E">
        <w:rPr>
          <w:rFonts w:eastAsia="Times New Roman" w:cs="Angsana New"/>
          <w:lang w:eastAsia="zh-CN" w:bidi="th-TH"/>
        </w:rPr>
        <w:t xml:space="preserve"> in the Murrumbidgee because they provide critical aquatic habitat to support resident populations during dry periods. Two environmental watering actions</w:t>
      </w:r>
      <w:r>
        <w:rPr>
          <w:rFonts w:eastAsia="Times New Roman" w:cs="Angsana New"/>
          <w:lang w:eastAsia="zh-CN" w:bidi="th-TH"/>
        </w:rPr>
        <w:t xml:space="preserve"> </w:t>
      </w:r>
      <w:r w:rsidRPr="00676E4E">
        <w:rPr>
          <w:rFonts w:eastAsia="Times New Roman" w:cs="Angsana New"/>
          <w:lang w:eastAsia="zh-CN" w:bidi="th-TH"/>
        </w:rPr>
        <w:t>- Nimmie-Caira refuge (south Caira channel) and Nimmie-Caira refuge (north Caira channel) - were undertaken with the objectives of maintaining refuge habitat for the vulnerable southern bell frog. In 2014-15 39 adult southern bell frog and 27 tadpoles were recorded at Eulimbah Swamp following environmental watering, in 2015-16 this number had increased to 127 adults, the increase in the number of adults present at the wetland indicates that it is serving its function of supporting the resident population (</w:t>
      </w:r>
      <w:r w:rsidRPr="00676E4E">
        <w:rPr>
          <w:rFonts w:eastAsia="Times New Roman" w:cs="Angsana New"/>
          <w:lang w:eastAsia="zh-CN" w:bidi="th-TH"/>
        </w:rPr>
        <w:fldChar w:fldCharType="begin"/>
      </w:r>
      <w:r w:rsidRPr="00676E4E">
        <w:rPr>
          <w:rFonts w:eastAsia="Times New Roman" w:cs="Angsana New"/>
          <w:lang w:eastAsia="zh-CN" w:bidi="th-TH"/>
        </w:rPr>
        <w:instrText xml:space="preserve"> REF _Ref457987585 \h </w:instrText>
      </w:r>
      <w:r w:rsidRPr="00676E4E">
        <w:rPr>
          <w:rFonts w:eastAsia="Times New Roman" w:cs="Angsana New"/>
          <w:lang w:eastAsia="zh-CN" w:bidi="th-TH"/>
        </w:rPr>
      </w:r>
      <w:r w:rsidRPr="00676E4E">
        <w:rPr>
          <w:rFonts w:eastAsia="Times New Roman" w:cs="Angsana New"/>
          <w:lang w:eastAsia="zh-CN" w:bidi="th-TH"/>
        </w:rPr>
        <w:fldChar w:fldCharType="separate"/>
      </w:r>
      <w:r w:rsidRPr="00676E4E">
        <w:t xml:space="preserve">Figure </w:t>
      </w:r>
      <w:r>
        <w:rPr>
          <w:noProof/>
        </w:rPr>
        <w:t>5</w:t>
      </w:r>
      <w:r>
        <w:noBreakHyphen/>
      </w:r>
      <w:r>
        <w:rPr>
          <w:noProof/>
        </w:rPr>
        <w:t>45</w:t>
      </w:r>
      <w:r w:rsidRPr="00676E4E">
        <w:rPr>
          <w:rFonts w:eastAsia="Times New Roman" w:cs="Angsana New"/>
          <w:lang w:eastAsia="zh-CN" w:bidi="th-TH"/>
        </w:rPr>
        <w:fldChar w:fldCharType="end"/>
      </w:r>
      <w:r w:rsidRPr="00676E4E">
        <w:rPr>
          <w:rFonts w:eastAsia="Times New Roman" w:cs="Angsana New"/>
          <w:lang w:eastAsia="zh-CN" w:bidi="th-TH"/>
        </w:rPr>
        <w:t xml:space="preserve">). In contrast Nap Nap which received water in 2014-15 but not </w:t>
      </w:r>
      <w:r>
        <w:rPr>
          <w:rFonts w:eastAsia="Times New Roman" w:cs="Angsana New"/>
          <w:lang w:eastAsia="zh-CN" w:bidi="th-TH"/>
        </w:rPr>
        <w:t xml:space="preserve">in </w:t>
      </w:r>
      <w:r w:rsidRPr="00676E4E">
        <w:rPr>
          <w:rFonts w:eastAsia="Times New Roman" w:cs="Angsana New"/>
          <w:lang w:eastAsia="zh-CN" w:bidi="th-TH"/>
        </w:rPr>
        <w:t>2015-16 had declines in the number of individuals present despite tadpoles being recorded in 2014-15 (</w:t>
      </w:r>
      <w:r w:rsidRPr="00676E4E">
        <w:rPr>
          <w:rFonts w:eastAsia="Times New Roman" w:cs="Angsana New"/>
          <w:highlight w:val="yellow"/>
          <w:lang w:eastAsia="zh-CN" w:bidi="th-TH"/>
        </w:rPr>
        <w:fldChar w:fldCharType="begin"/>
      </w:r>
      <w:r w:rsidRPr="00676E4E">
        <w:rPr>
          <w:rFonts w:eastAsia="Times New Roman" w:cs="Angsana New"/>
          <w:lang w:eastAsia="zh-CN" w:bidi="th-TH"/>
        </w:rPr>
        <w:instrText xml:space="preserve"> REF _Ref457987585 \h </w:instrText>
      </w:r>
      <w:r w:rsidRPr="00676E4E">
        <w:rPr>
          <w:rFonts w:eastAsia="Times New Roman" w:cs="Angsana New"/>
          <w:highlight w:val="yellow"/>
          <w:lang w:eastAsia="zh-CN" w:bidi="th-TH"/>
        </w:rPr>
      </w:r>
      <w:r w:rsidRPr="00676E4E">
        <w:rPr>
          <w:rFonts w:eastAsia="Times New Roman" w:cs="Angsana New"/>
          <w:highlight w:val="yellow"/>
          <w:lang w:eastAsia="zh-CN" w:bidi="th-TH"/>
        </w:rPr>
        <w:fldChar w:fldCharType="separate"/>
      </w:r>
      <w:r w:rsidRPr="00676E4E">
        <w:t xml:space="preserve">Figure </w:t>
      </w:r>
      <w:r>
        <w:rPr>
          <w:noProof/>
        </w:rPr>
        <w:t>5</w:t>
      </w:r>
      <w:r>
        <w:noBreakHyphen/>
      </w:r>
      <w:r>
        <w:rPr>
          <w:noProof/>
        </w:rPr>
        <w:t>45</w:t>
      </w:r>
      <w:r w:rsidRPr="00676E4E">
        <w:rPr>
          <w:rFonts w:eastAsia="Times New Roman" w:cs="Angsana New"/>
          <w:highlight w:val="yellow"/>
          <w:lang w:eastAsia="zh-CN" w:bidi="th-TH"/>
        </w:rPr>
        <w:fldChar w:fldCharType="end"/>
      </w:r>
      <w:r w:rsidRPr="00676E4E">
        <w:rPr>
          <w:rFonts w:eastAsia="Times New Roman" w:cs="Angsana New"/>
          <w:lang w:eastAsia="zh-CN" w:bidi="th-TH"/>
        </w:rPr>
        <w:t>). Adult frogs were also identified at Telephone Creek and Wa</w:t>
      </w:r>
      <w:r>
        <w:rPr>
          <w:rFonts w:eastAsia="Times New Roman" w:cs="Angsana New"/>
          <w:lang w:eastAsia="zh-CN" w:bidi="th-TH"/>
        </w:rPr>
        <w:t>u</w:t>
      </w:r>
      <w:r w:rsidRPr="00676E4E">
        <w:rPr>
          <w:rFonts w:eastAsia="Times New Roman" w:cs="Angsana New"/>
          <w:lang w:eastAsia="zh-CN" w:bidi="th-TH"/>
        </w:rPr>
        <w:t xml:space="preserve">gorah Lagoon which received environmental water and Avalon </w:t>
      </w:r>
      <w:r>
        <w:rPr>
          <w:rFonts w:eastAsia="Times New Roman" w:cs="Angsana New"/>
          <w:lang w:eastAsia="zh-CN" w:bidi="th-TH"/>
        </w:rPr>
        <w:t>S</w:t>
      </w:r>
      <w:r w:rsidRPr="00676E4E">
        <w:rPr>
          <w:rFonts w:eastAsia="Times New Roman" w:cs="Angsana New"/>
          <w:lang w:eastAsia="zh-CN" w:bidi="th-TH"/>
        </w:rPr>
        <w:t xml:space="preserve">wamp where refuge habitat was created by maintaining a small dam. </w:t>
      </w:r>
    </w:p>
    <w:p w14:paraId="4F5BBDB0" w14:textId="77777777" w:rsidR="00BB4C2B" w:rsidRPr="00676E4E" w:rsidRDefault="00BB4C2B" w:rsidP="00BB4C2B">
      <w:pPr>
        <w:rPr>
          <w:rFonts w:eastAsia="Times New Roman" w:cs="Angsana New"/>
          <w:lang w:eastAsia="zh-CN" w:bidi="th-TH"/>
        </w:rPr>
      </w:pPr>
      <w:r w:rsidRPr="00676E4E">
        <w:rPr>
          <w:rFonts w:eastAsia="Times New Roman" w:cs="Angsana New"/>
          <w:lang w:eastAsia="zh-CN" w:bidi="th-TH"/>
        </w:rPr>
        <w:br w:type="page"/>
      </w:r>
    </w:p>
    <w:p w14:paraId="0D88EF25" w14:textId="77777777" w:rsidR="00BB4C2B" w:rsidRPr="00676E4E" w:rsidRDefault="00BB4C2B" w:rsidP="00BB4C2B">
      <w:pPr>
        <w:tabs>
          <w:tab w:val="left" w:pos="851"/>
        </w:tabs>
        <w:spacing w:before="120"/>
        <w:rPr>
          <w:rFonts w:eastAsia="Times New Roman" w:cs="Angsana New"/>
          <w:lang w:eastAsia="zh-CN" w:bidi="th-TH"/>
        </w:rPr>
      </w:pPr>
    </w:p>
    <w:p w14:paraId="594B08A0" w14:textId="4B196FDD" w:rsidR="00BB4C2B" w:rsidRPr="00676E4E" w:rsidRDefault="00A32417" w:rsidP="00BB4C2B">
      <w:pPr>
        <w:tabs>
          <w:tab w:val="left" w:pos="851"/>
        </w:tabs>
        <w:spacing w:before="120"/>
        <w:rPr>
          <w:rFonts w:eastAsia="Times New Roman" w:cs="Angsana New"/>
          <w:lang w:eastAsia="zh-CN" w:bidi="th-TH"/>
        </w:rPr>
      </w:pPr>
      <w:r>
        <w:rPr>
          <w:rFonts w:eastAsia="Times New Roman" w:cs="Angsana New"/>
          <w:noProof/>
        </w:rPr>
        <w:drawing>
          <wp:inline distT="0" distB="0" distL="0" distR="0" wp14:anchorId="1F5209BB" wp14:editId="331F1946">
            <wp:extent cx="5734050" cy="4591050"/>
            <wp:effectExtent l="0" t="0" r="0" b="0"/>
            <wp:docPr id="10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734050" cy="4591050"/>
                    </a:xfrm>
                    <a:prstGeom prst="rect">
                      <a:avLst/>
                    </a:prstGeom>
                    <a:noFill/>
                    <a:ln>
                      <a:noFill/>
                    </a:ln>
                  </pic:spPr>
                </pic:pic>
              </a:graphicData>
            </a:graphic>
          </wp:inline>
        </w:drawing>
      </w:r>
    </w:p>
    <w:p w14:paraId="2E96C615" w14:textId="77777777" w:rsidR="00BB4C2B" w:rsidRPr="00676E4E" w:rsidRDefault="00BB4C2B" w:rsidP="00BB4C2B">
      <w:pPr>
        <w:pStyle w:val="Caption"/>
      </w:pPr>
      <w:bookmarkStart w:id="1509" w:name="_Ref457987585"/>
      <w:bookmarkStart w:id="1510" w:name="_Toc460853280"/>
      <w:bookmarkStart w:id="1511" w:name="_Toc473907429"/>
      <w:r w:rsidRPr="00676E4E">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45</w:t>
      </w:r>
      <w:r w:rsidR="00561A34">
        <w:rPr>
          <w:noProof/>
        </w:rPr>
        <w:fldChar w:fldCharType="end"/>
      </w:r>
      <w:bookmarkEnd w:id="1509"/>
      <w:r w:rsidRPr="00676E4E">
        <w:t xml:space="preserve"> Southern bell frog a</w:t>
      </w:r>
      <w:r>
        <w:t xml:space="preserve">bundance between 2010 and 2016 </w:t>
      </w:r>
      <w:r>
        <w:rPr>
          <w:noProof/>
        </w:rPr>
        <w:t>(Spencer and Wassens 2010, Wassens, Jenkins et al. 2013, Wassens, Jenkins et al. 2014, Wassens, Thiem et al. 2015)</w:t>
      </w:r>
      <w:r w:rsidRPr="00676E4E">
        <w:t xml:space="preserve"> at four monitoring sites in the Nimmie-Caira.</w:t>
      </w:r>
      <w:bookmarkEnd w:id="1510"/>
      <w:bookmarkEnd w:id="1511"/>
    </w:p>
    <w:p w14:paraId="6939D2F1" w14:textId="77777777" w:rsidR="00BB4C2B" w:rsidRPr="00676E4E" w:rsidRDefault="00BB4C2B" w:rsidP="00BB4C2B">
      <w:pPr>
        <w:rPr>
          <w:b/>
          <w:bCs/>
        </w:rPr>
      </w:pPr>
    </w:p>
    <w:p w14:paraId="6A5E540B" w14:textId="77777777" w:rsidR="00BB4C2B" w:rsidRPr="00676E4E" w:rsidRDefault="00BB4C2B" w:rsidP="00BB4C2B">
      <w:pPr>
        <w:rPr>
          <w:i/>
          <w:iCs/>
        </w:rPr>
      </w:pPr>
      <w:r w:rsidRPr="00676E4E">
        <w:rPr>
          <w:i/>
          <w:iCs/>
        </w:rPr>
        <w:t>Turtles</w:t>
      </w:r>
    </w:p>
    <w:p w14:paraId="3FCB2ACC" w14:textId="77777777" w:rsidR="00BB4C2B" w:rsidRPr="00676E4E" w:rsidRDefault="00BB4C2B" w:rsidP="00BB4C2B">
      <w:pPr>
        <w:rPr>
          <w:lang w:bidi="th-TH"/>
        </w:rPr>
      </w:pPr>
      <w:r w:rsidRPr="00676E4E">
        <w:rPr>
          <w:lang w:bidi="th-TH"/>
        </w:rPr>
        <w:t>Permanent waterbodies are import for persistence of turtle populations, particularly in the Nimmie-</w:t>
      </w:r>
      <w:r>
        <w:rPr>
          <w:lang w:bidi="th-TH"/>
        </w:rPr>
        <w:t>Caira</w:t>
      </w:r>
      <w:r w:rsidRPr="00676E4E">
        <w:rPr>
          <w:lang w:bidi="th-TH"/>
        </w:rPr>
        <w:t xml:space="preserve"> w</w:t>
      </w:r>
      <w:r>
        <w:rPr>
          <w:lang w:bidi="th-TH"/>
        </w:rPr>
        <w:t>h</w:t>
      </w:r>
      <w:r w:rsidRPr="00676E4E">
        <w:rPr>
          <w:lang w:bidi="th-TH"/>
        </w:rPr>
        <w:t>ere wetlands are further from the Murrumbidgee River. Environmental watering actions</w:t>
      </w:r>
      <w:r>
        <w:rPr>
          <w:lang w:bidi="th-TH"/>
        </w:rPr>
        <w:t xml:space="preserve"> that</w:t>
      </w:r>
      <w:r w:rsidRPr="00676E4E">
        <w:rPr>
          <w:lang w:bidi="th-TH"/>
        </w:rPr>
        <w:t xml:space="preserve"> focused on maintaining refuge habitats as part of the Nimmie-Caira, Nap Nap-Wa</w:t>
      </w:r>
      <w:r>
        <w:rPr>
          <w:lang w:bidi="th-TH"/>
        </w:rPr>
        <w:t>u</w:t>
      </w:r>
      <w:r w:rsidRPr="00676E4E">
        <w:rPr>
          <w:lang w:bidi="th-TH"/>
        </w:rPr>
        <w:t xml:space="preserve">gorah and Yarradda actions, appear to have been successful in maintaining populations through 2014-15 and 2015-16, in particular there have been increases in the number of turtles recorded at Yarradda </w:t>
      </w:r>
      <w:r>
        <w:rPr>
          <w:lang w:bidi="th-TH"/>
        </w:rPr>
        <w:t>L</w:t>
      </w:r>
      <w:r w:rsidRPr="00676E4E">
        <w:rPr>
          <w:lang w:bidi="th-TH"/>
        </w:rPr>
        <w:t xml:space="preserve">agoon and Avalon </w:t>
      </w:r>
      <w:r>
        <w:rPr>
          <w:lang w:bidi="th-TH"/>
        </w:rPr>
        <w:t>S</w:t>
      </w:r>
      <w:r w:rsidRPr="00676E4E">
        <w:rPr>
          <w:lang w:bidi="th-TH"/>
        </w:rPr>
        <w:t xml:space="preserve">wamp where the dam was maintained with environmental water in order to provide refuge for frogs, fish and turtles. </w:t>
      </w:r>
    </w:p>
    <w:p w14:paraId="7035B729" w14:textId="77777777" w:rsidR="00BB4C2B" w:rsidRPr="00676E4E" w:rsidRDefault="00BB4C2B" w:rsidP="00BB4C2B">
      <w:pPr>
        <w:pStyle w:val="Heading3"/>
      </w:pPr>
      <w:bookmarkStart w:id="1512" w:name="_Toc460839527"/>
      <w:bookmarkStart w:id="1513" w:name="_Toc460839803"/>
      <w:bookmarkStart w:id="1514" w:name="_Toc460840072"/>
      <w:bookmarkStart w:id="1515" w:name="_Toc460840436"/>
      <w:bookmarkStart w:id="1516" w:name="_Toc460843806"/>
      <w:bookmarkStart w:id="1517" w:name="_Toc460851563"/>
      <w:bookmarkStart w:id="1518" w:name="_Toc460934874"/>
      <w:bookmarkStart w:id="1519" w:name="_Toc471725766"/>
      <w:bookmarkStart w:id="1520" w:name="_Toc473907144"/>
      <w:r w:rsidRPr="00676E4E">
        <w:t>Discussion</w:t>
      </w:r>
      <w:bookmarkEnd w:id="1512"/>
      <w:bookmarkEnd w:id="1513"/>
      <w:bookmarkEnd w:id="1514"/>
      <w:bookmarkEnd w:id="1515"/>
      <w:bookmarkEnd w:id="1516"/>
      <w:bookmarkEnd w:id="1517"/>
      <w:bookmarkEnd w:id="1518"/>
      <w:bookmarkEnd w:id="1519"/>
      <w:bookmarkEnd w:id="1520"/>
    </w:p>
    <w:p w14:paraId="57C0A50A" w14:textId="77777777" w:rsidR="00BB4C2B" w:rsidRPr="00676E4E" w:rsidRDefault="00BB4C2B" w:rsidP="00BB4C2B">
      <w:r w:rsidRPr="00676E4E">
        <w:rPr>
          <w:lang w:bidi="th-TH"/>
        </w:rPr>
        <w:t>Four Commonwealth environmental watering actions were carried out with the objectives of supporting frog populations through the Murrumbidgee Selected Area</w:t>
      </w:r>
      <w:r w:rsidR="008E6111">
        <w:rPr>
          <w:lang w:bidi="th-TH"/>
        </w:rPr>
        <w:t xml:space="preserve"> (</w:t>
      </w:r>
      <w:r w:rsidRPr="00676E4E">
        <w:rPr>
          <w:lang w:bidi="th-TH"/>
        </w:rPr>
        <w:fldChar w:fldCharType="begin"/>
      </w:r>
      <w:r w:rsidRPr="00676E4E">
        <w:rPr>
          <w:lang w:bidi="th-TH"/>
        </w:rPr>
        <w:instrText xml:space="preserve"> REF _Ref458500913 \h </w:instrText>
      </w:r>
      <w:r w:rsidRPr="00676E4E">
        <w:rPr>
          <w:lang w:bidi="th-TH"/>
        </w:rPr>
      </w:r>
      <w:r w:rsidRPr="00676E4E">
        <w:rPr>
          <w:lang w:bidi="th-TH"/>
        </w:rPr>
        <w:fldChar w:fldCharType="separate"/>
      </w:r>
      <w:r w:rsidRPr="00676E4E">
        <w:t xml:space="preserve">Table </w:t>
      </w:r>
      <w:r>
        <w:rPr>
          <w:noProof/>
        </w:rPr>
        <w:t>5</w:t>
      </w:r>
      <w:r>
        <w:noBreakHyphen/>
      </w:r>
      <w:r>
        <w:rPr>
          <w:noProof/>
        </w:rPr>
        <w:t>16</w:t>
      </w:r>
      <w:r w:rsidRPr="00676E4E">
        <w:rPr>
          <w:lang w:bidi="th-TH"/>
        </w:rPr>
        <w:fldChar w:fldCharType="end"/>
      </w:r>
      <w:r w:rsidRPr="00676E4E">
        <w:rPr>
          <w:lang w:bidi="th-TH"/>
        </w:rPr>
        <w:t xml:space="preserve">).  There was clear evidence that these watering actions supported frog populations and created opportunities for frog breeding. Most importantly, watering actions </w:t>
      </w:r>
      <w:r>
        <w:rPr>
          <w:lang w:bidi="th-TH"/>
        </w:rPr>
        <w:t xml:space="preserve">that </w:t>
      </w:r>
      <w:r w:rsidRPr="00676E4E">
        <w:rPr>
          <w:lang w:bidi="th-TH"/>
        </w:rPr>
        <w:t xml:space="preserve">focused on </w:t>
      </w:r>
      <w:r w:rsidRPr="00CE18B9">
        <w:rPr>
          <w:lang w:bidi="th-TH"/>
        </w:rPr>
        <w:t>southern bell frogs</w:t>
      </w:r>
      <w:r w:rsidRPr="00676E4E">
        <w:rPr>
          <w:lang w:bidi="th-TH"/>
        </w:rPr>
        <w:t xml:space="preserve"> (Vulnerable EPBC Act) in the Nimmie-</w:t>
      </w:r>
      <w:r>
        <w:rPr>
          <w:lang w:bidi="th-TH"/>
        </w:rPr>
        <w:t>Caira</w:t>
      </w:r>
      <w:r w:rsidRPr="00676E4E">
        <w:rPr>
          <w:lang w:bidi="th-TH"/>
        </w:rPr>
        <w:t xml:space="preserve"> were successful in achieving their objectives and there was a clear link between the area of inundation and calling activity by southern bell frogs. There was also an increase in abundance of adult frogs late in the season at Eulimbah and Telephone Creek which were targeted with environmental water with the objective of “</w:t>
      </w:r>
      <w:r w:rsidRPr="00676E4E">
        <w:t xml:space="preserve">supporting the habitat requirements of southern bell frogs (EPBC Act vulnerable) (Eulimbah Floodway)”. Southern bell frog abundance declined at Avalon and Nap Nap Swamps which were not inundated in 2015-16. </w:t>
      </w:r>
      <w:r w:rsidRPr="00761E25">
        <w:t>Southern bell frogs</w:t>
      </w:r>
      <w:r w:rsidRPr="00676E4E">
        <w:t xml:space="preserve"> w</w:t>
      </w:r>
      <w:r>
        <w:t>ere</w:t>
      </w:r>
      <w:r w:rsidRPr="00676E4E">
        <w:t xml:space="preserve"> also observed at Wa</w:t>
      </w:r>
      <w:r>
        <w:t>u</w:t>
      </w:r>
      <w:r w:rsidRPr="00676E4E">
        <w:t>gorah Lagoon which received water as part of the Nap Nap–Wa</w:t>
      </w:r>
      <w:r>
        <w:t>u</w:t>
      </w:r>
      <w:r w:rsidRPr="00676E4E">
        <w:t xml:space="preserve">gorah watering action. This observation is important because </w:t>
      </w:r>
      <w:r>
        <w:t>s</w:t>
      </w:r>
      <w:r w:rsidRPr="000C59AD">
        <w:t>outhern bell frog</w:t>
      </w:r>
      <w:r>
        <w:t>s</w:t>
      </w:r>
      <w:r w:rsidRPr="00676E4E">
        <w:t xml:space="preserve"> have been declining in the Redbank systems for a number of years. The Wa</w:t>
      </w:r>
      <w:r>
        <w:t>u</w:t>
      </w:r>
      <w:r w:rsidRPr="00676E4E">
        <w:t xml:space="preserve">gorah Lagoon system consists of a persistent lagoon which spills into an area of lignum, the watering actions in 2015-16 created suitable conditions </w:t>
      </w:r>
      <w:r w:rsidRPr="00676E4E">
        <w:rPr>
          <w:i/>
        </w:rPr>
        <w:t xml:space="preserve">for </w:t>
      </w:r>
      <w:r>
        <w:t>s</w:t>
      </w:r>
      <w:r w:rsidRPr="000C59AD">
        <w:t>outhern bell frog</w:t>
      </w:r>
      <w:r>
        <w:t>s</w:t>
      </w:r>
      <w:r w:rsidRPr="00676E4E">
        <w:t xml:space="preserve"> with the lignum area inundated in summer, but it is likely that water did not remain in the wetland for a long enough period to support breeding. However, Wa</w:t>
      </w:r>
      <w:r>
        <w:t>u</w:t>
      </w:r>
      <w:r w:rsidRPr="00676E4E">
        <w:t xml:space="preserve">gorah Lagoon still represents an important refuge for native fish, frogs and turtles and has potential to support frog breeding in years of higher water availability.  </w:t>
      </w:r>
    </w:p>
    <w:p w14:paraId="1488684C" w14:textId="77777777" w:rsidR="00BB4C2B" w:rsidRDefault="00BB4C2B" w:rsidP="00BB4C2B">
      <w:r w:rsidRPr="000C59AD">
        <w:t>Southern bell frog</w:t>
      </w:r>
      <w:r w:rsidRPr="00676E4E">
        <w:t xml:space="preserve"> adults, tadpoles and metamorphs were also recorded at Yarradda Lagoon following repeated environmental watering activities undertaken by NSW OEH and CEWO. This is the first record of </w:t>
      </w:r>
      <w:r>
        <w:t>s</w:t>
      </w:r>
      <w:r w:rsidRPr="000C59AD">
        <w:t>outhern bell frog</w:t>
      </w:r>
      <w:r>
        <w:t>s</w:t>
      </w:r>
      <w:r w:rsidRPr="00676E4E">
        <w:t xml:space="preserve"> at Yarradda Lagoon in a number of decades and provides clear evidence of the success of pumping actions to maintain high quality habitat in the lagoon. While natural reconnections have multiple benefits for riverine species and benefit wetland water quality in the long-term, pumping was effective in creating suitable habitat for </w:t>
      </w:r>
      <w:r>
        <w:t>s</w:t>
      </w:r>
      <w:r w:rsidRPr="000C59AD">
        <w:t>outhern bell frog</w:t>
      </w:r>
      <w:r>
        <w:t>s</w:t>
      </w:r>
      <w:r w:rsidRPr="00676E4E">
        <w:t xml:space="preserve"> and other summer-breeding frog species. </w:t>
      </w:r>
    </w:p>
    <w:p w14:paraId="5015E228" w14:textId="77777777" w:rsidR="00BB4C2B" w:rsidRDefault="00BB4C2B" w:rsidP="00BB4C2B">
      <w:r>
        <w:t xml:space="preserve">Overall turtles were recorded at fewer wetlands in 2015-16 compared to 2014-15 which reflects the smaller number of wetlands inundated in 2015-16. Permanent habitats in Avalon Swamp in the Nimmie-Caria and Waugorah Lagoon in the Redbank systems were important refuge areas. </w:t>
      </w:r>
    </w:p>
    <w:p w14:paraId="7291FB5C" w14:textId="77777777" w:rsidR="00BB4C2B" w:rsidRPr="00676E4E" w:rsidRDefault="00BB4C2B" w:rsidP="00BB4C2B"/>
    <w:p w14:paraId="6564E8AA" w14:textId="77777777" w:rsidR="00BB4C2B" w:rsidRPr="00676E4E" w:rsidRDefault="00BB4C2B" w:rsidP="00BB4C2B">
      <w:pPr>
        <w:pStyle w:val="Caption"/>
      </w:pPr>
      <w:bookmarkStart w:id="1521" w:name="_Ref458500913"/>
      <w:bookmarkStart w:id="1522" w:name="_Ref457991649"/>
      <w:bookmarkStart w:id="1523" w:name="_Toc460934131"/>
      <w:bookmarkStart w:id="1524" w:name="_Toc475593715"/>
      <w:r w:rsidRPr="00676E4E">
        <w:t xml:space="preserve">Table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Table \* ARABIC \s 1 </w:instrText>
      </w:r>
      <w:r w:rsidR="00561A34">
        <w:fldChar w:fldCharType="separate"/>
      </w:r>
      <w:r>
        <w:rPr>
          <w:noProof/>
        </w:rPr>
        <w:t>16</w:t>
      </w:r>
      <w:r w:rsidR="00561A34">
        <w:rPr>
          <w:noProof/>
        </w:rPr>
        <w:fldChar w:fldCharType="end"/>
      </w:r>
      <w:bookmarkEnd w:id="1521"/>
      <w:bookmarkEnd w:id="1522"/>
      <w:r w:rsidRPr="00676E4E">
        <w:rPr>
          <w:noProof/>
        </w:rPr>
        <w:t xml:space="preserve"> summary of watering actions with outcomes targeting frog </w:t>
      </w:r>
      <w:r>
        <w:rPr>
          <w:noProof/>
        </w:rPr>
        <w:t xml:space="preserve">and turtle </w:t>
      </w:r>
      <w:r w:rsidRPr="00676E4E">
        <w:rPr>
          <w:noProof/>
        </w:rPr>
        <w:t>habitat and responses</w:t>
      </w:r>
      <w:bookmarkEnd w:id="1523"/>
      <w:bookmarkEnd w:id="1524"/>
    </w:p>
    <w:tbl>
      <w:tblPr>
        <w:tblW w:w="9072" w:type="dxa"/>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Look w:val="04A0" w:firstRow="1" w:lastRow="0" w:firstColumn="1" w:lastColumn="0" w:noHBand="0" w:noVBand="1"/>
      </w:tblPr>
      <w:tblGrid>
        <w:gridCol w:w="1436"/>
        <w:gridCol w:w="2707"/>
        <w:gridCol w:w="1818"/>
        <w:gridCol w:w="3111"/>
      </w:tblGrid>
      <w:tr w:rsidR="00B4531A" w:rsidRPr="00676E4E" w14:paraId="2BE47894" w14:textId="77777777" w:rsidTr="00B4531A">
        <w:trPr>
          <w:trHeight w:val="750"/>
        </w:trPr>
        <w:tc>
          <w:tcPr>
            <w:tcW w:w="1436" w:type="dxa"/>
            <w:shd w:val="clear" w:color="auto" w:fill="07601F"/>
            <w:vAlign w:val="center"/>
            <w:hideMark/>
          </w:tcPr>
          <w:p w14:paraId="6B3E9F7E" w14:textId="77777777" w:rsidR="00BB4C2B" w:rsidRPr="00B4531A" w:rsidRDefault="00BB4C2B" w:rsidP="00B4531A">
            <w:pPr>
              <w:jc w:val="center"/>
              <w:rPr>
                <w:b/>
                <w:color w:val="FFFFFF"/>
                <w:sz w:val="18"/>
                <w:lang w:bidi="th-TH"/>
              </w:rPr>
            </w:pPr>
            <w:r w:rsidRPr="00B4531A">
              <w:rPr>
                <w:b/>
                <w:color w:val="FFFFFF"/>
                <w:sz w:val="18"/>
                <w:lang w:bidi="th-TH"/>
              </w:rPr>
              <w:t>Target asset</w:t>
            </w:r>
          </w:p>
        </w:tc>
        <w:tc>
          <w:tcPr>
            <w:tcW w:w="2707" w:type="dxa"/>
            <w:shd w:val="clear" w:color="auto" w:fill="07601F"/>
            <w:vAlign w:val="center"/>
            <w:hideMark/>
          </w:tcPr>
          <w:p w14:paraId="5C798787" w14:textId="77777777" w:rsidR="00BB4C2B" w:rsidRPr="00B4531A" w:rsidRDefault="00BB4C2B" w:rsidP="00B4531A">
            <w:pPr>
              <w:jc w:val="center"/>
              <w:rPr>
                <w:b/>
                <w:color w:val="FFFFFF"/>
                <w:sz w:val="18"/>
                <w:lang w:bidi="th-TH"/>
              </w:rPr>
            </w:pPr>
            <w:r w:rsidRPr="00B4531A">
              <w:rPr>
                <w:b/>
                <w:color w:val="FFFFFF"/>
                <w:sz w:val="18"/>
                <w:lang w:bidi="th-TH"/>
              </w:rPr>
              <w:t>Expected outcomes</w:t>
            </w:r>
          </w:p>
        </w:tc>
        <w:tc>
          <w:tcPr>
            <w:tcW w:w="1818" w:type="dxa"/>
            <w:shd w:val="clear" w:color="auto" w:fill="07601F"/>
            <w:vAlign w:val="center"/>
          </w:tcPr>
          <w:p w14:paraId="3D512F78" w14:textId="77777777" w:rsidR="00BB4C2B" w:rsidRPr="00B4531A" w:rsidRDefault="00BB4C2B" w:rsidP="00B4531A">
            <w:pPr>
              <w:jc w:val="center"/>
              <w:rPr>
                <w:b/>
                <w:color w:val="FFFFFF"/>
                <w:sz w:val="18"/>
                <w:lang w:bidi="th-TH"/>
              </w:rPr>
            </w:pPr>
            <w:r w:rsidRPr="00B4531A">
              <w:rPr>
                <w:b/>
                <w:color w:val="FFFFFF"/>
                <w:sz w:val="18"/>
                <w:lang w:bidi="th-TH"/>
              </w:rPr>
              <w:t>LTIM sites receiving water</w:t>
            </w:r>
          </w:p>
        </w:tc>
        <w:tc>
          <w:tcPr>
            <w:tcW w:w="3111" w:type="dxa"/>
            <w:shd w:val="clear" w:color="auto" w:fill="07601F"/>
            <w:vAlign w:val="center"/>
          </w:tcPr>
          <w:p w14:paraId="6E96D7DF" w14:textId="77777777" w:rsidR="00BB4C2B" w:rsidRPr="00B4531A" w:rsidRDefault="00BB4C2B" w:rsidP="00B4531A">
            <w:pPr>
              <w:jc w:val="center"/>
              <w:rPr>
                <w:b/>
                <w:color w:val="FFFFFF"/>
                <w:sz w:val="18"/>
                <w:lang w:bidi="th-TH"/>
              </w:rPr>
            </w:pPr>
            <w:r w:rsidRPr="00B4531A">
              <w:rPr>
                <w:b/>
                <w:color w:val="FFFFFF"/>
                <w:sz w:val="18"/>
                <w:lang w:bidi="th-TH"/>
              </w:rPr>
              <w:t>Outcomes</w:t>
            </w:r>
          </w:p>
        </w:tc>
      </w:tr>
      <w:tr w:rsidR="00B4531A" w:rsidRPr="00676E4E" w14:paraId="78697A69" w14:textId="77777777" w:rsidTr="00B4531A">
        <w:trPr>
          <w:trHeight w:val="750"/>
        </w:trPr>
        <w:tc>
          <w:tcPr>
            <w:tcW w:w="1436" w:type="dxa"/>
            <w:shd w:val="clear" w:color="auto" w:fill="auto"/>
            <w:hideMark/>
          </w:tcPr>
          <w:p w14:paraId="76F29543" w14:textId="77777777" w:rsidR="00BB4C2B" w:rsidRPr="00676E4E" w:rsidRDefault="00BB4C2B" w:rsidP="00BB4C2B">
            <w:pPr>
              <w:pStyle w:val="Tabletext"/>
              <w:rPr>
                <w:lang w:bidi="th-TH"/>
              </w:rPr>
            </w:pPr>
            <w:r w:rsidRPr="00676E4E">
              <w:rPr>
                <w:lang w:bidi="th-TH"/>
              </w:rPr>
              <w:t>Yanga National Park waterbird support</w:t>
            </w:r>
          </w:p>
        </w:tc>
        <w:tc>
          <w:tcPr>
            <w:tcW w:w="2707" w:type="dxa"/>
            <w:shd w:val="clear" w:color="auto" w:fill="auto"/>
            <w:hideMark/>
          </w:tcPr>
          <w:p w14:paraId="535520D4" w14:textId="77777777" w:rsidR="00BB4C2B" w:rsidRPr="00676E4E" w:rsidRDefault="00BB4C2B" w:rsidP="00BB4C2B">
            <w:pPr>
              <w:pStyle w:val="Tabletext"/>
              <w:rPr>
                <w:lang w:bidi="th-TH"/>
              </w:rPr>
            </w:pPr>
            <w:r w:rsidRPr="00676E4E">
              <w:rPr>
                <w:lang w:bidi="th-TH"/>
              </w:rPr>
              <w:t>– provide habitat for native fish, frogs and other vertebrates</w:t>
            </w:r>
          </w:p>
        </w:tc>
        <w:tc>
          <w:tcPr>
            <w:tcW w:w="1818" w:type="dxa"/>
            <w:shd w:val="clear" w:color="auto" w:fill="auto"/>
          </w:tcPr>
          <w:p w14:paraId="03D937AA" w14:textId="77777777" w:rsidR="00BB4C2B" w:rsidRPr="00676E4E" w:rsidRDefault="00BB4C2B" w:rsidP="00BB4C2B">
            <w:pPr>
              <w:pStyle w:val="Tabletext"/>
              <w:rPr>
                <w:lang w:bidi="th-TH"/>
              </w:rPr>
            </w:pPr>
            <w:r w:rsidRPr="00676E4E">
              <w:rPr>
                <w:lang w:bidi="th-TH"/>
              </w:rPr>
              <w:t>Two Bridges</w:t>
            </w:r>
          </w:p>
        </w:tc>
        <w:tc>
          <w:tcPr>
            <w:tcW w:w="3111" w:type="dxa"/>
            <w:shd w:val="clear" w:color="auto" w:fill="auto"/>
          </w:tcPr>
          <w:p w14:paraId="3F3935A5" w14:textId="77777777" w:rsidR="00BB4C2B" w:rsidRDefault="00BB4C2B" w:rsidP="00BB4C2B">
            <w:pPr>
              <w:pStyle w:val="Tabletext"/>
              <w:rPr>
                <w:lang w:bidi="th-TH"/>
              </w:rPr>
            </w:pPr>
            <w:r w:rsidRPr="00676E4E">
              <w:rPr>
                <w:lang w:bidi="th-TH"/>
              </w:rPr>
              <w:t xml:space="preserve">Overall smaller numbers of individuals recorded in 2015-16 compared to previous years because a number of sites were dry. </w:t>
            </w:r>
          </w:p>
          <w:p w14:paraId="10CBE053" w14:textId="77777777" w:rsidR="00BB4C2B" w:rsidRPr="00676E4E" w:rsidRDefault="00BB4C2B" w:rsidP="00BB4C2B">
            <w:pPr>
              <w:pStyle w:val="Tabletext"/>
              <w:rPr>
                <w:lang w:bidi="th-TH"/>
              </w:rPr>
            </w:pPr>
            <w:r>
              <w:rPr>
                <w:lang w:bidi="th-TH"/>
              </w:rPr>
              <w:t xml:space="preserve">Two bridges swamp supported a high abundance of eastern long necked turtles. </w:t>
            </w:r>
          </w:p>
        </w:tc>
      </w:tr>
      <w:tr w:rsidR="00B4531A" w:rsidRPr="00676E4E" w14:paraId="4B582443" w14:textId="77777777" w:rsidTr="00B4531A">
        <w:trPr>
          <w:trHeight w:val="2255"/>
        </w:trPr>
        <w:tc>
          <w:tcPr>
            <w:tcW w:w="1436" w:type="dxa"/>
            <w:shd w:val="clear" w:color="auto" w:fill="auto"/>
            <w:hideMark/>
          </w:tcPr>
          <w:p w14:paraId="0189F912" w14:textId="77777777" w:rsidR="00BB4C2B" w:rsidRPr="00B4531A" w:rsidRDefault="00BB4C2B" w:rsidP="00BB4C2B">
            <w:pPr>
              <w:pStyle w:val="Tabletext"/>
              <w:rPr>
                <w:lang w:val="it-IT" w:bidi="th-TH"/>
              </w:rPr>
            </w:pPr>
            <w:r w:rsidRPr="00B4531A">
              <w:rPr>
                <w:lang w:val="it-IT" w:bidi="th-TH"/>
              </w:rPr>
              <w:t>Nimmie-Caira</w:t>
            </w:r>
          </w:p>
          <w:p w14:paraId="2524E2CF" w14:textId="77777777" w:rsidR="00BB4C2B" w:rsidRPr="00B4531A" w:rsidRDefault="00BB4C2B" w:rsidP="00BB4C2B">
            <w:pPr>
              <w:pStyle w:val="Tabletext"/>
              <w:rPr>
                <w:lang w:val="it-IT" w:bidi="th-TH"/>
              </w:rPr>
            </w:pPr>
            <w:r w:rsidRPr="00B4531A">
              <w:rPr>
                <w:lang w:val="it-IT" w:bidi="th-TH"/>
              </w:rPr>
              <w:t> Nimmie-Caira refuge (north Caira channel)</w:t>
            </w:r>
          </w:p>
          <w:p w14:paraId="131DECAE" w14:textId="77777777" w:rsidR="00BB4C2B" w:rsidRPr="00676E4E" w:rsidRDefault="00BB4C2B" w:rsidP="00BB4C2B">
            <w:pPr>
              <w:pStyle w:val="Tabletext"/>
              <w:rPr>
                <w:lang w:bidi="th-TH"/>
              </w:rPr>
            </w:pPr>
            <w:r w:rsidRPr="00676E4E">
              <w:rPr>
                <w:lang w:bidi="th-TH"/>
              </w:rPr>
              <w:t>Nimmie-Caira southern bell frog refuge (south Caira channel</w:t>
            </w:r>
          </w:p>
          <w:p w14:paraId="7E0D8724" w14:textId="77777777" w:rsidR="00BB4C2B" w:rsidRPr="00676E4E" w:rsidRDefault="00BB4C2B" w:rsidP="00BB4C2B">
            <w:pPr>
              <w:pStyle w:val="Tabletext"/>
              <w:rPr>
                <w:lang w:bidi="th-TH"/>
              </w:rPr>
            </w:pPr>
            <w:r>
              <w:rPr>
                <w:lang w:bidi="th-TH"/>
              </w:rPr>
              <w:t> </w:t>
            </w:r>
          </w:p>
        </w:tc>
        <w:tc>
          <w:tcPr>
            <w:tcW w:w="2707" w:type="dxa"/>
            <w:vMerge w:val="restart"/>
            <w:shd w:val="clear" w:color="auto" w:fill="auto"/>
            <w:hideMark/>
          </w:tcPr>
          <w:p w14:paraId="680673EA" w14:textId="77777777" w:rsidR="00BB4C2B" w:rsidRPr="00676E4E" w:rsidRDefault="00BB4C2B" w:rsidP="00BB4C2B">
            <w:pPr>
              <w:pStyle w:val="Tabletext"/>
              <w:rPr>
                <w:lang w:bidi="th-TH"/>
              </w:rPr>
            </w:pPr>
            <w:r w:rsidRPr="00676E4E">
              <w:rPr>
                <w:lang w:bidi="th-TH"/>
              </w:rPr>
              <w:t>– maintain refuge habitat for a diverse range of native fish, frogs and turtles and waterbird</w:t>
            </w:r>
            <w:r>
              <w:rPr>
                <w:lang w:bidi="th-TH"/>
              </w:rPr>
              <w:t>s</w:t>
            </w:r>
            <w:r w:rsidRPr="00676E4E">
              <w:rPr>
                <w:lang w:bidi="th-TH"/>
              </w:rPr>
              <w:t xml:space="preserve"> </w:t>
            </w:r>
          </w:p>
          <w:p w14:paraId="5A99B598" w14:textId="77777777" w:rsidR="00BB4C2B" w:rsidRPr="00676E4E" w:rsidRDefault="00BB4C2B" w:rsidP="00BB4C2B">
            <w:pPr>
              <w:pStyle w:val="Tabletext"/>
              <w:rPr>
                <w:lang w:bidi="th-TH"/>
              </w:rPr>
            </w:pPr>
          </w:p>
          <w:p w14:paraId="55D85D09" w14:textId="77777777" w:rsidR="00BB4C2B" w:rsidRPr="00676E4E" w:rsidRDefault="00BB4C2B" w:rsidP="00BB4C2B">
            <w:pPr>
              <w:pStyle w:val="Tabletext"/>
              <w:rPr>
                <w:lang w:bidi="th-TH"/>
              </w:rPr>
            </w:pPr>
            <w:r w:rsidRPr="00676E4E">
              <w:rPr>
                <w:lang w:bidi="th-TH"/>
              </w:rPr>
              <w:t>– support the habitat requirements of southern bell frogs (EPBC Act vulnerable) (Eulimbah Floodway).</w:t>
            </w:r>
          </w:p>
          <w:p w14:paraId="687613C9" w14:textId="77777777" w:rsidR="00BB4C2B" w:rsidRPr="00676E4E" w:rsidRDefault="00BB4C2B" w:rsidP="00BB4C2B">
            <w:pPr>
              <w:pStyle w:val="Tabletext"/>
              <w:rPr>
                <w:lang w:bidi="th-TH"/>
              </w:rPr>
            </w:pPr>
          </w:p>
          <w:p w14:paraId="14E1E6FB" w14:textId="77777777" w:rsidR="00BB4C2B" w:rsidRPr="00676E4E" w:rsidRDefault="00BB4C2B" w:rsidP="00BB4C2B">
            <w:pPr>
              <w:pStyle w:val="Tabletext"/>
              <w:rPr>
                <w:lang w:bidi="th-TH"/>
              </w:rPr>
            </w:pPr>
            <w:r w:rsidRPr="00676E4E">
              <w:rPr>
                <w:lang w:bidi="th-TH"/>
              </w:rPr>
              <w:t>– Support the habitat requirements of native fish and turtles.</w:t>
            </w:r>
          </w:p>
        </w:tc>
        <w:tc>
          <w:tcPr>
            <w:tcW w:w="1818" w:type="dxa"/>
            <w:shd w:val="clear" w:color="auto" w:fill="auto"/>
          </w:tcPr>
          <w:p w14:paraId="3966E04F" w14:textId="77777777" w:rsidR="00BB4C2B" w:rsidRPr="00676E4E" w:rsidRDefault="00BB4C2B" w:rsidP="00BB4C2B">
            <w:pPr>
              <w:pStyle w:val="Tabletext"/>
              <w:rPr>
                <w:lang w:bidi="th-TH"/>
              </w:rPr>
            </w:pPr>
            <w:r w:rsidRPr="00676E4E">
              <w:rPr>
                <w:lang w:bidi="th-TH"/>
              </w:rPr>
              <w:t>Eulimbah</w:t>
            </w:r>
          </w:p>
          <w:p w14:paraId="3AB80839" w14:textId="77777777" w:rsidR="00BB4C2B" w:rsidRPr="00676E4E" w:rsidRDefault="00BB4C2B" w:rsidP="00BB4C2B">
            <w:pPr>
              <w:pStyle w:val="Tabletext"/>
              <w:rPr>
                <w:lang w:bidi="th-TH"/>
              </w:rPr>
            </w:pPr>
          </w:p>
          <w:p w14:paraId="41203E29" w14:textId="77777777" w:rsidR="00BB4C2B" w:rsidRPr="00676E4E" w:rsidRDefault="00BB4C2B" w:rsidP="00BB4C2B">
            <w:pPr>
              <w:pStyle w:val="Tabletext"/>
              <w:rPr>
                <w:lang w:bidi="th-TH"/>
              </w:rPr>
            </w:pPr>
            <w:r w:rsidRPr="00676E4E">
              <w:rPr>
                <w:lang w:bidi="th-TH"/>
              </w:rPr>
              <w:t>Avalon</w:t>
            </w:r>
          </w:p>
          <w:p w14:paraId="0CFD815D" w14:textId="77777777" w:rsidR="00BB4C2B" w:rsidRPr="00676E4E" w:rsidRDefault="00BB4C2B" w:rsidP="00BB4C2B">
            <w:pPr>
              <w:pStyle w:val="Tabletext"/>
              <w:rPr>
                <w:lang w:bidi="th-TH"/>
              </w:rPr>
            </w:pPr>
          </w:p>
          <w:p w14:paraId="745897C9" w14:textId="77777777" w:rsidR="00BB4C2B" w:rsidRPr="00676E4E" w:rsidRDefault="00BB4C2B" w:rsidP="00BB4C2B">
            <w:pPr>
              <w:pStyle w:val="Tabletext"/>
              <w:rPr>
                <w:lang w:bidi="th-TH"/>
              </w:rPr>
            </w:pPr>
            <w:r w:rsidRPr="00676E4E">
              <w:rPr>
                <w:lang w:bidi="th-TH"/>
              </w:rPr>
              <w:t>Telephone Creek</w:t>
            </w:r>
          </w:p>
          <w:p w14:paraId="05C3F368" w14:textId="77777777" w:rsidR="00BB4C2B" w:rsidRPr="00676E4E" w:rsidRDefault="00BB4C2B" w:rsidP="00BB4C2B">
            <w:pPr>
              <w:pStyle w:val="Tabletext"/>
              <w:rPr>
                <w:lang w:bidi="th-TH"/>
              </w:rPr>
            </w:pPr>
          </w:p>
        </w:tc>
        <w:tc>
          <w:tcPr>
            <w:tcW w:w="3111" w:type="dxa"/>
            <w:shd w:val="clear" w:color="auto" w:fill="auto"/>
          </w:tcPr>
          <w:p w14:paraId="495D9A26" w14:textId="77777777" w:rsidR="00BB4C2B" w:rsidRDefault="00BB4C2B" w:rsidP="00BB4C2B">
            <w:pPr>
              <w:pStyle w:val="Tabletext"/>
              <w:rPr>
                <w:lang w:bidi="th-TH"/>
              </w:rPr>
            </w:pPr>
            <w:r w:rsidRPr="00676E4E">
              <w:rPr>
                <w:lang w:bidi="th-TH"/>
              </w:rPr>
              <w:t xml:space="preserve">Southern bell frogs recorded at Eulimbah and Telephone </w:t>
            </w:r>
            <w:r>
              <w:rPr>
                <w:lang w:bidi="th-TH"/>
              </w:rPr>
              <w:t>C</w:t>
            </w:r>
            <w:r w:rsidRPr="00676E4E">
              <w:rPr>
                <w:lang w:bidi="th-TH"/>
              </w:rPr>
              <w:t xml:space="preserve">reek, with numbers of adults increasing later in the season suggesting that these wetlands are being used as refuges in late summer. </w:t>
            </w:r>
          </w:p>
          <w:p w14:paraId="26EF7494" w14:textId="77777777" w:rsidR="00BB4C2B" w:rsidRPr="00676E4E" w:rsidRDefault="00BB4C2B" w:rsidP="00BB4C2B">
            <w:pPr>
              <w:pStyle w:val="Tabletext"/>
              <w:rPr>
                <w:lang w:bidi="th-TH"/>
              </w:rPr>
            </w:pPr>
            <w:r>
              <w:rPr>
                <w:lang w:bidi="th-TH"/>
              </w:rPr>
              <w:t>Avalon swamp supported a high abundance of eastern long necked turtles.</w:t>
            </w:r>
          </w:p>
        </w:tc>
      </w:tr>
      <w:tr w:rsidR="00B4531A" w:rsidRPr="00676E4E" w14:paraId="28B90410" w14:textId="77777777" w:rsidTr="00B4531A">
        <w:trPr>
          <w:trHeight w:val="801"/>
        </w:trPr>
        <w:tc>
          <w:tcPr>
            <w:tcW w:w="1436" w:type="dxa"/>
            <w:shd w:val="clear" w:color="auto" w:fill="auto"/>
          </w:tcPr>
          <w:p w14:paraId="0F73F7A8" w14:textId="77777777" w:rsidR="00BB4C2B" w:rsidRPr="00676E4E" w:rsidRDefault="00BB4C2B" w:rsidP="00BB4C2B">
            <w:pPr>
              <w:pStyle w:val="Tabletext"/>
              <w:rPr>
                <w:lang w:bidi="th-TH"/>
              </w:rPr>
            </w:pPr>
            <w:r w:rsidRPr="00676E4E">
              <w:rPr>
                <w:lang w:bidi="th-TH"/>
              </w:rPr>
              <w:t>Nap Nap - Wa</w:t>
            </w:r>
            <w:r>
              <w:rPr>
                <w:lang w:bidi="th-TH"/>
              </w:rPr>
              <w:t>u</w:t>
            </w:r>
            <w:r w:rsidRPr="00676E4E">
              <w:rPr>
                <w:lang w:bidi="th-TH"/>
              </w:rPr>
              <w:t xml:space="preserve">gorah </w:t>
            </w:r>
          </w:p>
        </w:tc>
        <w:tc>
          <w:tcPr>
            <w:tcW w:w="2707" w:type="dxa"/>
            <w:vMerge/>
            <w:shd w:val="clear" w:color="auto" w:fill="auto"/>
          </w:tcPr>
          <w:p w14:paraId="6EF0AF49" w14:textId="77777777" w:rsidR="00BB4C2B" w:rsidRPr="00676E4E" w:rsidRDefault="00BB4C2B" w:rsidP="00BB4C2B">
            <w:pPr>
              <w:pStyle w:val="Tabletext"/>
              <w:rPr>
                <w:lang w:bidi="th-TH"/>
              </w:rPr>
            </w:pPr>
          </w:p>
        </w:tc>
        <w:tc>
          <w:tcPr>
            <w:tcW w:w="1818" w:type="dxa"/>
            <w:shd w:val="clear" w:color="auto" w:fill="auto"/>
          </w:tcPr>
          <w:p w14:paraId="228179C2" w14:textId="77777777" w:rsidR="00BB4C2B" w:rsidRPr="00676E4E" w:rsidRDefault="00BB4C2B" w:rsidP="00BB4C2B">
            <w:pPr>
              <w:pStyle w:val="Tabletext"/>
              <w:rPr>
                <w:lang w:bidi="th-TH"/>
              </w:rPr>
            </w:pPr>
            <w:r w:rsidRPr="00676E4E">
              <w:rPr>
                <w:lang w:bidi="th-TH"/>
              </w:rPr>
              <w:t>Wa</w:t>
            </w:r>
            <w:r>
              <w:rPr>
                <w:lang w:bidi="th-TH"/>
              </w:rPr>
              <w:t>u</w:t>
            </w:r>
            <w:r w:rsidRPr="00676E4E">
              <w:rPr>
                <w:lang w:bidi="th-TH"/>
              </w:rPr>
              <w:t>gorah Lagoon</w:t>
            </w:r>
          </w:p>
        </w:tc>
        <w:tc>
          <w:tcPr>
            <w:tcW w:w="3111" w:type="dxa"/>
            <w:shd w:val="clear" w:color="auto" w:fill="auto"/>
          </w:tcPr>
          <w:p w14:paraId="5C28D33A" w14:textId="77777777" w:rsidR="00BB4C2B" w:rsidRDefault="00BB4C2B" w:rsidP="00BB4C2B">
            <w:pPr>
              <w:pStyle w:val="Tabletext"/>
              <w:rPr>
                <w:lang w:bidi="th-TH"/>
              </w:rPr>
            </w:pPr>
            <w:r w:rsidRPr="00676E4E">
              <w:rPr>
                <w:lang w:bidi="th-TH"/>
              </w:rPr>
              <w:t>Southern bell frog recorded in 2015-16</w:t>
            </w:r>
            <w:r>
              <w:rPr>
                <w:lang w:bidi="th-TH"/>
              </w:rPr>
              <w:t>.</w:t>
            </w:r>
          </w:p>
          <w:p w14:paraId="253C4A6A" w14:textId="77777777" w:rsidR="00BB4C2B" w:rsidRDefault="00BB4C2B" w:rsidP="00BB4C2B">
            <w:pPr>
              <w:pStyle w:val="Tabletext"/>
              <w:rPr>
                <w:lang w:bidi="th-TH"/>
              </w:rPr>
            </w:pPr>
          </w:p>
          <w:p w14:paraId="14FF7F08" w14:textId="77777777" w:rsidR="00BB4C2B" w:rsidRPr="00676E4E" w:rsidRDefault="00BB4C2B" w:rsidP="00BB4C2B">
            <w:pPr>
              <w:pStyle w:val="Tabletext"/>
              <w:rPr>
                <w:lang w:bidi="th-TH"/>
              </w:rPr>
            </w:pPr>
            <w:r>
              <w:rPr>
                <w:lang w:bidi="th-TH"/>
              </w:rPr>
              <w:t xml:space="preserve">Broad shell turtle recorded in Waugorah Lagoon </w:t>
            </w:r>
          </w:p>
        </w:tc>
      </w:tr>
      <w:tr w:rsidR="00B4531A" w:rsidRPr="00676E4E" w14:paraId="5CAA3AE7" w14:textId="77777777" w:rsidTr="00B4531A">
        <w:trPr>
          <w:trHeight w:val="750"/>
        </w:trPr>
        <w:tc>
          <w:tcPr>
            <w:tcW w:w="1436" w:type="dxa"/>
            <w:shd w:val="clear" w:color="auto" w:fill="auto"/>
            <w:hideMark/>
          </w:tcPr>
          <w:p w14:paraId="5CDDAF74" w14:textId="77777777" w:rsidR="00BB4C2B" w:rsidRPr="00676E4E" w:rsidRDefault="00BB4C2B" w:rsidP="00BB4C2B">
            <w:pPr>
              <w:pStyle w:val="Tabletext"/>
              <w:rPr>
                <w:lang w:bidi="th-TH"/>
              </w:rPr>
            </w:pPr>
            <w:r w:rsidRPr="00676E4E">
              <w:rPr>
                <w:lang w:bidi="th-TH"/>
              </w:rPr>
              <w:t>Yarradda Lagoon</w:t>
            </w:r>
          </w:p>
        </w:tc>
        <w:tc>
          <w:tcPr>
            <w:tcW w:w="2707" w:type="dxa"/>
            <w:shd w:val="clear" w:color="auto" w:fill="auto"/>
            <w:hideMark/>
          </w:tcPr>
          <w:p w14:paraId="3FA0E695" w14:textId="77777777" w:rsidR="00BB4C2B" w:rsidRPr="00676E4E" w:rsidRDefault="00BB4C2B" w:rsidP="00BB4C2B">
            <w:pPr>
              <w:pStyle w:val="Tabletext"/>
              <w:rPr>
                <w:lang w:bidi="th-TH"/>
              </w:rPr>
            </w:pPr>
            <w:r w:rsidRPr="00676E4E">
              <w:rPr>
                <w:lang w:bidi="th-TH"/>
              </w:rPr>
              <w:t xml:space="preserve">– support known native fish and frog community established in 2014-15. </w:t>
            </w:r>
          </w:p>
          <w:p w14:paraId="1ABABC1F" w14:textId="77777777" w:rsidR="00BB4C2B" w:rsidRPr="00676E4E" w:rsidRDefault="00BB4C2B" w:rsidP="00BB4C2B">
            <w:pPr>
              <w:pStyle w:val="Tabletext"/>
              <w:rPr>
                <w:lang w:bidi="th-TH"/>
              </w:rPr>
            </w:pPr>
            <w:r w:rsidRPr="00676E4E">
              <w:rPr>
                <w:lang w:bidi="th-TH"/>
              </w:rPr>
              <w:t>– provide feeding habitat for frogs</w:t>
            </w:r>
          </w:p>
        </w:tc>
        <w:tc>
          <w:tcPr>
            <w:tcW w:w="1818" w:type="dxa"/>
            <w:shd w:val="clear" w:color="auto" w:fill="auto"/>
          </w:tcPr>
          <w:p w14:paraId="08CFAA83" w14:textId="77777777" w:rsidR="00BB4C2B" w:rsidRPr="00676E4E" w:rsidRDefault="00BB4C2B" w:rsidP="00BB4C2B">
            <w:pPr>
              <w:pStyle w:val="Tabletext"/>
              <w:rPr>
                <w:lang w:bidi="th-TH"/>
              </w:rPr>
            </w:pPr>
            <w:r w:rsidRPr="00676E4E">
              <w:rPr>
                <w:lang w:bidi="th-TH"/>
              </w:rPr>
              <w:t>Yarradda Lagoon</w:t>
            </w:r>
          </w:p>
        </w:tc>
        <w:tc>
          <w:tcPr>
            <w:tcW w:w="3111" w:type="dxa"/>
            <w:shd w:val="clear" w:color="auto" w:fill="auto"/>
          </w:tcPr>
          <w:p w14:paraId="21CD0E60" w14:textId="77777777" w:rsidR="00BB4C2B" w:rsidRDefault="00BB4C2B" w:rsidP="00BB4C2B">
            <w:pPr>
              <w:pStyle w:val="Tabletext"/>
              <w:rPr>
                <w:lang w:bidi="th-TH"/>
              </w:rPr>
            </w:pPr>
            <w:r w:rsidRPr="00676E4E">
              <w:rPr>
                <w:lang w:bidi="th-TH"/>
              </w:rPr>
              <w:t>Southern bell frog, calling, tadpoles and metamorphs recorded in 2015-16</w:t>
            </w:r>
            <w:r>
              <w:rPr>
                <w:lang w:bidi="th-TH"/>
              </w:rPr>
              <w:t>.</w:t>
            </w:r>
          </w:p>
          <w:p w14:paraId="52AD47D9" w14:textId="77777777" w:rsidR="00BB4C2B" w:rsidRPr="00676E4E" w:rsidRDefault="00BB4C2B" w:rsidP="00BB4C2B">
            <w:pPr>
              <w:pStyle w:val="Tabletext"/>
              <w:rPr>
                <w:lang w:bidi="th-TH"/>
              </w:rPr>
            </w:pPr>
            <w:r>
              <w:rPr>
                <w:lang w:bidi="th-TH"/>
              </w:rPr>
              <w:t>Broad shell and eastern long necked turtles recorded.</w:t>
            </w:r>
          </w:p>
        </w:tc>
      </w:tr>
    </w:tbl>
    <w:p w14:paraId="09A29F6A" w14:textId="77777777" w:rsidR="00BB4C2B" w:rsidRPr="00676E4E" w:rsidRDefault="00BB4C2B" w:rsidP="00BB4C2B">
      <w:pPr>
        <w:keepNext/>
        <w:spacing w:before="240" w:after="60"/>
        <w:outlineLvl w:val="2"/>
        <w:rPr>
          <w:b/>
          <w:i/>
          <w:iCs/>
          <w:color w:val="076028"/>
          <w:kern w:val="32"/>
          <w:sz w:val="24"/>
          <w:szCs w:val="26"/>
          <w:lang w:bidi="th-TH"/>
        </w:rPr>
      </w:pPr>
    </w:p>
    <w:p w14:paraId="3ECA63C6" w14:textId="77777777" w:rsidR="00BB4C2B" w:rsidRDefault="00BB4C2B">
      <w:pPr>
        <w:spacing w:after="0" w:line="240" w:lineRule="auto"/>
        <w:jc w:val="left"/>
        <w:rPr>
          <w:b/>
          <w:i/>
          <w:iCs/>
          <w:color w:val="076028"/>
          <w:kern w:val="32"/>
          <w:sz w:val="24"/>
          <w:szCs w:val="26"/>
          <w:lang w:bidi="th-TH"/>
        </w:rPr>
      </w:pPr>
      <w:r>
        <w:rPr>
          <w:b/>
          <w:i/>
          <w:iCs/>
          <w:color w:val="076028"/>
          <w:kern w:val="32"/>
          <w:sz w:val="24"/>
          <w:szCs w:val="26"/>
          <w:lang w:bidi="th-TH"/>
        </w:rPr>
        <w:br w:type="page"/>
      </w:r>
    </w:p>
    <w:p w14:paraId="75627A98" w14:textId="77777777" w:rsidR="00BB4C2B" w:rsidRPr="00F44692" w:rsidRDefault="00BB4C2B" w:rsidP="00BB4C2B">
      <w:pPr>
        <w:pStyle w:val="Heading2"/>
        <w:numPr>
          <w:ilvl w:val="1"/>
          <w:numId w:val="4"/>
        </w:numPr>
      </w:pPr>
      <w:bookmarkStart w:id="1525" w:name="_Toc460839528"/>
      <w:bookmarkStart w:id="1526" w:name="_Toc460839804"/>
      <w:bookmarkStart w:id="1527" w:name="_Toc460839925"/>
      <w:bookmarkStart w:id="1528" w:name="_Toc460840073"/>
      <w:bookmarkStart w:id="1529" w:name="_Toc460840437"/>
      <w:bookmarkStart w:id="1530" w:name="_Toc460843807"/>
      <w:bookmarkStart w:id="1531" w:name="_Toc460851564"/>
      <w:bookmarkStart w:id="1532" w:name="_Toc460934875"/>
      <w:bookmarkStart w:id="1533" w:name="_Toc471725767"/>
      <w:bookmarkStart w:id="1534" w:name="_Toc473907145"/>
      <w:r w:rsidRPr="00F44692">
        <w:t>Waterbird Diversity</w:t>
      </w:r>
      <w:bookmarkEnd w:id="1525"/>
      <w:bookmarkEnd w:id="1526"/>
      <w:bookmarkEnd w:id="1527"/>
      <w:bookmarkEnd w:id="1528"/>
      <w:bookmarkEnd w:id="1529"/>
      <w:bookmarkEnd w:id="1530"/>
      <w:bookmarkEnd w:id="1531"/>
      <w:bookmarkEnd w:id="1532"/>
      <w:bookmarkEnd w:id="1533"/>
      <w:bookmarkEnd w:id="1534"/>
    </w:p>
    <w:p w14:paraId="5E0606FD" w14:textId="77777777" w:rsidR="00BB4C2B" w:rsidRPr="00316FF4" w:rsidRDefault="00BB4C2B" w:rsidP="00BB4C2B">
      <w:r w:rsidRPr="00316FF4">
        <w:t xml:space="preserve">Prepared by </w:t>
      </w:r>
      <w:r>
        <w:t xml:space="preserve">Dr </w:t>
      </w:r>
      <w:r w:rsidRPr="00316FF4">
        <w:t>Jennifer Spencer</w:t>
      </w:r>
      <w:r>
        <w:t>,</w:t>
      </w:r>
      <w:r w:rsidRPr="00316FF4">
        <w:t xml:space="preserve"> </w:t>
      </w:r>
      <w:r>
        <w:t xml:space="preserve">Dr </w:t>
      </w:r>
      <w:r w:rsidRPr="00316FF4">
        <w:t xml:space="preserve">Joanne Ocock </w:t>
      </w:r>
      <w:r>
        <w:t>(</w:t>
      </w:r>
      <w:r w:rsidRPr="00316FF4">
        <w:t>NSW OEH</w:t>
      </w:r>
      <w:r>
        <w:t>) and Erin Lenon (CEWO)</w:t>
      </w:r>
    </w:p>
    <w:p w14:paraId="2846F5CC" w14:textId="77777777" w:rsidR="00BB4C2B" w:rsidRPr="00316FF4" w:rsidRDefault="00BB4C2B" w:rsidP="00BB4C2B">
      <w:pPr>
        <w:pStyle w:val="Heading3"/>
      </w:pPr>
      <w:bookmarkStart w:id="1535" w:name="_Toc460839529"/>
      <w:bookmarkStart w:id="1536" w:name="_Toc460839805"/>
      <w:bookmarkStart w:id="1537" w:name="_Toc460840074"/>
      <w:bookmarkStart w:id="1538" w:name="_Toc460840438"/>
      <w:bookmarkStart w:id="1539" w:name="_Toc460843808"/>
      <w:bookmarkStart w:id="1540" w:name="_Toc460851565"/>
      <w:bookmarkStart w:id="1541" w:name="_Toc460934876"/>
      <w:bookmarkStart w:id="1542" w:name="_Toc471725768"/>
      <w:bookmarkStart w:id="1543" w:name="_Toc473907146"/>
      <w:r w:rsidRPr="00316FF4">
        <w:t>Introduction</w:t>
      </w:r>
      <w:bookmarkEnd w:id="1535"/>
      <w:bookmarkEnd w:id="1536"/>
      <w:bookmarkEnd w:id="1537"/>
      <w:bookmarkEnd w:id="1538"/>
      <w:bookmarkEnd w:id="1539"/>
      <w:bookmarkEnd w:id="1540"/>
      <w:bookmarkEnd w:id="1541"/>
      <w:bookmarkEnd w:id="1542"/>
      <w:bookmarkEnd w:id="1543"/>
    </w:p>
    <w:p w14:paraId="45505D70" w14:textId="77777777" w:rsidR="00BB4C2B" w:rsidRPr="00316FF4" w:rsidRDefault="00BB4C2B" w:rsidP="00BB4C2B">
      <w:pPr>
        <w:rPr>
          <w:lang w:val="en-GB"/>
        </w:rPr>
      </w:pPr>
      <w:r w:rsidRPr="00316FF4">
        <w:rPr>
          <w:lang w:val="en-GB"/>
        </w:rPr>
        <w:t>Commonwealth environmental water was delivered to wetlands through the Redbank, Nimmie-</w:t>
      </w:r>
      <w:r>
        <w:rPr>
          <w:lang w:val="en-GB"/>
        </w:rPr>
        <w:t>Caira</w:t>
      </w:r>
      <w:r w:rsidRPr="00316FF4">
        <w:rPr>
          <w:lang w:val="en-GB"/>
        </w:rPr>
        <w:t xml:space="preserve"> and mid-Murrumbidgee zones in order to “support the habitat requirements of waterbirds” in the Murrumbidgee </w:t>
      </w:r>
      <w:r>
        <w:rPr>
          <w:lang w:val="en-GB"/>
        </w:rPr>
        <w:t>c</w:t>
      </w:r>
      <w:r w:rsidRPr="00316FF4">
        <w:rPr>
          <w:lang w:val="en-GB"/>
        </w:rPr>
        <w:t>atchment. Wetlands in the Murrumbidgee Selected Area are recognised in the Basin-wide Environmental Watering Strategy (</w:t>
      </w:r>
      <w:r>
        <w:rPr>
          <w:lang w:val="en-GB"/>
        </w:rPr>
        <w:t>E</w:t>
      </w:r>
      <w:r w:rsidRPr="00316FF4">
        <w:rPr>
          <w:lang w:val="en-GB"/>
        </w:rPr>
        <w:t>WS) for their importance for maintaining total waterbird abundance and diversity, and colonial waterbird breeding within the Murray-Darling Basin</w:t>
      </w:r>
      <w:r>
        <w:rPr>
          <w:lang w:val="en-GB"/>
        </w:rPr>
        <w:t xml:space="preserve"> </w:t>
      </w:r>
      <w:r>
        <w:rPr>
          <w:noProof/>
          <w:lang w:val="en-GB"/>
        </w:rPr>
        <w:t>(Murray-Darling Basin Authority 2014)</w:t>
      </w:r>
      <w:r w:rsidRPr="00316FF4">
        <w:rPr>
          <w:lang w:val="en-GB"/>
        </w:rPr>
        <w:t xml:space="preserve">. </w:t>
      </w:r>
    </w:p>
    <w:p w14:paraId="371D72B8" w14:textId="77777777" w:rsidR="00BB4C2B" w:rsidRPr="00316FF4" w:rsidRDefault="00BB4C2B" w:rsidP="00BB4C2B">
      <w:pPr>
        <w:autoSpaceDE w:val="0"/>
        <w:autoSpaceDN w:val="0"/>
        <w:adjustRightInd w:val="0"/>
        <w:jc w:val="left"/>
      </w:pPr>
      <w:r w:rsidRPr="00316FF4">
        <w:t>Waterbirds can provide useful indicators of regional-scale wetland availability and of local-scale wetland health, because their abundance, diversity and breeding activity can be related to total wetland area, the health of wetland vegetation and the abundance of food resources e.g. microinvertebrates, fish, frogs, and aquatic vegetation. This means that generally wetlands with vegetation in good health and a complex</w:t>
      </w:r>
      <w:r>
        <w:t>ity</w:t>
      </w:r>
      <w:r w:rsidRPr="00316FF4">
        <w:t xml:space="preserve"> of habitats with varying water depths tend to support the greatest diversity of waterbird species a</w:t>
      </w:r>
      <w:r>
        <w:t xml:space="preserve">nd highest waterbird abundance </w:t>
      </w:r>
      <w:r>
        <w:rPr>
          <w:noProof/>
        </w:rPr>
        <w:t>(Scott 1997, Kingsford and Norman 2002)</w:t>
      </w:r>
      <w:r w:rsidRPr="00316FF4">
        <w:t xml:space="preserve">. </w:t>
      </w:r>
    </w:p>
    <w:p w14:paraId="7FC6DF4C" w14:textId="77777777" w:rsidR="00BB4C2B" w:rsidRPr="00316FF4" w:rsidRDefault="00BB4C2B" w:rsidP="00BB4C2B">
      <w:pPr>
        <w:autoSpaceDE w:val="0"/>
        <w:autoSpaceDN w:val="0"/>
        <w:adjustRightInd w:val="0"/>
        <w:jc w:val="left"/>
        <w:rPr>
          <w:rFonts w:cs="Century Gothic"/>
          <w:color w:val="000000"/>
        </w:rPr>
      </w:pPr>
      <w:r w:rsidRPr="00316FF4">
        <w:rPr>
          <w:rFonts w:cs="Century Gothic"/>
          <w:color w:val="000000"/>
        </w:rPr>
        <w:t xml:space="preserve">Colonial waterbird breeding can also provide a useful index of the effectiveness of environmental water delivery, because successful waterbird breeding is heavily dependent on adequately timed flows of sufficient frequency, duration, depth and extent to inundate breeding habitat and stimulate sufficient food resources (Scott 1997, Kingsford and Auld 2005). Environmental flows can be delivered to initiate and support annual small-scale waterbird breeding in </w:t>
      </w:r>
      <w:r>
        <w:rPr>
          <w:rFonts w:cs="Century Gothic"/>
          <w:color w:val="000000"/>
        </w:rPr>
        <w:t xml:space="preserve">the Murrumbidgee Selected Area </w:t>
      </w:r>
      <w:r>
        <w:rPr>
          <w:rFonts w:cs="Century Gothic"/>
          <w:noProof/>
          <w:color w:val="000000"/>
        </w:rPr>
        <w:t>(Spencer and Wassens 2010, Spencer, Wassens et al. 2011, Wassens, Jenkins et al. 2014, Wassens, Thiem et al. 2015)</w:t>
      </w:r>
      <w:r w:rsidRPr="00316FF4">
        <w:rPr>
          <w:rFonts w:cs="Century Gothic"/>
          <w:color w:val="000000"/>
        </w:rPr>
        <w:t xml:space="preserve"> or to extend or build on natural flows to support </w:t>
      </w:r>
      <w:r>
        <w:rPr>
          <w:rFonts w:cs="Century Gothic"/>
          <w:color w:val="000000"/>
        </w:rPr>
        <w:t xml:space="preserve">large-scale waterbird breeding </w:t>
      </w:r>
      <w:r>
        <w:rPr>
          <w:rFonts w:cs="Century Gothic"/>
          <w:noProof/>
          <w:color w:val="000000"/>
        </w:rPr>
        <w:t>(Spencer, Wassens et al. 2011)</w:t>
      </w:r>
      <w:r w:rsidRPr="00316FF4">
        <w:rPr>
          <w:rFonts w:cs="Century Gothic"/>
          <w:color w:val="000000"/>
        </w:rPr>
        <w:t xml:space="preserve">. </w:t>
      </w:r>
    </w:p>
    <w:p w14:paraId="0B715A61" w14:textId="77777777" w:rsidR="00BB4C2B" w:rsidRPr="00316FF4" w:rsidRDefault="00BB4C2B" w:rsidP="00BB4C2B">
      <w:pPr>
        <w:rPr>
          <w:rFonts w:cs="Century Gothic"/>
          <w:color w:val="000000"/>
        </w:rPr>
      </w:pPr>
      <w:r w:rsidRPr="00316FF4">
        <w:rPr>
          <w:rFonts w:cs="Century Gothic"/>
          <w:color w:val="000000"/>
        </w:rPr>
        <w:t xml:space="preserve">The timing and duration of flooding is important as breeding success is maximised when flooding coincides with spring and summer months and food availability is optimal </w:t>
      </w:r>
      <w:r>
        <w:rPr>
          <w:noProof/>
        </w:rPr>
        <w:t>(Scott 1997)</w:t>
      </w:r>
      <w:r>
        <w:t xml:space="preserve">. </w:t>
      </w:r>
      <w:r w:rsidRPr="00316FF4">
        <w:rPr>
          <w:rFonts w:cs="Century Gothic"/>
          <w:color w:val="000000"/>
        </w:rPr>
        <w:t xml:space="preserve">Most waterbirds commence breeding in spring, however, the stimuli for breeding is usually a combination of season, rainfall and water, with the timing of inundation influencing the lag time between the start of flooding and the commencement of nesting </w:t>
      </w:r>
      <w:r>
        <w:rPr>
          <w:rFonts w:cs="Century Gothic"/>
          <w:noProof/>
          <w:color w:val="000000"/>
        </w:rPr>
        <w:t>(Briggs and Thornton 1999)</w:t>
      </w:r>
      <w:r w:rsidRPr="00316FF4">
        <w:rPr>
          <w:rFonts w:cs="Century Gothic"/>
          <w:color w:val="000000"/>
        </w:rPr>
        <w:t>. Overall, breeding habitats need to be inundated for long enough to allow birds to achieve pre-breeding condition, pair up, build nests, lay eggs, an</w:t>
      </w:r>
      <w:r>
        <w:rPr>
          <w:rFonts w:cs="Century Gothic"/>
          <w:color w:val="000000"/>
        </w:rPr>
        <w:t xml:space="preserve">d raise and fledge their young </w:t>
      </w:r>
      <w:r>
        <w:rPr>
          <w:noProof/>
        </w:rPr>
        <w:t>(Scott 1997)</w:t>
      </w:r>
      <w:r w:rsidRPr="00316FF4">
        <w:rPr>
          <w:rFonts w:cs="Century Gothic"/>
          <w:color w:val="000000"/>
        </w:rPr>
        <w:t xml:space="preserve">. </w:t>
      </w:r>
    </w:p>
    <w:p w14:paraId="16A4E0C8" w14:textId="77777777" w:rsidR="00BB4C2B" w:rsidRPr="00316FF4" w:rsidRDefault="00BB4C2B" w:rsidP="00BB4C2B">
      <w:pPr>
        <w:rPr>
          <w:rFonts w:cs="Century Gothic"/>
          <w:color w:val="000000"/>
        </w:rPr>
      </w:pPr>
      <w:r w:rsidRPr="00316FF4">
        <w:rPr>
          <w:rFonts w:cs="Century Gothic"/>
          <w:color w:val="000000"/>
        </w:rPr>
        <w:t xml:space="preserve">In 2015-16, there were four main Commonwealth environmental watering actions that had specific watering objectives for waterbird outcomes in the Murrumbidgee Selected Area. This include delivery of Commonwealth environmental water to: support colonial waterbird breeding in Redbank (Yanga National Park); </w:t>
      </w:r>
      <w:r>
        <w:rPr>
          <w:rFonts w:cs="Century Gothic"/>
          <w:color w:val="000000"/>
        </w:rPr>
        <w:t>inundating</w:t>
      </w:r>
      <w:r w:rsidRPr="00316FF4">
        <w:rPr>
          <w:rFonts w:cs="Century Gothic"/>
          <w:color w:val="000000"/>
        </w:rPr>
        <w:t xml:space="preserve"> neighbouring habitats in the North Redbank system to provide waterbird habitat; maintain refuge habitat across the Nimmie-Caira zone; and infrastructure assisted delivery of environmental water to Yarradda Lagoon in the Mid-Murrumbidgee to provide feeding habitat for waterbirds. </w:t>
      </w:r>
    </w:p>
    <w:p w14:paraId="4E500C35" w14:textId="77777777" w:rsidR="00BB4C2B" w:rsidRPr="00316FF4" w:rsidRDefault="00BB4C2B" w:rsidP="00BB4C2B">
      <w:pPr>
        <w:rPr>
          <w:rFonts w:cs="Century Gothic"/>
          <w:color w:val="000000"/>
          <w:sz w:val="4"/>
          <w:szCs w:val="4"/>
        </w:rPr>
      </w:pPr>
    </w:p>
    <w:p w14:paraId="6FF125E4" w14:textId="77777777" w:rsidR="00BB4C2B" w:rsidRPr="00316FF4" w:rsidRDefault="00BB4C2B" w:rsidP="00BB4C2B">
      <w:pPr>
        <w:pStyle w:val="Heading3"/>
      </w:pPr>
      <w:bookmarkStart w:id="1544" w:name="_Toc460839530"/>
      <w:bookmarkStart w:id="1545" w:name="_Toc460839806"/>
      <w:bookmarkStart w:id="1546" w:name="_Toc460840075"/>
      <w:bookmarkStart w:id="1547" w:name="_Toc460840439"/>
      <w:bookmarkStart w:id="1548" w:name="_Toc460843809"/>
      <w:bookmarkStart w:id="1549" w:name="_Toc460851566"/>
      <w:bookmarkStart w:id="1550" w:name="_Toc460934877"/>
      <w:bookmarkStart w:id="1551" w:name="_Toc471725769"/>
      <w:bookmarkStart w:id="1552" w:name="_Toc473907147"/>
      <w:r w:rsidRPr="00316FF4">
        <w:t>Methods</w:t>
      </w:r>
      <w:bookmarkEnd w:id="1544"/>
      <w:bookmarkEnd w:id="1545"/>
      <w:bookmarkEnd w:id="1546"/>
      <w:bookmarkEnd w:id="1547"/>
      <w:bookmarkEnd w:id="1548"/>
      <w:bookmarkEnd w:id="1549"/>
      <w:bookmarkEnd w:id="1550"/>
      <w:bookmarkEnd w:id="1551"/>
      <w:bookmarkEnd w:id="1552"/>
    </w:p>
    <w:p w14:paraId="11479777" w14:textId="77777777" w:rsidR="00BB4C2B" w:rsidRPr="00316FF4" w:rsidRDefault="00BB4C2B" w:rsidP="00BB4C2B">
      <w:r w:rsidRPr="00316FF4">
        <w:t xml:space="preserve">Ground surveys to assess waterbird species diversity, maximum abundance and breeding activity were conducted at the 12 LTIM </w:t>
      </w:r>
      <w:r>
        <w:t xml:space="preserve">surveyed </w:t>
      </w:r>
      <w:r w:rsidRPr="00316FF4">
        <w:t>wetland survey sites spread across the mid-Murrumbidgee, Nimmie-Caira and Redbank zones.</w:t>
      </w:r>
      <w:r w:rsidRPr="00316FF4">
        <w:rPr>
          <w:rFonts w:cs="Century Gothic"/>
          <w:color w:val="000000"/>
        </w:rPr>
        <w:t xml:space="preserve">  Five of the LTIM </w:t>
      </w:r>
      <w:r>
        <w:rPr>
          <w:rFonts w:cs="Century Gothic"/>
          <w:color w:val="000000"/>
        </w:rPr>
        <w:t xml:space="preserve">surveyed </w:t>
      </w:r>
      <w:r w:rsidRPr="00316FF4">
        <w:rPr>
          <w:rFonts w:cs="Century Gothic"/>
          <w:color w:val="000000"/>
        </w:rPr>
        <w:t xml:space="preserve">sites received Commonwealth and NSW </w:t>
      </w:r>
      <w:r>
        <w:rPr>
          <w:rFonts w:cs="Century Gothic"/>
          <w:color w:val="000000"/>
        </w:rPr>
        <w:t xml:space="preserve">OEH </w:t>
      </w:r>
      <w:r w:rsidRPr="00316FF4">
        <w:rPr>
          <w:rFonts w:cs="Century Gothic"/>
          <w:color w:val="000000"/>
        </w:rPr>
        <w:t xml:space="preserve">managed environmental water in the 2015-16 water year. </w:t>
      </w:r>
      <w:r w:rsidRPr="00316FF4">
        <w:t xml:space="preserve">Methods followed those employed previously to survey waterbirds in the Murrumbidgee </w:t>
      </w:r>
      <w:r>
        <w:t>c</w:t>
      </w:r>
      <w:r w:rsidRPr="00316FF4">
        <w:t xml:space="preserve">atchment and are documented in </w:t>
      </w:r>
      <w:r>
        <w:rPr>
          <w:noProof/>
        </w:rPr>
        <w:t>Wassens, Jenkins et al. (2014)</w:t>
      </w:r>
      <w:r>
        <w:t>.</w:t>
      </w:r>
    </w:p>
    <w:p w14:paraId="028A589F" w14:textId="77777777" w:rsidR="00BB4C2B" w:rsidRPr="00316FF4" w:rsidRDefault="00BB4C2B" w:rsidP="00BB4C2B">
      <w:r w:rsidRPr="00316FF4">
        <w:t xml:space="preserve">Complementary annual spring and event- based waterbird diversity and waterbird breeding monitoring was undertaken by NSW OEH (in collaboration with CEWO staff) across </w:t>
      </w:r>
      <w:r>
        <w:t xml:space="preserve">the Murrumbidgee Selected Area </w:t>
      </w:r>
      <w:r>
        <w:rPr>
          <w:noProof/>
        </w:rPr>
        <w:t>(Spencer, Ocock et al. 2016)</w:t>
      </w:r>
      <w:r w:rsidRPr="00316FF4">
        <w:t>. The University of New South Wales also completed an aerial survey of the Lowbidgee floodplain in mid-October as part of long-term Aerial Waterbird Surveys of Eastern Australia (AWSEA program)</w:t>
      </w:r>
      <w:r>
        <w:rPr>
          <w:noProof/>
        </w:rPr>
        <w:t>(Porter, Kingsford et al. 2015)</w:t>
      </w:r>
      <w:r w:rsidRPr="00316FF4">
        <w:t xml:space="preserve">. </w:t>
      </w:r>
    </w:p>
    <w:p w14:paraId="10767B92" w14:textId="77777777" w:rsidR="00BB4C2B" w:rsidRPr="00316FF4" w:rsidRDefault="00BB4C2B" w:rsidP="00BB4C2B">
      <w:pPr>
        <w:spacing w:before="120"/>
        <w:rPr>
          <w:b/>
          <w:bCs/>
          <w:i/>
          <w:iCs/>
          <w:spacing w:val="5"/>
        </w:rPr>
      </w:pPr>
      <w:r w:rsidRPr="00316FF4">
        <w:rPr>
          <w:b/>
          <w:bCs/>
          <w:i/>
          <w:iCs/>
          <w:spacing w:val="5"/>
        </w:rPr>
        <w:t>Data analysis</w:t>
      </w:r>
    </w:p>
    <w:p w14:paraId="2C6F3F2C" w14:textId="77777777" w:rsidR="00BB4C2B" w:rsidRPr="00316FF4" w:rsidRDefault="00BB4C2B" w:rsidP="00BB4C2B">
      <w:pPr>
        <w:rPr>
          <w:lang w:eastAsia="zh-CN" w:bidi="th-TH"/>
        </w:rPr>
      </w:pPr>
      <w:r w:rsidRPr="00316FF4">
        <w:rPr>
          <w:lang w:eastAsia="zh-CN" w:bidi="th-TH"/>
        </w:rPr>
        <w:t xml:space="preserve">In order to determine the extent to which the Commonwealth environmental watering actions achieved their objectives with respect to waterbird diversity and abundance, we considered three key aspects of the waterbird response: 1) species diversity (number of species), 2) functional guild diversity, and 3) maximum abundance recorded in each surveyed wetland on each survey occasion.   </w:t>
      </w:r>
    </w:p>
    <w:p w14:paraId="42D74F21" w14:textId="77777777" w:rsidR="00BB4C2B" w:rsidRPr="008E6111" w:rsidRDefault="00BB4C2B" w:rsidP="008E6111">
      <w:r w:rsidRPr="008E6111">
        <w:t xml:space="preserve">Waterbird species were separated into eight functional groups as per </w:t>
      </w:r>
      <w:r w:rsidRPr="008E6111">
        <w:rPr>
          <w:noProof/>
        </w:rPr>
        <w:t>(Hale, Stoffels et al. 2014)</w:t>
      </w:r>
      <w:r w:rsidRPr="008E6111">
        <w:t xml:space="preserve"> </w:t>
      </w:r>
      <w:r w:rsidR="008E6111" w:rsidRPr="008E6111">
        <w:t>(see</w:t>
      </w:r>
      <w:r w:rsidRPr="008E6111">
        <w:rPr>
          <w:highlight w:val="yellow"/>
        </w:rPr>
        <w:fldChar w:fldCharType="begin"/>
      </w:r>
      <w:r w:rsidRPr="008E6111">
        <w:rPr>
          <w:highlight w:val="yellow"/>
        </w:rPr>
        <w:instrText xml:space="preserve"> REF _Ref459191269 \h </w:instrText>
      </w:r>
      <w:r w:rsidR="008E6111" w:rsidRPr="008E6111">
        <w:rPr>
          <w:highlight w:val="yellow"/>
        </w:rPr>
        <w:instrText xml:space="preserve"> \* MERGEFORMAT </w:instrText>
      </w:r>
      <w:r w:rsidRPr="008E6111">
        <w:rPr>
          <w:highlight w:val="yellow"/>
        </w:rPr>
      </w:r>
      <w:r w:rsidRPr="008E6111">
        <w:rPr>
          <w:highlight w:val="yellow"/>
        </w:rPr>
        <w:fldChar w:fldCharType="separate"/>
      </w:r>
      <w:r w:rsidR="008E6111" w:rsidRPr="008E6111">
        <w:t xml:space="preserve"> </w:t>
      </w:r>
      <w:r w:rsidRPr="008E6111">
        <w:t xml:space="preserve">Table </w:t>
      </w:r>
      <w:r w:rsidRPr="008E6111">
        <w:rPr>
          <w:noProof/>
        </w:rPr>
        <w:t>5</w:t>
      </w:r>
      <w:r w:rsidRPr="008E6111">
        <w:noBreakHyphen/>
      </w:r>
      <w:r w:rsidRPr="008E6111">
        <w:rPr>
          <w:noProof/>
        </w:rPr>
        <w:t>17</w:t>
      </w:r>
      <w:r w:rsidRPr="008E6111">
        <w:rPr>
          <w:highlight w:val="yellow"/>
        </w:rPr>
        <w:fldChar w:fldCharType="end"/>
      </w:r>
      <w:r w:rsidRPr="008E6111">
        <w:t xml:space="preserve">) to investigate differences in bird assemblages among the surveyed wetlands. The total abundance of each functional group per hectare was calculated for each survey based on known coverage of each site in relation to the wetland boundaries determined in </w:t>
      </w:r>
      <w:r w:rsidRPr="008E6111">
        <w:rPr>
          <w:noProof/>
        </w:rPr>
        <w:t>Wassens, Thiem et al. (2015)</w:t>
      </w:r>
      <w:r w:rsidRPr="008E6111">
        <w:t xml:space="preserve">. Across the 12 wetland survey sites approximately 152 ha of wetlands were surveyed in Redbank zone, 198 ha in the Nimmie-Caira zone and 104 ha in the mid-Murrumbidgee zone. </w:t>
      </w:r>
    </w:p>
    <w:p w14:paraId="59037E27" w14:textId="77777777" w:rsidR="00BB4C2B" w:rsidRPr="00316FF4" w:rsidRDefault="00BB4C2B" w:rsidP="00BB4C2B">
      <w:r>
        <w:t xml:space="preserve">Multivariate analyses </w:t>
      </w:r>
      <w:r>
        <w:rPr>
          <w:noProof/>
        </w:rPr>
        <w:t>(Anderson)</w:t>
      </w:r>
      <w:r>
        <w:t xml:space="preserve"> </w:t>
      </w:r>
      <w:r w:rsidRPr="00D17D0D">
        <w:t>were used to investigate differences in waterbird species assemblages among the survey sites as per Wassens et al. (2014). We also used a GLM with a binomial distribution</w:t>
      </w:r>
      <w:r>
        <w:t xml:space="preserve"> </w:t>
      </w:r>
      <w:r>
        <w:rPr>
          <w:noProof/>
        </w:rPr>
        <w:t>(R Development Core Team)</w:t>
      </w:r>
      <w:r>
        <w:t xml:space="preserve"> </w:t>
      </w:r>
      <w:r w:rsidRPr="00316FF4">
        <w:t>to investigate waterbird responses among wetland zones and according to wetland conditions observed during each wetland survey (dry &lt;10% inundated, or wet &gt;10% inundated) as determined from water depth measurements using fixed water depth loggers deployed at each site and estimates of flooded area from inundation mapping. This approach was also used to investigate whether total species and abundance differed among sites that received environmental water (where more than &gt;10% of each site was inundated) in 2015-16 or the previous water ye</w:t>
      </w:r>
      <w:r w:rsidR="008E6111">
        <w:t>ar, or in neither water year.</w:t>
      </w:r>
    </w:p>
    <w:p w14:paraId="760B7DD9" w14:textId="77777777" w:rsidR="00BB4C2B" w:rsidRPr="00316FF4" w:rsidRDefault="00BB4C2B" w:rsidP="00BB4C2B">
      <w:pPr>
        <w:pStyle w:val="Heading3"/>
      </w:pPr>
      <w:bookmarkStart w:id="1553" w:name="_Toc460839531"/>
      <w:bookmarkStart w:id="1554" w:name="_Toc460839807"/>
      <w:bookmarkStart w:id="1555" w:name="_Toc460840076"/>
      <w:bookmarkStart w:id="1556" w:name="_Toc460840440"/>
      <w:bookmarkStart w:id="1557" w:name="_Toc460843810"/>
      <w:bookmarkStart w:id="1558" w:name="_Toc460851567"/>
      <w:bookmarkStart w:id="1559" w:name="_Toc460934878"/>
      <w:bookmarkStart w:id="1560" w:name="_Toc471725770"/>
      <w:bookmarkStart w:id="1561" w:name="_Toc473907148"/>
      <w:r w:rsidRPr="00316FF4">
        <w:t>Results</w:t>
      </w:r>
      <w:bookmarkEnd w:id="1553"/>
      <w:bookmarkEnd w:id="1554"/>
      <w:bookmarkEnd w:id="1555"/>
      <w:bookmarkEnd w:id="1556"/>
      <w:bookmarkEnd w:id="1557"/>
      <w:bookmarkEnd w:id="1558"/>
      <w:bookmarkEnd w:id="1559"/>
      <w:bookmarkEnd w:id="1560"/>
      <w:bookmarkEnd w:id="1561"/>
      <w:r w:rsidRPr="00316FF4">
        <w:t xml:space="preserve"> </w:t>
      </w:r>
    </w:p>
    <w:p w14:paraId="31E7EC50" w14:textId="77777777" w:rsidR="00BB4C2B" w:rsidRPr="00316FF4" w:rsidRDefault="00BB4C2B" w:rsidP="00BB4C2B">
      <w:pPr>
        <w:pStyle w:val="Question"/>
      </w:pPr>
      <w:bookmarkStart w:id="1562" w:name="_Toc460839532"/>
      <w:bookmarkStart w:id="1563" w:name="_Toc460839808"/>
      <w:bookmarkStart w:id="1564" w:name="_Toc460840077"/>
      <w:bookmarkStart w:id="1565" w:name="_Toc460840441"/>
      <w:bookmarkStart w:id="1566" w:name="_Toc460843811"/>
      <w:r w:rsidRPr="00316FF4">
        <w:t>What did Commonwealth environmental water contribute to waterbird diversity?</w:t>
      </w:r>
      <w:bookmarkEnd w:id="1562"/>
      <w:bookmarkEnd w:id="1563"/>
      <w:bookmarkEnd w:id="1564"/>
      <w:bookmarkEnd w:id="1565"/>
      <w:bookmarkEnd w:id="1566"/>
    </w:p>
    <w:p w14:paraId="296183EB" w14:textId="77777777" w:rsidR="00BB4C2B" w:rsidRPr="008E6111" w:rsidRDefault="00BB4C2B" w:rsidP="008E6111">
      <w:r w:rsidRPr="00316FF4">
        <w:rPr>
          <w:lang w:eastAsia="zh-CN" w:bidi="th-TH"/>
        </w:rPr>
        <w:t>Overall, 40 and 44 wetland-dependent bird species were recorded in the 2014-15 and 2015-16 LTIM surveys, respectively</w:t>
      </w:r>
      <w:r>
        <w:rPr>
          <w:lang w:eastAsia="zh-CN" w:bidi="th-TH"/>
        </w:rPr>
        <w:t xml:space="preserve"> (</w:t>
      </w:r>
      <w:r>
        <w:rPr>
          <w:lang w:eastAsia="zh-CN" w:bidi="th-TH"/>
        </w:rPr>
        <w:fldChar w:fldCharType="begin"/>
      </w:r>
      <w:r>
        <w:rPr>
          <w:lang w:eastAsia="zh-CN" w:bidi="th-TH"/>
        </w:rPr>
        <w:instrText xml:space="preserve"> REF _Ref459191457 \h </w:instrText>
      </w:r>
      <w:r>
        <w:rPr>
          <w:lang w:eastAsia="zh-CN" w:bidi="th-TH"/>
        </w:rPr>
      </w:r>
      <w:r>
        <w:rPr>
          <w:lang w:eastAsia="zh-CN" w:bidi="th-TH"/>
        </w:rPr>
        <w:fldChar w:fldCharType="separate"/>
      </w:r>
      <w:r>
        <w:t xml:space="preserve">Figure </w:t>
      </w:r>
      <w:r>
        <w:rPr>
          <w:noProof/>
        </w:rPr>
        <w:t>5</w:t>
      </w:r>
      <w:r>
        <w:noBreakHyphen/>
      </w:r>
      <w:r>
        <w:rPr>
          <w:noProof/>
        </w:rPr>
        <w:t>46</w:t>
      </w:r>
      <w:r>
        <w:rPr>
          <w:lang w:eastAsia="zh-CN" w:bidi="th-TH"/>
        </w:rPr>
        <w:fldChar w:fldCharType="end"/>
      </w:r>
      <w:r>
        <w:rPr>
          <w:lang w:eastAsia="zh-CN" w:bidi="th-TH"/>
        </w:rPr>
        <w:t>)</w:t>
      </w:r>
      <w:r w:rsidRPr="00316FF4">
        <w:rPr>
          <w:lang w:eastAsia="zh-CN" w:bidi="th-TH"/>
        </w:rPr>
        <w:t>. This included two waterbird species listed under threatened species legislation and two species of international significance</w:t>
      </w:r>
      <w:r w:rsidR="008E6111">
        <w:rPr>
          <w:lang w:eastAsia="zh-CN" w:bidi="th-TH"/>
        </w:rPr>
        <w:t xml:space="preserve"> </w:t>
      </w:r>
      <w:r w:rsidRPr="00316FF4">
        <w:rPr>
          <w:lang w:eastAsia="zh-CN" w:bidi="th-TH"/>
        </w:rPr>
        <w:t>(</w:t>
      </w:r>
      <w:r>
        <w:rPr>
          <w:highlight w:val="yellow"/>
          <w:lang w:eastAsia="zh-CN" w:bidi="th-TH"/>
        </w:rPr>
        <w:fldChar w:fldCharType="begin"/>
      </w:r>
      <w:r>
        <w:rPr>
          <w:highlight w:val="yellow"/>
          <w:lang w:eastAsia="zh-CN" w:bidi="th-TH"/>
        </w:rPr>
        <w:instrText xml:space="preserve"> REF _Ref459191269 \h </w:instrText>
      </w:r>
      <w:r>
        <w:rPr>
          <w:highlight w:val="yellow"/>
          <w:lang w:eastAsia="zh-CN" w:bidi="th-TH"/>
        </w:rPr>
      </w:r>
      <w:r>
        <w:rPr>
          <w:highlight w:val="yellow"/>
          <w:lang w:eastAsia="zh-CN" w:bidi="th-TH"/>
        </w:rPr>
        <w:fldChar w:fldCharType="separate"/>
      </w:r>
      <w:r>
        <w:t xml:space="preserve">Table </w:t>
      </w:r>
      <w:r>
        <w:rPr>
          <w:noProof/>
        </w:rPr>
        <w:t>5</w:t>
      </w:r>
      <w:r>
        <w:noBreakHyphen/>
      </w:r>
      <w:r>
        <w:rPr>
          <w:noProof/>
        </w:rPr>
        <w:t>17</w:t>
      </w:r>
      <w:r>
        <w:rPr>
          <w:rFonts w:eastAsia="Times New Roman" w:cs="Angsana New"/>
          <w:highlight w:val="yellow"/>
          <w:lang w:eastAsia="zh-CN" w:bidi="th-TH"/>
        </w:rPr>
        <w:fldChar w:fldCharType="end"/>
      </w:r>
      <w:r w:rsidRPr="00316FF4">
        <w:rPr>
          <w:rFonts w:eastAsia="Times New Roman" w:cs="Angsana New"/>
          <w:lang w:eastAsia="zh-CN" w:bidi="th-TH"/>
        </w:rPr>
        <w:t xml:space="preserve">). In 2015-16, freckled duck </w:t>
      </w:r>
      <w:r>
        <w:rPr>
          <w:rFonts w:eastAsia="Times New Roman" w:cs="Angsana New"/>
          <w:lang w:eastAsia="zh-CN" w:bidi="th-TH"/>
        </w:rPr>
        <w:t>(</w:t>
      </w:r>
      <w:r w:rsidRPr="00316FF4">
        <w:rPr>
          <w:rFonts w:eastAsia="Times New Roman" w:cs="Arial"/>
          <w:i/>
          <w:lang w:eastAsia="zh-CN" w:bidi="th-TH"/>
        </w:rPr>
        <w:t>Stictonetta naevosa</w:t>
      </w:r>
      <w:r>
        <w:rPr>
          <w:rFonts w:eastAsia="Times New Roman" w:cs="Arial"/>
          <w:i/>
          <w:lang w:eastAsia="zh-CN" w:bidi="th-TH"/>
        </w:rPr>
        <w:t>)</w:t>
      </w:r>
      <w:r w:rsidRPr="00316FF4">
        <w:rPr>
          <w:rFonts w:cs="Angsana New"/>
          <w:lang w:eastAsia="zh-CN" w:bidi="th-TH"/>
        </w:rPr>
        <w:t xml:space="preserve"> </w:t>
      </w:r>
      <w:r w:rsidRPr="00316FF4">
        <w:rPr>
          <w:rFonts w:eastAsia="Times New Roman" w:cs="Angsana New"/>
          <w:lang w:eastAsia="zh-CN" w:bidi="th-TH"/>
        </w:rPr>
        <w:t>(NSW TSC Act 1995</w:t>
      </w:r>
      <w:r>
        <w:rPr>
          <w:rFonts w:eastAsia="Times New Roman" w:cs="Angsana New"/>
          <w:lang w:eastAsia="zh-CN" w:bidi="th-TH"/>
        </w:rPr>
        <w:t xml:space="preserve"> vulnerable</w:t>
      </w:r>
      <w:r w:rsidRPr="00316FF4">
        <w:rPr>
          <w:rFonts w:eastAsia="Times New Roman" w:cs="Angsana New"/>
          <w:lang w:eastAsia="zh-CN" w:bidi="th-TH"/>
        </w:rPr>
        <w:t xml:space="preserve">) were also recorded in Yarradda Lagoon (Murrumbidgee Valley National Park), in the Mid-Murrumbidgee wetland zone during complementary surveys by NSW OEH. Australasian bittern </w:t>
      </w:r>
      <w:r>
        <w:rPr>
          <w:rFonts w:eastAsia="Times New Roman" w:cs="Angsana New"/>
          <w:lang w:eastAsia="zh-CN" w:bidi="th-TH"/>
        </w:rPr>
        <w:t>(</w:t>
      </w:r>
      <w:r w:rsidRPr="00316FF4">
        <w:rPr>
          <w:rFonts w:eastAsia="Times New Roman" w:cs="Angsana New"/>
          <w:i/>
          <w:color w:val="000000"/>
          <w:lang w:eastAsia="zh-CN" w:bidi="th-TH"/>
        </w:rPr>
        <w:t>Botaurus poiciloptilus</w:t>
      </w:r>
      <w:r>
        <w:rPr>
          <w:rFonts w:eastAsia="Times New Roman" w:cs="Angsana New"/>
          <w:i/>
          <w:color w:val="000000"/>
          <w:lang w:eastAsia="zh-CN" w:bidi="th-TH"/>
        </w:rPr>
        <w:t>)</w:t>
      </w:r>
      <w:r w:rsidRPr="00316FF4">
        <w:rPr>
          <w:rFonts w:eastAsia="Times New Roman" w:cs="Angsana New"/>
          <w:lang w:eastAsia="zh-CN" w:bidi="th-TH"/>
        </w:rPr>
        <w:t xml:space="preserve"> (Commonwealth EPBC Act</w:t>
      </w:r>
      <w:r>
        <w:rPr>
          <w:rFonts w:eastAsia="Times New Roman" w:cs="Angsana New"/>
          <w:lang w:eastAsia="zh-CN" w:bidi="th-TH"/>
        </w:rPr>
        <w:t xml:space="preserve"> endangered</w:t>
      </w:r>
      <w:r w:rsidRPr="00316FF4">
        <w:rPr>
          <w:rFonts w:eastAsia="Times New Roman" w:cs="Angsana New"/>
          <w:lang w:eastAsia="zh-CN" w:bidi="th-TH"/>
        </w:rPr>
        <w:t>) were recorded at both Eulimbah and Telephone swamps, in the Nimmie-Caira zone.</w:t>
      </w:r>
      <w:r w:rsidRPr="00316FF4">
        <w:rPr>
          <w:rFonts w:cs="Angsana New"/>
          <w:lang w:eastAsia="zh-CN" w:bidi="th-TH"/>
        </w:rPr>
        <w:t xml:space="preserve"> </w:t>
      </w:r>
    </w:p>
    <w:p w14:paraId="1D0E9375" w14:textId="77777777" w:rsidR="00BB4C2B" w:rsidRPr="00316FF4" w:rsidRDefault="00BB4C2B" w:rsidP="00BB4C2B">
      <w:pPr>
        <w:rPr>
          <w:lang w:eastAsia="zh-CN" w:bidi="th-TH"/>
        </w:rPr>
      </w:pPr>
      <w:r w:rsidRPr="00316FF4">
        <w:rPr>
          <w:lang w:eastAsia="zh-CN" w:bidi="th-TH"/>
        </w:rPr>
        <w:t>Across the Murrumbidgee Selected Area, all functional guilds were identified in the 2014-15 wetland surveys, and only migratory shorebirds were not present during the 2015-16 LTIM wetland surveys. However, this guild was detected during complementary NSW OEH surveys of adjoinin</w:t>
      </w:r>
      <w:r>
        <w:rPr>
          <w:lang w:eastAsia="zh-CN" w:bidi="th-TH"/>
        </w:rPr>
        <w:t xml:space="preserve">g wetlands in the Western Lakes. </w:t>
      </w:r>
      <w:r w:rsidRPr="00316FF4">
        <w:rPr>
          <w:lang w:eastAsia="zh-CN" w:bidi="th-TH"/>
        </w:rPr>
        <w:t xml:space="preserve">There were no significant differences in guild assemblages across the surveyed LTIM wetlands in either water year (ANOSIM </w:t>
      </w:r>
      <w:r w:rsidRPr="00316FF4">
        <w:rPr>
          <w:i/>
          <w:lang w:eastAsia="zh-CN" w:bidi="th-TH"/>
        </w:rPr>
        <w:t xml:space="preserve">Global R </w:t>
      </w:r>
      <w:r w:rsidRPr="00316FF4">
        <w:rPr>
          <w:lang w:eastAsia="zh-CN" w:bidi="th-TH"/>
        </w:rPr>
        <w:t xml:space="preserve">0.09, </w:t>
      </w:r>
      <w:r w:rsidRPr="00316FF4">
        <w:rPr>
          <w:i/>
          <w:lang w:eastAsia="zh-CN" w:bidi="th-TH"/>
        </w:rPr>
        <w:t>p</w:t>
      </w:r>
      <w:r w:rsidRPr="00316FF4">
        <w:rPr>
          <w:lang w:eastAsia="zh-CN" w:bidi="th-TH"/>
        </w:rPr>
        <w:t xml:space="preserve"> = 0.8). Dabbling ducks dominated waterbird assemblages during the 2014-15 water year, while Dabbling ducks, Deep water foragers (diving ducks, coots and swans) and Piscivores (fish-eating birds) were the most abundant waterbird functional groups across the Murrumbidgee Selected Area in the 2015-16 water year </w:t>
      </w:r>
      <w:r w:rsidRPr="00DD4297">
        <w:rPr>
          <w:lang w:eastAsia="zh-CN" w:bidi="th-TH"/>
        </w:rPr>
        <w:t>(</w:t>
      </w:r>
      <w:r>
        <w:rPr>
          <w:lang w:eastAsia="zh-CN" w:bidi="th-TH"/>
        </w:rPr>
        <w:fldChar w:fldCharType="begin"/>
      </w:r>
      <w:r>
        <w:rPr>
          <w:lang w:eastAsia="zh-CN" w:bidi="th-TH"/>
        </w:rPr>
        <w:instrText xml:space="preserve"> REF _Ref459191460 \h </w:instrText>
      </w:r>
      <w:r>
        <w:rPr>
          <w:lang w:eastAsia="zh-CN" w:bidi="th-TH"/>
        </w:rPr>
      </w:r>
      <w:r>
        <w:rPr>
          <w:lang w:eastAsia="zh-CN" w:bidi="th-TH"/>
        </w:rPr>
        <w:fldChar w:fldCharType="separate"/>
      </w:r>
      <w:r>
        <w:t xml:space="preserve">Figure </w:t>
      </w:r>
      <w:r>
        <w:rPr>
          <w:noProof/>
        </w:rPr>
        <w:t>5</w:t>
      </w:r>
      <w:r>
        <w:noBreakHyphen/>
      </w:r>
      <w:r>
        <w:rPr>
          <w:noProof/>
        </w:rPr>
        <w:t>47</w:t>
      </w:r>
      <w:r>
        <w:rPr>
          <w:lang w:eastAsia="zh-CN" w:bidi="th-TH"/>
        </w:rPr>
        <w:fldChar w:fldCharType="end"/>
      </w:r>
      <w:r>
        <w:rPr>
          <w:lang w:eastAsia="zh-CN" w:bidi="th-TH"/>
        </w:rPr>
        <w:t xml:space="preserve"> and </w:t>
      </w:r>
      <w:r>
        <w:rPr>
          <w:lang w:eastAsia="zh-CN" w:bidi="th-TH"/>
        </w:rPr>
        <w:fldChar w:fldCharType="begin"/>
      </w:r>
      <w:r>
        <w:rPr>
          <w:lang w:eastAsia="zh-CN" w:bidi="th-TH"/>
        </w:rPr>
        <w:instrText xml:space="preserve"> REF _Ref459191528 \h </w:instrText>
      </w:r>
      <w:r>
        <w:rPr>
          <w:lang w:eastAsia="zh-CN" w:bidi="th-TH"/>
        </w:rPr>
      </w:r>
      <w:r>
        <w:rPr>
          <w:lang w:eastAsia="zh-CN" w:bidi="th-TH"/>
        </w:rPr>
        <w:fldChar w:fldCharType="separate"/>
      </w:r>
      <w:r>
        <w:t xml:space="preserve">Figure </w:t>
      </w:r>
      <w:r>
        <w:rPr>
          <w:noProof/>
        </w:rPr>
        <w:t>5</w:t>
      </w:r>
      <w:r>
        <w:noBreakHyphen/>
      </w:r>
      <w:r>
        <w:rPr>
          <w:noProof/>
        </w:rPr>
        <w:t>48</w:t>
      </w:r>
      <w:r>
        <w:rPr>
          <w:lang w:eastAsia="zh-CN" w:bidi="th-TH"/>
        </w:rPr>
        <w:fldChar w:fldCharType="end"/>
      </w:r>
      <w:r w:rsidRPr="00DD4297">
        <w:rPr>
          <w:lang w:eastAsia="zh-CN" w:bidi="th-TH"/>
        </w:rPr>
        <w:t>).</w:t>
      </w:r>
      <w:r w:rsidRPr="00316FF4">
        <w:rPr>
          <w:lang w:eastAsia="zh-CN" w:bidi="th-TH"/>
        </w:rPr>
        <w:t xml:space="preserve"> In 2015-16, the most abundant and widespread waterbird species were grey teal </w:t>
      </w:r>
      <w:r>
        <w:rPr>
          <w:lang w:eastAsia="zh-CN" w:bidi="th-TH"/>
        </w:rPr>
        <w:t>(</w:t>
      </w:r>
      <w:r w:rsidRPr="00316FF4">
        <w:rPr>
          <w:i/>
          <w:color w:val="000000"/>
        </w:rPr>
        <w:t>Anas gracilis</w:t>
      </w:r>
      <w:r>
        <w:rPr>
          <w:i/>
          <w:color w:val="000000"/>
        </w:rPr>
        <w:t>)</w:t>
      </w:r>
      <w:r w:rsidRPr="00316FF4">
        <w:rPr>
          <w:lang w:eastAsia="zh-CN" w:bidi="th-TH"/>
        </w:rPr>
        <w:t xml:space="preserve"> (Dabbling ducks), Eurasian coot </w:t>
      </w:r>
      <w:r>
        <w:rPr>
          <w:lang w:eastAsia="zh-CN" w:bidi="th-TH"/>
        </w:rPr>
        <w:t>(</w:t>
      </w:r>
      <w:r w:rsidRPr="00316FF4">
        <w:rPr>
          <w:i/>
          <w:color w:val="000000"/>
        </w:rPr>
        <w:t>Fulica atra</w:t>
      </w:r>
      <w:r>
        <w:rPr>
          <w:i/>
          <w:color w:val="000000"/>
        </w:rPr>
        <w:t>)</w:t>
      </w:r>
      <w:r w:rsidRPr="00316FF4">
        <w:rPr>
          <w:lang w:eastAsia="zh-CN" w:bidi="th-TH"/>
        </w:rPr>
        <w:t xml:space="preserve"> (Deep water foragers) and little black cormorants </w:t>
      </w:r>
      <w:r>
        <w:rPr>
          <w:lang w:eastAsia="zh-CN" w:bidi="th-TH"/>
        </w:rPr>
        <w:t>(</w:t>
      </w:r>
      <w:r w:rsidRPr="00316FF4">
        <w:rPr>
          <w:i/>
          <w:color w:val="000000"/>
        </w:rPr>
        <w:t>Phalacrocorax sulcirostris</w:t>
      </w:r>
      <w:r>
        <w:rPr>
          <w:i/>
          <w:color w:val="000000"/>
        </w:rPr>
        <w:t>)</w:t>
      </w:r>
      <w:r w:rsidRPr="00316FF4">
        <w:rPr>
          <w:lang w:eastAsia="zh-CN" w:bidi="th-TH"/>
        </w:rPr>
        <w:t xml:space="preserve"> (Fish-eating birds </w:t>
      </w:r>
      <w:r>
        <w:rPr>
          <w:lang w:eastAsia="zh-CN" w:bidi="th-TH"/>
        </w:rPr>
        <w:t xml:space="preserve">- </w:t>
      </w:r>
      <w:r w:rsidRPr="00316FF4">
        <w:rPr>
          <w:lang w:eastAsia="zh-CN" w:bidi="th-TH"/>
        </w:rPr>
        <w:t xml:space="preserve">Piscivores). </w:t>
      </w:r>
    </w:p>
    <w:p w14:paraId="533BB51D" w14:textId="77777777" w:rsidR="00BB4C2B" w:rsidRPr="00316FF4" w:rsidRDefault="00BB4C2B" w:rsidP="00BB4C2B">
      <w:pPr>
        <w:rPr>
          <w:lang w:eastAsia="zh-CN" w:bidi="th-TH"/>
        </w:rPr>
      </w:pPr>
    </w:p>
    <w:p w14:paraId="349FE98F" w14:textId="5B628E1E" w:rsidR="00BB4C2B" w:rsidRPr="00316FF4" w:rsidRDefault="00A32417" w:rsidP="00BB4C2B">
      <w:pPr>
        <w:tabs>
          <w:tab w:val="left" w:pos="0"/>
          <w:tab w:val="left" w:pos="1755"/>
        </w:tabs>
        <w:autoSpaceDE w:val="0"/>
        <w:autoSpaceDN w:val="0"/>
        <w:adjustRightInd w:val="0"/>
        <w:spacing w:after="0" w:line="240" w:lineRule="auto"/>
        <w:jc w:val="center"/>
        <w:rPr>
          <w:rFonts w:ascii="Arial" w:hAnsi="Arial" w:cs="Arial"/>
          <w:sz w:val="20"/>
        </w:rPr>
      </w:pPr>
      <w:r>
        <w:rPr>
          <w:noProof/>
        </w:rPr>
        <w:drawing>
          <wp:inline distT="0" distB="0" distL="0" distR="0" wp14:anchorId="294C1869" wp14:editId="3CBDE0B7">
            <wp:extent cx="5276850" cy="3990975"/>
            <wp:effectExtent l="0" t="0" r="0" b="9525"/>
            <wp:docPr id="102"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276850" cy="3990975"/>
                    </a:xfrm>
                    <a:prstGeom prst="rect">
                      <a:avLst/>
                    </a:prstGeom>
                    <a:noFill/>
                    <a:ln>
                      <a:noFill/>
                    </a:ln>
                  </pic:spPr>
                </pic:pic>
              </a:graphicData>
            </a:graphic>
          </wp:inline>
        </w:drawing>
      </w:r>
    </w:p>
    <w:p w14:paraId="75CFEC7C" w14:textId="77777777" w:rsidR="00BB4C2B" w:rsidRPr="00316FF4" w:rsidRDefault="00BB4C2B" w:rsidP="00BB4C2B">
      <w:pPr>
        <w:tabs>
          <w:tab w:val="left" w:pos="851"/>
        </w:tabs>
        <w:spacing w:before="120" w:line="240" w:lineRule="auto"/>
        <w:rPr>
          <w:rFonts w:eastAsia="Times New Roman" w:cs="Angsana New"/>
          <w:sz w:val="20"/>
          <w:highlight w:val="yellow"/>
          <w:lang w:eastAsia="zh-CN" w:bidi="th-TH"/>
        </w:rPr>
      </w:pPr>
    </w:p>
    <w:p w14:paraId="44B05392" w14:textId="77777777" w:rsidR="00BB4C2B" w:rsidRPr="00316FF4" w:rsidRDefault="00BB4C2B" w:rsidP="00BB4C2B">
      <w:pPr>
        <w:pStyle w:val="Caption"/>
        <w:rPr>
          <w:lang w:eastAsia="zh-CN"/>
        </w:rPr>
      </w:pPr>
      <w:bookmarkStart w:id="1567" w:name="_Ref459191457"/>
      <w:bookmarkStart w:id="1568" w:name="_Ref459191750"/>
      <w:bookmarkStart w:id="1569" w:name="_Toc460853281"/>
      <w:bookmarkStart w:id="1570" w:name="_Toc473907430"/>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46</w:t>
      </w:r>
      <w:r w:rsidR="00561A34">
        <w:rPr>
          <w:noProof/>
        </w:rPr>
        <w:fldChar w:fldCharType="end"/>
      </w:r>
      <w:bookmarkEnd w:id="1567"/>
      <w:r>
        <w:t xml:space="preserve"> </w:t>
      </w:r>
      <w:r w:rsidRPr="00316FF4">
        <w:rPr>
          <w:lang w:eastAsia="zh-CN"/>
        </w:rPr>
        <w:t>Total number of species recorded in each wetland zone in the 2014-15 and 2015-16 survey periods.</w:t>
      </w:r>
      <w:bookmarkEnd w:id="1568"/>
      <w:bookmarkEnd w:id="1569"/>
      <w:bookmarkEnd w:id="1570"/>
      <w:r w:rsidRPr="00316FF4">
        <w:rPr>
          <w:lang w:eastAsia="zh-CN"/>
        </w:rPr>
        <w:t xml:space="preserve"> </w:t>
      </w:r>
    </w:p>
    <w:p w14:paraId="3B82F210" w14:textId="142E51E2" w:rsidR="00BB4C2B" w:rsidRPr="00316FF4" w:rsidRDefault="00A32417" w:rsidP="00BB4C2B">
      <w:pPr>
        <w:spacing w:before="120" w:after="0" w:line="260" w:lineRule="atLeast"/>
        <w:ind w:left="680" w:hanging="680"/>
        <w:jc w:val="center"/>
        <w:rPr>
          <w:rFonts w:ascii="Arial" w:eastAsia="Times New Roman" w:hAnsi="Arial"/>
          <w:sz w:val="20"/>
        </w:rPr>
      </w:pPr>
      <w:r>
        <w:rPr>
          <w:rFonts w:ascii="Arial" w:eastAsia="Times New Roman" w:hAnsi="Arial"/>
          <w:noProof/>
          <w:sz w:val="20"/>
        </w:rPr>
        <w:drawing>
          <wp:inline distT="0" distB="0" distL="0" distR="0" wp14:anchorId="675146F0" wp14:editId="54F69E93">
            <wp:extent cx="5076825" cy="3257550"/>
            <wp:effectExtent l="0" t="0" r="9525" b="0"/>
            <wp:docPr id="103"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4"/>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076825" cy="3257550"/>
                    </a:xfrm>
                    <a:prstGeom prst="rect">
                      <a:avLst/>
                    </a:prstGeom>
                    <a:noFill/>
                    <a:ln>
                      <a:noFill/>
                    </a:ln>
                  </pic:spPr>
                </pic:pic>
              </a:graphicData>
            </a:graphic>
          </wp:inline>
        </w:drawing>
      </w:r>
    </w:p>
    <w:p w14:paraId="298D2A7A" w14:textId="77777777" w:rsidR="0053568D" w:rsidRDefault="00BB4C2B" w:rsidP="008E6111">
      <w:pPr>
        <w:pStyle w:val="NoSpacing"/>
        <w:rPr>
          <w:lang w:eastAsia="zh-CN"/>
        </w:rPr>
      </w:pPr>
      <w:bookmarkStart w:id="1571" w:name="_Ref459191460"/>
      <w:bookmarkStart w:id="1572" w:name="_Toc460853282"/>
      <w:bookmarkStart w:id="1573" w:name="_Toc473907431"/>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47</w:t>
      </w:r>
      <w:r w:rsidR="00561A34">
        <w:rPr>
          <w:noProof/>
        </w:rPr>
        <w:fldChar w:fldCharType="end"/>
      </w:r>
      <w:bookmarkEnd w:id="1571"/>
      <w:r>
        <w:t xml:space="preserve"> </w:t>
      </w:r>
      <w:r w:rsidRPr="00316FF4">
        <w:t>Total number of birds per ha grouped by functional g</w:t>
      </w:r>
      <w:r>
        <w:t>u</w:t>
      </w:r>
      <w:r w:rsidRPr="00316FF4">
        <w:t xml:space="preserve">ild, recorded across </w:t>
      </w:r>
      <w:r w:rsidRPr="00316FF4">
        <w:rPr>
          <w:lang w:eastAsia="zh-CN"/>
        </w:rPr>
        <w:t>each wetland zone in the 2014-15 and 2015-16 survey periods. Note that reed-inhabiting passerines and raptors were not recorded in sufficiently large numbers to be displayed here. (Functional groups are described in</w:t>
      </w:r>
      <w:r>
        <w:rPr>
          <w:rFonts w:eastAsia="Times New Roman" w:cs="Angsana New"/>
          <w:highlight w:val="yellow"/>
          <w:lang w:eastAsia="zh-CN"/>
        </w:rPr>
        <w:fldChar w:fldCharType="begin"/>
      </w:r>
      <w:r>
        <w:rPr>
          <w:rFonts w:eastAsia="Times New Roman" w:cs="Angsana New"/>
          <w:highlight w:val="yellow"/>
          <w:lang w:eastAsia="zh-CN"/>
        </w:rPr>
        <w:instrText xml:space="preserve"> REF _Ref459191269 \h </w:instrText>
      </w:r>
      <w:r>
        <w:rPr>
          <w:rFonts w:eastAsia="Times New Roman" w:cs="Angsana New"/>
          <w:highlight w:val="yellow"/>
          <w:lang w:eastAsia="zh-CN"/>
        </w:rPr>
      </w:r>
      <w:r>
        <w:rPr>
          <w:rFonts w:eastAsia="Times New Roman" w:cs="Angsana New"/>
          <w:highlight w:val="yellow"/>
          <w:lang w:eastAsia="zh-CN"/>
        </w:rPr>
        <w:fldChar w:fldCharType="separate"/>
      </w:r>
      <w:r w:rsidR="008E6111">
        <w:t xml:space="preserve"> </w:t>
      </w:r>
      <w:r>
        <w:t xml:space="preserve">Table </w:t>
      </w:r>
      <w:r>
        <w:rPr>
          <w:noProof/>
        </w:rPr>
        <w:t>5</w:t>
      </w:r>
      <w:r>
        <w:noBreakHyphen/>
      </w:r>
      <w:r>
        <w:rPr>
          <w:noProof/>
        </w:rPr>
        <w:t>17</w:t>
      </w:r>
      <w:r>
        <w:rPr>
          <w:rFonts w:eastAsia="Times New Roman" w:cs="Angsana New"/>
          <w:highlight w:val="yellow"/>
          <w:lang w:eastAsia="zh-CN"/>
        </w:rPr>
        <w:fldChar w:fldCharType="end"/>
      </w:r>
      <w:r w:rsidRPr="00316FF4">
        <w:rPr>
          <w:lang w:eastAsia="zh-CN"/>
        </w:rPr>
        <w:t>).</w:t>
      </w:r>
      <w:bookmarkEnd w:id="1572"/>
      <w:bookmarkEnd w:id="1573"/>
    </w:p>
    <w:p w14:paraId="27A35BEB" w14:textId="77777777" w:rsidR="00BB4C2B" w:rsidRPr="008E6111" w:rsidRDefault="0053568D" w:rsidP="008E6111">
      <w:pPr>
        <w:pStyle w:val="NoSpacing"/>
        <w:rPr>
          <w:sz w:val="22"/>
        </w:rPr>
      </w:pPr>
      <w:r>
        <w:rPr>
          <w:lang w:eastAsia="zh-CN"/>
        </w:rPr>
        <w:br w:type="page"/>
      </w:r>
    </w:p>
    <w:p w14:paraId="410A18CB" w14:textId="77777777" w:rsidR="00BB4C2B" w:rsidRPr="00316FF4" w:rsidRDefault="00BB4C2B" w:rsidP="00BB4C2B">
      <w:pPr>
        <w:keepNext/>
        <w:keepLines/>
        <w:spacing w:before="240" w:after="0"/>
        <w:rPr>
          <w:rFonts w:ascii="Calibri Light" w:eastAsia="Times New Roman" w:hAnsi="Calibri Light"/>
          <w:color w:val="2E74B5"/>
          <w:sz w:val="4"/>
          <w:szCs w:val="4"/>
          <w:lang w:eastAsia="zh-CN" w:bidi="th-TH"/>
        </w:rPr>
      </w:pPr>
    </w:p>
    <w:p w14:paraId="3B65F618" w14:textId="561CC83A" w:rsidR="00BB4C2B" w:rsidRPr="00316FF4" w:rsidRDefault="00A32417" w:rsidP="00BB4C2B">
      <w:pPr>
        <w:tabs>
          <w:tab w:val="left" w:pos="851"/>
        </w:tabs>
        <w:spacing w:before="120" w:line="240" w:lineRule="auto"/>
        <w:jc w:val="center"/>
        <w:rPr>
          <w:rFonts w:eastAsia="Times New Roman" w:cs="Angsana New"/>
          <w:sz w:val="20"/>
          <w:lang w:eastAsia="zh-CN" w:bidi="th-TH"/>
        </w:rPr>
      </w:pPr>
      <w:r>
        <w:rPr>
          <w:rFonts w:eastAsia="Times New Roman" w:cs="Angsana New"/>
          <w:noProof/>
        </w:rPr>
        <w:drawing>
          <wp:inline distT="0" distB="0" distL="0" distR="0" wp14:anchorId="341B5A60" wp14:editId="4CBBA7AF">
            <wp:extent cx="4676775" cy="3905250"/>
            <wp:effectExtent l="0" t="0" r="9525" b="0"/>
            <wp:docPr id="104" name="Picture 14345" descr="Redo Figure 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5" descr="Redo Figure XXX"/>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4676775" cy="3905250"/>
                    </a:xfrm>
                    <a:prstGeom prst="rect">
                      <a:avLst/>
                    </a:prstGeom>
                    <a:noFill/>
                    <a:ln>
                      <a:noFill/>
                    </a:ln>
                  </pic:spPr>
                </pic:pic>
              </a:graphicData>
            </a:graphic>
          </wp:inline>
        </w:drawing>
      </w:r>
    </w:p>
    <w:p w14:paraId="519EC219" w14:textId="77777777" w:rsidR="00BB4C2B" w:rsidRDefault="00BB4C2B" w:rsidP="008E6111">
      <w:pPr>
        <w:pStyle w:val="NoSpacing"/>
        <w:rPr>
          <w:lang w:eastAsia="zh-CN"/>
        </w:rPr>
      </w:pPr>
      <w:bookmarkStart w:id="1574" w:name="_Ref459191528"/>
      <w:bookmarkStart w:id="1575" w:name="_Toc460853283"/>
      <w:bookmarkStart w:id="1576" w:name="_Toc473907432"/>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48</w:t>
      </w:r>
      <w:r w:rsidR="00561A34">
        <w:rPr>
          <w:noProof/>
        </w:rPr>
        <w:fldChar w:fldCharType="end"/>
      </w:r>
      <w:bookmarkEnd w:id="1574"/>
      <w:r>
        <w:t xml:space="preserve"> </w:t>
      </w:r>
      <w:r w:rsidRPr="00316FF4">
        <w:t xml:space="preserve">Mean total number of birds per ha (+/- SE) in each functional group in </w:t>
      </w:r>
      <w:r w:rsidRPr="00316FF4">
        <w:rPr>
          <w:lang w:eastAsia="zh-CN"/>
        </w:rPr>
        <w:t>each wetland zone in the 2015-16 survey period. Note that reed-inhabiting passerines, raptors and migratory shorebirds were not recorded in large numbers and so are not displayed here. (Functional groups are described in</w:t>
      </w:r>
      <w:r>
        <w:rPr>
          <w:lang w:eastAsia="zh-CN"/>
        </w:rPr>
        <w:t xml:space="preserve"> </w:t>
      </w:r>
      <w:r>
        <w:rPr>
          <w:rFonts w:eastAsia="Times New Roman" w:cs="Angsana New"/>
          <w:highlight w:val="yellow"/>
          <w:lang w:eastAsia="zh-CN"/>
        </w:rPr>
        <w:fldChar w:fldCharType="begin"/>
      </w:r>
      <w:r>
        <w:rPr>
          <w:rFonts w:eastAsia="Times New Roman" w:cs="Angsana New"/>
          <w:highlight w:val="yellow"/>
          <w:lang w:eastAsia="zh-CN"/>
        </w:rPr>
        <w:instrText xml:space="preserve"> REF _Ref459191269 \h </w:instrText>
      </w:r>
      <w:r>
        <w:rPr>
          <w:rFonts w:eastAsia="Times New Roman" w:cs="Angsana New"/>
          <w:highlight w:val="yellow"/>
          <w:lang w:eastAsia="zh-CN"/>
        </w:rPr>
      </w:r>
      <w:r>
        <w:rPr>
          <w:rFonts w:eastAsia="Times New Roman" w:cs="Angsana New"/>
          <w:highlight w:val="yellow"/>
          <w:lang w:eastAsia="zh-CN"/>
        </w:rPr>
        <w:fldChar w:fldCharType="separate"/>
      </w:r>
      <w:r>
        <w:t xml:space="preserve">Table </w:t>
      </w:r>
      <w:r>
        <w:rPr>
          <w:noProof/>
        </w:rPr>
        <w:t>5</w:t>
      </w:r>
      <w:r>
        <w:noBreakHyphen/>
      </w:r>
      <w:r>
        <w:rPr>
          <w:noProof/>
        </w:rPr>
        <w:t>17</w:t>
      </w:r>
      <w:r>
        <w:rPr>
          <w:rFonts w:eastAsia="Times New Roman" w:cs="Angsana New"/>
          <w:highlight w:val="yellow"/>
          <w:lang w:eastAsia="zh-CN"/>
        </w:rPr>
        <w:fldChar w:fldCharType="end"/>
      </w:r>
      <w:r w:rsidRPr="00316FF4">
        <w:rPr>
          <w:lang w:eastAsia="zh-CN"/>
        </w:rPr>
        <w:t>).</w:t>
      </w:r>
      <w:bookmarkEnd w:id="1575"/>
      <w:bookmarkEnd w:id="1576"/>
      <w:r w:rsidRPr="00316FF4">
        <w:rPr>
          <w:lang w:eastAsia="zh-CN"/>
        </w:rPr>
        <w:t xml:space="preserve"> </w:t>
      </w:r>
    </w:p>
    <w:p w14:paraId="52890895" w14:textId="77777777" w:rsidR="008E6111" w:rsidRPr="008E6111" w:rsidRDefault="008E6111" w:rsidP="008E6111">
      <w:pPr>
        <w:pStyle w:val="NoSpacing"/>
        <w:rPr>
          <w:sz w:val="22"/>
        </w:rPr>
        <w:sectPr w:rsidR="008E6111" w:rsidRPr="008E6111" w:rsidSect="00BB4C2B">
          <w:pgSz w:w="11906" w:h="16838"/>
          <w:pgMar w:top="1135" w:right="1440" w:bottom="1440" w:left="1440" w:header="708" w:footer="708" w:gutter="0"/>
          <w:cols w:space="708"/>
          <w:docGrid w:linePitch="360"/>
        </w:sectPr>
      </w:pPr>
    </w:p>
    <w:p w14:paraId="6E1B0B40" w14:textId="77777777" w:rsidR="00BB4C2B" w:rsidRDefault="00BB4C2B" w:rsidP="00BB4C2B">
      <w:r w:rsidRPr="00316FF4">
        <w:t xml:space="preserve">We predicted that there would be local increases in waterbird diversity and abundance in response to the delivery of environmental water and this was supported by observations in the LTIM </w:t>
      </w:r>
      <w:r>
        <w:t xml:space="preserve">surveyed </w:t>
      </w:r>
      <w:r w:rsidRPr="00316FF4">
        <w:t xml:space="preserve">wetland sites in 2015-16. Overall, total species diversity and abundance of waterbirds was greater in the LTIM </w:t>
      </w:r>
      <w:r>
        <w:t xml:space="preserve">surveyed </w:t>
      </w:r>
      <w:r w:rsidRPr="00316FF4">
        <w:t>wetlands that were inundated compared to those that remained dry in 2015-16 (GLM diversity Z value = 7.2, p &gt;0.001; abundance Z value = 8.3, p &gt;0.001) (</w:t>
      </w:r>
      <w:r>
        <w:fldChar w:fldCharType="begin"/>
      </w:r>
      <w:r>
        <w:instrText xml:space="preserve"> REF _Ref459191334 \h </w:instrText>
      </w:r>
      <w:r>
        <w:fldChar w:fldCharType="separate"/>
      </w:r>
      <w:r>
        <w:t xml:space="preserve">Figure </w:t>
      </w:r>
      <w:r>
        <w:rPr>
          <w:noProof/>
        </w:rPr>
        <w:t>5</w:t>
      </w:r>
      <w:r>
        <w:noBreakHyphen/>
      </w:r>
      <w:r>
        <w:rPr>
          <w:noProof/>
        </w:rPr>
        <w:t>49</w:t>
      </w:r>
      <w:r>
        <w:fldChar w:fldCharType="end"/>
      </w:r>
      <w:r w:rsidRPr="00316FF4">
        <w:t xml:space="preserve">). LTIM </w:t>
      </w:r>
      <w:r>
        <w:t xml:space="preserve">surveyed </w:t>
      </w:r>
      <w:r w:rsidRPr="00316FF4">
        <w:t>sites that received environmental water in 2015-16 had higher species richness and total waterbird abundance than sites that did not receive environmental water in 2015-16 (GLM diversity Z value = 6.9, p&gt;0.001; abundance Z value = 6.4, p &gt;0.001). Waterbird diversity was also higher in sites that received environmental water in 2014-15 compared to sites that remained dry in both water years (GLM diversity Z value = 3.9, p&gt; 0.001) (</w:t>
      </w:r>
      <w:r>
        <w:fldChar w:fldCharType="begin"/>
      </w:r>
      <w:r>
        <w:instrText xml:space="preserve"> REF _Ref459191346 \h  \* MERGEFORMAT </w:instrText>
      </w:r>
      <w:r>
        <w:fldChar w:fldCharType="separate"/>
      </w:r>
      <w:r>
        <w:t xml:space="preserve">Figure </w:t>
      </w:r>
      <w:r>
        <w:rPr>
          <w:noProof/>
        </w:rPr>
        <w:t>5</w:t>
      </w:r>
      <w:r>
        <w:rPr>
          <w:noProof/>
        </w:rPr>
        <w:noBreakHyphen/>
        <w:t>50</w:t>
      </w:r>
      <w:r>
        <w:fldChar w:fldCharType="end"/>
      </w:r>
      <w:r w:rsidRPr="00DD4297">
        <w:t>).</w:t>
      </w:r>
      <w:r w:rsidRPr="00316FF4">
        <w:t xml:space="preserve"> </w:t>
      </w:r>
    </w:p>
    <w:p w14:paraId="1E8B8F43" w14:textId="77777777" w:rsidR="00BB4C2B" w:rsidRPr="00316FF4" w:rsidRDefault="00BB4C2B" w:rsidP="00BB4C2B"/>
    <w:p w14:paraId="6B03BE4D" w14:textId="2A95AF76" w:rsidR="00BB4C2B" w:rsidRPr="00316FF4" w:rsidRDefault="00A32417" w:rsidP="00BB4C2B">
      <w:pPr>
        <w:tabs>
          <w:tab w:val="left" w:pos="851"/>
        </w:tabs>
        <w:spacing w:after="0" w:line="240" w:lineRule="auto"/>
        <w:jc w:val="center"/>
        <w:rPr>
          <w:rFonts w:eastAsia="Times New Roman" w:cs="Angsana New"/>
          <w:sz w:val="20"/>
          <w:highlight w:val="yellow"/>
          <w:lang w:eastAsia="zh-CN" w:bidi="th-TH"/>
        </w:rPr>
      </w:pPr>
      <w:r>
        <w:rPr>
          <w:rFonts w:eastAsia="Times New Roman" w:cs="Angsana New"/>
          <w:noProof/>
          <w:sz w:val="20"/>
        </w:rPr>
        <w:drawing>
          <wp:inline distT="0" distB="0" distL="0" distR="0" wp14:anchorId="1866F203" wp14:editId="2BD8788E">
            <wp:extent cx="2838450" cy="2076450"/>
            <wp:effectExtent l="0" t="0" r="0" b="0"/>
            <wp:docPr id="105" name="Picture 14352" descr="SpWetDry1516_2-2016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2" descr="SpWetDry1516_2-2016v1"/>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838450" cy="2076450"/>
                    </a:xfrm>
                    <a:prstGeom prst="rect">
                      <a:avLst/>
                    </a:prstGeom>
                    <a:noFill/>
                    <a:ln>
                      <a:noFill/>
                    </a:ln>
                  </pic:spPr>
                </pic:pic>
              </a:graphicData>
            </a:graphic>
          </wp:inline>
        </w:drawing>
      </w:r>
      <w:r>
        <w:rPr>
          <w:rFonts w:eastAsia="Times New Roman" w:cs="Angsana New"/>
          <w:noProof/>
          <w:sz w:val="20"/>
        </w:rPr>
        <w:drawing>
          <wp:inline distT="0" distB="0" distL="0" distR="0" wp14:anchorId="405F2E76" wp14:editId="382E7B93">
            <wp:extent cx="2838450" cy="2095500"/>
            <wp:effectExtent l="0" t="0" r="0" b="0"/>
            <wp:docPr id="106" name="Picture 14351" descr="BirdPerHaWetDry1516_2-2016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1" descr="BirdPerHaWetDry1516_2-2016v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838450" cy="2095500"/>
                    </a:xfrm>
                    <a:prstGeom prst="rect">
                      <a:avLst/>
                    </a:prstGeom>
                    <a:noFill/>
                    <a:ln>
                      <a:noFill/>
                    </a:ln>
                  </pic:spPr>
                </pic:pic>
              </a:graphicData>
            </a:graphic>
          </wp:inline>
        </w:drawing>
      </w:r>
    </w:p>
    <w:p w14:paraId="09A87C53" w14:textId="77777777" w:rsidR="00BB4C2B" w:rsidRPr="00316FF4" w:rsidRDefault="00BB4C2B" w:rsidP="00BB4C2B">
      <w:pPr>
        <w:tabs>
          <w:tab w:val="left" w:pos="851"/>
        </w:tabs>
        <w:spacing w:after="0" w:line="240" w:lineRule="auto"/>
        <w:rPr>
          <w:rFonts w:eastAsia="Times New Roman" w:cs="Angsana New"/>
          <w:sz w:val="20"/>
          <w:highlight w:val="yellow"/>
          <w:lang w:eastAsia="zh-CN" w:bidi="th-TH"/>
        </w:rPr>
      </w:pPr>
    </w:p>
    <w:p w14:paraId="1FB62271" w14:textId="77777777" w:rsidR="00BB4C2B" w:rsidRDefault="00BB4C2B" w:rsidP="00BB4C2B">
      <w:pPr>
        <w:pStyle w:val="Caption"/>
        <w:rPr>
          <w:lang w:eastAsia="zh-CN"/>
        </w:rPr>
      </w:pPr>
      <w:bookmarkStart w:id="1577" w:name="_Ref459191334"/>
      <w:bookmarkStart w:id="1578" w:name="_Toc460853284"/>
      <w:bookmarkStart w:id="1579" w:name="_Toc473907433"/>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49</w:t>
      </w:r>
      <w:r w:rsidR="00561A34">
        <w:rPr>
          <w:noProof/>
        </w:rPr>
        <w:fldChar w:fldCharType="end"/>
      </w:r>
      <w:bookmarkEnd w:id="1577"/>
      <w:r>
        <w:t xml:space="preserve"> </w:t>
      </w:r>
      <w:r w:rsidRPr="00316FF4">
        <w:rPr>
          <w:lang w:eastAsia="zh-CN"/>
        </w:rPr>
        <w:t>Comparison of total species diversity (</w:t>
      </w:r>
      <w:r w:rsidRPr="00316FF4">
        <w:rPr>
          <w:i/>
          <w:lang w:eastAsia="zh-CN"/>
        </w:rPr>
        <w:t>left</w:t>
      </w:r>
      <w:r w:rsidRPr="00316FF4">
        <w:rPr>
          <w:lang w:eastAsia="zh-CN"/>
        </w:rPr>
        <w:t>) and waterbird abundance (max. count/ha) (</w:t>
      </w:r>
      <w:r w:rsidRPr="00316FF4">
        <w:rPr>
          <w:i/>
          <w:lang w:eastAsia="zh-CN"/>
        </w:rPr>
        <w:t>right</w:t>
      </w:r>
      <w:r w:rsidRPr="00316FF4">
        <w:rPr>
          <w:lang w:eastAsia="zh-CN"/>
        </w:rPr>
        <w:t>) recorded in surveyed LTIM wetlands in 2015-16 that were inundated compared to drier sites (&lt;10% inundated).</w:t>
      </w:r>
      <w:bookmarkEnd w:id="1578"/>
      <w:bookmarkEnd w:id="1579"/>
      <w:r w:rsidRPr="00316FF4">
        <w:rPr>
          <w:lang w:eastAsia="zh-CN"/>
        </w:rPr>
        <w:t xml:space="preserve"> </w:t>
      </w:r>
      <w:r>
        <w:rPr>
          <w:lang w:eastAsia="zh-CN"/>
        </w:rPr>
        <w:br w:type="page"/>
      </w:r>
    </w:p>
    <w:p w14:paraId="29541BEC" w14:textId="159B8AC8" w:rsidR="00BB4C2B" w:rsidRPr="00316FF4" w:rsidRDefault="00A32417" w:rsidP="00BB4C2B">
      <w:pPr>
        <w:tabs>
          <w:tab w:val="left" w:pos="851"/>
        </w:tabs>
        <w:spacing w:after="0" w:line="240" w:lineRule="auto"/>
        <w:rPr>
          <w:rFonts w:eastAsia="Times New Roman" w:cs="Angsana New"/>
          <w:sz w:val="20"/>
          <w:lang w:eastAsia="zh-CN" w:bidi="th-TH"/>
        </w:rPr>
      </w:pPr>
      <w:r>
        <w:rPr>
          <w:rFonts w:eastAsia="Times New Roman" w:cs="Angsana New"/>
          <w:noProof/>
          <w:sz w:val="20"/>
        </w:rPr>
        <w:drawing>
          <wp:inline distT="0" distB="0" distL="0" distR="0" wp14:anchorId="1E8648C0" wp14:editId="3CB20CA3">
            <wp:extent cx="2838450" cy="2105025"/>
            <wp:effectExtent l="0" t="0" r="0" b="9525"/>
            <wp:docPr id="107" name="Picture 14349" descr="InundationCatSp201516-2016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9" descr="InundationCatSp201516-2016v1"/>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838450" cy="2105025"/>
                    </a:xfrm>
                    <a:prstGeom prst="rect">
                      <a:avLst/>
                    </a:prstGeom>
                    <a:noFill/>
                    <a:ln>
                      <a:noFill/>
                    </a:ln>
                  </pic:spPr>
                </pic:pic>
              </a:graphicData>
            </a:graphic>
          </wp:inline>
        </w:drawing>
      </w:r>
      <w:r>
        <w:rPr>
          <w:rFonts w:eastAsia="Times New Roman" w:cs="Angsana New"/>
          <w:noProof/>
          <w:sz w:val="20"/>
        </w:rPr>
        <w:drawing>
          <wp:inline distT="0" distB="0" distL="0" distR="0" wp14:anchorId="20A1A619" wp14:editId="70DFDC50">
            <wp:extent cx="2838450" cy="2105025"/>
            <wp:effectExtent l="0" t="0" r="0" b="9525"/>
            <wp:docPr id="108" name="Picture 14348" descr="InundationCatAbundance201516-2016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8" descr="InundationCatAbundance201516-2016v1"/>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838450" cy="2105025"/>
                    </a:xfrm>
                    <a:prstGeom prst="rect">
                      <a:avLst/>
                    </a:prstGeom>
                    <a:noFill/>
                    <a:ln>
                      <a:noFill/>
                    </a:ln>
                  </pic:spPr>
                </pic:pic>
              </a:graphicData>
            </a:graphic>
          </wp:inline>
        </w:drawing>
      </w:r>
    </w:p>
    <w:p w14:paraId="1AC00288" w14:textId="77777777" w:rsidR="00BB4C2B" w:rsidRPr="00A75530" w:rsidRDefault="00BB4C2B" w:rsidP="00BB4C2B">
      <w:pPr>
        <w:pStyle w:val="Caption"/>
      </w:pPr>
      <w:bookmarkStart w:id="1580" w:name="_Ref459191346"/>
      <w:bookmarkStart w:id="1581" w:name="_Toc460853285"/>
      <w:bookmarkStart w:id="1582" w:name="_Toc473907434"/>
      <w:r>
        <w:t xml:space="preserve">Figure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Figure \* ARABIC \s 1 </w:instrText>
      </w:r>
      <w:r w:rsidR="00561A34">
        <w:fldChar w:fldCharType="separate"/>
      </w:r>
      <w:r>
        <w:rPr>
          <w:noProof/>
        </w:rPr>
        <w:t>50</w:t>
      </w:r>
      <w:r w:rsidR="00561A34">
        <w:rPr>
          <w:noProof/>
        </w:rPr>
        <w:fldChar w:fldCharType="end"/>
      </w:r>
      <w:bookmarkEnd w:id="1580"/>
      <w:r>
        <w:t xml:space="preserve"> </w:t>
      </w:r>
      <w:r w:rsidRPr="00316FF4">
        <w:rPr>
          <w:lang w:eastAsia="zh-CN"/>
        </w:rPr>
        <w:t>Comparison of total species diversity (</w:t>
      </w:r>
      <w:r w:rsidRPr="00316FF4">
        <w:rPr>
          <w:i/>
          <w:lang w:eastAsia="zh-CN"/>
        </w:rPr>
        <w:t>left</w:t>
      </w:r>
      <w:r w:rsidRPr="00316FF4">
        <w:rPr>
          <w:lang w:eastAsia="zh-CN"/>
        </w:rPr>
        <w:t>) and waterbird abundance (max. count/ha) (</w:t>
      </w:r>
      <w:r w:rsidRPr="00316FF4">
        <w:rPr>
          <w:i/>
          <w:lang w:eastAsia="zh-CN"/>
        </w:rPr>
        <w:t>right</w:t>
      </w:r>
      <w:r w:rsidRPr="00316FF4">
        <w:rPr>
          <w:lang w:eastAsia="zh-CN"/>
        </w:rPr>
        <w:t>) recorded in surveyed LTIM wetlands in 2015-16 that received environmental water compared to sites that were not inundated in 2015-16 but received environmental water in 2014-15, and sites that did not receive environmental water in either water year.</w:t>
      </w:r>
      <w:bookmarkEnd w:id="1581"/>
      <w:bookmarkEnd w:id="1582"/>
      <w:r w:rsidRPr="00316FF4">
        <w:rPr>
          <w:lang w:eastAsia="zh-CN"/>
        </w:rPr>
        <w:t xml:space="preserve">  </w:t>
      </w:r>
    </w:p>
    <w:p w14:paraId="532DCE0F" w14:textId="77777777" w:rsidR="00BB4C2B" w:rsidRPr="00316FF4" w:rsidRDefault="00BB4C2B" w:rsidP="00BB4C2B">
      <w:pPr>
        <w:pStyle w:val="BodyTextCEWO"/>
        <w:rPr>
          <w:highlight w:val="yellow"/>
        </w:rPr>
      </w:pPr>
    </w:p>
    <w:p w14:paraId="1F46E733" w14:textId="77777777" w:rsidR="00BB4C2B" w:rsidRPr="00B25D7D" w:rsidRDefault="00BB4C2B" w:rsidP="00BB4C2B">
      <w:pPr>
        <w:rPr>
          <w:rStyle w:val="Emphasis"/>
        </w:rPr>
      </w:pPr>
      <w:r w:rsidRPr="00B25D7D">
        <w:rPr>
          <w:rStyle w:val="Emphasis"/>
        </w:rPr>
        <w:t>Redbank watering actions</w:t>
      </w:r>
    </w:p>
    <w:p w14:paraId="7E204985" w14:textId="77777777" w:rsidR="00BB4C2B" w:rsidRPr="00316FF4" w:rsidRDefault="00BB4C2B" w:rsidP="00BB4C2B">
      <w:pPr>
        <w:rPr>
          <w:lang w:eastAsia="zh-CN" w:bidi="th-TH"/>
        </w:rPr>
      </w:pPr>
      <w:r w:rsidRPr="00316FF4">
        <w:rPr>
          <w:lang w:eastAsia="zh-CN" w:bidi="th-TH"/>
        </w:rPr>
        <w:t>The total number of species recorded increased in the Redbank zones between water years (28 species in 2014-15, 35 species in 2015-16) (see</w:t>
      </w:r>
      <w:r>
        <w:rPr>
          <w:lang w:eastAsia="zh-CN" w:bidi="th-TH"/>
        </w:rPr>
        <w:t xml:space="preserve"> </w:t>
      </w:r>
      <w:r>
        <w:rPr>
          <w:lang w:eastAsia="zh-CN" w:bidi="th-TH"/>
        </w:rPr>
        <w:fldChar w:fldCharType="begin"/>
      </w:r>
      <w:r>
        <w:rPr>
          <w:lang w:eastAsia="zh-CN" w:bidi="th-TH"/>
        </w:rPr>
        <w:instrText xml:space="preserve"> REF _Ref459191457 \h </w:instrText>
      </w:r>
      <w:r>
        <w:rPr>
          <w:lang w:eastAsia="zh-CN" w:bidi="th-TH"/>
        </w:rPr>
      </w:r>
      <w:r>
        <w:rPr>
          <w:lang w:eastAsia="zh-CN" w:bidi="th-TH"/>
        </w:rPr>
        <w:fldChar w:fldCharType="separate"/>
      </w:r>
      <w:r>
        <w:t xml:space="preserve">Figure </w:t>
      </w:r>
      <w:r>
        <w:rPr>
          <w:noProof/>
        </w:rPr>
        <w:t>5</w:t>
      </w:r>
      <w:r>
        <w:noBreakHyphen/>
      </w:r>
      <w:r>
        <w:rPr>
          <w:noProof/>
        </w:rPr>
        <w:t>46</w:t>
      </w:r>
      <w:r>
        <w:rPr>
          <w:lang w:eastAsia="zh-CN" w:bidi="th-TH"/>
        </w:rPr>
        <w:fldChar w:fldCharType="end"/>
      </w:r>
      <w:r w:rsidRPr="00316FF4">
        <w:rPr>
          <w:lang w:eastAsia="zh-CN" w:bidi="th-TH"/>
        </w:rPr>
        <w:t>).</w:t>
      </w:r>
    </w:p>
    <w:p w14:paraId="37B163C9" w14:textId="77777777" w:rsidR="00BB4C2B" w:rsidRPr="00B25D7D" w:rsidRDefault="00BB4C2B" w:rsidP="00BB4C2B">
      <w:pPr>
        <w:spacing w:before="240"/>
        <w:rPr>
          <w:rStyle w:val="Emphasis"/>
        </w:rPr>
      </w:pPr>
      <w:r w:rsidRPr="00B25D7D">
        <w:rPr>
          <w:rStyle w:val="Emphasis"/>
        </w:rPr>
        <w:t>Nimmie-</w:t>
      </w:r>
      <w:r>
        <w:rPr>
          <w:rStyle w:val="Emphasis"/>
        </w:rPr>
        <w:t>Caira</w:t>
      </w:r>
      <w:r w:rsidRPr="00B25D7D">
        <w:rPr>
          <w:rStyle w:val="Emphasis"/>
        </w:rPr>
        <w:t xml:space="preserve"> refuge watering action </w:t>
      </w:r>
    </w:p>
    <w:p w14:paraId="2B4DE239" w14:textId="77777777" w:rsidR="00BB4C2B" w:rsidRPr="00316FF4" w:rsidRDefault="00BB4C2B" w:rsidP="00BB4C2B">
      <w:pPr>
        <w:rPr>
          <w:lang w:eastAsia="zh-CN" w:bidi="th-TH"/>
        </w:rPr>
      </w:pPr>
      <w:r w:rsidRPr="00316FF4">
        <w:rPr>
          <w:rFonts w:eastAsia="Times New Roman"/>
          <w:color w:val="000000"/>
        </w:rPr>
        <w:t xml:space="preserve">The Nimmie-Caira zone supported at least 33 species. Including the endangered </w:t>
      </w:r>
      <w:r w:rsidRPr="00316FF4">
        <w:t xml:space="preserve">Australasian bittern </w:t>
      </w:r>
      <w:r>
        <w:t xml:space="preserve">(EPBC Act) </w:t>
      </w:r>
      <w:r w:rsidRPr="00316FF4">
        <w:t xml:space="preserve">which was heard calling from areas of lignum during the November, January and March LTIM surveys of Eulimbah Swamp and Telephone Creek, in the Nimmie-Caira, in response to the delivery of environmental water to both sites. </w:t>
      </w:r>
      <w:r w:rsidRPr="00316FF4">
        <w:rPr>
          <w:rFonts w:eastAsia="Times New Roman"/>
          <w:color w:val="000000"/>
        </w:rPr>
        <w:t xml:space="preserve">Species richness was similar </w:t>
      </w:r>
      <w:r w:rsidRPr="00316FF4">
        <w:rPr>
          <w:lang w:eastAsia="zh-CN" w:bidi="th-TH"/>
        </w:rPr>
        <w:t>between water years (32 species in 2014-15, 33 species in 2015-16)</w:t>
      </w:r>
      <w:r>
        <w:rPr>
          <w:lang w:eastAsia="zh-CN" w:bidi="th-TH"/>
        </w:rPr>
        <w:t>.</w:t>
      </w:r>
      <w:r w:rsidRPr="00316FF4">
        <w:rPr>
          <w:lang w:eastAsia="zh-CN" w:bidi="th-TH"/>
        </w:rPr>
        <w:t xml:space="preserve"> </w:t>
      </w:r>
      <w:r>
        <w:rPr>
          <w:lang w:eastAsia="zh-CN" w:bidi="th-TH"/>
        </w:rPr>
        <w:t>W</w:t>
      </w:r>
      <w:r w:rsidRPr="00316FF4">
        <w:rPr>
          <w:lang w:eastAsia="zh-CN" w:bidi="th-TH"/>
        </w:rPr>
        <w:t>etland zones supported diverse waterbird assemblages in both survey years (</w:t>
      </w:r>
      <w:r>
        <w:rPr>
          <w:lang w:eastAsia="zh-CN" w:bidi="th-TH"/>
        </w:rPr>
        <w:t xml:space="preserve">see </w:t>
      </w:r>
      <w:r>
        <w:rPr>
          <w:lang w:eastAsia="zh-CN" w:bidi="th-TH"/>
        </w:rPr>
        <w:fldChar w:fldCharType="begin"/>
      </w:r>
      <w:r>
        <w:rPr>
          <w:lang w:eastAsia="zh-CN" w:bidi="th-TH"/>
        </w:rPr>
        <w:instrText xml:space="preserve"> REF _Ref459191460 \h </w:instrText>
      </w:r>
      <w:r>
        <w:rPr>
          <w:lang w:eastAsia="zh-CN" w:bidi="th-TH"/>
        </w:rPr>
      </w:r>
      <w:r>
        <w:rPr>
          <w:lang w:eastAsia="zh-CN" w:bidi="th-TH"/>
        </w:rPr>
        <w:fldChar w:fldCharType="separate"/>
      </w:r>
      <w:r>
        <w:t xml:space="preserve">Figure </w:t>
      </w:r>
      <w:r>
        <w:rPr>
          <w:noProof/>
        </w:rPr>
        <w:t>5</w:t>
      </w:r>
      <w:r>
        <w:noBreakHyphen/>
      </w:r>
      <w:r>
        <w:rPr>
          <w:noProof/>
        </w:rPr>
        <w:t>47</w:t>
      </w:r>
      <w:r>
        <w:rPr>
          <w:lang w:eastAsia="zh-CN" w:bidi="th-TH"/>
        </w:rPr>
        <w:fldChar w:fldCharType="end"/>
      </w:r>
      <w:r w:rsidRPr="00316FF4">
        <w:rPr>
          <w:lang w:eastAsia="zh-CN" w:bidi="th-TH"/>
        </w:rPr>
        <w:t xml:space="preserve">). Inundated area was limited in the Nimmie-Caira zone in both the 2014-15 and 2015-16 water years and so total waterbird abundance was low in the surveyed wetlands. </w:t>
      </w:r>
      <w:r w:rsidRPr="00316FF4">
        <w:t xml:space="preserve">There were significant differences in total abundance of waterbirds between the Nimmie-Caira and other wetland zones in the 2015-16 survey year (GLM Z value = 3.5, p &gt; 0.001). </w:t>
      </w:r>
      <w:r w:rsidRPr="00316FF4">
        <w:rPr>
          <w:lang w:eastAsia="zh-CN" w:bidi="th-TH"/>
        </w:rPr>
        <w:t>A higher proportion of survey occasions in the Nimmie-Caira sites recorded dry conditions (&lt;10% inundated dry) in the 2015-16 (56% of surveys) compare</w:t>
      </w:r>
      <w:r>
        <w:rPr>
          <w:lang w:eastAsia="zh-CN" w:bidi="th-TH"/>
        </w:rPr>
        <w:t>d</w:t>
      </w:r>
      <w:r w:rsidRPr="00316FF4">
        <w:rPr>
          <w:lang w:eastAsia="zh-CN" w:bidi="th-TH"/>
        </w:rPr>
        <w:t xml:space="preserve"> to the 2014-15 surveys (38% of surveys). </w:t>
      </w:r>
    </w:p>
    <w:p w14:paraId="65EC7421" w14:textId="77777777" w:rsidR="00BB4C2B" w:rsidRDefault="00BB4C2B" w:rsidP="00BB4C2B">
      <w:pPr>
        <w:tabs>
          <w:tab w:val="left" w:pos="851"/>
        </w:tabs>
        <w:spacing w:before="120"/>
        <w:rPr>
          <w:rFonts w:eastAsia="Times New Roman" w:cs="Angsana New"/>
          <w:bCs/>
          <w:i/>
          <w:lang w:eastAsia="zh-CN" w:bidi="th-TH"/>
        </w:rPr>
      </w:pPr>
    </w:p>
    <w:p w14:paraId="3B300482" w14:textId="77777777" w:rsidR="00BB4C2B" w:rsidRPr="00316FF4" w:rsidRDefault="00BB4C2B" w:rsidP="00BB4C2B">
      <w:pPr>
        <w:tabs>
          <w:tab w:val="left" w:pos="851"/>
        </w:tabs>
        <w:spacing w:before="120"/>
        <w:rPr>
          <w:rFonts w:eastAsia="Times New Roman" w:cs="Angsana New"/>
          <w:bCs/>
          <w:i/>
          <w:lang w:eastAsia="zh-CN" w:bidi="th-TH"/>
        </w:rPr>
      </w:pPr>
      <w:r w:rsidRPr="00316FF4">
        <w:rPr>
          <w:rFonts w:eastAsia="Times New Roman" w:cs="Angsana New"/>
          <w:bCs/>
          <w:i/>
          <w:lang w:eastAsia="zh-CN" w:bidi="th-TH"/>
        </w:rPr>
        <w:t>Mid-Murrumbidgee (Yarradda Lagoon) watering action</w:t>
      </w:r>
    </w:p>
    <w:p w14:paraId="3C29C5FE" w14:textId="77777777" w:rsidR="00BB4C2B" w:rsidRPr="00316FF4" w:rsidRDefault="00BB4C2B" w:rsidP="00BB4C2B">
      <w:pPr>
        <w:rPr>
          <w:lang w:eastAsia="zh-CN" w:bidi="th-TH"/>
        </w:rPr>
      </w:pPr>
      <w:r w:rsidRPr="00316FF4">
        <w:rPr>
          <w:lang w:eastAsia="zh-CN" w:bidi="th-TH"/>
        </w:rPr>
        <w:t xml:space="preserve">The total number of species recorded increased in the </w:t>
      </w:r>
      <w:r>
        <w:rPr>
          <w:lang w:eastAsia="zh-CN" w:bidi="th-TH"/>
        </w:rPr>
        <w:t>m</w:t>
      </w:r>
      <w:r w:rsidRPr="00316FF4">
        <w:rPr>
          <w:lang w:eastAsia="zh-CN" w:bidi="th-TH"/>
        </w:rPr>
        <w:t>id-Murrumbidgee wetland zone in 2015-16 surveys (30 species) compared to t</w:t>
      </w:r>
      <w:r>
        <w:rPr>
          <w:lang w:eastAsia="zh-CN" w:bidi="th-TH"/>
        </w:rPr>
        <w:t xml:space="preserve">he 2014-15 surveys (19 species). </w:t>
      </w:r>
      <w:r w:rsidRPr="00316FF4">
        <w:rPr>
          <w:lang w:eastAsia="zh-CN" w:bidi="th-TH"/>
        </w:rPr>
        <w:t xml:space="preserve">This response was largely the result of infrastructure-assisted delivery of Commonwealth environmental water to Yarradda Lagoon where 23 waterbird species were recorded during the LTIM surveys in 2015-16. </w:t>
      </w:r>
    </w:p>
    <w:p w14:paraId="299D8827" w14:textId="77777777" w:rsidR="00BB4C2B" w:rsidRDefault="00BB4C2B" w:rsidP="00BB4C2B">
      <w:pPr>
        <w:pStyle w:val="TOC1"/>
        <w:rPr>
          <w:lang w:eastAsia="zh-CN" w:bidi="th-TH"/>
        </w:rPr>
      </w:pPr>
      <w:bookmarkStart w:id="1583" w:name="_Toc460839533"/>
      <w:bookmarkStart w:id="1584" w:name="_Toc460839809"/>
      <w:bookmarkStart w:id="1585" w:name="_Toc460840078"/>
      <w:bookmarkStart w:id="1586" w:name="_Toc460840442"/>
      <w:bookmarkEnd w:id="1583"/>
      <w:bookmarkEnd w:id="1584"/>
      <w:bookmarkEnd w:id="1585"/>
      <w:bookmarkEnd w:id="1586"/>
    </w:p>
    <w:p w14:paraId="1B7D02B5" w14:textId="77777777" w:rsidR="00BB4C2B" w:rsidRPr="00316FF4" w:rsidRDefault="00BB4C2B" w:rsidP="00BB4C2B">
      <w:pPr>
        <w:pStyle w:val="Question"/>
      </w:pPr>
      <w:bookmarkStart w:id="1587" w:name="_Toc460839534"/>
      <w:bookmarkStart w:id="1588" w:name="_Toc460839810"/>
      <w:bookmarkStart w:id="1589" w:name="_Toc460840079"/>
      <w:bookmarkStart w:id="1590" w:name="_Toc460840443"/>
      <w:bookmarkStart w:id="1591" w:name="_Toc460843812"/>
      <w:r w:rsidRPr="00316FF4">
        <w:t>What did Commonwealth environmental water contribute to waterbird breeding?</w:t>
      </w:r>
      <w:bookmarkEnd w:id="1587"/>
      <w:bookmarkEnd w:id="1588"/>
      <w:bookmarkEnd w:id="1589"/>
      <w:bookmarkEnd w:id="1590"/>
      <w:bookmarkEnd w:id="1591"/>
    </w:p>
    <w:p w14:paraId="25DD989F" w14:textId="77777777" w:rsidR="00BB4C2B" w:rsidRPr="0053568D" w:rsidRDefault="00BB4C2B" w:rsidP="00BB4C2B">
      <w:pPr>
        <w:rPr>
          <w:rFonts w:eastAsia="Times New Roman"/>
          <w:sz w:val="18"/>
        </w:rPr>
      </w:pPr>
      <w:r w:rsidRPr="00316FF4">
        <w:t>There were two watering actions specifically targeting waterbird breeding - Redbank (Yanga National Park) waterbird contingency and the Nimmie-Caira refuge watering action (see</w:t>
      </w:r>
      <w:r>
        <w:t xml:space="preserve"> </w:t>
      </w:r>
      <w:r>
        <w:fldChar w:fldCharType="begin"/>
      </w:r>
      <w:r>
        <w:instrText xml:space="preserve"> REF _Ref458164346 \h </w:instrText>
      </w:r>
      <w:r>
        <w:fldChar w:fldCharType="separate"/>
      </w:r>
      <w:r>
        <w:t xml:space="preserve">Table </w:t>
      </w:r>
      <w:r>
        <w:rPr>
          <w:noProof/>
        </w:rPr>
        <w:t>2</w:t>
      </w:r>
      <w:r>
        <w:noBreakHyphen/>
      </w:r>
      <w:r>
        <w:rPr>
          <w:noProof/>
        </w:rPr>
        <w:t>2</w:t>
      </w:r>
      <w:r>
        <w:fldChar w:fldCharType="end"/>
      </w:r>
      <w:r w:rsidRPr="00316FF4">
        <w:t xml:space="preserve">). Breeding activity was detected in 19 waterbird species in total through the 2015-16 LTIM wetland surveys and complementary </w:t>
      </w:r>
      <w:r>
        <w:t xml:space="preserve">NSW </w:t>
      </w:r>
      <w:r w:rsidRPr="00316FF4">
        <w:t xml:space="preserve">OEH surveys across the Redbank, Nimmie-Caira and </w:t>
      </w:r>
      <w:r>
        <w:t>m</w:t>
      </w:r>
      <w:r w:rsidRPr="00316FF4">
        <w:t xml:space="preserve">id-Murrumbidgee zones </w:t>
      </w:r>
      <w:r w:rsidR="0053568D">
        <w:t>(see</w:t>
      </w:r>
      <w:r>
        <w:fldChar w:fldCharType="begin"/>
      </w:r>
      <w:r>
        <w:instrText xml:space="preserve"> REF _Ref459191269 \h  \* MERGEFORMAT </w:instrText>
      </w:r>
      <w:r>
        <w:fldChar w:fldCharType="separate"/>
      </w:r>
      <w:r w:rsidR="0053568D">
        <w:t xml:space="preserve"> </w:t>
      </w:r>
      <w:r>
        <w:rPr>
          <w:noProof/>
        </w:rPr>
        <w:t>Table</w:t>
      </w:r>
      <w:r>
        <w:t xml:space="preserve"> </w:t>
      </w:r>
      <w:r>
        <w:rPr>
          <w:noProof/>
        </w:rPr>
        <w:t>5</w:t>
      </w:r>
      <w:r>
        <w:rPr>
          <w:noProof/>
        </w:rPr>
        <w:noBreakHyphen/>
        <w:t>17</w:t>
      </w:r>
      <w:r>
        <w:fldChar w:fldCharType="end"/>
      </w:r>
      <w:r w:rsidRPr="002F2B02">
        <w:t>).</w:t>
      </w:r>
      <w:r w:rsidRPr="00316FF4">
        <w:t xml:space="preserve"> Small numbers of non-colonial waterbird broods were recorded in the LTIM </w:t>
      </w:r>
      <w:r>
        <w:t xml:space="preserve">surveyed </w:t>
      </w:r>
      <w:r w:rsidRPr="00316FF4">
        <w:t>wetlands, Yarradda Lagoon (</w:t>
      </w:r>
      <w:r>
        <w:t>m</w:t>
      </w:r>
      <w:r w:rsidRPr="00316FF4">
        <w:t xml:space="preserve">id-Murrumbidgee) and Telephone Creek (Nimmie-Caira), this included small numbers of broods of grey teal, Pacific black duck </w:t>
      </w:r>
      <w:r>
        <w:t>(</w:t>
      </w:r>
      <w:r w:rsidRPr="00316FF4">
        <w:rPr>
          <w:i/>
          <w:color w:val="000000"/>
        </w:rPr>
        <w:t>Anas superciliosa</w:t>
      </w:r>
      <w:r>
        <w:rPr>
          <w:i/>
          <w:color w:val="000000"/>
        </w:rPr>
        <w:t>)</w:t>
      </w:r>
      <w:r w:rsidRPr="00316FF4">
        <w:rPr>
          <w:i/>
          <w:color w:val="000000"/>
        </w:rPr>
        <w:t xml:space="preserve"> </w:t>
      </w:r>
      <w:r w:rsidRPr="00316FF4">
        <w:rPr>
          <w:color w:val="000000"/>
        </w:rPr>
        <w:t xml:space="preserve">(Dabbling ducks) (Yarradda Lagoon and Telephone Creek), Australian shelduck </w:t>
      </w:r>
      <w:r>
        <w:rPr>
          <w:color w:val="000000"/>
        </w:rPr>
        <w:t>(</w:t>
      </w:r>
      <w:r w:rsidRPr="00316FF4">
        <w:rPr>
          <w:i/>
          <w:color w:val="000000"/>
        </w:rPr>
        <w:t>Tadorna tadornoides</w:t>
      </w:r>
      <w:r>
        <w:rPr>
          <w:i/>
          <w:color w:val="000000"/>
        </w:rPr>
        <w:t>)</w:t>
      </w:r>
      <w:r w:rsidRPr="00316FF4">
        <w:rPr>
          <w:i/>
          <w:color w:val="000000"/>
        </w:rPr>
        <w:t xml:space="preserve">, </w:t>
      </w:r>
      <w:r w:rsidRPr="00316FF4">
        <w:rPr>
          <w:color w:val="000000"/>
        </w:rPr>
        <w:t xml:space="preserve">Australian wood duck </w:t>
      </w:r>
      <w:r>
        <w:rPr>
          <w:color w:val="000000"/>
        </w:rPr>
        <w:t>(</w:t>
      </w:r>
      <w:r w:rsidRPr="00316FF4">
        <w:rPr>
          <w:i/>
          <w:color w:val="000000"/>
        </w:rPr>
        <w:t>Chenonetta jubata</w:t>
      </w:r>
      <w:r>
        <w:rPr>
          <w:i/>
          <w:color w:val="000000"/>
        </w:rPr>
        <w:t>)</w:t>
      </w:r>
      <w:r w:rsidRPr="00316FF4">
        <w:rPr>
          <w:i/>
          <w:color w:val="000000"/>
        </w:rPr>
        <w:t xml:space="preserve"> </w:t>
      </w:r>
      <w:r w:rsidRPr="00316FF4">
        <w:rPr>
          <w:color w:val="000000"/>
        </w:rPr>
        <w:t>(Grazing ducks). At</w:t>
      </w:r>
      <w:r w:rsidRPr="00316FF4">
        <w:t xml:space="preserve"> least 15 pairs of black swan </w:t>
      </w:r>
      <w:r>
        <w:t>(</w:t>
      </w:r>
      <w:r w:rsidRPr="00316FF4">
        <w:rPr>
          <w:i/>
          <w:color w:val="000000"/>
        </w:rPr>
        <w:t>Cygnus atratus</w:t>
      </w:r>
      <w:r>
        <w:rPr>
          <w:i/>
          <w:color w:val="000000"/>
        </w:rPr>
        <w:t>)</w:t>
      </w:r>
      <w:r w:rsidRPr="00316FF4">
        <w:t xml:space="preserve"> (Diving ducks and swans), and small numbers of </w:t>
      </w:r>
      <w:r w:rsidRPr="00316FF4">
        <w:rPr>
          <w:color w:val="000000"/>
        </w:rPr>
        <w:t xml:space="preserve">masked lapwing </w:t>
      </w:r>
      <w:r>
        <w:rPr>
          <w:color w:val="000000"/>
        </w:rPr>
        <w:t>(</w:t>
      </w:r>
      <w:r w:rsidRPr="00316FF4">
        <w:rPr>
          <w:i/>
          <w:color w:val="000000"/>
        </w:rPr>
        <w:t>Vanellus miles</w:t>
      </w:r>
      <w:r>
        <w:rPr>
          <w:i/>
          <w:color w:val="000000"/>
        </w:rPr>
        <w:t>)</w:t>
      </w:r>
      <w:r w:rsidRPr="00316FF4">
        <w:rPr>
          <w:color w:val="000000"/>
        </w:rPr>
        <w:t xml:space="preserve"> (Resident shorebirds), Eurasian coot and Australian shelduck </w:t>
      </w:r>
      <w:r w:rsidRPr="00316FF4">
        <w:t>were also observed nesting or with advanced young at Piggery Lake (</w:t>
      </w:r>
      <w:r>
        <w:fldChar w:fldCharType="begin"/>
      </w:r>
      <w:r>
        <w:instrText xml:space="preserve"> REF _Ref459190807 \h </w:instrText>
      </w:r>
      <w:r>
        <w:fldChar w:fldCharType="separate"/>
      </w:r>
      <w:r>
        <w:t xml:space="preserve">Plate </w:t>
      </w:r>
      <w:r>
        <w:rPr>
          <w:noProof/>
        </w:rPr>
        <w:t>5</w:t>
      </w:r>
      <w:r>
        <w:noBreakHyphen/>
      </w:r>
      <w:r>
        <w:rPr>
          <w:noProof/>
        </w:rPr>
        <w:t>2</w:t>
      </w:r>
      <w:r>
        <w:fldChar w:fldCharType="end"/>
      </w:r>
      <w:r w:rsidRPr="00316FF4">
        <w:t xml:space="preserve">) (Redbank), in spring 2015, which received environmental water in 2014-15. </w:t>
      </w:r>
    </w:p>
    <w:p w14:paraId="4134CE73" w14:textId="77777777" w:rsidR="00BB4C2B" w:rsidRPr="00316FF4" w:rsidRDefault="00BB4C2B" w:rsidP="00BB4C2B">
      <w:r w:rsidRPr="00316FF4">
        <w:t>NSW OEH and CEWO staff recorded small-scale colonial-nesting waterbird breeding in six wetlands (eight colonial waterbird species) in the Murrumbidgee Selected Area 2015-16. Five of these sites received Commonwealth environmental water in 2015-16: Tarwillie and Glenn Dee swamps (Redbank), Eulimbah and Telephone swamps (Nimmie-Caira) and Yarradda Lagoon (</w:t>
      </w:r>
      <w:r>
        <w:t>m</w:t>
      </w:r>
      <w:r w:rsidRPr="00316FF4">
        <w:t xml:space="preserve">id-Murrumbidgee). </w:t>
      </w:r>
    </w:p>
    <w:p w14:paraId="21E0DE95" w14:textId="77777777" w:rsidR="00BB4C2B" w:rsidRDefault="00BB4C2B">
      <w:pPr>
        <w:spacing w:after="0" w:line="240" w:lineRule="auto"/>
        <w:jc w:val="left"/>
        <w:rPr>
          <w:rStyle w:val="Emphasis"/>
        </w:rPr>
      </w:pPr>
      <w:r>
        <w:rPr>
          <w:rStyle w:val="Emphasis"/>
        </w:rPr>
        <w:br w:type="page"/>
      </w:r>
    </w:p>
    <w:p w14:paraId="4AC7B493" w14:textId="77777777" w:rsidR="00BB4C2B" w:rsidRPr="00B25D7D" w:rsidRDefault="00BB4C2B" w:rsidP="00BB4C2B">
      <w:pPr>
        <w:rPr>
          <w:rStyle w:val="Emphasis"/>
        </w:rPr>
      </w:pPr>
      <w:r w:rsidRPr="00B25D7D">
        <w:rPr>
          <w:rStyle w:val="Emphasis"/>
        </w:rPr>
        <w:t>Redbank watering actions</w:t>
      </w:r>
    </w:p>
    <w:p w14:paraId="6A6738F3" w14:textId="77777777" w:rsidR="00BB4C2B" w:rsidRPr="00316FF4" w:rsidRDefault="00BB4C2B" w:rsidP="00BB4C2B">
      <w:pPr>
        <w:rPr>
          <w:rFonts w:eastAsia="Times New Roman"/>
          <w:color w:val="000000"/>
        </w:rPr>
      </w:pPr>
      <w:r w:rsidRPr="00316FF4">
        <w:t xml:space="preserve">Two watering actions were undertaken in the Redbank zone - the Redbank (Yanga National Park) waterbird contingency and the </w:t>
      </w:r>
      <w:r w:rsidRPr="00316FF4">
        <w:rPr>
          <w:rFonts w:cs="Arial"/>
        </w:rPr>
        <w:t xml:space="preserve">Redbank (North) watering action. </w:t>
      </w:r>
      <w:r w:rsidRPr="00316FF4">
        <w:rPr>
          <w:rFonts w:eastAsia="Times New Roman"/>
          <w:color w:val="000000"/>
        </w:rPr>
        <w:t xml:space="preserve">Delivery of Commonwealth environmental water </w:t>
      </w:r>
      <w:r>
        <w:rPr>
          <w:rFonts w:eastAsia="Times New Roman"/>
          <w:color w:val="000000"/>
        </w:rPr>
        <w:t xml:space="preserve">to </w:t>
      </w:r>
      <w:r w:rsidRPr="00316FF4">
        <w:rPr>
          <w:rFonts w:eastAsia="Times New Roman"/>
          <w:color w:val="000000"/>
        </w:rPr>
        <w:t xml:space="preserve">areas of North Redbank initiated breeding in small numbers (around 50-100 nests) of spoonbills, cormorants and darters at Glenn Dee Swamp near Redbank weir. Targeted delivery of Commonwealth environmental water was made to Tarwillie Swamp in Yanga National Park, to maintain stable water levels for around 350 nests (eight colonially-nesting waterbird species including around 250 Eastern great egret </w:t>
      </w:r>
      <w:r>
        <w:rPr>
          <w:rFonts w:eastAsia="Times New Roman"/>
          <w:color w:val="000000"/>
        </w:rPr>
        <w:t>(</w:t>
      </w:r>
      <w:r w:rsidRPr="00316FF4">
        <w:rPr>
          <w:i/>
          <w:color w:val="000000"/>
        </w:rPr>
        <w:t>Ardea modesta</w:t>
      </w:r>
      <w:r w:rsidRPr="00316FF4">
        <w:rPr>
          <w:rFonts w:eastAsia="Times New Roman"/>
          <w:color w:val="000000"/>
        </w:rPr>
        <w:t xml:space="preserve"> nests</w:t>
      </w:r>
      <w:r>
        <w:rPr>
          <w:rFonts w:eastAsia="Times New Roman"/>
          <w:color w:val="000000"/>
        </w:rPr>
        <w:t>)</w:t>
      </w:r>
      <w:r w:rsidRPr="00316FF4">
        <w:rPr>
          <w:rFonts w:eastAsia="Times New Roman"/>
          <w:color w:val="000000"/>
        </w:rPr>
        <w:t>)</w:t>
      </w:r>
      <w:r>
        <w:rPr>
          <w:rFonts w:eastAsia="Times New Roman"/>
          <w:color w:val="000000"/>
        </w:rPr>
        <w:t>. The results of follow up ground surveys by NSW OEH and CEWO staff indicated that these colonies completed breeding successfully</w:t>
      </w:r>
      <w:r w:rsidRPr="00316FF4">
        <w:rPr>
          <w:rFonts w:eastAsia="Times New Roman"/>
          <w:color w:val="000000"/>
        </w:rPr>
        <w:t xml:space="preserve"> </w:t>
      </w:r>
      <w:r>
        <w:rPr>
          <w:rFonts w:eastAsia="Times New Roman"/>
          <w:noProof/>
          <w:color w:val="000000"/>
        </w:rPr>
        <w:t>(Spencer, Ocock et al. 2016)</w:t>
      </w:r>
      <w:r w:rsidRPr="00316FF4">
        <w:rPr>
          <w:rFonts w:eastAsia="Times New Roman"/>
          <w:color w:val="000000"/>
        </w:rPr>
        <w:t>.</w:t>
      </w:r>
    </w:p>
    <w:p w14:paraId="1500C268" w14:textId="77777777" w:rsidR="00BB4C2B" w:rsidRPr="00316FF4" w:rsidRDefault="00BB4C2B" w:rsidP="00BB4C2B">
      <w:pPr>
        <w:spacing w:before="240"/>
        <w:rPr>
          <w:rFonts w:eastAsia="Times New Roman"/>
          <w:i/>
          <w:color w:val="000000"/>
        </w:rPr>
      </w:pPr>
      <w:r w:rsidRPr="00316FF4">
        <w:rPr>
          <w:rFonts w:eastAsia="Times New Roman"/>
          <w:i/>
          <w:color w:val="000000"/>
        </w:rPr>
        <w:t>Nimmie-</w:t>
      </w:r>
      <w:r>
        <w:rPr>
          <w:rFonts w:eastAsia="Times New Roman"/>
          <w:i/>
          <w:color w:val="000000"/>
        </w:rPr>
        <w:t>Caira</w:t>
      </w:r>
      <w:r w:rsidRPr="00316FF4">
        <w:rPr>
          <w:rFonts w:eastAsia="Times New Roman"/>
          <w:i/>
          <w:color w:val="000000"/>
        </w:rPr>
        <w:t xml:space="preserve"> refuge watering</w:t>
      </w:r>
    </w:p>
    <w:p w14:paraId="592EDA7C" w14:textId="77777777" w:rsidR="00BB4C2B" w:rsidRDefault="00BB4C2B" w:rsidP="00BB4C2B">
      <w:pPr>
        <w:rPr>
          <w:rFonts w:eastAsia="Times New Roman"/>
          <w:color w:val="000000"/>
        </w:rPr>
      </w:pPr>
      <w:r w:rsidRPr="00316FF4">
        <w:rPr>
          <w:rFonts w:eastAsia="Times New Roman"/>
          <w:color w:val="000000"/>
        </w:rPr>
        <w:t xml:space="preserve">Complementary OEH </w:t>
      </w:r>
      <w:r>
        <w:rPr>
          <w:rFonts w:eastAsia="Times New Roman"/>
          <w:color w:val="000000"/>
        </w:rPr>
        <w:t xml:space="preserve">and UNSW </w:t>
      </w:r>
      <w:r w:rsidRPr="00316FF4">
        <w:rPr>
          <w:rFonts w:eastAsia="Times New Roman"/>
          <w:color w:val="000000"/>
        </w:rPr>
        <w:t>monitoring</w:t>
      </w:r>
      <w:r>
        <w:rPr>
          <w:rFonts w:eastAsia="Times New Roman"/>
          <w:color w:val="000000"/>
        </w:rPr>
        <w:t xml:space="preserve"> in 2015-16</w:t>
      </w:r>
      <w:r w:rsidRPr="00316FF4">
        <w:rPr>
          <w:rFonts w:eastAsia="Times New Roman"/>
          <w:color w:val="000000"/>
        </w:rPr>
        <w:t xml:space="preserve"> </w:t>
      </w:r>
      <w:r>
        <w:rPr>
          <w:rFonts w:eastAsia="Times New Roman"/>
          <w:color w:val="000000"/>
        </w:rPr>
        <w:t>detected small-scale colonial</w:t>
      </w:r>
      <w:r w:rsidRPr="00316FF4">
        <w:rPr>
          <w:rFonts w:eastAsia="Times New Roman"/>
          <w:color w:val="000000"/>
        </w:rPr>
        <w:t xml:space="preserve"> </w:t>
      </w:r>
      <w:r>
        <w:rPr>
          <w:rFonts w:eastAsia="Times New Roman"/>
          <w:color w:val="000000"/>
        </w:rPr>
        <w:t>waterbird breeding that was partly successful in two LTIM wetland sites (Eulimbah and Telephone) in the Nimmie</w:t>
      </w:r>
      <w:r w:rsidRPr="00510A6B">
        <w:rPr>
          <w:rFonts w:eastAsia="Times New Roman"/>
          <w:color w:val="000000"/>
          <w:szCs w:val="22"/>
        </w:rPr>
        <w:t xml:space="preserve">-Caira.  The results of UNSW spring aerial surveys in early November indicated that </w:t>
      </w:r>
      <w:r>
        <w:rPr>
          <w:rFonts w:eastAsia="Times New Roman"/>
          <w:color w:val="000000"/>
          <w:szCs w:val="22"/>
        </w:rPr>
        <w:t xml:space="preserve">a small number of </w:t>
      </w:r>
      <w:r w:rsidRPr="00510A6B">
        <w:rPr>
          <w:rFonts w:eastAsia="Times New Roman"/>
          <w:color w:val="000000"/>
          <w:szCs w:val="22"/>
        </w:rPr>
        <w:t>straw-necked ibis</w:t>
      </w:r>
      <w:r w:rsidRPr="00510A6B">
        <w:rPr>
          <w:szCs w:val="22"/>
        </w:rPr>
        <w:t xml:space="preserve"> (</w:t>
      </w:r>
      <w:r w:rsidRPr="007D6BA2">
        <w:rPr>
          <w:i/>
          <w:szCs w:val="22"/>
        </w:rPr>
        <w:t>Threskiornis spinicollis</w:t>
      </w:r>
      <w:r w:rsidRPr="00510A6B">
        <w:rPr>
          <w:szCs w:val="22"/>
        </w:rPr>
        <w:t xml:space="preserve">) </w:t>
      </w:r>
      <w:r>
        <w:rPr>
          <w:szCs w:val="22"/>
        </w:rPr>
        <w:t xml:space="preserve">and </w:t>
      </w:r>
      <w:r w:rsidRPr="00316FF4">
        <w:rPr>
          <w:rFonts w:eastAsia="Times New Roman"/>
          <w:color w:val="000000"/>
        </w:rPr>
        <w:t xml:space="preserve">Australian white ibis </w:t>
      </w:r>
      <w:r>
        <w:rPr>
          <w:rFonts w:eastAsia="Times New Roman"/>
          <w:color w:val="000000"/>
        </w:rPr>
        <w:t>(</w:t>
      </w:r>
      <w:r w:rsidRPr="00316FF4">
        <w:rPr>
          <w:i/>
          <w:color w:val="000000"/>
        </w:rPr>
        <w:t>Threskiornis moluccus</w:t>
      </w:r>
      <w:r>
        <w:rPr>
          <w:i/>
          <w:color w:val="000000"/>
        </w:rPr>
        <w:t>)</w:t>
      </w:r>
      <w:r w:rsidRPr="00316FF4">
        <w:rPr>
          <w:rFonts w:eastAsia="Times New Roman"/>
          <w:color w:val="000000"/>
        </w:rPr>
        <w:t xml:space="preserve"> </w:t>
      </w:r>
      <w:r w:rsidRPr="00510A6B">
        <w:rPr>
          <w:szCs w:val="22"/>
        </w:rPr>
        <w:t>were building n</w:t>
      </w:r>
      <w:r>
        <w:rPr>
          <w:szCs w:val="22"/>
        </w:rPr>
        <w:t>ests in Eulimbah and Telephone (around 80-100 birds in each site) but no active nests were observed during OEH’s aerial survey in early December.</w:t>
      </w:r>
      <w:r>
        <w:rPr>
          <w:i/>
        </w:rPr>
        <w:t xml:space="preserve"> </w:t>
      </w:r>
      <w:r>
        <w:rPr>
          <w:rFonts w:eastAsia="Times New Roman"/>
          <w:color w:val="000000"/>
        </w:rPr>
        <w:t xml:space="preserve"> Ground surveys later in the season determined that </w:t>
      </w:r>
      <w:r w:rsidRPr="00316FF4">
        <w:rPr>
          <w:rFonts w:eastAsia="Times New Roman"/>
          <w:color w:val="000000"/>
        </w:rPr>
        <w:t>Eulimbah Swamp supported small numbers of nesting</w:t>
      </w:r>
      <w:r>
        <w:rPr>
          <w:rFonts w:eastAsia="Times New Roman"/>
          <w:color w:val="000000"/>
        </w:rPr>
        <w:t xml:space="preserve"> Australian white ibis </w:t>
      </w:r>
      <w:r w:rsidRPr="00316FF4">
        <w:rPr>
          <w:rFonts w:eastAsia="Times New Roman"/>
          <w:color w:val="000000"/>
        </w:rPr>
        <w:t xml:space="preserve">and royal spoonbill </w:t>
      </w:r>
      <w:r>
        <w:rPr>
          <w:rFonts w:eastAsia="Times New Roman"/>
          <w:color w:val="000000"/>
        </w:rPr>
        <w:t>(</w:t>
      </w:r>
      <w:r w:rsidRPr="00316FF4">
        <w:rPr>
          <w:i/>
          <w:color w:val="000000"/>
        </w:rPr>
        <w:t>Platalea regia</w:t>
      </w:r>
      <w:r>
        <w:rPr>
          <w:i/>
          <w:color w:val="000000"/>
        </w:rPr>
        <w:t>)</w:t>
      </w:r>
      <w:r w:rsidRPr="00316FF4">
        <w:rPr>
          <w:rFonts w:eastAsia="Times New Roman"/>
          <w:color w:val="000000"/>
        </w:rPr>
        <w:t xml:space="preserve"> (estimated 100 nests in total) (</w:t>
      </w:r>
      <w:r>
        <w:rPr>
          <w:rFonts w:eastAsia="Times New Roman"/>
          <w:color w:val="000000"/>
        </w:rPr>
        <w:fldChar w:fldCharType="begin"/>
      </w:r>
      <w:r>
        <w:rPr>
          <w:rFonts w:eastAsia="Times New Roman"/>
          <w:color w:val="000000"/>
        </w:rPr>
        <w:instrText xml:space="preserve"> REF _Ref459190807 \h </w:instrText>
      </w:r>
      <w:r>
        <w:rPr>
          <w:rFonts w:eastAsia="Times New Roman"/>
          <w:color w:val="000000"/>
        </w:rPr>
      </w:r>
      <w:r>
        <w:rPr>
          <w:rFonts w:eastAsia="Times New Roman"/>
          <w:color w:val="000000"/>
        </w:rPr>
        <w:fldChar w:fldCharType="separate"/>
      </w:r>
      <w:r>
        <w:t xml:space="preserve">Plate </w:t>
      </w:r>
      <w:r>
        <w:rPr>
          <w:noProof/>
        </w:rPr>
        <w:t>5</w:t>
      </w:r>
      <w:r>
        <w:noBreakHyphen/>
      </w:r>
      <w:r>
        <w:rPr>
          <w:noProof/>
        </w:rPr>
        <w:t>2</w:t>
      </w:r>
      <w:r>
        <w:rPr>
          <w:rFonts w:eastAsia="Times New Roman"/>
          <w:color w:val="000000"/>
        </w:rPr>
        <w:fldChar w:fldCharType="end"/>
      </w:r>
      <w:r w:rsidRPr="00316FF4">
        <w:rPr>
          <w:rFonts w:eastAsia="Times New Roman"/>
          <w:color w:val="000000"/>
        </w:rPr>
        <w:t>)</w:t>
      </w:r>
      <w:r>
        <w:rPr>
          <w:rFonts w:eastAsia="Times New Roman"/>
          <w:color w:val="000000"/>
        </w:rPr>
        <w:t xml:space="preserve"> which had advanced chicks and fledglings in February 2016. </w:t>
      </w:r>
      <w:r w:rsidRPr="00316FF4">
        <w:rPr>
          <w:rFonts w:eastAsia="Times New Roman"/>
          <w:color w:val="000000"/>
        </w:rPr>
        <w:t xml:space="preserve"> </w:t>
      </w:r>
      <w:r>
        <w:rPr>
          <w:rFonts w:eastAsia="Times New Roman"/>
          <w:color w:val="000000"/>
        </w:rPr>
        <w:t xml:space="preserve">Six </w:t>
      </w:r>
      <w:r w:rsidRPr="00316FF4">
        <w:rPr>
          <w:rFonts w:eastAsia="Times New Roman"/>
          <w:color w:val="000000"/>
        </w:rPr>
        <w:t>colonial waterbird species were detected nesting</w:t>
      </w:r>
      <w:r>
        <w:rPr>
          <w:rFonts w:eastAsia="Times New Roman"/>
          <w:color w:val="000000"/>
        </w:rPr>
        <w:t xml:space="preserve"> (around 100 nests)</w:t>
      </w:r>
      <w:r w:rsidRPr="00316FF4">
        <w:rPr>
          <w:rFonts w:eastAsia="Times New Roman"/>
          <w:color w:val="000000"/>
        </w:rPr>
        <w:t xml:space="preserve"> in Telephone Creek</w:t>
      </w:r>
      <w:r>
        <w:rPr>
          <w:rFonts w:eastAsia="Times New Roman"/>
          <w:color w:val="000000"/>
        </w:rPr>
        <w:t xml:space="preserve"> (where the main inundation was confined to) during complementary ground surveys from January-March 2016</w:t>
      </w:r>
      <w:r w:rsidRPr="00316FF4">
        <w:rPr>
          <w:rFonts w:eastAsia="Times New Roman"/>
          <w:color w:val="000000"/>
        </w:rPr>
        <w:t xml:space="preserve">. This included about 20 Eastern great egret </w:t>
      </w:r>
      <w:r>
        <w:rPr>
          <w:rFonts w:eastAsia="Times New Roman"/>
          <w:color w:val="000000"/>
        </w:rPr>
        <w:t>(</w:t>
      </w:r>
      <w:r w:rsidRPr="00316FF4">
        <w:rPr>
          <w:i/>
          <w:color w:val="000000"/>
        </w:rPr>
        <w:t>Ardea modesta</w:t>
      </w:r>
      <w:r>
        <w:rPr>
          <w:rFonts w:eastAsia="Times New Roman"/>
          <w:color w:val="000000"/>
        </w:rPr>
        <w:t xml:space="preserve">) </w:t>
      </w:r>
      <w:r w:rsidRPr="00316FF4">
        <w:rPr>
          <w:rFonts w:eastAsia="Times New Roman"/>
          <w:color w:val="000000"/>
        </w:rPr>
        <w:t xml:space="preserve">nests, a species listed under the Japan-Australia migratory bird agreement (JAMBA). </w:t>
      </w:r>
    </w:p>
    <w:p w14:paraId="7580A48E" w14:textId="77777777" w:rsidR="00BB4C2B" w:rsidRDefault="00BB4C2B">
      <w:pPr>
        <w:spacing w:after="0" w:line="240" w:lineRule="auto"/>
        <w:jc w:val="left"/>
      </w:pPr>
      <w:r>
        <w:br w:type="page"/>
      </w:r>
    </w:p>
    <w:p w14:paraId="6335CFCC" w14:textId="77777777" w:rsidR="00BB4C2B" w:rsidRPr="00316FF4" w:rsidRDefault="00BB4C2B" w:rsidP="00BB4C2B">
      <w:pPr>
        <w:spacing w:before="240"/>
        <w:rPr>
          <w:i/>
        </w:rPr>
      </w:pPr>
      <w:r w:rsidRPr="00316FF4">
        <w:rPr>
          <w:i/>
        </w:rPr>
        <w:t>Yarradda Lagoon</w:t>
      </w:r>
    </w:p>
    <w:p w14:paraId="2271BAD3" w14:textId="77777777" w:rsidR="00BB4C2B" w:rsidRDefault="00BB4C2B" w:rsidP="00BB4C2B">
      <w:r w:rsidRPr="00316FF4">
        <w:t xml:space="preserve">Australasian darter </w:t>
      </w:r>
      <w:r>
        <w:t>(</w:t>
      </w:r>
      <w:r w:rsidRPr="00316FF4">
        <w:rPr>
          <w:i/>
          <w:color w:val="000000"/>
        </w:rPr>
        <w:t>Anhinga novaehollandiae</w:t>
      </w:r>
      <w:r>
        <w:rPr>
          <w:i/>
          <w:color w:val="000000"/>
        </w:rPr>
        <w:t>)</w:t>
      </w:r>
      <w:r w:rsidRPr="00316FF4">
        <w:t>, great cormorant</w:t>
      </w:r>
      <w:r w:rsidRPr="00316FF4">
        <w:rPr>
          <w:i/>
          <w:color w:val="000000"/>
        </w:rPr>
        <w:t xml:space="preserve"> </w:t>
      </w:r>
      <w:r>
        <w:rPr>
          <w:i/>
          <w:color w:val="000000"/>
        </w:rPr>
        <w:t>(</w:t>
      </w:r>
      <w:r w:rsidRPr="00316FF4">
        <w:rPr>
          <w:i/>
          <w:color w:val="000000"/>
        </w:rPr>
        <w:t>Phalacrocorax carbo</w:t>
      </w:r>
      <w:r>
        <w:rPr>
          <w:i/>
          <w:color w:val="000000"/>
        </w:rPr>
        <w:t>)</w:t>
      </w:r>
      <w:r w:rsidRPr="00316FF4">
        <w:t xml:space="preserve">, little pied cormorant </w:t>
      </w:r>
      <w:r>
        <w:t>(</w:t>
      </w:r>
      <w:r w:rsidRPr="00316FF4">
        <w:rPr>
          <w:i/>
          <w:color w:val="000000"/>
        </w:rPr>
        <w:t>Microcarbo melanoleucos</w:t>
      </w:r>
      <w:r>
        <w:rPr>
          <w:i/>
          <w:color w:val="000000"/>
        </w:rPr>
        <w:t>)</w:t>
      </w:r>
      <w:r w:rsidRPr="00316FF4">
        <w:t xml:space="preserve"> and little black cormorant nested in Yarradda Lagoon successfully (estimated 175 nests in total) in response to the delivery of environmental water over November 2015 – March 2016. </w:t>
      </w:r>
      <w:r>
        <w:t xml:space="preserve">Follow up OEH ground surveys and LTIM wetland surveys confirmed completion of breeding to fledgling stage. </w:t>
      </w:r>
    </w:p>
    <w:p w14:paraId="0018F1D8" w14:textId="77777777" w:rsidR="00BB4C2B" w:rsidRDefault="00BB4C2B" w:rsidP="00BB4C2B"/>
    <w:p w14:paraId="58029FFE" w14:textId="77777777" w:rsidR="00BB4C2B" w:rsidRPr="00316FF4" w:rsidRDefault="00BB4C2B" w:rsidP="00BB4C2B">
      <w:pPr>
        <w:spacing w:after="0" w:line="240" w:lineRule="auto"/>
        <w:rPr>
          <w:sz w:val="20"/>
          <w:highlight w:val="yellow"/>
        </w:rPr>
      </w:pPr>
    </w:p>
    <w:p w14:paraId="77C0B9C6" w14:textId="77777777" w:rsidR="00BB4C2B" w:rsidRPr="00316FF4" w:rsidRDefault="00BB4C2B" w:rsidP="00BB4C2B">
      <w:pPr>
        <w:spacing w:after="0" w:line="240" w:lineRule="auto"/>
        <w:rPr>
          <w:sz w:val="20"/>
          <w:highlight w:val="yellow"/>
        </w:rPr>
      </w:pPr>
    </w:p>
    <w:p w14:paraId="37A3DAFD" w14:textId="77777777" w:rsidR="00BB4C2B" w:rsidRPr="00316FF4" w:rsidRDefault="00BB4C2B" w:rsidP="00BB4C2B">
      <w:pPr>
        <w:spacing w:after="0" w:line="240" w:lineRule="auto"/>
        <w:rPr>
          <w:sz w:val="20"/>
          <w:highlight w:val="yellow"/>
        </w:rPr>
      </w:pPr>
    </w:p>
    <w:p w14:paraId="2414F1B5" w14:textId="0D0725AE" w:rsidR="00BB4C2B" w:rsidRPr="00316FF4" w:rsidRDefault="00A32417" w:rsidP="00BB4C2B">
      <w:pPr>
        <w:spacing w:after="0" w:line="240" w:lineRule="auto"/>
        <w:rPr>
          <w:sz w:val="20"/>
          <w:highlight w:val="yellow"/>
        </w:rPr>
      </w:pPr>
      <w:r>
        <w:rPr>
          <w:noProof/>
        </w:rPr>
        <mc:AlternateContent>
          <mc:Choice Requires="wpg">
            <w:drawing>
              <wp:anchor distT="0" distB="0" distL="114300" distR="114300" simplePos="0" relativeHeight="251655168" behindDoc="0" locked="0" layoutInCell="1" allowOverlap="1" wp14:anchorId="746DD755" wp14:editId="5B37F6E2">
                <wp:simplePos x="0" y="0"/>
                <wp:positionH relativeFrom="column">
                  <wp:posOffset>133350</wp:posOffset>
                </wp:positionH>
                <wp:positionV relativeFrom="paragraph">
                  <wp:posOffset>-400050</wp:posOffset>
                </wp:positionV>
                <wp:extent cx="5394960" cy="3614420"/>
                <wp:effectExtent l="0" t="0" r="0" b="5080"/>
                <wp:wrapNone/>
                <wp:docPr id="2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960" cy="3614420"/>
                          <a:chOff x="0" y="0"/>
                          <a:chExt cx="5394960" cy="3614420"/>
                        </a:xfrm>
                      </wpg:grpSpPr>
                      <pic:pic xmlns:pic="http://schemas.openxmlformats.org/drawingml/2006/picture">
                        <pic:nvPicPr>
                          <pic:cNvPr id="14350" name="Picture 14350" descr="M:\themes\wetlands\EFlowMonitoring\Murrumbidgee\20_WaterbirdData\03GroundCounts\Yanga\09_Yanga_Oct2015\Photos\Credit_JSpencer\IMG_3987.JPG"/>
                          <pic:cNvPicPr>
                            <a:picLocks noChangeAspect="1"/>
                          </pic:cNvPicPr>
                        </pic:nvPicPr>
                        <pic:blipFill rotWithShape="1">
                          <a:blip r:embed="rId106" cstate="email">
                            <a:extLst>
                              <a:ext uri="{28A0092B-C50C-407E-A947-70E740481C1C}">
                                <a14:useLocalDpi xmlns:a14="http://schemas.microsoft.com/office/drawing/2010/main"/>
                              </a:ext>
                            </a:extLst>
                          </a:blip>
                          <a:srcRect/>
                          <a:stretch/>
                        </pic:blipFill>
                        <pic:spPr bwMode="auto">
                          <a:xfrm>
                            <a:off x="2705100" y="0"/>
                            <a:ext cx="2689860" cy="17646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42" name="Picture 14342" descr="M:\themes\wetlands\EFlowMonitoring\Murrumbidgee\20_WaterbirdData\02NestCounts\Lowbidgee_2015-16\04_Feb2016\Photos\Jdyer\Eulimbah 8.2.16 (39).JPG"/>
                          <pic:cNvPicPr>
                            <a:picLocks noChangeAspect="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2705100" y="1828800"/>
                            <a:ext cx="2689860" cy="1785620"/>
                          </a:xfrm>
                          <a:prstGeom prst="rect">
                            <a:avLst/>
                          </a:prstGeom>
                          <a:noFill/>
                          <a:ln>
                            <a:noFill/>
                          </a:ln>
                        </pic:spPr>
                      </pic:pic>
                      <pic:pic xmlns:pic="http://schemas.openxmlformats.org/drawingml/2006/picture">
                        <pic:nvPicPr>
                          <pic:cNvPr id="14347" name="Picture 14347" descr="M:\themes\wetlands\EFlowMonitoring\Murrumbidgee\20_WaterbirdData\02NestCounts\Lowbidgee_2015-16\03_Jan2016\Photos\CAmos\Tarwillie\RIMG0458.JPG"/>
                          <pic:cNvPicPr>
                            <a:picLocks noChangeAspect="1"/>
                          </pic:cNvPicPr>
                        </pic:nvPicPr>
                        <pic:blipFill rotWithShape="1">
                          <a:blip r:embed="rId108" cstate="email">
                            <a:extLst>
                              <a:ext uri="{28A0092B-C50C-407E-A947-70E740481C1C}">
                                <a14:useLocalDpi xmlns:a14="http://schemas.microsoft.com/office/drawing/2010/main"/>
                              </a:ext>
                            </a:extLst>
                          </a:blip>
                          <a:srcRect/>
                          <a:stretch/>
                        </pic:blipFill>
                        <pic:spPr bwMode="auto">
                          <a:xfrm>
                            <a:off x="0" y="1838325"/>
                            <a:ext cx="2647315" cy="1765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8" descr="M:\themes\wetlands\EFlowMonitoring\zw_fauna\ColonialWaterbirds\2015-16\forKateB_query\Eulimbah (1).JPG"/>
                          <pic:cNvPicPr>
                            <a:picLocks noChangeAspect="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649855" cy="175450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AB7E56D" id="Group 9" o:spid="_x0000_s1026" style="position:absolute;margin-left:10.5pt;margin-top:-31.5pt;width:424.8pt;height:284.6pt;z-index:251655168" coordsize="53949,36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">
                <v:shape id="Picture 14350" o:spid="_x0000_s1027" type="#_x0000_t75" style="position:absolute;left:27051;width:26898;height:17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FhO7HAAAA3gAAAA8AAABkcnMvZG93bnJldi54bWxEj09rwzAMxe+DfQejwW6rs3+lZHVLGYwW&#10;1kubjF1FrNphsRxit02/fXUo7Cahp/feb74cQ6dONKQ2soHnSQGKuIm2ZWegrr6eZqBSRrbYRSYD&#10;F0qwXNzfzbG08cw7Ou2zU2LCqUQDPue+1Do1ngKmSeyJ5XaIQ8As6+C0HfAs5qHTL0Ux1QFblgSP&#10;PX16av72x2CA6mo9c9vKfa+O65/dwde/l7E25vFhXH2AyjTmf/Hte2Ol/tvruwAIjsygF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eFhO7HAAAA3gAAAA8AAAAAAAAAAAAA&#10;AAAAnwIAAGRycy9kb3ducmV2LnhtbFBLBQYAAAAABAAEAPcAAACTAwAAAAA=&#10;">
                  <v:imagedata r:id="rId111" o:title="IMG_3987"/>
                  <v:path arrowok="t"/>
                </v:shape>
                <v:shape id="Picture 14342" o:spid="_x0000_s1028" type="#_x0000_t75" style="position:absolute;left:27051;top:18288;width:26898;height:17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fZf/GAAAA3gAAAA8AAABkcnMvZG93bnJldi54bWxET0trwkAQvhf8D8sIvRTdqItI6iqlIC0e&#10;pD4O8TbNTpPQ7GzIbpP4791Cobf5+J6z3g62Fh21vnKsYTZNQBDnzlRcaLicd5MVCB+QDdaOScON&#10;PGw3o4c1psb1fKTuFAoRQ9inqKEMoUml9HlJFv3UNcSR+3KtxRBhW0jTYh/DbS3nSbKUFiuODSU2&#10;9FpS/n36sRr8Zciyq8oSe+g/1OdTt6c3tdf6cTy8PIMINIR/8Z/73cT5aqHm8PtOvEF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d9l/8YAAADeAAAADwAAAAAAAAAAAAAA&#10;AACfAgAAZHJzL2Rvd25yZXYueG1sUEsFBgAAAAAEAAQA9wAAAJIDAAAAAA==&#10;">
                  <v:imagedata r:id="rId112" o:title="Eulimbah 8.2.16 (39)"/>
                  <v:path arrowok="t"/>
                </v:shape>
                <v:shape id="Picture 14347" o:spid="_x0000_s1029" type="#_x0000_t75" style="position:absolute;top:18383;width:26473;height:17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mbqLEAAAA3gAAAA8AAABkcnMvZG93bnJldi54bWxET01rwkAQvRf8D8sI3pqNTWg1ukoJCO2h&#10;h6Z6H7JjEs3Oht3VpP++Wyj0No/3Odv9ZHpxJ+c7ywqWSQqCuLa640bB8evwuALhA7LG3jIp+CYP&#10;+93sYYuFtiN/0r0KjYgh7AtU0IYwFFL6uiWDPrEDceTO1hkMEbpGaodjDDe9fErTZ2mw49jQ4kBl&#10;S/W1uhkF73U5Xda3azmmH06vLid2dsiUWsyn1w2IQFP4F/+533Scn2f5C/y+E2+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mbqLEAAAA3gAAAA8AAAAAAAAAAAAAAAAA&#10;nwIAAGRycy9kb3ducmV2LnhtbFBLBQYAAAAABAAEAPcAAACQAwAAAAA=&#10;">
                  <v:imagedata r:id="rId113" o:title="RIMG0458"/>
                  <v:path arrowok="t"/>
                </v:shape>
                <v:shape id="Picture 8" o:spid="_x0000_s1030" type="#_x0000_t75" style="position:absolute;width:26498;height:17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UezDAAAA2wAAAA8AAABkcnMvZG93bnJldi54bWxEj9GKwjAURN+F/YdwBd80VVFqt6msgrDI&#10;Imj7AZfmbltsbkoTtf79RljwcZiZM0y6HUwr7tS7xrKC+SwCQVxa3XCloMgP0xiE88gaW8uk4EkO&#10;ttnHKMVE2wef6X7xlQgQdgkqqL3vEildWZNBN7MdcfB+bW/QB9lXUvf4CHDTykUUraXBhsNCjR3t&#10;ayqvl5tRsFpFy6N9YvGzieeH+LTLl0WRKzUZD1+fIDwN/h3+b39rBYs1vL6EHy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R7MMAAADbAAAADwAAAAAAAAAAAAAAAACf&#10;AgAAZHJzL2Rvd25yZXYueG1sUEsFBgAAAAAEAAQA9wAAAI8DAAAAAA==&#10;">
                  <v:imagedata r:id="rId114" o:title="Eulimbah (1)"/>
                  <v:path arrowok="t"/>
                </v:shape>
              </v:group>
            </w:pict>
          </mc:Fallback>
        </mc:AlternateContent>
      </w:r>
    </w:p>
    <w:p w14:paraId="52895F68" w14:textId="77777777" w:rsidR="00BB4C2B" w:rsidRPr="00316FF4" w:rsidRDefault="00BB4C2B" w:rsidP="00BB4C2B">
      <w:pPr>
        <w:spacing w:after="0" w:line="240" w:lineRule="auto"/>
        <w:rPr>
          <w:sz w:val="20"/>
          <w:highlight w:val="yellow"/>
        </w:rPr>
      </w:pPr>
    </w:p>
    <w:p w14:paraId="7B1DEA86" w14:textId="77777777" w:rsidR="00BB4C2B" w:rsidRPr="00316FF4" w:rsidRDefault="00BB4C2B" w:rsidP="00BB4C2B">
      <w:pPr>
        <w:spacing w:after="0" w:line="240" w:lineRule="auto"/>
        <w:rPr>
          <w:sz w:val="20"/>
          <w:highlight w:val="yellow"/>
        </w:rPr>
      </w:pPr>
    </w:p>
    <w:p w14:paraId="45BB1D67" w14:textId="00F6BC4D" w:rsidR="00BB4C2B" w:rsidRPr="00316FF4" w:rsidRDefault="00A32417" w:rsidP="00BB4C2B">
      <w:pPr>
        <w:spacing w:after="0" w:line="240" w:lineRule="auto"/>
        <w:rPr>
          <w:sz w:val="20"/>
          <w:highlight w:val="yellow"/>
        </w:rPr>
      </w:pPr>
      <w:r>
        <w:rPr>
          <w:noProof/>
        </w:rPr>
        <w:drawing>
          <wp:anchor distT="0" distB="0" distL="114300" distR="114300" simplePos="0" relativeHeight="251653120" behindDoc="0" locked="0" layoutInCell="1" allowOverlap="1" wp14:anchorId="34EAD84F" wp14:editId="7AD60E7D">
            <wp:simplePos x="0" y="0"/>
            <wp:positionH relativeFrom="margin">
              <wp:posOffset>118745</wp:posOffset>
            </wp:positionH>
            <wp:positionV relativeFrom="margin">
              <wp:posOffset>-4419600</wp:posOffset>
            </wp:positionV>
            <wp:extent cx="2649855" cy="1754505"/>
            <wp:effectExtent l="0" t="0" r="0" b="0"/>
            <wp:wrapSquare wrapText="bothSides"/>
            <wp:docPr id="24" name="Picture 14346" descr="Eulimba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6" descr="Eulimbah (1)"/>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649855" cy="1754505"/>
                    </a:xfrm>
                    <a:prstGeom prst="rect">
                      <a:avLst/>
                    </a:prstGeom>
                    <a:noFill/>
                  </pic:spPr>
                </pic:pic>
              </a:graphicData>
            </a:graphic>
            <wp14:sizeRelH relativeFrom="page">
              <wp14:pctWidth>0</wp14:pctWidth>
            </wp14:sizeRelH>
            <wp14:sizeRelV relativeFrom="page">
              <wp14:pctHeight>0</wp14:pctHeight>
            </wp14:sizeRelV>
          </wp:anchor>
        </w:drawing>
      </w:r>
    </w:p>
    <w:p w14:paraId="3663C2AC" w14:textId="77777777" w:rsidR="00BB4C2B" w:rsidRPr="00316FF4" w:rsidRDefault="00BB4C2B" w:rsidP="00BB4C2B">
      <w:pPr>
        <w:spacing w:after="0" w:line="240" w:lineRule="auto"/>
        <w:rPr>
          <w:sz w:val="20"/>
          <w:highlight w:val="yellow"/>
        </w:rPr>
      </w:pPr>
    </w:p>
    <w:p w14:paraId="2C301A8D" w14:textId="77777777" w:rsidR="00BB4C2B" w:rsidRPr="00316FF4" w:rsidRDefault="00BB4C2B" w:rsidP="00BB4C2B">
      <w:pPr>
        <w:spacing w:after="0" w:line="240" w:lineRule="auto"/>
        <w:rPr>
          <w:sz w:val="20"/>
          <w:highlight w:val="yellow"/>
        </w:rPr>
      </w:pPr>
    </w:p>
    <w:p w14:paraId="4C775370" w14:textId="77777777" w:rsidR="00BB4C2B" w:rsidRPr="00316FF4" w:rsidRDefault="00BB4C2B" w:rsidP="00BB4C2B">
      <w:pPr>
        <w:spacing w:after="0" w:line="240" w:lineRule="auto"/>
        <w:rPr>
          <w:sz w:val="20"/>
          <w:highlight w:val="yellow"/>
        </w:rPr>
      </w:pPr>
    </w:p>
    <w:p w14:paraId="18C8BCB7" w14:textId="77777777" w:rsidR="00BB4C2B" w:rsidRPr="00316FF4" w:rsidRDefault="00BB4C2B" w:rsidP="00BB4C2B">
      <w:pPr>
        <w:spacing w:after="0" w:line="240" w:lineRule="auto"/>
        <w:rPr>
          <w:sz w:val="20"/>
          <w:highlight w:val="yellow"/>
        </w:rPr>
      </w:pPr>
    </w:p>
    <w:p w14:paraId="67FC87D4" w14:textId="77777777" w:rsidR="00BB4C2B" w:rsidRPr="00316FF4" w:rsidRDefault="00BB4C2B" w:rsidP="00BB4C2B">
      <w:pPr>
        <w:spacing w:after="0" w:line="240" w:lineRule="auto"/>
        <w:rPr>
          <w:sz w:val="20"/>
          <w:highlight w:val="yellow"/>
        </w:rPr>
      </w:pPr>
    </w:p>
    <w:p w14:paraId="5DF3B791" w14:textId="77777777" w:rsidR="00BB4C2B" w:rsidRPr="00316FF4" w:rsidRDefault="00BB4C2B" w:rsidP="00BB4C2B">
      <w:pPr>
        <w:spacing w:after="0" w:line="240" w:lineRule="auto"/>
        <w:rPr>
          <w:sz w:val="20"/>
          <w:highlight w:val="yellow"/>
        </w:rPr>
      </w:pPr>
    </w:p>
    <w:p w14:paraId="69D61090" w14:textId="77777777" w:rsidR="00BB4C2B" w:rsidRPr="00316FF4" w:rsidRDefault="00BB4C2B" w:rsidP="00BB4C2B">
      <w:pPr>
        <w:spacing w:after="0" w:line="240" w:lineRule="auto"/>
        <w:rPr>
          <w:sz w:val="20"/>
          <w:highlight w:val="yellow"/>
        </w:rPr>
      </w:pPr>
    </w:p>
    <w:p w14:paraId="54464AD0" w14:textId="77777777" w:rsidR="00BB4C2B" w:rsidRPr="00316FF4" w:rsidRDefault="00BB4C2B" w:rsidP="00BB4C2B">
      <w:pPr>
        <w:spacing w:after="0" w:line="240" w:lineRule="auto"/>
        <w:rPr>
          <w:sz w:val="20"/>
          <w:highlight w:val="yellow"/>
        </w:rPr>
      </w:pPr>
    </w:p>
    <w:p w14:paraId="27B0F9FC" w14:textId="77777777" w:rsidR="00BB4C2B" w:rsidRPr="00316FF4" w:rsidRDefault="00BB4C2B" w:rsidP="00BB4C2B">
      <w:pPr>
        <w:spacing w:after="0" w:line="240" w:lineRule="auto"/>
        <w:rPr>
          <w:sz w:val="20"/>
          <w:highlight w:val="yellow"/>
        </w:rPr>
      </w:pPr>
    </w:p>
    <w:p w14:paraId="4B730C04" w14:textId="77777777" w:rsidR="00BB4C2B" w:rsidRPr="00316FF4" w:rsidRDefault="00BB4C2B" w:rsidP="00BB4C2B">
      <w:pPr>
        <w:spacing w:after="0" w:line="240" w:lineRule="auto"/>
        <w:rPr>
          <w:sz w:val="20"/>
          <w:highlight w:val="yellow"/>
        </w:rPr>
      </w:pPr>
    </w:p>
    <w:p w14:paraId="17A0DCA2" w14:textId="77777777" w:rsidR="00BB4C2B" w:rsidRPr="00316FF4" w:rsidRDefault="00BB4C2B" w:rsidP="00BB4C2B">
      <w:pPr>
        <w:spacing w:after="0" w:line="240" w:lineRule="auto"/>
        <w:rPr>
          <w:sz w:val="20"/>
          <w:highlight w:val="yellow"/>
        </w:rPr>
      </w:pPr>
    </w:p>
    <w:p w14:paraId="113CEAE7" w14:textId="77777777" w:rsidR="00BB4C2B" w:rsidRPr="00316FF4" w:rsidRDefault="00BB4C2B" w:rsidP="00BB4C2B">
      <w:pPr>
        <w:spacing w:after="0" w:line="240" w:lineRule="auto"/>
        <w:rPr>
          <w:sz w:val="20"/>
          <w:highlight w:val="yellow"/>
        </w:rPr>
      </w:pPr>
    </w:p>
    <w:p w14:paraId="690C4E4C" w14:textId="77777777" w:rsidR="00BB4C2B" w:rsidRPr="00316FF4" w:rsidRDefault="00BB4C2B" w:rsidP="00BB4C2B">
      <w:pPr>
        <w:spacing w:after="0" w:line="240" w:lineRule="auto"/>
        <w:rPr>
          <w:sz w:val="20"/>
          <w:highlight w:val="yellow"/>
        </w:rPr>
      </w:pPr>
    </w:p>
    <w:p w14:paraId="1824A429" w14:textId="77777777" w:rsidR="00BB4C2B" w:rsidRPr="00316FF4" w:rsidRDefault="00BB4C2B" w:rsidP="00BB4C2B">
      <w:pPr>
        <w:spacing w:after="0" w:line="240" w:lineRule="auto"/>
        <w:rPr>
          <w:sz w:val="20"/>
          <w:highlight w:val="yellow"/>
        </w:rPr>
      </w:pPr>
    </w:p>
    <w:p w14:paraId="50BA779C" w14:textId="77777777" w:rsidR="00BB4C2B" w:rsidRPr="00316FF4" w:rsidRDefault="00BB4C2B" w:rsidP="00BB4C2B">
      <w:pPr>
        <w:spacing w:after="0" w:line="240" w:lineRule="auto"/>
        <w:rPr>
          <w:sz w:val="20"/>
          <w:highlight w:val="yellow"/>
        </w:rPr>
      </w:pPr>
    </w:p>
    <w:p w14:paraId="1C8B76CA" w14:textId="77777777" w:rsidR="00BB4C2B" w:rsidRPr="00316FF4" w:rsidRDefault="00BB4C2B" w:rsidP="00BB4C2B">
      <w:pPr>
        <w:spacing w:after="0" w:line="240" w:lineRule="auto"/>
        <w:rPr>
          <w:sz w:val="20"/>
          <w:highlight w:val="yellow"/>
        </w:rPr>
      </w:pPr>
    </w:p>
    <w:p w14:paraId="2D58D211" w14:textId="77777777" w:rsidR="00BB4C2B" w:rsidRPr="00316FF4" w:rsidRDefault="00BB4C2B" w:rsidP="00BB4C2B">
      <w:pPr>
        <w:spacing w:after="0" w:line="240" w:lineRule="auto"/>
        <w:rPr>
          <w:sz w:val="20"/>
          <w:highlight w:val="yellow"/>
        </w:rPr>
      </w:pPr>
    </w:p>
    <w:p w14:paraId="437F8FDF" w14:textId="77777777" w:rsidR="00BB4C2B" w:rsidRPr="00316FF4" w:rsidRDefault="00BB4C2B" w:rsidP="00BB4C2B">
      <w:pPr>
        <w:spacing w:after="0" w:line="240" w:lineRule="auto"/>
        <w:rPr>
          <w:sz w:val="20"/>
          <w:highlight w:val="yellow"/>
        </w:rPr>
      </w:pPr>
    </w:p>
    <w:p w14:paraId="0FBF329C" w14:textId="77777777" w:rsidR="00BB4C2B" w:rsidRPr="00316FF4" w:rsidRDefault="00BB4C2B" w:rsidP="00BB4C2B">
      <w:pPr>
        <w:pStyle w:val="Caption"/>
      </w:pPr>
      <w:bookmarkStart w:id="1592" w:name="_Ref459190807"/>
      <w:bookmarkStart w:id="1593" w:name="_Toc460934152"/>
      <w:bookmarkStart w:id="1594" w:name="_Toc460934179"/>
      <w:bookmarkStart w:id="1595" w:name="_Toc473907982"/>
      <w:r>
        <w:t xml:space="preserve">Plate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Plate \* ARABIC \s 1 </w:instrText>
      </w:r>
      <w:r w:rsidR="00561A34">
        <w:fldChar w:fldCharType="separate"/>
      </w:r>
      <w:r>
        <w:rPr>
          <w:noProof/>
        </w:rPr>
        <w:t>2</w:t>
      </w:r>
      <w:r w:rsidR="00561A34">
        <w:rPr>
          <w:noProof/>
        </w:rPr>
        <w:fldChar w:fldCharType="end"/>
      </w:r>
      <w:bookmarkEnd w:id="1592"/>
      <w:r>
        <w:t xml:space="preserve"> </w:t>
      </w:r>
      <w:r w:rsidRPr="00316FF4">
        <w:rPr>
          <w:i/>
        </w:rPr>
        <w:t>Clockwise</w:t>
      </w:r>
      <w:r w:rsidRPr="00316FF4">
        <w:t>: aerial view of Eulimbah swamp (Nimmie-Caira) (Credit: J. Ocock, Nov 15); Piggery Lake (Redbank) supported black swan breeding (Credit: J. Spencer, Sep 2015), and juvenile Australian white ibis in Eulimbah Swamp (Credit: J. Dyer, Mar 2015); Great egret nested in Tarwillie Swamp (Redbank) from December 2015 - March 2016 (Credit: C. Amos, Jan 2016).</w:t>
      </w:r>
      <w:bookmarkEnd w:id="1593"/>
      <w:bookmarkEnd w:id="1594"/>
      <w:bookmarkEnd w:id="1595"/>
      <w:r w:rsidRPr="00316FF4">
        <w:t xml:space="preserve"> </w:t>
      </w:r>
    </w:p>
    <w:p w14:paraId="350540EC" w14:textId="77777777" w:rsidR="00BB4C2B" w:rsidRDefault="00BB4C2B">
      <w:pPr>
        <w:spacing w:after="0" w:line="240" w:lineRule="auto"/>
        <w:jc w:val="left"/>
      </w:pPr>
      <w:bookmarkStart w:id="1596" w:name="_Toc308427106"/>
      <w:r>
        <w:br w:type="page"/>
      </w:r>
    </w:p>
    <w:p w14:paraId="259864B2" w14:textId="77777777" w:rsidR="00BB4C2B" w:rsidRPr="00316FF4" w:rsidRDefault="00BB4C2B" w:rsidP="00BB4C2B">
      <w:pPr>
        <w:pStyle w:val="Heading3"/>
      </w:pPr>
      <w:bookmarkStart w:id="1597" w:name="_Toc460839535"/>
      <w:bookmarkStart w:id="1598" w:name="_Toc460839811"/>
      <w:bookmarkStart w:id="1599" w:name="_Toc460840080"/>
      <w:bookmarkStart w:id="1600" w:name="_Toc460840444"/>
      <w:bookmarkStart w:id="1601" w:name="_Toc460843813"/>
      <w:bookmarkStart w:id="1602" w:name="_Toc460851568"/>
      <w:bookmarkStart w:id="1603" w:name="_Toc460934879"/>
      <w:bookmarkStart w:id="1604" w:name="_Toc471725771"/>
      <w:bookmarkStart w:id="1605" w:name="_Toc473907149"/>
      <w:r w:rsidRPr="00316FF4">
        <w:t>Discussion</w:t>
      </w:r>
      <w:bookmarkEnd w:id="1597"/>
      <w:bookmarkEnd w:id="1598"/>
      <w:bookmarkEnd w:id="1599"/>
      <w:bookmarkEnd w:id="1600"/>
      <w:bookmarkEnd w:id="1601"/>
      <w:bookmarkEnd w:id="1602"/>
      <w:bookmarkEnd w:id="1603"/>
      <w:bookmarkEnd w:id="1604"/>
      <w:bookmarkEnd w:id="1605"/>
    </w:p>
    <w:p w14:paraId="625BB4AA" w14:textId="77777777" w:rsidR="00BB4C2B" w:rsidRDefault="00BB4C2B" w:rsidP="00BB4C2B">
      <w:pPr>
        <w:pStyle w:val="BodyTextCEWO"/>
        <w:rPr>
          <w:lang w:val="en-GB"/>
        </w:rPr>
      </w:pPr>
      <w:r w:rsidRPr="00316FF4">
        <w:rPr>
          <w:lang w:val="en-GB"/>
        </w:rPr>
        <w:t>Commonwealth environmental water was delivered to wetlands through the Redbank, Nimmie-</w:t>
      </w:r>
      <w:r>
        <w:rPr>
          <w:lang w:val="en-GB"/>
        </w:rPr>
        <w:t>Caira</w:t>
      </w:r>
      <w:r w:rsidRPr="00316FF4">
        <w:rPr>
          <w:lang w:val="en-GB"/>
        </w:rPr>
        <w:t xml:space="preserve"> and mid-Murrumbidgee as part of multiple watering actions focused on support</w:t>
      </w:r>
      <w:r>
        <w:rPr>
          <w:lang w:val="en-GB"/>
        </w:rPr>
        <w:t>ing</w:t>
      </w:r>
      <w:r w:rsidRPr="00316FF4">
        <w:rPr>
          <w:lang w:val="en-GB"/>
        </w:rPr>
        <w:t xml:space="preserve"> the habitat requirements of waterbirds and supporting specific waterbird breeding events in the Yanga National Park (Redbank), North Redbank, Nimmie-</w:t>
      </w:r>
      <w:r>
        <w:rPr>
          <w:lang w:val="en-GB"/>
        </w:rPr>
        <w:t>Caira</w:t>
      </w:r>
      <w:r w:rsidRPr="00316FF4">
        <w:rPr>
          <w:lang w:val="en-GB"/>
        </w:rPr>
        <w:t xml:space="preserve"> and </w:t>
      </w:r>
      <w:r>
        <w:rPr>
          <w:lang w:val="en-GB"/>
        </w:rPr>
        <w:t>m</w:t>
      </w:r>
      <w:r w:rsidRPr="00316FF4">
        <w:rPr>
          <w:lang w:val="en-GB"/>
        </w:rPr>
        <w:t xml:space="preserve">id-Murrumbidgee (Yarradda Lagoon). The measured outcomes relevant to each specific watering actions monitored under the LTIM </w:t>
      </w:r>
      <w:r>
        <w:rPr>
          <w:lang w:val="en-GB"/>
        </w:rPr>
        <w:t>project</w:t>
      </w:r>
      <w:r w:rsidRPr="00316FF4">
        <w:rPr>
          <w:lang w:val="en-GB"/>
        </w:rPr>
        <w:t xml:space="preserve"> and complimentary monitoring by NSW OEH demonstrate th</w:t>
      </w:r>
      <w:r>
        <w:rPr>
          <w:lang w:val="en-GB"/>
        </w:rPr>
        <w:t>at</w:t>
      </w:r>
      <w:r w:rsidRPr="00316FF4">
        <w:rPr>
          <w:lang w:val="en-GB"/>
        </w:rPr>
        <w:t xml:space="preserve"> Commonwealth and State environmental water achieved their stated watering objectives for waterbirds in the Murrumbidgee Selected Area in 2015-16.</w:t>
      </w:r>
    </w:p>
    <w:p w14:paraId="732EB9D8" w14:textId="77777777" w:rsidR="00BB4C2B" w:rsidRPr="00E121FB" w:rsidRDefault="00BB4C2B" w:rsidP="00BB4C2B">
      <w:pPr>
        <w:pStyle w:val="BodyText"/>
        <w:rPr>
          <w:lang w:val="en-GB" w:eastAsia="zh-CN" w:bidi="th-TH"/>
        </w:rPr>
      </w:pPr>
    </w:p>
    <w:p w14:paraId="629C765F" w14:textId="77777777" w:rsidR="00BB4C2B" w:rsidRPr="00316FF4" w:rsidRDefault="00BB4C2B" w:rsidP="00BB4C2B">
      <w:pPr>
        <w:pStyle w:val="Question"/>
      </w:pPr>
      <w:bookmarkStart w:id="1606" w:name="_Toc460839536"/>
      <w:bookmarkStart w:id="1607" w:name="_Toc460839812"/>
      <w:bookmarkStart w:id="1608" w:name="_Toc460840081"/>
      <w:bookmarkStart w:id="1609" w:name="_Toc460840445"/>
      <w:bookmarkStart w:id="1610" w:name="_Toc460839537"/>
      <w:bookmarkStart w:id="1611" w:name="_Toc460839813"/>
      <w:bookmarkStart w:id="1612" w:name="_Toc460840082"/>
      <w:bookmarkStart w:id="1613" w:name="_Toc460840446"/>
      <w:bookmarkStart w:id="1614" w:name="_Toc460839538"/>
      <w:bookmarkStart w:id="1615" w:name="_Toc460839814"/>
      <w:bookmarkStart w:id="1616" w:name="_Toc460840083"/>
      <w:bookmarkStart w:id="1617" w:name="_Toc460840447"/>
      <w:bookmarkStart w:id="1618" w:name="_Toc460839539"/>
      <w:bookmarkStart w:id="1619" w:name="_Toc460839815"/>
      <w:bookmarkStart w:id="1620" w:name="_Toc460840084"/>
      <w:bookmarkStart w:id="1621" w:name="_Toc460840448"/>
      <w:bookmarkStart w:id="1622" w:name="_Toc460843814"/>
      <w:bookmarkEnd w:id="1606"/>
      <w:bookmarkEnd w:id="1607"/>
      <w:bookmarkEnd w:id="1608"/>
      <w:bookmarkEnd w:id="1609"/>
      <w:bookmarkEnd w:id="1610"/>
      <w:bookmarkEnd w:id="1611"/>
      <w:bookmarkEnd w:id="1612"/>
      <w:bookmarkEnd w:id="1613"/>
      <w:bookmarkEnd w:id="1614"/>
      <w:bookmarkEnd w:id="1615"/>
      <w:bookmarkEnd w:id="1616"/>
      <w:bookmarkEnd w:id="1617"/>
      <w:r w:rsidRPr="00316FF4">
        <w:t>What did Commonwealth environmental water contribute to waterbird diversity?</w:t>
      </w:r>
      <w:bookmarkEnd w:id="1618"/>
      <w:bookmarkEnd w:id="1619"/>
      <w:bookmarkEnd w:id="1620"/>
      <w:bookmarkEnd w:id="1621"/>
      <w:bookmarkEnd w:id="1622"/>
    </w:p>
    <w:p w14:paraId="277611B9" w14:textId="77777777" w:rsidR="00BB4C2B" w:rsidRPr="00316FF4" w:rsidRDefault="00BB4C2B" w:rsidP="00BB4C2B">
      <w:pPr>
        <w:rPr>
          <w:lang w:val="en-GB"/>
        </w:rPr>
      </w:pPr>
      <w:r w:rsidRPr="00316FF4">
        <w:rPr>
          <w:lang w:val="en-GB"/>
        </w:rPr>
        <w:t>As waterbirds respond to wetland inundation a</w:t>
      </w:r>
      <w:r>
        <w:rPr>
          <w:lang w:val="en-GB"/>
        </w:rPr>
        <w:t>t</w:t>
      </w:r>
      <w:r w:rsidRPr="00316FF4">
        <w:rPr>
          <w:lang w:val="en-GB"/>
        </w:rPr>
        <w:t xml:space="preserve"> large spatial scales, we evaluated the influence of wetting and drying cycles across all 12 LTIM</w:t>
      </w:r>
      <w:r>
        <w:rPr>
          <w:lang w:val="en-GB"/>
        </w:rPr>
        <w:t xml:space="preserve"> surveyed</w:t>
      </w:r>
      <w:r w:rsidRPr="00316FF4">
        <w:rPr>
          <w:lang w:val="en-GB"/>
        </w:rPr>
        <w:t xml:space="preserve"> sites between 2014 and 2016. We predicted that Commonwealth environmental water would increase the abundance and diversity of waterbirds and this was supported by our results.  Environmental water provided habitat for species of conservation significance included nationally endangered Australasian bittern (EPBC Act), NSW vulnerable freckled duck and magpie goose (NSW TSC Act 1995), and JAMBA listed Eastern great egret. </w:t>
      </w:r>
    </w:p>
    <w:p w14:paraId="7792BFAB" w14:textId="77777777" w:rsidR="00BB4C2B" w:rsidRPr="00316FF4" w:rsidRDefault="00BB4C2B" w:rsidP="00BB4C2B">
      <w:pPr>
        <w:spacing w:after="0"/>
        <w:rPr>
          <w:b/>
          <w:bCs/>
        </w:rPr>
      </w:pPr>
      <w:r w:rsidRPr="00316FF4">
        <w:rPr>
          <w:lang w:val="en-GB"/>
        </w:rPr>
        <w:t xml:space="preserve">Species richness and abundance was higher at sites that received water in 2015-16 when compared to wetlands that received water in 2014-15 but not 2015-16, and wetlands that no environmental water in either 2014-15 or 2015-16. However, total waterbird abundance and species richness was generally low across the three wetland zones when compared with longer term trends </w:t>
      </w:r>
      <w:r>
        <w:rPr>
          <w:noProof/>
          <w:lang w:val="en-GB"/>
        </w:rPr>
        <w:t>(Porter, Kingsford et al. 2015)</w:t>
      </w:r>
      <w:r w:rsidRPr="00316FF4">
        <w:rPr>
          <w:lang w:val="en-GB"/>
        </w:rPr>
        <w:t xml:space="preserve">. </w:t>
      </w:r>
      <w:r w:rsidRPr="00316FF4">
        <w:t>The late spring inundation of monitored sites in 2015-16 was outside of the ideal timing for many waterbirds, including migratory shorebirds and the area of wetland inundated were comparatively small compared to long-term inundation p</w:t>
      </w:r>
      <w:r>
        <w:t xml:space="preserve">atterns </w:t>
      </w:r>
      <w:r>
        <w:rPr>
          <w:noProof/>
        </w:rPr>
        <w:t>(Wassens, Jenkins et al. 2014)</w:t>
      </w:r>
      <w:r w:rsidRPr="00316FF4">
        <w:t xml:space="preserve">.  While it is important to maintain inundated habitats through summer to support waterbird breeding and other wetland dependant taxa, inundation of additional areas in spring (August-November) will increase the availability of seasonal habitat for migratory shorebirds (unvegetated muddy shorelines and open shallow lagoons and lakes) and other waterbird species and provide aquatic habitat for a longer period of the year than summer watering alone.  </w:t>
      </w:r>
    </w:p>
    <w:p w14:paraId="53CFFEAD" w14:textId="77777777" w:rsidR="00BB4C2B" w:rsidRPr="00F313E8" w:rsidRDefault="00BB4C2B" w:rsidP="00BB4C2B">
      <w:pPr>
        <w:pStyle w:val="Question"/>
      </w:pPr>
      <w:bookmarkStart w:id="1623" w:name="_Toc460839540"/>
      <w:bookmarkStart w:id="1624" w:name="_Toc460839816"/>
      <w:bookmarkStart w:id="1625" w:name="_Toc460840085"/>
      <w:bookmarkStart w:id="1626" w:name="_Toc460840449"/>
      <w:bookmarkStart w:id="1627" w:name="_Toc460843815"/>
      <w:r w:rsidRPr="00F313E8">
        <w:t>What did Commonwealth environmental water contribute to waterbird breeding?</w:t>
      </w:r>
      <w:bookmarkEnd w:id="1623"/>
      <w:bookmarkEnd w:id="1624"/>
      <w:bookmarkEnd w:id="1625"/>
      <w:bookmarkEnd w:id="1626"/>
      <w:bookmarkEnd w:id="1627"/>
    </w:p>
    <w:p w14:paraId="6D6A20EA" w14:textId="77777777" w:rsidR="00BB4C2B" w:rsidRPr="00316FF4" w:rsidRDefault="00BB4C2B" w:rsidP="00BB4C2B">
      <w:pPr>
        <w:rPr>
          <w:lang w:val="en-GB"/>
        </w:rPr>
      </w:pPr>
      <w:r w:rsidRPr="00316FF4">
        <w:rPr>
          <w:lang w:val="en-GB"/>
        </w:rPr>
        <w:t>Waterbirds need opportunities to breed in order to maintain and improve waterbird diversity and abundance across the MDB. Two watering actions were undertaken to support waterbird breeding in the Nimmie-</w:t>
      </w:r>
      <w:r>
        <w:rPr>
          <w:lang w:val="en-GB"/>
        </w:rPr>
        <w:t>Caira</w:t>
      </w:r>
      <w:r w:rsidRPr="00316FF4">
        <w:rPr>
          <w:lang w:val="en-GB"/>
        </w:rPr>
        <w:t xml:space="preserve"> and Redbank systems, however these watering events were small </w:t>
      </w:r>
      <w:r>
        <w:rPr>
          <w:lang w:val="en-GB"/>
        </w:rPr>
        <w:t xml:space="preserve">and </w:t>
      </w:r>
      <w:r w:rsidRPr="00316FF4">
        <w:rPr>
          <w:lang w:val="en-GB"/>
        </w:rPr>
        <w:t xml:space="preserve">aimed at maintaining water levels in existing small colonies rather than triggering large-scale colonial waterbird breeding across the Murrumbidgee Selected Area. As a consequence, both colonial and non-colonial waterbird breeding activity was generally low across the Murrumbidgee Selected Area with only small or single broods of Dabbling ducks, Grazing ducks, Diving ducks and swans, and </w:t>
      </w:r>
      <w:r>
        <w:rPr>
          <w:lang w:val="en-GB"/>
        </w:rPr>
        <w:t>r</w:t>
      </w:r>
      <w:r w:rsidRPr="00316FF4">
        <w:rPr>
          <w:lang w:val="en-GB"/>
        </w:rPr>
        <w:t xml:space="preserve">esident shorebirds detected, and active colonies being small in size (&lt;400 nests). </w:t>
      </w:r>
    </w:p>
    <w:p w14:paraId="1B7DAAB2" w14:textId="77777777" w:rsidR="00BB4C2B" w:rsidRPr="00316FF4" w:rsidRDefault="00BB4C2B" w:rsidP="00BB4C2B">
      <w:r>
        <w:rPr>
          <w:lang w:val="en-GB"/>
        </w:rPr>
        <w:t xml:space="preserve">Complementary monitoring </w:t>
      </w:r>
      <w:r>
        <w:rPr>
          <w:noProof/>
          <w:lang w:val="en-GB"/>
        </w:rPr>
        <w:t>(Spencer, Ocock et al. 2016)</w:t>
      </w:r>
      <w:r w:rsidRPr="00316FF4">
        <w:rPr>
          <w:lang w:val="en-GB"/>
        </w:rPr>
        <w:t xml:space="preserve"> in 2015-16 identified small-scale colonial waterbird breeding at five wetlands which received Commonwealth environmental water in 2015-16</w:t>
      </w:r>
      <w:r>
        <w:rPr>
          <w:lang w:val="en-GB"/>
        </w:rPr>
        <w:t>. This included</w:t>
      </w:r>
      <w:r w:rsidRPr="00316FF4">
        <w:rPr>
          <w:lang w:val="en-GB"/>
        </w:rPr>
        <w:t xml:space="preserve"> successful watering actions aimed at extending the duration of flooding in a key egret river red gum colony site in Tarwillie Swamp (Yanga National Park waterbird watering action). </w:t>
      </w:r>
      <w:r w:rsidRPr="00316FF4">
        <w:t>This was achieved by using small volumes of water to maintain stable water levels and prevent wetland drying over spring and summer at wetlands w</w:t>
      </w:r>
      <w:r>
        <w:t>h</w:t>
      </w:r>
      <w:r w:rsidRPr="00316FF4">
        <w:t xml:space="preserve">ere colonies had established. </w:t>
      </w:r>
    </w:p>
    <w:p w14:paraId="3F0A218A" w14:textId="77777777" w:rsidR="00BB4C2B" w:rsidRPr="00316FF4" w:rsidRDefault="00BB4C2B" w:rsidP="00BB4C2B">
      <w:pPr>
        <w:rPr>
          <w:lang w:val="en-GB"/>
        </w:rPr>
      </w:pPr>
      <w:r w:rsidRPr="00316FF4">
        <w:rPr>
          <w:lang w:val="en-GB"/>
        </w:rPr>
        <w:t xml:space="preserve">However, the comparatively small scale of waterbird breeding compared to long-term trends </w:t>
      </w:r>
      <w:r>
        <w:rPr>
          <w:noProof/>
          <w:lang w:val="en-GB"/>
        </w:rPr>
        <w:t>(Porter, Kingsford et al. 2015)</w:t>
      </w:r>
      <w:r w:rsidRPr="00316FF4">
        <w:rPr>
          <w:lang w:val="en-GB"/>
        </w:rPr>
        <w:t xml:space="preserve"> was influenced by two key factors</w:t>
      </w:r>
      <w:r>
        <w:rPr>
          <w:lang w:val="en-GB"/>
        </w:rPr>
        <w:t xml:space="preserve"> -</w:t>
      </w:r>
      <w:r w:rsidRPr="00316FF4">
        <w:rPr>
          <w:lang w:val="en-GB"/>
        </w:rPr>
        <w:t xml:space="preserve"> the late spring inundation of habitats in the Murrumbidgee Selected Area which was outside of the preferred breeding window for many species, and the focus on small scale watering of individual sites as part of watering actions aimed at maintaining refuge habitats (Nimmie-Caira refuge watering action) without provision of large-scale watering of adjoining foraging grounds. </w:t>
      </w:r>
    </w:p>
    <w:p w14:paraId="02B591CA" w14:textId="77777777" w:rsidR="00BB4C2B" w:rsidRPr="00316FF4" w:rsidRDefault="00BB4C2B" w:rsidP="00BB4C2B">
      <w:r w:rsidRPr="00316FF4">
        <w:t xml:space="preserve">In the last 15-year period, large colonial waterbird and non-colonial waterbird breeding in the Lowbidgee floodplain has coincided with widespread flooding that occurred in 2000, 2005 and 2010 </w:t>
      </w:r>
      <w:r>
        <w:rPr>
          <w:noProof/>
        </w:rPr>
        <w:t>(Spencer, Maher et al. 2016)</w:t>
      </w:r>
      <w:r w:rsidRPr="00316FF4">
        <w:t xml:space="preserve">. While small-scale colonial-waterbird breeding (&lt;1000 nests) did occur outside of these large flood events, colonial-nesting waterbirds and non-colonial waterbird species require widespread overbank flooding to maximise opportunities to breed and for recruitment of their young. These large events are crucial for the long-term maintenance of waterbird species in the MDB. </w:t>
      </w:r>
      <w:r w:rsidRPr="00316FF4">
        <w:rPr>
          <w:lang w:eastAsia="zh-CN" w:bidi="th-TH"/>
        </w:rPr>
        <w:t xml:space="preserve">Historically adjoining habitats to the main colony sites, Eulimbah, Telephone, Nap Nap and Avalon swamps in the Nimmie-Caira zone, would have been inundated during wet years creating large areas of foraging habitat for colonial and non-colonial waterbird species and supporting the establishment of large breeding colonies. </w:t>
      </w:r>
      <w:r w:rsidRPr="00316FF4">
        <w:t>Flooding of key colony sites and also adjoining foraging grounds is necessary to support successful breeding. Sufficient food supplies need to be available prior to breeding for adult birds to build up condition, and then for the duration of the breeding event and post-fledging period to suppo</w:t>
      </w:r>
      <w:r>
        <w:t xml:space="preserve">rt adult birds and their young </w:t>
      </w:r>
      <w:r>
        <w:rPr>
          <w:noProof/>
        </w:rPr>
        <w:t>(Scott 1997, Brandis and Bino 2016)</w:t>
      </w:r>
      <w:r w:rsidRPr="00316FF4">
        <w:t>.</w:t>
      </w:r>
    </w:p>
    <w:p w14:paraId="0AA6A005" w14:textId="77777777" w:rsidR="00BB4C2B" w:rsidRDefault="00BB4C2B">
      <w:pPr>
        <w:spacing w:after="0" w:line="240" w:lineRule="auto"/>
        <w:jc w:val="left"/>
        <w:rPr>
          <w:b/>
          <w:bCs/>
          <w:i/>
          <w:iCs/>
          <w:szCs w:val="24"/>
        </w:rPr>
      </w:pPr>
    </w:p>
    <w:p w14:paraId="355584AF" w14:textId="77777777" w:rsidR="00BB4C2B" w:rsidRPr="00316FF4" w:rsidRDefault="00BB4C2B" w:rsidP="00BB4C2B">
      <w:pPr>
        <w:pStyle w:val="Heading3"/>
      </w:pPr>
      <w:bookmarkStart w:id="1628" w:name="_Toc460839541"/>
      <w:bookmarkStart w:id="1629" w:name="_Toc460839817"/>
      <w:bookmarkStart w:id="1630" w:name="_Toc460840086"/>
      <w:bookmarkStart w:id="1631" w:name="_Toc460840450"/>
      <w:bookmarkStart w:id="1632" w:name="_Toc460843816"/>
      <w:bookmarkStart w:id="1633" w:name="_Toc460851569"/>
      <w:bookmarkStart w:id="1634" w:name="_Toc460934880"/>
      <w:bookmarkStart w:id="1635" w:name="_Toc471725772"/>
      <w:bookmarkStart w:id="1636" w:name="_Toc473907150"/>
      <w:r w:rsidRPr="00316FF4">
        <w:t>Recommendations</w:t>
      </w:r>
      <w:bookmarkEnd w:id="1628"/>
      <w:bookmarkEnd w:id="1629"/>
      <w:bookmarkEnd w:id="1630"/>
      <w:bookmarkEnd w:id="1631"/>
      <w:bookmarkEnd w:id="1632"/>
      <w:bookmarkEnd w:id="1633"/>
      <w:bookmarkEnd w:id="1634"/>
      <w:bookmarkEnd w:id="1635"/>
      <w:bookmarkEnd w:id="1636"/>
    </w:p>
    <w:p w14:paraId="2CD00622" w14:textId="77777777" w:rsidR="00BB4C2B" w:rsidRPr="00316FF4" w:rsidRDefault="00BB4C2B" w:rsidP="00BB4C2B">
      <w:r w:rsidRPr="00316FF4">
        <w:t xml:space="preserve">Commonwealth environmental water should be prioritised for use in extending the duration of </w:t>
      </w:r>
      <w:r>
        <w:t>inundation</w:t>
      </w:r>
      <w:r w:rsidRPr="00316FF4">
        <w:t xml:space="preserve"> and for maintaining adequate water depths in any active waterbird colony sites through to completion (minimum of three to four months from egg laying plus post-fledgling care for most species). Future planning of Commonwealth environmental water use in the Murrumbidgee Selected Area should also consider inundating habitats known to historically support colonially-nesting waterbirds which have since been degraded. This includes lignum shrubland in the Nimmie-Caira zone, and river red gum sites in south Yanga National Park and parts of the mid-Murrumbidgee zone which have not supported breeding in the last decade. </w:t>
      </w:r>
    </w:p>
    <w:p w14:paraId="43880567" w14:textId="77777777" w:rsidR="00BB4C2B" w:rsidRPr="00316FF4" w:rsidRDefault="00BB4C2B" w:rsidP="00BB4C2B">
      <w:pPr>
        <w:spacing w:after="0"/>
      </w:pPr>
      <w:r w:rsidRPr="00316FF4">
        <w:t xml:space="preserve">If colonial waterbird breeding is detected in the Murrumbidgee Selected Area and/or neighbouring catchments. Commonwealth environmental water should be used to maintain </w:t>
      </w:r>
      <w:r>
        <w:t>inundation</w:t>
      </w:r>
      <w:r w:rsidRPr="00316FF4">
        <w:t xml:space="preserve"> of foraging habitat over summer and autumn months to promote the survival of young birds. This approach will also maximise opportunities for breeding in non-colonial waterbird species. Following colonial waterbird breeding events in the Lowbidgee floodplain and neighbouring wetlands (i.e. the Lower Lachlan and mid-Murray) Commonwealth environmental water should be prioritised for delivery to key foraging areas in </w:t>
      </w:r>
      <w:r>
        <w:t xml:space="preserve">the </w:t>
      </w:r>
      <w:r w:rsidRPr="00316FF4">
        <w:t xml:space="preserve">months and the water year following breeding to promote survival of first year birds which in turn will contribute to the maintenance of waterbird diversity and abundance across the MDB. </w:t>
      </w:r>
    </w:p>
    <w:p w14:paraId="544427B5" w14:textId="77777777" w:rsidR="00BB4C2B" w:rsidRPr="00316FF4" w:rsidRDefault="00BB4C2B" w:rsidP="00BB4C2B">
      <w:pPr>
        <w:spacing w:after="0"/>
      </w:pPr>
    </w:p>
    <w:bookmarkEnd w:id="1596"/>
    <w:p w14:paraId="55B42079" w14:textId="77777777" w:rsidR="00BB4C2B" w:rsidRPr="00316FF4" w:rsidRDefault="00BB4C2B" w:rsidP="00BB4C2B">
      <w:pPr>
        <w:tabs>
          <w:tab w:val="left" w:pos="851"/>
        </w:tabs>
        <w:spacing w:before="120" w:line="240" w:lineRule="auto"/>
        <w:rPr>
          <w:rFonts w:eastAsia="Times New Roman" w:cs="Angsana New"/>
          <w:b/>
          <w:sz w:val="28"/>
          <w:lang w:eastAsia="zh-CN" w:bidi="th-TH"/>
        </w:rPr>
      </w:pPr>
    </w:p>
    <w:p w14:paraId="7A4E9400" w14:textId="77777777" w:rsidR="00BB4C2B" w:rsidRPr="005727E3" w:rsidRDefault="00BB4C2B" w:rsidP="00BB4C2B">
      <w:pPr>
        <w:pStyle w:val="NoSpacing"/>
        <w:rPr>
          <w:sz w:val="22"/>
        </w:rPr>
      </w:pPr>
      <w:bookmarkStart w:id="1637" w:name="_Ref459191269"/>
      <w:bookmarkStart w:id="1638" w:name="_Toc460934132"/>
      <w:r>
        <w:br w:type="page"/>
      </w:r>
    </w:p>
    <w:p w14:paraId="3390C03B" w14:textId="20E5AA22" w:rsidR="00BB4C2B" w:rsidRPr="00316FF4" w:rsidRDefault="00BB4C2B" w:rsidP="00BB4C2B">
      <w:pPr>
        <w:pStyle w:val="Caption"/>
        <w:rPr>
          <w:rFonts w:eastAsia="Times New Roman" w:cs="Angsana New"/>
          <w:sz w:val="32"/>
          <w:lang w:eastAsia="zh-CN"/>
        </w:rPr>
      </w:pPr>
      <w:bookmarkStart w:id="1639" w:name="_Toc475593716"/>
      <w:r>
        <w:t xml:space="preserve">Table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561A34">
        <w:fldChar w:fldCharType="begin"/>
      </w:r>
      <w:r w:rsidR="00561A34">
        <w:instrText xml:space="preserve"> SEQ Table \* ARABIC \s 1 </w:instrText>
      </w:r>
      <w:r w:rsidR="00561A34">
        <w:fldChar w:fldCharType="separate"/>
      </w:r>
      <w:r w:rsidR="004D7013">
        <w:rPr>
          <w:noProof/>
        </w:rPr>
        <w:t>17</w:t>
      </w:r>
      <w:r w:rsidR="00561A34">
        <w:rPr>
          <w:noProof/>
        </w:rPr>
        <w:fldChar w:fldCharType="end"/>
      </w:r>
      <w:bookmarkEnd w:id="1637"/>
      <w:r>
        <w:t xml:space="preserve"> </w:t>
      </w:r>
      <w:r w:rsidRPr="00316FF4">
        <w:rPr>
          <w:rFonts w:eastAsia="Times New Roman" w:cs="Angsana New"/>
          <w:lang w:eastAsia="zh-CN"/>
        </w:rPr>
        <w:t>Wetland-dependent bird species recorded in 2014-16</w:t>
      </w:r>
      <w:r w:rsidR="00E56907">
        <w:rPr>
          <w:rFonts w:eastAsia="Times New Roman" w:cs="Angsana New"/>
          <w:lang w:eastAsia="zh-CN"/>
        </w:rPr>
        <w:t xml:space="preserve"> (see foonote below for explanatory notes)</w:t>
      </w:r>
      <w:r w:rsidRPr="00316FF4">
        <w:rPr>
          <w:rFonts w:eastAsia="Times New Roman" w:cs="Angsana New"/>
          <w:lang w:eastAsia="zh-CN"/>
        </w:rPr>
        <w:t>.</w:t>
      </w:r>
      <w:bookmarkEnd w:id="1638"/>
      <w:bookmarkEnd w:id="1639"/>
      <w:r w:rsidRPr="00316FF4">
        <w:rPr>
          <w:rFonts w:eastAsia="Times New Roman" w:cs="Angsana New"/>
          <w:lang w:eastAsia="zh-CN"/>
        </w:rPr>
        <w:t xml:space="preserve"> </w:t>
      </w:r>
    </w:p>
    <w:tbl>
      <w:tblPr>
        <w:tblW w:w="0" w:type="auto"/>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Look w:val="04A0" w:firstRow="1" w:lastRow="0" w:firstColumn="1" w:lastColumn="0" w:noHBand="0" w:noVBand="1"/>
      </w:tblPr>
      <w:tblGrid>
        <w:gridCol w:w="1996"/>
        <w:gridCol w:w="2692"/>
        <w:gridCol w:w="3124"/>
        <w:gridCol w:w="1250"/>
      </w:tblGrid>
      <w:tr w:rsidR="00B4531A" w:rsidRPr="00316FF4" w14:paraId="09E59DD8" w14:textId="77777777" w:rsidTr="00B4531A">
        <w:trPr>
          <w:trHeight w:val="20"/>
        </w:trPr>
        <w:tc>
          <w:tcPr>
            <w:tcW w:w="0" w:type="auto"/>
            <w:shd w:val="clear" w:color="auto" w:fill="07601F"/>
          </w:tcPr>
          <w:p w14:paraId="532B7791" w14:textId="77777777" w:rsidR="00BB4C2B" w:rsidRPr="00B4531A" w:rsidRDefault="00BB4C2B" w:rsidP="00BB4C2B">
            <w:pPr>
              <w:pStyle w:val="Tabletext"/>
              <w:rPr>
                <w:b/>
                <w:color w:val="FFFFFF"/>
              </w:rPr>
            </w:pPr>
            <w:r w:rsidRPr="00B4531A">
              <w:rPr>
                <w:b/>
                <w:color w:val="FFFFFF"/>
              </w:rPr>
              <w:t>Functional Group</w:t>
            </w:r>
          </w:p>
        </w:tc>
        <w:tc>
          <w:tcPr>
            <w:tcW w:w="0" w:type="auto"/>
            <w:shd w:val="clear" w:color="auto" w:fill="07601F"/>
            <w:noWrap/>
            <w:hideMark/>
          </w:tcPr>
          <w:p w14:paraId="4596D13D" w14:textId="1919BC94" w:rsidR="00BB4C2B" w:rsidRPr="00B4531A" w:rsidRDefault="00BB4C2B" w:rsidP="00BB4C2B">
            <w:pPr>
              <w:pStyle w:val="Tabletext"/>
              <w:rPr>
                <w:b/>
                <w:color w:val="FFFFFF"/>
              </w:rPr>
            </w:pPr>
            <w:r w:rsidRPr="00B4531A">
              <w:rPr>
                <w:b/>
                <w:color w:val="FFFFFF"/>
              </w:rPr>
              <w:t>Common Name</w:t>
            </w:r>
            <w:r w:rsidR="00E56907">
              <w:rPr>
                <w:b/>
                <w:color w:val="FFFFFF"/>
              </w:rPr>
              <w:t>^</w:t>
            </w:r>
          </w:p>
        </w:tc>
        <w:tc>
          <w:tcPr>
            <w:tcW w:w="0" w:type="auto"/>
            <w:shd w:val="clear" w:color="auto" w:fill="07601F"/>
            <w:noWrap/>
            <w:hideMark/>
          </w:tcPr>
          <w:p w14:paraId="45E5E9A7" w14:textId="77777777" w:rsidR="00BB4C2B" w:rsidRPr="00B4531A" w:rsidRDefault="00BB4C2B" w:rsidP="00BB4C2B">
            <w:pPr>
              <w:pStyle w:val="Tabletext"/>
              <w:rPr>
                <w:b/>
                <w:color w:val="FFFFFF"/>
              </w:rPr>
            </w:pPr>
            <w:r w:rsidRPr="00B4531A">
              <w:rPr>
                <w:b/>
                <w:color w:val="FFFFFF"/>
              </w:rPr>
              <w:t>Scientific Name</w:t>
            </w:r>
          </w:p>
        </w:tc>
        <w:tc>
          <w:tcPr>
            <w:tcW w:w="0" w:type="auto"/>
            <w:shd w:val="clear" w:color="auto" w:fill="07601F"/>
            <w:noWrap/>
            <w:hideMark/>
          </w:tcPr>
          <w:p w14:paraId="20417301" w14:textId="77777777" w:rsidR="00BB4C2B" w:rsidRPr="00B4531A" w:rsidRDefault="00BB4C2B" w:rsidP="00BB4C2B">
            <w:pPr>
              <w:pStyle w:val="Tabletext"/>
              <w:rPr>
                <w:b/>
                <w:color w:val="FFFFFF"/>
              </w:rPr>
            </w:pPr>
            <w:r w:rsidRPr="00B4531A">
              <w:rPr>
                <w:b/>
                <w:color w:val="FFFFFF"/>
              </w:rPr>
              <w:t>CAVS Code</w:t>
            </w:r>
          </w:p>
        </w:tc>
      </w:tr>
      <w:tr w:rsidR="00B4531A" w:rsidRPr="00316FF4" w14:paraId="42374BCA" w14:textId="77777777" w:rsidTr="00B4531A">
        <w:trPr>
          <w:trHeight w:val="20"/>
        </w:trPr>
        <w:tc>
          <w:tcPr>
            <w:tcW w:w="0" w:type="auto"/>
            <w:vMerge w:val="restart"/>
            <w:shd w:val="clear" w:color="auto" w:fill="auto"/>
          </w:tcPr>
          <w:p w14:paraId="48E52EF3" w14:textId="77777777" w:rsidR="00BB4C2B" w:rsidRPr="00316FF4" w:rsidRDefault="00BB4C2B" w:rsidP="00BB4C2B">
            <w:pPr>
              <w:pStyle w:val="Tabletext"/>
            </w:pPr>
            <w:r w:rsidRPr="00316FF4">
              <w:t xml:space="preserve">Australian-breeding shorebirds </w:t>
            </w:r>
          </w:p>
        </w:tc>
        <w:tc>
          <w:tcPr>
            <w:tcW w:w="0" w:type="auto"/>
            <w:shd w:val="clear" w:color="auto" w:fill="auto"/>
            <w:noWrap/>
            <w:hideMark/>
          </w:tcPr>
          <w:p w14:paraId="1B47050F" w14:textId="77777777" w:rsidR="00BB4C2B" w:rsidRPr="00316FF4" w:rsidRDefault="00BB4C2B" w:rsidP="00BB4C2B">
            <w:pPr>
              <w:pStyle w:val="Tabletext"/>
            </w:pPr>
            <w:r w:rsidRPr="00316FF4">
              <w:t>Australian pratincole</w:t>
            </w:r>
          </w:p>
        </w:tc>
        <w:tc>
          <w:tcPr>
            <w:tcW w:w="0" w:type="auto"/>
            <w:shd w:val="clear" w:color="auto" w:fill="auto"/>
            <w:noWrap/>
            <w:hideMark/>
          </w:tcPr>
          <w:p w14:paraId="0E99CFB1" w14:textId="77777777" w:rsidR="00BB4C2B" w:rsidRPr="00B4531A" w:rsidRDefault="00BB4C2B" w:rsidP="00BB4C2B">
            <w:pPr>
              <w:pStyle w:val="Tabletext"/>
              <w:rPr>
                <w:i/>
              </w:rPr>
            </w:pPr>
            <w:r w:rsidRPr="00B4531A">
              <w:rPr>
                <w:i/>
              </w:rPr>
              <w:t>Stiltia isabella</w:t>
            </w:r>
          </w:p>
        </w:tc>
        <w:tc>
          <w:tcPr>
            <w:tcW w:w="0" w:type="auto"/>
            <w:shd w:val="clear" w:color="auto" w:fill="auto"/>
            <w:noWrap/>
            <w:hideMark/>
          </w:tcPr>
          <w:p w14:paraId="3DC17877" w14:textId="77777777" w:rsidR="00BB4C2B" w:rsidRPr="00316FF4" w:rsidRDefault="00BB4C2B" w:rsidP="00BB4C2B">
            <w:pPr>
              <w:pStyle w:val="Tabletext"/>
            </w:pPr>
            <w:r w:rsidRPr="00316FF4">
              <w:t>173</w:t>
            </w:r>
          </w:p>
        </w:tc>
      </w:tr>
      <w:tr w:rsidR="00B4531A" w:rsidRPr="00316FF4" w14:paraId="74206FC6" w14:textId="77777777" w:rsidTr="00B4531A">
        <w:trPr>
          <w:trHeight w:val="20"/>
        </w:trPr>
        <w:tc>
          <w:tcPr>
            <w:tcW w:w="0" w:type="auto"/>
            <w:vMerge/>
            <w:shd w:val="clear" w:color="auto" w:fill="auto"/>
          </w:tcPr>
          <w:p w14:paraId="5E636710" w14:textId="77777777" w:rsidR="00BB4C2B" w:rsidRPr="00316FF4" w:rsidRDefault="00BB4C2B" w:rsidP="00BB4C2B">
            <w:pPr>
              <w:pStyle w:val="Tabletext"/>
            </w:pPr>
          </w:p>
        </w:tc>
        <w:tc>
          <w:tcPr>
            <w:tcW w:w="0" w:type="auto"/>
            <w:shd w:val="clear" w:color="auto" w:fill="auto"/>
            <w:noWrap/>
            <w:hideMark/>
          </w:tcPr>
          <w:p w14:paraId="2675B31F" w14:textId="77777777" w:rsidR="00BB4C2B" w:rsidRPr="00316FF4" w:rsidRDefault="00BB4C2B" w:rsidP="00BB4C2B">
            <w:pPr>
              <w:pStyle w:val="Tabletext"/>
            </w:pPr>
            <w:r w:rsidRPr="00316FF4">
              <w:t>Black-fronted dotterel</w:t>
            </w:r>
          </w:p>
        </w:tc>
        <w:tc>
          <w:tcPr>
            <w:tcW w:w="0" w:type="auto"/>
            <w:shd w:val="clear" w:color="auto" w:fill="auto"/>
            <w:noWrap/>
            <w:hideMark/>
          </w:tcPr>
          <w:p w14:paraId="0C656BBB" w14:textId="77777777" w:rsidR="00BB4C2B" w:rsidRPr="00B4531A" w:rsidRDefault="00BB4C2B" w:rsidP="00BB4C2B">
            <w:pPr>
              <w:pStyle w:val="Tabletext"/>
              <w:rPr>
                <w:i/>
              </w:rPr>
            </w:pPr>
            <w:r w:rsidRPr="00B4531A">
              <w:rPr>
                <w:i/>
              </w:rPr>
              <w:t>Elseyornis melanops</w:t>
            </w:r>
          </w:p>
        </w:tc>
        <w:tc>
          <w:tcPr>
            <w:tcW w:w="0" w:type="auto"/>
            <w:shd w:val="clear" w:color="auto" w:fill="auto"/>
            <w:noWrap/>
            <w:hideMark/>
          </w:tcPr>
          <w:p w14:paraId="29E292A4" w14:textId="77777777" w:rsidR="00BB4C2B" w:rsidRPr="00316FF4" w:rsidRDefault="00BB4C2B" w:rsidP="00BB4C2B">
            <w:pPr>
              <w:pStyle w:val="Tabletext"/>
            </w:pPr>
            <w:r w:rsidRPr="00316FF4">
              <w:t>144</w:t>
            </w:r>
          </w:p>
        </w:tc>
      </w:tr>
      <w:tr w:rsidR="00B4531A" w:rsidRPr="00316FF4" w14:paraId="34186E9B" w14:textId="77777777" w:rsidTr="00B4531A">
        <w:trPr>
          <w:trHeight w:val="20"/>
        </w:trPr>
        <w:tc>
          <w:tcPr>
            <w:tcW w:w="0" w:type="auto"/>
            <w:vMerge/>
            <w:shd w:val="clear" w:color="auto" w:fill="auto"/>
          </w:tcPr>
          <w:p w14:paraId="1B6CE2BD" w14:textId="77777777" w:rsidR="00BB4C2B" w:rsidRPr="00316FF4" w:rsidRDefault="00BB4C2B" w:rsidP="00BB4C2B">
            <w:pPr>
              <w:pStyle w:val="Tabletext"/>
            </w:pPr>
          </w:p>
        </w:tc>
        <w:tc>
          <w:tcPr>
            <w:tcW w:w="0" w:type="auto"/>
            <w:shd w:val="clear" w:color="auto" w:fill="auto"/>
            <w:noWrap/>
            <w:hideMark/>
          </w:tcPr>
          <w:p w14:paraId="3B431E0A" w14:textId="77777777" w:rsidR="00BB4C2B" w:rsidRPr="00316FF4" w:rsidRDefault="00BB4C2B" w:rsidP="00BB4C2B">
            <w:pPr>
              <w:pStyle w:val="Tabletext"/>
            </w:pPr>
            <w:r w:rsidRPr="00316FF4">
              <w:t>Black-winged stilt</w:t>
            </w:r>
          </w:p>
        </w:tc>
        <w:tc>
          <w:tcPr>
            <w:tcW w:w="0" w:type="auto"/>
            <w:shd w:val="clear" w:color="auto" w:fill="auto"/>
            <w:noWrap/>
            <w:hideMark/>
          </w:tcPr>
          <w:p w14:paraId="18E43403" w14:textId="77777777" w:rsidR="00BB4C2B" w:rsidRPr="00B4531A" w:rsidRDefault="00BB4C2B" w:rsidP="00BB4C2B">
            <w:pPr>
              <w:pStyle w:val="Tabletext"/>
              <w:rPr>
                <w:i/>
              </w:rPr>
            </w:pPr>
            <w:r w:rsidRPr="00B4531A">
              <w:rPr>
                <w:i/>
              </w:rPr>
              <w:t>Himantopus leucocephalus</w:t>
            </w:r>
          </w:p>
        </w:tc>
        <w:tc>
          <w:tcPr>
            <w:tcW w:w="0" w:type="auto"/>
            <w:shd w:val="clear" w:color="auto" w:fill="auto"/>
            <w:noWrap/>
            <w:hideMark/>
          </w:tcPr>
          <w:p w14:paraId="05AC0A6B" w14:textId="77777777" w:rsidR="00BB4C2B" w:rsidRPr="00316FF4" w:rsidRDefault="00BB4C2B" w:rsidP="00BB4C2B">
            <w:pPr>
              <w:pStyle w:val="Tabletext"/>
            </w:pPr>
            <w:r w:rsidRPr="00316FF4">
              <w:t>146</w:t>
            </w:r>
          </w:p>
        </w:tc>
      </w:tr>
      <w:tr w:rsidR="00B4531A" w:rsidRPr="00316FF4" w14:paraId="1561601A" w14:textId="77777777" w:rsidTr="00B4531A">
        <w:trPr>
          <w:trHeight w:val="20"/>
        </w:trPr>
        <w:tc>
          <w:tcPr>
            <w:tcW w:w="0" w:type="auto"/>
            <w:vMerge/>
            <w:shd w:val="clear" w:color="auto" w:fill="auto"/>
          </w:tcPr>
          <w:p w14:paraId="285811F1" w14:textId="77777777" w:rsidR="00BB4C2B" w:rsidRPr="00316FF4" w:rsidRDefault="00BB4C2B" w:rsidP="00BB4C2B">
            <w:pPr>
              <w:pStyle w:val="Tabletext"/>
            </w:pPr>
          </w:p>
        </w:tc>
        <w:tc>
          <w:tcPr>
            <w:tcW w:w="0" w:type="auto"/>
            <w:shd w:val="clear" w:color="auto" w:fill="auto"/>
            <w:noWrap/>
            <w:hideMark/>
          </w:tcPr>
          <w:p w14:paraId="55B51807" w14:textId="77777777" w:rsidR="00BB4C2B" w:rsidRPr="00316FF4" w:rsidRDefault="00BB4C2B" w:rsidP="00BB4C2B">
            <w:pPr>
              <w:pStyle w:val="Tabletext"/>
            </w:pPr>
            <w:r w:rsidRPr="00316FF4">
              <w:t>Masked lapwing</w:t>
            </w:r>
          </w:p>
        </w:tc>
        <w:tc>
          <w:tcPr>
            <w:tcW w:w="0" w:type="auto"/>
            <w:shd w:val="clear" w:color="auto" w:fill="auto"/>
            <w:noWrap/>
            <w:hideMark/>
          </w:tcPr>
          <w:p w14:paraId="1F679757" w14:textId="77777777" w:rsidR="00BB4C2B" w:rsidRPr="00B4531A" w:rsidRDefault="00BB4C2B" w:rsidP="00BB4C2B">
            <w:pPr>
              <w:pStyle w:val="Tabletext"/>
              <w:rPr>
                <w:i/>
              </w:rPr>
            </w:pPr>
            <w:r w:rsidRPr="00B4531A">
              <w:rPr>
                <w:i/>
              </w:rPr>
              <w:t>Vanellus miles</w:t>
            </w:r>
          </w:p>
        </w:tc>
        <w:tc>
          <w:tcPr>
            <w:tcW w:w="0" w:type="auto"/>
            <w:shd w:val="clear" w:color="auto" w:fill="auto"/>
            <w:noWrap/>
            <w:hideMark/>
          </w:tcPr>
          <w:p w14:paraId="6425B36E" w14:textId="77777777" w:rsidR="00BB4C2B" w:rsidRPr="00316FF4" w:rsidRDefault="00BB4C2B" w:rsidP="00BB4C2B">
            <w:pPr>
              <w:pStyle w:val="Tabletext"/>
            </w:pPr>
            <w:r w:rsidRPr="00316FF4">
              <w:t>133</w:t>
            </w:r>
          </w:p>
        </w:tc>
      </w:tr>
      <w:tr w:rsidR="00B4531A" w:rsidRPr="00316FF4" w14:paraId="3A8EEAC0" w14:textId="77777777" w:rsidTr="00B4531A">
        <w:trPr>
          <w:trHeight w:val="20"/>
        </w:trPr>
        <w:tc>
          <w:tcPr>
            <w:tcW w:w="0" w:type="auto"/>
            <w:vMerge/>
            <w:shd w:val="clear" w:color="auto" w:fill="auto"/>
          </w:tcPr>
          <w:p w14:paraId="53B07074" w14:textId="77777777" w:rsidR="00BB4C2B" w:rsidRPr="00316FF4" w:rsidRDefault="00BB4C2B" w:rsidP="00BB4C2B">
            <w:pPr>
              <w:pStyle w:val="Tabletext"/>
            </w:pPr>
          </w:p>
        </w:tc>
        <w:tc>
          <w:tcPr>
            <w:tcW w:w="0" w:type="auto"/>
            <w:shd w:val="clear" w:color="auto" w:fill="auto"/>
            <w:noWrap/>
            <w:hideMark/>
          </w:tcPr>
          <w:p w14:paraId="32D6F605" w14:textId="77777777" w:rsidR="00BB4C2B" w:rsidRPr="00316FF4" w:rsidRDefault="00BB4C2B" w:rsidP="00BB4C2B">
            <w:pPr>
              <w:pStyle w:val="Tabletext"/>
            </w:pPr>
            <w:r w:rsidRPr="00316FF4">
              <w:t>Red-capped plover</w:t>
            </w:r>
          </w:p>
        </w:tc>
        <w:tc>
          <w:tcPr>
            <w:tcW w:w="0" w:type="auto"/>
            <w:shd w:val="clear" w:color="auto" w:fill="auto"/>
            <w:noWrap/>
            <w:hideMark/>
          </w:tcPr>
          <w:p w14:paraId="7BA8FC86" w14:textId="77777777" w:rsidR="00BB4C2B" w:rsidRPr="00B4531A" w:rsidRDefault="00BB4C2B" w:rsidP="00BB4C2B">
            <w:pPr>
              <w:pStyle w:val="Tabletext"/>
              <w:rPr>
                <w:i/>
              </w:rPr>
            </w:pPr>
            <w:r w:rsidRPr="00B4531A">
              <w:rPr>
                <w:i/>
              </w:rPr>
              <w:t>Charadrius ruficapillus</w:t>
            </w:r>
          </w:p>
        </w:tc>
        <w:tc>
          <w:tcPr>
            <w:tcW w:w="0" w:type="auto"/>
            <w:shd w:val="clear" w:color="auto" w:fill="auto"/>
            <w:noWrap/>
            <w:hideMark/>
          </w:tcPr>
          <w:p w14:paraId="1CEC914D" w14:textId="77777777" w:rsidR="00BB4C2B" w:rsidRPr="00316FF4" w:rsidRDefault="00BB4C2B" w:rsidP="00BB4C2B">
            <w:pPr>
              <w:pStyle w:val="Tabletext"/>
            </w:pPr>
            <w:r w:rsidRPr="00316FF4">
              <w:t>143</w:t>
            </w:r>
          </w:p>
        </w:tc>
      </w:tr>
      <w:tr w:rsidR="00B4531A" w:rsidRPr="00316FF4" w14:paraId="369A8119" w14:textId="77777777" w:rsidTr="00B4531A">
        <w:trPr>
          <w:trHeight w:val="20"/>
        </w:trPr>
        <w:tc>
          <w:tcPr>
            <w:tcW w:w="0" w:type="auto"/>
            <w:vMerge/>
            <w:shd w:val="clear" w:color="auto" w:fill="auto"/>
          </w:tcPr>
          <w:p w14:paraId="17D08EEF" w14:textId="77777777" w:rsidR="00BB4C2B" w:rsidRPr="00316FF4" w:rsidRDefault="00BB4C2B" w:rsidP="00BB4C2B">
            <w:pPr>
              <w:pStyle w:val="Tabletext"/>
            </w:pPr>
          </w:p>
        </w:tc>
        <w:tc>
          <w:tcPr>
            <w:tcW w:w="0" w:type="auto"/>
            <w:shd w:val="clear" w:color="auto" w:fill="auto"/>
            <w:noWrap/>
            <w:hideMark/>
          </w:tcPr>
          <w:p w14:paraId="37082FBB" w14:textId="77777777" w:rsidR="00BB4C2B" w:rsidRPr="00316FF4" w:rsidRDefault="00BB4C2B" w:rsidP="00BB4C2B">
            <w:pPr>
              <w:pStyle w:val="Tabletext"/>
            </w:pPr>
            <w:r w:rsidRPr="00316FF4">
              <w:t>Red-kneed dotterel</w:t>
            </w:r>
          </w:p>
        </w:tc>
        <w:tc>
          <w:tcPr>
            <w:tcW w:w="0" w:type="auto"/>
            <w:shd w:val="clear" w:color="auto" w:fill="auto"/>
            <w:noWrap/>
            <w:hideMark/>
          </w:tcPr>
          <w:p w14:paraId="501BE8A8" w14:textId="77777777" w:rsidR="00BB4C2B" w:rsidRPr="00B4531A" w:rsidRDefault="00BB4C2B" w:rsidP="00BB4C2B">
            <w:pPr>
              <w:pStyle w:val="Tabletext"/>
              <w:rPr>
                <w:i/>
              </w:rPr>
            </w:pPr>
            <w:r w:rsidRPr="00B4531A">
              <w:rPr>
                <w:i/>
              </w:rPr>
              <w:t>Erythrogonys cinctus</w:t>
            </w:r>
          </w:p>
        </w:tc>
        <w:tc>
          <w:tcPr>
            <w:tcW w:w="0" w:type="auto"/>
            <w:shd w:val="clear" w:color="auto" w:fill="auto"/>
            <w:noWrap/>
            <w:hideMark/>
          </w:tcPr>
          <w:p w14:paraId="59B9590F" w14:textId="77777777" w:rsidR="00BB4C2B" w:rsidRPr="00316FF4" w:rsidRDefault="00BB4C2B" w:rsidP="00BB4C2B">
            <w:pPr>
              <w:pStyle w:val="Tabletext"/>
            </w:pPr>
            <w:r w:rsidRPr="00316FF4">
              <w:t>132</w:t>
            </w:r>
          </w:p>
        </w:tc>
      </w:tr>
      <w:tr w:rsidR="00B4531A" w:rsidRPr="00316FF4" w14:paraId="0FE20108" w14:textId="77777777" w:rsidTr="00B4531A">
        <w:trPr>
          <w:trHeight w:val="20"/>
        </w:trPr>
        <w:tc>
          <w:tcPr>
            <w:tcW w:w="0" w:type="auto"/>
            <w:vMerge w:val="restart"/>
            <w:shd w:val="clear" w:color="auto" w:fill="auto"/>
          </w:tcPr>
          <w:p w14:paraId="60575E18" w14:textId="77777777" w:rsidR="00BB4C2B" w:rsidRPr="00316FF4" w:rsidRDefault="00BB4C2B" w:rsidP="00BB4C2B">
            <w:pPr>
              <w:pStyle w:val="Tabletext"/>
            </w:pPr>
            <w:r w:rsidRPr="00316FF4">
              <w:t>Dabbling and filter-feeding ducks</w:t>
            </w:r>
          </w:p>
        </w:tc>
        <w:tc>
          <w:tcPr>
            <w:tcW w:w="0" w:type="auto"/>
            <w:shd w:val="clear" w:color="auto" w:fill="auto"/>
            <w:noWrap/>
            <w:hideMark/>
          </w:tcPr>
          <w:p w14:paraId="12C19989" w14:textId="77777777" w:rsidR="00BB4C2B" w:rsidRPr="00316FF4" w:rsidRDefault="00BB4C2B" w:rsidP="00BB4C2B">
            <w:pPr>
              <w:pStyle w:val="Tabletext"/>
            </w:pPr>
            <w:r w:rsidRPr="00316FF4">
              <w:t>Australasian shoveler</w:t>
            </w:r>
          </w:p>
        </w:tc>
        <w:tc>
          <w:tcPr>
            <w:tcW w:w="0" w:type="auto"/>
            <w:shd w:val="clear" w:color="auto" w:fill="auto"/>
            <w:noWrap/>
            <w:hideMark/>
          </w:tcPr>
          <w:p w14:paraId="282BD5F1" w14:textId="77777777" w:rsidR="00BB4C2B" w:rsidRPr="00B4531A" w:rsidRDefault="00BB4C2B" w:rsidP="00BB4C2B">
            <w:pPr>
              <w:pStyle w:val="Tabletext"/>
              <w:rPr>
                <w:i/>
              </w:rPr>
            </w:pPr>
            <w:r w:rsidRPr="00B4531A">
              <w:rPr>
                <w:i/>
              </w:rPr>
              <w:t>Anas rhynchotis</w:t>
            </w:r>
          </w:p>
        </w:tc>
        <w:tc>
          <w:tcPr>
            <w:tcW w:w="0" w:type="auto"/>
            <w:shd w:val="clear" w:color="auto" w:fill="auto"/>
            <w:noWrap/>
            <w:hideMark/>
          </w:tcPr>
          <w:p w14:paraId="34BB48BB" w14:textId="77777777" w:rsidR="00BB4C2B" w:rsidRPr="00316FF4" w:rsidRDefault="00BB4C2B" w:rsidP="00BB4C2B">
            <w:pPr>
              <w:pStyle w:val="Tabletext"/>
            </w:pPr>
            <w:r w:rsidRPr="00316FF4">
              <w:t>212</w:t>
            </w:r>
          </w:p>
        </w:tc>
      </w:tr>
      <w:tr w:rsidR="00B4531A" w:rsidRPr="00316FF4" w14:paraId="183973A0" w14:textId="77777777" w:rsidTr="00B4531A">
        <w:trPr>
          <w:trHeight w:val="20"/>
        </w:trPr>
        <w:tc>
          <w:tcPr>
            <w:tcW w:w="0" w:type="auto"/>
            <w:vMerge/>
            <w:shd w:val="clear" w:color="auto" w:fill="auto"/>
          </w:tcPr>
          <w:p w14:paraId="6C4E543D" w14:textId="77777777" w:rsidR="00BB4C2B" w:rsidRPr="00316FF4" w:rsidRDefault="00BB4C2B" w:rsidP="00BB4C2B">
            <w:pPr>
              <w:pStyle w:val="Tabletext"/>
            </w:pPr>
          </w:p>
        </w:tc>
        <w:tc>
          <w:tcPr>
            <w:tcW w:w="0" w:type="auto"/>
            <w:shd w:val="clear" w:color="auto" w:fill="auto"/>
            <w:noWrap/>
          </w:tcPr>
          <w:p w14:paraId="14029B2E" w14:textId="77777777" w:rsidR="00BB4C2B" w:rsidRPr="00316FF4" w:rsidRDefault="00BB4C2B" w:rsidP="00BB4C2B">
            <w:pPr>
              <w:pStyle w:val="Tabletext"/>
            </w:pPr>
            <w:r>
              <w:t>Freckled duck</w:t>
            </w:r>
          </w:p>
        </w:tc>
        <w:tc>
          <w:tcPr>
            <w:tcW w:w="0" w:type="auto"/>
            <w:shd w:val="clear" w:color="auto" w:fill="auto"/>
            <w:noWrap/>
          </w:tcPr>
          <w:p w14:paraId="4307E04B" w14:textId="77777777" w:rsidR="00BB4C2B" w:rsidRPr="00B4531A" w:rsidRDefault="00BB4C2B" w:rsidP="00BB4C2B">
            <w:pPr>
              <w:pStyle w:val="Tabletext"/>
              <w:rPr>
                <w:i/>
              </w:rPr>
            </w:pPr>
            <w:r w:rsidRPr="00B4531A">
              <w:rPr>
                <w:i/>
              </w:rPr>
              <w:t>Stictonetta naevosa</w:t>
            </w:r>
          </w:p>
        </w:tc>
        <w:tc>
          <w:tcPr>
            <w:tcW w:w="0" w:type="auto"/>
            <w:shd w:val="clear" w:color="auto" w:fill="auto"/>
            <w:noWrap/>
          </w:tcPr>
          <w:p w14:paraId="20347A02" w14:textId="25BC9625" w:rsidR="00BB4C2B" w:rsidRPr="00316FF4" w:rsidRDefault="00E56907" w:rsidP="00BB4C2B">
            <w:pPr>
              <w:pStyle w:val="Tabletext"/>
            </w:pPr>
            <w:r>
              <w:t>214</w:t>
            </w:r>
          </w:p>
        </w:tc>
      </w:tr>
      <w:tr w:rsidR="00B4531A" w:rsidRPr="00316FF4" w14:paraId="06923950" w14:textId="77777777" w:rsidTr="00B4531A">
        <w:trPr>
          <w:trHeight w:val="20"/>
        </w:trPr>
        <w:tc>
          <w:tcPr>
            <w:tcW w:w="0" w:type="auto"/>
            <w:vMerge/>
            <w:shd w:val="clear" w:color="auto" w:fill="auto"/>
          </w:tcPr>
          <w:p w14:paraId="6F156CE1" w14:textId="77777777" w:rsidR="00BB4C2B" w:rsidRPr="00316FF4" w:rsidRDefault="00BB4C2B" w:rsidP="00BB4C2B">
            <w:pPr>
              <w:pStyle w:val="Tabletext"/>
            </w:pPr>
          </w:p>
        </w:tc>
        <w:tc>
          <w:tcPr>
            <w:tcW w:w="0" w:type="auto"/>
            <w:shd w:val="clear" w:color="auto" w:fill="auto"/>
            <w:noWrap/>
            <w:hideMark/>
          </w:tcPr>
          <w:p w14:paraId="23FEF6F1" w14:textId="77777777" w:rsidR="00BB4C2B" w:rsidRPr="00316FF4" w:rsidRDefault="00BB4C2B" w:rsidP="00BB4C2B">
            <w:pPr>
              <w:pStyle w:val="Tabletext"/>
            </w:pPr>
            <w:r w:rsidRPr="00316FF4">
              <w:t>Grey teal</w:t>
            </w:r>
          </w:p>
        </w:tc>
        <w:tc>
          <w:tcPr>
            <w:tcW w:w="0" w:type="auto"/>
            <w:shd w:val="clear" w:color="auto" w:fill="auto"/>
            <w:noWrap/>
            <w:hideMark/>
          </w:tcPr>
          <w:p w14:paraId="07543121" w14:textId="77777777" w:rsidR="00BB4C2B" w:rsidRPr="00B4531A" w:rsidRDefault="00BB4C2B" w:rsidP="00BB4C2B">
            <w:pPr>
              <w:pStyle w:val="Tabletext"/>
              <w:rPr>
                <w:i/>
              </w:rPr>
            </w:pPr>
            <w:r w:rsidRPr="00B4531A">
              <w:rPr>
                <w:i/>
              </w:rPr>
              <w:t>Anas gracilis</w:t>
            </w:r>
          </w:p>
        </w:tc>
        <w:tc>
          <w:tcPr>
            <w:tcW w:w="0" w:type="auto"/>
            <w:shd w:val="clear" w:color="auto" w:fill="auto"/>
            <w:noWrap/>
            <w:hideMark/>
          </w:tcPr>
          <w:p w14:paraId="43ED6D98" w14:textId="77777777" w:rsidR="00BB4C2B" w:rsidRPr="00316FF4" w:rsidRDefault="00BB4C2B" w:rsidP="00BB4C2B">
            <w:pPr>
              <w:pStyle w:val="Tabletext"/>
            </w:pPr>
            <w:r w:rsidRPr="00316FF4">
              <w:t>211</w:t>
            </w:r>
          </w:p>
        </w:tc>
      </w:tr>
      <w:tr w:rsidR="00B4531A" w:rsidRPr="00316FF4" w14:paraId="46921BD4" w14:textId="77777777" w:rsidTr="00B4531A">
        <w:trPr>
          <w:trHeight w:val="20"/>
        </w:trPr>
        <w:tc>
          <w:tcPr>
            <w:tcW w:w="0" w:type="auto"/>
            <w:vMerge/>
            <w:shd w:val="clear" w:color="auto" w:fill="auto"/>
          </w:tcPr>
          <w:p w14:paraId="32AD646A" w14:textId="77777777" w:rsidR="00BB4C2B" w:rsidRPr="00316FF4" w:rsidRDefault="00BB4C2B" w:rsidP="00BB4C2B">
            <w:pPr>
              <w:pStyle w:val="Tabletext"/>
            </w:pPr>
          </w:p>
        </w:tc>
        <w:tc>
          <w:tcPr>
            <w:tcW w:w="0" w:type="auto"/>
            <w:shd w:val="clear" w:color="auto" w:fill="auto"/>
            <w:noWrap/>
            <w:hideMark/>
          </w:tcPr>
          <w:p w14:paraId="40F212BF" w14:textId="77777777" w:rsidR="00BB4C2B" w:rsidRPr="00316FF4" w:rsidRDefault="00BB4C2B" w:rsidP="00BB4C2B">
            <w:pPr>
              <w:pStyle w:val="Tabletext"/>
            </w:pPr>
            <w:r w:rsidRPr="00316FF4">
              <w:t>Pacific black duck</w:t>
            </w:r>
          </w:p>
        </w:tc>
        <w:tc>
          <w:tcPr>
            <w:tcW w:w="0" w:type="auto"/>
            <w:shd w:val="clear" w:color="auto" w:fill="auto"/>
            <w:noWrap/>
            <w:hideMark/>
          </w:tcPr>
          <w:p w14:paraId="21C5F3DE" w14:textId="77777777" w:rsidR="00BB4C2B" w:rsidRPr="00B4531A" w:rsidRDefault="00BB4C2B" w:rsidP="00BB4C2B">
            <w:pPr>
              <w:pStyle w:val="Tabletext"/>
              <w:rPr>
                <w:i/>
              </w:rPr>
            </w:pPr>
            <w:r w:rsidRPr="00B4531A">
              <w:rPr>
                <w:i/>
              </w:rPr>
              <w:t>Anas superciliosa</w:t>
            </w:r>
          </w:p>
        </w:tc>
        <w:tc>
          <w:tcPr>
            <w:tcW w:w="0" w:type="auto"/>
            <w:shd w:val="clear" w:color="auto" w:fill="auto"/>
            <w:noWrap/>
            <w:hideMark/>
          </w:tcPr>
          <w:p w14:paraId="42295441" w14:textId="77777777" w:rsidR="00BB4C2B" w:rsidRPr="00316FF4" w:rsidRDefault="00BB4C2B" w:rsidP="00BB4C2B">
            <w:pPr>
              <w:pStyle w:val="Tabletext"/>
            </w:pPr>
            <w:r w:rsidRPr="00316FF4">
              <w:t>208</w:t>
            </w:r>
          </w:p>
        </w:tc>
      </w:tr>
      <w:tr w:rsidR="00B4531A" w:rsidRPr="00316FF4" w14:paraId="622CB1DB" w14:textId="77777777" w:rsidTr="00B4531A">
        <w:trPr>
          <w:trHeight w:val="20"/>
        </w:trPr>
        <w:tc>
          <w:tcPr>
            <w:tcW w:w="0" w:type="auto"/>
            <w:vMerge/>
            <w:shd w:val="clear" w:color="auto" w:fill="auto"/>
          </w:tcPr>
          <w:p w14:paraId="6E42622A" w14:textId="77777777" w:rsidR="00BB4C2B" w:rsidRPr="00316FF4" w:rsidRDefault="00BB4C2B" w:rsidP="00BB4C2B">
            <w:pPr>
              <w:pStyle w:val="Tabletext"/>
            </w:pPr>
          </w:p>
        </w:tc>
        <w:tc>
          <w:tcPr>
            <w:tcW w:w="0" w:type="auto"/>
            <w:shd w:val="clear" w:color="auto" w:fill="auto"/>
            <w:noWrap/>
            <w:hideMark/>
          </w:tcPr>
          <w:p w14:paraId="03BCD069" w14:textId="77777777" w:rsidR="00BB4C2B" w:rsidRPr="00316FF4" w:rsidRDefault="00BB4C2B" w:rsidP="00BB4C2B">
            <w:pPr>
              <w:pStyle w:val="Tabletext"/>
            </w:pPr>
            <w:r w:rsidRPr="00316FF4">
              <w:t>Pink-eared duck</w:t>
            </w:r>
          </w:p>
        </w:tc>
        <w:tc>
          <w:tcPr>
            <w:tcW w:w="0" w:type="auto"/>
            <w:shd w:val="clear" w:color="auto" w:fill="auto"/>
            <w:noWrap/>
            <w:hideMark/>
          </w:tcPr>
          <w:p w14:paraId="7D93F607" w14:textId="77777777" w:rsidR="00BB4C2B" w:rsidRPr="00B4531A" w:rsidRDefault="00BB4C2B" w:rsidP="00BB4C2B">
            <w:pPr>
              <w:pStyle w:val="Tabletext"/>
              <w:rPr>
                <w:i/>
              </w:rPr>
            </w:pPr>
            <w:r w:rsidRPr="00B4531A">
              <w:rPr>
                <w:i/>
              </w:rPr>
              <w:t>Malacorhynchus membranaceus</w:t>
            </w:r>
          </w:p>
        </w:tc>
        <w:tc>
          <w:tcPr>
            <w:tcW w:w="0" w:type="auto"/>
            <w:shd w:val="clear" w:color="auto" w:fill="auto"/>
            <w:noWrap/>
            <w:hideMark/>
          </w:tcPr>
          <w:p w14:paraId="305258FD" w14:textId="77777777" w:rsidR="00BB4C2B" w:rsidRPr="00316FF4" w:rsidRDefault="00BB4C2B" w:rsidP="00BB4C2B">
            <w:pPr>
              <w:pStyle w:val="Tabletext"/>
            </w:pPr>
            <w:r w:rsidRPr="00316FF4">
              <w:t>213</w:t>
            </w:r>
          </w:p>
        </w:tc>
      </w:tr>
      <w:tr w:rsidR="00B4531A" w:rsidRPr="00316FF4" w14:paraId="226C461B" w14:textId="77777777" w:rsidTr="00B4531A">
        <w:trPr>
          <w:trHeight w:val="20"/>
        </w:trPr>
        <w:tc>
          <w:tcPr>
            <w:tcW w:w="0" w:type="auto"/>
            <w:vMerge w:val="restart"/>
            <w:shd w:val="clear" w:color="auto" w:fill="auto"/>
          </w:tcPr>
          <w:p w14:paraId="67B0177E" w14:textId="77777777" w:rsidR="00BB4C2B" w:rsidRPr="00316FF4" w:rsidRDefault="00BB4C2B" w:rsidP="00BB4C2B">
            <w:pPr>
              <w:pStyle w:val="Tabletext"/>
            </w:pPr>
            <w:r w:rsidRPr="00316FF4">
              <w:t xml:space="preserve">Diving ducks, aquatic gallinules and swans </w:t>
            </w:r>
          </w:p>
        </w:tc>
        <w:tc>
          <w:tcPr>
            <w:tcW w:w="0" w:type="auto"/>
            <w:shd w:val="clear" w:color="auto" w:fill="auto"/>
            <w:noWrap/>
            <w:hideMark/>
          </w:tcPr>
          <w:p w14:paraId="69821D0E" w14:textId="77777777" w:rsidR="00BB4C2B" w:rsidRPr="00316FF4" w:rsidRDefault="00BB4C2B" w:rsidP="00BB4C2B">
            <w:pPr>
              <w:pStyle w:val="Tabletext"/>
            </w:pPr>
            <w:r w:rsidRPr="00316FF4">
              <w:t>Black swan</w:t>
            </w:r>
          </w:p>
        </w:tc>
        <w:tc>
          <w:tcPr>
            <w:tcW w:w="0" w:type="auto"/>
            <w:shd w:val="clear" w:color="auto" w:fill="auto"/>
            <w:noWrap/>
            <w:hideMark/>
          </w:tcPr>
          <w:p w14:paraId="3FA18B96" w14:textId="77777777" w:rsidR="00BB4C2B" w:rsidRPr="00B4531A" w:rsidRDefault="00BB4C2B" w:rsidP="00BB4C2B">
            <w:pPr>
              <w:pStyle w:val="Tabletext"/>
              <w:rPr>
                <w:i/>
              </w:rPr>
            </w:pPr>
            <w:r w:rsidRPr="00B4531A">
              <w:rPr>
                <w:i/>
              </w:rPr>
              <w:t>Cygnus atratus</w:t>
            </w:r>
          </w:p>
        </w:tc>
        <w:tc>
          <w:tcPr>
            <w:tcW w:w="0" w:type="auto"/>
            <w:shd w:val="clear" w:color="auto" w:fill="auto"/>
            <w:noWrap/>
            <w:hideMark/>
          </w:tcPr>
          <w:p w14:paraId="3374C9BE" w14:textId="77777777" w:rsidR="00BB4C2B" w:rsidRPr="00316FF4" w:rsidRDefault="00BB4C2B" w:rsidP="00BB4C2B">
            <w:pPr>
              <w:pStyle w:val="Tabletext"/>
            </w:pPr>
            <w:r w:rsidRPr="00316FF4">
              <w:t>203</w:t>
            </w:r>
          </w:p>
        </w:tc>
      </w:tr>
      <w:tr w:rsidR="00B4531A" w:rsidRPr="00316FF4" w14:paraId="1AB9A7C7" w14:textId="77777777" w:rsidTr="00B4531A">
        <w:trPr>
          <w:trHeight w:val="20"/>
        </w:trPr>
        <w:tc>
          <w:tcPr>
            <w:tcW w:w="0" w:type="auto"/>
            <w:vMerge/>
            <w:shd w:val="clear" w:color="auto" w:fill="auto"/>
          </w:tcPr>
          <w:p w14:paraId="2ECA499C" w14:textId="77777777" w:rsidR="00BB4C2B" w:rsidRPr="00316FF4" w:rsidRDefault="00BB4C2B" w:rsidP="00BB4C2B">
            <w:pPr>
              <w:pStyle w:val="Tabletext"/>
            </w:pPr>
          </w:p>
        </w:tc>
        <w:tc>
          <w:tcPr>
            <w:tcW w:w="0" w:type="auto"/>
            <w:shd w:val="clear" w:color="auto" w:fill="auto"/>
            <w:noWrap/>
            <w:hideMark/>
          </w:tcPr>
          <w:p w14:paraId="2176AA4F" w14:textId="77777777" w:rsidR="00BB4C2B" w:rsidRPr="00316FF4" w:rsidRDefault="00BB4C2B" w:rsidP="00BB4C2B">
            <w:pPr>
              <w:pStyle w:val="Tabletext"/>
            </w:pPr>
            <w:r w:rsidRPr="00316FF4">
              <w:t>Dusky moorhen</w:t>
            </w:r>
          </w:p>
        </w:tc>
        <w:tc>
          <w:tcPr>
            <w:tcW w:w="0" w:type="auto"/>
            <w:shd w:val="clear" w:color="auto" w:fill="auto"/>
            <w:noWrap/>
            <w:hideMark/>
          </w:tcPr>
          <w:p w14:paraId="60705ADC" w14:textId="77777777" w:rsidR="00BB4C2B" w:rsidRPr="00B4531A" w:rsidRDefault="00BB4C2B" w:rsidP="00BB4C2B">
            <w:pPr>
              <w:pStyle w:val="Tabletext"/>
              <w:rPr>
                <w:i/>
              </w:rPr>
            </w:pPr>
            <w:r w:rsidRPr="00B4531A">
              <w:rPr>
                <w:i/>
              </w:rPr>
              <w:t>Gallinula tenebrosa</w:t>
            </w:r>
          </w:p>
        </w:tc>
        <w:tc>
          <w:tcPr>
            <w:tcW w:w="0" w:type="auto"/>
            <w:shd w:val="clear" w:color="auto" w:fill="auto"/>
            <w:noWrap/>
            <w:hideMark/>
          </w:tcPr>
          <w:p w14:paraId="515A92AC" w14:textId="77777777" w:rsidR="00BB4C2B" w:rsidRPr="00316FF4" w:rsidRDefault="00BB4C2B" w:rsidP="00BB4C2B">
            <w:pPr>
              <w:pStyle w:val="Tabletext"/>
            </w:pPr>
            <w:r w:rsidRPr="00316FF4">
              <w:t>56</w:t>
            </w:r>
          </w:p>
        </w:tc>
      </w:tr>
      <w:tr w:rsidR="00B4531A" w:rsidRPr="00316FF4" w14:paraId="2E2E74C5" w14:textId="77777777" w:rsidTr="00B4531A">
        <w:trPr>
          <w:trHeight w:val="20"/>
        </w:trPr>
        <w:tc>
          <w:tcPr>
            <w:tcW w:w="0" w:type="auto"/>
            <w:vMerge/>
            <w:shd w:val="clear" w:color="auto" w:fill="auto"/>
          </w:tcPr>
          <w:p w14:paraId="5F664838" w14:textId="77777777" w:rsidR="00BB4C2B" w:rsidRPr="00316FF4" w:rsidRDefault="00BB4C2B" w:rsidP="00BB4C2B">
            <w:pPr>
              <w:pStyle w:val="Tabletext"/>
            </w:pPr>
          </w:p>
        </w:tc>
        <w:tc>
          <w:tcPr>
            <w:tcW w:w="0" w:type="auto"/>
            <w:shd w:val="clear" w:color="auto" w:fill="auto"/>
            <w:noWrap/>
            <w:hideMark/>
          </w:tcPr>
          <w:p w14:paraId="71ED7EC2" w14:textId="77777777" w:rsidR="00BB4C2B" w:rsidRPr="00316FF4" w:rsidRDefault="00BB4C2B" w:rsidP="00BB4C2B">
            <w:pPr>
              <w:pStyle w:val="Tabletext"/>
            </w:pPr>
            <w:r w:rsidRPr="00316FF4">
              <w:t>Eurasian coot</w:t>
            </w:r>
          </w:p>
        </w:tc>
        <w:tc>
          <w:tcPr>
            <w:tcW w:w="0" w:type="auto"/>
            <w:shd w:val="clear" w:color="auto" w:fill="auto"/>
            <w:noWrap/>
            <w:hideMark/>
          </w:tcPr>
          <w:p w14:paraId="3F24C054" w14:textId="77777777" w:rsidR="00BB4C2B" w:rsidRPr="00B4531A" w:rsidRDefault="00BB4C2B" w:rsidP="00BB4C2B">
            <w:pPr>
              <w:pStyle w:val="Tabletext"/>
              <w:rPr>
                <w:i/>
              </w:rPr>
            </w:pPr>
            <w:r w:rsidRPr="00B4531A">
              <w:rPr>
                <w:i/>
              </w:rPr>
              <w:t>Fulica atra</w:t>
            </w:r>
          </w:p>
        </w:tc>
        <w:tc>
          <w:tcPr>
            <w:tcW w:w="0" w:type="auto"/>
            <w:shd w:val="clear" w:color="auto" w:fill="auto"/>
            <w:noWrap/>
            <w:hideMark/>
          </w:tcPr>
          <w:p w14:paraId="7FF3270F" w14:textId="77777777" w:rsidR="00BB4C2B" w:rsidRPr="00316FF4" w:rsidRDefault="00BB4C2B" w:rsidP="00BB4C2B">
            <w:pPr>
              <w:pStyle w:val="Tabletext"/>
            </w:pPr>
            <w:r w:rsidRPr="00316FF4">
              <w:t>59</w:t>
            </w:r>
          </w:p>
        </w:tc>
      </w:tr>
      <w:tr w:rsidR="00B4531A" w:rsidRPr="00316FF4" w14:paraId="54584CB7" w14:textId="77777777" w:rsidTr="00B4531A">
        <w:trPr>
          <w:trHeight w:val="20"/>
        </w:trPr>
        <w:tc>
          <w:tcPr>
            <w:tcW w:w="0" w:type="auto"/>
            <w:vMerge/>
            <w:shd w:val="clear" w:color="auto" w:fill="auto"/>
          </w:tcPr>
          <w:p w14:paraId="47426908" w14:textId="77777777" w:rsidR="00BB4C2B" w:rsidRPr="00316FF4" w:rsidRDefault="00BB4C2B" w:rsidP="00BB4C2B">
            <w:pPr>
              <w:pStyle w:val="Tabletext"/>
            </w:pPr>
          </w:p>
        </w:tc>
        <w:tc>
          <w:tcPr>
            <w:tcW w:w="0" w:type="auto"/>
            <w:shd w:val="clear" w:color="auto" w:fill="auto"/>
            <w:noWrap/>
            <w:hideMark/>
          </w:tcPr>
          <w:p w14:paraId="59C42BF9" w14:textId="77777777" w:rsidR="00BB4C2B" w:rsidRPr="00316FF4" w:rsidRDefault="00BB4C2B" w:rsidP="00BB4C2B">
            <w:pPr>
              <w:pStyle w:val="Tabletext"/>
            </w:pPr>
            <w:r w:rsidRPr="00316FF4">
              <w:t>Hardhead</w:t>
            </w:r>
          </w:p>
        </w:tc>
        <w:tc>
          <w:tcPr>
            <w:tcW w:w="0" w:type="auto"/>
            <w:shd w:val="clear" w:color="auto" w:fill="auto"/>
            <w:noWrap/>
            <w:hideMark/>
          </w:tcPr>
          <w:p w14:paraId="55D7E804" w14:textId="77777777" w:rsidR="00BB4C2B" w:rsidRPr="00B4531A" w:rsidRDefault="00BB4C2B" w:rsidP="00BB4C2B">
            <w:pPr>
              <w:pStyle w:val="Tabletext"/>
              <w:rPr>
                <w:i/>
              </w:rPr>
            </w:pPr>
            <w:r w:rsidRPr="00B4531A">
              <w:rPr>
                <w:i/>
              </w:rPr>
              <w:t>Aythya australis</w:t>
            </w:r>
          </w:p>
        </w:tc>
        <w:tc>
          <w:tcPr>
            <w:tcW w:w="0" w:type="auto"/>
            <w:shd w:val="clear" w:color="auto" w:fill="auto"/>
            <w:noWrap/>
            <w:hideMark/>
          </w:tcPr>
          <w:p w14:paraId="56ECC542" w14:textId="77777777" w:rsidR="00BB4C2B" w:rsidRPr="00316FF4" w:rsidRDefault="00BB4C2B" w:rsidP="00BB4C2B">
            <w:pPr>
              <w:pStyle w:val="Tabletext"/>
            </w:pPr>
            <w:r w:rsidRPr="00316FF4">
              <w:t>215</w:t>
            </w:r>
          </w:p>
        </w:tc>
      </w:tr>
      <w:tr w:rsidR="00B4531A" w:rsidRPr="00316FF4" w14:paraId="04DD171E" w14:textId="77777777" w:rsidTr="00B4531A">
        <w:trPr>
          <w:trHeight w:val="20"/>
        </w:trPr>
        <w:tc>
          <w:tcPr>
            <w:tcW w:w="0" w:type="auto"/>
            <w:vMerge/>
            <w:shd w:val="clear" w:color="auto" w:fill="auto"/>
          </w:tcPr>
          <w:p w14:paraId="5A83FD38" w14:textId="77777777" w:rsidR="00BB4C2B" w:rsidRPr="00316FF4" w:rsidRDefault="00BB4C2B" w:rsidP="00BB4C2B">
            <w:pPr>
              <w:pStyle w:val="Tabletext"/>
            </w:pPr>
          </w:p>
        </w:tc>
        <w:tc>
          <w:tcPr>
            <w:tcW w:w="0" w:type="auto"/>
            <w:shd w:val="clear" w:color="auto" w:fill="auto"/>
            <w:noWrap/>
            <w:hideMark/>
          </w:tcPr>
          <w:p w14:paraId="14962709" w14:textId="77777777" w:rsidR="00BB4C2B" w:rsidRPr="00316FF4" w:rsidRDefault="00BB4C2B" w:rsidP="00BB4C2B">
            <w:pPr>
              <w:pStyle w:val="Tabletext"/>
            </w:pPr>
            <w:r w:rsidRPr="00316FF4">
              <w:t>Musk duck</w:t>
            </w:r>
          </w:p>
        </w:tc>
        <w:tc>
          <w:tcPr>
            <w:tcW w:w="0" w:type="auto"/>
            <w:shd w:val="clear" w:color="auto" w:fill="auto"/>
            <w:noWrap/>
            <w:hideMark/>
          </w:tcPr>
          <w:p w14:paraId="5F644801" w14:textId="77777777" w:rsidR="00BB4C2B" w:rsidRPr="00B4531A" w:rsidRDefault="00BB4C2B" w:rsidP="00BB4C2B">
            <w:pPr>
              <w:pStyle w:val="Tabletext"/>
              <w:rPr>
                <w:i/>
              </w:rPr>
            </w:pPr>
            <w:r w:rsidRPr="00B4531A">
              <w:rPr>
                <w:i/>
              </w:rPr>
              <w:t>Biziura lobata</w:t>
            </w:r>
          </w:p>
        </w:tc>
        <w:tc>
          <w:tcPr>
            <w:tcW w:w="0" w:type="auto"/>
            <w:shd w:val="clear" w:color="auto" w:fill="auto"/>
            <w:noWrap/>
            <w:hideMark/>
          </w:tcPr>
          <w:p w14:paraId="252B2FFF" w14:textId="77777777" w:rsidR="00BB4C2B" w:rsidRPr="00316FF4" w:rsidRDefault="00BB4C2B" w:rsidP="00BB4C2B">
            <w:pPr>
              <w:pStyle w:val="Tabletext"/>
            </w:pPr>
            <w:r w:rsidRPr="00316FF4">
              <w:t>217</w:t>
            </w:r>
          </w:p>
        </w:tc>
      </w:tr>
      <w:tr w:rsidR="00B4531A" w:rsidRPr="00316FF4" w14:paraId="31264563" w14:textId="77777777" w:rsidTr="00B4531A">
        <w:trPr>
          <w:trHeight w:val="20"/>
        </w:trPr>
        <w:tc>
          <w:tcPr>
            <w:tcW w:w="0" w:type="auto"/>
            <w:vMerge w:val="restart"/>
            <w:shd w:val="clear" w:color="auto" w:fill="auto"/>
          </w:tcPr>
          <w:p w14:paraId="30CC8655" w14:textId="77777777" w:rsidR="00BB4C2B" w:rsidRPr="00316FF4" w:rsidRDefault="00BB4C2B" w:rsidP="00BB4C2B">
            <w:pPr>
              <w:pStyle w:val="Tabletext"/>
            </w:pPr>
            <w:r w:rsidRPr="00316FF4">
              <w:t xml:space="preserve">Grazing ducks and geese </w:t>
            </w:r>
          </w:p>
        </w:tc>
        <w:tc>
          <w:tcPr>
            <w:tcW w:w="0" w:type="auto"/>
            <w:shd w:val="clear" w:color="auto" w:fill="auto"/>
            <w:noWrap/>
            <w:hideMark/>
          </w:tcPr>
          <w:p w14:paraId="314A39B4" w14:textId="77777777" w:rsidR="00BB4C2B" w:rsidRPr="00316FF4" w:rsidRDefault="00BB4C2B" w:rsidP="00BB4C2B">
            <w:pPr>
              <w:pStyle w:val="Tabletext"/>
            </w:pPr>
            <w:r w:rsidRPr="00316FF4">
              <w:t>Australian shelduck</w:t>
            </w:r>
          </w:p>
        </w:tc>
        <w:tc>
          <w:tcPr>
            <w:tcW w:w="0" w:type="auto"/>
            <w:shd w:val="clear" w:color="auto" w:fill="auto"/>
            <w:noWrap/>
            <w:hideMark/>
          </w:tcPr>
          <w:p w14:paraId="07948B88" w14:textId="77777777" w:rsidR="00BB4C2B" w:rsidRPr="00B4531A" w:rsidRDefault="00BB4C2B" w:rsidP="00BB4C2B">
            <w:pPr>
              <w:pStyle w:val="Tabletext"/>
              <w:rPr>
                <w:i/>
              </w:rPr>
            </w:pPr>
            <w:r w:rsidRPr="00B4531A">
              <w:rPr>
                <w:i/>
              </w:rPr>
              <w:t>Tadorna tadornoides</w:t>
            </w:r>
          </w:p>
        </w:tc>
        <w:tc>
          <w:tcPr>
            <w:tcW w:w="0" w:type="auto"/>
            <w:shd w:val="clear" w:color="auto" w:fill="auto"/>
            <w:noWrap/>
            <w:hideMark/>
          </w:tcPr>
          <w:p w14:paraId="68B98B6A" w14:textId="77777777" w:rsidR="00BB4C2B" w:rsidRPr="00316FF4" w:rsidRDefault="00BB4C2B" w:rsidP="00BB4C2B">
            <w:pPr>
              <w:pStyle w:val="Tabletext"/>
            </w:pPr>
            <w:r w:rsidRPr="00316FF4">
              <w:t>207</w:t>
            </w:r>
          </w:p>
        </w:tc>
      </w:tr>
      <w:tr w:rsidR="00B4531A" w:rsidRPr="00316FF4" w14:paraId="465B47F0" w14:textId="77777777" w:rsidTr="00B4531A">
        <w:trPr>
          <w:trHeight w:val="20"/>
        </w:trPr>
        <w:tc>
          <w:tcPr>
            <w:tcW w:w="0" w:type="auto"/>
            <w:vMerge/>
            <w:shd w:val="clear" w:color="auto" w:fill="auto"/>
          </w:tcPr>
          <w:p w14:paraId="2440C5AD" w14:textId="77777777" w:rsidR="00BB4C2B" w:rsidRPr="00316FF4" w:rsidRDefault="00BB4C2B" w:rsidP="00BB4C2B">
            <w:pPr>
              <w:pStyle w:val="Tabletext"/>
            </w:pPr>
          </w:p>
        </w:tc>
        <w:tc>
          <w:tcPr>
            <w:tcW w:w="0" w:type="auto"/>
            <w:shd w:val="clear" w:color="auto" w:fill="auto"/>
            <w:noWrap/>
            <w:hideMark/>
          </w:tcPr>
          <w:p w14:paraId="63EC481A" w14:textId="77777777" w:rsidR="00BB4C2B" w:rsidRPr="00316FF4" w:rsidRDefault="00BB4C2B" w:rsidP="00BB4C2B">
            <w:pPr>
              <w:pStyle w:val="Tabletext"/>
            </w:pPr>
            <w:r w:rsidRPr="00316FF4">
              <w:t>Australian wood duck</w:t>
            </w:r>
          </w:p>
        </w:tc>
        <w:tc>
          <w:tcPr>
            <w:tcW w:w="0" w:type="auto"/>
            <w:shd w:val="clear" w:color="auto" w:fill="auto"/>
            <w:noWrap/>
            <w:hideMark/>
          </w:tcPr>
          <w:p w14:paraId="7A96E782" w14:textId="77777777" w:rsidR="00BB4C2B" w:rsidRPr="00B4531A" w:rsidRDefault="00BB4C2B" w:rsidP="00BB4C2B">
            <w:pPr>
              <w:pStyle w:val="Tabletext"/>
              <w:rPr>
                <w:i/>
              </w:rPr>
            </w:pPr>
            <w:r w:rsidRPr="00B4531A">
              <w:rPr>
                <w:i/>
              </w:rPr>
              <w:t>Chenonetta jubata</w:t>
            </w:r>
          </w:p>
        </w:tc>
        <w:tc>
          <w:tcPr>
            <w:tcW w:w="0" w:type="auto"/>
            <w:shd w:val="clear" w:color="auto" w:fill="auto"/>
            <w:noWrap/>
            <w:hideMark/>
          </w:tcPr>
          <w:p w14:paraId="0A3C4CCF" w14:textId="77777777" w:rsidR="00BB4C2B" w:rsidRPr="00316FF4" w:rsidRDefault="00BB4C2B" w:rsidP="00BB4C2B">
            <w:pPr>
              <w:pStyle w:val="Tabletext"/>
            </w:pPr>
            <w:r w:rsidRPr="00316FF4">
              <w:t>202</w:t>
            </w:r>
          </w:p>
        </w:tc>
      </w:tr>
      <w:tr w:rsidR="00B4531A" w:rsidRPr="00316FF4" w14:paraId="78C5F711" w14:textId="77777777" w:rsidTr="00B4531A">
        <w:trPr>
          <w:trHeight w:val="20"/>
        </w:trPr>
        <w:tc>
          <w:tcPr>
            <w:tcW w:w="0" w:type="auto"/>
            <w:vMerge/>
            <w:shd w:val="clear" w:color="auto" w:fill="auto"/>
          </w:tcPr>
          <w:p w14:paraId="36E39881" w14:textId="77777777" w:rsidR="00BB4C2B" w:rsidRPr="00316FF4" w:rsidRDefault="00BB4C2B" w:rsidP="00BB4C2B">
            <w:pPr>
              <w:pStyle w:val="Tabletext"/>
            </w:pPr>
          </w:p>
        </w:tc>
        <w:tc>
          <w:tcPr>
            <w:tcW w:w="0" w:type="auto"/>
            <w:shd w:val="clear" w:color="auto" w:fill="auto"/>
            <w:noWrap/>
          </w:tcPr>
          <w:p w14:paraId="545E704B" w14:textId="77777777" w:rsidR="00BB4C2B" w:rsidRPr="00316FF4" w:rsidRDefault="00BB4C2B" w:rsidP="00BB4C2B">
            <w:pPr>
              <w:pStyle w:val="Tabletext"/>
            </w:pPr>
            <w:r w:rsidRPr="00316FF4">
              <w:t>Magpie goose v</w:t>
            </w:r>
          </w:p>
        </w:tc>
        <w:tc>
          <w:tcPr>
            <w:tcW w:w="0" w:type="auto"/>
            <w:shd w:val="clear" w:color="auto" w:fill="auto"/>
            <w:noWrap/>
          </w:tcPr>
          <w:p w14:paraId="4606C882" w14:textId="77777777" w:rsidR="00BB4C2B" w:rsidRPr="00B4531A" w:rsidRDefault="00BB4C2B" w:rsidP="00BB4C2B">
            <w:pPr>
              <w:pStyle w:val="Tabletext"/>
              <w:rPr>
                <w:i/>
              </w:rPr>
            </w:pPr>
            <w:r w:rsidRPr="00B4531A">
              <w:rPr>
                <w:i/>
              </w:rPr>
              <w:t>Anseranas semipalmata</w:t>
            </w:r>
          </w:p>
        </w:tc>
        <w:tc>
          <w:tcPr>
            <w:tcW w:w="0" w:type="auto"/>
            <w:shd w:val="clear" w:color="auto" w:fill="auto"/>
            <w:noWrap/>
          </w:tcPr>
          <w:p w14:paraId="0D470636" w14:textId="77777777" w:rsidR="00BB4C2B" w:rsidRPr="00316FF4" w:rsidRDefault="00BB4C2B" w:rsidP="00BB4C2B">
            <w:pPr>
              <w:pStyle w:val="Tabletext"/>
            </w:pPr>
            <w:r w:rsidRPr="00316FF4">
              <w:t>199</w:t>
            </w:r>
          </w:p>
        </w:tc>
      </w:tr>
      <w:tr w:rsidR="00B4531A" w:rsidRPr="00316FF4" w14:paraId="56647D91" w14:textId="77777777" w:rsidTr="00B4531A">
        <w:trPr>
          <w:trHeight w:val="20"/>
        </w:trPr>
        <w:tc>
          <w:tcPr>
            <w:tcW w:w="0" w:type="auto"/>
            <w:vMerge/>
            <w:shd w:val="clear" w:color="auto" w:fill="auto"/>
          </w:tcPr>
          <w:p w14:paraId="5DA442E2" w14:textId="77777777" w:rsidR="00BB4C2B" w:rsidRPr="00316FF4" w:rsidRDefault="00BB4C2B" w:rsidP="00BB4C2B">
            <w:pPr>
              <w:pStyle w:val="Tabletext"/>
            </w:pPr>
          </w:p>
        </w:tc>
        <w:tc>
          <w:tcPr>
            <w:tcW w:w="0" w:type="auto"/>
            <w:shd w:val="clear" w:color="auto" w:fill="auto"/>
            <w:noWrap/>
            <w:hideMark/>
          </w:tcPr>
          <w:p w14:paraId="01A6ADC0" w14:textId="77777777" w:rsidR="00BB4C2B" w:rsidRPr="00316FF4" w:rsidRDefault="00BB4C2B" w:rsidP="00BB4C2B">
            <w:pPr>
              <w:pStyle w:val="Tabletext"/>
            </w:pPr>
            <w:r w:rsidRPr="00316FF4">
              <w:t>Plumed whistling-duck</w:t>
            </w:r>
          </w:p>
        </w:tc>
        <w:tc>
          <w:tcPr>
            <w:tcW w:w="0" w:type="auto"/>
            <w:shd w:val="clear" w:color="auto" w:fill="auto"/>
            <w:noWrap/>
            <w:hideMark/>
          </w:tcPr>
          <w:p w14:paraId="72644376" w14:textId="77777777" w:rsidR="00BB4C2B" w:rsidRPr="00B4531A" w:rsidRDefault="00BB4C2B" w:rsidP="00BB4C2B">
            <w:pPr>
              <w:pStyle w:val="Tabletext"/>
              <w:rPr>
                <w:i/>
              </w:rPr>
            </w:pPr>
            <w:r w:rsidRPr="00B4531A">
              <w:rPr>
                <w:i/>
              </w:rPr>
              <w:t>Dendrocygna eytoni</w:t>
            </w:r>
          </w:p>
        </w:tc>
        <w:tc>
          <w:tcPr>
            <w:tcW w:w="0" w:type="auto"/>
            <w:shd w:val="clear" w:color="auto" w:fill="auto"/>
            <w:noWrap/>
            <w:hideMark/>
          </w:tcPr>
          <w:p w14:paraId="0B7D0639" w14:textId="77777777" w:rsidR="00BB4C2B" w:rsidRPr="00316FF4" w:rsidRDefault="00BB4C2B" w:rsidP="00BB4C2B">
            <w:pPr>
              <w:pStyle w:val="Tabletext"/>
            </w:pPr>
            <w:r w:rsidRPr="00316FF4">
              <w:t>205</w:t>
            </w:r>
          </w:p>
        </w:tc>
      </w:tr>
      <w:tr w:rsidR="00B4531A" w:rsidRPr="00316FF4" w14:paraId="2B6542D0" w14:textId="77777777" w:rsidTr="00B4531A">
        <w:trPr>
          <w:trHeight w:val="20"/>
        </w:trPr>
        <w:tc>
          <w:tcPr>
            <w:tcW w:w="0" w:type="auto"/>
            <w:shd w:val="clear" w:color="auto" w:fill="auto"/>
          </w:tcPr>
          <w:p w14:paraId="6831FABE" w14:textId="77777777" w:rsidR="00BB4C2B" w:rsidRPr="00316FF4" w:rsidRDefault="00BB4C2B" w:rsidP="00BB4C2B">
            <w:pPr>
              <w:pStyle w:val="Tabletext"/>
            </w:pPr>
            <w:r w:rsidRPr="00316FF4">
              <w:t xml:space="preserve">Migratory shorebirds </w:t>
            </w:r>
          </w:p>
        </w:tc>
        <w:tc>
          <w:tcPr>
            <w:tcW w:w="0" w:type="auto"/>
            <w:shd w:val="clear" w:color="auto" w:fill="auto"/>
            <w:noWrap/>
            <w:hideMark/>
          </w:tcPr>
          <w:p w14:paraId="606D2769" w14:textId="77777777" w:rsidR="00BB4C2B" w:rsidRPr="00316FF4" w:rsidRDefault="00BB4C2B" w:rsidP="00BB4C2B">
            <w:pPr>
              <w:pStyle w:val="Tabletext"/>
            </w:pPr>
            <w:r w:rsidRPr="00316FF4">
              <w:t>Sharp-tailed sandpiper J,C,R</w:t>
            </w:r>
          </w:p>
        </w:tc>
        <w:tc>
          <w:tcPr>
            <w:tcW w:w="0" w:type="auto"/>
            <w:shd w:val="clear" w:color="auto" w:fill="auto"/>
            <w:noWrap/>
            <w:hideMark/>
          </w:tcPr>
          <w:p w14:paraId="568DBF8F" w14:textId="77777777" w:rsidR="00BB4C2B" w:rsidRPr="00B4531A" w:rsidRDefault="00BB4C2B" w:rsidP="00BB4C2B">
            <w:pPr>
              <w:pStyle w:val="Tabletext"/>
              <w:rPr>
                <w:i/>
              </w:rPr>
            </w:pPr>
            <w:r w:rsidRPr="00B4531A">
              <w:rPr>
                <w:i/>
              </w:rPr>
              <w:t>Calidris acuminata</w:t>
            </w:r>
          </w:p>
        </w:tc>
        <w:tc>
          <w:tcPr>
            <w:tcW w:w="0" w:type="auto"/>
            <w:shd w:val="clear" w:color="auto" w:fill="auto"/>
            <w:noWrap/>
            <w:hideMark/>
          </w:tcPr>
          <w:p w14:paraId="16FAB7AE" w14:textId="77777777" w:rsidR="00BB4C2B" w:rsidRPr="00316FF4" w:rsidRDefault="00BB4C2B" w:rsidP="00BB4C2B">
            <w:pPr>
              <w:pStyle w:val="Tabletext"/>
            </w:pPr>
            <w:r w:rsidRPr="00316FF4">
              <w:t>163</w:t>
            </w:r>
          </w:p>
        </w:tc>
      </w:tr>
      <w:tr w:rsidR="00B4531A" w:rsidRPr="00316FF4" w14:paraId="79F4F089" w14:textId="77777777" w:rsidTr="00B4531A">
        <w:trPr>
          <w:trHeight w:val="20"/>
        </w:trPr>
        <w:tc>
          <w:tcPr>
            <w:tcW w:w="0" w:type="auto"/>
            <w:vMerge w:val="restart"/>
            <w:shd w:val="clear" w:color="auto" w:fill="auto"/>
          </w:tcPr>
          <w:p w14:paraId="66C0ECAB" w14:textId="77777777" w:rsidR="00BB4C2B" w:rsidRPr="00316FF4" w:rsidRDefault="00BB4C2B" w:rsidP="00BB4C2B">
            <w:pPr>
              <w:pStyle w:val="Tabletext"/>
            </w:pPr>
            <w:r w:rsidRPr="00316FF4">
              <w:t xml:space="preserve">Piscivores (including grebes, cormorants, egrets, bitterns, terns and kingfisher) </w:t>
            </w:r>
          </w:p>
        </w:tc>
        <w:tc>
          <w:tcPr>
            <w:tcW w:w="0" w:type="auto"/>
            <w:shd w:val="clear" w:color="auto" w:fill="auto"/>
            <w:noWrap/>
            <w:hideMark/>
          </w:tcPr>
          <w:p w14:paraId="1244446D" w14:textId="77777777" w:rsidR="00BB4C2B" w:rsidRPr="00316FF4" w:rsidRDefault="00BB4C2B" w:rsidP="00BB4C2B">
            <w:pPr>
              <w:pStyle w:val="Tabletext"/>
            </w:pPr>
            <w:r w:rsidRPr="00316FF4">
              <w:t>Australasian bittern E e</w:t>
            </w:r>
          </w:p>
        </w:tc>
        <w:tc>
          <w:tcPr>
            <w:tcW w:w="0" w:type="auto"/>
            <w:shd w:val="clear" w:color="auto" w:fill="auto"/>
            <w:noWrap/>
            <w:hideMark/>
          </w:tcPr>
          <w:p w14:paraId="6001B714" w14:textId="77777777" w:rsidR="00BB4C2B" w:rsidRPr="00B4531A" w:rsidRDefault="00BB4C2B" w:rsidP="00BB4C2B">
            <w:pPr>
              <w:pStyle w:val="Tabletext"/>
              <w:rPr>
                <w:i/>
              </w:rPr>
            </w:pPr>
            <w:r w:rsidRPr="00B4531A">
              <w:rPr>
                <w:i/>
              </w:rPr>
              <w:t>Botaurus poiciloptilus</w:t>
            </w:r>
          </w:p>
        </w:tc>
        <w:tc>
          <w:tcPr>
            <w:tcW w:w="0" w:type="auto"/>
            <w:shd w:val="clear" w:color="auto" w:fill="auto"/>
            <w:noWrap/>
            <w:hideMark/>
          </w:tcPr>
          <w:p w14:paraId="3CD95DEC" w14:textId="77777777" w:rsidR="00BB4C2B" w:rsidRPr="00316FF4" w:rsidRDefault="00BB4C2B" w:rsidP="00BB4C2B">
            <w:pPr>
              <w:pStyle w:val="Tabletext"/>
            </w:pPr>
            <w:r w:rsidRPr="00316FF4">
              <w:t>197</w:t>
            </w:r>
          </w:p>
        </w:tc>
      </w:tr>
      <w:tr w:rsidR="00B4531A" w:rsidRPr="00316FF4" w14:paraId="6307831D" w14:textId="77777777" w:rsidTr="00B4531A">
        <w:trPr>
          <w:trHeight w:val="20"/>
        </w:trPr>
        <w:tc>
          <w:tcPr>
            <w:tcW w:w="0" w:type="auto"/>
            <w:vMerge/>
            <w:shd w:val="clear" w:color="auto" w:fill="auto"/>
          </w:tcPr>
          <w:p w14:paraId="44BCB4C0" w14:textId="77777777" w:rsidR="00BB4C2B" w:rsidRPr="00316FF4" w:rsidRDefault="00BB4C2B" w:rsidP="00BB4C2B">
            <w:pPr>
              <w:pStyle w:val="Tabletext"/>
            </w:pPr>
          </w:p>
        </w:tc>
        <w:tc>
          <w:tcPr>
            <w:tcW w:w="0" w:type="auto"/>
            <w:shd w:val="clear" w:color="auto" w:fill="auto"/>
            <w:noWrap/>
            <w:hideMark/>
          </w:tcPr>
          <w:p w14:paraId="166F02B1" w14:textId="77777777" w:rsidR="00BB4C2B" w:rsidRPr="00316FF4" w:rsidRDefault="00BB4C2B" w:rsidP="00BB4C2B">
            <w:pPr>
              <w:pStyle w:val="Tabletext"/>
            </w:pPr>
            <w:r w:rsidRPr="00316FF4">
              <w:t>Australasian darter</w:t>
            </w:r>
          </w:p>
        </w:tc>
        <w:tc>
          <w:tcPr>
            <w:tcW w:w="0" w:type="auto"/>
            <w:shd w:val="clear" w:color="auto" w:fill="auto"/>
            <w:noWrap/>
            <w:hideMark/>
          </w:tcPr>
          <w:p w14:paraId="3BC70B14" w14:textId="77777777" w:rsidR="00BB4C2B" w:rsidRPr="00B4531A" w:rsidRDefault="00BB4C2B" w:rsidP="00BB4C2B">
            <w:pPr>
              <w:pStyle w:val="Tabletext"/>
              <w:rPr>
                <w:i/>
              </w:rPr>
            </w:pPr>
            <w:r w:rsidRPr="00B4531A">
              <w:rPr>
                <w:i/>
              </w:rPr>
              <w:t>Anhinga novaehollandiae</w:t>
            </w:r>
          </w:p>
        </w:tc>
        <w:tc>
          <w:tcPr>
            <w:tcW w:w="0" w:type="auto"/>
            <w:shd w:val="clear" w:color="auto" w:fill="auto"/>
            <w:noWrap/>
            <w:hideMark/>
          </w:tcPr>
          <w:p w14:paraId="5E00E2BE" w14:textId="77777777" w:rsidR="00BB4C2B" w:rsidRPr="00316FF4" w:rsidRDefault="00BB4C2B" w:rsidP="00BB4C2B">
            <w:pPr>
              <w:pStyle w:val="Tabletext"/>
            </w:pPr>
            <w:r w:rsidRPr="00316FF4">
              <w:t>101</w:t>
            </w:r>
          </w:p>
        </w:tc>
      </w:tr>
      <w:tr w:rsidR="00B4531A" w:rsidRPr="00316FF4" w14:paraId="1907A8D1" w14:textId="77777777" w:rsidTr="00B4531A">
        <w:trPr>
          <w:trHeight w:val="20"/>
        </w:trPr>
        <w:tc>
          <w:tcPr>
            <w:tcW w:w="0" w:type="auto"/>
            <w:vMerge/>
            <w:shd w:val="clear" w:color="auto" w:fill="auto"/>
          </w:tcPr>
          <w:p w14:paraId="323DE58C" w14:textId="77777777" w:rsidR="00BB4C2B" w:rsidRPr="00316FF4" w:rsidRDefault="00BB4C2B" w:rsidP="00BB4C2B">
            <w:pPr>
              <w:pStyle w:val="Tabletext"/>
            </w:pPr>
          </w:p>
        </w:tc>
        <w:tc>
          <w:tcPr>
            <w:tcW w:w="0" w:type="auto"/>
            <w:shd w:val="clear" w:color="auto" w:fill="auto"/>
            <w:noWrap/>
            <w:hideMark/>
          </w:tcPr>
          <w:p w14:paraId="0B9C08ED" w14:textId="77777777" w:rsidR="00BB4C2B" w:rsidRPr="00316FF4" w:rsidRDefault="00BB4C2B" w:rsidP="00BB4C2B">
            <w:pPr>
              <w:pStyle w:val="Tabletext"/>
            </w:pPr>
            <w:r w:rsidRPr="00316FF4">
              <w:t>Australasian grebe</w:t>
            </w:r>
          </w:p>
        </w:tc>
        <w:tc>
          <w:tcPr>
            <w:tcW w:w="0" w:type="auto"/>
            <w:shd w:val="clear" w:color="auto" w:fill="auto"/>
            <w:noWrap/>
            <w:hideMark/>
          </w:tcPr>
          <w:p w14:paraId="7C0F1023" w14:textId="77777777" w:rsidR="00BB4C2B" w:rsidRPr="00B4531A" w:rsidRDefault="00BB4C2B" w:rsidP="00BB4C2B">
            <w:pPr>
              <w:pStyle w:val="Tabletext"/>
              <w:rPr>
                <w:i/>
              </w:rPr>
            </w:pPr>
            <w:r w:rsidRPr="00B4531A">
              <w:rPr>
                <w:i/>
              </w:rPr>
              <w:t>Tachybaptus novaehollandiae</w:t>
            </w:r>
          </w:p>
        </w:tc>
        <w:tc>
          <w:tcPr>
            <w:tcW w:w="0" w:type="auto"/>
            <w:shd w:val="clear" w:color="auto" w:fill="auto"/>
            <w:noWrap/>
            <w:hideMark/>
          </w:tcPr>
          <w:p w14:paraId="68EAF6B7" w14:textId="77777777" w:rsidR="00BB4C2B" w:rsidRPr="00316FF4" w:rsidRDefault="00BB4C2B" w:rsidP="00BB4C2B">
            <w:pPr>
              <w:pStyle w:val="Tabletext"/>
            </w:pPr>
            <w:r w:rsidRPr="00316FF4">
              <w:t>61</w:t>
            </w:r>
          </w:p>
        </w:tc>
      </w:tr>
      <w:tr w:rsidR="00B4531A" w:rsidRPr="00316FF4" w14:paraId="1FCEFB4F" w14:textId="77777777" w:rsidTr="00B4531A">
        <w:trPr>
          <w:trHeight w:val="20"/>
        </w:trPr>
        <w:tc>
          <w:tcPr>
            <w:tcW w:w="0" w:type="auto"/>
            <w:vMerge/>
            <w:shd w:val="clear" w:color="auto" w:fill="auto"/>
          </w:tcPr>
          <w:p w14:paraId="55E427B3" w14:textId="77777777" w:rsidR="00BB4C2B" w:rsidRPr="00316FF4" w:rsidRDefault="00BB4C2B" w:rsidP="00BB4C2B">
            <w:pPr>
              <w:pStyle w:val="Tabletext"/>
            </w:pPr>
          </w:p>
        </w:tc>
        <w:tc>
          <w:tcPr>
            <w:tcW w:w="0" w:type="auto"/>
            <w:shd w:val="clear" w:color="auto" w:fill="auto"/>
            <w:noWrap/>
            <w:hideMark/>
          </w:tcPr>
          <w:p w14:paraId="2CD3ECB3" w14:textId="77777777" w:rsidR="00BB4C2B" w:rsidRPr="00316FF4" w:rsidRDefault="00BB4C2B" w:rsidP="00BB4C2B">
            <w:pPr>
              <w:pStyle w:val="Tabletext"/>
            </w:pPr>
            <w:r w:rsidRPr="00316FF4">
              <w:t>Australian pelican</w:t>
            </w:r>
          </w:p>
        </w:tc>
        <w:tc>
          <w:tcPr>
            <w:tcW w:w="0" w:type="auto"/>
            <w:shd w:val="clear" w:color="auto" w:fill="auto"/>
            <w:noWrap/>
            <w:hideMark/>
          </w:tcPr>
          <w:p w14:paraId="592C4D5E" w14:textId="77777777" w:rsidR="00BB4C2B" w:rsidRPr="00B4531A" w:rsidRDefault="00BB4C2B" w:rsidP="00BB4C2B">
            <w:pPr>
              <w:pStyle w:val="Tabletext"/>
              <w:rPr>
                <w:i/>
              </w:rPr>
            </w:pPr>
            <w:r w:rsidRPr="00B4531A">
              <w:rPr>
                <w:i/>
              </w:rPr>
              <w:t>Pelecanus conspicillatus</w:t>
            </w:r>
          </w:p>
        </w:tc>
        <w:tc>
          <w:tcPr>
            <w:tcW w:w="0" w:type="auto"/>
            <w:shd w:val="clear" w:color="auto" w:fill="auto"/>
            <w:noWrap/>
            <w:hideMark/>
          </w:tcPr>
          <w:p w14:paraId="13A0EDC9" w14:textId="77777777" w:rsidR="00BB4C2B" w:rsidRPr="00316FF4" w:rsidRDefault="00BB4C2B" w:rsidP="00BB4C2B">
            <w:pPr>
              <w:pStyle w:val="Tabletext"/>
            </w:pPr>
            <w:r w:rsidRPr="00316FF4">
              <w:t>106</w:t>
            </w:r>
          </w:p>
        </w:tc>
      </w:tr>
      <w:tr w:rsidR="00B4531A" w:rsidRPr="00316FF4" w14:paraId="407862D7" w14:textId="77777777" w:rsidTr="00B4531A">
        <w:trPr>
          <w:trHeight w:val="20"/>
        </w:trPr>
        <w:tc>
          <w:tcPr>
            <w:tcW w:w="0" w:type="auto"/>
            <w:vMerge/>
            <w:shd w:val="clear" w:color="auto" w:fill="auto"/>
          </w:tcPr>
          <w:p w14:paraId="628BBD85" w14:textId="77777777" w:rsidR="00BB4C2B" w:rsidRPr="00316FF4" w:rsidRDefault="00BB4C2B" w:rsidP="00BB4C2B">
            <w:pPr>
              <w:pStyle w:val="Tabletext"/>
            </w:pPr>
          </w:p>
        </w:tc>
        <w:tc>
          <w:tcPr>
            <w:tcW w:w="0" w:type="auto"/>
            <w:shd w:val="clear" w:color="auto" w:fill="auto"/>
            <w:noWrap/>
            <w:hideMark/>
          </w:tcPr>
          <w:p w14:paraId="25F27D85" w14:textId="77777777" w:rsidR="00BB4C2B" w:rsidRPr="00316FF4" w:rsidRDefault="00BB4C2B" w:rsidP="00BB4C2B">
            <w:pPr>
              <w:pStyle w:val="Tabletext"/>
            </w:pPr>
            <w:r w:rsidRPr="00316FF4">
              <w:t>Eastern great egret J</w:t>
            </w:r>
          </w:p>
        </w:tc>
        <w:tc>
          <w:tcPr>
            <w:tcW w:w="0" w:type="auto"/>
            <w:shd w:val="clear" w:color="auto" w:fill="auto"/>
            <w:noWrap/>
            <w:hideMark/>
          </w:tcPr>
          <w:p w14:paraId="62C627DD" w14:textId="77777777" w:rsidR="00BB4C2B" w:rsidRPr="00B4531A" w:rsidRDefault="00BB4C2B" w:rsidP="00BB4C2B">
            <w:pPr>
              <w:pStyle w:val="Tabletext"/>
              <w:rPr>
                <w:i/>
              </w:rPr>
            </w:pPr>
            <w:r w:rsidRPr="00B4531A">
              <w:rPr>
                <w:i/>
              </w:rPr>
              <w:t>Ardea modesta</w:t>
            </w:r>
          </w:p>
        </w:tc>
        <w:tc>
          <w:tcPr>
            <w:tcW w:w="0" w:type="auto"/>
            <w:shd w:val="clear" w:color="auto" w:fill="auto"/>
            <w:noWrap/>
            <w:hideMark/>
          </w:tcPr>
          <w:p w14:paraId="66F42D3D" w14:textId="77777777" w:rsidR="00BB4C2B" w:rsidRPr="00316FF4" w:rsidRDefault="00BB4C2B" w:rsidP="00BB4C2B">
            <w:pPr>
              <w:pStyle w:val="Tabletext"/>
            </w:pPr>
            <w:r w:rsidRPr="00316FF4">
              <w:t>187</w:t>
            </w:r>
          </w:p>
        </w:tc>
      </w:tr>
      <w:tr w:rsidR="00B4531A" w:rsidRPr="00316FF4" w14:paraId="3DC5CB39" w14:textId="77777777" w:rsidTr="00B4531A">
        <w:trPr>
          <w:trHeight w:val="20"/>
        </w:trPr>
        <w:tc>
          <w:tcPr>
            <w:tcW w:w="0" w:type="auto"/>
            <w:vMerge/>
            <w:shd w:val="clear" w:color="auto" w:fill="auto"/>
          </w:tcPr>
          <w:p w14:paraId="6574983D" w14:textId="77777777" w:rsidR="00BB4C2B" w:rsidRPr="00316FF4" w:rsidRDefault="00BB4C2B" w:rsidP="00BB4C2B">
            <w:pPr>
              <w:pStyle w:val="Tabletext"/>
            </w:pPr>
          </w:p>
        </w:tc>
        <w:tc>
          <w:tcPr>
            <w:tcW w:w="0" w:type="auto"/>
            <w:shd w:val="clear" w:color="auto" w:fill="auto"/>
            <w:noWrap/>
            <w:hideMark/>
          </w:tcPr>
          <w:p w14:paraId="45013699" w14:textId="77777777" w:rsidR="00BB4C2B" w:rsidRPr="00316FF4" w:rsidRDefault="00BB4C2B" w:rsidP="00BB4C2B">
            <w:pPr>
              <w:pStyle w:val="Tabletext"/>
            </w:pPr>
            <w:r w:rsidRPr="00316FF4">
              <w:t>Great cormorant</w:t>
            </w:r>
          </w:p>
        </w:tc>
        <w:tc>
          <w:tcPr>
            <w:tcW w:w="0" w:type="auto"/>
            <w:shd w:val="clear" w:color="auto" w:fill="auto"/>
            <w:noWrap/>
            <w:hideMark/>
          </w:tcPr>
          <w:p w14:paraId="5A986EA3" w14:textId="77777777" w:rsidR="00BB4C2B" w:rsidRPr="00B4531A" w:rsidRDefault="00BB4C2B" w:rsidP="00BB4C2B">
            <w:pPr>
              <w:pStyle w:val="Tabletext"/>
              <w:rPr>
                <w:i/>
              </w:rPr>
            </w:pPr>
            <w:r w:rsidRPr="00B4531A">
              <w:rPr>
                <w:i/>
              </w:rPr>
              <w:t>Phalacrocorax carbo</w:t>
            </w:r>
          </w:p>
        </w:tc>
        <w:tc>
          <w:tcPr>
            <w:tcW w:w="0" w:type="auto"/>
            <w:shd w:val="clear" w:color="auto" w:fill="auto"/>
            <w:noWrap/>
            <w:hideMark/>
          </w:tcPr>
          <w:p w14:paraId="24D94200" w14:textId="77777777" w:rsidR="00BB4C2B" w:rsidRPr="00316FF4" w:rsidRDefault="00BB4C2B" w:rsidP="00BB4C2B">
            <w:pPr>
              <w:pStyle w:val="Tabletext"/>
            </w:pPr>
            <w:r w:rsidRPr="00316FF4">
              <w:t>96</w:t>
            </w:r>
          </w:p>
        </w:tc>
      </w:tr>
      <w:tr w:rsidR="00B4531A" w:rsidRPr="00316FF4" w14:paraId="6244E8CE" w14:textId="77777777" w:rsidTr="00B4531A">
        <w:trPr>
          <w:trHeight w:val="20"/>
        </w:trPr>
        <w:tc>
          <w:tcPr>
            <w:tcW w:w="0" w:type="auto"/>
            <w:vMerge/>
            <w:shd w:val="clear" w:color="auto" w:fill="auto"/>
          </w:tcPr>
          <w:p w14:paraId="68121FA6" w14:textId="77777777" w:rsidR="00BB4C2B" w:rsidRPr="00316FF4" w:rsidRDefault="00BB4C2B" w:rsidP="00BB4C2B">
            <w:pPr>
              <w:pStyle w:val="Tabletext"/>
            </w:pPr>
          </w:p>
        </w:tc>
        <w:tc>
          <w:tcPr>
            <w:tcW w:w="0" w:type="auto"/>
            <w:shd w:val="clear" w:color="auto" w:fill="auto"/>
            <w:noWrap/>
            <w:hideMark/>
          </w:tcPr>
          <w:p w14:paraId="1A550A42" w14:textId="77777777" w:rsidR="00BB4C2B" w:rsidRPr="00316FF4" w:rsidRDefault="00BB4C2B" w:rsidP="00BB4C2B">
            <w:pPr>
              <w:pStyle w:val="Tabletext"/>
            </w:pPr>
            <w:r w:rsidRPr="00316FF4">
              <w:t>Hoary-headed grebe</w:t>
            </w:r>
          </w:p>
        </w:tc>
        <w:tc>
          <w:tcPr>
            <w:tcW w:w="0" w:type="auto"/>
            <w:shd w:val="clear" w:color="auto" w:fill="auto"/>
            <w:noWrap/>
            <w:hideMark/>
          </w:tcPr>
          <w:p w14:paraId="4B774F7B" w14:textId="77777777" w:rsidR="00BB4C2B" w:rsidRPr="00B4531A" w:rsidRDefault="00BB4C2B" w:rsidP="00BB4C2B">
            <w:pPr>
              <w:pStyle w:val="Tabletext"/>
              <w:rPr>
                <w:i/>
              </w:rPr>
            </w:pPr>
            <w:r w:rsidRPr="00B4531A">
              <w:rPr>
                <w:i/>
              </w:rPr>
              <w:t>Poliocephalus poliocephalus</w:t>
            </w:r>
          </w:p>
        </w:tc>
        <w:tc>
          <w:tcPr>
            <w:tcW w:w="0" w:type="auto"/>
            <w:shd w:val="clear" w:color="auto" w:fill="auto"/>
            <w:noWrap/>
            <w:hideMark/>
          </w:tcPr>
          <w:p w14:paraId="3B3102CB" w14:textId="77777777" w:rsidR="00BB4C2B" w:rsidRPr="00316FF4" w:rsidRDefault="00BB4C2B" w:rsidP="00BB4C2B">
            <w:pPr>
              <w:pStyle w:val="Tabletext"/>
            </w:pPr>
            <w:r w:rsidRPr="00316FF4">
              <w:t>62</w:t>
            </w:r>
          </w:p>
        </w:tc>
      </w:tr>
      <w:tr w:rsidR="00B4531A" w:rsidRPr="00316FF4" w14:paraId="57734763" w14:textId="77777777" w:rsidTr="00B4531A">
        <w:trPr>
          <w:trHeight w:val="20"/>
        </w:trPr>
        <w:tc>
          <w:tcPr>
            <w:tcW w:w="0" w:type="auto"/>
            <w:vMerge/>
            <w:shd w:val="clear" w:color="auto" w:fill="auto"/>
          </w:tcPr>
          <w:p w14:paraId="08A4167C" w14:textId="77777777" w:rsidR="00BB4C2B" w:rsidRPr="00316FF4" w:rsidRDefault="00BB4C2B" w:rsidP="00BB4C2B">
            <w:pPr>
              <w:pStyle w:val="Tabletext"/>
            </w:pPr>
          </w:p>
        </w:tc>
        <w:tc>
          <w:tcPr>
            <w:tcW w:w="0" w:type="auto"/>
            <w:shd w:val="clear" w:color="auto" w:fill="auto"/>
            <w:noWrap/>
            <w:hideMark/>
          </w:tcPr>
          <w:p w14:paraId="19FF38E3" w14:textId="77777777" w:rsidR="00BB4C2B" w:rsidRPr="00316FF4" w:rsidRDefault="00BB4C2B" w:rsidP="00BB4C2B">
            <w:pPr>
              <w:pStyle w:val="Tabletext"/>
            </w:pPr>
            <w:r w:rsidRPr="00316FF4">
              <w:t>Intermediate egret</w:t>
            </w:r>
          </w:p>
        </w:tc>
        <w:tc>
          <w:tcPr>
            <w:tcW w:w="0" w:type="auto"/>
            <w:shd w:val="clear" w:color="auto" w:fill="auto"/>
            <w:noWrap/>
            <w:hideMark/>
          </w:tcPr>
          <w:p w14:paraId="6F362BE3" w14:textId="77777777" w:rsidR="00BB4C2B" w:rsidRPr="00B4531A" w:rsidRDefault="00BB4C2B" w:rsidP="00BB4C2B">
            <w:pPr>
              <w:pStyle w:val="Tabletext"/>
              <w:rPr>
                <w:i/>
              </w:rPr>
            </w:pPr>
            <w:r w:rsidRPr="00B4531A">
              <w:rPr>
                <w:i/>
              </w:rPr>
              <w:t>Ardea intermedia</w:t>
            </w:r>
          </w:p>
        </w:tc>
        <w:tc>
          <w:tcPr>
            <w:tcW w:w="0" w:type="auto"/>
            <w:shd w:val="clear" w:color="auto" w:fill="auto"/>
            <w:noWrap/>
            <w:hideMark/>
          </w:tcPr>
          <w:p w14:paraId="0C3E91FD" w14:textId="77777777" w:rsidR="00BB4C2B" w:rsidRPr="00316FF4" w:rsidRDefault="00BB4C2B" w:rsidP="00BB4C2B">
            <w:pPr>
              <w:pStyle w:val="Tabletext"/>
            </w:pPr>
            <w:r w:rsidRPr="00316FF4">
              <w:t>186</w:t>
            </w:r>
          </w:p>
        </w:tc>
      </w:tr>
      <w:tr w:rsidR="00B4531A" w:rsidRPr="00316FF4" w14:paraId="4E4E7C4A" w14:textId="77777777" w:rsidTr="00B4531A">
        <w:trPr>
          <w:trHeight w:val="20"/>
        </w:trPr>
        <w:tc>
          <w:tcPr>
            <w:tcW w:w="0" w:type="auto"/>
            <w:vMerge/>
            <w:shd w:val="clear" w:color="auto" w:fill="auto"/>
          </w:tcPr>
          <w:p w14:paraId="7C868ECE" w14:textId="77777777" w:rsidR="00BB4C2B" w:rsidRPr="00316FF4" w:rsidRDefault="00BB4C2B" w:rsidP="00BB4C2B">
            <w:pPr>
              <w:pStyle w:val="Tabletext"/>
            </w:pPr>
          </w:p>
        </w:tc>
        <w:tc>
          <w:tcPr>
            <w:tcW w:w="0" w:type="auto"/>
            <w:shd w:val="clear" w:color="auto" w:fill="auto"/>
            <w:noWrap/>
            <w:hideMark/>
          </w:tcPr>
          <w:p w14:paraId="51217FFA" w14:textId="77777777" w:rsidR="00BB4C2B" w:rsidRPr="00316FF4" w:rsidRDefault="00BB4C2B" w:rsidP="00BB4C2B">
            <w:pPr>
              <w:pStyle w:val="Tabletext"/>
            </w:pPr>
            <w:r w:rsidRPr="00316FF4">
              <w:t>Little black cormorant</w:t>
            </w:r>
          </w:p>
        </w:tc>
        <w:tc>
          <w:tcPr>
            <w:tcW w:w="0" w:type="auto"/>
            <w:shd w:val="clear" w:color="auto" w:fill="auto"/>
            <w:noWrap/>
            <w:hideMark/>
          </w:tcPr>
          <w:p w14:paraId="0D377F80" w14:textId="77777777" w:rsidR="00BB4C2B" w:rsidRPr="00B4531A" w:rsidRDefault="00BB4C2B" w:rsidP="00BB4C2B">
            <w:pPr>
              <w:pStyle w:val="Tabletext"/>
              <w:rPr>
                <w:i/>
              </w:rPr>
            </w:pPr>
            <w:r w:rsidRPr="00B4531A">
              <w:rPr>
                <w:i/>
              </w:rPr>
              <w:t>Phalacrocorax sulcirostris</w:t>
            </w:r>
          </w:p>
        </w:tc>
        <w:tc>
          <w:tcPr>
            <w:tcW w:w="0" w:type="auto"/>
            <w:shd w:val="clear" w:color="auto" w:fill="auto"/>
            <w:noWrap/>
            <w:hideMark/>
          </w:tcPr>
          <w:p w14:paraId="252317A3" w14:textId="77777777" w:rsidR="00BB4C2B" w:rsidRPr="00316FF4" w:rsidRDefault="00BB4C2B" w:rsidP="00BB4C2B">
            <w:pPr>
              <w:pStyle w:val="Tabletext"/>
            </w:pPr>
            <w:r w:rsidRPr="00316FF4">
              <w:t>97</w:t>
            </w:r>
          </w:p>
        </w:tc>
      </w:tr>
      <w:tr w:rsidR="00B4531A" w:rsidRPr="00316FF4" w14:paraId="455A8B1F" w14:textId="77777777" w:rsidTr="00B4531A">
        <w:trPr>
          <w:trHeight w:val="20"/>
        </w:trPr>
        <w:tc>
          <w:tcPr>
            <w:tcW w:w="0" w:type="auto"/>
            <w:vMerge/>
            <w:shd w:val="clear" w:color="auto" w:fill="auto"/>
          </w:tcPr>
          <w:p w14:paraId="340305F0" w14:textId="77777777" w:rsidR="00BB4C2B" w:rsidRPr="00316FF4" w:rsidRDefault="00BB4C2B" w:rsidP="00BB4C2B">
            <w:pPr>
              <w:pStyle w:val="Tabletext"/>
            </w:pPr>
          </w:p>
        </w:tc>
        <w:tc>
          <w:tcPr>
            <w:tcW w:w="0" w:type="auto"/>
            <w:shd w:val="clear" w:color="auto" w:fill="auto"/>
            <w:noWrap/>
            <w:hideMark/>
          </w:tcPr>
          <w:p w14:paraId="7307A6F8" w14:textId="77777777" w:rsidR="00BB4C2B" w:rsidRPr="00316FF4" w:rsidRDefault="00BB4C2B" w:rsidP="00BB4C2B">
            <w:pPr>
              <w:pStyle w:val="Tabletext"/>
            </w:pPr>
            <w:r w:rsidRPr="00316FF4">
              <w:t>Little egret</w:t>
            </w:r>
          </w:p>
        </w:tc>
        <w:tc>
          <w:tcPr>
            <w:tcW w:w="0" w:type="auto"/>
            <w:shd w:val="clear" w:color="auto" w:fill="auto"/>
            <w:noWrap/>
            <w:hideMark/>
          </w:tcPr>
          <w:p w14:paraId="079D6FAF" w14:textId="77777777" w:rsidR="00BB4C2B" w:rsidRPr="00B4531A" w:rsidRDefault="00BB4C2B" w:rsidP="00BB4C2B">
            <w:pPr>
              <w:pStyle w:val="Tabletext"/>
              <w:rPr>
                <w:i/>
              </w:rPr>
            </w:pPr>
            <w:r w:rsidRPr="00B4531A">
              <w:rPr>
                <w:i/>
              </w:rPr>
              <w:t>Egretta garzetta</w:t>
            </w:r>
          </w:p>
        </w:tc>
        <w:tc>
          <w:tcPr>
            <w:tcW w:w="0" w:type="auto"/>
            <w:shd w:val="clear" w:color="auto" w:fill="auto"/>
            <w:noWrap/>
            <w:hideMark/>
          </w:tcPr>
          <w:p w14:paraId="3DD23C27" w14:textId="77777777" w:rsidR="00BB4C2B" w:rsidRPr="00316FF4" w:rsidRDefault="00BB4C2B" w:rsidP="00BB4C2B">
            <w:pPr>
              <w:pStyle w:val="Tabletext"/>
            </w:pPr>
            <w:r w:rsidRPr="00316FF4">
              <w:t>185</w:t>
            </w:r>
          </w:p>
        </w:tc>
      </w:tr>
      <w:tr w:rsidR="00B4531A" w:rsidRPr="00316FF4" w14:paraId="2BEFD17C" w14:textId="77777777" w:rsidTr="00B4531A">
        <w:trPr>
          <w:trHeight w:val="20"/>
        </w:trPr>
        <w:tc>
          <w:tcPr>
            <w:tcW w:w="0" w:type="auto"/>
            <w:vMerge/>
            <w:shd w:val="clear" w:color="auto" w:fill="auto"/>
          </w:tcPr>
          <w:p w14:paraId="3D97EDC4" w14:textId="77777777" w:rsidR="00BB4C2B" w:rsidRPr="00316FF4" w:rsidRDefault="00BB4C2B" w:rsidP="00BB4C2B">
            <w:pPr>
              <w:pStyle w:val="Tabletext"/>
            </w:pPr>
          </w:p>
        </w:tc>
        <w:tc>
          <w:tcPr>
            <w:tcW w:w="0" w:type="auto"/>
            <w:shd w:val="clear" w:color="auto" w:fill="auto"/>
            <w:noWrap/>
            <w:hideMark/>
          </w:tcPr>
          <w:p w14:paraId="08895950" w14:textId="77777777" w:rsidR="00BB4C2B" w:rsidRPr="00316FF4" w:rsidRDefault="00BB4C2B" w:rsidP="00BB4C2B">
            <w:pPr>
              <w:pStyle w:val="Tabletext"/>
            </w:pPr>
            <w:r w:rsidRPr="00316FF4">
              <w:t>Little pied cormorant</w:t>
            </w:r>
          </w:p>
        </w:tc>
        <w:tc>
          <w:tcPr>
            <w:tcW w:w="0" w:type="auto"/>
            <w:shd w:val="clear" w:color="auto" w:fill="auto"/>
            <w:noWrap/>
            <w:hideMark/>
          </w:tcPr>
          <w:p w14:paraId="18341520" w14:textId="77777777" w:rsidR="00BB4C2B" w:rsidRPr="00B4531A" w:rsidRDefault="00BB4C2B" w:rsidP="00BB4C2B">
            <w:pPr>
              <w:pStyle w:val="Tabletext"/>
              <w:rPr>
                <w:i/>
              </w:rPr>
            </w:pPr>
            <w:r w:rsidRPr="00B4531A">
              <w:rPr>
                <w:i/>
              </w:rPr>
              <w:t>Microcarbo melanoleucos</w:t>
            </w:r>
          </w:p>
        </w:tc>
        <w:tc>
          <w:tcPr>
            <w:tcW w:w="0" w:type="auto"/>
            <w:shd w:val="clear" w:color="auto" w:fill="auto"/>
            <w:noWrap/>
            <w:hideMark/>
          </w:tcPr>
          <w:p w14:paraId="211B35E8" w14:textId="77777777" w:rsidR="00BB4C2B" w:rsidRPr="00316FF4" w:rsidRDefault="00BB4C2B" w:rsidP="00BB4C2B">
            <w:pPr>
              <w:pStyle w:val="Tabletext"/>
            </w:pPr>
            <w:r w:rsidRPr="00316FF4">
              <w:t>100</w:t>
            </w:r>
          </w:p>
        </w:tc>
      </w:tr>
      <w:tr w:rsidR="00B4531A" w:rsidRPr="00316FF4" w14:paraId="3FA6B7BB" w14:textId="77777777" w:rsidTr="00B4531A">
        <w:trPr>
          <w:trHeight w:val="20"/>
        </w:trPr>
        <w:tc>
          <w:tcPr>
            <w:tcW w:w="0" w:type="auto"/>
            <w:vMerge/>
            <w:shd w:val="clear" w:color="auto" w:fill="auto"/>
          </w:tcPr>
          <w:p w14:paraId="2A445179" w14:textId="77777777" w:rsidR="00BB4C2B" w:rsidRPr="00316FF4" w:rsidRDefault="00BB4C2B" w:rsidP="00BB4C2B">
            <w:pPr>
              <w:pStyle w:val="Tabletext"/>
            </w:pPr>
          </w:p>
        </w:tc>
        <w:tc>
          <w:tcPr>
            <w:tcW w:w="0" w:type="auto"/>
            <w:shd w:val="clear" w:color="auto" w:fill="auto"/>
            <w:noWrap/>
            <w:hideMark/>
          </w:tcPr>
          <w:p w14:paraId="19F6571E" w14:textId="77777777" w:rsidR="00BB4C2B" w:rsidRPr="00316FF4" w:rsidRDefault="00BB4C2B" w:rsidP="00BB4C2B">
            <w:pPr>
              <w:pStyle w:val="Tabletext"/>
            </w:pPr>
            <w:r w:rsidRPr="00316FF4">
              <w:t>Nankeen night-heron</w:t>
            </w:r>
          </w:p>
        </w:tc>
        <w:tc>
          <w:tcPr>
            <w:tcW w:w="0" w:type="auto"/>
            <w:shd w:val="clear" w:color="auto" w:fill="auto"/>
            <w:noWrap/>
            <w:hideMark/>
          </w:tcPr>
          <w:p w14:paraId="1A78CA4E" w14:textId="77777777" w:rsidR="00BB4C2B" w:rsidRPr="00B4531A" w:rsidRDefault="00BB4C2B" w:rsidP="00BB4C2B">
            <w:pPr>
              <w:pStyle w:val="Tabletext"/>
              <w:rPr>
                <w:i/>
              </w:rPr>
            </w:pPr>
            <w:r w:rsidRPr="00B4531A">
              <w:rPr>
                <w:i/>
              </w:rPr>
              <w:t>Nycticorax caledonicus</w:t>
            </w:r>
          </w:p>
        </w:tc>
        <w:tc>
          <w:tcPr>
            <w:tcW w:w="0" w:type="auto"/>
            <w:shd w:val="clear" w:color="auto" w:fill="auto"/>
            <w:noWrap/>
            <w:hideMark/>
          </w:tcPr>
          <w:p w14:paraId="26F5D2DA" w14:textId="77777777" w:rsidR="00BB4C2B" w:rsidRPr="00316FF4" w:rsidRDefault="00BB4C2B" w:rsidP="00BB4C2B">
            <w:pPr>
              <w:pStyle w:val="Tabletext"/>
            </w:pPr>
            <w:r w:rsidRPr="00316FF4">
              <w:t>192</w:t>
            </w:r>
          </w:p>
        </w:tc>
      </w:tr>
      <w:tr w:rsidR="00B4531A" w:rsidRPr="00316FF4" w14:paraId="3443C85E" w14:textId="77777777" w:rsidTr="00B4531A">
        <w:trPr>
          <w:trHeight w:val="20"/>
        </w:trPr>
        <w:tc>
          <w:tcPr>
            <w:tcW w:w="0" w:type="auto"/>
            <w:vMerge/>
            <w:shd w:val="clear" w:color="auto" w:fill="auto"/>
          </w:tcPr>
          <w:p w14:paraId="79E36629" w14:textId="77777777" w:rsidR="00BB4C2B" w:rsidRPr="00316FF4" w:rsidRDefault="00BB4C2B" w:rsidP="00BB4C2B">
            <w:pPr>
              <w:pStyle w:val="Tabletext"/>
            </w:pPr>
          </w:p>
        </w:tc>
        <w:tc>
          <w:tcPr>
            <w:tcW w:w="0" w:type="auto"/>
            <w:shd w:val="clear" w:color="auto" w:fill="auto"/>
            <w:noWrap/>
            <w:hideMark/>
          </w:tcPr>
          <w:p w14:paraId="23D31BF2" w14:textId="77777777" w:rsidR="00BB4C2B" w:rsidRPr="00316FF4" w:rsidRDefault="00BB4C2B" w:rsidP="00BB4C2B">
            <w:pPr>
              <w:pStyle w:val="Tabletext"/>
            </w:pPr>
            <w:r w:rsidRPr="00316FF4">
              <w:t>Pied cormorant</w:t>
            </w:r>
          </w:p>
        </w:tc>
        <w:tc>
          <w:tcPr>
            <w:tcW w:w="0" w:type="auto"/>
            <w:shd w:val="clear" w:color="auto" w:fill="auto"/>
            <w:noWrap/>
            <w:hideMark/>
          </w:tcPr>
          <w:p w14:paraId="74E3DFDD" w14:textId="77777777" w:rsidR="00BB4C2B" w:rsidRPr="00B4531A" w:rsidRDefault="00BB4C2B" w:rsidP="00BB4C2B">
            <w:pPr>
              <w:pStyle w:val="Tabletext"/>
              <w:rPr>
                <w:i/>
              </w:rPr>
            </w:pPr>
            <w:r w:rsidRPr="00B4531A">
              <w:rPr>
                <w:i/>
              </w:rPr>
              <w:t>Phalacrocorax varius</w:t>
            </w:r>
          </w:p>
        </w:tc>
        <w:tc>
          <w:tcPr>
            <w:tcW w:w="0" w:type="auto"/>
            <w:shd w:val="clear" w:color="auto" w:fill="auto"/>
            <w:noWrap/>
            <w:hideMark/>
          </w:tcPr>
          <w:p w14:paraId="65101007" w14:textId="77777777" w:rsidR="00BB4C2B" w:rsidRPr="00316FF4" w:rsidRDefault="00BB4C2B" w:rsidP="00BB4C2B">
            <w:pPr>
              <w:pStyle w:val="Tabletext"/>
            </w:pPr>
            <w:r w:rsidRPr="00316FF4">
              <w:t>99</w:t>
            </w:r>
          </w:p>
        </w:tc>
      </w:tr>
      <w:tr w:rsidR="00B4531A" w:rsidRPr="00316FF4" w14:paraId="32767F47" w14:textId="77777777" w:rsidTr="00B4531A">
        <w:trPr>
          <w:trHeight w:val="20"/>
        </w:trPr>
        <w:tc>
          <w:tcPr>
            <w:tcW w:w="0" w:type="auto"/>
            <w:vMerge/>
            <w:shd w:val="clear" w:color="auto" w:fill="auto"/>
          </w:tcPr>
          <w:p w14:paraId="276A803D" w14:textId="77777777" w:rsidR="00BB4C2B" w:rsidRPr="00316FF4" w:rsidRDefault="00BB4C2B" w:rsidP="00BB4C2B">
            <w:pPr>
              <w:pStyle w:val="Tabletext"/>
            </w:pPr>
          </w:p>
        </w:tc>
        <w:tc>
          <w:tcPr>
            <w:tcW w:w="0" w:type="auto"/>
            <w:shd w:val="clear" w:color="auto" w:fill="auto"/>
            <w:noWrap/>
            <w:hideMark/>
          </w:tcPr>
          <w:p w14:paraId="3BC65F94" w14:textId="77777777" w:rsidR="00BB4C2B" w:rsidRPr="00316FF4" w:rsidRDefault="00BB4C2B" w:rsidP="00BB4C2B">
            <w:pPr>
              <w:pStyle w:val="Tabletext"/>
            </w:pPr>
            <w:r w:rsidRPr="00316FF4">
              <w:t>Sacred kingfisher</w:t>
            </w:r>
          </w:p>
        </w:tc>
        <w:tc>
          <w:tcPr>
            <w:tcW w:w="0" w:type="auto"/>
            <w:shd w:val="clear" w:color="auto" w:fill="auto"/>
            <w:noWrap/>
            <w:hideMark/>
          </w:tcPr>
          <w:p w14:paraId="444D8C2E" w14:textId="77777777" w:rsidR="00BB4C2B" w:rsidRPr="00B4531A" w:rsidRDefault="00BB4C2B" w:rsidP="00BB4C2B">
            <w:pPr>
              <w:pStyle w:val="Tabletext"/>
              <w:rPr>
                <w:i/>
              </w:rPr>
            </w:pPr>
            <w:r w:rsidRPr="00B4531A">
              <w:rPr>
                <w:i/>
              </w:rPr>
              <w:t>Todiramphus sanctus</w:t>
            </w:r>
          </w:p>
        </w:tc>
        <w:tc>
          <w:tcPr>
            <w:tcW w:w="0" w:type="auto"/>
            <w:shd w:val="clear" w:color="auto" w:fill="auto"/>
            <w:noWrap/>
            <w:hideMark/>
          </w:tcPr>
          <w:p w14:paraId="6E078B43" w14:textId="77777777" w:rsidR="00BB4C2B" w:rsidRPr="00316FF4" w:rsidRDefault="00BB4C2B" w:rsidP="00BB4C2B">
            <w:pPr>
              <w:pStyle w:val="Tabletext"/>
            </w:pPr>
            <w:r w:rsidRPr="00316FF4">
              <w:t>326</w:t>
            </w:r>
          </w:p>
        </w:tc>
      </w:tr>
      <w:tr w:rsidR="00B4531A" w:rsidRPr="00316FF4" w14:paraId="381D3F3F" w14:textId="77777777" w:rsidTr="00B4531A">
        <w:trPr>
          <w:trHeight w:val="20"/>
        </w:trPr>
        <w:tc>
          <w:tcPr>
            <w:tcW w:w="0" w:type="auto"/>
            <w:vMerge/>
            <w:shd w:val="clear" w:color="auto" w:fill="auto"/>
          </w:tcPr>
          <w:p w14:paraId="06FD9D0A" w14:textId="77777777" w:rsidR="00BB4C2B" w:rsidRPr="00316FF4" w:rsidRDefault="00BB4C2B" w:rsidP="00BB4C2B">
            <w:pPr>
              <w:pStyle w:val="Tabletext"/>
            </w:pPr>
          </w:p>
        </w:tc>
        <w:tc>
          <w:tcPr>
            <w:tcW w:w="0" w:type="auto"/>
            <w:shd w:val="clear" w:color="auto" w:fill="auto"/>
            <w:noWrap/>
            <w:hideMark/>
          </w:tcPr>
          <w:p w14:paraId="4A7E3EBB" w14:textId="77777777" w:rsidR="00BB4C2B" w:rsidRPr="00316FF4" w:rsidRDefault="00BB4C2B" w:rsidP="00BB4C2B">
            <w:pPr>
              <w:pStyle w:val="Tabletext"/>
            </w:pPr>
            <w:r w:rsidRPr="00316FF4">
              <w:t>Whiskered tern</w:t>
            </w:r>
          </w:p>
        </w:tc>
        <w:tc>
          <w:tcPr>
            <w:tcW w:w="0" w:type="auto"/>
            <w:shd w:val="clear" w:color="auto" w:fill="auto"/>
            <w:noWrap/>
            <w:hideMark/>
          </w:tcPr>
          <w:p w14:paraId="68396B51" w14:textId="77777777" w:rsidR="00BB4C2B" w:rsidRPr="00B4531A" w:rsidRDefault="00BB4C2B" w:rsidP="00BB4C2B">
            <w:pPr>
              <w:pStyle w:val="Tabletext"/>
              <w:rPr>
                <w:i/>
              </w:rPr>
            </w:pPr>
            <w:r w:rsidRPr="00B4531A">
              <w:rPr>
                <w:i/>
              </w:rPr>
              <w:t>Chlidonias hybrida</w:t>
            </w:r>
          </w:p>
        </w:tc>
        <w:tc>
          <w:tcPr>
            <w:tcW w:w="0" w:type="auto"/>
            <w:shd w:val="clear" w:color="auto" w:fill="auto"/>
            <w:noWrap/>
            <w:hideMark/>
          </w:tcPr>
          <w:p w14:paraId="7DD6E507" w14:textId="77777777" w:rsidR="00BB4C2B" w:rsidRPr="00316FF4" w:rsidRDefault="00BB4C2B" w:rsidP="00BB4C2B">
            <w:pPr>
              <w:pStyle w:val="Tabletext"/>
            </w:pPr>
            <w:r w:rsidRPr="00316FF4">
              <w:t>110</w:t>
            </w:r>
          </w:p>
        </w:tc>
      </w:tr>
      <w:tr w:rsidR="00B4531A" w:rsidRPr="00316FF4" w14:paraId="6F367453" w14:textId="77777777" w:rsidTr="00B4531A">
        <w:trPr>
          <w:trHeight w:val="20"/>
        </w:trPr>
        <w:tc>
          <w:tcPr>
            <w:tcW w:w="0" w:type="auto"/>
            <w:vMerge/>
            <w:shd w:val="clear" w:color="auto" w:fill="auto"/>
          </w:tcPr>
          <w:p w14:paraId="5510178C" w14:textId="77777777" w:rsidR="00BB4C2B" w:rsidRPr="00316FF4" w:rsidRDefault="00BB4C2B" w:rsidP="00BB4C2B">
            <w:pPr>
              <w:pStyle w:val="Tabletext"/>
            </w:pPr>
          </w:p>
        </w:tc>
        <w:tc>
          <w:tcPr>
            <w:tcW w:w="0" w:type="auto"/>
            <w:shd w:val="clear" w:color="auto" w:fill="auto"/>
            <w:noWrap/>
            <w:hideMark/>
          </w:tcPr>
          <w:p w14:paraId="65643085" w14:textId="77777777" w:rsidR="00BB4C2B" w:rsidRPr="00316FF4" w:rsidRDefault="00BB4C2B" w:rsidP="00BB4C2B">
            <w:pPr>
              <w:pStyle w:val="Tabletext"/>
            </w:pPr>
            <w:r w:rsidRPr="00316FF4">
              <w:t>White-faced heron</w:t>
            </w:r>
          </w:p>
        </w:tc>
        <w:tc>
          <w:tcPr>
            <w:tcW w:w="0" w:type="auto"/>
            <w:shd w:val="clear" w:color="auto" w:fill="auto"/>
            <w:noWrap/>
            <w:hideMark/>
          </w:tcPr>
          <w:p w14:paraId="4FA65647" w14:textId="77777777" w:rsidR="00BB4C2B" w:rsidRPr="00B4531A" w:rsidRDefault="00BB4C2B" w:rsidP="00BB4C2B">
            <w:pPr>
              <w:pStyle w:val="Tabletext"/>
              <w:rPr>
                <w:i/>
              </w:rPr>
            </w:pPr>
            <w:r w:rsidRPr="00B4531A">
              <w:rPr>
                <w:i/>
              </w:rPr>
              <w:t>Egretta novaehollandiae</w:t>
            </w:r>
          </w:p>
        </w:tc>
        <w:tc>
          <w:tcPr>
            <w:tcW w:w="0" w:type="auto"/>
            <w:shd w:val="clear" w:color="auto" w:fill="auto"/>
            <w:noWrap/>
            <w:hideMark/>
          </w:tcPr>
          <w:p w14:paraId="3B48B437" w14:textId="77777777" w:rsidR="00BB4C2B" w:rsidRPr="00316FF4" w:rsidRDefault="00BB4C2B" w:rsidP="00BB4C2B">
            <w:pPr>
              <w:pStyle w:val="Tabletext"/>
            </w:pPr>
            <w:r w:rsidRPr="00316FF4">
              <w:t>188</w:t>
            </w:r>
          </w:p>
        </w:tc>
      </w:tr>
      <w:tr w:rsidR="00B4531A" w:rsidRPr="00316FF4" w14:paraId="0F1D4C2F" w14:textId="77777777" w:rsidTr="00B4531A">
        <w:trPr>
          <w:trHeight w:val="20"/>
        </w:trPr>
        <w:tc>
          <w:tcPr>
            <w:tcW w:w="0" w:type="auto"/>
            <w:vMerge/>
            <w:shd w:val="clear" w:color="auto" w:fill="auto"/>
          </w:tcPr>
          <w:p w14:paraId="171985E5" w14:textId="77777777" w:rsidR="00BB4C2B" w:rsidRPr="00316FF4" w:rsidRDefault="00BB4C2B" w:rsidP="00BB4C2B">
            <w:pPr>
              <w:pStyle w:val="Tabletext"/>
            </w:pPr>
          </w:p>
        </w:tc>
        <w:tc>
          <w:tcPr>
            <w:tcW w:w="0" w:type="auto"/>
            <w:shd w:val="clear" w:color="auto" w:fill="auto"/>
            <w:noWrap/>
            <w:hideMark/>
          </w:tcPr>
          <w:p w14:paraId="493271D7" w14:textId="77777777" w:rsidR="00BB4C2B" w:rsidRPr="00316FF4" w:rsidRDefault="00BB4C2B" w:rsidP="00BB4C2B">
            <w:pPr>
              <w:pStyle w:val="Tabletext"/>
            </w:pPr>
            <w:r w:rsidRPr="00316FF4">
              <w:t>White-necked heron</w:t>
            </w:r>
          </w:p>
        </w:tc>
        <w:tc>
          <w:tcPr>
            <w:tcW w:w="0" w:type="auto"/>
            <w:shd w:val="clear" w:color="auto" w:fill="auto"/>
            <w:noWrap/>
            <w:hideMark/>
          </w:tcPr>
          <w:p w14:paraId="2F46222B" w14:textId="77777777" w:rsidR="00BB4C2B" w:rsidRPr="00B4531A" w:rsidRDefault="00BB4C2B" w:rsidP="00BB4C2B">
            <w:pPr>
              <w:pStyle w:val="Tabletext"/>
              <w:rPr>
                <w:i/>
              </w:rPr>
            </w:pPr>
            <w:r w:rsidRPr="00B4531A">
              <w:rPr>
                <w:i/>
              </w:rPr>
              <w:t>Ardea pacifica</w:t>
            </w:r>
          </w:p>
        </w:tc>
        <w:tc>
          <w:tcPr>
            <w:tcW w:w="0" w:type="auto"/>
            <w:shd w:val="clear" w:color="auto" w:fill="auto"/>
            <w:noWrap/>
            <w:hideMark/>
          </w:tcPr>
          <w:p w14:paraId="30999607" w14:textId="77777777" w:rsidR="00BB4C2B" w:rsidRPr="00316FF4" w:rsidRDefault="00BB4C2B" w:rsidP="00BB4C2B">
            <w:pPr>
              <w:pStyle w:val="Tabletext"/>
            </w:pPr>
            <w:r w:rsidRPr="00316FF4">
              <w:t>189</w:t>
            </w:r>
          </w:p>
        </w:tc>
      </w:tr>
      <w:tr w:rsidR="00B4531A" w:rsidRPr="00316FF4" w14:paraId="116C44BC" w14:textId="77777777" w:rsidTr="00B4531A">
        <w:trPr>
          <w:trHeight w:val="20"/>
        </w:trPr>
        <w:tc>
          <w:tcPr>
            <w:tcW w:w="0" w:type="auto"/>
            <w:vMerge w:val="restart"/>
            <w:shd w:val="clear" w:color="auto" w:fill="auto"/>
          </w:tcPr>
          <w:p w14:paraId="72005F0B" w14:textId="77777777" w:rsidR="00BB4C2B" w:rsidRPr="00316FF4" w:rsidRDefault="00BB4C2B" w:rsidP="00BB4C2B">
            <w:pPr>
              <w:pStyle w:val="Tabletext"/>
            </w:pPr>
            <w:r w:rsidRPr="00316FF4">
              <w:t>Rails and shoreline gallinules</w:t>
            </w:r>
          </w:p>
        </w:tc>
        <w:tc>
          <w:tcPr>
            <w:tcW w:w="0" w:type="auto"/>
            <w:shd w:val="clear" w:color="auto" w:fill="auto"/>
            <w:noWrap/>
            <w:hideMark/>
          </w:tcPr>
          <w:p w14:paraId="134B1D23" w14:textId="77777777" w:rsidR="00BB4C2B" w:rsidRPr="00316FF4" w:rsidRDefault="00BB4C2B" w:rsidP="00BB4C2B">
            <w:pPr>
              <w:pStyle w:val="Tabletext"/>
            </w:pPr>
            <w:r w:rsidRPr="00316FF4">
              <w:t>Black-tailed native-hen</w:t>
            </w:r>
          </w:p>
        </w:tc>
        <w:tc>
          <w:tcPr>
            <w:tcW w:w="0" w:type="auto"/>
            <w:shd w:val="clear" w:color="auto" w:fill="auto"/>
            <w:noWrap/>
            <w:hideMark/>
          </w:tcPr>
          <w:p w14:paraId="43A9902C" w14:textId="77777777" w:rsidR="00BB4C2B" w:rsidRPr="00B4531A" w:rsidRDefault="00BB4C2B" w:rsidP="00BB4C2B">
            <w:pPr>
              <w:pStyle w:val="Tabletext"/>
              <w:rPr>
                <w:i/>
              </w:rPr>
            </w:pPr>
            <w:r w:rsidRPr="00B4531A">
              <w:rPr>
                <w:i/>
              </w:rPr>
              <w:t>Tribonyx ventralis</w:t>
            </w:r>
          </w:p>
        </w:tc>
        <w:tc>
          <w:tcPr>
            <w:tcW w:w="0" w:type="auto"/>
            <w:shd w:val="clear" w:color="auto" w:fill="auto"/>
            <w:noWrap/>
            <w:hideMark/>
          </w:tcPr>
          <w:p w14:paraId="5B0CB443" w14:textId="77777777" w:rsidR="00BB4C2B" w:rsidRPr="00316FF4" w:rsidRDefault="00BB4C2B" w:rsidP="00BB4C2B">
            <w:pPr>
              <w:pStyle w:val="Tabletext"/>
            </w:pPr>
            <w:r w:rsidRPr="00316FF4">
              <w:t>55</w:t>
            </w:r>
          </w:p>
        </w:tc>
      </w:tr>
      <w:tr w:rsidR="00B4531A" w:rsidRPr="00316FF4" w14:paraId="4038561C" w14:textId="77777777" w:rsidTr="00B4531A">
        <w:trPr>
          <w:trHeight w:val="20"/>
        </w:trPr>
        <w:tc>
          <w:tcPr>
            <w:tcW w:w="0" w:type="auto"/>
            <w:vMerge/>
            <w:shd w:val="clear" w:color="auto" w:fill="auto"/>
          </w:tcPr>
          <w:p w14:paraId="0195A456" w14:textId="77777777" w:rsidR="00BB4C2B" w:rsidRPr="00316FF4" w:rsidRDefault="00BB4C2B" w:rsidP="00BB4C2B">
            <w:pPr>
              <w:pStyle w:val="Tabletext"/>
            </w:pPr>
          </w:p>
        </w:tc>
        <w:tc>
          <w:tcPr>
            <w:tcW w:w="0" w:type="auto"/>
            <w:shd w:val="clear" w:color="auto" w:fill="auto"/>
            <w:noWrap/>
            <w:hideMark/>
          </w:tcPr>
          <w:p w14:paraId="64CE2805" w14:textId="77777777" w:rsidR="00BB4C2B" w:rsidRPr="00316FF4" w:rsidRDefault="00BB4C2B" w:rsidP="00BB4C2B">
            <w:pPr>
              <w:pStyle w:val="Tabletext"/>
            </w:pPr>
            <w:r w:rsidRPr="00316FF4">
              <w:t>Purple swamphen</w:t>
            </w:r>
          </w:p>
        </w:tc>
        <w:tc>
          <w:tcPr>
            <w:tcW w:w="0" w:type="auto"/>
            <w:shd w:val="clear" w:color="auto" w:fill="auto"/>
            <w:noWrap/>
            <w:hideMark/>
          </w:tcPr>
          <w:p w14:paraId="53E22B2C" w14:textId="77777777" w:rsidR="00BB4C2B" w:rsidRPr="00B4531A" w:rsidRDefault="00BB4C2B" w:rsidP="00BB4C2B">
            <w:pPr>
              <w:pStyle w:val="Tabletext"/>
              <w:rPr>
                <w:i/>
              </w:rPr>
            </w:pPr>
            <w:r w:rsidRPr="00B4531A">
              <w:rPr>
                <w:i/>
              </w:rPr>
              <w:t>Porphyrio porphyrio</w:t>
            </w:r>
          </w:p>
        </w:tc>
        <w:tc>
          <w:tcPr>
            <w:tcW w:w="0" w:type="auto"/>
            <w:shd w:val="clear" w:color="auto" w:fill="auto"/>
            <w:noWrap/>
            <w:hideMark/>
          </w:tcPr>
          <w:p w14:paraId="269F16BF" w14:textId="77777777" w:rsidR="00BB4C2B" w:rsidRPr="00316FF4" w:rsidRDefault="00BB4C2B" w:rsidP="00BB4C2B">
            <w:pPr>
              <w:pStyle w:val="Tabletext"/>
            </w:pPr>
            <w:r w:rsidRPr="00316FF4">
              <w:t>58</w:t>
            </w:r>
          </w:p>
        </w:tc>
      </w:tr>
      <w:tr w:rsidR="00B4531A" w:rsidRPr="00316FF4" w14:paraId="0C0D6922" w14:textId="77777777" w:rsidTr="00B4531A">
        <w:trPr>
          <w:trHeight w:val="20"/>
        </w:trPr>
        <w:tc>
          <w:tcPr>
            <w:tcW w:w="0" w:type="auto"/>
            <w:vMerge w:val="restart"/>
            <w:shd w:val="clear" w:color="auto" w:fill="auto"/>
          </w:tcPr>
          <w:p w14:paraId="4C4C36E7" w14:textId="77777777" w:rsidR="00BB4C2B" w:rsidRPr="00316FF4" w:rsidRDefault="00BB4C2B" w:rsidP="00BB4C2B">
            <w:pPr>
              <w:pStyle w:val="Tabletext"/>
            </w:pPr>
            <w:r w:rsidRPr="00316FF4">
              <w:t>Raptor</w:t>
            </w:r>
          </w:p>
        </w:tc>
        <w:tc>
          <w:tcPr>
            <w:tcW w:w="0" w:type="auto"/>
            <w:shd w:val="clear" w:color="auto" w:fill="auto"/>
            <w:noWrap/>
            <w:hideMark/>
          </w:tcPr>
          <w:p w14:paraId="22E327BE" w14:textId="77777777" w:rsidR="00BB4C2B" w:rsidRPr="00316FF4" w:rsidRDefault="00BB4C2B" w:rsidP="00BB4C2B">
            <w:pPr>
              <w:pStyle w:val="Tabletext"/>
            </w:pPr>
            <w:r w:rsidRPr="00316FF4">
              <w:t>Nankeen kestrel</w:t>
            </w:r>
          </w:p>
        </w:tc>
        <w:tc>
          <w:tcPr>
            <w:tcW w:w="0" w:type="auto"/>
            <w:shd w:val="clear" w:color="auto" w:fill="auto"/>
            <w:noWrap/>
            <w:hideMark/>
          </w:tcPr>
          <w:p w14:paraId="7F78661B" w14:textId="77777777" w:rsidR="00BB4C2B" w:rsidRPr="00B4531A" w:rsidRDefault="00BB4C2B" w:rsidP="00BB4C2B">
            <w:pPr>
              <w:pStyle w:val="Tabletext"/>
              <w:rPr>
                <w:i/>
              </w:rPr>
            </w:pPr>
            <w:r w:rsidRPr="00B4531A">
              <w:rPr>
                <w:i/>
              </w:rPr>
              <w:t>Falco cenchroides</w:t>
            </w:r>
          </w:p>
        </w:tc>
        <w:tc>
          <w:tcPr>
            <w:tcW w:w="0" w:type="auto"/>
            <w:shd w:val="clear" w:color="auto" w:fill="auto"/>
            <w:noWrap/>
            <w:hideMark/>
          </w:tcPr>
          <w:p w14:paraId="48F221F4" w14:textId="77777777" w:rsidR="00BB4C2B" w:rsidRPr="00316FF4" w:rsidRDefault="00BB4C2B" w:rsidP="00BB4C2B">
            <w:pPr>
              <w:pStyle w:val="Tabletext"/>
            </w:pPr>
            <w:r w:rsidRPr="00316FF4">
              <w:t>240</w:t>
            </w:r>
          </w:p>
        </w:tc>
      </w:tr>
      <w:tr w:rsidR="00B4531A" w:rsidRPr="00316FF4" w14:paraId="156D3FB6" w14:textId="77777777" w:rsidTr="00B4531A">
        <w:trPr>
          <w:trHeight w:val="20"/>
        </w:trPr>
        <w:tc>
          <w:tcPr>
            <w:tcW w:w="0" w:type="auto"/>
            <w:vMerge/>
            <w:shd w:val="clear" w:color="auto" w:fill="auto"/>
          </w:tcPr>
          <w:p w14:paraId="7986E882" w14:textId="77777777" w:rsidR="00BB4C2B" w:rsidRPr="00316FF4" w:rsidRDefault="00BB4C2B" w:rsidP="00BB4C2B">
            <w:pPr>
              <w:pStyle w:val="Tabletext"/>
            </w:pPr>
          </w:p>
        </w:tc>
        <w:tc>
          <w:tcPr>
            <w:tcW w:w="0" w:type="auto"/>
            <w:shd w:val="clear" w:color="auto" w:fill="auto"/>
            <w:noWrap/>
            <w:hideMark/>
          </w:tcPr>
          <w:p w14:paraId="4792B50B" w14:textId="77777777" w:rsidR="00BB4C2B" w:rsidRPr="00316FF4" w:rsidRDefault="00BB4C2B" w:rsidP="00BB4C2B">
            <w:pPr>
              <w:pStyle w:val="Tabletext"/>
            </w:pPr>
            <w:r w:rsidRPr="00316FF4">
              <w:t>Swamp harrier</w:t>
            </w:r>
          </w:p>
        </w:tc>
        <w:tc>
          <w:tcPr>
            <w:tcW w:w="0" w:type="auto"/>
            <w:shd w:val="clear" w:color="auto" w:fill="auto"/>
            <w:noWrap/>
            <w:hideMark/>
          </w:tcPr>
          <w:p w14:paraId="62383D89" w14:textId="77777777" w:rsidR="00BB4C2B" w:rsidRPr="00B4531A" w:rsidRDefault="00BB4C2B" w:rsidP="00BB4C2B">
            <w:pPr>
              <w:pStyle w:val="Tabletext"/>
              <w:rPr>
                <w:i/>
              </w:rPr>
            </w:pPr>
            <w:r w:rsidRPr="00B4531A">
              <w:rPr>
                <w:i/>
              </w:rPr>
              <w:t>Circus approximans</w:t>
            </w:r>
          </w:p>
        </w:tc>
        <w:tc>
          <w:tcPr>
            <w:tcW w:w="0" w:type="auto"/>
            <w:shd w:val="clear" w:color="auto" w:fill="auto"/>
            <w:noWrap/>
            <w:hideMark/>
          </w:tcPr>
          <w:p w14:paraId="229DA91B" w14:textId="77777777" w:rsidR="00BB4C2B" w:rsidRPr="00316FF4" w:rsidRDefault="00BB4C2B" w:rsidP="00BB4C2B">
            <w:pPr>
              <w:pStyle w:val="Tabletext"/>
            </w:pPr>
            <w:r w:rsidRPr="00316FF4">
              <w:t>219</w:t>
            </w:r>
          </w:p>
        </w:tc>
      </w:tr>
      <w:tr w:rsidR="00B4531A" w:rsidRPr="00316FF4" w14:paraId="0EDDD059" w14:textId="77777777" w:rsidTr="00B4531A">
        <w:trPr>
          <w:trHeight w:val="20"/>
        </w:trPr>
        <w:tc>
          <w:tcPr>
            <w:tcW w:w="0" w:type="auto"/>
            <w:vMerge/>
            <w:shd w:val="clear" w:color="auto" w:fill="auto"/>
          </w:tcPr>
          <w:p w14:paraId="1B31E6DC" w14:textId="77777777" w:rsidR="00BB4C2B" w:rsidRPr="00316FF4" w:rsidRDefault="00BB4C2B" w:rsidP="00BB4C2B">
            <w:pPr>
              <w:pStyle w:val="Tabletext"/>
            </w:pPr>
          </w:p>
        </w:tc>
        <w:tc>
          <w:tcPr>
            <w:tcW w:w="0" w:type="auto"/>
            <w:shd w:val="clear" w:color="auto" w:fill="auto"/>
            <w:noWrap/>
            <w:hideMark/>
          </w:tcPr>
          <w:p w14:paraId="6472532C" w14:textId="77777777" w:rsidR="00BB4C2B" w:rsidRPr="00316FF4" w:rsidRDefault="00BB4C2B" w:rsidP="00BB4C2B">
            <w:pPr>
              <w:pStyle w:val="Tabletext"/>
            </w:pPr>
            <w:r w:rsidRPr="00316FF4">
              <w:t>Whistling kite</w:t>
            </w:r>
          </w:p>
        </w:tc>
        <w:tc>
          <w:tcPr>
            <w:tcW w:w="0" w:type="auto"/>
            <w:shd w:val="clear" w:color="auto" w:fill="auto"/>
            <w:noWrap/>
            <w:hideMark/>
          </w:tcPr>
          <w:p w14:paraId="10EDA33E" w14:textId="77777777" w:rsidR="00BB4C2B" w:rsidRPr="00B4531A" w:rsidRDefault="00BB4C2B" w:rsidP="00BB4C2B">
            <w:pPr>
              <w:pStyle w:val="Tabletext"/>
              <w:rPr>
                <w:i/>
              </w:rPr>
            </w:pPr>
            <w:r w:rsidRPr="00B4531A">
              <w:rPr>
                <w:i/>
              </w:rPr>
              <w:t>Haliastur sphenurus</w:t>
            </w:r>
          </w:p>
        </w:tc>
        <w:tc>
          <w:tcPr>
            <w:tcW w:w="0" w:type="auto"/>
            <w:shd w:val="clear" w:color="auto" w:fill="auto"/>
            <w:noWrap/>
            <w:hideMark/>
          </w:tcPr>
          <w:p w14:paraId="079C365A" w14:textId="77777777" w:rsidR="00BB4C2B" w:rsidRPr="00316FF4" w:rsidRDefault="00BB4C2B" w:rsidP="00BB4C2B">
            <w:pPr>
              <w:pStyle w:val="Tabletext"/>
            </w:pPr>
            <w:r w:rsidRPr="00316FF4">
              <w:t>228</w:t>
            </w:r>
          </w:p>
        </w:tc>
      </w:tr>
      <w:tr w:rsidR="00B4531A" w:rsidRPr="00316FF4" w14:paraId="62296BAD" w14:textId="77777777" w:rsidTr="00B4531A">
        <w:trPr>
          <w:trHeight w:val="20"/>
        </w:trPr>
        <w:tc>
          <w:tcPr>
            <w:tcW w:w="0" w:type="auto"/>
            <w:vMerge/>
            <w:shd w:val="clear" w:color="auto" w:fill="auto"/>
          </w:tcPr>
          <w:p w14:paraId="6E8E9BE7" w14:textId="77777777" w:rsidR="00BB4C2B" w:rsidRPr="00316FF4" w:rsidRDefault="00BB4C2B" w:rsidP="00BB4C2B">
            <w:pPr>
              <w:pStyle w:val="Tabletext"/>
            </w:pPr>
          </w:p>
        </w:tc>
        <w:tc>
          <w:tcPr>
            <w:tcW w:w="0" w:type="auto"/>
            <w:shd w:val="clear" w:color="auto" w:fill="auto"/>
            <w:noWrap/>
            <w:hideMark/>
          </w:tcPr>
          <w:p w14:paraId="6FFFE83F" w14:textId="77777777" w:rsidR="00BB4C2B" w:rsidRPr="00316FF4" w:rsidRDefault="00BB4C2B" w:rsidP="00BB4C2B">
            <w:pPr>
              <w:pStyle w:val="Tabletext"/>
            </w:pPr>
            <w:r w:rsidRPr="00316FF4">
              <w:t>White-bellied sea-eagle</w:t>
            </w:r>
          </w:p>
        </w:tc>
        <w:tc>
          <w:tcPr>
            <w:tcW w:w="0" w:type="auto"/>
            <w:shd w:val="clear" w:color="auto" w:fill="auto"/>
            <w:noWrap/>
            <w:hideMark/>
          </w:tcPr>
          <w:p w14:paraId="477DB87D" w14:textId="77777777" w:rsidR="00BB4C2B" w:rsidRPr="00B4531A" w:rsidRDefault="00BB4C2B" w:rsidP="00BB4C2B">
            <w:pPr>
              <w:pStyle w:val="Tabletext"/>
              <w:rPr>
                <w:i/>
              </w:rPr>
            </w:pPr>
            <w:r w:rsidRPr="00B4531A">
              <w:rPr>
                <w:i/>
              </w:rPr>
              <w:t>Haliaeetus leucogaster</w:t>
            </w:r>
          </w:p>
        </w:tc>
        <w:tc>
          <w:tcPr>
            <w:tcW w:w="0" w:type="auto"/>
            <w:shd w:val="clear" w:color="auto" w:fill="auto"/>
            <w:noWrap/>
            <w:hideMark/>
          </w:tcPr>
          <w:p w14:paraId="3D1B7A23" w14:textId="77777777" w:rsidR="00BB4C2B" w:rsidRPr="00316FF4" w:rsidRDefault="00BB4C2B" w:rsidP="00BB4C2B">
            <w:pPr>
              <w:pStyle w:val="Tabletext"/>
            </w:pPr>
            <w:r w:rsidRPr="00316FF4">
              <w:t>226</w:t>
            </w:r>
          </w:p>
        </w:tc>
      </w:tr>
      <w:tr w:rsidR="00B4531A" w:rsidRPr="00316FF4" w14:paraId="6075CE0F" w14:textId="77777777" w:rsidTr="00B4531A">
        <w:trPr>
          <w:trHeight w:val="20"/>
        </w:trPr>
        <w:tc>
          <w:tcPr>
            <w:tcW w:w="0" w:type="auto"/>
            <w:vMerge w:val="restart"/>
            <w:shd w:val="clear" w:color="auto" w:fill="auto"/>
          </w:tcPr>
          <w:p w14:paraId="6A14B951" w14:textId="77777777" w:rsidR="00BB4C2B" w:rsidRPr="00316FF4" w:rsidRDefault="00BB4C2B" w:rsidP="00BB4C2B">
            <w:pPr>
              <w:pStyle w:val="Tabletext"/>
            </w:pPr>
            <w:r w:rsidRPr="00316FF4">
              <w:t>Reed-inhabiting passerines</w:t>
            </w:r>
          </w:p>
        </w:tc>
        <w:tc>
          <w:tcPr>
            <w:tcW w:w="0" w:type="auto"/>
            <w:shd w:val="clear" w:color="auto" w:fill="auto"/>
            <w:noWrap/>
            <w:hideMark/>
          </w:tcPr>
          <w:p w14:paraId="381640BA" w14:textId="77777777" w:rsidR="00BB4C2B" w:rsidRPr="00316FF4" w:rsidRDefault="00BB4C2B" w:rsidP="00BB4C2B">
            <w:pPr>
              <w:pStyle w:val="Tabletext"/>
            </w:pPr>
            <w:r w:rsidRPr="00316FF4">
              <w:t>Australian reed-warbler</w:t>
            </w:r>
          </w:p>
        </w:tc>
        <w:tc>
          <w:tcPr>
            <w:tcW w:w="0" w:type="auto"/>
            <w:shd w:val="clear" w:color="auto" w:fill="auto"/>
            <w:noWrap/>
            <w:hideMark/>
          </w:tcPr>
          <w:p w14:paraId="48BDF36A" w14:textId="77777777" w:rsidR="00BB4C2B" w:rsidRPr="00B4531A" w:rsidRDefault="00BB4C2B" w:rsidP="00BB4C2B">
            <w:pPr>
              <w:pStyle w:val="Tabletext"/>
              <w:rPr>
                <w:i/>
              </w:rPr>
            </w:pPr>
            <w:r w:rsidRPr="00B4531A">
              <w:rPr>
                <w:i/>
              </w:rPr>
              <w:t>Acrocephalus australis</w:t>
            </w:r>
          </w:p>
        </w:tc>
        <w:tc>
          <w:tcPr>
            <w:tcW w:w="0" w:type="auto"/>
            <w:shd w:val="clear" w:color="auto" w:fill="auto"/>
            <w:noWrap/>
            <w:hideMark/>
          </w:tcPr>
          <w:p w14:paraId="3A300D2A" w14:textId="77777777" w:rsidR="00BB4C2B" w:rsidRPr="00316FF4" w:rsidRDefault="00BB4C2B" w:rsidP="00BB4C2B">
            <w:pPr>
              <w:pStyle w:val="Tabletext"/>
            </w:pPr>
            <w:r w:rsidRPr="00316FF4">
              <w:t>524</w:t>
            </w:r>
          </w:p>
        </w:tc>
      </w:tr>
      <w:tr w:rsidR="00B4531A" w:rsidRPr="00316FF4" w14:paraId="0217002D" w14:textId="77777777" w:rsidTr="00B4531A">
        <w:trPr>
          <w:trHeight w:val="20"/>
        </w:trPr>
        <w:tc>
          <w:tcPr>
            <w:tcW w:w="0" w:type="auto"/>
            <w:vMerge/>
            <w:shd w:val="clear" w:color="auto" w:fill="auto"/>
          </w:tcPr>
          <w:p w14:paraId="226F126F" w14:textId="77777777" w:rsidR="00BB4C2B" w:rsidRPr="00316FF4" w:rsidRDefault="00BB4C2B" w:rsidP="00BB4C2B">
            <w:pPr>
              <w:pStyle w:val="Tabletext"/>
            </w:pPr>
          </w:p>
        </w:tc>
        <w:tc>
          <w:tcPr>
            <w:tcW w:w="0" w:type="auto"/>
            <w:shd w:val="clear" w:color="auto" w:fill="auto"/>
            <w:noWrap/>
            <w:hideMark/>
          </w:tcPr>
          <w:p w14:paraId="1A22DEE7" w14:textId="77777777" w:rsidR="00BB4C2B" w:rsidRPr="00316FF4" w:rsidRDefault="00BB4C2B" w:rsidP="00BB4C2B">
            <w:pPr>
              <w:pStyle w:val="Tabletext"/>
            </w:pPr>
            <w:r w:rsidRPr="00316FF4">
              <w:t>Golden-headed cisticola</w:t>
            </w:r>
          </w:p>
        </w:tc>
        <w:tc>
          <w:tcPr>
            <w:tcW w:w="0" w:type="auto"/>
            <w:shd w:val="clear" w:color="auto" w:fill="auto"/>
            <w:noWrap/>
            <w:hideMark/>
          </w:tcPr>
          <w:p w14:paraId="46CE0EB2" w14:textId="77777777" w:rsidR="00BB4C2B" w:rsidRPr="00B4531A" w:rsidRDefault="00BB4C2B" w:rsidP="00BB4C2B">
            <w:pPr>
              <w:pStyle w:val="Tabletext"/>
              <w:rPr>
                <w:i/>
              </w:rPr>
            </w:pPr>
            <w:r w:rsidRPr="00B4531A">
              <w:rPr>
                <w:i/>
              </w:rPr>
              <w:t>Cisticola exilis</w:t>
            </w:r>
          </w:p>
        </w:tc>
        <w:tc>
          <w:tcPr>
            <w:tcW w:w="0" w:type="auto"/>
            <w:shd w:val="clear" w:color="auto" w:fill="auto"/>
            <w:noWrap/>
            <w:hideMark/>
          </w:tcPr>
          <w:p w14:paraId="6A16A724" w14:textId="77777777" w:rsidR="00BB4C2B" w:rsidRPr="00316FF4" w:rsidRDefault="00BB4C2B" w:rsidP="00BB4C2B">
            <w:pPr>
              <w:pStyle w:val="Tabletext"/>
            </w:pPr>
            <w:r w:rsidRPr="00316FF4">
              <w:t>525</w:t>
            </w:r>
          </w:p>
        </w:tc>
      </w:tr>
      <w:tr w:rsidR="00B4531A" w:rsidRPr="00316FF4" w14:paraId="0629B34A" w14:textId="77777777" w:rsidTr="00B4531A">
        <w:trPr>
          <w:trHeight w:val="20"/>
        </w:trPr>
        <w:tc>
          <w:tcPr>
            <w:tcW w:w="0" w:type="auto"/>
            <w:vMerge/>
            <w:shd w:val="clear" w:color="auto" w:fill="auto"/>
          </w:tcPr>
          <w:p w14:paraId="476E67A2" w14:textId="77777777" w:rsidR="00BB4C2B" w:rsidRPr="00316FF4" w:rsidRDefault="00BB4C2B" w:rsidP="00BB4C2B">
            <w:pPr>
              <w:pStyle w:val="Tabletext"/>
            </w:pPr>
          </w:p>
        </w:tc>
        <w:tc>
          <w:tcPr>
            <w:tcW w:w="0" w:type="auto"/>
            <w:shd w:val="clear" w:color="auto" w:fill="auto"/>
            <w:noWrap/>
            <w:hideMark/>
          </w:tcPr>
          <w:p w14:paraId="718A8EEA" w14:textId="77777777" w:rsidR="00BB4C2B" w:rsidRPr="00316FF4" w:rsidRDefault="00BB4C2B" w:rsidP="00BB4C2B">
            <w:pPr>
              <w:pStyle w:val="Tabletext"/>
            </w:pPr>
            <w:r w:rsidRPr="00316FF4">
              <w:t>Little grassbird</w:t>
            </w:r>
          </w:p>
        </w:tc>
        <w:tc>
          <w:tcPr>
            <w:tcW w:w="0" w:type="auto"/>
            <w:shd w:val="clear" w:color="auto" w:fill="auto"/>
            <w:noWrap/>
            <w:hideMark/>
          </w:tcPr>
          <w:p w14:paraId="6B99886A" w14:textId="77777777" w:rsidR="00BB4C2B" w:rsidRPr="00B4531A" w:rsidRDefault="00BB4C2B" w:rsidP="00BB4C2B">
            <w:pPr>
              <w:pStyle w:val="Tabletext"/>
              <w:rPr>
                <w:i/>
              </w:rPr>
            </w:pPr>
            <w:r w:rsidRPr="00B4531A">
              <w:rPr>
                <w:i/>
              </w:rPr>
              <w:t>Megalurus gramineus</w:t>
            </w:r>
          </w:p>
        </w:tc>
        <w:tc>
          <w:tcPr>
            <w:tcW w:w="0" w:type="auto"/>
            <w:shd w:val="clear" w:color="auto" w:fill="auto"/>
            <w:noWrap/>
            <w:hideMark/>
          </w:tcPr>
          <w:p w14:paraId="7C132970" w14:textId="77777777" w:rsidR="00BB4C2B" w:rsidRPr="00316FF4" w:rsidRDefault="00BB4C2B" w:rsidP="00BB4C2B">
            <w:pPr>
              <w:pStyle w:val="Tabletext"/>
            </w:pPr>
            <w:r w:rsidRPr="00316FF4">
              <w:t>522</w:t>
            </w:r>
          </w:p>
        </w:tc>
      </w:tr>
      <w:tr w:rsidR="00B4531A" w:rsidRPr="00316FF4" w14:paraId="260109B8" w14:textId="77777777" w:rsidTr="00B4531A">
        <w:trPr>
          <w:trHeight w:val="20"/>
        </w:trPr>
        <w:tc>
          <w:tcPr>
            <w:tcW w:w="0" w:type="auto"/>
            <w:vMerge w:val="restart"/>
            <w:shd w:val="clear" w:color="auto" w:fill="auto"/>
          </w:tcPr>
          <w:p w14:paraId="08CFCC44" w14:textId="77777777" w:rsidR="00BB4C2B" w:rsidRPr="00316FF4" w:rsidRDefault="00BB4C2B" w:rsidP="00BB4C2B">
            <w:pPr>
              <w:pStyle w:val="Tabletext"/>
            </w:pPr>
            <w:r w:rsidRPr="00316FF4">
              <w:t xml:space="preserve">Storks, cranes, ibis and spoonbills (large wading birds) </w:t>
            </w:r>
          </w:p>
        </w:tc>
        <w:tc>
          <w:tcPr>
            <w:tcW w:w="0" w:type="auto"/>
            <w:shd w:val="clear" w:color="auto" w:fill="auto"/>
            <w:noWrap/>
            <w:hideMark/>
          </w:tcPr>
          <w:p w14:paraId="26DC10E4" w14:textId="77777777" w:rsidR="00BB4C2B" w:rsidRPr="00316FF4" w:rsidRDefault="00BB4C2B" w:rsidP="00BB4C2B">
            <w:pPr>
              <w:pStyle w:val="Tabletext"/>
            </w:pPr>
            <w:r w:rsidRPr="00316FF4">
              <w:t>Australian white ibis</w:t>
            </w:r>
          </w:p>
        </w:tc>
        <w:tc>
          <w:tcPr>
            <w:tcW w:w="0" w:type="auto"/>
            <w:shd w:val="clear" w:color="auto" w:fill="auto"/>
            <w:noWrap/>
            <w:hideMark/>
          </w:tcPr>
          <w:p w14:paraId="6380B98B" w14:textId="77777777" w:rsidR="00BB4C2B" w:rsidRPr="00B4531A" w:rsidRDefault="00BB4C2B" w:rsidP="00BB4C2B">
            <w:pPr>
              <w:pStyle w:val="Tabletext"/>
              <w:rPr>
                <w:i/>
              </w:rPr>
            </w:pPr>
            <w:r w:rsidRPr="00B4531A">
              <w:rPr>
                <w:i/>
              </w:rPr>
              <w:t>Threskiornis moluccus</w:t>
            </w:r>
          </w:p>
        </w:tc>
        <w:tc>
          <w:tcPr>
            <w:tcW w:w="0" w:type="auto"/>
            <w:shd w:val="clear" w:color="auto" w:fill="auto"/>
            <w:noWrap/>
            <w:hideMark/>
          </w:tcPr>
          <w:p w14:paraId="5C5AE49C" w14:textId="77777777" w:rsidR="00BB4C2B" w:rsidRPr="00316FF4" w:rsidRDefault="00BB4C2B" w:rsidP="00BB4C2B">
            <w:pPr>
              <w:pStyle w:val="Tabletext"/>
            </w:pPr>
            <w:r w:rsidRPr="00316FF4">
              <w:t>179</w:t>
            </w:r>
          </w:p>
        </w:tc>
      </w:tr>
      <w:tr w:rsidR="00B4531A" w:rsidRPr="00316FF4" w14:paraId="5977DE45" w14:textId="77777777" w:rsidTr="00B4531A">
        <w:trPr>
          <w:trHeight w:val="20"/>
        </w:trPr>
        <w:tc>
          <w:tcPr>
            <w:tcW w:w="0" w:type="auto"/>
            <w:vMerge/>
            <w:shd w:val="clear" w:color="auto" w:fill="auto"/>
          </w:tcPr>
          <w:p w14:paraId="10DE918B" w14:textId="77777777" w:rsidR="00BB4C2B" w:rsidRPr="00316FF4" w:rsidRDefault="00BB4C2B" w:rsidP="00BB4C2B">
            <w:pPr>
              <w:pStyle w:val="Tabletext"/>
            </w:pPr>
          </w:p>
        </w:tc>
        <w:tc>
          <w:tcPr>
            <w:tcW w:w="0" w:type="auto"/>
            <w:shd w:val="clear" w:color="auto" w:fill="auto"/>
            <w:noWrap/>
            <w:hideMark/>
          </w:tcPr>
          <w:p w14:paraId="45822FBA" w14:textId="77777777" w:rsidR="00BB4C2B" w:rsidRPr="00316FF4" w:rsidRDefault="00BB4C2B" w:rsidP="00BB4C2B">
            <w:pPr>
              <w:pStyle w:val="Tabletext"/>
            </w:pPr>
            <w:r w:rsidRPr="00316FF4">
              <w:t>Glossy ibis</w:t>
            </w:r>
          </w:p>
        </w:tc>
        <w:tc>
          <w:tcPr>
            <w:tcW w:w="0" w:type="auto"/>
            <w:shd w:val="clear" w:color="auto" w:fill="auto"/>
            <w:noWrap/>
            <w:hideMark/>
          </w:tcPr>
          <w:p w14:paraId="2E6DCF2F" w14:textId="77777777" w:rsidR="00BB4C2B" w:rsidRPr="00B4531A" w:rsidRDefault="00BB4C2B" w:rsidP="00BB4C2B">
            <w:pPr>
              <w:pStyle w:val="Tabletext"/>
              <w:rPr>
                <w:i/>
              </w:rPr>
            </w:pPr>
            <w:r w:rsidRPr="00B4531A">
              <w:rPr>
                <w:i/>
              </w:rPr>
              <w:t>Plegadis falcinellus</w:t>
            </w:r>
          </w:p>
        </w:tc>
        <w:tc>
          <w:tcPr>
            <w:tcW w:w="0" w:type="auto"/>
            <w:shd w:val="clear" w:color="auto" w:fill="auto"/>
            <w:noWrap/>
            <w:hideMark/>
          </w:tcPr>
          <w:p w14:paraId="45B20508" w14:textId="77777777" w:rsidR="00BB4C2B" w:rsidRPr="00316FF4" w:rsidRDefault="00BB4C2B" w:rsidP="00BB4C2B">
            <w:pPr>
              <w:pStyle w:val="Tabletext"/>
            </w:pPr>
            <w:r w:rsidRPr="00316FF4">
              <w:t>178</w:t>
            </w:r>
          </w:p>
        </w:tc>
      </w:tr>
      <w:tr w:rsidR="00B4531A" w:rsidRPr="00316FF4" w14:paraId="69CA572C" w14:textId="77777777" w:rsidTr="00B4531A">
        <w:trPr>
          <w:trHeight w:val="20"/>
        </w:trPr>
        <w:tc>
          <w:tcPr>
            <w:tcW w:w="0" w:type="auto"/>
            <w:vMerge/>
            <w:shd w:val="clear" w:color="auto" w:fill="auto"/>
          </w:tcPr>
          <w:p w14:paraId="6696D927" w14:textId="77777777" w:rsidR="00BB4C2B" w:rsidRPr="00316FF4" w:rsidRDefault="00BB4C2B" w:rsidP="00BB4C2B">
            <w:pPr>
              <w:pStyle w:val="Tabletext"/>
            </w:pPr>
          </w:p>
        </w:tc>
        <w:tc>
          <w:tcPr>
            <w:tcW w:w="0" w:type="auto"/>
            <w:shd w:val="clear" w:color="auto" w:fill="auto"/>
            <w:noWrap/>
            <w:hideMark/>
          </w:tcPr>
          <w:p w14:paraId="44159013" w14:textId="77777777" w:rsidR="00BB4C2B" w:rsidRPr="00316FF4" w:rsidRDefault="00BB4C2B" w:rsidP="00BB4C2B">
            <w:pPr>
              <w:pStyle w:val="Tabletext"/>
            </w:pPr>
            <w:r w:rsidRPr="00316FF4">
              <w:t>Royal spoonbill</w:t>
            </w:r>
          </w:p>
        </w:tc>
        <w:tc>
          <w:tcPr>
            <w:tcW w:w="0" w:type="auto"/>
            <w:shd w:val="clear" w:color="auto" w:fill="auto"/>
            <w:noWrap/>
            <w:hideMark/>
          </w:tcPr>
          <w:p w14:paraId="0A44F9C1" w14:textId="77777777" w:rsidR="00BB4C2B" w:rsidRPr="00B4531A" w:rsidRDefault="00BB4C2B" w:rsidP="00BB4C2B">
            <w:pPr>
              <w:pStyle w:val="Tabletext"/>
              <w:rPr>
                <w:i/>
              </w:rPr>
            </w:pPr>
            <w:r w:rsidRPr="00B4531A">
              <w:rPr>
                <w:i/>
              </w:rPr>
              <w:t>Platalea regia</w:t>
            </w:r>
          </w:p>
        </w:tc>
        <w:tc>
          <w:tcPr>
            <w:tcW w:w="0" w:type="auto"/>
            <w:shd w:val="clear" w:color="auto" w:fill="auto"/>
            <w:noWrap/>
            <w:hideMark/>
          </w:tcPr>
          <w:p w14:paraId="132E1438" w14:textId="77777777" w:rsidR="00BB4C2B" w:rsidRPr="00316FF4" w:rsidRDefault="00BB4C2B" w:rsidP="00BB4C2B">
            <w:pPr>
              <w:pStyle w:val="Tabletext"/>
            </w:pPr>
            <w:r w:rsidRPr="00316FF4">
              <w:t>181</w:t>
            </w:r>
          </w:p>
        </w:tc>
      </w:tr>
      <w:tr w:rsidR="00B4531A" w:rsidRPr="00316FF4" w14:paraId="1B18FA39" w14:textId="77777777" w:rsidTr="00B4531A">
        <w:trPr>
          <w:trHeight w:val="20"/>
        </w:trPr>
        <w:tc>
          <w:tcPr>
            <w:tcW w:w="0" w:type="auto"/>
            <w:vMerge/>
            <w:shd w:val="clear" w:color="auto" w:fill="auto"/>
          </w:tcPr>
          <w:p w14:paraId="127F20FB" w14:textId="77777777" w:rsidR="00BB4C2B" w:rsidRPr="00316FF4" w:rsidRDefault="00BB4C2B" w:rsidP="00BB4C2B">
            <w:pPr>
              <w:pStyle w:val="Tabletext"/>
            </w:pPr>
          </w:p>
        </w:tc>
        <w:tc>
          <w:tcPr>
            <w:tcW w:w="0" w:type="auto"/>
            <w:shd w:val="clear" w:color="auto" w:fill="auto"/>
            <w:noWrap/>
            <w:hideMark/>
          </w:tcPr>
          <w:p w14:paraId="32210989" w14:textId="77777777" w:rsidR="00BB4C2B" w:rsidRPr="00316FF4" w:rsidRDefault="00BB4C2B" w:rsidP="00BB4C2B">
            <w:pPr>
              <w:pStyle w:val="Tabletext"/>
            </w:pPr>
            <w:r w:rsidRPr="00316FF4">
              <w:t>Straw-necked ibis</w:t>
            </w:r>
          </w:p>
        </w:tc>
        <w:tc>
          <w:tcPr>
            <w:tcW w:w="0" w:type="auto"/>
            <w:shd w:val="clear" w:color="auto" w:fill="auto"/>
            <w:noWrap/>
            <w:hideMark/>
          </w:tcPr>
          <w:p w14:paraId="3877AA22" w14:textId="77777777" w:rsidR="00BB4C2B" w:rsidRPr="00B4531A" w:rsidRDefault="00BB4C2B" w:rsidP="00BB4C2B">
            <w:pPr>
              <w:pStyle w:val="Tabletext"/>
              <w:rPr>
                <w:i/>
              </w:rPr>
            </w:pPr>
            <w:r w:rsidRPr="00B4531A">
              <w:rPr>
                <w:i/>
              </w:rPr>
              <w:t>Threskiornis spinicollis</w:t>
            </w:r>
          </w:p>
        </w:tc>
        <w:tc>
          <w:tcPr>
            <w:tcW w:w="0" w:type="auto"/>
            <w:shd w:val="clear" w:color="auto" w:fill="auto"/>
            <w:noWrap/>
            <w:hideMark/>
          </w:tcPr>
          <w:p w14:paraId="61C69A43" w14:textId="77777777" w:rsidR="00BB4C2B" w:rsidRPr="00316FF4" w:rsidRDefault="00BB4C2B" w:rsidP="00BB4C2B">
            <w:pPr>
              <w:pStyle w:val="Tabletext"/>
            </w:pPr>
            <w:r w:rsidRPr="00316FF4">
              <w:t>180</w:t>
            </w:r>
          </w:p>
        </w:tc>
      </w:tr>
      <w:tr w:rsidR="00B4531A" w:rsidRPr="00316FF4" w14:paraId="7A0BBB96" w14:textId="77777777" w:rsidTr="00B4531A">
        <w:trPr>
          <w:trHeight w:val="20"/>
        </w:trPr>
        <w:tc>
          <w:tcPr>
            <w:tcW w:w="0" w:type="auto"/>
            <w:vMerge/>
            <w:shd w:val="clear" w:color="auto" w:fill="auto"/>
          </w:tcPr>
          <w:p w14:paraId="2844162E" w14:textId="77777777" w:rsidR="00BB4C2B" w:rsidRPr="00316FF4" w:rsidRDefault="00BB4C2B" w:rsidP="00BB4C2B">
            <w:pPr>
              <w:pStyle w:val="Tabletext"/>
            </w:pPr>
          </w:p>
        </w:tc>
        <w:tc>
          <w:tcPr>
            <w:tcW w:w="0" w:type="auto"/>
            <w:shd w:val="clear" w:color="auto" w:fill="auto"/>
            <w:noWrap/>
            <w:hideMark/>
          </w:tcPr>
          <w:p w14:paraId="5713A266" w14:textId="77777777" w:rsidR="00BB4C2B" w:rsidRPr="00316FF4" w:rsidRDefault="00BB4C2B" w:rsidP="00BB4C2B">
            <w:pPr>
              <w:pStyle w:val="Tabletext"/>
            </w:pPr>
            <w:r w:rsidRPr="00316FF4">
              <w:t>Yellow-billed spoonbill</w:t>
            </w:r>
          </w:p>
        </w:tc>
        <w:tc>
          <w:tcPr>
            <w:tcW w:w="0" w:type="auto"/>
            <w:shd w:val="clear" w:color="auto" w:fill="auto"/>
            <w:noWrap/>
            <w:hideMark/>
          </w:tcPr>
          <w:p w14:paraId="274A0C08" w14:textId="77777777" w:rsidR="00BB4C2B" w:rsidRPr="00B4531A" w:rsidRDefault="00BB4C2B" w:rsidP="00BB4C2B">
            <w:pPr>
              <w:pStyle w:val="Tabletext"/>
              <w:rPr>
                <w:i/>
              </w:rPr>
            </w:pPr>
            <w:r w:rsidRPr="00B4531A">
              <w:rPr>
                <w:i/>
              </w:rPr>
              <w:t>Platalea flavipes</w:t>
            </w:r>
          </w:p>
        </w:tc>
        <w:tc>
          <w:tcPr>
            <w:tcW w:w="0" w:type="auto"/>
            <w:shd w:val="clear" w:color="auto" w:fill="auto"/>
            <w:noWrap/>
            <w:hideMark/>
          </w:tcPr>
          <w:p w14:paraId="5EBC54BD" w14:textId="77777777" w:rsidR="00BB4C2B" w:rsidRPr="00316FF4" w:rsidRDefault="00BB4C2B" w:rsidP="00BB4C2B">
            <w:pPr>
              <w:pStyle w:val="Tabletext"/>
            </w:pPr>
            <w:r w:rsidRPr="00316FF4">
              <w:t>182</w:t>
            </w:r>
          </w:p>
        </w:tc>
      </w:tr>
    </w:tbl>
    <w:p w14:paraId="3A85D958" w14:textId="33B74689" w:rsidR="00BB4C2B" w:rsidRDefault="00E56907" w:rsidP="00BB4C2B">
      <w:pPr>
        <w:spacing w:line="240" w:lineRule="auto"/>
        <w:rPr>
          <w:rFonts w:cs="Calibri"/>
          <w:sz w:val="18"/>
          <w:szCs w:val="18"/>
        </w:rPr>
      </w:pPr>
      <w:r>
        <w:rPr>
          <w:sz w:val="18"/>
          <w:szCs w:val="18"/>
        </w:rPr>
        <w:t>^S</w:t>
      </w:r>
      <w:r w:rsidR="00BB4C2B" w:rsidRPr="00316FF4">
        <w:rPr>
          <w:sz w:val="18"/>
          <w:szCs w:val="18"/>
        </w:rPr>
        <w:t xml:space="preserve">tatus: J = JAMBA, C = CAMBA, R = ROKAMBA (listed under international migratory bird agreements Australia has with Japan, China, Republic of Korea, respectively), listing under the NSW </w:t>
      </w:r>
      <w:r w:rsidR="00BB4C2B" w:rsidRPr="00316FF4">
        <w:rPr>
          <w:i/>
          <w:sz w:val="18"/>
          <w:szCs w:val="18"/>
        </w:rPr>
        <w:t>TSC Act 1995</w:t>
      </w:r>
      <w:r w:rsidR="00BB4C2B" w:rsidRPr="00316FF4">
        <w:rPr>
          <w:sz w:val="18"/>
          <w:szCs w:val="18"/>
        </w:rPr>
        <w:t xml:space="preserve"> (e = endangered</w:t>
      </w:r>
      <w:r w:rsidR="00BB4C2B">
        <w:rPr>
          <w:sz w:val="18"/>
          <w:szCs w:val="18"/>
        </w:rPr>
        <w:t>, v = vulnerable</w:t>
      </w:r>
      <w:r w:rsidR="00BB4C2B" w:rsidRPr="00316FF4">
        <w:rPr>
          <w:sz w:val="18"/>
          <w:szCs w:val="18"/>
        </w:rPr>
        <w:t xml:space="preserve">), and under Commonwealth </w:t>
      </w:r>
      <w:r w:rsidR="00BB4C2B" w:rsidRPr="00316FF4">
        <w:rPr>
          <w:i/>
          <w:sz w:val="18"/>
          <w:szCs w:val="18"/>
        </w:rPr>
        <w:t>EPBC Act 1999</w:t>
      </w:r>
      <w:r w:rsidR="00BB4C2B" w:rsidRPr="00316FF4">
        <w:rPr>
          <w:sz w:val="18"/>
          <w:szCs w:val="18"/>
        </w:rPr>
        <w:t xml:space="preserve"> (E = </w:t>
      </w:r>
      <w:r w:rsidR="00BB4C2B" w:rsidRPr="003E6979">
        <w:rPr>
          <w:sz w:val="18"/>
          <w:szCs w:val="18"/>
        </w:rPr>
        <w:t>Endangered). Functional groups as described by Hale</w:t>
      </w:r>
      <w:r w:rsidR="00BB4C2B" w:rsidRPr="003E6979">
        <w:rPr>
          <w:i/>
          <w:sz w:val="18"/>
          <w:szCs w:val="18"/>
        </w:rPr>
        <w:t xml:space="preserve"> et al. </w:t>
      </w:r>
      <w:r w:rsidR="00BB4C2B" w:rsidRPr="003E6979">
        <w:rPr>
          <w:sz w:val="18"/>
          <w:szCs w:val="18"/>
        </w:rPr>
        <w:t xml:space="preserve">(2014). </w:t>
      </w:r>
      <w:r w:rsidR="00BB4C2B" w:rsidRPr="003E6979">
        <w:rPr>
          <w:rFonts w:cs="Calibri"/>
          <w:sz w:val="18"/>
          <w:szCs w:val="18"/>
        </w:rPr>
        <w:t xml:space="preserve">Nomenclature follows Christidis and Boles (2008). Individual </w:t>
      </w:r>
      <w:r w:rsidR="00BB4C2B" w:rsidRPr="003E6979">
        <w:rPr>
          <w:rStyle w:val="Emphasis"/>
          <w:sz w:val="18"/>
          <w:szCs w:val="18"/>
          <w:lang w:val="en"/>
        </w:rPr>
        <w:t>Census of Australian Vertebrate Species</w:t>
      </w:r>
      <w:r w:rsidR="00BB4C2B" w:rsidRPr="003E6979">
        <w:rPr>
          <w:rFonts w:cs="Calibri"/>
          <w:sz w:val="18"/>
          <w:szCs w:val="18"/>
        </w:rPr>
        <w:t xml:space="preserve"> (CAVS) codes are presented (these codes are maintained by the </w:t>
      </w:r>
      <w:r w:rsidR="00BB4C2B" w:rsidRPr="003E6979">
        <w:rPr>
          <w:sz w:val="18"/>
          <w:szCs w:val="18"/>
          <w:lang w:val="en"/>
        </w:rPr>
        <w:t>Australian Biological Resources Study (</w:t>
      </w:r>
      <w:r w:rsidR="00BB4C2B" w:rsidRPr="003E6979">
        <w:rPr>
          <w:rStyle w:val="HTMLAcronym"/>
          <w:sz w:val="18"/>
          <w:szCs w:val="18"/>
          <w:lang w:val="en"/>
        </w:rPr>
        <w:t>ABRS</w:t>
      </w:r>
      <w:r w:rsidR="00BB4C2B" w:rsidRPr="003E6979">
        <w:rPr>
          <w:sz w:val="18"/>
          <w:szCs w:val="18"/>
          <w:lang w:val="en"/>
        </w:rPr>
        <w:t>) that document all species</w:t>
      </w:r>
      <w:r w:rsidR="00BB4C2B">
        <w:rPr>
          <w:sz w:val="18"/>
          <w:szCs w:val="18"/>
          <w:lang w:val="en"/>
        </w:rPr>
        <w:t xml:space="preserve"> known to occur</w:t>
      </w:r>
      <w:r w:rsidR="00BB4C2B" w:rsidRPr="003E6979">
        <w:rPr>
          <w:sz w:val="18"/>
          <w:szCs w:val="18"/>
          <w:lang w:val="en"/>
        </w:rPr>
        <w:t xml:space="preserve"> in Australia</w:t>
      </w:r>
      <w:r w:rsidR="00BB4C2B">
        <w:rPr>
          <w:sz w:val="18"/>
          <w:szCs w:val="18"/>
          <w:lang w:val="en"/>
        </w:rPr>
        <w:t>)</w:t>
      </w:r>
      <w:r w:rsidR="00BB4C2B" w:rsidRPr="003E6979">
        <w:rPr>
          <w:sz w:val="18"/>
          <w:szCs w:val="18"/>
          <w:lang w:val="en"/>
        </w:rPr>
        <w:t>.</w:t>
      </w:r>
      <w:r w:rsidR="00BB4C2B">
        <w:rPr>
          <w:lang w:val="en"/>
        </w:rPr>
        <w:t xml:space="preserve"> </w:t>
      </w:r>
      <w:r w:rsidR="00BB4C2B">
        <w:rPr>
          <w:rFonts w:cs="Calibri"/>
          <w:sz w:val="18"/>
          <w:szCs w:val="18"/>
        </w:rPr>
        <w:t xml:space="preserve"> </w:t>
      </w:r>
    </w:p>
    <w:p w14:paraId="3BEFCBDA" w14:textId="77777777" w:rsidR="00BB4C2B" w:rsidRPr="00E56907" w:rsidRDefault="00BB4C2B">
      <w:pPr>
        <w:spacing w:after="0" w:line="240" w:lineRule="auto"/>
        <w:jc w:val="left"/>
        <w:rPr>
          <w:sz w:val="4"/>
          <w:szCs w:val="4"/>
          <w:lang w:bidi="th-TH"/>
        </w:rPr>
      </w:pPr>
      <w:bookmarkStart w:id="1640" w:name="_Ref460667616"/>
      <w:bookmarkStart w:id="1641" w:name="_Toc460934133"/>
    </w:p>
    <w:p w14:paraId="796C3D96" w14:textId="1ACC90FA" w:rsidR="00BB4C2B" w:rsidRPr="00316FF4" w:rsidRDefault="00BB4C2B" w:rsidP="00BB4C2B">
      <w:pPr>
        <w:pStyle w:val="Caption"/>
      </w:pPr>
      <w:bookmarkStart w:id="1642" w:name="_Toc475593717"/>
      <w:r>
        <w:t xml:space="preserve">Table </w:t>
      </w:r>
      <w:r w:rsidR="00561A34">
        <w:fldChar w:fldCharType="begin"/>
      </w:r>
      <w:r w:rsidR="00561A34">
        <w:instrText xml:space="preserve"> STYLEREF 1 \s </w:instrText>
      </w:r>
      <w:r w:rsidR="00561A34">
        <w:fldChar w:fldCharType="separate"/>
      </w:r>
      <w:r w:rsidR="00E56907">
        <w:rPr>
          <w:noProof/>
        </w:rPr>
        <w:t>5</w:t>
      </w:r>
      <w:r w:rsidR="00561A34">
        <w:rPr>
          <w:noProof/>
        </w:rPr>
        <w:fldChar w:fldCharType="end"/>
      </w:r>
      <w:r>
        <w:noBreakHyphen/>
      </w:r>
      <w:r w:rsidR="00561A34">
        <w:fldChar w:fldCharType="begin"/>
      </w:r>
      <w:r w:rsidR="00561A34">
        <w:instrText xml:space="preserve"> SEQ Table \* ARABIC \s 1 </w:instrText>
      </w:r>
      <w:r w:rsidR="00561A34">
        <w:fldChar w:fldCharType="separate"/>
      </w:r>
      <w:r w:rsidR="00E56907">
        <w:rPr>
          <w:noProof/>
        </w:rPr>
        <w:t>18</w:t>
      </w:r>
      <w:r w:rsidR="00561A34">
        <w:rPr>
          <w:noProof/>
        </w:rPr>
        <w:fldChar w:fldCharType="end"/>
      </w:r>
      <w:bookmarkEnd w:id="1640"/>
      <w:r>
        <w:t xml:space="preserve"> </w:t>
      </w:r>
      <w:r w:rsidRPr="00316FF4">
        <w:t>Maximum count of each species recorded in each of the wetland zones during 2014-15 and 2015-16.</w:t>
      </w:r>
      <w:bookmarkEnd w:id="1641"/>
      <w:bookmarkEnd w:id="1642"/>
      <w:r w:rsidRPr="00316FF4">
        <w:t xml:space="preserve">  </w:t>
      </w:r>
    </w:p>
    <w:tbl>
      <w:tblPr>
        <w:tblW w:w="9216" w:type="dxa"/>
        <w:jc w:val="center"/>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Layout w:type="fixed"/>
        <w:tblLook w:val="04A0" w:firstRow="1" w:lastRow="0" w:firstColumn="1" w:lastColumn="0" w:noHBand="0" w:noVBand="1"/>
      </w:tblPr>
      <w:tblGrid>
        <w:gridCol w:w="2410"/>
        <w:gridCol w:w="1134"/>
        <w:gridCol w:w="1134"/>
        <w:gridCol w:w="1135"/>
        <w:gridCol w:w="1134"/>
        <w:gridCol w:w="1134"/>
        <w:gridCol w:w="1135"/>
      </w:tblGrid>
      <w:tr w:rsidR="00BB4C2B" w:rsidRPr="008A7A87" w14:paraId="74AF1F75" w14:textId="77777777" w:rsidTr="00B4531A">
        <w:trPr>
          <w:trHeight w:val="20"/>
          <w:jc w:val="center"/>
        </w:trPr>
        <w:tc>
          <w:tcPr>
            <w:tcW w:w="2410" w:type="dxa"/>
            <w:vMerge w:val="restart"/>
            <w:shd w:val="clear" w:color="auto" w:fill="07601F"/>
            <w:noWrap/>
            <w:vAlign w:val="center"/>
          </w:tcPr>
          <w:p w14:paraId="4883AA10" w14:textId="77777777" w:rsidR="00BB4C2B" w:rsidRPr="00B4531A" w:rsidRDefault="00BB4C2B" w:rsidP="00BB4C2B">
            <w:pPr>
              <w:pStyle w:val="Tabletext"/>
              <w:rPr>
                <w:b/>
                <w:color w:val="FFFFFF"/>
              </w:rPr>
            </w:pPr>
            <w:r w:rsidRPr="00B4531A">
              <w:rPr>
                <w:b/>
                <w:color w:val="FFFFFF"/>
              </w:rPr>
              <w:t>Common Name</w:t>
            </w:r>
          </w:p>
        </w:tc>
        <w:tc>
          <w:tcPr>
            <w:tcW w:w="3403" w:type="dxa"/>
            <w:gridSpan w:val="3"/>
            <w:shd w:val="clear" w:color="auto" w:fill="07601F"/>
            <w:noWrap/>
          </w:tcPr>
          <w:p w14:paraId="7E200A57" w14:textId="77777777" w:rsidR="00BB4C2B" w:rsidRPr="00B4531A" w:rsidRDefault="00BB4C2B" w:rsidP="00B4531A">
            <w:pPr>
              <w:pStyle w:val="Tabletext"/>
              <w:jc w:val="center"/>
              <w:rPr>
                <w:b/>
                <w:color w:val="FFFFFF"/>
              </w:rPr>
            </w:pPr>
            <w:r w:rsidRPr="00B4531A">
              <w:rPr>
                <w:b/>
                <w:color w:val="FFFFFF"/>
              </w:rPr>
              <w:t>2014-15</w:t>
            </w:r>
          </w:p>
        </w:tc>
        <w:tc>
          <w:tcPr>
            <w:tcW w:w="3403" w:type="dxa"/>
            <w:gridSpan w:val="3"/>
            <w:shd w:val="clear" w:color="auto" w:fill="07601F"/>
            <w:noWrap/>
          </w:tcPr>
          <w:p w14:paraId="2E39A657" w14:textId="77777777" w:rsidR="00BB4C2B" w:rsidRPr="00B4531A" w:rsidRDefault="00BB4C2B" w:rsidP="00B4531A">
            <w:pPr>
              <w:pStyle w:val="Tabletext"/>
              <w:jc w:val="center"/>
              <w:rPr>
                <w:b/>
                <w:color w:val="FFFFFF"/>
              </w:rPr>
            </w:pPr>
            <w:r w:rsidRPr="00B4531A">
              <w:rPr>
                <w:b/>
                <w:color w:val="FFFFFF"/>
              </w:rPr>
              <w:t>2015-16</w:t>
            </w:r>
          </w:p>
        </w:tc>
      </w:tr>
      <w:tr w:rsidR="00B4531A" w:rsidRPr="00316FF4" w14:paraId="0EA40144" w14:textId="77777777" w:rsidTr="00B4531A">
        <w:trPr>
          <w:trHeight w:val="20"/>
          <w:jc w:val="center"/>
        </w:trPr>
        <w:tc>
          <w:tcPr>
            <w:tcW w:w="2410" w:type="dxa"/>
            <w:vMerge/>
            <w:shd w:val="clear" w:color="auto" w:fill="auto"/>
            <w:noWrap/>
            <w:hideMark/>
          </w:tcPr>
          <w:p w14:paraId="7D56D31F" w14:textId="77777777" w:rsidR="00BB4C2B" w:rsidRPr="00B4531A" w:rsidRDefault="00BB4C2B" w:rsidP="00BB4C2B">
            <w:pPr>
              <w:pStyle w:val="Tabletext"/>
              <w:rPr>
                <w:color w:val="000000"/>
              </w:rPr>
            </w:pPr>
          </w:p>
        </w:tc>
        <w:tc>
          <w:tcPr>
            <w:tcW w:w="1134" w:type="dxa"/>
            <w:shd w:val="clear" w:color="auto" w:fill="auto"/>
            <w:noWrap/>
            <w:hideMark/>
          </w:tcPr>
          <w:p w14:paraId="06EE43C7" w14:textId="77777777" w:rsidR="00BB4C2B" w:rsidRPr="00B4531A" w:rsidRDefault="00BB4C2B" w:rsidP="00B4531A">
            <w:pPr>
              <w:pStyle w:val="Tabletext"/>
              <w:jc w:val="center"/>
              <w:rPr>
                <w:color w:val="000000"/>
              </w:rPr>
            </w:pPr>
            <w:r w:rsidRPr="00B4531A">
              <w:rPr>
                <w:color w:val="000000"/>
              </w:rPr>
              <w:t>Mid-bidgee</w:t>
            </w:r>
          </w:p>
        </w:tc>
        <w:tc>
          <w:tcPr>
            <w:tcW w:w="1134" w:type="dxa"/>
            <w:shd w:val="clear" w:color="auto" w:fill="auto"/>
            <w:noWrap/>
            <w:hideMark/>
          </w:tcPr>
          <w:p w14:paraId="7DAAD1FA" w14:textId="77777777" w:rsidR="00BB4C2B" w:rsidRPr="00B4531A" w:rsidRDefault="00BB4C2B" w:rsidP="00B4531A">
            <w:pPr>
              <w:pStyle w:val="Tabletext"/>
              <w:jc w:val="center"/>
              <w:rPr>
                <w:color w:val="000000"/>
              </w:rPr>
            </w:pPr>
            <w:r w:rsidRPr="00B4531A">
              <w:rPr>
                <w:color w:val="000000"/>
              </w:rPr>
              <w:t>Nimmie-Caira</w:t>
            </w:r>
          </w:p>
        </w:tc>
        <w:tc>
          <w:tcPr>
            <w:tcW w:w="1135" w:type="dxa"/>
            <w:shd w:val="clear" w:color="auto" w:fill="auto"/>
            <w:noWrap/>
            <w:hideMark/>
          </w:tcPr>
          <w:p w14:paraId="1D4655DD" w14:textId="77777777" w:rsidR="00BB4C2B" w:rsidRPr="00B4531A" w:rsidRDefault="00BB4C2B" w:rsidP="00B4531A">
            <w:pPr>
              <w:pStyle w:val="Tabletext"/>
              <w:jc w:val="center"/>
              <w:rPr>
                <w:color w:val="000000"/>
              </w:rPr>
            </w:pPr>
            <w:r w:rsidRPr="00B4531A">
              <w:rPr>
                <w:color w:val="000000"/>
              </w:rPr>
              <w:t>Redbank</w:t>
            </w:r>
          </w:p>
        </w:tc>
        <w:tc>
          <w:tcPr>
            <w:tcW w:w="1134" w:type="dxa"/>
            <w:shd w:val="clear" w:color="auto" w:fill="auto"/>
            <w:noWrap/>
            <w:hideMark/>
          </w:tcPr>
          <w:p w14:paraId="2E58C472" w14:textId="77777777" w:rsidR="00BB4C2B" w:rsidRPr="00B4531A" w:rsidRDefault="00BB4C2B" w:rsidP="00B4531A">
            <w:pPr>
              <w:pStyle w:val="Tabletext"/>
              <w:jc w:val="center"/>
              <w:rPr>
                <w:color w:val="000000"/>
              </w:rPr>
            </w:pPr>
            <w:r w:rsidRPr="00B4531A">
              <w:rPr>
                <w:color w:val="000000"/>
              </w:rPr>
              <w:t>Mid-bidgee</w:t>
            </w:r>
          </w:p>
        </w:tc>
        <w:tc>
          <w:tcPr>
            <w:tcW w:w="1134" w:type="dxa"/>
            <w:shd w:val="clear" w:color="auto" w:fill="auto"/>
            <w:noWrap/>
            <w:hideMark/>
          </w:tcPr>
          <w:p w14:paraId="1E7515FE" w14:textId="77777777" w:rsidR="00BB4C2B" w:rsidRPr="00B4531A" w:rsidRDefault="00BB4C2B" w:rsidP="00B4531A">
            <w:pPr>
              <w:pStyle w:val="Tabletext"/>
              <w:jc w:val="center"/>
              <w:rPr>
                <w:color w:val="000000"/>
              </w:rPr>
            </w:pPr>
            <w:r w:rsidRPr="00B4531A">
              <w:rPr>
                <w:color w:val="000000"/>
              </w:rPr>
              <w:t>Nimmie-Caira</w:t>
            </w:r>
          </w:p>
        </w:tc>
        <w:tc>
          <w:tcPr>
            <w:tcW w:w="1135" w:type="dxa"/>
            <w:shd w:val="clear" w:color="auto" w:fill="auto"/>
            <w:noWrap/>
            <w:hideMark/>
          </w:tcPr>
          <w:p w14:paraId="0CD97D2E" w14:textId="77777777" w:rsidR="00BB4C2B" w:rsidRPr="00B4531A" w:rsidRDefault="00BB4C2B" w:rsidP="00B4531A">
            <w:pPr>
              <w:pStyle w:val="Tabletext"/>
              <w:jc w:val="center"/>
              <w:rPr>
                <w:color w:val="000000"/>
              </w:rPr>
            </w:pPr>
            <w:r w:rsidRPr="00B4531A">
              <w:rPr>
                <w:color w:val="000000"/>
              </w:rPr>
              <w:t>Redbank</w:t>
            </w:r>
          </w:p>
        </w:tc>
      </w:tr>
      <w:tr w:rsidR="00B4531A" w:rsidRPr="00316FF4" w14:paraId="563CE969" w14:textId="77777777" w:rsidTr="00B4531A">
        <w:trPr>
          <w:trHeight w:val="20"/>
          <w:jc w:val="center"/>
        </w:trPr>
        <w:tc>
          <w:tcPr>
            <w:tcW w:w="2410" w:type="dxa"/>
            <w:shd w:val="clear" w:color="auto" w:fill="auto"/>
            <w:noWrap/>
            <w:hideMark/>
          </w:tcPr>
          <w:p w14:paraId="44D13FFB" w14:textId="77777777" w:rsidR="00BB4C2B" w:rsidRPr="00B4531A" w:rsidRDefault="00BB4C2B" w:rsidP="00BB4C2B">
            <w:pPr>
              <w:pStyle w:val="Tabletext"/>
              <w:rPr>
                <w:color w:val="000000"/>
              </w:rPr>
            </w:pPr>
            <w:r w:rsidRPr="00B4531A">
              <w:rPr>
                <w:color w:val="000000"/>
              </w:rPr>
              <w:t>Australasian bittern E e</w:t>
            </w:r>
          </w:p>
        </w:tc>
        <w:tc>
          <w:tcPr>
            <w:tcW w:w="1134" w:type="dxa"/>
            <w:shd w:val="clear" w:color="auto" w:fill="auto"/>
            <w:noWrap/>
            <w:hideMark/>
          </w:tcPr>
          <w:p w14:paraId="2A905574"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7E2B11BD"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55546E41" w14:textId="77777777" w:rsidR="00BB4C2B" w:rsidRPr="00B4531A" w:rsidRDefault="00BB4C2B" w:rsidP="00B4531A">
            <w:pPr>
              <w:pStyle w:val="Tabletext"/>
              <w:jc w:val="center"/>
              <w:rPr>
                <w:color w:val="000000"/>
              </w:rPr>
            </w:pPr>
            <w:r w:rsidRPr="00B4531A">
              <w:rPr>
                <w:color w:val="000000"/>
              </w:rPr>
              <w:t>1</w:t>
            </w:r>
          </w:p>
        </w:tc>
        <w:tc>
          <w:tcPr>
            <w:tcW w:w="1134" w:type="dxa"/>
            <w:shd w:val="clear" w:color="auto" w:fill="auto"/>
            <w:noWrap/>
            <w:hideMark/>
          </w:tcPr>
          <w:p w14:paraId="2316915A"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33D2E617" w14:textId="77777777" w:rsidR="00BB4C2B" w:rsidRPr="00B4531A" w:rsidRDefault="00BB4C2B" w:rsidP="00B4531A">
            <w:pPr>
              <w:pStyle w:val="Tabletext"/>
              <w:jc w:val="center"/>
              <w:rPr>
                <w:color w:val="000000"/>
              </w:rPr>
            </w:pPr>
            <w:r w:rsidRPr="00B4531A">
              <w:rPr>
                <w:color w:val="000000"/>
              </w:rPr>
              <w:t>2</w:t>
            </w:r>
          </w:p>
        </w:tc>
        <w:tc>
          <w:tcPr>
            <w:tcW w:w="1135" w:type="dxa"/>
            <w:shd w:val="clear" w:color="auto" w:fill="auto"/>
            <w:noWrap/>
            <w:hideMark/>
          </w:tcPr>
          <w:p w14:paraId="3CD1C344" w14:textId="77777777" w:rsidR="00BB4C2B" w:rsidRPr="00B4531A" w:rsidRDefault="00BB4C2B" w:rsidP="00B4531A">
            <w:pPr>
              <w:pStyle w:val="Tabletext"/>
              <w:jc w:val="center"/>
              <w:rPr>
                <w:color w:val="000000"/>
              </w:rPr>
            </w:pPr>
            <w:r w:rsidRPr="00B4531A">
              <w:rPr>
                <w:color w:val="000000"/>
              </w:rPr>
              <w:t>0</w:t>
            </w:r>
          </w:p>
        </w:tc>
      </w:tr>
      <w:tr w:rsidR="00B4531A" w:rsidRPr="00316FF4" w14:paraId="55DBAB6E" w14:textId="77777777" w:rsidTr="00B4531A">
        <w:trPr>
          <w:trHeight w:val="20"/>
          <w:jc w:val="center"/>
        </w:trPr>
        <w:tc>
          <w:tcPr>
            <w:tcW w:w="2410" w:type="dxa"/>
            <w:shd w:val="clear" w:color="auto" w:fill="auto"/>
            <w:noWrap/>
            <w:hideMark/>
          </w:tcPr>
          <w:p w14:paraId="79D33596" w14:textId="77777777" w:rsidR="00BB4C2B" w:rsidRPr="00B4531A" w:rsidRDefault="00BB4C2B" w:rsidP="00BB4C2B">
            <w:pPr>
              <w:pStyle w:val="Tabletext"/>
              <w:rPr>
                <w:color w:val="000000"/>
              </w:rPr>
            </w:pPr>
            <w:r w:rsidRPr="00B4531A">
              <w:rPr>
                <w:color w:val="000000"/>
              </w:rPr>
              <w:t>Australasian darter</w:t>
            </w:r>
          </w:p>
        </w:tc>
        <w:tc>
          <w:tcPr>
            <w:tcW w:w="1134" w:type="dxa"/>
            <w:shd w:val="clear" w:color="auto" w:fill="auto"/>
            <w:noWrap/>
            <w:hideMark/>
          </w:tcPr>
          <w:p w14:paraId="36BBB088"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597020C1" w14:textId="77777777" w:rsidR="00BB4C2B" w:rsidRPr="00B4531A" w:rsidRDefault="00BB4C2B" w:rsidP="00B4531A">
            <w:pPr>
              <w:pStyle w:val="Tabletext"/>
              <w:jc w:val="center"/>
              <w:rPr>
                <w:color w:val="000000"/>
              </w:rPr>
            </w:pPr>
            <w:r w:rsidRPr="00B4531A">
              <w:rPr>
                <w:color w:val="000000"/>
              </w:rPr>
              <w:t>8*</w:t>
            </w:r>
          </w:p>
        </w:tc>
        <w:tc>
          <w:tcPr>
            <w:tcW w:w="1135" w:type="dxa"/>
            <w:shd w:val="clear" w:color="auto" w:fill="auto"/>
            <w:noWrap/>
            <w:hideMark/>
          </w:tcPr>
          <w:p w14:paraId="3DA573AA" w14:textId="77777777" w:rsidR="00BB4C2B" w:rsidRPr="00B4531A" w:rsidRDefault="00BB4C2B" w:rsidP="00B4531A">
            <w:pPr>
              <w:pStyle w:val="Tabletext"/>
              <w:jc w:val="center"/>
              <w:rPr>
                <w:color w:val="000000"/>
              </w:rPr>
            </w:pPr>
            <w:r w:rsidRPr="00B4531A">
              <w:rPr>
                <w:color w:val="000000"/>
              </w:rPr>
              <w:t>3*</w:t>
            </w:r>
          </w:p>
        </w:tc>
        <w:tc>
          <w:tcPr>
            <w:tcW w:w="1134" w:type="dxa"/>
            <w:shd w:val="clear" w:color="auto" w:fill="auto"/>
            <w:noWrap/>
            <w:hideMark/>
          </w:tcPr>
          <w:p w14:paraId="0F531BA6" w14:textId="77777777" w:rsidR="00BB4C2B" w:rsidRPr="00B4531A" w:rsidRDefault="00BB4C2B" w:rsidP="00B4531A">
            <w:pPr>
              <w:pStyle w:val="Tabletext"/>
              <w:jc w:val="center"/>
              <w:rPr>
                <w:color w:val="000000"/>
              </w:rPr>
            </w:pPr>
            <w:r w:rsidRPr="00B4531A">
              <w:rPr>
                <w:color w:val="000000"/>
              </w:rPr>
              <w:t>31*</w:t>
            </w:r>
          </w:p>
        </w:tc>
        <w:tc>
          <w:tcPr>
            <w:tcW w:w="1134" w:type="dxa"/>
            <w:shd w:val="clear" w:color="auto" w:fill="auto"/>
            <w:noWrap/>
            <w:hideMark/>
          </w:tcPr>
          <w:p w14:paraId="02586F73" w14:textId="77777777" w:rsidR="00BB4C2B" w:rsidRPr="00B4531A" w:rsidRDefault="00BB4C2B" w:rsidP="00B4531A">
            <w:pPr>
              <w:pStyle w:val="Tabletext"/>
              <w:jc w:val="center"/>
              <w:rPr>
                <w:color w:val="000000"/>
              </w:rPr>
            </w:pPr>
            <w:r w:rsidRPr="00B4531A">
              <w:rPr>
                <w:color w:val="000000"/>
              </w:rPr>
              <w:t>16*</w:t>
            </w:r>
          </w:p>
        </w:tc>
        <w:tc>
          <w:tcPr>
            <w:tcW w:w="1135" w:type="dxa"/>
            <w:shd w:val="clear" w:color="auto" w:fill="auto"/>
            <w:noWrap/>
            <w:hideMark/>
          </w:tcPr>
          <w:p w14:paraId="15B82E7A" w14:textId="77777777" w:rsidR="00BB4C2B" w:rsidRPr="00B4531A" w:rsidRDefault="00BB4C2B" w:rsidP="00B4531A">
            <w:pPr>
              <w:pStyle w:val="Tabletext"/>
              <w:jc w:val="center"/>
              <w:rPr>
                <w:color w:val="000000"/>
              </w:rPr>
            </w:pPr>
            <w:r w:rsidRPr="00B4531A">
              <w:rPr>
                <w:color w:val="000000"/>
              </w:rPr>
              <w:t>2*</w:t>
            </w:r>
          </w:p>
        </w:tc>
      </w:tr>
      <w:tr w:rsidR="00B4531A" w:rsidRPr="00316FF4" w14:paraId="495B7709" w14:textId="77777777" w:rsidTr="00B4531A">
        <w:trPr>
          <w:trHeight w:val="20"/>
          <w:jc w:val="center"/>
        </w:trPr>
        <w:tc>
          <w:tcPr>
            <w:tcW w:w="2410" w:type="dxa"/>
            <w:shd w:val="clear" w:color="auto" w:fill="auto"/>
            <w:noWrap/>
            <w:hideMark/>
          </w:tcPr>
          <w:p w14:paraId="674C72C6" w14:textId="77777777" w:rsidR="00BB4C2B" w:rsidRPr="00B4531A" w:rsidRDefault="00BB4C2B" w:rsidP="00BB4C2B">
            <w:pPr>
              <w:pStyle w:val="Tabletext"/>
              <w:rPr>
                <w:color w:val="000000"/>
              </w:rPr>
            </w:pPr>
            <w:r w:rsidRPr="00B4531A">
              <w:rPr>
                <w:color w:val="000000"/>
              </w:rPr>
              <w:t>Australasian grebe</w:t>
            </w:r>
          </w:p>
        </w:tc>
        <w:tc>
          <w:tcPr>
            <w:tcW w:w="1134" w:type="dxa"/>
            <w:shd w:val="clear" w:color="auto" w:fill="auto"/>
            <w:noWrap/>
            <w:hideMark/>
          </w:tcPr>
          <w:p w14:paraId="7ADC11A2" w14:textId="77777777" w:rsidR="00BB4C2B" w:rsidRPr="00B4531A" w:rsidRDefault="00BB4C2B" w:rsidP="00B4531A">
            <w:pPr>
              <w:pStyle w:val="Tabletext"/>
              <w:jc w:val="center"/>
              <w:rPr>
                <w:color w:val="000000"/>
              </w:rPr>
            </w:pPr>
            <w:r w:rsidRPr="00B4531A">
              <w:rPr>
                <w:color w:val="000000"/>
              </w:rPr>
              <w:t>45*</w:t>
            </w:r>
          </w:p>
        </w:tc>
        <w:tc>
          <w:tcPr>
            <w:tcW w:w="1134" w:type="dxa"/>
            <w:shd w:val="clear" w:color="auto" w:fill="auto"/>
            <w:noWrap/>
            <w:hideMark/>
          </w:tcPr>
          <w:p w14:paraId="679D6FC8"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1DD63648" w14:textId="77777777" w:rsidR="00BB4C2B" w:rsidRPr="00B4531A" w:rsidRDefault="00BB4C2B" w:rsidP="00B4531A">
            <w:pPr>
              <w:pStyle w:val="Tabletext"/>
              <w:jc w:val="center"/>
              <w:rPr>
                <w:color w:val="000000"/>
              </w:rPr>
            </w:pPr>
            <w:r w:rsidRPr="00B4531A">
              <w:rPr>
                <w:color w:val="000000"/>
              </w:rPr>
              <w:t>4</w:t>
            </w:r>
          </w:p>
        </w:tc>
        <w:tc>
          <w:tcPr>
            <w:tcW w:w="1134" w:type="dxa"/>
            <w:shd w:val="clear" w:color="auto" w:fill="auto"/>
            <w:noWrap/>
            <w:hideMark/>
          </w:tcPr>
          <w:p w14:paraId="3DED2DD7" w14:textId="77777777" w:rsidR="00BB4C2B" w:rsidRPr="00B4531A" w:rsidRDefault="00BB4C2B" w:rsidP="00B4531A">
            <w:pPr>
              <w:pStyle w:val="Tabletext"/>
              <w:jc w:val="center"/>
              <w:rPr>
                <w:color w:val="000000"/>
              </w:rPr>
            </w:pPr>
            <w:r w:rsidRPr="00B4531A">
              <w:rPr>
                <w:color w:val="000000"/>
              </w:rPr>
              <w:t>20</w:t>
            </w:r>
          </w:p>
        </w:tc>
        <w:tc>
          <w:tcPr>
            <w:tcW w:w="1134" w:type="dxa"/>
            <w:shd w:val="clear" w:color="auto" w:fill="auto"/>
            <w:noWrap/>
            <w:hideMark/>
          </w:tcPr>
          <w:p w14:paraId="4F046819" w14:textId="77777777" w:rsidR="00BB4C2B" w:rsidRPr="00B4531A" w:rsidRDefault="00BB4C2B" w:rsidP="00B4531A">
            <w:pPr>
              <w:pStyle w:val="Tabletext"/>
              <w:jc w:val="center"/>
              <w:rPr>
                <w:color w:val="000000"/>
              </w:rPr>
            </w:pPr>
            <w:r w:rsidRPr="00B4531A">
              <w:rPr>
                <w:color w:val="000000"/>
              </w:rPr>
              <w:t>11</w:t>
            </w:r>
          </w:p>
        </w:tc>
        <w:tc>
          <w:tcPr>
            <w:tcW w:w="1135" w:type="dxa"/>
            <w:shd w:val="clear" w:color="auto" w:fill="auto"/>
            <w:noWrap/>
            <w:hideMark/>
          </w:tcPr>
          <w:p w14:paraId="771A5C7F" w14:textId="77777777" w:rsidR="00BB4C2B" w:rsidRPr="00B4531A" w:rsidRDefault="00BB4C2B" w:rsidP="00B4531A">
            <w:pPr>
              <w:pStyle w:val="Tabletext"/>
              <w:jc w:val="center"/>
              <w:rPr>
                <w:color w:val="000000"/>
              </w:rPr>
            </w:pPr>
            <w:r w:rsidRPr="00B4531A">
              <w:rPr>
                <w:color w:val="000000"/>
              </w:rPr>
              <w:t>73*</w:t>
            </w:r>
          </w:p>
        </w:tc>
      </w:tr>
      <w:tr w:rsidR="00B4531A" w:rsidRPr="00316FF4" w14:paraId="74B82C4D" w14:textId="77777777" w:rsidTr="00B4531A">
        <w:trPr>
          <w:trHeight w:val="20"/>
          <w:jc w:val="center"/>
        </w:trPr>
        <w:tc>
          <w:tcPr>
            <w:tcW w:w="2410" w:type="dxa"/>
            <w:shd w:val="clear" w:color="auto" w:fill="auto"/>
            <w:noWrap/>
            <w:hideMark/>
          </w:tcPr>
          <w:p w14:paraId="54F27AB2" w14:textId="77777777" w:rsidR="00BB4C2B" w:rsidRPr="00B4531A" w:rsidRDefault="00BB4C2B" w:rsidP="00BB4C2B">
            <w:pPr>
              <w:pStyle w:val="Tabletext"/>
              <w:rPr>
                <w:color w:val="000000"/>
              </w:rPr>
            </w:pPr>
            <w:r w:rsidRPr="00B4531A">
              <w:rPr>
                <w:color w:val="000000"/>
              </w:rPr>
              <w:t>Australasian shoveler</w:t>
            </w:r>
          </w:p>
        </w:tc>
        <w:tc>
          <w:tcPr>
            <w:tcW w:w="1134" w:type="dxa"/>
            <w:shd w:val="clear" w:color="auto" w:fill="auto"/>
            <w:noWrap/>
            <w:hideMark/>
          </w:tcPr>
          <w:p w14:paraId="7559E41D" w14:textId="77777777" w:rsidR="00BB4C2B" w:rsidRPr="00B4531A" w:rsidRDefault="00BB4C2B" w:rsidP="00B4531A">
            <w:pPr>
              <w:pStyle w:val="Tabletext"/>
              <w:jc w:val="center"/>
              <w:rPr>
                <w:color w:val="000000"/>
              </w:rPr>
            </w:pPr>
            <w:r w:rsidRPr="00B4531A">
              <w:rPr>
                <w:color w:val="000000"/>
              </w:rPr>
              <w:t>6</w:t>
            </w:r>
          </w:p>
        </w:tc>
        <w:tc>
          <w:tcPr>
            <w:tcW w:w="1134" w:type="dxa"/>
            <w:shd w:val="clear" w:color="auto" w:fill="auto"/>
            <w:noWrap/>
            <w:hideMark/>
          </w:tcPr>
          <w:p w14:paraId="14912A7E"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2017E44A"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4F9DAD6B"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6F12C719"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3E6CF322" w14:textId="77777777" w:rsidR="00BB4C2B" w:rsidRPr="00B4531A" w:rsidRDefault="00BB4C2B" w:rsidP="00B4531A">
            <w:pPr>
              <w:pStyle w:val="Tabletext"/>
              <w:jc w:val="center"/>
              <w:rPr>
                <w:color w:val="000000"/>
              </w:rPr>
            </w:pPr>
            <w:r w:rsidRPr="00B4531A">
              <w:rPr>
                <w:color w:val="000000"/>
              </w:rPr>
              <w:t>8</w:t>
            </w:r>
          </w:p>
        </w:tc>
      </w:tr>
      <w:tr w:rsidR="00B4531A" w:rsidRPr="00316FF4" w14:paraId="2EF02F53" w14:textId="77777777" w:rsidTr="00B4531A">
        <w:trPr>
          <w:trHeight w:val="20"/>
          <w:jc w:val="center"/>
        </w:trPr>
        <w:tc>
          <w:tcPr>
            <w:tcW w:w="2410" w:type="dxa"/>
            <w:shd w:val="clear" w:color="auto" w:fill="auto"/>
            <w:noWrap/>
            <w:hideMark/>
          </w:tcPr>
          <w:p w14:paraId="588874B7" w14:textId="77777777" w:rsidR="00BB4C2B" w:rsidRPr="00B4531A" w:rsidRDefault="00BB4C2B" w:rsidP="00BB4C2B">
            <w:pPr>
              <w:pStyle w:val="Tabletext"/>
              <w:rPr>
                <w:color w:val="000000"/>
              </w:rPr>
            </w:pPr>
            <w:r w:rsidRPr="00B4531A">
              <w:rPr>
                <w:color w:val="000000"/>
              </w:rPr>
              <w:t>Australian pelican</w:t>
            </w:r>
          </w:p>
        </w:tc>
        <w:tc>
          <w:tcPr>
            <w:tcW w:w="1134" w:type="dxa"/>
            <w:shd w:val="clear" w:color="auto" w:fill="auto"/>
            <w:noWrap/>
            <w:hideMark/>
          </w:tcPr>
          <w:p w14:paraId="05F27C4E"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42977E6C" w14:textId="77777777" w:rsidR="00BB4C2B" w:rsidRPr="00B4531A" w:rsidRDefault="00BB4C2B" w:rsidP="00B4531A">
            <w:pPr>
              <w:pStyle w:val="Tabletext"/>
              <w:jc w:val="center"/>
              <w:rPr>
                <w:color w:val="000000"/>
              </w:rPr>
            </w:pPr>
            <w:r w:rsidRPr="00B4531A">
              <w:rPr>
                <w:color w:val="000000"/>
              </w:rPr>
              <w:t>81</w:t>
            </w:r>
          </w:p>
        </w:tc>
        <w:tc>
          <w:tcPr>
            <w:tcW w:w="1135" w:type="dxa"/>
            <w:shd w:val="clear" w:color="auto" w:fill="auto"/>
            <w:noWrap/>
            <w:hideMark/>
          </w:tcPr>
          <w:p w14:paraId="48D9D704" w14:textId="77777777" w:rsidR="00BB4C2B" w:rsidRPr="00B4531A" w:rsidRDefault="00BB4C2B" w:rsidP="00B4531A">
            <w:pPr>
              <w:pStyle w:val="Tabletext"/>
              <w:jc w:val="center"/>
              <w:rPr>
                <w:color w:val="000000"/>
              </w:rPr>
            </w:pPr>
            <w:r w:rsidRPr="00B4531A">
              <w:rPr>
                <w:color w:val="000000"/>
              </w:rPr>
              <w:t>65</w:t>
            </w:r>
          </w:p>
        </w:tc>
        <w:tc>
          <w:tcPr>
            <w:tcW w:w="1134" w:type="dxa"/>
            <w:shd w:val="clear" w:color="auto" w:fill="auto"/>
            <w:noWrap/>
            <w:hideMark/>
          </w:tcPr>
          <w:p w14:paraId="681A8FDD" w14:textId="77777777" w:rsidR="00BB4C2B" w:rsidRPr="00B4531A" w:rsidRDefault="00BB4C2B" w:rsidP="00B4531A">
            <w:pPr>
              <w:pStyle w:val="Tabletext"/>
              <w:jc w:val="center"/>
              <w:rPr>
                <w:color w:val="000000"/>
              </w:rPr>
            </w:pPr>
            <w:r w:rsidRPr="00B4531A">
              <w:rPr>
                <w:color w:val="000000"/>
              </w:rPr>
              <w:t>85</w:t>
            </w:r>
          </w:p>
        </w:tc>
        <w:tc>
          <w:tcPr>
            <w:tcW w:w="1134" w:type="dxa"/>
            <w:shd w:val="clear" w:color="auto" w:fill="auto"/>
            <w:noWrap/>
            <w:hideMark/>
          </w:tcPr>
          <w:p w14:paraId="5E0E0233" w14:textId="77777777" w:rsidR="00BB4C2B" w:rsidRPr="00B4531A" w:rsidRDefault="00BB4C2B" w:rsidP="00B4531A">
            <w:pPr>
              <w:pStyle w:val="Tabletext"/>
              <w:jc w:val="center"/>
              <w:rPr>
                <w:color w:val="000000"/>
              </w:rPr>
            </w:pPr>
            <w:r w:rsidRPr="00B4531A">
              <w:rPr>
                <w:color w:val="000000"/>
              </w:rPr>
              <w:t>34</w:t>
            </w:r>
          </w:p>
        </w:tc>
        <w:tc>
          <w:tcPr>
            <w:tcW w:w="1135" w:type="dxa"/>
            <w:shd w:val="clear" w:color="auto" w:fill="auto"/>
            <w:noWrap/>
            <w:hideMark/>
          </w:tcPr>
          <w:p w14:paraId="5A775477" w14:textId="77777777" w:rsidR="00BB4C2B" w:rsidRPr="00B4531A" w:rsidRDefault="00BB4C2B" w:rsidP="00B4531A">
            <w:pPr>
              <w:pStyle w:val="Tabletext"/>
              <w:jc w:val="center"/>
              <w:rPr>
                <w:color w:val="000000"/>
              </w:rPr>
            </w:pPr>
            <w:r w:rsidRPr="00B4531A">
              <w:rPr>
                <w:color w:val="000000"/>
              </w:rPr>
              <w:t>136</w:t>
            </w:r>
          </w:p>
        </w:tc>
      </w:tr>
      <w:tr w:rsidR="00B4531A" w:rsidRPr="00316FF4" w14:paraId="5890DF97" w14:textId="77777777" w:rsidTr="00B4531A">
        <w:trPr>
          <w:trHeight w:val="20"/>
          <w:jc w:val="center"/>
        </w:trPr>
        <w:tc>
          <w:tcPr>
            <w:tcW w:w="2410" w:type="dxa"/>
            <w:shd w:val="clear" w:color="auto" w:fill="auto"/>
            <w:noWrap/>
            <w:hideMark/>
          </w:tcPr>
          <w:p w14:paraId="4F5451AD" w14:textId="77777777" w:rsidR="00BB4C2B" w:rsidRPr="00B4531A" w:rsidRDefault="00BB4C2B" w:rsidP="00BB4C2B">
            <w:pPr>
              <w:pStyle w:val="Tabletext"/>
              <w:rPr>
                <w:color w:val="000000"/>
              </w:rPr>
            </w:pPr>
            <w:r w:rsidRPr="00B4531A">
              <w:rPr>
                <w:color w:val="000000"/>
              </w:rPr>
              <w:t>Australian pratincole</w:t>
            </w:r>
          </w:p>
        </w:tc>
        <w:tc>
          <w:tcPr>
            <w:tcW w:w="1134" w:type="dxa"/>
            <w:shd w:val="clear" w:color="auto" w:fill="auto"/>
            <w:noWrap/>
            <w:hideMark/>
          </w:tcPr>
          <w:p w14:paraId="70CE4179"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33B2A0D1"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66D02E17"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5B852316"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1D9FF110"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1BEFC623" w14:textId="77777777" w:rsidR="00BB4C2B" w:rsidRPr="00B4531A" w:rsidRDefault="00BB4C2B" w:rsidP="00B4531A">
            <w:pPr>
              <w:pStyle w:val="Tabletext"/>
              <w:jc w:val="center"/>
              <w:rPr>
                <w:color w:val="000000"/>
              </w:rPr>
            </w:pPr>
            <w:r w:rsidRPr="00B4531A">
              <w:rPr>
                <w:color w:val="000000"/>
              </w:rPr>
              <w:t>1</w:t>
            </w:r>
          </w:p>
        </w:tc>
      </w:tr>
      <w:tr w:rsidR="00B4531A" w:rsidRPr="00316FF4" w14:paraId="7B72ECDB" w14:textId="77777777" w:rsidTr="00B4531A">
        <w:trPr>
          <w:trHeight w:val="20"/>
          <w:jc w:val="center"/>
        </w:trPr>
        <w:tc>
          <w:tcPr>
            <w:tcW w:w="2410" w:type="dxa"/>
            <w:shd w:val="clear" w:color="auto" w:fill="auto"/>
            <w:noWrap/>
            <w:hideMark/>
          </w:tcPr>
          <w:p w14:paraId="48DE8A82" w14:textId="77777777" w:rsidR="00BB4C2B" w:rsidRPr="00B4531A" w:rsidRDefault="00BB4C2B" w:rsidP="00BB4C2B">
            <w:pPr>
              <w:pStyle w:val="Tabletext"/>
              <w:rPr>
                <w:color w:val="000000"/>
              </w:rPr>
            </w:pPr>
            <w:r w:rsidRPr="00B4531A">
              <w:rPr>
                <w:color w:val="000000"/>
              </w:rPr>
              <w:t>Australian reed-warbler</w:t>
            </w:r>
          </w:p>
        </w:tc>
        <w:tc>
          <w:tcPr>
            <w:tcW w:w="1134" w:type="dxa"/>
            <w:shd w:val="clear" w:color="auto" w:fill="auto"/>
            <w:noWrap/>
            <w:hideMark/>
          </w:tcPr>
          <w:p w14:paraId="1C747139"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3A2862F0" w14:textId="77777777" w:rsidR="00BB4C2B" w:rsidRPr="00B4531A" w:rsidRDefault="00BB4C2B" w:rsidP="00B4531A">
            <w:pPr>
              <w:pStyle w:val="Tabletext"/>
              <w:jc w:val="center"/>
              <w:rPr>
                <w:color w:val="000000"/>
              </w:rPr>
            </w:pPr>
            <w:r w:rsidRPr="00B4531A">
              <w:rPr>
                <w:color w:val="000000"/>
              </w:rPr>
              <w:t>1</w:t>
            </w:r>
          </w:p>
        </w:tc>
        <w:tc>
          <w:tcPr>
            <w:tcW w:w="1135" w:type="dxa"/>
            <w:shd w:val="clear" w:color="auto" w:fill="auto"/>
            <w:noWrap/>
            <w:hideMark/>
          </w:tcPr>
          <w:p w14:paraId="3A6852C0"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4F3B671E" w14:textId="77777777" w:rsidR="00BB4C2B" w:rsidRPr="00B4531A" w:rsidRDefault="00BB4C2B" w:rsidP="00B4531A">
            <w:pPr>
              <w:pStyle w:val="Tabletext"/>
              <w:jc w:val="center"/>
              <w:rPr>
                <w:color w:val="000000"/>
              </w:rPr>
            </w:pPr>
            <w:r w:rsidRPr="00B4531A">
              <w:rPr>
                <w:color w:val="000000"/>
              </w:rPr>
              <w:t>1</w:t>
            </w:r>
          </w:p>
        </w:tc>
        <w:tc>
          <w:tcPr>
            <w:tcW w:w="1134" w:type="dxa"/>
            <w:shd w:val="clear" w:color="auto" w:fill="auto"/>
            <w:noWrap/>
            <w:hideMark/>
          </w:tcPr>
          <w:p w14:paraId="34EFBBCC" w14:textId="77777777" w:rsidR="00BB4C2B" w:rsidRPr="00B4531A" w:rsidRDefault="00BB4C2B" w:rsidP="00B4531A">
            <w:pPr>
              <w:pStyle w:val="Tabletext"/>
              <w:jc w:val="center"/>
              <w:rPr>
                <w:color w:val="000000"/>
              </w:rPr>
            </w:pPr>
            <w:r w:rsidRPr="00B4531A">
              <w:rPr>
                <w:color w:val="000000"/>
              </w:rPr>
              <w:t>1</w:t>
            </w:r>
          </w:p>
        </w:tc>
        <w:tc>
          <w:tcPr>
            <w:tcW w:w="1135" w:type="dxa"/>
            <w:shd w:val="clear" w:color="auto" w:fill="auto"/>
            <w:noWrap/>
            <w:hideMark/>
          </w:tcPr>
          <w:p w14:paraId="6C04490A" w14:textId="77777777" w:rsidR="00BB4C2B" w:rsidRPr="00B4531A" w:rsidRDefault="00BB4C2B" w:rsidP="00B4531A">
            <w:pPr>
              <w:pStyle w:val="Tabletext"/>
              <w:jc w:val="center"/>
              <w:rPr>
                <w:color w:val="000000"/>
              </w:rPr>
            </w:pPr>
            <w:r w:rsidRPr="00B4531A">
              <w:rPr>
                <w:color w:val="000000"/>
              </w:rPr>
              <w:t>6</w:t>
            </w:r>
          </w:p>
        </w:tc>
      </w:tr>
      <w:tr w:rsidR="00B4531A" w:rsidRPr="00316FF4" w14:paraId="69093D1A" w14:textId="77777777" w:rsidTr="00B4531A">
        <w:trPr>
          <w:trHeight w:val="20"/>
          <w:jc w:val="center"/>
        </w:trPr>
        <w:tc>
          <w:tcPr>
            <w:tcW w:w="2410" w:type="dxa"/>
            <w:shd w:val="clear" w:color="auto" w:fill="auto"/>
            <w:noWrap/>
            <w:hideMark/>
          </w:tcPr>
          <w:p w14:paraId="02F580E1" w14:textId="77777777" w:rsidR="00BB4C2B" w:rsidRPr="00B4531A" w:rsidRDefault="00BB4C2B" w:rsidP="00BB4C2B">
            <w:pPr>
              <w:pStyle w:val="Tabletext"/>
              <w:rPr>
                <w:color w:val="000000"/>
              </w:rPr>
            </w:pPr>
            <w:r w:rsidRPr="00B4531A">
              <w:rPr>
                <w:color w:val="000000"/>
              </w:rPr>
              <w:t>Australian shelduck</w:t>
            </w:r>
          </w:p>
        </w:tc>
        <w:tc>
          <w:tcPr>
            <w:tcW w:w="1134" w:type="dxa"/>
            <w:shd w:val="clear" w:color="auto" w:fill="auto"/>
            <w:noWrap/>
            <w:hideMark/>
          </w:tcPr>
          <w:p w14:paraId="1F5DD9D5"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6E7A8CA8" w14:textId="77777777" w:rsidR="00BB4C2B" w:rsidRPr="00B4531A" w:rsidRDefault="00BB4C2B" w:rsidP="00B4531A">
            <w:pPr>
              <w:pStyle w:val="Tabletext"/>
              <w:jc w:val="center"/>
              <w:rPr>
                <w:color w:val="000000"/>
              </w:rPr>
            </w:pPr>
            <w:r w:rsidRPr="00B4531A">
              <w:rPr>
                <w:color w:val="000000"/>
              </w:rPr>
              <w:t>3</w:t>
            </w:r>
          </w:p>
        </w:tc>
        <w:tc>
          <w:tcPr>
            <w:tcW w:w="1135" w:type="dxa"/>
            <w:shd w:val="clear" w:color="auto" w:fill="auto"/>
            <w:noWrap/>
            <w:hideMark/>
          </w:tcPr>
          <w:p w14:paraId="6E72F66D" w14:textId="77777777" w:rsidR="00BB4C2B" w:rsidRPr="00B4531A" w:rsidRDefault="00BB4C2B" w:rsidP="00B4531A">
            <w:pPr>
              <w:pStyle w:val="Tabletext"/>
              <w:jc w:val="center"/>
              <w:rPr>
                <w:color w:val="000000"/>
              </w:rPr>
            </w:pPr>
            <w:r w:rsidRPr="00B4531A">
              <w:rPr>
                <w:color w:val="000000"/>
              </w:rPr>
              <w:t>2</w:t>
            </w:r>
          </w:p>
        </w:tc>
        <w:tc>
          <w:tcPr>
            <w:tcW w:w="1134" w:type="dxa"/>
            <w:shd w:val="clear" w:color="auto" w:fill="auto"/>
            <w:noWrap/>
            <w:hideMark/>
          </w:tcPr>
          <w:p w14:paraId="4B6494EE" w14:textId="77777777" w:rsidR="00BB4C2B" w:rsidRPr="00B4531A" w:rsidRDefault="00BB4C2B" w:rsidP="00B4531A">
            <w:pPr>
              <w:pStyle w:val="Tabletext"/>
              <w:jc w:val="center"/>
              <w:rPr>
                <w:color w:val="000000"/>
              </w:rPr>
            </w:pPr>
            <w:r w:rsidRPr="00B4531A">
              <w:rPr>
                <w:color w:val="000000"/>
              </w:rPr>
              <w:t>2</w:t>
            </w:r>
          </w:p>
        </w:tc>
        <w:tc>
          <w:tcPr>
            <w:tcW w:w="1134" w:type="dxa"/>
            <w:shd w:val="clear" w:color="auto" w:fill="auto"/>
            <w:noWrap/>
            <w:hideMark/>
          </w:tcPr>
          <w:p w14:paraId="6CB24680"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0E4786C0" w14:textId="77777777" w:rsidR="00BB4C2B" w:rsidRPr="00B4531A" w:rsidRDefault="00BB4C2B" w:rsidP="00B4531A">
            <w:pPr>
              <w:pStyle w:val="Tabletext"/>
              <w:jc w:val="center"/>
              <w:rPr>
                <w:color w:val="000000"/>
              </w:rPr>
            </w:pPr>
            <w:r w:rsidRPr="00B4531A">
              <w:rPr>
                <w:color w:val="000000"/>
              </w:rPr>
              <w:t>6*</w:t>
            </w:r>
          </w:p>
        </w:tc>
      </w:tr>
      <w:tr w:rsidR="00B4531A" w:rsidRPr="00316FF4" w14:paraId="29057CDE" w14:textId="77777777" w:rsidTr="00B4531A">
        <w:trPr>
          <w:trHeight w:val="20"/>
          <w:jc w:val="center"/>
        </w:trPr>
        <w:tc>
          <w:tcPr>
            <w:tcW w:w="2410" w:type="dxa"/>
            <w:shd w:val="clear" w:color="auto" w:fill="auto"/>
            <w:noWrap/>
            <w:hideMark/>
          </w:tcPr>
          <w:p w14:paraId="227A07FB" w14:textId="77777777" w:rsidR="00BB4C2B" w:rsidRPr="00B4531A" w:rsidRDefault="00BB4C2B" w:rsidP="00BB4C2B">
            <w:pPr>
              <w:pStyle w:val="Tabletext"/>
              <w:rPr>
                <w:color w:val="000000"/>
              </w:rPr>
            </w:pPr>
            <w:r w:rsidRPr="00B4531A">
              <w:rPr>
                <w:color w:val="000000"/>
              </w:rPr>
              <w:t>Australian white ibis</w:t>
            </w:r>
          </w:p>
        </w:tc>
        <w:tc>
          <w:tcPr>
            <w:tcW w:w="1134" w:type="dxa"/>
            <w:shd w:val="clear" w:color="auto" w:fill="auto"/>
            <w:noWrap/>
            <w:hideMark/>
          </w:tcPr>
          <w:p w14:paraId="3E90F37D" w14:textId="77777777" w:rsidR="00BB4C2B" w:rsidRPr="00B4531A" w:rsidRDefault="00BB4C2B" w:rsidP="00B4531A">
            <w:pPr>
              <w:pStyle w:val="Tabletext"/>
              <w:jc w:val="center"/>
              <w:rPr>
                <w:color w:val="000000"/>
              </w:rPr>
            </w:pPr>
            <w:r w:rsidRPr="00B4531A">
              <w:rPr>
                <w:color w:val="000000"/>
              </w:rPr>
              <w:t>9</w:t>
            </w:r>
          </w:p>
        </w:tc>
        <w:tc>
          <w:tcPr>
            <w:tcW w:w="1134" w:type="dxa"/>
            <w:shd w:val="clear" w:color="auto" w:fill="auto"/>
            <w:noWrap/>
            <w:hideMark/>
          </w:tcPr>
          <w:p w14:paraId="59D9CAF1" w14:textId="77777777" w:rsidR="00BB4C2B" w:rsidRPr="00B4531A" w:rsidRDefault="00BB4C2B" w:rsidP="00B4531A">
            <w:pPr>
              <w:pStyle w:val="Tabletext"/>
              <w:jc w:val="center"/>
              <w:rPr>
                <w:color w:val="000000"/>
              </w:rPr>
            </w:pPr>
            <w:r w:rsidRPr="00B4531A">
              <w:rPr>
                <w:color w:val="000000"/>
              </w:rPr>
              <w:t>47</w:t>
            </w:r>
          </w:p>
        </w:tc>
        <w:tc>
          <w:tcPr>
            <w:tcW w:w="1135" w:type="dxa"/>
            <w:shd w:val="clear" w:color="auto" w:fill="auto"/>
            <w:noWrap/>
            <w:hideMark/>
          </w:tcPr>
          <w:p w14:paraId="134B52CD" w14:textId="77777777" w:rsidR="00BB4C2B" w:rsidRPr="00B4531A" w:rsidRDefault="00BB4C2B" w:rsidP="00B4531A">
            <w:pPr>
              <w:pStyle w:val="Tabletext"/>
              <w:jc w:val="center"/>
              <w:rPr>
                <w:color w:val="000000"/>
              </w:rPr>
            </w:pPr>
            <w:r w:rsidRPr="00B4531A">
              <w:rPr>
                <w:color w:val="000000"/>
              </w:rPr>
              <w:t>12*</w:t>
            </w:r>
          </w:p>
        </w:tc>
        <w:tc>
          <w:tcPr>
            <w:tcW w:w="1134" w:type="dxa"/>
            <w:shd w:val="clear" w:color="auto" w:fill="auto"/>
            <w:noWrap/>
            <w:hideMark/>
          </w:tcPr>
          <w:p w14:paraId="4BB42E61" w14:textId="77777777" w:rsidR="00BB4C2B" w:rsidRPr="00B4531A" w:rsidRDefault="00BB4C2B" w:rsidP="00B4531A">
            <w:pPr>
              <w:pStyle w:val="Tabletext"/>
              <w:jc w:val="center"/>
              <w:rPr>
                <w:color w:val="000000"/>
              </w:rPr>
            </w:pPr>
            <w:r w:rsidRPr="00B4531A">
              <w:rPr>
                <w:color w:val="000000"/>
              </w:rPr>
              <w:t>8</w:t>
            </w:r>
          </w:p>
        </w:tc>
        <w:tc>
          <w:tcPr>
            <w:tcW w:w="1134" w:type="dxa"/>
            <w:shd w:val="clear" w:color="auto" w:fill="auto"/>
            <w:noWrap/>
            <w:hideMark/>
          </w:tcPr>
          <w:p w14:paraId="5A642A03" w14:textId="77777777" w:rsidR="00BB4C2B" w:rsidRPr="00B4531A" w:rsidRDefault="00BB4C2B" w:rsidP="00B4531A">
            <w:pPr>
              <w:pStyle w:val="Tabletext"/>
              <w:jc w:val="center"/>
              <w:rPr>
                <w:color w:val="000000"/>
              </w:rPr>
            </w:pPr>
            <w:r w:rsidRPr="00B4531A">
              <w:rPr>
                <w:color w:val="000000"/>
              </w:rPr>
              <w:t>24*</w:t>
            </w:r>
          </w:p>
        </w:tc>
        <w:tc>
          <w:tcPr>
            <w:tcW w:w="1135" w:type="dxa"/>
            <w:shd w:val="clear" w:color="auto" w:fill="auto"/>
            <w:noWrap/>
            <w:hideMark/>
          </w:tcPr>
          <w:p w14:paraId="4FAC88B6" w14:textId="77777777" w:rsidR="00BB4C2B" w:rsidRPr="00B4531A" w:rsidRDefault="00BB4C2B" w:rsidP="00B4531A">
            <w:pPr>
              <w:pStyle w:val="Tabletext"/>
              <w:jc w:val="center"/>
              <w:rPr>
                <w:color w:val="000000"/>
              </w:rPr>
            </w:pPr>
            <w:r w:rsidRPr="00B4531A">
              <w:rPr>
                <w:color w:val="000000"/>
              </w:rPr>
              <w:t>135*</w:t>
            </w:r>
          </w:p>
        </w:tc>
      </w:tr>
      <w:tr w:rsidR="00B4531A" w:rsidRPr="00316FF4" w14:paraId="1B40F736" w14:textId="77777777" w:rsidTr="00B4531A">
        <w:trPr>
          <w:trHeight w:val="20"/>
          <w:jc w:val="center"/>
        </w:trPr>
        <w:tc>
          <w:tcPr>
            <w:tcW w:w="2410" w:type="dxa"/>
            <w:shd w:val="clear" w:color="auto" w:fill="auto"/>
            <w:noWrap/>
            <w:hideMark/>
          </w:tcPr>
          <w:p w14:paraId="529426D1" w14:textId="77777777" w:rsidR="00BB4C2B" w:rsidRPr="00B4531A" w:rsidRDefault="00BB4C2B" w:rsidP="00BB4C2B">
            <w:pPr>
              <w:pStyle w:val="Tabletext"/>
              <w:rPr>
                <w:color w:val="000000"/>
              </w:rPr>
            </w:pPr>
            <w:r w:rsidRPr="00B4531A">
              <w:rPr>
                <w:color w:val="000000"/>
              </w:rPr>
              <w:t>Australian wood duck</w:t>
            </w:r>
          </w:p>
        </w:tc>
        <w:tc>
          <w:tcPr>
            <w:tcW w:w="1134" w:type="dxa"/>
            <w:shd w:val="clear" w:color="auto" w:fill="auto"/>
            <w:noWrap/>
            <w:hideMark/>
          </w:tcPr>
          <w:p w14:paraId="18A1F56C" w14:textId="77777777" w:rsidR="00BB4C2B" w:rsidRPr="00B4531A" w:rsidRDefault="00BB4C2B" w:rsidP="00B4531A">
            <w:pPr>
              <w:pStyle w:val="Tabletext"/>
              <w:jc w:val="center"/>
              <w:rPr>
                <w:color w:val="000000"/>
              </w:rPr>
            </w:pPr>
            <w:r w:rsidRPr="00B4531A">
              <w:rPr>
                <w:color w:val="000000"/>
              </w:rPr>
              <w:t>38*</w:t>
            </w:r>
          </w:p>
        </w:tc>
        <w:tc>
          <w:tcPr>
            <w:tcW w:w="1134" w:type="dxa"/>
            <w:shd w:val="clear" w:color="auto" w:fill="auto"/>
            <w:noWrap/>
            <w:hideMark/>
          </w:tcPr>
          <w:p w14:paraId="1850ED61" w14:textId="77777777" w:rsidR="00BB4C2B" w:rsidRPr="00B4531A" w:rsidRDefault="00BB4C2B" w:rsidP="00B4531A">
            <w:pPr>
              <w:pStyle w:val="Tabletext"/>
              <w:jc w:val="center"/>
              <w:rPr>
                <w:color w:val="000000"/>
              </w:rPr>
            </w:pPr>
            <w:r w:rsidRPr="00B4531A">
              <w:rPr>
                <w:color w:val="000000"/>
              </w:rPr>
              <w:t>25</w:t>
            </w:r>
          </w:p>
        </w:tc>
        <w:tc>
          <w:tcPr>
            <w:tcW w:w="1135" w:type="dxa"/>
            <w:shd w:val="clear" w:color="auto" w:fill="auto"/>
            <w:noWrap/>
            <w:hideMark/>
          </w:tcPr>
          <w:p w14:paraId="73AF5E1A" w14:textId="77777777" w:rsidR="00BB4C2B" w:rsidRPr="00B4531A" w:rsidRDefault="00BB4C2B" w:rsidP="00B4531A">
            <w:pPr>
              <w:pStyle w:val="Tabletext"/>
              <w:jc w:val="center"/>
              <w:rPr>
                <w:color w:val="000000"/>
              </w:rPr>
            </w:pPr>
            <w:r w:rsidRPr="00B4531A">
              <w:rPr>
                <w:color w:val="000000"/>
              </w:rPr>
              <w:t>17</w:t>
            </w:r>
          </w:p>
        </w:tc>
        <w:tc>
          <w:tcPr>
            <w:tcW w:w="1134" w:type="dxa"/>
            <w:shd w:val="clear" w:color="auto" w:fill="auto"/>
            <w:noWrap/>
            <w:hideMark/>
          </w:tcPr>
          <w:p w14:paraId="29BA10AB" w14:textId="77777777" w:rsidR="00BB4C2B" w:rsidRPr="00B4531A" w:rsidRDefault="00BB4C2B" w:rsidP="00B4531A">
            <w:pPr>
              <w:pStyle w:val="Tabletext"/>
              <w:jc w:val="center"/>
              <w:rPr>
                <w:color w:val="000000"/>
              </w:rPr>
            </w:pPr>
            <w:r w:rsidRPr="00B4531A">
              <w:rPr>
                <w:color w:val="000000"/>
              </w:rPr>
              <w:t>23*</w:t>
            </w:r>
          </w:p>
        </w:tc>
        <w:tc>
          <w:tcPr>
            <w:tcW w:w="1134" w:type="dxa"/>
            <w:shd w:val="clear" w:color="auto" w:fill="auto"/>
            <w:noWrap/>
            <w:hideMark/>
          </w:tcPr>
          <w:p w14:paraId="621E4876" w14:textId="77777777" w:rsidR="00BB4C2B" w:rsidRPr="00B4531A" w:rsidRDefault="00BB4C2B" w:rsidP="00B4531A">
            <w:pPr>
              <w:pStyle w:val="Tabletext"/>
              <w:jc w:val="center"/>
              <w:rPr>
                <w:color w:val="000000"/>
              </w:rPr>
            </w:pPr>
            <w:r w:rsidRPr="00B4531A">
              <w:rPr>
                <w:color w:val="000000"/>
              </w:rPr>
              <w:t>30*</w:t>
            </w:r>
          </w:p>
        </w:tc>
        <w:tc>
          <w:tcPr>
            <w:tcW w:w="1135" w:type="dxa"/>
            <w:shd w:val="clear" w:color="auto" w:fill="auto"/>
            <w:noWrap/>
            <w:hideMark/>
          </w:tcPr>
          <w:p w14:paraId="3ECEB6A0" w14:textId="77777777" w:rsidR="00BB4C2B" w:rsidRPr="00B4531A" w:rsidRDefault="00BB4C2B" w:rsidP="00B4531A">
            <w:pPr>
              <w:pStyle w:val="Tabletext"/>
              <w:jc w:val="center"/>
              <w:rPr>
                <w:color w:val="000000"/>
              </w:rPr>
            </w:pPr>
            <w:r w:rsidRPr="00B4531A">
              <w:rPr>
                <w:color w:val="000000"/>
              </w:rPr>
              <w:t>12</w:t>
            </w:r>
          </w:p>
        </w:tc>
      </w:tr>
      <w:tr w:rsidR="00B4531A" w:rsidRPr="00316FF4" w14:paraId="0F512E9E" w14:textId="77777777" w:rsidTr="00B4531A">
        <w:trPr>
          <w:trHeight w:val="20"/>
          <w:jc w:val="center"/>
        </w:trPr>
        <w:tc>
          <w:tcPr>
            <w:tcW w:w="2410" w:type="dxa"/>
            <w:shd w:val="clear" w:color="auto" w:fill="auto"/>
            <w:noWrap/>
            <w:hideMark/>
          </w:tcPr>
          <w:p w14:paraId="2658995A" w14:textId="77777777" w:rsidR="00BB4C2B" w:rsidRPr="00B4531A" w:rsidRDefault="00BB4C2B" w:rsidP="00BB4C2B">
            <w:pPr>
              <w:pStyle w:val="Tabletext"/>
              <w:rPr>
                <w:color w:val="000000"/>
              </w:rPr>
            </w:pPr>
            <w:r w:rsidRPr="00B4531A">
              <w:rPr>
                <w:color w:val="000000"/>
              </w:rPr>
              <w:t>Black-fronted dotterel</w:t>
            </w:r>
          </w:p>
        </w:tc>
        <w:tc>
          <w:tcPr>
            <w:tcW w:w="1134" w:type="dxa"/>
            <w:shd w:val="clear" w:color="auto" w:fill="auto"/>
            <w:noWrap/>
            <w:hideMark/>
          </w:tcPr>
          <w:p w14:paraId="2FFFD728"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04EDDB9F" w14:textId="77777777" w:rsidR="00BB4C2B" w:rsidRPr="00B4531A" w:rsidRDefault="00BB4C2B" w:rsidP="00B4531A">
            <w:pPr>
              <w:pStyle w:val="Tabletext"/>
              <w:jc w:val="center"/>
              <w:rPr>
                <w:color w:val="000000"/>
              </w:rPr>
            </w:pPr>
            <w:r w:rsidRPr="00B4531A">
              <w:rPr>
                <w:color w:val="000000"/>
              </w:rPr>
              <w:t>7</w:t>
            </w:r>
          </w:p>
        </w:tc>
        <w:tc>
          <w:tcPr>
            <w:tcW w:w="1135" w:type="dxa"/>
            <w:shd w:val="clear" w:color="auto" w:fill="auto"/>
            <w:noWrap/>
            <w:hideMark/>
          </w:tcPr>
          <w:p w14:paraId="340F1E2E"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4305A620"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4AC2E42E"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31B88849" w14:textId="77777777" w:rsidR="00BB4C2B" w:rsidRPr="00B4531A" w:rsidRDefault="00BB4C2B" w:rsidP="00B4531A">
            <w:pPr>
              <w:pStyle w:val="Tabletext"/>
              <w:jc w:val="center"/>
              <w:rPr>
                <w:color w:val="000000"/>
              </w:rPr>
            </w:pPr>
            <w:r w:rsidRPr="00B4531A">
              <w:rPr>
                <w:color w:val="000000"/>
              </w:rPr>
              <w:t>0</w:t>
            </w:r>
          </w:p>
        </w:tc>
      </w:tr>
      <w:tr w:rsidR="00B4531A" w:rsidRPr="00316FF4" w14:paraId="76702E64" w14:textId="77777777" w:rsidTr="00B4531A">
        <w:trPr>
          <w:trHeight w:val="20"/>
          <w:jc w:val="center"/>
        </w:trPr>
        <w:tc>
          <w:tcPr>
            <w:tcW w:w="2410" w:type="dxa"/>
            <w:shd w:val="clear" w:color="auto" w:fill="auto"/>
            <w:noWrap/>
            <w:hideMark/>
          </w:tcPr>
          <w:p w14:paraId="38760B90" w14:textId="77777777" w:rsidR="00BB4C2B" w:rsidRPr="00B4531A" w:rsidRDefault="00BB4C2B" w:rsidP="00BB4C2B">
            <w:pPr>
              <w:pStyle w:val="Tabletext"/>
              <w:rPr>
                <w:color w:val="000000"/>
              </w:rPr>
            </w:pPr>
            <w:r w:rsidRPr="00B4531A">
              <w:rPr>
                <w:color w:val="000000"/>
              </w:rPr>
              <w:t>Black-tailed native-hen</w:t>
            </w:r>
          </w:p>
        </w:tc>
        <w:tc>
          <w:tcPr>
            <w:tcW w:w="1134" w:type="dxa"/>
            <w:shd w:val="clear" w:color="auto" w:fill="auto"/>
            <w:noWrap/>
            <w:hideMark/>
          </w:tcPr>
          <w:p w14:paraId="23A65494"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3F076D42" w14:textId="77777777" w:rsidR="00BB4C2B" w:rsidRPr="00B4531A" w:rsidRDefault="00BB4C2B" w:rsidP="00B4531A">
            <w:pPr>
              <w:pStyle w:val="Tabletext"/>
              <w:jc w:val="center"/>
              <w:rPr>
                <w:color w:val="000000"/>
              </w:rPr>
            </w:pPr>
            <w:r w:rsidRPr="00B4531A">
              <w:rPr>
                <w:color w:val="000000"/>
              </w:rPr>
              <w:t>40</w:t>
            </w:r>
          </w:p>
        </w:tc>
        <w:tc>
          <w:tcPr>
            <w:tcW w:w="1135" w:type="dxa"/>
            <w:shd w:val="clear" w:color="auto" w:fill="auto"/>
            <w:noWrap/>
            <w:hideMark/>
          </w:tcPr>
          <w:p w14:paraId="1AF75F5C"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1F1212DB"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136A2B83" w14:textId="77777777" w:rsidR="00BB4C2B" w:rsidRPr="00B4531A" w:rsidRDefault="00BB4C2B" w:rsidP="00B4531A">
            <w:pPr>
              <w:pStyle w:val="Tabletext"/>
              <w:jc w:val="center"/>
              <w:rPr>
                <w:color w:val="000000"/>
              </w:rPr>
            </w:pPr>
            <w:r w:rsidRPr="00B4531A">
              <w:rPr>
                <w:color w:val="000000"/>
              </w:rPr>
              <w:t>36</w:t>
            </w:r>
          </w:p>
        </w:tc>
        <w:tc>
          <w:tcPr>
            <w:tcW w:w="1135" w:type="dxa"/>
            <w:shd w:val="clear" w:color="auto" w:fill="auto"/>
            <w:noWrap/>
            <w:hideMark/>
          </w:tcPr>
          <w:p w14:paraId="6B13ECCC" w14:textId="77777777" w:rsidR="00BB4C2B" w:rsidRPr="00B4531A" w:rsidRDefault="00BB4C2B" w:rsidP="00B4531A">
            <w:pPr>
              <w:pStyle w:val="Tabletext"/>
              <w:jc w:val="center"/>
              <w:rPr>
                <w:color w:val="000000"/>
              </w:rPr>
            </w:pPr>
            <w:r w:rsidRPr="00B4531A">
              <w:rPr>
                <w:color w:val="000000"/>
              </w:rPr>
              <w:t>0</w:t>
            </w:r>
          </w:p>
        </w:tc>
      </w:tr>
      <w:tr w:rsidR="00B4531A" w:rsidRPr="00316FF4" w14:paraId="521D8BF0" w14:textId="77777777" w:rsidTr="00B4531A">
        <w:trPr>
          <w:trHeight w:val="20"/>
          <w:jc w:val="center"/>
        </w:trPr>
        <w:tc>
          <w:tcPr>
            <w:tcW w:w="2410" w:type="dxa"/>
            <w:shd w:val="clear" w:color="auto" w:fill="auto"/>
            <w:noWrap/>
            <w:hideMark/>
          </w:tcPr>
          <w:p w14:paraId="48B09BE7" w14:textId="77777777" w:rsidR="00BB4C2B" w:rsidRPr="00B4531A" w:rsidRDefault="00BB4C2B" w:rsidP="00BB4C2B">
            <w:pPr>
              <w:pStyle w:val="Tabletext"/>
              <w:rPr>
                <w:color w:val="000000"/>
              </w:rPr>
            </w:pPr>
            <w:r w:rsidRPr="00B4531A">
              <w:rPr>
                <w:color w:val="000000"/>
              </w:rPr>
              <w:t>Black-winged stilt</w:t>
            </w:r>
          </w:p>
        </w:tc>
        <w:tc>
          <w:tcPr>
            <w:tcW w:w="1134" w:type="dxa"/>
            <w:shd w:val="clear" w:color="auto" w:fill="auto"/>
            <w:noWrap/>
            <w:hideMark/>
          </w:tcPr>
          <w:p w14:paraId="3A59C436"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20C9168C" w14:textId="77777777" w:rsidR="00BB4C2B" w:rsidRPr="00B4531A" w:rsidRDefault="00BB4C2B" w:rsidP="00B4531A">
            <w:pPr>
              <w:pStyle w:val="Tabletext"/>
              <w:jc w:val="center"/>
              <w:rPr>
                <w:color w:val="000000"/>
              </w:rPr>
            </w:pPr>
            <w:r w:rsidRPr="00B4531A">
              <w:rPr>
                <w:color w:val="000000"/>
              </w:rPr>
              <w:t>4</w:t>
            </w:r>
          </w:p>
        </w:tc>
        <w:tc>
          <w:tcPr>
            <w:tcW w:w="1135" w:type="dxa"/>
            <w:shd w:val="clear" w:color="auto" w:fill="auto"/>
            <w:noWrap/>
            <w:hideMark/>
          </w:tcPr>
          <w:p w14:paraId="5D72C4E9"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16F9067F"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6A7B0688" w14:textId="77777777" w:rsidR="00BB4C2B" w:rsidRPr="00B4531A" w:rsidRDefault="00BB4C2B" w:rsidP="00B4531A">
            <w:pPr>
              <w:pStyle w:val="Tabletext"/>
              <w:jc w:val="center"/>
              <w:rPr>
                <w:color w:val="000000"/>
              </w:rPr>
            </w:pPr>
            <w:r w:rsidRPr="00B4531A">
              <w:rPr>
                <w:color w:val="000000"/>
              </w:rPr>
              <w:t>2</w:t>
            </w:r>
          </w:p>
        </w:tc>
        <w:tc>
          <w:tcPr>
            <w:tcW w:w="1135" w:type="dxa"/>
            <w:shd w:val="clear" w:color="auto" w:fill="auto"/>
            <w:noWrap/>
            <w:hideMark/>
          </w:tcPr>
          <w:p w14:paraId="0CB68BCA" w14:textId="77777777" w:rsidR="00BB4C2B" w:rsidRPr="00B4531A" w:rsidRDefault="00BB4C2B" w:rsidP="00B4531A">
            <w:pPr>
              <w:pStyle w:val="Tabletext"/>
              <w:jc w:val="center"/>
              <w:rPr>
                <w:color w:val="000000"/>
              </w:rPr>
            </w:pPr>
            <w:r w:rsidRPr="00B4531A">
              <w:rPr>
                <w:color w:val="000000"/>
              </w:rPr>
              <w:t>101</w:t>
            </w:r>
          </w:p>
        </w:tc>
      </w:tr>
      <w:tr w:rsidR="00B4531A" w:rsidRPr="00316FF4" w14:paraId="1CFE2B63" w14:textId="77777777" w:rsidTr="00B4531A">
        <w:trPr>
          <w:trHeight w:val="20"/>
          <w:jc w:val="center"/>
        </w:trPr>
        <w:tc>
          <w:tcPr>
            <w:tcW w:w="2410" w:type="dxa"/>
            <w:shd w:val="clear" w:color="auto" w:fill="auto"/>
            <w:noWrap/>
            <w:hideMark/>
          </w:tcPr>
          <w:p w14:paraId="528E61EF" w14:textId="77777777" w:rsidR="00BB4C2B" w:rsidRPr="00B4531A" w:rsidRDefault="00BB4C2B" w:rsidP="00BB4C2B">
            <w:pPr>
              <w:pStyle w:val="Tabletext"/>
              <w:rPr>
                <w:color w:val="000000"/>
              </w:rPr>
            </w:pPr>
            <w:r w:rsidRPr="00B4531A">
              <w:rPr>
                <w:color w:val="000000"/>
              </w:rPr>
              <w:t>Black swan</w:t>
            </w:r>
          </w:p>
        </w:tc>
        <w:tc>
          <w:tcPr>
            <w:tcW w:w="1134" w:type="dxa"/>
            <w:shd w:val="clear" w:color="auto" w:fill="auto"/>
            <w:noWrap/>
            <w:hideMark/>
          </w:tcPr>
          <w:p w14:paraId="3B4FEF4E"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049C693E" w14:textId="77777777" w:rsidR="00BB4C2B" w:rsidRPr="00B4531A" w:rsidRDefault="00BB4C2B" w:rsidP="00B4531A">
            <w:pPr>
              <w:pStyle w:val="Tabletext"/>
              <w:jc w:val="center"/>
              <w:rPr>
                <w:color w:val="000000"/>
              </w:rPr>
            </w:pPr>
            <w:r w:rsidRPr="00B4531A">
              <w:rPr>
                <w:color w:val="000000"/>
              </w:rPr>
              <w:t>8</w:t>
            </w:r>
          </w:p>
        </w:tc>
        <w:tc>
          <w:tcPr>
            <w:tcW w:w="1135" w:type="dxa"/>
            <w:shd w:val="clear" w:color="auto" w:fill="auto"/>
            <w:noWrap/>
            <w:hideMark/>
          </w:tcPr>
          <w:p w14:paraId="7F7E2432" w14:textId="77777777" w:rsidR="00BB4C2B" w:rsidRPr="00B4531A" w:rsidRDefault="00BB4C2B" w:rsidP="00B4531A">
            <w:pPr>
              <w:pStyle w:val="Tabletext"/>
              <w:jc w:val="center"/>
              <w:rPr>
                <w:color w:val="000000"/>
              </w:rPr>
            </w:pPr>
            <w:r w:rsidRPr="00B4531A">
              <w:rPr>
                <w:color w:val="000000"/>
              </w:rPr>
              <w:t>59</w:t>
            </w:r>
          </w:p>
        </w:tc>
        <w:tc>
          <w:tcPr>
            <w:tcW w:w="1134" w:type="dxa"/>
            <w:shd w:val="clear" w:color="auto" w:fill="auto"/>
            <w:noWrap/>
            <w:hideMark/>
          </w:tcPr>
          <w:p w14:paraId="253F869B" w14:textId="77777777" w:rsidR="00BB4C2B" w:rsidRPr="00B4531A" w:rsidRDefault="00BB4C2B" w:rsidP="00B4531A">
            <w:pPr>
              <w:pStyle w:val="Tabletext"/>
              <w:jc w:val="center"/>
              <w:rPr>
                <w:color w:val="000000"/>
              </w:rPr>
            </w:pPr>
            <w:r w:rsidRPr="00B4531A">
              <w:rPr>
                <w:color w:val="000000"/>
              </w:rPr>
              <w:t>31*</w:t>
            </w:r>
          </w:p>
        </w:tc>
        <w:tc>
          <w:tcPr>
            <w:tcW w:w="1134" w:type="dxa"/>
            <w:shd w:val="clear" w:color="auto" w:fill="auto"/>
            <w:noWrap/>
            <w:hideMark/>
          </w:tcPr>
          <w:p w14:paraId="111BA647" w14:textId="77777777" w:rsidR="00BB4C2B" w:rsidRPr="00B4531A" w:rsidRDefault="00BB4C2B" w:rsidP="00B4531A">
            <w:pPr>
              <w:pStyle w:val="Tabletext"/>
              <w:jc w:val="center"/>
              <w:rPr>
                <w:color w:val="000000"/>
              </w:rPr>
            </w:pPr>
            <w:r w:rsidRPr="00B4531A">
              <w:rPr>
                <w:color w:val="000000"/>
              </w:rPr>
              <w:t>8</w:t>
            </w:r>
          </w:p>
        </w:tc>
        <w:tc>
          <w:tcPr>
            <w:tcW w:w="1135" w:type="dxa"/>
            <w:shd w:val="clear" w:color="auto" w:fill="auto"/>
            <w:noWrap/>
            <w:hideMark/>
          </w:tcPr>
          <w:p w14:paraId="6CC6AD95" w14:textId="77777777" w:rsidR="00BB4C2B" w:rsidRPr="00B4531A" w:rsidRDefault="00BB4C2B" w:rsidP="00B4531A">
            <w:pPr>
              <w:pStyle w:val="Tabletext"/>
              <w:jc w:val="center"/>
              <w:rPr>
                <w:color w:val="000000"/>
              </w:rPr>
            </w:pPr>
            <w:r w:rsidRPr="00B4531A">
              <w:rPr>
                <w:color w:val="000000"/>
              </w:rPr>
              <w:t>245*</w:t>
            </w:r>
          </w:p>
        </w:tc>
      </w:tr>
      <w:tr w:rsidR="00B4531A" w:rsidRPr="00316FF4" w14:paraId="05F0B536" w14:textId="77777777" w:rsidTr="00B4531A">
        <w:trPr>
          <w:trHeight w:val="20"/>
          <w:jc w:val="center"/>
        </w:trPr>
        <w:tc>
          <w:tcPr>
            <w:tcW w:w="2410" w:type="dxa"/>
            <w:shd w:val="clear" w:color="auto" w:fill="auto"/>
            <w:noWrap/>
            <w:hideMark/>
          </w:tcPr>
          <w:p w14:paraId="5DD32AFD" w14:textId="77777777" w:rsidR="00BB4C2B" w:rsidRPr="00B4531A" w:rsidRDefault="00BB4C2B" w:rsidP="00BB4C2B">
            <w:pPr>
              <w:pStyle w:val="Tabletext"/>
              <w:rPr>
                <w:color w:val="000000"/>
              </w:rPr>
            </w:pPr>
            <w:r w:rsidRPr="00B4531A">
              <w:rPr>
                <w:color w:val="000000"/>
              </w:rPr>
              <w:t>Dusky moorhen</w:t>
            </w:r>
          </w:p>
        </w:tc>
        <w:tc>
          <w:tcPr>
            <w:tcW w:w="1134" w:type="dxa"/>
            <w:shd w:val="clear" w:color="auto" w:fill="auto"/>
            <w:noWrap/>
            <w:hideMark/>
          </w:tcPr>
          <w:p w14:paraId="09250454"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6C23CAE0"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342AF4B4"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6EFA64A5"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16F4042E"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2A512477" w14:textId="77777777" w:rsidR="00BB4C2B" w:rsidRPr="00B4531A" w:rsidRDefault="00BB4C2B" w:rsidP="00B4531A">
            <w:pPr>
              <w:pStyle w:val="Tabletext"/>
              <w:jc w:val="center"/>
              <w:rPr>
                <w:color w:val="000000"/>
              </w:rPr>
            </w:pPr>
            <w:r w:rsidRPr="00B4531A">
              <w:rPr>
                <w:color w:val="000000"/>
              </w:rPr>
              <w:t>5</w:t>
            </w:r>
          </w:p>
        </w:tc>
      </w:tr>
      <w:tr w:rsidR="00B4531A" w:rsidRPr="00316FF4" w14:paraId="39CD8082" w14:textId="77777777" w:rsidTr="00B4531A">
        <w:trPr>
          <w:trHeight w:val="20"/>
          <w:jc w:val="center"/>
        </w:trPr>
        <w:tc>
          <w:tcPr>
            <w:tcW w:w="2410" w:type="dxa"/>
            <w:shd w:val="clear" w:color="auto" w:fill="auto"/>
            <w:noWrap/>
            <w:hideMark/>
          </w:tcPr>
          <w:p w14:paraId="7E649322" w14:textId="77777777" w:rsidR="00BB4C2B" w:rsidRPr="00B4531A" w:rsidRDefault="00BB4C2B" w:rsidP="00BB4C2B">
            <w:pPr>
              <w:pStyle w:val="Tabletext"/>
              <w:rPr>
                <w:color w:val="000000"/>
              </w:rPr>
            </w:pPr>
            <w:r w:rsidRPr="00B4531A">
              <w:rPr>
                <w:color w:val="000000"/>
              </w:rPr>
              <w:t>Eastern great egret J</w:t>
            </w:r>
          </w:p>
        </w:tc>
        <w:tc>
          <w:tcPr>
            <w:tcW w:w="1134" w:type="dxa"/>
            <w:shd w:val="clear" w:color="auto" w:fill="auto"/>
            <w:noWrap/>
            <w:hideMark/>
          </w:tcPr>
          <w:p w14:paraId="736D7A3B" w14:textId="77777777" w:rsidR="00BB4C2B" w:rsidRPr="00B4531A" w:rsidRDefault="00BB4C2B" w:rsidP="00B4531A">
            <w:pPr>
              <w:pStyle w:val="Tabletext"/>
              <w:jc w:val="center"/>
              <w:rPr>
                <w:color w:val="000000"/>
              </w:rPr>
            </w:pPr>
            <w:r w:rsidRPr="00B4531A">
              <w:rPr>
                <w:color w:val="000000"/>
              </w:rPr>
              <w:t>2</w:t>
            </w:r>
          </w:p>
        </w:tc>
        <w:tc>
          <w:tcPr>
            <w:tcW w:w="1134" w:type="dxa"/>
            <w:shd w:val="clear" w:color="auto" w:fill="auto"/>
            <w:noWrap/>
            <w:hideMark/>
          </w:tcPr>
          <w:p w14:paraId="49F72571" w14:textId="77777777" w:rsidR="00BB4C2B" w:rsidRPr="00B4531A" w:rsidRDefault="00BB4C2B" w:rsidP="00B4531A">
            <w:pPr>
              <w:pStyle w:val="Tabletext"/>
              <w:jc w:val="center"/>
              <w:rPr>
                <w:color w:val="000000"/>
              </w:rPr>
            </w:pPr>
            <w:r w:rsidRPr="00B4531A">
              <w:rPr>
                <w:color w:val="000000"/>
              </w:rPr>
              <w:t>17</w:t>
            </w:r>
          </w:p>
        </w:tc>
        <w:tc>
          <w:tcPr>
            <w:tcW w:w="1135" w:type="dxa"/>
            <w:shd w:val="clear" w:color="auto" w:fill="auto"/>
            <w:noWrap/>
            <w:hideMark/>
          </w:tcPr>
          <w:p w14:paraId="29642B35" w14:textId="77777777" w:rsidR="00BB4C2B" w:rsidRPr="00B4531A" w:rsidRDefault="00BB4C2B" w:rsidP="00B4531A">
            <w:pPr>
              <w:pStyle w:val="Tabletext"/>
              <w:jc w:val="center"/>
              <w:rPr>
                <w:color w:val="000000"/>
              </w:rPr>
            </w:pPr>
            <w:r w:rsidRPr="00B4531A">
              <w:rPr>
                <w:color w:val="000000"/>
              </w:rPr>
              <w:t>8*</w:t>
            </w:r>
          </w:p>
        </w:tc>
        <w:tc>
          <w:tcPr>
            <w:tcW w:w="1134" w:type="dxa"/>
            <w:shd w:val="clear" w:color="auto" w:fill="auto"/>
            <w:noWrap/>
            <w:hideMark/>
          </w:tcPr>
          <w:p w14:paraId="02DA4ADA" w14:textId="77777777" w:rsidR="00BB4C2B" w:rsidRPr="00B4531A" w:rsidRDefault="00BB4C2B" w:rsidP="00B4531A">
            <w:pPr>
              <w:pStyle w:val="Tabletext"/>
              <w:jc w:val="center"/>
              <w:rPr>
                <w:color w:val="000000"/>
              </w:rPr>
            </w:pPr>
            <w:r w:rsidRPr="00B4531A">
              <w:rPr>
                <w:color w:val="000000"/>
              </w:rPr>
              <w:t>2</w:t>
            </w:r>
          </w:p>
        </w:tc>
        <w:tc>
          <w:tcPr>
            <w:tcW w:w="1134" w:type="dxa"/>
            <w:shd w:val="clear" w:color="auto" w:fill="auto"/>
            <w:noWrap/>
            <w:hideMark/>
          </w:tcPr>
          <w:p w14:paraId="0B764253" w14:textId="77777777" w:rsidR="00BB4C2B" w:rsidRPr="00B4531A" w:rsidRDefault="00BB4C2B" w:rsidP="00B4531A">
            <w:pPr>
              <w:pStyle w:val="Tabletext"/>
              <w:jc w:val="center"/>
              <w:rPr>
                <w:color w:val="000000"/>
              </w:rPr>
            </w:pPr>
            <w:r w:rsidRPr="00B4531A">
              <w:rPr>
                <w:color w:val="000000"/>
              </w:rPr>
              <w:t>32*</w:t>
            </w:r>
          </w:p>
        </w:tc>
        <w:tc>
          <w:tcPr>
            <w:tcW w:w="1135" w:type="dxa"/>
            <w:shd w:val="clear" w:color="auto" w:fill="auto"/>
            <w:noWrap/>
            <w:hideMark/>
          </w:tcPr>
          <w:p w14:paraId="52DB1550" w14:textId="77777777" w:rsidR="00BB4C2B" w:rsidRPr="00B4531A" w:rsidRDefault="00BB4C2B" w:rsidP="00B4531A">
            <w:pPr>
              <w:pStyle w:val="Tabletext"/>
              <w:jc w:val="center"/>
              <w:rPr>
                <w:color w:val="000000"/>
              </w:rPr>
            </w:pPr>
            <w:r w:rsidRPr="00B4531A">
              <w:rPr>
                <w:color w:val="000000"/>
              </w:rPr>
              <w:t>43*</w:t>
            </w:r>
          </w:p>
        </w:tc>
      </w:tr>
      <w:tr w:rsidR="00B4531A" w:rsidRPr="00316FF4" w14:paraId="3046D1E2" w14:textId="77777777" w:rsidTr="00B4531A">
        <w:trPr>
          <w:trHeight w:val="20"/>
          <w:jc w:val="center"/>
        </w:trPr>
        <w:tc>
          <w:tcPr>
            <w:tcW w:w="2410" w:type="dxa"/>
            <w:shd w:val="clear" w:color="auto" w:fill="auto"/>
            <w:noWrap/>
            <w:hideMark/>
          </w:tcPr>
          <w:p w14:paraId="1BC7DFB5" w14:textId="77777777" w:rsidR="00BB4C2B" w:rsidRPr="00B4531A" w:rsidRDefault="00BB4C2B" w:rsidP="00BB4C2B">
            <w:pPr>
              <w:pStyle w:val="Tabletext"/>
              <w:rPr>
                <w:color w:val="000000"/>
              </w:rPr>
            </w:pPr>
            <w:r w:rsidRPr="00B4531A">
              <w:rPr>
                <w:color w:val="000000"/>
              </w:rPr>
              <w:t>Eurasian coot</w:t>
            </w:r>
          </w:p>
        </w:tc>
        <w:tc>
          <w:tcPr>
            <w:tcW w:w="1134" w:type="dxa"/>
            <w:shd w:val="clear" w:color="auto" w:fill="auto"/>
            <w:noWrap/>
            <w:hideMark/>
          </w:tcPr>
          <w:p w14:paraId="5DDDEC7B" w14:textId="77777777" w:rsidR="00BB4C2B" w:rsidRPr="00B4531A" w:rsidRDefault="00BB4C2B" w:rsidP="00B4531A">
            <w:pPr>
              <w:pStyle w:val="Tabletext"/>
              <w:jc w:val="center"/>
              <w:rPr>
                <w:color w:val="000000"/>
              </w:rPr>
            </w:pPr>
            <w:r w:rsidRPr="00B4531A">
              <w:rPr>
                <w:color w:val="000000"/>
              </w:rPr>
              <w:t>65</w:t>
            </w:r>
          </w:p>
        </w:tc>
        <w:tc>
          <w:tcPr>
            <w:tcW w:w="1134" w:type="dxa"/>
            <w:shd w:val="clear" w:color="auto" w:fill="auto"/>
            <w:noWrap/>
            <w:hideMark/>
          </w:tcPr>
          <w:p w14:paraId="25C620B3" w14:textId="77777777" w:rsidR="00BB4C2B" w:rsidRPr="00B4531A" w:rsidRDefault="00BB4C2B" w:rsidP="00B4531A">
            <w:pPr>
              <w:pStyle w:val="Tabletext"/>
              <w:jc w:val="center"/>
              <w:rPr>
                <w:color w:val="000000"/>
              </w:rPr>
            </w:pPr>
            <w:r w:rsidRPr="00B4531A">
              <w:rPr>
                <w:color w:val="000000"/>
              </w:rPr>
              <w:t>4</w:t>
            </w:r>
          </w:p>
        </w:tc>
        <w:tc>
          <w:tcPr>
            <w:tcW w:w="1135" w:type="dxa"/>
            <w:shd w:val="clear" w:color="auto" w:fill="auto"/>
            <w:noWrap/>
            <w:hideMark/>
          </w:tcPr>
          <w:p w14:paraId="3CE129BA" w14:textId="77777777" w:rsidR="00BB4C2B" w:rsidRPr="00B4531A" w:rsidRDefault="00BB4C2B" w:rsidP="00B4531A">
            <w:pPr>
              <w:pStyle w:val="Tabletext"/>
              <w:jc w:val="center"/>
              <w:rPr>
                <w:color w:val="000000"/>
              </w:rPr>
            </w:pPr>
            <w:r w:rsidRPr="00B4531A">
              <w:rPr>
                <w:color w:val="000000"/>
              </w:rPr>
              <w:t>204</w:t>
            </w:r>
          </w:p>
        </w:tc>
        <w:tc>
          <w:tcPr>
            <w:tcW w:w="1134" w:type="dxa"/>
            <w:shd w:val="clear" w:color="auto" w:fill="auto"/>
            <w:noWrap/>
            <w:hideMark/>
          </w:tcPr>
          <w:p w14:paraId="250A8EFA" w14:textId="77777777" w:rsidR="00BB4C2B" w:rsidRPr="00B4531A" w:rsidRDefault="00BB4C2B" w:rsidP="00B4531A">
            <w:pPr>
              <w:pStyle w:val="Tabletext"/>
              <w:jc w:val="center"/>
              <w:rPr>
                <w:color w:val="000000"/>
              </w:rPr>
            </w:pPr>
            <w:r w:rsidRPr="00B4531A">
              <w:rPr>
                <w:color w:val="000000"/>
              </w:rPr>
              <w:t>595</w:t>
            </w:r>
          </w:p>
        </w:tc>
        <w:tc>
          <w:tcPr>
            <w:tcW w:w="1134" w:type="dxa"/>
            <w:shd w:val="clear" w:color="auto" w:fill="auto"/>
            <w:noWrap/>
            <w:hideMark/>
          </w:tcPr>
          <w:p w14:paraId="211BCE76" w14:textId="77777777" w:rsidR="00BB4C2B" w:rsidRPr="00B4531A" w:rsidRDefault="00BB4C2B" w:rsidP="00B4531A">
            <w:pPr>
              <w:pStyle w:val="Tabletext"/>
              <w:jc w:val="center"/>
              <w:rPr>
                <w:color w:val="000000"/>
              </w:rPr>
            </w:pPr>
            <w:r w:rsidRPr="00B4531A">
              <w:rPr>
                <w:color w:val="000000"/>
              </w:rPr>
              <w:t>8</w:t>
            </w:r>
          </w:p>
        </w:tc>
        <w:tc>
          <w:tcPr>
            <w:tcW w:w="1135" w:type="dxa"/>
            <w:shd w:val="clear" w:color="auto" w:fill="auto"/>
            <w:noWrap/>
            <w:hideMark/>
          </w:tcPr>
          <w:p w14:paraId="42CC3CD7" w14:textId="77777777" w:rsidR="00BB4C2B" w:rsidRPr="00B4531A" w:rsidRDefault="00BB4C2B" w:rsidP="00B4531A">
            <w:pPr>
              <w:pStyle w:val="Tabletext"/>
              <w:jc w:val="center"/>
              <w:rPr>
                <w:color w:val="000000"/>
              </w:rPr>
            </w:pPr>
            <w:r w:rsidRPr="00B4531A">
              <w:rPr>
                <w:color w:val="000000"/>
              </w:rPr>
              <w:t>711*</w:t>
            </w:r>
          </w:p>
        </w:tc>
      </w:tr>
      <w:tr w:rsidR="00B4531A" w:rsidRPr="00316FF4" w14:paraId="3A96042B" w14:textId="77777777" w:rsidTr="00B4531A">
        <w:trPr>
          <w:trHeight w:val="20"/>
          <w:jc w:val="center"/>
        </w:trPr>
        <w:tc>
          <w:tcPr>
            <w:tcW w:w="2410" w:type="dxa"/>
            <w:shd w:val="clear" w:color="auto" w:fill="auto"/>
            <w:noWrap/>
          </w:tcPr>
          <w:p w14:paraId="27EE9369" w14:textId="77777777" w:rsidR="00BB4C2B" w:rsidRPr="00B4531A" w:rsidRDefault="00BB4C2B" w:rsidP="00BB4C2B">
            <w:pPr>
              <w:pStyle w:val="Tabletext"/>
              <w:rPr>
                <w:color w:val="000000"/>
              </w:rPr>
            </w:pPr>
            <w:r w:rsidRPr="00B4531A">
              <w:rPr>
                <w:color w:val="000000"/>
              </w:rPr>
              <w:t>Freckled duck</w:t>
            </w:r>
          </w:p>
        </w:tc>
        <w:tc>
          <w:tcPr>
            <w:tcW w:w="1134" w:type="dxa"/>
            <w:shd w:val="clear" w:color="auto" w:fill="auto"/>
            <w:noWrap/>
          </w:tcPr>
          <w:p w14:paraId="0699E17D"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tcPr>
          <w:p w14:paraId="586C30AE"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tcPr>
          <w:p w14:paraId="49946CDC"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tcPr>
          <w:p w14:paraId="5E21121B" w14:textId="77777777" w:rsidR="00BB4C2B" w:rsidRPr="00B4531A" w:rsidRDefault="00BB4C2B" w:rsidP="00B4531A">
            <w:pPr>
              <w:pStyle w:val="Tabletext"/>
              <w:jc w:val="center"/>
              <w:rPr>
                <w:color w:val="000000"/>
              </w:rPr>
            </w:pPr>
            <w:r w:rsidRPr="00B4531A">
              <w:rPr>
                <w:color w:val="000000"/>
              </w:rPr>
              <w:t>1</w:t>
            </w:r>
          </w:p>
        </w:tc>
        <w:tc>
          <w:tcPr>
            <w:tcW w:w="1134" w:type="dxa"/>
            <w:shd w:val="clear" w:color="auto" w:fill="auto"/>
            <w:noWrap/>
          </w:tcPr>
          <w:p w14:paraId="35C07C03"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tcPr>
          <w:p w14:paraId="34624FA4" w14:textId="77777777" w:rsidR="00BB4C2B" w:rsidRPr="00B4531A" w:rsidRDefault="00BB4C2B" w:rsidP="00B4531A">
            <w:pPr>
              <w:pStyle w:val="Tabletext"/>
              <w:jc w:val="center"/>
              <w:rPr>
                <w:color w:val="000000"/>
              </w:rPr>
            </w:pPr>
            <w:r w:rsidRPr="00B4531A">
              <w:rPr>
                <w:color w:val="000000"/>
              </w:rPr>
              <w:t>0</w:t>
            </w:r>
          </w:p>
        </w:tc>
      </w:tr>
      <w:tr w:rsidR="00B4531A" w:rsidRPr="00316FF4" w14:paraId="4B3405EF" w14:textId="77777777" w:rsidTr="00B4531A">
        <w:trPr>
          <w:trHeight w:val="20"/>
          <w:jc w:val="center"/>
        </w:trPr>
        <w:tc>
          <w:tcPr>
            <w:tcW w:w="2410" w:type="dxa"/>
            <w:shd w:val="clear" w:color="auto" w:fill="auto"/>
            <w:noWrap/>
            <w:hideMark/>
          </w:tcPr>
          <w:p w14:paraId="282ACB4D" w14:textId="77777777" w:rsidR="00BB4C2B" w:rsidRPr="00B4531A" w:rsidRDefault="00BB4C2B" w:rsidP="00BB4C2B">
            <w:pPr>
              <w:pStyle w:val="Tabletext"/>
              <w:rPr>
                <w:color w:val="000000"/>
              </w:rPr>
            </w:pPr>
            <w:r w:rsidRPr="00B4531A">
              <w:rPr>
                <w:color w:val="000000"/>
              </w:rPr>
              <w:t>Glossy ibis</w:t>
            </w:r>
          </w:p>
        </w:tc>
        <w:tc>
          <w:tcPr>
            <w:tcW w:w="1134" w:type="dxa"/>
            <w:shd w:val="clear" w:color="auto" w:fill="auto"/>
            <w:noWrap/>
            <w:hideMark/>
          </w:tcPr>
          <w:p w14:paraId="0CC60F1C"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253E5940"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63F2A8F1"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6F480455"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38DB2877"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4AAC332C" w14:textId="77777777" w:rsidR="00BB4C2B" w:rsidRPr="00B4531A" w:rsidRDefault="00BB4C2B" w:rsidP="00B4531A">
            <w:pPr>
              <w:pStyle w:val="Tabletext"/>
              <w:jc w:val="center"/>
              <w:rPr>
                <w:color w:val="000000"/>
              </w:rPr>
            </w:pPr>
            <w:r w:rsidRPr="00B4531A">
              <w:rPr>
                <w:color w:val="000000"/>
              </w:rPr>
              <w:t>270</w:t>
            </w:r>
          </w:p>
        </w:tc>
      </w:tr>
      <w:tr w:rsidR="00B4531A" w:rsidRPr="00316FF4" w14:paraId="49885FBE" w14:textId="77777777" w:rsidTr="00B4531A">
        <w:trPr>
          <w:trHeight w:val="20"/>
          <w:jc w:val="center"/>
        </w:trPr>
        <w:tc>
          <w:tcPr>
            <w:tcW w:w="2410" w:type="dxa"/>
            <w:shd w:val="clear" w:color="auto" w:fill="auto"/>
            <w:noWrap/>
            <w:hideMark/>
          </w:tcPr>
          <w:p w14:paraId="25D491B2" w14:textId="77777777" w:rsidR="00BB4C2B" w:rsidRPr="00B4531A" w:rsidRDefault="00BB4C2B" w:rsidP="00BB4C2B">
            <w:pPr>
              <w:pStyle w:val="Tabletext"/>
              <w:rPr>
                <w:color w:val="000000"/>
              </w:rPr>
            </w:pPr>
            <w:r w:rsidRPr="00B4531A">
              <w:rPr>
                <w:color w:val="000000"/>
              </w:rPr>
              <w:t>Golden-headed cisticola</w:t>
            </w:r>
          </w:p>
        </w:tc>
        <w:tc>
          <w:tcPr>
            <w:tcW w:w="1134" w:type="dxa"/>
            <w:shd w:val="clear" w:color="auto" w:fill="auto"/>
            <w:noWrap/>
            <w:hideMark/>
          </w:tcPr>
          <w:p w14:paraId="66E61468"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23A9C335"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42B29189"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578600F8"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4AE01FE1"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1333E943" w14:textId="77777777" w:rsidR="00BB4C2B" w:rsidRPr="00B4531A" w:rsidRDefault="00BB4C2B" w:rsidP="00B4531A">
            <w:pPr>
              <w:pStyle w:val="Tabletext"/>
              <w:jc w:val="center"/>
              <w:rPr>
                <w:color w:val="000000"/>
              </w:rPr>
            </w:pPr>
            <w:r w:rsidRPr="00B4531A">
              <w:rPr>
                <w:color w:val="000000"/>
              </w:rPr>
              <w:t>1</w:t>
            </w:r>
          </w:p>
        </w:tc>
      </w:tr>
      <w:tr w:rsidR="00B4531A" w:rsidRPr="00316FF4" w14:paraId="02F97429" w14:textId="77777777" w:rsidTr="00B4531A">
        <w:trPr>
          <w:trHeight w:val="20"/>
          <w:jc w:val="center"/>
        </w:trPr>
        <w:tc>
          <w:tcPr>
            <w:tcW w:w="2410" w:type="dxa"/>
            <w:shd w:val="clear" w:color="auto" w:fill="auto"/>
            <w:noWrap/>
            <w:hideMark/>
          </w:tcPr>
          <w:p w14:paraId="0FCDE2E7" w14:textId="77777777" w:rsidR="00BB4C2B" w:rsidRPr="00B4531A" w:rsidRDefault="00BB4C2B" w:rsidP="00BB4C2B">
            <w:pPr>
              <w:pStyle w:val="Tabletext"/>
              <w:rPr>
                <w:color w:val="000000"/>
              </w:rPr>
            </w:pPr>
            <w:r w:rsidRPr="00B4531A">
              <w:rPr>
                <w:color w:val="000000"/>
              </w:rPr>
              <w:t>Great cormorant</w:t>
            </w:r>
          </w:p>
        </w:tc>
        <w:tc>
          <w:tcPr>
            <w:tcW w:w="1134" w:type="dxa"/>
            <w:shd w:val="clear" w:color="auto" w:fill="auto"/>
            <w:noWrap/>
            <w:hideMark/>
          </w:tcPr>
          <w:p w14:paraId="68867A74" w14:textId="77777777" w:rsidR="00BB4C2B" w:rsidRPr="00B4531A" w:rsidRDefault="00BB4C2B" w:rsidP="00B4531A">
            <w:pPr>
              <w:pStyle w:val="Tabletext"/>
              <w:jc w:val="center"/>
              <w:rPr>
                <w:color w:val="000000"/>
              </w:rPr>
            </w:pPr>
            <w:r w:rsidRPr="00B4531A">
              <w:rPr>
                <w:color w:val="000000"/>
              </w:rPr>
              <w:t>38</w:t>
            </w:r>
          </w:p>
        </w:tc>
        <w:tc>
          <w:tcPr>
            <w:tcW w:w="1134" w:type="dxa"/>
            <w:shd w:val="clear" w:color="auto" w:fill="auto"/>
            <w:noWrap/>
            <w:hideMark/>
          </w:tcPr>
          <w:p w14:paraId="0A14995F" w14:textId="77777777" w:rsidR="00BB4C2B" w:rsidRPr="00B4531A" w:rsidRDefault="00BB4C2B" w:rsidP="00B4531A">
            <w:pPr>
              <w:pStyle w:val="Tabletext"/>
              <w:jc w:val="center"/>
              <w:rPr>
                <w:color w:val="000000"/>
              </w:rPr>
            </w:pPr>
            <w:r w:rsidRPr="00B4531A">
              <w:rPr>
                <w:color w:val="000000"/>
              </w:rPr>
              <w:t>2</w:t>
            </w:r>
          </w:p>
        </w:tc>
        <w:tc>
          <w:tcPr>
            <w:tcW w:w="1135" w:type="dxa"/>
            <w:shd w:val="clear" w:color="auto" w:fill="auto"/>
            <w:noWrap/>
            <w:hideMark/>
          </w:tcPr>
          <w:p w14:paraId="534C9432" w14:textId="77777777" w:rsidR="00BB4C2B" w:rsidRPr="00B4531A" w:rsidRDefault="00BB4C2B" w:rsidP="00B4531A">
            <w:pPr>
              <w:pStyle w:val="Tabletext"/>
              <w:jc w:val="center"/>
              <w:rPr>
                <w:color w:val="000000"/>
              </w:rPr>
            </w:pPr>
            <w:r w:rsidRPr="00B4531A">
              <w:rPr>
                <w:color w:val="000000"/>
              </w:rPr>
              <w:t>21*</w:t>
            </w:r>
          </w:p>
        </w:tc>
        <w:tc>
          <w:tcPr>
            <w:tcW w:w="1134" w:type="dxa"/>
            <w:shd w:val="clear" w:color="auto" w:fill="auto"/>
            <w:noWrap/>
            <w:hideMark/>
          </w:tcPr>
          <w:p w14:paraId="3BDE3554" w14:textId="77777777" w:rsidR="00BB4C2B" w:rsidRPr="00B4531A" w:rsidRDefault="00BB4C2B" w:rsidP="00B4531A">
            <w:pPr>
              <w:pStyle w:val="Tabletext"/>
              <w:jc w:val="center"/>
              <w:rPr>
                <w:color w:val="000000"/>
              </w:rPr>
            </w:pPr>
            <w:r w:rsidRPr="00B4531A">
              <w:rPr>
                <w:color w:val="000000"/>
              </w:rPr>
              <w:t>65*</w:t>
            </w:r>
          </w:p>
        </w:tc>
        <w:tc>
          <w:tcPr>
            <w:tcW w:w="1134" w:type="dxa"/>
            <w:shd w:val="clear" w:color="auto" w:fill="auto"/>
            <w:noWrap/>
            <w:hideMark/>
          </w:tcPr>
          <w:p w14:paraId="56B0B852" w14:textId="77777777" w:rsidR="00BB4C2B" w:rsidRPr="00B4531A" w:rsidRDefault="00BB4C2B" w:rsidP="00B4531A">
            <w:pPr>
              <w:pStyle w:val="Tabletext"/>
              <w:jc w:val="center"/>
              <w:rPr>
                <w:color w:val="000000"/>
              </w:rPr>
            </w:pPr>
            <w:r w:rsidRPr="00B4531A">
              <w:rPr>
                <w:color w:val="000000"/>
              </w:rPr>
              <w:t>64*</w:t>
            </w:r>
          </w:p>
        </w:tc>
        <w:tc>
          <w:tcPr>
            <w:tcW w:w="1135" w:type="dxa"/>
            <w:shd w:val="clear" w:color="auto" w:fill="auto"/>
            <w:noWrap/>
            <w:hideMark/>
          </w:tcPr>
          <w:p w14:paraId="549C15B4" w14:textId="77777777" w:rsidR="00BB4C2B" w:rsidRPr="00B4531A" w:rsidRDefault="00BB4C2B" w:rsidP="00B4531A">
            <w:pPr>
              <w:pStyle w:val="Tabletext"/>
              <w:jc w:val="center"/>
              <w:rPr>
                <w:color w:val="000000"/>
              </w:rPr>
            </w:pPr>
            <w:r w:rsidRPr="00B4531A">
              <w:rPr>
                <w:color w:val="000000"/>
              </w:rPr>
              <w:t>21</w:t>
            </w:r>
          </w:p>
        </w:tc>
      </w:tr>
      <w:tr w:rsidR="00B4531A" w:rsidRPr="00316FF4" w14:paraId="0EC6FC03" w14:textId="77777777" w:rsidTr="00B4531A">
        <w:trPr>
          <w:trHeight w:val="20"/>
          <w:jc w:val="center"/>
        </w:trPr>
        <w:tc>
          <w:tcPr>
            <w:tcW w:w="2410" w:type="dxa"/>
            <w:shd w:val="clear" w:color="auto" w:fill="auto"/>
            <w:noWrap/>
            <w:hideMark/>
          </w:tcPr>
          <w:p w14:paraId="36E9ED3C" w14:textId="77777777" w:rsidR="00BB4C2B" w:rsidRPr="00B4531A" w:rsidRDefault="00BB4C2B" w:rsidP="00BB4C2B">
            <w:pPr>
              <w:pStyle w:val="Tabletext"/>
              <w:rPr>
                <w:color w:val="000000"/>
              </w:rPr>
            </w:pPr>
            <w:r w:rsidRPr="00B4531A">
              <w:rPr>
                <w:color w:val="000000"/>
              </w:rPr>
              <w:t>Grey teal</w:t>
            </w:r>
          </w:p>
        </w:tc>
        <w:tc>
          <w:tcPr>
            <w:tcW w:w="1134" w:type="dxa"/>
            <w:shd w:val="clear" w:color="auto" w:fill="auto"/>
            <w:noWrap/>
            <w:hideMark/>
          </w:tcPr>
          <w:p w14:paraId="473EF44F" w14:textId="77777777" w:rsidR="00BB4C2B" w:rsidRPr="00B4531A" w:rsidRDefault="00BB4C2B" w:rsidP="00B4531A">
            <w:pPr>
              <w:pStyle w:val="Tabletext"/>
              <w:jc w:val="center"/>
              <w:rPr>
                <w:color w:val="000000"/>
              </w:rPr>
            </w:pPr>
            <w:r w:rsidRPr="00B4531A">
              <w:rPr>
                <w:color w:val="000000"/>
              </w:rPr>
              <w:t>376*</w:t>
            </w:r>
          </w:p>
        </w:tc>
        <w:tc>
          <w:tcPr>
            <w:tcW w:w="1134" w:type="dxa"/>
            <w:shd w:val="clear" w:color="auto" w:fill="auto"/>
            <w:noWrap/>
            <w:hideMark/>
          </w:tcPr>
          <w:p w14:paraId="552F5F8D" w14:textId="77777777" w:rsidR="00BB4C2B" w:rsidRPr="00B4531A" w:rsidRDefault="00BB4C2B" w:rsidP="00B4531A">
            <w:pPr>
              <w:pStyle w:val="Tabletext"/>
              <w:jc w:val="center"/>
              <w:rPr>
                <w:color w:val="000000"/>
              </w:rPr>
            </w:pPr>
            <w:r w:rsidRPr="00B4531A">
              <w:rPr>
                <w:color w:val="000000"/>
              </w:rPr>
              <w:t>361*</w:t>
            </w:r>
          </w:p>
        </w:tc>
        <w:tc>
          <w:tcPr>
            <w:tcW w:w="1135" w:type="dxa"/>
            <w:shd w:val="clear" w:color="auto" w:fill="auto"/>
            <w:noWrap/>
            <w:hideMark/>
          </w:tcPr>
          <w:p w14:paraId="157190CC" w14:textId="77777777" w:rsidR="00BB4C2B" w:rsidRPr="00B4531A" w:rsidRDefault="00BB4C2B" w:rsidP="00B4531A">
            <w:pPr>
              <w:pStyle w:val="Tabletext"/>
              <w:jc w:val="center"/>
              <w:rPr>
                <w:color w:val="000000"/>
              </w:rPr>
            </w:pPr>
            <w:r w:rsidRPr="00B4531A">
              <w:rPr>
                <w:color w:val="000000"/>
              </w:rPr>
              <w:t>318</w:t>
            </w:r>
          </w:p>
        </w:tc>
        <w:tc>
          <w:tcPr>
            <w:tcW w:w="1134" w:type="dxa"/>
            <w:shd w:val="clear" w:color="auto" w:fill="auto"/>
            <w:noWrap/>
            <w:hideMark/>
          </w:tcPr>
          <w:p w14:paraId="40CC9D27" w14:textId="77777777" w:rsidR="00BB4C2B" w:rsidRPr="00B4531A" w:rsidRDefault="00BB4C2B" w:rsidP="00B4531A">
            <w:pPr>
              <w:pStyle w:val="Tabletext"/>
              <w:jc w:val="center"/>
              <w:rPr>
                <w:color w:val="000000"/>
              </w:rPr>
            </w:pPr>
            <w:r w:rsidRPr="00B4531A">
              <w:rPr>
                <w:color w:val="000000"/>
              </w:rPr>
              <w:t>514*</w:t>
            </w:r>
          </w:p>
        </w:tc>
        <w:tc>
          <w:tcPr>
            <w:tcW w:w="1134" w:type="dxa"/>
            <w:shd w:val="clear" w:color="auto" w:fill="auto"/>
            <w:noWrap/>
            <w:hideMark/>
          </w:tcPr>
          <w:p w14:paraId="04B5C01B" w14:textId="77777777" w:rsidR="00BB4C2B" w:rsidRPr="00B4531A" w:rsidRDefault="00BB4C2B" w:rsidP="00B4531A">
            <w:pPr>
              <w:pStyle w:val="Tabletext"/>
              <w:jc w:val="center"/>
              <w:rPr>
                <w:color w:val="000000"/>
              </w:rPr>
            </w:pPr>
            <w:r w:rsidRPr="00B4531A">
              <w:rPr>
                <w:color w:val="000000"/>
              </w:rPr>
              <w:t>99</w:t>
            </w:r>
          </w:p>
        </w:tc>
        <w:tc>
          <w:tcPr>
            <w:tcW w:w="1135" w:type="dxa"/>
            <w:shd w:val="clear" w:color="auto" w:fill="auto"/>
            <w:noWrap/>
            <w:hideMark/>
          </w:tcPr>
          <w:p w14:paraId="4B97849B" w14:textId="77777777" w:rsidR="00BB4C2B" w:rsidRPr="00B4531A" w:rsidRDefault="00BB4C2B" w:rsidP="00B4531A">
            <w:pPr>
              <w:pStyle w:val="Tabletext"/>
              <w:jc w:val="center"/>
              <w:rPr>
                <w:color w:val="000000"/>
              </w:rPr>
            </w:pPr>
            <w:r w:rsidRPr="00B4531A">
              <w:rPr>
                <w:color w:val="000000"/>
              </w:rPr>
              <w:t>430*</w:t>
            </w:r>
          </w:p>
        </w:tc>
      </w:tr>
      <w:tr w:rsidR="00B4531A" w:rsidRPr="00316FF4" w14:paraId="2606A6BA" w14:textId="77777777" w:rsidTr="00B4531A">
        <w:trPr>
          <w:trHeight w:val="20"/>
          <w:jc w:val="center"/>
        </w:trPr>
        <w:tc>
          <w:tcPr>
            <w:tcW w:w="2410" w:type="dxa"/>
            <w:shd w:val="clear" w:color="auto" w:fill="auto"/>
            <w:noWrap/>
            <w:hideMark/>
          </w:tcPr>
          <w:p w14:paraId="02BEC06E" w14:textId="77777777" w:rsidR="00BB4C2B" w:rsidRPr="00B4531A" w:rsidRDefault="00BB4C2B" w:rsidP="00BB4C2B">
            <w:pPr>
              <w:pStyle w:val="Tabletext"/>
              <w:rPr>
                <w:color w:val="000000"/>
              </w:rPr>
            </w:pPr>
            <w:r w:rsidRPr="00B4531A">
              <w:rPr>
                <w:color w:val="000000"/>
              </w:rPr>
              <w:t>Hardhead</w:t>
            </w:r>
          </w:p>
        </w:tc>
        <w:tc>
          <w:tcPr>
            <w:tcW w:w="1134" w:type="dxa"/>
            <w:shd w:val="clear" w:color="auto" w:fill="auto"/>
            <w:noWrap/>
            <w:hideMark/>
          </w:tcPr>
          <w:p w14:paraId="6AE8FE6C" w14:textId="77777777" w:rsidR="00BB4C2B" w:rsidRPr="00B4531A" w:rsidRDefault="00BB4C2B" w:rsidP="00B4531A">
            <w:pPr>
              <w:pStyle w:val="Tabletext"/>
              <w:jc w:val="center"/>
              <w:rPr>
                <w:color w:val="000000"/>
              </w:rPr>
            </w:pPr>
            <w:r w:rsidRPr="00B4531A">
              <w:rPr>
                <w:color w:val="000000"/>
              </w:rPr>
              <w:t>32</w:t>
            </w:r>
          </w:p>
        </w:tc>
        <w:tc>
          <w:tcPr>
            <w:tcW w:w="1134" w:type="dxa"/>
            <w:shd w:val="clear" w:color="auto" w:fill="auto"/>
            <w:noWrap/>
            <w:hideMark/>
          </w:tcPr>
          <w:p w14:paraId="07755380"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3B110D06" w14:textId="77777777" w:rsidR="00BB4C2B" w:rsidRPr="00B4531A" w:rsidRDefault="00BB4C2B" w:rsidP="00B4531A">
            <w:pPr>
              <w:pStyle w:val="Tabletext"/>
              <w:jc w:val="center"/>
              <w:rPr>
                <w:color w:val="000000"/>
              </w:rPr>
            </w:pPr>
            <w:r w:rsidRPr="00B4531A">
              <w:rPr>
                <w:color w:val="000000"/>
              </w:rPr>
              <w:t>15</w:t>
            </w:r>
          </w:p>
        </w:tc>
        <w:tc>
          <w:tcPr>
            <w:tcW w:w="1134" w:type="dxa"/>
            <w:shd w:val="clear" w:color="auto" w:fill="auto"/>
            <w:noWrap/>
            <w:hideMark/>
          </w:tcPr>
          <w:p w14:paraId="182D6983" w14:textId="77777777" w:rsidR="00BB4C2B" w:rsidRPr="00B4531A" w:rsidRDefault="00BB4C2B" w:rsidP="00B4531A">
            <w:pPr>
              <w:pStyle w:val="Tabletext"/>
              <w:jc w:val="center"/>
              <w:rPr>
                <w:color w:val="000000"/>
              </w:rPr>
            </w:pPr>
            <w:r w:rsidRPr="00B4531A">
              <w:rPr>
                <w:color w:val="000000"/>
              </w:rPr>
              <w:t>172</w:t>
            </w:r>
          </w:p>
        </w:tc>
        <w:tc>
          <w:tcPr>
            <w:tcW w:w="1134" w:type="dxa"/>
            <w:shd w:val="clear" w:color="auto" w:fill="auto"/>
            <w:noWrap/>
            <w:hideMark/>
          </w:tcPr>
          <w:p w14:paraId="21358143"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1CACA36F" w14:textId="77777777" w:rsidR="00BB4C2B" w:rsidRPr="00B4531A" w:rsidRDefault="00BB4C2B" w:rsidP="00B4531A">
            <w:pPr>
              <w:pStyle w:val="Tabletext"/>
              <w:jc w:val="center"/>
              <w:rPr>
                <w:color w:val="000000"/>
              </w:rPr>
            </w:pPr>
            <w:r w:rsidRPr="00B4531A">
              <w:rPr>
                <w:color w:val="000000"/>
              </w:rPr>
              <w:t>10</w:t>
            </w:r>
          </w:p>
        </w:tc>
      </w:tr>
      <w:tr w:rsidR="00B4531A" w:rsidRPr="00316FF4" w14:paraId="12CCBF46" w14:textId="77777777" w:rsidTr="00B4531A">
        <w:trPr>
          <w:trHeight w:val="20"/>
          <w:jc w:val="center"/>
        </w:trPr>
        <w:tc>
          <w:tcPr>
            <w:tcW w:w="2410" w:type="dxa"/>
            <w:shd w:val="clear" w:color="auto" w:fill="auto"/>
            <w:noWrap/>
            <w:hideMark/>
          </w:tcPr>
          <w:p w14:paraId="6836F965" w14:textId="77777777" w:rsidR="00BB4C2B" w:rsidRPr="00B4531A" w:rsidRDefault="00BB4C2B" w:rsidP="00BB4C2B">
            <w:pPr>
              <w:pStyle w:val="Tabletext"/>
              <w:rPr>
                <w:color w:val="000000"/>
              </w:rPr>
            </w:pPr>
            <w:r w:rsidRPr="00B4531A">
              <w:rPr>
                <w:color w:val="000000"/>
              </w:rPr>
              <w:t>Hoary-headed grebe</w:t>
            </w:r>
          </w:p>
        </w:tc>
        <w:tc>
          <w:tcPr>
            <w:tcW w:w="1134" w:type="dxa"/>
            <w:shd w:val="clear" w:color="auto" w:fill="auto"/>
            <w:noWrap/>
            <w:hideMark/>
          </w:tcPr>
          <w:p w14:paraId="200A9101" w14:textId="77777777" w:rsidR="00BB4C2B" w:rsidRPr="00B4531A" w:rsidRDefault="00BB4C2B" w:rsidP="00B4531A">
            <w:pPr>
              <w:pStyle w:val="Tabletext"/>
              <w:jc w:val="center"/>
              <w:rPr>
                <w:color w:val="000000"/>
              </w:rPr>
            </w:pPr>
            <w:r w:rsidRPr="00B4531A">
              <w:rPr>
                <w:color w:val="000000"/>
              </w:rPr>
              <w:t>58</w:t>
            </w:r>
          </w:p>
        </w:tc>
        <w:tc>
          <w:tcPr>
            <w:tcW w:w="1134" w:type="dxa"/>
            <w:shd w:val="clear" w:color="auto" w:fill="auto"/>
            <w:noWrap/>
            <w:hideMark/>
          </w:tcPr>
          <w:p w14:paraId="506989C3"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7BD6D2BB" w14:textId="77777777" w:rsidR="00BB4C2B" w:rsidRPr="00B4531A" w:rsidRDefault="00BB4C2B" w:rsidP="00B4531A">
            <w:pPr>
              <w:pStyle w:val="Tabletext"/>
              <w:jc w:val="center"/>
              <w:rPr>
                <w:color w:val="000000"/>
              </w:rPr>
            </w:pPr>
            <w:r w:rsidRPr="00B4531A">
              <w:rPr>
                <w:color w:val="000000"/>
              </w:rPr>
              <w:t>110</w:t>
            </w:r>
          </w:p>
        </w:tc>
        <w:tc>
          <w:tcPr>
            <w:tcW w:w="1134" w:type="dxa"/>
            <w:shd w:val="clear" w:color="auto" w:fill="auto"/>
            <w:noWrap/>
            <w:hideMark/>
          </w:tcPr>
          <w:p w14:paraId="7B5F486A" w14:textId="77777777" w:rsidR="00BB4C2B" w:rsidRPr="00B4531A" w:rsidRDefault="00BB4C2B" w:rsidP="00B4531A">
            <w:pPr>
              <w:pStyle w:val="Tabletext"/>
              <w:jc w:val="center"/>
              <w:rPr>
                <w:color w:val="000000"/>
              </w:rPr>
            </w:pPr>
            <w:r w:rsidRPr="00B4531A">
              <w:rPr>
                <w:color w:val="000000"/>
              </w:rPr>
              <w:t>30</w:t>
            </w:r>
          </w:p>
        </w:tc>
        <w:tc>
          <w:tcPr>
            <w:tcW w:w="1134" w:type="dxa"/>
            <w:shd w:val="clear" w:color="auto" w:fill="auto"/>
            <w:noWrap/>
            <w:hideMark/>
          </w:tcPr>
          <w:p w14:paraId="116A0DB6" w14:textId="77777777" w:rsidR="00BB4C2B" w:rsidRPr="00B4531A" w:rsidRDefault="00BB4C2B" w:rsidP="00B4531A">
            <w:pPr>
              <w:pStyle w:val="Tabletext"/>
              <w:jc w:val="center"/>
              <w:rPr>
                <w:color w:val="000000"/>
              </w:rPr>
            </w:pPr>
            <w:r w:rsidRPr="00B4531A">
              <w:rPr>
                <w:color w:val="000000"/>
              </w:rPr>
              <w:t>2</w:t>
            </w:r>
          </w:p>
        </w:tc>
        <w:tc>
          <w:tcPr>
            <w:tcW w:w="1135" w:type="dxa"/>
            <w:shd w:val="clear" w:color="auto" w:fill="auto"/>
            <w:noWrap/>
            <w:hideMark/>
          </w:tcPr>
          <w:p w14:paraId="2C9CB4B1" w14:textId="77777777" w:rsidR="00BB4C2B" w:rsidRPr="00B4531A" w:rsidRDefault="00BB4C2B" w:rsidP="00B4531A">
            <w:pPr>
              <w:pStyle w:val="Tabletext"/>
              <w:jc w:val="center"/>
              <w:rPr>
                <w:color w:val="000000"/>
              </w:rPr>
            </w:pPr>
            <w:r w:rsidRPr="00B4531A">
              <w:rPr>
                <w:color w:val="000000"/>
              </w:rPr>
              <w:t>0</w:t>
            </w:r>
          </w:p>
        </w:tc>
      </w:tr>
      <w:tr w:rsidR="00B4531A" w:rsidRPr="00316FF4" w14:paraId="633E2634" w14:textId="77777777" w:rsidTr="00B4531A">
        <w:trPr>
          <w:trHeight w:val="20"/>
          <w:jc w:val="center"/>
        </w:trPr>
        <w:tc>
          <w:tcPr>
            <w:tcW w:w="2410" w:type="dxa"/>
            <w:shd w:val="clear" w:color="auto" w:fill="auto"/>
            <w:noWrap/>
            <w:hideMark/>
          </w:tcPr>
          <w:p w14:paraId="53D29328" w14:textId="77777777" w:rsidR="00BB4C2B" w:rsidRPr="00B4531A" w:rsidRDefault="00BB4C2B" w:rsidP="00BB4C2B">
            <w:pPr>
              <w:pStyle w:val="Tabletext"/>
              <w:rPr>
                <w:color w:val="000000"/>
              </w:rPr>
            </w:pPr>
            <w:r w:rsidRPr="00B4531A">
              <w:rPr>
                <w:color w:val="000000"/>
              </w:rPr>
              <w:t>Intermediate egret</w:t>
            </w:r>
          </w:p>
        </w:tc>
        <w:tc>
          <w:tcPr>
            <w:tcW w:w="1134" w:type="dxa"/>
            <w:shd w:val="clear" w:color="auto" w:fill="auto"/>
            <w:noWrap/>
            <w:hideMark/>
          </w:tcPr>
          <w:p w14:paraId="50643E3F"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30B4D320" w14:textId="77777777" w:rsidR="00BB4C2B" w:rsidRPr="00B4531A" w:rsidRDefault="00BB4C2B" w:rsidP="00B4531A">
            <w:pPr>
              <w:pStyle w:val="Tabletext"/>
              <w:jc w:val="center"/>
              <w:rPr>
                <w:color w:val="000000"/>
              </w:rPr>
            </w:pPr>
            <w:r w:rsidRPr="00B4531A">
              <w:rPr>
                <w:color w:val="000000"/>
              </w:rPr>
              <w:t>1</w:t>
            </w:r>
          </w:p>
        </w:tc>
        <w:tc>
          <w:tcPr>
            <w:tcW w:w="1135" w:type="dxa"/>
            <w:shd w:val="clear" w:color="auto" w:fill="auto"/>
            <w:noWrap/>
            <w:hideMark/>
          </w:tcPr>
          <w:p w14:paraId="24143D1B" w14:textId="77777777" w:rsidR="00BB4C2B" w:rsidRPr="00B4531A" w:rsidRDefault="00BB4C2B" w:rsidP="00B4531A">
            <w:pPr>
              <w:pStyle w:val="Tabletext"/>
              <w:jc w:val="center"/>
              <w:rPr>
                <w:color w:val="000000"/>
              </w:rPr>
            </w:pPr>
            <w:r w:rsidRPr="00B4531A">
              <w:rPr>
                <w:color w:val="000000"/>
              </w:rPr>
              <w:t>9*</w:t>
            </w:r>
          </w:p>
        </w:tc>
        <w:tc>
          <w:tcPr>
            <w:tcW w:w="1134" w:type="dxa"/>
            <w:shd w:val="clear" w:color="auto" w:fill="auto"/>
            <w:noWrap/>
            <w:hideMark/>
          </w:tcPr>
          <w:p w14:paraId="3778FD6A" w14:textId="77777777" w:rsidR="00BB4C2B" w:rsidRPr="00B4531A" w:rsidRDefault="00BB4C2B" w:rsidP="00B4531A">
            <w:pPr>
              <w:pStyle w:val="Tabletext"/>
              <w:jc w:val="center"/>
              <w:rPr>
                <w:color w:val="000000"/>
              </w:rPr>
            </w:pPr>
            <w:r w:rsidRPr="00B4531A">
              <w:rPr>
                <w:color w:val="000000"/>
              </w:rPr>
              <w:t>6</w:t>
            </w:r>
          </w:p>
        </w:tc>
        <w:tc>
          <w:tcPr>
            <w:tcW w:w="1134" w:type="dxa"/>
            <w:shd w:val="clear" w:color="auto" w:fill="auto"/>
            <w:noWrap/>
            <w:hideMark/>
          </w:tcPr>
          <w:p w14:paraId="379EA5B9" w14:textId="77777777" w:rsidR="00BB4C2B" w:rsidRPr="00B4531A" w:rsidRDefault="00BB4C2B" w:rsidP="00B4531A">
            <w:pPr>
              <w:pStyle w:val="Tabletext"/>
              <w:jc w:val="center"/>
              <w:rPr>
                <w:color w:val="000000"/>
              </w:rPr>
            </w:pPr>
            <w:r w:rsidRPr="00B4531A">
              <w:rPr>
                <w:color w:val="000000"/>
              </w:rPr>
              <w:t>13</w:t>
            </w:r>
          </w:p>
        </w:tc>
        <w:tc>
          <w:tcPr>
            <w:tcW w:w="1135" w:type="dxa"/>
            <w:shd w:val="clear" w:color="auto" w:fill="auto"/>
            <w:noWrap/>
            <w:hideMark/>
          </w:tcPr>
          <w:p w14:paraId="5C48785B" w14:textId="77777777" w:rsidR="00BB4C2B" w:rsidRPr="00B4531A" w:rsidRDefault="00BB4C2B" w:rsidP="00B4531A">
            <w:pPr>
              <w:pStyle w:val="Tabletext"/>
              <w:jc w:val="center"/>
              <w:rPr>
                <w:color w:val="000000"/>
              </w:rPr>
            </w:pPr>
            <w:r w:rsidRPr="00B4531A">
              <w:rPr>
                <w:color w:val="000000"/>
              </w:rPr>
              <w:t>68*</w:t>
            </w:r>
          </w:p>
        </w:tc>
      </w:tr>
      <w:tr w:rsidR="00B4531A" w:rsidRPr="00316FF4" w14:paraId="5381545F" w14:textId="77777777" w:rsidTr="00B4531A">
        <w:trPr>
          <w:trHeight w:val="20"/>
          <w:jc w:val="center"/>
        </w:trPr>
        <w:tc>
          <w:tcPr>
            <w:tcW w:w="2410" w:type="dxa"/>
            <w:shd w:val="clear" w:color="auto" w:fill="auto"/>
            <w:noWrap/>
            <w:hideMark/>
          </w:tcPr>
          <w:p w14:paraId="624C8F5A" w14:textId="77777777" w:rsidR="00BB4C2B" w:rsidRPr="00B4531A" w:rsidRDefault="00BB4C2B" w:rsidP="00BB4C2B">
            <w:pPr>
              <w:pStyle w:val="Tabletext"/>
              <w:rPr>
                <w:color w:val="000000"/>
              </w:rPr>
            </w:pPr>
            <w:r w:rsidRPr="00B4531A">
              <w:rPr>
                <w:color w:val="000000"/>
              </w:rPr>
              <w:t>Little black cormorant</w:t>
            </w:r>
          </w:p>
        </w:tc>
        <w:tc>
          <w:tcPr>
            <w:tcW w:w="1134" w:type="dxa"/>
            <w:shd w:val="clear" w:color="auto" w:fill="auto"/>
            <w:noWrap/>
            <w:hideMark/>
          </w:tcPr>
          <w:p w14:paraId="2E245034" w14:textId="77777777" w:rsidR="00BB4C2B" w:rsidRPr="00B4531A" w:rsidRDefault="00BB4C2B" w:rsidP="00B4531A">
            <w:pPr>
              <w:pStyle w:val="Tabletext"/>
              <w:jc w:val="center"/>
              <w:rPr>
                <w:color w:val="000000"/>
              </w:rPr>
            </w:pPr>
            <w:r w:rsidRPr="00B4531A">
              <w:rPr>
                <w:color w:val="000000"/>
              </w:rPr>
              <w:t>5</w:t>
            </w:r>
          </w:p>
        </w:tc>
        <w:tc>
          <w:tcPr>
            <w:tcW w:w="1134" w:type="dxa"/>
            <w:shd w:val="clear" w:color="auto" w:fill="auto"/>
            <w:noWrap/>
            <w:hideMark/>
          </w:tcPr>
          <w:p w14:paraId="4225B2EE" w14:textId="77777777" w:rsidR="00BB4C2B" w:rsidRPr="00B4531A" w:rsidRDefault="00BB4C2B" w:rsidP="00B4531A">
            <w:pPr>
              <w:pStyle w:val="Tabletext"/>
              <w:jc w:val="center"/>
              <w:rPr>
                <w:color w:val="000000"/>
              </w:rPr>
            </w:pPr>
            <w:r w:rsidRPr="00B4531A">
              <w:rPr>
                <w:color w:val="000000"/>
              </w:rPr>
              <w:t>100*</w:t>
            </w:r>
          </w:p>
        </w:tc>
        <w:tc>
          <w:tcPr>
            <w:tcW w:w="1135" w:type="dxa"/>
            <w:shd w:val="clear" w:color="auto" w:fill="auto"/>
            <w:noWrap/>
            <w:hideMark/>
          </w:tcPr>
          <w:p w14:paraId="3B4E3EB6" w14:textId="77777777" w:rsidR="00BB4C2B" w:rsidRPr="00B4531A" w:rsidRDefault="00BB4C2B" w:rsidP="00B4531A">
            <w:pPr>
              <w:pStyle w:val="Tabletext"/>
              <w:jc w:val="center"/>
              <w:rPr>
                <w:color w:val="000000"/>
              </w:rPr>
            </w:pPr>
            <w:r w:rsidRPr="00B4531A">
              <w:rPr>
                <w:color w:val="000000"/>
              </w:rPr>
              <w:t>23*</w:t>
            </w:r>
          </w:p>
        </w:tc>
        <w:tc>
          <w:tcPr>
            <w:tcW w:w="1134" w:type="dxa"/>
            <w:shd w:val="clear" w:color="auto" w:fill="auto"/>
            <w:noWrap/>
            <w:hideMark/>
          </w:tcPr>
          <w:p w14:paraId="43C89552" w14:textId="77777777" w:rsidR="00BB4C2B" w:rsidRPr="00B4531A" w:rsidRDefault="00BB4C2B" w:rsidP="00B4531A">
            <w:pPr>
              <w:pStyle w:val="Tabletext"/>
              <w:jc w:val="center"/>
              <w:rPr>
                <w:color w:val="000000"/>
              </w:rPr>
            </w:pPr>
            <w:r w:rsidRPr="00B4531A">
              <w:rPr>
                <w:color w:val="000000"/>
              </w:rPr>
              <w:t>7*</w:t>
            </w:r>
          </w:p>
        </w:tc>
        <w:tc>
          <w:tcPr>
            <w:tcW w:w="1134" w:type="dxa"/>
            <w:shd w:val="clear" w:color="auto" w:fill="auto"/>
            <w:noWrap/>
            <w:hideMark/>
          </w:tcPr>
          <w:p w14:paraId="01155664" w14:textId="77777777" w:rsidR="00BB4C2B" w:rsidRPr="00B4531A" w:rsidRDefault="00BB4C2B" w:rsidP="00B4531A">
            <w:pPr>
              <w:pStyle w:val="Tabletext"/>
              <w:jc w:val="center"/>
              <w:rPr>
                <w:color w:val="000000"/>
              </w:rPr>
            </w:pPr>
            <w:r w:rsidRPr="00B4531A">
              <w:rPr>
                <w:color w:val="000000"/>
              </w:rPr>
              <w:t>80*</w:t>
            </w:r>
          </w:p>
        </w:tc>
        <w:tc>
          <w:tcPr>
            <w:tcW w:w="1135" w:type="dxa"/>
            <w:shd w:val="clear" w:color="auto" w:fill="auto"/>
            <w:noWrap/>
            <w:hideMark/>
          </w:tcPr>
          <w:p w14:paraId="2A9FE783" w14:textId="77777777" w:rsidR="00BB4C2B" w:rsidRPr="00B4531A" w:rsidRDefault="00BB4C2B" w:rsidP="00B4531A">
            <w:pPr>
              <w:pStyle w:val="Tabletext"/>
              <w:jc w:val="center"/>
              <w:rPr>
                <w:color w:val="000000"/>
              </w:rPr>
            </w:pPr>
            <w:r w:rsidRPr="00B4531A">
              <w:rPr>
                <w:color w:val="000000"/>
              </w:rPr>
              <w:t>12*</w:t>
            </w:r>
          </w:p>
        </w:tc>
      </w:tr>
      <w:tr w:rsidR="00B4531A" w:rsidRPr="00316FF4" w14:paraId="1F133A1A" w14:textId="77777777" w:rsidTr="00B4531A">
        <w:trPr>
          <w:trHeight w:val="20"/>
          <w:jc w:val="center"/>
        </w:trPr>
        <w:tc>
          <w:tcPr>
            <w:tcW w:w="2410" w:type="dxa"/>
            <w:shd w:val="clear" w:color="auto" w:fill="auto"/>
            <w:noWrap/>
            <w:hideMark/>
          </w:tcPr>
          <w:p w14:paraId="238EA64E" w14:textId="77777777" w:rsidR="00BB4C2B" w:rsidRPr="00B4531A" w:rsidRDefault="00BB4C2B" w:rsidP="00BB4C2B">
            <w:pPr>
              <w:pStyle w:val="Tabletext"/>
              <w:rPr>
                <w:color w:val="000000"/>
              </w:rPr>
            </w:pPr>
            <w:r w:rsidRPr="00B4531A">
              <w:rPr>
                <w:color w:val="000000"/>
              </w:rPr>
              <w:t>Little egret</w:t>
            </w:r>
          </w:p>
        </w:tc>
        <w:tc>
          <w:tcPr>
            <w:tcW w:w="1134" w:type="dxa"/>
            <w:shd w:val="clear" w:color="auto" w:fill="auto"/>
            <w:noWrap/>
            <w:hideMark/>
          </w:tcPr>
          <w:p w14:paraId="328EBBC7"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28C69909" w14:textId="77777777" w:rsidR="00BB4C2B" w:rsidRPr="00B4531A" w:rsidRDefault="00BB4C2B" w:rsidP="00B4531A">
            <w:pPr>
              <w:pStyle w:val="Tabletext"/>
              <w:jc w:val="center"/>
              <w:rPr>
                <w:color w:val="000000"/>
              </w:rPr>
            </w:pPr>
            <w:r w:rsidRPr="00B4531A">
              <w:rPr>
                <w:color w:val="000000"/>
              </w:rPr>
              <w:t>5</w:t>
            </w:r>
          </w:p>
        </w:tc>
        <w:tc>
          <w:tcPr>
            <w:tcW w:w="1135" w:type="dxa"/>
            <w:shd w:val="clear" w:color="auto" w:fill="auto"/>
            <w:noWrap/>
            <w:hideMark/>
          </w:tcPr>
          <w:p w14:paraId="65E9BCA4"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52F6DFA1"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63EE0D96" w14:textId="77777777" w:rsidR="00BB4C2B" w:rsidRPr="00B4531A" w:rsidRDefault="00BB4C2B" w:rsidP="00B4531A">
            <w:pPr>
              <w:pStyle w:val="Tabletext"/>
              <w:jc w:val="center"/>
              <w:rPr>
                <w:color w:val="000000"/>
              </w:rPr>
            </w:pPr>
            <w:r w:rsidRPr="00B4531A">
              <w:rPr>
                <w:color w:val="000000"/>
              </w:rPr>
              <w:t>4</w:t>
            </w:r>
          </w:p>
        </w:tc>
        <w:tc>
          <w:tcPr>
            <w:tcW w:w="1135" w:type="dxa"/>
            <w:shd w:val="clear" w:color="auto" w:fill="auto"/>
            <w:noWrap/>
            <w:hideMark/>
          </w:tcPr>
          <w:p w14:paraId="3E8C1520" w14:textId="77777777" w:rsidR="00BB4C2B" w:rsidRPr="00B4531A" w:rsidRDefault="00BB4C2B" w:rsidP="00B4531A">
            <w:pPr>
              <w:pStyle w:val="Tabletext"/>
              <w:jc w:val="center"/>
              <w:rPr>
                <w:color w:val="000000"/>
              </w:rPr>
            </w:pPr>
            <w:r w:rsidRPr="00B4531A">
              <w:rPr>
                <w:color w:val="000000"/>
              </w:rPr>
              <w:t>7*</w:t>
            </w:r>
          </w:p>
        </w:tc>
      </w:tr>
      <w:tr w:rsidR="00B4531A" w:rsidRPr="00316FF4" w14:paraId="711D60B2" w14:textId="77777777" w:rsidTr="00B4531A">
        <w:trPr>
          <w:trHeight w:val="20"/>
          <w:jc w:val="center"/>
        </w:trPr>
        <w:tc>
          <w:tcPr>
            <w:tcW w:w="2410" w:type="dxa"/>
            <w:shd w:val="clear" w:color="auto" w:fill="auto"/>
            <w:noWrap/>
            <w:hideMark/>
          </w:tcPr>
          <w:p w14:paraId="3FA8CA3E" w14:textId="77777777" w:rsidR="00BB4C2B" w:rsidRPr="00B4531A" w:rsidRDefault="00BB4C2B" w:rsidP="00BB4C2B">
            <w:pPr>
              <w:pStyle w:val="Tabletext"/>
              <w:rPr>
                <w:color w:val="000000"/>
              </w:rPr>
            </w:pPr>
            <w:r w:rsidRPr="00B4531A">
              <w:rPr>
                <w:color w:val="000000"/>
              </w:rPr>
              <w:t>Little grassbird</w:t>
            </w:r>
          </w:p>
        </w:tc>
        <w:tc>
          <w:tcPr>
            <w:tcW w:w="1134" w:type="dxa"/>
            <w:shd w:val="clear" w:color="auto" w:fill="auto"/>
            <w:noWrap/>
            <w:hideMark/>
          </w:tcPr>
          <w:p w14:paraId="49637B59"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087FE279"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2D1FE6F8"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3BEC759C"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7968C061" w14:textId="77777777" w:rsidR="00BB4C2B" w:rsidRPr="00B4531A" w:rsidRDefault="00BB4C2B" w:rsidP="00B4531A">
            <w:pPr>
              <w:pStyle w:val="Tabletext"/>
              <w:jc w:val="center"/>
              <w:rPr>
                <w:color w:val="000000"/>
              </w:rPr>
            </w:pPr>
            <w:r w:rsidRPr="00B4531A">
              <w:rPr>
                <w:color w:val="000000"/>
              </w:rPr>
              <w:t>1</w:t>
            </w:r>
          </w:p>
        </w:tc>
        <w:tc>
          <w:tcPr>
            <w:tcW w:w="1135" w:type="dxa"/>
            <w:shd w:val="clear" w:color="auto" w:fill="auto"/>
            <w:noWrap/>
            <w:hideMark/>
          </w:tcPr>
          <w:p w14:paraId="42A939DB" w14:textId="77777777" w:rsidR="00BB4C2B" w:rsidRPr="00B4531A" w:rsidRDefault="00BB4C2B" w:rsidP="00B4531A">
            <w:pPr>
              <w:pStyle w:val="Tabletext"/>
              <w:jc w:val="center"/>
              <w:rPr>
                <w:color w:val="000000"/>
              </w:rPr>
            </w:pPr>
            <w:r w:rsidRPr="00B4531A">
              <w:rPr>
                <w:color w:val="000000"/>
              </w:rPr>
              <w:t>1</w:t>
            </w:r>
          </w:p>
        </w:tc>
      </w:tr>
      <w:tr w:rsidR="00B4531A" w:rsidRPr="00316FF4" w14:paraId="1D2F3AD0" w14:textId="77777777" w:rsidTr="00B4531A">
        <w:trPr>
          <w:trHeight w:val="20"/>
          <w:jc w:val="center"/>
        </w:trPr>
        <w:tc>
          <w:tcPr>
            <w:tcW w:w="2410" w:type="dxa"/>
            <w:shd w:val="clear" w:color="auto" w:fill="auto"/>
            <w:noWrap/>
            <w:hideMark/>
          </w:tcPr>
          <w:p w14:paraId="0F137A36" w14:textId="77777777" w:rsidR="00BB4C2B" w:rsidRPr="00B4531A" w:rsidRDefault="00BB4C2B" w:rsidP="00BB4C2B">
            <w:pPr>
              <w:pStyle w:val="Tabletext"/>
              <w:rPr>
                <w:color w:val="000000"/>
              </w:rPr>
            </w:pPr>
            <w:r w:rsidRPr="00B4531A">
              <w:rPr>
                <w:color w:val="000000"/>
              </w:rPr>
              <w:t>Little pied cormorant</w:t>
            </w:r>
          </w:p>
        </w:tc>
        <w:tc>
          <w:tcPr>
            <w:tcW w:w="1134" w:type="dxa"/>
            <w:shd w:val="clear" w:color="auto" w:fill="auto"/>
            <w:noWrap/>
            <w:hideMark/>
          </w:tcPr>
          <w:p w14:paraId="794432AB" w14:textId="77777777" w:rsidR="00BB4C2B" w:rsidRPr="00B4531A" w:rsidRDefault="00BB4C2B" w:rsidP="00B4531A">
            <w:pPr>
              <w:pStyle w:val="Tabletext"/>
              <w:jc w:val="center"/>
              <w:rPr>
                <w:color w:val="000000"/>
              </w:rPr>
            </w:pPr>
            <w:r w:rsidRPr="00B4531A">
              <w:rPr>
                <w:color w:val="000000"/>
              </w:rPr>
              <w:t>4</w:t>
            </w:r>
          </w:p>
        </w:tc>
        <w:tc>
          <w:tcPr>
            <w:tcW w:w="1134" w:type="dxa"/>
            <w:shd w:val="clear" w:color="auto" w:fill="auto"/>
            <w:noWrap/>
            <w:hideMark/>
          </w:tcPr>
          <w:p w14:paraId="4858CE25" w14:textId="77777777" w:rsidR="00BB4C2B" w:rsidRPr="00B4531A" w:rsidRDefault="00BB4C2B" w:rsidP="00B4531A">
            <w:pPr>
              <w:pStyle w:val="Tabletext"/>
              <w:jc w:val="center"/>
              <w:rPr>
                <w:color w:val="000000"/>
              </w:rPr>
            </w:pPr>
            <w:r w:rsidRPr="00B4531A">
              <w:rPr>
                <w:color w:val="000000"/>
              </w:rPr>
              <w:t>11*</w:t>
            </w:r>
          </w:p>
        </w:tc>
        <w:tc>
          <w:tcPr>
            <w:tcW w:w="1135" w:type="dxa"/>
            <w:shd w:val="clear" w:color="auto" w:fill="auto"/>
            <w:noWrap/>
            <w:hideMark/>
          </w:tcPr>
          <w:p w14:paraId="11E93D62" w14:textId="77777777" w:rsidR="00BB4C2B" w:rsidRPr="00B4531A" w:rsidRDefault="00BB4C2B" w:rsidP="00B4531A">
            <w:pPr>
              <w:pStyle w:val="Tabletext"/>
              <w:jc w:val="center"/>
              <w:rPr>
                <w:color w:val="000000"/>
              </w:rPr>
            </w:pPr>
            <w:r w:rsidRPr="00B4531A">
              <w:rPr>
                <w:color w:val="000000"/>
              </w:rPr>
              <w:t>21*</w:t>
            </w:r>
          </w:p>
        </w:tc>
        <w:tc>
          <w:tcPr>
            <w:tcW w:w="1134" w:type="dxa"/>
            <w:shd w:val="clear" w:color="auto" w:fill="auto"/>
            <w:noWrap/>
            <w:hideMark/>
          </w:tcPr>
          <w:p w14:paraId="3BE48735" w14:textId="77777777" w:rsidR="00BB4C2B" w:rsidRPr="00B4531A" w:rsidRDefault="00BB4C2B" w:rsidP="00B4531A">
            <w:pPr>
              <w:pStyle w:val="Tabletext"/>
              <w:jc w:val="center"/>
              <w:rPr>
                <w:color w:val="000000"/>
              </w:rPr>
            </w:pPr>
            <w:r w:rsidRPr="00B4531A">
              <w:rPr>
                <w:color w:val="000000"/>
              </w:rPr>
              <w:t>82*</w:t>
            </w:r>
          </w:p>
        </w:tc>
        <w:tc>
          <w:tcPr>
            <w:tcW w:w="1134" w:type="dxa"/>
            <w:shd w:val="clear" w:color="auto" w:fill="auto"/>
            <w:noWrap/>
            <w:hideMark/>
          </w:tcPr>
          <w:p w14:paraId="4923D558" w14:textId="77777777" w:rsidR="00BB4C2B" w:rsidRPr="00B4531A" w:rsidRDefault="00BB4C2B" w:rsidP="00B4531A">
            <w:pPr>
              <w:pStyle w:val="Tabletext"/>
              <w:jc w:val="center"/>
              <w:rPr>
                <w:color w:val="000000"/>
              </w:rPr>
            </w:pPr>
            <w:r w:rsidRPr="00B4531A">
              <w:rPr>
                <w:color w:val="000000"/>
              </w:rPr>
              <w:t>52*</w:t>
            </w:r>
          </w:p>
        </w:tc>
        <w:tc>
          <w:tcPr>
            <w:tcW w:w="1135" w:type="dxa"/>
            <w:shd w:val="clear" w:color="auto" w:fill="auto"/>
            <w:noWrap/>
            <w:hideMark/>
          </w:tcPr>
          <w:p w14:paraId="7EBC69AE" w14:textId="77777777" w:rsidR="00BB4C2B" w:rsidRPr="00B4531A" w:rsidRDefault="00BB4C2B" w:rsidP="00B4531A">
            <w:pPr>
              <w:pStyle w:val="Tabletext"/>
              <w:jc w:val="center"/>
              <w:rPr>
                <w:color w:val="000000"/>
              </w:rPr>
            </w:pPr>
            <w:r w:rsidRPr="00B4531A">
              <w:rPr>
                <w:color w:val="000000"/>
              </w:rPr>
              <w:t>26*</w:t>
            </w:r>
          </w:p>
        </w:tc>
      </w:tr>
      <w:tr w:rsidR="00B4531A" w:rsidRPr="00316FF4" w14:paraId="58237F6E" w14:textId="77777777" w:rsidTr="00B4531A">
        <w:trPr>
          <w:trHeight w:val="20"/>
          <w:jc w:val="center"/>
        </w:trPr>
        <w:tc>
          <w:tcPr>
            <w:tcW w:w="2410" w:type="dxa"/>
            <w:shd w:val="clear" w:color="auto" w:fill="auto"/>
            <w:noWrap/>
          </w:tcPr>
          <w:p w14:paraId="37F0081E" w14:textId="77777777" w:rsidR="00BB4C2B" w:rsidRPr="00B4531A" w:rsidRDefault="00BB4C2B" w:rsidP="00BB4C2B">
            <w:pPr>
              <w:pStyle w:val="Tabletext"/>
              <w:rPr>
                <w:color w:val="000000"/>
              </w:rPr>
            </w:pPr>
            <w:r w:rsidRPr="00B4531A">
              <w:rPr>
                <w:color w:val="000000"/>
              </w:rPr>
              <w:t>Magpie goose v</w:t>
            </w:r>
          </w:p>
        </w:tc>
        <w:tc>
          <w:tcPr>
            <w:tcW w:w="1134" w:type="dxa"/>
            <w:shd w:val="clear" w:color="auto" w:fill="auto"/>
            <w:noWrap/>
          </w:tcPr>
          <w:p w14:paraId="0E74367A" w14:textId="77777777" w:rsidR="00BB4C2B" w:rsidRPr="00B4531A" w:rsidRDefault="00BB4C2B" w:rsidP="00B4531A">
            <w:pPr>
              <w:pStyle w:val="Tabletext"/>
              <w:jc w:val="center"/>
              <w:rPr>
                <w:color w:val="000000"/>
              </w:rPr>
            </w:pPr>
            <w:r w:rsidRPr="00B4531A">
              <w:rPr>
                <w:color w:val="000000"/>
              </w:rPr>
              <w:t>1</w:t>
            </w:r>
          </w:p>
        </w:tc>
        <w:tc>
          <w:tcPr>
            <w:tcW w:w="1134" w:type="dxa"/>
            <w:shd w:val="clear" w:color="auto" w:fill="auto"/>
            <w:noWrap/>
          </w:tcPr>
          <w:p w14:paraId="1B5A960D"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tcPr>
          <w:p w14:paraId="7D3B3F3E"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tcPr>
          <w:p w14:paraId="64F63B83"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tcPr>
          <w:p w14:paraId="5555F285"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tcPr>
          <w:p w14:paraId="5D45C1AA" w14:textId="77777777" w:rsidR="00BB4C2B" w:rsidRPr="00B4531A" w:rsidRDefault="00BB4C2B" w:rsidP="00B4531A">
            <w:pPr>
              <w:pStyle w:val="Tabletext"/>
              <w:jc w:val="center"/>
              <w:rPr>
                <w:color w:val="000000"/>
              </w:rPr>
            </w:pPr>
            <w:r w:rsidRPr="00B4531A">
              <w:rPr>
                <w:color w:val="000000"/>
              </w:rPr>
              <w:t>0</w:t>
            </w:r>
          </w:p>
        </w:tc>
      </w:tr>
      <w:tr w:rsidR="00B4531A" w:rsidRPr="00316FF4" w14:paraId="54A2175B" w14:textId="77777777" w:rsidTr="00B4531A">
        <w:trPr>
          <w:trHeight w:val="20"/>
          <w:jc w:val="center"/>
        </w:trPr>
        <w:tc>
          <w:tcPr>
            <w:tcW w:w="2410" w:type="dxa"/>
            <w:shd w:val="clear" w:color="auto" w:fill="auto"/>
            <w:noWrap/>
            <w:hideMark/>
          </w:tcPr>
          <w:p w14:paraId="64DC95A5" w14:textId="77777777" w:rsidR="00BB4C2B" w:rsidRPr="00B4531A" w:rsidRDefault="00BB4C2B" w:rsidP="00BB4C2B">
            <w:pPr>
              <w:pStyle w:val="Tabletext"/>
              <w:rPr>
                <w:color w:val="000000"/>
              </w:rPr>
            </w:pPr>
            <w:r w:rsidRPr="00B4531A">
              <w:rPr>
                <w:color w:val="000000"/>
              </w:rPr>
              <w:t>Masked lapwing</w:t>
            </w:r>
          </w:p>
        </w:tc>
        <w:tc>
          <w:tcPr>
            <w:tcW w:w="1134" w:type="dxa"/>
            <w:shd w:val="clear" w:color="auto" w:fill="auto"/>
            <w:noWrap/>
            <w:hideMark/>
          </w:tcPr>
          <w:p w14:paraId="7D65D05A"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45F6FEBC" w14:textId="77777777" w:rsidR="00BB4C2B" w:rsidRPr="00B4531A" w:rsidRDefault="00BB4C2B" w:rsidP="00B4531A">
            <w:pPr>
              <w:pStyle w:val="Tabletext"/>
              <w:jc w:val="center"/>
              <w:rPr>
                <w:color w:val="000000"/>
              </w:rPr>
            </w:pPr>
            <w:r w:rsidRPr="00B4531A">
              <w:rPr>
                <w:color w:val="000000"/>
              </w:rPr>
              <w:t>2</w:t>
            </w:r>
          </w:p>
        </w:tc>
        <w:tc>
          <w:tcPr>
            <w:tcW w:w="1135" w:type="dxa"/>
            <w:shd w:val="clear" w:color="auto" w:fill="auto"/>
            <w:noWrap/>
            <w:hideMark/>
          </w:tcPr>
          <w:p w14:paraId="2F975DD2" w14:textId="77777777" w:rsidR="00BB4C2B" w:rsidRPr="00B4531A" w:rsidRDefault="00BB4C2B" w:rsidP="00B4531A">
            <w:pPr>
              <w:pStyle w:val="Tabletext"/>
              <w:jc w:val="center"/>
              <w:rPr>
                <w:color w:val="000000"/>
              </w:rPr>
            </w:pPr>
            <w:r w:rsidRPr="00B4531A">
              <w:rPr>
                <w:color w:val="000000"/>
              </w:rPr>
              <w:t>2</w:t>
            </w:r>
          </w:p>
        </w:tc>
        <w:tc>
          <w:tcPr>
            <w:tcW w:w="1134" w:type="dxa"/>
            <w:shd w:val="clear" w:color="auto" w:fill="auto"/>
            <w:noWrap/>
            <w:hideMark/>
          </w:tcPr>
          <w:p w14:paraId="5CF70DDD" w14:textId="77777777" w:rsidR="00BB4C2B" w:rsidRPr="00B4531A" w:rsidRDefault="00BB4C2B" w:rsidP="00B4531A">
            <w:pPr>
              <w:pStyle w:val="Tabletext"/>
              <w:jc w:val="center"/>
              <w:rPr>
                <w:color w:val="000000"/>
              </w:rPr>
            </w:pPr>
            <w:r w:rsidRPr="00B4531A">
              <w:rPr>
                <w:color w:val="000000"/>
              </w:rPr>
              <w:t>2</w:t>
            </w:r>
          </w:p>
        </w:tc>
        <w:tc>
          <w:tcPr>
            <w:tcW w:w="1134" w:type="dxa"/>
            <w:shd w:val="clear" w:color="auto" w:fill="auto"/>
            <w:noWrap/>
            <w:hideMark/>
          </w:tcPr>
          <w:p w14:paraId="0CDBC98E" w14:textId="77777777" w:rsidR="00BB4C2B" w:rsidRPr="00B4531A" w:rsidRDefault="00BB4C2B" w:rsidP="00B4531A">
            <w:pPr>
              <w:pStyle w:val="Tabletext"/>
              <w:jc w:val="center"/>
              <w:rPr>
                <w:color w:val="000000"/>
              </w:rPr>
            </w:pPr>
            <w:r w:rsidRPr="00B4531A">
              <w:rPr>
                <w:color w:val="000000"/>
              </w:rPr>
              <w:t>2</w:t>
            </w:r>
          </w:p>
        </w:tc>
        <w:tc>
          <w:tcPr>
            <w:tcW w:w="1135" w:type="dxa"/>
            <w:shd w:val="clear" w:color="auto" w:fill="auto"/>
            <w:noWrap/>
            <w:hideMark/>
          </w:tcPr>
          <w:p w14:paraId="66D00022" w14:textId="77777777" w:rsidR="00BB4C2B" w:rsidRPr="00B4531A" w:rsidRDefault="00BB4C2B" w:rsidP="00B4531A">
            <w:pPr>
              <w:pStyle w:val="Tabletext"/>
              <w:jc w:val="center"/>
              <w:rPr>
                <w:color w:val="000000"/>
              </w:rPr>
            </w:pPr>
            <w:r w:rsidRPr="00B4531A">
              <w:rPr>
                <w:color w:val="000000"/>
              </w:rPr>
              <w:t>7*</w:t>
            </w:r>
          </w:p>
        </w:tc>
      </w:tr>
      <w:tr w:rsidR="00B4531A" w:rsidRPr="00316FF4" w14:paraId="224688D6" w14:textId="77777777" w:rsidTr="00B4531A">
        <w:trPr>
          <w:trHeight w:val="20"/>
          <w:jc w:val="center"/>
        </w:trPr>
        <w:tc>
          <w:tcPr>
            <w:tcW w:w="2410" w:type="dxa"/>
            <w:shd w:val="clear" w:color="auto" w:fill="auto"/>
            <w:noWrap/>
            <w:hideMark/>
          </w:tcPr>
          <w:p w14:paraId="6966D353" w14:textId="77777777" w:rsidR="00BB4C2B" w:rsidRPr="00B4531A" w:rsidRDefault="00BB4C2B" w:rsidP="00BB4C2B">
            <w:pPr>
              <w:pStyle w:val="Tabletext"/>
              <w:rPr>
                <w:color w:val="000000"/>
              </w:rPr>
            </w:pPr>
            <w:r w:rsidRPr="00B4531A">
              <w:rPr>
                <w:color w:val="000000"/>
              </w:rPr>
              <w:t>Musk duck</w:t>
            </w:r>
          </w:p>
        </w:tc>
        <w:tc>
          <w:tcPr>
            <w:tcW w:w="1134" w:type="dxa"/>
            <w:shd w:val="clear" w:color="auto" w:fill="auto"/>
            <w:noWrap/>
            <w:hideMark/>
          </w:tcPr>
          <w:p w14:paraId="28C60C1E"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50CBA321" w14:textId="77777777" w:rsidR="00BB4C2B" w:rsidRPr="00B4531A" w:rsidRDefault="00BB4C2B" w:rsidP="00B4531A">
            <w:pPr>
              <w:pStyle w:val="Tabletext"/>
              <w:jc w:val="center"/>
              <w:rPr>
                <w:color w:val="000000"/>
              </w:rPr>
            </w:pPr>
            <w:r w:rsidRPr="00B4531A">
              <w:rPr>
                <w:color w:val="000000"/>
              </w:rPr>
              <w:t>1</w:t>
            </w:r>
          </w:p>
        </w:tc>
        <w:tc>
          <w:tcPr>
            <w:tcW w:w="1135" w:type="dxa"/>
            <w:shd w:val="clear" w:color="auto" w:fill="auto"/>
            <w:noWrap/>
            <w:hideMark/>
          </w:tcPr>
          <w:p w14:paraId="2F3E06BA"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7994C9F6"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5C14CBA4"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24D5345D" w14:textId="77777777" w:rsidR="00BB4C2B" w:rsidRPr="00B4531A" w:rsidRDefault="00BB4C2B" w:rsidP="00B4531A">
            <w:pPr>
              <w:pStyle w:val="Tabletext"/>
              <w:jc w:val="center"/>
              <w:rPr>
                <w:color w:val="000000"/>
              </w:rPr>
            </w:pPr>
            <w:r w:rsidRPr="00B4531A">
              <w:rPr>
                <w:color w:val="000000"/>
              </w:rPr>
              <w:t>0</w:t>
            </w:r>
          </w:p>
        </w:tc>
      </w:tr>
      <w:tr w:rsidR="00B4531A" w:rsidRPr="00316FF4" w14:paraId="09858097" w14:textId="77777777" w:rsidTr="00B4531A">
        <w:trPr>
          <w:trHeight w:val="20"/>
          <w:jc w:val="center"/>
        </w:trPr>
        <w:tc>
          <w:tcPr>
            <w:tcW w:w="2410" w:type="dxa"/>
            <w:shd w:val="clear" w:color="auto" w:fill="auto"/>
            <w:noWrap/>
            <w:hideMark/>
          </w:tcPr>
          <w:p w14:paraId="06FC444D" w14:textId="77777777" w:rsidR="00BB4C2B" w:rsidRPr="00B4531A" w:rsidRDefault="00BB4C2B" w:rsidP="00BB4C2B">
            <w:pPr>
              <w:pStyle w:val="Tabletext"/>
              <w:rPr>
                <w:color w:val="000000"/>
              </w:rPr>
            </w:pPr>
            <w:r w:rsidRPr="00B4531A">
              <w:rPr>
                <w:color w:val="000000"/>
              </w:rPr>
              <w:t>Nankeen kestrel</w:t>
            </w:r>
          </w:p>
        </w:tc>
        <w:tc>
          <w:tcPr>
            <w:tcW w:w="1134" w:type="dxa"/>
            <w:shd w:val="clear" w:color="auto" w:fill="auto"/>
            <w:noWrap/>
            <w:hideMark/>
          </w:tcPr>
          <w:p w14:paraId="16D4E730"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00B5CC2C"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59665C25"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46E9DF11" w14:textId="77777777" w:rsidR="00BB4C2B" w:rsidRPr="00B4531A" w:rsidRDefault="00BB4C2B" w:rsidP="00B4531A">
            <w:pPr>
              <w:pStyle w:val="Tabletext"/>
              <w:jc w:val="center"/>
              <w:rPr>
                <w:color w:val="000000"/>
              </w:rPr>
            </w:pPr>
            <w:r w:rsidRPr="00B4531A">
              <w:rPr>
                <w:color w:val="000000"/>
              </w:rPr>
              <w:t>1</w:t>
            </w:r>
          </w:p>
        </w:tc>
        <w:tc>
          <w:tcPr>
            <w:tcW w:w="1134" w:type="dxa"/>
            <w:shd w:val="clear" w:color="auto" w:fill="auto"/>
            <w:noWrap/>
            <w:hideMark/>
          </w:tcPr>
          <w:p w14:paraId="151F7C80"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73F7EE7F" w14:textId="77777777" w:rsidR="00BB4C2B" w:rsidRPr="00B4531A" w:rsidRDefault="00BB4C2B" w:rsidP="00B4531A">
            <w:pPr>
              <w:pStyle w:val="Tabletext"/>
              <w:jc w:val="center"/>
              <w:rPr>
                <w:color w:val="000000"/>
              </w:rPr>
            </w:pPr>
            <w:r w:rsidRPr="00B4531A">
              <w:rPr>
                <w:color w:val="000000"/>
              </w:rPr>
              <w:t>2</w:t>
            </w:r>
          </w:p>
        </w:tc>
      </w:tr>
      <w:tr w:rsidR="00B4531A" w:rsidRPr="00316FF4" w14:paraId="28CA3C00" w14:textId="77777777" w:rsidTr="00B4531A">
        <w:trPr>
          <w:trHeight w:val="20"/>
          <w:jc w:val="center"/>
        </w:trPr>
        <w:tc>
          <w:tcPr>
            <w:tcW w:w="2410" w:type="dxa"/>
            <w:shd w:val="clear" w:color="auto" w:fill="auto"/>
            <w:noWrap/>
            <w:hideMark/>
          </w:tcPr>
          <w:p w14:paraId="61A2DD79" w14:textId="77777777" w:rsidR="00BB4C2B" w:rsidRPr="00B4531A" w:rsidRDefault="00BB4C2B" w:rsidP="00BB4C2B">
            <w:pPr>
              <w:pStyle w:val="Tabletext"/>
              <w:rPr>
                <w:color w:val="000000"/>
              </w:rPr>
            </w:pPr>
            <w:r w:rsidRPr="00B4531A">
              <w:rPr>
                <w:color w:val="000000"/>
              </w:rPr>
              <w:t>Nankeen night-heron</w:t>
            </w:r>
          </w:p>
        </w:tc>
        <w:tc>
          <w:tcPr>
            <w:tcW w:w="1134" w:type="dxa"/>
            <w:shd w:val="clear" w:color="auto" w:fill="auto"/>
            <w:noWrap/>
            <w:hideMark/>
          </w:tcPr>
          <w:p w14:paraId="401742C6"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57697B46"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04AB0200" w14:textId="77777777" w:rsidR="00BB4C2B" w:rsidRPr="00B4531A" w:rsidRDefault="00BB4C2B" w:rsidP="00B4531A">
            <w:pPr>
              <w:pStyle w:val="Tabletext"/>
              <w:jc w:val="center"/>
              <w:rPr>
                <w:color w:val="000000"/>
              </w:rPr>
            </w:pPr>
            <w:r w:rsidRPr="00B4531A">
              <w:rPr>
                <w:color w:val="000000"/>
              </w:rPr>
              <w:t>5*</w:t>
            </w:r>
          </w:p>
        </w:tc>
        <w:tc>
          <w:tcPr>
            <w:tcW w:w="1134" w:type="dxa"/>
            <w:shd w:val="clear" w:color="auto" w:fill="auto"/>
            <w:noWrap/>
            <w:hideMark/>
          </w:tcPr>
          <w:p w14:paraId="2F787E1C"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3C8AD648"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354B6764" w14:textId="77777777" w:rsidR="00BB4C2B" w:rsidRPr="00B4531A" w:rsidRDefault="00BB4C2B" w:rsidP="00B4531A">
            <w:pPr>
              <w:pStyle w:val="Tabletext"/>
              <w:jc w:val="center"/>
              <w:rPr>
                <w:color w:val="000000"/>
              </w:rPr>
            </w:pPr>
            <w:r w:rsidRPr="00B4531A">
              <w:rPr>
                <w:color w:val="000000"/>
              </w:rPr>
              <w:t>0</w:t>
            </w:r>
          </w:p>
        </w:tc>
      </w:tr>
      <w:tr w:rsidR="00B4531A" w:rsidRPr="00316FF4" w14:paraId="12103FFE" w14:textId="77777777" w:rsidTr="00B4531A">
        <w:trPr>
          <w:trHeight w:val="20"/>
          <w:jc w:val="center"/>
        </w:trPr>
        <w:tc>
          <w:tcPr>
            <w:tcW w:w="2410" w:type="dxa"/>
            <w:shd w:val="clear" w:color="auto" w:fill="auto"/>
            <w:noWrap/>
            <w:hideMark/>
          </w:tcPr>
          <w:p w14:paraId="716C8937" w14:textId="77777777" w:rsidR="00BB4C2B" w:rsidRPr="00B4531A" w:rsidRDefault="00BB4C2B" w:rsidP="00BB4C2B">
            <w:pPr>
              <w:pStyle w:val="Tabletext"/>
              <w:rPr>
                <w:color w:val="000000"/>
              </w:rPr>
            </w:pPr>
            <w:r w:rsidRPr="00B4531A">
              <w:rPr>
                <w:color w:val="000000"/>
              </w:rPr>
              <w:t>Pacific black duck</w:t>
            </w:r>
          </w:p>
        </w:tc>
        <w:tc>
          <w:tcPr>
            <w:tcW w:w="1134" w:type="dxa"/>
            <w:shd w:val="clear" w:color="auto" w:fill="auto"/>
            <w:noWrap/>
            <w:hideMark/>
          </w:tcPr>
          <w:p w14:paraId="6BD8EC2D" w14:textId="77777777" w:rsidR="00BB4C2B" w:rsidRPr="00B4531A" w:rsidRDefault="00BB4C2B" w:rsidP="00B4531A">
            <w:pPr>
              <w:pStyle w:val="Tabletext"/>
              <w:jc w:val="center"/>
              <w:rPr>
                <w:color w:val="000000"/>
              </w:rPr>
            </w:pPr>
            <w:r w:rsidRPr="00B4531A">
              <w:rPr>
                <w:color w:val="000000"/>
              </w:rPr>
              <w:t>86*</w:t>
            </w:r>
          </w:p>
        </w:tc>
        <w:tc>
          <w:tcPr>
            <w:tcW w:w="1134" w:type="dxa"/>
            <w:shd w:val="clear" w:color="auto" w:fill="auto"/>
            <w:noWrap/>
            <w:hideMark/>
          </w:tcPr>
          <w:p w14:paraId="7BE97B72" w14:textId="77777777" w:rsidR="00BB4C2B" w:rsidRPr="00B4531A" w:rsidRDefault="00BB4C2B" w:rsidP="00B4531A">
            <w:pPr>
              <w:pStyle w:val="Tabletext"/>
              <w:jc w:val="center"/>
              <w:rPr>
                <w:color w:val="000000"/>
              </w:rPr>
            </w:pPr>
            <w:r w:rsidRPr="00B4531A">
              <w:rPr>
                <w:color w:val="000000"/>
              </w:rPr>
              <w:t>62</w:t>
            </w:r>
          </w:p>
        </w:tc>
        <w:tc>
          <w:tcPr>
            <w:tcW w:w="1135" w:type="dxa"/>
            <w:shd w:val="clear" w:color="auto" w:fill="auto"/>
            <w:noWrap/>
            <w:hideMark/>
          </w:tcPr>
          <w:p w14:paraId="4731C36B" w14:textId="77777777" w:rsidR="00BB4C2B" w:rsidRPr="00B4531A" w:rsidRDefault="00BB4C2B" w:rsidP="00B4531A">
            <w:pPr>
              <w:pStyle w:val="Tabletext"/>
              <w:jc w:val="center"/>
              <w:rPr>
                <w:color w:val="000000"/>
              </w:rPr>
            </w:pPr>
            <w:r w:rsidRPr="00B4531A">
              <w:rPr>
                <w:color w:val="000000"/>
              </w:rPr>
              <w:t>56</w:t>
            </w:r>
          </w:p>
        </w:tc>
        <w:tc>
          <w:tcPr>
            <w:tcW w:w="1134" w:type="dxa"/>
            <w:shd w:val="clear" w:color="auto" w:fill="auto"/>
            <w:noWrap/>
            <w:hideMark/>
          </w:tcPr>
          <w:p w14:paraId="5B22B537" w14:textId="77777777" w:rsidR="00BB4C2B" w:rsidRPr="00B4531A" w:rsidRDefault="00BB4C2B" w:rsidP="00B4531A">
            <w:pPr>
              <w:pStyle w:val="Tabletext"/>
              <w:jc w:val="center"/>
              <w:rPr>
                <w:color w:val="000000"/>
              </w:rPr>
            </w:pPr>
            <w:r w:rsidRPr="00B4531A">
              <w:rPr>
                <w:color w:val="000000"/>
              </w:rPr>
              <w:t>174*</w:t>
            </w:r>
          </w:p>
        </w:tc>
        <w:tc>
          <w:tcPr>
            <w:tcW w:w="1134" w:type="dxa"/>
            <w:shd w:val="clear" w:color="auto" w:fill="auto"/>
            <w:noWrap/>
            <w:hideMark/>
          </w:tcPr>
          <w:p w14:paraId="5D8ED48C" w14:textId="77777777" w:rsidR="00BB4C2B" w:rsidRPr="00B4531A" w:rsidRDefault="00BB4C2B" w:rsidP="00B4531A">
            <w:pPr>
              <w:pStyle w:val="Tabletext"/>
              <w:jc w:val="center"/>
              <w:rPr>
                <w:color w:val="000000"/>
              </w:rPr>
            </w:pPr>
            <w:r w:rsidRPr="00B4531A">
              <w:rPr>
                <w:color w:val="000000"/>
              </w:rPr>
              <w:t>75*</w:t>
            </w:r>
          </w:p>
        </w:tc>
        <w:tc>
          <w:tcPr>
            <w:tcW w:w="1135" w:type="dxa"/>
            <w:shd w:val="clear" w:color="auto" w:fill="auto"/>
            <w:noWrap/>
            <w:hideMark/>
          </w:tcPr>
          <w:p w14:paraId="4B7CE955" w14:textId="77777777" w:rsidR="00BB4C2B" w:rsidRPr="00B4531A" w:rsidRDefault="00BB4C2B" w:rsidP="00B4531A">
            <w:pPr>
              <w:pStyle w:val="Tabletext"/>
              <w:jc w:val="center"/>
              <w:rPr>
                <w:color w:val="000000"/>
              </w:rPr>
            </w:pPr>
            <w:r w:rsidRPr="00B4531A">
              <w:rPr>
                <w:color w:val="000000"/>
              </w:rPr>
              <w:t>35*</w:t>
            </w:r>
          </w:p>
        </w:tc>
      </w:tr>
      <w:tr w:rsidR="00B4531A" w:rsidRPr="00316FF4" w14:paraId="62940761" w14:textId="77777777" w:rsidTr="00B4531A">
        <w:trPr>
          <w:trHeight w:val="20"/>
          <w:jc w:val="center"/>
        </w:trPr>
        <w:tc>
          <w:tcPr>
            <w:tcW w:w="2410" w:type="dxa"/>
            <w:shd w:val="clear" w:color="auto" w:fill="auto"/>
            <w:noWrap/>
            <w:hideMark/>
          </w:tcPr>
          <w:p w14:paraId="1473AC26" w14:textId="77777777" w:rsidR="00BB4C2B" w:rsidRPr="00B4531A" w:rsidRDefault="00BB4C2B" w:rsidP="00BB4C2B">
            <w:pPr>
              <w:pStyle w:val="Tabletext"/>
              <w:rPr>
                <w:color w:val="000000"/>
              </w:rPr>
            </w:pPr>
            <w:r w:rsidRPr="00B4531A">
              <w:rPr>
                <w:color w:val="000000"/>
              </w:rPr>
              <w:t>Pied cormorant</w:t>
            </w:r>
          </w:p>
        </w:tc>
        <w:tc>
          <w:tcPr>
            <w:tcW w:w="1134" w:type="dxa"/>
            <w:shd w:val="clear" w:color="auto" w:fill="auto"/>
            <w:noWrap/>
            <w:hideMark/>
          </w:tcPr>
          <w:p w14:paraId="349FDC1D"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73CC01C0"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746C0BF2"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70134403" w14:textId="77777777" w:rsidR="00BB4C2B" w:rsidRPr="00B4531A" w:rsidRDefault="00BB4C2B" w:rsidP="00B4531A">
            <w:pPr>
              <w:pStyle w:val="Tabletext"/>
              <w:jc w:val="center"/>
              <w:rPr>
                <w:color w:val="000000"/>
              </w:rPr>
            </w:pPr>
            <w:r w:rsidRPr="00B4531A">
              <w:rPr>
                <w:color w:val="000000"/>
              </w:rPr>
              <w:t>7</w:t>
            </w:r>
          </w:p>
        </w:tc>
        <w:tc>
          <w:tcPr>
            <w:tcW w:w="1134" w:type="dxa"/>
            <w:shd w:val="clear" w:color="auto" w:fill="auto"/>
            <w:noWrap/>
            <w:hideMark/>
          </w:tcPr>
          <w:p w14:paraId="2E252618" w14:textId="77777777" w:rsidR="00BB4C2B" w:rsidRPr="00B4531A" w:rsidRDefault="00BB4C2B" w:rsidP="00B4531A">
            <w:pPr>
              <w:pStyle w:val="Tabletext"/>
              <w:jc w:val="center"/>
              <w:rPr>
                <w:color w:val="000000"/>
              </w:rPr>
            </w:pPr>
            <w:r w:rsidRPr="00B4531A">
              <w:rPr>
                <w:color w:val="000000"/>
              </w:rPr>
              <w:t>1</w:t>
            </w:r>
          </w:p>
        </w:tc>
        <w:tc>
          <w:tcPr>
            <w:tcW w:w="1135" w:type="dxa"/>
            <w:shd w:val="clear" w:color="auto" w:fill="auto"/>
            <w:noWrap/>
            <w:hideMark/>
          </w:tcPr>
          <w:p w14:paraId="62333C0F" w14:textId="77777777" w:rsidR="00BB4C2B" w:rsidRPr="00B4531A" w:rsidRDefault="00BB4C2B" w:rsidP="00B4531A">
            <w:pPr>
              <w:pStyle w:val="Tabletext"/>
              <w:jc w:val="center"/>
              <w:rPr>
                <w:color w:val="000000"/>
              </w:rPr>
            </w:pPr>
            <w:r w:rsidRPr="00B4531A">
              <w:rPr>
                <w:color w:val="000000"/>
              </w:rPr>
              <w:t>0</w:t>
            </w:r>
          </w:p>
        </w:tc>
      </w:tr>
      <w:tr w:rsidR="00B4531A" w:rsidRPr="00316FF4" w14:paraId="36FBAD58" w14:textId="77777777" w:rsidTr="00B4531A">
        <w:trPr>
          <w:trHeight w:val="20"/>
          <w:jc w:val="center"/>
        </w:trPr>
        <w:tc>
          <w:tcPr>
            <w:tcW w:w="2410" w:type="dxa"/>
            <w:shd w:val="clear" w:color="auto" w:fill="auto"/>
            <w:noWrap/>
            <w:hideMark/>
          </w:tcPr>
          <w:p w14:paraId="63EBFEB6" w14:textId="77777777" w:rsidR="00BB4C2B" w:rsidRPr="00B4531A" w:rsidRDefault="00BB4C2B" w:rsidP="00BB4C2B">
            <w:pPr>
              <w:pStyle w:val="Tabletext"/>
              <w:rPr>
                <w:color w:val="000000"/>
              </w:rPr>
            </w:pPr>
            <w:r w:rsidRPr="00B4531A">
              <w:rPr>
                <w:color w:val="000000"/>
              </w:rPr>
              <w:t>Pink-eared duck</w:t>
            </w:r>
          </w:p>
        </w:tc>
        <w:tc>
          <w:tcPr>
            <w:tcW w:w="1134" w:type="dxa"/>
            <w:shd w:val="clear" w:color="auto" w:fill="auto"/>
            <w:noWrap/>
            <w:hideMark/>
          </w:tcPr>
          <w:p w14:paraId="6F976A39" w14:textId="77777777" w:rsidR="00BB4C2B" w:rsidRPr="00B4531A" w:rsidRDefault="00BB4C2B" w:rsidP="00B4531A">
            <w:pPr>
              <w:pStyle w:val="Tabletext"/>
              <w:jc w:val="center"/>
              <w:rPr>
                <w:color w:val="000000"/>
              </w:rPr>
            </w:pPr>
            <w:r w:rsidRPr="00B4531A">
              <w:rPr>
                <w:color w:val="000000"/>
              </w:rPr>
              <w:t>259</w:t>
            </w:r>
          </w:p>
        </w:tc>
        <w:tc>
          <w:tcPr>
            <w:tcW w:w="1134" w:type="dxa"/>
            <w:shd w:val="clear" w:color="auto" w:fill="auto"/>
            <w:noWrap/>
            <w:hideMark/>
          </w:tcPr>
          <w:p w14:paraId="1ED3124E" w14:textId="77777777" w:rsidR="00BB4C2B" w:rsidRPr="00B4531A" w:rsidRDefault="00BB4C2B" w:rsidP="00B4531A">
            <w:pPr>
              <w:pStyle w:val="Tabletext"/>
              <w:jc w:val="center"/>
              <w:rPr>
                <w:color w:val="000000"/>
              </w:rPr>
            </w:pPr>
            <w:r w:rsidRPr="00B4531A">
              <w:rPr>
                <w:color w:val="000000"/>
              </w:rPr>
              <w:t>18</w:t>
            </w:r>
          </w:p>
        </w:tc>
        <w:tc>
          <w:tcPr>
            <w:tcW w:w="1135" w:type="dxa"/>
            <w:shd w:val="clear" w:color="auto" w:fill="auto"/>
            <w:noWrap/>
            <w:hideMark/>
          </w:tcPr>
          <w:p w14:paraId="22720F15" w14:textId="77777777" w:rsidR="00BB4C2B" w:rsidRPr="00B4531A" w:rsidRDefault="00BB4C2B" w:rsidP="00B4531A">
            <w:pPr>
              <w:pStyle w:val="Tabletext"/>
              <w:jc w:val="center"/>
              <w:rPr>
                <w:color w:val="000000"/>
              </w:rPr>
            </w:pPr>
            <w:r w:rsidRPr="00B4531A">
              <w:rPr>
                <w:color w:val="000000"/>
              </w:rPr>
              <w:t>125</w:t>
            </w:r>
          </w:p>
        </w:tc>
        <w:tc>
          <w:tcPr>
            <w:tcW w:w="1134" w:type="dxa"/>
            <w:shd w:val="clear" w:color="auto" w:fill="auto"/>
            <w:noWrap/>
            <w:hideMark/>
          </w:tcPr>
          <w:p w14:paraId="0CB95CD1" w14:textId="77777777" w:rsidR="00BB4C2B" w:rsidRPr="00B4531A" w:rsidRDefault="00BB4C2B" w:rsidP="00B4531A">
            <w:pPr>
              <w:pStyle w:val="Tabletext"/>
              <w:jc w:val="center"/>
              <w:rPr>
                <w:color w:val="000000"/>
              </w:rPr>
            </w:pPr>
            <w:r w:rsidRPr="00B4531A">
              <w:rPr>
                <w:color w:val="000000"/>
              </w:rPr>
              <w:t>20</w:t>
            </w:r>
          </w:p>
        </w:tc>
        <w:tc>
          <w:tcPr>
            <w:tcW w:w="1134" w:type="dxa"/>
            <w:shd w:val="clear" w:color="auto" w:fill="auto"/>
            <w:noWrap/>
            <w:hideMark/>
          </w:tcPr>
          <w:p w14:paraId="3E2A7CA4"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7EFC7AB0" w14:textId="77777777" w:rsidR="00BB4C2B" w:rsidRPr="00B4531A" w:rsidRDefault="00BB4C2B" w:rsidP="00B4531A">
            <w:pPr>
              <w:pStyle w:val="Tabletext"/>
              <w:jc w:val="center"/>
              <w:rPr>
                <w:color w:val="000000"/>
              </w:rPr>
            </w:pPr>
            <w:r w:rsidRPr="00B4531A">
              <w:rPr>
                <w:color w:val="000000"/>
              </w:rPr>
              <w:t>0</w:t>
            </w:r>
          </w:p>
        </w:tc>
      </w:tr>
      <w:tr w:rsidR="00B4531A" w:rsidRPr="00316FF4" w14:paraId="6FCAECBD" w14:textId="77777777" w:rsidTr="00B4531A">
        <w:trPr>
          <w:trHeight w:val="20"/>
          <w:jc w:val="center"/>
        </w:trPr>
        <w:tc>
          <w:tcPr>
            <w:tcW w:w="2410" w:type="dxa"/>
            <w:shd w:val="clear" w:color="auto" w:fill="auto"/>
            <w:noWrap/>
            <w:hideMark/>
          </w:tcPr>
          <w:p w14:paraId="7035E919" w14:textId="77777777" w:rsidR="00BB4C2B" w:rsidRPr="00B4531A" w:rsidRDefault="00BB4C2B" w:rsidP="00BB4C2B">
            <w:pPr>
              <w:pStyle w:val="Tabletext"/>
              <w:rPr>
                <w:color w:val="000000"/>
              </w:rPr>
            </w:pPr>
            <w:r w:rsidRPr="00B4531A">
              <w:rPr>
                <w:color w:val="000000"/>
              </w:rPr>
              <w:t>Plumed whistling-duck</w:t>
            </w:r>
          </w:p>
        </w:tc>
        <w:tc>
          <w:tcPr>
            <w:tcW w:w="1134" w:type="dxa"/>
            <w:shd w:val="clear" w:color="auto" w:fill="auto"/>
            <w:noWrap/>
            <w:hideMark/>
          </w:tcPr>
          <w:p w14:paraId="5F3C6602"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2B22335E" w14:textId="77777777" w:rsidR="00BB4C2B" w:rsidRPr="00B4531A" w:rsidRDefault="00BB4C2B" w:rsidP="00B4531A">
            <w:pPr>
              <w:pStyle w:val="Tabletext"/>
              <w:jc w:val="center"/>
              <w:rPr>
                <w:color w:val="000000"/>
              </w:rPr>
            </w:pPr>
            <w:r w:rsidRPr="00B4531A">
              <w:rPr>
                <w:color w:val="000000"/>
              </w:rPr>
              <w:t>47</w:t>
            </w:r>
          </w:p>
        </w:tc>
        <w:tc>
          <w:tcPr>
            <w:tcW w:w="1135" w:type="dxa"/>
            <w:shd w:val="clear" w:color="auto" w:fill="auto"/>
            <w:noWrap/>
            <w:hideMark/>
          </w:tcPr>
          <w:p w14:paraId="5A19726A"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1D474179"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51A78730"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22FA1A2D" w14:textId="77777777" w:rsidR="00BB4C2B" w:rsidRPr="00B4531A" w:rsidRDefault="00BB4C2B" w:rsidP="00B4531A">
            <w:pPr>
              <w:pStyle w:val="Tabletext"/>
              <w:jc w:val="center"/>
              <w:rPr>
                <w:color w:val="000000"/>
              </w:rPr>
            </w:pPr>
            <w:r w:rsidRPr="00B4531A">
              <w:rPr>
                <w:color w:val="000000"/>
              </w:rPr>
              <w:t>0</w:t>
            </w:r>
          </w:p>
        </w:tc>
      </w:tr>
      <w:tr w:rsidR="00B4531A" w:rsidRPr="00316FF4" w14:paraId="7C7F8616" w14:textId="77777777" w:rsidTr="00B4531A">
        <w:trPr>
          <w:trHeight w:val="20"/>
          <w:jc w:val="center"/>
        </w:trPr>
        <w:tc>
          <w:tcPr>
            <w:tcW w:w="2410" w:type="dxa"/>
            <w:shd w:val="clear" w:color="auto" w:fill="auto"/>
            <w:noWrap/>
            <w:hideMark/>
          </w:tcPr>
          <w:p w14:paraId="56E8F7EF" w14:textId="77777777" w:rsidR="00BB4C2B" w:rsidRPr="00B4531A" w:rsidRDefault="00BB4C2B" w:rsidP="00BB4C2B">
            <w:pPr>
              <w:pStyle w:val="Tabletext"/>
              <w:rPr>
                <w:color w:val="000000"/>
              </w:rPr>
            </w:pPr>
            <w:r w:rsidRPr="00B4531A">
              <w:rPr>
                <w:color w:val="000000"/>
              </w:rPr>
              <w:t>Purple swamphen</w:t>
            </w:r>
          </w:p>
        </w:tc>
        <w:tc>
          <w:tcPr>
            <w:tcW w:w="1134" w:type="dxa"/>
            <w:shd w:val="clear" w:color="auto" w:fill="auto"/>
            <w:noWrap/>
            <w:hideMark/>
          </w:tcPr>
          <w:p w14:paraId="427C6D9B"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3A85AEB9"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358CB9C3"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72BF3D69"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2DA3E19A"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03129F8D" w14:textId="77777777" w:rsidR="00BB4C2B" w:rsidRPr="00B4531A" w:rsidRDefault="00BB4C2B" w:rsidP="00B4531A">
            <w:pPr>
              <w:pStyle w:val="Tabletext"/>
              <w:jc w:val="center"/>
              <w:rPr>
                <w:color w:val="000000"/>
              </w:rPr>
            </w:pPr>
            <w:r w:rsidRPr="00B4531A">
              <w:rPr>
                <w:color w:val="000000"/>
              </w:rPr>
              <w:t>9*</w:t>
            </w:r>
          </w:p>
        </w:tc>
      </w:tr>
      <w:tr w:rsidR="00B4531A" w:rsidRPr="00316FF4" w14:paraId="091EB0EE" w14:textId="77777777" w:rsidTr="00B4531A">
        <w:trPr>
          <w:trHeight w:val="20"/>
          <w:jc w:val="center"/>
        </w:trPr>
        <w:tc>
          <w:tcPr>
            <w:tcW w:w="2410" w:type="dxa"/>
            <w:shd w:val="clear" w:color="auto" w:fill="auto"/>
            <w:noWrap/>
            <w:hideMark/>
          </w:tcPr>
          <w:p w14:paraId="4347FE18" w14:textId="77777777" w:rsidR="00BB4C2B" w:rsidRPr="00B4531A" w:rsidRDefault="00BB4C2B" w:rsidP="00BB4C2B">
            <w:pPr>
              <w:pStyle w:val="Tabletext"/>
              <w:rPr>
                <w:color w:val="000000"/>
              </w:rPr>
            </w:pPr>
            <w:r w:rsidRPr="00B4531A">
              <w:rPr>
                <w:color w:val="000000"/>
              </w:rPr>
              <w:t>Red-capped plover</w:t>
            </w:r>
          </w:p>
        </w:tc>
        <w:tc>
          <w:tcPr>
            <w:tcW w:w="1134" w:type="dxa"/>
            <w:shd w:val="clear" w:color="auto" w:fill="auto"/>
            <w:noWrap/>
            <w:hideMark/>
          </w:tcPr>
          <w:p w14:paraId="3BEBB21D"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5C1CE2BE" w14:textId="77777777" w:rsidR="00BB4C2B" w:rsidRPr="00B4531A" w:rsidRDefault="00BB4C2B" w:rsidP="00B4531A">
            <w:pPr>
              <w:pStyle w:val="Tabletext"/>
              <w:jc w:val="center"/>
              <w:rPr>
                <w:color w:val="000000"/>
              </w:rPr>
            </w:pPr>
            <w:r w:rsidRPr="00B4531A">
              <w:rPr>
                <w:color w:val="000000"/>
              </w:rPr>
              <w:t>2</w:t>
            </w:r>
          </w:p>
        </w:tc>
        <w:tc>
          <w:tcPr>
            <w:tcW w:w="1135" w:type="dxa"/>
            <w:shd w:val="clear" w:color="auto" w:fill="auto"/>
            <w:noWrap/>
            <w:hideMark/>
          </w:tcPr>
          <w:p w14:paraId="5B33758E"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60319CF4"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6A5F2AB5"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5FF65B70" w14:textId="77777777" w:rsidR="00BB4C2B" w:rsidRPr="00B4531A" w:rsidRDefault="00BB4C2B" w:rsidP="00B4531A">
            <w:pPr>
              <w:pStyle w:val="Tabletext"/>
              <w:jc w:val="center"/>
              <w:rPr>
                <w:color w:val="000000"/>
              </w:rPr>
            </w:pPr>
            <w:r w:rsidRPr="00B4531A">
              <w:rPr>
                <w:color w:val="000000"/>
              </w:rPr>
              <w:t>0</w:t>
            </w:r>
          </w:p>
        </w:tc>
      </w:tr>
      <w:tr w:rsidR="00B4531A" w:rsidRPr="00316FF4" w14:paraId="269626AB" w14:textId="77777777" w:rsidTr="00B4531A">
        <w:trPr>
          <w:trHeight w:val="20"/>
          <w:jc w:val="center"/>
        </w:trPr>
        <w:tc>
          <w:tcPr>
            <w:tcW w:w="2410" w:type="dxa"/>
            <w:shd w:val="clear" w:color="auto" w:fill="auto"/>
            <w:noWrap/>
            <w:hideMark/>
          </w:tcPr>
          <w:p w14:paraId="79765ABF" w14:textId="77777777" w:rsidR="00BB4C2B" w:rsidRPr="00B4531A" w:rsidRDefault="00BB4C2B" w:rsidP="00BB4C2B">
            <w:pPr>
              <w:pStyle w:val="Tabletext"/>
              <w:rPr>
                <w:color w:val="000000"/>
              </w:rPr>
            </w:pPr>
            <w:r w:rsidRPr="00B4531A">
              <w:rPr>
                <w:color w:val="000000"/>
              </w:rPr>
              <w:t>Red-kneed dotterel</w:t>
            </w:r>
          </w:p>
        </w:tc>
        <w:tc>
          <w:tcPr>
            <w:tcW w:w="1134" w:type="dxa"/>
            <w:shd w:val="clear" w:color="auto" w:fill="auto"/>
            <w:noWrap/>
            <w:hideMark/>
          </w:tcPr>
          <w:p w14:paraId="4C844BBF"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0A5AA9B1" w14:textId="77777777" w:rsidR="00BB4C2B" w:rsidRPr="00B4531A" w:rsidRDefault="00BB4C2B" w:rsidP="00B4531A">
            <w:pPr>
              <w:pStyle w:val="Tabletext"/>
              <w:jc w:val="center"/>
              <w:rPr>
                <w:color w:val="000000"/>
              </w:rPr>
            </w:pPr>
            <w:r w:rsidRPr="00B4531A">
              <w:rPr>
                <w:color w:val="000000"/>
              </w:rPr>
              <w:t>3</w:t>
            </w:r>
          </w:p>
        </w:tc>
        <w:tc>
          <w:tcPr>
            <w:tcW w:w="1135" w:type="dxa"/>
            <w:shd w:val="clear" w:color="auto" w:fill="auto"/>
            <w:noWrap/>
            <w:hideMark/>
          </w:tcPr>
          <w:p w14:paraId="532CB3D5"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74FBC59F"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79D95D65"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22E0D69E" w14:textId="77777777" w:rsidR="00BB4C2B" w:rsidRPr="00B4531A" w:rsidRDefault="00BB4C2B" w:rsidP="00B4531A">
            <w:pPr>
              <w:pStyle w:val="Tabletext"/>
              <w:jc w:val="center"/>
              <w:rPr>
                <w:color w:val="000000"/>
              </w:rPr>
            </w:pPr>
            <w:r w:rsidRPr="00B4531A">
              <w:rPr>
                <w:color w:val="000000"/>
              </w:rPr>
              <w:t>0</w:t>
            </w:r>
          </w:p>
        </w:tc>
      </w:tr>
      <w:tr w:rsidR="00B4531A" w:rsidRPr="00316FF4" w14:paraId="1E1E8A47" w14:textId="77777777" w:rsidTr="00B4531A">
        <w:trPr>
          <w:trHeight w:val="20"/>
          <w:jc w:val="center"/>
        </w:trPr>
        <w:tc>
          <w:tcPr>
            <w:tcW w:w="2410" w:type="dxa"/>
            <w:shd w:val="clear" w:color="auto" w:fill="auto"/>
            <w:noWrap/>
            <w:hideMark/>
          </w:tcPr>
          <w:p w14:paraId="69563B98" w14:textId="77777777" w:rsidR="00BB4C2B" w:rsidRPr="00B4531A" w:rsidRDefault="00BB4C2B" w:rsidP="00BB4C2B">
            <w:pPr>
              <w:pStyle w:val="Tabletext"/>
              <w:rPr>
                <w:color w:val="000000"/>
              </w:rPr>
            </w:pPr>
            <w:r w:rsidRPr="00B4531A">
              <w:rPr>
                <w:color w:val="000000"/>
              </w:rPr>
              <w:t>Royal spoonbill</w:t>
            </w:r>
          </w:p>
        </w:tc>
        <w:tc>
          <w:tcPr>
            <w:tcW w:w="1134" w:type="dxa"/>
            <w:shd w:val="clear" w:color="auto" w:fill="auto"/>
            <w:noWrap/>
            <w:hideMark/>
          </w:tcPr>
          <w:p w14:paraId="2C392F61"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28DB6B11" w14:textId="77777777" w:rsidR="00BB4C2B" w:rsidRPr="00B4531A" w:rsidRDefault="00BB4C2B" w:rsidP="00B4531A">
            <w:pPr>
              <w:pStyle w:val="Tabletext"/>
              <w:jc w:val="center"/>
              <w:rPr>
                <w:color w:val="000000"/>
              </w:rPr>
            </w:pPr>
            <w:r w:rsidRPr="00B4531A">
              <w:rPr>
                <w:color w:val="000000"/>
              </w:rPr>
              <w:t>7</w:t>
            </w:r>
          </w:p>
        </w:tc>
        <w:tc>
          <w:tcPr>
            <w:tcW w:w="1135" w:type="dxa"/>
            <w:shd w:val="clear" w:color="auto" w:fill="auto"/>
            <w:noWrap/>
            <w:hideMark/>
          </w:tcPr>
          <w:p w14:paraId="04A721F4"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1ACE38A7" w14:textId="77777777" w:rsidR="00BB4C2B" w:rsidRPr="00B4531A" w:rsidRDefault="00BB4C2B" w:rsidP="00B4531A">
            <w:pPr>
              <w:pStyle w:val="Tabletext"/>
              <w:jc w:val="center"/>
              <w:rPr>
                <w:color w:val="000000"/>
              </w:rPr>
            </w:pPr>
            <w:r w:rsidRPr="00B4531A">
              <w:rPr>
                <w:color w:val="000000"/>
              </w:rPr>
              <w:t>22</w:t>
            </w:r>
          </w:p>
        </w:tc>
        <w:tc>
          <w:tcPr>
            <w:tcW w:w="1134" w:type="dxa"/>
            <w:shd w:val="clear" w:color="auto" w:fill="auto"/>
            <w:noWrap/>
            <w:hideMark/>
          </w:tcPr>
          <w:p w14:paraId="74601C2E" w14:textId="77777777" w:rsidR="00BB4C2B" w:rsidRPr="00B4531A" w:rsidRDefault="00BB4C2B" w:rsidP="00B4531A">
            <w:pPr>
              <w:pStyle w:val="Tabletext"/>
              <w:jc w:val="center"/>
              <w:rPr>
                <w:color w:val="000000"/>
              </w:rPr>
            </w:pPr>
            <w:r w:rsidRPr="00B4531A">
              <w:rPr>
                <w:color w:val="000000"/>
              </w:rPr>
              <w:t>9*</w:t>
            </w:r>
          </w:p>
        </w:tc>
        <w:tc>
          <w:tcPr>
            <w:tcW w:w="1135" w:type="dxa"/>
            <w:shd w:val="clear" w:color="auto" w:fill="auto"/>
            <w:noWrap/>
            <w:hideMark/>
          </w:tcPr>
          <w:p w14:paraId="262615C9" w14:textId="77777777" w:rsidR="00BB4C2B" w:rsidRPr="00B4531A" w:rsidRDefault="00BB4C2B" w:rsidP="00B4531A">
            <w:pPr>
              <w:pStyle w:val="Tabletext"/>
              <w:jc w:val="center"/>
              <w:rPr>
                <w:color w:val="000000"/>
              </w:rPr>
            </w:pPr>
            <w:r w:rsidRPr="00B4531A">
              <w:rPr>
                <w:color w:val="000000"/>
              </w:rPr>
              <w:t>12</w:t>
            </w:r>
          </w:p>
        </w:tc>
      </w:tr>
      <w:tr w:rsidR="00B4531A" w:rsidRPr="00316FF4" w14:paraId="63A9459D" w14:textId="77777777" w:rsidTr="00B4531A">
        <w:trPr>
          <w:trHeight w:val="20"/>
          <w:jc w:val="center"/>
        </w:trPr>
        <w:tc>
          <w:tcPr>
            <w:tcW w:w="2410" w:type="dxa"/>
            <w:shd w:val="clear" w:color="auto" w:fill="auto"/>
            <w:noWrap/>
            <w:hideMark/>
          </w:tcPr>
          <w:p w14:paraId="14AB797F" w14:textId="77777777" w:rsidR="00BB4C2B" w:rsidRPr="00B4531A" w:rsidRDefault="00BB4C2B" w:rsidP="00BB4C2B">
            <w:pPr>
              <w:pStyle w:val="Tabletext"/>
              <w:rPr>
                <w:color w:val="000000"/>
              </w:rPr>
            </w:pPr>
            <w:r w:rsidRPr="00B4531A">
              <w:rPr>
                <w:color w:val="000000"/>
              </w:rPr>
              <w:t>Sacred kingfisher</w:t>
            </w:r>
          </w:p>
        </w:tc>
        <w:tc>
          <w:tcPr>
            <w:tcW w:w="1134" w:type="dxa"/>
            <w:shd w:val="clear" w:color="auto" w:fill="auto"/>
            <w:noWrap/>
            <w:hideMark/>
          </w:tcPr>
          <w:p w14:paraId="1160BD5A"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474CF2B9"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6E08728E" w14:textId="77777777" w:rsidR="00BB4C2B" w:rsidRPr="00B4531A" w:rsidRDefault="00BB4C2B" w:rsidP="00B4531A">
            <w:pPr>
              <w:pStyle w:val="Tabletext"/>
              <w:jc w:val="center"/>
              <w:rPr>
                <w:color w:val="000000"/>
              </w:rPr>
            </w:pPr>
            <w:r w:rsidRPr="00B4531A">
              <w:rPr>
                <w:color w:val="000000"/>
              </w:rPr>
              <w:t>1</w:t>
            </w:r>
          </w:p>
        </w:tc>
        <w:tc>
          <w:tcPr>
            <w:tcW w:w="1134" w:type="dxa"/>
            <w:shd w:val="clear" w:color="auto" w:fill="auto"/>
            <w:noWrap/>
            <w:hideMark/>
          </w:tcPr>
          <w:p w14:paraId="551F9923" w14:textId="77777777" w:rsidR="00BB4C2B" w:rsidRPr="00B4531A" w:rsidRDefault="00BB4C2B" w:rsidP="00B4531A">
            <w:pPr>
              <w:pStyle w:val="Tabletext"/>
              <w:jc w:val="center"/>
              <w:rPr>
                <w:color w:val="000000"/>
              </w:rPr>
            </w:pPr>
            <w:r w:rsidRPr="00B4531A">
              <w:rPr>
                <w:color w:val="000000"/>
              </w:rPr>
              <w:t>2</w:t>
            </w:r>
          </w:p>
        </w:tc>
        <w:tc>
          <w:tcPr>
            <w:tcW w:w="1134" w:type="dxa"/>
            <w:shd w:val="clear" w:color="auto" w:fill="auto"/>
            <w:noWrap/>
            <w:hideMark/>
          </w:tcPr>
          <w:p w14:paraId="3842AEC1" w14:textId="77777777" w:rsidR="00BB4C2B" w:rsidRPr="00B4531A" w:rsidRDefault="00BB4C2B" w:rsidP="00B4531A">
            <w:pPr>
              <w:pStyle w:val="Tabletext"/>
              <w:jc w:val="center"/>
              <w:rPr>
                <w:color w:val="000000"/>
              </w:rPr>
            </w:pPr>
            <w:r w:rsidRPr="00B4531A">
              <w:rPr>
                <w:color w:val="000000"/>
              </w:rPr>
              <w:t>1</w:t>
            </w:r>
          </w:p>
        </w:tc>
        <w:tc>
          <w:tcPr>
            <w:tcW w:w="1135" w:type="dxa"/>
            <w:shd w:val="clear" w:color="auto" w:fill="auto"/>
            <w:noWrap/>
            <w:hideMark/>
          </w:tcPr>
          <w:p w14:paraId="7136F030" w14:textId="77777777" w:rsidR="00BB4C2B" w:rsidRPr="00B4531A" w:rsidRDefault="00BB4C2B" w:rsidP="00B4531A">
            <w:pPr>
              <w:pStyle w:val="Tabletext"/>
              <w:jc w:val="center"/>
              <w:rPr>
                <w:color w:val="000000"/>
              </w:rPr>
            </w:pPr>
            <w:r w:rsidRPr="00B4531A">
              <w:rPr>
                <w:color w:val="000000"/>
              </w:rPr>
              <w:t>0</w:t>
            </w:r>
          </w:p>
        </w:tc>
      </w:tr>
    </w:tbl>
    <w:p w14:paraId="1902C749" w14:textId="5E8C303F" w:rsidR="00BB4C2B" w:rsidRPr="00316FF4" w:rsidRDefault="00BB4C2B" w:rsidP="00BB4C2B">
      <w:pPr>
        <w:pStyle w:val="Caption"/>
      </w:pPr>
      <w:bookmarkStart w:id="1643" w:name="_Toc460934134"/>
      <w:bookmarkStart w:id="1644" w:name="_Toc473907375"/>
      <w:r>
        <w:t xml:space="preserve">Table </w:t>
      </w:r>
      <w:r w:rsidR="00561A34">
        <w:fldChar w:fldCharType="begin"/>
      </w:r>
      <w:r w:rsidR="00561A34">
        <w:instrText xml:space="preserve"> STYLEREF 1 \s </w:instrText>
      </w:r>
      <w:r w:rsidR="00561A34">
        <w:fldChar w:fldCharType="separate"/>
      </w:r>
      <w:r>
        <w:rPr>
          <w:noProof/>
        </w:rPr>
        <w:t>5</w:t>
      </w:r>
      <w:r w:rsidR="00561A34">
        <w:rPr>
          <w:noProof/>
        </w:rPr>
        <w:fldChar w:fldCharType="end"/>
      </w:r>
      <w:r>
        <w:noBreakHyphen/>
      </w:r>
      <w:r w:rsidR="00E56907">
        <w:t xml:space="preserve">18 </w:t>
      </w:r>
      <w:r>
        <w:t xml:space="preserve">(continued) </w:t>
      </w:r>
      <w:r w:rsidRPr="00316FF4">
        <w:t>Maximum count of each species recorded in each of the wetland zones during 2014-15 and 2015-16 (*indicates breeding detected).</w:t>
      </w:r>
      <w:bookmarkEnd w:id="1643"/>
      <w:bookmarkEnd w:id="1644"/>
      <w:r w:rsidRPr="00316FF4">
        <w:t xml:space="preserve">  </w:t>
      </w:r>
    </w:p>
    <w:tbl>
      <w:tblPr>
        <w:tblW w:w="9216" w:type="dxa"/>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Layout w:type="fixed"/>
        <w:tblLook w:val="04A0" w:firstRow="1" w:lastRow="0" w:firstColumn="1" w:lastColumn="0" w:noHBand="0" w:noVBand="1"/>
      </w:tblPr>
      <w:tblGrid>
        <w:gridCol w:w="2410"/>
        <w:gridCol w:w="1134"/>
        <w:gridCol w:w="1134"/>
        <w:gridCol w:w="1135"/>
        <w:gridCol w:w="1134"/>
        <w:gridCol w:w="1134"/>
        <w:gridCol w:w="1135"/>
      </w:tblGrid>
      <w:tr w:rsidR="00BB4C2B" w:rsidRPr="00316FF4" w14:paraId="3C098CBD" w14:textId="77777777" w:rsidTr="00B4531A">
        <w:trPr>
          <w:trHeight w:val="20"/>
        </w:trPr>
        <w:tc>
          <w:tcPr>
            <w:tcW w:w="2410" w:type="dxa"/>
            <w:vMerge w:val="restart"/>
            <w:shd w:val="clear" w:color="auto" w:fill="07601F"/>
            <w:noWrap/>
            <w:vAlign w:val="center"/>
          </w:tcPr>
          <w:p w14:paraId="1AA3E867" w14:textId="77777777" w:rsidR="00BB4C2B" w:rsidRPr="00B4531A" w:rsidRDefault="00BB4C2B" w:rsidP="00BB4C2B">
            <w:pPr>
              <w:pStyle w:val="Tabletext"/>
              <w:rPr>
                <w:b/>
                <w:color w:val="000000"/>
              </w:rPr>
            </w:pPr>
            <w:r w:rsidRPr="00B4531A">
              <w:rPr>
                <w:b/>
                <w:color w:val="FFFFFF"/>
              </w:rPr>
              <w:t>Common Name^</w:t>
            </w:r>
          </w:p>
        </w:tc>
        <w:tc>
          <w:tcPr>
            <w:tcW w:w="3403" w:type="dxa"/>
            <w:gridSpan w:val="3"/>
            <w:shd w:val="clear" w:color="auto" w:fill="07601F"/>
            <w:noWrap/>
          </w:tcPr>
          <w:p w14:paraId="1D1789B1" w14:textId="77777777" w:rsidR="00BB4C2B" w:rsidRPr="00B4531A" w:rsidRDefault="00BB4C2B" w:rsidP="00B4531A">
            <w:pPr>
              <w:pStyle w:val="Tabletext"/>
              <w:jc w:val="center"/>
              <w:rPr>
                <w:b/>
                <w:color w:val="FFFFFF"/>
              </w:rPr>
            </w:pPr>
            <w:r w:rsidRPr="00B4531A">
              <w:rPr>
                <w:b/>
                <w:color w:val="FFFFFF"/>
              </w:rPr>
              <w:t>2014-15</w:t>
            </w:r>
          </w:p>
        </w:tc>
        <w:tc>
          <w:tcPr>
            <w:tcW w:w="3403" w:type="dxa"/>
            <w:gridSpan w:val="3"/>
            <w:shd w:val="clear" w:color="auto" w:fill="07601F"/>
            <w:noWrap/>
          </w:tcPr>
          <w:p w14:paraId="2B0A0FB6" w14:textId="77777777" w:rsidR="00BB4C2B" w:rsidRPr="00B4531A" w:rsidRDefault="00BB4C2B" w:rsidP="00B4531A">
            <w:pPr>
              <w:pStyle w:val="Tabletext"/>
              <w:jc w:val="center"/>
              <w:rPr>
                <w:b/>
                <w:color w:val="000000"/>
              </w:rPr>
            </w:pPr>
            <w:r w:rsidRPr="00B4531A">
              <w:rPr>
                <w:b/>
                <w:color w:val="FFFFFF"/>
              </w:rPr>
              <w:t>2015-16</w:t>
            </w:r>
          </w:p>
        </w:tc>
      </w:tr>
      <w:tr w:rsidR="00B4531A" w:rsidRPr="00316FF4" w14:paraId="201D675D" w14:textId="77777777" w:rsidTr="00B4531A">
        <w:trPr>
          <w:trHeight w:val="20"/>
        </w:trPr>
        <w:tc>
          <w:tcPr>
            <w:tcW w:w="2410" w:type="dxa"/>
            <w:vMerge/>
            <w:shd w:val="clear" w:color="auto" w:fill="auto"/>
            <w:noWrap/>
          </w:tcPr>
          <w:p w14:paraId="5568FD69" w14:textId="77777777" w:rsidR="00BB4C2B" w:rsidRPr="00B4531A" w:rsidRDefault="00BB4C2B" w:rsidP="00BB4C2B">
            <w:pPr>
              <w:pStyle w:val="Tabletext"/>
              <w:rPr>
                <w:color w:val="000000"/>
              </w:rPr>
            </w:pPr>
          </w:p>
        </w:tc>
        <w:tc>
          <w:tcPr>
            <w:tcW w:w="1134" w:type="dxa"/>
            <w:shd w:val="clear" w:color="auto" w:fill="auto"/>
            <w:noWrap/>
          </w:tcPr>
          <w:p w14:paraId="37CE7B50" w14:textId="77777777" w:rsidR="00BB4C2B" w:rsidRPr="00B4531A" w:rsidRDefault="00BB4C2B" w:rsidP="00B4531A">
            <w:pPr>
              <w:pStyle w:val="Tabletext"/>
              <w:jc w:val="center"/>
              <w:rPr>
                <w:color w:val="000000"/>
              </w:rPr>
            </w:pPr>
            <w:r w:rsidRPr="00B4531A">
              <w:rPr>
                <w:color w:val="000000"/>
              </w:rPr>
              <w:t>Mid-bidgee</w:t>
            </w:r>
          </w:p>
        </w:tc>
        <w:tc>
          <w:tcPr>
            <w:tcW w:w="1134" w:type="dxa"/>
            <w:shd w:val="clear" w:color="auto" w:fill="auto"/>
            <w:noWrap/>
          </w:tcPr>
          <w:p w14:paraId="075D818F" w14:textId="77777777" w:rsidR="00BB4C2B" w:rsidRPr="00B4531A" w:rsidRDefault="00BB4C2B" w:rsidP="00B4531A">
            <w:pPr>
              <w:pStyle w:val="Tabletext"/>
              <w:jc w:val="center"/>
              <w:rPr>
                <w:color w:val="000000"/>
              </w:rPr>
            </w:pPr>
            <w:r w:rsidRPr="00B4531A">
              <w:rPr>
                <w:color w:val="000000"/>
              </w:rPr>
              <w:t>Nimmie-Caira</w:t>
            </w:r>
          </w:p>
        </w:tc>
        <w:tc>
          <w:tcPr>
            <w:tcW w:w="1135" w:type="dxa"/>
            <w:shd w:val="clear" w:color="auto" w:fill="auto"/>
            <w:noWrap/>
          </w:tcPr>
          <w:p w14:paraId="29400818" w14:textId="77777777" w:rsidR="00BB4C2B" w:rsidRPr="00B4531A" w:rsidRDefault="00BB4C2B" w:rsidP="00B4531A">
            <w:pPr>
              <w:pStyle w:val="Tabletext"/>
              <w:jc w:val="center"/>
              <w:rPr>
                <w:color w:val="000000"/>
              </w:rPr>
            </w:pPr>
            <w:r w:rsidRPr="00B4531A">
              <w:rPr>
                <w:color w:val="000000"/>
              </w:rPr>
              <w:t>Redbank</w:t>
            </w:r>
          </w:p>
        </w:tc>
        <w:tc>
          <w:tcPr>
            <w:tcW w:w="1134" w:type="dxa"/>
            <w:shd w:val="clear" w:color="auto" w:fill="auto"/>
            <w:noWrap/>
          </w:tcPr>
          <w:p w14:paraId="18833C97" w14:textId="77777777" w:rsidR="00BB4C2B" w:rsidRPr="00B4531A" w:rsidRDefault="00BB4C2B" w:rsidP="00B4531A">
            <w:pPr>
              <w:pStyle w:val="Tabletext"/>
              <w:jc w:val="center"/>
              <w:rPr>
                <w:color w:val="000000"/>
              </w:rPr>
            </w:pPr>
            <w:r w:rsidRPr="00B4531A">
              <w:rPr>
                <w:color w:val="000000"/>
              </w:rPr>
              <w:t>Mid-bidgee</w:t>
            </w:r>
          </w:p>
        </w:tc>
        <w:tc>
          <w:tcPr>
            <w:tcW w:w="1134" w:type="dxa"/>
            <w:shd w:val="clear" w:color="auto" w:fill="auto"/>
            <w:noWrap/>
          </w:tcPr>
          <w:p w14:paraId="7DB82559" w14:textId="77777777" w:rsidR="00BB4C2B" w:rsidRPr="00B4531A" w:rsidRDefault="00BB4C2B" w:rsidP="00B4531A">
            <w:pPr>
              <w:pStyle w:val="Tabletext"/>
              <w:jc w:val="center"/>
              <w:rPr>
                <w:color w:val="000000"/>
              </w:rPr>
            </w:pPr>
            <w:r w:rsidRPr="00B4531A">
              <w:rPr>
                <w:color w:val="000000"/>
              </w:rPr>
              <w:t>Nimmie-Caira</w:t>
            </w:r>
          </w:p>
        </w:tc>
        <w:tc>
          <w:tcPr>
            <w:tcW w:w="1135" w:type="dxa"/>
            <w:shd w:val="clear" w:color="auto" w:fill="auto"/>
            <w:noWrap/>
          </w:tcPr>
          <w:p w14:paraId="1C7DC5E3" w14:textId="77777777" w:rsidR="00BB4C2B" w:rsidRPr="00B4531A" w:rsidRDefault="00BB4C2B" w:rsidP="00B4531A">
            <w:pPr>
              <w:pStyle w:val="Tabletext"/>
              <w:jc w:val="center"/>
              <w:rPr>
                <w:color w:val="000000"/>
              </w:rPr>
            </w:pPr>
            <w:r w:rsidRPr="00B4531A">
              <w:rPr>
                <w:color w:val="000000"/>
              </w:rPr>
              <w:t>Redbank</w:t>
            </w:r>
          </w:p>
        </w:tc>
      </w:tr>
      <w:tr w:rsidR="00E56907" w:rsidRPr="00316FF4" w14:paraId="4F77515C" w14:textId="77777777" w:rsidTr="00B4531A">
        <w:trPr>
          <w:trHeight w:val="20"/>
        </w:trPr>
        <w:tc>
          <w:tcPr>
            <w:tcW w:w="2410" w:type="dxa"/>
            <w:shd w:val="clear" w:color="auto" w:fill="auto"/>
            <w:noWrap/>
          </w:tcPr>
          <w:p w14:paraId="46DC2710" w14:textId="251A7EAE" w:rsidR="00E56907" w:rsidRPr="00B4531A" w:rsidRDefault="00E56907" w:rsidP="00BB4C2B">
            <w:pPr>
              <w:pStyle w:val="Tabletext"/>
              <w:rPr>
                <w:color w:val="000000"/>
              </w:rPr>
            </w:pPr>
            <w:r>
              <w:rPr>
                <w:color w:val="000000"/>
              </w:rPr>
              <w:t>Sharp-tailed sandpiper J,C,R,</w:t>
            </w:r>
          </w:p>
        </w:tc>
        <w:tc>
          <w:tcPr>
            <w:tcW w:w="1134" w:type="dxa"/>
            <w:shd w:val="clear" w:color="auto" w:fill="auto"/>
            <w:noWrap/>
          </w:tcPr>
          <w:p w14:paraId="06D35A05" w14:textId="54F58F0B" w:rsidR="00E56907" w:rsidRPr="00B4531A" w:rsidRDefault="00E56907" w:rsidP="00B4531A">
            <w:pPr>
              <w:pStyle w:val="Tabletext"/>
              <w:jc w:val="center"/>
              <w:rPr>
                <w:color w:val="000000"/>
              </w:rPr>
            </w:pPr>
            <w:r>
              <w:rPr>
                <w:color w:val="000000"/>
              </w:rPr>
              <w:t>0</w:t>
            </w:r>
          </w:p>
        </w:tc>
        <w:tc>
          <w:tcPr>
            <w:tcW w:w="1134" w:type="dxa"/>
            <w:shd w:val="clear" w:color="auto" w:fill="auto"/>
            <w:noWrap/>
          </w:tcPr>
          <w:p w14:paraId="7531370C" w14:textId="6B7D6FFC" w:rsidR="00E56907" w:rsidRPr="00B4531A" w:rsidRDefault="00E56907" w:rsidP="00B4531A">
            <w:pPr>
              <w:pStyle w:val="Tabletext"/>
              <w:jc w:val="center"/>
              <w:rPr>
                <w:color w:val="000000"/>
              </w:rPr>
            </w:pPr>
            <w:r>
              <w:rPr>
                <w:color w:val="000000"/>
              </w:rPr>
              <w:t>2</w:t>
            </w:r>
          </w:p>
        </w:tc>
        <w:tc>
          <w:tcPr>
            <w:tcW w:w="1135" w:type="dxa"/>
            <w:shd w:val="clear" w:color="auto" w:fill="auto"/>
            <w:noWrap/>
          </w:tcPr>
          <w:p w14:paraId="7C19C144" w14:textId="463E1254" w:rsidR="00E56907" w:rsidRPr="00B4531A" w:rsidRDefault="00E56907" w:rsidP="00B4531A">
            <w:pPr>
              <w:pStyle w:val="Tabletext"/>
              <w:jc w:val="center"/>
              <w:rPr>
                <w:color w:val="000000"/>
              </w:rPr>
            </w:pPr>
            <w:r>
              <w:rPr>
                <w:color w:val="000000"/>
              </w:rPr>
              <w:t>0</w:t>
            </w:r>
          </w:p>
        </w:tc>
        <w:tc>
          <w:tcPr>
            <w:tcW w:w="1134" w:type="dxa"/>
            <w:shd w:val="clear" w:color="auto" w:fill="auto"/>
            <w:noWrap/>
          </w:tcPr>
          <w:p w14:paraId="03183BED" w14:textId="5651FD0D" w:rsidR="00E56907" w:rsidRPr="00B4531A" w:rsidRDefault="00E56907" w:rsidP="00B4531A">
            <w:pPr>
              <w:pStyle w:val="Tabletext"/>
              <w:jc w:val="center"/>
              <w:rPr>
                <w:color w:val="000000"/>
              </w:rPr>
            </w:pPr>
            <w:r>
              <w:rPr>
                <w:color w:val="000000"/>
              </w:rPr>
              <w:t>0</w:t>
            </w:r>
          </w:p>
        </w:tc>
        <w:tc>
          <w:tcPr>
            <w:tcW w:w="1134" w:type="dxa"/>
            <w:shd w:val="clear" w:color="auto" w:fill="auto"/>
            <w:noWrap/>
          </w:tcPr>
          <w:p w14:paraId="53BFAE11" w14:textId="2265C214" w:rsidR="00E56907" w:rsidRPr="00B4531A" w:rsidRDefault="00E56907" w:rsidP="00B4531A">
            <w:pPr>
              <w:pStyle w:val="Tabletext"/>
              <w:jc w:val="center"/>
              <w:rPr>
                <w:color w:val="000000"/>
              </w:rPr>
            </w:pPr>
            <w:r>
              <w:rPr>
                <w:color w:val="000000"/>
              </w:rPr>
              <w:t>0</w:t>
            </w:r>
          </w:p>
        </w:tc>
        <w:tc>
          <w:tcPr>
            <w:tcW w:w="1135" w:type="dxa"/>
            <w:shd w:val="clear" w:color="auto" w:fill="auto"/>
            <w:noWrap/>
          </w:tcPr>
          <w:p w14:paraId="7B859A24" w14:textId="34D33163" w:rsidR="00E56907" w:rsidRPr="00B4531A" w:rsidRDefault="00E56907" w:rsidP="00B4531A">
            <w:pPr>
              <w:pStyle w:val="Tabletext"/>
              <w:jc w:val="center"/>
              <w:rPr>
                <w:color w:val="000000"/>
              </w:rPr>
            </w:pPr>
            <w:r>
              <w:rPr>
                <w:color w:val="000000"/>
              </w:rPr>
              <w:t>0</w:t>
            </w:r>
          </w:p>
        </w:tc>
      </w:tr>
      <w:tr w:rsidR="00B4531A" w:rsidRPr="00316FF4" w14:paraId="076ABE1E" w14:textId="77777777" w:rsidTr="00B4531A">
        <w:trPr>
          <w:trHeight w:val="20"/>
        </w:trPr>
        <w:tc>
          <w:tcPr>
            <w:tcW w:w="2410" w:type="dxa"/>
            <w:shd w:val="clear" w:color="auto" w:fill="auto"/>
            <w:noWrap/>
            <w:hideMark/>
          </w:tcPr>
          <w:p w14:paraId="231322B8" w14:textId="77777777" w:rsidR="00BB4C2B" w:rsidRPr="00B4531A" w:rsidRDefault="00BB4C2B" w:rsidP="00BB4C2B">
            <w:pPr>
              <w:pStyle w:val="Tabletext"/>
              <w:rPr>
                <w:color w:val="000000"/>
              </w:rPr>
            </w:pPr>
            <w:r w:rsidRPr="00B4531A">
              <w:rPr>
                <w:color w:val="000000"/>
              </w:rPr>
              <w:t>Straw-necked ibis</w:t>
            </w:r>
          </w:p>
        </w:tc>
        <w:tc>
          <w:tcPr>
            <w:tcW w:w="1134" w:type="dxa"/>
            <w:shd w:val="clear" w:color="auto" w:fill="auto"/>
            <w:noWrap/>
            <w:hideMark/>
          </w:tcPr>
          <w:p w14:paraId="3027AEB5" w14:textId="77777777" w:rsidR="00BB4C2B" w:rsidRPr="00B4531A" w:rsidRDefault="00BB4C2B" w:rsidP="00B4531A">
            <w:pPr>
              <w:pStyle w:val="Tabletext"/>
              <w:jc w:val="center"/>
              <w:rPr>
                <w:color w:val="000000"/>
              </w:rPr>
            </w:pPr>
            <w:r w:rsidRPr="00B4531A">
              <w:rPr>
                <w:color w:val="000000"/>
              </w:rPr>
              <w:t>4</w:t>
            </w:r>
          </w:p>
        </w:tc>
        <w:tc>
          <w:tcPr>
            <w:tcW w:w="1134" w:type="dxa"/>
            <w:shd w:val="clear" w:color="auto" w:fill="auto"/>
            <w:noWrap/>
            <w:hideMark/>
          </w:tcPr>
          <w:p w14:paraId="7D6622A0" w14:textId="77777777" w:rsidR="00BB4C2B" w:rsidRPr="00B4531A" w:rsidRDefault="00BB4C2B" w:rsidP="00B4531A">
            <w:pPr>
              <w:pStyle w:val="Tabletext"/>
              <w:jc w:val="center"/>
              <w:rPr>
                <w:color w:val="000000"/>
              </w:rPr>
            </w:pPr>
            <w:r w:rsidRPr="00B4531A">
              <w:rPr>
                <w:color w:val="000000"/>
              </w:rPr>
              <w:t>200</w:t>
            </w:r>
          </w:p>
        </w:tc>
        <w:tc>
          <w:tcPr>
            <w:tcW w:w="1135" w:type="dxa"/>
            <w:shd w:val="clear" w:color="auto" w:fill="auto"/>
            <w:noWrap/>
            <w:hideMark/>
          </w:tcPr>
          <w:p w14:paraId="524B6243" w14:textId="77777777" w:rsidR="00BB4C2B" w:rsidRPr="00B4531A" w:rsidRDefault="00BB4C2B" w:rsidP="00B4531A">
            <w:pPr>
              <w:pStyle w:val="Tabletext"/>
              <w:jc w:val="center"/>
              <w:rPr>
                <w:color w:val="000000"/>
              </w:rPr>
            </w:pPr>
            <w:r w:rsidRPr="00B4531A">
              <w:rPr>
                <w:color w:val="000000"/>
              </w:rPr>
              <w:t>42</w:t>
            </w:r>
          </w:p>
        </w:tc>
        <w:tc>
          <w:tcPr>
            <w:tcW w:w="1134" w:type="dxa"/>
            <w:shd w:val="clear" w:color="auto" w:fill="auto"/>
            <w:noWrap/>
            <w:hideMark/>
          </w:tcPr>
          <w:p w14:paraId="31059436"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3E13965D" w14:textId="77777777" w:rsidR="00BB4C2B" w:rsidRPr="00B4531A" w:rsidRDefault="00BB4C2B" w:rsidP="00B4531A">
            <w:pPr>
              <w:pStyle w:val="Tabletext"/>
              <w:jc w:val="center"/>
              <w:rPr>
                <w:color w:val="000000"/>
              </w:rPr>
            </w:pPr>
            <w:r w:rsidRPr="00B4531A">
              <w:rPr>
                <w:color w:val="000000"/>
              </w:rPr>
              <w:t>28</w:t>
            </w:r>
          </w:p>
        </w:tc>
        <w:tc>
          <w:tcPr>
            <w:tcW w:w="1135" w:type="dxa"/>
            <w:shd w:val="clear" w:color="auto" w:fill="auto"/>
            <w:noWrap/>
            <w:hideMark/>
          </w:tcPr>
          <w:p w14:paraId="107C30D9" w14:textId="77777777" w:rsidR="00BB4C2B" w:rsidRPr="00B4531A" w:rsidRDefault="00BB4C2B" w:rsidP="00B4531A">
            <w:pPr>
              <w:pStyle w:val="Tabletext"/>
              <w:jc w:val="center"/>
              <w:rPr>
                <w:color w:val="000000"/>
              </w:rPr>
            </w:pPr>
            <w:r w:rsidRPr="00B4531A">
              <w:rPr>
                <w:color w:val="000000"/>
              </w:rPr>
              <w:t>15</w:t>
            </w:r>
          </w:p>
        </w:tc>
      </w:tr>
      <w:tr w:rsidR="00B4531A" w:rsidRPr="00316FF4" w14:paraId="62CA1DAE" w14:textId="77777777" w:rsidTr="00B4531A">
        <w:trPr>
          <w:trHeight w:val="20"/>
        </w:trPr>
        <w:tc>
          <w:tcPr>
            <w:tcW w:w="2410" w:type="dxa"/>
            <w:shd w:val="clear" w:color="auto" w:fill="auto"/>
            <w:noWrap/>
            <w:hideMark/>
          </w:tcPr>
          <w:p w14:paraId="250C2ABD" w14:textId="77777777" w:rsidR="00BB4C2B" w:rsidRPr="00B4531A" w:rsidRDefault="00BB4C2B" w:rsidP="00BB4C2B">
            <w:pPr>
              <w:pStyle w:val="Tabletext"/>
              <w:rPr>
                <w:color w:val="000000"/>
              </w:rPr>
            </w:pPr>
            <w:r w:rsidRPr="00B4531A">
              <w:rPr>
                <w:color w:val="000000"/>
              </w:rPr>
              <w:t>Swamp harrier</w:t>
            </w:r>
          </w:p>
        </w:tc>
        <w:tc>
          <w:tcPr>
            <w:tcW w:w="1134" w:type="dxa"/>
            <w:shd w:val="clear" w:color="auto" w:fill="auto"/>
            <w:noWrap/>
            <w:hideMark/>
          </w:tcPr>
          <w:p w14:paraId="5ED06415"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7B9C6825"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3A545093"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4FA3D811" w14:textId="77777777" w:rsidR="00BB4C2B" w:rsidRPr="00B4531A" w:rsidRDefault="00BB4C2B" w:rsidP="00B4531A">
            <w:pPr>
              <w:pStyle w:val="Tabletext"/>
              <w:jc w:val="center"/>
              <w:rPr>
                <w:color w:val="000000"/>
              </w:rPr>
            </w:pPr>
            <w:r w:rsidRPr="00B4531A">
              <w:rPr>
                <w:color w:val="000000"/>
              </w:rPr>
              <w:t>1</w:t>
            </w:r>
          </w:p>
        </w:tc>
        <w:tc>
          <w:tcPr>
            <w:tcW w:w="1134" w:type="dxa"/>
            <w:shd w:val="clear" w:color="auto" w:fill="auto"/>
            <w:noWrap/>
            <w:hideMark/>
          </w:tcPr>
          <w:p w14:paraId="5BA4D4A6" w14:textId="77777777" w:rsidR="00BB4C2B" w:rsidRPr="00B4531A" w:rsidRDefault="00BB4C2B" w:rsidP="00B4531A">
            <w:pPr>
              <w:pStyle w:val="Tabletext"/>
              <w:jc w:val="center"/>
              <w:rPr>
                <w:color w:val="000000"/>
              </w:rPr>
            </w:pPr>
            <w:r w:rsidRPr="00B4531A">
              <w:rPr>
                <w:color w:val="000000"/>
              </w:rPr>
              <w:t>3</w:t>
            </w:r>
          </w:p>
        </w:tc>
        <w:tc>
          <w:tcPr>
            <w:tcW w:w="1135" w:type="dxa"/>
            <w:shd w:val="clear" w:color="auto" w:fill="auto"/>
            <w:noWrap/>
            <w:hideMark/>
          </w:tcPr>
          <w:p w14:paraId="5D7EC14A" w14:textId="77777777" w:rsidR="00BB4C2B" w:rsidRPr="00B4531A" w:rsidRDefault="00BB4C2B" w:rsidP="00B4531A">
            <w:pPr>
              <w:pStyle w:val="Tabletext"/>
              <w:jc w:val="center"/>
              <w:rPr>
                <w:color w:val="000000"/>
              </w:rPr>
            </w:pPr>
            <w:r w:rsidRPr="00B4531A">
              <w:rPr>
                <w:color w:val="000000"/>
              </w:rPr>
              <w:t>0</w:t>
            </w:r>
          </w:p>
        </w:tc>
      </w:tr>
      <w:tr w:rsidR="00B4531A" w:rsidRPr="00316FF4" w14:paraId="108CAEF9" w14:textId="77777777" w:rsidTr="00B4531A">
        <w:trPr>
          <w:trHeight w:val="20"/>
        </w:trPr>
        <w:tc>
          <w:tcPr>
            <w:tcW w:w="2410" w:type="dxa"/>
            <w:shd w:val="clear" w:color="auto" w:fill="auto"/>
            <w:noWrap/>
            <w:hideMark/>
          </w:tcPr>
          <w:p w14:paraId="7EE18854" w14:textId="77777777" w:rsidR="00BB4C2B" w:rsidRPr="00B4531A" w:rsidRDefault="00BB4C2B" w:rsidP="00BB4C2B">
            <w:pPr>
              <w:pStyle w:val="Tabletext"/>
              <w:rPr>
                <w:color w:val="000000"/>
              </w:rPr>
            </w:pPr>
            <w:r w:rsidRPr="00B4531A">
              <w:rPr>
                <w:color w:val="000000"/>
              </w:rPr>
              <w:t>Whiskered tern</w:t>
            </w:r>
          </w:p>
        </w:tc>
        <w:tc>
          <w:tcPr>
            <w:tcW w:w="1134" w:type="dxa"/>
            <w:shd w:val="clear" w:color="auto" w:fill="auto"/>
            <w:noWrap/>
            <w:hideMark/>
          </w:tcPr>
          <w:p w14:paraId="2D3802D7"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58D1C38D"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0247E313"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1ADF0421"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78AE309E" w14:textId="77777777" w:rsidR="00BB4C2B" w:rsidRPr="00B4531A" w:rsidRDefault="00BB4C2B" w:rsidP="00B4531A">
            <w:pPr>
              <w:pStyle w:val="Tabletext"/>
              <w:jc w:val="center"/>
              <w:rPr>
                <w:color w:val="000000"/>
              </w:rPr>
            </w:pPr>
            <w:r w:rsidRPr="00B4531A">
              <w:rPr>
                <w:color w:val="000000"/>
              </w:rPr>
              <w:t>120</w:t>
            </w:r>
          </w:p>
        </w:tc>
        <w:tc>
          <w:tcPr>
            <w:tcW w:w="1135" w:type="dxa"/>
            <w:shd w:val="clear" w:color="auto" w:fill="auto"/>
            <w:noWrap/>
            <w:hideMark/>
          </w:tcPr>
          <w:p w14:paraId="4D8C0AF1" w14:textId="77777777" w:rsidR="00BB4C2B" w:rsidRPr="00B4531A" w:rsidRDefault="00BB4C2B" w:rsidP="00B4531A">
            <w:pPr>
              <w:pStyle w:val="Tabletext"/>
              <w:jc w:val="center"/>
              <w:rPr>
                <w:color w:val="000000"/>
              </w:rPr>
            </w:pPr>
            <w:r w:rsidRPr="00B4531A">
              <w:rPr>
                <w:color w:val="000000"/>
              </w:rPr>
              <w:t>0</w:t>
            </w:r>
          </w:p>
        </w:tc>
      </w:tr>
      <w:tr w:rsidR="00B4531A" w:rsidRPr="00316FF4" w14:paraId="27F68739" w14:textId="77777777" w:rsidTr="00B4531A">
        <w:trPr>
          <w:trHeight w:val="20"/>
        </w:trPr>
        <w:tc>
          <w:tcPr>
            <w:tcW w:w="2410" w:type="dxa"/>
            <w:shd w:val="clear" w:color="auto" w:fill="auto"/>
            <w:noWrap/>
            <w:hideMark/>
          </w:tcPr>
          <w:p w14:paraId="00213DC2" w14:textId="77777777" w:rsidR="00BB4C2B" w:rsidRPr="00B4531A" w:rsidRDefault="00BB4C2B" w:rsidP="00BB4C2B">
            <w:pPr>
              <w:pStyle w:val="Tabletext"/>
              <w:rPr>
                <w:color w:val="000000"/>
              </w:rPr>
            </w:pPr>
            <w:r w:rsidRPr="00B4531A">
              <w:rPr>
                <w:color w:val="000000"/>
              </w:rPr>
              <w:t>Whistling kite</w:t>
            </w:r>
          </w:p>
        </w:tc>
        <w:tc>
          <w:tcPr>
            <w:tcW w:w="1134" w:type="dxa"/>
            <w:shd w:val="clear" w:color="auto" w:fill="auto"/>
            <w:noWrap/>
            <w:hideMark/>
          </w:tcPr>
          <w:p w14:paraId="164AF0E7" w14:textId="77777777" w:rsidR="00BB4C2B" w:rsidRPr="00B4531A" w:rsidRDefault="00BB4C2B" w:rsidP="00B4531A">
            <w:pPr>
              <w:pStyle w:val="Tabletext"/>
              <w:jc w:val="center"/>
              <w:rPr>
                <w:color w:val="000000"/>
              </w:rPr>
            </w:pPr>
            <w:r w:rsidRPr="00B4531A">
              <w:rPr>
                <w:color w:val="000000"/>
              </w:rPr>
              <w:t>2</w:t>
            </w:r>
          </w:p>
        </w:tc>
        <w:tc>
          <w:tcPr>
            <w:tcW w:w="1134" w:type="dxa"/>
            <w:shd w:val="clear" w:color="auto" w:fill="auto"/>
            <w:noWrap/>
            <w:hideMark/>
          </w:tcPr>
          <w:p w14:paraId="540894F3" w14:textId="77777777" w:rsidR="00BB4C2B" w:rsidRPr="00B4531A" w:rsidRDefault="00BB4C2B" w:rsidP="00B4531A">
            <w:pPr>
              <w:pStyle w:val="Tabletext"/>
              <w:jc w:val="center"/>
              <w:rPr>
                <w:color w:val="000000"/>
              </w:rPr>
            </w:pPr>
            <w:r w:rsidRPr="00B4531A">
              <w:rPr>
                <w:color w:val="000000"/>
              </w:rPr>
              <w:t>0</w:t>
            </w:r>
          </w:p>
        </w:tc>
        <w:tc>
          <w:tcPr>
            <w:tcW w:w="1135" w:type="dxa"/>
            <w:shd w:val="clear" w:color="auto" w:fill="auto"/>
            <w:noWrap/>
            <w:hideMark/>
          </w:tcPr>
          <w:p w14:paraId="68471DF9" w14:textId="77777777" w:rsidR="00BB4C2B" w:rsidRPr="00B4531A" w:rsidRDefault="00BB4C2B" w:rsidP="00B4531A">
            <w:pPr>
              <w:pStyle w:val="Tabletext"/>
              <w:jc w:val="center"/>
              <w:rPr>
                <w:color w:val="000000"/>
              </w:rPr>
            </w:pPr>
            <w:r w:rsidRPr="00B4531A">
              <w:rPr>
                <w:color w:val="000000"/>
              </w:rPr>
              <w:t>5</w:t>
            </w:r>
          </w:p>
        </w:tc>
        <w:tc>
          <w:tcPr>
            <w:tcW w:w="1134" w:type="dxa"/>
            <w:shd w:val="clear" w:color="auto" w:fill="auto"/>
            <w:noWrap/>
            <w:hideMark/>
          </w:tcPr>
          <w:p w14:paraId="0B55DADD" w14:textId="77777777" w:rsidR="00BB4C2B" w:rsidRPr="00B4531A" w:rsidRDefault="00BB4C2B" w:rsidP="00B4531A">
            <w:pPr>
              <w:pStyle w:val="Tabletext"/>
              <w:jc w:val="center"/>
              <w:rPr>
                <w:color w:val="000000"/>
              </w:rPr>
            </w:pPr>
            <w:r w:rsidRPr="00B4531A">
              <w:rPr>
                <w:color w:val="000000"/>
              </w:rPr>
              <w:t>1</w:t>
            </w:r>
          </w:p>
        </w:tc>
        <w:tc>
          <w:tcPr>
            <w:tcW w:w="1134" w:type="dxa"/>
            <w:shd w:val="clear" w:color="auto" w:fill="auto"/>
            <w:noWrap/>
            <w:hideMark/>
          </w:tcPr>
          <w:p w14:paraId="77B9F7FE" w14:textId="77777777" w:rsidR="00BB4C2B" w:rsidRPr="00B4531A" w:rsidRDefault="00BB4C2B" w:rsidP="00B4531A">
            <w:pPr>
              <w:pStyle w:val="Tabletext"/>
              <w:jc w:val="center"/>
              <w:rPr>
                <w:color w:val="000000"/>
              </w:rPr>
            </w:pPr>
            <w:r w:rsidRPr="00B4531A">
              <w:rPr>
                <w:color w:val="000000"/>
              </w:rPr>
              <w:t>5</w:t>
            </w:r>
          </w:p>
        </w:tc>
        <w:tc>
          <w:tcPr>
            <w:tcW w:w="1135" w:type="dxa"/>
            <w:shd w:val="clear" w:color="auto" w:fill="auto"/>
            <w:noWrap/>
            <w:hideMark/>
          </w:tcPr>
          <w:p w14:paraId="346BD5D1" w14:textId="77777777" w:rsidR="00BB4C2B" w:rsidRPr="00B4531A" w:rsidRDefault="00BB4C2B" w:rsidP="00B4531A">
            <w:pPr>
              <w:pStyle w:val="Tabletext"/>
              <w:jc w:val="center"/>
              <w:rPr>
                <w:color w:val="000000"/>
              </w:rPr>
            </w:pPr>
            <w:r w:rsidRPr="00B4531A">
              <w:rPr>
                <w:color w:val="000000"/>
              </w:rPr>
              <w:t>4</w:t>
            </w:r>
          </w:p>
        </w:tc>
      </w:tr>
      <w:tr w:rsidR="00B4531A" w:rsidRPr="00316FF4" w14:paraId="3B748EDB" w14:textId="77777777" w:rsidTr="00B4531A">
        <w:trPr>
          <w:trHeight w:val="20"/>
        </w:trPr>
        <w:tc>
          <w:tcPr>
            <w:tcW w:w="2410" w:type="dxa"/>
            <w:shd w:val="clear" w:color="auto" w:fill="auto"/>
            <w:noWrap/>
            <w:hideMark/>
          </w:tcPr>
          <w:p w14:paraId="37AE5672" w14:textId="77777777" w:rsidR="00BB4C2B" w:rsidRPr="00B4531A" w:rsidRDefault="00BB4C2B" w:rsidP="00BB4C2B">
            <w:pPr>
              <w:pStyle w:val="Tabletext"/>
              <w:rPr>
                <w:color w:val="000000"/>
              </w:rPr>
            </w:pPr>
            <w:r w:rsidRPr="00B4531A">
              <w:rPr>
                <w:color w:val="000000"/>
              </w:rPr>
              <w:t>White-bellied sea-eagle</w:t>
            </w:r>
          </w:p>
        </w:tc>
        <w:tc>
          <w:tcPr>
            <w:tcW w:w="1134" w:type="dxa"/>
            <w:shd w:val="clear" w:color="auto" w:fill="auto"/>
            <w:noWrap/>
            <w:hideMark/>
          </w:tcPr>
          <w:p w14:paraId="36372ADB"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7D73EC6C" w14:textId="77777777" w:rsidR="00BB4C2B" w:rsidRPr="00B4531A" w:rsidRDefault="00BB4C2B" w:rsidP="00B4531A">
            <w:pPr>
              <w:pStyle w:val="Tabletext"/>
              <w:jc w:val="center"/>
              <w:rPr>
                <w:color w:val="000000"/>
              </w:rPr>
            </w:pPr>
            <w:r w:rsidRPr="00B4531A">
              <w:rPr>
                <w:color w:val="000000"/>
              </w:rPr>
              <w:t>2</w:t>
            </w:r>
          </w:p>
        </w:tc>
        <w:tc>
          <w:tcPr>
            <w:tcW w:w="1135" w:type="dxa"/>
            <w:shd w:val="clear" w:color="auto" w:fill="auto"/>
            <w:noWrap/>
            <w:hideMark/>
          </w:tcPr>
          <w:p w14:paraId="6341D568" w14:textId="77777777" w:rsidR="00BB4C2B" w:rsidRPr="00B4531A" w:rsidRDefault="00BB4C2B" w:rsidP="00B4531A">
            <w:pPr>
              <w:pStyle w:val="Tabletext"/>
              <w:jc w:val="center"/>
              <w:rPr>
                <w:color w:val="000000"/>
              </w:rPr>
            </w:pPr>
            <w:r w:rsidRPr="00B4531A">
              <w:rPr>
                <w:color w:val="000000"/>
              </w:rPr>
              <w:t>2</w:t>
            </w:r>
          </w:p>
        </w:tc>
        <w:tc>
          <w:tcPr>
            <w:tcW w:w="1134" w:type="dxa"/>
            <w:shd w:val="clear" w:color="auto" w:fill="auto"/>
            <w:noWrap/>
            <w:hideMark/>
          </w:tcPr>
          <w:p w14:paraId="6FA4DF74" w14:textId="77777777" w:rsidR="00BB4C2B" w:rsidRPr="00B4531A" w:rsidRDefault="00BB4C2B" w:rsidP="00B4531A">
            <w:pPr>
              <w:pStyle w:val="Tabletext"/>
              <w:jc w:val="center"/>
              <w:rPr>
                <w:color w:val="000000"/>
              </w:rPr>
            </w:pPr>
            <w:r w:rsidRPr="00B4531A">
              <w:rPr>
                <w:color w:val="000000"/>
              </w:rPr>
              <w:t>1</w:t>
            </w:r>
          </w:p>
        </w:tc>
        <w:tc>
          <w:tcPr>
            <w:tcW w:w="1134" w:type="dxa"/>
            <w:shd w:val="clear" w:color="auto" w:fill="auto"/>
            <w:noWrap/>
            <w:hideMark/>
          </w:tcPr>
          <w:p w14:paraId="231D5BD4" w14:textId="77777777" w:rsidR="00BB4C2B" w:rsidRPr="00B4531A" w:rsidRDefault="00BB4C2B" w:rsidP="00B4531A">
            <w:pPr>
              <w:pStyle w:val="Tabletext"/>
              <w:jc w:val="center"/>
              <w:rPr>
                <w:color w:val="000000"/>
              </w:rPr>
            </w:pPr>
            <w:r w:rsidRPr="00B4531A">
              <w:rPr>
                <w:color w:val="000000"/>
              </w:rPr>
              <w:t>1</w:t>
            </w:r>
          </w:p>
        </w:tc>
        <w:tc>
          <w:tcPr>
            <w:tcW w:w="1135" w:type="dxa"/>
            <w:shd w:val="clear" w:color="auto" w:fill="auto"/>
            <w:noWrap/>
            <w:hideMark/>
          </w:tcPr>
          <w:p w14:paraId="3858A311" w14:textId="77777777" w:rsidR="00BB4C2B" w:rsidRPr="00B4531A" w:rsidRDefault="00BB4C2B" w:rsidP="00B4531A">
            <w:pPr>
              <w:pStyle w:val="Tabletext"/>
              <w:jc w:val="center"/>
              <w:rPr>
                <w:color w:val="000000"/>
              </w:rPr>
            </w:pPr>
            <w:r w:rsidRPr="00B4531A">
              <w:rPr>
                <w:color w:val="000000"/>
              </w:rPr>
              <w:t>3</w:t>
            </w:r>
          </w:p>
        </w:tc>
      </w:tr>
      <w:tr w:rsidR="00B4531A" w:rsidRPr="00316FF4" w14:paraId="500DA258" w14:textId="77777777" w:rsidTr="00B4531A">
        <w:trPr>
          <w:trHeight w:val="20"/>
        </w:trPr>
        <w:tc>
          <w:tcPr>
            <w:tcW w:w="2410" w:type="dxa"/>
            <w:shd w:val="clear" w:color="auto" w:fill="auto"/>
            <w:noWrap/>
            <w:hideMark/>
          </w:tcPr>
          <w:p w14:paraId="01992C92" w14:textId="77777777" w:rsidR="00BB4C2B" w:rsidRPr="00B4531A" w:rsidRDefault="00BB4C2B" w:rsidP="00BB4C2B">
            <w:pPr>
              <w:pStyle w:val="Tabletext"/>
              <w:rPr>
                <w:color w:val="000000"/>
              </w:rPr>
            </w:pPr>
            <w:r w:rsidRPr="00B4531A">
              <w:rPr>
                <w:color w:val="000000"/>
              </w:rPr>
              <w:t>White-faced heron</w:t>
            </w:r>
          </w:p>
        </w:tc>
        <w:tc>
          <w:tcPr>
            <w:tcW w:w="1134" w:type="dxa"/>
            <w:shd w:val="clear" w:color="auto" w:fill="auto"/>
            <w:noWrap/>
            <w:hideMark/>
          </w:tcPr>
          <w:p w14:paraId="6C4F9BAD" w14:textId="77777777" w:rsidR="00BB4C2B" w:rsidRPr="00B4531A" w:rsidRDefault="00BB4C2B" w:rsidP="00B4531A">
            <w:pPr>
              <w:pStyle w:val="Tabletext"/>
              <w:jc w:val="center"/>
              <w:rPr>
                <w:color w:val="000000"/>
              </w:rPr>
            </w:pPr>
            <w:r w:rsidRPr="00B4531A">
              <w:rPr>
                <w:color w:val="000000"/>
              </w:rPr>
              <w:t>3</w:t>
            </w:r>
          </w:p>
        </w:tc>
        <w:tc>
          <w:tcPr>
            <w:tcW w:w="1134" w:type="dxa"/>
            <w:shd w:val="clear" w:color="auto" w:fill="auto"/>
            <w:noWrap/>
            <w:hideMark/>
          </w:tcPr>
          <w:p w14:paraId="4514365B" w14:textId="77777777" w:rsidR="00BB4C2B" w:rsidRPr="00B4531A" w:rsidRDefault="00BB4C2B" w:rsidP="00B4531A">
            <w:pPr>
              <w:pStyle w:val="Tabletext"/>
              <w:jc w:val="center"/>
              <w:rPr>
                <w:color w:val="000000"/>
              </w:rPr>
            </w:pPr>
            <w:r w:rsidRPr="00B4531A">
              <w:rPr>
                <w:color w:val="000000"/>
              </w:rPr>
              <w:t>26</w:t>
            </w:r>
          </w:p>
        </w:tc>
        <w:tc>
          <w:tcPr>
            <w:tcW w:w="1135" w:type="dxa"/>
            <w:shd w:val="clear" w:color="auto" w:fill="auto"/>
            <w:noWrap/>
            <w:hideMark/>
          </w:tcPr>
          <w:p w14:paraId="337625D7" w14:textId="77777777" w:rsidR="00BB4C2B" w:rsidRPr="00B4531A" w:rsidRDefault="00BB4C2B" w:rsidP="00B4531A">
            <w:pPr>
              <w:pStyle w:val="Tabletext"/>
              <w:jc w:val="center"/>
              <w:rPr>
                <w:color w:val="000000"/>
              </w:rPr>
            </w:pPr>
            <w:r w:rsidRPr="00B4531A">
              <w:rPr>
                <w:color w:val="000000"/>
              </w:rPr>
              <w:t>5*</w:t>
            </w:r>
          </w:p>
        </w:tc>
        <w:tc>
          <w:tcPr>
            <w:tcW w:w="1134" w:type="dxa"/>
            <w:shd w:val="clear" w:color="auto" w:fill="auto"/>
            <w:noWrap/>
            <w:hideMark/>
          </w:tcPr>
          <w:p w14:paraId="56966858" w14:textId="77777777" w:rsidR="00BB4C2B" w:rsidRPr="00B4531A" w:rsidRDefault="00BB4C2B" w:rsidP="00B4531A">
            <w:pPr>
              <w:pStyle w:val="Tabletext"/>
              <w:jc w:val="center"/>
              <w:rPr>
                <w:color w:val="000000"/>
              </w:rPr>
            </w:pPr>
            <w:r w:rsidRPr="00B4531A">
              <w:rPr>
                <w:color w:val="000000"/>
              </w:rPr>
              <w:t>10</w:t>
            </w:r>
          </w:p>
        </w:tc>
        <w:tc>
          <w:tcPr>
            <w:tcW w:w="1134" w:type="dxa"/>
            <w:shd w:val="clear" w:color="auto" w:fill="auto"/>
            <w:noWrap/>
            <w:hideMark/>
          </w:tcPr>
          <w:p w14:paraId="632DDD7F" w14:textId="77777777" w:rsidR="00BB4C2B" w:rsidRPr="00B4531A" w:rsidRDefault="00BB4C2B" w:rsidP="00B4531A">
            <w:pPr>
              <w:pStyle w:val="Tabletext"/>
              <w:jc w:val="center"/>
              <w:rPr>
                <w:color w:val="000000"/>
              </w:rPr>
            </w:pPr>
            <w:r w:rsidRPr="00B4531A">
              <w:rPr>
                <w:color w:val="000000"/>
              </w:rPr>
              <w:t>6</w:t>
            </w:r>
          </w:p>
        </w:tc>
        <w:tc>
          <w:tcPr>
            <w:tcW w:w="1135" w:type="dxa"/>
            <w:shd w:val="clear" w:color="auto" w:fill="auto"/>
            <w:noWrap/>
            <w:hideMark/>
          </w:tcPr>
          <w:p w14:paraId="71972FB2" w14:textId="77777777" w:rsidR="00BB4C2B" w:rsidRPr="00B4531A" w:rsidRDefault="00BB4C2B" w:rsidP="00B4531A">
            <w:pPr>
              <w:pStyle w:val="Tabletext"/>
              <w:jc w:val="center"/>
              <w:rPr>
                <w:color w:val="000000"/>
              </w:rPr>
            </w:pPr>
            <w:r w:rsidRPr="00B4531A">
              <w:rPr>
                <w:color w:val="000000"/>
              </w:rPr>
              <w:t>6</w:t>
            </w:r>
          </w:p>
        </w:tc>
      </w:tr>
      <w:tr w:rsidR="00B4531A" w:rsidRPr="00316FF4" w14:paraId="42D7BF9F" w14:textId="77777777" w:rsidTr="00B4531A">
        <w:trPr>
          <w:trHeight w:val="20"/>
        </w:trPr>
        <w:tc>
          <w:tcPr>
            <w:tcW w:w="2410" w:type="dxa"/>
            <w:shd w:val="clear" w:color="auto" w:fill="auto"/>
            <w:noWrap/>
            <w:hideMark/>
          </w:tcPr>
          <w:p w14:paraId="3619EC5A" w14:textId="77777777" w:rsidR="00BB4C2B" w:rsidRPr="00B4531A" w:rsidRDefault="00BB4C2B" w:rsidP="00BB4C2B">
            <w:pPr>
              <w:pStyle w:val="Tabletext"/>
              <w:rPr>
                <w:color w:val="000000"/>
              </w:rPr>
            </w:pPr>
            <w:r w:rsidRPr="00B4531A">
              <w:rPr>
                <w:color w:val="000000"/>
              </w:rPr>
              <w:t>White-necked heron</w:t>
            </w:r>
          </w:p>
        </w:tc>
        <w:tc>
          <w:tcPr>
            <w:tcW w:w="1134" w:type="dxa"/>
            <w:shd w:val="clear" w:color="auto" w:fill="auto"/>
            <w:noWrap/>
            <w:hideMark/>
          </w:tcPr>
          <w:p w14:paraId="1B8CFF21" w14:textId="77777777" w:rsidR="00BB4C2B" w:rsidRPr="00B4531A" w:rsidRDefault="00BB4C2B" w:rsidP="00B4531A">
            <w:pPr>
              <w:pStyle w:val="Tabletext"/>
              <w:jc w:val="center"/>
              <w:rPr>
                <w:color w:val="000000"/>
              </w:rPr>
            </w:pPr>
            <w:r w:rsidRPr="00B4531A">
              <w:rPr>
                <w:color w:val="000000"/>
              </w:rPr>
              <w:t>0</w:t>
            </w:r>
          </w:p>
        </w:tc>
        <w:tc>
          <w:tcPr>
            <w:tcW w:w="1134" w:type="dxa"/>
            <w:shd w:val="clear" w:color="auto" w:fill="auto"/>
            <w:noWrap/>
            <w:hideMark/>
          </w:tcPr>
          <w:p w14:paraId="0B2464F1" w14:textId="77777777" w:rsidR="00BB4C2B" w:rsidRPr="00B4531A" w:rsidRDefault="00BB4C2B" w:rsidP="00B4531A">
            <w:pPr>
              <w:pStyle w:val="Tabletext"/>
              <w:jc w:val="center"/>
              <w:rPr>
                <w:color w:val="000000"/>
              </w:rPr>
            </w:pPr>
            <w:r w:rsidRPr="00B4531A">
              <w:rPr>
                <w:color w:val="000000"/>
              </w:rPr>
              <w:t>3</w:t>
            </w:r>
          </w:p>
        </w:tc>
        <w:tc>
          <w:tcPr>
            <w:tcW w:w="1135" w:type="dxa"/>
            <w:shd w:val="clear" w:color="auto" w:fill="auto"/>
            <w:noWrap/>
            <w:hideMark/>
          </w:tcPr>
          <w:p w14:paraId="0E411DC3" w14:textId="77777777" w:rsidR="00BB4C2B" w:rsidRPr="00B4531A" w:rsidRDefault="00BB4C2B" w:rsidP="00B4531A">
            <w:pPr>
              <w:pStyle w:val="Tabletext"/>
              <w:jc w:val="center"/>
              <w:rPr>
                <w:color w:val="000000"/>
              </w:rPr>
            </w:pPr>
            <w:r w:rsidRPr="00B4531A">
              <w:rPr>
                <w:color w:val="000000"/>
              </w:rPr>
              <w:t>17</w:t>
            </w:r>
          </w:p>
        </w:tc>
        <w:tc>
          <w:tcPr>
            <w:tcW w:w="1134" w:type="dxa"/>
            <w:shd w:val="clear" w:color="auto" w:fill="auto"/>
            <w:noWrap/>
            <w:hideMark/>
          </w:tcPr>
          <w:p w14:paraId="731F7BC2" w14:textId="77777777" w:rsidR="00BB4C2B" w:rsidRPr="00B4531A" w:rsidRDefault="00BB4C2B" w:rsidP="00B4531A">
            <w:pPr>
              <w:pStyle w:val="Tabletext"/>
              <w:jc w:val="center"/>
              <w:rPr>
                <w:color w:val="000000"/>
              </w:rPr>
            </w:pPr>
            <w:r w:rsidRPr="00B4531A">
              <w:rPr>
                <w:color w:val="000000"/>
              </w:rPr>
              <w:t>5</w:t>
            </w:r>
          </w:p>
        </w:tc>
        <w:tc>
          <w:tcPr>
            <w:tcW w:w="1134" w:type="dxa"/>
            <w:shd w:val="clear" w:color="auto" w:fill="auto"/>
            <w:noWrap/>
            <w:hideMark/>
          </w:tcPr>
          <w:p w14:paraId="19DBAAFA" w14:textId="77777777" w:rsidR="00BB4C2B" w:rsidRPr="00B4531A" w:rsidRDefault="00BB4C2B" w:rsidP="00B4531A">
            <w:pPr>
              <w:pStyle w:val="Tabletext"/>
              <w:jc w:val="center"/>
              <w:rPr>
                <w:color w:val="000000"/>
              </w:rPr>
            </w:pPr>
            <w:r w:rsidRPr="00B4531A">
              <w:rPr>
                <w:color w:val="000000"/>
              </w:rPr>
              <w:t>1</w:t>
            </w:r>
          </w:p>
        </w:tc>
        <w:tc>
          <w:tcPr>
            <w:tcW w:w="1135" w:type="dxa"/>
            <w:shd w:val="clear" w:color="auto" w:fill="auto"/>
            <w:noWrap/>
            <w:hideMark/>
          </w:tcPr>
          <w:p w14:paraId="1B3B0912" w14:textId="77777777" w:rsidR="00BB4C2B" w:rsidRPr="00B4531A" w:rsidRDefault="00BB4C2B" w:rsidP="00B4531A">
            <w:pPr>
              <w:pStyle w:val="Tabletext"/>
              <w:jc w:val="center"/>
              <w:rPr>
                <w:color w:val="000000"/>
              </w:rPr>
            </w:pPr>
            <w:r w:rsidRPr="00B4531A">
              <w:rPr>
                <w:color w:val="000000"/>
              </w:rPr>
              <w:t>13*</w:t>
            </w:r>
          </w:p>
        </w:tc>
      </w:tr>
      <w:tr w:rsidR="00B4531A" w:rsidRPr="00316FF4" w14:paraId="0C278C59" w14:textId="77777777" w:rsidTr="00B4531A">
        <w:trPr>
          <w:trHeight w:val="20"/>
        </w:trPr>
        <w:tc>
          <w:tcPr>
            <w:tcW w:w="2410" w:type="dxa"/>
            <w:shd w:val="clear" w:color="auto" w:fill="auto"/>
            <w:noWrap/>
            <w:hideMark/>
          </w:tcPr>
          <w:p w14:paraId="69DF068F" w14:textId="77777777" w:rsidR="00BB4C2B" w:rsidRPr="00B4531A" w:rsidRDefault="00BB4C2B" w:rsidP="00BB4C2B">
            <w:pPr>
              <w:pStyle w:val="Tabletext"/>
              <w:rPr>
                <w:color w:val="000000"/>
              </w:rPr>
            </w:pPr>
            <w:r w:rsidRPr="00B4531A">
              <w:rPr>
                <w:color w:val="000000"/>
              </w:rPr>
              <w:t>Yellow-billed spoonbill</w:t>
            </w:r>
          </w:p>
        </w:tc>
        <w:tc>
          <w:tcPr>
            <w:tcW w:w="1134" w:type="dxa"/>
            <w:shd w:val="clear" w:color="auto" w:fill="auto"/>
            <w:noWrap/>
            <w:hideMark/>
          </w:tcPr>
          <w:p w14:paraId="2C0B86F3" w14:textId="77777777" w:rsidR="00BB4C2B" w:rsidRPr="00B4531A" w:rsidRDefault="00BB4C2B" w:rsidP="00B4531A">
            <w:pPr>
              <w:pStyle w:val="Tabletext"/>
              <w:jc w:val="center"/>
              <w:rPr>
                <w:color w:val="000000"/>
              </w:rPr>
            </w:pPr>
            <w:r w:rsidRPr="00B4531A">
              <w:rPr>
                <w:color w:val="000000"/>
              </w:rPr>
              <w:t>2</w:t>
            </w:r>
          </w:p>
        </w:tc>
        <w:tc>
          <w:tcPr>
            <w:tcW w:w="1134" w:type="dxa"/>
            <w:shd w:val="clear" w:color="auto" w:fill="auto"/>
            <w:noWrap/>
            <w:hideMark/>
          </w:tcPr>
          <w:p w14:paraId="5144DA70" w14:textId="77777777" w:rsidR="00BB4C2B" w:rsidRPr="00B4531A" w:rsidRDefault="00BB4C2B" w:rsidP="00B4531A">
            <w:pPr>
              <w:pStyle w:val="Tabletext"/>
              <w:jc w:val="center"/>
              <w:rPr>
                <w:color w:val="000000"/>
              </w:rPr>
            </w:pPr>
            <w:r w:rsidRPr="00B4531A">
              <w:rPr>
                <w:color w:val="000000"/>
              </w:rPr>
              <w:t>29</w:t>
            </w:r>
          </w:p>
        </w:tc>
        <w:tc>
          <w:tcPr>
            <w:tcW w:w="1135" w:type="dxa"/>
            <w:shd w:val="clear" w:color="auto" w:fill="auto"/>
            <w:noWrap/>
            <w:hideMark/>
          </w:tcPr>
          <w:p w14:paraId="597CE370" w14:textId="77777777" w:rsidR="00BB4C2B" w:rsidRPr="00B4531A" w:rsidRDefault="00BB4C2B" w:rsidP="00B4531A">
            <w:pPr>
              <w:pStyle w:val="Tabletext"/>
              <w:jc w:val="center"/>
              <w:rPr>
                <w:color w:val="000000"/>
              </w:rPr>
            </w:pPr>
            <w:r w:rsidRPr="00B4531A">
              <w:rPr>
                <w:color w:val="000000"/>
              </w:rPr>
              <w:t>6</w:t>
            </w:r>
          </w:p>
        </w:tc>
        <w:tc>
          <w:tcPr>
            <w:tcW w:w="1134" w:type="dxa"/>
            <w:shd w:val="clear" w:color="auto" w:fill="auto"/>
            <w:noWrap/>
            <w:hideMark/>
          </w:tcPr>
          <w:p w14:paraId="272E16FB" w14:textId="77777777" w:rsidR="00BB4C2B" w:rsidRPr="00B4531A" w:rsidRDefault="00BB4C2B" w:rsidP="00B4531A">
            <w:pPr>
              <w:pStyle w:val="Tabletext"/>
              <w:jc w:val="center"/>
              <w:rPr>
                <w:color w:val="000000"/>
              </w:rPr>
            </w:pPr>
            <w:r w:rsidRPr="00B4531A">
              <w:rPr>
                <w:color w:val="000000"/>
              </w:rPr>
              <w:t>51</w:t>
            </w:r>
          </w:p>
        </w:tc>
        <w:tc>
          <w:tcPr>
            <w:tcW w:w="1134" w:type="dxa"/>
            <w:shd w:val="clear" w:color="auto" w:fill="auto"/>
            <w:noWrap/>
            <w:hideMark/>
          </w:tcPr>
          <w:p w14:paraId="2E34661D" w14:textId="77777777" w:rsidR="00BB4C2B" w:rsidRPr="00B4531A" w:rsidRDefault="00BB4C2B" w:rsidP="00B4531A">
            <w:pPr>
              <w:pStyle w:val="Tabletext"/>
              <w:jc w:val="center"/>
              <w:rPr>
                <w:color w:val="000000"/>
              </w:rPr>
            </w:pPr>
            <w:r w:rsidRPr="00B4531A">
              <w:rPr>
                <w:color w:val="000000"/>
              </w:rPr>
              <w:t>16</w:t>
            </w:r>
          </w:p>
        </w:tc>
        <w:tc>
          <w:tcPr>
            <w:tcW w:w="1135" w:type="dxa"/>
            <w:shd w:val="clear" w:color="auto" w:fill="auto"/>
            <w:noWrap/>
            <w:hideMark/>
          </w:tcPr>
          <w:p w14:paraId="2B3E3297" w14:textId="77777777" w:rsidR="00BB4C2B" w:rsidRPr="00B4531A" w:rsidRDefault="00BB4C2B" w:rsidP="00B4531A">
            <w:pPr>
              <w:pStyle w:val="Tabletext"/>
              <w:jc w:val="center"/>
              <w:rPr>
                <w:color w:val="000000"/>
              </w:rPr>
            </w:pPr>
            <w:r w:rsidRPr="00B4531A">
              <w:rPr>
                <w:color w:val="000000"/>
              </w:rPr>
              <w:t>210*</w:t>
            </w:r>
          </w:p>
        </w:tc>
      </w:tr>
      <w:tr w:rsidR="00B4531A" w:rsidRPr="00316FF4" w14:paraId="1EBC051E" w14:textId="77777777" w:rsidTr="00B4531A">
        <w:trPr>
          <w:trHeight w:val="20"/>
        </w:trPr>
        <w:tc>
          <w:tcPr>
            <w:tcW w:w="2410" w:type="dxa"/>
            <w:shd w:val="clear" w:color="auto" w:fill="auto"/>
            <w:noWrap/>
          </w:tcPr>
          <w:p w14:paraId="643FDC5D" w14:textId="77777777" w:rsidR="00BB4C2B" w:rsidRPr="00B4531A" w:rsidRDefault="00BB4C2B" w:rsidP="00BB4C2B">
            <w:pPr>
              <w:pStyle w:val="Tabletext"/>
              <w:rPr>
                <w:b/>
                <w:color w:val="000000"/>
              </w:rPr>
            </w:pPr>
          </w:p>
          <w:p w14:paraId="00F5D82C" w14:textId="77777777" w:rsidR="00BB4C2B" w:rsidRPr="00B4531A" w:rsidRDefault="00BB4C2B" w:rsidP="00BB4C2B">
            <w:pPr>
              <w:pStyle w:val="Tabletext"/>
              <w:rPr>
                <w:b/>
                <w:color w:val="000000"/>
              </w:rPr>
            </w:pPr>
            <w:r w:rsidRPr="00B4531A">
              <w:rPr>
                <w:b/>
                <w:color w:val="000000"/>
              </w:rPr>
              <w:t>Total species from LTIM surveys</w:t>
            </w:r>
          </w:p>
        </w:tc>
        <w:tc>
          <w:tcPr>
            <w:tcW w:w="1134" w:type="dxa"/>
            <w:shd w:val="clear" w:color="auto" w:fill="auto"/>
            <w:noWrap/>
          </w:tcPr>
          <w:p w14:paraId="7272B12D" w14:textId="77777777" w:rsidR="00BB4C2B" w:rsidRPr="00B4531A" w:rsidRDefault="00BB4C2B" w:rsidP="00B4531A">
            <w:pPr>
              <w:pStyle w:val="Tabletext"/>
              <w:jc w:val="center"/>
              <w:rPr>
                <w:b/>
                <w:color w:val="000000"/>
              </w:rPr>
            </w:pPr>
          </w:p>
          <w:p w14:paraId="3503F719" w14:textId="77777777" w:rsidR="00BB4C2B" w:rsidRPr="00B4531A" w:rsidRDefault="00BB4C2B" w:rsidP="00B4531A">
            <w:pPr>
              <w:pStyle w:val="Tabletext"/>
              <w:jc w:val="center"/>
              <w:rPr>
                <w:b/>
                <w:color w:val="000000"/>
              </w:rPr>
            </w:pPr>
            <w:r w:rsidRPr="00B4531A">
              <w:rPr>
                <w:b/>
                <w:color w:val="000000"/>
              </w:rPr>
              <w:t>19</w:t>
            </w:r>
          </w:p>
        </w:tc>
        <w:tc>
          <w:tcPr>
            <w:tcW w:w="1134" w:type="dxa"/>
            <w:shd w:val="clear" w:color="auto" w:fill="auto"/>
            <w:noWrap/>
          </w:tcPr>
          <w:p w14:paraId="742B40BD" w14:textId="77777777" w:rsidR="00BB4C2B" w:rsidRPr="00B4531A" w:rsidRDefault="00BB4C2B" w:rsidP="00B4531A">
            <w:pPr>
              <w:pStyle w:val="Tabletext"/>
              <w:jc w:val="center"/>
              <w:rPr>
                <w:b/>
                <w:color w:val="000000"/>
              </w:rPr>
            </w:pPr>
          </w:p>
          <w:p w14:paraId="3A5F7784" w14:textId="77777777" w:rsidR="00BB4C2B" w:rsidRPr="00B4531A" w:rsidRDefault="00BB4C2B" w:rsidP="00B4531A">
            <w:pPr>
              <w:pStyle w:val="Tabletext"/>
              <w:jc w:val="center"/>
              <w:rPr>
                <w:b/>
                <w:color w:val="000000"/>
              </w:rPr>
            </w:pPr>
            <w:r w:rsidRPr="00B4531A">
              <w:rPr>
                <w:b/>
                <w:color w:val="000000"/>
              </w:rPr>
              <w:t>32</w:t>
            </w:r>
          </w:p>
        </w:tc>
        <w:tc>
          <w:tcPr>
            <w:tcW w:w="1135" w:type="dxa"/>
            <w:shd w:val="clear" w:color="auto" w:fill="auto"/>
            <w:noWrap/>
          </w:tcPr>
          <w:p w14:paraId="7B78C94F" w14:textId="77777777" w:rsidR="00BB4C2B" w:rsidRPr="00B4531A" w:rsidRDefault="00BB4C2B" w:rsidP="00B4531A">
            <w:pPr>
              <w:pStyle w:val="Tabletext"/>
              <w:jc w:val="center"/>
              <w:rPr>
                <w:b/>
                <w:color w:val="000000"/>
              </w:rPr>
            </w:pPr>
          </w:p>
          <w:p w14:paraId="63CFCB0A" w14:textId="77777777" w:rsidR="00BB4C2B" w:rsidRPr="00B4531A" w:rsidRDefault="00BB4C2B" w:rsidP="00B4531A">
            <w:pPr>
              <w:pStyle w:val="Tabletext"/>
              <w:jc w:val="center"/>
              <w:rPr>
                <w:b/>
                <w:color w:val="000000"/>
              </w:rPr>
            </w:pPr>
            <w:r w:rsidRPr="00B4531A">
              <w:rPr>
                <w:b/>
                <w:color w:val="000000"/>
              </w:rPr>
              <w:t>28</w:t>
            </w:r>
          </w:p>
        </w:tc>
        <w:tc>
          <w:tcPr>
            <w:tcW w:w="1134" w:type="dxa"/>
            <w:shd w:val="clear" w:color="auto" w:fill="auto"/>
            <w:noWrap/>
          </w:tcPr>
          <w:p w14:paraId="35AD3BD7" w14:textId="77777777" w:rsidR="00BB4C2B" w:rsidRPr="00B4531A" w:rsidRDefault="00BB4C2B" w:rsidP="00B4531A">
            <w:pPr>
              <w:pStyle w:val="Tabletext"/>
              <w:jc w:val="center"/>
              <w:rPr>
                <w:b/>
                <w:color w:val="000000"/>
              </w:rPr>
            </w:pPr>
          </w:p>
          <w:p w14:paraId="51DD6E96" w14:textId="77777777" w:rsidR="00BB4C2B" w:rsidRPr="00B4531A" w:rsidRDefault="00BB4C2B" w:rsidP="00B4531A">
            <w:pPr>
              <w:pStyle w:val="Tabletext"/>
              <w:jc w:val="center"/>
              <w:rPr>
                <w:b/>
                <w:color w:val="000000"/>
              </w:rPr>
            </w:pPr>
            <w:r w:rsidRPr="00B4531A">
              <w:rPr>
                <w:b/>
                <w:color w:val="000000"/>
              </w:rPr>
              <w:t>30</w:t>
            </w:r>
          </w:p>
        </w:tc>
        <w:tc>
          <w:tcPr>
            <w:tcW w:w="1134" w:type="dxa"/>
            <w:shd w:val="clear" w:color="auto" w:fill="auto"/>
            <w:noWrap/>
          </w:tcPr>
          <w:p w14:paraId="36E85546" w14:textId="77777777" w:rsidR="00BB4C2B" w:rsidRPr="00B4531A" w:rsidRDefault="00BB4C2B" w:rsidP="00B4531A">
            <w:pPr>
              <w:pStyle w:val="Tabletext"/>
              <w:jc w:val="center"/>
              <w:rPr>
                <w:b/>
                <w:color w:val="000000"/>
              </w:rPr>
            </w:pPr>
          </w:p>
          <w:p w14:paraId="0A1C1DAC" w14:textId="77777777" w:rsidR="00BB4C2B" w:rsidRPr="00B4531A" w:rsidRDefault="00BB4C2B" w:rsidP="00B4531A">
            <w:pPr>
              <w:pStyle w:val="Tabletext"/>
              <w:jc w:val="center"/>
              <w:rPr>
                <w:b/>
                <w:color w:val="000000"/>
              </w:rPr>
            </w:pPr>
            <w:r w:rsidRPr="00B4531A">
              <w:rPr>
                <w:b/>
                <w:color w:val="000000"/>
              </w:rPr>
              <w:t>33</w:t>
            </w:r>
          </w:p>
        </w:tc>
        <w:tc>
          <w:tcPr>
            <w:tcW w:w="1135" w:type="dxa"/>
            <w:shd w:val="clear" w:color="auto" w:fill="auto"/>
            <w:noWrap/>
          </w:tcPr>
          <w:p w14:paraId="73AB0EA5" w14:textId="77777777" w:rsidR="00BB4C2B" w:rsidRPr="00B4531A" w:rsidRDefault="00BB4C2B" w:rsidP="00B4531A">
            <w:pPr>
              <w:pStyle w:val="Tabletext"/>
              <w:jc w:val="center"/>
              <w:rPr>
                <w:b/>
                <w:color w:val="000000"/>
              </w:rPr>
            </w:pPr>
          </w:p>
          <w:p w14:paraId="045DD4DE" w14:textId="77777777" w:rsidR="00BB4C2B" w:rsidRPr="00B4531A" w:rsidRDefault="00BB4C2B" w:rsidP="00B4531A">
            <w:pPr>
              <w:pStyle w:val="Tabletext"/>
              <w:jc w:val="center"/>
              <w:rPr>
                <w:b/>
                <w:color w:val="000000"/>
              </w:rPr>
            </w:pPr>
            <w:r w:rsidRPr="00B4531A">
              <w:rPr>
                <w:b/>
                <w:color w:val="000000"/>
              </w:rPr>
              <w:t>35</w:t>
            </w:r>
          </w:p>
        </w:tc>
      </w:tr>
      <w:tr w:rsidR="00B4531A" w:rsidRPr="00316FF4" w14:paraId="19F30F5D" w14:textId="77777777" w:rsidTr="00B4531A">
        <w:trPr>
          <w:trHeight w:val="20"/>
        </w:trPr>
        <w:tc>
          <w:tcPr>
            <w:tcW w:w="2410" w:type="dxa"/>
            <w:shd w:val="clear" w:color="auto" w:fill="auto"/>
            <w:noWrap/>
          </w:tcPr>
          <w:p w14:paraId="2E1D19C7" w14:textId="77777777" w:rsidR="00BB4C2B" w:rsidRPr="00B4531A" w:rsidRDefault="00BB4C2B" w:rsidP="00BB4C2B">
            <w:pPr>
              <w:pStyle w:val="Tabletext"/>
              <w:rPr>
                <w:b/>
                <w:color w:val="000000"/>
              </w:rPr>
            </w:pPr>
          </w:p>
          <w:p w14:paraId="2D72C4E1" w14:textId="77777777" w:rsidR="00BB4C2B" w:rsidRPr="00B4531A" w:rsidRDefault="00BB4C2B" w:rsidP="00BB4C2B">
            <w:pPr>
              <w:pStyle w:val="Tabletext"/>
              <w:rPr>
                <w:b/>
                <w:color w:val="000000"/>
              </w:rPr>
            </w:pPr>
            <w:r w:rsidRPr="00B4531A">
              <w:rPr>
                <w:b/>
                <w:color w:val="000000"/>
              </w:rPr>
              <w:t>Total breeding species* from all surveys</w:t>
            </w:r>
          </w:p>
        </w:tc>
        <w:tc>
          <w:tcPr>
            <w:tcW w:w="1134" w:type="dxa"/>
            <w:shd w:val="clear" w:color="auto" w:fill="auto"/>
            <w:noWrap/>
          </w:tcPr>
          <w:p w14:paraId="26F7C08F" w14:textId="77777777" w:rsidR="00BB4C2B" w:rsidRPr="00B4531A" w:rsidRDefault="00BB4C2B" w:rsidP="00B4531A">
            <w:pPr>
              <w:pStyle w:val="Tabletext"/>
              <w:jc w:val="center"/>
              <w:rPr>
                <w:b/>
                <w:color w:val="000000"/>
              </w:rPr>
            </w:pPr>
          </w:p>
          <w:p w14:paraId="09A2F91B" w14:textId="77777777" w:rsidR="00BB4C2B" w:rsidRPr="00B4531A" w:rsidRDefault="00BB4C2B" w:rsidP="00B4531A">
            <w:pPr>
              <w:pStyle w:val="Tabletext"/>
              <w:jc w:val="center"/>
              <w:rPr>
                <w:b/>
                <w:color w:val="000000"/>
              </w:rPr>
            </w:pPr>
            <w:r w:rsidRPr="00B4531A">
              <w:rPr>
                <w:b/>
                <w:color w:val="000000"/>
              </w:rPr>
              <w:t>4</w:t>
            </w:r>
          </w:p>
        </w:tc>
        <w:tc>
          <w:tcPr>
            <w:tcW w:w="1134" w:type="dxa"/>
            <w:shd w:val="clear" w:color="auto" w:fill="auto"/>
            <w:noWrap/>
          </w:tcPr>
          <w:p w14:paraId="4C3B3B67" w14:textId="77777777" w:rsidR="00BB4C2B" w:rsidRPr="00B4531A" w:rsidRDefault="00BB4C2B" w:rsidP="00B4531A">
            <w:pPr>
              <w:pStyle w:val="Tabletext"/>
              <w:jc w:val="center"/>
              <w:rPr>
                <w:b/>
                <w:color w:val="000000"/>
              </w:rPr>
            </w:pPr>
          </w:p>
          <w:p w14:paraId="1762B9E9" w14:textId="77777777" w:rsidR="00BB4C2B" w:rsidRPr="00B4531A" w:rsidRDefault="00BB4C2B" w:rsidP="00B4531A">
            <w:pPr>
              <w:pStyle w:val="Tabletext"/>
              <w:jc w:val="center"/>
              <w:rPr>
                <w:b/>
                <w:color w:val="000000"/>
              </w:rPr>
            </w:pPr>
            <w:r w:rsidRPr="00B4531A">
              <w:rPr>
                <w:b/>
                <w:color w:val="000000"/>
              </w:rPr>
              <w:t>4</w:t>
            </w:r>
          </w:p>
        </w:tc>
        <w:tc>
          <w:tcPr>
            <w:tcW w:w="1135" w:type="dxa"/>
            <w:shd w:val="clear" w:color="auto" w:fill="auto"/>
            <w:noWrap/>
          </w:tcPr>
          <w:p w14:paraId="4182CACE" w14:textId="77777777" w:rsidR="00BB4C2B" w:rsidRPr="00B4531A" w:rsidRDefault="00BB4C2B" w:rsidP="00B4531A">
            <w:pPr>
              <w:pStyle w:val="Tabletext"/>
              <w:jc w:val="center"/>
              <w:rPr>
                <w:b/>
                <w:color w:val="000000"/>
              </w:rPr>
            </w:pPr>
          </w:p>
          <w:p w14:paraId="51AB0C4A" w14:textId="77777777" w:rsidR="00BB4C2B" w:rsidRPr="00B4531A" w:rsidRDefault="00BB4C2B" w:rsidP="00B4531A">
            <w:pPr>
              <w:pStyle w:val="Tabletext"/>
              <w:jc w:val="center"/>
              <w:rPr>
                <w:b/>
                <w:color w:val="000000"/>
              </w:rPr>
            </w:pPr>
            <w:r w:rsidRPr="00B4531A">
              <w:rPr>
                <w:b/>
                <w:color w:val="000000"/>
              </w:rPr>
              <w:t>11</w:t>
            </w:r>
          </w:p>
        </w:tc>
        <w:tc>
          <w:tcPr>
            <w:tcW w:w="1134" w:type="dxa"/>
            <w:shd w:val="clear" w:color="auto" w:fill="auto"/>
            <w:noWrap/>
          </w:tcPr>
          <w:p w14:paraId="2A03495A" w14:textId="77777777" w:rsidR="00BB4C2B" w:rsidRPr="00B4531A" w:rsidRDefault="00BB4C2B" w:rsidP="00B4531A">
            <w:pPr>
              <w:pStyle w:val="Tabletext"/>
              <w:jc w:val="center"/>
              <w:rPr>
                <w:b/>
                <w:color w:val="000000"/>
              </w:rPr>
            </w:pPr>
          </w:p>
          <w:p w14:paraId="5B21CCB2" w14:textId="77777777" w:rsidR="00BB4C2B" w:rsidRPr="00B4531A" w:rsidRDefault="00BB4C2B" w:rsidP="00B4531A">
            <w:pPr>
              <w:pStyle w:val="Tabletext"/>
              <w:jc w:val="center"/>
              <w:rPr>
                <w:b/>
                <w:color w:val="000000"/>
              </w:rPr>
            </w:pPr>
            <w:r w:rsidRPr="00B4531A">
              <w:rPr>
                <w:b/>
                <w:color w:val="000000"/>
              </w:rPr>
              <w:t>8</w:t>
            </w:r>
          </w:p>
        </w:tc>
        <w:tc>
          <w:tcPr>
            <w:tcW w:w="1134" w:type="dxa"/>
            <w:shd w:val="clear" w:color="auto" w:fill="auto"/>
            <w:noWrap/>
          </w:tcPr>
          <w:p w14:paraId="3AB6C20C" w14:textId="77777777" w:rsidR="00BB4C2B" w:rsidRPr="00B4531A" w:rsidRDefault="00BB4C2B" w:rsidP="00B4531A">
            <w:pPr>
              <w:pStyle w:val="Tabletext"/>
              <w:jc w:val="center"/>
              <w:rPr>
                <w:b/>
                <w:color w:val="000000"/>
              </w:rPr>
            </w:pPr>
          </w:p>
          <w:p w14:paraId="103F2A18" w14:textId="77777777" w:rsidR="00BB4C2B" w:rsidRPr="00B4531A" w:rsidRDefault="00BB4C2B" w:rsidP="00B4531A">
            <w:pPr>
              <w:pStyle w:val="Tabletext"/>
              <w:jc w:val="center"/>
              <w:rPr>
                <w:b/>
                <w:color w:val="000000"/>
              </w:rPr>
            </w:pPr>
            <w:r w:rsidRPr="00B4531A">
              <w:rPr>
                <w:b/>
                <w:color w:val="000000"/>
              </w:rPr>
              <w:t>10</w:t>
            </w:r>
          </w:p>
        </w:tc>
        <w:tc>
          <w:tcPr>
            <w:tcW w:w="1135" w:type="dxa"/>
            <w:shd w:val="clear" w:color="auto" w:fill="auto"/>
            <w:noWrap/>
          </w:tcPr>
          <w:p w14:paraId="623E8520" w14:textId="77777777" w:rsidR="00BB4C2B" w:rsidRPr="00B4531A" w:rsidRDefault="00BB4C2B" w:rsidP="00B4531A">
            <w:pPr>
              <w:pStyle w:val="Tabletext"/>
              <w:jc w:val="center"/>
              <w:rPr>
                <w:b/>
                <w:color w:val="000000"/>
              </w:rPr>
            </w:pPr>
          </w:p>
          <w:p w14:paraId="1386157D" w14:textId="77777777" w:rsidR="00BB4C2B" w:rsidRPr="00B4531A" w:rsidRDefault="00BB4C2B" w:rsidP="00B4531A">
            <w:pPr>
              <w:pStyle w:val="Tabletext"/>
              <w:jc w:val="center"/>
              <w:rPr>
                <w:b/>
                <w:color w:val="000000"/>
              </w:rPr>
            </w:pPr>
            <w:r w:rsidRPr="00B4531A">
              <w:rPr>
                <w:b/>
                <w:color w:val="000000"/>
              </w:rPr>
              <w:t>17</w:t>
            </w:r>
          </w:p>
        </w:tc>
      </w:tr>
    </w:tbl>
    <w:p w14:paraId="1CA12A0B" w14:textId="77777777" w:rsidR="00BB4C2B" w:rsidRPr="00316FF4" w:rsidRDefault="00BB4C2B" w:rsidP="00BB4C2B">
      <w:pPr>
        <w:spacing w:line="240" w:lineRule="auto"/>
        <w:rPr>
          <w:sz w:val="20"/>
        </w:rPr>
      </w:pPr>
    </w:p>
    <w:p w14:paraId="6DD6B7DE" w14:textId="4ED8E155" w:rsidR="00BB4C2B" w:rsidRDefault="00E56907" w:rsidP="00BB4C2B">
      <w:pPr>
        <w:spacing w:line="240" w:lineRule="auto"/>
        <w:rPr>
          <w:sz w:val="18"/>
        </w:rPr>
      </w:pPr>
      <w:r>
        <w:rPr>
          <w:sz w:val="18"/>
        </w:rPr>
        <w:t>^</w:t>
      </w:r>
      <w:r w:rsidR="00BB4C2B" w:rsidRPr="00316FF4">
        <w:rPr>
          <w:sz w:val="18"/>
        </w:rPr>
        <w:t xml:space="preserve">Status: J = JAMBA, C = CAMBA, R = ROKAMBA (listed under international migratory bird agreements Australia has with Japan, China and Republic of North Korea, respectively), listing under the NSW </w:t>
      </w:r>
      <w:r w:rsidR="00BB4C2B" w:rsidRPr="00316FF4">
        <w:rPr>
          <w:i/>
          <w:sz w:val="18"/>
        </w:rPr>
        <w:t>TSC Act 1995</w:t>
      </w:r>
      <w:r w:rsidR="00BB4C2B" w:rsidRPr="00316FF4">
        <w:rPr>
          <w:sz w:val="18"/>
        </w:rPr>
        <w:t xml:space="preserve"> (e = endangered, v = vulnerable), and under Commonwealth </w:t>
      </w:r>
      <w:r w:rsidR="00BB4C2B" w:rsidRPr="00316FF4">
        <w:rPr>
          <w:i/>
          <w:sz w:val="18"/>
        </w:rPr>
        <w:t>EPBC Act 1999</w:t>
      </w:r>
      <w:r w:rsidR="00BB4C2B" w:rsidRPr="00316FF4">
        <w:rPr>
          <w:sz w:val="18"/>
        </w:rPr>
        <w:t xml:space="preserve"> (E = Endangered). *Breeding records were determined from the results of LTIM quarterly wetland surveys and complementary monitoring undertaken by NSW OEH (see Spencer </w:t>
      </w:r>
      <w:r w:rsidR="00BB4C2B" w:rsidRPr="00316FF4">
        <w:rPr>
          <w:i/>
          <w:sz w:val="18"/>
        </w:rPr>
        <w:t xml:space="preserve">et al. </w:t>
      </w:r>
      <w:r w:rsidR="00BB4C2B" w:rsidRPr="00316FF4">
        <w:rPr>
          <w:sz w:val="18"/>
        </w:rPr>
        <w:t xml:space="preserve">2016a). </w:t>
      </w:r>
    </w:p>
    <w:p w14:paraId="6158B19D" w14:textId="77777777" w:rsidR="00BB4C2B" w:rsidRDefault="00BB4C2B">
      <w:pPr>
        <w:spacing w:after="0" w:line="240" w:lineRule="auto"/>
        <w:jc w:val="left"/>
        <w:rPr>
          <w:sz w:val="18"/>
        </w:rPr>
      </w:pPr>
      <w:r>
        <w:rPr>
          <w:sz w:val="18"/>
        </w:rPr>
        <w:br w:type="page"/>
      </w:r>
    </w:p>
    <w:p w14:paraId="22A2B884" w14:textId="77777777" w:rsidR="00BB4C2B" w:rsidRDefault="00BB4C2B" w:rsidP="00BB4C2B">
      <w:pPr>
        <w:pStyle w:val="Title"/>
        <w:rPr>
          <w:noProof/>
        </w:rPr>
      </w:pPr>
      <w:bookmarkStart w:id="1645" w:name="_Toc473907151"/>
      <w:r>
        <w:rPr>
          <w:noProof/>
        </w:rPr>
        <w:t>References</w:t>
      </w:r>
      <w:bookmarkEnd w:id="1645"/>
    </w:p>
    <w:p w14:paraId="578D69AE" w14:textId="77777777" w:rsidR="00BB4C2B" w:rsidRPr="00584F2D" w:rsidRDefault="00BB4C2B" w:rsidP="00BB4C2B">
      <w:pPr>
        <w:pStyle w:val="EndNoteBibliography"/>
        <w:spacing w:after="240"/>
      </w:pPr>
      <w:bookmarkStart w:id="1646" w:name="_ENREF_1"/>
      <w:r w:rsidRPr="00584F2D">
        <w:t xml:space="preserve">Anderson, H. K. (1915). "Rescue Operations on the Murrumbidgee River." The Australian Zoologist </w:t>
      </w:r>
      <w:r w:rsidRPr="00584F2D">
        <w:rPr>
          <w:b/>
        </w:rPr>
        <w:t>1</w:t>
      </w:r>
      <w:r w:rsidRPr="00584F2D">
        <w:t>: 157-160.</w:t>
      </w:r>
      <w:bookmarkEnd w:id="1646"/>
    </w:p>
    <w:p w14:paraId="671C2E39" w14:textId="77777777" w:rsidR="00BB4C2B" w:rsidRPr="00584F2D" w:rsidRDefault="00BB4C2B" w:rsidP="00BB4C2B">
      <w:pPr>
        <w:pStyle w:val="EndNoteBibliography"/>
        <w:spacing w:after="240"/>
      </w:pPr>
      <w:bookmarkStart w:id="1647" w:name="_ENREF_2"/>
      <w:r w:rsidRPr="00584F2D">
        <w:t>Anderson, M., R. N. Gorley and K. R. Clarke (2008). Permanova+ for Primer: Guide to Software and Statistical Methods. PRIMER-E Plymouth.</w:t>
      </w:r>
      <w:bookmarkEnd w:id="1647"/>
    </w:p>
    <w:p w14:paraId="3F261DC5" w14:textId="77777777" w:rsidR="00BB4C2B" w:rsidRPr="00584F2D" w:rsidRDefault="00BB4C2B" w:rsidP="00BB4C2B">
      <w:pPr>
        <w:pStyle w:val="EndNoteBibliography"/>
        <w:spacing w:after="240"/>
      </w:pPr>
      <w:bookmarkStart w:id="1648" w:name="_ENREF_3"/>
      <w:r w:rsidRPr="00584F2D">
        <w:t>Anderson, M. J. (2005). "Permutational multivariate analysis of variance." Department of Statistics, University of Auckland, Auckland.</w:t>
      </w:r>
      <w:bookmarkEnd w:id="1648"/>
    </w:p>
    <w:p w14:paraId="3450D8F9" w14:textId="77777777" w:rsidR="00BB4C2B" w:rsidRPr="00584F2D" w:rsidRDefault="00BB4C2B" w:rsidP="00BB4C2B">
      <w:pPr>
        <w:pStyle w:val="EndNoteBibliography"/>
        <w:spacing w:after="240"/>
        <w:rPr>
          <w:rFonts w:ascii="Times New Roman" w:hAnsi="Times New Roman"/>
        </w:rPr>
      </w:pPr>
      <w:bookmarkStart w:id="1649" w:name="_ENREF_4"/>
      <w:r w:rsidRPr="00584F2D">
        <w:t xml:space="preserve">ANZECC (2000). Australia and New Zealand guidelines for fresh and marine water quality </w:t>
      </w:r>
    </w:p>
    <w:p w14:paraId="1CA08A19" w14:textId="77777777" w:rsidR="00BB4C2B" w:rsidRPr="00584F2D" w:rsidRDefault="00BB4C2B" w:rsidP="00BB4C2B">
      <w:pPr>
        <w:pStyle w:val="EndNoteBibliography"/>
        <w:spacing w:after="240"/>
      </w:pPr>
      <w:r w:rsidRPr="00584F2D">
        <w:t>Australian and New Zealand environment and conservation council and Agriculture and resource management council of Australia and New Zealand, Canberra.</w:t>
      </w:r>
      <w:bookmarkEnd w:id="1649"/>
    </w:p>
    <w:p w14:paraId="55DE990D" w14:textId="77777777" w:rsidR="00BB4C2B" w:rsidRPr="00584F2D" w:rsidRDefault="00BB4C2B" w:rsidP="00BB4C2B">
      <w:pPr>
        <w:pStyle w:val="EndNoteBibliography"/>
        <w:spacing w:after="240"/>
      </w:pPr>
      <w:bookmarkStart w:id="1650" w:name="_ENREF_5"/>
      <w:r w:rsidRPr="00584F2D">
        <w:t xml:space="preserve">Arthington, A. H. and B. Pusey (2003). "Flow restoration and protection in Australian rivers." River Research and Applications </w:t>
      </w:r>
      <w:r w:rsidRPr="00584F2D">
        <w:rPr>
          <w:b/>
        </w:rPr>
        <w:t>19</w:t>
      </w:r>
      <w:r w:rsidRPr="00584F2D">
        <w:t>(5-6): 377-395.</w:t>
      </w:r>
      <w:bookmarkEnd w:id="1650"/>
    </w:p>
    <w:p w14:paraId="57A27BDC" w14:textId="77777777" w:rsidR="00BB4C2B" w:rsidRPr="00584F2D" w:rsidRDefault="00BB4C2B" w:rsidP="00BB4C2B">
      <w:pPr>
        <w:pStyle w:val="EndNoteBibliography"/>
        <w:spacing w:after="240"/>
      </w:pPr>
      <w:bookmarkStart w:id="1651" w:name="_ENREF_6"/>
      <w:r w:rsidRPr="00584F2D">
        <w:t xml:space="preserve">Balcombe, S. R., A. H. Arthington, N. D. Foster, M. C. Thoms, G. A. Wilson and S. E. Bunn (2006). "Fish assemblages of an Australian dryland river: abundance, assemblage structure and recruitment patterns in the Warrego River, Murray–Darling Basin." Marine and Freshwater Research </w:t>
      </w:r>
      <w:r w:rsidRPr="00584F2D">
        <w:rPr>
          <w:b/>
        </w:rPr>
        <w:t>57</w:t>
      </w:r>
      <w:r w:rsidRPr="00584F2D">
        <w:t>(6): 619-633.</w:t>
      </w:r>
      <w:bookmarkEnd w:id="1651"/>
    </w:p>
    <w:p w14:paraId="0F769598" w14:textId="77777777" w:rsidR="00BB4C2B" w:rsidRPr="00584F2D" w:rsidRDefault="00BB4C2B" w:rsidP="00BB4C2B">
      <w:pPr>
        <w:pStyle w:val="EndNoteBibliography"/>
        <w:spacing w:after="240"/>
      </w:pPr>
      <w:bookmarkStart w:id="1652" w:name="_ENREF_7"/>
      <w:r w:rsidRPr="00584F2D">
        <w:t xml:space="preserve">Balcombe, S. R., A. H. Arthington, N. D. Foster, M. C. Thoms, G. G. Wilson and S. E. Bunn (2006). "Fish assemblages of an Australian dryland river: abundance, assemblage structure and recruitment patterns in the Warrego River, Murray–Darling Basin." Marine and Freshwater Research </w:t>
      </w:r>
      <w:r w:rsidRPr="00584F2D">
        <w:rPr>
          <w:b/>
        </w:rPr>
        <w:t>57</w:t>
      </w:r>
      <w:r w:rsidRPr="00584F2D">
        <w:t>(6): 619-633.</w:t>
      </w:r>
      <w:bookmarkEnd w:id="1652"/>
    </w:p>
    <w:p w14:paraId="5355A68F" w14:textId="77777777" w:rsidR="00BB4C2B" w:rsidRPr="00584F2D" w:rsidRDefault="00BB4C2B" w:rsidP="00BB4C2B">
      <w:pPr>
        <w:pStyle w:val="EndNoteBibliography"/>
        <w:spacing w:after="240"/>
      </w:pPr>
      <w:bookmarkStart w:id="1653" w:name="_ENREF_8"/>
      <w:r w:rsidRPr="00584F2D">
        <w:t xml:space="preserve">Baldwin, D. S. and A. M. Mitchell (2000). "The effects of drying and re-flooding on the sediment and soil nutrient dynamics of lowland river–floodplain systems: a synthesis." Regulated Rivers: Research &amp; Management </w:t>
      </w:r>
      <w:r w:rsidRPr="00584F2D">
        <w:rPr>
          <w:b/>
        </w:rPr>
        <w:t>16</w:t>
      </w:r>
      <w:r w:rsidRPr="00584F2D">
        <w:t>(5): 457-467.</w:t>
      </w:r>
      <w:bookmarkEnd w:id="1653"/>
    </w:p>
    <w:p w14:paraId="17E39A96" w14:textId="77777777" w:rsidR="00BB4C2B" w:rsidRPr="00584F2D" w:rsidRDefault="00BB4C2B" w:rsidP="00BB4C2B">
      <w:pPr>
        <w:pStyle w:val="EndNoteBibliography"/>
        <w:spacing w:after="240"/>
      </w:pPr>
      <w:bookmarkStart w:id="1654" w:name="_ENREF_9"/>
      <w:r w:rsidRPr="00584F2D">
        <w:t xml:space="preserve">Battin, T. J., L. A. Kaplan, S. Findlay, C. S. Hopkinson, E. Marti, A. I. Packman, J. D. Newbold and F. Sabater (2008). "Biophysical controls on organic carbon fluxes in fluvial networks." Nature Geosci </w:t>
      </w:r>
      <w:r w:rsidRPr="00584F2D">
        <w:rPr>
          <w:b/>
        </w:rPr>
        <w:t>1</w:t>
      </w:r>
      <w:r w:rsidRPr="00584F2D">
        <w:t>(2): 95-100.</w:t>
      </w:r>
      <w:bookmarkEnd w:id="1654"/>
    </w:p>
    <w:p w14:paraId="11AE2FC8" w14:textId="77777777" w:rsidR="00BB4C2B" w:rsidRPr="00584F2D" w:rsidRDefault="00BB4C2B" w:rsidP="00BB4C2B">
      <w:pPr>
        <w:pStyle w:val="EndNoteBibliography"/>
        <w:spacing w:after="240"/>
      </w:pPr>
      <w:bookmarkStart w:id="1655" w:name="_ENREF_10"/>
      <w:r w:rsidRPr="00584F2D">
        <w:t>Baumgartner, L. J., J. Conallin, I. Wooden, B. Campbell, R. Gee, W. A. Robinson and M. Mallen</w:t>
      </w:r>
      <w:r w:rsidRPr="00584F2D">
        <w:rPr>
          <w:rFonts w:ascii="Cambria Math" w:hAnsi="Cambria Math" w:cs="Cambria Math"/>
        </w:rPr>
        <w:t>‐</w:t>
      </w:r>
      <w:r w:rsidRPr="00584F2D">
        <w:t>Cooper (2014). "Using flow guilds of freshwater fish in an adaptive management framework to simplify environmental flow delivery for semi</w:t>
      </w:r>
      <w:r w:rsidRPr="00584F2D">
        <w:rPr>
          <w:rFonts w:ascii="Cambria Math" w:hAnsi="Cambria Math" w:cs="Cambria Math"/>
        </w:rPr>
        <w:t>‐</w:t>
      </w:r>
      <w:r w:rsidRPr="00584F2D">
        <w:t xml:space="preserve">arid riverine systems." Fish and Fisheries </w:t>
      </w:r>
      <w:r w:rsidRPr="00584F2D">
        <w:rPr>
          <w:b/>
        </w:rPr>
        <w:t>15</w:t>
      </w:r>
      <w:r w:rsidRPr="00584F2D">
        <w:t>(3): 410-427.</w:t>
      </w:r>
      <w:bookmarkEnd w:id="1655"/>
    </w:p>
    <w:p w14:paraId="626BC37A" w14:textId="77777777" w:rsidR="00BB4C2B" w:rsidRPr="00584F2D" w:rsidRDefault="00BB4C2B" w:rsidP="00BB4C2B">
      <w:pPr>
        <w:pStyle w:val="EndNoteBibliography"/>
        <w:spacing w:after="240"/>
      </w:pPr>
      <w:bookmarkStart w:id="1656" w:name="_ENREF_11"/>
      <w:r w:rsidRPr="00584F2D">
        <w:t>Brandis, K. and G. Bino (2016). Habitat use by waterbirds in and adjacent to the Murray</w:t>
      </w:r>
      <w:r w:rsidRPr="00584F2D">
        <w:rPr>
          <w:rFonts w:ascii="Arial" w:hAnsi="Arial" w:cs="Arial"/>
        </w:rPr>
        <w:t>‒</w:t>
      </w:r>
      <w:r w:rsidRPr="00584F2D">
        <w:t>Darling Basin. Stage 1 report to the Murray–Darling Basin Authority, Sydney.</w:t>
      </w:r>
      <w:bookmarkEnd w:id="1656"/>
    </w:p>
    <w:p w14:paraId="5B370585" w14:textId="77777777" w:rsidR="00BB4C2B" w:rsidRPr="00584F2D" w:rsidRDefault="00BB4C2B" w:rsidP="00BB4C2B">
      <w:pPr>
        <w:pStyle w:val="EndNoteBibliography"/>
        <w:spacing w:after="240"/>
      </w:pPr>
      <w:bookmarkStart w:id="1657" w:name="_ENREF_12"/>
      <w:r w:rsidRPr="00584F2D">
        <w:t xml:space="preserve">Briggs, S. V. and S. A. Thornton (1999). "Management of water regimes in River Red Gum Eucalyptus camaldulensis wetlands for waterbird breeding." Australian Zoologist </w:t>
      </w:r>
      <w:r w:rsidRPr="00584F2D">
        <w:rPr>
          <w:b/>
        </w:rPr>
        <w:t>31</w:t>
      </w:r>
      <w:r w:rsidRPr="00584F2D">
        <w:t>(1): 187-197.</w:t>
      </w:r>
      <w:bookmarkEnd w:id="1657"/>
    </w:p>
    <w:p w14:paraId="68DBB63A" w14:textId="77777777" w:rsidR="00BB4C2B" w:rsidRPr="00584F2D" w:rsidRDefault="00BB4C2B" w:rsidP="00BB4C2B">
      <w:pPr>
        <w:pStyle w:val="EndNoteBibliography"/>
        <w:spacing w:after="240"/>
      </w:pPr>
      <w:bookmarkStart w:id="1658" w:name="_ENREF_13"/>
      <w:r w:rsidRPr="00584F2D">
        <w:t>Brock, M. A. and M. T. Casanova (1997). Plant life at the edge of wetlands: ecological responses to wetting and drying patterns. Frontiers in ecology: building the links. N. Klomp and I. Lunt. Oxford, UK.</w:t>
      </w:r>
      <w:bookmarkEnd w:id="1658"/>
    </w:p>
    <w:p w14:paraId="4FEAB306" w14:textId="77777777" w:rsidR="00BB4C2B" w:rsidRPr="00584F2D" w:rsidRDefault="00BB4C2B" w:rsidP="00BB4C2B">
      <w:pPr>
        <w:pStyle w:val="EndNoteBibliography"/>
        <w:spacing w:after="240"/>
      </w:pPr>
      <w:bookmarkStart w:id="1659" w:name="_ENREF_14"/>
      <w:r w:rsidRPr="00584F2D">
        <w:t xml:space="preserve">Brock, M. A., D. L. Nielsen, R. J. Shiel, J. D. Green and J. D. Langley (2003). "Drought and aquatic community resilience: the role of eggs and seeds in sediments of temporary wetlands." Freshwater Biology </w:t>
      </w:r>
      <w:r w:rsidRPr="00584F2D">
        <w:rPr>
          <w:b/>
        </w:rPr>
        <w:t>48</w:t>
      </w:r>
      <w:r w:rsidRPr="00584F2D">
        <w:t>(7): 1207-1218.</w:t>
      </w:r>
      <w:bookmarkEnd w:id="1659"/>
    </w:p>
    <w:p w14:paraId="79E2D2DB" w14:textId="77777777" w:rsidR="00BB4C2B" w:rsidRPr="00584F2D" w:rsidRDefault="00BB4C2B" w:rsidP="00BB4C2B">
      <w:pPr>
        <w:pStyle w:val="EndNoteBibliography"/>
        <w:spacing w:after="240"/>
      </w:pPr>
      <w:bookmarkStart w:id="1660" w:name="_ENREF_15"/>
      <w:r w:rsidRPr="00584F2D">
        <w:t xml:space="preserve">Bunn, S. E. and A. H. Arthington (2002). "Basic principles and ecological consequences of altered flow regimes for aquatic biodiversity." Environmental Management </w:t>
      </w:r>
      <w:r w:rsidRPr="00584F2D">
        <w:rPr>
          <w:b/>
        </w:rPr>
        <w:t>30</w:t>
      </w:r>
      <w:r w:rsidRPr="00584F2D">
        <w:t>(4): 492-507.</w:t>
      </w:r>
      <w:bookmarkEnd w:id="1660"/>
    </w:p>
    <w:p w14:paraId="0DC0080F" w14:textId="77777777" w:rsidR="00BB4C2B" w:rsidRPr="00584F2D" w:rsidRDefault="00BB4C2B" w:rsidP="00BB4C2B">
      <w:pPr>
        <w:pStyle w:val="EndNoteBibliography"/>
        <w:spacing w:after="240"/>
      </w:pPr>
      <w:bookmarkStart w:id="1661" w:name="_ENREF_16"/>
      <w:r w:rsidRPr="00584F2D">
        <w:t>Cadwallader, P. L. (1977). J.O. Langtry's 1949-50 Murray River investigations. Fisheries and Wildlife Division, Victoria.</w:t>
      </w:r>
      <w:bookmarkEnd w:id="1661"/>
    </w:p>
    <w:p w14:paraId="1B01DB87" w14:textId="77777777" w:rsidR="00BB4C2B" w:rsidRPr="00584F2D" w:rsidRDefault="00BB4C2B" w:rsidP="00BB4C2B">
      <w:pPr>
        <w:pStyle w:val="EndNoteBibliography"/>
        <w:spacing w:after="240"/>
      </w:pPr>
      <w:bookmarkStart w:id="1662" w:name="_ENREF_17"/>
      <w:r w:rsidRPr="00584F2D">
        <w:t>Capon, S. J. and M. A. Reid (2016). "Vegetation resilience to mega</w:t>
      </w:r>
      <w:r w:rsidRPr="00584F2D">
        <w:rPr>
          <w:rFonts w:ascii="Cambria Math" w:hAnsi="Cambria Math" w:cs="Cambria Math"/>
        </w:rPr>
        <w:t>‐</w:t>
      </w:r>
      <w:r w:rsidRPr="00584F2D">
        <w:t>drought along a typical floodplain gradient of the southern Murray</w:t>
      </w:r>
      <w:r w:rsidRPr="00584F2D">
        <w:rPr>
          <w:rFonts w:ascii="Cambria Math" w:hAnsi="Cambria Math" w:cs="Cambria Math"/>
        </w:rPr>
        <w:t>‐</w:t>
      </w:r>
      <w:r w:rsidRPr="00584F2D">
        <w:t>Darling Basin, Australia." Journal of Vegetation Science.</w:t>
      </w:r>
      <w:bookmarkEnd w:id="1662"/>
    </w:p>
    <w:p w14:paraId="314F86BC" w14:textId="77777777" w:rsidR="00BB4C2B" w:rsidRPr="00584F2D" w:rsidRDefault="00BB4C2B" w:rsidP="00BB4C2B">
      <w:pPr>
        <w:pStyle w:val="EndNoteBibliography"/>
        <w:spacing w:after="240"/>
      </w:pPr>
      <w:bookmarkStart w:id="1663" w:name="_ENREF_18"/>
      <w:r w:rsidRPr="00584F2D">
        <w:t xml:space="preserve">Casanova, M. T. (2011). "Using water plant functional groups to investigate environmental water requirements." Freshwater Biology </w:t>
      </w:r>
      <w:r w:rsidRPr="00584F2D">
        <w:rPr>
          <w:b/>
        </w:rPr>
        <w:t>56</w:t>
      </w:r>
      <w:r w:rsidRPr="00584F2D">
        <w:t>(12): 2637-2652.</w:t>
      </w:r>
      <w:bookmarkEnd w:id="1663"/>
    </w:p>
    <w:p w14:paraId="52F0B915" w14:textId="77777777" w:rsidR="00BB4C2B" w:rsidRPr="00584F2D" w:rsidRDefault="00BB4C2B" w:rsidP="00BB4C2B">
      <w:pPr>
        <w:pStyle w:val="EndNoteBibliography"/>
        <w:spacing w:after="240"/>
      </w:pPr>
      <w:bookmarkStart w:id="1664" w:name="_ENREF_19"/>
      <w:r w:rsidRPr="00584F2D">
        <w:t xml:space="preserve">Casanova, M. T. and M. A. Brock (2000). "How do depth, duration and frequency of flooding influence the establishment of wetland plant communities?" Plant Ecology </w:t>
      </w:r>
      <w:r w:rsidRPr="00584F2D">
        <w:rPr>
          <w:b/>
        </w:rPr>
        <w:t>147</w:t>
      </w:r>
      <w:r w:rsidRPr="00584F2D">
        <w:t>(3): 237-250.</w:t>
      </w:r>
      <w:bookmarkEnd w:id="1664"/>
    </w:p>
    <w:p w14:paraId="77F92BD9" w14:textId="77777777" w:rsidR="00BB4C2B" w:rsidRPr="00584F2D" w:rsidRDefault="00BB4C2B" w:rsidP="00BB4C2B">
      <w:pPr>
        <w:pStyle w:val="EndNoteBibliography"/>
        <w:spacing w:after="240"/>
      </w:pPr>
      <w:bookmarkStart w:id="1665" w:name="_ENREF_20"/>
      <w:r w:rsidRPr="00584F2D">
        <w:t>Chatterjee, S. and J. S. Simonoff (2013). Handbook of regression analysis. John Wiley &amp; Sons.</w:t>
      </w:r>
      <w:bookmarkEnd w:id="1665"/>
    </w:p>
    <w:p w14:paraId="2D142024" w14:textId="77777777" w:rsidR="00BB4C2B" w:rsidRPr="00584F2D" w:rsidRDefault="00BB4C2B" w:rsidP="00BB4C2B">
      <w:pPr>
        <w:pStyle w:val="EndNoteBibliography"/>
        <w:spacing w:after="240"/>
      </w:pPr>
      <w:bookmarkStart w:id="1666" w:name="_ENREF_21"/>
      <w:r w:rsidRPr="00584F2D">
        <w:t xml:space="preserve">Cochrane, D. and G. H. Orcutt (1949). "Application of least squares regression to relationships containing auto-correlated error terms." Journal of the American statistical association </w:t>
      </w:r>
      <w:r w:rsidRPr="00584F2D">
        <w:rPr>
          <w:b/>
        </w:rPr>
        <w:t>44</w:t>
      </w:r>
      <w:r w:rsidRPr="00584F2D">
        <w:t>(245): 32-61.</w:t>
      </w:r>
      <w:bookmarkEnd w:id="1666"/>
    </w:p>
    <w:p w14:paraId="7821C5BD" w14:textId="77777777" w:rsidR="00BB4C2B" w:rsidRPr="00584F2D" w:rsidRDefault="00BB4C2B" w:rsidP="00BB4C2B">
      <w:pPr>
        <w:pStyle w:val="EndNoteBibliography"/>
        <w:spacing w:after="240"/>
      </w:pPr>
      <w:bookmarkStart w:id="1667" w:name="_ENREF_22"/>
      <w:r w:rsidRPr="00584F2D">
        <w:t>Commonwealth of Australia (2015). Integrated planning for the use, carryover and trade of Commonwealth environmental water: Murrumbidgee River Valley 2015-16. Commonwealth of Australia</w:t>
      </w:r>
      <w:r>
        <w:t>,</w:t>
      </w:r>
      <w:r w:rsidRPr="00584F2D">
        <w:t xml:space="preserve"> Canberra.</w:t>
      </w:r>
      <w:bookmarkEnd w:id="1667"/>
    </w:p>
    <w:p w14:paraId="42ABDA7F" w14:textId="77777777" w:rsidR="00BB4C2B" w:rsidRPr="00584F2D" w:rsidRDefault="00BB4C2B" w:rsidP="00BB4C2B">
      <w:pPr>
        <w:pStyle w:val="EndNoteBibliography"/>
        <w:spacing w:after="240"/>
      </w:pPr>
      <w:bookmarkStart w:id="1668" w:name="_ENREF_23"/>
      <w:r w:rsidRPr="00584F2D">
        <w:t>Commonwealth of Australia (2016). Watering action acquittal report Murrumbidgee 2015-16. Commonwealth of Australia, Canberra.</w:t>
      </w:r>
      <w:bookmarkEnd w:id="1668"/>
    </w:p>
    <w:p w14:paraId="55EA1746" w14:textId="77777777" w:rsidR="00BB4C2B" w:rsidRPr="00584F2D" w:rsidRDefault="00BB4C2B" w:rsidP="00BB4C2B">
      <w:pPr>
        <w:pStyle w:val="EndNoteBibliography"/>
        <w:spacing w:after="240"/>
      </w:pPr>
      <w:bookmarkStart w:id="1669" w:name="_ENREF_24"/>
      <w:r w:rsidRPr="00584F2D">
        <w:t xml:space="preserve">Copp, G. H. (1992). "Comparative microhabitat use of cyprinid larvae and juveniles in a lotic floodplain channel." Environmental Biology of Fishes </w:t>
      </w:r>
      <w:r w:rsidRPr="00584F2D">
        <w:rPr>
          <w:b/>
        </w:rPr>
        <w:t>33</w:t>
      </w:r>
      <w:r w:rsidRPr="00584F2D">
        <w:t>(1-2): 181-193.</w:t>
      </w:r>
      <w:bookmarkEnd w:id="1669"/>
    </w:p>
    <w:p w14:paraId="108BA9CE" w14:textId="77777777" w:rsidR="00BB4C2B" w:rsidRPr="00584F2D" w:rsidRDefault="00BB4C2B" w:rsidP="00BB4C2B">
      <w:pPr>
        <w:pStyle w:val="EndNoteBibliography"/>
        <w:spacing w:after="240"/>
      </w:pPr>
      <w:bookmarkStart w:id="1670" w:name="_ENREF_25"/>
      <w:r w:rsidRPr="00584F2D">
        <w:t xml:space="preserve">Devries, D. R., R. A. Stein and M. T. Bremigan (1998). "Prey selection by larval fishes as influenced by available zooplankton and gap limitation." Transactions of the American Fisheries Society </w:t>
      </w:r>
      <w:r w:rsidRPr="00584F2D">
        <w:rPr>
          <w:b/>
        </w:rPr>
        <w:t>127</w:t>
      </w:r>
      <w:r w:rsidRPr="00584F2D">
        <w:t>(6): 1040-1050.</w:t>
      </w:r>
      <w:bookmarkEnd w:id="1670"/>
    </w:p>
    <w:p w14:paraId="58FE015A" w14:textId="77777777" w:rsidR="00BB4C2B" w:rsidRDefault="00BB4C2B" w:rsidP="00BB4C2B">
      <w:pPr>
        <w:pStyle w:val="EndNoteBibliography"/>
        <w:spacing w:after="240"/>
      </w:pPr>
      <w:bookmarkStart w:id="1671" w:name="_ENREF_26"/>
      <w:r w:rsidRPr="00584F2D">
        <w:t xml:space="preserve">Figuerola, J. and A. J. Green (2002). "Dispersal of aquatic organisms by waterbirds: a review of past research and priorities for future studies." Freshwater Biology </w:t>
      </w:r>
      <w:r w:rsidRPr="00584F2D">
        <w:rPr>
          <w:b/>
        </w:rPr>
        <w:t>47</w:t>
      </w:r>
      <w:r w:rsidRPr="00584F2D">
        <w:t>(3): 483-494.</w:t>
      </w:r>
      <w:bookmarkEnd w:id="1671"/>
    </w:p>
    <w:p w14:paraId="2386B868" w14:textId="77777777" w:rsidR="00045BB4" w:rsidRPr="00045BB4" w:rsidRDefault="00045BB4" w:rsidP="00045BB4">
      <w:pPr>
        <w:pStyle w:val="CommentText"/>
        <w:spacing w:line="240" w:lineRule="auto"/>
        <w:rPr>
          <w:sz w:val="22"/>
          <w:szCs w:val="22"/>
        </w:rPr>
      </w:pPr>
      <w:r w:rsidRPr="00045BB4">
        <w:rPr>
          <w:sz w:val="22"/>
          <w:szCs w:val="22"/>
        </w:rPr>
        <w:t xml:space="preserve">Figuerola, J., Green, A.J., and Santamaría, L. (2003) </w:t>
      </w:r>
      <w:r>
        <w:rPr>
          <w:sz w:val="22"/>
          <w:szCs w:val="22"/>
        </w:rPr>
        <w:t>“</w:t>
      </w:r>
      <w:r w:rsidRPr="00045BB4">
        <w:rPr>
          <w:sz w:val="22"/>
          <w:szCs w:val="22"/>
        </w:rPr>
        <w:t>Passive internal transport of aquatic organisms by waterfowl in Doñana, south</w:t>
      </w:r>
      <w:r w:rsidRPr="00045BB4">
        <w:rPr>
          <w:rFonts w:ascii="Cambria Math" w:hAnsi="Cambria Math" w:cs="Cambria Math"/>
          <w:sz w:val="22"/>
          <w:szCs w:val="22"/>
        </w:rPr>
        <w:t>‐</w:t>
      </w:r>
      <w:r w:rsidRPr="00045BB4">
        <w:rPr>
          <w:sz w:val="22"/>
          <w:szCs w:val="22"/>
        </w:rPr>
        <w:t>west Spain</w:t>
      </w:r>
      <w:r>
        <w:rPr>
          <w:sz w:val="22"/>
          <w:szCs w:val="22"/>
        </w:rPr>
        <w:t>”</w:t>
      </w:r>
      <w:r w:rsidRPr="00045BB4">
        <w:rPr>
          <w:sz w:val="22"/>
          <w:szCs w:val="22"/>
        </w:rPr>
        <w:t xml:space="preserve">. Global Ecology and Biogeography </w:t>
      </w:r>
      <w:r w:rsidRPr="00045BB4">
        <w:rPr>
          <w:b/>
          <w:sz w:val="22"/>
          <w:szCs w:val="22"/>
        </w:rPr>
        <w:t>12</w:t>
      </w:r>
      <w:r w:rsidRPr="00045BB4">
        <w:rPr>
          <w:sz w:val="22"/>
          <w:szCs w:val="22"/>
        </w:rPr>
        <w:t>(5)</w:t>
      </w:r>
      <w:r>
        <w:rPr>
          <w:sz w:val="22"/>
          <w:szCs w:val="22"/>
        </w:rPr>
        <w:t>:</w:t>
      </w:r>
      <w:r w:rsidRPr="00045BB4">
        <w:rPr>
          <w:sz w:val="22"/>
          <w:szCs w:val="22"/>
        </w:rPr>
        <w:t xml:space="preserve"> 427-436.</w:t>
      </w:r>
    </w:p>
    <w:p w14:paraId="025D380A" w14:textId="77777777" w:rsidR="00BB4C2B" w:rsidRPr="00584F2D" w:rsidRDefault="00BB4C2B" w:rsidP="00BB4C2B">
      <w:pPr>
        <w:pStyle w:val="EndNoteBibliography"/>
        <w:spacing w:after="240"/>
      </w:pPr>
      <w:bookmarkStart w:id="1672" w:name="_ENREF_27"/>
      <w:r w:rsidRPr="00584F2D">
        <w:t xml:space="preserve">Fisher, A., N. Flood and T. Danaher (2016). "Comparing Landsat water index methods for automated water classification in eastern Australia." Remote Sensing of Environment </w:t>
      </w:r>
      <w:r w:rsidRPr="00584F2D">
        <w:rPr>
          <w:b/>
        </w:rPr>
        <w:t>175</w:t>
      </w:r>
      <w:r w:rsidRPr="00584F2D">
        <w:t>: 167-182.</w:t>
      </w:r>
      <w:bookmarkEnd w:id="1672"/>
    </w:p>
    <w:p w14:paraId="4D3B8B55" w14:textId="77777777" w:rsidR="00BB4C2B" w:rsidRPr="00584F2D" w:rsidRDefault="00BB4C2B" w:rsidP="00BB4C2B">
      <w:pPr>
        <w:pStyle w:val="EndNoteBibliography"/>
        <w:spacing w:after="240"/>
      </w:pPr>
      <w:bookmarkStart w:id="1673" w:name="_ENREF_28"/>
      <w:r w:rsidRPr="00584F2D">
        <w:t xml:space="preserve">Flood, N., T. Danaher, T. Gill and S. Gillingham (2013). "An Operational Scheme for Deriving Standardised Surface Reflectance from Landsat TM/ETM+ and SPOT HRG Imagery for Eastern Australia." Remote Sensing </w:t>
      </w:r>
      <w:r w:rsidRPr="00584F2D">
        <w:rPr>
          <w:b/>
        </w:rPr>
        <w:t>5</w:t>
      </w:r>
      <w:r w:rsidRPr="00584F2D">
        <w:t>(1): 83.</w:t>
      </w:r>
      <w:bookmarkEnd w:id="1673"/>
    </w:p>
    <w:p w14:paraId="005D2276" w14:textId="77777777" w:rsidR="00BB4C2B" w:rsidRPr="00584F2D" w:rsidRDefault="00BB4C2B" w:rsidP="00BB4C2B">
      <w:pPr>
        <w:pStyle w:val="EndNoteBibliography"/>
        <w:spacing w:after="240"/>
      </w:pPr>
      <w:bookmarkStart w:id="1674" w:name="_ENREF_29"/>
      <w:r w:rsidRPr="00584F2D">
        <w:t>Forbes, J., R. J. Watts, W. A. Robinson, L. J. Baumgartner, P. McGuffie, L. M. Cameron and D. A. Crook (2015). "Assessment of stocking effectiveness for Murray cod (Maccullochella peelii) and golden perch (Macquaria ambigua) in rivers and impoundments of south-eastern Australia." Marine and Freshwater Research: -.</w:t>
      </w:r>
      <w:bookmarkEnd w:id="1674"/>
    </w:p>
    <w:p w14:paraId="0FFFC689" w14:textId="77777777" w:rsidR="00BB4C2B" w:rsidRPr="00584F2D" w:rsidRDefault="00BB4C2B" w:rsidP="00BB4C2B">
      <w:pPr>
        <w:pStyle w:val="EndNoteBibliography"/>
        <w:spacing w:after="240"/>
      </w:pPr>
      <w:bookmarkStart w:id="1675" w:name="_ENREF_30"/>
      <w:r w:rsidRPr="00584F2D">
        <w:t xml:space="preserve">Frazier, P. and K. Page (2006). "The effect of river regulation on floodplain wetland inundation, Murrumbidgee River, Australia." Marine and Freshwater Research </w:t>
      </w:r>
      <w:r w:rsidRPr="00584F2D">
        <w:rPr>
          <w:b/>
        </w:rPr>
        <w:t>57</w:t>
      </w:r>
      <w:r w:rsidRPr="00584F2D">
        <w:t>(2): 133-141.</w:t>
      </w:r>
      <w:bookmarkEnd w:id="1675"/>
    </w:p>
    <w:p w14:paraId="62703C0D" w14:textId="77777777" w:rsidR="00BB4C2B" w:rsidRPr="00584F2D" w:rsidRDefault="00BB4C2B" w:rsidP="00BB4C2B">
      <w:pPr>
        <w:pStyle w:val="EndNoteBibliography"/>
        <w:spacing w:after="240"/>
      </w:pPr>
      <w:bookmarkStart w:id="1676" w:name="_ENREF_31"/>
      <w:r w:rsidRPr="00584F2D">
        <w:t xml:space="preserve">Frazier, P., K. Page and A. Read (2005). "Effects of flow regulation in flow regime on the Murrumbidgee River, South Eastern Australia: an assessment using a daily estimation hydrological model." Australian Geographer </w:t>
      </w:r>
      <w:r w:rsidRPr="00584F2D">
        <w:rPr>
          <w:b/>
        </w:rPr>
        <w:t>36</w:t>
      </w:r>
      <w:r w:rsidRPr="00584F2D">
        <w:t>(3): 301-314.</w:t>
      </w:r>
      <w:bookmarkEnd w:id="1676"/>
    </w:p>
    <w:p w14:paraId="06BCB578" w14:textId="77777777" w:rsidR="00BB4C2B" w:rsidRPr="00584F2D" w:rsidRDefault="00BB4C2B" w:rsidP="00BB4C2B">
      <w:pPr>
        <w:pStyle w:val="EndNoteBibliography"/>
        <w:spacing w:after="240"/>
      </w:pPr>
      <w:bookmarkStart w:id="1677" w:name="_ENREF_32"/>
      <w:r w:rsidRPr="00584F2D">
        <w:t>Gawne, B., S. Brooks, R. Butcher, P. Cottingham, P. Everingham and J. Hale (2013). Long</w:t>
      </w:r>
      <w:r>
        <w:t>-T</w:t>
      </w:r>
      <w:r w:rsidRPr="00584F2D">
        <w:t xml:space="preserve">erm </w:t>
      </w:r>
      <w:r>
        <w:t>I</w:t>
      </w:r>
      <w:r w:rsidRPr="00584F2D">
        <w:t xml:space="preserve">ntervention </w:t>
      </w:r>
      <w:r>
        <w:t>M</w:t>
      </w:r>
      <w:r w:rsidRPr="00584F2D">
        <w:t>onitoring project monitoring and evaluation requirements Murrumbidgee River system for Commonwealth environmental water. Final report prepared for the Commonwealth Environmental Water Office, Wodonga.</w:t>
      </w:r>
      <w:bookmarkEnd w:id="1677"/>
    </w:p>
    <w:p w14:paraId="108A741E" w14:textId="77777777" w:rsidR="00BB4C2B" w:rsidRPr="00584F2D" w:rsidRDefault="00BB4C2B" w:rsidP="00BB4C2B">
      <w:pPr>
        <w:pStyle w:val="EndNoteBibliography"/>
        <w:spacing w:after="240"/>
      </w:pPr>
      <w:bookmarkStart w:id="1678" w:name="_ENREF_33"/>
      <w:r w:rsidRPr="00584F2D">
        <w:t>Gilligan, D. (2005). "Fish communities of the Murrumbidgee catchment: status and trends." NSW Department of Primary Industries. Fisheries final report series(75): 138.</w:t>
      </w:r>
      <w:bookmarkEnd w:id="1678"/>
    </w:p>
    <w:p w14:paraId="2A956D3B" w14:textId="77777777" w:rsidR="00BB4C2B" w:rsidRPr="00584F2D" w:rsidRDefault="00BB4C2B" w:rsidP="00BB4C2B">
      <w:pPr>
        <w:pStyle w:val="EndNoteBibliography"/>
        <w:spacing w:after="240"/>
      </w:pPr>
      <w:bookmarkStart w:id="1679" w:name="_ENREF_34"/>
      <w:r w:rsidRPr="00584F2D">
        <w:t>Gilligan, D. M. and C. Schiller (2003). Downstream transport of larval and juvenile fish in the Murray River. NSW Fisheries Office of Conservation.</w:t>
      </w:r>
      <w:bookmarkEnd w:id="1679"/>
    </w:p>
    <w:p w14:paraId="418C2B1A" w14:textId="77777777" w:rsidR="00BB4C2B" w:rsidRPr="00584F2D" w:rsidRDefault="00BB4C2B" w:rsidP="00BB4C2B">
      <w:pPr>
        <w:pStyle w:val="EndNoteBibliography"/>
        <w:spacing w:after="240"/>
      </w:pPr>
      <w:bookmarkStart w:id="1680" w:name="_ENREF_35"/>
      <w:r w:rsidRPr="00584F2D">
        <w:t xml:space="preserve">Goodwin, N. R., L. J. Collett, R. J. Denham, N. Flood and D. Tindall (2013). "Cloud and cloud shadow screening across Queensland, Australia: An automated method for Landsat TM/ETM + time series." Remote Sensing of Environment </w:t>
      </w:r>
      <w:r w:rsidRPr="00584F2D">
        <w:rPr>
          <w:b/>
        </w:rPr>
        <w:t>134</w:t>
      </w:r>
      <w:r w:rsidRPr="00584F2D">
        <w:t>: 50-65.</w:t>
      </w:r>
      <w:bookmarkEnd w:id="1680"/>
    </w:p>
    <w:p w14:paraId="395E66E7" w14:textId="77777777" w:rsidR="00BB4C2B" w:rsidRPr="00584F2D" w:rsidRDefault="00BB4C2B" w:rsidP="00BB4C2B">
      <w:pPr>
        <w:pStyle w:val="EndNoteBibliography"/>
        <w:spacing w:after="240"/>
      </w:pPr>
      <w:bookmarkStart w:id="1681" w:name="_ENREF_36"/>
      <w:r w:rsidRPr="00584F2D">
        <w:t xml:space="preserve">Grace, M. R., D. P. Giling, S. Hladyz, V. Caron, R. M. Thompson and R. Mac Nally (2015). "Fast processing of diel oxygen curves: Estimating stream metabolism with BASE (BAyesian Single-station Estimation)." Limnology and Oceanography: Methods </w:t>
      </w:r>
      <w:r w:rsidRPr="00584F2D">
        <w:rPr>
          <w:b/>
        </w:rPr>
        <w:t>13</w:t>
      </w:r>
      <w:r w:rsidRPr="00584F2D">
        <w:t>(3): 103-114.</w:t>
      </w:r>
      <w:bookmarkEnd w:id="1681"/>
    </w:p>
    <w:p w14:paraId="759E7951" w14:textId="77777777" w:rsidR="00BB4C2B" w:rsidRPr="00584F2D" w:rsidRDefault="00BB4C2B" w:rsidP="00BB4C2B">
      <w:pPr>
        <w:pStyle w:val="EndNoteBibliography"/>
        <w:spacing w:after="240"/>
      </w:pPr>
      <w:bookmarkStart w:id="1682" w:name="_ENREF_37"/>
      <w:r w:rsidRPr="00584F2D">
        <w:t>Hale, J., R. Stoffels, R. Butcher, M. Shackleton, S. Brooks and B. Gawne (2013). Commonwealth Environmental Water Office Long</w:t>
      </w:r>
      <w:r>
        <w:t>-</w:t>
      </w:r>
      <w:r w:rsidRPr="00584F2D">
        <w:t xml:space="preserve"> Term Intervention Monitoring Project - Standard Methods. Final Report prepared for Commonwe</w:t>
      </w:r>
      <w:r>
        <w:t xml:space="preserve">alth Environmental Water Office, </w:t>
      </w:r>
      <w:r w:rsidRPr="00584F2D">
        <w:t>Wodonga.</w:t>
      </w:r>
      <w:bookmarkEnd w:id="1682"/>
    </w:p>
    <w:p w14:paraId="5BA10A9D" w14:textId="77777777" w:rsidR="00BB4C2B" w:rsidRPr="00584F2D" w:rsidRDefault="00BB4C2B" w:rsidP="00BB4C2B">
      <w:pPr>
        <w:pStyle w:val="EndNoteBibliography"/>
        <w:spacing w:after="240"/>
      </w:pPr>
      <w:bookmarkStart w:id="1683" w:name="_ENREF_38"/>
      <w:r w:rsidRPr="00584F2D">
        <w:t>Hale, J., R. Stoffels, R. Butcher, M. Shackleton, S. Brooks and B. Gawne (2014). Commonwealth Environmental Water Office Long</w:t>
      </w:r>
      <w:r>
        <w:t>-</w:t>
      </w:r>
      <w:r w:rsidRPr="00584F2D">
        <w:t xml:space="preserve"> Term Intervention Monitoring Project - Standard Methods. Final report prepared for the Commonwealth Environmental Water Office by the Murray-Darling Freshwater Research Centre, MDFRC Publication 29.2/2014.</w:t>
      </w:r>
      <w:bookmarkEnd w:id="1683"/>
    </w:p>
    <w:p w14:paraId="4C212258" w14:textId="77777777" w:rsidR="00BB4C2B" w:rsidRPr="00584F2D" w:rsidRDefault="00BB4C2B" w:rsidP="00BB4C2B">
      <w:pPr>
        <w:pStyle w:val="EndNoteBibliography"/>
        <w:spacing w:after="240"/>
      </w:pPr>
      <w:bookmarkStart w:id="1684" w:name="_ENREF_39"/>
      <w:r w:rsidRPr="00584F2D">
        <w:t xml:space="preserve">Heugens, E. H. W., A. J. Hendriks, T. Dekker, N. M. v. Straalen and W. Admiraal (2001). "A review of the effects of multiple stressors on aquatic organisms and analysis of uncertainty factors for use in risk assessment." Critical Reviews in Toxicology </w:t>
      </w:r>
      <w:r w:rsidRPr="00584F2D">
        <w:rPr>
          <w:b/>
        </w:rPr>
        <w:t>31</w:t>
      </w:r>
      <w:r w:rsidRPr="00584F2D">
        <w:t>(3): 247-284.</w:t>
      </w:r>
      <w:bookmarkEnd w:id="1684"/>
    </w:p>
    <w:p w14:paraId="2E2F66BB" w14:textId="77777777" w:rsidR="00BB4C2B" w:rsidRPr="00584F2D" w:rsidRDefault="00BB4C2B" w:rsidP="00BB4C2B">
      <w:pPr>
        <w:pStyle w:val="EndNoteBibliography"/>
        <w:spacing w:after="240"/>
      </w:pPr>
      <w:bookmarkStart w:id="1685" w:name="_ENREF_40"/>
      <w:r w:rsidRPr="00584F2D">
        <w:t xml:space="preserve">Howitt, J. A., D. S. Baldwin, G. N. Rees and J. L. Williams (2007). "Modelling blackwater: Predicting water quality during flooding of lowland river forests." Ecological Modelling </w:t>
      </w:r>
      <w:r w:rsidRPr="00584F2D">
        <w:rPr>
          <w:b/>
        </w:rPr>
        <w:t>203</w:t>
      </w:r>
      <w:r w:rsidRPr="00584F2D">
        <w:t>(3-4): 229-242.</w:t>
      </w:r>
      <w:bookmarkEnd w:id="1685"/>
    </w:p>
    <w:p w14:paraId="6B84E8D3" w14:textId="77777777" w:rsidR="00BB4C2B" w:rsidRPr="00584F2D" w:rsidRDefault="00BB4C2B" w:rsidP="00BB4C2B">
      <w:pPr>
        <w:pStyle w:val="EndNoteBibliography"/>
        <w:spacing w:after="240"/>
      </w:pPr>
      <w:bookmarkStart w:id="1686" w:name="_ENREF_41"/>
      <w:r w:rsidRPr="00584F2D">
        <w:t xml:space="preserve">Humphries, P., A. J. King and J. D. Koehn (1999). "Fish, flows and floodplains: links between freshwater fishes and their environment in the Murray-Darling River System, Australia." Environmental Biology of Fishes </w:t>
      </w:r>
      <w:r w:rsidRPr="00584F2D">
        <w:rPr>
          <w:b/>
        </w:rPr>
        <w:t>56</w:t>
      </w:r>
      <w:r w:rsidRPr="00584F2D">
        <w:t>(1): 129-151.</w:t>
      </w:r>
      <w:bookmarkEnd w:id="1686"/>
    </w:p>
    <w:p w14:paraId="64E4DF23" w14:textId="77777777" w:rsidR="00BB4C2B" w:rsidRPr="00584F2D" w:rsidRDefault="00BB4C2B" w:rsidP="00BB4C2B">
      <w:pPr>
        <w:pStyle w:val="EndNoteBibliography"/>
        <w:spacing w:after="240"/>
      </w:pPr>
      <w:bookmarkStart w:id="1687" w:name="_ENREF_42"/>
      <w:r w:rsidRPr="00584F2D">
        <w:t xml:space="preserve">James, K. R., B. Cant and T. Ryan (2003). "Responses of freshwater biota to rising salinity levels and implications for saline water management: a review." Australian Journal of Botany </w:t>
      </w:r>
      <w:r w:rsidRPr="00584F2D">
        <w:rPr>
          <w:b/>
        </w:rPr>
        <w:t>51</w:t>
      </w:r>
      <w:r w:rsidRPr="00584F2D">
        <w:t>(6): 703-713.</w:t>
      </w:r>
      <w:bookmarkEnd w:id="1687"/>
    </w:p>
    <w:p w14:paraId="3B511E8D" w14:textId="77777777" w:rsidR="00BB4C2B" w:rsidRPr="00584F2D" w:rsidRDefault="00BB4C2B" w:rsidP="00BB4C2B">
      <w:pPr>
        <w:pStyle w:val="EndNoteBibliography"/>
        <w:spacing w:after="240"/>
      </w:pPr>
      <w:bookmarkStart w:id="1688" w:name="_ENREF_43"/>
      <w:r w:rsidRPr="00584F2D">
        <w:t xml:space="preserve">Jenkins, K. M. and A. J. Boulton (2007). "Detecting impacts and setting restoration targets in arid-zone rivers: aquatic micro-invertebrate responses to reduced floodplain inundation." Journal of Applied Ecology </w:t>
      </w:r>
      <w:r w:rsidRPr="00584F2D">
        <w:rPr>
          <w:b/>
        </w:rPr>
        <w:t>44</w:t>
      </w:r>
      <w:r w:rsidRPr="00584F2D">
        <w:t>(4): 823-832.</w:t>
      </w:r>
      <w:bookmarkEnd w:id="1688"/>
    </w:p>
    <w:p w14:paraId="320DE316" w14:textId="77777777" w:rsidR="00BB4C2B" w:rsidRPr="00584F2D" w:rsidRDefault="00BB4C2B" w:rsidP="00BB4C2B">
      <w:pPr>
        <w:pStyle w:val="EndNoteBibliography"/>
        <w:spacing w:after="240"/>
      </w:pPr>
      <w:bookmarkStart w:id="1689" w:name="_ENREF_44"/>
      <w:r w:rsidRPr="00584F2D">
        <w:t>Jenkins, K. M., J. Iles, J. Smith, R. T. Kingsford, M. Forrest and T. Rayner (2013). Monitoring of ecosystem responses to the delivery of environmental water in the Lower Murrumbidgee River and wetlands, 2011-2012. Australian Wetlands, Rivers and Landscapes Centre. Prepared for Commonwealth Environmental Water.</w:t>
      </w:r>
      <w:bookmarkEnd w:id="1689"/>
    </w:p>
    <w:p w14:paraId="59CD90FE" w14:textId="77777777" w:rsidR="00BB4C2B" w:rsidRPr="00584F2D" w:rsidRDefault="00BB4C2B" w:rsidP="00BB4C2B">
      <w:pPr>
        <w:pStyle w:val="EndNoteBibliography"/>
        <w:spacing w:after="240"/>
      </w:pPr>
      <w:bookmarkStart w:id="1690" w:name="_ENREF_45"/>
      <w:r w:rsidRPr="00584F2D">
        <w:t xml:space="preserve">King, A. J. (2004). "Density and distribution of potential prey for larval fish in the main channel of a floodplain river: pelagic versus epibenthic meiofauna." River Research and Applications </w:t>
      </w:r>
      <w:r w:rsidRPr="00584F2D">
        <w:rPr>
          <w:b/>
        </w:rPr>
        <w:t>20</w:t>
      </w:r>
      <w:r w:rsidRPr="00584F2D">
        <w:t>(8): 883-897.</w:t>
      </w:r>
      <w:bookmarkEnd w:id="1690"/>
    </w:p>
    <w:p w14:paraId="3E403D7C" w14:textId="77777777" w:rsidR="00BB4C2B" w:rsidRPr="00584F2D" w:rsidRDefault="00BB4C2B" w:rsidP="00BB4C2B">
      <w:pPr>
        <w:pStyle w:val="EndNoteBibliography"/>
        <w:spacing w:after="240"/>
      </w:pPr>
      <w:bookmarkStart w:id="1691" w:name="_ENREF_46"/>
      <w:r w:rsidRPr="00584F2D">
        <w:t xml:space="preserve">King, A. J., D. A. Crook, W. M. Koster, J. Mahoney and Z. Tonkin (2005). "Comparison of larval fish drift in the Lower Goulburn and mid-Murray Rivers." Ecological Management &amp; Restoration </w:t>
      </w:r>
      <w:r w:rsidRPr="00584F2D">
        <w:rPr>
          <w:b/>
        </w:rPr>
        <w:t>6</w:t>
      </w:r>
      <w:r w:rsidRPr="00584F2D">
        <w:t>(2): 136-139.</w:t>
      </w:r>
      <w:bookmarkEnd w:id="1691"/>
    </w:p>
    <w:p w14:paraId="41839663" w14:textId="77777777" w:rsidR="00BB4C2B" w:rsidRPr="00584F2D" w:rsidRDefault="00BB4C2B" w:rsidP="00BB4C2B">
      <w:pPr>
        <w:pStyle w:val="EndNoteBibliography"/>
        <w:spacing w:after="240"/>
      </w:pPr>
      <w:bookmarkStart w:id="1692" w:name="_ENREF_47"/>
      <w:r w:rsidRPr="00584F2D">
        <w:t>King, A. J., D. C. Gwinn, Z. Tonkin, J. Mahoney, S. Raymond and L. Beesley (2015). "Using abiotic drivers of fish spawning to inform environmental flow management." Journal of Applied Ecology.</w:t>
      </w:r>
      <w:bookmarkEnd w:id="1692"/>
    </w:p>
    <w:p w14:paraId="702D33B8" w14:textId="77777777" w:rsidR="00BB4C2B" w:rsidRPr="00584F2D" w:rsidRDefault="00BB4C2B" w:rsidP="00BB4C2B">
      <w:pPr>
        <w:pStyle w:val="EndNoteBibliography"/>
        <w:spacing w:after="240"/>
      </w:pPr>
      <w:bookmarkStart w:id="1693" w:name="_ENREF_48"/>
      <w:r w:rsidRPr="00584F2D">
        <w:t xml:space="preserve">King, A. J., Z. Tonkin and J. Mahoney (2009). "Environmental flow enhances native fish spawning and recruitment in the Murray River, Australia." River Research and Applications </w:t>
      </w:r>
      <w:r w:rsidRPr="00584F2D">
        <w:rPr>
          <w:b/>
        </w:rPr>
        <w:t>25</w:t>
      </w:r>
      <w:r w:rsidRPr="00584F2D">
        <w:t>(10): 1205-1218.</w:t>
      </w:r>
      <w:bookmarkEnd w:id="1693"/>
    </w:p>
    <w:p w14:paraId="11261F4B" w14:textId="77777777" w:rsidR="00BB4C2B" w:rsidRPr="00584F2D" w:rsidRDefault="00BB4C2B" w:rsidP="00BB4C2B">
      <w:pPr>
        <w:pStyle w:val="EndNoteBibliography"/>
        <w:spacing w:after="240"/>
      </w:pPr>
      <w:bookmarkStart w:id="1694" w:name="_ENREF_49"/>
      <w:r w:rsidRPr="00584F2D">
        <w:t xml:space="preserve">Kingsford, R. T. and F. I. Norman (2002). "Australian waterbirds - products of the continent's ecology." Emu </w:t>
      </w:r>
      <w:r w:rsidRPr="00584F2D">
        <w:rPr>
          <w:b/>
        </w:rPr>
        <w:t>102</w:t>
      </w:r>
      <w:r w:rsidRPr="00584F2D">
        <w:t>: 47-69.</w:t>
      </w:r>
      <w:bookmarkEnd w:id="1694"/>
    </w:p>
    <w:p w14:paraId="7E8B470D" w14:textId="77777777" w:rsidR="00BB4C2B" w:rsidRPr="00584F2D" w:rsidRDefault="00BB4C2B" w:rsidP="00BB4C2B">
      <w:pPr>
        <w:pStyle w:val="EndNoteBibliography"/>
        <w:spacing w:after="240"/>
      </w:pPr>
      <w:bookmarkStart w:id="1695" w:name="_ENREF_50"/>
      <w:r w:rsidRPr="00584F2D">
        <w:t xml:space="preserve">Knowles, L., J. Iles, Y. Lu, T. Kobayashi and L. Wen (2012). "Phosphorus dynamics in an ephemeral wetland ecosystem after re-flooding." Environmental Modelling &amp; Software </w:t>
      </w:r>
      <w:r w:rsidRPr="00584F2D">
        <w:rPr>
          <w:b/>
        </w:rPr>
        <w:t>35</w:t>
      </w:r>
      <w:r w:rsidRPr="00584F2D">
        <w:t>(0): 31-37.</w:t>
      </w:r>
      <w:bookmarkEnd w:id="1695"/>
    </w:p>
    <w:p w14:paraId="4031B083" w14:textId="77777777" w:rsidR="00BB4C2B" w:rsidRPr="00584F2D" w:rsidRDefault="00BB4C2B" w:rsidP="00BB4C2B">
      <w:pPr>
        <w:pStyle w:val="EndNoteBibliography"/>
        <w:spacing w:after="240"/>
      </w:pPr>
      <w:bookmarkStart w:id="1696" w:name="_ENREF_51"/>
      <w:r w:rsidRPr="00584F2D">
        <w:t>Kobayashi, T., D. S. Ryder, T. J. Ralph, D. Mazumder, N. Saintilan, J. Iles, L. Knowles, R. Thomas and S. Hunter (2011). "Longitudinal spatial variation in ecological conditions in an in</w:t>
      </w:r>
      <w:r w:rsidRPr="00584F2D">
        <w:rPr>
          <w:rFonts w:ascii="Cambria Math" w:hAnsi="Cambria Math" w:cs="Cambria Math"/>
        </w:rPr>
        <w:t>‐</w:t>
      </w:r>
      <w:r w:rsidRPr="00584F2D">
        <w:t xml:space="preserve">channel floodplain river system during flow pulses." River Research and Applications </w:t>
      </w:r>
      <w:r w:rsidRPr="00584F2D">
        <w:rPr>
          <w:b/>
        </w:rPr>
        <w:t>27</w:t>
      </w:r>
      <w:r w:rsidRPr="00584F2D">
        <w:t>: 461-472.</w:t>
      </w:r>
      <w:bookmarkEnd w:id="1696"/>
    </w:p>
    <w:p w14:paraId="4D4D75EB" w14:textId="77777777" w:rsidR="00BB4C2B" w:rsidRPr="00584F2D" w:rsidRDefault="00BB4C2B" w:rsidP="00BB4C2B">
      <w:pPr>
        <w:pStyle w:val="EndNoteBibliography"/>
        <w:spacing w:after="240"/>
      </w:pPr>
      <w:bookmarkStart w:id="1697" w:name="_ENREF_52"/>
      <w:r w:rsidRPr="00584F2D">
        <w:t xml:space="preserve">Koster, W. M., D. R. Dawson, D. J. O'Mahony, P. D. Moloney and D. A. Crook (2014). "Timing, frequency and environmental conditions associated with mainstem-tributary movement by a lowland river fish, golden perch (Macquaria ambigua)." PloS one </w:t>
      </w:r>
      <w:r w:rsidRPr="00584F2D">
        <w:rPr>
          <w:b/>
        </w:rPr>
        <w:t>9</w:t>
      </w:r>
      <w:r w:rsidRPr="00584F2D">
        <w:t>(5).</w:t>
      </w:r>
      <w:bookmarkEnd w:id="1697"/>
    </w:p>
    <w:p w14:paraId="2FB19A87" w14:textId="77777777" w:rsidR="00BB4C2B" w:rsidRPr="00584F2D" w:rsidRDefault="00BB4C2B" w:rsidP="00BB4C2B">
      <w:pPr>
        <w:pStyle w:val="EndNoteBibliography"/>
        <w:spacing w:after="240"/>
      </w:pPr>
      <w:bookmarkStart w:id="1698" w:name="_ENREF_53"/>
      <w:r w:rsidRPr="00584F2D">
        <w:t xml:space="preserve">Mallen-Cooper, M. and I. G. Stuart (2003). "Age, growth and non-flood recruitment of two potamodromous fishes in a large semi-arid/temperate river system." River research and applications </w:t>
      </w:r>
      <w:r w:rsidRPr="00584F2D">
        <w:rPr>
          <w:b/>
        </w:rPr>
        <w:t>19</w:t>
      </w:r>
      <w:r w:rsidRPr="00584F2D">
        <w:t>(7): 697-719.</w:t>
      </w:r>
      <w:bookmarkEnd w:id="1698"/>
    </w:p>
    <w:p w14:paraId="4B8204EF" w14:textId="77777777" w:rsidR="00BB4C2B" w:rsidRPr="00584F2D" w:rsidRDefault="00BB4C2B" w:rsidP="00BB4C2B">
      <w:pPr>
        <w:pStyle w:val="EndNoteBibliography"/>
        <w:spacing w:after="240"/>
      </w:pPr>
      <w:bookmarkStart w:id="1699" w:name="_ENREF_54"/>
      <w:r w:rsidRPr="00584F2D">
        <w:t xml:space="preserve">Marcarelli, A. M., C. V. Baxter, M. M. Mineau and R. O. Hall (2011). "Quantity and quality: unifying food web and ecosystem perspectives on the role of resource subsidies in freshwaters." Ecology </w:t>
      </w:r>
      <w:r w:rsidRPr="00584F2D">
        <w:rPr>
          <w:b/>
        </w:rPr>
        <w:t>92</w:t>
      </w:r>
      <w:r w:rsidRPr="00584F2D">
        <w:t>(6): 1215-1225.</w:t>
      </w:r>
      <w:bookmarkEnd w:id="1699"/>
    </w:p>
    <w:p w14:paraId="56042123" w14:textId="77777777" w:rsidR="00BB4C2B" w:rsidRPr="00584F2D" w:rsidRDefault="00BB4C2B" w:rsidP="00BB4C2B">
      <w:pPr>
        <w:pStyle w:val="EndNoteBibliography"/>
        <w:spacing w:after="240"/>
      </w:pPr>
      <w:bookmarkStart w:id="1700" w:name="_ENREF_55"/>
      <w:r w:rsidRPr="00584F2D">
        <w:t xml:space="preserve">Mazumder, D., M. Johansen, N. Saintilan, J. Iles, T. Kobayashi, L. Knowles and L. Wen (2012). "Trophic Shifts Involving Native and Exotic Fish During Hydrologic Recession in Floodplain Wetlands." Wetlands </w:t>
      </w:r>
      <w:r w:rsidRPr="00584F2D">
        <w:rPr>
          <w:b/>
        </w:rPr>
        <w:t>32</w:t>
      </w:r>
      <w:r w:rsidRPr="00584F2D">
        <w:t>(2): 267-275.</w:t>
      </w:r>
      <w:bookmarkEnd w:id="1700"/>
    </w:p>
    <w:p w14:paraId="77780D29" w14:textId="77777777" w:rsidR="00BB4C2B" w:rsidRPr="00584F2D" w:rsidRDefault="00BB4C2B" w:rsidP="00BB4C2B">
      <w:pPr>
        <w:pStyle w:val="EndNoteBibliography"/>
        <w:spacing w:after="240"/>
      </w:pPr>
      <w:bookmarkStart w:id="1701" w:name="_ENREF_56"/>
      <w:r w:rsidRPr="00584F2D">
        <w:t xml:space="preserve">McCarthy, B., S. Zukowski, N. Whiterod, L. Vilizzi, L. Beesley and A. King (2014). "Hypoxic blackwater event severely impacts Murray crayfish (Euastacus armatus) populations in the Murray River, Australia." Austral Ecology </w:t>
      </w:r>
      <w:r w:rsidRPr="00584F2D">
        <w:rPr>
          <w:b/>
        </w:rPr>
        <w:t>39</w:t>
      </w:r>
      <w:r w:rsidRPr="00584F2D">
        <w:t>(5): 491-500.</w:t>
      </w:r>
      <w:bookmarkEnd w:id="1701"/>
    </w:p>
    <w:p w14:paraId="539DC8BE" w14:textId="77777777" w:rsidR="00BB4C2B" w:rsidRPr="00584F2D" w:rsidRDefault="00BB4C2B" w:rsidP="00BB4C2B">
      <w:pPr>
        <w:pStyle w:val="EndNoteBibliography"/>
        <w:spacing w:after="240"/>
      </w:pPr>
      <w:bookmarkStart w:id="1702" w:name="_ENREF_57"/>
      <w:r w:rsidRPr="00584F2D">
        <w:t xml:space="preserve">McMaster, D. and N. Bond (2008). "A field and experimental study on the tolerances of fish to Eucalyptus camaldulensis leachate and low dissolved oxygen concentrations." Marine and Freshwater Research </w:t>
      </w:r>
      <w:r w:rsidRPr="00584F2D">
        <w:rPr>
          <w:b/>
        </w:rPr>
        <w:t>59</w:t>
      </w:r>
      <w:r w:rsidRPr="00584F2D">
        <w:t>(2): 177-185.</w:t>
      </w:r>
      <w:bookmarkEnd w:id="1702"/>
    </w:p>
    <w:p w14:paraId="672AFBC2" w14:textId="77777777" w:rsidR="00BB4C2B" w:rsidRPr="00584F2D" w:rsidRDefault="00BB4C2B" w:rsidP="00BB4C2B">
      <w:pPr>
        <w:pStyle w:val="EndNoteBibliography"/>
        <w:spacing w:after="240"/>
      </w:pPr>
      <w:bookmarkStart w:id="1703" w:name="_ENREF_58"/>
      <w:r w:rsidRPr="00584F2D">
        <w:t xml:space="preserve">McNeil, D. G. and G. P. Closs (2007). "Behavioural responses of a south-east Australian floodplain fish community to gradual hypoxia." Freshwater Biology </w:t>
      </w:r>
      <w:r w:rsidRPr="00584F2D">
        <w:rPr>
          <w:b/>
        </w:rPr>
        <w:t>52</w:t>
      </w:r>
      <w:r w:rsidRPr="00584F2D">
        <w:t>(3): 412-420.</w:t>
      </w:r>
      <w:bookmarkEnd w:id="1703"/>
    </w:p>
    <w:p w14:paraId="77094067" w14:textId="77777777" w:rsidR="00BB4C2B" w:rsidRPr="00584F2D" w:rsidRDefault="00BB4C2B" w:rsidP="00BB4C2B">
      <w:pPr>
        <w:pStyle w:val="EndNoteBibliography"/>
        <w:spacing w:after="240"/>
      </w:pPr>
      <w:bookmarkStart w:id="1704" w:name="_ENREF_59"/>
      <w:r w:rsidRPr="00584F2D">
        <w:t>Murray-Darling Basin Authority (2012). Assessment of environmental water requirements for the propsed Basin Plan: Lower Mururmbidgee River ( in-channel flows). Murray–Darling Basin Authority for and on behalf of the Commonwealth of Australia, Canberra.</w:t>
      </w:r>
      <w:bookmarkEnd w:id="1704"/>
    </w:p>
    <w:p w14:paraId="38F8A415" w14:textId="77777777" w:rsidR="00BB4C2B" w:rsidRPr="00584F2D" w:rsidRDefault="00BB4C2B" w:rsidP="00BB4C2B">
      <w:pPr>
        <w:pStyle w:val="EndNoteBibliography"/>
        <w:spacing w:after="240"/>
      </w:pPr>
      <w:bookmarkStart w:id="1705" w:name="_ENREF_60"/>
      <w:r w:rsidRPr="00584F2D">
        <w:t>Murray-Darling Basin Authority (2012). Assessment of environmental water requirements for the propsed Basin Plan: Mid-Mur</w:t>
      </w:r>
      <w:r>
        <w:t>ru</w:t>
      </w:r>
      <w:r w:rsidRPr="00584F2D">
        <w:t>mbidgee River Wetlands. Murray–Darling Basin Authority for and on behalf of the Commonwealth of Australia</w:t>
      </w:r>
      <w:r>
        <w:t>,</w:t>
      </w:r>
      <w:r w:rsidRPr="00584F2D">
        <w:t xml:space="preserve"> Canberra.</w:t>
      </w:r>
      <w:bookmarkEnd w:id="1705"/>
    </w:p>
    <w:p w14:paraId="35BB8C6D" w14:textId="77777777" w:rsidR="00BB4C2B" w:rsidRPr="00584F2D" w:rsidRDefault="00BB4C2B" w:rsidP="00BB4C2B">
      <w:pPr>
        <w:pStyle w:val="EndNoteBibliography"/>
        <w:spacing w:after="240"/>
      </w:pPr>
      <w:bookmarkStart w:id="1706" w:name="_ENREF_61"/>
      <w:r w:rsidRPr="00584F2D">
        <w:t>Murray-Darling Basin Authority (2012). Assessment of water requirements for the propsed Basin Plan: Lower Murrumbidgee River Floodplain. Murray-Darling Basin Authority for and on behalf of the Commonwealth of Australia, Canberra.</w:t>
      </w:r>
      <w:bookmarkEnd w:id="1706"/>
    </w:p>
    <w:p w14:paraId="7707006B" w14:textId="77777777" w:rsidR="00BB4C2B" w:rsidRPr="00584F2D" w:rsidRDefault="00BB4C2B" w:rsidP="00BB4C2B">
      <w:pPr>
        <w:pStyle w:val="EndNoteBibliography"/>
        <w:spacing w:after="240"/>
      </w:pPr>
      <w:bookmarkStart w:id="1707" w:name="_ENREF_62"/>
      <w:r w:rsidRPr="00584F2D">
        <w:t>Murray-Darling Basin Authority (2014). Basin-wide environmental watering strategy, Canberra.</w:t>
      </w:r>
      <w:bookmarkEnd w:id="1707"/>
    </w:p>
    <w:p w14:paraId="62A80C5E" w14:textId="77777777" w:rsidR="00BB4C2B" w:rsidRPr="00584F2D" w:rsidRDefault="00BB4C2B" w:rsidP="00BB4C2B">
      <w:pPr>
        <w:pStyle w:val="EndNoteBibliography"/>
        <w:spacing w:after="240"/>
      </w:pPr>
      <w:bookmarkStart w:id="1708" w:name="_ENREF_63"/>
      <w:r w:rsidRPr="00584F2D">
        <w:t xml:space="preserve">Murray, P. (2008). Murrumbidgee wetlands resource book. Murrumbidgee Catchment Management Authority, </w:t>
      </w:r>
      <w:r>
        <w:t>Wagga Wagga</w:t>
      </w:r>
      <w:r w:rsidRPr="00584F2D">
        <w:t>.</w:t>
      </w:r>
      <w:bookmarkEnd w:id="1708"/>
    </w:p>
    <w:p w14:paraId="63EF69F5" w14:textId="77777777" w:rsidR="00BB4C2B" w:rsidRPr="00584F2D" w:rsidRDefault="00BB4C2B" w:rsidP="00BB4C2B">
      <w:pPr>
        <w:pStyle w:val="EndNoteBibliography"/>
        <w:spacing w:after="240"/>
      </w:pPr>
      <w:bookmarkStart w:id="1709" w:name="_ENREF_64"/>
      <w:r w:rsidRPr="00584F2D">
        <w:t>Murrumbidgee Catchment Management Authority (2009). Lower Murrumbidgee Floodplain: Natural resource management plan. Murrumbidgee Catchment Management Authority</w:t>
      </w:r>
      <w:r>
        <w:t xml:space="preserve">, </w:t>
      </w:r>
      <w:r w:rsidRPr="00584F2D">
        <w:t>Wagga Wagga.</w:t>
      </w:r>
      <w:bookmarkEnd w:id="1709"/>
    </w:p>
    <w:p w14:paraId="72C0C6D9" w14:textId="77777777" w:rsidR="00BB4C2B" w:rsidRPr="00584F2D" w:rsidRDefault="00BB4C2B" w:rsidP="00BB4C2B">
      <w:pPr>
        <w:pStyle w:val="EndNoteBibliography"/>
        <w:spacing w:after="240"/>
      </w:pPr>
      <w:bookmarkStart w:id="1710" w:name="_ENREF_65"/>
      <w:r w:rsidRPr="00584F2D">
        <w:t xml:space="preserve">Poff, N. L., J. D. Allan, M. B. Bain, J. R. Karr, K. L. Prestegaard, B. D. Richter, R. E. Sparks and J. C. Stromberg (1997). "The natural flow regime." BioScience </w:t>
      </w:r>
      <w:r w:rsidRPr="00584F2D">
        <w:rPr>
          <w:b/>
        </w:rPr>
        <w:t>47</w:t>
      </w:r>
      <w:r w:rsidRPr="00584F2D">
        <w:t>(11): 769-784.</w:t>
      </w:r>
      <w:bookmarkEnd w:id="1710"/>
    </w:p>
    <w:p w14:paraId="689973C8" w14:textId="77777777" w:rsidR="00BB4C2B" w:rsidRPr="00584F2D" w:rsidRDefault="00BB4C2B" w:rsidP="00BB4C2B">
      <w:pPr>
        <w:pStyle w:val="EndNoteBibliography"/>
        <w:spacing w:after="240"/>
      </w:pPr>
      <w:bookmarkStart w:id="1711" w:name="_ENREF_66"/>
      <w:r w:rsidRPr="00584F2D">
        <w:t xml:space="preserve">Poff, N. L. and J. K. H. Zimmerman (2010). "Ecological responses to altered flow regimes: a literature review to inform the science and management of environmental flows." Freshwater Biology </w:t>
      </w:r>
      <w:r w:rsidRPr="00584F2D">
        <w:rPr>
          <w:b/>
        </w:rPr>
        <w:t>55</w:t>
      </w:r>
      <w:r w:rsidRPr="00584F2D">
        <w:t>(1): 194-205.</w:t>
      </w:r>
      <w:bookmarkEnd w:id="1711"/>
    </w:p>
    <w:p w14:paraId="61FBB0B9" w14:textId="77777777" w:rsidR="00BB4C2B" w:rsidRPr="00584F2D" w:rsidRDefault="00BB4C2B" w:rsidP="00BB4C2B">
      <w:pPr>
        <w:pStyle w:val="EndNoteBibliography"/>
        <w:spacing w:after="240"/>
      </w:pPr>
      <w:bookmarkStart w:id="1712" w:name="_ENREF_67"/>
      <w:r w:rsidRPr="00584F2D">
        <w:t>Porter, J., R. T. Kingsford and K. Brandis (2015). Aerial Survey of Wetland Birds in Eastern Australia – October 2015 Annual Summary Report, Sydney.</w:t>
      </w:r>
      <w:bookmarkEnd w:id="1712"/>
    </w:p>
    <w:p w14:paraId="0FB786B9" w14:textId="77777777" w:rsidR="00BB4C2B" w:rsidRPr="00584F2D" w:rsidRDefault="00BB4C2B" w:rsidP="00BB4C2B">
      <w:pPr>
        <w:pStyle w:val="EndNoteBibliography"/>
        <w:spacing w:after="240"/>
      </w:pPr>
      <w:bookmarkStart w:id="1713" w:name="_ENREF_68"/>
      <w:r w:rsidRPr="00584F2D">
        <w:t>PRIMER (2002). PRIMER 5 for Windows. Version 5.2.9. PRIMER-E Ltd.</w:t>
      </w:r>
      <w:bookmarkEnd w:id="1713"/>
    </w:p>
    <w:p w14:paraId="0EB80EB3" w14:textId="77777777" w:rsidR="00BB4C2B" w:rsidRPr="00584F2D" w:rsidRDefault="00BB4C2B" w:rsidP="00BB4C2B">
      <w:pPr>
        <w:pStyle w:val="EndNoteBibliography"/>
        <w:spacing w:after="240"/>
      </w:pPr>
      <w:bookmarkStart w:id="1714" w:name="_ENREF_69"/>
      <w:r w:rsidRPr="00584F2D">
        <w:t>R Development Core Team (2014). R: a language and environment for statistical computing. Vienna, Austria., R Foundation for Statistical Computing.</w:t>
      </w:r>
      <w:bookmarkEnd w:id="1714"/>
    </w:p>
    <w:p w14:paraId="461891F0" w14:textId="77777777" w:rsidR="00BB4C2B" w:rsidRPr="00584F2D" w:rsidRDefault="00BB4C2B" w:rsidP="00BB4C2B">
      <w:pPr>
        <w:pStyle w:val="EndNoteBibliography"/>
        <w:spacing w:after="240"/>
      </w:pPr>
      <w:bookmarkStart w:id="1715" w:name="_ENREF_70"/>
      <w:r w:rsidRPr="00584F2D">
        <w:t xml:space="preserve">Reid, M. and S. Capon (2011). "Role of the soil seed bank in vegetation responses to environmental flows on a drought-affected floodplain." River Systems </w:t>
      </w:r>
      <w:r w:rsidRPr="00584F2D">
        <w:rPr>
          <w:b/>
        </w:rPr>
        <w:t>19</w:t>
      </w:r>
      <w:r w:rsidRPr="00584F2D">
        <w:t>(3): 249-259.</w:t>
      </w:r>
      <w:bookmarkEnd w:id="1715"/>
    </w:p>
    <w:p w14:paraId="37A384C5" w14:textId="77777777" w:rsidR="00BB4C2B" w:rsidRPr="00584F2D" w:rsidRDefault="00BB4C2B" w:rsidP="00BB4C2B">
      <w:pPr>
        <w:pStyle w:val="EndNoteBibliography"/>
        <w:spacing w:after="240"/>
      </w:pPr>
      <w:bookmarkStart w:id="1716" w:name="_ENREF_71"/>
      <w:r w:rsidRPr="00584F2D">
        <w:t xml:space="preserve">Reid, M. A., M. C. Reid and M. C. Thoms (2015). "Ecological significance of hydrological connectivity for wetland plant communities on a dryland floodplain river, MacIntyre River, Australia." Aquatic Sciences </w:t>
      </w:r>
      <w:r w:rsidRPr="00584F2D">
        <w:rPr>
          <w:b/>
        </w:rPr>
        <w:t>78</w:t>
      </w:r>
      <w:r w:rsidRPr="00584F2D">
        <w:t>(1): 139-158.</w:t>
      </w:r>
      <w:bookmarkEnd w:id="1716"/>
    </w:p>
    <w:p w14:paraId="17295894" w14:textId="77777777" w:rsidR="00BB4C2B" w:rsidRDefault="00BB4C2B" w:rsidP="00BB4C2B">
      <w:pPr>
        <w:pStyle w:val="EndNoteBibliography"/>
        <w:spacing w:after="240"/>
      </w:pPr>
      <w:bookmarkStart w:id="1717" w:name="_ENREF_72"/>
      <w:r w:rsidRPr="00584F2D">
        <w:t xml:space="preserve">Rhazi, L., P. Grillas, M. Rhazi and J.-C. Aznar (2009). "Ten-year dynamics of vegetation in a Mediterranean temporary pool in western Morocco." Hydrobiologia </w:t>
      </w:r>
      <w:r w:rsidRPr="00584F2D">
        <w:rPr>
          <w:b/>
        </w:rPr>
        <w:t>634</w:t>
      </w:r>
      <w:r w:rsidRPr="00584F2D">
        <w:t>(1): 185-194.</w:t>
      </w:r>
      <w:bookmarkEnd w:id="1717"/>
    </w:p>
    <w:p w14:paraId="2837E588" w14:textId="77777777" w:rsidR="0053568D" w:rsidRPr="0053568D" w:rsidRDefault="0053568D" w:rsidP="00BB4C2B">
      <w:pPr>
        <w:pStyle w:val="EndNoteBibliography"/>
        <w:spacing w:after="240"/>
      </w:pPr>
      <w:r>
        <w:t xml:space="preserve">Robertson, A.I., Bunn, S.E., Boon, P.I. and K.F. Walker (1999). “Sources, sinks and transformations of organic carbon in Australian floodplain rivers.” Marine and Freshwater Research </w:t>
      </w:r>
      <w:r>
        <w:rPr>
          <w:b/>
        </w:rPr>
        <w:t>50:</w:t>
      </w:r>
      <w:r>
        <w:t xml:space="preserve"> 813-829.</w:t>
      </w:r>
    </w:p>
    <w:p w14:paraId="036D5BFD" w14:textId="77777777" w:rsidR="00BB4C2B" w:rsidRPr="00584F2D" w:rsidRDefault="00BB4C2B" w:rsidP="00BB4C2B">
      <w:pPr>
        <w:pStyle w:val="EndNoteBibliography"/>
        <w:spacing w:after="240"/>
      </w:pPr>
      <w:bookmarkStart w:id="1718" w:name="_ENREF_73"/>
      <w:r w:rsidRPr="00584F2D">
        <w:t>Rolls, R. J., I. O. Growns, T. A. Khan, G. G. Wilson, T. L. Ellison, A. Prior and C. C. Waring (2013). "Fish recruitment in rivers with modified discharge depends on the interacting effects of flow and thermal regimes." Freshwater Biology.</w:t>
      </w:r>
      <w:bookmarkEnd w:id="1718"/>
    </w:p>
    <w:p w14:paraId="156EBAA0" w14:textId="77777777" w:rsidR="00BB4C2B" w:rsidRPr="00584F2D" w:rsidRDefault="00BB4C2B" w:rsidP="00BB4C2B">
      <w:pPr>
        <w:pStyle w:val="EndNoteBibliography"/>
        <w:spacing w:after="240"/>
      </w:pPr>
      <w:bookmarkStart w:id="1719" w:name="_ENREF_74"/>
      <w:r w:rsidRPr="00584F2D">
        <w:t>Scott, A. (1997). Relationships between waterbird ecology and river flows in the Murray-Darling Basin. Technical Report 5/97, CSIRO Land and Water: Canberra.</w:t>
      </w:r>
      <w:bookmarkEnd w:id="1719"/>
    </w:p>
    <w:p w14:paraId="53FA4B10" w14:textId="77777777" w:rsidR="00BB4C2B" w:rsidRPr="00584F2D" w:rsidRDefault="00BB4C2B" w:rsidP="00BB4C2B">
      <w:pPr>
        <w:pStyle w:val="EndNoteBibliography"/>
        <w:spacing w:after="240"/>
      </w:pPr>
      <w:bookmarkStart w:id="1720" w:name="_ENREF_75"/>
      <w:r w:rsidRPr="00584F2D">
        <w:t>Serafini, L. G. and P. Humphries (2004). Preliminary guide to the identification of larvae of fish, with a bibliography of their studies, from the Murray-Darling Basin. Taxonomy Workshop. Lake Hume Resort, Cooperative Research Centre for Freshwater Ecology.</w:t>
      </w:r>
      <w:bookmarkEnd w:id="1720"/>
    </w:p>
    <w:p w14:paraId="441E94D5" w14:textId="77777777" w:rsidR="00BB4C2B" w:rsidRPr="00584F2D" w:rsidRDefault="00BB4C2B" w:rsidP="00BB4C2B">
      <w:pPr>
        <w:pStyle w:val="EndNoteBibliography"/>
        <w:spacing w:after="240"/>
      </w:pPr>
      <w:bookmarkStart w:id="1721" w:name="_ENREF_76"/>
      <w:r w:rsidRPr="00584F2D">
        <w:t xml:space="preserve">Shiel, R. and J. Dickson (1995). "Cladocera recorded from Australia." Transactions of the Royal Society of South Australia </w:t>
      </w:r>
      <w:r w:rsidRPr="00584F2D">
        <w:rPr>
          <w:b/>
        </w:rPr>
        <w:t>119</w:t>
      </w:r>
      <w:r w:rsidRPr="00584F2D">
        <w:t>: 29-40.</w:t>
      </w:r>
      <w:bookmarkEnd w:id="1721"/>
    </w:p>
    <w:p w14:paraId="6440780F" w14:textId="77777777" w:rsidR="00BB4C2B" w:rsidRPr="00584F2D" w:rsidRDefault="00BB4C2B" w:rsidP="00BB4C2B">
      <w:pPr>
        <w:pStyle w:val="EndNoteBibliography"/>
        <w:spacing w:after="240"/>
      </w:pPr>
      <w:bookmarkStart w:id="1722" w:name="_ENREF_77"/>
      <w:r w:rsidRPr="00584F2D">
        <w:t>Shiel, R. J. (1995). A guide to identification of rotifers, cladocerans and copepods from Australian inland waters. Co-operative Research Centre for Freshwater Ecology Canberra.</w:t>
      </w:r>
      <w:bookmarkEnd w:id="1722"/>
    </w:p>
    <w:p w14:paraId="184AB8A2" w14:textId="77777777" w:rsidR="00BB4C2B" w:rsidRPr="00584F2D" w:rsidRDefault="00BB4C2B" w:rsidP="00BB4C2B">
      <w:pPr>
        <w:pStyle w:val="EndNoteBibliography"/>
        <w:spacing w:after="240"/>
      </w:pPr>
      <w:bookmarkStart w:id="1723" w:name="_ENREF_78"/>
      <w:r w:rsidRPr="00584F2D">
        <w:t xml:space="preserve">Smirnov, N. N. and B. Timms (1983). "A revision of the Australian Cladocera (Crustacea)." Rec. Aust. Mus. Suppl </w:t>
      </w:r>
      <w:r w:rsidRPr="00584F2D">
        <w:rPr>
          <w:b/>
        </w:rPr>
        <w:t>1</w:t>
      </w:r>
      <w:r w:rsidRPr="00584F2D">
        <w:t>: 1-132.</w:t>
      </w:r>
      <w:bookmarkEnd w:id="1723"/>
    </w:p>
    <w:p w14:paraId="0599E8E2" w14:textId="77777777" w:rsidR="00BB4C2B" w:rsidRPr="00584F2D" w:rsidRDefault="00BB4C2B" w:rsidP="00BB4C2B">
      <w:pPr>
        <w:pStyle w:val="EndNoteBibliography"/>
        <w:spacing w:after="240"/>
      </w:pPr>
      <w:bookmarkStart w:id="1724" w:name="_ENREF_79"/>
      <w:r w:rsidRPr="00584F2D">
        <w:t>Song, C., W. K. Dodds, M. T. Trentman, J. Rüegg and F. Ballantyne (2016). "Methods of approximation influence aquatic ecosystem metabolism estimates." Limnology and Oceanography: Methods.</w:t>
      </w:r>
      <w:bookmarkEnd w:id="1724"/>
    </w:p>
    <w:p w14:paraId="7C87EB42" w14:textId="77777777" w:rsidR="00BB4C2B" w:rsidRPr="00584F2D" w:rsidRDefault="00BB4C2B" w:rsidP="00BB4C2B">
      <w:pPr>
        <w:pStyle w:val="EndNoteBibliography"/>
        <w:spacing w:after="240"/>
      </w:pPr>
      <w:bookmarkStart w:id="1725" w:name="_ENREF_80"/>
      <w:r w:rsidRPr="00584F2D">
        <w:t>Spencer, J., M. Maher, R. Webster, D. Love, T. Hosking, D. Albertson, P. Packard, P. Childs and J. Maguire (2016). DRAFT Evaluation of colonial waterbird breeding in NSW Murray-Darling Basin: 2006-16, Sydney.</w:t>
      </w:r>
      <w:bookmarkEnd w:id="1725"/>
    </w:p>
    <w:p w14:paraId="055935EC" w14:textId="77777777" w:rsidR="00BB4C2B" w:rsidRPr="00584F2D" w:rsidRDefault="00BB4C2B" w:rsidP="00BB4C2B">
      <w:pPr>
        <w:pStyle w:val="EndNoteBibliography"/>
        <w:spacing w:after="240"/>
      </w:pPr>
      <w:bookmarkStart w:id="1726" w:name="_ENREF_81"/>
      <w:r w:rsidRPr="00584F2D">
        <w:t>Spencer, J., J. Ocock, T. Hosking, R. Webster, J. Humphries, M. Todd, K. Hutton and P. Berney (2016). DRAFT Monitoring Waterbird Outcomes in NSW: Summary Report 2015-16, Sydney.</w:t>
      </w:r>
      <w:bookmarkEnd w:id="1726"/>
    </w:p>
    <w:p w14:paraId="4A76446C" w14:textId="77777777" w:rsidR="00BB4C2B" w:rsidRPr="00584F2D" w:rsidRDefault="00BB4C2B" w:rsidP="00BB4C2B">
      <w:pPr>
        <w:pStyle w:val="EndNoteBibliography"/>
        <w:spacing w:after="240"/>
      </w:pPr>
      <w:bookmarkStart w:id="1727" w:name="_ENREF_82"/>
      <w:r w:rsidRPr="00584F2D">
        <w:t>Spencer, J., R. Thomas, S. Wassens, Y. Lu, L. Wen, J. Iles, Y. Kobayashi, S. Hunter, B. Alexander and N. Saintilan (2011). Testing wetland resilience: monitoring and modelling of flows in the Macquarie Marshes and Lowbidgee wetlands in 2009-11. Final report to the NSW Catchment Action Program. NSW Office of Environment and Heritage and Charles Sturt University.</w:t>
      </w:r>
      <w:bookmarkEnd w:id="1727"/>
    </w:p>
    <w:p w14:paraId="362BCB16" w14:textId="77777777" w:rsidR="00BB4C2B" w:rsidRPr="00584F2D" w:rsidRDefault="00BB4C2B" w:rsidP="00BB4C2B">
      <w:pPr>
        <w:pStyle w:val="EndNoteBibliography"/>
        <w:spacing w:after="240"/>
      </w:pPr>
      <w:bookmarkStart w:id="1728" w:name="_ENREF_83"/>
      <w:r w:rsidRPr="00584F2D">
        <w:t>Spencer, J. A. and S. Wassens (2010). Monitoring the responses of waterbirds, fish and frogs to environmental flows in the Lowbidgee wetlands from 2008–10. Final report for the NSW Rivers Environmental Restoration Program. Rivers and Wetland Unit. NSW Department of Environment, Climate Change and Water  and Institute for Land, Water and Society, Charles Sturt University, Sydney and Wagga Wagga.</w:t>
      </w:r>
      <w:bookmarkEnd w:id="1728"/>
    </w:p>
    <w:p w14:paraId="491ADB64" w14:textId="77777777" w:rsidR="00BB4C2B" w:rsidRPr="00584F2D" w:rsidRDefault="00BB4C2B" w:rsidP="00BB4C2B">
      <w:pPr>
        <w:pStyle w:val="EndNoteBibliography"/>
        <w:spacing w:after="240"/>
      </w:pPr>
      <w:bookmarkStart w:id="1729" w:name="_ENREF_84"/>
      <w:r w:rsidRPr="00584F2D">
        <w:t xml:space="preserve">Spencer, J. A., S. Wassens, R. F. Thomas, Y. Lu, J. Iles, S. Hunter and Y. Kobayashi (2011). Summary report on results of flow monitoring in the Lowbidgee wetlands in 2010-11. NSW Office of Environment and Heritage, Sydney, and Charles Sturt University, Wagga </w:t>
      </w:r>
      <w:bookmarkEnd w:id="1729"/>
    </w:p>
    <w:p w14:paraId="265F6159" w14:textId="77777777" w:rsidR="00BB4C2B" w:rsidRPr="00584F2D" w:rsidRDefault="00BB4C2B" w:rsidP="00BB4C2B">
      <w:pPr>
        <w:pStyle w:val="EndNoteBibliography"/>
        <w:spacing w:after="240"/>
      </w:pPr>
      <w:bookmarkStart w:id="1730" w:name="_ENREF_85"/>
      <w:r w:rsidRPr="00584F2D">
        <w:t>Thomas, R. F., S. Cox and J. Ocock (2013). Lowbidgee Wetlands Inundation Mapping Summary 2012-13. NSW Office of Environment and Heritage, Sydney.</w:t>
      </w:r>
      <w:bookmarkEnd w:id="1730"/>
    </w:p>
    <w:p w14:paraId="34265AE4" w14:textId="77777777" w:rsidR="00BB4C2B" w:rsidRPr="00584F2D" w:rsidRDefault="00BB4C2B" w:rsidP="00BB4C2B">
      <w:pPr>
        <w:pStyle w:val="EndNoteBibliography"/>
        <w:spacing w:after="240"/>
      </w:pPr>
      <w:bookmarkStart w:id="1731" w:name="_ENREF_86"/>
      <w:r w:rsidRPr="00584F2D">
        <w:t>Thomas, R. F. and J. Heath (2014). Floodplain Inundation Extent Monitoring. Summary 2013-2014., Sydney.</w:t>
      </w:r>
      <w:bookmarkEnd w:id="1731"/>
    </w:p>
    <w:p w14:paraId="3E79A236" w14:textId="77777777" w:rsidR="00BB4C2B" w:rsidRPr="00584F2D" w:rsidRDefault="00BB4C2B" w:rsidP="00BB4C2B">
      <w:pPr>
        <w:pStyle w:val="EndNoteBibliography"/>
        <w:spacing w:after="240"/>
      </w:pPr>
      <w:bookmarkStart w:id="1732" w:name="_ENREF_87"/>
      <w:r w:rsidRPr="00584F2D">
        <w:t>Thomas, R. F., J. Heath, J. Maguire and S. Cox (2014). Lowbidgee floodplain Wetland Region and Water Management Area Boundaries Version 3, Sydney.</w:t>
      </w:r>
      <w:bookmarkEnd w:id="1732"/>
    </w:p>
    <w:p w14:paraId="5B50D319" w14:textId="77777777" w:rsidR="00BB4C2B" w:rsidRPr="00584F2D" w:rsidRDefault="00BB4C2B" w:rsidP="00BB4C2B">
      <w:pPr>
        <w:pStyle w:val="EndNoteBibliography"/>
        <w:spacing w:after="240"/>
      </w:pPr>
      <w:bookmarkStart w:id="1733" w:name="_ENREF_88"/>
      <w:r w:rsidRPr="00584F2D">
        <w:t xml:space="preserve">Thomas, R. F., R. T. Kingsford, Y. Lu, S. J. Cox, N. C. Sims and S. J. Hunter (2015). "Mapping inundation in the heterogeneous floodplain wetlands of the Macquarie Marshes, using Landsat Thematic Mapper." Journal of Hydrology </w:t>
      </w:r>
      <w:r w:rsidRPr="00584F2D">
        <w:rPr>
          <w:b/>
        </w:rPr>
        <w:t>524</w:t>
      </w:r>
      <w:r w:rsidRPr="00584F2D">
        <w:t>: 194-213.</w:t>
      </w:r>
      <w:bookmarkEnd w:id="1733"/>
    </w:p>
    <w:p w14:paraId="46BF4BFC" w14:textId="77777777" w:rsidR="00BB4C2B" w:rsidRPr="00584F2D" w:rsidRDefault="00BB4C2B" w:rsidP="00BB4C2B">
      <w:pPr>
        <w:pStyle w:val="EndNoteBibliography"/>
        <w:spacing w:after="240"/>
      </w:pPr>
      <w:bookmarkStart w:id="1734" w:name="_ENREF_89"/>
      <w:r w:rsidRPr="00584F2D">
        <w:t>Thomas, R. F., Y. Lu, S. J. Cox and S. J. Hunter (2012). 2012, Inundation response project, executive summary, NSW Rivers Environmental</w:t>
      </w:r>
      <w:r>
        <w:t xml:space="preserve"> </w:t>
      </w:r>
      <w:r w:rsidRPr="00584F2D">
        <w:t>Restoration Program Subprogram II, . NSW Office of Environment and Heritage, Sydney.</w:t>
      </w:r>
      <w:bookmarkEnd w:id="1734"/>
    </w:p>
    <w:p w14:paraId="33D2DD96" w14:textId="77777777" w:rsidR="00BB4C2B" w:rsidRPr="00584F2D" w:rsidRDefault="00BB4C2B" w:rsidP="00BB4C2B">
      <w:pPr>
        <w:pStyle w:val="EndNoteBibliography"/>
        <w:spacing w:after="240"/>
      </w:pPr>
      <w:bookmarkStart w:id="1735" w:name="_ENREF_90"/>
      <w:r w:rsidRPr="00584F2D">
        <w:t xml:space="preserve">Vink, S., M. Bormans, P. W. Ford and N. J. Grigg (2005). "Quantifying ecosystem metabolism in the middle reaches of Murrumbidgee River during irrigation flow releases." Marine and Freshwater Research </w:t>
      </w:r>
      <w:r w:rsidRPr="00584F2D">
        <w:rPr>
          <w:b/>
        </w:rPr>
        <w:t>56</w:t>
      </w:r>
      <w:r w:rsidRPr="00584F2D">
        <w:t>(2): 227-241.</w:t>
      </w:r>
      <w:bookmarkEnd w:id="1735"/>
    </w:p>
    <w:p w14:paraId="3B8B9191" w14:textId="77777777" w:rsidR="00BB4C2B" w:rsidRPr="00584F2D" w:rsidRDefault="00BB4C2B" w:rsidP="00BB4C2B">
      <w:pPr>
        <w:pStyle w:val="EndNoteBibliography"/>
        <w:spacing w:after="240"/>
      </w:pPr>
      <w:bookmarkStart w:id="1736" w:name="_ENREF_91"/>
      <w:r w:rsidRPr="00584F2D">
        <w:t xml:space="preserve">Walker, K. F. and M. C. Thoms (1993). "Environmental effects of flow regulation on the lower river Murray, Australia." Regulated Rivers: Research &amp; Management </w:t>
      </w:r>
      <w:r w:rsidRPr="00584F2D">
        <w:rPr>
          <w:b/>
        </w:rPr>
        <w:t>8</w:t>
      </w:r>
      <w:r w:rsidRPr="00584F2D">
        <w:t>(1-2): 103-119.</w:t>
      </w:r>
      <w:bookmarkEnd w:id="1736"/>
    </w:p>
    <w:p w14:paraId="745C4BDA" w14:textId="77777777" w:rsidR="00BB4C2B" w:rsidRPr="00584F2D" w:rsidRDefault="00BB4C2B" w:rsidP="00BB4C2B">
      <w:pPr>
        <w:pStyle w:val="EndNoteBibliography"/>
        <w:spacing w:after="240"/>
      </w:pPr>
      <w:bookmarkStart w:id="1737" w:name="_ENREF_92"/>
      <w:r w:rsidRPr="00584F2D">
        <w:t>Wassens, S., J. Bindokas, K. Jenkins, E. Lenon, J. Spencer, R. J. Watts, T. Kobyashi, J. Iles, L. Baumgartner, R. Thomas and A. Hall (2013). Monitoring the ecological response of Commonwealth environmental water delivered in 2012-13 to the Murrumbidgee River. Report 1. Commonwealth of Australia 2013, Canberra.</w:t>
      </w:r>
      <w:bookmarkEnd w:id="1737"/>
    </w:p>
    <w:p w14:paraId="13D6E4C8" w14:textId="77777777" w:rsidR="00BB4C2B" w:rsidRPr="00584F2D" w:rsidRDefault="00BB4C2B" w:rsidP="00BB4C2B">
      <w:pPr>
        <w:pStyle w:val="EndNoteBibliography"/>
        <w:spacing w:after="240"/>
      </w:pPr>
      <w:bookmarkStart w:id="1738" w:name="_ENREF_93"/>
      <w:r w:rsidRPr="00584F2D">
        <w:t>Wassens, S., K. Jenkins, J. Spencer, J. Bindokas, T. Kobayashi, G. Bino, R. J. Watts, E. Lenon, R. Thomas, L. Baumgartner and A. Hall (2013). Monitoring of ecosystem responses to the delivery of environmental water in the Murrumbidgee River and connected wetlands, 2012-13. Final report  2 Commonwealth Environmental Water Office. Institute for Land, Water and Society, Charles Sturt University.</w:t>
      </w:r>
      <w:bookmarkEnd w:id="1738"/>
    </w:p>
    <w:p w14:paraId="3613866D" w14:textId="77777777" w:rsidR="00BB4C2B" w:rsidRPr="00584F2D" w:rsidRDefault="00BB4C2B" w:rsidP="00BB4C2B">
      <w:pPr>
        <w:pStyle w:val="EndNoteBibliography"/>
        <w:spacing w:after="240"/>
      </w:pPr>
      <w:bookmarkStart w:id="1739" w:name="_ENREF_94"/>
      <w:r w:rsidRPr="00584F2D">
        <w:t>Wassens, S., K. Jenkins, J. Spencer, J. Thiem, T. Kobayashi, G. Bino, E. Lenon, R. Thomas, L. Baumgartner, K. Brandis, B. Wolfenden and A. Hall (2014). Murrumbidgee Monitoring and Evaluation Plan Commonwealth of Australia Canberra.</w:t>
      </w:r>
      <w:bookmarkEnd w:id="1739"/>
    </w:p>
    <w:p w14:paraId="2618DF29" w14:textId="77777777" w:rsidR="00BB4C2B" w:rsidRPr="00584F2D" w:rsidRDefault="00BB4C2B" w:rsidP="00BB4C2B">
      <w:pPr>
        <w:pStyle w:val="EndNoteBibliography"/>
        <w:spacing w:after="240"/>
      </w:pPr>
      <w:bookmarkStart w:id="1740" w:name="_ENREF_95"/>
      <w:r w:rsidRPr="00584F2D">
        <w:t>Wassens, S., K. Jenkins, J. Spencer, B. Wolfenden, J. Ocock, J. D. Thiem, E. Lenon, T. Kobayashi, G. Bino, R. Thomas, L. Baumgartner and A. Hall (2014). Monitoring and evaluating ecological responses to Commonwealth environmental water use in the Murrumbidgee River Valley, in 2013-14. Final Report. Commonwealth Environmental Water Office and Charles Sturt University Canberra, Albury.</w:t>
      </w:r>
      <w:bookmarkEnd w:id="1740"/>
    </w:p>
    <w:p w14:paraId="23360063" w14:textId="77777777" w:rsidR="00BB4C2B" w:rsidRPr="00584F2D" w:rsidRDefault="00BB4C2B" w:rsidP="00BB4C2B">
      <w:pPr>
        <w:pStyle w:val="EndNoteBibliography"/>
        <w:spacing w:after="240"/>
      </w:pPr>
      <w:bookmarkStart w:id="1741" w:name="_ENREF_96"/>
      <w:r w:rsidRPr="00584F2D">
        <w:t>Wassens, S., J. Thiem, J. Spencer, G. Bino, A. Hall, R. Thomas, K. Jenkins, B. Wolfenden, J. Ocock, E. Lenon, T. Kobayashi, J. Heath and F. Cory (2015). Long</w:t>
      </w:r>
      <w:r>
        <w:t>-</w:t>
      </w:r>
      <w:r w:rsidRPr="00584F2D">
        <w:t>Term Intervention Monitoring Murrumbidgee Selected Area 2014-15. Technical report Commonwealth of Australia Canberra.</w:t>
      </w:r>
      <w:bookmarkEnd w:id="1741"/>
    </w:p>
    <w:p w14:paraId="69B99D4B" w14:textId="77777777" w:rsidR="00BB4C2B" w:rsidRPr="00584F2D" w:rsidRDefault="00BB4C2B" w:rsidP="00BB4C2B">
      <w:pPr>
        <w:pStyle w:val="EndNoteBibliography"/>
        <w:spacing w:after="240"/>
      </w:pPr>
      <w:bookmarkStart w:id="1742" w:name="_ENREF_97"/>
      <w:r w:rsidRPr="00584F2D">
        <w:t>Watts, R., C. Allan, K. H. Bowmer, K. J. Page, D. S. Ryder and A. L. AWilson (2009). Pulsed Flows: a review of environmental costs and benefits and best practice. Waterlines report. National Water Commission, Canberra.</w:t>
      </w:r>
      <w:bookmarkEnd w:id="1742"/>
    </w:p>
    <w:p w14:paraId="10D44374" w14:textId="77777777" w:rsidR="00BB4C2B" w:rsidRPr="00584F2D" w:rsidRDefault="00BB4C2B" w:rsidP="00BB4C2B">
      <w:pPr>
        <w:pStyle w:val="EndNoteBibliography"/>
        <w:spacing w:after="240"/>
      </w:pPr>
      <w:bookmarkStart w:id="1743" w:name="_ENREF_98"/>
      <w:r w:rsidRPr="00584F2D">
        <w:t>Wen, L., J. Ling, N. Saintilan and K. Rogers (2009). "An investigation of the hydrological requirements of River Red Gum (</w:t>
      </w:r>
      <w:r w:rsidRPr="00584F2D">
        <w:rPr>
          <w:i/>
        </w:rPr>
        <w:t>Eucalyptus camaldulensis</w:t>
      </w:r>
      <w:r w:rsidRPr="00584F2D">
        <w:t xml:space="preserve">) Forest, using Classification and Regression Tree modelling." Ecohydrology </w:t>
      </w:r>
      <w:r w:rsidRPr="00584F2D">
        <w:rPr>
          <w:b/>
        </w:rPr>
        <w:t>2</w:t>
      </w:r>
      <w:r w:rsidRPr="00584F2D">
        <w:t>(2): 143-155.</w:t>
      </w:r>
      <w:bookmarkEnd w:id="1743"/>
    </w:p>
    <w:p w14:paraId="3A2C809F" w14:textId="77777777" w:rsidR="00BB4C2B" w:rsidRPr="00584F2D" w:rsidRDefault="00BB4C2B" w:rsidP="00BB4C2B">
      <w:pPr>
        <w:pStyle w:val="EndNoteBibliography"/>
        <w:spacing w:after="240"/>
      </w:pPr>
      <w:bookmarkStart w:id="1744" w:name="_ENREF_99"/>
      <w:r w:rsidRPr="00584F2D">
        <w:t>Williams, W. D. (1980). Australian freshwater life: the invertebrates of Australian inland waters. Macmillan Education AU.</w:t>
      </w:r>
      <w:bookmarkEnd w:id="1744"/>
    </w:p>
    <w:p w14:paraId="584F388A" w14:textId="77777777" w:rsidR="00BB4C2B" w:rsidRPr="00584F2D" w:rsidRDefault="00BB4C2B" w:rsidP="00BB4C2B">
      <w:pPr>
        <w:pStyle w:val="EndNoteBibliography"/>
        <w:spacing w:after="240"/>
      </w:pPr>
      <w:bookmarkStart w:id="1745" w:name="_ENREF_100"/>
      <w:r w:rsidRPr="00584F2D">
        <w:t xml:space="preserve">Wright, J. P., A. S. Flecker and C. G. Jones (2003). "Local vs. Landscape controls on plant species richness in beaver meadows." Ecology </w:t>
      </w:r>
      <w:r w:rsidRPr="00584F2D">
        <w:rPr>
          <w:b/>
        </w:rPr>
        <w:t>84</w:t>
      </w:r>
      <w:r w:rsidRPr="00584F2D">
        <w:t>(12): 3162-3173.</w:t>
      </w:r>
      <w:bookmarkEnd w:id="1745"/>
    </w:p>
    <w:p w14:paraId="7238EBBC" w14:textId="77777777" w:rsidR="00BB4C2B" w:rsidRPr="00584F2D" w:rsidRDefault="00BB4C2B" w:rsidP="00BB4C2B">
      <w:pPr>
        <w:pStyle w:val="EndNoteBibliography"/>
        <w:spacing w:after="240"/>
      </w:pPr>
      <w:bookmarkStart w:id="1746" w:name="_ENREF_101"/>
      <w:r w:rsidRPr="00584F2D">
        <w:t xml:space="preserve">Young, R. G., C. D. Matthaei and C. R. Townsend (2008). "Organic matter breakdown and ecosystem metabolism: functional indicators for assessing river ecosystem health." Journal of the North American Benthological Society </w:t>
      </w:r>
      <w:r w:rsidRPr="00584F2D">
        <w:rPr>
          <w:b/>
        </w:rPr>
        <w:t>27</w:t>
      </w:r>
      <w:r w:rsidRPr="00584F2D">
        <w:t>(3): 605-625.</w:t>
      </w:r>
      <w:bookmarkEnd w:id="1746"/>
    </w:p>
    <w:p w14:paraId="0CB870D4" w14:textId="77777777" w:rsidR="00BB4C2B" w:rsidRPr="00DE33E7" w:rsidRDefault="00BB4C2B" w:rsidP="00BB4C2B">
      <w:pPr>
        <w:spacing w:after="240" w:line="240" w:lineRule="auto"/>
      </w:pPr>
    </w:p>
    <w:p w14:paraId="1ACD2D4A" w14:textId="77777777" w:rsidR="002D2EE7" w:rsidRDefault="002D2EE7"/>
    <w:sectPr w:rsidR="002D2EE7" w:rsidSect="00BB4C2B">
      <w:footerReference w:type="default" r:id="rId115"/>
      <w:pgSz w:w="11906" w:h="16838" w:code="9"/>
      <w:pgMar w:top="1134" w:right="1274"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1BD2D" w14:textId="77777777" w:rsidR="00694BA4" w:rsidRDefault="00694BA4">
      <w:pPr>
        <w:spacing w:after="0" w:line="240" w:lineRule="auto"/>
      </w:pPr>
      <w:r>
        <w:separator/>
      </w:r>
    </w:p>
  </w:endnote>
  <w:endnote w:type="continuationSeparator" w:id="0">
    <w:p w14:paraId="792881FF" w14:textId="77777777" w:rsidR="00694BA4" w:rsidRDefault="00694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yriadPro-Bold">
    <w:altName w:val="Tw Cen MT Condensed Extra Bold"/>
    <w:panose1 w:val="00000000000000000000"/>
    <w:charset w:val="4D"/>
    <w:family w:val="auto"/>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14FD1" w14:textId="77777777" w:rsidR="00561A34" w:rsidRDefault="00561A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4413B" w14:textId="77777777" w:rsidR="004D7013" w:rsidRDefault="004D7013" w:rsidP="00BB4C2B">
    <w:pPr>
      <w:pStyle w:val="Footer"/>
      <w:pBdr>
        <w:top w:val="single" w:sz="4" w:space="6" w:color="auto"/>
      </w:pBdr>
      <w:jc w:val="right"/>
    </w:pPr>
    <w:r>
      <w:fldChar w:fldCharType="begin"/>
    </w:r>
    <w:r>
      <w:instrText xml:space="preserve"> PAGE   \* MERGEFORMAT </w:instrText>
    </w:r>
    <w:r>
      <w:fldChar w:fldCharType="separate"/>
    </w:r>
    <w:r w:rsidR="00561A34">
      <w:rPr>
        <w:noProof/>
      </w:rPr>
      <w:t>1</w:t>
    </w:r>
    <w:r>
      <w:rPr>
        <w:noProof/>
      </w:rPr>
      <w:fldChar w:fldCharType="end"/>
    </w:r>
  </w:p>
  <w:p w14:paraId="01C7254A" w14:textId="77777777" w:rsidR="004D7013" w:rsidRDefault="004D7013" w:rsidP="00BB4C2B">
    <w:pPr>
      <w:pStyle w:val="Footer"/>
      <w:pBdr>
        <w:top w:val="single" w:sz="4" w:space="6"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E49CE" w14:textId="77777777" w:rsidR="00561A34" w:rsidRDefault="00561A3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EDA6B" w14:textId="77777777" w:rsidR="004D7013" w:rsidRDefault="004D7013" w:rsidP="00BB4C2B">
    <w:pPr>
      <w:pStyle w:val="Footer"/>
      <w:pBdr>
        <w:top w:val="single" w:sz="4" w:space="1" w:color="auto"/>
      </w:pBdr>
      <w:jc w:val="right"/>
    </w:pPr>
    <w:r>
      <w:fldChar w:fldCharType="begin"/>
    </w:r>
    <w:r>
      <w:instrText xml:space="preserve"> PAGE   \* MERGEFORMAT </w:instrText>
    </w:r>
    <w:r>
      <w:fldChar w:fldCharType="separate"/>
    </w:r>
    <w:r w:rsidR="00561A34">
      <w:rPr>
        <w:noProof/>
      </w:rPr>
      <w:t>30</w:t>
    </w:r>
    <w:r>
      <w:rPr>
        <w:noProof/>
      </w:rPr>
      <w:fldChar w:fldCharType="end"/>
    </w:r>
  </w:p>
  <w:p w14:paraId="316E26D8" w14:textId="77777777" w:rsidR="004D7013" w:rsidRDefault="004D7013">
    <w:pPr>
      <w:pStyle w:val="Footer"/>
    </w:pPr>
  </w:p>
  <w:p w14:paraId="69D4FC7D" w14:textId="77777777" w:rsidR="004D7013" w:rsidRDefault="004D701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7A43A" w14:textId="77777777" w:rsidR="004D7013" w:rsidRDefault="004D7013" w:rsidP="00BB4C2B">
    <w:pPr>
      <w:pStyle w:val="Footer"/>
      <w:pBdr>
        <w:top w:val="single" w:sz="4" w:space="10" w:color="auto"/>
      </w:pBdr>
      <w:jc w:val="right"/>
    </w:pPr>
    <w:r>
      <w:fldChar w:fldCharType="begin"/>
    </w:r>
    <w:r>
      <w:instrText xml:space="preserve"> PAGE   \* MERGEFORMAT </w:instrText>
    </w:r>
    <w:r>
      <w:fldChar w:fldCharType="separate"/>
    </w:r>
    <w:r w:rsidR="00561A34">
      <w:rPr>
        <w:noProof/>
      </w:rPr>
      <w:t>177</w:t>
    </w:r>
    <w:r>
      <w:rPr>
        <w:noProof/>
      </w:rPr>
      <w:fldChar w:fldCharType="end"/>
    </w:r>
  </w:p>
  <w:p w14:paraId="0B540896" w14:textId="77777777" w:rsidR="004D7013" w:rsidRDefault="004D701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29367" w14:textId="77777777" w:rsidR="004D7013" w:rsidRDefault="004D7013" w:rsidP="00BB4C2B">
    <w:pPr>
      <w:pStyle w:val="Footer"/>
      <w:pBdr>
        <w:top w:val="single" w:sz="4" w:space="0" w:color="auto"/>
      </w:pBdr>
      <w:jc w:val="right"/>
    </w:pPr>
    <w:r>
      <w:fldChar w:fldCharType="begin"/>
    </w:r>
    <w:r>
      <w:instrText xml:space="preserve"> PAGE   \* MERGEFORMAT </w:instrText>
    </w:r>
    <w:r>
      <w:fldChar w:fldCharType="separate"/>
    </w:r>
    <w:r w:rsidR="00561A34">
      <w:rPr>
        <w:noProof/>
      </w:rPr>
      <w:t>198</w:t>
    </w:r>
    <w:r>
      <w:rPr>
        <w:noProof/>
      </w:rPr>
      <w:fldChar w:fldCharType="end"/>
    </w:r>
  </w:p>
  <w:p w14:paraId="562D81BA" w14:textId="77777777" w:rsidR="004D7013" w:rsidRDefault="004D7013">
    <w:pPr>
      <w:pStyle w:val="Footer"/>
    </w:pPr>
  </w:p>
  <w:p w14:paraId="2AD695F6" w14:textId="77777777" w:rsidR="004D7013" w:rsidRDefault="004D7013"/>
  <w:p w14:paraId="0543CC99" w14:textId="77777777" w:rsidR="004D7013" w:rsidRDefault="004D70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201E43" w14:textId="77777777" w:rsidR="00694BA4" w:rsidRDefault="00694BA4">
      <w:pPr>
        <w:spacing w:after="0" w:line="240" w:lineRule="auto"/>
      </w:pPr>
      <w:r>
        <w:separator/>
      </w:r>
    </w:p>
  </w:footnote>
  <w:footnote w:type="continuationSeparator" w:id="0">
    <w:p w14:paraId="35365676" w14:textId="77777777" w:rsidR="00694BA4" w:rsidRDefault="00694B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63C79" w14:textId="77777777" w:rsidR="00561A34" w:rsidRDefault="00561A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A5077" w14:textId="77777777" w:rsidR="00561A34" w:rsidRDefault="00561A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3A75B" w14:textId="77777777" w:rsidR="00561A34" w:rsidRDefault="00561A3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06DA6" w14:textId="77777777" w:rsidR="004D7013" w:rsidRDefault="004D7013" w:rsidP="00BB4C2B">
    <w:pPr>
      <w:pStyle w:val="Header"/>
      <w:tabs>
        <w:tab w:val="clear" w:pos="4153"/>
        <w:tab w:val="clear" w:pos="8306"/>
        <w:tab w:val="left" w:pos="6810"/>
      </w:tabs>
    </w:pPr>
    <w:r>
      <w:tab/>
    </w:r>
  </w:p>
  <w:p w14:paraId="53DB2B0E" w14:textId="77777777" w:rsidR="004D7013" w:rsidRDefault="004D70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92966"/>
    <w:multiLevelType w:val="hybridMultilevel"/>
    <w:tmpl w:val="B2167C78"/>
    <w:lvl w:ilvl="0" w:tplc="27207B06">
      <w:start w:val="1"/>
      <w:numFmt w:val="decimal"/>
      <w:pStyle w:val="Appendixheading3"/>
      <w:lvlText w:val="A.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8E5B0C"/>
    <w:multiLevelType w:val="hybridMultilevel"/>
    <w:tmpl w:val="36688192"/>
    <w:lvl w:ilvl="0" w:tplc="A326740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4D53B4"/>
    <w:multiLevelType w:val="hybridMultilevel"/>
    <w:tmpl w:val="EF5A1872"/>
    <w:lvl w:ilvl="0" w:tplc="58005540">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9C7957"/>
    <w:multiLevelType w:val="hybridMultilevel"/>
    <w:tmpl w:val="4CDE3062"/>
    <w:lvl w:ilvl="0" w:tplc="58005540">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F541B1"/>
    <w:multiLevelType w:val="hybridMultilevel"/>
    <w:tmpl w:val="B850538A"/>
    <w:lvl w:ilvl="0" w:tplc="58005540">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5D0503"/>
    <w:multiLevelType w:val="hybridMultilevel"/>
    <w:tmpl w:val="D292AE14"/>
    <w:lvl w:ilvl="0" w:tplc="A3267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76D7D"/>
    <w:multiLevelType w:val="hybridMultilevel"/>
    <w:tmpl w:val="59FC9AEC"/>
    <w:lvl w:ilvl="0" w:tplc="0C090001">
      <w:start w:val="1"/>
      <w:numFmt w:val="decimal"/>
      <w:pStyle w:val="Level2Subsection"/>
      <w:lvlText w:val="%1."/>
      <w:lvlJc w:val="left"/>
      <w:pPr>
        <w:ind w:left="360" w:hanging="360"/>
      </w:pPr>
      <w:rPr>
        <w:rFonts w:ascii="Cambria" w:hAnsi="Cambria" w:cs="Times New Roman" w:hint="default"/>
        <w:caps w:val="0"/>
        <w:strike w:val="0"/>
        <w:dstrike w:val="0"/>
        <w:vanish w:val="0"/>
        <w:color w:val="auto"/>
        <w:u w:val="none"/>
        <w:vertAlign w:val="baseline"/>
      </w:rPr>
    </w:lvl>
    <w:lvl w:ilvl="1" w:tplc="0C090003" w:tentative="1">
      <w:start w:val="1"/>
      <w:numFmt w:val="lowerLetter"/>
      <w:lvlText w:val="%2."/>
      <w:lvlJc w:val="left"/>
      <w:pPr>
        <w:ind w:left="1080" w:hanging="360"/>
      </w:pPr>
      <w:rPr>
        <w:rFonts w:cs="Times New Roman"/>
      </w:rPr>
    </w:lvl>
    <w:lvl w:ilvl="2" w:tplc="0C090005" w:tentative="1">
      <w:start w:val="1"/>
      <w:numFmt w:val="lowerRoman"/>
      <w:lvlText w:val="%3."/>
      <w:lvlJc w:val="right"/>
      <w:pPr>
        <w:ind w:left="1800" w:hanging="180"/>
      </w:pPr>
      <w:rPr>
        <w:rFonts w:cs="Times New Roman"/>
      </w:rPr>
    </w:lvl>
    <w:lvl w:ilvl="3" w:tplc="0C090001" w:tentative="1">
      <w:start w:val="1"/>
      <w:numFmt w:val="decimal"/>
      <w:lvlText w:val="%4."/>
      <w:lvlJc w:val="left"/>
      <w:pPr>
        <w:ind w:left="2520" w:hanging="360"/>
      </w:pPr>
      <w:rPr>
        <w:rFonts w:cs="Times New Roman"/>
      </w:rPr>
    </w:lvl>
    <w:lvl w:ilvl="4" w:tplc="0C090003" w:tentative="1">
      <w:start w:val="1"/>
      <w:numFmt w:val="lowerLetter"/>
      <w:lvlText w:val="%5."/>
      <w:lvlJc w:val="left"/>
      <w:pPr>
        <w:ind w:left="3240" w:hanging="360"/>
      </w:pPr>
      <w:rPr>
        <w:rFonts w:cs="Times New Roman"/>
      </w:rPr>
    </w:lvl>
    <w:lvl w:ilvl="5" w:tplc="0C090005" w:tentative="1">
      <w:start w:val="1"/>
      <w:numFmt w:val="lowerRoman"/>
      <w:lvlText w:val="%6."/>
      <w:lvlJc w:val="right"/>
      <w:pPr>
        <w:ind w:left="3960" w:hanging="180"/>
      </w:pPr>
      <w:rPr>
        <w:rFonts w:cs="Times New Roman"/>
      </w:rPr>
    </w:lvl>
    <w:lvl w:ilvl="6" w:tplc="0C090001" w:tentative="1">
      <w:start w:val="1"/>
      <w:numFmt w:val="decimal"/>
      <w:lvlText w:val="%7."/>
      <w:lvlJc w:val="left"/>
      <w:pPr>
        <w:ind w:left="4680" w:hanging="360"/>
      </w:pPr>
      <w:rPr>
        <w:rFonts w:cs="Times New Roman"/>
      </w:rPr>
    </w:lvl>
    <w:lvl w:ilvl="7" w:tplc="0C090003" w:tentative="1">
      <w:start w:val="1"/>
      <w:numFmt w:val="lowerLetter"/>
      <w:lvlText w:val="%8."/>
      <w:lvlJc w:val="left"/>
      <w:pPr>
        <w:ind w:left="5400" w:hanging="360"/>
      </w:pPr>
      <w:rPr>
        <w:rFonts w:cs="Times New Roman"/>
      </w:rPr>
    </w:lvl>
    <w:lvl w:ilvl="8" w:tplc="0C090005" w:tentative="1">
      <w:start w:val="1"/>
      <w:numFmt w:val="lowerRoman"/>
      <w:lvlText w:val="%9."/>
      <w:lvlJc w:val="right"/>
      <w:pPr>
        <w:ind w:left="6120" w:hanging="180"/>
      </w:pPr>
      <w:rPr>
        <w:rFonts w:cs="Times New Roman"/>
      </w:rPr>
    </w:lvl>
  </w:abstractNum>
  <w:abstractNum w:abstractNumId="7" w15:restartNumberingAfterBreak="0">
    <w:nsid w:val="18106115"/>
    <w:multiLevelType w:val="hybridMultilevel"/>
    <w:tmpl w:val="4522B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257736"/>
    <w:multiLevelType w:val="hybridMultilevel"/>
    <w:tmpl w:val="4F5266B6"/>
    <w:lvl w:ilvl="0" w:tplc="58005540">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4D73F1"/>
    <w:multiLevelType w:val="hybridMultilevel"/>
    <w:tmpl w:val="FA96E316"/>
    <w:lvl w:ilvl="0" w:tplc="EA4CF6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8B3121"/>
    <w:multiLevelType w:val="hybridMultilevel"/>
    <w:tmpl w:val="8BF6E03A"/>
    <w:lvl w:ilvl="0" w:tplc="58005540">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8352B0"/>
    <w:multiLevelType w:val="hybridMultilevel"/>
    <w:tmpl w:val="D5F0F31E"/>
    <w:lvl w:ilvl="0" w:tplc="E7F64E4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0F577B"/>
    <w:multiLevelType w:val="hybridMultilevel"/>
    <w:tmpl w:val="B0867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360903"/>
    <w:multiLevelType w:val="hybridMultilevel"/>
    <w:tmpl w:val="D124F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C66BDD"/>
    <w:multiLevelType w:val="hybridMultilevel"/>
    <w:tmpl w:val="BD18E60E"/>
    <w:lvl w:ilvl="0" w:tplc="A3A69A14">
      <w:start w:val="1"/>
      <w:numFmt w:val="decimal"/>
      <w:pStyle w:val="Appendixheading2"/>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245D51"/>
    <w:multiLevelType w:val="hybridMultilevel"/>
    <w:tmpl w:val="0F22E702"/>
    <w:lvl w:ilvl="0" w:tplc="0C090001">
      <w:start w:val="1"/>
      <w:numFmt w:val="bullet"/>
      <w:lvlText w:val=""/>
      <w:lvlJc w:val="left"/>
      <w:pPr>
        <w:ind w:left="360" w:hanging="360"/>
      </w:pPr>
      <w:rPr>
        <w:rFonts w:ascii="Symbol" w:hAnsi="Symbol" w:hint="default"/>
      </w:rPr>
    </w:lvl>
    <w:lvl w:ilvl="1" w:tplc="BA90A420">
      <w:numFmt w:val="bullet"/>
      <w:lvlText w:val="•"/>
      <w:lvlJc w:val="left"/>
      <w:pPr>
        <w:ind w:left="1440" w:hanging="720"/>
      </w:pPr>
      <w:rPr>
        <w:rFonts w:ascii="Century Gothic" w:eastAsia="Calibri" w:hAnsi="Century Gothic"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38F404E"/>
    <w:multiLevelType w:val="hybridMultilevel"/>
    <w:tmpl w:val="78724D94"/>
    <w:lvl w:ilvl="0" w:tplc="A3267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9A50BB"/>
    <w:multiLevelType w:val="hybridMultilevel"/>
    <w:tmpl w:val="B2F02A18"/>
    <w:lvl w:ilvl="0" w:tplc="A326740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4E43E7C"/>
    <w:multiLevelType w:val="hybridMultilevel"/>
    <w:tmpl w:val="C492BE2A"/>
    <w:lvl w:ilvl="0" w:tplc="A326740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52D4744"/>
    <w:multiLevelType w:val="hybridMultilevel"/>
    <w:tmpl w:val="5BECDF2A"/>
    <w:lvl w:ilvl="0" w:tplc="58005540">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DE10F1"/>
    <w:multiLevelType w:val="hybridMultilevel"/>
    <w:tmpl w:val="2D0EC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153D9A"/>
    <w:multiLevelType w:val="hybridMultilevel"/>
    <w:tmpl w:val="3C88A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B40CB7"/>
    <w:multiLevelType w:val="hybridMultilevel"/>
    <w:tmpl w:val="165AF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9A4CFB"/>
    <w:multiLevelType w:val="hybridMultilevel"/>
    <w:tmpl w:val="4F562DC4"/>
    <w:lvl w:ilvl="0" w:tplc="230A810E">
      <w:start w:val="1"/>
      <w:numFmt w:val="decimal"/>
      <w:pStyle w:val="numbers"/>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AB63A9"/>
    <w:multiLevelType w:val="multilevel"/>
    <w:tmpl w:val="E850FDF6"/>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2BC6395"/>
    <w:multiLevelType w:val="multilevel"/>
    <w:tmpl w:val="65166820"/>
    <w:lvl w:ilvl="0">
      <w:start w:val="1"/>
      <w:numFmt w:val="decimal"/>
      <w:lvlText w:val="%1"/>
      <w:lvlJc w:val="left"/>
      <w:pPr>
        <w:ind w:left="57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433C10CF"/>
    <w:multiLevelType w:val="hybridMultilevel"/>
    <w:tmpl w:val="2638B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7D4BB7"/>
    <w:multiLevelType w:val="multilevel"/>
    <w:tmpl w:val="A27C08A2"/>
    <w:lvl w:ilvl="0">
      <w:start w:val="1"/>
      <w:numFmt w:val="decimal"/>
      <w:pStyle w:val="IAEHeading1"/>
      <w:lvlText w:val="%1"/>
      <w:lvlJc w:val="left"/>
      <w:pPr>
        <w:ind w:left="716" w:hanging="432"/>
      </w:pPr>
      <w:rPr>
        <w:rFonts w:ascii="Calibri" w:hAnsi="Calibri" w:hint="default"/>
        <w:b/>
        <w:i w:val="0"/>
        <w:color w:val="44546A"/>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28" w15:restartNumberingAfterBreak="0">
    <w:nsid w:val="441400DD"/>
    <w:multiLevelType w:val="hybridMultilevel"/>
    <w:tmpl w:val="B4EA0A7C"/>
    <w:lvl w:ilvl="0" w:tplc="58005540">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C458E2"/>
    <w:multiLevelType w:val="hybridMultilevel"/>
    <w:tmpl w:val="2B2CBB5E"/>
    <w:lvl w:ilvl="0" w:tplc="95E85C9E">
      <w:start w:val="1"/>
      <w:numFmt w:val="bullet"/>
      <w:pStyle w:val="dotpoin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664BE5"/>
    <w:multiLevelType w:val="hybridMultilevel"/>
    <w:tmpl w:val="972A9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8B35FF"/>
    <w:multiLevelType w:val="multilevel"/>
    <w:tmpl w:val="7D441FA2"/>
    <w:lvl w:ilvl="0">
      <w:start w:val="1"/>
      <w:numFmt w:val="decimal"/>
      <w:lvlText w:val="%1"/>
      <w:lvlJc w:val="left"/>
      <w:pPr>
        <w:ind w:left="360" w:hanging="360"/>
      </w:pPr>
      <w:rPr>
        <w:rFonts w:hint="default"/>
      </w:rPr>
    </w:lvl>
    <w:lvl w:ilvl="1">
      <w:start w:val="1"/>
      <w:numFmt w:val="decimal"/>
      <w:lvlRestart w:val="0"/>
      <w:lvlText w:val="%1.%2"/>
      <w:lvlJc w:val="left"/>
      <w:pPr>
        <w:ind w:left="107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3ED6B62"/>
    <w:multiLevelType w:val="hybridMultilevel"/>
    <w:tmpl w:val="D3D2A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F27D1C"/>
    <w:multiLevelType w:val="hybridMultilevel"/>
    <w:tmpl w:val="DF7AEEA8"/>
    <w:lvl w:ilvl="0" w:tplc="417470A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1306EB"/>
    <w:multiLevelType w:val="hybridMultilevel"/>
    <w:tmpl w:val="E8FED938"/>
    <w:lvl w:ilvl="0" w:tplc="FB00F266">
      <w:numFmt w:val="bullet"/>
      <w:lvlText w:val="-"/>
      <w:lvlJc w:val="left"/>
      <w:pPr>
        <w:ind w:left="720" w:hanging="360"/>
      </w:pPr>
      <w:rPr>
        <w:rFonts w:ascii="Century Gothic" w:eastAsia="Calibri"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532239E"/>
    <w:multiLevelType w:val="hybridMultilevel"/>
    <w:tmpl w:val="596289A8"/>
    <w:lvl w:ilvl="0" w:tplc="58005540">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96828D5"/>
    <w:multiLevelType w:val="hybridMultilevel"/>
    <w:tmpl w:val="F2A8A2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97661C"/>
    <w:multiLevelType w:val="hybridMultilevel"/>
    <w:tmpl w:val="9DDEE6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6409D5"/>
    <w:multiLevelType w:val="hybridMultilevel"/>
    <w:tmpl w:val="C35E8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38415C"/>
    <w:multiLevelType w:val="hybridMultilevel"/>
    <w:tmpl w:val="571C2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166DD2"/>
    <w:multiLevelType w:val="hybridMultilevel"/>
    <w:tmpl w:val="A2C4B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E13E2B"/>
    <w:multiLevelType w:val="hybridMultilevel"/>
    <w:tmpl w:val="7EE6BA56"/>
    <w:lvl w:ilvl="0" w:tplc="20A487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352289"/>
    <w:multiLevelType w:val="hybridMultilevel"/>
    <w:tmpl w:val="316458BA"/>
    <w:lvl w:ilvl="0" w:tplc="2010477C">
      <w:start w:val="1"/>
      <w:numFmt w:val="decimal"/>
      <w:pStyle w:val="Appendix"/>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23D6850"/>
    <w:multiLevelType w:val="hybridMultilevel"/>
    <w:tmpl w:val="0C2A07A6"/>
    <w:lvl w:ilvl="0" w:tplc="A3267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3001B66"/>
    <w:multiLevelType w:val="hybridMultilevel"/>
    <w:tmpl w:val="A116497A"/>
    <w:lvl w:ilvl="0" w:tplc="487875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32349E5"/>
    <w:multiLevelType w:val="hybridMultilevel"/>
    <w:tmpl w:val="3D3ED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C0280C"/>
    <w:multiLevelType w:val="hybridMultilevel"/>
    <w:tmpl w:val="16FE8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A55B5D"/>
    <w:multiLevelType w:val="hybridMultilevel"/>
    <w:tmpl w:val="A3883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437EF9"/>
    <w:multiLevelType w:val="hybridMultilevel"/>
    <w:tmpl w:val="E428688A"/>
    <w:lvl w:ilvl="0" w:tplc="E7F64E4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42"/>
  </w:num>
  <w:num w:numId="4">
    <w:abstractNumId w:val="31"/>
  </w:num>
  <w:num w:numId="5">
    <w:abstractNumId w:val="23"/>
  </w:num>
  <w:num w:numId="6">
    <w:abstractNumId w:val="29"/>
  </w:num>
  <w:num w:numId="7">
    <w:abstractNumId w:val="27"/>
  </w:num>
  <w:num w:numId="8">
    <w:abstractNumId w:val="14"/>
  </w:num>
  <w:num w:numId="9">
    <w:abstractNumId w:val="0"/>
  </w:num>
  <w:num w:numId="10">
    <w:abstractNumId w:val="8"/>
  </w:num>
  <w:num w:numId="11">
    <w:abstractNumId w:val="35"/>
  </w:num>
  <w:num w:numId="12">
    <w:abstractNumId w:val="3"/>
  </w:num>
  <w:num w:numId="13">
    <w:abstractNumId w:val="10"/>
  </w:num>
  <w:num w:numId="14">
    <w:abstractNumId w:val="28"/>
  </w:num>
  <w:num w:numId="15">
    <w:abstractNumId w:val="2"/>
  </w:num>
  <w:num w:numId="16">
    <w:abstractNumId w:val="19"/>
  </w:num>
  <w:num w:numId="17">
    <w:abstractNumId w:val="4"/>
  </w:num>
  <w:num w:numId="18">
    <w:abstractNumId w:val="37"/>
  </w:num>
  <w:num w:numId="19">
    <w:abstractNumId w:val="16"/>
  </w:num>
  <w:num w:numId="20">
    <w:abstractNumId w:val="17"/>
  </w:num>
  <w:num w:numId="21">
    <w:abstractNumId w:val="18"/>
  </w:num>
  <w:num w:numId="22">
    <w:abstractNumId w:val="1"/>
  </w:num>
  <w:num w:numId="23">
    <w:abstractNumId w:val="5"/>
  </w:num>
  <w:num w:numId="24">
    <w:abstractNumId w:val="43"/>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12"/>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41"/>
  </w:num>
  <w:num w:numId="31">
    <w:abstractNumId w:val="48"/>
  </w:num>
  <w:num w:numId="32">
    <w:abstractNumId w:val="44"/>
  </w:num>
  <w:num w:numId="33">
    <w:abstractNumId w:val="11"/>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9"/>
  </w:num>
  <w:num w:numId="37">
    <w:abstractNumId w:val="21"/>
  </w:num>
  <w:num w:numId="38">
    <w:abstractNumId w:val="36"/>
  </w:num>
  <w:num w:numId="39">
    <w:abstractNumId w:val="13"/>
  </w:num>
  <w:num w:numId="40">
    <w:abstractNumId w:val="22"/>
  </w:num>
  <w:num w:numId="41">
    <w:abstractNumId w:val="15"/>
  </w:num>
  <w:num w:numId="42">
    <w:abstractNumId w:val="38"/>
  </w:num>
  <w:num w:numId="43">
    <w:abstractNumId w:val="26"/>
  </w:num>
  <w:num w:numId="44">
    <w:abstractNumId w:val="30"/>
  </w:num>
  <w:num w:numId="45">
    <w:abstractNumId w:val="45"/>
  </w:num>
  <w:num w:numId="46">
    <w:abstractNumId w:val="47"/>
  </w:num>
  <w:num w:numId="47">
    <w:abstractNumId w:val="40"/>
  </w:num>
  <w:num w:numId="48">
    <w:abstractNumId w:val="39"/>
  </w:num>
  <w:num w:numId="49">
    <w:abstractNumId w:val="7"/>
  </w:num>
  <w:num w:numId="50">
    <w:abstractNumId w:val="34"/>
  </w:num>
  <w:num w:numId="51">
    <w:abstractNumId w:val="46"/>
  </w:num>
  <w:num w:numId="52">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B4C2B"/>
    <w:rsid w:val="000227D4"/>
    <w:rsid w:val="00033D95"/>
    <w:rsid w:val="00045BB4"/>
    <w:rsid w:val="002D2EE7"/>
    <w:rsid w:val="003424C0"/>
    <w:rsid w:val="00477ADD"/>
    <w:rsid w:val="0048257C"/>
    <w:rsid w:val="004A5396"/>
    <w:rsid w:val="004D7013"/>
    <w:rsid w:val="0053568D"/>
    <w:rsid w:val="00561A34"/>
    <w:rsid w:val="00677E94"/>
    <w:rsid w:val="00694BA4"/>
    <w:rsid w:val="00763B65"/>
    <w:rsid w:val="007722B8"/>
    <w:rsid w:val="008E6111"/>
    <w:rsid w:val="008F310F"/>
    <w:rsid w:val="00987C20"/>
    <w:rsid w:val="00A17434"/>
    <w:rsid w:val="00A32417"/>
    <w:rsid w:val="00A7062C"/>
    <w:rsid w:val="00A9222E"/>
    <w:rsid w:val="00B4531A"/>
    <w:rsid w:val="00B83D2D"/>
    <w:rsid w:val="00B937A7"/>
    <w:rsid w:val="00BB4C2B"/>
    <w:rsid w:val="00BC79E8"/>
    <w:rsid w:val="00BD7759"/>
    <w:rsid w:val="00BF00D9"/>
    <w:rsid w:val="00CB7262"/>
    <w:rsid w:val="00D04432"/>
    <w:rsid w:val="00D35CC3"/>
    <w:rsid w:val="00E41F5D"/>
    <w:rsid w:val="00E51D64"/>
    <w:rsid w:val="00E56907"/>
    <w:rsid w:val="00EA35F6"/>
    <w:rsid w:val="00FF157E"/>
    <w:rsid w:val="00FF19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6636E"/>
  <w15:chartTrackingRefBased/>
  <w15:docId w15:val="{35A90ED8-9DBF-4FC6-962D-D4D3CBBE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B4C2B"/>
    <w:pPr>
      <w:spacing w:after="120" w:line="360" w:lineRule="auto"/>
      <w:jc w:val="both"/>
    </w:pPr>
    <w:rPr>
      <w:rFonts w:ascii="Century Gothic" w:hAnsi="Century Gothic"/>
      <w:sz w:val="22"/>
    </w:rPr>
  </w:style>
  <w:style w:type="paragraph" w:styleId="Heading1">
    <w:name w:val="heading 1"/>
    <w:next w:val="Normal"/>
    <w:link w:val="Heading1Char"/>
    <w:uiPriority w:val="9"/>
    <w:qFormat/>
    <w:rsid w:val="00BB4C2B"/>
    <w:pPr>
      <w:keepNext/>
      <w:spacing w:before="240" w:after="240" w:line="276" w:lineRule="auto"/>
      <w:ind w:left="360" w:hanging="360"/>
      <w:outlineLvl w:val="0"/>
    </w:pPr>
    <w:rPr>
      <w:rFonts w:ascii="Century Gothic" w:eastAsia="Times New Roman" w:hAnsi="Century Gothic"/>
      <w:b/>
      <w:bCs/>
      <w:color w:val="07601F"/>
      <w:kern w:val="32"/>
      <w:sz w:val="32"/>
      <w:szCs w:val="32"/>
      <w:lang w:eastAsia="en-US"/>
    </w:rPr>
  </w:style>
  <w:style w:type="paragraph" w:styleId="Heading2">
    <w:name w:val="heading 2"/>
    <w:basedOn w:val="Heading1"/>
    <w:next w:val="Normal"/>
    <w:link w:val="Heading2Char"/>
    <w:uiPriority w:val="9"/>
    <w:qFormat/>
    <w:rsid w:val="00BB4C2B"/>
    <w:pPr>
      <w:spacing w:after="60" w:line="360" w:lineRule="auto"/>
      <w:ind w:left="1070"/>
      <w:jc w:val="both"/>
      <w:outlineLvl w:val="1"/>
    </w:pPr>
    <w:rPr>
      <w:rFonts w:eastAsia="Calibri"/>
      <w:iCs/>
      <w:color w:val="076028"/>
      <w:sz w:val="28"/>
      <w:szCs w:val="24"/>
      <w:lang w:eastAsia="en-AU" w:bidi="th-TH"/>
    </w:rPr>
  </w:style>
  <w:style w:type="paragraph" w:styleId="Heading3">
    <w:name w:val="heading 3"/>
    <w:basedOn w:val="Heading2"/>
    <w:next w:val="Normal"/>
    <w:link w:val="Heading3Char"/>
    <w:autoRedefine/>
    <w:uiPriority w:val="9"/>
    <w:unhideWhenUsed/>
    <w:qFormat/>
    <w:rsid w:val="00BB4C2B"/>
    <w:pPr>
      <w:ind w:left="0" w:firstLine="0"/>
      <w:outlineLvl w:val="2"/>
    </w:pPr>
    <w:rPr>
      <w:bCs w:val="0"/>
      <w:i/>
      <w:sz w:val="24"/>
      <w:szCs w:val="26"/>
    </w:rPr>
  </w:style>
  <w:style w:type="paragraph" w:styleId="Heading4">
    <w:name w:val="heading 4"/>
    <w:basedOn w:val="Heading3"/>
    <w:next w:val="Normal"/>
    <w:link w:val="Heading4Char"/>
    <w:uiPriority w:val="99"/>
    <w:unhideWhenUsed/>
    <w:qFormat/>
    <w:rsid w:val="00BB4C2B"/>
    <w:pPr>
      <w:numPr>
        <w:ilvl w:val="3"/>
      </w:numPr>
      <w:spacing w:before="120" w:after="120"/>
      <w:outlineLvl w:val="3"/>
    </w:pPr>
    <w:rPr>
      <w:b w:val="0"/>
      <w:bCs/>
      <w:color w:val="000000"/>
      <w:sz w:val="22"/>
      <w:szCs w:val="28"/>
    </w:rPr>
  </w:style>
  <w:style w:type="paragraph" w:styleId="Heading5">
    <w:name w:val="heading 5"/>
    <w:aliases w:val="Table title"/>
    <w:basedOn w:val="Normal"/>
    <w:next w:val="Normal"/>
    <w:link w:val="Heading5Char"/>
    <w:uiPriority w:val="9"/>
    <w:unhideWhenUsed/>
    <w:rsid w:val="00BB4C2B"/>
    <w:pPr>
      <w:keepNext/>
      <w:keepLines/>
      <w:numPr>
        <w:ilvl w:val="4"/>
        <w:numId w:val="2"/>
      </w:numPr>
      <w:spacing w:before="40" w:after="0" w:line="259" w:lineRule="auto"/>
      <w:jc w:val="left"/>
      <w:outlineLvl w:val="4"/>
    </w:pPr>
    <w:rPr>
      <w:rFonts w:ascii="Cambria" w:eastAsia="Times New Roman" w:hAnsi="Cambria"/>
      <w:color w:val="365F91"/>
    </w:rPr>
  </w:style>
  <w:style w:type="paragraph" w:styleId="Heading6">
    <w:name w:val="heading 6"/>
    <w:basedOn w:val="Normal"/>
    <w:next w:val="Normal"/>
    <w:link w:val="Heading6Char"/>
    <w:uiPriority w:val="9"/>
    <w:unhideWhenUsed/>
    <w:rsid w:val="00BB4C2B"/>
    <w:pPr>
      <w:numPr>
        <w:ilvl w:val="5"/>
        <w:numId w:val="2"/>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unhideWhenUsed/>
    <w:rsid w:val="00BB4C2B"/>
    <w:pPr>
      <w:keepNext/>
      <w:keepLines/>
      <w:numPr>
        <w:ilvl w:val="6"/>
        <w:numId w:val="2"/>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rsid w:val="00BB4C2B"/>
    <w:pPr>
      <w:keepNext/>
      <w:keepLines/>
      <w:numPr>
        <w:ilvl w:val="7"/>
        <w:numId w:val="2"/>
      </w:numPr>
      <w:spacing w:before="200" w:after="0"/>
      <w:outlineLvl w:val="7"/>
    </w:pPr>
    <w:rPr>
      <w:rFonts w:ascii="Cambria" w:eastAsia="Times New Roman" w:hAnsi="Cambria"/>
      <w:color w:val="404040"/>
      <w:sz w:val="20"/>
    </w:rPr>
  </w:style>
  <w:style w:type="paragraph" w:styleId="Heading9">
    <w:name w:val="heading 9"/>
    <w:basedOn w:val="Normal"/>
    <w:next w:val="Normal"/>
    <w:link w:val="Heading9Char"/>
    <w:uiPriority w:val="9"/>
    <w:unhideWhenUsed/>
    <w:rsid w:val="00BB4C2B"/>
    <w:pPr>
      <w:keepNext/>
      <w:keepLines/>
      <w:numPr>
        <w:ilvl w:val="8"/>
        <w:numId w:val="2"/>
      </w:numPr>
      <w:spacing w:before="200" w:after="0"/>
      <w:outlineLvl w:val="8"/>
    </w:pPr>
    <w:rPr>
      <w:rFonts w:ascii="Cambria" w:eastAsia="Times New Roman"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B4C2B"/>
    <w:rPr>
      <w:rFonts w:ascii="Century Gothic" w:eastAsia="Times New Roman" w:hAnsi="Century Gothic"/>
      <w:b/>
      <w:bCs/>
      <w:color w:val="07601F"/>
      <w:kern w:val="32"/>
      <w:sz w:val="32"/>
      <w:szCs w:val="32"/>
      <w:lang w:eastAsia="en-US"/>
    </w:rPr>
  </w:style>
  <w:style w:type="character" w:customStyle="1" w:styleId="Heading2Char">
    <w:name w:val="Heading 2 Char"/>
    <w:link w:val="Heading2"/>
    <w:uiPriority w:val="9"/>
    <w:rsid w:val="00BB4C2B"/>
    <w:rPr>
      <w:rFonts w:ascii="Century Gothic" w:hAnsi="Century Gothic"/>
      <w:b/>
      <w:bCs/>
      <w:iCs/>
      <w:color w:val="076028"/>
      <w:kern w:val="32"/>
      <w:sz w:val="28"/>
      <w:szCs w:val="24"/>
      <w:lang w:bidi="th-TH"/>
    </w:rPr>
  </w:style>
  <w:style w:type="character" w:customStyle="1" w:styleId="Heading3Char">
    <w:name w:val="Heading 3 Char"/>
    <w:link w:val="Heading3"/>
    <w:uiPriority w:val="9"/>
    <w:rsid w:val="00BB4C2B"/>
    <w:rPr>
      <w:rFonts w:ascii="Century Gothic" w:hAnsi="Century Gothic"/>
      <w:b/>
      <w:i/>
      <w:iCs/>
      <w:color w:val="076028"/>
      <w:kern w:val="32"/>
      <w:sz w:val="24"/>
      <w:szCs w:val="26"/>
      <w:lang w:bidi="th-TH"/>
    </w:rPr>
  </w:style>
  <w:style w:type="character" w:customStyle="1" w:styleId="Heading4Char">
    <w:name w:val="Heading 4 Char"/>
    <w:link w:val="Heading4"/>
    <w:uiPriority w:val="99"/>
    <w:rsid w:val="00BB4C2B"/>
    <w:rPr>
      <w:rFonts w:ascii="Century Gothic" w:hAnsi="Century Gothic"/>
      <w:bCs/>
      <w:i/>
      <w:iCs/>
      <w:color w:val="000000"/>
      <w:kern w:val="32"/>
      <w:sz w:val="22"/>
      <w:szCs w:val="28"/>
      <w:lang w:bidi="th-TH"/>
    </w:rPr>
  </w:style>
  <w:style w:type="character" w:customStyle="1" w:styleId="Heading5Char">
    <w:name w:val="Heading 5 Char"/>
    <w:aliases w:val="Table title Char"/>
    <w:link w:val="Heading5"/>
    <w:uiPriority w:val="9"/>
    <w:rsid w:val="00BB4C2B"/>
    <w:rPr>
      <w:rFonts w:ascii="Cambria" w:eastAsia="Times New Roman" w:hAnsi="Cambria"/>
      <w:color w:val="365F91"/>
      <w:sz w:val="22"/>
    </w:rPr>
  </w:style>
  <w:style w:type="character" w:customStyle="1" w:styleId="Heading6Char">
    <w:name w:val="Heading 6 Char"/>
    <w:link w:val="Heading6"/>
    <w:uiPriority w:val="9"/>
    <w:rsid w:val="00BB4C2B"/>
    <w:rPr>
      <w:rFonts w:eastAsia="Times New Roman"/>
      <w:b/>
      <w:bCs/>
      <w:sz w:val="22"/>
    </w:rPr>
  </w:style>
  <w:style w:type="character" w:customStyle="1" w:styleId="Heading7Char">
    <w:name w:val="Heading 7 Char"/>
    <w:link w:val="Heading7"/>
    <w:uiPriority w:val="9"/>
    <w:rsid w:val="00BB4C2B"/>
    <w:rPr>
      <w:rFonts w:ascii="Cambria" w:eastAsia="Times New Roman" w:hAnsi="Cambria"/>
      <w:i/>
      <w:iCs/>
      <w:color w:val="404040"/>
      <w:sz w:val="22"/>
    </w:rPr>
  </w:style>
  <w:style w:type="character" w:customStyle="1" w:styleId="Heading8Char">
    <w:name w:val="Heading 8 Char"/>
    <w:link w:val="Heading8"/>
    <w:uiPriority w:val="9"/>
    <w:rsid w:val="00BB4C2B"/>
    <w:rPr>
      <w:rFonts w:ascii="Cambria" w:eastAsia="Times New Roman" w:hAnsi="Cambria"/>
      <w:color w:val="404040"/>
    </w:rPr>
  </w:style>
  <w:style w:type="character" w:customStyle="1" w:styleId="Heading9Char">
    <w:name w:val="Heading 9 Char"/>
    <w:link w:val="Heading9"/>
    <w:uiPriority w:val="9"/>
    <w:rsid w:val="00BB4C2B"/>
    <w:rPr>
      <w:rFonts w:ascii="Cambria" w:eastAsia="Times New Roman" w:hAnsi="Cambria"/>
      <w:i/>
      <w:iCs/>
      <w:color w:val="404040"/>
    </w:rPr>
  </w:style>
  <w:style w:type="numbering" w:customStyle="1" w:styleId="headings">
    <w:name w:val="headings"/>
    <w:rsid w:val="00BB4C2B"/>
    <w:pPr>
      <w:numPr>
        <w:numId w:val="1"/>
      </w:numPr>
    </w:pPr>
  </w:style>
  <w:style w:type="character" w:styleId="Hyperlink">
    <w:name w:val="Hyperlink"/>
    <w:uiPriority w:val="99"/>
    <w:unhideWhenUsed/>
    <w:rsid w:val="00BB4C2B"/>
    <w:rPr>
      <w:rFonts w:ascii="Times New Roman" w:hAnsi="Times New Roman" w:cs="Times New Roman" w:hint="default"/>
      <w:color w:val="0000FF"/>
      <w:u w:val="single"/>
    </w:rPr>
  </w:style>
  <w:style w:type="paragraph" w:customStyle="1" w:styleId="Caption1">
    <w:name w:val="Caption1"/>
    <w:basedOn w:val="Normal"/>
    <w:next w:val="Normal"/>
    <w:link w:val="captionChar"/>
    <w:uiPriority w:val="11"/>
    <w:rsid w:val="00BB4C2B"/>
    <w:pPr>
      <w:spacing w:after="60" w:line="240" w:lineRule="auto"/>
      <w:outlineLvl w:val="1"/>
    </w:pPr>
    <w:rPr>
      <w:rFonts w:eastAsia="Times New Roman"/>
      <w:sz w:val="20"/>
      <w:szCs w:val="24"/>
    </w:rPr>
  </w:style>
  <w:style w:type="character" w:customStyle="1" w:styleId="TitleChar">
    <w:name w:val="Title Char"/>
    <w:uiPriority w:val="10"/>
    <w:rsid w:val="00BB4C2B"/>
    <w:rPr>
      <w:rFonts w:ascii="Century Gothic" w:eastAsia="Times New Roman" w:hAnsi="Century Gothic"/>
      <w:b/>
      <w:color w:val="07601F"/>
      <w:spacing w:val="5"/>
      <w:kern w:val="28"/>
      <w:sz w:val="32"/>
      <w:szCs w:val="52"/>
      <w:lang w:eastAsia="en-US"/>
    </w:rPr>
  </w:style>
  <w:style w:type="paragraph" w:styleId="Subtitle">
    <w:name w:val="Subtitle"/>
    <w:aliases w:val="Subtitle1,caption1"/>
    <w:basedOn w:val="Normal"/>
    <w:next w:val="Normal"/>
    <w:link w:val="SubtitleChar"/>
    <w:uiPriority w:val="11"/>
    <w:qFormat/>
    <w:rsid w:val="00BB4C2B"/>
    <w:pPr>
      <w:spacing w:after="60" w:line="240" w:lineRule="auto"/>
      <w:outlineLvl w:val="1"/>
    </w:pPr>
    <w:rPr>
      <w:rFonts w:eastAsia="Times New Roman"/>
      <w:sz w:val="20"/>
      <w:szCs w:val="24"/>
    </w:rPr>
  </w:style>
  <w:style w:type="character" w:customStyle="1" w:styleId="SubtitleChar">
    <w:name w:val="Subtitle Char"/>
    <w:aliases w:val="Subtitle1 Char,caption1 Char"/>
    <w:link w:val="Subtitle"/>
    <w:uiPriority w:val="11"/>
    <w:rsid w:val="00BB4C2B"/>
    <w:rPr>
      <w:rFonts w:ascii="Century Gothic" w:eastAsia="Times New Roman" w:hAnsi="Century Gothic"/>
      <w:szCs w:val="24"/>
    </w:rPr>
  </w:style>
  <w:style w:type="paragraph" w:styleId="ListBullet">
    <w:name w:val="List Bullet"/>
    <w:basedOn w:val="Normal"/>
    <w:uiPriority w:val="99"/>
    <w:unhideWhenUsed/>
    <w:rsid w:val="00BB4C2B"/>
    <w:pPr>
      <w:tabs>
        <w:tab w:val="num" w:pos="360"/>
      </w:tabs>
      <w:spacing w:after="0" w:line="240" w:lineRule="auto"/>
      <w:ind w:left="360" w:hanging="360"/>
      <w:contextualSpacing/>
    </w:pPr>
    <w:rPr>
      <w:rFonts w:ascii="Helvetica" w:eastAsia="Times New Roman" w:hAnsi="Helvetica"/>
    </w:rPr>
  </w:style>
  <w:style w:type="table" w:styleId="TableGrid">
    <w:name w:val="Table Grid"/>
    <w:aliases w:val="box"/>
    <w:basedOn w:val="TableNormal"/>
    <w:uiPriority w:val="39"/>
    <w:rsid w:val="00BB4C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86B29E"/>
      </w:tcPr>
    </w:tblStylePr>
  </w:style>
  <w:style w:type="paragraph" w:styleId="ListParagraph">
    <w:name w:val="List Paragraph"/>
    <w:basedOn w:val="Normal"/>
    <w:uiPriority w:val="34"/>
    <w:qFormat/>
    <w:rsid w:val="00BB4C2B"/>
    <w:pPr>
      <w:spacing w:line="240" w:lineRule="auto"/>
      <w:ind w:left="720"/>
      <w:contextualSpacing/>
    </w:pPr>
  </w:style>
  <w:style w:type="character" w:styleId="CommentReference">
    <w:name w:val="annotation reference"/>
    <w:uiPriority w:val="99"/>
    <w:unhideWhenUsed/>
    <w:rsid w:val="00BB4C2B"/>
    <w:rPr>
      <w:sz w:val="16"/>
      <w:szCs w:val="16"/>
    </w:rPr>
  </w:style>
  <w:style w:type="paragraph" w:styleId="CommentText">
    <w:name w:val="annotation text"/>
    <w:basedOn w:val="Normal"/>
    <w:link w:val="CommentTextChar"/>
    <w:uiPriority w:val="99"/>
    <w:unhideWhenUsed/>
    <w:rsid w:val="00BB4C2B"/>
    <w:rPr>
      <w:sz w:val="20"/>
    </w:rPr>
  </w:style>
  <w:style w:type="character" w:customStyle="1" w:styleId="CommentTextChar">
    <w:name w:val="Comment Text Char"/>
    <w:link w:val="CommentText"/>
    <w:uiPriority w:val="99"/>
    <w:rsid w:val="00BB4C2B"/>
    <w:rPr>
      <w:rFonts w:ascii="Century Gothic" w:hAnsi="Century Gothic"/>
    </w:rPr>
  </w:style>
  <w:style w:type="paragraph" w:customStyle="1" w:styleId="BodyTextCEWO">
    <w:name w:val="Body Text CEWO"/>
    <w:basedOn w:val="BodyText"/>
    <w:next w:val="BodyText"/>
    <w:link w:val="BodyTextCEWOChar"/>
    <w:autoRedefine/>
    <w:qFormat/>
    <w:rsid w:val="00BB4C2B"/>
    <w:pPr>
      <w:tabs>
        <w:tab w:val="left" w:pos="851"/>
      </w:tabs>
      <w:spacing w:line="360" w:lineRule="auto"/>
      <w:jc w:val="both"/>
    </w:pPr>
    <w:rPr>
      <w:rFonts w:ascii="Century Gothic" w:hAnsi="Century Gothic"/>
      <w:sz w:val="22"/>
      <w:szCs w:val="22"/>
      <w:lang w:eastAsia="zh-CN" w:bidi="th-TH"/>
    </w:rPr>
  </w:style>
  <w:style w:type="character" w:customStyle="1" w:styleId="st">
    <w:name w:val="st"/>
    <w:rsid w:val="00BB4C2B"/>
  </w:style>
  <w:style w:type="paragraph" w:styleId="TOCHeading">
    <w:name w:val="TOC Heading"/>
    <w:basedOn w:val="Heading1"/>
    <w:next w:val="Normal"/>
    <w:uiPriority w:val="39"/>
    <w:unhideWhenUsed/>
    <w:qFormat/>
    <w:rsid w:val="00BB4C2B"/>
    <w:pPr>
      <w:ind w:left="0" w:firstLine="0"/>
      <w:outlineLvl w:val="9"/>
    </w:pPr>
    <w:rPr>
      <w:rFonts w:ascii="Cambria" w:hAnsi="Cambria"/>
      <w:color w:val="auto"/>
    </w:rPr>
  </w:style>
  <w:style w:type="paragraph" w:styleId="BalloonText">
    <w:name w:val="Balloon Text"/>
    <w:basedOn w:val="Normal"/>
    <w:link w:val="BalloonTextChar"/>
    <w:uiPriority w:val="99"/>
    <w:semiHidden/>
    <w:unhideWhenUsed/>
    <w:rsid w:val="00BB4C2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B4C2B"/>
    <w:rPr>
      <w:rFonts w:ascii="Tahoma" w:hAnsi="Tahoma" w:cs="Tahoma"/>
      <w:sz w:val="16"/>
      <w:szCs w:val="16"/>
    </w:rPr>
  </w:style>
  <w:style w:type="paragraph" w:styleId="NoSpacing">
    <w:name w:val="No Spacing"/>
    <w:aliases w:val="box text,No Spacing1"/>
    <w:link w:val="NoSpacingChar"/>
    <w:uiPriority w:val="1"/>
    <w:qFormat/>
    <w:rsid w:val="00BB4C2B"/>
    <w:pPr>
      <w:spacing w:before="120" w:after="120"/>
      <w:jc w:val="both"/>
    </w:pPr>
    <w:rPr>
      <w:rFonts w:ascii="Century Gothic" w:hAnsi="Century Gothic"/>
      <w:szCs w:val="22"/>
      <w:lang w:eastAsia="en-US"/>
    </w:rPr>
  </w:style>
  <w:style w:type="paragraph" w:styleId="Caption">
    <w:name w:val="caption"/>
    <w:aliases w:val="Caption text,Figure,CDM B/Caption,Table Caption,TABLE,Char,Item"/>
    <w:basedOn w:val="Normal"/>
    <w:link w:val="CaptionChar0"/>
    <w:autoRedefine/>
    <w:uiPriority w:val="99"/>
    <w:unhideWhenUsed/>
    <w:qFormat/>
    <w:rsid w:val="00BB4C2B"/>
    <w:pPr>
      <w:spacing w:line="240" w:lineRule="auto"/>
      <w:jc w:val="left"/>
    </w:pPr>
    <w:rPr>
      <w:sz w:val="20"/>
      <w:lang w:bidi="th-TH"/>
    </w:rPr>
  </w:style>
  <w:style w:type="paragraph" w:styleId="CommentSubject">
    <w:name w:val="annotation subject"/>
    <w:basedOn w:val="CommentText"/>
    <w:next w:val="CommentText"/>
    <w:link w:val="CommentSubjectChar"/>
    <w:uiPriority w:val="99"/>
    <w:semiHidden/>
    <w:unhideWhenUsed/>
    <w:rsid w:val="00BB4C2B"/>
    <w:rPr>
      <w:b/>
      <w:bCs/>
    </w:rPr>
  </w:style>
  <w:style w:type="character" w:customStyle="1" w:styleId="CommentSubjectChar">
    <w:name w:val="Comment Subject Char"/>
    <w:link w:val="CommentSubject"/>
    <w:uiPriority w:val="99"/>
    <w:semiHidden/>
    <w:rsid w:val="00BB4C2B"/>
    <w:rPr>
      <w:rFonts w:ascii="Century Gothic" w:hAnsi="Century Gothic"/>
      <w:b/>
      <w:bCs/>
    </w:rPr>
  </w:style>
  <w:style w:type="paragraph" w:styleId="Header">
    <w:name w:val="header"/>
    <w:basedOn w:val="Normal"/>
    <w:link w:val="HeaderChar"/>
    <w:uiPriority w:val="99"/>
    <w:rsid w:val="00BB4C2B"/>
    <w:pPr>
      <w:tabs>
        <w:tab w:val="center" w:pos="4153"/>
        <w:tab w:val="right" w:pos="8306"/>
      </w:tabs>
      <w:spacing w:after="0" w:line="240" w:lineRule="auto"/>
      <w:jc w:val="left"/>
    </w:pPr>
    <w:rPr>
      <w:rFonts w:ascii="Times New Roman" w:eastAsia="Times New Roman" w:hAnsi="Times New Roman"/>
      <w:sz w:val="24"/>
      <w:szCs w:val="24"/>
    </w:rPr>
  </w:style>
  <w:style w:type="character" w:customStyle="1" w:styleId="HeaderChar">
    <w:name w:val="Header Char"/>
    <w:link w:val="Header"/>
    <w:uiPriority w:val="99"/>
    <w:rsid w:val="00BB4C2B"/>
    <w:rPr>
      <w:rFonts w:ascii="Times New Roman" w:eastAsia="Times New Roman" w:hAnsi="Times New Roman"/>
      <w:sz w:val="24"/>
      <w:szCs w:val="24"/>
    </w:rPr>
  </w:style>
  <w:style w:type="paragraph" w:styleId="BodyText">
    <w:name w:val="Body Text"/>
    <w:basedOn w:val="Normal"/>
    <w:link w:val="BodyTextChar"/>
    <w:rsid w:val="00BB4C2B"/>
    <w:pPr>
      <w:spacing w:before="120" w:line="280" w:lineRule="atLeast"/>
      <w:jc w:val="left"/>
    </w:pPr>
    <w:rPr>
      <w:rFonts w:ascii="Arial" w:eastAsia="Times New Roman" w:hAnsi="Arial"/>
      <w:sz w:val="20"/>
    </w:rPr>
  </w:style>
  <w:style w:type="character" w:customStyle="1" w:styleId="BodyTextChar">
    <w:name w:val="Body Text Char"/>
    <w:link w:val="BodyText"/>
    <w:rsid w:val="00BB4C2B"/>
    <w:rPr>
      <w:rFonts w:ascii="Arial" w:eastAsia="Times New Roman" w:hAnsi="Arial"/>
    </w:rPr>
  </w:style>
  <w:style w:type="paragraph" w:customStyle="1" w:styleId="Tablecolumnheading">
    <w:name w:val="Table column heading"/>
    <w:basedOn w:val="Normal"/>
    <w:rsid w:val="00BB4C2B"/>
    <w:pPr>
      <w:keepNext/>
      <w:spacing w:before="60" w:after="60" w:line="240" w:lineRule="auto"/>
      <w:jc w:val="center"/>
    </w:pPr>
    <w:rPr>
      <w:rFonts w:ascii="Arial" w:eastAsia="Times New Roman" w:hAnsi="Arial"/>
      <w:b/>
      <w:sz w:val="18"/>
      <w:szCs w:val="18"/>
    </w:rPr>
  </w:style>
  <w:style w:type="paragraph" w:customStyle="1" w:styleId="Tablebody">
    <w:name w:val="Table body"/>
    <w:basedOn w:val="Tablecolumnheading"/>
    <w:link w:val="TablebodyChar"/>
    <w:rsid w:val="00BB4C2B"/>
    <w:pPr>
      <w:keepNext w:val="0"/>
      <w:tabs>
        <w:tab w:val="left" w:pos="3828"/>
      </w:tabs>
      <w:jc w:val="left"/>
    </w:pPr>
    <w:rPr>
      <w:b w:val="0"/>
    </w:rPr>
  </w:style>
  <w:style w:type="character" w:customStyle="1" w:styleId="TablebodyChar">
    <w:name w:val="Table body Char"/>
    <w:link w:val="Tablebody"/>
    <w:rsid w:val="00BB4C2B"/>
    <w:rPr>
      <w:rFonts w:ascii="Arial" w:eastAsia="Times New Roman" w:hAnsi="Arial"/>
      <w:sz w:val="18"/>
      <w:szCs w:val="18"/>
    </w:rPr>
  </w:style>
  <w:style w:type="paragraph" w:customStyle="1" w:styleId="Appendix">
    <w:name w:val="Appendix"/>
    <w:basedOn w:val="Normal"/>
    <w:next w:val="Normal"/>
    <w:link w:val="AppendixChar"/>
    <w:uiPriority w:val="99"/>
    <w:rsid w:val="00BB4C2B"/>
    <w:pPr>
      <w:keepNext/>
      <w:numPr>
        <w:numId w:val="3"/>
      </w:numPr>
      <w:spacing w:before="240" w:after="100" w:afterAutospacing="1" w:line="240" w:lineRule="auto"/>
      <w:jc w:val="left"/>
      <w:outlineLvl w:val="0"/>
    </w:pPr>
    <w:rPr>
      <w:rFonts w:eastAsia="Times New Roman" w:cs="Arial"/>
      <w:b/>
      <w:bCs/>
      <w:kern w:val="32"/>
      <w:szCs w:val="24"/>
    </w:rPr>
  </w:style>
  <w:style w:type="character" w:customStyle="1" w:styleId="AppendixChar">
    <w:name w:val="Appendix Char"/>
    <w:link w:val="Appendix"/>
    <w:uiPriority w:val="99"/>
    <w:locked/>
    <w:rsid w:val="00BB4C2B"/>
    <w:rPr>
      <w:rFonts w:ascii="Century Gothic" w:eastAsia="Times New Roman" w:hAnsi="Century Gothic" w:cs="Arial"/>
      <w:b/>
      <w:bCs/>
      <w:kern w:val="32"/>
      <w:sz w:val="22"/>
      <w:szCs w:val="24"/>
    </w:rPr>
  </w:style>
  <w:style w:type="character" w:customStyle="1" w:styleId="scientific-name1">
    <w:name w:val="scientific-name1"/>
    <w:rsid w:val="00BB4C2B"/>
    <w:rPr>
      <w:i/>
      <w:iCs/>
    </w:rPr>
  </w:style>
  <w:style w:type="paragraph" w:customStyle="1" w:styleId="Tabletext">
    <w:name w:val="Table text"/>
    <w:basedOn w:val="Normal"/>
    <w:link w:val="TabletextChar"/>
    <w:qFormat/>
    <w:rsid w:val="00BB4C2B"/>
    <w:pPr>
      <w:spacing w:after="0" w:line="240" w:lineRule="auto"/>
      <w:jc w:val="left"/>
    </w:pPr>
    <w:rPr>
      <w:rFonts w:eastAsia="Times New Roman"/>
      <w:sz w:val="18"/>
    </w:rPr>
  </w:style>
  <w:style w:type="paragraph" w:customStyle="1" w:styleId="Default">
    <w:name w:val="Default"/>
    <w:rsid w:val="00BB4C2B"/>
    <w:pPr>
      <w:autoSpaceDE w:val="0"/>
      <w:autoSpaceDN w:val="0"/>
      <w:adjustRightInd w:val="0"/>
    </w:pPr>
    <w:rPr>
      <w:rFonts w:ascii="Times New Roman" w:eastAsia="Times New Roman" w:hAnsi="Times New Roman"/>
      <w:color w:val="000000"/>
      <w:sz w:val="24"/>
      <w:szCs w:val="24"/>
    </w:rPr>
  </w:style>
  <w:style w:type="character" w:styleId="Emphasis">
    <w:name w:val="Emphasis"/>
    <w:uiPriority w:val="20"/>
    <w:qFormat/>
    <w:rsid w:val="00BB4C2B"/>
    <w:rPr>
      <w:rFonts w:ascii="Century Gothic" w:hAnsi="Century Gothic" w:cs="Times New Roman"/>
      <w:i/>
      <w:iCs/>
      <w:sz w:val="22"/>
      <w:lang w:val="en-AU" w:eastAsia="en-US" w:bidi="ar-SA"/>
    </w:rPr>
  </w:style>
  <w:style w:type="paragraph" w:styleId="TOC1">
    <w:name w:val="toc 1"/>
    <w:aliases w:val="cewo"/>
    <w:basedOn w:val="Heading1"/>
    <w:next w:val="Normal"/>
    <w:link w:val="TOC1Char"/>
    <w:uiPriority w:val="39"/>
    <w:unhideWhenUsed/>
    <w:qFormat/>
    <w:rsid w:val="00BB4C2B"/>
    <w:pPr>
      <w:spacing w:before="120" w:after="0"/>
      <w:ind w:left="0" w:firstLine="0"/>
    </w:pPr>
    <w:rPr>
      <w:bCs w:val="0"/>
      <w:i/>
      <w:iCs/>
      <w:color w:val="auto"/>
      <w:sz w:val="24"/>
      <w:szCs w:val="24"/>
    </w:rPr>
  </w:style>
  <w:style w:type="paragraph" w:styleId="TOC2">
    <w:name w:val="toc 2"/>
    <w:basedOn w:val="Heading2"/>
    <w:next w:val="Normal"/>
    <w:autoRedefine/>
    <w:uiPriority w:val="39"/>
    <w:unhideWhenUsed/>
    <w:rsid w:val="00BB4C2B"/>
    <w:pPr>
      <w:tabs>
        <w:tab w:val="left" w:pos="880"/>
        <w:tab w:val="right" w:leader="dot" w:pos="9465"/>
      </w:tabs>
      <w:spacing w:before="120" w:after="0" w:line="240" w:lineRule="auto"/>
      <w:ind w:left="221" w:firstLine="0"/>
      <w:jc w:val="left"/>
    </w:pPr>
    <w:rPr>
      <w:bCs w:val="0"/>
      <w:noProof/>
      <w:color w:val="auto"/>
      <w:sz w:val="22"/>
      <w:szCs w:val="22"/>
    </w:rPr>
  </w:style>
  <w:style w:type="paragraph" w:styleId="TOC3">
    <w:name w:val="toc 3"/>
    <w:basedOn w:val="Heading3"/>
    <w:next w:val="Normal"/>
    <w:autoRedefine/>
    <w:uiPriority w:val="39"/>
    <w:unhideWhenUsed/>
    <w:rsid w:val="00BB4C2B"/>
    <w:pPr>
      <w:spacing w:before="120" w:after="0" w:line="240" w:lineRule="auto"/>
      <w:ind w:left="442"/>
    </w:pPr>
    <w:rPr>
      <w:b w:val="0"/>
      <w:i w:val="0"/>
      <w:color w:val="auto"/>
      <w:sz w:val="22"/>
    </w:rPr>
  </w:style>
  <w:style w:type="paragraph" w:styleId="Footer">
    <w:name w:val="footer"/>
    <w:basedOn w:val="Normal"/>
    <w:link w:val="FooterChar"/>
    <w:uiPriority w:val="99"/>
    <w:unhideWhenUsed/>
    <w:rsid w:val="00BB4C2B"/>
    <w:pPr>
      <w:tabs>
        <w:tab w:val="center" w:pos="4513"/>
        <w:tab w:val="right" w:pos="9026"/>
      </w:tabs>
      <w:spacing w:after="0" w:line="240" w:lineRule="auto"/>
      <w:jc w:val="left"/>
    </w:pPr>
    <w:rPr>
      <w:rFonts w:ascii="Calibri" w:hAnsi="Calibri"/>
    </w:rPr>
  </w:style>
  <w:style w:type="character" w:customStyle="1" w:styleId="FooterChar">
    <w:name w:val="Footer Char"/>
    <w:link w:val="Footer"/>
    <w:uiPriority w:val="99"/>
    <w:rsid w:val="00BB4C2B"/>
    <w:rPr>
      <w:sz w:val="22"/>
    </w:rPr>
  </w:style>
  <w:style w:type="paragraph" w:customStyle="1" w:styleId="TableNew">
    <w:name w:val="Table New"/>
    <w:basedOn w:val="Normal"/>
    <w:next w:val="Normal"/>
    <w:autoRedefine/>
    <w:rsid w:val="00BB4C2B"/>
    <w:pPr>
      <w:keepNext/>
      <w:tabs>
        <w:tab w:val="num" w:pos="1134"/>
      </w:tabs>
      <w:spacing w:after="0" w:line="240" w:lineRule="auto"/>
      <w:ind w:left="1134" w:hanging="1134"/>
      <w:jc w:val="left"/>
    </w:pPr>
    <w:rPr>
      <w:rFonts w:ascii="Arial" w:eastAsia="Times New Roman" w:hAnsi="Arial"/>
      <w:sz w:val="20"/>
    </w:rPr>
  </w:style>
  <w:style w:type="character" w:customStyle="1" w:styleId="CaptionChar0">
    <w:name w:val="Caption Char"/>
    <w:aliases w:val="Caption text Char,Figure Char,CDM B/Caption Char,Table Caption Char,TABLE Char,Char Char,Item Char"/>
    <w:link w:val="Caption"/>
    <w:uiPriority w:val="99"/>
    <w:locked/>
    <w:rsid w:val="00BB4C2B"/>
    <w:rPr>
      <w:rFonts w:ascii="Century Gothic" w:hAnsi="Century Gothic"/>
      <w:lang w:bidi="th-TH"/>
    </w:rPr>
  </w:style>
  <w:style w:type="character" w:customStyle="1" w:styleId="apple-converted-space">
    <w:name w:val="apple-converted-space"/>
    <w:rsid w:val="00BB4C2B"/>
  </w:style>
  <w:style w:type="paragraph" w:styleId="NormalWeb">
    <w:name w:val="Normal (Web)"/>
    <w:basedOn w:val="Normal"/>
    <w:uiPriority w:val="99"/>
    <w:rsid w:val="00BB4C2B"/>
    <w:pPr>
      <w:spacing w:before="100" w:beforeAutospacing="1" w:after="100" w:afterAutospacing="1" w:line="240" w:lineRule="auto"/>
      <w:jc w:val="left"/>
    </w:pPr>
    <w:rPr>
      <w:rFonts w:ascii="Times New Roman" w:eastAsia="Times New Roman" w:hAnsi="Times New Roman"/>
      <w:sz w:val="24"/>
      <w:szCs w:val="24"/>
    </w:rPr>
  </w:style>
  <w:style w:type="table" w:styleId="LightList-Accent3">
    <w:name w:val="Light List Accent 3"/>
    <w:basedOn w:val="TableNormal"/>
    <w:uiPriority w:val="61"/>
    <w:rsid w:val="00BB4C2B"/>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07601F"/>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EWO">
    <w:name w:val="CEWO"/>
    <w:basedOn w:val="TableNormal"/>
    <w:uiPriority w:val="99"/>
    <w:qFormat/>
    <w:rsid w:val="00BB4C2B"/>
    <w:tblPr>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rFonts w:ascii="Tahoma" w:hAnsi="Tahoma"/>
        <w:b/>
        <w:color w:val="FFFFFF"/>
        <w:sz w:val="20"/>
      </w:rPr>
      <w:tblPr/>
      <w:tcPr>
        <w:shd w:val="clear" w:color="auto" w:fill="07601F"/>
      </w:tcPr>
    </w:tblStylePr>
  </w:style>
  <w:style w:type="paragraph" w:styleId="Title">
    <w:name w:val="Title"/>
    <w:basedOn w:val="Normal"/>
    <w:next w:val="Normal"/>
    <w:link w:val="TitleChar1"/>
    <w:uiPriority w:val="99"/>
    <w:qFormat/>
    <w:rsid w:val="00BB4C2B"/>
    <w:pPr>
      <w:spacing w:before="240" w:after="60"/>
      <w:jc w:val="left"/>
      <w:outlineLvl w:val="0"/>
    </w:pPr>
    <w:rPr>
      <w:rFonts w:eastAsia="Times New Roman"/>
      <w:b/>
      <w:bCs/>
      <w:color w:val="07601F"/>
      <w:kern w:val="28"/>
      <w:sz w:val="32"/>
      <w:szCs w:val="32"/>
    </w:rPr>
  </w:style>
  <w:style w:type="character" w:customStyle="1" w:styleId="TitleChar1">
    <w:name w:val="Title Char1"/>
    <w:link w:val="Title"/>
    <w:uiPriority w:val="99"/>
    <w:rsid w:val="00BB4C2B"/>
    <w:rPr>
      <w:rFonts w:ascii="Century Gothic" w:eastAsia="Times New Roman" w:hAnsi="Century Gothic"/>
      <w:b/>
      <w:bCs/>
      <w:color w:val="07601F"/>
      <w:kern w:val="28"/>
      <w:sz w:val="32"/>
      <w:szCs w:val="32"/>
    </w:rPr>
  </w:style>
  <w:style w:type="character" w:styleId="SubtleEmphasis">
    <w:name w:val="Subtle Emphasis"/>
    <w:uiPriority w:val="19"/>
    <w:rsid w:val="00BB4C2B"/>
    <w:rPr>
      <w:i/>
      <w:iCs/>
      <w:color w:val="808080"/>
    </w:rPr>
  </w:style>
  <w:style w:type="paragraph" w:styleId="Revision">
    <w:name w:val="Revision"/>
    <w:hidden/>
    <w:uiPriority w:val="99"/>
    <w:semiHidden/>
    <w:rsid w:val="00BB4C2B"/>
    <w:rPr>
      <w:sz w:val="22"/>
      <w:szCs w:val="22"/>
      <w:lang w:eastAsia="en-US"/>
    </w:rPr>
  </w:style>
  <w:style w:type="table" w:customStyle="1" w:styleId="MediumShading2-Accent11">
    <w:name w:val="Medium Shading 2 - Accent 11"/>
    <w:basedOn w:val="TableNormal"/>
    <w:uiPriority w:val="64"/>
    <w:rsid w:val="00BB4C2B"/>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2-Accent1">
    <w:name w:val="Medium Grid 2 Accent 1"/>
    <w:basedOn w:val="TableNormal"/>
    <w:uiPriority w:val="68"/>
    <w:rsid w:val="00BB4C2B"/>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styleId="PlaceholderText">
    <w:name w:val="Placeholder Text"/>
    <w:uiPriority w:val="99"/>
    <w:semiHidden/>
    <w:rsid w:val="00BB4C2B"/>
    <w:rPr>
      <w:color w:val="808080"/>
    </w:rPr>
  </w:style>
  <w:style w:type="table" w:customStyle="1" w:styleId="LightShading-Accent11">
    <w:name w:val="Light Shading - Accent 11"/>
    <w:basedOn w:val="TableNormal"/>
    <w:uiPriority w:val="60"/>
    <w:rsid w:val="00BB4C2B"/>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BB4C2B"/>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EWHtext">
    <w:name w:val="CEWH text"/>
    <w:basedOn w:val="Normal"/>
    <w:link w:val="CEWHtextChar"/>
    <w:uiPriority w:val="99"/>
    <w:rsid w:val="00BB4C2B"/>
    <w:pPr>
      <w:spacing w:line="276" w:lineRule="auto"/>
    </w:pPr>
    <w:rPr>
      <w:rFonts w:ascii="Calibri" w:hAnsi="Calibri"/>
    </w:rPr>
  </w:style>
  <w:style w:type="character" w:customStyle="1" w:styleId="CEWHtextChar">
    <w:name w:val="CEWH text Char"/>
    <w:link w:val="CEWHtext"/>
    <w:uiPriority w:val="99"/>
    <w:locked/>
    <w:rsid w:val="00BB4C2B"/>
    <w:rPr>
      <w:sz w:val="22"/>
    </w:rPr>
  </w:style>
  <w:style w:type="table" w:customStyle="1" w:styleId="LightShading-Accent12">
    <w:name w:val="Light Shading - Accent 12"/>
    <w:basedOn w:val="TableNormal"/>
    <w:uiPriority w:val="60"/>
    <w:rsid w:val="00BB4C2B"/>
    <w:rPr>
      <w:color w:val="054717"/>
      <w:sz w:val="22"/>
      <w:szCs w:val="22"/>
      <w:lang w:eastAsia="en-US"/>
    </w:rPr>
    <w:tblPr>
      <w:tblStyleRowBandSize w:val="1"/>
      <w:tblStyleColBandSize w:val="1"/>
      <w:tblBorders>
        <w:top w:val="single" w:sz="8" w:space="0" w:color="07601F"/>
        <w:bottom w:val="single" w:sz="8" w:space="0" w:color="07601F"/>
      </w:tblBorders>
    </w:tblPr>
    <w:tblStylePr w:type="firstRow">
      <w:pPr>
        <w:spacing w:before="0" w:after="0" w:line="240" w:lineRule="auto"/>
      </w:pPr>
      <w:rPr>
        <w:b/>
        <w:bCs/>
      </w:rPr>
      <w:tblPr/>
      <w:tcPr>
        <w:tcBorders>
          <w:top w:val="single" w:sz="8" w:space="0" w:color="07601F"/>
          <w:left w:val="nil"/>
          <w:bottom w:val="single" w:sz="8" w:space="0" w:color="07601F"/>
          <w:right w:val="nil"/>
          <w:insideH w:val="nil"/>
          <w:insideV w:val="nil"/>
        </w:tcBorders>
      </w:tcPr>
    </w:tblStylePr>
    <w:tblStylePr w:type="lastRow">
      <w:pPr>
        <w:spacing w:before="0" w:after="0" w:line="240" w:lineRule="auto"/>
      </w:pPr>
      <w:rPr>
        <w:b/>
        <w:bCs/>
      </w:rPr>
      <w:tblPr/>
      <w:tcPr>
        <w:tcBorders>
          <w:top w:val="single" w:sz="8" w:space="0" w:color="07601F"/>
          <w:left w:val="nil"/>
          <w:bottom w:val="single" w:sz="8" w:space="0" w:color="07601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8B8"/>
      </w:tcPr>
    </w:tblStylePr>
    <w:tblStylePr w:type="band1Horz">
      <w:tblPr/>
      <w:tcPr>
        <w:tcBorders>
          <w:left w:val="nil"/>
          <w:right w:val="nil"/>
          <w:insideH w:val="nil"/>
          <w:insideV w:val="nil"/>
        </w:tcBorders>
        <w:shd w:val="clear" w:color="auto" w:fill="A1F8B8"/>
      </w:tcPr>
    </w:tblStylePr>
  </w:style>
  <w:style w:type="character" w:customStyle="1" w:styleId="captionChar">
    <w:name w:val="caption Char"/>
    <w:link w:val="Caption1"/>
    <w:uiPriority w:val="11"/>
    <w:rsid w:val="00BB4C2B"/>
    <w:rPr>
      <w:rFonts w:ascii="Century Gothic" w:eastAsia="Times New Roman" w:hAnsi="Century Gothic"/>
      <w:szCs w:val="24"/>
    </w:rPr>
  </w:style>
  <w:style w:type="numbering" w:customStyle="1" w:styleId="CEWHreports">
    <w:name w:val="CEWH_reports"/>
    <w:uiPriority w:val="99"/>
    <w:rsid w:val="00BB4C2B"/>
  </w:style>
  <w:style w:type="table" w:customStyle="1" w:styleId="LightShading-Accent13">
    <w:name w:val="Light Shading - Accent 13"/>
    <w:basedOn w:val="TableNormal"/>
    <w:uiPriority w:val="60"/>
    <w:rsid w:val="00BB4C2B"/>
    <w:rPr>
      <w:color w:val="054717"/>
      <w:sz w:val="22"/>
      <w:szCs w:val="22"/>
      <w:lang w:eastAsia="en-US"/>
    </w:rPr>
    <w:tblPr>
      <w:tblStyleRowBandSize w:val="1"/>
      <w:tblStyleColBandSize w:val="1"/>
      <w:tblBorders>
        <w:top w:val="single" w:sz="8" w:space="0" w:color="07601F"/>
        <w:bottom w:val="single" w:sz="8" w:space="0" w:color="07601F"/>
      </w:tblBorders>
    </w:tblPr>
    <w:tblStylePr w:type="firstRow">
      <w:pPr>
        <w:spacing w:before="0" w:after="0" w:line="240" w:lineRule="auto"/>
      </w:pPr>
      <w:rPr>
        <w:b/>
        <w:bCs/>
      </w:rPr>
      <w:tblPr/>
      <w:tcPr>
        <w:tcBorders>
          <w:top w:val="single" w:sz="8" w:space="0" w:color="07601F"/>
          <w:left w:val="nil"/>
          <w:bottom w:val="single" w:sz="8" w:space="0" w:color="07601F"/>
          <w:right w:val="nil"/>
          <w:insideH w:val="nil"/>
          <w:insideV w:val="nil"/>
        </w:tcBorders>
      </w:tcPr>
    </w:tblStylePr>
    <w:tblStylePr w:type="lastRow">
      <w:pPr>
        <w:spacing w:before="0" w:after="0" w:line="240" w:lineRule="auto"/>
      </w:pPr>
      <w:rPr>
        <w:b/>
        <w:bCs/>
      </w:rPr>
      <w:tblPr/>
      <w:tcPr>
        <w:tcBorders>
          <w:top w:val="single" w:sz="8" w:space="0" w:color="07601F"/>
          <w:left w:val="nil"/>
          <w:bottom w:val="single" w:sz="8" w:space="0" w:color="07601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8B8"/>
      </w:tcPr>
    </w:tblStylePr>
    <w:tblStylePr w:type="band1Horz">
      <w:tblPr/>
      <w:tcPr>
        <w:tcBorders>
          <w:left w:val="nil"/>
          <w:right w:val="nil"/>
          <w:insideH w:val="nil"/>
          <w:insideV w:val="nil"/>
        </w:tcBorders>
        <w:shd w:val="clear" w:color="auto" w:fill="A1F8B8"/>
      </w:tcPr>
    </w:tblStylePr>
  </w:style>
  <w:style w:type="paragraph" w:styleId="TOC4">
    <w:name w:val="toc 4"/>
    <w:basedOn w:val="Normal"/>
    <w:next w:val="Normal"/>
    <w:autoRedefine/>
    <w:uiPriority w:val="39"/>
    <w:unhideWhenUsed/>
    <w:rsid w:val="00BB4C2B"/>
    <w:pPr>
      <w:spacing w:after="0"/>
      <w:ind w:left="660"/>
      <w:jc w:val="left"/>
    </w:pPr>
    <w:rPr>
      <w:rFonts w:ascii="Calibri" w:hAnsi="Calibri"/>
      <w:sz w:val="20"/>
    </w:rPr>
  </w:style>
  <w:style w:type="paragraph" w:styleId="TOC5">
    <w:name w:val="toc 5"/>
    <w:basedOn w:val="Normal"/>
    <w:next w:val="Normal"/>
    <w:autoRedefine/>
    <w:uiPriority w:val="39"/>
    <w:unhideWhenUsed/>
    <w:rsid w:val="00BB4C2B"/>
    <w:pPr>
      <w:spacing w:after="0"/>
      <w:ind w:left="880"/>
      <w:jc w:val="left"/>
    </w:pPr>
    <w:rPr>
      <w:rFonts w:ascii="Calibri" w:hAnsi="Calibri"/>
      <w:sz w:val="20"/>
    </w:rPr>
  </w:style>
  <w:style w:type="paragraph" w:styleId="TOC6">
    <w:name w:val="toc 6"/>
    <w:basedOn w:val="Normal"/>
    <w:next w:val="Normal"/>
    <w:autoRedefine/>
    <w:uiPriority w:val="39"/>
    <w:unhideWhenUsed/>
    <w:rsid w:val="00BB4C2B"/>
    <w:pPr>
      <w:spacing w:after="0"/>
      <w:ind w:left="1100"/>
      <w:jc w:val="left"/>
    </w:pPr>
    <w:rPr>
      <w:rFonts w:ascii="Calibri" w:hAnsi="Calibri"/>
      <w:sz w:val="20"/>
    </w:rPr>
  </w:style>
  <w:style w:type="paragraph" w:styleId="TOC7">
    <w:name w:val="toc 7"/>
    <w:basedOn w:val="Normal"/>
    <w:next w:val="Normal"/>
    <w:autoRedefine/>
    <w:uiPriority w:val="39"/>
    <w:unhideWhenUsed/>
    <w:rsid w:val="00BB4C2B"/>
    <w:pPr>
      <w:spacing w:after="0"/>
      <w:ind w:left="1320"/>
      <w:jc w:val="left"/>
    </w:pPr>
    <w:rPr>
      <w:rFonts w:ascii="Calibri" w:hAnsi="Calibri"/>
      <w:sz w:val="20"/>
    </w:rPr>
  </w:style>
  <w:style w:type="paragraph" w:styleId="TOC8">
    <w:name w:val="toc 8"/>
    <w:basedOn w:val="Normal"/>
    <w:next w:val="Normal"/>
    <w:autoRedefine/>
    <w:uiPriority w:val="39"/>
    <w:unhideWhenUsed/>
    <w:rsid w:val="00BB4C2B"/>
    <w:pPr>
      <w:spacing w:after="0"/>
      <w:ind w:left="1540"/>
      <w:jc w:val="left"/>
    </w:pPr>
    <w:rPr>
      <w:rFonts w:ascii="Calibri" w:hAnsi="Calibri"/>
      <w:sz w:val="20"/>
    </w:rPr>
  </w:style>
  <w:style w:type="paragraph" w:styleId="TOC9">
    <w:name w:val="toc 9"/>
    <w:basedOn w:val="Normal"/>
    <w:next w:val="Normal"/>
    <w:autoRedefine/>
    <w:uiPriority w:val="39"/>
    <w:unhideWhenUsed/>
    <w:rsid w:val="00BB4C2B"/>
    <w:pPr>
      <w:spacing w:after="0"/>
      <w:ind w:left="1760"/>
      <w:jc w:val="left"/>
    </w:pPr>
    <w:rPr>
      <w:rFonts w:ascii="Calibri" w:hAnsi="Calibri"/>
      <w:sz w:val="20"/>
    </w:rPr>
  </w:style>
  <w:style w:type="character" w:customStyle="1" w:styleId="st1">
    <w:name w:val="st1"/>
    <w:rsid w:val="00BB4C2B"/>
  </w:style>
  <w:style w:type="character" w:customStyle="1" w:styleId="kno-fv-vq">
    <w:name w:val="kno-fv-vq"/>
    <w:rsid w:val="00BB4C2B"/>
  </w:style>
  <w:style w:type="paragraph" w:customStyle="1" w:styleId="Normalreferences">
    <w:name w:val="Normal references"/>
    <w:basedOn w:val="Normal"/>
    <w:rsid w:val="00BB4C2B"/>
    <w:pPr>
      <w:spacing w:before="120" w:after="0" w:line="260" w:lineRule="atLeast"/>
      <w:ind w:left="680" w:hanging="680"/>
      <w:jc w:val="left"/>
    </w:pPr>
    <w:rPr>
      <w:rFonts w:ascii="Arial" w:eastAsia="Times New Roman" w:hAnsi="Arial"/>
      <w:sz w:val="20"/>
    </w:rPr>
  </w:style>
  <w:style w:type="paragraph" w:customStyle="1" w:styleId="bodytext1">
    <w:name w:val="bodytext1"/>
    <w:basedOn w:val="Normal"/>
    <w:rsid w:val="00BB4C2B"/>
    <w:pPr>
      <w:spacing w:before="120"/>
    </w:pPr>
  </w:style>
  <w:style w:type="paragraph" w:customStyle="1" w:styleId="Caption2">
    <w:name w:val="Caption2"/>
    <w:basedOn w:val="Normal"/>
    <w:link w:val="captionChar1"/>
    <w:rsid w:val="00BB4C2B"/>
    <w:pPr>
      <w:spacing w:line="240" w:lineRule="auto"/>
    </w:pPr>
    <w:rPr>
      <w:sz w:val="20"/>
    </w:rPr>
  </w:style>
  <w:style w:type="character" w:customStyle="1" w:styleId="captionChar1">
    <w:name w:val="caption Char1"/>
    <w:link w:val="Caption2"/>
    <w:rsid w:val="00BB4C2B"/>
    <w:rPr>
      <w:rFonts w:ascii="Century Gothic" w:hAnsi="Century Gothic"/>
    </w:rPr>
  </w:style>
  <w:style w:type="table" w:customStyle="1" w:styleId="CEWOtable">
    <w:name w:val="CEWO table"/>
    <w:basedOn w:val="TableNormal"/>
    <w:uiPriority w:val="99"/>
    <w:qFormat/>
    <w:rsid w:val="00BB4C2B"/>
    <w:rPr>
      <w:rFonts w:ascii="Century Gothic" w:hAnsi="Century Gothic"/>
    </w:rPr>
    <w:tblPr>
      <w:tblBorders>
        <w:top w:val="single" w:sz="4" w:space="0" w:color="07601F"/>
        <w:bottom w:val="single" w:sz="4" w:space="0" w:color="07601F"/>
      </w:tblBorders>
    </w:tblPr>
    <w:tblStylePr w:type="firstRow">
      <w:tblPr/>
      <w:tcPr>
        <w:tcBorders>
          <w:bottom w:val="single" w:sz="4" w:space="0" w:color="07601F"/>
        </w:tcBorders>
      </w:tcPr>
    </w:tblStylePr>
  </w:style>
  <w:style w:type="table" w:customStyle="1" w:styleId="201314Box">
    <w:name w:val="2013_14_Box"/>
    <w:basedOn w:val="TableNormal"/>
    <w:uiPriority w:val="99"/>
    <w:qFormat/>
    <w:rsid w:val="00BB4C2B"/>
    <w:rPr>
      <w:rFonts w:ascii="Century Gothic" w:hAnsi="Century Gothic"/>
    </w:rPr>
    <w:tblPr>
      <w:tblBorders>
        <w:top w:val="single" w:sz="12" w:space="0" w:color="07601F"/>
        <w:left w:val="single" w:sz="12" w:space="0" w:color="07601F"/>
        <w:bottom w:val="single" w:sz="12" w:space="0" w:color="07601F"/>
        <w:right w:val="single" w:sz="12" w:space="0" w:color="07601F"/>
      </w:tblBorders>
    </w:tblPr>
    <w:tblStylePr w:type="firstRow">
      <w:rPr>
        <w:rFonts w:ascii="Century Gothic" w:hAnsi="Century Gothic"/>
        <w:sz w:val="20"/>
      </w:rPr>
      <w:tblPr/>
      <w:tcPr>
        <w:tcBorders>
          <w:top w:val="single" w:sz="12" w:space="0" w:color="07601F"/>
          <w:left w:val="single" w:sz="12" w:space="0" w:color="07601F"/>
          <w:bottom w:val="nil"/>
          <w:right w:val="single" w:sz="12" w:space="0" w:color="07601F"/>
          <w:insideH w:val="nil"/>
          <w:insideV w:val="nil"/>
          <w:tl2br w:val="nil"/>
          <w:tr2bl w:val="nil"/>
        </w:tcBorders>
      </w:tcPr>
    </w:tblStylePr>
  </w:style>
  <w:style w:type="paragraph" w:styleId="DocumentMap">
    <w:name w:val="Document Map"/>
    <w:basedOn w:val="Normal"/>
    <w:link w:val="DocumentMapChar"/>
    <w:uiPriority w:val="99"/>
    <w:semiHidden/>
    <w:unhideWhenUsed/>
    <w:rsid w:val="00BB4C2B"/>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BB4C2B"/>
    <w:rPr>
      <w:rFonts w:ascii="Tahoma" w:hAnsi="Tahoma" w:cs="Tahoma"/>
      <w:sz w:val="16"/>
      <w:szCs w:val="16"/>
    </w:rPr>
  </w:style>
  <w:style w:type="paragraph" w:styleId="TableofFigures">
    <w:name w:val="table of figures"/>
    <w:basedOn w:val="Normal"/>
    <w:next w:val="Normal"/>
    <w:uiPriority w:val="99"/>
    <w:unhideWhenUsed/>
    <w:rsid w:val="00BB4C2B"/>
    <w:pPr>
      <w:spacing w:line="240" w:lineRule="auto"/>
    </w:pPr>
  </w:style>
  <w:style w:type="character" w:customStyle="1" w:styleId="xdtextbox1">
    <w:name w:val="xdtextbox1"/>
    <w:rsid w:val="00BB4C2B"/>
    <w:rPr>
      <w:color w:val="auto"/>
      <w:bdr w:val="single" w:sz="8" w:space="1" w:color="DCDCDC" w:frame="1"/>
      <w:shd w:val="clear" w:color="auto" w:fill="FFFFFF"/>
    </w:rPr>
  </w:style>
  <w:style w:type="paragraph" w:styleId="PlainText">
    <w:name w:val="Plain Text"/>
    <w:basedOn w:val="Normal"/>
    <w:link w:val="PlainTextChar"/>
    <w:uiPriority w:val="99"/>
    <w:semiHidden/>
    <w:unhideWhenUsed/>
    <w:rsid w:val="00BB4C2B"/>
    <w:pPr>
      <w:spacing w:after="0" w:line="240" w:lineRule="auto"/>
      <w:jc w:val="left"/>
    </w:pPr>
    <w:rPr>
      <w:rFonts w:ascii="Consolas" w:hAnsi="Consolas"/>
      <w:sz w:val="21"/>
      <w:szCs w:val="21"/>
    </w:rPr>
  </w:style>
  <w:style w:type="character" w:customStyle="1" w:styleId="PlainTextChar">
    <w:name w:val="Plain Text Char"/>
    <w:link w:val="PlainText"/>
    <w:uiPriority w:val="99"/>
    <w:semiHidden/>
    <w:rsid w:val="00BB4C2B"/>
    <w:rPr>
      <w:rFonts w:ascii="Consolas" w:hAnsi="Consolas"/>
      <w:sz w:val="21"/>
      <w:szCs w:val="21"/>
    </w:rPr>
  </w:style>
  <w:style w:type="table" w:customStyle="1" w:styleId="TableGridLight1">
    <w:name w:val="Table Grid Light1"/>
    <w:basedOn w:val="TableNormal"/>
    <w:uiPriority w:val="40"/>
    <w:rsid w:val="00BB4C2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EndNoteBibliography">
    <w:name w:val="EndNote Bibliography"/>
    <w:basedOn w:val="Normal"/>
    <w:link w:val="EndNoteBibliographyChar"/>
    <w:rsid w:val="00BB4C2B"/>
    <w:pPr>
      <w:spacing w:line="240" w:lineRule="auto"/>
    </w:pPr>
    <w:rPr>
      <w:noProof/>
      <w:lang w:val="en-US"/>
    </w:rPr>
  </w:style>
  <w:style w:type="character" w:customStyle="1" w:styleId="EndNoteBibliographyChar">
    <w:name w:val="EndNote Bibliography Char"/>
    <w:link w:val="EndNoteBibliography"/>
    <w:rsid w:val="00BB4C2B"/>
    <w:rPr>
      <w:rFonts w:ascii="Century Gothic" w:hAnsi="Century Gothic"/>
      <w:noProof/>
      <w:sz w:val="22"/>
      <w:lang w:val="en-US"/>
    </w:rPr>
  </w:style>
  <w:style w:type="character" w:customStyle="1" w:styleId="BodyTextCEWOChar">
    <w:name w:val="Body Text CEWO Char"/>
    <w:link w:val="BodyTextCEWO"/>
    <w:rsid w:val="00BB4C2B"/>
    <w:rPr>
      <w:rFonts w:ascii="Century Gothic" w:eastAsia="Times New Roman" w:hAnsi="Century Gothic"/>
      <w:sz w:val="22"/>
      <w:szCs w:val="22"/>
      <w:lang w:eastAsia="zh-CN" w:bidi="th-TH"/>
    </w:rPr>
  </w:style>
  <w:style w:type="paragraph" w:customStyle="1" w:styleId="EndNoteBibliographyTitle">
    <w:name w:val="EndNote Bibliography Title"/>
    <w:basedOn w:val="Normal"/>
    <w:link w:val="EndNoteBibliographyTitleChar"/>
    <w:rsid w:val="00BB4C2B"/>
    <w:pPr>
      <w:spacing w:after="0" w:line="259" w:lineRule="auto"/>
      <w:jc w:val="center"/>
    </w:pPr>
    <w:rPr>
      <w:noProof/>
      <w:lang w:val="en-US"/>
    </w:rPr>
  </w:style>
  <w:style w:type="character" w:customStyle="1" w:styleId="EndNoteBibliographyTitleChar">
    <w:name w:val="EndNote Bibliography Title Char"/>
    <w:link w:val="EndNoteBibliographyTitle"/>
    <w:rsid w:val="00BB4C2B"/>
    <w:rPr>
      <w:rFonts w:ascii="Century Gothic" w:hAnsi="Century Gothic"/>
      <w:noProof/>
      <w:sz w:val="22"/>
      <w:lang w:val="en-US"/>
    </w:rPr>
  </w:style>
  <w:style w:type="table" w:customStyle="1" w:styleId="PlainTable21">
    <w:name w:val="Plain Table 21"/>
    <w:basedOn w:val="TableNormal"/>
    <w:uiPriority w:val="42"/>
    <w:rsid w:val="00BB4C2B"/>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2">
    <w:name w:val="Body Text2"/>
    <w:basedOn w:val="BodyText"/>
    <w:rsid w:val="00BB4C2B"/>
    <w:pPr>
      <w:spacing w:before="0" w:after="0" w:line="240" w:lineRule="auto"/>
      <w:jc w:val="both"/>
    </w:pPr>
    <w:rPr>
      <w:rFonts w:ascii="Calibri" w:eastAsia="Calibri" w:hAnsi="Calibri"/>
    </w:rPr>
  </w:style>
  <w:style w:type="character" w:styleId="FollowedHyperlink">
    <w:name w:val="FollowedHyperlink"/>
    <w:uiPriority w:val="99"/>
    <w:semiHidden/>
    <w:unhideWhenUsed/>
    <w:rsid w:val="00BB4C2B"/>
    <w:rPr>
      <w:color w:val="954F72"/>
      <w:u w:val="single"/>
    </w:rPr>
  </w:style>
  <w:style w:type="paragraph" w:customStyle="1" w:styleId="xl70">
    <w:name w:val="xl70"/>
    <w:basedOn w:val="Normal"/>
    <w:rsid w:val="00BB4C2B"/>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Calibri" w:eastAsia="Times New Roman" w:hAnsi="Calibri"/>
      <w:color w:val="000000"/>
      <w:sz w:val="24"/>
      <w:szCs w:val="24"/>
    </w:rPr>
  </w:style>
  <w:style w:type="paragraph" w:customStyle="1" w:styleId="xl71">
    <w:name w:val="xl71"/>
    <w:basedOn w:val="Normal"/>
    <w:rsid w:val="00BB4C2B"/>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pPr>
    <w:rPr>
      <w:rFonts w:ascii="Calibri" w:eastAsia="Times New Roman" w:hAnsi="Calibri"/>
      <w:color w:val="000000"/>
      <w:sz w:val="24"/>
      <w:szCs w:val="24"/>
    </w:rPr>
  </w:style>
  <w:style w:type="paragraph" w:customStyle="1" w:styleId="xl72">
    <w:name w:val="xl72"/>
    <w:basedOn w:val="Normal"/>
    <w:rsid w:val="00BB4C2B"/>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pPr>
    <w:rPr>
      <w:rFonts w:ascii="Calibri" w:eastAsia="Times New Roman" w:hAnsi="Calibri"/>
      <w:color w:val="000000"/>
      <w:sz w:val="24"/>
      <w:szCs w:val="24"/>
    </w:rPr>
  </w:style>
  <w:style w:type="paragraph" w:customStyle="1" w:styleId="xl73">
    <w:name w:val="xl73"/>
    <w:basedOn w:val="Normal"/>
    <w:rsid w:val="00BB4C2B"/>
    <w:pPr>
      <w:spacing w:before="100" w:beforeAutospacing="1" w:after="100" w:afterAutospacing="1" w:line="240" w:lineRule="auto"/>
      <w:jc w:val="left"/>
    </w:pPr>
    <w:rPr>
      <w:rFonts w:ascii="Arial" w:eastAsia="Times New Roman" w:hAnsi="Arial" w:cs="Arial"/>
      <w:color w:val="000000"/>
      <w:sz w:val="20"/>
    </w:rPr>
  </w:style>
  <w:style w:type="paragraph" w:customStyle="1" w:styleId="xl74">
    <w:name w:val="xl74"/>
    <w:basedOn w:val="Normal"/>
    <w:rsid w:val="00BB4C2B"/>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pPr>
    <w:rPr>
      <w:rFonts w:ascii="Arial" w:eastAsia="Times New Roman" w:hAnsi="Arial" w:cs="Arial"/>
      <w:color w:val="000000"/>
      <w:sz w:val="20"/>
    </w:rPr>
  </w:style>
  <w:style w:type="paragraph" w:customStyle="1" w:styleId="xl75">
    <w:name w:val="xl75"/>
    <w:basedOn w:val="Normal"/>
    <w:rsid w:val="00BB4C2B"/>
    <w:pPr>
      <w:spacing w:before="100" w:beforeAutospacing="1" w:after="100" w:afterAutospacing="1" w:line="240" w:lineRule="auto"/>
      <w:jc w:val="right"/>
    </w:pPr>
    <w:rPr>
      <w:rFonts w:ascii="Calibri" w:eastAsia="Times New Roman" w:hAnsi="Calibri"/>
      <w:color w:val="000000"/>
      <w:sz w:val="24"/>
      <w:szCs w:val="24"/>
    </w:rPr>
  </w:style>
  <w:style w:type="character" w:customStyle="1" w:styleId="xbe">
    <w:name w:val="_xbe"/>
    <w:rsid w:val="00BB4C2B"/>
  </w:style>
  <w:style w:type="paragraph" w:styleId="FootnoteText">
    <w:name w:val="footnote text"/>
    <w:basedOn w:val="Normal"/>
    <w:link w:val="FootnoteTextChar"/>
    <w:uiPriority w:val="99"/>
    <w:semiHidden/>
    <w:unhideWhenUsed/>
    <w:rsid w:val="00BB4C2B"/>
    <w:pPr>
      <w:snapToGrid w:val="0"/>
      <w:spacing w:after="0" w:line="240" w:lineRule="auto"/>
      <w:jc w:val="left"/>
    </w:pPr>
    <w:rPr>
      <w:rFonts w:ascii="Arial" w:eastAsia="Times New Roman" w:hAnsi="Arial" w:cs="Arial"/>
      <w:sz w:val="20"/>
      <w:lang w:val="en-GB"/>
    </w:rPr>
  </w:style>
  <w:style w:type="character" w:customStyle="1" w:styleId="FootnoteTextChar">
    <w:name w:val="Footnote Text Char"/>
    <w:link w:val="FootnoteText"/>
    <w:uiPriority w:val="99"/>
    <w:semiHidden/>
    <w:rsid w:val="00BB4C2B"/>
    <w:rPr>
      <w:rFonts w:ascii="Arial" w:eastAsia="Times New Roman" w:hAnsi="Arial" w:cs="Arial"/>
      <w:lang w:val="en-GB"/>
    </w:rPr>
  </w:style>
  <w:style w:type="character" w:styleId="FootnoteReference">
    <w:name w:val="footnote reference"/>
    <w:uiPriority w:val="99"/>
    <w:semiHidden/>
    <w:unhideWhenUsed/>
    <w:rsid w:val="00BB4C2B"/>
    <w:rPr>
      <w:vertAlign w:val="superscript"/>
    </w:rPr>
  </w:style>
  <w:style w:type="paragraph" w:styleId="EndnoteText">
    <w:name w:val="endnote text"/>
    <w:basedOn w:val="Normal"/>
    <w:link w:val="EndnoteTextChar"/>
    <w:uiPriority w:val="99"/>
    <w:semiHidden/>
    <w:unhideWhenUsed/>
    <w:rsid w:val="00BB4C2B"/>
    <w:pPr>
      <w:spacing w:after="0" w:line="240" w:lineRule="auto"/>
    </w:pPr>
    <w:rPr>
      <w:sz w:val="20"/>
    </w:rPr>
  </w:style>
  <w:style w:type="character" w:customStyle="1" w:styleId="EndnoteTextChar">
    <w:name w:val="Endnote Text Char"/>
    <w:link w:val="EndnoteText"/>
    <w:uiPriority w:val="99"/>
    <w:semiHidden/>
    <w:rsid w:val="00BB4C2B"/>
    <w:rPr>
      <w:rFonts w:ascii="Century Gothic" w:hAnsi="Century Gothic"/>
    </w:rPr>
  </w:style>
  <w:style w:type="character" w:styleId="EndnoteReference">
    <w:name w:val="endnote reference"/>
    <w:uiPriority w:val="99"/>
    <w:semiHidden/>
    <w:unhideWhenUsed/>
    <w:rsid w:val="00BB4C2B"/>
    <w:rPr>
      <w:vertAlign w:val="superscript"/>
    </w:rPr>
  </w:style>
  <w:style w:type="paragraph" w:customStyle="1" w:styleId="dotpoint">
    <w:name w:val="dot point"/>
    <w:basedOn w:val="BodyTextCEWO"/>
    <w:rsid w:val="00BB4C2B"/>
    <w:pPr>
      <w:numPr>
        <w:numId w:val="6"/>
      </w:numPr>
    </w:pPr>
    <w:rPr>
      <w:rFonts w:cs="Calibri"/>
      <w:i/>
    </w:rPr>
  </w:style>
  <w:style w:type="paragraph" w:customStyle="1" w:styleId="numbers">
    <w:name w:val="numbers"/>
    <w:basedOn w:val="BodyTextCEWO"/>
    <w:rsid w:val="00BB4C2B"/>
    <w:pPr>
      <w:numPr>
        <w:numId w:val="5"/>
      </w:numPr>
    </w:pPr>
  </w:style>
  <w:style w:type="paragraph" w:customStyle="1" w:styleId="IAEHeading1">
    <w:name w:val="IAE Heading 1"/>
    <w:basedOn w:val="Heading1"/>
    <w:next w:val="Normal"/>
    <w:rsid w:val="00BB4C2B"/>
    <w:pPr>
      <w:keepLines/>
      <w:numPr>
        <w:numId w:val="7"/>
      </w:numPr>
      <w:shd w:val="clear" w:color="auto" w:fill="B8CCE4"/>
      <w:tabs>
        <w:tab w:val="left" w:pos="284"/>
      </w:tabs>
      <w:spacing w:before="170" w:after="113" w:line="260" w:lineRule="atLeast"/>
    </w:pPr>
    <w:rPr>
      <w:rFonts w:ascii="Calibri" w:hAnsi="Calibri"/>
      <w:b w:val="0"/>
      <w:bCs w:val="0"/>
      <w:color w:val="004990"/>
      <w:sz w:val="36"/>
      <w:bdr w:val="single" w:sz="24" w:space="0" w:color="B8CCE4"/>
      <w:shd w:val="clear" w:color="auto" w:fill="B8CCE4"/>
    </w:rPr>
  </w:style>
  <w:style w:type="paragraph" w:customStyle="1" w:styleId="IAEHeading2">
    <w:name w:val="IAE Heading 2"/>
    <w:basedOn w:val="Normal"/>
    <w:next w:val="Normal"/>
    <w:rsid w:val="00BB4C2B"/>
    <w:pPr>
      <w:widowControl w:val="0"/>
      <w:numPr>
        <w:ilvl w:val="1"/>
        <w:numId w:val="7"/>
      </w:numPr>
      <w:suppressAutoHyphens/>
      <w:autoSpaceDE w:val="0"/>
      <w:autoSpaceDN w:val="0"/>
      <w:adjustRightInd w:val="0"/>
      <w:spacing w:before="170" w:after="113" w:line="260" w:lineRule="atLeast"/>
      <w:jc w:val="left"/>
      <w:textAlignment w:val="center"/>
      <w:outlineLvl w:val="1"/>
    </w:pPr>
    <w:rPr>
      <w:rFonts w:ascii="Calibri" w:eastAsia="Cambria" w:hAnsi="Calibri" w:cs="MyriadPro-Bold"/>
      <w:b/>
      <w:bCs/>
      <w:color w:val="416F9D"/>
      <w:sz w:val="28"/>
      <w:szCs w:val="28"/>
      <w:lang w:val="en-GB"/>
    </w:rPr>
  </w:style>
  <w:style w:type="paragraph" w:customStyle="1" w:styleId="IAEHeading3">
    <w:name w:val="IAE Heading 3"/>
    <w:basedOn w:val="IAEHeading2"/>
    <w:next w:val="Normal"/>
    <w:rsid w:val="00BB4C2B"/>
    <w:pPr>
      <w:numPr>
        <w:ilvl w:val="2"/>
      </w:numPr>
    </w:pPr>
    <w:rPr>
      <w:sz w:val="24"/>
      <w:szCs w:val="24"/>
    </w:rPr>
  </w:style>
  <w:style w:type="paragraph" w:customStyle="1" w:styleId="Appendixheading2">
    <w:name w:val="Appendix heading 2"/>
    <w:basedOn w:val="Heading2"/>
    <w:rsid w:val="00BB4C2B"/>
    <w:pPr>
      <w:numPr>
        <w:numId w:val="8"/>
      </w:numPr>
      <w:spacing w:line="240" w:lineRule="auto"/>
      <w:ind w:left="357" w:hanging="357"/>
    </w:pPr>
    <w:rPr>
      <w:sz w:val="24"/>
    </w:rPr>
  </w:style>
  <w:style w:type="paragraph" w:customStyle="1" w:styleId="Appendixheading3">
    <w:name w:val="Appendix heading 3"/>
    <w:basedOn w:val="Heading3"/>
    <w:link w:val="Appendixheading3Char"/>
    <w:rsid w:val="00BB4C2B"/>
    <w:pPr>
      <w:numPr>
        <w:numId w:val="9"/>
      </w:numPr>
      <w:ind w:left="357" w:hanging="357"/>
    </w:pPr>
  </w:style>
  <w:style w:type="character" w:customStyle="1" w:styleId="Appendixheading3Char">
    <w:name w:val="Appendix heading 3 Char"/>
    <w:link w:val="Appendixheading3"/>
    <w:rsid w:val="00BB4C2B"/>
    <w:rPr>
      <w:rFonts w:ascii="Century Gothic" w:hAnsi="Century Gothic"/>
      <w:b/>
      <w:i/>
      <w:iCs/>
      <w:color w:val="076028"/>
      <w:kern w:val="32"/>
      <w:sz w:val="24"/>
      <w:szCs w:val="26"/>
      <w:lang w:bidi="th-TH"/>
    </w:rPr>
  </w:style>
  <w:style w:type="paragraph" w:customStyle="1" w:styleId="EvaluationTabletext">
    <w:name w:val="Evaluation Table text"/>
    <w:basedOn w:val="Normal"/>
    <w:rsid w:val="00BB4C2B"/>
    <w:pPr>
      <w:spacing w:after="0" w:line="240" w:lineRule="auto"/>
    </w:pPr>
    <w:rPr>
      <w:rFonts w:eastAsia="Times New Roman" w:cs="Calibri"/>
      <w:sz w:val="20"/>
    </w:rPr>
  </w:style>
  <w:style w:type="numbering" w:customStyle="1" w:styleId="NoList1">
    <w:name w:val="No List1"/>
    <w:next w:val="NoList"/>
    <w:uiPriority w:val="99"/>
    <w:semiHidden/>
    <w:unhideWhenUsed/>
    <w:rsid w:val="00BB4C2B"/>
  </w:style>
  <w:style w:type="table" w:customStyle="1" w:styleId="box1">
    <w:name w:val="box1"/>
    <w:basedOn w:val="TableNormal"/>
    <w:next w:val="TableGrid"/>
    <w:uiPriority w:val="39"/>
    <w:rsid w:val="00BB4C2B"/>
    <w:rPr>
      <w:rFonts w:ascii="Century Gothic" w:eastAsia="Times New Roman"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86B29E"/>
      </w:tcPr>
    </w:tblStylePr>
  </w:style>
  <w:style w:type="character" w:customStyle="1" w:styleId="NoSpacingChar">
    <w:name w:val="No Spacing Char"/>
    <w:aliases w:val="box text Char,No Spacing1 Char"/>
    <w:link w:val="NoSpacing"/>
    <w:uiPriority w:val="1"/>
    <w:rsid w:val="00BB4C2B"/>
    <w:rPr>
      <w:rFonts w:ascii="Century Gothic" w:hAnsi="Century Gothic"/>
      <w:szCs w:val="22"/>
      <w:lang w:eastAsia="en-US"/>
    </w:rPr>
  </w:style>
  <w:style w:type="character" w:customStyle="1" w:styleId="TabletextChar">
    <w:name w:val="Table text Char"/>
    <w:link w:val="Tabletext"/>
    <w:rsid w:val="00BB4C2B"/>
    <w:rPr>
      <w:rFonts w:ascii="Century Gothic" w:eastAsia="Times New Roman" w:hAnsi="Century Gothic"/>
      <w:sz w:val="18"/>
    </w:rPr>
  </w:style>
  <w:style w:type="table" w:customStyle="1" w:styleId="TableGridLight2">
    <w:name w:val="Table Grid Light2"/>
    <w:basedOn w:val="TableNormal"/>
    <w:next w:val="TableGridLight3"/>
    <w:uiPriority w:val="40"/>
    <w:rsid w:val="00BB4C2B"/>
    <w:rPr>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61">
    <w:name w:val="Grid Table 1 Light - Accent 61"/>
    <w:basedOn w:val="TableNormal"/>
    <w:next w:val="GridTable1Light-Accent62"/>
    <w:uiPriority w:val="46"/>
    <w:rsid w:val="00BB4C2B"/>
    <w:rPr>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styleId="BookTitle">
    <w:name w:val="Book Title"/>
    <w:uiPriority w:val="33"/>
    <w:qFormat/>
    <w:rsid w:val="00BB4C2B"/>
    <w:rPr>
      <w:b/>
      <w:bCs/>
      <w:i/>
      <w:iCs/>
      <w:spacing w:val="5"/>
    </w:rPr>
  </w:style>
  <w:style w:type="table" w:customStyle="1" w:styleId="TableGridLight3">
    <w:name w:val="Table Grid Light3"/>
    <w:basedOn w:val="TableNormal"/>
    <w:uiPriority w:val="40"/>
    <w:rsid w:val="00BB4C2B"/>
    <w:rPr>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62">
    <w:name w:val="Grid Table 1 Light - Accent 62"/>
    <w:basedOn w:val="TableNormal"/>
    <w:uiPriority w:val="46"/>
    <w:rsid w:val="00BB4C2B"/>
    <w:rPr>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BB4C2B"/>
  </w:style>
  <w:style w:type="table" w:customStyle="1" w:styleId="box2">
    <w:name w:val="box2"/>
    <w:basedOn w:val="TableNormal"/>
    <w:next w:val="TableGrid"/>
    <w:uiPriority w:val="39"/>
    <w:rsid w:val="00BB4C2B"/>
    <w:rPr>
      <w:rFonts w:ascii="Century Gothic" w:eastAsia="Times New Roman"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86B29E"/>
      </w:tcPr>
    </w:tblStylePr>
  </w:style>
  <w:style w:type="paragraph" w:styleId="HTMLPreformatted">
    <w:name w:val="HTML Preformatted"/>
    <w:basedOn w:val="Normal"/>
    <w:link w:val="HTMLPreformattedChar"/>
    <w:uiPriority w:val="99"/>
    <w:semiHidden/>
    <w:unhideWhenUsed/>
    <w:rsid w:val="00BB4C2B"/>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left"/>
    </w:pPr>
    <w:rPr>
      <w:rFonts w:ascii="Consolas" w:eastAsia="Times New Roman" w:hAnsi="Consolas" w:cs="Consolas"/>
      <w:sz w:val="20"/>
    </w:rPr>
  </w:style>
  <w:style w:type="character" w:customStyle="1" w:styleId="HTMLPreformattedChar">
    <w:name w:val="HTML Preformatted Char"/>
    <w:link w:val="HTMLPreformatted"/>
    <w:uiPriority w:val="99"/>
    <w:semiHidden/>
    <w:rsid w:val="00BB4C2B"/>
    <w:rPr>
      <w:rFonts w:ascii="Consolas" w:eastAsia="Times New Roman" w:hAnsi="Consolas" w:cs="Consolas"/>
      <w:shd w:val="clear" w:color="auto" w:fill="EFF0F1"/>
    </w:rPr>
  </w:style>
  <w:style w:type="character" w:customStyle="1" w:styleId="pln1">
    <w:name w:val="pln1"/>
    <w:rsid w:val="00BB4C2B"/>
    <w:rPr>
      <w:color w:val="303336"/>
    </w:rPr>
  </w:style>
  <w:style w:type="character" w:customStyle="1" w:styleId="pun1">
    <w:name w:val="pun1"/>
    <w:rsid w:val="00BB4C2B"/>
    <w:rPr>
      <w:color w:val="303336"/>
    </w:rPr>
  </w:style>
  <w:style w:type="character" w:customStyle="1" w:styleId="kwd1">
    <w:name w:val="kwd1"/>
    <w:rsid w:val="00BB4C2B"/>
    <w:rPr>
      <w:color w:val="101094"/>
    </w:rPr>
  </w:style>
  <w:style w:type="character" w:customStyle="1" w:styleId="lit1">
    <w:name w:val="lit1"/>
    <w:rsid w:val="00BB4C2B"/>
    <w:rPr>
      <w:color w:val="7D2727"/>
    </w:rPr>
  </w:style>
  <w:style w:type="numbering" w:customStyle="1" w:styleId="NoList3">
    <w:name w:val="No List3"/>
    <w:next w:val="NoList"/>
    <w:uiPriority w:val="99"/>
    <w:semiHidden/>
    <w:unhideWhenUsed/>
    <w:rsid w:val="00BB4C2B"/>
  </w:style>
  <w:style w:type="table" w:customStyle="1" w:styleId="box3">
    <w:name w:val="box3"/>
    <w:basedOn w:val="TableNormal"/>
    <w:next w:val="TableGrid"/>
    <w:uiPriority w:val="39"/>
    <w:rsid w:val="00BB4C2B"/>
    <w:rPr>
      <w:rFonts w:ascii="Century Gothic" w:eastAsia="Times New Roman"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86B29E"/>
      </w:tcPr>
    </w:tblStylePr>
  </w:style>
  <w:style w:type="table" w:customStyle="1" w:styleId="TableGridLight4">
    <w:name w:val="Table Grid Light4"/>
    <w:basedOn w:val="TableNormal"/>
    <w:next w:val="TableGridLight3"/>
    <w:uiPriority w:val="40"/>
    <w:rsid w:val="00BB4C2B"/>
    <w:rPr>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63">
    <w:name w:val="Grid Table 1 Light - Accent 63"/>
    <w:basedOn w:val="TableNormal"/>
    <w:next w:val="GridTable1Light-Accent62"/>
    <w:uiPriority w:val="46"/>
    <w:rsid w:val="00BB4C2B"/>
    <w:rPr>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box4">
    <w:name w:val="box4"/>
    <w:basedOn w:val="TableNormal"/>
    <w:next w:val="TableGrid"/>
    <w:uiPriority w:val="39"/>
    <w:rsid w:val="00BB4C2B"/>
    <w:rPr>
      <w:rFonts w:ascii="Century Gothic" w:eastAsia="Times New Roman"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86B29E"/>
      </w:tcPr>
    </w:tblStylePr>
  </w:style>
  <w:style w:type="table" w:customStyle="1" w:styleId="TableGridLight5">
    <w:name w:val="Table Grid Light5"/>
    <w:basedOn w:val="TableNormal"/>
    <w:next w:val="TableGridLight3"/>
    <w:uiPriority w:val="40"/>
    <w:rsid w:val="00BB4C2B"/>
    <w:rPr>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box5">
    <w:name w:val="box5"/>
    <w:basedOn w:val="TableNormal"/>
    <w:next w:val="TableGrid"/>
    <w:uiPriority w:val="39"/>
    <w:rsid w:val="00BB4C2B"/>
    <w:rPr>
      <w:rFonts w:ascii="Century Gothic" w:eastAsia="Times New Roman"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86B29E"/>
      </w:tcPr>
    </w:tblStylePr>
  </w:style>
  <w:style w:type="table" w:customStyle="1" w:styleId="box6">
    <w:name w:val="box6"/>
    <w:basedOn w:val="TableNormal"/>
    <w:next w:val="TableGrid"/>
    <w:uiPriority w:val="39"/>
    <w:rsid w:val="00BB4C2B"/>
    <w:rPr>
      <w:rFonts w:ascii="Century Gothic" w:eastAsia="Times New Roman"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86B29E"/>
      </w:tcPr>
    </w:tblStylePr>
  </w:style>
  <w:style w:type="table" w:customStyle="1" w:styleId="PlainTable22">
    <w:name w:val="Plain Table 22"/>
    <w:basedOn w:val="TableNormal"/>
    <w:next w:val="PlainTable23"/>
    <w:uiPriority w:val="42"/>
    <w:rsid w:val="00BB4C2B"/>
    <w:rPr>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uiPriority w:val="42"/>
    <w:rsid w:val="00BB4C2B"/>
    <w:rPr>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4">
    <w:name w:val="No List4"/>
    <w:next w:val="NoList"/>
    <w:uiPriority w:val="99"/>
    <w:semiHidden/>
    <w:unhideWhenUsed/>
    <w:rsid w:val="00BB4C2B"/>
  </w:style>
  <w:style w:type="table" w:customStyle="1" w:styleId="box7">
    <w:name w:val="box7"/>
    <w:basedOn w:val="TableNormal"/>
    <w:next w:val="TableGrid"/>
    <w:uiPriority w:val="39"/>
    <w:rsid w:val="00BB4C2B"/>
    <w:rPr>
      <w:rFonts w:ascii="Century Gothic" w:eastAsia="Times New Roman"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86B29E"/>
      </w:tcPr>
    </w:tblStylePr>
  </w:style>
  <w:style w:type="table" w:customStyle="1" w:styleId="TableGridLight6">
    <w:name w:val="Table Grid Light6"/>
    <w:basedOn w:val="TableNormal"/>
    <w:next w:val="TableGridLight3"/>
    <w:uiPriority w:val="40"/>
    <w:rsid w:val="00BB4C2B"/>
    <w:rPr>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64">
    <w:name w:val="Grid Table 1 Light - Accent 64"/>
    <w:basedOn w:val="TableNormal"/>
    <w:next w:val="GridTable1Light-Accent62"/>
    <w:uiPriority w:val="46"/>
    <w:rsid w:val="00BB4C2B"/>
    <w:rPr>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box8">
    <w:name w:val="box8"/>
    <w:basedOn w:val="TableNormal"/>
    <w:next w:val="TableGrid"/>
    <w:uiPriority w:val="39"/>
    <w:rsid w:val="00BB4C2B"/>
    <w:rPr>
      <w:rFonts w:ascii="Century Gothic" w:eastAsia="Times New Roman"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86B29E"/>
      </w:tcPr>
    </w:tblStylePr>
  </w:style>
  <w:style w:type="table" w:customStyle="1" w:styleId="box9">
    <w:name w:val="box9"/>
    <w:basedOn w:val="TableNormal"/>
    <w:next w:val="TableGrid"/>
    <w:uiPriority w:val="39"/>
    <w:rsid w:val="00BB4C2B"/>
    <w:rPr>
      <w:rFonts w:ascii="Century Gothic" w:eastAsia="Times New Roman"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86B29E"/>
      </w:tcPr>
    </w:tblStylePr>
  </w:style>
  <w:style w:type="paragraph" w:customStyle="1" w:styleId="BodyText10">
    <w:name w:val="Body Text1"/>
    <w:basedOn w:val="BodyText"/>
    <w:link w:val="BodyText1Char"/>
    <w:qFormat/>
    <w:rsid w:val="00BB4C2B"/>
    <w:pPr>
      <w:tabs>
        <w:tab w:val="left" w:pos="851"/>
      </w:tabs>
      <w:spacing w:line="360" w:lineRule="auto"/>
      <w:jc w:val="both"/>
    </w:pPr>
    <w:rPr>
      <w:rFonts w:ascii="Century Gothic" w:hAnsi="Century Gothic" w:cs="Angsana New"/>
      <w:sz w:val="22"/>
      <w:szCs w:val="22"/>
      <w:lang w:eastAsia="zh-CN" w:bidi="th-TH"/>
    </w:rPr>
  </w:style>
  <w:style w:type="paragraph" w:customStyle="1" w:styleId="Level2Subsection">
    <w:name w:val="Level 2 Subsection"/>
    <w:basedOn w:val="Normal"/>
    <w:uiPriority w:val="99"/>
    <w:rsid w:val="00BB4C2B"/>
    <w:pPr>
      <w:numPr>
        <w:numId w:val="35"/>
      </w:numPr>
      <w:jc w:val="left"/>
    </w:pPr>
    <w:rPr>
      <w:rFonts w:ascii="Cambria" w:hAnsi="Cambria" w:cs="Arial"/>
      <w:sz w:val="24"/>
      <w:szCs w:val="24"/>
      <w:lang w:eastAsia="en-US"/>
    </w:rPr>
  </w:style>
  <w:style w:type="character" w:customStyle="1" w:styleId="BodyText1Char">
    <w:name w:val="Body Text1 Char"/>
    <w:link w:val="BodyText10"/>
    <w:rsid w:val="00BB4C2B"/>
    <w:rPr>
      <w:rFonts w:ascii="Century Gothic" w:eastAsia="Times New Roman" w:hAnsi="Century Gothic" w:cs="Angsana New"/>
      <w:sz w:val="22"/>
      <w:szCs w:val="22"/>
      <w:lang w:eastAsia="zh-CN" w:bidi="th-TH"/>
    </w:rPr>
  </w:style>
  <w:style w:type="table" w:customStyle="1" w:styleId="PlainTable221">
    <w:name w:val="Plain Table 221"/>
    <w:basedOn w:val="TableNormal"/>
    <w:uiPriority w:val="42"/>
    <w:rsid w:val="00BB4C2B"/>
    <w:rPr>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OC1Char">
    <w:name w:val="TOC 1 Char"/>
    <w:aliases w:val="cewo Char"/>
    <w:link w:val="TOC1"/>
    <w:uiPriority w:val="39"/>
    <w:rsid w:val="00BB4C2B"/>
    <w:rPr>
      <w:rFonts w:ascii="Century Gothic" w:eastAsia="Times New Roman" w:hAnsi="Century Gothic"/>
      <w:b/>
      <w:i/>
      <w:iCs/>
      <w:kern w:val="32"/>
      <w:sz w:val="24"/>
      <w:szCs w:val="24"/>
      <w:lang w:eastAsia="en-US"/>
    </w:rPr>
  </w:style>
  <w:style w:type="paragraph" w:customStyle="1" w:styleId="Question">
    <w:name w:val="Question"/>
    <w:basedOn w:val="BodyText10"/>
    <w:rsid w:val="00BB4C2B"/>
    <w:rPr>
      <w:b/>
    </w:rPr>
  </w:style>
  <w:style w:type="character" w:styleId="HTMLAcronym">
    <w:name w:val="HTML Acronym"/>
    <w:uiPriority w:val="99"/>
    <w:semiHidden/>
    <w:unhideWhenUsed/>
    <w:rsid w:val="00BB4C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theme" Target="theme/theme1.xml"/><Relationship Id="rId21" Type="http://schemas.openxmlformats.org/officeDocument/2006/relationships/footer" Target="footer1.xml"/><Relationship Id="rId42" Type="http://schemas.openxmlformats.org/officeDocument/2006/relationships/image" Target="media/image26.png"/><Relationship Id="rId47" Type="http://schemas.openxmlformats.org/officeDocument/2006/relationships/hyperlink" Target="http://waterinfo.nsw.gov.au/" TargetMode="External"/><Relationship Id="rId63" Type="http://schemas.openxmlformats.org/officeDocument/2006/relationships/hyperlink" Target="http://earthexplorer.usgs.gov" TargetMode="External"/><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0.jpeg"/><Relationship Id="rId16" Type="http://schemas.openxmlformats.org/officeDocument/2006/relationships/image" Target="media/image10.jpeg"/><Relationship Id="rId107" Type="http://schemas.openxmlformats.org/officeDocument/2006/relationships/image" Target="media/image87.jpeg"/><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4.png"/><Relationship Id="rId58" Type="http://schemas.openxmlformats.org/officeDocument/2006/relationships/image" Target="media/image39.emf"/><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png"/><Relationship Id="rId102" Type="http://schemas.openxmlformats.org/officeDocument/2006/relationships/image" Target="media/image82.png"/><Relationship Id="rId115" Type="http://schemas.openxmlformats.org/officeDocument/2006/relationships/footer" Target="footer6.xml"/><Relationship Id="rId5" Type="http://schemas.openxmlformats.org/officeDocument/2006/relationships/footnotes" Target="footnotes.xml"/><Relationship Id="rId61" Type="http://schemas.openxmlformats.org/officeDocument/2006/relationships/image" Target="media/image42.emf"/><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footer" Target="footer4.xml"/><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7.jpe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jpe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media/image91.jpeg"/><Relationship Id="rId8" Type="http://schemas.openxmlformats.org/officeDocument/2006/relationships/image" Target="media/image2.png"/><Relationship Id="rId51" Type="http://schemas.openxmlformats.org/officeDocument/2006/relationships/hyperlink" Target="http://waterinfo.nsw.gov.au/" TargetMode="External"/><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emf"/><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0.png"/><Relationship Id="rId59" Type="http://schemas.openxmlformats.org/officeDocument/2006/relationships/image" Target="media/image40.emf"/><Relationship Id="rId67" Type="http://schemas.openxmlformats.org/officeDocument/2006/relationships/image" Target="media/image47.png"/><Relationship Id="rId103" Type="http://schemas.openxmlformats.org/officeDocument/2006/relationships/image" Target="media/image83.png"/><Relationship Id="rId108" Type="http://schemas.openxmlformats.org/officeDocument/2006/relationships/image" Target="media/image88.jpeg"/><Relationship Id="rId116"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89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3.xm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yperlink" Target="http://waterinfo.nsw.gov.au/" TargetMode="External"/><Relationship Id="rId57" Type="http://schemas.openxmlformats.org/officeDocument/2006/relationships/image" Target="media/image38.emf"/><Relationship Id="rId106" Type="http://schemas.openxmlformats.org/officeDocument/2006/relationships/image" Target="media/image86.jpeg"/><Relationship Id="rId114" Type="http://schemas.openxmlformats.org/officeDocument/2006/relationships/image" Target="media/image92.jpeg"/><Relationship Id="rId10"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jpe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creativecommons.org/licenses/by/3.0/au/" TargetMode="External"/><Relationship Id="rId39" Type="http://schemas.openxmlformats.org/officeDocument/2006/relationships/footer" Target="footer5.xml"/><Relationship Id="rId109" Type="http://schemas.openxmlformats.org/officeDocument/2006/relationships/image" Target="media/image89.jpeg"/><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7" Type="http://schemas.openxmlformats.org/officeDocument/2006/relationships/image" Target="media/image1.jpeg"/><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styles" Target="styles.xml"/><Relationship Id="rId2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8DBC3E49.dotm</Template>
  <TotalTime>1</TotalTime>
  <Pages>214</Pages>
  <Words>52069</Words>
  <Characters>296799</Characters>
  <Application>Microsoft Office Word</Application>
  <DocSecurity>0</DocSecurity>
  <Lines>2473</Lines>
  <Paragraphs>696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Long-Term Intervention Monitoring Project Murrumbidgee River System evaluation report 2014-16</dc:title>
  <dc:subject/>
  <dc:creator>Commonwealth of Australia</dc:creator>
  <cp:keywords/>
  <dc:description/>
  <cp:lastModifiedBy>Durack, Bec</cp:lastModifiedBy>
  <cp:revision>2</cp:revision>
  <dcterms:created xsi:type="dcterms:W3CDTF">2017-04-03T05:00:00Z</dcterms:created>
  <dcterms:modified xsi:type="dcterms:W3CDTF">2017-04-03T05:00:00Z</dcterms:modified>
</cp:coreProperties>
</file>