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charts/chart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8E76E40" w14:textId="77777777" w:rsidR="00C218A3" w:rsidRPr="00E63C16" w:rsidRDefault="0013274D" w:rsidP="00DC4AFF">
      <w:pPr>
        <w:pStyle w:val="BodyText1"/>
      </w:pPr>
      <w:r>
        <w:rPr>
          <w:noProof/>
          <w:lang w:eastAsia="en-AU" w:bidi="ar-SA"/>
        </w:rPr>
        <mc:AlternateContent>
          <mc:Choice Requires="wpg">
            <w:drawing>
              <wp:anchor distT="0" distB="0" distL="114300" distR="114300" simplePos="0" relativeHeight="251658240" behindDoc="1" locked="0" layoutInCell="1" allowOverlap="1" wp14:anchorId="28E7881E" wp14:editId="28E7881F">
                <wp:simplePos x="0" y="0"/>
                <wp:positionH relativeFrom="column">
                  <wp:posOffset>-822960</wp:posOffset>
                </wp:positionH>
                <wp:positionV relativeFrom="paragraph">
                  <wp:posOffset>-419735</wp:posOffset>
                </wp:positionV>
                <wp:extent cx="7395845" cy="8378825"/>
                <wp:effectExtent l="0" t="0" r="0" b="0"/>
                <wp:wrapNone/>
                <wp:docPr id="11"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95845" cy="8378825"/>
                          <a:chOff x="1440" y="1440"/>
                          <a:chExt cx="9364" cy="11176"/>
                        </a:xfrm>
                      </wpg:grpSpPr>
                      <pic:pic xmlns:pic="http://schemas.openxmlformats.org/drawingml/2006/picture">
                        <pic:nvPicPr>
                          <pic:cNvPr id="3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1440" y="6741"/>
                            <a:ext cx="9364" cy="587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2"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440" y="1440"/>
                            <a:ext cx="9364" cy="530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BDB3E66" id="Group 2" o:spid="_x0000_s1026" style="position:absolute;margin-left:-64.8pt;margin-top:-33.05pt;width:582.35pt;height:659.75pt;z-index:-251658240" coordorigin="1440,1440" coordsize="9364,111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left:1440;top:6741;width:9364;height:58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xqUs7BAAAA2wAAAA8AAABkcnMvZG93bnJldi54bWxET0tuwjAQ3VfiDtYgsStOiconxaAWUdEN&#10;og0cYBRPk6jxOIpNYm6PF0hdPr3/ehtMI3rqXG1Zwcs0AUFcWF1zqeBy/nxegnAeWWNjmRTcyMF2&#10;M3paY6btwD/U574UMYRdhgoq79tMSldUZNBNbUscuV/bGfQRdqXUHQ4x3DRyliRzabDm2FBhS7uK&#10;ir/8ahTMXhcH9Cs7DB/74Oan9Jg331qpyTi8v4HwFPy/+OH+0grSuD5+iT9Abu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xqUs7BAAAA2wAAAA8AAAAAAAAAAAAAAAAAnwIA&#10;AGRycy9kb3ducmV2LnhtbFBLBQYAAAAABAAEAPcAAACNAwAAAAA=&#10;">
                  <v:imagedata r:id="rId9" o:title=""/>
                </v:shape>
                <v:shape id="Picture 1" o:spid="_x0000_s1028" type="#_x0000_t75" style="position:absolute;left:1440;top:1440;width:9364;height:5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3IFDFAAAA2wAAAA8AAABkcnMvZG93bnJldi54bWxEj0FrAjEUhO8F/0N4Qi9Fs1ooujWKSAV7&#10;kFIreH1sXncXNy9rkrrZ/npTKHgcZuYbZrGKphFXcr62rGAyzkAQF1bXXCo4fm1HMxA+IGtsLJOC&#10;njysloOHBebadvxJ10MoRYKwz1FBFUKbS+mLigz6sW2Jk/dtncGQpCuldtgluGnkNMtepMGa00KF&#10;LW0qKs6HH6Pgt+8t7S/defYU3fY0f7cfb3Gn1OMwrl9BBIrhHv5v77SC5yn8fUk/QC5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p9yBQxQAAANsAAAAPAAAAAAAAAAAAAAAA&#10;AJ8CAABkcnMvZG93bnJldi54bWxQSwUGAAAAAAQABAD3AAAAkQMAAAAA&#10;">
                  <v:imagedata r:id="rId10" o:title=""/>
                </v:shape>
              </v:group>
            </w:pict>
          </mc:Fallback>
        </mc:AlternateContent>
      </w:r>
    </w:p>
    <w:p w14:paraId="28E76E41" w14:textId="77777777" w:rsidR="00C218A3" w:rsidRPr="00E63C16" w:rsidRDefault="0013274D">
      <w:pPr>
        <w:spacing w:after="0" w:line="240" w:lineRule="auto"/>
        <w:rPr>
          <w:sz w:val="18"/>
          <w:szCs w:val="18"/>
        </w:rPr>
      </w:pPr>
      <w:r>
        <w:rPr>
          <w:noProof/>
          <w:lang w:eastAsia="en-AU"/>
        </w:rPr>
        <mc:AlternateContent>
          <mc:Choice Requires="wps">
            <w:drawing>
              <wp:anchor distT="0" distB="0" distL="114300" distR="114300" simplePos="0" relativeHeight="251659264" behindDoc="0" locked="0" layoutInCell="1" allowOverlap="1" wp14:anchorId="28E78820" wp14:editId="28E78821">
                <wp:simplePos x="0" y="0"/>
                <wp:positionH relativeFrom="column">
                  <wp:posOffset>770255</wp:posOffset>
                </wp:positionH>
                <wp:positionV relativeFrom="paragraph">
                  <wp:posOffset>3419475</wp:posOffset>
                </wp:positionV>
                <wp:extent cx="5323840" cy="1990090"/>
                <wp:effectExtent l="0" t="0" r="1905" b="635"/>
                <wp:wrapNone/>
                <wp:docPr id="9"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23840" cy="1990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E788B0" w14:textId="77777777" w:rsidR="007D37E4" w:rsidRPr="00EB7FE7" w:rsidRDefault="007D37E4" w:rsidP="003D4037">
                            <w:pPr>
                              <w:jc w:val="center"/>
                              <w:rPr>
                                <w:b/>
                                <w:color w:val="FFFFFF"/>
                                <w:sz w:val="56"/>
                                <w:szCs w:val="56"/>
                              </w:rPr>
                            </w:pPr>
                            <w:bookmarkStart w:id="0" w:name="OLE_LINK1"/>
                            <w:bookmarkStart w:id="1" w:name="OLE_LINK2"/>
                            <w:smartTag w:uri="urn:schemas-microsoft-com:office:smarttags" w:element="place">
                              <w:r w:rsidRPr="00EB7FE7">
                                <w:rPr>
                                  <w:b/>
                                  <w:color w:val="FFFFFF"/>
                                  <w:sz w:val="56"/>
                                  <w:szCs w:val="56"/>
                                </w:rPr>
                                <w:t>Murrumbidgee</w:t>
                              </w:r>
                            </w:smartTag>
                            <w:r w:rsidRPr="00EB7FE7">
                              <w:rPr>
                                <w:b/>
                                <w:color w:val="FFFFFF"/>
                                <w:sz w:val="56"/>
                                <w:szCs w:val="56"/>
                              </w:rPr>
                              <w:t xml:space="preserve"> Selected Area</w:t>
                            </w:r>
                          </w:p>
                          <w:p w14:paraId="28E788B1" w14:textId="77777777" w:rsidR="007D37E4" w:rsidRPr="00EB7FE7" w:rsidRDefault="00BA3415" w:rsidP="003D4037">
                            <w:pPr>
                              <w:jc w:val="center"/>
                              <w:rPr>
                                <w:b/>
                                <w:color w:val="FFFFFF"/>
                                <w:sz w:val="56"/>
                                <w:szCs w:val="56"/>
                              </w:rPr>
                            </w:pPr>
                            <w:r>
                              <w:rPr>
                                <w:b/>
                                <w:color w:val="FFFFFF"/>
                                <w:sz w:val="56"/>
                                <w:szCs w:val="56"/>
                              </w:rPr>
                              <w:t>Monitoring and Evaluation Plan. Revised 2018</w:t>
                            </w:r>
                            <w:bookmarkStart w:id="2" w:name="_GoBack"/>
                            <w:bookmarkEnd w:id="2"/>
                          </w:p>
                          <w:bookmarkEnd w:id="0"/>
                          <w:bookmarkEnd w:id="1"/>
                          <w:p w14:paraId="28E788B2" w14:textId="77777777" w:rsidR="007D37E4" w:rsidRPr="00EB7FE7" w:rsidRDefault="007D37E4">
                            <w:pPr>
                              <w:rPr>
                                <w:color w:val="FFFFFF"/>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8E78820" id="_x0000_t202" coordsize="21600,21600" o:spt="202" path="m,l,21600r21600,l21600,xe">
                <v:stroke joinstyle="miter"/>
                <v:path gradientshapeok="t" o:connecttype="rect"/>
              </v:shapetype>
              <v:shape id="Text Box 5" o:spid="_x0000_s1026" type="#_x0000_t202" style="position:absolute;margin-left:60.65pt;margin-top:269.25pt;width:419.2pt;height:156.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" filled="f" stroked="f">
                <v:textbox>
                  <w:txbxContent>
                    <w:p w14:paraId="28E788B0" w14:textId="77777777" w:rsidR="007D37E4" w:rsidRPr="00EB7FE7" w:rsidRDefault="007D37E4" w:rsidP="003D4037">
                      <w:pPr>
                        <w:jc w:val="center"/>
                        <w:rPr>
                          <w:b/>
                          <w:color w:val="FFFFFF"/>
                          <w:sz w:val="56"/>
                          <w:szCs w:val="56"/>
                        </w:rPr>
                      </w:pPr>
                      <w:bookmarkStart w:id="3" w:name="OLE_LINK1"/>
                      <w:bookmarkStart w:id="4" w:name="OLE_LINK2"/>
                      <w:smartTag w:uri="urn:schemas-microsoft-com:office:smarttags" w:element="place">
                        <w:r w:rsidRPr="00EB7FE7">
                          <w:rPr>
                            <w:b/>
                            <w:color w:val="FFFFFF"/>
                            <w:sz w:val="56"/>
                            <w:szCs w:val="56"/>
                          </w:rPr>
                          <w:t>Murrumbidgee</w:t>
                        </w:r>
                      </w:smartTag>
                      <w:r w:rsidRPr="00EB7FE7">
                        <w:rPr>
                          <w:b/>
                          <w:color w:val="FFFFFF"/>
                          <w:sz w:val="56"/>
                          <w:szCs w:val="56"/>
                        </w:rPr>
                        <w:t xml:space="preserve"> Selected Area</w:t>
                      </w:r>
                    </w:p>
                    <w:p w14:paraId="28E788B1" w14:textId="77777777" w:rsidR="007D37E4" w:rsidRPr="00EB7FE7" w:rsidRDefault="00BA3415" w:rsidP="003D4037">
                      <w:pPr>
                        <w:jc w:val="center"/>
                        <w:rPr>
                          <w:b/>
                          <w:color w:val="FFFFFF"/>
                          <w:sz w:val="56"/>
                          <w:szCs w:val="56"/>
                        </w:rPr>
                      </w:pPr>
                      <w:r>
                        <w:rPr>
                          <w:b/>
                          <w:color w:val="FFFFFF"/>
                          <w:sz w:val="56"/>
                          <w:szCs w:val="56"/>
                        </w:rPr>
                        <w:t>Monitoring and Evaluation Plan. Revised 2018</w:t>
                      </w:r>
                      <w:bookmarkStart w:id="5" w:name="_GoBack"/>
                      <w:bookmarkEnd w:id="5"/>
                    </w:p>
                    <w:bookmarkEnd w:id="3"/>
                    <w:bookmarkEnd w:id="4"/>
                    <w:p w14:paraId="28E788B2" w14:textId="77777777" w:rsidR="007D37E4" w:rsidRPr="00EB7FE7" w:rsidRDefault="007D37E4">
                      <w:pPr>
                        <w:rPr>
                          <w:color w:val="FFFFFF"/>
                        </w:rPr>
                      </w:pPr>
                    </w:p>
                  </w:txbxContent>
                </v:textbox>
              </v:shape>
            </w:pict>
          </mc:Fallback>
        </mc:AlternateContent>
      </w:r>
      <w:r w:rsidR="00C218A3" w:rsidRPr="00E63C16">
        <w:rPr>
          <w:sz w:val="18"/>
          <w:szCs w:val="18"/>
        </w:rPr>
        <w:br w:type="page"/>
      </w:r>
    </w:p>
    <w:p w14:paraId="28E76E42" w14:textId="77777777" w:rsidR="00C218A3" w:rsidRPr="00E63C16" w:rsidRDefault="00C218A3" w:rsidP="00620258">
      <w:pPr>
        <w:spacing w:line="240" w:lineRule="auto"/>
      </w:pPr>
      <w:r w:rsidRPr="00E63C16">
        <w:rPr>
          <w:bCs/>
        </w:rPr>
        <w:lastRenderedPageBreak/>
        <w:t>Prepared by: Wassens, S.</w:t>
      </w:r>
      <w:r w:rsidRPr="00E63C16">
        <w:rPr>
          <w:bCs/>
          <w:vertAlign w:val="superscript"/>
        </w:rPr>
        <w:t>a</w:t>
      </w:r>
      <w:r w:rsidRPr="00E63C16">
        <w:rPr>
          <w:bCs/>
        </w:rPr>
        <w:t>, Jenkins, K.</w:t>
      </w:r>
      <w:r w:rsidRPr="00E63C16">
        <w:rPr>
          <w:bCs/>
          <w:vertAlign w:val="superscript"/>
        </w:rPr>
        <w:t>b</w:t>
      </w:r>
      <w:r w:rsidRPr="00E63C16">
        <w:rPr>
          <w:bCs/>
        </w:rPr>
        <w:t xml:space="preserve"> Spencer, J.</w:t>
      </w:r>
      <w:r w:rsidRPr="00E63C16">
        <w:rPr>
          <w:bCs/>
          <w:vertAlign w:val="superscript"/>
        </w:rPr>
        <w:t>c</w:t>
      </w:r>
      <w:r w:rsidRPr="00E63C16">
        <w:rPr>
          <w:bCs/>
        </w:rPr>
        <w:t>, Thiem, J.,</w:t>
      </w:r>
      <w:r w:rsidRPr="00E63C16">
        <w:rPr>
          <w:bCs/>
          <w:vertAlign w:val="superscript"/>
        </w:rPr>
        <w:t>d</w:t>
      </w:r>
      <w:r w:rsidRPr="00E63C16">
        <w:rPr>
          <w:bCs/>
        </w:rPr>
        <w:t>, Bino, G.</w:t>
      </w:r>
      <w:r w:rsidRPr="00E63C16">
        <w:rPr>
          <w:bCs/>
          <w:vertAlign w:val="superscript"/>
        </w:rPr>
        <w:t>b</w:t>
      </w:r>
      <w:r w:rsidR="003F601A">
        <w:rPr>
          <w:bCs/>
        </w:rPr>
        <w:t xml:space="preserve">, </w:t>
      </w:r>
      <w:r w:rsidRPr="00E63C16">
        <w:rPr>
          <w:bCs/>
        </w:rPr>
        <w:t>Lenon, E.</w:t>
      </w:r>
      <w:r w:rsidRPr="00E63C16">
        <w:rPr>
          <w:bCs/>
          <w:vertAlign w:val="superscript"/>
        </w:rPr>
        <w:t>e</w:t>
      </w:r>
      <w:r w:rsidRPr="00E63C16">
        <w:rPr>
          <w:bCs/>
        </w:rPr>
        <w:t>, Thomas, R.</w:t>
      </w:r>
      <w:r w:rsidRPr="00E63C16">
        <w:rPr>
          <w:bCs/>
          <w:vertAlign w:val="superscript"/>
        </w:rPr>
        <w:t>c</w:t>
      </w:r>
      <w:r w:rsidRPr="00E63C16">
        <w:rPr>
          <w:bCs/>
        </w:rPr>
        <w:t xml:space="preserve">, </w:t>
      </w:r>
      <w:r w:rsidR="003F601A" w:rsidRPr="00E63C16">
        <w:rPr>
          <w:bCs/>
        </w:rPr>
        <w:t>Kobyashi, T</w:t>
      </w:r>
      <w:r w:rsidR="003F601A" w:rsidRPr="00E63C16">
        <w:rPr>
          <w:bCs/>
          <w:vertAlign w:val="superscript"/>
        </w:rPr>
        <w:t>c</w:t>
      </w:r>
      <w:r w:rsidR="006727AA">
        <w:rPr>
          <w:bCs/>
        </w:rPr>
        <w:t>.,</w:t>
      </w:r>
      <w:r w:rsidR="003F601A">
        <w:rPr>
          <w:bCs/>
        </w:rPr>
        <w:t xml:space="preserve"> </w:t>
      </w:r>
      <w:r w:rsidRPr="00E63C16">
        <w:rPr>
          <w:bCs/>
        </w:rPr>
        <w:t>Baumgartner, L.</w:t>
      </w:r>
      <w:r w:rsidRPr="00E63C16">
        <w:rPr>
          <w:bCs/>
          <w:vertAlign w:val="superscript"/>
        </w:rPr>
        <w:t>d</w:t>
      </w:r>
      <w:r w:rsidRPr="00E63C16">
        <w:rPr>
          <w:bCs/>
        </w:rPr>
        <w:t>, Brandis, K</w:t>
      </w:r>
      <w:r w:rsidRPr="00E63C16">
        <w:rPr>
          <w:bCs/>
          <w:vertAlign w:val="superscript"/>
        </w:rPr>
        <w:t>b</w:t>
      </w:r>
      <w:r w:rsidRPr="00E63C16">
        <w:rPr>
          <w:bCs/>
        </w:rPr>
        <w:t>., Wolfenden, B</w:t>
      </w:r>
      <w:r w:rsidRPr="00E63C16">
        <w:rPr>
          <w:bCs/>
          <w:vertAlign w:val="superscript"/>
        </w:rPr>
        <w:t>a</w:t>
      </w:r>
      <w:r w:rsidRPr="00E63C16">
        <w:rPr>
          <w:bCs/>
        </w:rPr>
        <w:t>.</w:t>
      </w:r>
      <w:r w:rsidR="006727AA">
        <w:rPr>
          <w:bCs/>
        </w:rPr>
        <w:t xml:space="preserve">, </w:t>
      </w:r>
      <w:r w:rsidRPr="00E63C16">
        <w:rPr>
          <w:bCs/>
        </w:rPr>
        <w:t>Hall, A.</w:t>
      </w:r>
      <w:r w:rsidRPr="00E63C16">
        <w:rPr>
          <w:bCs/>
          <w:vertAlign w:val="superscript"/>
        </w:rPr>
        <w:t>a</w:t>
      </w:r>
      <w:r w:rsidRPr="00E63C16">
        <w:rPr>
          <w:bCs/>
        </w:rPr>
        <w:t xml:space="preserve"> </w:t>
      </w:r>
      <w:r w:rsidR="006727AA">
        <w:rPr>
          <w:bCs/>
        </w:rPr>
        <w:t>, and Scott, N.</w:t>
      </w:r>
      <w:r w:rsidR="006727AA" w:rsidRPr="006727AA">
        <w:rPr>
          <w:bCs/>
          <w:vertAlign w:val="superscript"/>
        </w:rPr>
        <w:t xml:space="preserve"> </w:t>
      </w:r>
      <w:r w:rsidR="006727AA" w:rsidRPr="00E63C16">
        <w:rPr>
          <w:bCs/>
          <w:vertAlign w:val="superscript"/>
        </w:rPr>
        <w:t>a</w:t>
      </w:r>
    </w:p>
    <w:p w14:paraId="28E76E43" w14:textId="77777777" w:rsidR="00C218A3" w:rsidRPr="00E63C16" w:rsidRDefault="00C218A3" w:rsidP="00620258">
      <w:pPr>
        <w:spacing w:line="240" w:lineRule="auto"/>
        <w:jc w:val="center"/>
        <w:rPr>
          <w:rFonts w:cs="Calibri"/>
          <w:sz w:val="20"/>
          <w:szCs w:val="20"/>
        </w:rPr>
      </w:pPr>
    </w:p>
    <w:tbl>
      <w:tblPr>
        <w:tblW w:w="9242" w:type="dxa"/>
        <w:tblLayout w:type="fixed"/>
        <w:tblLook w:val="00A0" w:firstRow="1" w:lastRow="0" w:firstColumn="1" w:lastColumn="0" w:noHBand="0" w:noVBand="0"/>
      </w:tblPr>
      <w:tblGrid>
        <w:gridCol w:w="3227"/>
        <w:gridCol w:w="6015"/>
      </w:tblGrid>
      <w:tr w:rsidR="00C218A3" w:rsidRPr="00E63C16" w14:paraId="28E76E46" w14:textId="77777777" w:rsidTr="00D9405A">
        <w:trPr>
          <w:trHeight w:val="862"/>
        </w:trPr>
        <w:tc>
          <w:tcPr>
            <w:tcW w:w="3227" w:type="dxa"/>
          </w:tcPr>
          <w:p w14:paraId="28E76E44" w14:textId="77777777" w:rsidR="00C218A3" w:rsidRPr="00E63C16" w:rsidRDefault="00075B3E" w:rsidP="00F365D5">
            <w:pPr>
              <w:spacing w:line="240" w:lineRule="auto"/>
              <w:rPr>
                <w:rFonts w:cs="Calibri"/>
                <w:noProof/>
                <w:sz w:val="18"/>
                <w:szCs w:val="18"/>
                <w:lang w:eastAsia="en-AU"/>
              </w:rPr>
            </w:pPr>
            <w:r>
              <w:rPr>
                <w:noProof/>
                <w:lang w:eastAsia="en-AU"/>
              </w:rPr>
              <w:drawing>
                <wp:anchor distT="0" distB="0" distL="114300" distR="114300" simplePos="0" relativeHeight="251657216" behindDoc="1" locked="0" layoutInCell="1" allowOverlap="1" wp14:anchorId="28E78822" wp14:editId="28E78823">
                  <wp:simplePos x="0" y="0"/>
                  <wp:positionH relativeFrom="column">
                    <wp:posOffset>-66675</wp:posOffset>
                  </wp:positionH>
                  <wp:positionV relativeFrom="paragraph">
                    <wp:posOffset>13970</wp:posOffset>
                  </wp:positionV>
                  <wp:extent cx="1322070" cy="360045"/>
                  <wp:effectExtent l="19050" t="0" r="0" b="0"/>
                  <wp:wrapNone/>
                  <wp:docPr id="69"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1"/>
                          <a:srcRect/>
                          <a:stretch>
                            <a:fillRect/>
                          </a:stretch>
                        </pic:blipFill>
                        <pic:spPr bwMode="auto">
                          <a:xfrm>
                            <a:off x="0" y="0"/>
                            <a:ext cx="1322070" cy="360045"/>
                          </a:xfrm>
                          <a:prstGeom prst="rect">
                            <a:avLst/>
                          </a:prstGeom>
                          <a:noFill/>
                        </pic:spPr>
                      </pic:pic>
                    </a:graphicData>
                  </a:graphic>
                </wp:anchor>
              </w:drawing>
            </w:r>
          </w:p>
        </w:tc>
        <w:tc>
          <w:tcPr>
            <w:tcW w:w="6015" w:type="dxa"/>
          </w:tcPr>
          <w:p w14:paraId="28E76E45" w14:textId="77777777" w:rsidR="00C218A3" w:rsidRPr="00E63C16" w:rsidRDefault="00C218A3" w:rsidP="00F365D5">
            <w:pPr>
              <w:spacing w:line="240" w:lineRule="auto"/>
              <w:rPr>
                <w:sz w:val="18"/>
                <w:szCs w:val="18"/>
                <w:vertAlign w:val="superscript"/>
              </w:rPr>
            </w:pPr>
            <w:r w:rsidRPr="00E63C16">
              <w:rPr>
                <w:bCs/>
                <w:sz w:val="18"/>
                <w:szCs w:val="18"/>
                <w:vertAlign w:val="superscript"/>
              </w:rPr>
              <w:t>a</w:t>
            </w:r>
            <w:r w:rsidRPr="00E63C16">
              <w:rPr>
                <w:bCs/>
                <w:sz w:val="18"/>
                <w:szCs w:val="18"/>
              </w:rPr>
              <w:t xml:space="preserve"> Institute for Land, Water and Society</w:t>
            </w:r>
            <w:r w:rsidRPr="00E63C16">
              <w:rPr>
                <w:sz w:val="18"/>
                <w:szCs w:val="18"/>
                <w:vertAlign w:val="superscript"/>
              </w:rPr>
              <w:t xml:space="preserve">. </w:t>
            </w:r>
            <w:smartTag w:uri="urn:schemas-microsoft-com:office:smarttags" w:element="place">
              <w:smartTag w:uri="urn:schemas-microsoft-com:office:smarttags" w:element="PlaceName">
                <w:r w:rsidRPr="00E63C16">
                  <w:rPr>
                    <w:sz w:val="18"/>
                    <w:szCs w:val="18"/>
                  </w:rPr>
                  <w:t>Charles</w:t>
                </w:r>
              </w:smartTag>
              <w:r w:rsidRPr="00E63C16">
                <w:rPr>
                  <w:sz w:val="18"/>
                  <w:szCs w:val="18"/>
                </w:rPr>
                <w:t xml:space="preserve"> </w:t>
              </w:r>
              <w:smartTag w:uri="urn:schemas-microsoft-com:office:smarttags" w:element="PlaceName">
                <w:r w:rsidRPr="00E63C16">
                  <w:rPr>
                    <w:sz w:val="18"/>
                    <w:szCs w:val="18"/>
                  </w:rPr>
                  <w:t>Sturt</w:t>
                </w:r>
              </w:smartTag>
              <w:r w:rsidRPr="00E63C16">
                <w:rPr>
                  <w:sz w:val="18"/>
                  <w:szCs w:val="18"/>
                </w:rPr>
                <w:t xml:space="preserve"> </w:t>
              </w:r>
              <w:smartTag w:uri="urn:schemas-microsoft-com:office:smarttags" w:element="PlaceType">
                <w:r w:rsidRPr="00E63C16">
                  <w:rPr>
                    <w:sz w:val="18"/>
                    <w:szCs w:val="18"/>
                  </w:rPr>
                  <w:t>University</w:t>
                </w:r>
              </w:smartTag>
            </w:smartTag>
            <w:r w:rsidRPr="00E63C16">
              <w:rPr>
                <w:sz w:val="18"/>
                <w:szCs w:val="18"/>
              </w:rPr>
              <w:t xml:space="preserve">, </w:t>
            </w:r>
            <w:smartTag w:uri="urn:schemas-microsoft-com:office:smarttags" w:element="address">
              <w:smartTag w:uri="urn:schemas-microsoft-com:office:smarttags" w:element="Street">
                <w:r w:rsidRPr="00E63C16">
                  <w:rPr>
                    <w:sz w:val="18"/>
                    <w:szCs w:val="18"/>
                  </w:rPr>
                  <w:t>PO Box</w:t>
                </w:r>
              </w:smartTag>
              <w:r w:rsidRPr="00E63C16">
                <w:rPr>
                  <w:sz w:val="18"/>
                  <w:szCs w:val="18"/>
                </w:rPr>
                <w:t xml:space="preserve"> 789</w:t>
              </w:r>
            </w:smartTag>
            <w:r w:rsidRPr="00E63C16">
              <w:rPr>
                <w:sz w:val="18"/>
                <w:szCs w:val="18"/>
              </w:rPr>
              <w:t>, Albury, NSW 2640</w:t>
            </w:r>
          </w:p>
        </w:tc>
      </w:tr>
      <w:tr w:rsidR="00C218A3" w:rsidRPr="00E63C16" w14:paraId="28E76E49" w14:textId="77777777" w:rsidTr="00D9405A">
        <w:trPr>
          <w:trHeight w:val="862"/>
        </w:trPr>
        <w:tc>
          <w:tcPr>
            <w:tcW w:w="3227" w:type="dxa"/>
          </w:tcPr>
          <w:p w14:paraId="28E76E47" w14:textId="77777777" w:rsidR="00C218A3" w:rsidRPr="00E63C16" w:rsidRDefault="00075B3E" w:rsidP="00F365D5">
            <w:pPr>
              <w:spacing w:line="240" w:lineRule="auto"/>
              <w:rPr>
                <w:rFonts w:cs="Calibri"/>
                <w:noProof/>
                <w:sz w:val="18"/>
                <w:szCs w:val="18"/>
                <w:lang w:eastAsia="en-AU"/>
              </w:rPr>
            </w:pPr>
            <w:r>
              <w:rPr>
                <w:rFonts w:cs="Calibri"/>
                <w:noProof/>
                <w:color w:val="000000"/>
                <w:sz w:val="18"/>
                <w:szCs w:val="18"/>
                <w:lang w:eastAsia="en-AU"/>
              </w:rPr>
              <w:drawing>
                <wp:inline distT="0" distB="0" distL="0" distR="0" wp14:anchorId="28E78824" wp14:editId="28E78825">
                  <wp:extent cx="803910" cy="394335"/>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srcRect/>
                          <a:stretch>
                            <a:fillRect/>
                          </a:stretch>
                        </pic:blipFill>
                        <pic:spPr bwMode="auto">
                          <a:xfrm>
                            <a:off x="0" y="0"/>
                            <a:ext cx="803910" cy="394335"/>
                          </a:xfrm>
                          <a:prstGeom prst="rect">
                            <a:avLst/>
                          </a:prstGeom>
                          <a:noFill/>
                          <a:ln w="9525">
                            <a:noFill/>
                            <a:miter lim="800000"/>
                            <a:headEnd/>
                            <a:tailEnd/>
                          </a:ln>
                        </pic:spPr>
                      </pic:pic>
                    </a:graphicData>
                  </a:graphic>
                </wp:inline>
              </w:drawing>
            </w:r>
          </w:p>
        </w:tc>
        <w:tc>
          <w:tcPr>
            <w:tcW w:w="6015" w:type="dxa"/>
          </w:tcPr>
          <w:p w14:paraId="28E76E48" w14:textId="77777777" w:rsidR="00C218A3" w:rsidRPr="00E63C16" w:rsidRDefault="00C218A3" w:rsidP="00B732E0">
            <w:pPr>
              <w:spacing w:line="240" w:lineRule="auto"/>
              <w:rPr>
                <w:color w:val="000000"/>
                <w:sz w:val="18"/>
                <w:szCs w:val="18"/>
              </w:rPr>
            </w:pPr>
            <w:r w:rsidRPr="00E63C16">
              <w:rPr>
                <w:color w:val="000000"/>
                <w:sz w:val="18"/>
                <w:szCs w:val="18"/>
                <w:vertAlign w:val="superscript"/>
              </w:rPr>
              <w:t xml:space="preserve">b </w:t>
            </w:r>
            <w:r w:rsidRPr="00E63C16">
              <w:rPr>
                <w:color w:val="000000"/>
                <w:sz w:val="18"/>
                <w:szCs w:val="18"/>
              </w:rPr>
              <w:t xml:space="preserve">Centre for Ecosystem Science, </w:t>
            </w:r>
            <w:smartTag w:uri="urn:schemas-microsoft-com:office:smarttags" w:element="PlaceType">
              <w:r w:rsidRPr="00E63C16">
                <w:rPr>
                  <w:color w:val="000000"/>
                  <w:sz w:val="18"/>
                  <w:szCs w:val="18"/>
                </w:rPr>
                <w:t>University</w:t>
              </w:r>
            </w:smartTag>
            <w:r w:rsidRPr="00E63C16">
              <w:rPr>
                <w:color w:val="000000"/>
                <w:sz w:val="18"/>
                <w:szCs w:val="18"/>
              </w:rPr>
              <w:t xml:space="preserve"> of </w:t>
            </w:r>
            <w:smartTag w:uri="urn:schemas-microsoft-com:office:smarttags" w:element="PlaceName">
              <w:r w:rsidRPr="00E63C16">
                <w:rPr>
                  <w:color w:val="000000"/>
                  <w:sz w:val="18"/>
                  <w:szCs w:val="18"/>
                </w:rPr>
                <w:t>New South Wales</w:t>
              </w:r>
            </w:smartTag>
            <w:r w:rsidRPr="00E63C16">
              <w:rPr>
                <w:color w:val="000000"/>
                <w:sz w:val="18"/>
                <w:szCs w:val="18"/>
              </w:rPr>
              <w:t xml:space="preserve">, </w:t>
            </w:r>
            <w:smartTag w:uri="urn:schemas-microsoft-com:office:smarttags" w:element="place">
              <w:smartTag w:uri="urn:schemas-microsoft-com:office:smarttags" w:element="City">
                <w:r w:rsidRPr="00E63C16">
                  <w:rPr>
                    <w:color w:val="000000"/>
                    <w:sz w:val="18"/>
                    <w:szCs w:val="18"/>
                  </w:rPr>
                  <w:t>Sydney</w:t>
                </w:r>
              </w:smartTag>
            </w:smartTag>
            <w:r w:rsidRPr="00E63C16">
              <w:rPr>
                <w:color w:val="000000"/>
                <w:sz w:val="18"/>
                <w:szCs w:val="18"/>
              </w:rPr>
              <w:t>, NSW, 2052</w:t>
            </w:r>
          </w:p>
        </w:tc>
      </w:tr>
      <w:tr w:rsidR="00C218A3" w:rsidRPr="00E63C16" w14:paraId="28E76E4C" w14:textId="77777777" w:rsidTr="00D9405A">
        <w:trPr>
          <w:trHeight w:val="862"/>
        </w:trPr>
        <w:tc>
          <w:tcPr>
            <w:tcW w:w="3227" w:type="dxa"/>
          </w:tcPr>
          <w:p w14:paraId="28E76E4A" w14:textId="77777777" w:rsidR="00C218A3" w:rsidRPr="00E63C16" w:rsidRDefault="00075B3E" w:rsidP="00F365D5">
            <w:pPr>
              <w:spacing w:line="240" w:lineRule="auto"/>
              <w:rPr>
                <w:rFonts w:cs="Calibri"/>
                <w:sz w:val="18"/>
                <w:szCs w:val="18"/>
              </w:rPr>
            </w:pPr>
            <w:r>
              <w:rPr>
                <w:rFonts w:cs="Calibri"/>
                <w:noProof/>
                <w:sz w:val="18"/>
                <w:szCs w:val="18"/>
                <w:lang w:eastAsia="en-AU"/>
              </w:rPr>
              <w:drawing>
                <wp:inline distT="0" distB="0" distL="0" distR="0" wp14:anchorId="28E78826" wp14:editId="28E78827">
                  <wp:extent cx="1024890" cy="362585"/>
                  <wp:effectExtent l="19050" t="0" r="3810" b="0"/>
                  <wp:docPr id="2" name="Picture 2" descr="OEH2Col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EH2Colour"/>
                          <pic:cNvPicPr>
                            <a:picLocks noChangeAspect="1" noChangeArrowheads="1"/>
                          </pic:cNvPicPr>
                        </pic:nvPicPr>
                        <pic:blipFill>
                          <a:blip r:embed="rId13"/>
                          <a:srcRect/>
                          <a:stretch>
                            <a:fillRect/>
                          </a:stretch>
                        </pic:blipFill>
                        <pic:spPr bwMode="auto">
                          <a:xfrm>
                            <a:off x="0" y="0"/>
                            <a:ext cx="1024890" cy="362585"/>
                          </a:xfrm>
                          <a:prstGeom prst="rect">
                            <a:avLst/>
                          </a:prstGeom>
                          <a:noFill/>
                          <a:ln w="9525">
                            <a:noFill/>
                            <a:miter lim="800000"/>
                            <a:headEnd/>
                            <a:tailEnd/>
                          </a:ln>
                        </pic:spPr>
                      </pic:pic>
                    </a:graphicData>
                  </a:graphic>
                </wp:inline>
              </w:drawing>
            </w:r>
          </w:p>
        </w:tc>
        <w:tc>
          <w:tcPr>
            <w:tcW w:w="6015" w:type="dxa"/>
          </w:tcPr>
          <w:p w14:paraId="28E76E4B" w14:textId="77777777" w:rsidR="00C218A3" w:rsidRPr="00E63C16" w:rsidRDefault="00C218A3" w:rsidP="00732F74">
            <w:pPr>
              <w:spacing w:line="240" w:lineRule="auto"/>
              <w:rPr>
                <w:sz w:val="18"/>
                <w:szCs w:val="18"/>
              </w:rPr>
            </w:pPr>
            <w:r w:rsidRPr="00E63C16">
              <w:rPr>
                <w:rFonts w:cs="Arial"/>
                <w:sz w:val="18"/>
                <w:szCs w:val="18"/>
                <w:vertAlign w:val="superscript"/>
              </w:rPr>
              <w:t>c</w:t>
            </w:r>
            <w:r w:rsidRPr="00E63C16">
              <w:rPr>
                <w:rFonts w:cs="Arial"/>
                <w:sz w:val="18"/>
                <w:szCs w:val="18"/>
              </w:rPr>
              <w:t xml:space="preserve"> Water, Wetlands &amp; Coasts Science Branch, NSW Office of Environment and Heritage, PO Box A290, Sydney South, NSW 1232</w:t>
            </w:r>
          </w:p>
        </w:tc>
      </w:tr>
      <w:tr w:rsidR="00C218A3" w:rsidRPr="00E63C16" w14:paraId="28E76E4F" w14:textId="77777777" w:rsidTr="00D9405A">
        <w:trPr>
          <w:trHeight w:val="862"/>
        </w:trPr>
        <w:tc>
          <w:tcPr>
            <w:tcW w:w="3227" w:type="dxa"/>
          </w:tcPr>
          <w:p w14:paraId="28E76E4D" w14:textId="77777777" w:rsidR="00C218A3" w:rsidRPr="00E63C16" w:rsidRDefault="00075B3E" w:rsidP="00F365D5">
            <w:pPr>
              <w:spacing w:line="240" w:lineRule="auto"/>
              <w:rPr>
                <w:rFonts w:cs="Calibri"/>
                <w:noProof/>
                <w:sz w:val="18"/>
                <w:szCs w:val="18"/>
                <w:lang w:eastAsia="en-AU"/>
              </w:rPr>
            </w:pPr>
            <w:r>
              <w:rPr>
                <w:noProof/>
                <w:lang w:eastAsia="en-AU"/>
              </w:rPr>
              <w:drawing>
                <wp:anchor distT="0" distB="0" distL="114300" distR="114300" simplePos="0" relativeHeight="251656192" behindDoc="0" locked="0" layoutInCell="1" allowOverlap="1" wp14:anchorId="28E78828" wp14:editId="28E78829">
                  <wp:simplePos x="0" y="0"/>
                  <wp:positionH relativeFrom="column">
                    <wp:posOffset>0</wp:posOffset>
                  </wp:positionH>
                  <wp:positionV relativeFrom="paragraph">
                    <wp:posOffset>18415</wp:posOffset>
                  </wp:positionV>
                  <wp:extent cx="1098550" cy="360045"/>
                  <wp:effectExtent l="19050" t="0" r="6350" b="0"/>
                  <wp:wrapSquare wrapText="bothSides"/>
                  <wp:docPr id="68" name="Picture 23" descr="TI logo colour 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TI logo colour rgb"/>
                          <pic:cNvPicPr>
                            <a:picLocks noChangeAspect="1" noChangeArrowheads="1"/>
                          </pic:cNvPicPr>
                        </pic:nvPicPr>
                        <pic:blipFill>
                          <a:blip r:embed="rId14"/>
                          <a:srcRect/>
                          <a:stretch>
                            <a:fillRect/>
                          </a:stretch>
                        </pic:blipFill>
                        <pic:spPr bwMode="auto">
                          <a:xfrm>
                            <a:off x="0" y="0"/>
                            <a:ext cx="1098550" cy="360045"/>
                          </a:xfrm>
                          <a:prstGeom prst="rect">
                            <a:avLst/>
                          </a:prstGeom>
                          <a:noFill/>
                        </pic:spPr>
                      </pic:pic>
                    </a:graphicData>
                  </a:graphic>
                </wp:anchor>
              </w:drawing>
            </w:r>
          </w:p>
        </w:tc>
        <w:tc>
          <w:tcPr>
            <w:tcW w:w="6015" w:type="dxa"/>
          </w:tcPr>
          <w:p w14:paraId="28E76E4E" w14:textId="77777777" w:rsidR="00C218A3" w:rsidRPr="00E63C16" w:rsidRDefault="00C218A3" w:rsidP="00F365D5">
            <w:pPr>
              <w:spacing w:line="240" w:lineRule="auto"/>
              <w:rPr>
                <w:sz w:val="18"/>
                <w:szCs w:val="18"/>
                <w:vertAlign w:val="superscript"/>
              </w:rPr>
            </w:pPr>
            <w:r w:rsidRPr="00E63C16">
              <w:rPr>
                <w:sz w:val="18"/>
                <w:szCs w:val="18"/>
                <w:vertAlign w:val="superscript"/>
              </w:rPr>
              <w:t xml:space="preserve">d </w:t>
            </w:r>
            <w:r w:rsidRPr="00E63C16">
              <w:rPr>
                <w:sz w:val="18"/>
                <w:szCs w:val="18"/>
              </w:rPr>
              <w:t xml:space="preserve">NSW Trade and Investment Narrandera Fisheries Centre, </w:t>
            </w:r>
            <w:smartTag w:uri="urn:schemas-microsoft-com:office:smarttags" w:element="address">
              <w:smartTag w:uri="urn:schemas-microsoft-com:office:smarttags" w:element="Street">
                <w:r w:rsidRPr="00E63C16">
                  <w:rPr>
                    <w:sz w:val="18"/>
                    <w:szCs w:val="18"/>
                  </w:rPr>
                  <w:t>PO Box</w:t>
                </w:r>
              </w:smartTag>
              <w:r w:rsidRPr="00E63C16">
                <w:rPr>
                  <w:sz w:val="18"/>
                  <w:szCs w:val="18"/>
                </w:rPr>
                <w:t xml:space="preserve"> 182</w:t>
              </w:r>
            </w:smartTag>
            <w:r w:rsidRPr="00E63C16">
              <w:rPr>
                <w:sz w:val="18"/>
                <w:szCs w:val="18"/>
              </w:rPr>
              <w:t>, Narrandera NSW 2700</w:t>
            </w:r>
          </w:p>
        </w:tc>
      </w:tr>
    </w:tbl>
    <w:p w14:paraId="28E76E50" w14:textId="77777777" w:rsidR="00C218A3" w:rsidRPr="00E63C16" w:rsidRDefault="00C218A3" w:rsidP="00620258">
      <w:pPr>
        <w:pStyle w:val="BodyText10"/>
        <w:rPr>
          <w:sz w:val="18"/>
          <w:szCs w:val="18"/>
        </w:rPr>
      </w:pPr>
      <w:bookmarkStart w:id="6" w:name="_____replySeparator"/>
      <w:bookmarkEnd w:id="6"/>
      <w:r w:rsidRPr="00E63C16">
        <w:rPr>
          <w:sz w:val="18"/>
          <w:szCs w:val="18"/>
        </w:rPr>
        <w:t xml:space="preserve">This monitoring project was commissioned and funded by Commonwealth Environmental Water Office with additional in-kind support from Charles Sturt University, University of NSW, NSW Office of </w:t>
      </w:r>
      <w:r w:rsidR="00732F74">
        <w:rPr>
          <w:sz w:val="18"/>
          <w:szCs w:val="18"/>
        </w:rPr>
        <w:t>E</w:t>
      </w:r>
      <w:r w:rsidRPr="00E63C16">
        <w:rPr>
          <w:sz w:val="18"/>
          <w:szCs w:val="18"/>
        </w:rPr>
        <w:t xml:space="preserve">nvironment and </w:t>
      </w:r>
      <w:r w:rsidR="00732F74">
        <w:rPr>
          <w:sz w:val="18"/>
          <w:szCs w:val="18"/>
        </w:rPr>
        <w:t>H</w:t>
      </w:r>
      <w:r w:rsidRPr="00E63C16">
        <w:rPr>
          <w:sz w:val="18"/>
          <w:szCs w:val="18"/>
        </w:rPr>
        <w:t xml:space="preserve">eritage, NSW </w:t>
      </w:r>
      <w:r w:rsidR="00732F74">
        <w:rPr>
          <w:sz w:val="18"/>
          <w:szCs w:val="18"/>
        </w:rPr>
        <w:t>T</w:t>
      </w:r>
      <w:r w:rsidRPr="00E63C16">
        <w:rPr>
          <w:sz w:val="18"/>
          <w:szCs w:val="18"/>
        </w:rPr>
        <w:t xml:space="preserve">rade and Investment </w:t>
      </w:r>
    </w:p>
    <w:p w14:paraId="28E76E51" w14:textId="77777777" w:rsidR="007D37E4" w:rsidRPr="00E63C16" w:rsidRDefault="00C218A3" w:rsidP="00620258">
      <w:pPr>
        <w:pStyle w:val="BodyText10"/>
        <w:rPr>
          <w:sz w:val="18"/>
          <w:szCs w:val="18"/>
        </w:rPr>
      </w:pPr>
      <w:r w:rsidRPr="00E63C16">
        <w:rPr>
          <w:b/>
          <w:sz w:val="18"/>
          <w:szCs w:val="18"/>
        </w:rPr>
        <w:t>Copyright</w:t>
      </w:r>
      <w:r w:rsidRPr="00E63C16">
        <w:rPr>
          <w:b/>
          <w:sz w:val="18"/>
          <w:szCs w:val="18"/>
        </w:rPr>
        <w:br/>
      </w:r>
      <w:r w:rsidRPr="00E63C16">
        <w:rPr>
          <w:sz w:val="18"/>
          <w:szCs w:val="18"/>
        </w:rPr>
        <w:t>© Copyright Commonwealth of Australia, 2014</w:t>
      </w:r>
      <w:r w:rsidR="007D37E4">
        <w:rPr>
          <w:sz w:val="18"/>
          <w:szCs w:val="18"/>
        </w:rPr>
        <w:t>, Revised 2018</w:t>
      </w:r>
    </w:p>
    <w:p w14:paraId="28E76E52" w14:textId="77777777" w:rsidR="00C218A3" w:rsidRPr="00E63C16" w:rsidRDefault="00075B3E">
      <w:pPr>
        <w:pStyle w:val="BodyText10"/>
      </w:pPr>
      <w:r>
        <w:rPr>
          <w:noProof/>
          <w:sz w:val="18"/>
          <w:szCs w:val="18"/>
          <w:lang w:eastAsia="en-AU" w:bidi="ar-SA"/>
        </w:rPr>
        <w:drawing>
          <wp:inline distT="0" distB="0" distL="0" distR="0" wp14:anchorId="28E7882A" wp14:editId="28E7882B">
            <wp:extent cx="1797050" cy="630555"/>
            <wp:effectExtent l="19050" t="0" r="0" b="0"/>
            <wp:docPr id="4" name="Picture 28" descr="http://mirrors.creativecommons.org/presskit/buttons/88x31/png/b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mirrors.creativecommons.org/presskit/buttons/88x31/png/by.png"/>
                    <pic:cNvPicPr>
                      <a:picLocks noChangeAspect="1" noChangeArrowheads="1"/>
                    </pic:cNvPicPr>
                  </pic:nvPicPr>
                  <pic:blipFill>
                    <a:blip r:embed="rId15"/>
                    <a:srcRect/>
                    <a:stretch>
                      <a:fillRect/>
                    </a:stretch>
                  </pic:blipFill>
                  <pic:spPr bwMode="auto">
                    <a:xfrm>
                      <a:off x="0" y="0"/>
                      <a:ext cx="1797050" cy="630555"/>
                    </a:xfrm>
                    <a:prstGeom prst="rect">
                      <a:avLst/>
                    </a:prstGeom>
                    <a:noFill/>
                    <a:ln w="9525">
                      <a:noFill/>
                      <a:miter lim="800000"/>
                      <a:headEnd/>
                      <a:tailEnd/>
                    </a:ln>
                  </pic:spPr>
                </pic:pic>
              </a:graphicData>
            </a:graphic>
          </wp:inline>
        </w:drawing>
      </w:r>
    </w:p>
    <w:p w14:paraId="28E76E53" w14:textId="77777777" w:rsidR="00C218A3" w:rsidRPr="00E63C16" w:rsidRDefault="00C218A3">
      <w:pPr>
        <w:pStyle w:val="Tabletext"/>
        <w:rPr>
          <w:sz w:val="22"/>
        </w:rPr>
      </w:pPr>
      <w:r w:rsidRPr="00E63C16">
        <w:t xml:space="preserve">Murrumbidgee Monitoring and Evaluation Plan is licensed by the Commonwealth of Australia for use under a Creative Commons By Attribution 3.0 Australia licence with the exception of the Coat of Arms of the Commonwealth of Australia, the logo of the agency responsible for publishing the report, content supplied by third parties, and any images depicting people. For licence conditions see: </w:t>
      </w:r>
      <w:hyperlink r:id="rId16" w:history="1">
        <w:r w:rsidRPr="00E63C16">
          <w:t>http://creativecommons.org/licenses/by/3.0/au/</w:t>
        </w:r>
      </w:hyperlink>
      <w:r w:rsidRPr="00E63C16">
        <w:t xml:space="preserve"> </w:t>
      </w:r>
    </w:p>
    <w:p w14:paraId="28E76E54" w14:textId="77777777" w:rsidR="00C218A3" w:rsidRPr="00E63C16" w:rsidRDefault="00C218A3">
      <w:pPr>
        <w:pStyle w:val="Tabletext"/>
      </w:pPr>
    </w:p>
    <w:p w14:paraId="28E76E55" w14:textId="77777777" w:rsidR="00C218A3" w:rsidRPr="00E63C16" w:rsidRDefault="00C218A3">
      <w:pPr>
        <w:pStyle w:val="Tabletext"/>
      </w:pPr>
      <w:r w:rsidRPr="00E63C16">
        <w:t>This report should be attributed as ‘Murrumbidgee Monitoring and Evaluation Plan</w:t>
      </w:r>
      <w:r w:rsidR="001856EB">
        <w:t>,</w:t>
      </w:r>
      <w:r w:rsidRPr="00E63C16">
        <w:t xml:space="preserve"> Commonwealth of Australia 2014’.</w:t>
      </w:r>
    </w:p>
    <w:p w14:paraId="28E76E56" w14:textId="77777777" w:rsidR="00C218A3" w:rsidRPr="00E63C16" w:rsidRDefault="00C218A3">
      <w:pPr>
        <w:pStyle w:val="Tabletext"/>
      </w:pPr>
    </w:p>
    <w:p w14:paraId="28E76E57" w14:textId="77777777" w:rsidR="00C218A3" w:rsidRPr="00E63C16" w:rsidRDefault="00C218A3">
      <w:pPr>
        <w:pStyle w:val="Tabletext"/>
      </w:pPr>
      <w:r w:rsidRPr="00E63C16">
        <w:t>The Commonwealth of Australia has made all reasonable efforts to identify content supplied by third parties using the following format ‘© Copyright.</w:t>
      </w:r>
    </w:p>
    <w:p w14:paraId="28E76E58" w14:textId="77777777" w:rsidR="00C218A3" w:rsidRPr="00E63C16" w:rsidRDefault="00C218A3">
      <w:pPr>
        <w:pStyle w:val="Tabletext"/>
        <w:rPr>
          <w:b/>
          <w:szCs w:val="18"/>
        </w:rPr>
      </w:pPr>
    </w:p>
    <w:p w14:paraId="28E76E59" w14:textId="77777777" w:rsidR="00C218A3" w:rsidRPr="00E63C16" w:rsidRDefault="00C218A3">
      <w:pPr>
        <w:pStyle w:val="Tabletext"/>
        <w:rPr>
          <w:b/>
          <w:szCs w:val="18"/>
        </w:rPr>
      </w:pPr>
      <w:r w:rsidRPr="00E63C16">
        <w:rPr>
          <w:b/>
          <w:szCs w:val="18"/>
        </w:rPr>
        <w:t>Disclaimer</w:t>
      </w:r>
    </w:p>
    <w:p w14:paraId="28E76E5A" w14:textId="77777777" w:rsidR="00C218A3" w:rsidRPr="00E63C16" w:rsidRDefault="00C218A3">
      <w:pPr>
        <w:pStyle w:val="Tabletext"/>
        <w:rPr>
          <w:szCs w:val="18"/>
        </w:rPr>
      </w:pPr>
      <w:r w:rsidRPr="00E63C16">
        <w:rPr>
          <w:szCs w:val="18"/>
        </w:rPr>
        <w:t xml:space="preserve">The views and opinions expressed in this publication are those of the authors and do not necessarily reflect those of the Australian Government or the Minister for the Environment. </w:t>
      </w:r>
    </w:p>
    <w:p w14:paraId="28E76E5B" w14:textId="77777777" w:rsidR="00C218A3" w:rsidRPr="00E63C16" w:rsidRDefault="00C218A3">
      <w:pPr>
        <w:pStyle w:val="Tabletext"/>
        <w:rPr>
          <w:szCs w:val="18"/>
        </w:rPr>
      </w:pPr>
      <w:r w:rsidRPr="00E63C16">
        <w:rPr>
          <w:szCs w:val="18"/>
        </w:rPr>
        <w:t>While reasonable efforts have been made to ensure that the contents of this publication are factually correct, the Commonwealth does not accept responsibility for the accuracy or completeness of the contents, and shall not be liable for any loss or damage that may be occasioned directly or indirectly through the use of, or reliance on, the contents of this publication.</w:t>
      </w:r>
    </w:p>
    <w:p w14:paraId="28E76E5C" w14:textId="77777777" w:rsidR="00C218A3" w:rsidRPr="00E63C16" w:rsidRDefault="00C218A3">
      <w:pPr>
        <w:pStyle w:val="TOCHeading"/>
        <w:numPr>
          <w:ilvl w:val="0"/>
          <w:numId w:val="0"/>
        </w:numPr>
        <w:ind w:left="432" w:hanging="432"/>
        <w:rPr>
          <w:rFonts w:ascii="Century Gothic" w:hAnsi="Century Gothic"/>
          <w:lang w:eastAsia="zh-CN" w:bidi="th-TH"/>
        </w:rPr>
      </w:pPr>
    </w:p>
    <w:p w14:paraId="28E76E5D" w14:textId="77777777" w:rsidR="00C218A3" w:rsidRPr="00E63C16" w:rsidRDefault="00075B3E" w:rsidP="006C1266">
      <w:pPr>
        <w:jc w:val="center"/>
        <w:rPr>
          <w:sz w:val="18"/>
          <w:szCs w:val="18"/>
        </w:rPr>
      </w:pPr>
      <w:r>
        <w:rPr>
          <w:noProof/>
          <w:lang w:eastAsia="en-AU"/>
        </w:rPr>
        <w:drawing>
          <wp:inline distT="0" distB="0" distL="0" distR="0" wp14:anchorId="28E7882C" wp14:editId="28E7882D">
            <wp:extent cx="4288155" cy="6432550"/>
            <wp:effectExtent l="19050" t="0" r="0" b="0"/>
            <wp:docPr id="5" name="Picture 43" descr="Piggery_Oct10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Piggery_Oct10_13.JPG"/>
                    <pic:cNvPicPr>
                      <a:picLocks noChangeAspect="1" noChangeArrowheads="1"/>
                    </pic:cNvPicPr>
                  </pic:nvPicPr>
                  <pic:blipFill>
                    <a:blip r:embed="rId17"/>
                    <a:srcRect/>
                    <a:stretch>
                      <a:fillRect/>
                    </a:stretch>
                  </pic:blipFill>
                  <pic:spPr bwMode="auto">
                    <a:xfrm>
                      <a:off x="0" y="0"/>
                      <a:ext cx="4288155" cy="6432550"/>
                    </a:xfrm>
                    <a:prstGeom prst="rect">
                      <a:avLst/>
                    </a:prstGeom>
                    <a:noFill/>
                    <a:ln w="9525">
                      <a:noFill/>
                      <a:miter lim="800000"/>
                      <a:headEnd/>
                      <a:tailEnd/>
                    </a:ln>
                  </pic:spPr>
                </pic:pic>
              </a:graphicData>
            </a:graphic>
          </wp:inline>
        </w:drawing>
      </w:r>
    </w:p>
    <w:p w14:paraId="28E76E5E" w14:textId="77777777" w:rsidR="00C218A3" w:rsidRPr="00E63C16" w:rsidRDefault="00C218A3" w:rsidP="006C1266">
      <w:pPr>
        <w:jc w:val="center"/>
        <w:rPr>
          <w:sz w:val="18"/>
          <w:szCs w:val="18"/>
        </w:rPr>
      </w:pPr>
    </w:p>
    <w:p w14:paraId="28E76E5F" w14:textId="77777777" w:rsidR="00C218A3" w:rsidRPr="00E63C16" w:rsidRDefault="00C218A3" w:rsidP="006C1266">
      <w:pPr>
        <w:jc w:val="center"/>
        <w:rPr>
          <w:sz w:val="18"/>
          <w:szCs w:val="18"/>
        </w:rPr>
      </w:pPr>
      <w:smartTag w:uri="urn:schemas-microsoft-com:office:smarttags" w:element="place">
        <w:smartTag w:uri="urn:schemas-microsoft-com:office:smarttags" w:element="PlaceName">
          <w:r w:rsidRPr="00E63C16">
            <w:rPr>
              <w:sz w:val="18"/>
              <w:szCs w:val="18"/>
            </w:rPr>
            <w:t>Piggery</w:t>
          </w:r>
        </w:smartTag>
        <w:r w:rsidRPr="00E63C16">
          <w:rPr>
            <w:sz w:val="18"/>
            <w:szCs w:val="18"/>
          </w:rPr>
          <w:t xml:space="preserve"> </w:t>
        </w:r>
        <w:smartTag w:uri="urn:schemas-microsoft-com:office:smarttags" w:element="PlaceType">
          <w:r w:rsidRPr="00E63C16">
            <w:rPr>
              <w:sz w:val="18"/>
              <w:szCs w:val="18"/>
            </w:rPr>
            <w:t>Lake</w:t>
          </w:r>
        </w:smartTag>
      </w:smartTag>
      <w:r w:rsidRPr="00E63C16">
        <w:rPr>
          <w:sz w:val="18"/>
          <w:szCs w:val="18"/>
        </w:rPr>
        <w:t xml:space="preserve"> - Lowbidgee floodplain</w:t>
      </w:r>
    </w:p>
    <w:p w14:paraId="28E76E60" w14:textId="77777777" w:rsidR="00C218A3" w:rsidRPr="00E63C16" w:rsidRDefault="00C218A3">
      <w:pPr>
        <w:spacing w:after="0" w:line="240" w:lineRule="auto"/>
        <w:rPr>
          <w:sz w:val="18"/>
          <w:szCs w:val="18"/>
        </w:rPr>
      </w:pPr>
      <w:r w:rsidRPr="00E63C16">
        <w:rPr>
          <w:sz w:val="18"/>
          <w:szCs w:val="18"/>
        </w:rPr>
        <w:br w:type="page"/>
      </w:r>
    </w:p>
    <w:p w14:paraId="28E76E61" w14:textId="77777777" w:rsidR="00C218A3" w:rsidRPr="00DF726B" w:rsidRDefault="00C218A3" w:rsidP="00A929F6">
      <w:pPr>
        <w:pStyle w:val="TOCHeading"/>
        <w:numPr>
          <w:ilvl w:val="0"/>
          <w:numId w:val="0"/>
        </w:numPr>
        <w:ind w:left="432"/>
        <w:rPr>
          <w:rFonts w:ascii="Century Gothic" w:hAnsi="Century Gothic"/>
          <w:sz w:val="24"/>
          <w:szCs w:val="20"/>
        </w:rPr>
      </w:pPr>
      <w:r w:rsidRPr="00DF726B">
        <w:rPr>
          <w:rFonts w:ascii="Century Gothic" w:hAnsi="Century Gothic"/>
          <w:color w:val="07601F"/>
          <w:sz w:val="32"/>
          <w:szCs w:val="20"/>
        </w:rPr>
        <w:t>Contents</w:t>
      </w:r>
    </w:p>
    <w:p w14:paraId="28E76E62" w14:textId="77777777" w:rsidR="00EB0EC9" w:rsidRPr="00BA3415" w:rsidRDefault="003B1026">
      <w:pPr>
        <w:pStyle w:val="TOC1"/>
        <w:rPr>
          <w:rFonts w:eastAsiaTheme="minorEastAsia" w:cstheme="minorBidi"/>
          <w:b w:val="0"/>
          <w:noProof/>
          <w:color w:val="auto"/>
          <w:sz w:val="20"/>
          <w:szCs w:val="20"/>
          <w:lang w:eastAsia="en-AU" w:bidi="ar-SA"/>
        </w:rPr>
      </w:pPr>
      <w:r w:rsidRPr="00216CA9">
        <w:rPr>
          <w:sz w:val="22"/>
          <w:szCs w:val="22"/>
        </w:rPr>
        <w:fldChar w:fldCharType="begin"/>
      </w:r>
      <w:r w:rsidR="00993A66" w:rsidRPr="00216CA9">
        <w:rPr>
          <w:sz w:val="22"/>
          <w:szCs w:val="22"/>
        </w:rPr>
        <w:instrText xml:space="preserve"> TOC \o "1-2" \h \z \u </w:instrText>
      </w:r>
      <w:r w:rsidRPr="00216CA9">
        <w:rPr>
          <w:sz w:val="22"/>
          <w:szCs w:val="22"/>
        </w:rPr>
        <w:fldChar w:fldCharType="separate"/>
      </w:r>
      <w:hyperlink w:anchor="_Toc391976340" w:history="1">
        <w:r w:rsidR="00EB0EC9" w:rsidRPr="00BA3415">
          <w:rPr>
            <w:rStyle w:val="Hyperlink"/>
            <w:noProof/>
            <w:sz w:val="20"/>
            <w:szCs w:val="20"/>
          </w:rPr>
          <w:t>1</w:t>
        </w:r>
        <w:r w:rsidR="00EB0EC9" w:rsidRPr="00BA3415">
          <w:rPr>
            <w:rFonts w:eastAsiaTheme="minorEastAsia" w:cstheme="minorBidi"/>
            <w:b w:val="0"/>
            <w:noProof/>
            <w:color w:val="auto"/>
            <w:sz w:val="20"/>
            <w:szCs w:val="20"/>
            <w:lang w:eastAsia="en-AU" w:bidi="ar-SA"/>
          </w:rPr>
          <w:tab/>
        </w:r>
        <w:r w:rsidR="00EB0EC9" w:rsidRPr="00BA3415">
          <w:rPr>
            <w:rStyle w:val="Hyperlink"/>
            <w:noProof/>
            <w:sz w:val="20"/>
            <w:szCs w:val="20"/>
          </w:rPr>
          <w:t>Introduction</w:t>
        </w:r>
        <w:r w:rsidR="00EB0EC9" w:rsidRPr="00BA3415">
          <w:rPr>
            <w:noProof/>
            <w:webHidden/>
            <w:sz w:val="20"/>
            <w:szCs w:val="20"/>
          </w:rPr>
          <w:tab/>
        </w:r>
        <w:r w:rsidRPr="00BA3415">
          <w:rPr>
            <w:noProof/>
            <w:webHidden/>
            <w:sz w:val="20"/>
            <w:szCs w:val="20"/>
          </w:rPr>
          <w:fldChar w:fldCharType="begin"/>
        </w:r>
        <w:r w:rsidR="00EB0EC9" w:rsidRPr="00BA3415">
          <w:rPr>
            <w:noProof/>
            <w:webHidden/>
            <w:sz w:val="20"/>
            <w:szCs w:val="20"/>
          </w:rPr>
          <w:instrText xml:space="preserve"> PAGEREF _Toc391976340 \h </w:instrText>
        </w:r>
        <w:r w:rsidRPr="00BA3415">
          <w:rPr>
            <w:noProof/>
            <w:webHidden/>
            <w:sz w:val="20"/>
            <w:szCs w:val="20"/>
          </w:rPr>
        </w:r>
        <w:r w:rsidRPr="00BA3415">
          <w:rPr>
            <w:noProof/>
            <w:webHidden/>
            <w:sz w:val="20"/>
            <w:szCs w:val="20"/>
          </w:rPr>
          <w:fldChar w:fldCharType="separate"/>
        </w:r>
        <w:r w:rsidR="00BA3415" w:rsidRPr="00BA3415">
          <w:rPr>
            <w:noProof/>
            <w:webHidden/>
            <w:sz w:val="20"/>
            <w:szCs w:val="20"/>
          </w:rPr>
          <w:t>1</w:t>
        </w:r>
        <w:r w:rsidRPr="00BA3415">
          <w:rPr>
            <w:noProof/>
            <w:webHidden/>
            <w:sz w:val="20"/>
            <w:szCs w:val="20"/>
          </w:rPr>
          <w:fldChar w:fldCharType="end"/>
        </w:r>
      </w:hyperlink>
    </w:p>
    <w:p w14:paraId="28E76E63" w14:textId="77777777" w:rsidR="00EB0EC9" w:rsidRPr="00BA3415" w:rsidRDefault="00901312">
      <w:pPr>
        <w:pStyle w:val="TOC2"/>
        <w:tabs>
          <w:tab w:val="left" w:pos="880"/>
          <w:tab w:val="right" w:leader="dot" w:pos="9017"/>
        </w:tabs>
        <w:rPr>
          <w:rFonts w:ascii="Century Gothic" w:eastAsiaTheme="minorEastAsia" w:hAnsi="Century Gothic" w:cstheme="minorBidi"/>
          <w:noProof/>
          <w:sz w:val="20"/>
          <w:szCs w:val="20"/>
          <w:lang w:eastAsia="en-AU" w:bidi="ar-SA"/>
        </w:rPr>
      </w:pPr>
      <w:hyperlink w:anchor="_Toc391976341" w:history="1">
        <w:r w:rsidR="00EB0EC9" w:rsidRPr="00BA3415">
          <w:rPr>
            <w:rStyle w:val="Hyperlink"/>
            <w:rFonts w:ascii="Century Gothic" w:hAnsi="Century Gothic"/>
            <w:noProof/>
            <w:sz w:val="20"/>
            <w:szCs w:val="20"/>
          </w:rPr>
          <w:t>1.1</w:t>
        </w:r>
        <w:r w:rsidR="00EB0EC9" w:rsidRPr="00BA3415">
          <w:rPr>
            <w:rFonts w:ascii="Century Gothic" w:eastAsiaTheme="minorEastAsia" w:hAnsi="Century Gothic" w:cstheme="minorBidi"/>
            <w:noProof/>
            <w:sz w:val="20"/>
            <w:szCs w:val="20"/>
            <w:lang w:eastAsia="en-AU" w:bidi="ar-SA"/>
          </w:rPr>
          <w:tab/>
        </w:r>
        <w:r w:rsidR="00EB0EC9" w:rsidRPr="00BA3415">
          <w:rPr>
            <w:rStyle w:val="Hyperlink"/>
            <w:rFonts w:ascii="Century Gothic" w:hAnsi="Century Gothic"/>
            <w:noProof/>
            <w:sz w:val="20"/>
            <w:szCs w:val="20"/>
          </w:rPr>
          <w:t>About this M</w:t>
        </w:r>
        <w:r w:rsidR="00233DDB" w:rsidRPr="00BA3415">
          <w:rPr>
            <w:rStyle w:val="Hyperlink"/>
            <w:rFonts w:ascii="Century Gothic" w:hAnsi="Century Gothic"/>
            <w:noProof/>
            <w:sz w:val="20"/>
            <w:szCs w:val="20"/>
          </w:rPr>
          <w:t>onitoring and Evaluation Plan</w:t>
        </w:r>
        <w:r w:rsidR="00EB0EC9" w:rsidRPr="00BA3415">
          <w:rPr>
            <w:rFonts w:ascii="Century Gothic" w:hAnsi="Century Gothic"/>
            <w:noProof/>
            <w:webHidden/>
            <w:sz w:val="20"/>
            <w:szCs w:val="20"/>
          </w:rPr>
          <w:tab/>
        </w:r>
        <w:r w:rsidR="003B1026" w:rsidRPr="00BA3415">
          <w:rPr>
            <w:rFonts w:ascii="Century Gothic" w:hAnsi="Century Gothic"/>
            <w:noProof/>
            <w:webHidden/>
            <w:sz w:val="20"/>
            <w:szCs w:val="20"/>
          </w:rPr>
          <w:fldChar w:fldCharType="begin"/>
        </w:r>
        <w:r w:rsidR="00EB0EC9" w:rsidRPr="00BA3415">
          <w:rPr>
            <w:rFonts w:ascii="Century Gothic" w:hAnsi="Century Gothic"/>
            <w:noProof/>
            <w:webHidden/>
            <w:sz w:val="20"/>
            <w:szCs w:val="20"/>
          </w:rPr>
          <w:instrText xml:space="preserve"> PAGEREF _Toc391976341 \h </w:instrText>
        </w:r>
        <w:r w:rsidR="003B1026" w:rsidRPr="00BA3415">
          <w:rPr>
            <w:rFonts w:ascii="Century Gothic" w:hAnsi="Century Gothic"/>
            <w:noProof/>
            <w:webHidden/>
            <w:sz w:val="20"/>
            <w:szCs w:val="20"/>
          </w:rPr>
        </w:r>
        <w:r w:rsidR="003B1026" w:rsidRPr="00BA3415">
          <w:rPr>
            <w:rFonts w:ascii="Century Gothic" w:hAnsi="Century Gothic"/>
            <w:noProof/>
            <w:webHidden/>
            <w:sz w:val="20"/>
            <w:szCs w:val="20"/>
          </w:rPr>
          <w:fldChar w:fldCharType="separate"/>
        </w:r>
        <w:r w:rsidR="00BA3415" w:rsidRPr="00BA3415">
          <w:rPr>
            <w:rFonts w:ascii="Century Gothic" w:hAnsi="Century Gothic"/>
            <w:noProof/>
            <w:webHidden/>
            <w:sz w:val="20"/>
            <w:szCs w:val="20"/>
          </w:rPr>
          <w:t>3</w:t>
        </w:r>
        <w:r w:rsidR="003B1026" w:rsidRPr="00BA3415">
          <w:rPr>
            <w:rFonts w:ascii="Century Gothic" w:hAnsi="Century Gothic"/>
            <w:noProof/>
            <w:webHidden/>
            <w:sz w:val="20"/>
            <w:szCs w:val="20"/>
          </w:rPr>
          <w:fldChar w:fldCharType="end"/>
        </w:r>
      </w:hyperlink>
    </w:p>
    <w:p w14:paraId="28E76E64" w14:textId="77777777" w:rsidR="00EB0EC9" w:rsidRPr="00BA3415" w:rsidRDefault="00901312">
      <w:pPr>
        <w:pStyle w:val="TOC2"/>
        <w:tabs>
          <w:tab w:val="left" w:pos="880"/>
          <w:tab w:val="right" w:leader="dot" w:pos="9017"/>
        </w:tabs>
        <w:rPr>
          <w:rFonts w:ascii="Century Gothic" w:eastAsiaTheme="minorEastAsia" w:hAnsi="Century Gothic" w:cstheme="minorBidi"/>
          <w:noProof/>
          <w:sz w:val="20"/>
          <w:szCs w:val="20"/>
          <w:lang w:eastAsia="en-AU" w:bidi="ar-SA"/>
        </w:rPr>
      </w:pPr>
      <w:hyperlink w:anchor="_Toc391976342" w:history="1">
        <w:r w:rsidR="00EB0EC9" w:rsidRPr="00BA3415">
          <w:rPr>
            <w:rStyle w:val="Hyperlink"/>
            <w:rFonts w:ascii="Century Gothic" w:hAnsi="Century Gothic"/>
            <w:noProof/>
            <w:sz w:val="20"/>
            <w:szCs w:val="20"/>
          </w:rPr>
          <w:t>1.2</w:t>
        </w:r>
        <w:r w:rsidR="00EB0EC9" w:rsidRPr="00BA3415">
          <w:rPr>
            <w:rFonts w:ascii="Century Gothic" w:eastAsiaTheme="minorEastAsia" w:hAnsi="Century Gothic" w:cstheme="minorBidi"/>
            <w:noProof/>
            <w:sz w:val="20"/>
            <w:szCs w:val="20"/>
            <w:lang w:eastAsia="en-AU" w:bidi="ar-SA"/>
          </w:rPr>
          <w:tab/>
        </w:r>
        <w:r w:rsidR="00EB0EC9" w:rsidRPr="00BA3415">
          <w:rPr>
            <w:rStyle w:val="Hyperlink"/>
            <w:rFonts w:ascii="Century Gothic" w:hAnsi="Century Gothic"/>
            <w:noProof/>
            <w:sz w:val="20"/>
            <w:szCs w:val="20"/>
          </w:rPr>
          <w:t>M</w:t>
        </w:r>
        <w:r w:rsidR="00233DDB" w:rsidRPr="00BA3415">
          <w:rPr>
            <w:rStyle w:val="Hyperlink"/>
            <w:rFonts w:ascii="Century Gothic" w:hAnsi="Century Gothic"/>
            <w:noProof/>
            <w:sz w:val="20"/>
            <w:szCs w:val="20"/>
          </w:rPr>
          <w:t>onitoring and Evaluation Plan</w:t>
        </w:r>
        <w:r w:rsidR="00EB0EC9" w:rsidRPr="00BA3415">
          <w:rPr>
            <w:rStyle w:val="Hyperlink"/>
            <w:rFonts w:ascii="Century Gothic" w:hAnsi="Century Gothic"/>
            <w:noProof/>
            <w:sz w:val="20"/>
            <w:szCs w:val="20"/>
          </w:rPr>
          <w:t xml:space="preserve"> development and rational</w:t>
        </w:r>
        <w:r w:rsidR="00EB0EC9" w:rsidRPr="00BA3415">
          <w:rPr>
            <w:rFonts w:ascii="Century Gothic" w:hAnsi="Century Gothic"/>
            <w:noProof/>
            <w:webHidden/>
            <w:sz w:val="20"/>
            <w:szCs w:val="20"/>
          </w:rPr>
          <w:tab/>
        </w:r>
        <w:r w:rsidR="003B1026" w:rsidRPr="00BA3415">
          <w:rPr>
            <w:rFonts w:ascii="Century Gothic" w:hAnsi="Century Gothic"/>
            <w:noProof/>
            <w:webHidden/>
            <w:sz w:val="20"/>
            <w:szCs w:val="20"/>
          </w:rPr>
          <w:fldChar w:fldCharType="begin"/>
        </w:r>
        <w:r w:rsidR="00EB0EC9" w:rsidRPr="00BA3415">
          <w:rPr>
            <w:rFonts w:ascii="Century Gothic" w:hAnsi="Century Gothic"/>
            <w:noProof/>
            <w:webHidden/>
            <w:sz w:val="20"/>
            <w:szCs w:val="20"/>
          </w:rPr>
          <w:instrText xml:space="preserve"> PAGEREF _Toc391976342 \h </w:instrText>
        </w:r>
        <w:r w:rsidR="003B1026" w:rsidRPr="00BA3415">
          <w:rPr>
            <w:rFonts w:ascii="Century Gothic" w:hAnsi="Century Gothic"/>
            <w:noProof/>
            <w:webHidden/>
            <w:sz w:val="20"/>
            <w:szCs w:val="20"/>
          </w:rPr>
        </w:r>
        <w:r w:rsidR="003B1026" w:rsidRPr="00BA3415">
          <w:rPr>
            <w:rFonts w:ascii="Century Gothic" w:hAnsi="Century Gothic"/>
            <w:noProof/>
            <w:webHidden/>
            <w:sz w:val="20"/>
            <w:szCs w:val="20"/>
          </w:rPr>
          <w:fldChar w:fldCharType="separate"/>
        </w:r>
        <w:r w:rsidR="00BA3415" w:rsidRPr="00BA3415">
          <w:rPr>
            <w:rFonts w:ascii="Century Gothic" w:hAnsi="Century Gothic"/>
            <w:noProof/>
            <w:webHidden/>
            <w:sz w:val="20"/>
            <w:szCs w:val="20"/>
          </w:rPr>
          <w:t>4</w:t>
        </w:r>
        <w:r w:rsidR="003B1026" w:rsidRPr="00BA3415">
          <w:rPr>
            <w:rFonts w:ascii="Century Gothic" w:hAnsi="Century Gothic"/>
            <w:noProof/>
            <w:webHidden/>
            <w:sz w:val="20"/>
            <w:szCs w:val="20"/>
          </w:rPr>
          <w:fldChar w:fldCharType="end"/>
        </w:r>
      </w:hyperlink>
    </w:p>
    <w:p w14:paraId="28E76E65" w14:textId="77777777" w:rsidR="00EB0EC9" w:rsidRPr="00BA3415" w:rsidRDefault="00901312">
      <w:pPr>
        <w:pStyle w:val="TOC1"/>
        <w:rPr>
          <w:rFonts w:eastAsiaTheme="minorEastAsia" w:cstheme="minorBidi"/>
          <w:b w:val="0"/>
          <w:noProof/>
          <w:color w:val="auto"/>
          <w:sz w:val="20"/>
          <w:szCs w:val="20"/>
          <w:lang w:eastAsia="en-AU" w:bidi="ar-SA"/>
        </w:rPr>
      </w:pPr>
      <w:hyperlink w:anchor="_Toc391976343" w:history="1">
        <w:r w:rsidR="00EB0EC9" w:rsidRPr="00BA3415">
          <w:rPr>
            <w:rStyle w:val="Hyperlink"/>
            <w:noProof/>
            <w:sz w:val="20"/>
            <w:szCs w:val="20"/>
          </w:rPr>
          <w:t>2</w:t>
        </w:r>
        <w:r w:rsidR="00EB0EC9" w:rsidRPr="00BA3415">
          <w:rPr>
            <w:rFonts w:eastAsiaTheme="minorEastAsia" w:cstheme="minorBidi"/>
            <w:b w:val="0"/>
            <w:noProof/>
            <w:color w:val="auto"/>
            <w:sz w:val="20"/>
            <w:szCs w:val="20"/>
            <w:lang w:eastAsia="en-AU" w:bidi="ar-SA"/>
          </w:rPr>
          <w:tab/>
        </w:r>
        <w:r w:rsidR="00EB0EC9" w:rsidRPr="00BA3415">
          <w:rPr>
            <w:rStyle w:val="Hyperlink"/>
            <w:noProof/>
            <w:sz w:val="20"/>
            <w:szCs w:val="20"/>
          </w:rPr>
          <w:t>Murrumbidgee Selected Area</w:t>
        </w:r>
        <w:r w:rsidR="00EB0EC9" w:rsidRPr="00BA3415">
          <w:rPr>
            <w:noProof/>
            <w:webHidden/>
            <w:sz w:val="20"/>
            <w:szCs w:val="20"/>
          </w:rPr>
          <w:tab/>
        </w:r>
        <w:r w:rsidR="003B1026" w:rsidRPr="00BA3415">
          <w:rPr>
            <w:noProof/>
            <w:webHidden/>
            <w:sz w:val="20"/>
            <w:szCs w:val="20"/>
          </w:rPr>
          <w:fldChar w:fldCharType="begin"/>
        </w:r>
        <w:r w:rsidR="00EB0EC9" w:rsidRPr="00BA3415">
          <w:rPr>
            <w:noProof/>
            <w:webHidden/>
            <w:sz w:val="20"/>
            <w:szCs w:val="20"/>
          </w:rPr>
          <w:instrText xml:space="preserve"> PAGEREF _Toc391976343 \h </w:instrText>
        </w:r>
        <w:r w:rsidR="003B1026" w:rsidRPr="00BA3415">
          <w:rPr>
            <w:noProof/>
            <w:webHidden/>
            <w:sz w:val="20"/>
            <w:szCs w:val="20"/>
          </w:rPr>
        </w:r>
        <w:r w:rsidR="003B1026" w:rsidRPr="00BA3415">
          <w:rPr>
            <w:noProof/>
            <w:webHidden/>
            <w:sz w:val="20"/>
            <w:szCs w:val="20"/>
          </w:rPr>
          <w:fldChar w:fldCharType="separate"/>
        </w:r>
        <w:r w:rsidR="00BA3415" w:rsidRPr="00BA3415">
          <w:rPr>
            <w:noProof/>
            <w:webHidden/>
            <w:sz w:val="20"/>
            <w:szCs w:val="20"/>
          </w:rPr>
          <w:t>7</w:t>
        </w:r>
        <w:r w:rsidR="003B1026" w:rsidRPr="00BA3415">
          <w:rPr>
            <w:noProof/>
            <w:webHidden/>
            <w:sz w:val="20"/>
            <w:szCs w:val="20"/>
          </w:rPr>
          <w:fldChar w:fldCharType="end"/>
        </w:r>
      </w:hyperlink>
    </w:p>
    <w:p w14:paraId="28E76E66" w14:textId="77777777" w:rsidR="00EB0EC9" w:rsidRPr="00BA3415" w:rsidRDefault="00901312">
      <w:pPr>
        <w:pStyle w:val="TOC2"/>
        <w:tabs>
          <w:tab w:val="left" w:pos="880"/>
          <w:tab w:val="right" w:leader="dot" w:pos="9017"/>
        </w:tabs>
        <w:rPr>
          <w:rFonts w:ascii="Century Gothic" w:eastAsiaTheme="minorEastAsia" w:hAnsi="Century Gothic" w:cstheme="minorBidi"/>
          <w:noProof/>
          <w:sz w:val="20"/>
          <w:szCs w:val="20"/>
          <w:lang w:eastAsia="en-AU" w:bidi="ar-SA"/>
        </w:rPr>
      </w:pPr>
      <w:hyperlink w:anchor="_Toc391976344" w:history="1">
        <w:r w:rsidR="00EB0EC9" w:rsidRPr="00BA3415">
          <w:rPr>
            <w:rStyle w:val="Hyperlink"/>
            <w:rFonts w:ascii="Century Gothic" w:hAnsi="Century Gothic"/>
            <w:noProof/>
            <w:sz w:val="20"/>
            <w:szCs w:val="20"/>
          </w:rPr>
          <w:t>2.1</w:t>
        </w:r>
        <w:r w:rsidR="00EB0EC9" w:rsidRPr="00BA3415">
          <w:rPr>
            <w:rFonts w:ascii="Century Gothic" w:eastAsiaTheme="minorEastAsia" w:hAnsi="Century Gothic" w:cstheme="minorBidi"/>
            <w:noProof/>
            <w:sz w:val="20"/>
            <w:szCs w:val="20"/>
            <w:lang w:eastAsia="en-AU" w:bidi="ar-SA"/>
          </w:rPr>
          <w:tab/>
        </w:r>
        <w:r w:rsidR="00EB0EC9" w:rsidRPr="00BA3415">
          <w:rPr>
            <w:rStyle w:val="Hyperlink"/>
            <w:rFonts w:ascii="Century Gothic" w:hAnsi="Century Gothic"/>
            <w:noProof/>
            <w:sz w:val="20"/>
            <w:szCs w:val="20"/>
          </w:rPr>
          <w:t>Zones</w:t>
        </w:r>
        <w:r w:rsidR="00EB0EC9" w:rsidRPr="00BA3415">
          <w:rPr>
            <w:rFonts w:ascii="Century Gothic" w:hAnsi="Century Gothic"/>
            <w:noProof/>
            <w:webHidden/>
            <w:sz w:val="20"/>
            <w:szCs w:val="20"/>
          </w:rPr>
          <w:tab/>
        </w:r>
        <w:r w:rsidR="003B1026" w:rsidRPr="00BA3415">
          <w:rPr>
            <w:rFonts w:ascii="Century Gothic" w:hAnsi="Century Gothic"/>
            <w:noProof/>
            <w:webHidden/>
            <w:sz w:val="20"/>
            <w:szCs w:val="20"/>
          </w:rPr>
          <w:fldChar w:fldCharType="begin"/>
        </w:r>
        <w:r w:rsidR="00EB0EC9" w:rsidRPr="00BA3415">
          <w:rPr>
            <w:rFonts w:ascii="Century Gothic" w:hAnsi="Century Gothic"/>
            <w:noProof/>
            <w:webHidden/>
            <w:sz w:val="20"/>
            <w:szCs w:val="20"/>
          </w:rPr>
          <w:instrText xml:space="preserve"> PAGEREF _Toc391976344 \h </w:instrText>
        </w:r>
        <w:r w:rsidR="003B1026" w:rsidRPr="00BA3415">
          <w:rPr>
            <w:rFonts w:ascii="Century Gothic" w:hAnsi="Century Gothic"/>
            <w:noProof/>
            <w:webHidden/>
            <w:sz w:val="20"/>
            <w:szCs w:val="20"/>
          </w:rPr>
        </w:r>
        <w:r w:rsidR="003B1026" w:rsidRPr="00BA3415">
          <w:rPr>
            <w:rFonts w:ascii="Century Gothic" w:hAnsi="Century Gothic"/>
            <w:noProof/>
            <w:webHidden/>
            <w:sz w:val="20"/>
            <w:szCs w:val="20"/>
          </w:rPr>
          <w:fldChar w:fldCharType="separate"/>
        </w:r>
        <w:r w:rsidR="00BA3415" w:rsidRPr="00BA3415">
          <w:rPr>
            <w:rFonts w:ascii="Century Gothic" w:hAnsi="Century Gothic"/>
            <w:noProof/>
            <w:webHidden/>
            <w:sz w:val="20"/>
            <w:szCs w:val="20"/>
          </w:rPr>
          <w:t>7</w:t>
        </w:r>
        <w:r w:rsidR="003B1026" w:rsidRPr="00BA3415">
          <w:rPr>
            <w:rFonts w:ascii="Century Gothic" w:hAnsi="Century Gothic"/>
            <w:noProof/>
            <w:webHidden/>
            <w:sz w:val="20"/>
            <w:szCs w:val="20"/>
          </w:rPr>
          <w:fldChar w:fldCharType="end"/>
        </w:r>
      </w:hyperlink>
    </w:p>
    <w:p w14:paraId="28E76E67" w14:textId="77777777" w:rsidR="00EB0EC9" w:rsidRPr="00BA3415" w:rsidRDefault="00901312">
      <w:pPr>
        <w:pStyle w:val="TOC1"/>
        <w:rPr>
          <w:rFonts w:eastAsiaTheme="minorEastAsia" w:cstheme="minorBidi"/>
          <w:b w:val="0"/>
          <w:noProof/>
          <w:color w:val="auto"/>
          <w:sz w:val="20"/>
          <w:szCs w:val="20"/>
          <w:lang w:eastAsia="en-AU" w:bidi="ar-SA"/>
        </w:rPr>
      </w:pPr>
      <w:hyperlink w:anchor="_Toc391976345" w:history="1">
        <w:r w:rsidR="00EB0EC9" w:rsidRPr="00BA3415">
          <w:rPr>
            <w:rStyle w:val="Hyperlink"/>
            <w:noProof/>
            <w:sz w:val="20"/>
            <w:szCs w:val="20"/>
          </w:rPr>
          <w:t>3</w:t>
        </w:r>
        <w:r w:rsidR="00EB0EC9" w:rsidRPr="00BA3415">
          <w:rPr>
            <w:rFonts w:eastAsiaTheme="minorEastAsia" w:cstheme="minorBidi"/>
            <w:b w:val="0"/>
            <w:noProof/>
            <w:color w:val="auto"/>
            <w:sz w:val="20"/>
            <w:szCs w:val="20"/>
            <w:lang w:eastAsia="en-AU" w:bidi="ar-SA"/>
          </w:rPr>
          <w:tab/>
        </w:r>
        <w:r w:rsidR="00EB0EC9" w:rsidRPr="00BA3415">
          <w:rPr>
            <w:rStyle w:val="Hyperlink"/>
            <w:noProof/>
            <w:sz w:val="20"/>
            <w:szCs w:val="20"/>
          </w:rPr>
          <w:t>Commonwealth environmental watering</w:t>
        </w:r>
        <w:r w:rsidR="00EB0EC9" w:rsidRPr="00BA3415">
          <w:rPr>
            <w:noProof/>
            <w:webHidden/>
            <w:sz w:val="20"/>
            <w:szCs w:val="20"/>
          </w:rPr>
          <w:tab/>
        </w:r>
        <w:r w:rsidR="003B1026" w:rsidRPr="00BA3415">
          <w:rPr>
            <w:noProof/>
            <w:webHidden/>
            <w:sz w:val="20"/>
            <w:szCs w:val="20"/>
          </w:rPr>
          <w:fldChar w:fldCharType="begin"/>
        </w:r>
        <w:r w:rsidR="00EB0EC9" w:rsidRPr="00BA3415">
          <w:rPr>
            <w:noProof/>
            <w:webHidden/>
            <w:sz w:val="20"/>
            <w:szCs w:val="20"/>
          </w:rPr>
          <w:instrText xml:space="preserve"> PAGEREF _Toc391976345 \h </w:instrText>
        </w:r>
        <w:r w:rsidR="003B1026" w:rsidRPr="00BA3415">
          <w:rPr>
            <w:noProof/>
            <w:webHidden/>
            <w:sz w:val="20"/>
            <w:szCs w:val="20"/>
          </w:rPr>
        </w:r>
        <w:r w:rsidR="003B1026" w:rsidRPr="00BA3415">
          <w:rPr>
            <w:noProof/>
            <w:webHidden/>
            <w:sz w:val="20"/>
            <w:szCs w:val="20"/>
          </w:rPr>
          <w:fldChar w:fldCharType="separate"/>
        </w:r>
        <w:r w:rsidR="00BA3415" w:rsidRPr="00BA3415">
          <w:rPr>
            <w:noProof/>
            <w:webHidden/>
            <w:sz w:val="20"/>
            <w:szCs w:val="20"/>
          </w:rPr>
          <w:t>12</w:t>
        </w:r>
        <w:r w:rsidR="003B1026" w:rsidRPr="00BA3415">
          <w:rPr>
            <w:noProof/>
            <w:webHidden/>
            <w:sz w:val="20"/>
            <w:szCs w:val="20"/>
          </w:rPr>
          <w:fldChar w:fldCharType="end"/>
        </w:r>
      </w:hyperlink>
    </w:p>
    <w:p w14:paraId="28E76E68" w14:textId="77777777" w:rsidR="00EB0EC9" w:rsidRPr="00BA3415" w:rsidRDefault="00901312">
      <w:pPr>
        <w:pStyle w:val="TOC2"/>
        <w:tabs>
          <w:tab w:val="left" w:pos="880"/>
          <w:tab w:val="right" w:leader="dot" w:pos="9017"/>
        </w:tabs>
        <w:rPr>
          <w:rFonts w:ascii="Century Gothic" w:eastAsiaTheme="minorEastAsia" w:hAnsi="Century Gothic" w:cstheme="minorBidi"/>
          <w:noProof/>
          <w:sz w:val="20"/>
          <w:szCs w:val="20"/>
          <w:lang w:eastAsia="en-AU" w:bidi="ar-SA"/>
        </w:rPr>
      </w:pPr>
      <w:hyperlink w:anchor="_Toc391976346" w:history="1">
        <w:r w:rsidR="00EB0EC9" w:rsidRPr="00BA3415">
          <w:rPr>
            <w:rStyle w:val="Hyperlink"/>
            <w:rFonts w:ascii="Century Gothic" w:hAnsi="Century Gothic"/>
            <w:noProof/>
            <w:sz w:val="20"/>
            <w:szCs w:val="20"/>
          </w:rPr>
          <w:t>3.1</w:t>
        </w:r>
        <w:r w:rsidR="00EB0EC9" w:rsidRPr="00BA3415">
          <w:rPr>
            <w:rFonts w:ascii="Century Gothic" w:eastAsiaTheme="minorEastAsia" w:hAnsi="Century Gothic" w:cstheme="minorBidi"/>
            <w:noProof/>
            <w:sz w:val="20"/>
            <w:szCs w:val="20"/>
            <w:lang w:eastAsia="en-AU" w:bidi="ar-SA"/>
          </w:rPr>
          <w:tab/>
        </w:r>
        <w:r w:rsidR="00EB0EC9" w:rsidRPr="00BA3415">
          <w:rPr>
            <w:rStyle w:val="Hyperlink"/>
            <w:rFonts w:ascii="Century Gothic" w:hAnsi="Century Gothic"/>
            <w:noProof/>
            <w:sz w:val="20"/>
            <w:szCs w:val="20"/>
          </w:rPr>
          <w:t>Hydrology of the Murrumbidgee Selected Area</w:t>
        </w:r>
        <w:r w:rsidR="00EB0EC9" w:rsidRPr="00BA3415">
          <w:rPr>
            <w:rFonts w:ascii="Century Gothic" w:hAnsi="Century Gothic"/>
            <w:noProof/>
            <w:webHidden/>
            <w:sz w:val="20"/>
            <w:szCs w:val="20"/>
          </w:rPr>
          <w:tab/>
        </w:r>
        <w:r w:rsidR="003B1026" w:rsidRPr="00BA3415">
          <w:rPr>
            <w:rFonts w:ascii="Century Gothic" w:hAnsi="Century Gothic"/>
            <w:noProof/>
            <w:webHidden/>
            <w:sz w:val="20"/>
            <w:szCs w:val="20"/>
          </w:rPr>
          <w:fldChar w:fldCharType="begin"/>
        </w:r>
        <w:r w:rsidR="00EB0EC9" w:rsidRPr="00BA3415">
          <w:rPr>
            <w:rFonts w:ascii="Century Gothic" w:hAnsi="Century Gothic"/>
            <w:noProof/>
            <w:webHidden/>
            <w:sz w:val="20"/>
            <w:szCs w:val="20"/>
          </w:rPr>
          <w:instrText xml:space="preserve"> PAGEREF _Toc391976346 \h </w:instrText>
        </w:r>
        <w:r w:rsidR="003B1026" w:rsidRPr="00BA3415">
          <w:rPr>
            <w:rFonts w:ascii="Century Gothic" w:hAnsi="Century Gothic"/>
            <w:noProof/>
            <w:webHidden/>
            <w:sz w:val="20"/>
            <w:szCs w:val="20"/>
          </w:rPr>
        </w:r>
        <w:r w:rsidR="003B1026" w:rsidRPr="00BA3415">
          <w:rPr>
            <w:rFonts w:ascii="Century Gothic" w:hAnsi="Century Gothic"/>
            <w:noProof/>
            <w:webHidden/>
            <w:sz w:val="20"/>
            <w:szCs w:val="20"/>
          </w:rPr>
          <w:fldChar w:fldCharType="separate"/>
        </w:r>
        <w:r w:rsidR="00BA3415" w:rsidRPr="00BA3415">
          <w:rPr>
            <w:rFonts w:ascii="Century Gothic" w:hAnsi="Century Gothic"/>
            <w:noProof/>
            <w:webHidden/>
            <w:sz w:val="20"/>
            <w:szCs w:val="20"/>
          </w:rPr>
          <w:t>13</w:t>
        </w:r>
        <w:r w:rsidR="003B1026" w:rsidRPr="00BA3415">
          <w:rPr>
            <w:rFonts w:ascii="Century Gothic" w:hAnsi="Century Gothic"/>
            <w:noProof/>
            <w:webHidden/>
            <w:sz w:val="20"/>
            <w:szCs w:val="20"/>
          </w:rPr>
          <w:fldChar w:fldCharType="end"/>
        </w:r>
      </w:hyperlink>
    </w:p>
    <w:p w14:paraId="28E76E69" w14:textId="77777777" w:rsidR="00EB0EC9" w:rsidRPr="00BA3415" w:rsidRDefault="00901312">
      <w:pPr>
        <w:pStyle w:val="TOC2"/>
        <w:tabs>
          <w:tab w:val="left" w:pos="880"/>
          <w:tab w:val="right" w:leader="dot" w:pos="9017"/>
        </w:tabs>
        <w:rPr>
          <w:rFonts w:ascii="Century Gothic" w:eastAsiaTheme="minorEastAsia" w:hAnsi="Century Gothic" w:cstheme="minorBidi"/>
          <w:noProof/>
          <w:sz w:val="20"/>
          <w:szCs w:val="20"/>
          <w:lang w:eastAsia="en-AU" w:bidi="ar-SA"/>
        </w:rPr>
      </w:pPr>
      <w:hyperlink w:anchor="_Toc391976347" w:history="1">
        <w:r w:rsidR="00EB0EC9" w:rsidRPr="00BA3415">
          <w:rPr>
            <w:rStyle w:val="Hyperlink"/>
            <w:rFonts w:ascii="Century Gothic" w:hAnsi="Century Gothic"/>
            <w:noProof/>
            <w:sz w:val="20"/>
            <w:szCs w:val="20"/>
          </w:rPr>
          <w:t>3.2</w:t>
        </w:r>
        <w:r w:rsidR="00EB0EC9" w:rsidRPr="00BA3415">
          <w:rPr>
            <w:rFonts w:ascii="Century Gothic" w:eastAsiaTheme="minorEastAsia" w:hAnsi="Century Gothic" w:cstheme="minorBidi"/>
            <w:noProof/>
            <w:sz w:val="20"/>
            <w:szCs w:val="20"/>
            <w:lang w:eastAsia="en-AU" w:bidi="ar-SA"/>
          </w:rPr>
          <w:tab/>
        </w:r>
        <w:r w:rsidR="00EB0EC9" w:rsidRPr="00BA3415">
          <w:rPr>
            <w:rStyle w:val="Hyperlink"/>
            <w:rFonts w:ascii="Century Gothic" w:hAnsi="Century Gothic"/>
            <w:noProof/>
            <w:sz w:val="20"/>
            <w:szCs w:val="20"/>
          </w:rPr>
          <w:t>Water holdings in the Murrumbidgee Selected Area</w:t>
        </w:r>
        <w:r w:rsidR="00EB0EC9" w:rsidRPr="00BA3415">
          <w:rPr>
            <w:rFonts w:ascii="Century Gothic" w:hAnsi="Century Gothic"/>
            <w:noProof/>
            <w:webHidden/>
            <w:sz w:val="20"/>
            <w:szCs w:val="20"/>
          </w:rPr>
          <w:tab/>
        </w:r>
        <w:r w:rsidR="003B1026" w:rsidRPr="00BA3415">
          <w:rPr>
            <w:rFonts w:ascii="Century Gothic" w:hAnsi="Century Gothic"/>
            <w:noProof/>
            <w:webHidden/>
            <w:sz w:val="20"/>
            <w:szCs w:val="20"/>
          </w:rPr>
          <w:fldChar w:fldCharType="begin"/>
        </w:r>
        <w:r w:rsidR="00EB0EC9" w:rsidRPr="00BA3415">
          <w:rPr>
            <w:rFonts w:ascii="Century Gothic" w:hAnsi="Century Gothic"/>
            <w:noProof/>
            <w:webHidden/>
            <w:sz w:val="20"/>
            <w:szCs w:val="20"/>
          </w:rPr>
          <w:instrText xml:space="preserve"> PAGEREF _Toc391976347 \h </w:instrText>
        </w:r>
        <w:r w:rsidR="003B1026" w:rsidRPr="00BA3415">
          <w:rPr>
            <w:rFonts w:ascii="Century Gothic" w:hAnsi="Century Gothic"/>
            <w:noProof/>
            <w:webHidden/>
            <w:sz w:val="20"/>
            <w:szCs w:val="20"/>
          </w:rPr>
        </w:r>
        <w:r w:rsidR="003B1026" w:rsidRPr="00BA3415">
          <w:rPr>
            <w:rFonts w:ascii="Century Gothic" w:hAnsi="Century Gothic"/>
            <w:noProof/>
            <w:webHidden/>
            <w:sz w:val="20"/>
            <w:szCs w:val="20"/>
          </w:rPr>
          <w:fldChar w:fldCharType="separate"/>
        </w:r>
        <w:r w:rsidR="00BA3415" w:rsidRPr="00BA3415">
          <w:rPr>
            <w:rFonts w:ascii="Century Gothic" w:hAnsi="Century Gothic"/>
            <w:noProof/>
            <w:webHidden/>
            <w:sz w:val="20"/>
            <w:szCs w:val="20"/>
          </w:rPr>
          <w:t>14</w:t>
        </w:r>
        <w:r w:rsidR="003B1026" w:rsidRPr="00BA3415">
          <w:rPr>
            <w:rFonts w:ascii="Century Gothic" w:hAnsi="Century Gothic"/>
            <w:noProof/>
            <w:webHidden/>
            <w:sz w:val="20"/>
            <w:szCs w:val="20"/>
          </w:rPr>
          <w:fldChar w:fldCharType="end"/>
        </w:r>
      </w:hyperlink>
    </w:p>
    <w:p w14:paraId="28E76E6A" w14:textId="77777777" w:rsidR="00EB0EC9" w:rsidRPr="00BA3415" w:rsidRDefault="00901312">
      <w:pPr>
        <w:pStyle w:val="TOC2"/>
        <w:tabs>
          <w:tab w:val="left" w:pos="880"/>
          <w:tab w:val="right" w:leader="dot" w:pos="9017"/>
        </w:tabs>
        <w:rPr>
          <w:rFonts w:ascii="Century Gothic" w:eastAsiaTheme="minorEastAsia" w:hAnsi="Century Gothic" w:cstheme="minorBidi"/>
          <w:noProof/>
          <w:sz w:val="20"/>
          <w:szCs w:val="20"/>
          <w:lang w:eastAsia="en-AU" w:bidi="ar-SA"/>
        </w:rPr>
      </w:pPr>
      <w:hyperlink w:anchor="_Toc391976348" w:history="1">
        <w:r w:rsidR="00EB0EC9" w:rsidRPr="00BA3415">
          <w:rPr>
            <w:rStyle w:val="Hyperlink"/>
            <w:rFonts w:ascii="Century Gothic" w:hAnsi="Century Gothic"/>
            <w:noProof/>
            <w:sz w:val="20"/>
            <w:szCs w:val="20"/>
          </w:rPr>
          <w:t>3.3</w:t>
        </w:r>
        <w:r w:rsidR="00EB0EC9" w:rsidRPr="00BA3415">
          <w:rPr>
            <w:rFonts w:ascii="Century Gothic" w:eastAsiaTheme="minorEastAsia" w:hAnsi="Century Gothic" w:cstheme="minorBidi"/>
            <w:noProof/>
            <w:sz w:val="20"/>
            <w:szCs w:val="20"/>
            <w:lang w:eastAsia="en-AU" w:bidi="ar-SA"/>
          </w:rPr>
          <w:tab/>
        </w:r>
        <w:r w:rsidR="00EB0EC9" w:rsidRPr="00BA3415">
          <w:rPr>
            <w:rStyle w:val="Hyperlink"/>
            <w:rFonts w:ascii="Century Gothic" w:hAnsi="Century Gothic"/>
            <w:noProof/>
            <w:sz w:val="20"/>
            <w:szCs w:val="20"/>
          </w:rPr>
          <w:t>Practicalities of watering</w:t>
        </w:r>
        <w:r w:rsidR="00EB0EC9" w:rsidRPr="00BA3415">
          <w:rPr>
            <w:rFonts w:ascii="Century Gothic" w:hAnsi="Century Gothic"/>
            <w:noProof/>
            <w:webHidden/>
            <w:sz w:val="20"/>
            <w:szCs w:val="20"/>
          </w:rPr>
          <w:tab/>
        </w:r>
        <w:r w:rsidR="003B1026" w:rsidRPr="00BA3415">
          <w:rPr>
            <w:rFonts w:ascii="Century Gothic" w:hAnsi="Century Gothic"/>
            <w:noProof/>
            <w:webHidden/>
            <w:sz w:val="20"/>
            <w:szCs w:val="20"/>
          </w:rPr>
          <w:fldChar w:fldCharType="begin"/>
        </w:r>
        <w:r w:rsidR="00EB0EC9" w:rsidRPr="00BA3415">
          <w:rPr>
            <w:rFonts w:ascii="Century Gothic" w:hAnsi="Century Gothic"/>
            <w:noProof/>
            <w:webHidden/>
            <w:sz w:val="20"/>
            <w:szCs w:val="20"/>
          </w:rPr>
          <w:instrText xml:space="preserve"> PAGEREF _Toc391976348 \h </w:instrText>
        </w:r>
        <w:r w:rsidR="003B1026" w:rsidRPr="00BA3415">
          <w:rPr>
            <w:rFonts w:ascii="Century Gothic" w:hAnsi="Century Gothic"/>
            <w:noProof/>
            <w:webHidden/>
            <w:sz w:val="20"/>
            <w:szCs w:val="20"/>
          </w:rPr>
        </w:r>
        <w:r w:rsidR="003B1026" w:rsidRPr="00BA3415">
          <w:rPr>
            <w:rFonts w:ascii="Century Gothic" w:hAnsi="Century Gothic"/>
            <w:noProof/>
            <w:webHidden/>
            <w:sz w:val="20"/>
            <w:szCs w:val="20"/>
          </w:rPr>
          <w:fldChar w:fldCharType="separate"/>
        </w:r>
        <w:r w:rsidR="00BA3415" w:rsidRPr="00BA3415">
          <w:rPr>
            <w:rFonts w:ascii="Century Gothic" w:hAnsi="Century Gothic"/>
            <w:noProof/>
            <w:webHidden/>
            <w:sz w:val="20"/>
            <w:szCs w:val="20"/>
          </w:rPr>
          <w:t>17</w:t>
        </w:r>
        <w:r w:rsidR="003B1026" w:rsidRPr="00BA3415">
          <w:rPr>
            <w:rFonts w:ascii="Century Gothic" w:hAnsi="Century Gothic"/>
            <w:noProof/>
            <w:webHidden/>
            <w:sz w:val="20"/>
            <w:szCs w:val="20"/>
          </w:rPr>
          <w:fldChar w:fldCharType="end"/>
        </w:r>
      </w:hyperlink>
    </w:p>
    <w:p w14:paraId="28E76E6B" w14:textId="77777777" w:rsidR="00EB0EC9" w:rsidRPr="00BA3415" w:rsidRDefault="00901312">
      <w:pPr>
        <w:pStyle w:val="TOC2"/>
        <w:tabs>
          <w:tab w:val="left" w:pos="880"/>
          <w:tab w:val="right" w:leader="dot" w:pos="9017"/>
        </w:tabs>
        <w:rPr>
          <w:rFonts w:ascii="Century Gothic" w:eastAsiaTheme="minorEastAsia" w:hAnsi="Century Gothic" w:cstheme="minorBidi"/>
          <w:noProof/>
          <w:sz w:val="20"/>
          <w:szCs w:val="20"/>
          <w:lang w:eastAsia="en-AU" w:bidi="ar-SA"/>
        </w:rPr>
      </w:pPr>
      <w:hyperlink w:anchor="_Toc391976349" w:history="1">
        <w:r w:rsidR="00EB0EC9" w:rsidRPr="00BA3415">
          <w:rPr>
            <w:rStyle w:val="Hyperlink"/>
            <w:rFonts w:ascii="Century Gothic" w:hAnsi="Century Gothic"/>
            <w:noProof/>
            <w:sz w:val="20"/>
            <w:szCs w:val="20"/>
            <w:lang w:eastAsia="en-AU"/>
          </w:rPr>
          <w:t>3.4</w:t>
        </w:r>
        <w:r w:rsidR="00EB0EC9" w:rsidRPr="00BA3415">
          <w:rPr>
            <w:rFonts w:ascii="Century Gothic" w:eastAsiaTheme="minorEastAsia" w:hAnsi="Century Gothic" w:cstheme="minorBidi"/>
            <w:noProof/>
            <w:sz w:val="20"/>
            <w:szCs w:val="20"/>
            <w:lang w:eastAsia="en-AU" w:bidi="ar-SA"/>
          </w:rPr>
          <w:tab/>
        </w:r>
        <w:r w:rsidR="00EB0EC9" w:rsidRPr="00BA3415">
          <w:rPr>
            <w:rStyle w:val="Hyperlink"/>
            <w:rFonts w:ascii="Century Gothic" w:hAnsi="Century Gothic"/>
            <w:noProof/>
            <w:sz w:val="20"/>
            <w:szCs w:val="20"/>
            <w:lang w:eastAsia="en-AU"/>
          </w:rPr>
          <w:t>Flow management</w:t>
        </w:r>
        <w:r w:rsidR="00EB0EC9" w:rsidRPr="00BA3415">
          <w:rPr>
            <w:rFonts w:ascii="Century Gothic" w:hAnsi="Century Gothic"/>
            <w:noProof/>
            <w:webHidden/>
            <w:sz w:val="20"/>
            <w:szCs w:val="20"/>
          </w:rPr>
          <w:tab/>
        </w:r>
        <w:r w:rsidR="003B1026" w:rsidRPr="00BA3415">
          <w:rPr>
            <w:rFonts w:ascii="Century Gothic" w:hAnsi="Century Gothic"/>
            <w:noProof/>
            <w:webHidden/>
            <w:sz w:val="20"/>
            <w:szCs w:val="20"/>
          </w:rPr>
          <w:fldChar w:fldCharType="begin"/>
        </w:r>
        <w:r w:rsidR="00EB0EC9" w:rsidRPr="00BA3415">
          <w:rPr>
            <w:rFonts w:ascii="Century Gothic" w:hAnsi="Century Gothic"/>
            <w:noProof/>
            <w:webHidden/>
            <w:sz w:val="20"/>
            <w:szCs w:val="20"/>
          </w:rPr>
          <w:instrText xml:space="preserve"> PAGEREF _Toc391976349 \h </w:instrText>
        </w:r>
        <w:r w:rsidR="003B1026" w:rsidRPr="00BA3415">
          <w:rPr>
            <w:rFonts w:ascii="Century Gothic" w:hAnsi="Century Gothic"/>
            <w:noProof/>
            <w:webHidden/>
            <w:sz w:val="20"/>
            <w:szCs w:val="20"/>
          </w:rPr>
        </w:r>
        <w:r w:rsidR="003B1026" w:rsidRPr="00BA3415">
          <w:rPr>
            <w:rFonts w:ascii="Century Gothic" w:hAnsi="Century Gothic"/>
            <w:noProof/>
            <w:webHidden/>
            <w:sz w:val="20"/>
            <w:szCs w:val="20"/>
          </w:rPr>
          <w:fldChar w:fldCharType="separate"/>
        </w:r>
        <w:r w:rsidR="00BA3415" w:rsidRPr="00BA3415">
          <w:rPr>
            <w:rFonts w:ascii="Century Gothic" w:hAnsi="Century Gothic"/>
            <w:noProof/>
            <w:webHidden/>
            <w:sz w:val="20"/>
            <w:szCs w:val="20"/>
          </w:rPr>
          <w:t>20</w:t>
        </w:r>
        <w:r w:rsidR="003B1026" w:rsidRPr="00BA3415">
          <w:rPr>
            <w:rFonts w:ascii="Century Gothic" w:hAnsi="Century Gothic"/>
            <w:noProof/>
            <w:webHidden/>
            <w:sz w:val="20"/>
            <w:szCs w:val="20"/>
          </w:rPr>
          <w:fldChar w:fldCharType="end"/>
        </w:r>
      </w:hyperlink>
    </w:p>
    <w:p w14:paraId="28E76E6C" w14:textId="77777777" w:rsidR="00EB0EC9" w:rsidRPr="00BA3415" w:rsidRDefault="00901312">
      <w:pPr>
        <w:pStyle w:val="TOC2"/>
        <w:tabs>
          <w:tab w:val="left" w:pos="880"/>
          <w:tab w:val="right" w:leader="dot" w:pos="9017"/>
        </w:tabs>
        <w:rPr>
          <w:rFonts w:ascii="Century Gothic" w:eastAsiaTheme="minorEastAsia" w:hAnsi="Century Gothic" w:cstheme="minorBidi"/>
          <w:noProof/>
          <w:sz w:val="20"/>
          <w:szCs w:val="20"/>
          <w:lang w:eastAsia="en-AU" w:bidi="ar-SA"/>
        </w:rPr>
      </w:pPr>
      <w:hyperlink w:anchor="_Toc391976351" w:history="1">
        <w:r w:rsidR="00EB0EC9" w:rsidRPr="00BA3415">
          <w:rPr>
            <w:rStyle w:val="Hyperlink"/>
            <w:rFonts w:ascii="Century Gothic" w:hAnsi="Century Gothic"/>
            <w:noProof/>
            <w:sz w:val="20"/>
            <w:szCs w:val="20"/>
          </w:rPr>
          <w:t>3.5</w:t>
        </w:r>
        <w:r w:rsidR="00EB0EC9" w:rsidRPr="00BA3415">
          <w:rPr>
            <w:rFonts w:ascii="Century Gothic" w:eastAsiaTheme="minorEastAsia" w:hAnsi="Century Gothic" w:cstheme="minorBidi"/>
            <w:noProof/>
            <w:sz w:val="20"/>
            <w:szCs w:val="20"/>
            <w:lang w:eastAsia="en-AU" w:bidi="ar-SA"/>
          </w:rPr>
          <w:tab/>
        </w:r>
        <w:r w:rsidR="00EB0EC9" w:rsidRPr="00BA3415">
          <w:rPr>
            <w:rStyle w:val="Hyperlink"/>
            <w:rFonts w:ascii="Century Gothic" w:hAnsi="Century Gothic"/>
            <w:noProof/>
            <w:sz w:val="20"/>
            <w:szCs w:val="20"/>
          </w:rPr>
          <w:t>Flow objectives</w:t>
        </w:r>
        <w:r w:rsidR="00EB0EC9" w:rsidRPr="00BA3415">
          <w:rPr>
            <w:rFonts w:ascii="Century Gothic" w:hAnsi="Century Gothic"/>
            <w:noProof/>
            <w:webHidden/>
            <w:sz w:val="20"/>
            <w:szCs w:val="20"/>
          </w:rPr>
          <w:tab/>
        </w:r>
        <w:r w:rsidR="003B1026" w:rsidRPr="00BA3415">
          <w:rPr>
            <w:rFonts w:ascii="Century Gothic" w:hAnsi="Century Gothic"/>
            <w:noProof/>
            <w:webHidden/>
            <w:sz w:val="20"/>
            <w:szCs w:val="20"/>
          </w:rPr>
          <w:fldChar w:fldCharType="begin"/>
        </w:r>
        <w:r w:rsidR="00EB0EC9" w:rsidRPr="00BA3415">
          <w:rPr>
            <w:rFonts w:ascii="Century Gothic" w:hAnsi="Century Gothic"/>
            <w:noProof/>
            <w:webHidden/>
            <w:sz w:val="20"/>
            <w:szCs w:val="20"/>
          </w:rPr>
          <w:instrText xml:space="preserve"> PAGEREF _Toc391976351 \h </w:instrText>
        </w:r>
        <w:r w:rsidR="003B1026" w:rsidRPr="00BA3415">
          <w:rPr>
            <w:rFonts w:ascii="Century Gothic" w:hAnsi="Century Gothic"/>
            <w:noProof/>
            <w:webHidden/>
            <w:sz w:val="20"/>
            <w:szCs w:val="20"/>
          </w:rPr>
        </w:r>
        <w:r w:rsidR="003B1026" w:rsidRPr="00BA3415">
          <w:rPr>
            <w:rFonts w:ascii="Century Gothic" w:hAnsi="Century Gothic"/>
            <w:noProof/>
            <w:webHidden/>
            <w:sz w:val="20"/>
            <w:szCs w:val="20"/>
          </w:rPr>
          <w:fldChar w:fldCharType="separate"/>
        </w:r>
        <w:r w:rsidR="00BA3415" w:rsidRPr="00BA3415">
          <w:rPr>
            <w:rFonts w:ascii="Century Gothic" w:hAnsi="Century Gothic"/>
            <w:noProof/>
            <w:webHidden/>
            <w:sz w:val="20"/>
            <w:szCs w:val="20"/>
          </w:rPr>
          <w:t>24</w:t>
        </w:r>
        <w:r w:rsidR="003B1026" w:rsidRPr="00BA3415">
          <w:rPr>
            <w:rFonts w:ascii="Century Gothic" w:hAnsi="Century Gothic"/>
            <w:noProof/>
            <w:webHidden/>
            <w:sz w:val="20"/>
            <w:szCs w:val="20"/>
          </w:rPr>
          <w:fldChar w:fldCharType="end"/>
        </w:r>
      </w:hyperlink>
    </w:p>
    <w:p w14:paraId="28E76E6D" w14:textId="77777777" w:rsidR="00EB0EC9" w:rsidRPr="00BA3415" w:rsidRDefault="00901312">
      <w:pPr>
        <w:pStyle w:val="TOC1"/>
        <w:rPr>
          <w:rFonts w:eastAsiaTheme="minorEastAsia" w:cstheme="minorBidi"/>
          <w:b w:val="0"/>
          <w:noProof/>
          <w:color w:val="auto"/>
          <w:sz w:val="20"/>
          <w:szCs w:val="20"/>
          <w:lang w:eastAsia="en-AU" w:bidi="ar-SA"/>
        </w:rPr>
      </w:pPr>
      <w:hyperlink w:anchor="_Toc391976352" w:history="1">
        <w:r w:rsidR="00EB0EC9" w:rsidRPr="00BA3415">
          <w:rPr>
            <w:rStyle w:val="Hyperlink"/>
            <w:noProof/>
            <w:sz w:val="20"/>
            <w:szCs w:val="20"/>
          </w:rPr>
          <w:t>4</w:t>
        </w:r>
        <w:r w:rsidR="00EB0EC9" w:rsidRPr="00BA3415">
          <w:rPr>
            <w:rFonts w:eastAsiaTheme="minorEastAsia" w:cstheme="minorBidi"/>
            <w:b w:val="0"/>
            <w:noProof/>
            <w:color w:val="auto"/>
            <w:sz w:val="20"/>
            <w:szCs w:val="20"/>
            <w:lang w:eastAsia="en-AU" w:bidi="ar-SA"/>
          </w:rPr>
          <w:tab/>
        </w:r>
        <w:r w:rsidR="00EB0EC9" w:rsidRPr="00BA3415">
          <w:rPr>
            <w:rStyle w:val="Hyperlink"/>
            <w:noProof/>
            <w:sz w:val="20"/>
            <w:szCs w:val="20"/>
          </w:rPr>
          <w:t xml:space="preserve">Contents of the </w:t>
        </w:r>
        <w:r w:rsidR="00B64E9F" w:rsidRPr="00BA3415">
          <w:rPr>
            <w:rStyle w:val="Hyperlink"/>
            <w:noProof/>
            <w:sz w:val="20"/>
            <w:szCs w:val="20"/>
          </w:rPr>
          <w:t>M&amp;E P</w:t>
        </w:r>
        <w:r w:rsidR="002D2B74" w:rsidRPr="00BA3415">
          <w:rPr>
            <w:rStyle w:val="Hyperlink"/>
            <w:noProof/>
            <w:sz w:val="20"/>
            <w:szCs w:val="20"/>
          </w:rPr>
          <w:t>lan</w:t>
        </w:r>
        <w:r w:rsidR="00EB0EC9" w:rsidRPr="00BA3415">
          <w:rPr>
            <w:noProof/>
            <w:webHidden/>
            <w:sz w:val="20"/>
            <w:szCs w:val="20"/>
          </w:rPr>
          <w:tab/>
        </w:r>
        <w:r w:rsidR="003B1026" w:rsidRPr="00BA3415">
          <w:rPr>
            <w:noProof/>
            <w:webHidden/>
            <w:sz w:val="20"/>
            <w:szCs w:val="20"/>
          </w:rPr>
          <w:fldChar w:fldCharType="begin"/>
        </w:r>
        <w:r w:rsidR="00EB0EC9" w:rsidRPr="00BA3415">
          <w:rPr>
            <w:noProof/>
            <w:webHidden/>
            <w:sz w:val="20"/>
            <w:szCs w:val="20"/>
          </w:rPr>
          <w:instrText xml:space="preserve"> PAGEREF _Toc391976352 \h </w:instrText>
        </w:r>
        <w:r w:rsidR="003B1026" w:rsidRPr="00BA3415">
          <w:rPr>
            <w:noProof/>
            <w:webHidden/>
            <w:sz w:val="20"/>
            <w:szCs w:val="20"/>
          </w:rPr>
        </w:r>
        <w:r w:rsidR="003B1026" w:rsidRPr="00BA3415">
          <w:rPr>
            <w:noProof/>
            <w:webHidden/>
            <w:sz w:val="20"/>
            <w:szCs w:val="20"/>
          </w:rPr>
          <w:fldChar w:fldCharType="separate"/>
        </w:r>
        <w:r w:rsidR="00BA3415" w:rsidRPr="00BA3415">
          <w:rPr>
            <w:noProof/>
            <w:webHidden/>
            <w:sz w:val="20"/>
            <w:szCs w:val="20"/>
          </w:rPr>
          <w:t>28</w:t>
        </w:r>
        <w:r w:rsidR="003B1026" w:rsidRPr="00BA3415">
          <w:rPr>
            <w:noProof/>
            <w:webHidden/>
            <w:sz w:val="20"/>
            <w:szCs w:val="20"/>
          </w:rPr>
          <w:fldChar w:fldCharType="end"/>
        </w:r>
      </w:hyperlink>
    </w:p>
    <w:p w14:paraId="28E76E6E" w14:textId="77777777" w:rsidR="00EB0EC9" w:rsidRPr="00BA3415" w:rsidRDefault="00901312">
      <w:pPr>
        <w:pStyle w:val="TOC2"/>
        <w:tabs>
          <w:tab w:val="left" w:pos="880"/>
          <w:tab w:val="right" w:leader="dot" w:pos="9017"/>
        </w:tabs>
        <w:rPr>
          <w:rFonts w:ascii="Century Gothic" w:eastAsiaTheme="minorEastAsia" w:hAnsi="Century Gothic" w:cstheme="minorBidi"/>
          <w:noProof/>
          <w:sz w:val="20"/>
          <w:szCs w:val="20"/>
          <w:lang w:eastAsia="en-AU" w:bidi="ar-SA"/>
        </w:rPr>
      </w:pPr>
      <w:hyperlink w:anchor="_Toc391976353" w:history="1">
        <w:r w:rsidR="00EB0EC9" w:rsidRPr="00BA3415">
          <w:rPr>
            <w:rStyle w:val="Hyperlink"/>
            <w:rFonts w:ascii="Century Gothic" w:hAnsi="Century Gothic"/>
            <w:noProof/>
            <w:sz w:val="20"/>
            <w:szCs w:val="20"/>
          </w:rPr>
          <w:t>4.1</w:t>
        </w:r>
        <w:r w:rsidR="00EB0EC9" w:rsidRPr="00BA3415">
          <w:rPr>
            <w:rFonts w:ascii="Century Gothic" w:eastAsiaTheme="minorEastAsia" w:hAnsi="Century Gothic" w:cstheme="minorBidi"/>
            <w:noProof/>
            <w:sz w:val="20"/>
            <w:szCs w:val="20"/>
            <w:lang w:eastAsia="en-AU" w:bidi="ar-SA"/>
          </w:rPr>
          <w:tab/>
        </w:r>
        <w:r w:rsidR="00EB0EC9" w:rsidRPr="00BA3415">
          <w:rPr>
            <w:rStyle w:val="Hyperlink"/>
            <w:rFonts w:ascii="Century Gothic" w:hAnsi="Century Gothic"/>
            <w:noProof/>
            <w:sz w:val="20"/>
            <w:szCs w:val="20"/>
          </w:rPr>
          <w:t>Approach to evaluation &amp; synthesis</w:t>
        </w:r>
        <w:r w:rsidR="00EB0EC9" w:rsidRPr="00BA3415">
          <w:rPr>
            <w:rFonts w:ascii="Century Gothic" w:hAnsi="Century Gothic"/>
            <w:noProof/>
            <w:webHidden/>
            <w:sz w:val="20"/>
            <w:szCs w:val="20"/>
          </w:rPr>
          <w:tab/>
        </w:r>
        <w:r w:rsidR="003B1026" w:rsidRPr="00BA3415">
          <w:rPr>
            <w:rFonts w:ascii="Century Gothic" w:hAnsi="Century Gothic"/>
            <w:noProof/>
            <w:webHidden/>
            <w:sz w:val="20"/>
            <w:szCs w:val="20"/>
          </w:rPr>
          <w:fldChar w:fldCharType="begin"/>
        </w:r>
        <w:r w:rsidR="00EB0EC9" w:rsidRPr="00BA3415">
          <w:rPr>
            <w:rFonts w:ascii="Century Gothic" w:hAnsi="Century Gothic"/>
            <w:noProof/>
            <w:webHidden/>
            <w:sz w:val="20"/>
            <w:szCs w:val="20"/>
          </w:rPr>
          <w:instrText xml:space="preserve"> PAGEREF _Toc391976353 \h </w:instrText>
        </w:r>
        <w:r w:rsidR="003B1026" w:rsidRPr="00BA3415">
          <w:rPr>
            <w:rFonts w:ascii="Century Gothic" w:hAnsi="Century Gothic"/>
            <w:noProof/>
            <w:webHidden/>
            <w:sz w:val="20"/>
            <w:szCs w:val="20"/>
          </w:rPr>
        </w:r>
        <w:r w:rsidR="003B1026" w:rsidRPr="00BA3415">
          <w:rPr>
            <w:rFonts w:ascii="Century Gothic" w:hAnsi="Century Gothic"/>
            <w:noProof/>
            <w:webHidden/>
            <w:sz w:val="20"/>
            <w:szCs w:val="20"/>
          </w:rPr>
          <w:fldChar w:fldCharType="separate"/>
        </w:r>
        <w:r w:rsidR="00BA3415" w:rsidRPr="00BA3415">
          <w:rPr>
            <w:rFonts w:ascii="Century Gothic" w:hAnsi="Century Gothic"/>
            <w:noProof/>
            <w:webHidden/>
            <w:sz w:val="20"/>
            <w:szCs w:val="20"/>
          </w:rPr>
          <w:t>30</w:t>
        </w:r>
        <w:r w:rsidR="003B1026" w:rsidRPr="00BA3415">
          <w:rPr>
            <w:rFonts w:ascii="Century Gothic" w:hAnsi="Century Gothic"/>
            <w:noProof/>
            <w:webHidden/>
            <w:sz w:val="20"/>
            <w:szCs w:val="20"/>
          </w:rPr>
          <w:fldChar w:fldCharType="end"/>
        </w:r>
      </w:hyperlink>
    </w:p>
    <w:p w14:paraId="28E76E6F" w14:textId="77777777" w:rsidR="00EB0EC9" w:rsidRPr="00BA3415" w:rsidRDefault="00901312">
      <w:pPr>
        <w:pStyle w:val="TOC1"/>
        <w:rPr>
          <w:rFonts w:eastAsiaTheme="minorEastAsia" w:cstheme="minorBidi"/>
          <w:b w:val="0"/>
          <w:noProof/>
          <w:color w:val="auto"/>
          <w:sz w:val="20"/>
          <w:szCs w:val="20"/>
          <w:lang w:eastAsia="en-AU" w:bidi="ar-SA"/>
        </w:rPr>
      </w:pPr>
      <w:hyperlink w:anchor="_Toc391976354" w:history="1">
        <w:r w:rsidR="00EB0EC9" w:rsidRPr="00BA3415">
          <w:rPr>
            <w:rStyle w:val="Hyperlink"/>
            <w:noProof/>
            <w:sz w:val="20"/>
            <w:szCs w:val="20"/>
          </w:rPr>
          <w:t>5</w:t>
        </w:r>
        <w:r w:rsidR="00EB0EC9" w:rsidRPr="00BA3415">
          <w:rPr>
            <w:rFonts w:eastAsiaTheme="minorEastAsia" w:cstheme="minorBidi"/>
            <w:b w:val="0"/>
            <w:noProof/>
            <w:color w:val="auto"/>
            <w:sz w:val="20"/>
            <w:szCs w:val="20"/>
            <w:lang w:eastAsia="en-AU" w:bidi="ar-SA"/>
          </w:rPr>
          <w:tab/>
        </w:r>
        <w:r w:rsidR="00EB0EC9" w:rsidRPr="00BA3415">
          <w:rPr>
            <w:rStyle w:val="Hyperlink"/>
            <w:noProof/>
            <w:sz w:val="20"/>
            <w:szCs w:val="20"/>
          </w:rPr>
          <w:t xml:space="preserve">Monitoring and </w:t>
        </w:r>
        <w:r w:rsidR="00233DDB" w:rsidRPr="00BA3415">
          <w:rPr>
            <w:rStyle w:val="Hyperlink"/>
            <w:noProof/>
            <w:sz w:val="20"/>
            <w:szCs w:val="20"/>
          </w:rPr>
          <w:t>E</w:t>
        </w:r>
        <w:r w:rsidR="00EB0EC9" w:rsidRPr="00BA3415">
          <w:rPr>
            <w:rStyle w:val="Hyperlink"/>
            <w:noProof/>
            <w:sz w:val="20"/>
            <w:szCs w:val="20"/>
          </w:rPr>
          <w:t xml:space="preserve">valuation </w:t>
        </w:r>
        <w:r w:rsidR="00233DDB" w:rsidRPr="00BA3415">
          <w:rPr>
            <w:rStyle w:val="Hyperlink"/>
            <w:noProof/>
            <w:sz w:val="20"/>
            <w:szCs w:val="20"/>
          </w:rPr>
          <w:t>P</w:t>
        </w:r>
        <w:r w:rsidR="00EB0EC9" w:rsidRPr="00BA3415">
          <w:rPr>
            <w:rStyle w:val="Hyperlink"/>
            <w:noProof/>
            <w:sz w:val="20"/>
            <w:szCs w:val="20"/>
          </w:rPr>
          <w:t xml:space="preserve">lan key </w:t>
        </w:r>
        <w:r w:rsidR="00EC2DCA" w:rsidRPr="00BA3415">
          <w:rPr>
            <w:rStyle w:val="Hyperlink"/>
            <w:noProof/>
            <w:sz w:val="20"/>
            <w:szCs w:val="20"/>
          </w:rPr>
          <w:t>indicators</w:t>
        </w:r>
        <w:r w:rsidR="00EB0EC9" w:rsidRPr="00BA3415">
          <w:rPr>
            <w:rStyle w:val="Hyperlink"/>
            <w:noProof/>
            <w:sz w:val="20"/>
            <w:szCs w:val="20"/>
          </w:rPr>
          <w:t>, evaluation questions and methods</w:t>
        </w:r>
        <w:r w:rsidR="00EB0EC9" w:rsidRPr="00BA3415">
          <w:rPr>
            <w:noProof/>
            <w:webHidden/>
            <w:sz w:val="20"/>
            <w:szCs w:val="20"/>
          </w:rPr>
          <w:tab/>
        </w:r>
        <w:r w:rsidR="003B1026" w:rsidRPr="00BA3415">
          <w:rPr>
            <w:noProof/>
            <w:webHidden/>
            <w:sz w:val="20"/>
            <w:szCs w:val="20"/>
          </w:rPr>
          <w:fldChar w:fldCharType="begin"/>
        </w:r>
        <w:r w:rsidR="00EB0EC9" w:rsidRPr="00BA3415">
          <w:rPr>
            <w:noProof/>
            <w:webHidden/>
            <w:sz w:val="20"/>
            <w:szCs w:val="20"/>
          </w:rPr>
          <w:instrText xml:space="preserve"> PAGEREF _Toc391976354 \h </w:instrText>
        </w:r>
        <w:r w:rsidR="003B1026" w:rsidRPr="00BA3415">
          <w:rPr>
            <w:noProof/>
            <w:webHidden/>
            <w:sz w:val="20"/>
            <w:szCs w:val="20"/>
          </w:rPr>
        </w:r>
        <w:r w:rsidR="003B1026" w:rsidRPr="00BA3415">
          <w:rPr>
            <w:noProof/>
            <w:webHidden/>
            <w:sz w:val="20"/>
            <w:szCs w:val="20"/>
          </w:rPr>
          <w:fldChar w:fldCharType="separate"/>
        </w:r>
        <w:r w:rsidR="00BA3415" w:rsidRPr="00BA3415">
          <w:rPr>
            <w:noProof/>
            <w:webHidden/>
            <w:sz w:val="20"/>
            <w:szCs w:val="20"/>
          </w:rPr>
          <w:t>35</w:t>
        </w:r>
        <w:r w:rsidR="003B1026" w:rsidRPr="00BA3415">
          <w:rPr>
            <w:noProof/>
            <w:webHidden/>
            <w:sz w:val="20"/>
            <w:szCs w:val="20"/>
          </w:rPr>
          <w:fldChar w:fldCharType="end"/>
        </w:r>
      </w:hyperlink>
    </w:p>
    <w:p w14:paraId="28E76E70" w14:textId="77777777" w:rsidR="00EB0EC9" w:rsidRPr="00BA3415" w:rsidRDefault="00901312">
      <w:pPr>
        <w:pStyle w:val="TOC2"/>
        <w:tabs>
          <w:tab w:val="left" w:pos="880"/>
          <w:tab w:val="right" w:leader="dot" w:pos="9017"/>
        </w:tabs>
        <w:rPr>
          <w:rFonts w:ascii="Century Gothic" w:eastAsiaTheme="minorEastAsia" w:hAnsi="Century Gothic" w:cstheme="minorBidi"/>
          <w:noProof/>
          <w:sz w:val="20"/>
          <w:szCs w:val="20"/>
          <w:lang w:eastAsia="en-AU" w:bidi="ar-SA"/>
        </w:rPr>
      </w:pPr>
      <w:hyperlink w:anchor="_Toc391976355" w:history="1">
        <w:r w:rsidR="00EB0EC9" w:rsidRPr="00BA3415">
          <w:rPr>
            <w:rStyle w:val="Hyperlink"/>
            <w:rFonts w:ascii="Century Gothic" w:hAnsi="Century Gothic"/>
            <w:noProof/>
            <w:sz w:val="20"/>
            <w:szCs w:val="20"/>
          </w:rPr>
          <w:t>5.1</w:t>
        </w:r>
        <w:r w:rsidR="00EB0EC9" w:rsidRPr="00BA3415">
          <w:rPr>
            <w:rFonts w:ascii="Century Gothic" w:eastAsiaTheme="minorEastAsia" w:hAnsi="Century Gothic" w:cstheme="minorBidi"/>
            <w:noProof/>
            <w:sz w:val="20"/>
            <w:szCs w:val="20"/>
            <w:lang w:eastAsia="en-AU" w:bidi="ar-SA"/>
          </w:rPr>
          <w:tab/>
        </w:r>
        <w:r w:rsidR="00EB0EC9" w:rsidRPr="00BA3415">
          <w:rPr>
            <w:rStyle w:val="Hyperlink"/>
            <w:rFonts w:ascii="Century Gothic" w:hAnsi="Century Gothic"/>
            <w:noProof/>
            <w:sz w:val="20"/>
            <w:szCs w:val="20"/>
          </w:rPr>
          <w:t>Ecosystem type</w:t>
        </w:r>
        <w:r w:rsidR="00EB0EC9" w:rsidRPr="00BA3415">
          <w:rPr>
            <w:rFonts w:ascii="Century Gothic" w:hAnsi="Century Gothic"/>
            <w:noProof/>
            <w:webHidden/>
            <w:sz w:val="20"/>
            <w:szCs w:val="20"/>
          </w:rPr>
          <w:tab/>
        </w:r>
        <w:r w:rsidR="003B1026" w:rsidRPr="00BA3415">
          <w:rPr>
            <w:rFonts w:ascii="Century Gothic" w:hAnsi="Century Gothic"/>
            <w:noProof/>
            <w:webHidden/>
            <w:sz w:val="20"/>
            <w:szCs w:val="20"/>
          </w:rPr>
          <w:fldChar w:fldCharType="begin"/>
        </w:r>
        <w:r w:rsidR="00EB0EC9" w:rsidRPr="00BA3415">
          <w:rPr>
            <w:rFonts w:ascii="Century Gothic" w:hAnsi="Century Gothic"/>
            <w:noProof/>
            <w:webHidden/>
            <w:sz w:val="20"/>
            <w:szCs w:val="20"/>
          </w:rPr>
          <w:instrText xml:space="preserve"> PAGEREF _Toc391976355 \h </w:instrText>
        </w:r>
        <w:r w:rsidR="003B1026" w:rsidRPr="00BA3415">
          <w:rPr>
            <w:rFonts w:ascii="Century Gothic" w:hAnsi="Century Gothic"/>
            <w:noProof/>
            <w:webHidden/>
            <w:sz w:val="20"/>
            <w:szCs w:val="20"/>
          </w:rPr>
        </w:r>
        <w:r w:rsidR="003B1026" w:rsidRPr="00BA3415">
          <w:rPr>
            <w:rFonts w:ascii="Century Gothic" w:hAnsi="Century Gothic"/>
            <w:noProof/>
            <w:webHidden/>
            <w:sz w:val="20"/>
            <w:szCs w:val="20"/>
          </w:rPr>
          <w:fldChar w:fldCharType="separate"/>
        </w:r>
        <w:r w:rsidR="00BA3415" w:rsidRPr="00BA3415">
          <w:rPr>
            <w:rFonts w:ascii="Century Gothic" w:hAnsi="Century Gothic"/>
            <w:noProof/>
            <w:webHidden/>
            <w:sz w:val="20"/>
            <w:szCs w:val="20"/>
          </w:rPr>
          <w:t>36</w:t>
        </w:r>
        <w:r w:rsidR="003B1026" w:rsidRPr="00BA3415">
          <w:rPr>
            <w:rFonts w:ascii="Century Gothic" w:hAnsi="Century Gothic"/>
            <w:noProof/>
            <w:webHidden/>
            <w:sz w:val="20"/>
            <w:szCs w:val="20"/>
          </w:rPr>
          <w:fldChar w:fldCharType="end"/>
        </w:r>
      </w:hyperlink>
    </w:p>
    <w:p w14:paraId="28E76E71" w14:textId="77777777" w:rsidR="00EB0EC9" w:rsidRPr="00BA3415" w:rsidRDefault="00901312">
      <w:pPr>
        <w:pStyle w:val="TOC2"/>
        <w:tabs>
          <w:tab w:val="left" w:pos="880"/>
          <w:tab w:val="right" w:leader="dot" w:pos="9017"/>
        </w:tabs>
        <w:rPr>
          <w:rFonts w:ascii="Century Gothic" w:eastAsiaTheme="minorEastAsia" w:hAnsi="Century Gothic" w:cstheme="minorBidi"/>
          <w:noProof/>
          <w:sz w:val="20"/>
          <w:szCs w:val="20"/>
          <w:lang w:eastAsia="en-AU" w:bidi="ar-SA"/>
        </w:rPr>
      </w:pPr>
      <w:hyperlink w:anchor="_Toc391976357" w:history="1">
        <w:r w:rsidR="00EB0EC9" w:rsidRPr="00BA3415">
          <w:rPr>
            <w:rStyle w:val="Hyperlink"/>
            <w:rFonts w:ascii="Century Gothic" w:hAnsi="Century Gothic"/>
            <w:noProof/>
            <w:sz w:val="20"/>
            <w:szCs w:val="20"/>
          </w:rPr>
          <w:t>5.2</w:t>
        </w:r>
        <w:r w:rsidR="00EB0EC9" w:rsidRPr="00BA3415">
          <w:rPr>
            <w:rFonts w:ascii="Century Gothic" w:eastAsiaTheme="minorEastAsia" w:hAnsi="Century Gothic" w:cstheme="minorBidi"/>
            <w:noProof/>
            <w:sz w:val="20"/>
            <w:szCs w:val="20"/>
            <w:lang w:eastAsia="en-AU" w:bidi="ar-SA"/>
          </w:rPr>
          <w:tab/>
        </w:r>
        <w:r w:rsidR="00EB0EC9" w:rsidRPr="00BA3415">
          <w:rPr>
            <w:rStyle w:val="Hyperlink"/>
            <w:rFonts w:ascii="Century Gothic" w:hAnsi="Century Gothic"/>
            <w:noProof/>
            <w:sz w:val="20"/>
            <w:szCs w:val="20"/>
          </w:rPr>
          <w:t xml:space="preserve">Wetland hydrology </w:t>
        </w:r>
        <w:r w:rsidR="00EB0EC9" w:rsidRPr="00BA3415">
          <w:rPr>
            <w:rFonts w:ascii="Century Gothic" w:hAnsi="Century Gothic"/>
            <w:noProof/>
            <w:webHidden/>
            <w:sz w:val="20"/>
            <w:szCs w:val="20"/>
          </w:rPr>
          <w:tab/>
        </w:r>
        <w:r w:rsidR="003B1026" w:rsidRPr="00BA3415">
          <w:rPr>
            <w:rFonts w:ascii="Century Gothic" w:hAnsi="Century Gothic"/>
            <w:noProof/>
            <w:webHidden/>
            <w:sz w:val="20"/>
            <w:szCs w:val="20"/>
          </w:rPr>
          <w:fldChar w:fldCharType="begin"/>
        </w:r>
        <w:r w:rsidR="00EB0EC9" w:rsidRPr="00BA3415">
          <w:rPr>
            <w:rFonts w:ascii="Century Gothic" w:hAnsi="Century Gothic"/>
            <w:noProof/>
            <w:webHidden/>
            <w:sz w:val="20"/>
            <w:szCs w:val="20"/>
          </w:rPr>
          <w:instrText xml:space="preserve"> PAGEREF _Toc391976357 \h </w:instrText>
        </w:r>
        <w:r w:rsidR="003B1026" w:rsidRPr="00BA3415">
          <w:rPr>
            <w:rFonts w:ascii="Century Gothic" w:hAnsi="Century Gothic"/>
            <w:noProof/>
            <w:webHidden/>
            <w:sz w:val="20"/>
            <w:szCs w:val="20"/>
          </w:rPr>
        </w:r>
        <w:r w:rsidR="003B1026" w:rsidRPr="00BA3415">
          <w:rPr>
            <w:rFonts w:ascii="Century Gothic" w:hAnsi="Century Gothic"/>
            <w:noProof/>
            <w:webHidden/>
            <w:sz w:val="20"/>
            <w:szCs w:val="20"/>
          </w:rPr>
          <w:fldChar w:fldCharType="separate"/>
        </w:r>
        <w:r w:rsidR="00BA3415" w:rsidRPr="00BA3415">
          <w:rPr>
            <w:rFonts w:ascii="Century Gothic" w:hAnsi="Century Gothic"/>
            <w:noProof/>
            <w:webHidden/>
            <w:sz w:val="20"/>
            <w:szCs w:val="20"/>
          </w:rPr>
          <w:t>39</w:t>
        </w:r>
        <w:r w:rsidR="003B1026" w:rsidRPr="00BA3415">
          <w:rPr>
            <w:rFonts w:ascii="Century Gothic" w:hAnsi="Century Gothic"/>
            <w:noProof/>
            <w:webHidden/>
            <w:sz w:val="20"/>
            <w:szCs w:val="20"/>
          </w:rPr>
          <w:fldChar w:fldCharType="end"/>
        </w:r>
      </w:hyperlink>
    </w:p>
    <w:p w14:paraId="28E76E72" w14:textId="77777777" w:rsidR="00EB0EC9" w:rsidRPr="00BA3415" w:rsidRDefault="00901312">
      <w:pPr>
        <w:pStyle w:val="TOC2"/>
        <w:tabs>
          <w:tab w:val="left" w:pos="880"/>
          <w:tab w:val="right" w:leader="dot" w:pos="9017"/>
        </w:tabs>
        <w:rPr>
          <w:rFonts w:ascii="Century Gothic" w:eastAsiaTheme="minorEastAsia" w:hAnsi="Century Gothic" w:cstheme="minorBidi"/>
          <w:noProof/>
          <w:sz w:val="20"/>
          <w:szCs w:val="20"/>
          <w:lang w:eastAsia="en-AU" w:bidi="ar-SA"/>
        </w:rPr>
      </w:pPr>
      <w:hyperlink w:anchor="_Toc391976358" w:history="1">
        <w:r w:rsidR="00EB0EC9" w:rsidRPr="00BA3415">
          <w:rPr>
            <w:rStyle w:val="Hyperlink"/>
            <w:rFonts w:ascii="Century Gothic" w:hAnsi="Century Gothic"/>
            <w:noProof/>
            <w:sz w:val="20"/>
            <w:szCs w:val="20"/>
          </w:rPr>
          <w:t>5.3</w:t>
        </w:r>
        <w:r w:rsidR="00EB0EC9" w:rsidRPr="00BA3415">
          <w:rPr>
            <w:rFonts w:ascii="Century Gothic" w:eastAsiaTheme="minorEastAsia" w:hAnsi="Century Gothic" w:cstheme="minorBidi"/>
            <w:noProof/>
            <w:sz w:val="20"/>
            <w:szCs w:val="20"/>
            <w:lang w:eastAsia="en-AU" w:bidi="ar-SA"/>
          </w:rPr>
          <w:tab/>
        </w:r>
        <w:r w:rsidR="00EB0EC9" w:rsidRPr="00BA3415">
          <w:rPr>
            <w:rStyle w:val="Hyperlink"/>
            <w:rFonts w:ascii="Century Gothic" w:hAnsi="Century Gothic"/>
            <w:noProof/>
            <w:sz w:val="20"/>
            <w:szCs w:val="20"/>
          </w:rPr>
          <w:t xml:space="preserve">River </w:t>
        </w:r>
        <w:r w:rsidR="00233DDB" w:rsidRPr="00BA3415">
          <w:rPr>
            <w:rStyle w:val="Hyperlink"/>
            <w:rFonts w:ascii="Century Gothic" w:hAnsi="Century Gothic"/>
            <w:noProof/>
            <w:sz w:val="20"/>
            <w:szCs w:val="20"/>
          </w:rPr>
          <w:t>h</w:t>
        </w:r>
        <w:r w:rsidR="00EB0EC9" w:rsidRPr="00BA3415">
          <w:rPr>
            <w:rStyle w:val="Hyperlink"/>
            <w:rFonts w:ascii="Century Gothic" w:hAnsi="Century Gothic"/>
            <w:noProof/>
            <w:sz w:val="20"/>
            <w:szCs w:val="20"/>
          </w:rPr>
          <w:t>ydrology</w:t>
        </w:r>
        <w:r w:rsidR="00EB0EC9" w:rsidRPr="00BA3415">
          <w:rPr>
            <w:rFonts w:ascii="Century Gothic" w:hAnsi="Century Gothic"/>
            <w:noProof/>
            <w:webHidden/>
            <w:sz w:val="20"/>
            <w:szCs w:val="20"/>
          </w:rPr>
          <w:tab/>
        </w:r>
        <w:r w:rsidR="003B1026" w:rsidRPr="00BA3415">
          <w:rPr>
            <w:rFonts w:ascii="Century Gothic" w:hAnsi="Century Gothic"/>
            <w:noProof/>
            <w:webHidden/>
            <w:sz w:val="20"/>
            <w:szCs w:val="20"/>
          </w:rPr>
          <w:fldChar w:fldCharType="begin"/>
        </w:r>
        <w:r w:rsidR="00EB0EC9" w:rsidRPr="00BA3415">
          <w:rPr>
            <w:rFonts w:ascii="Century Gothic" w:hAnsi="Century Gothic"/>
            <w:noProof/>
            <w:webHidden/>
            <w:sz w:val="20"/>
            <w:szCs w:val="20"/>
          </w:rPr>
          <w:instrText xml:space="preserve"> PAGEREF _Toc391976358 \h </w:instrText>
        </w:r>
        <w:r w:rsidR="003B1026" w:rsidRPr="00BA3415">
          <w:rPr>
            <w:rFonts w:ascii="Century Gothic" w:hAnsi="Century Gothic"/>
            <w:noProof/>
            <w:webHidden/>
            <w:sz w:val="20"/>
            <w:szCs w:val="20"/>
          </w:rPr>
        </w:r>
        <w:r w:rsidR="003B1026" w:rsidRPr="00BA3415">
          <w:rPr>
            <w:rFonts w:ascii="Century Gothic" w:hAnsi="Century Gothic"/>
            <w:noProof/>
            <w:webHidden/>
            <w:sz w:val="20"/>
            <w:szCs w:val="20"/>
          </w:rPr>
          <w:fldChar w:fldCharType="separate"/>
        </w:r>
        <w:r w:rsidR="00BA3415" w:rsidRPr="00BA3415">
          <w:rPr>
            <w:rFonts w:ascii="Century Gothic" w:hAnsi="Century Gothic"/>
            <w:noProof/>
            <w:webHidden/>
            <w:sz w:val="20"/>
            <w:szCs w:val="20"/>
          </w:rPr>
          <w:t>46</w:t>
        </w:r>
        <w:r w:rsidR="003B1026" w:rsidRPr="00BA3415">
          <w:rPr>
            <w:rFonts w:ascii="Century Gothic" w:hAnsi="Century Gothic"/>
            <w:noProof/>
            <w:webHidden/>
            <w:sz w:val="20"/>
            <w:szCs w:val="20"/>
          </w:rPr>
          <w:fldChar w:fldCharType="end"/>
        </w:r>
      </w:hyperlink>
    </w:p>
    <w:p w14:paraId="28E76E73" w14:textId="77777777" w:rsidR="00EB0EC9" w:rsidRPr="00BA3415" w:rsidRDefault="00901312">
      <w:pPr>
        <w:pStyle w:val="TOC2"/>
        <w:tabs>
          <w:tab w:val="left" w:pos="880"/>
          <w:tab w:val="right" w:leader="dot" w:pos="9017"/>
        </w:tabs>
        <w:rPr>
          <w:rFonts w:ascii="Century Gothic" w:eastAsiaTheme="minorEastAsia" w:hAnsi="Century Gothic" w:cstheme="minorBidi"/>
          <w:noProof/>
          <w:sz w:val="20"/>
          <w:szCs w:val="20"/>
          <w:lang w:eastAsia="en-AU" w:bidi="ar-SA"/>
        </w:rPr>
      </w:pPr>
      <w:hyperlink w:anchor="_Toc391976359" w:history="1">
        <w:r w:rsidR="00EB0EC9" w:rsidRPr="00BA3415">
          <w:rPr>
            <w:rStyle w:val="Hyperlink"/>
            <w:rFonts w:ascii="Century Gothic" w:hAnsi="Century Gothic"/>
            <w:noProof/>
            <w:sz w:val="20"/>
            <w:szCs w:val="20"/>
          </w:rPr>
          <w:t>5.4</w:t>
        </w:r>
        <w:r w:rsidR="00EB0EC9" w:rsidRPr="00BA3415">
          <w:rPr>
            <w:rFonts w:ascii="Century Gothic" w:eastAsiaTheme="minorEastAsia" w:hAnsi="Century Gothic" w:cstheme="minorBidi"/>
            <w:noProof/>
            <w:sz w:val="20"/>
            <w:szCs w:val="20"/>
            <w:lang w:eastAsia="en-AU" w:bidi="ar-SA"/>
          </w:rPr>
          <w:tab/>
        </w:r>
        <w:r w:rsidR="00EB0EC9" w:rsidRPr="00BA3415">
          <w:rPr>
            <w:rStyle w:val="Hyperlink"/>
            <w:rFonts w:ascii="Century Gothic" w:hAnsi="Century Gothic"/>
            <w:noProof/>
            <w:sz w:val="20"/>
            <w:szCs w:val="20"/>
          </w:rPr>
          <w:t xml:space="preserve">Stream </w:t>
        </w:r>
        <w:r w:rsidR="00233DDB" w:rsidRPr="00BA3415">
          <w:rPr>
            <w:rStyle w:val="Hyperlink"/>
            <w:rFonts w:ascii="Century Gothic" w:hAnsi="Century Gothic"/>
            <w:noProof/>
            <w:sz w:val="20"/>
            <w:szCs w:val="20"/>
          </w:rPr>
          <w:t>m</w:t>
        </w:r>
        <w:r w:rsidR="00EB0EC9" w:rsidRPr="00BA3415">
          <w:rPr>
            <w:rStyle w:val="Hyperlink"/>
            <w:rFonts w:ascii="Century Gothic" w:hAnsi="Century Gothic"/>
            <w:noProof/>
            <w:sz w:val="20"/>
            <w:szCs w:val="20"/>
          </w:rPr>
          <w:t>etabolism</w:t>
        </w:r>
        <w:r w:rsidR="00EB0EC9" w:rsidRPr="00BA3415">
          <w:rPr>
            <w:rFonts w:ascii="Century Gothic" w:hAnsi="Century Gothic"/>
            <w:noProof/>
            <w:webHidden/>
            <w:sz w:val="20"/>
            <w:szCs w:val="20"/>
          </w:rPr>
          <w:tab/>
        </w:r>
        <w:r w:rsidR="003B1026" w:rsidRPr="00BA3415">
          <w:rPr>
            <w:rFonts w:ascii="Century Gothic" w:hAnsi="Century Gothic"/>
            <w:noProof/>
            <w:webHidden/>
            <w:sz w:val="20"/>
            <w:szCs w:val="20"/>
          </w:rPr>
          <w:fldChar w:fldCharType="begin"/>
        </w:r>
        <w:r w:rsidR="00EB0EC9" w:rsidRPr="00BA3415">
          <w:rPr>
            <w:rFonts w:ascii="Century Gothic" w:hAnsi="Century Gothic"/>
            <w:noProof/>
            <w:webHidden/>
            <w:sz w:val="20"/>
            <w:szCs w:val="20"/>
          </w:rPr>
          <w:instrText xml:space="preserve"> PAGEREF _Toc391976359 \h </w:instrText>
        </w:r>
        <w:r w:rsidR="003B1026" w:rsidRPr="00BA3415">
          <w:rPr>
            <w:rFonts w:ascii="Century Gothic" w:hAnsi="Century Gothic"/>
            <w:noProof/>
            <w:webHidden/>
            <w:sz w:val="20"/>
            <w:szCs w:val="20"/>
          </w:rPr>
        </w:r>
        <w:r w:rsidR="003B1026" w:rsidRPr="00BA3415">
          <w:rPr>
            <w:rFonts w:ascii="Century Gothic" w:hAnsi="Century Gothic"/>
            <w:noProof/>
            <w:webHidden/>
            <w:sz w:val="20"/>
            <w:szCs w:val="20"/>
          </w:rPr>
          <w:fldChar w:fldCharType="separate"/>
        </w:r>
        <w:r w:rsidR="00BA3415" w:rsidRPr="00BA3415">
          <w:rPr>
            <w:rFonts w:ascii="Century Gothic" w:hAnsi="Century Gothic"/>
            <w:noProof/>
            <w:webHidden/>
            <w:sz w:val="20"/>
            <w:szCs w:val="20"/>
          </w:rPr>
          <w:t>49</w:t>
        </w:r>
        <w:r w:rsidR="003B1026" w:rsidRPr="00BA3415">
          <w:rPr>
            <w:rFonts w:ascii="Century Gothic" w:hAnsi="Century Gothic"/>
            <w:noProof/>
            <w:webHidden/>
            <w:sz w:val="20"/>
            <w:szCs w:val="20"/>
          </w:rPr>
          <w:fldChar w:fldCharType="end"/>
        </w:r>
      </w:hyperlink>
    </w:p>
    <w:p w14:paraId="28E76E74" w14:textId="77777777" w:rsidR="00EB0EC9" w:rsidRPr="00BA3415" w:rsidRDefault="00901312">
      <w:pPr>
        <w:pStyle w:val="TOC2"/>
        <w:tabs>
          <w:tab w:val="left" w:pos="880"/>
          <w:tab w:val="right" w:leader="dot" w:pos="9017"/>
        </w:tabs>
        <w:rPr>
          <w:rFonts w:ascii="Century Gothic" w:eastAsiaTheme="minorEastAsia" w:hAnsi="Century Gothic" w:cstheme="minorBidi"/>
          <w:noProof/>
          <w:sz w:val="20"/>
          <w:szCs w:val="20"/>
          <w:lang w:eastAsia="en-AU" w:bidi="ar-SA"/>
        </w:rPr>
      </w:pPr>
      <w:hyperlink w:anchor="_Toc391976360" w:history="1">
        <w:r w:rsidR="00EB0EC9" w:rsidRPr="00BA3415">
          <w:rPr>
            <w:rStyle w:val="Hyperlink"/>
            <w:rFonts w:ascii="Century Gothic" w:hAnsi="Century Gothic"/>
            <w:noProof/>
            <w:sz w:val="20"/>
            <w:szCs w:val="20"/>
          </w:rPr>
          <w:t>5.5</w:t>
        </w:r>
        <w:r w:rsidR="00EB0EC9" w:rsidRPr="00BA3415">
          <w:rPr>
            <w:rFonts w:ascii="Century Gothic" w:eastAsiaTheme="minorEastAsia" w:hAnsi="Century Gothic" w:cstheme="minorBidi"/>
            <w:noProof/>
            <w:sz w:val="20"/>
            <w:szCs w:val="20"/>
            <w:lang w:eastAsia="en-AU" w:bidi="ar-SA"/>
          </w:rPr>
          <w:tab/>
        </w:r>
        <w:r w:rsidR="00EB0EC9" w:rsidRPr="00BA3415">
          <w:rPr>
            <w:rStyle w:val="Hyperlink"/>
            <w:rFonts w:ascii="Century Gothic" w:hAnsi="Century Gothic"/>
            <w:noProof/>
            <w:sz w:val="20"/>
            <w:szCs w:val="20"/>
          </w:rPr>
          <w:t>Vegetation diversity</w:t>
        </w:r>
        <w:r w:rsidR="00EB0EC9" w:rsidRPr="00BA3415">
          <w:rPr>
            <w:rFonts w:ascii="Century Gothic" w:hAnsi="Century Gothic"/>
            <w:noProof/>
            <w:webHidden/>
            <w:sz w:val="20"/>
            <w:szCs w:val="20"/>
          </w:rPr>
          <w:tab/>
        </w:r>
        <w:r w:rsidR="003B1026" w:rsidRPr="00BA3415">
          <w:rPr>
            <w:rFonts w:ascii="Century Gothic" w:hAnsi="Century Gothic"/>
            <w:noProof/>
            <w:webHidden/>
            <w:sz w:val="20"/>
            <w:szCs w:val="20"/>
          </w:rPr>
          <w:fldChar w:fldCharType="begin"/>
        </w:r>
        <w:r w:rsidR="00EB0EC9" w:rsidRPr="00BA3415">
          <w:rPr>
            <w:rFonts w:ascii="Century Gothic" w:hAnsi="Century Gothic"/>
            <w:noProof/>
            <w:webHidden/>
            <w:sz w:val="20"/>
            <w:szCs w:val="20"/>
          </w:rPr>
          <w:instrText xml:space="preserve"> PAGEREF _Toc391976360 \h </w:instrText>
        </w:r>
        <w:r w:rsidR="003B1026" w:rsidRPr="00BA3415">
          <w:rPr>
            <w:rFonts w:ascii="Century Gothic" w:hAnsi="Century Gothic"/>
            <w:noProof/>
            <w:webHidden/>
            <w:sz w:val="20"/>
            <w:szCs w:val="20"/>
          </w:rPr>
        </w:r>
        <w:r w:rsidR="003B1026" w:rsidRPr="00BA3415">
          <w:rPr>
            <w:rFonts w:ascii="Century Gothic" w:hAnsi="Century Gothic"/>
            <w:noProof/>
            <w:webHidden/>
            <w:sz w:val="20"/>
            <w:szCs w:val="20"/>
          </w:rPr>
          <w:fldChar w:fldCharType="separate"/>
        </w:r>
        <w:r w:rsidR="00BA3415" w:rsidRPr="00BA3415">
          <w:rPr>
            <w:rFonts w:ascii="Century Gothic" w:hAnsi="Century Gothic"/>
            <w:noProof/>
            <w:webHidden/>
            <w:sz w:val="20"/>
            <w:szCs w:val="20"/>
          </w:rPr>
          <w:t>63</w:t>
        </w:r>
        <w:r w:rsidR="003B1026" w:rsidRPr="00BA3415">
          <w:rPr>
            <w:rFonts w:ascii="Century Gothic" w:hAnsi="Century Gothic"/>
            <w:noProof/>
            <w:webHidden/>
            <w:sz w:val="20"/>
            <w:szCs w:val="20"/>
          </w:rPr>
          <w:fldChar w:fldCharType="end"/>
        </w:r>
      </w:hyperlink>
    </w:p>
    <w:p w14:paraId="28E76E75" w14:textId="77777777" w:rsidR="00EB0EC9" w:rsidRPr="00BA3415" w:rsidRDefault="00901312">
      <w:pPr>
        <w:pStyle w:val="TOC2"/>
        <w:tabs>
          <w:tab w:val="left" w:pos="880"/>
          <w:tab w:val="right" w:leader="dot" w:pos="9017"/>
        </w:tabs>
        <w:rPr>
          <w:rFonts w:ascii="Century Gothic" w:eastAsiaTheme="minorEastAsia" w:hAnsi="Century Gothic" w:cstheme="minorBidi"/>
          <w:noProof/>
          <w:sz w:val="20"/>
          <w:szCs w:val="20"/>
          <w:lang w:eastAsia="en-AU" w:bidi="ar-SA"/>
        </w:rPr>
      </w:pPr>
      <w:hyperlink w:anchor="_Toc391976361" w:history="1">
        <w:r w:rsidR="00EB0EC9" w:rsidRPr="00BA3415">
          <w:rPr>
            <w:rStyle w:val="Hyperlink"/>
            <w:rFonts w:ascii="Century Gothic" w:hAnsi="Century Gothic"/>
            <w:noProof/>
            <w:sz w:val="20"/>
            <w:szCs w:val="20"/>
          </w:rPr>
          <w:t>5.6</w:t>
        </w:r>
        <w:r w:rsidR="00EB0EC9" w:rsidRPr="00BA3415">
          <w:rPr>
            <w:rFonts w:ascii="Century Gothic" w:eastAsiaTheme="minorEastAsia" w:hAnsi="Century Gothic" w:cstheme="minorBidi"/>
            <w:noProof/>
            <w:sz w:val="20"/>
            <w:szCs w:val="20"/>
            <w:lang w:eastAsia="en-AU" w:bidi="ar-SA"/>
          </w:rPr>
          <w:tab/>
        </w:r>
        <w:r w:rsidR="00EB0EC9" w:rsidRPr="00BA3415">
          <w:rPr>
            <w:rStyle w:val="Hyperlink"/>
            <w:rFonts w:ascii="Century Gothic" w:hAnsi="Century Gothic"/>
            <w:noProof/>
            <w:sz w:val="20"/>
            <w:szCs w:val="20"/>
          </w:rPr>
          <w:t>Microcrustaceans</w:t>
        </w:r>
        <w:r w:rsidR="00EB0EC9" w:rsidRPr="00BA3415">
          <w:rPr>
            <w:rFonts w:ascii="Century Gothic" w:hAnsi="Century Gothic"/>
            <w:noProof/>
            <w:webHidden/>
            <w:sz w:val="20"/>
            <w:szCs w:val="20"/>
          </w:rPr>
          <w:tab/>
        </w:r>
        <w:r w:rsidR="003B1026" w:rsidRPr="00BA3415">
          <w:rPr>
            <w:rFonts w:ascii="Century Gothic" w:hAnsi="Century Gothic"/>
            <w:noProof/>
            <w:webHidden/>
            <w:sz w:val="20"/>
            <w:szCs w:val="20"/>
          </w:rPr>
          <w:fldChar w:fldCharType="begin"/>
        </w:r>
        <w:r w:rsidR="00EB0EC9" w:rsidRPr="00BA3415">
          <w:rPr>
            <w:rFonts w:ascii="Century Gothic" w:hAnsi="Century Gothic"/>
            <w:noProof/>
            <w:webHidden/>
            <w:sz w:val="20"/>
            <w:szCs w:val="20"/>
          </w:rPr>
          <w:instrText xml:space="preserve"> PAGEREF _Toc391976361 \h </w:instrText>
        </w:r>
        <w:r w:rsidR="003B1026" w:rsidRPr="00BA3415">
          <w:rPr>
            <w:rFonts w:ascii="Century Gothic" w:hAnsi="Century Gothic"/>
            <w:noProof/>
            <w:webHidden/>
            <w:sz w:val="20"/>
            <w:szCs w:val="20"/>
          </w:rPr>
        </w:r>
        <w:r w:rsidR="003B1026" w:rsidRPr="00BA3415">
          <w:rPr>
            <w:rFonts w:ascii="Century Gothic" w:hAnsi="Century Gothic"/>
            <w:noProof/>
            <w:webHidden/>
            <w:sz w:val="20"/>
            <w:szCs w:val="20"/>
          </w:rPr>
          <w:fldChar w:fldCharType="separate"/>
        </w:r>
        <w:r w:rsidR="00BA3415" w:rsidRPr="00BA3415">
          <w:rPr>
            <w:rFonts w:ascii="Century Gothic" w:hAnsi="Century Gothic"/>
            <w:noProof/>
            <w:webHidden/>
            <w:sz w:val="20"/>
            <w:szCs w:val="20"/>
          </w:rPr>
          <w:t>67</w:t>
        </w:r>
        <w:r w:rsidR="003B1026" w:rsidRPr="00BA3415">
          <w:rPr>
            <w:rFonts w:ascii="Century Gothic" w:hAnsi="Century Gothic"/>
            <w:noProof/>
            <w:webHidden/>
            <w:sz w:val="20"/>
            <w:szCs w:val="20"/>
          </w:rPr>
          <w:fldChar w:fldCharType="end"/>
        </w:r>
      </w:hyperlink>
    </w:p>
    <w:p w14:paraId="28E76E76" w14:textId="77777777" w:rsidR="00EB0EC9" w:rsidRPr="00BA3415" w:rsidRDefault="00901312">
      <w:pPr>
        <w:pStyle w:val="TOC2"/>
        <w:tabs>
          <w:tab w:val="left" w:pos="880"/>
          <w:tab w:val="right" w:leader="dot" w:pos="9017"/>
        </w:tabs>
        <w:rPr>
          <w:rFonts w:ascii="Century Gothic" w:eastAsiaTheme="minorEastAsia" w:hAnsi="Century Gothic" w:cstheme="minorBidi"/>
          <w:noProof/>
          <w:sz w:val="20"/>
          <w:szCs w:val="20"/>
          <w:lang w:eastAsia="en-AU" w:bidi="ar-SA"/>
        </w:rPr>
      </w:pPr>
      <w:hyperlink w:anchor="_Toc391976362" w:history="1">
        <w:r w:rsidR="00EB0EC9" w:rsidRPr="00BA3415">
          <w:rPr>
            <w:rStyle w:val="Hyperlink"/>
            <w:rFonts w:ascii="Century Gothic" w:hAnsi="Century Gothic"/>
            <w:noProof/>
            <w:sz w:val="20"/>
            <w:szCs w:val="20"/>
          </w:rPr>
          <w:t>5.7</w:t>
        </w:r>
        <w:r w:rsidR="00EB0EC9" w:rsidRPr="00BA3415">
          <w:rPr>
            <w:rFonts w:ascii="Century Gothic" w:eastAsiaTheme="minorEastAsia" w:hAnsi="Century Gothic" w:cstheme="minorBidi"/>
            <w:noProof/>
            <w:sz w:val="20"/>
            <w:szCs w:val="20"/>
            <w:lang w:eastAsia="en-AU" w:bidi="ar-SA"/>
          </w:rPr>
          <w:tab/>
        </w:r>
        <w:r w:rsidR="00EB0EC9" w:rsidRPr="00BA3415">
          <w:rPr>
            <w:rStyle w:val="Hyperlink"/>
            <w:rFonts w:ascii="Century Gothic" w:hAnsi="Century Gothic"/>
            <w:noProof/>
            <w:sz w:val="20"/>
            <w:szCs w:val="20"/>
          </w:rPr>
          <w:t xml:space="preserve">Fish </w:t>
        </w:r>
        <w:r w:rsidR="00233DDB" w:rsidRPr="00BA3415">
          <w:rPr>
            <w:rStyle w:val="Hyperlink"/>
            <w:rFonts w:ascii="Century Gothic" w:hAnsi="Century Gothic"/>
            <w:noProof/>
            <w:sz w:val="20"/>
            <w:szCs w:val="20"/>
          </w:rPr>
          <w:t>c</w:t>
        </w:r>
        <w:r w:rsidR="00EB0EC9" w:rsidRPr="00BA3415">
          <w:rPr>
            <w:rStyle w:val="Hyperlink"/>
            <w:rFonts w:ascii="Century Gothic" w:hAnsi="Century Gothic"/>
            <w:noProof/>
            <w:sz w:val="20"/>
            <w:szCs w:val="20"/>
          </w:rPr>
          <w:t>ommunities (River)</w:t>
        </w:r>
        <w:r w:rsidR="00EB0EC9" w:rsidRPr="00BA3415">
          <w:rPr>
            <w:rFonts w:ascii="Century Gothic" w:hAnsi="Century Gothic"/>
            <w:noProof/>
            <w:webHidden/>
            <w:sz w:val="20"/>
            <w:szCs w:val="20"/>
          </w:rPr>
          <w:tab/>
        </w:r>
        <w:r w:rsidR="003B1026" w:rsidRPr="00BA3415">
          <w:rPr>
            <w:rFonts w:ascii="Century Gothic" w:hAnsi="Century Gothic"/>
            <w:noProof/>
            <w:webHidden/>
            <w:sz w:val="20"/>
            <w:szCs w:val="20"/>
          </w:rPr>
          <w:fldChar w:fldCharType="begin"/>
        </w:r>
        <w:r w:rsidR="00EB0EC9" w:rsidRPr="00BA3415">
          <w:rPr>
            <w:rFonts w:ascii="Century Gothic" w:hAnsi="Century Gothic"/>
            <w:noProof/>
            <w:webHidden/>
            <w:sz w:val="20"/>
            <w:szCs w:val="20"/>
          </w:rPr>
          <w:instrText xml:space="preserve"> PAGEREF _Toc391976362 \h </w:instrText>
        </w:r>
        <w:r w:rsidR="003B1026" w:rsidRPr="00BA3415">
          <w:rPr>
            <w:rFonts w:ascii="Century Gothic" w:hAnsi="Century Gothic"/>
            <w:noProof/>
            <w:webHidden/>
            <w:sz w:val="20"/>
            <w:szCs w:val="20"/>
          </w:rPr>
        </w:r>
        <w:r w:rsidR="003B1026" w:rsidRPr="00BA3415">
          <w:rPr>
            <w:rFonts w:ascii="Century Gothic" w:hAnsi="Century Gothic"/>
            <w:noProof/>
            <w:webHidden/>
            <w:sz w:val="20"/>
            <w:szCs w:val="20"/>
          </w:rPr>
          <w:fldChar w:fldCharType="separate"/>
        </w:r>
        <w:r w:rsidR="00BA3415" w:rsidRPr="00BA3415">
          <w:rPr>
            <w:rFonts w:ascii="Century Gothic" w:hAnsi="Century Gothic"/>
            <w:noProof/>
            <w:webHidden/>
            <w:sz w:val="20"/>
            <w:szCs w:val="20"/>
          </w:rPr>
          <w:t>74</w:t>
        </w:r>
        <w:r w:rsidR="003B1026" w:rsidRPr="00BA3415">
          <w:rPr>
            <w:rFonts w:ascii="Century Gothic" w:hAnsi="Century Gothic"/>
            <w:noProof/>
            <w:webHidden/>
            <w:sz w:val="20"/>
            <w:szCs w:val="20"/>
          </w:rPr>
          <w:fldChar w:fldCharType="end"/>
        </w:r>
      </w:hyperlink>
    </w:p>
    <w:p w14:paraId="28E76E77" w14:textId="77777777" w:rsidR="00EB0EC9" w:rsidRPr="00BA3415" w:rsidRDefault="00901312">
      <w:pPr>
        <w:pStyle w:val="TOC2"/>
        <w:tabs>
          <w:tab w:val="left" w:pos="880"/>
          <w:tab w:val="right" w:leader="dot" w:pos="9017"/>
        </w:tabs>
        <w:rPr>
          <w:rFonts w:ascii="Century Gothic" w:eastAsiaTheme="minorEastAsia" w:hAnsi="Century Gothic" w:cstheme="minorBidi"/>
          <w:noProof/>
          <w:sz w:val="20"/>
          <w:szCs w:val="20"/>
          <w:lang w:eastAsia="en-AU" w:bidi="ar-SA"/>
        </w:rPr>
      </w:pPr>
      <w:hyperlink w:anchor="_Toc391976363" w:history="1">
        <w:r w:rsidR="00EB0EC9" w:rsidRPr="00BA3415">
          <w:rPr>
            <w:rStyle w:val="Hyperlink"/>
            <w:rFonts w:ascii="Century Gothic" w:hAnsi="Century Gothic"/>
            <w:noProof/>
            <w:sz w:val="20"/>
            <w:szCs w:val="20"/>
          </w:rPr>
          <w:t>5.8</w:t>
        </w:r>
        <w:r w:rsidR="00EB0EC9" w:rsidRPr="00BA3415">
          <w:rPr>
            <w:rFonts w:ascii="Century Gothic" w:eastAsiaTheme="minorEastAsia" w:hAnsi="Century Gothic" w:cstheme="minorBidi"/>
            <w:noProof/>
            <w:sz w:val="20"/>
            <w:szCs w:val="20"/>
            <w:lang w:eastAsia="en-AU" w:bidi="ar-SA"/>
          </w:rPr>
          <w:tab/>
        </w:r>
        <w:r w:rsidR="00EB0EC9" w:rsidRPr="00BA3415">
          <w:rPr>
            <w:rStyle w:val="Hyperlink"/>
            <w:rFonts w:ascii="Century Gothic" w:hAnsi="Century Gothic"/>
            <w:noProof/>
            <w:sz w:val="20"/>
            <w:szCs w:val="20"/>
          </w:rPr>
          <w:t>Larval fish</w:t>
        </w:r>
        <w:r w:rsidR="00EB0EC9" w:rsidRPr="00BA3415">
          <w:rPr>
            <w:rFonts w:ascii="Century Gothic" w:hAnsi="Century Gothic"/>
            <w:noProof/>
            <w:webHidden/>
            <w:sz w:val="20"/>
            <w:szCs w:val="20"/>
          </w:rPr>
          <w:tab/>
        </w:r>
        <w:r w:rsidR="003B1026" w:rsidRPr="00BA3415">
          <w:rPr>
            <w:rFonts w:ascii="Century Gothic" w:hAnsi="Century Gothic"/>
            <w:noProof/>
            <w:webHidden/>
            <w:sz w:val="20"/>
            <w:szCs w:val="20"/>
          </w:rPr>
          <w:fldChar w:fldCharType="begin"/>
        </w:r>
        <w:r w:rsidR="00EB0EC9" w:rsidRPr="00BA3415">
          <w:rPr>
            <w:rFonts w:ascii="Century Gothic" w:hAnsi="Century Gothic"/>
            <w:noProof/>
            <w:webHidden/>
            <w:sz w:val="20"/>
            <w:szCs w:val="20"/>
          </w:rPr>
          <w:instrText xml:space="preserve"> PAGEREF _Toc391976363 \h </w:instrText>
        </w:r>
        <w:r w:rsidR="003B1026" w:rsidRPr="00BA3415">
          <w:rPr>
            <w:rFonts w:ascii="Century Gothic" w:hAnsi="Century Gothic"/>
            <w:noProof/>
            <w:webHidden/>
            <w:sz w:val="20"/>
            <w:szCs w:val="20"/>
          </w:rPr>
        </w:r>
        <w:r w:rsidR="003B1026" w:rsidRPr="00BA3415">
          <w:rPr>
            <w:rFonts w:ascii="Century Gothic" w:hAnsi="Century Gothic"/>
            <w:noProof/>
            <w:webHidden/>
            <w:sz w:val="20"/>
            <w:szCs w:val="20"/>
          </w:rPr>
          <w:fldChar w:fldCharType="separate"/>
        </w:r>
        <w:r w:rsidR="00BA3415" w:rsidRPr="00BA3415">
          <w:rPr>
            <w:rFonts w:ascii="Century Gothic" w:hAnsi="Century Gothic"/>
            <w:noProof/>
            <w:webHidden/>
            <w:sz w:val="20"/>
            <w:szCs w:val="20"/>
          </w:rPr>
          <w:t>84</w:t>
        </w:r>
        <w:r w:rsidR="003B1026" w:rsidRPr="00BA3415">
          <w:rPr>
            <w:rFonts w:ascii="Century Gothic" w:hAnsi="Century Gothic"/>
            <w:noProof/>
            <w:webHidden/>
            <w:sz w:val="20"/>
            <w:szCs w:val="20"/>
          </w:rPr>
          <w:fldChar w:fldCharType="end"/>
        </w:r>
      </w:hyperlink>
    </w:p>
    <w:p w14:paraId="28E76E78" w14:textId="77777777" w:rsidR="00EB0EC9" w:rsidRPr="00BA3415" w:rsidRDefault="00901312">
      <w:pPr>
        <w:pStyle w:val="TOC2"/>
        <w:tabs>
          <w:tab w:val="left" w:pos="880"/>
          <w:tab w:val="right" w:leader="dot" w:pos="9017"/>
        </w:tabs>
        <w:rPr>
          <w:rFonts w:ascii="Century Gothic" w:eastAsiaTheme="minorEastAsia" w:hAnsi="Century Gothic" w:cstheme="minorBidi"/>
          <w:noProof/>
          <w:sz w:val="20"/>
          <w:szCs w:val="20"/>
          <w:lang w:eastAsia="en-AU" w:bidi="ar-SA"/>
        </w:rPr>
      </w:pPr>
      <w:hyperlink w:anchor="_Toc391976364" w:history="1">
        <w:r w:rsidR="00EB0EC9" w:rsidRPr="00BA3415">
          <w:rPr>
            <w:rStyle w:val="Hyperlink"/>
            <w:rFonts w:ascii="Century Gothic" w:hAnsi="Century Gothic"/>
            <w:noProof/>
            <w:sz w:val="20"/>
            <w:szCs w:val="20"/>
          </w:rPr>
          <w:t>5.9</w:t>
        </w:r>
        <w:r w:rsidR="00EB0EC9" w:rsidRPr="00BA3415">
          <w:rPr>
            <w:rFonts w:ascii="Century Gothic" w:eastAsiaTheme="minorEastAsia" w:hAnsi="Century Gothic" w:cstheme="minorBidi"/>
            <w:noProof/>
            <w:sz w:val="20"/>
            <w:szCs w:val="20"/>
            <w:lang w:eastAsia="en-AU" w:bidi="ar-SA"/>
          </w:rPr>
          <w:tab/>
        </w:r>
        <w:r w:rsidR="00EB0EC9" w:rsidRPr="00BA3415">
          <w:rPr>
            <w:rStyle w:val="Hyperlink"/>
            <w:rFonts w:ascii="Century Gothic" w:hAnsi="Century Gothic"/>
            <w:noProof/>
            <w:sz w:val="20"/>
            <w:szCs w:val="20"/>
          </w:rPr>
          <w:t>Wetland fish communities</w:t>
        </w:r>
        <w:r w:rsidR="00EB0EC9" w:rsidRPr="00BA3415">
          <w:rPr>
            <w:rFonts w:ascii="Century Gothic" w:hAnsi="Century Gothic"/>
            <w:noProof/>
            <w:webHidden/>
            <w:sz w:val="20"/>
            <w:szCs w:val="20"/>
          </w:rPr>
          <w:tab/>
        </w:r>
        <w:r w:rsidR="003B1026" w:rsidRPr="00BA3415">
          <w:rPr>
            <w:rFonts w:ascii="Century Gothic" w:hAnsi="Century Gothic"/>
            <w:noProof/>
            <w:webHidden/>
            <w:sz w:val="20"/>
            <w:szCs w:val="20"/>
          </w:rPr>
          <w:fldChar w:fldCharType="begin"/>
        </w:r>
        <w:r w:rsidR="00EB0EC9" w:rsidRPr="00BA3415">
          <w:rPr>
            <w:rFonts w:ascii="Century Gothic" w:hAnsi="Century Gothic"/>
            <w:noProof/>
            <w:webHidden/>
            <w:sz w:val="20"/>
            <w:szCs w:val="20"/>
          </w:rPr>
          <w:instrText xml:space="preserve"> PAGEREF _Toc391976364 \h </w:instrText>
        </w:r>
        <w:r w:rsidR="003B1026" w:rsidRPr="00BA3415">
          <w:rPr>
            <w:rFonts w:ascii="Century Gothic" w:hAnsi="Century Gothic"/>
            <w:noProof/>
            <w:webHidden/>
            <w:sz w:val="20"/>
            <w:szCs w:val="20"/>
          </w:rPr>
        </w:r>
        <w:r w:rsidR="003B1026" w:rsidRPr="00BA3415">
          <w:rPr>
            <w:rFonts w:ascii="Century Gothic" w:hAnsi="Century Gothic"/>
            <w:noProof/>
            <w:webHidden/>
            <w:sz w:val="20"/>
            <w:szCs w:val="20"/>
          </w:rPr>
          <w:fldChar w:fldCharType="separate"/>
        </w:r>
        <w:r w:rsidR="00BA3415" w:rsidRPr="00BA3415">
          <w:rPr>
            <w:rFonts w:ascii="Century Gothic" w:hAnsi="Century Gothic"/>
            <w:noProof/>
            <w:webHidden/>
            <w:sz w:val="20"/>
            <w:szCs w:val="20"/>
          </w:rPr>
          <w:t>92</w:t>
        </w:r>
        <w:r w:rsidR="003B1026" w:rsidRPr="00BA3415">
          <w:rPr>
            <w:rFonts w:ascii="Century Gothic" w:hAnsi="Century Gothic"/>
            <w:noProof/>
            <w:webHidden/>
            <w:sz w:val="20"/>
            <w:szCs w:val="20"/>
          </w:rPr>
          <w:fldChar w:fldCharType="end"/>
        </w:r>
      </w:hyperlink>
    </w:p>
    <w:p w14:paraId="28E76E79" w14:textId="77777777" w:rsidR="00EB0EC9" w:rsidRPr="00BA3415" w:rsidRDefault="00901312">
      <w:pPr>
        <w:pStyle w:val="TOC2"/>
        <w:tabs>
          <w:tab w:val="left" w:pos="880"/>
          <w:tab w:val="right" w:leader="dot" w:pos="9017"/>
        </w:tabs>
        <w:rPr>
          <w:rFonts w:ascii="Century Gothic" w:eastAsiaTheme="minorEastAsia" w:hAnsi="Century Gothic" w:cstheme="minorBidi"/>
          <w:noProof/>
          <w:sz w:val="20"/>
          <w:szCs w:val="20"/>
          <w:lang w:eastAsia="en-AU" w:bidi="ar-SA"/>
        </w:rPr>
      </w:pPr>
      <w:hyperlink w:anchor="_Toc391976365" w:history="1">
        <w:r w:rsidR="00EB0EC9" w:rsidRPr="00BA3415">
          <w:rPr>
            <w:rStyle w:val="Hyperlink"/>
            <w:rFonts w:ascii="Century Gothic" w:hAnsi="Century Gothic"/>
            <w:noProof/>
            <w:sz w:val="20"/>
            <w:szCs w:val="20"/>
          </w:rPr>
          <w:t>5.10</w:t>
        </w:r>
        <w:r w:rsidR="00EB0EC9" w:rsidRPr="00BA3415">
          <w:rPr>
            <w:rFonts w:ascii="Century Gothic" w:eastAsiaTheme="minorEastAsia" w:hAnsi="Century Gothic" w:cstheme="minorBidi"/>
            <w:noProof/>
            <w:sz w:val="20"/>
            <w:szCs w:val="20"/>
            <w:lang w:eastAsia="en-AU" w:bidi="ar-SA"/>
          </w:rPr>
          <w:tab/>
        </w:r>
        <w:r w:rsidR="00EB0EC9" w:rsidRPr="00BA3415">
          <w:rPr>
            <w:rStyle w:val="Hyperlink"/>
            <w:rFonts w:ascii="Century Gothic" w:hAnsi="Century Gothic"/>
            <w:noProof/>
            <w:sz w:val="20"/>
            <w:szCs w:val="20"/>
          </w:rPr>
          <w:t xml:space="preserve">Other vertebrates - Frogs, tadpoles and turtles </w:t>
        </w:r>
        <w:r w:rsidR="00EB0EC9" w:rsidRPr="00BA3415">
          <w:rPr>
            <w:rFonts w:ascii="Century Gothic" w:hAnsi="Century Gothic"/>
            <w:noProof/>
            <w:webHidden/>
            <w:sz w:val="20"/>
            <w:szCs w:val="20"/>
          </w:rPr>
          <w:tab/>
        </w:r>
        <w:r w:rsidR="003B1026" w:rsidRPr="00BA3415">
          <w:rPr>
            <w:rFonts w:ascii="Century Gothic" w:hAnsi="Century Gothic"/>
            <w:noProof/>
            <w:webHidden/>
            <w:sz w:val="20"/>
            <w:szCs w:val="20"/>
          </w:rPr>
          <w:fldChar w:fldCharType="begin"/>
        </w:r>
        <w:r w:rsidR="00EB0EC9" w:rsidRPr="00BA3415">
          <w:rPr>
            <w:rFonts w:ascii="Century Gothic" w:hAnsi="Century Gothic"/>
            <w:noProof/>
            <w:webHidden/>
            <w:sz w:val="20"/>
            <w:szCs w:val="20"/>
          </w:rPr>
          <w:instrText xml:space="preserve"> PAGEREF _Toc391976365 \h </w:instrText>
        </w:r>
        <w:r w:rsidR="003B1026" w:rsidRPr="00BA3415">
          <w:rPr>
            <w:rFonts w:ascii="Century Gothic" w:hAnsi="Century Gothic"/>
            <w:noProof/>
            <w:webHidden/>
            <w:sz w:val="20"/>
            <w:szCs w:val="20"/>
          </w:rPr>
        </w:r>
        <w:r w:rsidR="003B1026" w:rsidRPr="00BA3415">
          <w:rPr>
            <w:rFonts w:ascii="Century Gothic" w:hAnsi="Century Gothic"/>
            <w:noProof/>
            <w:webHidden/>
            <w:sz w:val="20"/>
            <w:szCs w:val="20"/>
          </w:rPr>
          <w:fldChar w:fldCharType="separate"/>
        </w:r>
        <w:r w:rsidR="00BA3415" w:rsidRPr="00BA3415">
          <w:rPr>
            <w:rFonts w:ascii="Century Gothic" w:hAnsi="Century Gothic"/>
            <w:noProof/>
            <w:webHidden/>
            <w:sz w:val="20"/>
            <w:szCs w:val="20"/>
          </w:rPr>
          <w:t>100</w:t>
        </w:r>
        <w:r w:rsidR="003B1026" w:rsidRPr="00BA3415">
          <w:rPr>
            <w:rFonts w:ascii="Century Gothic" w:hAnsi="Century Gothic"/>
            <w:noProof/>
            <w:webHidden/>
            <w:sz w:val="20"/>
            <w:szCs w:val="20"/>
          </w:rPr>
          <w:fldChar w:fldCharType="end"/>
        </w:r>
      </w:hyperlink>
    </w:p>
    <w:p w14:paraId="28E76E7A" w14:textId="77777777" w:rsidR="00EB0EC9" w:rsidRPr="00BA3415" w:rsidRDefault="00901312">
      <w:pPr>
        <w:pStyle w:val="TOC2"/>
        <w:tabs>
          <w:tab w:val="left" w:pos="880"/>
          <w:tab w:val="right" w:leader="dot" w:pos="9017"/>
        </w:tabs>
        <w:rPr>
          <w:rFonts w:ascii="Century Gothic" w:eastAsiaTheme="minorEastAsia" w:hAnsi="Century Gothic" w:cstheme="minorBidi"/>
          <w:noProof/>
          <w:sz w:val="20"/>
          <w:szCs w:val="20"/>
          <w:lang w:eastAsia="en-AU" w:bidi="ar-SA"/>
        </w:rPr>
      </w:pPr>
      <w:hyperlink w:anchor="_Toc391976366" w:history="1">
        <w:r w:rsidR="00EB0EC9" w:rsidRPr="00BA3415">
          <w:rPr>
            <w:rStyle w:val="Hyperlink"/>
            <w:rFonts w:ascii="Century Gothic" w:hAnsi="Century Gothic"/>
            <w:noProof/>
            <w:sz w:val="20"/>
            <w:szCs w:val="20"/>
          </w:rPr>
          <w:t>5.11</w:t>
        </w:r>
        <w:r w:rsidR="00EB0EC9" w:rsidRPr="00BA3415">
          <w:rPr>
            <w:rFonts w:ascii="Century Gothic" w:eastAsiaTheme="minorEastAsia" w:hAnsi="Century Gothic" w:cstheme="minorBidi"/>
            <w:noProof/>
            <w:sz w:val="20"/>
            <w:szCs w:val="20"/>
            <w:lang w:eastAsia="en-AU" w:bidi="ar-SA"/>
          </w:rPr>
          <w:tab/>
        </w:r>
        <w:r w:rsidR="00EB0EC9" w:rsidRPr="00BA3415">
          <w:rPr>
            <w:rStyle w:val="Hyperlink"/>
            <w:rFonts w:ascii="Century Gothic" w:hAnsi="Century Gothic"/>
            <w:noProof/>
            <w:sz w:val="20"/>
            <w:szCs w:val="20"/>
          </w:rPr>
          <w:t>Waterbird breeding and recruitment (</w:t>
        </w:r>
        <w:r w:rsidR="005056AD" w:rsidRPr="00BA3415">
          <w:rPr>
            <w:rStyle w:val="Hyperlink"/>
            <w:rFonts w:ascii="Century Gothic" w:hAnsi="Century Gothic"/>
            <w:noProof/>
            <w:sz w:val="20"/>
            <w:szCs w:val="20"/>
          </w:rPr>
          <w:t>c</w:t>
        </w:r>
        <w:r w:rsidR="00EB0EC9" w:rsidRPr="00BA3415">
          <w:rPr>
            <w:rStyle w:val="Hyperlink"/>
            <w:rFonts w:ascii="Century Gothic" w:hAnsi="Century Gothic"/>
            <w:noProof/>
            <w:sz w:val="20"/>
            <w:szCs w:val="20"/>
          </w:rPr>
          <w:t>osted as optional component)</w:t>
        </w:r>
        <w:r w:rsidR="00EB0EC9" w:rsidRPr="00BA3415">
          <w:rPr>
            <w:rFonts w:ascii="Century Gothic" w:hAnsi="Century Gothic"/>
            <w:noProof/>
            <w:webHidden/>
            <w:sz w:val="20"/>
            <w:szCs w:val="20"/>
          </w:rPr>
          <w:tab/>
        </w:r>
        <w:r w:rsidR="003B1026" w:rsidRPr="00BA3415">
          <w:rPr>
            <w:rFonts w:ascii="Century Gothic" w:hAnsi="Century Gothic"/>
            <w:noProof/>
            <w:webHidden/>
            <w:sz w:val="20"/>
            <w:szCs w:val="20"/>
          </w:rPr>
          <w:fldChar w:fldCharType="begin"/>
        </w:r>
        <w:r w:rsidR="00EB0EC9" w:rsidRPr="00BA3415">
          <w:rPr>
            <w:rFonts w:ascii="Century Gothic" w:hAnsi="Century Gothic"/>
            <w:noProof/>
            <w:webHidden/>
            <w:sz w:val="20"/>
            <w:szCs w:val="20"/>
          </w:rPr>
          <w:instrText xml:space="preserve"> PAGEREF _Toc391976366 \h </w:instrText>
        </w:r>
        <w:r w:rsidR="003B1026" w:rsidRPr="00BA3415">
          <w:rPr>
            <w:rFonts w:ascii="Century Gothic" w:hAnsi="Century Gothic"/>
            <w:noProof/>
            <w:webHidden/>
            <w:sz w:val="20"/>
            <w:szCs w:val="20"/>
          </w:rPr>
        </w:r>
        <w:r w:rsidR="003B1026" w:rsidRPr="00BA3415">
          <w:rPr>
            <w:rFonts w:ascii="Century Gothic" w:hAnsi="Century Gothic"/>
            <w:noProof/>
            <w:webHidden/>
            <w:sz w:val="20"/>
            <w:szCs w:val="20"/>
          </w:rPr>
          <w:fldChar w:fldCharType="separate"/>
        </w:r>
        <w:r w:rsidR="00BA3415" w:rsidRPr="00BA3415">
          <w:rPr>
            <w:rFonts w:ascii="Century Gothic" w:hAnsi="Century Gothic"/>
            <w:noProof/>
            <w:webHidden/>
            <w:sz w:val="20"/>
            <w:szCs w:val="20"/>
          </w:rPr>
          <w:t>107</w:t>
        </w:r>
        <w:r w:rsidR="003B1026" w:rsidRPr="00BA3415">
          <w:rPr>
            <w:rFonts w:ascii="Century Gothic" w:hAnsi="Century Gothic"/>
            <w:noProof/>
            <w:webHidden/>
            <w:sz w:val="20"/>
            <w:szCs w:val="20"/>
          </w:rPr>
          <w:fldChar w:fldCharType="end"/>
        </w:r>
      </w:hyperlink>
    </w:p>
    <w:p w14:paraId="28E76E7B" w14:textId="77777777" w:rsidR="00EB0EC9" w:rsidRDefault="00901312">
      <w:pPr>
        <w:pStyle w:val="TOC2"/>
        <w:tabs>
          <w:tab w:val="left" w:pos="880"/>
          <w:tab w:val="right" w:leader="dot" w:pos="9017"/>
        </w:tabs>
        <w:rPr>
          <w:rFonts w:asciiTheme="minorHAnsi" w:eastAsiaTheme="minorEastAsia" w:hAnsiTheme="minorHAnsi" w:cstheme="minorBidi"/>
          <w:noProof/>
          <w:szCs w:val="22"/>
          <w:lang w:eastAsia="en-AU" w:bidi="ar-SA"/>
        </w:rPr>
      </w:pPr>
      <w:hyperlink w:anchor="_Toc391976367" w:history="1">
        <w:r w:rsidR="00EB0EC9" w:rsidRPr="00BA3415">
          <w:rPr>
            <w:rStyle w:val="Hyperlink"/>
            <w:rFonts w:ascii="Century Gothic" w:hAnsi="Century Gothic"/>
            <w:noProof/>
            <w:sz w:val="20"/>
            <w:szCs w:val="20"/>
          </w:rPr>
          <w:t>5.12</w:t>
        </w:r>
        <w:r w:rsidR="00EB0EC9" w:rsidRPr="00BA3415">
          <w:rPr>
            <w:rFonts w:ascii="Century Gothic" w:eastAsiaTheme="minorEastAsia" w:hAnsi="Century Gothic" w:cstheme="minorBidi"/>
            <w:noProof/>
            <w:sz w:val="20"/>
            <w:szCs w:val="20"/>
            <w:lang w:eastAsia="en-AU" w:bidi="ar-SA"/>
          </w:rPr>
          <w:tab/>
        </w:r>
        <w:r w:rsidR="00EB0EC9" w:rsidRPr="00BA3415">
          <w:rPr>
            <w:rStyle w:val="Hyperlink"/>
            <w:rFonts w:ascii="Century Gothic" w:hAnsi="Century Gothic"/>
            <w:noProof/>
            <w:sz w:val="20"/>
            <w:szCs w:val="20"/>
          </w:rPr>
          <w:t>Waterbird diversity</w:t>
        </w:r>
        <w:r w:rsidR="00EB0EC9" w:rsidRPr="00BA3415">
          <w:rPr>
            <w:rFonts w:ascii="Century Gothic" w:hAnsi="Century Gothic"/>
            <w:noProof/>
            <w:webHidden/>
            <w:sz w:val="20"/>
            <w:szCs w:val="20"/>
          </w:rPr>
          <w:tab/>
        </w:r>
        <w:r w:rsidR="003B1026" w:rsidRPr="00BA3415">
          <w:rPr>
            <w:rFonts w:ascii="Century Gothic" w:hAnsi="Century Gothic"/>
            <w:noProof/>
            <w:webHidden/>
            <w:sz w:val="20"/>
            <w:szCs w:val="20"/>
          </w:rPr>
          <w:fldChar w:fldCharType="begin"/>
        </w:r>
        <w:r w:rsidR="00EB0EC9" w:rsidRPr="00BA3415">
          <w:rPr>
            <w:rFonts w:ascii="Century Gothic" w:hAnsi="Century Gothic"/>
            <w:noProof/>
            <w:webHidden/>
            <w:sz w:val="20"/>
            <w:szCs w:val="20"/>
          </w:rPr>
          <w:instrText xml:space="preserve"> PAGEREF _Toc391976367 \h </w:instrText>
        </w:r>
        <w:r w:rsidR="003B1026" w:rsidRPr="00BA3415">
          <w:rPr>
            <w:rFonts w:ascii="Century Gothic" w:hAnsi="Century Gothic"/>
            <w:noProof/>
            <w:webHidden/>
            <w:sz w:val="20"/>
            <w:szCs w:val="20"/>
          </w:rPr>
        </w:r>
        <w:r w:rsidR="003B1026" w:rsidRPr="00BA3415">
          <w:rPr>
            <w:rFonts w:ascii="Century Gothic" w:hAnsi="Century Gothic"/>
            <w:noProof/>
            <w:webHidden/>
            <w:sz w:val="20"/>
            <w:szCs w:val="20"/>
          </w:rPr>
          <w:fldChar w:fldCharType="separate"/>
        </w:r>
        <w:r w:rsidR="00BA3415" w:rsidRPr="00BA3415">
          <w:rPr>
            <w:rFonts w:ascii="Century Gothic" w:hAnsi="Century Gothic"/>
            <w:noProof/>
            <w:webHidden/>
            <w:sz w:val="20"/>
            <w:szCs w:val="20"/>
          </w:rPr>
          <w:t>125</w:t>
        </w:r>
        <w:r w:rsidR="003B1026" w:rsidRPr="00BA3415">
          <w:rPr>
            <w:rFonts w:ascii="Century Gothic" w:hAnsi="Century Gothic"/>
            <w:noProof/>
            <w:webHidden/>
            <w:sz w:val="20"/>
            <w:szCs w:val="20"/>
          </w:rPr>
          <w:fldChar w:fldCharType="end"/>
        </w:r>
      </w:hyperlink>
    </w:p>
    <w:p w14:paraId="28E76E7C" w14:textId="77777777" w:rsidR="00EB0EC9" w:rsidRPr="00BA3415" w:rsidRDefault="00901312">
      <w:pPr>
        <w:pStyle w:val="TOC1"/>
        <w:rPr>
          <w:rFonts w:eastAsiaTheme="minorEastAsia" w:cstheme="minorBidi"/>
          <w:b w:val="0"/>
          <w:noProof/>
          <w:color w:val="auto"/>
          <w:sz w:val="20"/>
          <w:szCs w:val="20"/>
          <w:lang w:eastAsia="en-AU" w:bidi="ar-SA"/>
        </w:rPr>
      </w:pPr>
      <w:hyperlink w:anchor="_Toc391976368" w:history="1">
        <w:r w:rsidR="00EB0EC9" w:rsidRPr="00BA3415">
          <w:rPr>
            <w:rStyle w:val="Hyperlink"/>
            <w:noProof/>
            <w:sz w:val="20"/>
            <w:szCs w:val="20"/>
          </w:rPr>
          <w:t>6</w:t>
        </w:r>
        <w:r w:rsidR="00EB0EC9" w:rsidRPr="00BA3415">
          <w:rPr>
            <w:rFonts w:eastAsiaTheme="minorEastAsia" w:cstheme="minorBidi"/>
            <w:b w:val="0"/>
            <w:noProof/>
            <w:color w:val="auto"/>
            <w:sz w:val="20"/>
            <w:szCs w:val="20"/>
            <w:lang w:eastAsia="en-AU" w:bidi="ar-SA"/>
          </w:rPr>
          <w:tab/>
        </w:r>
        <w:r w:rsidR="00EB0EC9" w:rsidRPr="00BA3415">
          <w:rPr>
            <w:rStyle w:val="Hyperlink"/>
            <w:noProof/>
            <w:sz w:val="20"/>
            <w:szCs w:val="20"/>
          </w:rPr>
          <w:t>Summary of monitoring and evaluation activities, and potential monitoring locations</w:t>
        </w:r>
        <w:r w:rsidR="00EB0EC9" w:rsidRPr="00BA3415">
          <w:rPr>
            <w:noProof/>
            <w:webHidden/>
            <w:sz w:val="20"/>
            <w:szCs w:val="20"/>
          </w:rPr>
          <w:tab/>
        </w:r>
        <w:r w:rsidR="003B1026" w:rsidRPr="00BA3415">
          <w:rPr>
            <w:noProof/>
            <w:webHidden/>
            <w:sz w:val="20"/>
            <w:szCs w:val="20"/>
          </w:rPr>
          <w:fldChar w:fldCharType="begin"/>
        </w:r>
        <w:r w:rsidR="00EB0EC9" w:rsidRPr="00BA3415">
          <w:rPr>
            <w:noProof/>
            <w:webHidden/>
            <w:sz w:val="20"/>
            <w:szCs w:val="20"/>
          </w:rPr>
          <w:instrText xml:space="preserve"> PAGEREF _Toc391976368 \h </w:instrText>
        </w:r>
        <w:r w:rsidR="003B1026" w:rsidRPr="00BA3415">
          <w:rPr>
            <w:noProof/>
            <w:webHidden/>
            <w:sz w:val="20"/>
            <w:szCs w:val="20"/>
          </w:rPr>
        </w:r>
        <w:r w:rsidR="003B1026" w:rsidRPr="00BA3415">
          <w:rPr>
            <w:noProof/>
            <w:webHidden/>
            <w:sz w:val="20"/>
            <w:szCs w:val="20"/>
          </w:rPr>
          <w:fldChar w:fldCharType="separate"/>
        </w:r>
        <w:r w:rsidR="00BA3415" w:rsidRPr="00BA3415">
          <w:rPr>
            <w:noProof/>
            <w:webHidden/>
            <w:sz w:val="20"/>
            <w:szCs w:val="20"/>
          </w:rPr>
          <w:t>131</w:t>
        </w:r>
        <w:r w:rsidR="003B1026" w:rsidRPr="00BA3415">
          <w:rPr>
            <w:noProof/>
            <w:webHidden/>
            <w:sz w:val="20"/>
            <w:szCs w:val="20"/>
          </w:rPr>
          <w:fldChar w:fldCharType="end"/>
        </w:r>
      </w:hyperlink>
    </w:p>
    <w:p w14:paraId="28E76E7D" w14:textId="77777777" w:rsidR="00EB0EC9" w:rsidRPr="00BA3415" w:rsidRDefault="00901312">
      <w:pPr>
        <w:pStyle w:val="TOC1"/>
        <w:rPr>
          <w:rFonts w:eastAsiaTheme="minorEastAsia" w:cstheme="minorBidi"/>
          <w:b w:val="0"/>
          <w:noProof/>
          <w:color w:val="auto"/>
          <w:sz w:val="20"/>
          <w:szCs w:val="20"/>
          <w:lang w:eastAsia="en-AU" w:bidi="ar-SA"/>
        </w:rPr>
      </w:pPr>
      <w:hyperlink w:anchor="_Toc391976369" w:history="1">
        <w:r w:rsidR="00EB0EC9" w:rsidRPr="00BA3415">
          <w:rPr>
            <w:rStyle w:val="Hyperlink"/>
            <w:noProof/>
            <w:sz w:val="20"/>
            <w:szCs w:val="20"/>
          </w:rPr>
          <w:t>7</w:t>
        </w:r>
        <w:r w:rsidR="00EB0EC9" w:rsidRPr="00BA3415">
          <w:rPr>
            <w:rFonts w:eastAsiaTheme="minorEastAsia" w:cstheme="minorBidi"/>
            <w:b w:val="0"/>
            <w:noProof/>
            <w:color w:val="auto"/>
            <w:sz w:val="20"/>
            <w:szCs w:val="20"/>
            <w:lang w:eastAsia="en-AU" w:bidi="ar-SA"/>
          </w:rPr>
          <w:tab/>
        </w:r>
        <w:r w:rsidR="00EB0EC9" w:rsidRPr="00BA3415">
          <w:rPr>
            <w:rStyle w:val="Hyperlink"/>
            <w:noProof/>
            <w:sz w:val="20"/>
            <w:szCs w:val="20"/>
          </w:rPr>
          <w:t>Timeline</w:t>
        </w:r>
        <w:r w:rsidR="00EB0EC9" w:rsidRPr="00BA3415">
          <w:rPr>
            <w:noProof/>
            <w:webHidden/>
            <w:sz w:val="20"/>
            <w:szCs w:val="20"/>
          </w:rPr>
          <w:tab/>
        </w:r>
        <w:r w:rsidR="003B1026" w:rsidRPr="00BA3415">
          <w:rPr>
            <w:noProof/>
            <w:webHidden/>
            <w:sz w:val="20"/>
            <w:szCs w:val="20"/>
          </w:rPr>
          <w:fldChar w:fldCharType="begin"/>
        </w:r>
        <w:r w:rsidR="00EB0EC9" w:rsidRPr="00BA3415">
          <w:rPr>
            <w:noProof/>
            <w:webHidden/>
            <w:sz w:val="20"/>
            <w:szCs w:val="20"/>
          </w:rPr>
          <w:instrText xml:space="preserve"> PAGEREF _Toc391976369 \h </w:instrText>
        </w:r>
        <w:r w:rsidR="003B1026" w:rsidRPr="00BA3415">
          <w:rPr>
            <w:noProof/>
            <w:webHidden/>
            <w:sz w:val="20"/>
            <w:szCs w:val="20"/>
          </w:rPr>
        </w:r>
        <w:r w:rsidR="003B1026" w:rsidRPr="00BA3415">
          <w:rPr>
            <w:noProof/>
            <w:webHidden/>
            <w:sz w:val="20"/>
            <w:szCs w:val="20"/>
          </w:rPr>
          <w:fldChar w:fldCharType="separate"/>
        </w:r>
        <w:r w:rsidR="00BA3415" w:rsidRPr="00BA3415">
          <w:rPr>
            <w:noProof/>
            <w:webHidden/>
            <w:sz w:val="20"/>
            <w:szCs w:val="20"/>
          </w:rPr>
          <w:t>134</w:t>
        </w:r>
        <w:r w:rsidR="003B1026" w:rsidRPr="00BA3415">
          <w:rPr>
            <w:noProof/>
            <w:webHidden/>
            <w:sz w:val="20"/>
            <w:szCs w:val="20"/>
          </w:rPr>
          <w:fldChar w:fldCharType="end"/>
        </w:r>
      </w:hyperlink>
    </w:p>
    <w:p w14:paraId="28E76E7E" w14:textId="77777777" w:rsidR="00EB0EC9" w:rsidRPr="00BA3415" w:rsidRDefault="00901312">
      <w:pPr>
        <w:pStyle w:val="TOC1"/>
        <w:rPr>
          <w:rFonts w:eastAsiaTheme="minorEastAsia" w:cstheme="minorBidi"/>
          <w:b w:val="0"/>
          <w:noProof/>
          <w:color w:val="auto"/>
          <w:sz w:val="20"/>
          <w:szCs w:val="20"/>
          <w:lang w:eastAsia="en-AU" w:bidi="ar-SA"/>
        </w:rPr>
      </w:pPr>
      <w:hyperlink w:anchor="_Toc391976370" w:history="1">
        <w:r w:rsidR="00EB0EC9" w:rsidRPr="00BA3415">
          <w:rPr>
            <w:rStyle w:val="Hyperlink"/>
            <w:noProof/>
            <w:sz w:val="20"/>
            <w:szCs w:val="20"/>
          </w:rPr>
          <w:t>8</w:t>
        </w:r>
        <w:r w:rsidR="00EB0EC9" w:rsidRPr="00BA3415">
          <w:rPr>
            <w:rFonts w:eastAsiaTheme="minorEastAsia" w:cstheme="minorBidi"/>
            <w:b w:val="0"/>
            <w:noProof/>
            <w:color w:val="auto"/>
            <w:sz w:val="20"/>
            <w:szCs w:val="20"/>
            <w:lang w:eastAsia="en-AU" w:bidi="ar-SA"/>
          </w:rPr>
          <w:tab/>
        </w:r>
        <w:r w:rsidR="00EB0EC9" w:rsidRPr="00BA3415">
          <w:rPr>
            <w:rStyle w:val="Hyperlink"/>
            <w:noProof/>
            <w:sz w:val="20"/>
            <w:szCs w:val="20"/>
          </w:rPr>
          <w:t>Communication Plan</w:t>
        </w:r>
        <w:r w:rsidR="00EB0EC9" w:rsidRPr="00BA3415">
          <w:rPr>
            <w:noProof/>
            <w:webHidden/>
            <w:sz w:val="20"/>
            <w:szCs w:val="20"/>
          </w:rPr>
          <w:tab/>
        </w:r>
        <w:r w:rsidR="003B1026" w:rsidRPr="00BA3415">
          <w:rPr>
            <w:noProof/>
            <w:webHidden/>
            <w:sz w:val="20"/>
            <w:szCs w:val="20"/>
          </w:rPr>
          <w:fldChar w:fldCharType="begin"/>
        </w:r>
        <w:r w:rsidR="00EB0EC9" w:rsidRPr="00BA3415">
          <w:rPr>
            <w:noProof/>
            <w:webHidden/>
            <w:sz w:val="20"/>
            <w:szCs w:val="20"/>
          </w:rPr>
          <w:instrText xml:space="preserve"> PAGEREF _Toc391976370 \h </w:instrText>
        </w:r>
        <w:r w:rsidR="003B1026" w:rsidRPr="00BA3415">
          <w:rPr>
            <w:noProof/>
            <w:webHidden/>
            <w:sz w:val="20"/>
            <w:szCs w:val="20"/>
          </w:rPr>
        </w:r>
        <w:r w:rsidR="003B1026" w:rsidRPr="00BA3415">
          <w:rPr>
            <w:noProof/>
            <w:webHidden/>
            <w:sz w:val="20"/>
            <w:szCs w:val="20"/>
          </w:rPr>
          <w:fldChar w:fldCharType="separate"/>
        </w:r>
        <w:r w:rsidR="00BA3415" w:rsidRPr="00BA3415">
          <w:rPr>
            <w:noProof/>
            <w:webHidden/>
            <w:sz w:val="20"/>
            <w:szCs w:val="20"/>
          </w:rPr>
          <w:t>141</w:t>
        </w:r>
        <w:r w:rsidR="003B1026" w:rsidRPr="00BA3415">
          <w:rPr>
            <w:noProof/>
            <w:webHidden/>
            <w:sz w:val="20"/>
            <w:szCs w:val="20"/>
          </w:rPr>
          <w:fldChar w:fldCharType="end"/>
        </w:r>
      </w:hyperlink>
    </w:p>
    <w:p w14:paraId="28E76E7F" w14:textId="77777777" w:rsidR="00EB0EC9" w:rsidRPr="00BA3415" w:rsidRDefault="00901312">
      <w:pPr>
        <w:pStyle w:val="TOC2"/>
        <w:tabs>
          <w:tab w:val="right" w:leader="dot" w:pos="9017"/>
        </w:tabs>
        <w:rPr>
          <w:rFonts w:ascii="Century Gothic" w:eastAsiaTheme="minorEastAsia" w:hAnsi="Century Gothic" w:cstheme="minorBidi"/>
          <w:noProof/>
          <w:sz w:val="20"/>
          <w:szCs w:val="20"/>
          <w:lang w:eastAsia="en-AU" w:bidi="ar-SA"/>
        </w:rPr>
      </w:pPr>
      <w:hyperlink w:anchor="_Toc391976371" w:history="1">
        <w:r w:rsidR="00EB0EC9" w:rsidRPr="00BA3415">
          <w:rPr>
            <w:rStyle w:val="Hyperlink"/>
            <w:rFonts w:ascii="Century Gothic" w:hAnsi="Century Gothic"/>
            <w:noProof/>
            <w:sz w:val="20"/>
            <w:szCs w:val="20"/>
          </w:rPr>
          <w:t xml:space="preserve">Key </w:t>
        </w:r>
        <w:r w:rsidR="0082219A" w:rsidRPr="00BA3415">
          <w:rPr>
            <w:rStyle w:val="Hyperlink"/>
            <w:rFonts w:ascii="Century Gothic" w:hAnsi="Century Gothic"/>
            <w:noProof/>
            <w:sz w:val="20"/>
            <w:szCs w:val="20"/>
          </w:rPr>
          <w:t>e</w:t>
        </w:r>
        <w:r w:rsidR="00EB0EC9" w:rsidRPr="00BA3415">
          <w:rPr>
            <w:rStyle w:val="Hyperlink"/>
            <w:rFonts w:ascii="Century Gothic" w:hAnsi="Century Gothic"/>
            <w:noProof/>
            <w:sz w:val="20"/>
            <w:szCs w:val="20"/>
          </w:rPr>
          <w:t>ngagement activities</w:t>
        </w:r>
        <w:r w:rsidR="00EB0EC9" w:rsidRPr="00BA3415">
          <w:rPr>
            <w:rFonts w:ascii="Century Gothic" w:hAnsi="Century Gothic"/>
            <w:noProof/>
            <w:webHidden/>
            <w:sz w:val="20"/>
            <w:szCs w:val="20"/>
          </w:rPr>
          <w:tab/>
        </w:r>
        <w:r w:rsidR="003B1026" w:rsidRPr="00BA3415">
          <w:rPr>
            <w:rFonts w:ascii="Century Gothic" w:hAnsi="Century Gothic"/>
            <w:noProof/>
            <w:webHidden/>
            <w:sz w:val="20"/>
            <w:szCs w:val="20"/>
          </w:rPr>
          <w:fldChar w:fldCharType="begin"/>
        </w:r>
        <w:r w:rsidR="00EB0EC9" w:rsidRPr="00BA3415">
          <w:rPr>
            <w:rFonts w:ascii="Century Gothic" w:hAnsi="Century Gothic"/>
            <w:noProof/>
            <w:webHidden/>
            <w:sz w:val="20"/>
            <w:szCs w:val="20"/>
          </w:rPr>
          <w:instrText xml:space="preserve"> PAGEREF _Toc391976371 \h </w:instrText>
        </w:r>
        <w:r w:rsidR="003B1026" w:rsidRPr="00BA3415">
          <w:rPr>
            <w:rFonts w:ascii="Century Gothic" w:hAnsi="Century Gothic"/>
            <w:noProof/>
            <w:webHidden/>
            <w:sz w:val="20"/>
            <w:szCs w:val="20"/>
          </w:rPr>
        </w:r>
        <w:r w:rsidR="003B1026" w:rsidRPr="00BA3415">
          <w:rPr>
            <w:rFonts w:ascii="Century Gothic" w:hAnsi="Century Gothic"/>
            <w:noProof/>
            <w:webHidden/>
            <w:sz w:val="20"/>
            <w:szCs w:val="20"/>
          </w:rPr>
          <w:fldChar w:fldCharType="separate"/>
        </w:r>
        <w:r w:rsidR="00BA3415" w:rsidRPr="00BA3415">
          <w:rPr>
            <w:rFonts w:ascii="Century Gothic" w:hAnsi="Century Gothic"/>
            <w:noProof/>
            <w:webHidden/>
            <w:sz w:val="20"/>
            <w:szCs w:val="20"/>
          </w:rPr>
          <w:t>143</w:t>
        </w:r>
        <w:r w:rsidR="003B1026" w:rsidRPr="00BA3415">
          <w:rPr>
            <w:rFonts w:ascii="Century Gothic" w:hAnsi="Century Gothic"/>
            <w:noProof/>
            <w:webHidden/>
            <w:sz w:val="20"/>
            <w:szCs w:val="20"/>
          </w:rPr>
          <w:fldChar w:fldCharType="end"/>
        </w:r>
      </w:hyperlink>
    </w:p>
    <w:p w14:paraId="28E76E80" w14:textId="77777777" w:rsidR="00EB0EC9" w:rsidRPr="00BA3415" w:rsidRDefault="00901312">
      <w:pPr>
        <w:pStyle w:val="TOC1"/>
        <w:rPr>
          <w:rFonts w:eastAsiaTheme="minorEastAsia" w:cstheme="minorBidi"/>
          <w:b w:val="0"/>
          <w:noProof/>
          <w:color w:val="auto"/>
          <w:sz w:val="20"/>
          <w:szCs w:val="20"/>
          <w:lang w:eastAsia="en-AU" w:bidi="ar-SA"/>
        </w:rPr>
      </w:pPr>
      <w:hyperlink w:anchor="_Toc391976372" w:history="1">
        <w:r w:rsidR="00EB0EC9" w:rsidRPr="00BA3415">
          <w:rPr>
            <w:rStyle w:val="Hyperlink"/>
            <w:noProof/>
            <w:sz w:val="20"/>
            <w:szCs w:val="20"/>
          </w:rPr>
          <w:t>9</w:t>
        </w:r>
        <w:r w:rsidR="00EB0EC9" w:rsidRPr="00BA3415">
          <w:rPr>
            <w:rFonts w:eastAsiaTheme="minorEastAsia" w:cstheme="minorBidi"/>
            <w:b w:val="0"/>
            <w:noProof/>
            <w:color w:val="auto"/>
            <w:sz w:val="20"/>
            <w:szCs w:val="20"/>
            <w:lang w:eastAsia="en-AU" w:bidi="ar-SA"/>
          </w:rPr>
          <w:tab/>
        </w:r>
        <w:r w:rsidR="00EB0EC9" w:rsidRPr="00BA3415">
          <w:rPr>
            <w:rStyle w:val="Hyperlink"/>
            <w:noProof/>
            <w:sz w:val="20"/>
            <w:szCs w:val="20"/>
          </w:rPr>
          <w:t>Project management and reporting</w:t>
        </w:r>
        <w:r w:rsidR="00EB0EC9" w:rsidRPr="00BA3415">
          <w:rPr>
            <w:noProof/>
            <w:webHidden/>
            <w:sz w:val="20"/>
            <w:szCs w:val="20"/>
          </w:rPr>
          <w:tab/>
        </w:r>
        <w:r w:rsidR="003B1026" w:rsidRPr="00BA3415">
          <w:rPr>
            <w:noProof/>
            <w:webHidden/>
            <w:sz w:val="20"/>
            <w:szCs w:val="20"/>
          </w:rPr>
          <w:fldChar w:fldCharType="begin"/>
        </w:r>
        <w:r w:rsidR="00EB0EC9" w:rsidRPr="00BA3415">
          <w:rPr>
            <w:noProof/>
            <w:webHidden/>
            <w:sz w:val="20"/>
            <w:szCs w:val="20"/>
          </w:rPr>
          <w:instrText xml:space="preserve"> PAGEREF _Toc391976372 \h </w:instrText>
        </w:r>
        <w:r w:rsidR="003B1026" w:rsidRPr="00BA3415">
          <w:rPr>
            <w:noProof/>
            <w:webHidden/>
            <w:sz w:val="20"/>
            <w:szCs w:val="20"/>
          </w:rPr>
        </w:r>
        <w:r w:rsidR="003B1026" w:rsidRPr="00BA3415">
          <w:rPr>
            <w:noProof/>
            <w:webHidden/>
            <w:sz w:val="20"/>
            <w:szCs w:val="20"/>
          </w:rPr>
          <w:fldChar w:fldCharType="separate"/>
        </w:r>
        <w:r w:rsidR="00BA3415" w:rsidRPr="00BA3415">
          <w:rPr>
            <w:noProof/>
            <w:webHidden/>
            <w:sz w:val="20"/>
            <w:szCs w:val="20"/>
          </w:rPr>
          <w:t>146</w:t>
        </w:r>
        <w:r w:rsidR="003B1026" w:rsidRPr="00BA3415">
          <w:rPr>
            <w:noProof/>
            <w:webHidden/>
            <w:sz w:val="20"/>
            <w:szCs w:val="20"/>
          </w:rPr>
          <w:fldChar w:fldCharType="end"/>
        </w:r>
      </w:hyperlink>
    </w:p>
    <w:p w14:paraId="28E76E81" w14:textId="77777777" w:rsidR="00EB0EC9" w:rsidRPr="00BA3415" w:rsidRDefault="00901312">
      <w:pPr>
        <w:pStyle w:val="TOC1"/>
        <w:rPr>
          <w:rFonts w:eastAsiaTheme="minorEastAsia" w:cstheme="minorBidi"/>
          <w:b w:val="0"/>
          <w:noProof/>
          <w:color w:val="auto"/>
          <w:sz w:val="20"/>
          <w:szCs w:val="20"/>
          <w:lang w:eastAsia="en-AU" w:bidi="ar-SA"/>
        </w:rPr>
      </w:pPr>
      <w:hyperlink w:anchor="_Toc391976373" w:history="1">
        <w:r w:rsidR="00EB0EC9" w:rsidRPr="00BA3415">
          <w:rPr>
            <w:rStyle w:val="Hyperlink"/>
            <w:noProof/>
            <w:sz w:val="20"/>
            <w:szCs w:val="20"/>
          </w:rPr>
          <w:t>10</w:t>
        </w:r>
        <w:r w:rsidR="00EB0EC9" w:rsidRPr="00BA3415">
          <w:rPr>
            <w:rFonts w:eastAsiaTheme="minorEastAsia" w:cstheme="minorBidi"/>
            <w:b w:val="0"/>
            <w:noProof/>
            <w:color w:val="auto"/>
            <w:sz w:val="20"/>
            <w:szCs w:val="20"/>
            <w:lang w:eastAsia="en-AU" w:bidi="ar-SA"/>
          </w:rPr>
          <w:tab/>
        </w:r>
        <w:r w:rsidR="00EB0EC9" w:rsidRPr="00BA3415">
          <w:rPr>
            <w:rStyle w:val="Hyperlink"/>
            <w:noProof/>
            <w:sz w:val="20"/>
            <w:szCs w:val="20"/>
          </w:rPr>
          <w:t>Other documents associated with this M</w:t>
        </w:r>
        <w:r w:rsidR="00233DDB" w:rsidRPr="00BA3415">
          <w:rPr>
            <w:rStyle w:val="Hyperlink"/>
            <w:noProof/>
            <w:sz w:val="20"/>
            <w:szCs w:val="20"/>
          </w:rPr>
          <w:t>onitoring and Evaluation Plan</w:t>
        </w:r>
        <w:r w:rsidR="00EB0EC9" w:rsidRPr="00BA3415">
          <w:rPr>
            <w:noProof/>
            <w:webHidden/>
            <w:sz w:val="20"/>
            <w:szCs w:val="20"/>
          </w:rPr>
          <w:tab/>
        </w:r>
        <w:r w:rsidR="003B1026" w:rsidRPr="00BA3415">
          <w:rPr>
            <w:noProof/>
            <w:webHidden/>
            <w:sz w:val="20"/>
            <w:szCs w:val="20"/>
          </w:rPr>
          <w:fldChar w:fldCharType="begin"/>
        </w:r>
        <w:r w:rsidR="00EB0EC9" w:rsidRPr="00BA3415">
          <w:rPr>
            <w:noProof/>
            <w:webHidden/>
            <w:sz w:val="20"/>
            <w:szCs w:val="20"/>
          </w:rPr>
          <w:instrText xml:space="preserve"> PAGEREF _Toc391976373 \h </w:instrText>
        </w:r>
        <w:r w:rsidR="003B1026" w:rsidRPr="00BA3415">
          <w:rPr>
            <w:noProof/>
            <w:webHidden/>
            <w:sz w:val="20"/>
            <w:szCs w:val="20"/>
          </w:rPr>
        </w:r>
        <w:r w:rsidR="003B1026" w:rsidRPr="00BA3415">
          <w:rPr>
            <w:noProof/>
            <w:webHidden/>
            <w:sz w:val="20"/>
            <w:szCs w:val="20"/>
          </w:rPr>
          <w:fldChar w:fldCharType="separate"/>
        </w:r>
        <w:r w:rsidR="00BA3415" w:rsidRPr="00BA3415">
          <w:rPr>
            <w:noProof/>
            <w:webHidden/>
            <w:sz w:val="20"/>
            <w:szCs w:val="20"/>
          </w:rPr>
          <w:t>150</w:t>
        </w:r>
        <w:r w:rsidR="003B1026" w:rsidRPr="00BA3415">
          <w:rPr>
            <w:noProof/>
            <w:webHidden/>
            <w:sz w:val="20"/>
            <w:szCs w:val="20"/>
          </w:rPr>
          <w:fldChar w:fldCharType="end"/>
        </w:r>
      </w:hyperlink>
    </w:p>
    <w:p w14:paraId="28E76E82" w14:textId="77777777" w:rsidR="00EB0EC9" w:rsidRPr="00BA3415" w:rsidRDefault="00901312">
      <w:pPr>
        <w:pStyle w:val="TOC1"/>
        <w:rPr>
          <w:rFonts w:eastAsiaTheme="minorEastAsia" w:cstheme="minorBidi"/>
          <w:b w:val="0"/>
          <w:noProof/>
          <w:color w:val="auto"/>
          <w:sz w:val="20"/>
          <w:szCs w:val="20"/>
          <w:lang w:eastAsia="en-AU" w:bidi="ar-SA"/>
        </w:rPr>
      </w:pPr>
      <w:hyperlink w:anchor="_Toc391976374" w:history="1">
        <w:r w:rsidR="00EB0EC9" w:rsidRPr="00BA3415">
          <w:rPr>
            <w:rStyle w:val="Hyperlink"/>
            <w:noProof/>
            <w:sz w:val="20"/>
            <w:szCs w:val="20"/>
          </w:rPr>
          <w:t>11</w:t>
        </w:r>
        <w:r w:rsidR="00EB0EC9" w:rsidRPr="00BA3415">
          <w:rPr>
            <w:rFonts w:eastAsiaTheme="minorEastAsia" w:cstheme="minorBidi"/>
            <w:b w:val="0"/>
            <w:noProof/>
            <w:color w:val="auto"/>
            <w:sz w:val="20"/>
            <w:szCs w:val="20"/>
            <w:lang w:eastAsia="en-AU" w:bidi="ar-SA"/>
          </w:rPr>
          <w:tab/>
        </w:r>
        <w:r w:rsidR="00EB0EC9" w:rsidRPr="00BA3415">
          <w:rPr>
            <w:rStyle w:val="Hyperlink"/>
            <w:noProof/>
            <w:sz w:val="20"/>
            <w:szCs w:val="20"/>
          </w:rPr>
          <w:t>References</w:t>
        </w:r>
        <w:r w:rsidR="00EB0EC9" w:rsidRPr="00BA3415">
          <w:rPr>
            <w:noProof/>
            <w:webHidden/>
            <w:sz w:val="20"/>
            <w:szCs w:val="20"/>
          </w:rPr>
          <w:tab/>
        </w:r>
        <w:r w:rsidR="003B1026" w:rsidRPr="00BA3415">
          <w:rPr>
            <w:noProof/>
            <w:webHidden/>
            <w:sz w:val="20"/>
            <w:szCs w:val="20"/>
          </w:rPr>
          <w:fldChar w:fldCharType="begin"/>
        </w:r>
        <w:r w:rsidR="00EB0EC9" w:rsidRPr="00BA3415">
          <w:rPr>
            <w:noProof/>
            <w:webHidden/>
            <w:sz w:val="20"/>
            <w:szCs w:val="20"/>
          </w:rPr>
          <w:instrText xml:space="preserve"> PAGEREF _Toc391976374 \h </w:instrText>
        </w:r>
        <w:r w:rsidR="003B1026" w:rsidRPr="00BA3415">
          <w:rPr>
            <w:noProof/>
            <w:webHidden/>
            <w:sz w:val="20"/>
            <w:szCs w:val="20"/>
          </w:rPr>
        </w:r>
        <w:r w:rsidR="003B1026" w:rsidRPr="00BA3415">
          <w:rPr>
            <w:noProof/>
            <w:webHidden/>
            <w:sz w:val="20"/>
            <w:szCs w:val="20"/>
          </w:rPr>
          <w:fldChar w:fldCharType="separate"/>
        </w:r>
        <w:r w:rsidR="00BA3415" w:rsidRPr="00BA3415">
          <w:rPr>
            <w:noProof/>
            <w:webHidden/>
            <w:sz w:val="20"/>
            <w:szCs w:val="20"/>
          </w:rPr>
          <w:t>151</w:t>
        </w:r>
        <w:r w:rsidR="003B1026" w:rsidRPr="00BA3415">
          <w:rPr>
            <w:noProof/>
            <w:webHidden/>
            <w:sz w:val="20"/>
            <w:szCs w:val="20"/>
          </w:rPr>
          <w:fldChar w:fldCharType="end"/>
        </w:r>
      </w:hyperlink>
    </w:p>
    <w:p w14:paraId="28E76E83" w14:textId="77777777" w:rsidR="00C218A3" w:rsidRPr="00216CA9" w:rsidRDefault="003B1026" w:rsidP="00D0112A">
      <w:pPr>
        <w:spacing w:after="0" w:line="240" w:lineRule="auto"/>
        <w:rPr>
          <w:rFonts w:eastAsia="Times New Roman" w:cs="Angsana New"/>
          <w:lang w:eastAsia="zh-CN" w:bidi="th-TH"/>
        </w:rPr>
      </w:pPr>
      <w:r w:rsidRPr="00216CA9">
        <w:rPr>
          <w:rFonts w:eastAsia="Times New Roman" w:cs="Angsana New"/>
          <w:lang w:eastAsia="zh-CN" w:bidi="th-TH"/>
        </w:rPr>
        <w:fldChar w:fldCharType="end"/>
      </w:r>
    </w:p>
    <w:p w14:paraId="28E76E84" w14:textId="77777777" w:rsidR="00216CA9" w:rsidRDefault="00216CA9" w:rsidP="00216CA9">
      <w:pPr>
        <w:spacing w:after="0" w:line="240" w:lineRule="auto"/>
        <w:sectPr w:rsidR="00216CA9" w:rsidSect="003864E3">
          <w:headerReference w:type="even" r:id="rId18"/>
          <w:headerReference w:type="default" r:id="rId19"/>
          <w:footerReference w:type="even" r:id="rId20"/>
          <w:footerReference w:type="default" r:id="rId21"/>
          <w:headerReference w:type="first" r:id="rId22"/>
          <w:footerReference w:type="first" r:id="rId23"/>
          <w:pgSz w:w="11907" w:h="16839" w:code="9"/>
          <w:pgMar w:top="1440" w:right="1440" w:bottom="1440" w:left="1440" w:header="708" w:footer="708" w:gutter="0"/>
          <w:cols w:space="708"/>
          <w:docGrid w:linePitch="360"/>
        </w:sectPr>
      </w:pPr>
    </w:p>
    <w:p w14:paraId="28E76E85" w14:textId="77777777" w:rsidR="00C218A3" w:rsidRPr="00E63C16" w:rsidRDefault="00C218A3" w:rsidP="00F306A5">
      <w:pPr>
        <w:pStyle w:val="Heading1"/>
      </w:pPr>
      <w:bookmarkStart w:id="7" w:name="_Toc385495626"/>
      <w:bookmarkStart w:id="8" w:name="_Toc391976340"/>
      <w:r w:rsidRPr="00E63C16">
        <w:t>Introduction</w:t>
      </w:r>
      <w:bookmarkEnd w:id="7"/>
      <w:bookmarkEnd w:id="8"/>
      <w:r w:rsidRPr="00E63C16">
        <w:t xml:space="preserve"> </w:t>
      </w:r>
    </w:p>
    <w:p w14:paraId="28E76E86" w14:textId="77777777" w:rsidR="00C218A3" w:rsidRPr="00E63C16" w:rsidRDefault="00C218A3" w:rsidP="002F3A01">
      <w:pPr>
        <w:pStyle w:val="BodyText10"/>
      </w:pPr>
      <w:r w:rsidRPr="00E63C16">
        <w:t xml:space="preserve">The Commonwealth Environmental Water Holder (CEWH) is responsible under the </w:t>
      </w:r>
      <w:r w:rsidRPr="00E63C16">
        <w:rPr>
          <w:i/>
        </w:rPr>
        <w:t xml:space="preserve">Water Act 2007 </w:t>
      </w:r>
      <w:r w:rsidRPr="00E63C16">
        <w:t xml:space="preserve">(Cth) for managing Commonwealth environmental water holdings.  The holdings must be managed to protect or restore the environmental assets of the Murray-Darling Basin, and other areas where the Commonwealth holds water, so as to give effect to relevant international agreements.  The Basin Plan (2012) further requires that the holdings must be managed in a way that is consistent with the Basin Plan’s Environmental Watering Plan.  The </w:t>
      </w:r>
      <w:r w:rsidRPr="00E63C16">
        <w:rPr>
          <w:i/>
        </w:rPr>
        <w:t>Water Act 2007</w:t>
      </w:r>
      <w:r w:rsidRPr="00E63C16">
        <w:t xml:space="preserve"> (Cth) and the Basin Plan also impose obligations to report on the contribution of Commonwealth environmental water to the environmental objectives of the Basin Plan.</w:t>
      </w:r>
    </w:p>
    <w:p w14:paraId="28E76E87" w14:textId="77777777" w:rsidR="00C218A3" w:rsidRPr="00E63C16" w:rsidRDefault="00C218A3" w:rsidP="00B27487">
      <w:pPr>
        <w:pStyle w:val="BodyText10"/>
      </w:pPr>
      <w:r w:rsidRPr="00E63C16">
        <w:t xml:space="preserve">Monitoring and evaluation are critical for supporting effective and efficient use of Commonwealth environmental water. </w:t>
      </w:r>
      <w:r>
        <w:t>They</w:t>
      </w:r>
      <w:r w:rsidRPr="00E63C16">
        <w:t xml:space="preserve"> provide important information to support the CEWH to meet their reporting obligations in addition to demonstrating overall effectiveness at achieving ecological objectives.</w:t>
      </w:r>
    </w:p>
    <w:p w14:paraId="28E76E88" w14:textId="77777777" w:rsidR="00C218A3" w:rsidRPr="00E63C16" w:rsidRDefault="00C218A3">
      <w:pPr>
        <w:pStyle w:val="BodyText10"/>
      </w:pPr>
      <w:r w:rsidRPr="00E63C16">
        <w:t>The Long-Term Intervention Monitoring Project (</w:t>
      </w:r>
      <w:r w:rsidR="007A0E03">
        <w:t xml:space="preserve">LTIM </w:t>
      </w:r>
      <w:r w:rsidRPr="00E63C16">
        <w:t xml:space="preserve">Project) is the primary means by which the Commonwealth Environmental Water Office (CEWO) will undertake monitoring and evaluation of the ecological outcomes of Commonwealth environmental watering.  The </w:t>
      </w:r>
      <w:r w:rsidR="007A0E03">
        <w:t xml:space="preserve">LTIM </w:t>
      </w:r>
      <w:r w:rsidRPr="00E63C16">
        <w:t>Project will be implemented at seven Selected Areas over a five year period from 2014-15 to 2018-19 to deliver five high-level outcomes (in order of priority):</w:t>
      </w:r>
    </w:p>
    <w:p w14:paraId="28E76E89" w14:textId="77777777" w:rsidR="00C218A3" w:rsidRPr="00E63C16" w:rsidRDefault="00C218A3" w:rsidP="00546CA2">
      <w:pPr>
        <w:pStyle w:val="BodyText10"/>
        <w:numPr>
          <w:ilvl w:val="0"/>
          <w:numId w:val="22"/>
        </w:numPr>
      </w:pPr>
      <w:r w:rsidRPr="00E63C16">
        <w:t>Evaluate the contribution of Commonwealth environmental watering to the objectives of the Murray-Darling Basin Authority’s (MDBA) Environmental Watering Plan</w:t>
      </w:r>
    </w:p>
    <w:p w14:paraId="28E76E8A" w14:textId="77777777" w:rsidR="00C218A3" w:rsidRPr="00E63C16" w:rsidRDefault="00C218A3" w:rsidP="00546CA2">
      <w:pPr>
        <w:pStyle w:val="BodyText10"/>
        <w:numPr>
          <w:ilvl w:val="0"/>
          <w:numId w:val="22"/>
        </w:numPr>
      </w:pPr>
      <w:r w:rsidRPr="00E63C16">
        <w:t>Evaluate the ecological outcomes of Commonwealth environmental watering at each of the seven Selected Areas</w:t>
      </w:r>
    </w:p>
    <w:p w14:paraId="28E76E8B" w14:textId="77777777" w:rsidR="00C218A3" w:rsidRPr="00E63C16" w:rsidRDefault="00C218A3" w:rsidP="00546CA2">
      <w:pPr>
        <w:pStyle w:val="BodyText10"/>
        <w:numPr>
          <w:ilvl w:val="0"/>
          <w:numId w:val="22"/>
        </w:numPr>
      </w:pPr>
      <w:r w:rsidRPr="00E63C16">
        <w:t>Infer ecological outcomes of Commonwealth environmental watering in areas of the Murray-Darling Basin not monitored</w:t>
      </w:r>
    </w:p>
    <w:p w14:paraId="28E76E8C" w14:textId="77777777" w:rsidR="00C218A3" w:rsidRPr="00E63C16" w:rsidRDefault="00C218A3" w:rsidP="00546CA2">
      <w:pPr>
        <w:pStyle w:val="BodyText10"/>
        <w:numPr>
          <w:ilvl w:val="0"/>
          <w:numId w:val="22"/>
        </w:numPr>
      </w:pPr>
      <w:r w:rsidRPr="00E63C16">
        <w:t>Support the adaptive management of Commonwealth environmental water</w:t>
      </w:r>
    </w:p>
    <w:p w14:paraId="28E76E8D" w14:textId="77777777" w:rsidR="00C218A3" w:rsidRPr="00E63C16" w:rsidRDefault="00C218A3" w:rsidP="00546CA2">
      <w:pPr>
        <w:pStyle w:val="BodyText10"/>
        <w:numPr>
          <w:ilvl w:val="0"/>
          <w:numId w:val="22"/>
        </w:numPr>
      </w:pPr>
      <w:r w:rsidRPr="00E63C16">
        <w:t>Monitor the ecological response to Commonwealth environmental watering at each of the seven Selected Areas.</w:t>
      </w:r>
    </w:p>
    <w:p w14:paraId="28E76E8E" w14:textId="77777777" w:rsidR="00C218A3" w:rsidRPr="00E63C16" w:rsidRDefault="00C218A3">
      <w:pPr>
        <w:pStyle w:val="BodyText10"/>
      </w:pPr>
      <w:r w:rsidRPr="00E63C16">
        <w:t>This Monitoring and Evaluation Plan (M</w:t>
      </w:r>
      <w:r w:rsidR="00760745">
        <w:t>&amp;E Plan</w:t>
      </w:r>
      <w:r w:rsidRPr="00E63C16">
        <w:t xml:space="preserve">) details the monitoring and evaluation activities that will be implemented under the </w:t>
      </w:r>
      <w:r w:rsidR="007A0E03">
        <w:t xml:space="preserve">LTIM </w:t>
      </w:r>
      <w:r w:rsidRPr="00E63C16">
        <w:t xml:space="preserve">Project for the </w:t>
      </w:r>
      <w:r w:rsidRPr="00E63C16">
        <w:rPr>
          <w:b/>
        </w:rPr>
        <w:t>Murrumbidgee Selected Area</w:t>
      </w:r>
      <w:r w:rsidRPr="00E63C16">
        <w:t>.  This M</w:t>
      </w:r>
      <w:r w:rsidR="00760745">
        <w:t>&amp;E Plan</w:t>
      </w:r>
      <w:r w:rsidRPr="00E63C16">
        <w:t xml:space="preserve"> includes:</w:t>
      </w:r>
    </w:p>
    <w:p w14:paraId="28E76E8F" w14:textId="77777777" w:rsidR="00C218A3" w:rsidRPr="00E63C16" w:rsidRDefault="00C218A3" w:rsidP="00546CA2">
      <w:pPr>
        <w:pStyle w:val="BodyText10"/>
        <w:numPr>
          <w:ilvl w:val="0"/>
          <w:numId w:val="23"/>
        </w:numPr>
      </w:pPr>
      <w:r w:rsidRPr="00E63C16">
        <w:t>A description of the Selected Area including hydrological zones</w:t>
      </w:r>
    </w:p>
    <w:p w14:paraId="28E76E90" w14:textId="77777777" w:rsidR="00C218A3" w:rsidRPr="00E63C16" w:rsidRDefault="00C218A3" w:rsidP="00546CA2">
      <w:pPr>
        <w:pStyle w:val="BodyText10"/>
        <w:numPr>
          <w:ilvl w:val="0"/>
          <w:numId w:val="23"/>
        </w:numPr>
      </w:pPr>
      <w:r w:rsidRPr="00E63C16">
        <w:t>Evaluation questions relevant to the Selected Area</w:t>
      </w:r>
    </w:p>
    <w:p w14:paraId="28E76E91" w14:textId="77777777" w:rsidR="00C218A3" w:rsidRPr="00E63C16" w:rsidRDefault="00C218A3" w:rsidP="00546CA2">
      <w:pPr>
        <w:pStyle w:val="BodyText10"/>
        <w:numPr>
          <w:ilvl w:val="0"/>
          <w:numId w:val="23"/>
        </w:numPr>
      </w:pPr>
      <w:r w:rsidRPr="00E63C16">
        <w:t xml:space="preserve">Monitoring </w:t>
      </w:r>
      <w:r w:rsidR="00EC2DCA">
        <w:t>indicator</w:t>
      </w:r>
      <w:r w:rsidRPr="00E63C16">
        <w:t xml:space="preserve"> methods and protocols</w:t>
      </w:r>
    </w:p>
    <w:p w14:paraId="28E76E92" w14:textId="77777777" w:rsidR="00C218A3" w:rsidRPr="00E63C16" w:rsidRDefault="00C218A3" w:rsidP="00546CA2">
      <w:pPr>
        <w:pStyle w:val="BodyText10"/>
        <w:numPr>
          <w:ilvl w:val="0"/>
          <w:numId w:val="23"/>
        </w:numPr>
      </w:pPr>
      <w:r w:rsidRPr="00E63C16">
        <w:t>A monitoring schedule</w:t>
      </w:r>
    </w:p>
    <w:p w14:paraId="28E76E93" w14:textId="77777777" w:rsidR="00C218A3" w:rsidRPr="00E63C16" w:rsidRDefault="00C218A3" w:rsidP="00546CA2">
      <w:pPr>
        <w:pStyle w:val="BodyText10"/>
        <w:numPr>
          <w:ilvl w:val="0"/>
          <w:numId w:val="23"/>
        </w:numPr>
      </w:pPr>
      <w:r w:rsidRPr="00E63C16">
        <w:t>Evaluation methods and protocols</w:t>
      </w:r>
    </w:p>
    <w:p w14:paraId="28E76E94" w14:textId="77777777" w:rsidR="00C218A3" w:rsidRPr="00E63C16" w:rsidRDefault="00C218A3" w:rsidP="00546CA2">
      <w:pPr>
        <w:pStyle w:val="BodyText10"/>
        <w:numPr>
          <w:ilvl w:val="0"/>
          <w:numId w:val="23"/>
        </w:numPr>
      </w:pPr>
      <w:r w:rsidRPr="00E63C16">
        <w:t>A communication and engagement plan</w:t>
      </w:r>
    </w:p>
    <w:p w14:paraId="28E76E95" w14:textId="77777777" w:rsidR="00C218A3" w:rsidRPr="00E63C16" w:rsidRDefault="00993A66" w:rsidP="00993A66">
      <w:pPr>
        <w:pStyle w:val="BodyText10"/>
      </w:pPr>
      <w:r>
        <w:t>The</w:t>
      </w:r>
      <w:r w:rsidR="00C218A3" w:rsidRPr="00E63C16">
        <w:t xml:space="preserve"> project management plan, risk assessment</w:t>
      </w:r>
      <w:r>
        <w:t>,</w:t>
      </w:r>
      <w:r w:rsidR="00C218A3" w:rsidRPr="00E63C16">
        <w:t xml:space="preserve"> quality planning; and health, sa</w:t>
      </w:r>
      <w:r>
        <w:t>fety and environmental plans are provided as standalone documents.</w:t>
      </w:r>
    </w:p>
    <w:p w14:paraId="28E76E96" w14:textId="77777777" w:rsidR="00C218A3" w:rsidRPr="00E63C16" w:rsidRDefault="00C218A3">
      <w:pPr>
        <w:spacing w:after="0" w:line="240" w:lineRule="auto"/>
      </w:pPr>
      <w:r w:rsidRPr="00E63C16">
        <w:br w:type="page"/>
      </w:r>
    </w:p>
    <w:p w14:paraId="28E76E97" w14:textId="77777777" w:rsidR="00C218A3" w:rsidRPr="00E63C16" w:rsidRDefault="00C218A3" w:rsidP="00F272E8">
      <w:pPr>
        <w:pStyle w:val="Heading2"/>
      </w:pPr>
      <w:r w:rsidRPr="00E63C16">
        <w:t xml:space="preserve"> </w:t>
      </w:r>
      <w:bookmarkStart w:id="9" w:name="_Toc385495627"/>
      <w:bookmarkStart w:id="10" w:name="_Toc391976341"/>
      <w:r w:rsidRPr="00E63C16">
        <w:t xml:space="preserve">About this </w:t>
      </w:r>
      <w:bookmarkEnd w:id="9"/>
      <w:bookmarkEnd w:id="10"/>
      <w:r w:rsidR="00B64E9F">
        <w:t>M&amp;E P</w:t>
      </w:r>
      <w:r w:rsidR="002D2B74">
        <w:t>lan</w:t>
      </w:r>
    </w:p>
    <w:p w14:paraId="28E76E98" w14:textId="77777777" w:rsidR="00C218A3" w:rsidRPr="00E63C16" w:rsidRDefault="00C218A3" w:rsidP="00474227">
      <w:pPr>
        <w:pStyle w:val="BodyText10"/>
      </w:pPr>
      <w:r w:rsidRPr="00E63C16">
        <w:t>The Murrumbidgee catchment in southern NSW is one of the largest river catchments in the Murray-Darling Basin (MDB) (87,348 km</w:t>
      </w:r>
      <w:r w:rsidRPr="00E63C16">
        <w:rPr>
          <w:vertAlign w:val="superscript"/>
        </w:rPr>
        <w:t>2</w:t>
      </w:r>
      <w:r w:rsidRPr="00E63C16">
        <w:t>). The Murrumbidgee River is one the most regulated rivers in Australia, controlled by multiple major reservoirs including the Snowy Mountains Hydro-electric Scheme, the Australian Capital Territory (ACT) Water Supply Scheme, and, in NSW, primarily by two large dams: Burrinjuck Dam (1,026,000</w:t>
      </w:r>
      <w:r w:rsidR="00222681">
        <w:t xml:space="preserve"> </w:t>
      </w:r>
      <w:r w:rsidRPr="00E63C16">
        <w:t xml:space="preserve">ML capacity, operational in 1911) on the Murrumbidgee River and Blowering Dam </w:t>
      </w:r>
      <w:r w:rsidR="0074175A">
        <w:t>(part of the Snowy River scheme)</w:t>
      </w:r>
      <w:r w:rsidRPr="00E63C16">
        <w:t>(1,628,000</w:t>
      </w:r>
      <w:r w:rsidR="00222681">
        <w:t xml:space="preserve"> </w:t>
      </w:r>
      <w:r w:rsidRPr="00E63C16">
        <w:t xml:space="preserve">ML capacity, operational since 1968) on the Tumut River </w:t>
      </w:r>
      <w:r w:rsidR="003B1026" w:rsidRPr="00E63C16">
        <w:fldChar w:fldCharType="begin"/>
      </w:r>
      <w:r w:rsidR="000969F1">
        <w:instrText xml:space="preserve"> ADDIN EN.CITE &lt;EndNote&gt;&lt;Cite&gt;&lt;Author&gt;CSIRO&lt;/Author&gt;&lt;Year&gt;2008&lt;/Year&gt;&lt;RecNum&gt;3400&lt;/RecNum&gt;&lt;DisplayText&gt;(CSIRO 2008b)&lt;/DisplayText&gt;&lt;record&gt;&lt;rec-number&gt;3400&lt;/rec-number&gt;&lt;foreign-keys&gt;&lt;key app="EN" db-id="vxxvsda2b05fxpeaw2dp552mtrd5trxdrf0s"&gt;3400&lt;/key&gt;&lt;/foreign-keys&gt;&lt;ref-type name="Book"&gt;6&lt;/ref-type&gt;&lt;contributors&gt;&lt;authors&gt;&lt;author&gt;CSIRO&lt;/author&gt;&lt;/authors&gt;&lt;/contributors&gt;&lt;titles&gt;&lt;title&gt;Water Availability in the Murrumbidgee:A report to the Australian Government from the CSIRO Murray-Darling Basin Sustainable Yields Project&lt;/title&gt;&lt;/titles&gt;&lt;dates&gt;&lt;year&gt;2008&lt;/year&gt;&lt;/dates&gt;&lt;pub-location&gt;Canberra&lt;/pub-location&gt;&lt;publisher&gt;CSIRO&lt;/publisher&gt;&lt;urls&gt;&lt;/urls&gt;&lt;/record&gt;&lt;/Cite&gt;&lt;/EndNote&gt;</w:instrText>
      </w:r>
      <w:r w:rsidR="003B1026" w:rsidRPr="00E63C16">
        <w:fldChar w:fldCharType="separate"/>
      </w:r>
      <w:r w:rsidR="000969F1">
        <w:rPr>
          <w:noProof/>
        </w:rPr>
        <w:t>(</w:t>
      </w:r>
      <w:hyperlink w:anchor="_ENREF_28" w:tooltip="CSIRO, 2008 #3400" w:history="1">
        <w:r w:rsidR="0084200E">
          <w:rPr>
            <w:noProof/>
          </w:rPr>
          <w:t>CSIRO 2008b</w:t>
        </w:r>
      </w:hyperlink>
      <w:r w:rsidR="000969F1">
        <w:rPr>
          <w:noProof/>
        </w:rPr>
        <w:t>)</w:t>
      </w:r>
      <w:r w:rsidR="003B1026" w:rsidRPr="00E63C16">
        <w:fldChar w:fldCharType="end"/>
      </w:r>
      <w:r w:rsidRPr="00E63C16">
        <w:t>. The Murrumbidgee has an extremely high level of water resource development with an average diversion rate of 53% (2257</w:t>
      </w:r>
      <w:r w:rsidR="00222681">
        <w:t xml:space="preserve"> </w:t>
      </w:r>
      <w:r w:rsidRPr="00E63C16">
        <w:t xml:space="preserve">GL/year) of all available water </w:t>
      </w:r>
      <w:r w:rsidR="003B1026" w:rsidRPr="00E63C16">
        <w:fldChar w:fldCharType="begin"/>
      </w:r>
      <w:r w:rsidR="000969F1">
        <w:instrText xml:space="preserve"> ADDIN EN.CITE &lt;EndNote&gt;&lt;Cite&gt;&lt;Author&gt;CSIRO&lt;/Author&gt;&lt;Year&gt;2008&lt;/Year&gt;&lt;RecNum&gt;3400&lt;/RecNum&gt;&lt;DisplayText&gt;(CSIRO 2008b)&lt;/DisplayText&gt;&lt;record&gt;&lt;rec-number&gt;3400&lt;/rec-number&gt;&lt;foreign-keys&gt;&lt;key app="EN" db-id="vxxvsda2b05fxpeaw2dp552mtrd5trxdrf0s"&gt;3400&lt;/key&gt;&lt;/foreign-keys&gt;&lt;ref-type name="Book"&gt;6&lt;/ref-type&gt;&lt;contributors&gt;&lt;authors&gt;&lt;author&gt;CSIRO&lt;/author&gt;&lt;/authors&gt;&lt;/contributors&gt;&lt;titles&gt;&lt;title&gt;Water Availability in the Murrumbidgee:A report to the Australian Government from the CSIRO Murray-Darling Basin Sustainable Yields Project&lt;/title&gt;&lt;/titles&gt;&lt;dates&gt;&lt;year&gt;2008&lt;/year&gt;&lt;/dates&gt;&lt;pub-location&gt;Canberra&lt;/pub-location&gt;&lt;publisher&gt;CSIRO&lt;/publisher&gt;&lt;urls&gt;&lt;/urls&gt;&lt;/record&gt;&lt;/Cite&gt;&lt;/EndNote&gt;</w:instrText>
      </w:r>
      <w:r w:rsidR="003B1026" w:rsidRPr="00E63C16">
        <w:fldChar w:fldCharType="separate"/>
      </w:r>
      <w:r w:rsidR="000969F1">
        <w:rPr>
          <w:noProof/>
        </w:rPr>
        <w:t>(</w:t>
      </w:r>
      <w:hyperlink w:anchor="_ENREF_28" w:tooltip="CSIRO, 2008 #3400" w:history="1">
        <w:r w:rsidR="0084200E">
          <w:rPr>
            <w:noProof/>
          </w:rPr>
          <w:t>CSIRO 2008b</w:t>
        </w:r>
      </w:hyperlink>
      <w:r w:rsidR="000969F1">
        <w:rPr>
          <w:noProof/>
        </w:rPr>
        <w:t>)</w:t>
      </w:r>
      <w:r w:rsidR="003B1026" w:rsidRPr="00E63C16">
        <w:fldChar w:fldCharType="end"/>
      </w:r>
      <w:r w:rsidRPr="00E63C16">
        <w:t xml:space="preserve">. </w:t>
      </w:r>
    </w:p>
    <w:p w14:paraId="28E76E99" w14:textId="77777777" w:rsidR="00C218A3" w:rsidRPr="00E63C16" w:rsidRDefault="00C218A3" w:rsidP="00474227">
      <w:pPr>
        <w:pStyle w:val="BodyText10"/>
        <w:rPr>
          <w:b/>
        </w:rPr>
      </w:pPr>
      <w:r w:rsidRPr="00993A66">
        <w:rPr>
          <w:color w:val="0D0D0D"/>
        </w:rPr>
        <w:t xml:space="preserve">Environmental water holdings in the Murrumbidgee </w:t>
      </w:r>
      <w:r w:rsidR="00521ADC" w:rsidRPr="00993A66">
        <w:rPr>
          <w:color w:val="0D0D0D"/>
        </w:rPr>
        <w:t>Selected Area</w:t>
      </w:r>
      <w:r w:rsidRPr="00993A66">
        <w:rPr>
          <w:color w:val="0D0D0D"/>
        </w:rPr>
        <w:t xml:space="preserve"> are significant, with </w:t>
      </w:r>
      <w:r w:rsidRPr="00993A66">
        <w:t xml:space="preserve">Commonwealth water holdings of </w:t>
      </w:r>
      <w:r w:rsidR="00BF6552" w:rsidRPr="00993A66">
        <w:t>234,067 ML</w:t>
      </w:r>
      <w:r w:rsidR="0074175A" w:rsidRPr="00993A66">
        <w:t xml:space="preserve"> </w:t>
      </w:r>
      <w:r w:rsidRPr="00993A66">
        <w:t>general security and 173,000</w:t>
      </w:r>
      <w:r w:rsidR="00222681" w:rsidRPr="00993A66">
        <w:t xml:space="preserve"> </w:t>
      </w:r>
      <w:r w:rsidRPr="00993A66">
        <w:t xml:space="preserve">ML (long-term allocation of supplementary water in the Nimmie-Caira) and NSW </w:t>
      </w:r>
      <w:r w:rsidR="000401D6">
        <w:t>e</w:t>
      </w:r>
      <w:r w:rsidRPr="00993A66">
        <w:t xml:space="preserve">nvironmental water holdings (including both licensed water and Adaptive Environmental Water) of </w:t>
      </w:r>
      <w:r w:rsidR="001169A4" w:rsidRPr="00993A66">
        <w:t xml:space="preserve">238,355 </w:t>
      </w:r>
      <w:r w:rsidRPr="00993A66">
        <w:t xml:space="preserve">ML, giving a combined environmental water holding of over </w:t>
      </w:r>
      <w:r w:rsidR="000974F3" w:rsidRPr="00993A66">
        <w:t>497,000</w:t>
      </w:r>
      <w:r w:rsidR="001169A4" w:rsidRPr="00993A66">
        <w:t xml:space="preserve"> </w:t>
      </w:r>
      <w:r w:rsidRPr="00993A66">
        <w:t>ML</w:t>
      </w:r>
      <w:r w:rsidR="000974F3" w:rsidRPr="00993A66">
        <w:t xml:space="preserve"> (assuming long-term average allocations and up to 705,000ML with full allocation</w:t>
      </w:r>
      <w:r w:rsidR="000401D6">
        <w:t>)</w:t>
      </w:r>
      <w:r w:rsidR="000974F3" w:rsidRPr="00993A66">
        <w:t>.</w:t>
      </w:r>
      <w:r w:rsidRPr="00993A66">
        <w:t xml:space="preserve"> Infrastructure</w:t>
      </w:r>
      <w:r w:rsidRPr="00E63C16">
        <w:t xml:space="preserve"> for the delivery of environmental water through weirs, dams, regulators and re-diversion is well developed, allowing environmental watering actions to continue</w:t>
      </w:r>
      <w:r>
        <w:t xml:space="preserve"> to some sites</w:t>
      </w:r>
      <w:r w:rsidRPr="00E63C16">
        <w:t xml:space="preserve"> in drought conditions </w:t>
      </w:r>
      <w:r w:rsidR="003B1026">
        <w:fldChar w:fldCharType="begin"/>
      </w:r>
      <w:r>
        <w:instrText xml:space="preserve"> ADDIN EN.CITE &lt;EndNote&gt;&lt;Cite&gt;&lt;Author&gt;Wassens&lt;/Author&gt;&lt;Year&gt;2008&lt;/Year&gt;&lt;RecNum&gt;2615&lt;/RecNum&gt;&lt;Prefix&gt;e.g. &lt;/Prefix&gt;&lt;DisplayText&gt;(e.g. Wassens, Arnaiz&lt;style face="italic"&gt; et al.&lt;/style&gt; 2008)&lt;/DisplayText&gt;&lt;record&gt;&lt;rec-number&gt;2615&lt;/rec-number&gt;&lt;foreign-keys&gt;&lt;key app="EN" db-id="vxxvsda2b05fxpeaw2dp552mtrd5trxdrf0s"&gt;2615&lt;/key&gt;&lt;/foreign-keys&gt;&lt;ref-type name="Book"&gt;6&lt;/ref-type&gt;&lt;contributors&gt;&lt;authors&gt;&lt;author&gt;Wassens, S.&lt;/author&gt;&lt;author&gt;Arnaiz, O.L.&lt;/author&gt;&lt;author&gt;Healy, S.&lt;/author&gt;&lt;author&gt;Watts, R. J.&lt;/author&gt;&lt;author&gt;Maguire, J.&lt;/author&gt;&lt;/authors&gt;&lt;/contributors&gt;&lt;titles&gt;&lt;title&gt;&lt;style face="normal" font="default" size="100%"&gt;Hydrological and habitat requirements to maintain viable Southern Bell Frog (&lt;/style&gt;&lt;style face="italic" font="default" size="100%"&gt;Litoria raniformis&lt;/style&gt;&lt;style face="normal" font="default" size="100%"&gt;) populations on the Lowbidgee floodplain- Phase 1&lt;/style&gt;&lt;/title&gt;&lt;/titles&gt;&lt;keywords&gt;&lt;keyword&gt;Litoria&lt;/keyword&gt;&lt;/keywords&gt;&lt;dates&gt;&lt;year&gt;2008&lt;/year&gt;&lt;/dates&gt;&lt;pub-location&gt;Queanbeyan&lt;/pub-location&gt;&lt;publisher&gt;Department of Environment and Climate Change.&lt;/publisher&gt;&lt;urls&gt;&lt;/urls&gt;&lt;/record&gt;&lt;/Cite&gt;&lt;/EndNote&gt;</w:instrText>
      </w:r>
      <w:r w:rsidR="003B1026">
        <w:fldChar w:fldCharType="separate"/>
      </w:r>
      <w:r>
        <w:rPr>
          <w:noProof/>
        </w:rPr>
        <w:t>(</w:t>
      </w:r>
      <w:hyperlink w:anchor="_ENREF_121" w:tooltip="Wassens, 2008 #2615" w:history="1">
        <w:r w:rsidR="0084200E">
          <w:rPr>
            <w:noProof/>
          </w:rPr>
          <w:t>e.g. Wassens, Arnaiz</w:t>
        </w:r>
        <w:r w:rsidR="0084200E" w:rsidRPr="0058696A">
          <w:rPr>
            <w:i/>
            <w:noProof/>
          </w:rPr>
          <w:t xml:space="preserve"> et al.</w:t>
        </w:r>
        <w:r w:rsidR="0084200E">
          <w:rPr>
            <w:noProof/>
          </w:rPr>
          <w:t xml:space="preserve"> 2008</w:t>
        </w:r>
      </w:hyperlink>
      <w:r>
        <w:rPr>
          <w:noProof/>
        </w:rPr>
        <w:t>)</w:t>
      </w:r>
      <w:r w:rsidR="003B1026">
        <w:fldChar w:fldCharType="end"/>
      </w:r>
      <w:r w:rsidRPr="00E63C16">
        <w:t>.</w:t>
      </w:r>
    </w:p>
    <w:p w14:paraId="28E76E9A" w14:textId="77777777" w:rsidR="00C218A3" w:rsidRPr="00E63C16" w:rsidRDefault="00C218A3" w:rsidP="00B82C34">
      <w:pPr>
        <w:pStyle w:val="BodyText10"/>
        <w:rPr>
          <w:color w:val="0D0D0D"/>
        </w:rPr>
      </w:pPr>
      <w:r w:rsidRPr="00E63C16">
        <w:t xml:space="preserve">The Murrumbidgee </w:t>
      </w:r>
      <w:r w:rsidR="00521ADC">
        <w:t>Selected Area</w:t>
      </w:r>
      <w:r w:rsidRPr="00E63C16">
        <w:t xml:space="preserve"> covers the lowland section of the Murrumbidgee catchment and </w:t>
      </w:r>
      <w:r w:rsidRPr="00E63C16">
        <w:rPr>
          <w:color w:val="0D0D0D"/>
        </w:rPr>
        <w:t xml:space="preserve">largely encompasses the Murrumbidgee portion of the </w:t>
      </w:r>
      <w:r w:rsidRPr="00E63C16">
        <w:t>“aquatic endangered ecological community of the Natural Drainage System of the Lower Murray River Catchment”, identified under the (</w:t>
      </w:r>
      <w:r w:rsidRPr="00E63C16">
        <w:rPr>
          <w:i/>
          <w:iCs/>
        </w:rPr>
        <w:t xml:space="preserve">Fisheries Management Act 1994 </w:t>
      </w:r>
      <w:r w:rsidRPr="00E63C16">
        <w:t xml:space="preserve">(NSW)). </w:t>
      </w:r>
      <w:r w:rsidRPr="00E63C16">
        <w:rPr>
          <w:rFonts w:cs="Calibri"/>
        </w:rPr>
        <w:t xml:space="preserve">The </w:t>
      </w:r>
      <w:r w:rsidR="00521ADC">
        <w:rPr>
          <w:rFonts w:cs="Calibri"/>
        </w:rPr>
        <w:t>Selected Area</w:t>
      </w:r>
      <w:r w:rsidRPr="00E63C16">
        <w:rPr>
          <w:rFonts w:cs="Calibri"/>
        </w:rPr>
        <w:t xml:space="preserve"> contains three significant regions: the Murrumbidgee River main channel, the mid-Murrumbidgee wetlands and the Lowbidgee floodplain. The Murrumbidgee </w:t>
      </w:r>
      <w:r w:rsidR="00521ADC">
        <w:rPr>
          <w:rFonts w:cs="Calibri"/>
        </w:rPr>
        <w:t>Selected Area</w:t>
      </w:r>
      <w:r w:rsidRPr="00E63C16">
        <w:rPr>
          <w:rFonts w:cs="Calibri"/>
        </w:rPr>
        <w:t xml:space="preserve"> provides critical habitats for a number of federally-listed endangered species, including trout </w:t>
      </w:r>
      <w:r w:rsidRPr="00E63C16">
        <w:rPr>
          <w:rFonts w:cs="Calibri"/>
          <w:color w:val="0D0D0D"/>
        </w:rPr>
        <w:t xml:space="preserve">cod </w:t>
      </w:r>
      <w:r w:rsidR="00B2048E" w:rsidRPr="00B2048E">
        <w:t>(</w:t>
      </w:r>
      <w:r w:rsidR="00B2048E" w:rsidRPr="00B2048E">
        <w:rPr>
          <w:i/>
        </w:rPr>
        <w:t>Maccullochella macquariensis</w:t>
      </w:r>
      <w:r w:rsidR="00B2048E" w:rsidRPr="00B2048E">
        <w:t>)</w:t>
      </w:r>
      <w:r w:rsidR="00B2048E">
        <w:t>,</w:t>
      </w:r>
      <w:r w:rsidR="00B2048E" w:rsidRPr="00E63C16">
        <w:rPr>
          <w:color w:val="0D0D0D"/>
        </w:rPr>
        <w:t xml:space="preserve"> </w:t>
      </w:r>
      <w:r w:rsidRPr="00E63C16">
        <w:rPr>
          <w:color w:val="0D0D0D"/>
        </w:rPr>
        <w:t>Murray cod (</w:t>
      </w:r>
      <w:hyperlink r:id="rId24" w:history="1">
        <w:r w:rsidRPr="00E63C16">
          <w:rPr>
            <w:rStyle w:val="Hyperlink"/>
            <w:rFonts w:cs="Angsana New"/>
            <w:i/>
            <w:iCs/>
            <w:color w:val="0D0D0D"/>
            <w:u w:val="none"/>
          </w:rPr>
          <w:t>Maccullochella peelii</w:t>
        </w:r>
      </w:hyperlink>
      <w:r w:rsidRPr="00E63C16">
        <w:rPr>
          <w:color w:val="0D0D0D"/>
        </w:rPr>
        <w:t>), silver perch (</w:t>
      </w:r>
      <w:r w:rsidRPr="00E63C16">
        <w:rPr>
          <w:i/>
          <w:color w:val="0D0D0D"/>
        </w:rPr>
        <w:t>Bidyanus bidyanus</w:t>
      </w:r>
      <w:r w:rsidRPr="00E63C16">
        <w:rPr>
          <w:color w:val="0D0D0D"/>
        </w:rPr>
        <w:t>), Macquarie perch (</w:t>
      </w:r>
      <w:r w:rsidRPr="00E63C16">
        <w:rPr>
          <w:i/>
          <w:color w:val="0D0D0D"/>
        </w:rPr>
        <w:t>Macquaria australasica)</w:t>
      </w:r>
      <w:r w:rsidRPr="00E63C16">
        <w:rPr>
          <w:color w:val="0D0D0D"/>
        </w:rPr>
        <w:t>, southern bell frog (</w:t>
      </w:r>
      <w:r w:rsidRPr="00E63C16">
        <w:rPr>
          <w:i/>
          <w:color w:val="0D0D0D"/>
        </w:rPr>
        <w:t>Litoria raniformis</w:t>
      </w:r>
      <w:r w:rsidRPr="00E63C16">
        <w:rPr>
          <w:color w:val="0D0D0D"/>
        </w:rPr>
        <w:t xml:space="preserve">) and vulnerable </w:t>
      </w:r>
      <w:r w:rsidRPr="00E63C16">
        <w:rPr>
          <w:lang w:eastAsia="en-AU"/>
        </w:rPr>
        <w:t xml:space="preserve">fishing bat </w:t>
      </w:r>
      <w:r w:rsidRPr="00E63C16">
        <w:rPr>
          <w:i/>
          <w:iCs/>
          <w:lang w:eastAsia="en-AU"/>
        </w:rPr>
        <w:t>(Myotis macropus)</w:t>
      </w:r>
      <w:r w:rsidRPr="00E63C16">
        <w:rPr>
          <w:i/>
          <w:iCs/>
          <w:sz w:val="18"/>
          <w:szCs w:val="18"/>
          <w:lang w:eastAsia="en-AU"/>
        </w:rPr>
        <w:t xml:space="preserve"> </w:t>
      </w:r>
      <w:r w:rsidRPr="00E63C16">
        <w:rPr>
          <w:rFonts w:cs="Calibri"/>
          <w:color w:val="0D0D0D"/>
        </w:rPr>
        <w:t>(</w:t>
      </w:r>
      <w:r w:rsidR="001169A4">
        <w:rPr>
          <w:rFonts w:cs="Calibri"/>
          <w:color w:val="0D0D0D"/>
        </w:rPr>
        <w:t xml:space="preserve">Commonwealth </w:t>
      </w:r>
      <w:r w:rsidRPr="00E63C16">
        <w:rPr>
          <w:rFonts w:cs="Calibri"/>
          <w:color w:val="0D0D0D"/>
        </w:rPr>
        <w:t xml:space="preserve">Environment Protection and Biodiversity Conservation Act, 1999 </w:t>
      </w:r>
      <w:r>
        <w:rPr>
          <w:rFonts w:cs="Calibri"/>
          <w:color w:val="0D0D0D"/>
        </w:rPr>
        <w:t xml:space="preserve">- </w:t>
      </w:r>
      <w:r w:rsidRPr="00E63C16">
        <w:rPr>
          <w:rFonts w:cs="Calibri"/>
          <w:color w:val="0D0D0D"/>
        </w:rPr>
        <w:t>EPBC)</w:t>
      </w:r>
      <w:r w:rsidRPr="00E63C16">
        <w:rPr>
          <w:color w:val="0D0D0D"/>
        </w:rPr>
        <w:t xml:space="preserve">. The Lowbidgee floodplain also contains some of the Murray-Darling Basin’s largest breeding sites for colonially-nesting waterbirds and waterbird species listed </w:t>
      </w:r>
      <w:r w:rsidR="001169A4" w:rsidRPr="00146098">
        <w:rPr>
          <w:rFonts w:eastAsia="Calibri" w:cs="Times New Roman"/>
          <w:color w:val="0D0D0D"/>
          <w:lang w:eastAsia="en-US" w:bidi="ar-SA"/>
        </w:rPr>
        <w:t xml:space="preserve">under bilateral migratory bird agreements </w:t>
      </w:r>
      <w:r w:rsidR="00222681">
        <w:rPr>
          <w:rFonts w:eastAsia="Calibri" w:cs="Times New Roman"/>
          <w:color w:val="0D0D0D"/>
          <w:lang w:eastAsia="en-US" w:bidi="ar-SA"/>
        </w:rPr>
        <w:t xml:space="preserve">that </w:t>
      </w:r>
      <w:r w:rsidR="001169A4" w:rsidRPr="00146098">
        <w:rPr>
          <w:rFonts w:eastAsia="Calibri" w:cs="Arial"/>
          <w:lang w:eastAsia="en-US" w:bidi="ar-SA"/>
        </w:rPr>
        <w:t>Australia has signed with Japan (</w:t>
      </w:r>
      <w:r w:rsidR="001169A4" w:rsidRPr="00146098">
        <w:rPr>
          <w:rFonts w:cs="Arial"/>
          <w:i/>
          <w:lang w:eastAsia="en-AU" w:bidi="ar-SA"/>
        </w:rPr>
        <w:t>Japan-Australia migratory bird agreement (JAMBA), 1974</w:t>
      </w:r>
      <w:r w:rsidR="001169A4" w:rsidRPr="00146098">
        <w:rPr>
          <w:rFonts w:eastAsia="Calibri" w:cs="Arial"/>
          <w:lang w:eastAsia="en-US" w:bidi="ar-SA"/>
        </w:rPr>
        <w:t>), China (</w:t>
      </w:r>
      <w:r w:rsidR="001169A4" w:rsidRPr="00146098">
        <w:rPr>
          <w:rFonts w:cs="Arial"/>
          <w:i/>
          <w:lang w:eastAsia="en-AU" w:bidi="ar-SA"/>
        </w:rPr>
        <w:t>China-Australia migratory bird agreement (CAMBA), 1986</w:t>
      </w:r>
      <w:r w:rsidR="001169A4" w:rsidRPr="00146098">
        <w:rPr>
          <w:rFonts w:eastAsia="Calibri" w:cs="Arial"/>
          <w:lang w:eastAsia="en-US" w:bidi="ar-SA"/>
        </w:rPr>
        <w:t>) and the Republic of Korea (</w:t>
      </w:r>
      <w:r w:rsidR="001169A4" w:rsidRPr="00146098">
        <w:rPr>
          <w:rFonts w:cs="Arial"/>
          <w:i/>
          <w:lang w:eastAsia="en-AU" w:bidi="ar-SA"/>
        </w:rPr>
        <w:t>Republic of Korea- Australia migratory bird agreement (ROKAMBA), 2007</w:t>
      </w:r>
      <w:r w:rsidR="001169A4" w:rsidRPr="00146098">
        <w:rPr>
          <w:rFonts w:eastAsia="Calibri" w:cs="Arial"/>
          <w:lang w:eastAsia="en-US" w:bidi="ar-SA"/>
        </w:rPr>
        <w:t>).</w:t>
      </w:r>
    </w:p>
    <w:p w14:paraId="28E76E9B" w14:textId="77777777" w:rsidR="00C218A3" w:rsidRDefault="00C218A3">
      <w:pPr>
        <w:pStyle w:val="BodyText10"/>
      </w:pPr>
      <w:r w:rsidRPr="00E63C16">
        <w:t xml:space="preserve">This </w:t>
      </w:r>
      <w:r w:rsidR="000401D6">
        <w:t>M&amp;E P</w:t>
      </w:r>
      <w:r w:rsidRPr="00E63C16">
        <w:t xml:space="preserve">lan has been developed to provide a comprehensive, hypothesis driven monitoring program, capable of supporting adaptive management and Basin wide evaluation in the Murrumbidgee </w:t>
      </w:r>
      <w:r w:rsidR="001169A4">
        <w:t>S</w:t>
      </w:r>
      <w:r w:rsidRPr="00E63C16">
        <w:t xml:space="preserve">elected </w:t>
      </w:r>
      <w:r w:rsidR="001169A4">
        <w:t>A</w:t>
      </w:r>
      <w:r w:rsidRPr="00E63C16">
        <w:t xml:space="preserve">rea. The plan takes into account the significant environmental water holdings in the </w:t>
      </w:r>
      <w:r w:rsidR="001169A4">
        <w:t>S</w:t>
      </w:r>
      <w:r w:rsidRPr="00E63C16">
        <w:t xml:space="preserve">elected </w:t>
      </w:r>
      <w:r w:rsidR="001169A4">
        <w:t>A</w:t>
      </w:r>
      <w:r w:rsidRPr="00E63C16">
        <w:t xml:space="preserve">rea, flexible delivery options and high diversity of important aquatic habitats.  The focus of the monitoring and evaluation plan is on large-scale cost-effective monitoring activities, rather than intensive small scale monitoring within a single habitat type. The benefit of the large-scale approach is that it provides a more robust framework upon which to base </w:t>
      </w:r>
      <w:r w:rsidR="00EB1256">
        <w:t>Selected Area evaluation</w:t>
      </w:r>
      <w:r w:rsidRPr="00E63C16">
        <w:t xml:space="preserve"> </w:t>
      </w:r>
      <w:r w:rsidR="00EB1256">
        <w:t>of the contribution of Commonwealth environmental water.</w:t>
      </w:r>
    </w:p>
    <w:p w14:paraId="28E76E9C" w14:textId="77777777" w:rsidR="00041269" w:rsidRPr="00E63C16" w:rsidRDefault="00041269">
      <w:pPr>
        <w:pStyle w:val="BodyText10"/>
        <w:rPr>
          <w:color w:val="0D0D0D"/>
        </w:rPr>
      </w:pPr>
    </w:p>
    <w:p w14:paraId="28E76E9D" w14:textId="77777777" w:rsidR="00C218A3" w:rsidRPr="00E63C16" w:rsidRDefault="00C218A3" w:rsidP="00F272E8">
      <w:pPr>
        <w:pStyle w:val="Heading2"/>
      </w:pPr>
      <w:r w:rsidRPr="00E63C16">
        <w:t xml:space="preserve"> </w:t>
      </w:r>
      <w:bookmarkStart w:id="11" w:name="_Toc385495628"/>
      <w:bookmarkStart w:id="12" w:name="_Toc391976342"/>
      <w:r w:rsidR="00B64E9F">
        <w:t>M&amp;E P</w:t>
      </w:r>
      <w:r w:rsidR="002D2B74">
        <w:t>lan</w:t>
      </w:r>
      <w:r w:rsidRPr="00E63C16">
        <w:t xml:space="preserve"> development and rational</w:t>
      </w:r>
      <w:bookmarkEnd w:id="11"/>
      <w:bookmarkEnd w:id="12"/>
    </w:p>
    <w:p w14:paraId="28E76E9E" w14:textId="77777777" w:rsidR="00521ADC" w:rsidRPr="00E63C16" w:rsidRDefault="00521ADC" w:rsidP="00521ADC">
      <w:pPr>
        <w:pStyle w:val="BodyText10"/>
      </w:pPr>
      <w:r w:rsidRPr="00E63C16">
        <w:t xml:space="preserve">The </w:t>
      </w:r>
      <w:r w:rsidR="000401D6">
        <w:t>M&amp;E P</w:t>
      </w:r>
      <w:r w:rsidRPr="00E63C16">
        <w:t>lan has been developed to follow five guiding principles</w:t>
      </w:r>
      <w:r>
        <w:t xml:space="preserve"> of the Outcomes </w:t>
      </w:r>
      <w:r w:rsidR="000401D6">
        <w:t>F</w:t>
      </w:r>
      <w:r>
        <w:t xml:space="preserve">ramework which underpins the management of Commonwealth environmental water </w:t>
      </w:r>
      <w:r w:rsidR="003B1026">
        <w:fldChar w:fldCharType="begin"/>
      </w:r>
      <w:r>
        <w:instrText xml:space="preserve"> ADDIN EN.CITE &lt;EndNote&gt;&lt;Cite&gt;&lt;Author&gt;Commonwealth Environmental Water&lt;/Author&gt;&lt;Year&gt;2013&lt;/Year&gt;&lt;RecNum&gt;3579&lt;/RecNum&gt;&lt;DisplayText&gt;(Commonwealth Environmental Water 2013)&lt;/DisplayText&gt;&lt;record&gt;&lt;rec-number&gt;3579&lt;/rec-number&gt;&lt;foreign-keys&gt;&lt;key app="EN" db-id="vxxvsda2b05fxpeaw2dp552mtrd5trxdrf0s"&gt;3579&lt;/key&gt;&lt;/foreign-keys&gt;&lt;ref-type name="Book"&gt;6&lt;/ref-type&gt;&lt;contributors&gt;&lt;authors&gt;&lt;author&gt;Commonwealth Environmental Water,&lt;/author&gt;&lt;/authors&gt;&lt;/contributors&gt;&lt;titles&gt;&lt;title&gt;The Environmental Water Outcomes Framework&lt;/title&gt;&lt;/titles&gt;&lt;volume&gt;1.0&lt;/volume&gt;&lt;dates&gt;&lt;year&gt;2013&lt;/year&gt;&lt;/dates&gt;&lt;pub-location&gt;Canberra&lt;/pub-location&gt;&lt;publisher&gt;Commonwealth Environmental Water Holder for the Australian Government.&lt;/publisher&gt;&lt;urls&gt;&lt;/urls&gt;&lt;/record&gt;&lt;/Cite&gt;&lt;/EndNote&gt;</w:instrText>
      </w:r>
      <w:r w:rsidR="003B1026">
        <w:fldChar w:fldCharType="separate"/>
      </w:r>
      <w:r>
        <w:rPr>
          <w:noProof/>
        </w:rPr>
        <w:t>(</w:t>
      </w:r>
      <w:hyperlink w:anchor="_ENREF_24" w:tooltip="Commonwealth Environmental Water, 2013 #3579" w:history="1">
        <w:r w:rsidR="0084200E">
          <w:rPr>
            <w:noProof/>
          </w:rPr>
          <w:t>Commonwealth Environmental Water 2013</w:t>
        </w:r>
      </w:hyperlink>
      <w:r>
        <w:rPr>
          <w:noProof/>
        </w:rPr>
        <w:t>)</w:t>
      </w:r>
      <w:r w:rsidR="003B1026">
        <w:fldChar w:fldCharType="end"/>
      </w:r>
      <w:r w:rsidRPr="00E63C16">
        <w:t>:</w:t>
      </w:r>
    </w:p>
    <w:p w14:paraId="28E76E9F" w14:textId="77777777" w:rsidR="00521ADC" w:rsidRDefault="00521ADC" w:rsidP="00932295">
      <w:pPr>
        <w:pStyle w:val="Heading4"/>
      </w:pPr>
      <w:r w:rsidRPr="00E63C16">
        <w:t>The need to provide a robust evaluation of the contribution of Commonwealth environmental watering to the objectives of the Murray-Darling Basin Authority’s (MDBA) Environmental Watering Plan:</w:t>
      </w:r>
    </w:p>
    <w:p w14:paraId="28E76EA0" w14:textId="77777777" w:rsidR="00521ADC" w:rsidRPr="00E63C16" w:rsidRDefault="00521ADC" w:rsidP="00546CA2">
      <w:pPr>
        <w:pStyle w:val="BodyText10"/>
        <w:numPr>
          <w:ilvl w:val="0"/>
          <w:numId w:val="43"/>
        </w:numPr>
      </w:pPr>
      <w:r w:rsidRPr="00E63C16">
        <w:t>To protect and restore water-dependent ecosystems of the Basin;</w:t>
      </w:r>
    </w:p>
    <w:p w14:paraId="28E76EA1" w14:textId="77777777" w:rsidR="00521ADC" w:rsidRPr="00E63C16" w:rsidRDefault="00521ADC" w:rsidP="00546CA2">
      <w:pPr>
        <w:pStyle w:val="BodyText10"/>
        <w:numPr>
          <w:ilvl w:val="0"/>
          <w:numId w:val="43"/>
        </w:numPr>
      </w:pPr>
      <w:r w:rsidRPr="00E63C16">
        <w:t>To protect and restore the ecosystem functions of water-dependent ecosystems;</w:t>
      </w:r>
    </w:p>
    <w:p w14:paraId="28E76EA2" w14:textId="77777777" w:rsidR="00521ADC" w:rsidRPr="00E63C16" w:rsidRDefault="00521ADC" w:rsidP="00546CA2">
      <w:pPr>
        <w:pStyle w:val="BodyText10"/>
        <w:numPr>
          <w:ilvl w:val="0"/>
          <w:numId w:val="43"/>
        </w:numPr>
      </w:pPr>
      <w:r w:rsidRPr="00E63C16">
        <w:t>To ensure that water-dependent ecosystems are resilient to risks and threats; and</w:t>
      </w:r>
    </w:p>
    <w:p w14:paraId="28E76EA3" w14:textId="77777777" w:rsidR="00041269" w:rsidRDefault="00521ADC" w:rsidP="00546CA2">
      <w:pPr>
        <w:pStyle w:val="BodyText10"/>
        <w:numPr>
          <w:ilvl w:val="0"/>
          <w:numId w:val="43"/>
        </w:numPr>
      </w:pPr>
      <w:r w:rsidRPr="00E63C16">
        <w:t>To ensure that environmental watering is coordinated between managers of planned environmental water, owners and managers of environmental assets, and holders of held environmental water.</w:t>
      </w:r>
    </w:p>
    <w:p w14:paraId="28E76EA4" w14:textId="77777777" w:rsidR="00521ADC" w:rsidRDefault="00521ADC" w:rsidP="00932295">
      <w:pPr>
        <w:pStyle w:val="Heading4"/>
      </w:pPr>
      <w:r w:rsidRPr="00E63C16">
        <w:t xml:space="preserve">Acquire the capacity to evaluate ecological outcomes of Commonwealth environmental watering in the Murrumbidgee </w:t>
      </w:r>
      <w:r>
        <w:t>Selected Area</w:t>
      </w:r>
      <w:r w:rsidRPr="00E63C16">
        <w:t>.</w:t>
      </w:r>
    </w:p>
    <w:p w14:paraId="28E76EA5" w14:textId="77777777" w:rsidR="005278B1" w:rsidRDefault="005278B1" w:rsidP="005278B1">
      <w:pPr>
        <w:pStyle w:val="BodyText10"/>
      </w:pPr>
      <w:r>
        <w:t xml:space="preserve">The evaluation approach for the </w:t>
      </w:r>
      <w:r w:rsidR="00B64E9F">
        <w:t>M&amp;E P</w:t>
      </w:r>
      <w:r w:rsidR="003664EE">
        <w:t>lan</w:t>
      </w:r>
      <w:r>
        <w:t xml:space="preserve"> is outlined in section </w:t>
      </w:r>
      <w:r w:rsidR="00F1414B">
        <w:t>4</w:t>
      </w:r>
      <w:r>
        <w:t xml:space="preserve">. </w:t>
      </w:r>
      <w:r w:rsidRPr="00E63C16">
        <w:t xml:space="preserve">We have developed the </w:t>
      </w:r>
      <w:r w:rsidR="00B64E9F">
        <w:t>M&amp;E P</w:t>
      </w:r>
      <w:r w:rsidR="003664EE">
        <w:t>lan</w:t>
      </w:r>
      <w:r w:rsidRPr="00E63C16">
        <w:t xml:space="preserve"> to evaluate </w:t>
      </w:r>
      <w:r>
        <w:t>the ecological outcomes of Commonwealth environmental water</w:t>
      </w:r>
      <w:r w:rsidRPr="00E63C16">
        <w:t xml:space="preserve"> </w:t>
      </w:r>
      <w:r>
        <w:t xml:space="preserve">for each individual </w:t>
      </w:r>
      <w:r w:rsidR="00EC2DCA">
        <w:t>indicator</w:t>
      </w:r>
      <w:r>
        <w:t xml:space="preserve">. In addition Selected Area evaluation of key ecological responses is based on a series of statistical process models designed to quantify the relative contribution of Commonwealth </w:t>
      </w:r>
      <w:r w:rsidR="000401D6">
        <w:t>e</w:t>
      </w:r>
      <w:r>
        <w:t>nvironmental water along with that of key covariates as described in the Cause-Effect-Diagrams</w:t>
      </w:r>
      <w:r w:rsidR="00F1414B">
        <w:t xml:space="preserve"> (CED</w:t>
      </w:r>
      <w:r w:rsidR="000401D6">
        <w:t>s</w:t>
      </w:r>
      <w:r w:rsidR="00F1414B">
        <w:t>)</w:t>
      </w:r>
      <w:r>
        <w:t xml:space="preserve"> </w:t>
      </w:r>
      <w:r w:rsidR="003B1026">
        <w:fldChar w:fldCharType="begin"/>
      </w:r>
      <w:r w:rsidR="00745F19">
        <w:instrText xml:space="preserve"> ADDIN EN.CITE &lt;EndNote&gt;&lt;Cite&gt;&lt;Author&gt;MDFRC&lt;/Author&gt;&lt;Year&gt;2013&lt;/Year&gt;&lt;RecNum&gt;3518&lt;/RecNum&gt;&lt;DisplayText&gt;(MDFRC 2013)&lt;/DisplayText&gt;&lt;record&gt;&lt;rec-number&gt;3518&lt;/rec-number&gt;&lt;foreign-keys&gt;&lt;key app="EN" db-id="vxxvsda2b05fxpeaw2dp552mtrd5trxdrf0s"&gt;3518&lt;/key&gt;&lt;/foreign-keys&gt;&lt;ref-type name="Report"&gt;27&lt;/ref-type&gt;&lt;contributors&gt;&lt;authors&gt;&lt;author&gt;MDFRC &lt;/author&gt;&lt;/authors&gt;&lt;/contributors&gt;&lt;titles&gt;&lt;title&gt; Long-term Intervention Monitoring - Generic Cause and Effect Diagrams Final Report prepared for the Commonwealth Environmental Water Office by The Murray-Darling Freshwater Research Centre.&lt;/title&gt;&lt;/titles&gt;&lt;pages&gt;163pp.&lt;/pages&gt;&lt;dates&gt;&lt;year&gt;2013&lt;/year&gt;&lt;/dates&gt;&lt;pub-location&gt;MDFRC Publication &lt;/pub-location&gt;&lt;urls&gt;&lt;/urls&gt;&lt;/record&gt;&lt;/Cite&gt;&lt;/EndNote&gt;</w:instrText>
      </w:r>
      <w:r w:rsidR="003B1026">
        <w:fldChar w:fldCharType="separate"/>
      </w:r>
      <w:r w:rsidR="00745F19">
        <w:rPr>
          <w:noProof/>
        </w:rPr>
        <w:t>(</w:t>
      </w:r>
      <w:hyperlink w:anchor="_ENREF_81" w:tooltip="MDFRC, 2013 #3518" w:history="1">
        <w:r w:rsidR="0084200E">
          <w:rPr>
            <w:noProof/>
          </w:rPr>
          <w:t>MDFRC 2013</w:t>
        </w:r>
      </w:hyperlink>
      <w:r w:rsidR="00745F19">
        <w:rPr>
          <w:noProof/>
        </w:rPr>
        <w:t>)</w:t>
      </w:r>
      <w:r w:rsidR="003B1026">
        <w:fldChar w:fldCharType="end"/>
      </w:r>
      <w:r>
        <w:t xml:space="preserve">.   By focusing monitoring activities and the selection of covariates on the </w:t>
      </w:r>
      <w:r w:rsidR="00045186">
        <w:t>CEDs</w:t>
      </w:r>
      <w:r>
        <w:t xml:space="preserve"> we are better able to </w:t>
      </w:r>
      <w:r w:rsidR="00A96BF3">
        <w:t>make</w:t>
      </w:r>
      <w:r>
        <w:t xml:space="preserve"> predictions and </w:t>
      </w:r>
      <w:r w:rsidR="00A96BF3">
        <w:t xml:space="preserve">evaluate </w:t>
      </w:r>
      <w:r>
        <w:t>expected outcomes for the wide range of flow objectives expected to occur through the Mur</w:t>
      </w:r>
      <w:r w:rsidR="00A96BF3">
        <w:t>rum</w:t>
      </w:r>
      <w:r>
        <w:t xml:space="preserve">bidgee Selected </w:t>
      </w:r>
      <w:r w:rsidR="00A96BF3">
        <w:t>A</w:t>
      </w:r>
      <w:r>
        <w:t xml:space="preserve">rea over the course of the </w:t>
      </w:r>
      <w:r w:rsidR="007A0E03">
        <w:t>LTIM P</w:t>
      </w:r>
      <w:r w:rsidR="00045186">
        <w:t>roject</w:t>
      </w:r>
      <w:r>
        <w:t xml:space="preserve"> program. </w:t>
      </w:r>
    </w:p>
    <w:p w14:paraId="28E76EA6" w14:textId="77777777" w:rsidR="00521ADC" w:rsidRPr="002B1408" w:rsidRDefault="00521ADC" w:rsidP="00932295">
      <w:pPr>
        <w:pStyle w:val="Heading4"/>
      </w:pPr>
      <w:r w:rsidRPr="003664EE">
        <w:t>Develop and inform robust models that can infer ecological outcomes of Commonwealth environmental watering in areas of the Murray-Darling Basin.</w:t>
      </w:r>
    </w:p>
    <w:p w14:paraId="28E76EA7" w14:textId="77777777" w:rsidR="00521ADC" w:rsidRPr="00E63C16" w:rsidRDefault="00A96BF3" w:rsidP="00932295">
      <w:pPr>
        <w:pStyle w:val="BodyText10"/>
      </w:pPr>
      <w:r w:rsidRPr="002B1408">
        <w:t xml:space="preserve">The </w:t>
      </w:r>
      <w:r w:rsidR="00B64E9F">
        <w:t>M&amp;E</w:t>
      </w:r>
      <w:r w:rsidR="00045186">
        <w:t xml:space="preserve"> </w:t>
      </w:r>
      <w:r w:rsidR="00B64E9F">
        <w:t>P</w:t>
      </w:r>
      <w:r w:rsidR="00045186">
        <w:t>lan</w:t>
      </w:r>
      <w:r w:rsidRPr="002B1408">
        <w:t xml:space="preserve"> framework has been established to evaluate relationships and patterns that have</w:t>
      </w:r>
      <w:r>
        <w:t xml:space="preserve"> generality and transferability at two spatial scales. At the basin scale the </w:t>
      </w:r>
      <w:r w:rsidR="00B64E9F">
        <w:t>M&amp;E P</w:t>
      </w:r>
      <w:r w:rsidR="00045186">
        <w:t>lan</w:t>
      </w:r>
      <w:r>
        <w:t xml:space="preserve"> will contribute data to </w:t>
      </w:r>
      <w:r w:rsidR="00F1414B">
        <w:t>B</w:t>
      </w:r>
      <w:r>
        <w:t xml:space="preserve">asin evaluations undertaken by </w:t>
      </w:r>
      <w:r w:rsidR="007D41D3">
        <w:t xml:space="preserve">The </w:t>
      </w:r>
      <w:r>
        <w:t>M</w:t>
      </w:r>
      <w:r w:rsidR="007D41D3">
        <w:t>urray-Darling Freshwater Research Centre (M</w:t>
      </w:r>
      <w:r>
        <w:t>DFRC</w:t>
      </w:r>
      <w:r w:rsidR="007D41D3">
        <w:t>)</w:t>
      </w:r>
      <w:r>
        <w:t xml:space="preserve">, </w:t>
      </w:r>
      <w:r w:rsidRPr="002B1408">
        <w:t xml:space="preserve">within the Murrumbidgee </w:t>
      </w:r>
      <w:r>
        <w:t xml:space="preserve">Selected Area the </w:t>
      </w:r>
      <w:r w:rsidR="00B64E9F">
        <w:t>M&amp;E P</w:t>
      </w:r>
      <w:r w:rsidR="007D41D3">
        <w:t>lan</w:t>
      </w:r>
      <w:r>
        <w:t xml:space="preserve"> has been established to enable </w:t>
      </w:r>
      <w:r w:rsidRPr="002B1408">
        <w:t xml:space="preserve">ecological outcomes to be inferred across to </w:t>
      </w:r>
      <w:r>
        <w:t xml:space="preserve">unmonitored </w:t>
      </w:r>
      <w:r w:rsidRPr="002B1408">
        <w:t xml:space="preserve">wetlands within zones.  This is achieved by </w:t>
      </w:r>
      <w:r>
        <w:t xml:space="preserve">maintaining sufficient replication within each of the target zones to account for </w:t>
      </w:r>
      <w:r w:rsidRPr="002B1408">
        <w:t>spatial variability,</w:t>
      </w:r>
      <w:r>
        <w:t xml:space="preserve"> </w:t>
      </w:r>
      <w:r w:rsidRPr="002B1408">
        <w:t>allowing for cross validation and testing of modelled predictions.</w:t>
      </w:r>
      <w:r>
        <w:t xml:space="preserve">  </w:t>
      </w:r>
    </w:p>
    <w:p w14:paraId="28E76EA8" w14:textId="77777777" w:rsidR="00521ADC" w:rsidRDefault="00521ADC" w:rsidP="00932295">
      <w:pPr>
        <w:pStyle w:val="Heading4"/>
      </w:pPr>
      <w:r w:rsidRPr="00E63C16">
        <w:t>Support the adaptive management of Commonwealth environmental water.</w:t>
      </w:r>
      <w:r w:rsidRPr="009B0F1D">
        <w:t xml:space="preserve"> </w:t>
      </w:r>
    </w:p>
    <w:p w14:paraId="28E76EA9" w14:textId="77777777" w:rsidR="000650E7" w:rsidRDefault="000650E7" w:rsidP="00932295">
      <w:pPr>
        <w:pStyle w:val="BodyText10"/>
      </w:pPr>
      <w:r w:rsidRPr="00E63C16">
        <w:t xml:space="preserve">A key goal of </w:t>
      </w:r>
      <w:r w:rsidR="00222681">
        <w:t xml:space="preserve">the </w:t>
      </w:r>
      <w:r w:rsidRPr="00E63C16">
        <w:t>Murray-Darling Basin Authority’s (MDBA) Environmental Watering Plan is to ”</w:t>
      </w:r>
      <w:r w:rsidRPr="00146098">
        <w:rPr>
          <w:i/>
        </w:rPr>
        <w:t>ensure that environmental watering is coordinated between managers of planned environmental water, owners and managers of environmental assets, and holders of held environmental water</w:t>
      </w:r>
      <w:r w:rsidRPr="00E63C16">
        <w:t xml:space="preserve">”. This plan has been developed in consultation with NSW environmental water managers, landholders and managers of NSW and </w:t>
      </w:r>
      <w:r>
        <w:t>C</w:t>
      </w:r>
      <w:r w:rsidRPr="00E63C16">
        <w:t xml:space="preserve">ommonwealth estates, including </w:t>
      </w:r>
      <w:r>
        <w:t>the Murrumbidgee Valley National and Regional Parks</w:t>
      </w:r>
      <w:r w:rsidRPr="00E63C16">
        <w:t xml:space="preserve">, Yanga National Park </w:t>
      </w:r>
      <w:r>
        <w:t xml:space="preserve">and Nature Reserve, </w:t>
      </w:r>
      <w:r w:rsidRPr="00E63C16">
        <w:t xml:space="preserve">and </w:t>
      </w:r>
      <w:r>
        <w:t xml:space="preserve">the </w:t>
      </w:r>
      <w:r w:rsidRPr="00E63C16">
        <w:t>Nimmie-Caira</w:t>
      </w:r>
      <w:r>
        <w:t xml:space="preserve"> System Enhanced Environmental Water Delivery Project</w:t>
      </w:r>
      <w:r w:rsidRPr="00E63C16">
        <w:t xml:space="preserve">. </w:t>
      </w:r>
    </w:p>
    <w:p w14:paraId="28E76EAA" w14:textId="77777777" w:rsidR="000650E7" w:rsidRPr="00E63C16" w:rsidRDefault="000650E7" w:rsidP="00932295">
      <w:pPr>
        <w:pStyle w:val="BodyText10"/>
      </w:pPr>
      <w:r w:rsidRPr="00E63C16">
        <w:t xml:space="preserve">In highly regulated systems, such as the Lowbidgee floodplain, water is actively managed in order to achieve the desired ecological objectives, and monitoring is a critical component of this process. Active water management is particularly important in supporting waterbird breeding. For example, the Nimmie-Caira floodplain supports some of Australia’s largest </w:t>
      </w:r>
      <w:r>
        <w:t xml:space="preserve">breeding colonies of </w:t>
      </w:r>
      <w:r w:rsidRPr="00E63C16">
        <w:t xml:space="preserve">Straw-necked ibis that are particularly sensitive to sudden changes in water level </w:t>
      </w:r>
      <w:r>
        <w:t>around their nests</w:t>
      </w:r>
      <w:r w:rsidRPr="00E63C16">
        <w:t xml:space="preserve">. Information on the status of nesting birds and water levels is needed during breeding events to support real-time adaptive management of environmental water </w:t>
      </w:r>
      <w:r w:rsidR="003B1026" w:rsidRPr="00E63C16">
        <w:fldChar w:fldCharType="begin"/>
      </w:r>
      <w:r w:rsidR="00745F19">
        <w:instrText xml:space="preserve"> ADDIN EN.CITE &lt;EndNote&gt;&lt;Cite&gt;&lt;Author&gt;Brandis&lt;/Author&gt;&lt;Year&gt;2011&lt;/Year&gt;&lt;RecNum&gt;3383&lt;/RecNum&gt;&lt;DisplayText&gt;(Brandis, Ryall&lt;style face="italic"&gt; et al.&lt;/style&gt; 2011a)&lt;/DisplayText&gt;&lt;record&gt;&lt;rec-number&gt;3383&lt;/rec-number&gt;&lt;foreign-keys&gt;&lt;key app="EN" db-id="vxxvsda2b05fxpeaw2dp552mtrd5trxdrf0s"&gt;3383&lt;/key&gt;&lt;/foreign-keys&gt;&lt;ref-type name="Book"&gt;6&lt;/ref-type&gt;&lt;contributors&gt;&lt;authors&gt;&lt;author&gt;Brandis, K.&lt;/author&gt;&lt;author&gt;Ryall, S. &lt;/author&gt;&lt;author&gt;Kingsford, R.T.&lt;/author&gt;&lt;/authors&gt;&lt;/contributors&gt;&lt;titles&gt;&lt;title&gt;Lowbidgee 2010/2011 Colonial Waterbird Breeding&lt;/title&gt;&lt;/titles&gt;&lt;dates&gt;&lt;year&gt;2011&lt;/year&gt;&lt;/dates&gt;&lt;pub-location&gt;Sydney &lt;/pub-location&gt;&lt;publisher&gt;Final report prepared for the Lowbidgee League. Australian Wetlands and Rivers Centre, University of New South Wales.&lt;/publisher&gt;&lt;urls&gt;&lt;/urls&gt;&lt;/record&gt;&lt;/Cite&gt;&lt;/EndNote&gt;</w:instrText>
      </w:r>
      <w:r w:rsidR="003B1026" w:rsidRPr="00E63C16">
        <w:fldChar w:fldCharType="separate"/>
      </w:r>
      <w:r w:rsidR="00745F19">
        <w:rPr>
          <w:noProof/>
        </w:rPr>
        <w:t>(</w:t>
      </w:r>
      <w:hyperlink w:anchor="_ENREF_9" w:tooltip="Brandis, 2011 #3383" w:history="1">
        <w:r w:rsidR="0084200E">
          <w:rPr>
            <w:noProof/>
          </w:rPr>
          <w:t>Brandis, Ryall</w:t>
        </w:r>
        <w:r w:rsidR="0084200E" w:rsidRPr="00745F19">
          <w:rPr>
            <w:i/>
            <w:noProof/>
          </w:rPr>
          <w:t xml:space="preserve"> et al.</w:t>
        </w:r>
        <w:r w:rsidR="0084200E">
          <w:rPr>
            <w:noProof/>
          </w:rPr>
          <w:t xml:space="preserve"> 2011a</w:t>
        </w:r>
      </w:hyperlink>
      <w:r w:rsidR="00745F19">
        <w:rPr>
          <w:noProof/>
        </w:rPr>
        <w:t>)</w:t>
      </w:r>
      <w:r w:rsidR="003B1026" w:rsidRPr="00E63C16">
        <w:fldChar w:fldCharType="end"/>
      </w:r>
      <w:r w:rsidRPr="00E63C16">
        <w:t xml:space="preserve">. </w:t>
      </w:r>
      <w:r>
        <w:t>In recent water years, t</w:t>
      </w:r>
      <w:r w:rsidRPr="00E63C16">
        <w:t>he Redbank system’s egret and cormorant colonies in Yanga National Park were initiated and successfully managed using Commonwealth and NSW environmental water, with monitoring actions playing a critical role in infor</w:t>
      </w:r>
      <w:r w:rsidR="00F1414B">
        <w:t xml:space="preserve">ming the need for top-up flows </w:t>
      </w:r>
      <w:r w:rsidR="003B1026">
        <w:fldChar w:fldCharType="begin"/>
      </w:r>
      <w:r w:rsidR="0084200E">
        <w:instrText xml:space="preserve"> ADDIN EN.CITE &lt;EndNote&gt;&lt;Cite&gt;&lt;Author&gt;Childs&lt;/Author&gt;&lt;Year&gt;2010&lt;/Year&gt;&lt;RecNum&gt;3544&lt;/RecNum&gt;&lt;DisplayText&gt;(Childs, Webster&lt;style face="italic"&gt; et al.&lt;/style&gt; 2010)&lt;/DisplayText&gt;&lt;record&gt;&lt;rec-number&gt;3544&lt;/rec-number&gt;&lt;foreign-keys&gt;&lt;key app="EN" db-id="vxxvsda2b05fxpeaw2dp552mtrd5trxdrf0s"&gt;3544&lt;/key&gt;&lt;/foreign-keys&gt;&lt;ref-type name="Report"&gt;27&lt;/ref-type&gt;&lt;contributors&gt;&lt;authors&gt;&lt;author&gt;Childs, P.&lt;/author&gt;&lt;author&gt;Webster, R.&lt;/author&gt;&lt;author&gt;Spencer, J.&lt;/author&gt;&lt;author&gt;Maguire, J.&lt;/author&gt;&lt;/authors&gt;&lt;/contributors&gt;&lt;titles&gt;&lt;title&gt;Yanga National Park - 2009-10 Environmental Watering: Waterbird Surveys Final Report&lt;/title&gt;&lt;secondary-title&gt;Final report to the Commonwealth Environmental Water Holder and NSW Department of Environment, Climate Change and Water (National Parks and Wildlife Service)&lt;/secondary-title&gt;&lt;/titles&gt;&lt;dates&gt;&lt;year&gt;2010&lt;/year&gt;&lt;/dates&gt;&lt;pub-location&gt;Western Region, Griffith&lt;/pub-location&gt;&lt;urls&gt;&lt;/urls&gt;&lt;/record&gt;&lt;/Cite&gt;&lt;/EndNote&gt;</w:instrText>
      </w:r>
      <w:r w:rsidR="003B1026">
        <w:fldChar w:fldCharType="separate"/>
      </w:r>
      <w:r w:rsidR="0084200E">
        <w:rPr>
          <w:noProof/>
        </w:rPr>
        <w:t>(</w:t>
      </w:r>
      <w:hyperlink w:anchor="_ENREF_21" w:tooltip="Childs, 2010 #3544" w:history="1">
        <w:r w:rsidR="0084200E">
          <w:rPr>
            <w:noProof/>
          </w:rPr>
          <w:t>Childs, Webster</w:t>
        </w:r>
        <w:r w:rsidR="0084200E" w:rsidRPr="0084200E">
          <w:rPr>
            <w:i/>
            <w:noProof/>
          </w:rPr>
          <w:t xml:space="preserve"> et al.</w:t>
        </w:r>
        <w:r w:rsidR="0084200E">
          <w:rPr>
            <w:noProof/>
          </w:rPr>
          <w:t xml:space="preserve"> 2010</w:t>
        </w:r>
      </w:hyperlink>
      <w:r w:rsidR="0084200E">
        <w:rPr>
          <w:noProof/>
        </w:rPr>
        <w:t>)</w:t>
      </w:r>
      <w:r w:rsidR="003B1026">
        <w:fldChar w:fldCharType="end"/>
      </w:r>
      <w:r w:rsidR="00F1414B">
        <w:t xml:space="preserve">. </w:t>
      </w:r>
      <w:r w:rsidRPr="00E63C16">
        <w:t xml:space="preserve">Top-up flows are also critical in maintaining successful breeding by the vulnerable southern bell frog across the Lowbidgee floodplain. During return flows, monitoring activities are also critical in providing real time information on risks associated with hypoxic black water, exotic fish movement into the river channel, as well as identifying needs for returns and reconnection flows when significant recruitment of native fish is observed on floodplains.  </w:t>
      </w:r>
      <w:r w:rsidR="00F1414B" w:rsidRPr="00E63C16">
        <w:t xml:space="preserve">Adaptive management and frequent communication between </w:t>
      </w:r>
      <w:r w:rsidR="00122500">
        <w:t>Monitoring and Evaluation Providers (M&amp;E P</w:t>
      </w:r>
      <w:r w:rsidR="00F1414B" w:rsidRPr="00E63C16">
        <w:t>roviders</w:t>
      </w:r>
      <w:r w:rsidR="00122500">
        <w:t>)</w:t>
      </w:r>
      <w:r w:rsidR="00F1414B" w:rsidRPr="00E63C16">
        <w:t xml:space="preserve"> and a range of stakeholders are critical for the success of environmental watering actions.  </w:t>
      </w:r>
    </w:p>
    <w:p w14:paraId="28E76EAB" w14:textId="77777777" w:rsidR="00C218A3" w:rsidRPr="00E63C16" w:rsidRDefault="00C218A3" w:rsidP="00932295">
      <w:pPr>
        <w:pStyle w:val="BodyText10"/>
      </w:pPr>
      <w:r w:rsidRPr="00E63C16">
        <w:br w:type="page"/>
      </w:r>
    </w:p>
    <w:p w14:paraId="28E76EAC" w14:textId="77777777" w:rsidR="00C218A3" w:rsidRPr="00E63C16" w:rsidRDefault="00C218A3" w:rsidP="00F272E8">
      <w:pPr>
        <w:pStyle w:val="Heading1"/>
      </w:pPr>
      <w:bookmarkStart w:id="13" w:name="_Toc385495629"/>
      <w:bookmarkStart w:id="14" w:name="_Toc391976343"/>
      <w:bookmarkStart w:id="15" w:name="_Ref380589704"/>
      <w:r w:rsidRPr="00E63C16">
        <w:t>Murrumbidgee Selected Area</w:t>
      </w:r>
      <w:bookmarkEnd w:id="13"/>
      <w:bookmarkEnd w:id="14"/>
      <w:r w:rsidRPr="00E63C16">
        <w:t xml:space="preserve"> </w:t>
      </w:r>
    </w:p>
    <w:p w14:paraId="28E76EAD" w14:textId="77777777" w:rsidR="00C218A3" w:rsidRPr="00E63C16" w:rsidRDefault="00C218A3" w:rsidP="005E2D4F">
      <w:pPr>
        <w:pStyle w:val="BodyText1"/>
      </w:pPr>
      <w:r w:rsidRPr="00E63C16">
        <w:t xml:space="preserve">Wetlands make up over 4% (370,000 ha) of the Murrumbidgee </w:t>
      </w:r>
      <w:r w:rsidR="000650E7">
        <w:t>C</w:t>
      </w:r>
      <w:r w:rsidRPr="00E63C16">
        <w:t xml:space="preserve">atchment, with over </w:t>
      </w:r>
      <w:r w:rsidR="000650E7">
        <w:t>1</w:t>
      </w:r>
      <w:r w:rsidRPr="00E63C16">
        <w:t xml:space="preserve">000 wetlands identified </w:t>
      </w:r>
      <w:r w:rsidR="003B1026" w:rsidRPr="00E63C16">
        <w:fldChar w:fldCharType="begin"/>
      </w:r>
      <w:r w:rsidRPr="00E63C16">
        <w:instrText xml:space="preserve"> ADDIN EN.CITE &lt;EndNote&gt;&lt;Cite&gt;&lt;Author&gt;Murray&lt;/Author&gt;&lt;Year&gt;2008&lt;/Year&gt;&lt;RecNum&gt;3216&lt;/RecNum&gt;&lt;DisplayText&gt;(Murray 2008)&lt;/DisplayText&gt;&lt;record&gt;&lt;rec-number&gt;3216&lt;/rec-number&gt;&lt;foreign-keys&gt;&lt;key app="EN" db-id="vxxvsda2b05fxpeaw2dp552mtrd5trxdrf0s"&gt;3216&lt;/key&gt;&lt;/foreign-keys&gt;&lt;ref-type name="Book"&gt;6&lt;/ref-type&gt;&lt;contributors&gt;&lt;authors&gt;&lt;author&gt;Murray, P.&lt;/author&gt;&lt;/authors&gt;&lt;/contributors&gt;&lt;titles&gt;&lt;title&gt;Murrumbidgee wetlands resource book&lt;/title&gt;&lt;/titles&gt;&lt;dates&gt;&lt;year&gt;2008&lt;/year&gt;&lt;/dates&gt;&lt;pub-location&gt;New South Wales&lt;/pub-location&gt;&lt;publisher&gt;Murrumbidgee Catchment Management Authority&lt;/publisher&gt;&lt;urls&gt;&lt;/urls&gt;&lt;/record&gt;&lt;/Cite&gt;&lt;/EndNote&gt;</w:instrText>
      </w:r>
      <w:r w:rsidR="003B1026" w:rsidRPr="00E63C16">
        <w:fldChar w:fldCharType="separate"/>
      </w:r>
      <w:r w:rsidRPr="00E63C16">
        <w:rPr>
          <w:noProof/>
        </w:rPr>
        <w:t>(</w:t>
      </w:r>
      <w:hyperlink w:anchor="_ENREF_87" w:tooltip="Murray, 2008 #3216" w:history="1">
        <w:r w:rsidR="0084200E" w:rsidRPr="00E63C16">
          <w:rPr>
            <w:noProof/>
          </w:rPr>
          <w:t>Murray 2008</w:t>
        </w:r>
      </w:hyperlink>
      <w:r w:rsidRPr="00E63C16">
        <w:rPr>
          <w:noProof/>
        </w:rPr>
        <w:t>)</w:t>
      </w:r>
      <w:r w:rsidR="003B1026" w:rsidRPr="00E63C16">
        <w:fldChar w:fldCharType="end"/>
      </w:r>
      <w:r w:rsidRPr="00E63C16">
        <w:t xml:space="preserve">. Nationally important wetlands, including the mid-Murrumbidgee and Lowbidgee floodplain, cover over 208,000 ha (2.5% of the catchment area). For the purposes of the assessment of environmental water requirements and identification of monitoring zones, three key areas are identified in the Murrumbidgee Monitoring and Evaluation Plan </w:t>
      </w:r>
      <w:r w:rsidR="003B1026" w:rsidRPr="00E63C16">
        <w:fldChar w:fldCharType="begin"/>
      </w:r>
      <w:r w:rsidR="000969F1">
        <w:instrText xml:space="preserve"> ADDIN EN.CITE &lt;EndNote&gt;&lt;Cite&gt;&lt;Author&gt;Gawne&lt;/Author&gt;&lt;Year&gt;2013&lt;/Year&gt;&lt;RecNum&gt;3379&lt;/RecNum&gt;&lt;DisplayText&gt;(Gawne, Brooks&lt;style face="italic"&gt; et al.&lt;/style&gt; 2013a)&lt;/DisplayText&gt;&lt;record&gt;&lt;rec-number&gt;3379&lt;/rec-number&gt;&lt;foreign-keys&gt;&lt;key app="EN" db-id="vxxvsda2b05fxpeaw2dp552mtrd5trxdrf0s"&gt;3379&lt;/key&gt;&lt;/foreign-keys&gt;&lt;ref-type name="Book"&gt;6&lt;/ref-type&gt;&lt;contributors&gt;&lt;authors&gt;&lt;author&gt;Gawne, B.&lt;/author&gt;&lt;author&gt;Brooks, S.&lt;/author&gt;&lt;author&gt;Butcher, R.&lt;/author&gt;&lt;author&gt;Cottingham, P.&lt;/author&gt;&lt;author&gt;Everingham, P.&lt;/author&gt;&lt;author&gt;Hale, J.&lt;/author&gt;&lt;/authors&gt;&lt;/contributors&gt;&lt;titles&gt;&lt;title&gt;Long term intervention monitoring project monitoring and evaluation requirements Murrumbidgee River system for Commonwealth environmental water. Final report prepared for the Commonwealth Environmental Water Office&lt;/title&gt;&lt;/titles&gt;&lt;dates&gt;&lt;year&gt;2013&lt;/year&gt;&lt;/dates&gt;&lt;pub-location&gt;Wodonga&lt;/pub-location&gt;&lt;publisher&gt;Murray-Darling Freshwater Research Centre (MDFRC)&lt;/publisher&gt;&lt;urls&gt;&lt;/urls&gt;&lt;/record&gt;&lt;/Cite&gt;&lt;/EndNote&gt;</w:instrText>
      </w:r>
      <w:r w:rsidR="003B1026" w:rsidRPr="00E63C16">
        <w:fldChar w:fldCharType="separate"/>
      </w:r>
      <w:r w:rsidR="000969F1">
        <w:rPr>
          <w:noProof/>
        </w:rPr>
        <w:t>(</w:t>
      </w:r>
      <w:hyperlink w:anchor="_ENREF_34" w:tooltip="Gawne, 2013 #3379" w:history="1">
        <w:r w:rsidR="0084200E">
          <w:rPr>
            <w:noProof/>
          </w:rPr>
          <w:t>Gawne, Brooks</w:t>
        </w:r>
        <w:r w:rsidR="0084200E" w:rsidRPr="000969F1">
          <w:rPr>
            <w:i/>
            <w:noProof/>
          </w:rPr>
          <w:t xml:space="preserve"> et al.</w:t>
        </w:r>
        <w:r w:rsidR="0084200E">
          <w:rPr>
            <w:noProof/>
          </w:rPr>
          <w:t xml:space="preserve"> 2013a</w:t>
        </w:r>
      </w:hyperlink>
      <w:r w:rsidR="000969F1">
        <w:rPr>
          <w:noProof/>
        </w:rPr>
        <w:t>)</w:t>
      </w:r>
      <w:r w:rsidR="003B1026" w:rsidRPr="00E63C16">
        <w:fldChar w:fldCharType="end"/>
      </w:r>
      <w:r w:rsidRPr="00E63C16">
        <w:t xml:space="preserve">. Each area is identified by </w:t>
      </w:r>
      <w:r w:rsidR="00222681">
        <w:t xml:space="preserve">the </w:t>
      </w:r>
      <w:r w:rsidRPr="00E63C16">
        <w:t>MDBA as a “</w:t>
      </w:r>
      <w:r w:rsidR="00F14DB6">
        <w:rPr>
          <w:i/>
        </w:rPr>
        <w:t>k</w:t>
      </w:r>
      <w:r w:rsidRPr="00E63C16">
        <w:rPr>
          <w:i/>
        </w:rPr>
        <w:t xml:space="preserve">ey environmental asset within the Basin” </w:t>
      </w:r>
      <w:r w:rsidRPr="00E63C16">
        <w:t>and</w:t>
      </w:r>
      <w:r w:rsidRPr="00E63C16">
        <w:rPr>
          <w:i/>
        </w:rPr>
        <w:t xml:space="preserve"> “important site for the determination of the environmental water requirements of the Basin</w:t>
      </w:r>
      <w:r w:rsidRPr="00E63C16">
        <w:t>”. They are:</w:t>
      </w:r>
    </w:p>
    <w:p w14:paraId="28E76EAE" w14:textId="77777777" w:rsidR="00C218A3" w:rsidRPr="00E63C16" w:rsidRDefault="00C218A3" w:rsidP="00F306A5">
      <w:pPr>
        <w:numPr>
          <w:ilvl w:val="0"/>
          <w:numId w:val="6"/>
        </w:numPr>
      </w:pPr>
      <w:r w:rsidRPr="00E63C16">
        <w:t>The Lower Murrumbidgee River (in-channel flows)</w:t>
      </w:r>
      <w:r w:rsidR="003B1026" w:rsidRPr="00E63C16">
        <w:fldChar w:fldCharType="begin"/>
      </w:r>
      <w:r w:rsidR="000969F1">
        <w:instrText xml:space="preserve"> ADDIN EN.CITE &lt;EndNote&gt;&lt;Cite&gt;&lt;Author&gt;Murray-Darling Basin Authority&lt;/Author&gt;&lt;Year&gt;2012&lt;/Year&gt;&lt;RecNum&gt;3482&lt;/RecNum&gt;&lt;DisplayText&gt;(Murray-Darling Basin Authority 2012a)&lt;/DisplayText&gt;&lt;record&gt;&lt;rec-number&gt;3482&lt;/rec-number&gt;&lt;foreign-keys&gt;&lt;key app="EN" db-id="vxxvsda2b05fxpeaw2dp552mtrd5trxdrf0s"&gt;3482&lt;/key&gt;&lt;/foreign-keys&gt;&lt;ref-type name="Book"&gt;6&lt;/ref-type&gt;&lt;contributors&gt;&lt;authors&gt;&lt;author&gt;Murray-Darling Basin Authority,&lt;/author&gt;&lt;/authors&gt;&lt;/contributors&gt;&lt;titles&gt;&lt;title&gt;Assessment of environmental water requirements for the propsed Basin Plan: Lower Mururmbidgee River ( in-channel flows)&lt;/title&gt;&lt;/titles&gt;&lt;dates&gt;&lt;year&gt;2012&lt;/year&gt;&lt;/dates&gt;&lt;pub-location&gt;Canberra&lt;/pub-location&gt;&lt;publisher&gt;Murray–Darling Basin Authority for and on behalf of the Commonwealth of Australia&lt;/publisher&gt;&lt;urls&gt;&lt;/urls&gt;&lt;/record&gt;&lt;/Cite&gt;&lt;/EndNote&gt;</w:instrText>
      </w:r>
      <w:r w:rsidR="003B1026" w:rsidRPr="00E63C16">
        <w:fldChar w:fldCharType="separate"/>
      </w:r>
      <w:r w:rsidR="000969F1">
        <w:rPr>
          <w:noProof/>
        </w:rPr>
        <w:t>(</w:t>
      </w:r>
      <w:hyperlink w:anchor="_ENREF_82" w:tooltip="Murray-Darling Basin Authority, 2012 #3482" w:history="1">
        <w:r w:rsidR="0084200E">
          <w:rPr>
            <w:noProof/>
          </w:rPr>
          <w:t>Murray-Darling Basin Authority 2012a</w:t>
        </w:r>
      </w:hyperlink>
      <w:r w:rsidR="000969F1">
        <w:rPr>
          <w:noProof/>
        </w:rPr>
        <w:t>)</w:t>
      </w:r>
      <w:r w:rsidR="003B1026" w:rsidRPr="00E63C16">
        <w:fldChar w:fldCharType="end"/>
      </w:r>
      <w:r w:rsidRPr="00E63C16">
        <w:t>,</w:t>
      </w:r>
    </w:p>
    <w:p w14:paraId="28E76EAF" w14:textId="77777777" w:rsidR="00C218A3" w:rsidRPr="00E63C16" w:rsidRDefault="00C218A3" w:rsidP="00F306A5">
      <w:pPr>
        <w:numPr>
          <w:ilvl w:val="0"/>
          <w:numId w:val="6"/>
        </w:numPr>
      </w:pPr>
      <w:r w:rsidRPr="00E63C16">
        <w:t xml:space="preserve">The mid-Murrumbidgee River wetlands </w:t>
      </w:r>
      <w:r w:rsidR="003B1026" w:rsidRPr="00E63C16">
        <w:fldChar w:fldCharType="begin"/>
      </w:r>
      <w:r w:rsidR="000969F1">
        <w:instrText xml:space="preserve"> ADDIN EN.CITE &lt;EndNote&gt;&lt;Cite&gt;&lt;Author&gt;Murray-Darling Basin Authority&lt;/Author&gt;&lt;Year&gt;2012&lt;/Year&gt;&lt;RecNum&gt;3481&lt;/RecNum&gt;&lt;DisplayText&gt;(Murray-Darling Basin Authority 2012b)&lt;/DisplayText&gt;&lt;record&gt;&lt;rec-number&gt;3481&lt;/rec-number&gt;&lt;foreign-keys&gt;&lt;key app="EN" db-id="vxxvsda2b05fxpeaw2dp552mtrd5trxdrf0s"&gt;3481&lt;/key&gt;&lt;/foreign-keys&gt;&lt;ref-type name="Book"&gt;6&lt;/ref-type&gt;&lt;contributors&gt;&lt;authors&gt;&lt;author&gt;Murray-Darling Basin Authority,&lt;/author&gt;&lt;/authors&gt;&lt;/contributors&gt;&lt;titles&gt;&lt;title&gt;Assessment of environmental water requirements for the propsed Basin Plan: Mid-Mururmbidgee River Wetlands&lt;/title&gt;&lt;/titles&gt;&lt;dates&gt;&lt;year&gt;2012&lt;/year&gt;&lt;/dates&gt;&lt;pub-location&gt;Canberra&lt;/pub-location&gt;&lt;publisher&gt;Murray–Darling Basin Authority for and on behalf of the Commonwealth of Australia &lt;/publisher&gt;&lt;urls&gt;&lt;/urls&gt;&lt;/record&gt;&lt;/Cite&gt;&lt;/EndNote&gt;</w:instrText>
      </w:r>
      <w:r w:rsidR="003B1026" w:rsidRPr="00E63C16">
        <w:fldChar w:fldCharType="separate"/>
      </w:r>
      <w:r w:rsidR="000969F1">
        <w:rPr>
          <w:noProof/>
        </w:rPr>
        <w:t>(</w:t>
      </w:r>
      <w:hyperlink w:anchor="_ENREF_83" w:tooltip="Murray-Darling Basin Authority, 2012 #3481" w:history="1">
        <w:r w:rsidR="0084200E">
          <w:rPr>
            <w:noProof/>
          </w:rPr>
          <w:t>Murray-Darling Basin Authority 2012b</w:t>
        </w:r>
      </w:hyperlink>
      <w:r w:rsidR="000969F1">
        <w:rPr>
          <w:noProof/>
        </w:rPr>
        <w:t>)</w:t>
      </w:r>
      <w:r w:rsidR="003B1026" w:rsidRPr="00E63C16">
        <w:fldChar w:fldCharType="end"/>
      </w:r>
      <w:r w:rsidRPr="00E63C16">
        <w:t>, and</w:t>
      </w:r>
    </w:p>
    <w:p w14:paraId="28E76EB0" w14:textId="77777777" w:rsidR="00C218A3" w:rsidRPr="00E63C16" w:rsidRDefault="00C218A3" w:rsidP="00F306A5">
      <w:pPr>
        <w:numPr>
          <w:ilvl w:val="0"/>
          <w:numId w:val="6"/>
        </w:numPr>
      </w:pPr>
      <w:r w:rsidRPr="00E63C16">
        <w:t xml:space="preserve">The lower Murrumbidgee floodplain </w:t>
      </w:r>
      <w:r w:rsidR="003B1026" w:rsidRPr="00E63C16">
        <w:fldChar w:fldCharType="begin"/>
      </w:r>
      <w:r w:rsidR="000969F1">
        <w:instrText xml:space="preserve"> ADDIN EN.CITE &lt;EndNote&gt;&lt;Cite&gt;&lt;Author&gt;Murray-Darling Basin Authority&lt;/Author&gt;&lt;Year&gt;2012&lt;/Year&gt;&lt;RecNum&gt;3483&lt;/RecNum&gt;&lt;DisplayText&gt;(Murray-Darling Basin Authority 2012c)&lt;/DisplayText&gt;&lt;record&gt;&lt;rec-number&gt;3483&lt;/rec-number&gt;&lt;foreign-keys&gt;&lt;key app="EN" db-id="vxxvsda2b05fxpeaw2dp552mtrd5trxdrf0s"&gt;3483&lt;/key&gt;&lt;/foreign-keys&gt;&lt;ref-type name="Book"&gt;6&lt;/ref-type&gt;&lt;contributors&gt;&lt;authors&gt;&lt;author&gt;Murray-Darling Basin Authority,&lt;/author&gt;&lt;/authors&gt;&lt;/contributors&gt;&lt;titles&gt;&lt;title&gt;Assessment of water requirements for the propsed Basin Plan: Lower Murrumbidgee River Floodplain&lt;/title&gt;&lt;/titles&gt;&lt;dates&gt;&lt;year&gt;2012&lt;/year&gt;&lt;/dates&gt;&lt;pub-location&gt;Canberra&lt;/pub-location&gt;&lt;publisher&gt;Murray-Darling Basin Authority for and on behalf of the Commonwealth of Australia&lt;/publisher&gt;&lt;urls&gt;&lt;/urls&gt;&lt;/record&gt;&lt;/Cite&gt;&lt;/EndNote&gt;</w:instrText>
      </w:r>
      <w:r w:rsidR="003B1026" w:rsidRPr="00E63C16">
        <w:fldChar w:fldCharType="separate"/>
      </w:r>
      <w:r w:rsidR="000969F1">
        <w:rPr>
          <w:noProof/>
        </w:rPr>
        <w:t>(</w:t>
      </w:r>
      <w:hyperlink w:anchor="_ENREF_84" w:tooltip="Murray-Darling Basin Authority, 2012 #3483" w:history="1">
        <w:r w:rsidR="0084200E">
          <w:rPr>
            <w:noProof/>
          </w:rPr>
          <w:t>Murray-Darling Basin Authority 2012c</w:t>
        </w:r>
      </w:hyperlink>
      <w:r w:rsidR="000969F1">
        <w:rPr>
          <w:noProof/>
        </w:rPr>
        <w:t>)</w:t>
      </w:r>
      <w:r w:rsidR="003B1026" w:rsidRPr="00E63C16">
        <w:fldChar w:fldCharType="end"/>
      </w:r>
      <w:r w:rsidRPr="00E63C16">
        <w:t>.</w:t>
      </w:r>
    </w:p>
    <w:p w14:paraId="28E76EB1" w14:textId="77777777" w:rsidR="009620D2" w:rsidRPr="00E63C16" w:rsidRDefault="00685EF3" w:rsidP="00F272E8">
      <w:pPr>
        <w:pStyle w:val="Heading2"/>
      </w:pPr>
      <w:bookmarkStart w:id="16" w:name="_Toc385495630"/>
      <w:r>
        <w:t xml:space="preserve"> </w:t>
      </w:r>
      <w:bookmarkStart w:id="17" w:name="_Toc391976344"/>
      <w:r w:rsidR="009620D2" w:rsidRPr="00E63C16">
        <w:t>Zones</w:t>
      </w:r>
      <w:bookmarkEnd w:id="16"/>
      <w:bookmarkEnd w:id="17"/>
      <w:r w:rsidR="009620D2" w:rsidRPr="00E63C16">
        <w:t xml:space="preserve"> </w:t>
      </w:r>
    </w:p>
    <w:p w14:paraId="28E76EB2" w14:textId="77777777" w:rsidR="009620D2" w:rsidRPr="00E63C16" w:rsidRDefault="009620D2" w:rsidP="009620D2">
      <w:pPr>
        <w:pStyle w:val="BodyText1"/>
      </w:pPr>
      <w:r w:rsidRPr="00E63C16">
        <w:t xml:space="preserve">Monitoring zones represent areas with common ecological and hydrological attributes. We identified separate zones for riverine and wetland habitats across the </w:t>
      </w:r>
      <w:r>
        <w:t>Murrumbidgee Selected Area</w:t>
      </w:r>
      <w:r w:rsidRPr="00E63C16">
        <w:t>.  In most cases, we aimed to align zones with existing classifications by MDBA and NSW</w:t>
      </w:r>
      <w:r w:rsidRPr="00F14DB6">
        <w:t xml:space="preserve"> </w:t>
      </w:r>
      <w:r>
        <w:t>Office of Environment and Heritage</w:t>
      </w:r>
      <w:r w:rsidRPr="00E63C16">
        <w:t xml:space="preserve"> </w:t>
      </w:r>
      <w:r>
        <w:t>(</w:t>
      </w:r>
      <w:r w:rsidR="002D2B74">
        <w:t>NSW OEH</w:t>
      </w:r>
      <w:r>
        <w:t>)</w:t>
      </w:r>
      <w:r w:rsidRPr="00E63C16">
        <w:t xml:space="preserve">. In order to align closely with established management units across the Murrumbidgee </w:t>
      </w:r>
      <w:r>
        <w:t>Selected Area</w:t>
      </w:r>
      <w:r w:rsidRPr="00E63C16">
        <w:t>, we have taken a broad scale approach to the selection of zones, focusing on large scale differences in hydrology, vegetation and faunal communities. It is noted that our zones cover large areas, and, in the case of wetland zones, there remains considerable heterogeneity within as well as between zones. As a result, higher levels of replicat</w:t>
      </w:r>
      <w:r>
        <w:t xml:space="preserve">e monitoring locations are required in some zones to enable statistical evaluation of ecological outcomes. </w:t>
      </w:r>
      <w:r w:rsidRPr="00E63C16">
        <w:t xml:space="preserve">  </w:t>
      </w:r>
    </w:p>
    <w:p w14:paraId="28E76EB3" w14:textId="77777777" w:rsidR="00F1414B" w:rsidRDefault="00F1414B">
      <w:pPr>
        <w:spacing w:after="0" w:line="240" w:lineRule="auto"/>
        <w:rPr>
          <w:sz w:val="20"/>
          <w:szCs w:val="20"/>
          <w:lang w:eastAsia="en-AU"/>
        </w:rPr>
      </w:pPr>
      <w:r>
        <w:br w:type="page"/>
      </w:r>
    </w:p>
    <w:p w14:paraId="28E76EB4" w14:textId="77777777" w:rsidR="009620D2" w:rsidRPr="00E63C16" w:rsidRDefault="009620D2" w:rsidP="009620D2">
      <w:pPr>
        <w:pStyle w:val="BodyText2"/>
        <w:rPr>
          <w:rFonts w:ascii="Century Gothic" w:hAnsi="Century Gothic"/>
        </w:rPr>
      </w:pPr>
    </w:p>
    <w:p w14:paraId="28E76EB5" w14:textId="77777777" w:rsidR="009620D2" w:rsidRPr="00E63C16" w:rsidRDefault="009620D2" w:rsidP="009620D2">
      <w:pPr>
        <w:pStyle w:val="Heading4"/>
      </w:pPr>
      <w:r w:rsidRPr="00E63C16">
        <w:t>Riverine zones</w:t>
      </w:r>
    </w:p>
    <w:p w14:paraId="28E76EB6" w14:textId="77777777" w:rsidR="000974F3" w:rsidRDefault="009620D2" w:rsidP="000974F3">
      <w:pPr>
        <w:pStyle w:val="BodyText1"/>
      </w:pPr>
      <w:r w:rsidRPr="00E63C16">
        <w:rPr>
          <w:color w:val="000000"/>
        </w:rPr>
        <w:t>The Murrumbidgee River is over 1600</w:t>
      </w:r>
      <w:r w:rsidR="00222681">
        <w:rPr>
          <w:color w:val="000000"/>
        </w:rPr>
        <w:t xml:space="preserve"> </w:t>
      </w:r>
      <w:r w:rsidRPr="00E63C16">
        <w:rPr>
          <w:color w:val="000000"/>
        </w:rPr>
        <w:t xml:space="preserve">km long, with the </w:t>
      </w:r>
      <w:r w:rsidR="007A0E03">
        <w:rPr>
          <w:color w:val="000000"/>
        </w:rPr>
        <w:t>LTIM P</w:t>
      </w:r>
      <w:r w:rsidR="0078715A">
        <w:rPr>
          <w:color w:val="000000"/>
        </w:rPr>
        <w:t>roject</w:t>
      </w:r>
      <w:r w:rsidRPr="00E63C16">
        <w:rPr>
          <w:color w:val="000000"/>
        </w:rPr>
        <w:t xml:space="preserve"> </w:t>
      </w:r>
      <w:r>
        <w:rPr>
          <w:color w:val="000000"/>
        </w:rPr>
        <w:t>Selected Area</w:t>
      </w:r>
      <w:r w:rsidRPr="00E63C16">
        <w:rPr>
          <w:color w:val="000000"/>
        </w:rPr>
        <w:t xml:space="preserve"> covering the lowland section (approximately </w:t>
      </w:r>
      <w:r w:rsidR="00F1414B">
        <w:rPr>
          <w:color w:val="000000"/>
        </w:rPr>
        <w:t>786</w:t>
      </w:r>
      <w:r w:rsidRPr="00E63C16">
        <w:rPr>
          <w:color w:val="000000"/>
        </w:rPr>
        <w:t>km).</w:t>
      </w:r>
      <w:r w:rsidRPr="00E63C16">
        <w:rPr>
          <w:color w:val="FF0000"/>
        </w:rPr>
        <w:t xml:space="preserve"> </w:t>
      </w:r>
      <w:r w:rsidRPr="00E63C16">
        <w:t xml:space="preserve">In the Murrumbidgee River we have identified </w:t>
      </w:r>
      <w:r>
        <w:t xml:space="preserve">three </w:t>
      </w:r>
      <w:r w:rsidRPr="00E63C16">
        <w:t>zones that have a degree of hydrological uniformity that can be accurately estimated using the existing gauge network. The zone classification also takes into account key inflows (tributaries) and outflows (distributaries and irrigation</w:t>
      </w:r>
      <w:r w:rsidR="000974F3">
        <w:t xml:space="preserve"> canals</w:t>
      </w:r>
      <w:r w:rsidR="00422DC6">
        <w:t>) (</w:t>
      </w:r>
      <w:r w:rsidR="003B1026">
        <w:fldChar w:fldCharType="begin"/>
      </w:r>
      <w:r w:rsidR="000974F3">
        <w:instrText xml:space="preserve"> REF _Ref385403266 \h </w:instrText>
      </w:r>
      <w:r w:rsidR="003B1026">
        <w:fldChar w:fldCharType="separate"/>
      </w:r>
      <w:r w:rsidR="00E43816" w:rsidRPr="00E63C16">
        <w:t xml:space="preserve">Figure </w:t>
      </w:r>
      <w:r w:rsidR="00E43816">
        <w:rPr>
          <w:noProof/>
        </w:rPr>
        <w:t>1</w:t>
      </w:r>
      <w:r w:rsidR="003B1026">
        <w:fldChar w:fldCharType="end"/>
      </w:r>
      <w:r w:rsidR="000974F3">
        <w:t>).</w:t>
      </w:r>
      <w:r w:rsidRPr="00E63C16">
        <w:t xml:space="preserve"> </w:t>
      </w:r>
    </w:p>
    <w:p w14:paraId="28E76EB7" w14:textId="77777777" w:rsidR="009620D2" w:rsidRPr="00E63C16" w:rsidRDefault="009620D2" w:rsidP="00546CA2">
      <w:pPr>
        <w:pStyle w:val="BodyText1"/>
        <w:numPr>
          <w:ilvl w:val="0"/>
          <w:numId w:val="45"/>
        </w:numPr>
      </w:pPr>
      <w:r w:rsidRPr="00E63C16">
        <w:rPr>
          <w:b/>
        </w:rPr>
        <w:t>Narrandera reach (187.3 km)</w:t>
      </w:r>
      <w:r w:rsidRPr="00E63C16">
        <w:t xml:space="preserve"> – Includes major irrigation off-takes</w:t>
      </w:r>
      <w:r w:rsidR="00F1414B">
        <w:t>, also key populations of Murray Cod</w:t>
      </w:r>
    </w:p>
    <w:p w14:paraId="28E76EB8" w14:textId="77777777" w:rsidR="009620D2" w:rsidRPr="00E63C16" w:rsidRDefault="009620D2" w:rsidP="00546CA2">
      <w:pPr>
        <w:pStyle w:val="BodyText1"/>
        <w:numPr>
          <w:ilvl w:val="0"/>
          <w:numId w:val="45"/>
        </w:numPr>
      </w:pPr>
      <w:r w:rsidRPr="00E63C16">
        <w:rPr>
          <w:b/>
        </w:rPr>
        <w:t>Carrathool reach (358.0 km)</w:t>
      </w:r>
      <w:r w:rsidRPr="00E63C16">
        <w:t xml:space="preserve"> – Downstream of Tom Bullen storage and major irrigation off-takes, reduced influence of irrigation flows, principle target for in-channel Commonwealth environmental watering actions, partly affected by hypoxic blackwater in 2010-11</w:t>
      </w:r>
    </w:p>
    <w:p w14:paraId="28E76EB9" w14:textId="77777777" w:rsidR="009620D2" w:rsidRDefault="009620D2" w:rsidP="00546CA2">
      <w:pPr>
        <w:pStyle w:val="BodyText1"/>
        <w:numPr>
          <w:ilvl w:val="0"/>
          <w:numId w:val="45"/>
        </w:numPr>
      </w:pPr>
      <w:r w:rsidRPr="00E63C16">
        <w:rPr>
          <w:b/>
        </w:rPr>
        <w:t>Balranald reach (241.4 km)</w:t>
      </w:r>
      <w:r w:rsidRPr="00E63C16">
        <w:t xml:space="preserve"> – Aligns with the Lowbidgee floodplain, impacted by hypoxic black water in 2010-11 resulting in reduced abundance of large-bodied native fish</w:t>
      </w:r>
    </w:p>
    <w:p w14:paraId="28E76EBA" w14:textId="77777777" w:rsidR="009620D2" w:rsidRDefault="009620D2" w:rsidP="00546CA2">
      <w:pPr>
        <w:pStyle w:val="BodyText1"/>
        <w:numPr>
          <w:ilvl w:val="0"/>
          <w:numId w:val="17"/>
        </w:numPr>
        <w:sectPr w:rsidR="009620D2" w:rsidSect="00216CA9">
          <w:footerReference w:type="default" r:id="rId25"/>
          <w:pgSz w:w="11907" w:h="16839" w:code="9"/>
          <w:pgMar w:top="1440" w:right="1440" w:bottom="1440" w:left="1440" w:header="708" w:footer="708" w:gutter="0"/>
          <w:pgNumType w:start="1"/>
          <w:cols w:space="708"/>
          <w:docGrid w:linePitch="360"/>
        </w:sectPr>
      </w:pPr>
    </w:p>
    <w:p w14:paraId="28E76EBB" w14:textId="77777777" w:rsidR="009620D2" w:rsidRDefault="009620D2" w:rsidP="009620D2">
      <w:pPr>
        <w:pStyle w:val="BodyText1"/>
        <w:ind w:left="720"/>
      </w:pPr>
    </w:p>
    <w:p w14:paraId="28E76EBC" w14:textId="77777777" w:rsidR="009620D2" w:rsidRPr="00E63C16" w:rsidRDefault="009620D2" w:rsidP="009620D2">
      <w:pPr>
        <w:pStyle w:val="BodyText1"/>
        <w:ind w:left="720"/>
      </w:pPr>
    </w:p>
    <w:p w14:paraId="28E76EBD" w14:textId="77777777" w:rsidR="009620D2" w:rsidRDefault="009620D2" w:rsidP="009620D2">
      <w:pPr>
        <w:pStyle w:val="BodyText1"/>
        <w:ind w:left="360"/>
      </w:pPr>
      <w:r>
        <w:rPr>
          <w:noProof/>
          <w:lang w:eastAsia="en-AU" w:bidi="ar-SA"/>
        </w:rPr>
        <w:drawing>
          <wp:inline distT="0" distB="0" distL="0" distR="0" wp14:anchorId="28E7882E" wp14:editId="28E7882F">
            <wp:extent cx="7753350" cy="3517986"/>
            <wp:effectExtent l="19050" t="0" r="0" b="0"/>
            <wp:docPr id="73" name="Picture 24" descr="RiverZoneMap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RiverZoneMap2.tif"/>
                    <pic:cNvPicPr>
                      <a:picLocks noChangeAspect="1" noChangeArrowheads="1"/>
                    </pic:cNvPicPr>
                  </pic:nvPicPr>
                  <pic:blipFill>
                    <a:blip r:embed="rId26"/>
                    <a:srcRect/>
                    <a:stretch>
                      <a:fillRect/>
                    </a:stretch>
                  </pic:blipFill>
                  <pic:spPr bwMode="auto">
                    <a:xfrm>
                      <a:off x="0" y="0"/>
                      <a:ext cx="7755123" cy="3518790"/>
                    </a:xfrm>
                    <a:prstGeom prst="rect">
                      <a:avLst/>
                    </a:prstGeom>
                    <a:noFill/>
                    <a:ln w="9525">
                      <a:noFill/>
                      <a:miter lim="800000"/>
                      <a:headEnd/>
                      <a:tailEnd/>
                    </a:ln>
                  </pic:spPr>
                </pic:pic>
              </a:graphicData>
            </a:graphic>
          </wp:inline>
        </w:drawing>
      </w:r>
      <w:bookmarkStart w:id="18" w:name="_Ref380924778"/>
    </w:p>
    <w:p w14:paraId="28E76EBE" w14:textId="77777777" w:rsidR="009620D2" w:rsidRPr="00E63C16" w:rsidRDefault="009620D2" w:rsidP="009620D2">
      <w:pPr>
        <w:pStyle w:val="BodyText2"/>
        <w:rPr>
          <w:rFonts w:ascii="Century Gothic" w:hAnsi="Century Gothic"/>
        </w:rPr>
      </w:pPr>
      <w:bookmarkStart w:id="19" w:name="_Ref385403266"/>
      <w:bookmarkStart w:id="20" w:name="_Toc385495298"/>
      <w:r w:rsidRPr="00E63C16">
        <w:t xml:space="preserve">Figure </w:t>
      </w:r>
      <w:r w:rsidR="003B1026">
        <w:fldChar w:fldCharType="begin"/>
      </w:r>
      <w:r w:rsidR="00E2155D">
        <w:instrText xml:space="preserve"> SEQ Figure \* ARABIC </w:instrText>
      </w:r>
      <w:r w:rsidR="003B1026">
        <w:fldChar w:fldCharType="separate"/>
      </w:r>
      <w:r w:rsidR="00E43816">
        <w:rPr>
          <w:noProof/>
        </w:rPr>
        <w:t>1</w:t>
      </w:r>
      <w:r w:rsidR="003B1026">
        <w:rPr>
          <w:noProof/>
        </w:rPr>
        <w:fldChar w:fldCharType="end"/>
      </w:r>
      <w:bookmarkEnd w:id="19"/>
      <w:r w:rsidRPr="00E63C16">
        <w:t xml:space="preserve"> Distribution of riverine zones in the Murrumbidgee </w:t>
      </w:r>
      <w:r>
        <w:t>Selected Area</w:t>
      </w:r>
      <w:r w:rsidRPr="00E63C16">
        <w:t>.</w:t>
      </w:r>
      <w:bookmarkEnd w:id="20"/>
    </w:p>
    <w:p w14:paraId="28E76EBF" w14:textId="77777777" w:rsidR="009620D2" w:rsidRDefault="009620D2" w:rsidP="009620D2">
      <w:pPr>
        <w:pStyle w:val="BodyText1"/>
        <w:ind w:left="360"/>
        <w:sectPr w:rsidR="009620D2" w:rsidSect="00F14DB6">
          <w:pgSz w:w="16839" w:h="11907" w:orient="landscape" w:code="9"/>
          <w:pgMar w:top="1440" w:right="1440" w:bottom="1440" w:left="1440" w:header="708" w:footer="708" w:gutter="0"/>
          <w:cols w:space="708"/>
          <w:docGrid w:linePitch="360"/>
        </w:sectPr>
      </w:pPr>
    </w:p>
    <w:bookmarkEnd w:id="18"/>
    <w:p w14:paraId="28E76EC0" w14:textId="77777777" w:rsidR="009620D2" w:rsidRPr="00E63C16" w:rsidRDefault="009620D2" w:rsidP="009620D2">
      <w:pPr>
        <w:pStyle w:val="Heading4"/>
      </w:pPr>
      <w:r w:rsidRPr="00E63C16">
        <w:t xml:space="preserve"> Wetland zones</w:t>
      </w:r>
    </w:p>
    <w:p w14:paraId="28E76EC1" w14:textId="77777777" w:rsidR="009620D2" w:rsidRPr="00E63C16" w:rsidRDefault="009620D2" w:rsidP="009620D2">
      <w:pPr>
        <w:pStyle w:val="BodyText10"/>
      </w:pPr>
      <w:r w:rsidRPr="00E63C16">
        <w:t>Identification of zones across floodplain habitat is more complex than in riverine systems, due to the diversity of aquatic habits, complexity of hydrological regimes (spatiotemporal variability of flows), diversity of vegetation types and presence of flow control structures (water management units). U</w:t>
      </w:r>
      <w:r w:rsidR="00244B75">
        <w:t>l</w:t>
      </w:r>
      <w:r w:rsidR="007A0E03">
        <w:t>t</w:t>
      </w:r>
      <w:r w:rsidR="00244B75">
        <w:t>im</w:t>
      </w:r>
      <w:r w:rsidRPr="00E63C16">
        <w:t xml:space="preserve">ately we opted for very broad zones, dominant vegetation type, faunal communities and expected ecological responses.  These align with the management units identified by </w:t>
      </w:r>
      <w:r w:rsidR="002D2B74">
        <w:t>NSW OEH</w:t>
      </w:r>
      <w:r w:rsidRPr="00E63C16">
        <w:t xml:space="preserve"> and are recognised by MDBA and CEWO. Zones were classified for the two key regions: the mid-Murrumbidgee River </w:t>
      </w:r>
      <w:r w:rsidR="003B1026" w:rsidRPr="00E63C16">
        <w:fldChar w:fldCharType="begin"/>
      </w:r>
      <w:r w:rsidRPr="00E63C16">
        <w:instrText xml:space="preserve"> ADDIN EN.CITE &lt;EndNote&gt;&lt;Cite&gt;&lt;Author&gt;Murray&lt;/Author&gt;&lt;Year&gt;2008&lt;/Year&gt;&lt;RecNum&gt;3216&lt;/RecNum&gt;&lt;DisplayText&gt;(Murray 2008)&lt;/DisplayText&gt;&lt;record&gt;&lt;rec-number&gt;3216&lt;/rec-number&gt;&lt;foreign-keys&gt;&lt;key app="EN" db-id="vxxvsda2b05fxpeaw2dp552mtrd5trxdrf0s"&gt;3216&lt;/key&gt;&lt;/foreign-keys&gt;&lt;ref-type name="Book"&gt;6&lt;/ref-type&gt;&lt;contributors&gt;&lt;authors&gt;&lt;author&gt;Murray, P.&lt;/author&gt;&lt;/authors&gt;&lt;/contributors&gt;&lt;titles&gt;&lt;title&gt;Murrumbidgee wetlands resource book&lt;/title&gt;&lt;/titles&gt;&lt;dates&gt;&lt;year&gt;2008&lt;/year&gt;&lt;/dates&gt;&lt;pub-location&gt;New South Wales&lt;/pub-location&gt;&lt;publisher&gt;Murrumbidgee Catchment Management Authority&lt;/publisher&gt;&lt;urls&gt;&lt;/urls&gt;&lt;/record&gt;&lt;/Cite&gt;&lt;/EndNote&gt;</w:instrText>
      </w:r>
      <w:r w:rsidR="003B1026" w:rsidRPr="00E63C16">
        <w:fldChar w:fldCharType="separate"/>
      </w:r>
      <w:r w:rsidRPr="00E63C16">
        <w:rPr>
          <w:noProof/>
        </w:rPr>
        <w:t>(</w:t>
      </w:r>
      <w:hyperlink w:anchor="_ENREF_87" w:tooltip="Murray, 2008 #3216" w:history="1">
        <w:r w:rsidR="0084200E" w:rsidRPr="00E63C16">
          <w:rPr>
            <w:noProof/>
          </w:rPr>
          <w:t>Murray 2008</w:t>
        </w:r>
      </w:hyperlink>
      <w:r w:rsidRPr="00E63C16">
        <w:rPr>
          <w:noProof/>
        </w:rPr>
        <w:t>)</w:t>
      </w:r>
      <w:r w:rsidR="003B1026" w:rsidRPr="00E63C16">
        <w:fldChar w:fldCharType="end"/>
      </w:r>
      <w:r w:rsidRPr="00E63C16">
        <w:t xml:space="preserve"> and the lower Murrumbidgee floodplain </w:t>
      </w:r>
      <w:r w:rsidR="003B1026" w:rsidRPr="00E63C16">
        <w:fldChar w:fldCharType="begin"/>
      </w:r>
      <w:r w:rsidRPr="00E63C16">
        <w:instrText xml:space="preserve"> ADDIN EN.CITE &lt;EndNote&gt;&lt;Cite&gt;&lt;Author&gt;Murrumbidgee Catchment Management Authority&lt;/Author&gt;&lt;Year&gt;2009&lt;/Year&gt;&lt;RecNum&gt;3321&lt;/RecNum&gt;&lt;DisplayText&gt;(Murrumbidgee Catchment Management Authority 2009)&lt;/DisplayText&gt;&lt;record&gt;&lt;rec-number&gt;3321&lt;/rec-number&gt;&lt;foreign-keys&gt;&lt;key app="EN" db-id="vxxvsda2b05fxpeaw2dp552mtrd5trxdrf0s"&gt;3321&lt;/key&gt;&lt;/foreign-keys&gt;&lt;ref-type name="Book"&gt;6&lt;/ref-type&gt;&lt;contributors&gt;&lt;authors&gt;&lt;author&gt;Murrumbidgee Catchment Management Authority,&lt;/author&gt;&lt;/authors&gt;&lt;/contributors&gt;&lt;titles&gt;&lt;title&gt;Lower Murrumbidgee Floodplain: Natural resource management plan&lt;/title&gt;&lt;/titles&gt;&lt;dates&gt;&lt;year&gt;2009&lt;/year&gt;&lt;/dates&gt;&lt;pub-location&gt;Wagga Wagga&lt;/pub-location&gt;&lt;publisher&gt;Murrumbidgee Catchment Management Authority&amp;#xD;&lt;/publisher&gt;&lt;urls&gt;&lt;/urls&gt;&lt;/record&gt;&lt;/Cite&gt;&lt;/EndNote&gt;</w:instrText>
      </w:r>
      <w:r w:rsidR="003B1026" w:rsidRPr="00E63C16">
        <w:fldChar w:fldCharType="separate"/>
      </w:r>
      <w:r w:rsidRPr="00E63C16">
        <w:rPr>
          <w:noProof/>
        </w:rPr>
        <w:t>(</w:t>
      </w:r>
      <w:hyperlink w:anchor="_ENREF_88" w:tooltip="Murrumbidgee Catchment Management Authority, 2009 #3321" w:history="1">
        <w:r w:rsidR="0084200E" w:rsidRPr="00E63C16">
          <w:rPr>
            <w:noProof/>
          </w:rPr>
          <w:t>Murrumbidgee Catchment Management Authority 2009</w:t>
        </w:r>
      </w:hyperlink>
      <w:r w:rsidRPr="00E63C16">
        <w:rPr>
          <w:noProof/>
        </w:rPr>
        <w:t>)</w:t>
      </w:r>
      <w:r w:rsidR="003B1026" w:rsidRPr="00E63C16">
        <w:fldChar w:fldCharType="end"/>
      </w:r>
      <w:r w:rsidRPr="00E63C16">
        <w:t xml:space="preserve">. See </w:t>
      </w:r>
      <w:r w:rsidR="003B1026">
        <w:fldChar w:fldCharType="begin"/>
      </w:r>
      <w:r w:rsidR="00F1414B">
        <w:instrText xml:space="preserve"> REF _Ref384286687 \h </w:instrText>
      </w:r>
      <w:r w:rsidR="003B1026">
        <w:fldChar w:fldCharType="separate"/>
      </w:r>
      <w:r w:rsidR="00E43816">
        <w:t xml:space="preserve">Table </w:t>
      </w:r>
      <w:r w:rsidR="00E43816">
        <w:rPr>
          <w:noProof/>
        </w:rPr>
        <w:t>2</w:t>
      </w:r>
      <w:r w:rsidR="003B1026">
        <w:fldChar w:fldCharType="end"/>
      </w:r>
      <w:r w:rsidR="00F1414B">
        <w:t xml:space="preserve"> for a list of key wetlands in each zone.</w:t>
      </w:r>
    </w:p>
    <w:p w14:paraId="28E76EC2" w14:textId="77777777" w:rsidR="009620D2" w:rsidRPr="00E63C16" w:rsidRDefault="009620D2" w:rsidP="009620D2">
      <w:pPr>
        <w:spacing w:after="0" w:line="240" w:lineRule="auto"/>
      </w:pPr>
      <w:r w:rsidRPr="00E63C16">
        <w:t>These regions are split into six broad zones (</w:t>
      </w:r>
      <w:r w:rsidR="002B4984">
        <w:fldChar w:fldCharType="begin"/>
      </w:r>
      <w:r w:rsidR="002B4984">
        <w:instrText xml:space="preserve"> REF _Ref380924804 \h  \* MERGEFORMAT </w:instrText>
      </w:r>
      <w:r w:rsidR="002B4984">
        <w:fldChar w:fldCharType="separate"/>
      </w:r>
      <w:r w:rsidR="00E43816" w:rsidRPr="00E63C16">
        <w:t xml:space="preserve">Figure </w:t>
      </w:r>
      <w:r w:rsidR="00E43816">
        <w:t>2</w:t>
      </w:r>
      <w:r w:rsidR="002B4984">
        <w:fldChar w:fldCharType="end"/>
      </w:r>
      <w:r w:rsidRPr="00E63C16">
        <w:t xml:space="preserve">): </w:t>
      </w:r>
    </w:p>
    <w:p w14:paraId="28E76EC3" w14:textId="77777777" w:rsidR="009620D2" w:rsidRPr="00E63C16" w:rsidRDefault="009620D2" w:rsidP="009620D2">
      <w:pPr>
        <w:spacing w:after="0" w:line="240" w:lineRule="auto"/>
      </w:pPr>
    </w:p>
    <w:p w14:paraId="28E76EC4" w14:textId="77777777" w:rsidR="009620D2" w:rsidRPr="00E63C16" w:rsidRDefault="009620D2" w:rsidP="00546CA2">
      <w:pPr>
        <w:pStyle w:val="BodyText10"/>
        <w:numPr>
          <w:ilvl w:val="0"/>
          <w:numId w:val="19"/>
        </w:numPr>
      </w:pPr>
      <w:r w:rsidRPr="00E63C16">
        <w:rPr>
          <w:b/>
        </w:rPr>
        <w:t>mid-Murrumbidgee wetlands (82,800</w:t>
      </w:r>
      <w:r w:rsidR="00222681">
        <w:rPr>
          <w:b/>
        </w:rPr>
        <w:t xml:space="preserve"> </w:t>
      </w:r>
      <w:r w:rsidRPr="00E63C16">
        <w:rPr>
          <w:b/>
        </w:rPr>
        <w:t>ha)</w:t>
      </w:r>
      <w:r w:rsidRPr="00E63C16">
        <w:t xml:space="preserve"> – River red gum forest interspersed with paleochannels and oxbow lagoons</w:t>
      </w:r>
    </w:p>
    <w:p w14:paraId="28E76EC5" w14:textId="77777777" w:rsidR="009620D2" w:rsidRPr="00E63C16" w:rsidRDefault="009620D2" w:rsidP="00546CA2">
      <w:pPr>
        <w:pStyle w:val="BodyText10"/>
        <w:numPr>
          <w:ilvl w:val="0"/>
          <w:numId w:val="19"/>
        </w:numPr>
      </w:pPr>
      <w:r w:rsidRPr="00E63C16">
        <w:rPr>
          <w:b/>
        </w:rPr>
        <w:t>Pimpara–Wagourah (55,451</w:t>
      </w:r>
      <w:r w:rsidR="00222681">
        <w:rPr>
          <w:b/>
        </w:rPr>
        <w:t xml:space="preserve"> </w:t>
      </w:r>
      <w:r w:rsidRPr="00E63C16">
        <w:rPr>
          <w:b/>
        </w:rPr>
        <w:t>ha)</w:t>
      </w:r>
      <w:r w:rsidRPr="00E63C16">
        <w:t xml:space="preserve"> – Mosaic of creek lines, paleochannels and wetlands, with River red gum and black box mostly north of the Murrumbidgee River</w:t>
      </w:r>
    </w:p>
    <w:p w14:paraId="28E76EC6" w14:textId="77777777" w:rsidR="009620D2" w:rsidRPr="00E63C16" w:rsidRDefault="009620D2" w:rsidP="00546CA2">
      <w:pPr>
        <w:pStyle w:val="BodyText10"/>
        <w:numPr>
          <w:ilvl w:val="0"/>
          <w:numId w:val="19"/>
        </w:numPr>
      </w:pPr>
      <w:r w:rsidRPr="00E63C16">
        <w:rPr>
          <w:b/>
        </w:rPr>
        <w:t>Redbank (92,504</w:t>
      </w:r>
      <w:r w:rsidR="00222681">
        <w:rPr>
          <w:b/>
        </w:rPr>
        <w:t xml:space="preserve"> </w:t>
      </w:r>
      <w:r w:rsidRPr="00E63C16">
        <w:rPr>
          <w:b/>
        </w:rPr>
        <w:t>ha)</w:t>
      </w:r>
      <w:r w:rsidRPr="00E63C16">
        <w:t xml:space="preserve"> – Mosaic of river red gum forest and woodland, spike rush wetlands - divided into two management subzones (north and south Redbank)</w:t>
      </w:r>
    </w:p>
    <w:p w14:paraId="28E76EC7" w14:textId="77777777" w:rsidR="009620D2" w:rsidRPr="00E63C16" w:rsidRDefault="009620D2" w:rsidP="00546CA2">
      <w:pPr>
        <w:pStyle w:val="BodyText10"/>
        <w:numPr>
          <w:ilvl w:val="0"/>
          <w:numId w:val="19"/>
        </w:numPr>
      </w:pPr>
      <w:r w:rsidRPr="00E63C16">
        <w:rPr>
          <w:b/>
        </w:rPr>
        <w:t>Nimmie-Caira (98,138</w:t>
      </w:r>
      <w:r w:rsidR="00222681">
        <w:rPr>
          <w:b/>
        </w:rPr>
        <w:t xml:space="preserve"> </w:t>
      </w:r>
      <w:r w:rsidRPr="00E63C16">
        <w:rPr>
          <w:b/>
        </w:rPr>
        <w:t>ha)</w:t>
      </w:r>
      <w:r w:rsidRPr="00E63C16">
        <w:t xml:space="preserve"> – Mosaic of creek lines, paleochannels, open wetlands and lakes dominated by lignum and lignum-black box communities </w:t>
      </w:r>
    </w:p>
    <w:p w14:paraId="28E76EC8" w14:textId="77777777" w:rsidR="009620D2" w:rsidRPr="00E63C16" w:rsidRDefault="009620D2" w:rsidP="00546CA2">
      <w:pPr>
        <w:pStyle w:val="BodyText10"/>
        <w:numPr>
          <w:ilvl w:val="0"/>
          <w:numId w:val="19"/>
        </w:numPr>
      </w:pPr>
      <w:r w:rsidRPr="00E63C16">
        <w:rPr>
          <w:b/>
        </w:rPr>
        <w:t>Fiddlers-Uara (75,285</w:t>
      </w:r>
      <w:r w:rsidR="00222681">
        <w:rPr>
          <w:b/>
        </w:rPr>
        <w:t xml:space="preserve"> </w:t>
      </w:r>
      <w:r w:rsidRPr="00E63C16">
        <w:rPr>
          <w:b/>
        </w:rPr>
        <w:t>ha)</w:t>
      </w:r>
      <w:r w:rsidRPr="00E63C16">
        <w:t xml:space="preserve"> – Paleochannels and creek lines bordered by black box </w:t>
      </w:r>
    </w:p>
    <w:p w14:paraId="28E76EC9" w14:textId="77777777" w:rsidR="009620D2" w:rsidRPr="00E63C16" w:rsidRDefault="009620D2" w:rsidP="00546CA2">
      <w:pPr>
        <w:pStyle w:val="BodyText10"/>
        <w:numPr>
          <w:ilvl w:val="0"/>
          <w:numId w:val="19"/>
        </w:numPr>
      </w:pPr>
      <w:r w:rsidRPr="00E63C16">
        <w:rPr>
          <w:b/>
        </w:rPr>
        <w:t>The Western Lakes (3459</w:t>
      </w:r>
      <w:r w:rsidR="00222681">
        <w:rPr>
          <w:b/>
        </w:rPr>
        <w:t xml:space="preserve"> </w:t>
      </w:r>
      <w:r w:rsidRPr="00E63C16">
        <w:rPr>
          <w:b/>
        </w:rPr>
        <w:t>ha)</w:t>
      </w:r>
      <w:r w:rsidRPr="00E63C16">
        <w:t xml:space="preserve"> – Open quaternary lakes with inactive lunettes west of the Lowbidgee floodplain</w:t>
      </w:r>
    </w:p>
    <w:p w14:paraId="28E76ECA" w14:textId="77777777" w:rsidR="009620D2" w:rsidRPr="00E63C16" w:rsidRDefault="009620D2" w:rsidP="009620D2">
      <w:pPr>
        <w:sectPr w:rsidR="009620D2" w:rsidRPr="00E63C16" w:rsidSect="00F14DB6">
          <w:pgSz w:w="11907" w:h="16839" w:code="9"/>
          <w:pgMar w:top="1440" w:right="1440" w:bottom="1440" w:left="1440" w:header="708" w:footer="708" w:gutter="0"/>
          <w:cols w:space="708"/>
          <w:docGrid w:linePitch="360"/>
        </w:sectPr>
      </w:pPr>
    </w:p>
    <w:p w14:paraId="28E76ECB" w14:textId="77777777" w:rsidR="009620D2" w:rsidRPr="00E63C16" w:rsidRDefault="009620D2" w:rsidP="009620D2">
      <w:pPr>
        <w:pStyle w:val="Caption"/>
        <w:rPr>
          <w:b/>
          <w:noProof/>
        </w:rPr>
      </w:pPr>
      <w:r>
        <w:rPr>
          <w:b/>
          <w:noProof/>
        </w:rPr>
        <w:drawing>
          <wp:inline distT="0" distB="0" distL="0" distR="0" wp14:anchorId="28E78830" wp14:editId="28E78831">
            <wp:extent cx="6999605" cy="4855845"/>
            <wp:effectExtent l="19050" t="0" r="0" b="0"/>
            <wp:docPr id="74" name="Picture 50" descr="WetlandZoneMap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WetlandZoneMap2.tif"/>
                    <pic:cNvPicPr>
                      <a:picLocks noChangeAspect="1" noChangeArrowheads="1"/>
                    </pic:cNvPicPr>
                  </pic:nvPicPr>
                  <pic:blipFill>
                    <a:blip r:embed="rId27"/>
                    <a:srcRect/>
                    <a:stretch>
                      <a:fillRect/>
                    </a:stretch>
                  </pic:blipFill>
                  <pic:spPr bwMode="auto">
                    <a:xfrm>
                      <a:off x="0" y="0"/>
                      <a:ext cx="6999605" cy="4855845"/>
                    </a:xfrm>
                    <a:prstGeom prst="rect">
                      <a:avLst/>
                    </a:prstGeom>
                    <a:noFill/>
                    <a:ln w="9525">
                      <a:noFill/>
                      <a:miter lim="800000"/>
                      <a:headEnd/>
                      <a:tailEnd/>
                    </a:ln>
                  </pic:spPr>
                </pic:pic>
              </a:graphicData>
            </a:graphic>
          </wp:inline>
        </w:drawing>
      </w:r>
    </w:p>
    <w:p w14:paraId="28E76ECC" w14:textId="77777777" w:rsidR="009620D2" w:rsidRPr="00E63C16" w:rsidRDefault="009620D2" w:rsidP="009620D2">
      <w:pPr>
        <w:pStyle w:val="Caption"/>
        <w:rPr>
          <w:b/>
        </w:rPr>
        <w:sectPr w:rsidR="009620D2" w:rsidRPr="00E63C16" w:rsidSect="003864E3">
          <w:pgSz w:w="16839" w:h="11907" w:orient="landscape" w:code="9"/>
          <w:pgMar w:top="1440" w:right="1440" w:bottom="1440" w:left="1440" w:header="708" w:footer="708" w:gutter="0"/>
          <w:cols w:space="708"/>
          <w:docGrid w:linePitch="360"/>
        </w:sectPr>
      </w:pPr>
      <w:bookmarkStart w:id="21" w:name="_Ref380924804"/>
      <w:bookmarkStart w:id="22" w:name="_Toc385495299"/>
      <w:r w:rsidRPr="00E63C16">
        <w:t xml:space="preserve">Figure </w:t>
      </w:r>
      <w:r w:rsidR="003B1026">
        <w:fldChar w:fldCharType="begin"/>
      </w:r>
      <w:r w:rsidR="00E2155D">
        <w:instrText xml:space="preserve"> SEQ Figure \* ARABIC </w:instrText>
      </w:r>
      <w:r w:rsidR="003B1026">
        <w:fldChar w:fldCharType="separate"/>
      </w:r>
      <w:r w:rsidR="00E43816">
        <w:rPr>
          <w:noProof/>
        </w:rPr>
        <w:t>2</w:t>
      </w:r>
      <w:r w:rsidR="003B1026">
        <w:rPr>
          <w:noProof/>
        </w:rPr>
        <w:fldChar w:fldCharType="end"/>
      </w:r>
      <w:bookmarkEnd w:id="21"/>
      <w:r w:rsidRPr="00E63C16">
        <w:t xml:space="preserve"> Distribution of wetland zones in the Murrumbidgee </w:t>
      </w:r>
      <w:r>
        <w:t>Selected Area and locations of key wetlands</w:t>
      </w:r>
      <w:r w:rsidRPr="00E63C16">
        <w:t>.</w:t>
      </w:r>
      <w:bookmarkEnd w:id="22"/>
    </w:p>
    <w:p w14:paraId="28E76ECD" w14:textId="77777777" w:rsidR="006239C0" w:rsidRDefault="00F1414B" w:rsidP="006239C0">
      <w:pPr>
        <w:pStyle w:val="Heading1"/>
      </w:pPr>
      <w:r w:rsidRPr="006239C0">
        <w:t xml:space="preserve"> </w:t>
      </w:r>
      <w:bookmarkStart w:id="23" w:name="_Toc385495633"/>
      <w:bookmarkStart w:id="24" w:name="_Toc391976345"/>
      <w:bookmarkStart w:id="25" w:name="_Toc385495631"/>
      <w:r w:rsidR="006239C0" w:rsidRPr="006239C0">
        <w:t>Commonwealth environmental watering</w:t>
      </w:r>
      <w:bookmarkEnd w:id="23"/>
      <w:bookmarkEnd w:id="24"/>
      <w:r w:rsidR="006239C0" w:rsidRPr="006239C0">
        <w:t xml:space="preserve"> </w:t>
      </w:r>
    </w:p>
    <w:p w14:paraId="28E76ECE" w14:textId="77777777" w:rsidR="006239C0" w:rsidRPr="00E63C16" w:rsidRDefault="006239C0" w:rsidP="006239C0">
      <w:pPr>
        <w:pStyle w:val="BodyText10"/>
      </w:pPr>
      <w:r>
        <w:t xml:space="preserve">The Commonwealth Environmental Water Office manages environmental water in the Murrumbidgee Catchment in partnership with the MDBA, </w:t>
      </w:r>
      <w:r w:rsidR="002D2B74">
        <w:t>NSW OEH</w:t>
      </w:r>
      <w:r>
        <w:t xml:space="preserve"> (including the National Parks and Wildlife Service), NSW State Water Corporation, NSW Office of Water, the Murrumbidgee Local Land Services (formerly the Catchment Management Authority), the Murrumbidgee Environmental Water Allowance Reference Group, and local land managers and water users. </w:t>
      </w:r>
      <w:r w:rsidRPr="00E63C16">
        <w:t xml:space="preserve">Multiple large scale watering actions have been undertaken for the past decade with the </w:t>
      </w:r>
      <w:r>
        <w:t>use</w:t>
      </w:r>
      <w:r w:rsidRPr="00E63C16">
        <w:t xml:space="preserve"> of substantial Commonwealth and </w:t>
      </w:r>
      <w:r>
        <w:t>NSW</w:t>
      </w:r>
      <w:r w:rsidRPr="00E63C16">
        <w:t xml:space="preserve"> environmental water holdings </w:t>
      </w:r>
      <w:r>
        <w:t xml:space="preserve">see </w:t>
      </w:r>
      <w:r w:rsidR="002B4984">
        <w:fldChar w:fldCharType="begin"/>
      </w:r>
      <w:r w:rsidR="002B4984">
        <w:instrText xml:space="preserve"> REF _Ref380999635 \h  \* MERGEFORMAT </w:instrText>
      </w:r>
      <w:r w:rsidR="002B4984">
        <w:fldChar w:fldCharType="separate"/>
      </w:r>
      <w:r w:rsidR="00E43816" w:rsidRPr="00E63C16">
        <w:t xml:space="preserve">Table </w:t>
      </w:r>
      <w:r w:rsidR="00E43816">
        <w:t>1</w:t>
      </w:r>
      <w:r w:rsidR="002B4984">
        <w:fldChar w:fldCharType="end"/>
      </w:r>
      <w:r w:rsidRPr="00E63C16">
        <w:t xml:space="preserve">. These normally include a combination of flows targeting a range of aquatic habitats, </w:t>
      </w:r>
      <w:r>
        <w:t>to address</w:t>
      </w:r>
      <w:r w:rsidRPr="00E63C16">
        <w:t xml:space="preserve"> unique ecological objectives. For example: in-channel flows in the Murrumbidgee River</w:t>
      </w:r>
      <w:r>
        <w:t>;</w:t>
      </w:r>
      <w:r w:rsidRPr="00E63C16">
        <w:t xml:space="preserve"> wetland watering actions across multiple zones within the Lowbidgee floodplain</w:t>
      </w:r>
      <w:r>
        <w:t>;</w:t>
      </w:r>
      <w:r w:rsidRPr="00E63C16">
        <w:t xml:space="preserve"> in-channel flows managed to allow for connection to the mid-Murrumbidgee wetlands</w:t>
      </w:r>
      <w:r>
        <w:t>;</w:t>
      </w:r>
      <w:r w:rsidRPr="00E63C16">
        <w:t xml:space="preserve"> reconnection flows to the mid-Murrumbidgee River from the wetlands</w:t>
      </w:r>
      <w:r>
        <w:t>;</w:t>
      </w:r>
      <w:r w:rsidRPr="00E63C16">
        <w:t xml:space="preserve"> and in-channel freshes managed as piggy-back flows associated with</w:t>
      </w:r>
      <w:r w:rsidR="00244B75">
        <w:t xml:space="preserve"> The Living Murray (</w:t>
      </w:r>
      <w:r w:rsidRPr="00E63C16">
        <w:t>TLM</w:t>
      </w:r>
      <w:r w:rsidR="00244B75">
        <w:t>)</w:t>
      </w:r>
      <w:r w:rsidRPr="00E63C16">
        <w:t xml:space="preserve"> releases or periods of tributary inflows. In any given water year, Commonwealth watering options and related monitoring activities are required to be flexible to accommodate changing flow priorities</w:t>
      </w:r>
      <w:r>
        <w:t xml:space="preserve"> and climatic conditions</w:t>
      </w:r>
      <w:r w:rsidRPr="00E63C16">
        <w:t xml:space="preserve">, opportunities and risks. </w:t>
      </w:r>
    </w:p>
    <w:p w14:paraId="28E76ECF" w14:textId="77777777" w:rsidR="006239C0" w:rsidRDefault="006239C0" w:rsidP="006239C0">
      <w:pPr>
        <w:pStyle w:val="BodyText10"/>
      </w:pPr>
      <w:r w:rsidRPr="00E63C16">
        <w:t xml:space="preserve">In the Murrumbidgee, there is considerable public scrutiny of Commonwealth watering actions and risk management during environmental flows. In particular management of hypoxic black water, algal blooms and taste and odour issues (real or perceived) is critical. Likewise flows across the Lowbidgee floodplain are highly regulated and managed. While the presence of extensive infrastructure provides significant flexibility in water actions in a given year, it also requires high levels of adaptive management with top-up flows frequently required to sustain waterbird and southern bell frog breeding across the floodplain. </w:t>
      </w:r>
    </w:p>
    <w:p w14:paraId="28E76ED0" w14:textId="77777777" w:rsidR="006239C0" w:rsidRDefault="006239C0">
      <w:pPr>
        <w:spacing w:after="0" w:line="240" w:lineRule="auto"/>
      </w:pPr>
      <w:r>
        <w:br w:type="page"/>
      </w:r>
    </w:p>
    <w:p w14:paraId="28E76ED1" w14:textId="77777777" w:rsidR="00C218A3" w:rsidRPr="00E63C16" w:rsidRDefault="006239C0" w:rsidP="009620D2">
      <w:pPr>
        <w:pStyle w:val="Heading2"/>
      </w:pPr>
      <w:bookmarkStart w:id="26" w:name="_Toc391976346"/>
      <w:r>
        <w:t>Hydr</w:t>
      </w:r>
      <w:r w:rsidR="00C218A3" w:rsidRPr="00E63C16">
        <w:t xml:space="preserve">ology of the Murrumbidgee </w:t>
      </w:r>
      <w:r w:rsidR="00521ADC">
        <w:t>Selected Area</w:t>
      </w:r>
      <w:bookmarkEnd w:id="25"/>
      <w:bookmarkEnd w:id="26"/>
    </w:p>
    <w:p w14:paraId="28E76ED2" w14:textId="77777777" w:rsidR="00C218A3" w:rsidRPr="00E63C16" w:rsidRDefault="00C218A3" w:rsidP="002875FE">
      <w:pPr>
        <w:pStyle w:val="BodyText10"/>
      </w:pPr>
      <w:r w:rsidRPr="00E63C16">
        <w:t xml:space="preserve">The Murrumbidgee </w:t>
      </w:r>
      <w:r w:rsidR="00F14DB6">
        <w:t xml:space="preserve">River and connected wetlands </w:t>
      </w:r>
      <w:r w:rsidRPr="00E63C16">
        <w:t>receiv</w:t>
      </w:r>
      <w:r w:rsidR="00F14DB6">
        <w:t>e</w:t>
      </w:r>
      <w:r w:rsidRPr="00E63C16">
        <w:t xml:space="preserve"> regular inflows as a result of spring snow melt and rainfall in the upper catchment </w:t>
      </w:r>
      <w:r w:rsidR="003B1026" w:rsidRPr="00E63C16">
        <w:fldChar w:fldCharType="begin"/>
      </w:r>
      <w:r w:rsidRPr="00E63C16">
        <w:instrText xml:space="preserve"> ADDIN EN.CITE &lt;EndNote&gt;&lt;Cite&gt;&lt;Author&gt;Murray&lt;/Author&gt;&lt;Year&gt;2008&lt;/Year&gt;&lt;RecNum&gt;3216&lt;/RecNum&gt;&lt;DisplayText&gt;(Murray 2008)&lt;/DisplayText&gt;&lt;record&gt;&lt;rec-number&gt;3216&lt;/rec-number&gt;&lt;foreign-keys&gt;&lt;key app="EN" db-id="vxxvsda2b05fxpeaw2dp552mtrd5trxdrf0s"&gt;3216&lt;/key&gt;&lt;/foreign-keys&gt;&lt;ref-type name="Book"&gt;6&lt;/ref-type&gt;&lt;contributors&gt;&lt;authors&gt;&lt;author&gt;Murray, P.&lt;/author&gt;&lt;/authors&gt;&lt;/contributors&gt;&lt;titles&gt;&lt;title&gt;Murrumbidgee wetlands resource book&lt;/title&gt;&lt;/titles&gt;&lt;dates&gt;&lt;year&gt;2008&lt;/year&gt;&lt;/dates&gt;&lt;pub-location&gt;New South Wales&lt;/pub-location&gt;&lt;publisher&gt;Murrumbidgee Catchment Management Authority&lt;/publisher&gt;&lt;urls&gt;&lt;/urls&gt;&lt;/record&gt;&lt;/Cite&gt;&lt;/EndNote&gt;</w:instrText>
      </w:r>
      <w:r w:rsidR="003B1026" w:rsidRPr="00E63C16">
        <w:fldChar w:fldCharType="separate"/>
      </w:r>
      <w:r w:rsidRPr="00E63C16">
        <w:rPr>
          <w:noProof/>
        </w:rPr>
        <w:t>(</w:t>
      </w:r>
      <w:hyperlink w:anchor="_ENREF_87" w:tooltip="Murray, 2008 #3216" w:history="1">
        <w:r w:rsidR="0084200E" w:rsidRPr="00E63C16">
          <w:rPr>
            <w:noProof/>
          </w:rPr>
          <w:t>Murray 2008</w:t>
        </w:r>
      </w:hyperlink>
      <w:r w:rsidRPr="00E63C16">
        <w:rPr>
          <w:noProof/>
        </w:rPr>
        <w:t>)</w:t>
      </w:r>
      <w:r w:rsidR="003B1026" w:rsidRPr="00E63C16">
        <w:fldChar w:fldCharType="end"/>
      </w:r>
      <w:r w:rsidRPr="00E63C16">
        <w:t xml:space="preserve"> (</w:t>
      </w:r>
      <w:r w:rsidR="002B4984">
        <w:fldChar w:fldCharType="begin"/>
      </w:r>
      <w:r w:rsidR="002B4984">
        <w:instrText xml:space="preserve"> REF _Ref381023659 \h  \* MERGEFORMAT </w:instrText>
      </w:r>
      <w:r w:rsidR="002B4984">
        <w:fldChar w:fldCharType="separate"/>
      </w:r>
      <w:r w:rsidR="00E43816" w:rsidRPr="00E63C16">
        <w:t xml:space="preserve">Figure </w:t>
      </w:r>
      <w:r w:rsidR="00E43816">
        <w:t>3</w:t>
      </w:r>
      <w:r w:rsidR="002B4984">
        <w:fldChar w:fldCharType="end"/>
      </w:r>
      <w:r w:rsidRPr="00E63C16">
        <w:t xml:space="preserve">). Prior to the millennium drought, the majority of wetlands through the mid-Murrumbidgee were considered to be permanent, with others exhibiting fluctuating seasonal water levels that rarely resulted in complete drying </w:t>
      </w:r>
      <w:r w:rsidR="003B1026" w:rsidRPr="00E63C16">
        <w:fldChar w:fldCharType="begin"/>
      </w:r>
      <w:r w:rsidRPr="00E63C16">
        <w:instrText xml:space="preserve"> ADDIN EN.CITE &lt;EndNote&gt;&lt;Cite&gt;&lt;Author&gt;Chessman&lt;/Author&gt;&lt;Year&gt;2003&lt;/Year&gt;&lt;RecNum&gt;3399&lt;/RecNum&gt;&lt;DisplayText&gt;(Chessman 2003)&lt;/DisplayText&gt;&lt;record&gt;&lt;rec-number&gt;3399&lt;/rec-number&gt;&lt;foreign-keys&gt;&lt;key app="EN" db-id="vxxvsda2b05fxpeaw2dp552mtrd5trxdrf0s"&gt;3399&lt;/key&gt;&lt;/foreign-keys&gt;&lt;ref-type name="Book"&gt;6&lt;/ref-type&gt;&lt;contributors&gt;&lt;authors&gt;&lt;author&gt;Chessman, B.&lt;/author&gt;&lt;/authors&gt;&lt;/contributors&gt;&lt;titles&gt;&lt;title&gt;Integrated monitoring of environmental flows:State summary report 1998-2000&lt;/title&gt;&lt;/titles&gt;&lt;dates&gt;&lt;year&gt;2003&lt;/year&gt;&lt;/dates&gt;&lt;pub-location&gt;NSW&lt;/pub-location&gt;&lt;publisher&gt;NSW Department of Infrastructure, Planning and Natural Resources&lt;/publisher&gt;&lt;urls&gt;&lt;/urls&gt;&lt;/record&gt;&lt;/Cite&gt;&lt;/EndNote&gt;</w:instrText>
      </w:r>
      <w:r w:rsidR="003B1026" w:rsidRPr="00E63C16">
        <w:fldChar w:fldCharType="separate"/>
      </w:r>
      <w:r w:rsidRPr="00E63C16">
        <w:rPr>
          <w:noProof/>
        </w:rPr>
        <w:t>(</w:t>
      </w:r>
      <w:hyperlink w:anchor="_ENREF_19" w:tooltip="Chessman, 2003 #3399" w:history="1">
        <w:r w:rsidR="0084200E" w:rsidRPr="00E63C16">
          <w:rPr>
            <w:noProof/>
          </w:rPr>
          <w:t>Chessman 2003</w:t>
        </w:r>
      </w:hyperlink>
      <w:r w:rsidRPr="00E63C16">
        <w:rPr>
          <w:noProof/>
        </w:rPr>
        <w:t>)</w:t>
      </w:r>
      <w:r w:rsidR="003B1026" w:rsidRPr="00E63C16">
        <w:fldChar w:fldCharType="end"/>
      </w:r>
      <w:r w:rsidRPr="00E63C16">
        <w:t>. Likewise, the Lowbidgee floodplain received considerable inundation each year with overbank flows in spring and summer maintaining over 200,000</w:t>
      </w:r>
      <w:r w:rsidR="00222681">
        <w:t xml:space="preserve"> </w:t>
      </w:r>
      <w:r w:rsidRPr="00E63C16">
        <w:t xml:space="preserve">ha of lignum, black box and river red gum wetland complexes </w:t>
      </w:r>
      <w:r w:rsidR="003B1026" w:rsidRPr="00E63C16">
        <w:fldChar w:fldCharType="begin"/>
      </w:r>
      <w:r w:rsidRPr="00E63C16">
        <w:instrText xml:space="preserve"> ADDIN EN.CITE &lt;EndNote&gt;&lt;Cite&gt;&lt;Author&gt;Kingsford&lt;/Author&gt;&lt;Year&gt;2001&lt;/Year&gt;&lt;RecNum&gt;1318&lt;/RecNum&gt;&lt;DisplayText&gt;(Kingsford and Thomas 2001)&lt;/DisplayText&gt;&lt;record&gt;&lt;rec-number&gt;1318&lt;/rec-number&gt;&lt;foreign-keys&gt;&lt;key app="EN" db-id="vxxvsda2b05fxpeaw2dp552mtrd5trxdrf0s"&gt;1318&lt;/key&gt;&lt;/foreign-keys&gt;&lt;ref-type name="Book"&gt;6&lt;/ref-type&gt;&lt;contributors&gt;&lt;authors&gt;&lt;author&gt;Kingsford, R. T.&lt;/author&gt;&lt;author&gt;Thomas, R. F.&lt;/author&gt;&lt;/authors&gt;&lt;/contributors&gt;&lt;titles&gt;&lt;title&gt;Changing water regimes and wetland habitat on the Lower Murrumbidgee floodplain of the Murrumbidgee River in Arid Australia&lt;/title&gt;&lt;/titles&gt;&lt;keywords&gt;&lt;keyword&gt;Lowbidgee&lt;/keyword&gt;&lt;keyword&gt;Wetlands&lt;/keyword&gt;&lt;keyword&gt;Flow regulation&lt;/keyword&gt;&lt;/keywords&gt;&lt;dates&gt;&lt;year&gt;2001&lt;/year&gt;&lt;/dates&gt;&lt;pub-location&gt;Sydney&lt;/pub-location&gt;&lt;publisher&gt;NSW National Parks and Wildlife Service&lt;/publisher&gt;&lt;urls&gt;&lt;related-urls&gt;&lt;url&gt;NPWS web site &lt;/url&gt;&lt;/related-urls&gt;&lt;/urls&gt;&lt;/record&gt;&lt;/Cite&gt;&lt;/EndNote&gt;</w:instrText>
      </w:r>
      <w:r w:rsidR="003B1026" w:rsidRPr="00E63C16">
        <w:fldChar w:fldCharType="separate"/>
      </w:r>
      <w:r w:rsidRPr="00E63C16">
        <w:rPr>
          <w:noProof/>
        </w:rPr>
        <w:t>(</w:t>
      </w:r>
      <w:hyperlink w:anchor="_ENREF_61" w:tooltip="Kingsford, 2001 #1318" w:history="1">
        <w:r w:rsidR="0084200E" w:rsidRPr="00E63C16">
          <w:rPr>
            <w:noProof/>
          </w:rPr>
          <w:t>Kingsford and Thomas 2001</w:t>
        </w:r>
      </w:hyperlink>
      <w:r w:rsidRPr="00E63C16">
        <w:rPr>
          <w:noProof/>
        </w:rPr>
        <w:t>)</w:t>
      </w:r>
      <w:r w:rsidR="003B1026" w:rsidRPr="00E63C16">
        <w:fldChar w:fldCharType="end"/>
      </w:r>
      <w:r w:rsidRPr="00E63C16">
        <w:t xml:space="preserve">. </w:t>
      </w:r>
    </w:p>
    <w:p w14:paraId="28E76ED3" w14:textId="77777777" w:rsidR="00C218A3" w:rsidRPr="00E63C16" w:rsidRDefault="00C218A3" w:rsidP="004C37B5">
      <w:pPr>
        <w:ind w:left="720"/>
      </w:pPr>
    </w:p>
    <w:p w14:paraId="28E76ED4" w14:textId="77777777" w:rsidR="00C218A3" w:rsidRPr="00E63C16" w:rsidRDefault="00075B3E" w:rsidP="00FE7EE7">
      <w:pPr>
        <w:pStyle w:val="Caption"/>
        <w:jc w:val="both"/>
      </w:pPr>
      <w:r>
        <w:rPr>
          <w:noProof/>
        </w:rPr>
        <w:drawing>
          <wp:inline distT="0" distB="0" distL="0" distR="0" wp14:anchorId="28E78832" wp14:editId="28E78833">
            <wp:extent cx="5786120" cy="4177665"/>
            <wp:effectExtent l="19050" t="0" r="5080" b="0"/>
            <wp:docPr id="7"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28"/>
                    <a:srcRect/>
                    <a:stretch>
                      <a:fillRect/>
                    </a:stretch>
                  </pic:blipFill>
                  <pic:spPr bwMode="auto">
                    <a:xfrm>
                      <a:off x="0" y="0"/>
                      <a:ext cx="5786120" cy="4177665"/>
                    </a:xfrm>
                    <a:prstGeom prst="rect">
                      <a:avLst/>
                    </a:prstGeom>
                    <a:noFill/>
                    <a:ln w="9525">
                      <a:noFill/>
                      <a:miter lim="800000"/>
                      <a:headEnd/>
                      <a:tailEnd/>
                    </a:ln>
                  </pic:spPr>
                </pic:pic>
              </a:graphicData>
            </a:graphic>
          </wp:inline>
        </w:drawing>
      </w:r>
    </w:p>
    <w:p w14:paraId="28E76ED5" w14:textId="77777777" w:rsidR="00C218A3" w:rsidRPr="00E63C16" w:rsidRDefault="00C218A3" w:rsidP="001B4F62">
      <w:pPr>
        <w:pStyle w:val="Caption"/>
      </w:pPr>
      <w:bookmarkStart w:id="27" w:name="_Ref381023659"/>
      <w:bookmarkStart w:id="28" w:name="_Toc385495300"/>
      <w:r w:rsidRPr="00E63C16">
        <w:t xml:space="preserve">Figure </w:t>
      </w:r>
      <w:r w:rsidR="003B1026">
        <w:fldChar w:fldCharType="begin"/>
      </w:r>
      <w:r w:rsidR="00E2155D">
        <w:instrText xml:space="preserve"> SEQ Figure \* ARABIC </w:instrText>
      </w:r>
      <w:r w:rsidR="003B1026">
        <w:fldChar w:fldCharType="separate"/>
      </w:r>
      <w:r w:rsidR="00E43816">
        <w:rPr>
          <w:noProof/>
        </w:rPr>
        <w:t>3</w:t>
      </w:r>
      <w:r w:rsidR="003B1026">
        <w:rPr>
          <w:noProof/>
        </w:rPr>
        <w:fldChar w:fldCharType="end"/>
      </w:r>
      <w:bookmarkEnd w:id="27"/>
      <w:r w:rsidRPr="00E63C16">
        <w:t xml:space="preserve"> Flows in the Murrumbidgee </w:t>
      </w:r>
      <w:r w:rsidR="00521ADC">
        <w:t>Selected Area</w:t>
      </w:r>
      <w:r w:rsidRPr="00E63C16">
        <w:t xml:space="preserve"> between 1973 and 2013. Green line indicates commence to fill for mid-Murrumbidgee wetlands. Red line indicates natural overbank flows into Lowbidgee. Note that infrastructure facilitated delivery can occur at times of very low flows in the Lowbidgee and is largely independent of discharge.</w:t>
      </w:r>
      <w:bookmarkEnd w:id="28"/>
    </w:p>
    <w:p w14:paraId="28E76ED6" w14:textId="77777777" w:rsidR="00FA28FC" w:rsidRDefault="00FA28FC" w:rsidP="00FA28FC">
      <w:pPr>
        <w:pStyle w:val="BodyText10"/>
      </w:pPr>
    </w:p>
    <w:p w14:paraId="28E76ED7" w14:textId="77777777" w:rsidR="00FA28FC" w:rsidRDefault="00406EA7" w:rsidP="00406EA7">
      <w:pPr>
        <w:pStyle w:val="Heading2"/>
      </w:pPr>
      <w:r>
        <w:t xml:space="preserve"> </w:t>
      </w:r>
      <w:bookmarkStart w:id="29" w:name="_Toc385495632"/>
      <w:bookmarkStart w:id="30" w:name="_Toc391976347"/>
      <w:r w:rsidR="00FA28FC">
        <w:t>Water holdings</w:t>
      </w:r>
      <w:r w:rsidR="00EA246E">
        <w:t xml:space="preserve"> in the Murrumbidgee Selected Area</w:t>
      </w:r>
      <w:bookmarkEnd w:id="29"/>
      <w:bookmarkEnd w:id="30"/>
    </w:p>
    <w:p w14:paraId="28E76ED8" w14:textId="77777777" w:rsidR="00FA28FC" w:rsidRDefault="00FA28FC" w:rsidP="00FA28FC">
      <w:pPr>
        <w:pStyle w:val="BodyText10"/>
      </w:pPr>
      <w:r w:rsidRPr="00E63C16">
        <w:t>River regulation and consumptive water use in the Murrumbidgee has reduced water flows into both the mid-Murrumbidgee wetlands and Lowbidgee floodplain and altered the seasonality of riverine flow peaks. However, the combined Commonwealth and NSW environmental water holdings are significant</w:t>
      </w:r>
      <w:r>
        <w:t xml:space="preserve"> (</w:t>
      </w:r>
      <w:r w:rsidR="003B1026">
        <w:fldChar w:fldCharType="begin"/>
      </w:r>
      <w:r>
        <w:instrText xml:space="preserve"> REF _Ref380999635 \h </w:instrText>
      </w:r>
      <w:r w:rsidR="003B1026">
        <w:fldChar w:fldCharType="separate"/>
      </w:r>
      <w:r w:rsidR="00E43816" w:rsidRPr="00E63C16">
        <w:t xml:space="preserve">Table </w:t>
      </w:r>
      <w:r w:rsidR="00E43816">
        <w:rPr>
          <w:noProof/>
        </w:rPr>
        <w:t>1</w:t>
      </w:r>
      <w:r w:rsidR="003B1026">
        <w:fldChar w:fldCharType="end"/>
      </w:r>
      <w:r>
        <w:t>)</w:t>
      </w:r>
      <w:r w:rsidR="00EA246E">
        <w:t xml:space="preserve"> with over</w:t>
      </w:r>
      <w:r w:rsidRPr="00E63C16">
        <w:t xml:space="preserve"> </w:t>
      </w:r>
      <w:r w:rsidR="00EA246E" w:rsidRPr="00EA246E">
        <w:rPr>
          <w:b/>
        </w:rPr>
        <w:t>690,000</w:t>
      </w:r>
      <w:r w:rsidR="00222681">
        <w:rPr>
          <w:b/>
        </w:rPr>
        <w:t xml:space="preserve"> </w:t>
      </w:r>
      <w:r w:rsidR="00EA246E" w:rsidRPr="00EA246E">
        <w:rPr>
          <w:b/>
        </w:rPr>
        <w:t>ML</w:t>
      </w:r>
      <w:r w:rsidR="00EA246E">
        <w:t xml:space="preserve"> of combined Commonwealth and NSW water holdings. </w:t>
      </w:r>
      <w:r w:rsidRPr="00E63C16">
        <w:t xml:space="preserve">In combination with the substantial investment in infrastructure to assist in the delivery of environmental water under the </w:t>
      </w:r>
      <w:r>
        <w:t>NSW Rivers Environmental Restoration Program (</w:t>
      </w:r>
      <w:r w:rsidRPr="00E63C16">
        <w:t>RERP</w:t>
      </w:r>
      <w:r>
        <w:t>)</w:t>
      </w:r>
      <w:r w:rsidRPr="00E63C16">
        <w:t xml:space="preserve"> these water holdings are expected to make significant progress toward restoring key beneficial attributes of the hydrograph and reducing the frequency on extreme drying events. </w:t>
      </w:r>
    </w:p>
    <w:p w14:paraId="28E76ED9" w14:textId="77777777" w:rsidR="00A77E76" w:rsidRPr="00E63C16" w:rsidRDefault="00A77E76" w:rsidP="00FA28FC">
      <w:pPr>
        <w:pStyle w:val="BodyText10"/>
      </w:pPr>
    </w:p>
    <w:p w14:paraId="28E76EDA" w14:textId="77777777" w:rsidR="00932295" w:rsidRDefault="00932295" w:rsidP="00A77E76">
      <w:pPr>
        <w:spacing w:after="0" w:line="240" w:lineRule="auto"/>
      </w:pPr>
      <w:bookmarkStart w:id="31" w:name="_Ref380999635"/>
      <w:r w:rsidRPr="00E63C16">
        <w:t xml:space="preserve">Table </w:t>
      </w:r>
      <w:r w:rsidR="003B1026">
        <w:fldChar w:fldCharType="begin"/>
      </w:r>
      <w:r w:rsidR="00E2155D">
        <w:instrText xml:space="preserve"> SEQ Table \* ARABIC </w:instrText>
      </w:r>
      <w:r w:rsidR="003B1026">
        <w:fldChar w:fldCharType="separate"/>
      </w:r>
      <w:r w:rsidR="00E43816">
        <w:rPr>
          <w:noProof/>
        </w:rPr>
        <w:t>1</w:t>
      </w:r>
      <w:r w:rsidR="003B1026">
        <w:rPr>
          <w:noProof/>
        </w:rPr>
        <w:fldChar w:fldCharType="end"/>
      </w:r>
      <w:bookmarkEnd w:id="31"/>
      <w:r w:rsidRPr="00E63C16">
        <w:t xml:space="preserve"> </w:t>
      </w:r>
      <w:r w:rsidRPr="00F1414B">
        <w:rPr>
          <w:sz w:val="20"/>
          <w:szCs w:val="20"/>
        </w:rPr>
        <w:t xml:space="preserve">Summary of </w:t>
      </w:r>
      <w:r w:rsidR="00A862C5" w:rsidRPr="00F1414B">
        <w:rPr>
          <w:sz w:val="20"/>
          <w:szCs w:val="20"/>
        </w:rPr>
        <w:t>Commonwealth</w:t>
      </w:r>
      <w:r w:rsidRPr="00F1414B">
        <w:rPr>
          <w:sz w:val="20"/>
          <w:szCs w:val="20"/>
        </w:rPr>
        <w:t xml:space="preserve"> and NSW environmental watering holdings: For modifications see: </w:t>
      </w:r>
      <w:hyperlink r:id="rId29" w:history="1">
        <w:r w:rsidRPr="00F1414B">
          <w:rPr>
            <w:rStyle w:val="Hyperlink"/>
            <w:sz w:val="20"/>
            <w:szCs w:val="20"/>
          </w:rPr>
          <w:t>http://www.environment.gov.au/topics/water/commonwealth-environmental-water-office/southern-catchments/murrumbidgee</w:t>
        </w:r>
      </w:hyperlink>
    </w:p>
    <w:p w14:paraId="28E76EDB" w14:textId="77777777" w:rsidR="0069548D" w:rsidRPr="00A77E76" w:rsidRDefault="0069548D" w:rsidP="00A77E76">
      <w:pPr>
        <w:spacing w:after="0" w:line="240" w:lineRule="auto"/>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481"/>
        <w:gridCol w:w="3093"/>
        <w:gridCol w:w="1758"/>
      </w:tblGrid>
      <w:tr w:rsidR="00932295" w:rsidRPr="00E63C16" w14:paraId="28E76EDF" w14:textId="77777777" w:rsidTr="000F62FA">
        <w:trPr>
          <w:trHeight w:val="502"/>
        </w:trPr>
        <w:tc>
          <w:tcPr>
            <w:tcW w:w="3481" w:type="dxa"/>
          </w:tcPr>
          <w:p w14:paraId="28E76EDC" w14:textId="77777777" w:rsidR="00932295" w:rsidRPr="00E63C16" w:rsidRDefault="00932295" w:rsidP="000F62FA">
            <w:pPr>
              <w:pStyle w:val="NoSpacing"/>
              <w:rPr>
                <w:b/>
              </w:rPr>
            </w:pPr>
            <w:r w:rsidRPr="00E63C16">
              <w:rPr>
                <w:b/>
              </w:rPr>
              <w:t>Account</w:t>
            </w:r>
          </w:p>
        </w:tc>
        <w:tc>
          <w:tcPr>
            <w:tcW w:w="3093" w:type="dxa"/>
          </w:tcPr>
          <w:p w14:paraId="28E76EDD" w14:textId="77777777" w:rsidR="00932295" w:rsidRPr="00E63C16" w:rsidRDefault="00932295" w:rsidP="000F62FA">
            <w:pPr>
              <w:pStyle w:val="NoSpacing"/>
              <w:rPr>
                <w:b/>
              </w:rPr>
            </w:pPr>
            <w:r w:rsidRPr="00E63C16">
              <w:rPr>
                <w:b/>
              </w:rPr>
              <w:t>Security</w:t>
            </w:r>
          </w:p>
        </w:tc>
        <w:tc>
          <w:tcPr>
            <w:tcW w:w="1758" w:type="dxa"/>
          </w:tcPr>
          <w:p w14:paraId="28E76EDE" w14:textId="77777777" w:rsidR="00932295" w:rsidRPr="00E63C16" w:rsidRDefault="00932295" w:rsidP="000F62FA">
            <w:pPr>
              <w:pStyle w:val="NoSpacing"/>
              <w:rPr>
                <w:b/>
              </w:rPr>
            </w:pPr>
            <w:r w:rsidRPr="00E63C16">
              <w:rPr>
                <w:b/>
              </w:rPr>
              <w:t>Registered entitlements (ML)</w:t>
            </w:r>
          </w:p>
        </w:tc>
      </w:tr>
      <w:tr w:rsidR="00932295" w:rsidRPr="00E63C16" w14:paraId="28E76EE3" w14:textId="77777777" w:rsidTr="000F62FA">
        <w:trPr>
          <w:trHeight w:val="648"/>
        </w:trPr>
        <w:tc>
          <w:tcPr>
            <w:tcW w:w="3481" w:type="dxa"/>
          </w:tcPr>
          <w:p w14:paraId="28E76EE0" w14:textId="77777777" w:rsidR="00932295" w:rsidRPr="00E63C16" w:rsidRDefault="00932295" w:rsidP="0033742E">
            <w:pPr>
              <w:pStyle w:val="NoSpacing"/>
              <w:rPr>
                <w:color w:val="000000"/>
              </w:rPr>
            </w:pPr>
            <w:r w:rsidRPr="00E63C16">
              <w:rPr>
                <w:color w:val="000000"/>
              </w:rPr>
              <w:t xml:space="preserve">Environmental </w:t>
            </w:r>
            <w:r w:rsidR="0033742E">
              <w:rPr>
                <w:color w:val="000000"/>
              </w:rPr>
              <w:t>W</w:t>
            </w:r>
            <w:r w:rsidRPr="00E63C16">
              <w:rPr>
                <w:color w:val="000000"/>
              </w:rPr>
              <w:t xml:space="preserve">ater </w:t>
            </w:r>
            <w:r w:rsidR="0033742E">
              <w:rPr>
                <w:color w:val="000000"/>
              </w:rPr>
              <w:t>A</w:t>
            </w:r>
            <w:r w:rsidRPr="00E63C16">
              <w:rPr>
                <w:color w:val="000000"/>
              </w:rPr>
              <w:t>llowance (EWA)</w:t>
            </w:r>
          </w:p>
        </w:tc>
        <w:tc>
          <w:tcPr>
            <w:tcW w:w="3093" w:type="dxa"/>
          </w:tcPr>
          <w:p w14:paraId="28E76EE1" w14:textId="77777777" w:rsidR="00932295" w:rsidRPr="00E63C16" w:rsidRDefault="00932295" w:rsidP="000F62FA">
            <w:pPr>
              <w:pStyle w:val="NoSpacing"/>
              <w:rPr>
                <w:color w:val="000000"/>
              </w:rPr>
            </w:pPr>
            <w:r w:rsidRPr="00E63C16">
              <w:rPr>
                <w:color w:val="000000"/>
              </w:rPr>
              <w:t>EWA</w:t>
            </w:r>
            <w:r w:rsidRPr="00E63C16">
              <w:rPr>
                <w:color w:val="000000"/>
                <w:vertAlign w:val="superscript"/>
              </w:rPr>
              <w:t>1</w:t>
            </w:r>
          </w:p>
        </w:tc>
        <w:tc>
          <w:tcPr>
            <w:tcW w:w="1758" w:type="dxa"/>
          </w:tcPr>
          <w:p w14:paraId="28E76EE2" w14:textId="77777777" w:rsidR="00932295" w:rsidRPr="00E63C16" w:rsidRDefault="00932295" w:rsidP="000F62FA">
            <w:pPr>
              <w:pStyle w:val="NoSpacing"/>
              <w:rPr>
                <w:color w:val="000000"/>
              </w:rPr>
            </w:pPr>
            <w:r w:rsidRPr="00E63C16">
              <w:rPr>
                <w:color w:val="000000"/>
              </w:rPr>
              <w:t>50,000</w:t>
            </w:r>
          </w:p>
        </w:tc>
      </w:tr>
      <w:tr w:rsidR="00932295" w:rsidRPr="00E63C16" w14:paraId="28E76EE7" w14:textId="77777777" w:rsidTr="000F62FA">
        <w:tc>
          <w:tcPr>
            <w:tcW w:w="3481" w:type="dxa"/>
            <w:vMerge w:val="restart"/>
          </w:tcPr>
          <w:p w14:paraId="28E76EE4" w14:textId="77777777" w:rsidR="00932295" w:rsidRPr="00E63C16" w:rsidRDefault="00932295" w:rsidP="000F62FA">
            <w:pPr>
              <w:pStyle w:val="NoSpacing"/>
              <w:rPr>
                <w:color w:val="000000"/>
              </w:rPr>
            </w:pPr>
            <w:r w:rsidRPr="00E63C16">
              <w:rPr>
                <w:color w:val="000000"/>
              </w:rPr>
              <w:t>NSW Environmental Water Holdings (EWH)</w:t>
            </w:r>
          </w:p>
        </w:tc>
        <w:tc>
          <w:tcPr>
            <w:tcW w:w="3093" w:type="dxa"/>
          </w:tcPr>
          <w:p w14:paraId="28E76EE5" w14:textId="77777777" w:rsidR="00932295" w:rsidRPr="00E63C16" w:rsidRDefault="00932295" w:rsidP="000F62FA">
            <w:pPr>
              <w:pStyle w:val="NoSpacing"/>
              <w:rPr>
                <w:color w:val="000000"/>
              </w:rPr>
            </w:pPr>
            <w:r w:rsidRPr="00E63C16">
              <w:rPr>
                <w:color w:val="000000"/>
              </w:rPr>
              <w:t>General</w:t>
            </w:r>
          </w:p>
        </w:tc>
        <w:tc>
          <w:tcPr>
            <w:tcW w:w="1758" w:type="dxa"/>
          </w:tcPr>
          <w:p w14:paraId="28E76EE6" w14:textId="77777777" w:rsidR="00932295" w:rsidRPr="00E63C16" w:rsidRDefault="00932295" w:rsidP="000F62FA">
            <w:pPr>
              <w:pStyle w:val="NoSpacing"/>
              <w:rPr>
                <w:color w:val="000000"/>
              </w:rPr>
            </w:pPr>
            <w:r w:rsidRPr="00E63C16">
              <w:rPr>
                <w:color w:val="000000"/>
              </w:rPr>
              <w:t>22,676</w:t>
            </w:r>
          </w:p>
        </w:tc>
      </w:tr>
      <w:tr w:rsidR="00932295" w:rsidRPr="00E63C16" w14:paraId="28E76EEB" w14:textId="77777777" w:rsidTr="000F62FA">
        <w:tc>
          <w:tcPr>
            <w:tcW w:w="0" w:type="auto"/>
            <w:vMerge/>
          </w:tcPr>
          <w:p w14:paraId="28E76EE8" w14:textId="77777777" w:rsidR="00932295" w:rsidRPr="00E63C16" w:rsidRDefault="00932295" w:rsidP="000F62FA">
            <w:pPr>
              <w:pStyle w:val="NoSpacing"/>
              <w:rPr>
                <w:color w:val="000000"/>
              </w:rPr>
            </w:pPr>
          </w:p>
        </w:tc>
        <w:tc>
          <w:tcPr>
            <w:tcW w:w="3093" w:type="dxa"/>
          </w:tcPr>
          <w:p w14:paraId="28E76EE9" w14:textId="77777777" w:rsidR="00932295" w:rsidRPr="00E63C16" w:rsidRDefault="00932295" w:rsidP="000F62FA">
            <w:pPr>
              <w:pStyle w:val="NoSpacing"/>
              <w:rPr>
                <w:color w:val="000000"/>
              </w:rPr>
            </w:pPr>
            <w:r w:rsidRPr="00E63C16">
              <w:rPr>
                <w:color w:val="000000"/>
              </w:rPr>
              <w:t>Unregulated (event based)</w:t>
            </w:r>
          </w:p>
        </w:tc>
        <w:tc>
          <w:tcPr>
            <w:tcW w:w="1758" w:type="dxa"/>
          </w:tcPr>
          <w:p w14:paraId="28E76EEA" w14:textId="77777777" w:rsidR="00932295" w:rsidRPr="00E63C16" w:rsidRDefault="00932295" w:rsidP="000F62FA">
            <w:pPr>
              <w:pStyle w:val="NoSpacing"/>
              <w:rPr>
                <w:color w:val="000000"/>
              </w:rPr>
            </w:pPr>
            <w:r w:rsidRPr="00E63C16">
              <w:rPr>
                <w:color w:val="000000"/>
              </w:rPr>
              <w:t>5,937</w:t>
            </w:r>
          </w:p>
        </w:tc>
      </w:tr>
      <w:tr w:rsidR="00932295" w:rsidRPr="00E63C16" w14:paraId="28E76EEF" w14:textId="77777777" w:rsidTr="000F62FA">
        <w:tc>
          <w:tcPr>
            <w:tcW w:w="0" w:type="auto"/>
            <w:vMerge/>
          </w:tcPr>
          <w:p w14:paraId="28E76EEC" w14:textId="77777777" w:rsidR="00932295" w:rsidRPr="00E63C16" w:rsidRDefault="00932295" w:rsidP="000F62FA">
            <w:pPr>
              <w:pStyle w:val="NoSpacing"/>
              <w:rPr>
                <w:color w:val="000000"/>
              </w:rPr>
            </w:pPr>
          </w:p>
        </w:tc>
        <w:tc>
          <w:tcPr>
            <w:tcW w:w="3093" w:type="dxa"/>
          </w:tcPr>
          <w:p w14:paraId="28E76EED" w14:textId="77777777" w:rsidR="00932295" w:rsidRPr="00E63C16" w:rsidRDefault="00932295" w:rsidP="000F62FA">
            <w:pPr>
              <w:pStyle w:val="NoSpacing"/>
              <w:rPr>
                <w:color w:val="000000"/>
              </w:rPr>
            </w:pPr>
            <w:r w:rsidRPr="00E63C16">
              <w:rPr>
                <w:color w:val="000000"/>
              </w:rPr>
              <w:t>Supplementary access</w:t>
            </w:r>
          </w:p>
        </w:tc>
        <w:tc>
          <w:tcPr>
            <w:tcW w:w="1758" w:type="dxa"/>
          </w:tcPr>
          <w:p w14:paraId="28E76EEE" w14:textId="77777777" w:rsidR="00932295" w:rsidRPr="00E63C16" w:rsidRDefault="00932295" w:rsidP="000F62FA">
            <w:pPr>
              <w:pStyle w:val="NoSpacing"/>
              <w:rPr>
                <w:color w:val="000000"/>
              </w:rPr>
            </w:pPr>
            <w:r w:rsidRPr="00E63C16">
              <w:rPr>
                <w:color w:val="000000"/>
              </w:rPr>
              <w:t>5,679</w:t>
            </w:r>
          </w:p>
        </w:tc>
      </w:tr>
      <w:tr w:rsidR="00932295" w:rsidRPr="00E63C16" w14:paraId="28E76EF3" w14:textId="77777777" w:rsidTr="000F62FA">
        <w:tc>
          <w:tcPr>
            <w:tcW w:w="3481" w:type="dxa"/>
            <w:vMerge w:val="restart"/>
          </w:tcPr>
          <w:p w14:paraId="28E76EF0" w14:textId="77777777" w:rsidR="00932295" w:rsidRPr="00E63C16" w:rsidRDefault="00932295" w:rsidP="000F62FA">
            <w:pPr>
              <w:pStyle w:val="NoSpacing"/>
              <w:rPr>
                <w:color w:val="000000"/>
              </w:rPr>
            </w:pPr>
            <w:r w:rsidRPr="00E63C16">
              <w:rPr>
                <w:color w:val="000000"/>
              </w:rPr>
              <w:t>Commonwealth Environmental Water (CEW)</w:t>
            </w:r>
          </w:p>
        </w:tc>
        <w:tc>
          <w:tcPr>
            <w:tcW w:w="3093" w:type="dxa"/>
          </w:tcPr>
          <w:p w14:paraId="28E76EF1" w14:textId="77777777" w:rsidR="00932295" w:rsidRPr="00E63C16" w:rsidRDefault="00932295" w:rsidP="000F62FA">
            <w:pPr>
              <w:pStyle w:val="NoSpacing"/>
              <w:rPr>
                <w:color w:val="000000"/>
              </w:rPr>
            </w:pPr>
            <w:r w:rsidRPr="00E63C16">
              <w:rPr>
                <w:color w:val="000000"/>
              </w:rPr>
              <w:t>High</w:t>
            </w:r>
          </w:p>
        </w:tc>
        <w:tc>
          <w:tcPr>
            <w:tcW w:w="1758" w:type="dxa"/>
          </w:tcPr>
          <w:p w14:paraId="28E76EF2" w14:textId="77777777" w:rsidR="00932295" w:rsidRPr="00E63C16" w:rsidRDefault="00932295" w:rsidP="000F62FA">
            <w:pPr>
              <w:pStyle w:val="NoSpacing"/>
              <w:rPr>
                <w:color w:val="000000"/>
              </w:rPr>
            </w:pPr>
            <w:r>
              <w:rPr>
                <w:color w:val="000000"/>
              </w:rPr>
              <w:t>5,125</w:t>
            </w:r>
          </w:p>
        </w:tc>
      </w:tr>
      <w:tr w:rsidR="00932295" w:rsidRPr="00E63C16" w14:paraId="28E76EF7" w14:textId="77777777" w:rsidTr="000F62FA">
        <w:tc>
          <w:tcPr>
            <w:tcW w:w="0" w:type="auto"/>
            <w:vMerge/>
          </w:tcPr>
          <w:p w14:paraId="28E76EF4" w14:textId="77777777" w:rsidR="00932295" w:rsidRPr="00E63C16" w:rsidRDefault="00932295" w:rsidP="000F62FA">
            <w:pPr>
              <w:pStyle w:val="NoSpacing"/>
              <w:rPr>
                <w:color w:val="000000"/>
              </w:rPr>
            </w:pPr>
          </w:p>
        </w:tc>
        <w:tc>
          <w:tcPr>
            <w:tcW w:w="3093" w:type="dxa"/>
          </w:tcPr>
          <w:p w14:paraId="28E76EF5" w14:textId="77777777" w:rsidR="00932295" w:rsidRPr="00E63C16" w:rsidRDefault="00932295" w:rsidP="000F62FA">
            <w:pPr>
              <w:pStyle w:val="NoSpacing"/>
              <w:rPr>
                <w:color w:val="000000"/>
              </w:rPr>
            </w:pPr>
            <w:r w:rsidRPr="00E63C16">
              <w:rPr>
                <w:color w:val="000000"/>
              </w:rPr>
              <w:t>General</w:t>
            </w:r>
          </w:p>
        </w:tc>
        <w:tc>
          <w:tcPr>
            <w:tcW w:w="1758" w:type="dxa"/>
          </w:tcPr>
          <w:p w14:paraId="28E76EF6" w14:textId="77777777" w:rsidR="00932295" w:rsidRPr="00E63C16" w:rsidRDefault="00932295" w:rsidP="000F62FA">
            <w:pPr>
              <w:pStyle w:val="NoSpacing"/>
              <w:rPr>
                <w:color w:val="000000"/>
              </w:rPr>
            </w:pPr>
            <w:r>
              <w:rPr>
                <w:color w:val="000000"/>
              </w:rPr>
              <w:t>205,308</w:t>
            </w:r>
          </w:p>
        </w:tc>
      </w:tr>
      <w:tr w:rsidR="00932295" w:rsidRPr="00E63C16" w14:paraId="28E76EFB" w14:textId="77777777" w:rsidTr="000F62FA">
        <w:tc>
          <w:tcPr>
            <w:tcW w:w="0" w:type="auto"/>
            <w:vMerge/>
          </w:tcPr>
          <w:p w14:paraId="28E76EF8" w14:textId="77777777" w:rsidR="00932295" w:rsidRPr="00E63C16" w:rsidRDefault="00932295" w:rsidP="000F62FA">
            <w:pPr>
              <w:pStyle w:val="NoSpacing"/>
              <w:rPr>
                <w:color w:val="000000"/>
              </w:rPr>
            </w:pPr>
          </w:p>
        </w:tc>
        <w:tc>
          <w:tcPr>
            <w:tcW w:w="3093" w:type="dxa"/>
          </w:tcPr>
          <w:p w14:paraId="28E76EF9" w14:textId="77777777" w:rsidR="00932295" w:rsidRPr="00E63C16" w:rsidRDefault="00932295" w:rsidP="000F62FA">
            <w:pPr>
              <w:pStyle w:val="NoSpacing"/>
              <w:rPr>
                <w:color w:val="000000"/>
              </w:rPr>
            </w:pPr>
            <w:r w:rsidRPr="00E63C16">
              <w:rPr>
                <w:color w:val="000000"/>
              </w:rPr>
              <w:t>Unregulated (event based)</w:t>
            </w:r>
          </w:p>
        </w:tc>
        <w:tc>
          <w:tcPr>
            <w:tcW w:w="1758" w:type="dxa"/>
          </w:tcPr>
          <w:p w14:paraId="28E76EFA" w14:textId="77777777" w:rsidR="00932295" w:rsidRPr="00E63C16" w:rsidRDefault="00932295" w:rsidP="000F62FA">
            <w:pPr>
              <w:pStyle w:val="NoSpacing"/>
              <w:rPr>
                <w:color w:val="000000"/>
              </w:rPr>
            </w:pPr>
            <w:r>
              <w:rPr>
                <w:color w:val="000000"/>
              </w:rPr>
              <w:t>164</w:t>
            </w:r>
          </w:p>
        </w:tc>
      </w:tr>
      <w:tr w:rsidR="00932295" w:rsidRPr="00E63C16" w14:paraId="28E76EFF" w14:textId="77777777" w:rsidTr="000F62FA">
        <w:tc>
          <w:tcPr>
            <w:tcW w:w="0" w:type="auto"/>
            <w:vMerge/>
          </w:tcPr>
          <w:p w14:paraId="28E76EFC" w14:textId="77777777" w:rsidR="00932295" w:rsidRPr="00E63C16" w:rsidRDefault="00932295" w:rsidP="000F62FA">
            <w:pPr>
              <w:pStyle w:val="NoSpacing"/>
              <w:rPr>
                <w:color w:val="000000"/>
              </w:rPr>
            </w:pPr>
          </w:p>
        </w:tc>
        <w:tc>
          <w:tcPr>
            <w:tcW w:w="3093" w:type="dxa"/>
          </w:tcPr>
          <w:p w14:paraId="28E76EFD" w14:textId="77777777" w:rsidR="00932295" w:rsidRPr="00E63C16" w:rsidRDefault="00932295" w:rsidP="000F62FA">
            <w:pPr>
              <w:pStyle w:val="NoSpacing"/>
              <w:rPr>
                <w:color w:val="000000"/>
              </w:rPr>
            </w:pPr>
            <w:r w:rsidRPr="00E63C16">
              <w:rPr>
                <w:color w:val="000000"/>
              </w:rPr>
              <w:t>Supplementary access</w:t>
            </w:r>
          </w:p>
        </w:tc>
        <w:tc>
          <w:tcPr>
            <w:tcW w:w="1758" w:type="dxa"/>
          </w:tcPr>
          <w:p w14:paraId="28E76EFE" w14:textId="77777777" w:rsidR="00932295" w:rsidRPr="00E63C16" w:rsidRDefault="00932295" w:rsidP="000F62FA">
            <w:pPr>
              <w:pStyle w:val="NoSpacing"/>
              <w:rPr>
                <w:color w:val="000000"/>
              </w:rPr>
            </w:pPr>
            <w:r>
              <w:rPr>
                <w:color w:val="000000"/>
              </w:rPr>
              <w:t>20,820</w:t>
            </w:r>
          </w:p>
        </w:tc>
      </w:tr>
      <w:tr w:rsidR="00932295" w:rsidRPr="00E63C16" w14:paraId="28E76F03" w14:textId="77777777" w:rsidTr="000F62FA">
        <w:tc>
          <w:tcPr>
            <w:tcW w:w="0" w:type="auto"/>
            <w:vMerge/>
          </w:tcPr>
          <w:p w14:paraId="28E76F00" w14:textId="77777777" w:rsidR="00932295" w:rsidRPr="00E63C16" w:rsidRDefault="00932295" w:rsidP="000F62FA">
            <w:pPr>
              <w:pStyle w:val="NoSpacing"/>
              <w:rPr>
                <w:color w:val="000000"/>
              </w:rPr>
            </w:pPr>
          </w:p>
        </w:tc>
        <w:tc>
          <w:tcPr>
            <w:tcW w:w="3093" w:type="dxa"/>
          </w:tcPr>
          <w:p w14:paraId="28E76F01" w14:textId="77777777" w:rsidR="00932295" w:rsidRPr="00E63C16" w:rsidRDefault="00932295" w:rsidP="000F62FA">
            <w:pPr>
              <w:pStyle w:val="NoSpacing"/>
              <w:rPr>
                <w:color w:val="000000"/>
              </w:rPr>
            </w:pPr>
            <w:r>
              <w:rPr>
                <w:sz w:val="16"/>
                <w:szCs w:val="16"/>
              </w:rPr>
              <w:t>Conveyance</w:t>
            </w:r>
          </w:p>
        </w:tc>
        <w:tc>
          <w:tcPr>
            <w:tcW w:w="1758" w:type="dxa"/>
          </w:tcPr>
          <w:p w14:paraId="28E76F02" w14:textId="77777777" w:rsidR="00932295" w:rsidRPr="00E63C16" w:rsidRDefault="00932295" w:rsidP="000F62FA">
            <w:pPr>
              <w:pStyle w:val="NoSpacing"/>
              <w:rPr>
                <w:color w:val="000000"/>
              </w:rPr>
            </w:pPr>
            <w:r>
              <w:rPr>
                <w:sz w:val="16"/>
                <w:szCs w:val="16"/>
              </w:rPr>
              <w:t xml:space="preserve">8,856 </w:t>
            </w:r>
          </w:p>
        </w:tc>
      </w:tr>
      <w:tr w:rsidR="00932295" w:rsidRPr="00E63C16" w14:paraId="28E76F07" w14:textId="77777777" w:rsidTr="000F62FA">
        <w:trPr>
          <w:trHeight w:val="976"/>
        </w:trPr>
        <w:tc>
          <w:tcPr>
            <w:tcW w:w="0" w:type="auto"/>
            <w:vMerge/>
          </w:tcPr>
          <w:p w14:paraId="28E76F04" w14:textId="77777777" w:rsidR="00932295" w:rsidRPr="00E63C16" w:rsidRDefault="00932295" w:rsidP="000F62FA">
            <w:pPr>
              <w:pStyle w:val="NoSpacing"/>
              <w:rPr>
                <w:szCs w:val="18"/>
                <w:lang w:eastAsia="en-AU"/>
              </w:rPr>
            </w:pPr>
          </w:p>
        </w:tc>
        <w:tc>
          <w:tcPr>
            <w:tcW w:w="3093" w:type="dxa"/>
          </w:tcPr>
          <w:p w14:paraId="28E76F05" w14:textId="77777777" w:rsidR="00932295" w:rsidRPr="00E63C16" w:rsidRDefault="00932295" w:rsidP="000F62FA">
            <w:pPr>
              <w:pStyle w:val="NoSpacing"/>
              <w:rPr>
                <w:color w:val="000000"/>
              </w:rPr>
            </w:pPr>
            <w:r w:rsidRPr="00E63C16">
              <w:rPr>
                <w:color w:val="000000"/>
              </w:rPr>
              <w:t>Nimmie-Caira supplementary water (Lowbidgee) access licence (long-term annual diversions)</w:t>
            </w:r>
            <w:r>
              <w:rPr>
                <w:color w:val="000000"/>
              </w:rPr>
              <w:t>(pending transfer to CEWO)</w:t>
            </w:r>
          </w:p>
        </w:tc>
        <w:tc>
          <w:tcPr>
            <w:tcW w:w="1758" w:type="dxa"/>
          </w:tcPr>
          <w:p w14:paraId="28E76F06" w14:textId="77777777" w:rsidR="00932295" w:rsidRPr="00E63C16" w:rsidRDefault="00932295" w:rsidP="000F62FA">
            <w:pPr>
              <w:pStyle w:val="NoSpacing"/>
              <w:rPr>
                <w:color w:val="000000"/>
              </w:rPr>
            </w:pPr>
            <w:r>
              <w:t>381,000</w:t>
            </w:r>
            <w:r w:rsidR="0011783E">
              <w:t xml:space="preserve"> </w:t>
            </w:r>
            <w:r w:rsidR="0033742E">
              <w:rPr>
                <w:color w:val="000000"/>
              </w:rPr>
              <w:t>(</w:t>
            </w:r>
            <w:r w:rsidRPr="00E63C16">
              <w:rPr>
                <w:color w:val="000000"/>
              </w:rPr>
              <w:t>173</w:t>
            </w:r>
            <w:r>
              <w:rPr>
                <w:color w:val="000000"/>
              </w:rPr>
              <w:t>,</w:t>
            </w:r>
            <w:r w:rsidRPr="00E63C16">
              <w:rPr>
                <w:color w:val="000000"/>
              </w:rPr>
              <w:t>000</w:t>
            </w:r>
            <w:r>
              <w:rPr>
                <w:color w:val="000000"/>
              </w:rPr>
              <w:t>long-term average allocation</w:t>
            </w:r>
            <w:r w:rsidR="0033742E">
              <w:rPr>
                <w:color w:val="000000"/>
              </w:rPr>
              <w:t>)</w:t>
            </w:r>
          </w:p>
        </w:tc>
      </w:tr>
      <w:tr w:rsidR="00932295" w:rsidRPr="00E63C16" w14:paraId="28E76F0B" w14:textId="77777777" w:rsidTr="000F62FA">
        <w:tc>
          <w:tcPr>
            <w:tcW w:w="0" w:type="auto"/>
          </w:tcPr>
          <w:p w14:paraId="28E76F08" w14:textId="77777777" w:rsidR="00932295" w:rsidRPr="00E63C16" w:rsidRDefault="00932295" w:rsidP="000F62FA">
            <w:pPr>
              <w:pStyle w:val="NoSpacing"/>
              <w:rPr>
                <w:b/>
                <w:szCs w:val="18"/>
                <w:lang w:eastAsia="en-AU"/>
              </w:rPr>
            </w:pPr>
            <w:r w:rsidRPr="00E63C16">
              <w:rPr>
                <w:b/>
                <w:szCs w:val="18"/>
                <w:lang w:eastAsia="en-AU"/>
              </w:rPr>
              <w:t xml:space="preserve">Total availability </w:t>
            </w:r>
            <w:r w:rsidR="00B2048E">
              <w:rPr>
                <w:b/>
                <w:szCs w:val="18"/>
                <w:lang w:eastAsia="en-AU"/>
              </w:rPr>
              <w:t>( full allocation)</w:t>
            </w:r>
          </w:p>
        </w:tc>
        <w:tc>
          <w:tcPr>
            <w:tcW w:w="3093" w:type="dxa"/>
          </w:tcPr>
          <w:p w14:paraId="28E76F09" w14:textId="77777777" w:rsidR="00932295" w:rsidRPr="00E63C16" w:rsidRDefault="00932295" w:rsidP="000F62FA">
            <w:pPr>
              <w:pStyle w:val="NoSpacing"/>
              <w:rPr>
                <w:b/>
                <w:color w:val="000000"/>
              </w:rPr>
            </w:pPr>
          </w:p>
        </w:tc>
        <w:tc>
          <w:tcPr>
            <w:tcW w:w="1758" w:type="dxa"/>
          </w:tcPr>
          <w:p w14:paraId="28E76F0A" w14:textId="77777777" w:rsidR="00932295" w:rsidRPr="00B2048E" w:rsidRDefault="0011783E" w:rsidP="00B2048E">
            <w:pPr>
              <w:pStyle w:val="NoSpacing"/>
              <w:rPr>
                <w:b/>
              </w:rPr>
            </w:pPr>
            <w:r w:rsidRPr="00B2048E">
              <w:rPr>
                <w:b/>
              </w:rPr>
              <w:t>705,565</w:t>
            </w:r>
            <w:r w:rsidR="00932295" w:rsidRPr="00B2048E">
              <w:rPr>
                <w:b/>
              </w:rPr>
              <w:t>ML</w:t>
            </w:r>
          </w:p>
        </w:tc>
      </w:tr>
    </w:tbl>
    <w:p w14:paraId="28E76F0C" w14:textId="77777777" w:rsidR="00932295" w:rsidRPr="00E63C16" w:rsidRDefault="00932295" w:rsidP="00932295">
      <w:pPr>
        <w:autoSpaceDE w:val="0"/>
        <w:autoSpaceDN w:val="0"/>
        <w:adjustRightInd w:val="0"/>
        <w:spacing w:after="0" w:line="240" w:lineRule="auto"/>
        <w:rPr>
          <w:sz w:val="24"/>
          <w:szCs w:val="24"/>
          <w:lang w:eastAsia="en-AU"/>
        </w:rPr>
      </w:pPr>
    </w:p>
    <w:p w14:paraId="28E76F0D" w14:textId="77777777" w:rsidR="00A77E76" w:rsidRDefault="00A77E76">
      <w:pPr>
        <w:spacing w:after="0" w:line="240" w:lineRule="auto"/>
        <w:rPr>
          <w:sz w:val="24"/>
          <w:szCs w:val="24"/>
          <w:lang w:eastAsia="en-AU"/>
        </w:rPr>
      </w:pPr>
      <w:r>
        <w:rPr>
          <w:sz w:val="24"/>
          <w:szCs w:val="24"/>
          <w:lang w:eastAsia="en-AU"/>
        </w:rPr>
        <w:br w:type="page"/>
      </w:r>
    </w:p>
    <w:bookmarkEnd w:id="15"/>
    <w:p w14:paraId="28E76F0E" w14:textId="77777777" w:rsidR="00C218A3" w:rsidRDefault="00C218A3" w:rsidP="00F306A5">
      <w:pPr>
        <w:pStyle w:val="Heading3"/>
      </w:pPr>
      <w:r>
        <w:t xml:space="preserve"> </w:t>
      </w:r>
      <w:bookmarkStart w:id="32" w:name="_Toc385495634"/>
      <w:r>
        <w:t>History of Commonwealth environmental water use</w:t>
      </w:r>
      <w:r w:rsidR="007B5F97">
        <w:t xml:space="preserve"> in</w:t>
      </w:r>
      <w:r>
        <w:t xml:space="preserve"> the Murrumbidgee </w:t>
      </w:r>
      <w:r w:rsidR="00521ADC">
        <w:t>Selected Area</w:t>
      </w:r>
      <w:bookmarkEnd w:id="32"/>
    </w:p>
    <w:p w14:paraId="28E76F0F" w14:textId="77777777" w:rsidR="00C218A3" w:rsidRDefault="00C218A3" w:rsidP="0065731A">
      <w:pPr>
        <w:pStyle w:val="BodyText10"/>
      </w:pPr>
      <w:r w:rsidRPr="00E63C16">
        <w:t xml:space="preserve">In this section we consider the range of watering actions that have been undertaken </w:t>
      </w:r>
      <w:r>
        <w:t>using</w:t>
      </w:r>
      <w:r w:rsidRPr="00E63C16">
        <w:t xml:space="preserve"> Commonwealth environmental water since 2011 </w:t>
      </w:r>
      <w:r>
        <w:t xml:space="preserve">as a means of identifying the likely scope of watering actions expected in a given year.  </w:t>
      </w:r>
    </w:p>
    <w:p w14:paraId="28E76F10" w14:textId="77777777" w:rsidR="00C218A3" w:rsidRPr="00E63C16" w:rsidRDefault="00C218A3" w:rsidP="00A74AD5">
      <w:pPr>
        <w:rPr>
          <w:b/>
        </w:rPr>
      </w:pPr>
      <w:r w:rsidRPr="00E63C16">
        <w:rPr>
          <w:b/>
        </w:rPr>
        <w:t>2011-12</w:t>
      </w:r>
    </w:p>
    <w:p w14:paraId="28E76F11" w14:textId="77777777" w:rsidR="00C218A3" w:rsidRPr="00E63C16" w:rsidRDefault="00C218A3" w:rsidP="00FA5DB2">
      <w:pPr>
        <w:pStyle w:val="BodyText10"/>
      </w:pPr>
      <w:r w:rsidRPr="00E63C16">
        <w:t xml:space="preserve">There were two major watering actions undertaken in 2011-12 in the Murrumbidgee </w:t>
      </w:r>
      <w:r w:rsidR="00521ADC">
        <w:t>Selected Area</w:t>
      </w:r>
      <w:r w:rsidRPr="00E63C16">
        <w:t>, the mid-Murrumbidgee reconnection flow and a series of watering events culminating in a full system watering of the North Redbank system on the Lowbidgee floodplain.</w:t>
      </w:r>
    </w:p>
    <w:p w14:paraId="28E76F12" w14:textId="77777777" w:rsidR="00C218A3" w:rsidRPr="00E63C16" w:rsidRDefault="00C218A3" w:rsidP="0065731A">
      <w:pPr>
        <w:pStyle w:val="Heading4"/>
      </w:pPr>
      <w:r w:rsidRPr="00E63C16">
        <w:t>Mid-Murrumbidgee reconnection flow</w:t>
      </w:r>
    </w:p>
    <w:p w14:paraId="28E76F13" w14:textId="77777777" w:rsidR="00C218A3" w:rsidRPr="00E63C16" w:rsidRDefault="00C218A3" w:rsidP="00604D32">
      <w:pPr>
        <w:pStyle w:val="BodyText10"/>
      </w:pPr>
      <w:r w:rsidRPr="00E63C16">
        <w:t xml:space="preserve">The 2011-12 major watering action targeted the mid-Murrumbidgee wetlands in June 2011, and involved nearly 161 </w:t>
      </w:r>
      <w:r w:rsidR="002E7B11">
        <w:t>GL</w:t>
      </w:r>
      <w:r w:rsidRPr="00E63C16">
        <w:t xml:space="preserve"> comprising</w:t>
      </w:r>
      <w:r>
        <w:t xml:space="preserve"> of</w:t>
      </w:r>
      <w:r w:rsidRPr="00E63C16">
        <w:t xml:space="preserve"> 110 </w:t>
      </w:r>
      <w:r w:rsidR="002E7B11">
        <w:t>GL</w:t>
      </w:r>
      <w:r w:rsidRPr="00E63C16">
        <w:t xml:space="preserve"> of Commonwealth environmental water, 23 </w:t>
      </w:r>
      <w:r w:rsidR="002E7B11">
        <w:t>GL</w:t>
      </w:r>
      <w:r w:rsidRPr="00E63C16">
        <w:t xml:space="preserve"> from </w:t>
      </w:r>
      <w:r w:rsidR="009E4B89">
        <w:t>T</w:t>
      </w:r>
      <w:r w:rsidRPr="00E63C16">
        <w:t xml:space="preserve">he Living Murray, 21 </w:t>
      </w:r>
      <w:r w:rsidR="006239C0">
        <w:t>GL</w:t>
      </w:r>
      <w:r w:rsidRPr="00E63C16">
        <w:t xml:space="preserve"> from New South Wales Environmental Water Allowance and 8 </w:t>
      </w:r>
      <w:r w:rsidR="002E7B11">
        <w:t>GL</w:t>
      </w:r>
      <w:r w:rsidR="002E7B11" w:rsidRPr="00E63C16">
        <w:t xml:space="preserve"> </w:t>
      </w:r>
      <w:r w:rsidRPr="00E63C16">
        <w:t>from private donations. The water was released from Burrinjuck and Blowering Dams with the environmental flow reaching a maximum daily discharge of 24,908 ML/day in the Murrumbidgee River downstream of Burrinjuck Dam on 17</w:t>
      </w:r>
      <w:r w:rsidRPr="00E63C16">
        <w:rPr>
          <w:vertAlign w:val="superscript"/>
        </w:rPr>
        <w:t>th</w:t>
      </w:r>
      <w:r w:rsidRPr="00E63C16">
        <w:t xml:space="preserve"> June 2011 and 9,492 ML/day in the Tumut River downstream of Blowering Dam on 16</w:t>
      </w:r>
      <w:r w:rsidRPr="00E63C16">
        <w:rPr>
          <w:vertAlign w:val="superscript"/>
        </w:rPr>
        <w:t>th</w:t>
      </w:r>
      <w:r w:rsidRPr="00E63C16">
        <w:t xml:space="preserve"> June 2011.</w:t>
      </w:r>
      <w:r w:rsidRPr="00E63C16">
        <w:rPr>
          <w:rFonts w:cs="Arial"/>
          <w:color w:val="000080"/>
          <w:sz w:val="20"/>
        </w:rPr>
        <w:t xml:space="preserve"> </w:t>
      </w:r>
      <w:r w:rsidRPr="00E63C16">
        <w:t>In December 2011 further releases were made from the Burrinjuck Dam and Tombullen storage totalling 98,175</w:t>
      </w:r>
      <w:r w:rsidR="007B5F97">
        <w:t xml:space="preserve"> </w:t>
      </w:r>
      <w:r w:rsidRPr="00E63C16">
        <w:t>ML, which further inundated a sub-set of wetlands in the mid-Murrumbidgee.</w:t>
      </w:r>
    </w:p>
    <w:p w14:paraId="28E76F14" w14:textId="77777777" w:rsidR="00C218A3" w:rsidRPr="00E63C16" w:rsidRDefault="00C218A3" w:rsidP="0065731A">
      <w:pPr>
        <w:pStyle w:val="Heading4"/>
      </w:pPr>
      <w:r w:rsidRPr="00E63C16">
        <w:t>North Redbank watering</w:t>
      </w:r>
    </w:p>
    <w:p w14:paraId="28E76F15" w14:textId="77777777" w:rsidR="00C218A3" w:rsidRPr="00E63C16" w:rsidRDefault="00C218A3" w:rsidP="00604D32">
      <w:pPr>
        <w:pStyle w:val="BodyText10"/>
        <w:rPr>
          <w:rFonts w:cs="Calibri"/>
          <w:lang w:val="en-US" w:eastAsia="en-AU"/>
        </w:rPr>
      </w:pPr>
      <w:r w:rsidRPr="00E63C16">
        <w:t xml:space="preserve">In the latter part of 2011 and into 2012, three Commonwealth environmental watering events were undertaken in the lower Murrumbidgee River channel and Lowbidgee wetlands. </w:t>
      </w:r>
      <w:r w:rsidRPr="00E63C16">
        <w:rPr>
          <w:rFonts w:cs="Calibri"/>
          <w:lang w:val="en-US" w:eastAsia="en-AU"/>
        </w:rPr>
        <w:t>The first watering action involved an initial filling of the North Redbank wetlands using 20,200 ML of environmental water including 17,800 ML of Commonwealth and 2,400 ML of NSW environmental water to support wetland habitat and water dependent species. The second action involved a return flow using a controlled release from the lower North Redbank wetlands through an escape into the Murrumbidgee River channel during which time a series of smaller watering actions were undertaken a) 4,700 ML of Commonwealth environmental water was provided into the top of the North Redbank wetlands so water levels in the wetlands were maintained and; b) 33,700 ML of Commonwealth environmental water was provided in the Murrumbidgee River channel to dilute the carbon rich water from the North Redbank wetlands escape (Baupie Escape) and to promote spawning opportunities for small</w:t>
      </w:r>
      <w:r w:rsidRPr="00E63C16">
        <w:rPr>
          <w:rFonts w:ascii="Calibri" w:hAnsi="Calibri" w:cs="Calibri"/>
          <w:lang w:val="en-US" w:eastAsia="en-AU"/>
        </w:rPr>
        <w:t>‐</w:t>
      </w:r>
      <w:r w:rsidRPr="00E63C16">
        <w:rPr>
          <w:rFonts w:cs="Calibri"/>
          <w:lang w:val="en-US" w:eastAsia="en-AU"/>
        </w:rPr>
        <w:t>bodied fish. The environmental watering was suspended from the end of February until mid May 2012, due to a large natural flood event. Environmental water was then delivered in the lower Murrumbidgee River after the peak of the flood had passed to improve water quality and therefore fish habitat. A total of 28,500 ML of environmental water was delivered (26,700 ML of Commonwealth environmental water with the remainder contributed by NSW).</w:t>
      </w:r>
    </w:p>
    <w:p w14:paraId="28E76F16" w14:textId="77777777" w:rsidR="00C218A3" w:rsidRPr="00E63C16" w:rsidRDefault="00C218A3" w:rsidP="00604D32">
      <w:pPr>
        <w:pStyle w:val="BodyText10"/>
      </w:pPr>
    </w:p>
    <w:p w14:paraId="28E76F17" w14:textId="77777777" w:rsidR="00C218A3" w:rsidRPr="00E63C16" w:rsidRDefault="00C218A3" w:rsidP="00A74AD5">
      <w:pPr>
        <w:rPr>
          <w:b/>
        </w:rPr>
      </w:pPr>
      <w:r w:rsidRPr="00E63C16">
        <w:rPr>
          <w:b/>
        </w:rPr>
        <w:t>2012-13</w:t>
      </w:r>
    </w:p>
    <w:p w14:paraId="28E76F18" w14:textId="77777777" w:rsidR="00C218A3" w:rsidRPr="00E63C16" w:rsidRDefault="00C218A3">
      <w:pPr>
        <w:pStyle w:val="BodyText10"/>
      </w:pPr>
      <w:r w:rsidRPr="00E63C16">
        <w:t>In 2012-13 six key watering options, targeting the Murrumbidgee River, Mid-Murrumbidgee wetlands, Lowbidgee and Western lakes were considered, and two watering actions were delivered (Options 1 and 5).</w:t>
      </w:r>
    </w:p>
    <w:p w14:paraId="28E76F19" w14:textId="77777777" w:rsidR="00C218A3" w:rsidRPr="00E63C16" w:rsidRDefault="00C218A3" w:rsidP="0065731A">
      <w:pPr>
        <w:pStyle w:val="Heading4"/>
        <w:rPr>
          <w:noProof/>
        </w:rPr>
      </w:pPr>
      <w:r w:rsidRPr="00E63C16">
        <w:rPr>
          <w:noProof/>
        </w:rPr>
        <w:t>Murrumbidgee River</w:t>
      </w:r>
    </w:p>
    <w:p w14:paraId="28E76F1A" w14:textId="77777777" w:rsidR="00C218A3" w:rsidRPr="00E63C16" w:rsidRDefault="00C218A3">
      <w:pPr>
        <w:pStyle w:val="BodyText10"/>
      </w:pPr>
      <w:r w:rsidRPr="00E63C16">
        <w:rPr>
          <w:noProof/>
        </w:rPr>
        <w:t>The watering action in the Mu</w:t>
      </w:r>
      <w:r w:rsidR="009E4B89">
        <w:rPr>
          <w:noProof/>
        </w:rPr>
        <w:t>r</w:t>
      </w:r>
      <w:r w:rsidRPr="00E63C16">
        <w:rPr>
          <w:noProof/>
        </w:rPr>
        <w:t>rumbidgee River channel (Option 1) commenced 10 October 2012 and was completed on 14 December 2012.</w:t>
      </w:r>
      <w:r w:rsidRPr="00E63C16">
        <w:t xml:space="preserve"> The principle aim of the Commonwealth environmental watering action was to “</w:t>
      </w:r>
      <w:r w:rsidRPr="00E63C16">
        <w:rPr>
          <w:i/>
        </w:rPr>
        <w:t>support the breeding and growth of native fish communities in the mid and lower Murrumbidgee River</w:t>
      </w:r>
      <w:r w:rsidRPr="00E63C16">
        <w:t>”. The total water estimate for this event was 24</w:t>
      </w:r>
      <w:r>
        <w:t>0</w:t>
      </w:r>
      <w:r w:rsidRPr="00E63C16">
        <w:t xml:space="preserve"> GL, which was drawn from Commonwealth environmental water (150,000 ML), </w:t>
      </w:r>
      <w:r w:rsidR="009E4B89">
        <w:t>T</w:t>
      </w:r>
      <w:r w:rsidRPr="00E63C16">
        <w:t xml:space="preserve">he </w:t>
      </w:r>
      <w:r w:rsidR="005056AD">
        <w:t>L</w:t>
      </w:r>
      <w:r w:rsidRPr="00E63C16">
        <w:t>iving Murray (45,000 ML) and NSW environmental water allocation (28,956.8 ML). The flow was delivered to maintain a constant river level at approximately 1/3 of bank full or 6,000 ML/day at Darlington Point</w:t>
      </w:r>
      <w:r w:rsidRPr="00E63C16">
        <w:rPr>
          <w:rFonts w:cs="Calibri"/>
        </w:rPr>
        <w:t xml:space="preserve"> to promote spawning, larval dispersal and survival of large bodied native fish and microcrustacea production</w:t>
      </w:r>
      <w:r w:rsidRPr="00E63C16">
        <w:t xml:space="preserve">. It is noted that this level is well below minor flood levels. </w:t>
      </w:r>
    </w:p>
    <w:p w14:paraId="28E76F1B" w14:textId="77777777" w:rsidR="00C218A3" w:rsidRPr="00E63C16" w:rsidRDefault="00C218A3" w:rsidP="0065731A">
      <w:pPr>
        <w:pStyle w:val="Heading4"/>
      </w:pPr>
      <w:r w:rsidRPr="00E63C16">
        <w:t>Wetlands west of the Lowbidgee (Western Lakes)</w:t>
      </w:r>
    </w:p>
    <w:p w14:paraId="28E76F1C" w14:textId="77777777" w:rsidR="00264670" w:rsidRDefault="00C218A3" w:rsidP="00264670">
      <w:pPr>
        <w:pStyle w:val="BodyText10"/>
        <w:rPr>
          <w:noProof/>
        </w:rPr>
      </w:pPr>
      <w:r w:rsidRPr="007B2084">
        <w:rPr>
          <w:noProof/>
        </w:rPr>
        <w:t>The principle objective of the Western Lakes watering action (Option 5) was to “</w:t>
      </w:r>
      <w:r w:rsidR="00FB1E66" w:rsidRPr="00FB1E66">
        <w:rPr>
          <w:i/>
        </w:rPr>
        <w:t>re-establish and maintain the health and regeneration of native plant communities, and to provide habitat for native animals including waterbirds, fish and frogs</w:t>
      </w:r>
      <w:r w:rsidRPr="007B2084">
        <w:t xml:space="preserve">”. </w:t>
      </w:r>
      <w:r w:rsidRPr="007B2084">
        <w:rPr>
          <w:noProof/>
        </w:rPr>
        <w:t>Western Lakes watering commenced on 11 September 2012, the total water usage was 4</w:t>
      </w:r>
      <w:r>
        <w:rPr>
          <w:noProof/>
        </w:rPr>
        <w:t>,</w:t>
      </w:r>
      <w:r w:rsidRPr="007B2084">
        <w:rPr>
          <w:noProof/>
        </w:rPr>
        <w:t xml:space="preserve">979 ML of Commonwealth environmental water and 194 ML from the </w:t>
      </w:r>
      <w:r w:rsidRPr="007B2084">
        <w:t xml:space="preserve">NSW environmental water allocation </w:t>
      </w:r>
      <w:r w:rsidRPr="007B2084">
        <w:rPr>
          <w:noProof/>
        </w:rPr>
        <w:t>for a total usage of 5</w:t>
      </w:r>
      <w:r>
        <w:rPr>
          <w:noProof/>
        </w:rPr>
        <w:t>,</w:t>
      </w:r>
      <w:r w:rsidRPr="007B2084">
        <w:rPr>
          <w:noProof/>
        </w:rPr>
        <w:t>173 ML between 11 September and 17 December 2012. Flows were measured at the Glen Dee Gauge.</w:t>
      </w:r>
    </w:p>
    <w:p w14:paraId="28E76F1D" w14:textId="77777777" w:rsidR="00C218A3" w:rsidRPr="00264670" w:rsidRDefault="00C218A3" w:rsidP="00264670">
      <w:pPr>
        <w:pStyle w:val="BodyText10"/>
        <w:rPr>
          <w:sz w:val="20"/>
          <w:szCs w:val="24"/>
        </w:rPr>
      </w:pPr>
      <w:r w:rsidRPr="00E63C16">
        <w:t xml:space="preserve">  </w:t>
      </w:r>
    </w:p>
    <w:p w14:paraId="28E76F1E" w14:textId="77777777" w:rsidR="00C218A3" w:rsidRPr="00F272E8" w:rsidRDefault="00C218A3" w:rsidP="00F272E8">
      <w:pPr>
        <w:pStyle w:val="Heading2"/>
      </w:pPr>
      <w:r w:rsidRPr="00F272E8">
        <w:t xml:space="preserve"> </w:t>
      </w:r>
      <w:bookmarkStart w:id="33" w:name="_Toc385495636"/>
      <w:bookmarkStart w:id="34" w:name="_Toc391976348"/>
      <w:r w:rsidRPr="00F272E8">
        <w:t>Practicalities of watering</w:t>
      </w:r>
      <w:bookmarkEnd w:id="33"/>
      <w:bookmarkEnd w:id="34"/>
      <w:r w:rsidRPr="00F272E8">
        <w:t xml:space="preserve"> </w:t>
      </w:r>
    </w:p>
    <w:p w14:paraId="28E76F1F" w14:textId="77777777" w:rsidR="00461A5C" w:rsidRDefault="00461A5C" w:rsidP="00F306A5">
      <w:pPr>
        <w:pStyle w:val="Heading3"/>
      </w:pPr>
      <w:bookmarkStart w:id="35" w:name="_Toc385495637"/>
      <w:r>
        <w:t>Site selection and potential watering targets</w:t>
      </w:r>
      <w:bookmarkEnd w:id="35"/>
    </w:p>
    <w:p w14:paraId="28E76F20" w14:textId="77777777" w:rsidR="00461A5C" w:rsidRDefault="00461A5C" w:rsidP="00461A5C">
      <w:pPr>
        <w:pStyle w:val="BodyText10"/>
      </w:pPr>
      <w:r>
        <w:t xml:space="preserve">There are over 2000 individual wetlands, creek lines and anabranches within the Murrumbidgee Selected Area </w:t>
      </w:r>
      <w:r w:rsidR="003B1026">
        <w:fldChar w:fldCharType="begin"/>
      </w:r>
      <w:r>
        <w:instrText xml:space="preserve"> ADDIN EN.CITE &lt;EndNote&gt;&lt;Cite&gt;&lt;Author&gt;Murray&lt;/Author&gt;&lt;Year&gt;2008&lt;/Year&gt;&lt;RecNum&gt;3216&lt;/RecNum&gt;&lt;DisplayText&gt;(Murray 2008)&lt;/DisplayText&gt;&lt;record&gt;&lt;rec-number&gt;3216&lt;/rec-number&gt;&lt;foreign-keys&gt;&lt;key app="EN" db-id="vxxvsda2b05fxpeaw2dp552mtrd5trxdrf0s"&gt;3216&lt;/key&gt;&lt;/foreign-keys&gt;&lt;ref-type name="Book"&gt;6&lt;/ref-type&gt;&lt;contributors&gt;&lt;authors&gt;&lt;author&gt;Murray, P.&lt;/author&gt;&lt;/authors&gt;&lt;/contributors&gt;&lt;titles&gt;&lt;title&gt;Murrumbidgee wetlands resource book&lt;/title&gt;&lt;/titles&gt;&lt;dates&gt;&lt;year&gt;2008&lt;/year&gt;&lt;/dates&gt;&lt;pub-location&gt;New South Wales&lt;/pub-location&gt;&lt;publisher&gt;Murrumbidgee Catchment Management Authority&lt;/publisher&gt;&lt;urls&gt;&lt;/urls&gt;&lt;/record&gt;&lt;/Cite&gt;&lt;/EndNote&gt;</w:instrText>
      </w:r>
      <w:r w:rsidR="003B1026">
        <w:fldChar w:fldCharType="separate"/>
      </w:r>
      <w:r>
        <w:rPr>
          <w:noProof/>
        </w:rPr>
        <w:t>(</w:t>
      </w:r>
      <w:hyperlink w:anchor="_ENREF_87" w:tooltip="Murray, 2008 #3216" w:history="1">
        <w:r w:rsidR="0084200E">
          <w:rPr>
            <w:noProof/>
          </w:rPr>
          <w:t>Murray 2008</w:t>
        </w:r>
      </w:hyperlink>
      <w:r>
        <w:rPr>
          <w:noProof/>
        </w:rPr>
        <w:t>)</w:t>
      </w:r>
      <w:r w:rsidR="003B1026">
        <w:fldChar w:fldCharType="end"/>
      </w:r>
      <w:r>
        <w:t xml:space="preserve"> as well as extensive areas within the Murrumbidgee River that can be targeted with Commonwealth environmental water. A list of key wetlands within each zone that that can feasibly be targeted with Commonwealth environmental water using exist</w:t>
      </w:r>
      <w:r w:rsidR="0039135B">
        <w:t>ing</w:t>
      </w:r>
      <w:r>
        <w:t xml:space="preserve"> infrastructure is contained in </w:t>
      </w:r>
      <w:r w:rsidR="002B4984">
        <w:fldChar w:fldCharType="begin"/>
      </w:r>
      <w:r w:rsidR="002B4984">
        <w:instrText xml:space="preserve"> REF _Ref384286687 \h  \* MERGEFORMAT </w:instrText>
      </w:r>
      <w:r w:rsidR="002B4984">
        <w:fldChar w:fldCharType="separate"/>
      </w:r>
      <w:r w:rsidR="00E43816">
        <w:t>Table 2</w:t>
      </w:r>
      <w:r w:rsidR="002B4984">
        <w:fldChar w:fldCharType="end"/>
      </w:r>
      <w:r>
        <w:t xml:space="preserve">. On advice from the Commonwealth Environmental Water Office the Murrumbidgee Selected Area specifically excludes wetlands, creek lines and anabranches previously listed in the Murrumbidgee Monitoring and </w:t>
      </w:r>
      <w:r w:rsidR="0039135B">
        <w:t>E</w:t>
      </w:r>
      <w:r>
        <w:t xml:space="preserve">valuation requirements documents </w:t>
      </w:r>
      <w:r w:rsidR="003B1026">
        <w:fldChar w:fldCharType="begin"/>
      </w:r>
      <w:r>
        <w:instrText xml:space="preserve"> ADDIN EN.CITE &lt;EndNote&gt;&lt;Cite&gt;&lt;Author&gt;Gawne&lt;/Author&gt;&lt;Year&gt;2013&lt;/Year&gt;&lt;RecNum&gt;3379&lt;/RecNum&gt;&lt;DisplayText&gt;(Gawne, Brooks&lt;style face="italic"&gt; et al.&lt;/style&gt; 2013a)&lt;/DisplayText&gt;&lt;record&gt;&lt;rec-number&gt;3379&lt;/rec-number&gt;&lt;foreign-keys&gt;&lt;key app="EN" db-id="vxxvsda2b05fxpeaw2dp552mtrd5trxdrf0s"&gt;3379&lt;/key&gt;&lt;/foreign-keys&gt;&lt;ref-type name="Book"&gt;6&lt;/ref-type&gt;&lt;contributors&gt;&lt;authors&gt;&lt;author&gt;Gawne, B.&lt;/author&gt;&lt;author&gt;Brooks, S.&lt;/author&gt;&lt;author&gt;Butcher, R.&lt;/author&gt;&lt;author&gt;Cottingham, P.&lt;/author&gt;&lt;author&gt;Everingham, P.&lt;/author&gt;&lt;author&gt;Hale, J.&lt;/author&gt;&lt;/authors&gt;&lt;/contributors&gt;&lt;titles&gt;&lt;title&gt;Long term intervention monitoring project monitoring and evaluation requirements Murrumbidgee River system for Commonwealth environmental water. Final report prepared for the Commonwealth Environmental Water Office&lt;/title&gt;&lt;/titles&gt;&lt;dates&gt;&lt;year&gt;2013&lt;/year&gt;&lt;/dates&gt;&lt;pub-location&gt;Wodonga&lt;/pub-location&gt;&lt;publisher&gt;Murray-Darling Freshwater Research Centre (MDFRC)&lt;/publisher&gt;&lt;urls&gt;&lt;/urls&gt;&lt;/record&gt;&lt;/Cite&gt;&lt;/EndNote&gt;</w:instrText>
      </w:r>
      <w:r w:rsidR="003B1026">
        <w:fldChar w:fldCharType="separate"/>
      </w:r>
      <w:r>
        <w:rPr>
          <w:noProof/>
        </w:rPr>
        <w:t>(</w:t>
      </w:r>
      <w:hyperlink w:anchor="_ENREF_34" w:tooltip="Gawne, 2013 #3379" w:history="1">
        <w:r w:rsidR="0084200E">
          <w:rPr>
            <w:noProof/>
          </w:rPr>
          <w:t>Gawne, Brooks</w:t>
        </w:r>
        <w:r w:rsidR="0084200E" w:rsidRPr="000969F1">
          <w:rPr>
            <w:i/>
            <w:noProof/>
          </w:rPr>
          <w:t xml:space="preserve"> et al.</w:t>
        </w:r>
        <w:r w:rsidR="0084200E">
          <w:rPr>
            <w:noProof/>
          </w:rPr>
          <w:t xml:space="preserve"> 2013a</w:t>
        </w:r>
      </w:hyperlink>
      <w:r>
        <w:rPr>
          <w:noProof/>
        </w:rPr>
        <w:t>)</w:t>
      </w:r>
      <w:r w:rsidR="003B1026">
        <w:fldChar w:fldCharType="end"/>
      </w:r>
      <w:r>
        <w:t xml:space="preserve"> that do not fall within the mid-Murrumbidgee wetland classification zone, “other Murrumbidgee” including  Mirrool Creek.</w:t>
      </w:r>
    </w:p>
    <w:p w14:paraId="28E76F21" w14:textId="77777777" w:rsidR="00461A5C" w:rsidRDefault="00461A5C" w:rsidP="00461A5C">
      <w:pPr>
        <w:pStyle w:val="BodyText10"/>
      </w:pPr>
      <w:r>
        <w:br w:type="page"/>
      </w:r>
    </w:p>
    <w:p w14:paraId="28E76F22" w14:textId="77777777" w:rsidR="00461A5C" w:rsidRDefault="00461A5C" w:rsidP="00461A5C">
      <w:pPr>
        <w:pStyle w:val="Caption"/>
      </w:pPr>
      <w:bookmarkStart w:id="36" w:name="_Ref384286687"/>
      <w:r>
        <w:t xml:space="preserve">Table </w:t>
      </w:r>
      <w:r w:rsidR="003B1026">
        <w:fldChar w:fldCharType="begin"/>
      </w:r>
      <w:r w:rsidR="00E2155D">
        <w:instrText xml:space="preserve"> SEQ Table \* ARABIC </w:instrText>
      </w:r>
      <w:r w:rsidR="003B1026">
        <w:fldChar w:fldCharType="separate"/>
      </w:r>
      <w:r w:rsidR="00E43816">
        <w:rPr>
          <w:noProof/>
        </w:rPr>
        <w:t>2</w:t>
      </w:r>
      <w:r w:rsidR="003B1026">
        <w:rPr>
          <w:noProof/>
        </w:rPr>
        <w:fldChar w:fldCharType="end"/>
      </w:r>
      <w:bookmarkEnd w:id="36"/>
      <w:r>
        <w:t xml:space="preserve">  List of key water bodies and complexes that have the potential to be targeted with Commonwealth environmental water during the </w:t>
      </w:r>
      <w:r w:rsidR="007A0E03">
        <w:t>LTIM P</w:t>
      </w:r>
      <w:r w:rsidR="009E4B89">
        <w:t>roject</w:t>
      </w:r>
      <w:r>
        <w:t xml:space="preserve"> period. Compiled from </w:t>
      </w:r>
      <w:r w:rsidR="003B1026">
        <w:fldChar w:fldCharType="begin">
          <w:fldData xml:space="preserve">PEVuZE5vdGU+PENpdGU+PEF1dGhvcj5NdXJyYXk8L0F1dGhvcj48WWVhcj4yMDA4PC9ZZWFyPjxS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</w:fldData>
        </w:fldChar>
      </w:r>
      <w:r>
        <w:instrText xml:space="preserve"> ADDIN EN.CITE </w:instrText>
      </w:r>
      <w:r w:rsidR="003B1026">
        <w:fldChar w:fldCharType="begin">
          <w:fldData xml:space="preserve">PEVuZE5vdGU+PENpdGU+PEF1dGhvcj5NdXJyYXk8L0F1dGhvcj48WWVhcj4yMDA4PC9ZZWFyPjxS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</w:fldData>
        </w:fldChar>
      </w:r>
      <w:r>
        <w:instrText xml:space="preserve"> ADDIN EN.CITE.DATA </w:instrText>
      </w:r>
      <w:r w:rsidR="003B1026">
        <w:fldChar w:fldCharType="end"/>
      </w:r>
      <w:r w:rsidR="003B1026">
        <w:fldChar w:fldCharType="separate"/>
      </w:r>
      <w:r>
        <w:rPr>
          <w:noProof/>
        </w:rPr>
        <w:t>(</w:t>
      </w:r>
      <w:hyperlink w:anchor="_ENREF_87" w:tooltip="Murray, 2008 #3216" w:history="1">
        <w:r w:rsidR="0084200E">
          <w:rPr>
            <w:noProof/>
          </w:rPr>
          <w:t>Murray 2008</w:t>
        </w:r>
      </w:hyperlink>
      <w:r>
        <w:rPr>
          <w:noProof/>
        </w:rPr>
        <w:t xml:space="preserve">, </w:t>
      </w:r>
      <w:hyperlink w:anchor="_ENREF_88" w:tooltip="Murrumbidgee Catchment Management Authority, 2009 #3321" w:history="1">
        <w:r w:rsidR="0084200E">
          <w:rPr>
            <w:noProof/>
          </w:rPr>
          <w:t>Murrumbidgee Catchment Management Authority 2009</w:t>
        </w:r>
      </w:hyperlink>
      <w:r>
        <w:rPr>
          <w:noProof/>
        </w:rPr>
        <w:t xml:space="preserve">, </w:t>
      </w:r>
      <w:hyperlink w:anchor="_ENREF_100" w:tooltip="Sinclair Knight Merz, 2011 #3527" w:history="1">
        <w:r w:rsidR="0084200E">
          <w:rPr>
            <w:noProof/>
          </w:rPr>
          <w:t>Sinclair Knight Merz 2011</w:t>
        </w:r>
      </w:hyperlink>
      <w:r>
        <w:rPr>
          <w:noProof/>
        </w:rPr>
        <w:t xml:space="preserve">, </w:t>
      </w:r>
      <w:hyperlink w:anchor="_ENREF_41" w:tooltip="Hardwick, 2012 #3494" w:history="1">
        <w:r w:rsidR="0084200E">
          <w:rPr>
            <w:noProof/>
          </w:rPr>
          <w:t>Hardwick and Maquire 2012</w:t>
        </w:r>
      </w:hyperlink>
      <w:r>
        <w:rPr>
          <w:noProof/>
        </w:rPr>
        <w:t xml:space="preserve">, </w:t>
      </w:r>
      <w:hyperlink w:anchor="_ENREF_84" w:tooltip="Murray-Darling Basin Authority, 2012 #3483" w:history="1">
        <w:r w:rsidR="0084200E">
          <w:rPr>
            <w:noProof/>
          </w:rPr>
          <w:t>Murray-Darling Basin Authority 2012c</w:t>
        </w:r>
      </w:hyperlink>
      <w:r>
        <w:rPr>
          <w:noProof/>
        </w:rPr>
        <w:t xml:space="preserve">, </w:t>
      </w:r>
      <w:hyperlink w:anchor="_ENREF_106" w:tooltip="Spencer, 2012 #3402" w:history="1">
        <w:r w:rsidR="0084200E">
          <w:rPr>
            <w:noProof/>
          </w:rPr>
          <w:t>Spencer, Wassens</w:t>
        </w:r>
        <w:r w:rsidR="0084200E" w:rsidRPr="000969F1">
          <w:rPr>
            <w:i/>
            <w:noProof/>
          </w:rPr>
          <w:t xml:space="preserve"> et al.</w:t>
        </w:r>
        <w:r w:rsidR="0084200E">
          <w:rPr>
            <w:noProof/>
          </w:rPr>
          <w:t xml:space="preserve"> 2012</w:t>
        </w:r>
      </w:hyperlink>
      <w:r>
        <w:rPr>
          <w:noProof/>
        </w:rPr>
        <w:t xml:space="preserve">, </w:t>
      </w:r>
      <w:hyperlink w:anchor="_ENREF_124" w:tooltip="Wassens, 2014 #1" w:history="1">
        <w:r w:rsidR="0084200E">
          <w:rPr>
            <w:noProof/>
          </w:rPr>
          <w:t>Wassens, Jenkins</w:t>
        </w:r>
        <w:r w:rsidR="0084200E" w:rsidRPr="000969F1">
          <w:rPr>
            <w:i/>
            <w:noProof/>
          </w:rPr>
          <w:t xml:space="preserve"> et al.</w:t>
        </w:r>
        <w:r w:rsidR="0084200E">
          <w:rPr>
            <w:noProof/>
          </w:rPr>
          <w:t xml:space="preserve"> 2014</w:t>
        </w:r>
      </w:hyperlink>
      <w:r>
        <w:rPr>
          <w:noProof/>
        </w:rPr>
        <w:t>)</w:t>
      </w:r>
      <w:r w:rsidR="003B1026">
        <w:fldChar w:fldCharType="end"/>
      </w:r>
      <w:r w:rsidR="0069548D">
        <w:t>.</w:t>
      </w:r>
    </w:p>
    <w:tbl>
      <w:tblPr>
        <w:tblW w:w="8381" w:type="dxa"/>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58"/>
        <w:gridCol w:w="4013"/>
        <w:gridCol w:w="1276"/>
        <w:gridCol w:w="1134"/>
      </w:tblGrid>
      <w:tr w:rsidR="00461A5C" w:rsidRPr="00BD0785" w14:paraId="28E76F27" w14:textId="77777777" w:rsidTr="00461A5C">
        <w:trPr>
          <w:trHeight w:val="20"/>
        </w:trPr>
        <w:tc>
          <w:tcPr>
            <w:tcW w:w="1958" w:type="dxa"/>
            <w:noWrap/>
            <w:vAlign w:val="center"/>
          </w:tcPr>
          <w:p w14:paraId="28E76F23" w14:textId="77777777" w:rsidR="00461A5C" w:rsidRPr="00BD0785" w:rsidRDefault="00461A5C" w:rsidP="000F62FA">
            <w:pPr>
              <w:spacing w:after="0" w:line="240" w:lineRule="auto"/>
              <w:rPr>
                <w:rFonts w:cs="Calibri"/>
                <w:b/>
                <w:color w:val="000000"/>
                <w:sz w:val="18"/>
                <w:szCs w:val="18"/>
                <w:lang w:eastAsia="en-AU"/>
              </w:rPr>
            </w:pPr>
            <w:r w:rsidRPr="00BD0785">
              <w:rPr>
                <w:rFonts w:cs="Calibri"/>
                <w:b/>
                <w:color w:val="000000"/>
                <w:sz w:val="18"/>
                <w:szCs w:val="18"/>
                <w:lang w:eastAsia="en-AU"/>
              </w:rPr>
              <w:t>zone</w:t>
            </w:r>
          </w:p>
        </w:tc>
        <w:tc>
          <w:tcPr>
            <w:tcW w:w="4013" w:type="dxa"/>
            <w:noWrap/>
            <w:vAlign w:val="center"/>
          </w:tcPr>
          <w:p w14:paraId="28E76F24" w14:textId="77777777" w:rsidR="00461A5C" w:rsidRPr="00BD0785" w:rsidRDefault="00461A5C" w:rsidP="000F62FA">
            <w:pPr>
              <w:spacing w:after="0" w:line="240" w:lineRule="auto"/>
              <w:rPr>
                <w:rFonts w:cs="Calibri"/>
                <w:b/>
                <w:color w:val="000000"/>
                <w:sz w:val="18"/>
                <w:szCs w:val="18"/>
                <w:lang w:eastAsia="en-AU"/>
              </w:rPr>
            </w:pPr>
            <w:r w:rsidRPr="00BD0785">
              <w:rPr>
                <w:rFonts w:cs="Calibri"/>
                <w:b/>
                <w:color w:val="000000"/>
                <w:sz w:val="18"/>
                <w:szCs w:val="18"/>
                <w:lang w:eastAsia="en-AU"/>
              </w:rPr>
              <w:t>name</w:t>
            </w:r>
          </w:p>
        </w:tc>
        <w:tc>
          <w:tcPr>
            <w:tcW w:w="1276" w:type="dxa"/>
            <w:noWrap/>
            <w:vAlign w:val="center"/>
          </w:tcPr>
          <w:p w14:paraId="28E76F25" w14:textId="77777777" w:rsidR="00461A5C" w:rsidRPr="00BD0785" w:rsidRDefault="00461A5C" w:rsidP="000F62FA">
            <w:pPr>
              <w:spacing w:after="0" w:line="240" w:lineRule="auto"/>
              <w:jc w:val="right"/>
              <w:rPr>
                <w:rFonts w:cs="Calibri"/>
                <w:b/>
                <w:color w:val="000000"/>
                <w:sz w:val="18"/>
                <w:szCs w:val="18"/>
                <w:lang w:eastAsia="en-AU"/>
              </w:rPr>
            </w:pPr>
            <w:r w:rsidRPr="00BD0785">
              <w:rPr>
                <w:rFonts w:cs="Calibri"/>
                <w:b/>
                <w:color w:val="000000"/>
                <w:sz w:val="18"/>
                <w:szCs w:val="18"/>
                <w:lang w:eastAsia="en-AU"/>
              </w:rPr>
              <w:t>lat</w:t>
            </w:r>
          </w:p>
        </w:tc>
        <w:tc>
          <w:tcPr>
            <w:tcW w:w="1134" w:type="dxa"/>
            <w:noWrap/>
            <w:vAlign w:val="center"/>
          </w:tcPr>
          <w:p w14:paraId="28E76F26" w14:textId="77777777" w:rsidR="00461A5C" w:rsidRPr="00BD0785" w:rsidRDefault="00461A5C" w:rsidP="000F62FA">
            <w:pPr>
              <w:spacing w:after="0" w:line="240" w:lineRule="auto"/>
              <w:jc w:val="right"/>
              <w:rPr>
                <w:rFonts w:cs="Calibri"/>
                <w:b/>
                <w:color w:val="000000"/>
                <w:sz w:val="18"/>
                <w:szCs w:val="18"/>
                <w:lang w:eastAsia="en-AU"/>
              </w:rPr>
            </w:pPr>
            <w:r w:rsidRPr="00BD0785">
              <w:rPr>
                <w:rFonts w:cs="Calibri"/>
                <w:b/>
                <w:color w:val="000000"/>
                <w:sz w:val="18"/>
                <w:szCs w:val="18"/>
                <w:lang w:eastAsia="en-AU"/>
              </w:rPr>
              <w:t>long</w:t>
            </w:r>
          </w:p>
        </w:tc>
      </w:tr>
      <w:tr w:rsidR="00461A5C" w:rsidRPr="00BD0785" w14:paraId="28E76F2D" w14:textId="77777777" w:rsidTr="00461A5C">
        <w:trPr>
          <w:trHeight w:val="20"/>
        </w:trPr>
        <w:tc>
          <w:tcPr>
            <w:tcW w:w="1958" w:type="dxa"/>
            <w:vMerge w:val="restart"/>
            <w:noWrap/>
            <w:vAlign w:val="center"/>
          </w:tcPr>
          <w:p w14:paraId="28E76F28" w14:textId="77777777" w:rsidR="00461A5C" w:rsidRPr="00BD0785" w:rsidRDefault="00461A5C" w:rsidP="000F62FA">
            <w:pPr>
              <w:spacing w:after="0" w:line="240" w:lineRule="auto"/>
              <w:rPr>
                <w:rFonts w:cs="Calibri"/>
                <w:color w:val="000000"/>
                <w:sz w:val="18"/>
                <w:szCs w:val="18"/>
                <w:lang w:eastAsia="en-AU"/>
              </w:rPr>
            </w:pPr>
            <w:r w:rsidRPr="00BD0785">
              <w:rPr>
                <w:rFonts w:cs="Calibri"/>
                <w:color w:val="000000"/>
                <w:sz w:val="18"/>
                <w:szCs w:val="18"/>
                <w:lang w:eastAsia="en-AU"/>
              </w:rPr>
              <w:t>Fiddlers-Uara</w:t>
            </w:r>
          </w:p>
          <w:p w14:paraId="28E76F29" w14:textId="77777777" w:rsidR="00461A5C" w:rsidRPr="00BD0785" w:rsidRDefault="00461A5C" w:rsidP="000F62FA">
            <w:pPr>
              <w:rPr>
                <w:rFonts w:cs="Calibri"/>
                <w:color w:val="000000"/>
                <w:sz w:val="18"/>
                <w:szCs w:val="18"/>
                <w:lang w:eastAsia="en-AU"/>
              </w:rPr>
            </w:pPr>
          </w:p>
        </w:tc>
        <w:tc>
          <w:tcPr>
            <w:tcW w:w="4013" w:type="dxa"/>
            <w:noWrap/>
            <w:vAlign w:val="bottom"/>
          </w:tcPr>
          <w:p w14:paraId="28E76F2A" w14:textId="77777777" w:rsidR="00461A5C" w:rsidRPr="00BD0785" w:rsidRDefault="00461A5C" w:rsidP="000F62FA">
            <w:pPr>
              <w:spacing w:after="0" w:line="240" w:lineRule="auto"/>
              <w:rPr>
                <w:rFonts w:cs="Calibri"/>
                <w:color w:val="000000"/>
                <w:sz w:val="18"/>
                <w:szCs w:val="18"/>
                <w:lang w:eastAsia="en-AU"/>
              </w:rPr>
            </w:pPr>
            <w:r w:rsidRPr="00BD0785">
              <w:rPr>
                <w:rFonts w:cs="Calibri"/>
                <w:color w:val="000000"/>
                <w:sz w:val="18"/>
                <w:szCs w:val="18"/>
                <w:lang w:eastAsia="en-AU"/>
              </w:rPr>
              <w:t>Fingerboards</w:t>
            </w:r>
          </w:p>
        </w:tc>
        <w:tc>
          <w:tcPr>
            <w:tcW w:w="1276" w:type="dxa"/>
            <w:noWrap/>
            <w:vAlign w:val="bottom"/>
          </w:tcPr>
          <w:p w14:paraId="28E76F2B" w14:textId="77777777" w:rsidR="00461A5C" w:rsidRPr="00BD0785" w:rsidRDefault="00461A5C"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-34.6604</w:t>
            </w:r>
          </w:p>
        </w:tc>
        <w:tc>
          <w:tcPr>
            <w:tcW w:w="1134" w:type="dxa"/>
            <w:noWrap/>
            <w:vAlign w:val="bottom"/>
          </w:tcPr>
          <w:p w14:paraId="28E76F2C" w14:textId="77777777" w:rsidR="00461A5C" w:rsidRPr="00BD0785" w:rsidRDefault="00461A5C"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143.7512</w:t>
            </w:r>
          </w:p>
        </w:tc>
      </w:tr>
      <w:tr w:rsidR="00461A5C" w:rsidRPr="00BD0785" w14:paraId="28E76F32" w14:textId="77777777" w:rsidTr="00461A5C">
        <w:trPr>
          <w:trHeight w:val="20"/>
        </w:trPr>
        <w:tc>
          <w:tcPr>
            <w:tcW w:w="1958" w:type="dxa"/>
            <w:vMerge/>
            <w:noWrap/>
            <w:vAlign w:val="center"/>
          </w:tcPr>
          <w:p w14:paraId="28E76F2E" w14:textId="77777777" w:rsidR="00461A5C" w:rsidRPr="00BD0785" w:rsidRDefault="00461A5C" w:rsidP="000F62FA">
            <w:pPr>
              <w:rPr>
                <w:rFonts w:cs="Calibri"/>
                <w:color w:val="000000"/>
                <w:sz w:val="18"/>
                <w:szCs w:val="18"/>
                <w:lang w:eastAsia="en-AU"/>
              </w:rPr>
            </w:pPr>
          </w:p>
        </w:tc>
        <w:tc>
          <w:tcPr>
            <w:tcW w:w="4013" w:type="dxa"/>
            <w:noWrap/>
            <w:vAlign w:val="bottom"/>
          </w:tcPr>
          <w:p w14:paraId="28E76F2F" w14:textId="77777777" w:rsidR="00461A5C" w:rsidRPr="00BD0785" w:rsidRDefault="00461A5C" w:rsidP="000F62FA">
            <w:pPr>
              <w:spacing w:after="0" w:line="240" w:lineRule="auto"/>
              <w:rPr>
                <w:rFonts w:cs="Calibri"/>
                <w:color w:val="000000"/>
                <w:sz w:val="18"/>
                <w:szCs w:val="18"/>
                <w:lang w:eastAsia="en-AU"/>
              </w:rPr>
            </w:pPr>
            <w:r w:rsidRPr="00BD0785">
              <w:rPr>
                <w:rFonts w:cs="Calibri"/>
                <w:color w:val="000000"/>
                <w:sz w:val="18"/>
                <w:szCs w:val="18"/>
                <w:lang w:eastAsia="en-AU"/>
              </w:rPr>
              <w:t>Fiddlers Creek</w:t>
            </w:r>
          </w:p>
        </w:tc>
        <w:tc>
          <w:tcPr>
            <w:tcW w:w="1276" w:type="dxa"/>
            <w:noWrap/>
            <w:vAlign w:val="bottom"/>
          </w:tcPr>
          <w:p w14:paraId="28E76F30" w14:textId="77777777" w:rsidR="00461A5C" w:rsidRPr="00BD0785" w:rsidRDefault="00461A5C"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-34.596</w:t>
            </w:r>
          </w:p>
        </w:tc>
        <w:tc>
          <w:tcPr>
            <w:tcW w:w="1134" w:type="dxa"/>
            <w:noWrap/>
            <w:vAlign w:val="bottom"/>
          </w:tcPr>
          <w:p w14:paraId="28E76F31" w14:textId="77777777" w:rsidR="00461A5C" w:rsidRPr="00BD0785" w:rsidRDefault="00461A5C"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144.289</w:t>
            </w:r>
          </w:p>
        </w:tc>
      </w:tr>
      <w:tr w:rsidR="00461A5C" w:rsidRPr="00BD0785" w14:paraId="28E76F37" w14:textId="77777777" w:rsidTr="00461A5C">
        <w:trPr>
          <w:trHeight w:val="20"/>
        </w:trPr>
        <w:tc>
          <w:tcPr>
            <w:tcW w:w="1958" w:type="dxa"/>
            <w:vMerge/>
            <w:noWrap/>
            <w:vAlign w:val="center"/>
          </w:tcPr>
          <w:p w14:paraId="28E76F33" w14:textId="77777777" w:rsidR="00461A5C" w:rsidRPr="00BD0785" w:rsidRDefault="00461A5C" w:rsidP="000F62FA">
            <w:pPr>
              <w:spacing w:after="0" w:line="240" w:lineRule="auto"/>
              <w:rPr>
                <w:rFonts w:cs="Calibri"/>
                <w:color w:val="000000"/>
                <w:sz w:val="18"/>
                <w:szCs w:val="18"/>
                <w:lang w:eastAsia="en-AU"/>
              </w:rPr>
            </w:pPr>
          </w:p>
        </w:tc>
        <w:tc>
          <w:tcPr>
            <w:tcW w:w="4013" w:type="dxa"/>
            <w:noWrap/>
            <w:vAlign w:val="bottom"/>
          </w:tcPr>
          <w:p w14:paraId="28E76F34" w14:textId="77777777" w:rsidR="00461A5C" w:rsidRPr="00BD0785" w:rsidRDefault="00461A5C" w:rsidP="000F62FA">
            <w:pPr>
              <w:spacing w:after="0" w:line="240" w:lineRule="auto"/>
              <w:rPr>
                <w:rFonts w:cs="Calibri"/>
                <w:color w:val="000000"/>
                <w:sz w:val="18"/>
                <w:szCs w:val="18"/>
                <w:lang w:eastAsia="en-AU"/>
              </w:rPr>
            </w:pPr>
            <w:r w:rsidRPr="00BD0785">
              <w:rPr>
                <w:rFonts w:cs="Calibri"/>
                <w:color w:val="000000"/>
                <w:sz w:val="18"/>
                <w:szCs w:val="18"/>
                <w:lang w:eastAsia="en-AU"/>
              </w:rPr>
              <w:t>Uara Creek</w:t>
            </w:r>
          </w:p>
        </w:tc>
        <w:tc>
          <w:tcPr>
            <w:tcW w:w="1276" w:type="dxa"/>
            <w:noWrap/>
            <w:vAlign w:val="bottom"/>
          </w:tcPr>
          <w:p w14:paraId="28E76F35" w14:textId="77777777" w:rsidR="00461A5C" w:rsidRPr="00BD0785" w:rsidRDefault="00461A5C"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-34.5948</w:t>
            </w:r>
          </w:p>
        </w:tc>
        <w:tc>
          <w:tcPr>
            <w:tcW w:w="1134" w:type="dxa"/>
            <w:noWrap/>
            <w:vAlign w:val="bottom"/>
          </w:tcPr>
          <w:p w14:paraId="28E76F36" w14:textId="77777777" w:rsidR="00461A5C" w:rsidRPr="00BD0785" w:rsidRDefault="00461A5C"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144.0211</w:t>
            </w:r>
          </w:p>
        </w:tc>
      </w:tr>
      <w:tr w:rsidR="00461A5C" w:rsidRPr="00BD0785" w14:paraId="28E76F3D" w14:textId="77777777" w:rsidTr="00461A5C">
        <w:trPr>
          <w:trHeight w:val="20"/>
        </w:trPr>
        <w:tc>
          <w:tcPr>
            <w:tcW w:w="1958" w:type="dxa"/>
            <w:vMerge w:val="restart"/>
            <w:noWrap/>
            <w:vAlign w:val="center"/>
          </w:tcPr>
          <w:p w14:paraId="28E76F38" w14:textId="77777777" w:rsidR="00461A5C" w:rsidRDefault="00461A5C" w:rsidP="000F62FA">
            <w:pPr>
              <w:pStyle w:val="Tabletext"/>
            </w:pPr>
            <w:r w:rsidRPr="00BD0785">
              <w:t>Mid-Murrumbidgee</w:t>
            </w:r>
          </w:p>
          <w:p w14:paraId="28E76F39" w14:textId="77777777" w:rsidR="00461A5C" w:rsidRPr="00BD0785" w:rsidRDefault="00461A5C" w:rsidP="0084200E">
            <w:pPr>
              <w:pStyle w:val="Tabletext"/>
            </w:pPr>
            <w:r>
              <w:t xml:space="preserve">(see </w:t>
            </w:r>
            <w:r w:rsidR="003B1026">
              <w:fldChar w:fldCharType="begin"/>
            </w:r>
            <w:r>
              <w:instrText xml:space="preserve"> ADDIN EN.CITE &lt;EndNote&gt;&lt;Cite&gt;&lt;Author&gt;Murray&lt;/Author&gt;&lt;Year&gt;2008&lt;/Year&gt;&lt;RecNum&gt;3216&lt;/RecNum&gt;&lt;DisplayText&gt;(Murray 2008)&lt;/DisplayText&gt;&lt;record&gt;&lt;rec-number&gt;3216&lt;/rec-number&gt;&lt;foreign-keys&gt;&lt;key app="EN" db-id="vxxvsda2b05fxpeaw2dp552mtrd5trxdrf0s"&gt;3216&lt;/key&gt;&lt;/foreign-keys&gt;&lt;ref-type name="Book"&gt;6&lt;/ref-type&gt;&lt;contributors&gt;&lt;authors&gt;&lt;author&gt;Murray, P.&lt;/author&gt;&lt;/authors&gt;&lt;/contributors&gt;&lt;titles&gt;&lt;title&gt;Murrumbidgee wetlands resource book&lt;/title&gt;&lt;/titles&gt;&lt;dates&gt;&lt;year&gt;2008&lt;/year&gt;&lt;/dates&gt;&lt;pub-location&gt;New South Wales&lt;/pub-location&gt;&lt;publisher&gt;Murrumbidgee Catchment Management Authority&lt;/publisher&gt;&lt;urls&gt;&lt;/urls&gt;&lt;/record&gt;&lt;/Cite&gt;&lt;/EndNote&gt;</w:instrText>
            </w:r>
            <w:r w:rsidR="003B1026">
              <w:fldChar w:fldCharType="separate"/>
            </w:r>
            <w:r>
              <w:rPr>
                <w:noProof/>
              </w:rPr>
              <w:t>(</w:t>
            </w:r>
            <w:hyperlink w:anchor="_ENREF_87" w:tooltip="Murray, 2008 #3216" w:history="1">
              <w:r w:rsidR="0084200E">
                <w:rPr>
                  <w:noProof/>
                </w:rPr>
                <w:t>Murray 2008</w:t>
              </w:r>
            </w:hyperlink>
            <w:r>
              <w:rPr>
                <w:noProof/>
              </w:rPr>
              <w:t>)</w:t>
            </w:r>
            <w:r w:rsidR="003B1026">
              <w:fldChar w:fldCharType="end"/>
            </w:r>
            <w:r>
              <w:t xml:space="preserve"> for full list of wetlands</w:t>
            </w:r>
          </w:p>
        </w:tc>
        <w:tc>
          <w:tcPr>
            <w:tcW w:w="4013" w:type="dxa"/>
            <w:noWrap/>
            <w:vAlign w:val="bottom"/>
          </w:tcPr>
          <w:p w14:paraId="28E76F3A" w14:textId="77777777" w:rsidR="00461A5C" w:rsidRPr="00BD0785" w:rsidRDefault="00461A5C" w:rsidP="000F62FA">
            <w:pPr>
              <w:spacing w:after="0" w:line="240" w:lineRule="auto"/>
              <w:rPr>
                <w:rFonts w:cs="Calibri"/>
                <w:color w:val="000000"/>
                <w:sz w:val="18"/>
                <w:szCs w:val="18"/>
                <w:lang w:eastAsia="en-AU"/>
              </w:rPr>
            </w:pPr>
            <w:r>
              <w:rPr>
                <w:rFonts w:cs="Calibri"/>
                <w:color w:val="000000"/>
                <w:sz w:val="18"/>
                <w:szCs w:val="18"/>
                <w:lang w:eastAsia="en-AU"/>
              </w:rPr>
              <w:t>Berry jerry</w:t>
            </w:r>
          </w:p>
        </w:tc>
        <w:tc>
          <w:tcPr>
            <w:tcW w:w="1276" w:type="dxa"/>
            <w:noWrap/>
            <w:vAlign w:val="bottom"/>
          </w:tcPr>
          <w:p w14:paraId="28E76F3B" w14:textId="77777777" w:rsidR="00461A5C" w:rsidRPr="00BD0785" w:rsidRDefault="00461A5C" w:rsidP="000F62FA">
            <w:pPr>
              <w:spacing w:after="0" w:line="240" w:lineRule="auto"/>
              <w:jc w:val="right"/>
              <w:rPr>
                <w:rFonts w:cs="Calibri"/>
                <w:color w:val="000000"/>
                <w:sz w:val="18"/>
                <w:szCs w:val="18"/>
                <w:lang w:eastAsia="en-AU"/>
              </w:rPr>
            </w:pPr>
            <w:r>
              <w:rPr>
                <w:rFonts w:cs="Calibri"/>
                <w:color w:val="000000"/>
                <w:sz w:val="18"/>
                <w:szCs w:val="18"/>
                <w:lang w:eastAsia="en-AU"/>
              </w:rPr>
              <w:t>-35.0181</w:t>
            </w:r>
          </w:p>
        </w:tc>
        <w:tc>
          <w:tcPr>
            <w:tcW w:w="1134" w:type="dxa"/>
            <w:noWrap/>
            <w:vAlign w:val="bottom"/>
          </w:tcPr>
          <w:p w14:paraId="28E76F3C" w14:textId="77777777" w:rsidR="00461A5C" w:rsidRPr="00BD0785" w:rsidRDefault="00461A5C" w:rsidP="000F62FA">
            <w:pPr>
              <w:spacing w:after="0" w:line="240" w:lineRule="auto"/>
              <w:jc w:val="right"/>
              <w:rPr>
                <w:rFonts w:cs="Calibri"/>
                <w:color w:val="000000"/>
                <w:sz w:val="18"/>
                <w:szCs w:val="18"/>
                <w:lang w:eastAsia="en-AU"/>
              </w:rPr>
            </w:pPr>
            <w:r>
              <w:rPr>
                <w:rFonts w:cs="Calibri"/>
                <w:color w:val="000000"/>
                <w:sz w:val="18"/>
                <w:szCs w:val="18"/>
                <w:lang w:eastAsia="en-AU"/>
              </w:rPr>
              <w:t>147.3470</w:t>
            </w:r>
          </w:p>
        </w:tc>
      </w:tr>
      <w:tr w:rsidR="00461A5C" w:rsidRPr="00BD0785" w14:paraId="28E76F42" w14:textId="77777777" w:rsidTr="00461A5C">
        <w:trPr>
          <w:trHeight w:val="20"/>
        </w:trPr>
        <w:tc>
          <w:tcPr>
            <w:tcW w:w="1958" w:type="dxa"/>
            <w:vMerge/>
            <w:noWrap/>
            <w:vAlign w:val="center"/>
          </w:tcPr>
          <w:p w14:paraId="28E76F3E" w14:textId="77777777" w:rsidR="00461A5C" w:rsidRPr="00BD0785" w:rsidRDefault="00461A5C" w:rsidP="000F62FA">
            <w:pPr>
              <w:spacing w:after="0" w:line="240" w:lineRule="auto"/>
              <w:rPr>
                <w:rFonts w:cs="Calibri"/>
                <w:color w:val="000000"/>
                <w:sz w:val="18"/>
                <w:szCs w:val="18"/>
                <w:lang w:eastAsia="en-AU"/>
              </w:rPr>
            </w:pPr>
          </w:p>
        </w:tc>
        <w:tc>
          <w:tcPr>
            <w:tcW w:w="4013" w:type="dxa"/>
            <w:noWrap/>
            <w:vAlign w:val="bottom"/>
          </w:tcPr>
          <w:p w14:paraId="28E76F3F" w14:textId="77777777" w:rsidR="00461A5C" w:rsidRPr="00BD0785" w:rsidRDefault="00461A5C" w:rsidP="000F62FA">
            <w:pPr>
              <w:spacing w:after="0" w:line="240" w:lineRule="auto"/>
              <w:rPr>
                <w:rFonts w:cs="Calibri"/>
                <w:color w:val="000000"/>
                <w:sz w:val="18"/>
                <w:szCs w:val="18"/>
                <w:lang w:eastAsia="en-AU"/>
              </w:rPr>
            </w:pPr>
            <w:r>
              <w:rPr>
                <w:rFonts w:cs="Calibri"/>
                <w:color w:val="000000"/>
                <w:sz w:val="18"/>
                <w:szCs w:val="18"/>
                <w:lang w:eastAsia="en-AU"/>
              </w:rPr>
              <w:t>Narrandera State Forest</w:t>
            </w:r>
          </w:p>
        </w:tc>
        <w:tc>
          <w:tcPr>
            <w:tcW w:w="1276" w:type="dxa"/>
            <w:noWrap/>
            <w:vAlign w:val="bottom"/>
          </w:tcPr>
          <w:p w14:paraId="28E76F40" w14:textId="77777777" w:rsidR="00461A5C" w:rsidRPr="00BD0785" w:rsidRDefault="00461A5C" w:rsidP="000F62FA">
            <w:pPr>
              <w:spacing w:after="0" w:line="240" w:lineRule="auto"/>
              <w:jc w:val="right"/>
              <w:rPr>
                <w:rFonts w:cs="Calibri"/>
                <w:color w:val="000000"/>
                <w:sz w:val="18"/>
                <w:szCs w:val="18"/>
                <w:lang w:eastAsia="en-AU"/>
              </w:rPr>
            </w:pPr>
            <w:r>
              <w:rPr>
                <w:rFonts w:cs="Calibri"/>
                <w:color w:val="000000"/>
                <w:sz w:val="18"/>
                <w:szCs w:val="18"/>
                <w:lang w:eastAsia="en-AU"/>
              </w:rPr>
              <w:t>-34.4417</w:t>
            </w:r>
          </w:p>
        </w:tc>
        <w:tc>
          <w:tcPr>
            <w:tcW w:w="1134" w:type="dxa"/>
            <w:noWrap/>
            <w:vAlign w:val="bottom"/>
          </w:tcPr>
          <w:p w14:paraId="28E76F41" w14:textId="77777777" w:rsidR="00461A5C" w:rsidRPr="00BD0785" w:rsidRDefault="00461A5C" w:rsidP="000F62FA">
            <w:pPr>
              <w:spacing w:after="0" w:line="240" w:lineRule="auto"/>
              <w:jc w:val="right"/>
              <w:rPr>
                <w:rFonts w:cs="Calibri"/>
                <w:color w:val="000000"/>
                <w:sz w:val="18"/>
                <w:szCs w:val="18"/>
                <w:lang w:eastAsia="en-AU"/>
              </w:rPr>
            </w:pPr>
            <w:r>
              <w:rPr>
                <w:rFonts w:cs="Calibri"/>
                <w:color w:val="000000"/>
                <w:sz w:val="18"/>
                <w:szCs w:val="18"/>
                <w:lang w:eastAsia="en-AU"/>
              </w:rPr>
              <w:t>146.3116</w:t>
            </w:r>
          </w:p>
        </w:tc>
      </w:tr>
      <w:tr w:rsidR="00461A5C" w:rsidRPr="00BD0785" w14:paraId="28E76F47" w14:textId="77777777" w:rsidTr="00461A5C">
        <w:trPr>
          <w:trHeight w:val="20"/>
        </w:trPr>
        <w:tc>
          <w:tcPr>
            <w:tcW w:w="1958" w:type="dxa"/>
            <w:vMerge/>
            <w:noWrap/>
            <w:vAlign w:val="center"/>
          </w:tcPr>
          <w:p w14:paraId="28E76F43" w14:textId="77777777" w:rsidR="00461A5C" w:rsidRPr="00BD0785" w:rsidRDefault="00461A5C" w:rsidP="000F62FA">
            <w:pPr>
              <w:spacing w:after="0" w:line="240" w:lineRule="auto"/>
              <w:rPr>
                <w:rFonts w:cs="Calibri"/>
                <w:color w:val="000000"/>
                <w:sz w:val="18"/>
                <w:szCs w:val="18"/>
                <w:lang w:eastAsia="en-AU"/>
              </w:rPr>
            </w:pPr>
          </w:p>
        </w:tc>
        <w:tc>
          <w:tcPr>
            <w:tcW w:w="4013" w:type="dxa"/>
            <w:noWrap/>
            <w:vAlign w:val="bottom"/>
          </w:tcPr>
          <w:p w14:paraId="28E76F44" w14:textId="77777777" w:rsidR="00461A5C" w:rsidRPr="00BD0785" w:rsidRDefault="00461A5C" w:rsidP="000F62FA">
            <w:pPr>
              <w:spacing w:after="0" w:line="240" w:lineRule="auto"/>
              <w:rPr>
                <w:rFonts w:cs="Calibri"/>
                <w:color w:val="000000"/>
                <w:sz w:val="18"/>
                <w:szCs w:val="18"/>
                <w:lang w:eastAsia="en-AU"/>
              </w:rPr>
            </w:pPr>
            <w:r w:rsidRPr="00BD0785">
              <w:rPr>
                <w:rFonts w:cs="Calibri"/>
                <w:color w:val="000000"/>
                <w:sz w:val="18"/>
                <w:szCs w:val="18"/>
                <w:lang w:eastAsia="en-AU"/>
              </w:rPr>
              <w:t>Tombullen Swamp</w:t>
            </w:r>
          </w:p>
        </w:tc>
        <w:tc>
          <w:tcPr>
            <w:tcW w:w="1276" w:type="dxa"/>
            <w:noWrap/>
            <w:vAlign w:val="bottom"/>
          </w:tcPr>
          <w:p w14:paraId="28E76F45" w14:textId="77777777" w:rsidR="00461A5C" w:rsidRPr="00BD0785" w:rsidRDefault="00461A5C"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-34.642</w:t>
            </w:r>
          </w:p>
        </w:tc>
        <w:tc>
          <w:tcPr>
            <w:tcW w:w="1134" w:type="dxa"/>
            <w:noWrap/>
            <w:vAlign w:val="bottom"/>
          </w:tcPr>
          <w:p w14:paraId="28E76F46" w14:textId="77777777" w:rsidR="00461A5C" w:rsidRPr="00BD0785" w:rsidRDefault="00461A5C"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146.141</w:t>
            </w:r>
          </w:p>
        </w:tc>
      </w:tr>
      <w:tr w:rsidR="00461A5C" w:rsidRPr="00BD0785" w14:paraId="28E76F4C" w14:textId="77777777" w:rsidTr="00461A5C">
        <w:trPr>
          <w:trHeight w:val="20"/>
        </w:trPr>
        <w:tc>
          <w:tcPr>
            <w:tcW w:w="1958" w:type="dxa"/>
            <w:vMerge/>
            <w:noWrap/>
            <w:vAlign w:val="center"/>
          </w:tcPr>
          <w:p w14:paraId="28E76F48" w14:textId="77777777" w:rsidR="00461A5C" w:rsidRPr="00BD0785" w:rsidRDefault="00461A5C" w:rsidP="000F62FA">
            <w:pPr>
              <w:spacing w:after="0" w:line="240" w:lineRule="auto"/>
              <w:rPr>
                <w:rFonts w:cs="Calibri"/>
                <w:color w:val="000000"/>
                <w:sz w:val="18"/>
                <w:szCs w:val="18"/>
                <w:lang w:eastAsia="en-AU"/>
              </w:rPr>
            </w:pPr>
          </w:p>
        </w:tc>
        <w:tc>
          <w:tcPr>
            <w:tcW w:w="4013" w:type="dxa"/>
            <w:noWrap/>
            <w:vAlign w:val="bottom"/>
          </w:tcPr>
          <w:p w14:paraId="28E76F49" w14:textId="77777777" w:rsidR="00461A5C" w:rsidRPr="00BD0785" w:rsidRDefault="00461A5C" w:rsidP="000F62FA">
            <w:pPr>
              <w:spacing w:after="0" w:line="240" w:lineRule="auto"/>
              <w:rPr>
                <w:rFonts w:cs="Calibri"/>
                <w:color w:val="000000"/>
                <w:sz w:val="18"/>
                <w:szCs w:val="18"/>
                <w:lang w:eastAsia="en-AU"/>
              </w:rPr>
            </w:pPr>
            <w:r w:rsidRPr="00BD0785">
              <w:rPr>
                <w:rFonts w:cs="Calibri"/>
                <w:color w:val="000000"/>
                <w:sz w:val="18"/>
                <w:szCs w:val="18"/>
                <w:lang w:eastAsia="en-AU"/>
              </w:rPr>
              <w:t>Turkey Flats Swamp</w:t>
            </w:r>
          </w:p>
        </w:tc>
        <w:tc>
          <w:tcPr>
            <w:tcW w:w="1276" w:type="dxa"/>
            <w:noWrap/>
            <w:vAlign w:val="bottom"/>
          </w:tcPr>
          <w:p w14:paraId="28E76F4A" w14:textId="77777777" w:rsidR="00461A5C" w:rsidRPr="00BD0785" w:rsidRDefault="00461A5C"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-34.629</w:t>
            </w:r>
          </w:p>
        </w:tc>
        <w:tc>
          <w:tcPr>
            <w:tcW w:w="1134" w:type="dxa"/>
            <w:noWrap/>
            <w:vAlign w:val="bottom"/>
          </w:tcPr>
          <w:p w14:paraId="28E76F4B" w14:textId="77777777" w:rsidR="00461A5C" w:rsidRPr="00BD0785" w:rsidRDefault="00461A5C"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146.339</w:t>
            </w:r>
          </w:p>
        </w:tc>
      </w:tr>
      <w:tr w:rsidR="00461A5C" w:rsidRPr="00BD0785" w14:paraId="28E76F51" w14:textId="77777777" w:rsidTr="00461A5C">
        <w:trPr>
          <w:trHeight w:val="20"/>
        </w:trPr>
        <w:tc>
          <w:tcPr>
            <w:tcW w:w="1958" w:type="dxa"/>
            <w:vMerge/>
            <w:noWrap/>
            <w:vAlign w:val="center"/>
          </w:tcPr>
          <w:p w14:paraId="28E76F4D" w14:textId="77777777" w:rsidR="00461A5C" w:rsidRPr="00BD0785" w:rsidRDefault="00461A5C" w:rsidP="000F62FA">
            <w:pPr>
              <w:spacing w:after="0" w:line="240" w:lineRule="auto"/>
              <w:rPr>
                <w:rFonts w:cs="Calibri"/>
                <w:color w:val="000000"/>
                <w:sz w:val="18"/>
                <w:szCs w:val="18"/>
                <w:lang w:eastAsia="en-AU"/>
              </w:rPr>
            </w:pPr>
          </w:p>
        </w:tc>
        <w:tc>
          <w:tcPr>
            <w:tcW w:w="4013" w:type="dxa"/>
            <w:noWrap/>
            <w:vAlign w:val="bottom"/>
          </w:tcPr>
          <w:p w14:paraId="28E76F4E" w14:textId="77777777" w:rsidR="00461A5C" w:rsidRPr="00BD0785" w:rsidRDefault="00461A5C" w:rsidP="000F62FA">
            <w:pPr>
              <w:spacing w:after="0" w:line="240" w:lineRule="auto"/>
              <w:rPr>
                <w:rFonts w:cs="Calibri"/>
                <w:color w:val="000000"/>
                <w:sz w:val="18"/>
                <w:szCs w:val="18"/>
                <w:lang w:eastAsia="en-AU"/>
              </w:rPr>
            </w:pPr>
            <w:r w:rsidRPr="00BD0785">
              <w:rPr>
                <w:rFonts w:cs="Calibri"/>
                <w:color w:val="000000"/>
                <w:sz w:val="18"/>
                <w:szCs w:val="18"/>
                <w:lang w:eastAsia="en-AU"/>
              </w:rPr>
              <w:t>Yanco High School Lagoon</w:t>
            </w:r>
          </w:p>
        </w:tc>
        <w:tc>
          <w:tcPr>
            <w:tcW w:w="1276" w:type="dxa"/>
            <w:noWrap/>
            <w:vAlign w:val="bottom"/>
          </w:tcPr>
          <w:p w14:paraId="28E76F4F" w14:textId="77777777" w:rsidR="00461A5C" w:rsidRPr="00BD0785" w:rsidRDefault="00461A5C"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-34.6276</w:t>
            </w:r>
          </w:p>
        </w:tc>
        <w:tc>
          <w:tcPr>
            <w:tcW w:w="1134" w:type="dxa"/>
            <w:noWrap/>
            <w:vAlign w:val="bottom"/>
          </w:tcPr>
          <w:p w14:paraId="28E76F50" w14:textId="77777777" w:rsidR="00461A5C" w:rsidRPr="00BD0785" w:rsidRDefault="00461A5C"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146.3943</w:t>
            </w:r>
          </w:p>
        </w:tc>
      </w:tr>
      <w:tr w:rsidR="00461A5C" w:rsidRPr="00BD0785" w14:paraId="28E76F56" w14:textId="77777777" w:rsidTr="00461A5C">
        <w:trPr>
          <w:trHeight w:val="20"/>
        </w:trPr>
        <w:tc>
          <w:tcPr>
            <w:tcW w:w="1958" w:type="dxa"/>
            <w:vMerge/>
            <w:noWrap/>
            <w:vAlign w:val="center"/>
          </w:tcPr>
          <w:p w14:paraId="28E76F52" w14:textId="77777777" w:rsidR="00461A5C" w:rsidRPr="00BD0785" w:rsidRDefault="00461A5C" w:rsidP="000F62FA">
            <w:pPr>
              <w:spacing w:after="0" w:line="240" w:lineRule="auto"/>
              <w:rPr>
                <w:rFonts w:cs="Calibri"/>
                <w:color w:val="000000"/>
                <w:sz w:val="18"/>
                <w:szCs w:val="18"/>
                <w:lang w:eastAsia="en-AU"/>
              </w:rPr>
            </w:pPr>
          </w:p>
        </w:tc>
        <w:tc>
          <w:tcPr>
            <w:tcW w:w="4013" w:type="dxa"/>
            <w:noWrap/>
            <w:vAlign w:val="bottom"/>
          </w:tcPr>
          <w:p w14:paraId="28E76F53" w14:textId="77777777" w:rsidR="00461A5C" w:rsidRPr="00BD0785" w:rsidRDefault="00461A5C" w:rsidP="000F62FA">
            <w:pPr>
              <w:spacing w:after="0" w:line="240" w:lineRule="auto"/>
              <w:rPr>
                <w:rFonts w:cs="Calibri"/>
                <w:color w:val="000000"/>
                <w:sz w:val="18"/>
                <w:szCs w:val="18"/>
                <w:lang w:eastAsia="en-AU"/>
              </w:rPr>
            </w:pPr>
            <w:r w:rsidRPr="00BD0785">
              <w:rPr>
                <w:rFonts w:cs="Calibri"/>
                <w:color w:val="000000"/>
                <w:sz w:val="18"/>
                <w:szCs w:val="18"/>
                <w:lang w:eastAsia="en-AU"/>
              </w:rPr>
              <w:t>Coonacoocabil Swamp West</w:t>
            </w:r>
          </w:p>
        </w:tc>
        <w:tc>
          <w:tcPr>
            <w:tcW w:w="1276" w:type="dxa"/>
            <w:noWrap/>
            <w:vAlign w:val="bottom"/>
          </w:tcPr>
          <w:p w14:paraId="28E76F54" w14:textId="77777777" w:rsidR="00461A5C" w:rsidRPr="00BD0785" w:rsidRDefault="00461A5C"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-34.62</w:t>
            </w:r>
          </w:p>
        </w:tc>
        <w:tc>
          <w:tcPr>
            <w:tcW w:w="1134" w:type="dxa"/>
            <w:noWrap/>
            <w:vAlign w:val="bottom"/>
          </w:tcPr>
          <w:p w14:paraId="28E76F55" w14:textId="77777777" w:rsidR="00461A5C" w:rsidRPr="00BD0785" w:rsidRDefault="00461A5C"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146.262</w:t>
            </w:r>
          </w:p>
        </w:tc>
      </w:tr>
      <w:tr w:rsidR="00461A5C" w:rsidRPr="00BD0785" w14:paraId="28E76F5B" w14:textId="77777777" w:rsidTr="00461A5C">
        <w:trPr>
          <w:trHeight w:val="20"/>
        </w:trPr>
        <w:tc>
          <w:tcPr>
            <w:tcW w:w="1958" w:type="dxa"/>
            <w:vMerge/>
            <w:noWrap/>
            <w:vAlign w:val="center"/>
          </w:tcPr>
          <w:p w14:paraId="28E76F57" w14:textId="77777777" w:rsidR="00461A5C" w:rsidRPr="00BD0785" w:rsidRDefault="00461A5C" w:rsidP="000F62FA">
            <w:pPr>
              <w:spacing w:after="0" w:line="240" w:lineRule="auto"/>
              <w:rPr>
                <w:rFonts w:cs="Calibri"/>
                <w:color w:val="000000"/>
                <w:sz w:val="18"/>
                <w:szCs w:val="18"/>
                <w:lang w:eastAsia="en-AU"/>
              </w:rPr>
            </w:pPr>
          </w:p>
        </w:tc>
        <w:tc>
          <w:tcPr>
            <w:tcW w:w="4013" w:type="dxa"/>
            <w:noWrap/>
            <w:vAlign w:val="bottom"/>
          </w:tcPr>
          <w:p w14:paraId="28E76F58" w14:textId="77777777" w:rsidR="00461A5C" w:rsidRPr="00BD0785" w:rsidRDefault="00461A5C" w:rsidP="000F62FA">
            <w:pPr>
              <w:spacing w:after="0" w:line="240" w:lineRule="auto"/>
              <w:rPr>
                <w:rFonts w:cs="Calibri"/>
                <w:color w:val="000000"/>
                <w:sz w:val="18"/>
                <w:szCs w:val="18"/>
                <w:lang w:eastAsia="en-AU"/>
              </w:rPr>
            </w:pPr>
            <w:r w:rsidRPr="00BD0785">
              <w:rPr>
                <w:rFonts w:cs="Calibri"/>
                <w:color w:val="000000"/>
                <w:sz w:val="18"/>
                <w:szCs w:val="18"/>
                <w:lang w:eastAsia="en-AU"/>
              </w:rPr>
              <w:t>Sunshower Lagoon</w:t>
            </w:r>
          </w:p>
        </w:tc>
        <w:tc>
          <w:tcPr>
            <w:tcW w:w="1276" w:type="dxa"/>
            <w:noWrap/>
            <w:vAlign w:val="bottom"/>
          </w:tcPr>
          <w:p w14:paraId="28E76F59" w14:textId="77777777" w:rsidR="00461A5C" w:rsidRPr="00BD0785" w:rsidRDefault="00461A5C"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-34.618</w:t>
            </w:r>
          </w:p>
        </w:tc>
        <w:tc>
          <w:tcPr>
            <w:tcW w:w="1134" w:type="dxa"/>
            <w:noWrap/>
            <w:vAlign w:val="bottom"/>
          </w:tcPr>
          <w:p w14:paraId="28E76F5A" w14:textId="77777777" w:rsidR="00461A5C" w:rsidRPr="00BD0785" w:rsidRDefault="00461A5C"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146.028</w:t>
            </w:r>
          </w:p>
        </w:tc>
      </w:tr>
      <w:tr w:rsidR="00461A5C" w:rsidRPr="00BD0785" w14:paraId="28E76F60" w14:textId="77777777" w:rsidTr="00461A5C">
        <w:trPr>
          <w:trHeight w:val="20"/>
        </w:trPr>
        <w:tc>
          <w:tcPr>
            <w:tcW w:w="1958" w:type="dxa"/>
            <w:vMerge/>
            <w:noWrap/>
            <w:vAlign w:val="center"/>
          </w:tcPr>
          <w:p w14:paraId="28E76F5C" w14:textId="77777777" w:rsidR="00461A5C" w:rsidRPr="00BD0785" w:rsidRDefault="00461A5C" w:rsidP="000F62FA">
            <w:pPr>
              <w:spacing w:after="0" w:line="240" w:lineRule="auto"/>
              <w:rPr>
                <w:rFonts w:cs="Calibri"/>
                <w:color w:val="000000"/>
                <w:sz w:val="18"/>
                <w:szCs w:val="18"/>
                <w:lang w:eastAsia="en-AU"/>
              </w:rPr>
            </w:pPr>
          </w:p>
        </w:tc>
        <w:tc>
          <w:tcPr>
            <w:tcW w:w="4013" w:type="dxa"/>
            <w:noWrap/>
            <w:vAlign w:val="bottom"/>
          </w:tcPr>
          <w:p w14:paraId="28E76F5D" w14:textId="77777777" w:rsidR="00461A5C" w:rsidRPr="00BD0785" w:rsidRDefault="00461A5C" w:rsidP="000F62FA">
            <w:pPr>
              <w:spacing w:after="0" w:line="240" w:lineRule="auto"/>
              <w:rPr>
                <w:rFonts w:cs="Calibri"/>
                <w:color w:val="000000"/>
                <w:sz w:val="18"/>
                <w:szCs w:val="18"/>
                <w:lang w:eastAsia="en-AU"/>
              </w:rPr>
            </w:pPr>
            <w:r w:rsidRPr="00BD0785">
              <w:rPr>
                <w:rFonts w:cs="Calibri"/>
                <w:color w:val="000000"/>
                <w:sz w:val="18"/>
                <w:szCs w:val="18"/>
                <w:lang w:eastAsia="en-AU"/>
              </w:rPr>
              <w:t>Coonacoocabil Swamp East</w:t>
            </w:r>
          </w:p>
        </w:tc>
        <w:tc>
          <w:tcPr>
            <w:tcW w:w="1276" w:type="dxa"/>
            <w:noWrap/>
            <w:vAlign w:val="bottom"/>
          </w:tcPr>
          <w:p w14:paraId="28E76F5E" w14:textId="77777777" w:rsidR="00461A5C" w:rsidRPr="00BD0785" w:rsidRDefault="00461A5C"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-34.618</w:t>
            </w:r>
          </w:p>
        </w:tc>
        <w:tc>
          <w:tcPr>
            <w:tcW w:w="1134" w:type="dxa"/>
            <w:noWrap/>
            <w:vAlign w:val="bottom"/>
          </w:tcPr>
          <w:p w14:paraId="28E76F5F" w14:textId="77777777" w:rsidR="00461A5C" w:rsidRPr="00BD0785" w:rsidRDefault="00461A5C"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146.292</w:t>
            </w:r>
          </w:p>
        </w:tc>
      </w:tr>
      <w:tr w:rsidR="00461A5C" w:rsidRPr="00BD0785" w14:paraId="28E76F65" w14:textId="77777777" w:rsidTr="00461A5C">
        <w:trPr>
          <w:trHeight w:val="20"/>
        </w:trPr>
        <w:tc>
          <w:tcPr>
            <w:tcW w:w="1958" w:type="dxa"/>
            <w:vMerge/>
            <w:noWrap/>
            <w:vAlign w:val="center"/>
          </w:tcPr>
          <w:p w14:paraId="28E76F61" w14:textId="77777777" w:rsidR="00461A5C" w:rsidRPr="00BD0785" w:rsidRDefault="00461A5C" w:rsidP="000F62FA">
            <w:pPr>
              <w:spacing w:after="0" w:line="240" w:lineRule="auto"/>
              <w:rPr>
                <w:rFonts w:cs="Calibri"/>
                <w:color w:val="000000"/>
                <w:sz w:val="18"/>
                <w:szCs w:val="18"/>
                <w:lang w:eastAsia="en-AU"/>
              </w:rPr>
            </w:pPr>
          </w:p>
        </w:tc>
        <w:tc>
          <w:tcPr>
            <w:tcW w:w="4013" w:type="dxa"/>
            <w:noWrap/>
            <w:vAlign w:val="bottom"/>
          </w:tcPr>
          <w:p w14:paraId="28E76F62" w14:textId="77777777" w:rsidR="00461A5C" w:rsidRPr="00BD0785" w:rsidRDefault="00461A5C" w:rsidP="000F62FA">
            <w:pPr>
              <w:spacing w:after="0" w:line="240" w:lineRule="auto"/>
              <w:rPr>
                <w:rFonts w:cs="Calibri"/>
                <w:color w:val="000000"/>
                <w:sz w:val="18"/>
                <w:szCs w:val="18"/>
                <w:lang w:eastAsia="en-AU"/>
              </w:rPr>
            </w:pPr>
            <w:r w:rsidRPr="00BD0785">
              <w:rPr>
                <w:rFonts w:cs="Calibri"/>
                <w:color w:val="000000"/>
                <w:sz w:val="18"/>
                <w:szCs w:val="18"/>
                <w:lang w:eastAsia="en-AU"/>
              </w:rPr>
              <w:t>Coonacoocabil Lagoon</w:t>
            </w:r>
          </w:p>
        </w:tc>
        <w:tc>
          <w:tcPr>
            <w:tcW w:w="1276" w:type="dxa"/>
            <w:noWrap/>
            <w:vAlign w:val="bottom"/>
          </w:tcPr>
          <w:p w14:paraId="28E76F63" w14:textId="77777777" w:rsidR="00461A5C" w:rsidRPr="00BD0785" w:rsidRDefault="00461A5C"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-34.604</w:t>
            </w:r>
          </w:p>
        </w:tc>
        <w:tc>
          <w:tcPr>
            <w:tcW w:w="1134" w:type="dxa"/>
            <w:noWrap/>
            <w:vAlign w:val="bottom"/>
          </w:tcPr>
          <w:p w14:paraId="28E76F64" w14:textId="77777777" w:rsidR="00461A5C" w:rsidRPr="00BD0785" w:rsidRDefault="00461A5C"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146.269</w:t>
            </w:r>
          </w:p>
        </w:tc>
      </w:tr>
      <w:tr w:rsidR="00461A5C" w:rsidRPr="00BD0785" w14:paraId="28E76F6A" w14:textId="77777777" w:rsidTr="00461A5C">
        <w:trPr>
          <w:trHeight w:val="20"/>
        </w:trPr>
        <w:tc>
          <w:tcPr>
            <w:tcW w:w="1958" w:type="dxa"/>
            <w:vMerge/>
            <w:noWrap/>
            <w:vAlign w:val="center"/>
          </w:tcPr>
          <w:p w14:paraId="28E76F66" w14:textId="77777777" w:rsidR="00461A5C" w:rsidRPr="00BD0785" w:rsidRDefault="00461A5C" w:rsidP="000F62FA">
            <w:pPr>
              <w:spacing w:after="0" w:line="240" w:lineRule="auto"/>
              <w:rPr>
                <w:rFonts w:cs="Calibri"/>
                <w:color w:val="000000"/>
                <w:sz w:val="18"/>
                <w:szCs w:val="18"/>
                <w:lang w:eastAsia="en-AU"/>
              </w:rPr>
            </w:pPr>
          </w:p>
        </w:tc>
        <w:tc>
          <w:tcPr>
            <w:tcW w:w="4013" w:type="dxa"/>
            <w:noWrap/>
            <w:vAlign w:val="bottom"/>
          </w:tcPr>
          <w:p w14:paraId="28E76F67" w14:textId="77777777" w:rsidR="00461A5C" w:rsidRPr="00BD0785" w:rsidRDefault="00461A5C" w:rsidP="000F62FA">
            <w:pPr>
              <w:spacing w:after="0" w:line="240" w:lineRule="auto"/>
              <w:rPr>
                <w:rFonts w:cs="Calibri"/>
                <w:color w:val="000000"/>
                <w:sz w:val="18"/>
                <w:szCs w:val="18"/>
                <w:lang w:eastAsia="en-AU"/>
              </w:rPr>
            </w:pPr>
            <w:r w:rsidRPr="00BD0785">
              <w:rPr>
                <w:rFonts w:cs="Calibri"/>
                <w:color w:val="000000"/>
                <w:sz w:val="18"/>
                <w:szCs w:val="18"/>
                <w:lang w:eastAsia="en-AU"/>
              </w:rPr>
              <w:t>Gooragool Lagoon</w:t>
            </w:r>
          </w:p>
        </w:tc>
        <w:tc>
          <w:tcPr>
            <w:tcW w:w="1276" w:type="dxa"/>
            <w:noWrap/>
            <w:vAlign w:val="bottom"/>
          </w:tcPr>
          <w:p w14:paraId="28E76F68" w14:textId="77777777" w:rsidR="00461A5C" w:rsidRPr="00BD0785" w:rsidRDefault="00461A5C"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-34.577</w:t>
            </w:r>
          </w:p>
        </w:tc>
        <w:tc>
          <w:tcPr>
            <w:tcW w:w="1134" w:type="dxa"/>
            <w:noWrap/>
            <w:vAlign w:val="bottom"/>
          </w:tcPr>
          <w:p w14:paraId="28E76F69" w14:textId="77777777" w:rsidR="00461A5C" w:rsidRPr="00BD0785" w:rsidRDefault="00461A5C"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146.098</w:t>
            </w:r>
          </w:p>
        </w:tc>
      </w:tr>
      <w:tr w:rsidR="00461A5C" w:rsidRPr="00BD0785" w14:paraId="28E76F6F" w14:textId="77777777" w:rsidTr="00461A5C">
        <w:trPr>
          <w:trHeight w:val="20"/>
        </w:trPr>
        <w:tc>
          <w:tcPr>
            <w:tcW w:w="1958" w:type="dxa"/>
            <w:vMerge/>
            <w:noWrap/>
            <w:vAlign w:val="center"/>
          </w:tcPr>
          <w:p w14:paraId="28E76F6B" w14:textId="77777777" w:rsidR="00461A5C" w:rsidRPr="00BD0785" w:rsidRDefault="00461A5C" w:rsidP="000F62FA">
            <w:pPr>
              <w:spacing w:after="0" w:line="240" w:lineRule="auto"/>
              <w:rPr>
                <w:rFonts w:cs="Calibri"/>
                <w:color w:val="000000"/>
                <w:sz w:val="18"/>
                <w:szCs w:val="18"/>
                <w:lang w:eastAsia="en-AU"/>
              </w:rPr>
            </w:pPr>
          </w:p>
        </w:tc>
        <w:tc>
          <w:tcPr>
            <w:tcW w:w="4013" w:type="dxa"/>
            <w:noWrap/>
            <w:vAlign w:val="bottom"/>
          </w:tcPr>
          <w:p w14:paraId="28E76F6C" w14:textId="77777777" w:rsidR="00461A5C" w:rsidRPr="00BD0785" w:rsidRDefault="00461A5C" w:rsidP="000F62FA">
            <w:pPr>
              <w:spacing w:after="0" w:line="240" w:lineRule="auto"/>
              <w:rPr>
                <w:rFonts w:cs="Calibri"/>
                <w:color w:val="000000"/>
                <w:sz w:val="18"/>
                <w:szCs w:val="18"/>
                <w:lang w:eastAsia="en-AU"/>
              </w:rPr>
            </w:pPr>
            <w:r w:rsidRPr="00BD0785">
              <w:rPr>
                <w:rFonts w:cs="Calibri"/>
                <w:color w:val="000000"/>
                <w:sz w:val="18"/>
                <w:szCs w:val="18"/>
                <w:lang w:eastAsia="en-AU"/>
              </w:rPr>
              <w:t>Yarrada Lagoon</w:t>
            </w:r>
          </w:p>
        </w:tc>
        <w:tc>
          <w:tcPr>
            <w:tcW w:w="1276" w:type="dxa"/>
            <w:noWrap/>
            <w:vAlign w:val="bottom"/>
          </w:tcPr>
          <w:p w14:paraId="28E76F6D" w14:textId="77777777" w:rsidR="00461A5C" w:rsidRPr="00BD0785" w:rsidRDefault="00461A5C"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-34.5695</w:t>
            </w:r>
          </w:p>
        </w:tc>
        <w:tc>
          <w:tcPr>
            <w:tcW w:w="1134" w:type="dxa"/>
            <w:noWrap/>
            <w:vAlign w:val="bottom"/>
          </w:tcPr>
          <w:p w14:paraId="28E76F6E" w14:textId="77777777" w:rsidR="00461A5C" w:rsidRPr="00BD0785" w:rsidRDefault="00461A5C"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145.815</w:t>
            </w:r>
          </w:p>
        </w:tc>
      </w:tr>
      <w:tr w:rsidR="00461A5C" w:rsidRPr="00BD0785" w14:paraId="28E76F74" w14:textId="77777777" w:rsidTr="00461A5C">
        <w:trPr>
          <w:trHeight w:val="20"/>
        </w:trPr>
        <w:tc>
          <w:tcPr>
            <w:tcW w:w="1958" w:type="dxa"/>
            <w:vMerge/>
            <w:noWrap/>
            <w:vAlign w:val="center"/>
          </w:tcPr>
          <w:p w14:paraId="28E76F70" w14:textId="77777777" w:rsidR="00461A5C" w:rsidRPr="00BD0785" w:rsidRDefault="00461A5C" w:rsidP="000F62FA">
            <w:pPr>
              <w:spacing w:after="0" w:line="240" w:lineRule="auto"/>
              <w:rPr>
                <w:rFonts w:cs="Calibri"/>
                <w:color w:val="000000"/>
                <w:sz w:val="18"/>
                <w:szCs w:val="18"/>
                <w:lang w:eastAsia="en-AU"/>
              </w:rPr>
            </w:pPr>
          </w:p>
        </w:tc>
        <w:tc>
          <w:tcPr>
            <w:tcW w:w="4013" w:type="dxa"/>
            <w:noWrap/>
            <w:vAlign w:val="bottom"/>
          </w:tcPr>
          <w:p w14:paraId="28E76F71" w14:textId="77777777" w:rsidR="00461A5C" w:rsidRPr="00BD0785" w:rsidRDefault="00461A5C" w:rsidP="000F62FA">
            <w:pPr>
              <w:spacing w:after="0" w:line="240" w:lineRule="auto"/>
              <w:rPr>
                <w:rFonts w:cs="Calibri"/>
                <w:color w:val="000000"/>
                <w:sz w:val="18"/>
                <w:szCs w:val="18"/>
                <w:lang w:eastAsia="en-AU"/>
              </w:rPr>
            </w:pPr>
            <w:r w:rsidRPr="00BD0785">
              <w:rPr>
                <w:rFonts w:cs="Calibri"/>
                <w:color w:val="000000"/>
                <w:sz w:val="18"/>
                <w:szCs w:val="18"/>
                <w:lang w:eastAsia="en-AU"/>
              </w:rPr>
              <w:t>Maude Weir Lagoon</w:t>
            </w:r>
          </w:p>
        </w:tc>
        <w:tc>
          <w:tcPr>
            <w:tcW w:w="1276" w:type="dxa"/>
            <w:noWrap/>
            <w:vAlign w:val="bottom"/>
          </w:tcPr>
          <w:p w14:paraId="28E76F72" w14:textId="77777777" w:rsidR="00461A5C" w:rsidRPr="00BD0785" w:rsidRDefault="00461A5C"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-34.474</w:t>
            </w:r>
          </w:p>
        </w:tc>
        <w:tc>
          <w:tcPr>
            <w:tcW w:w="1134" w:type="dxa"/>
            <w:noWrap/>
            <w:vAlign w:val="bottom"/>
          </w:tcPr>
          <w:p w14:paraId="28E76F73" w14:textId="77777777" w:rsidR="00461A5C" w:rsidRPr="00BD0785" w:rsidRDefault="00461A5C"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144.304</w:t>
            </w:r>
          </w:p>
        </w:tc>
      </w:tr>
      <w:tr w:rsidR="00461A5C" w:rsidRPr="00BD0785" w14:paraId="28E76F79" w14:textId="77777777" w:rsidTr="00461A5C">
        <w:trPr>
          <w:trHeight w:val="20"/>
        </w:trPr>
        <w:tc>
          <w:tcPr>
            <w:tcW w:w="1958" w:type="dxa"/>
            <w:vMerge/>
            <w:noWrap/>
            <w:vAlign w:val="center"/>
          </w:tcPr>
          <w:p w14:paraId="28E76F75" w14:textId="77777777" w:rsidR="00461A5C" w:rsidRPr="00BD0785" w:rsidRDefault="00461A5C" w:rsidP="000F62FA">
            <w:pPr>
              <w:spacing w:after="0" w:line="240" w:lineRule="auto"/>
              <w:rPr>
                <w:rFonts w:cs="Calibri"/>
                <w:color w:val="000000"/>
                <w:sz w:val="18"/>
                <w:szCs w:val="18"/>
                <w:lang w:eastAsia="en-AU"/>
              </w:rPr>
            </w:pPr>
          </w:p>
        </w:tc>
        <w:tc>
          <w:tcPr>
            <w:tcW w:w="4013" w:type="dxa"/>
            <w:noWrap/>
            <w:vAlign w:val="bottom"/>
          </w:tcPr>
          <w:p w14:paraId="28E76F76" w14:textId="77777777" w:rsidR="00461A5C" w:rsidRPr="00BD0785" w:rsidRDefault="00461A5C" w:rsidP="000F62FA">
            <w:pPr>
              <w:spacing w:after="0" w:line="240" w:lineRule="auto"/>
              <w:rPr>
                <w:rFonts w:cs="Calibri"/>
                <w:color w:val="000000"/>
                <w:sz w:val="18"/>
                <w:szCs w:val="18"/>
                <w:lang w:eastAsia="en-AU"/>
              </w:rPr>
            </w:pPr>
            <w:r w:rsidRPr="00BD0785">
              <w:rPr>
                <w:rFonts w:cs="Calibri"/>
                <w:color w:val="000000"/>
                <w:sz w:val="18"/>
                <w:szCs w:val="18"/>
                <w:lang w:eastAsia="en-AU"/>
              </w:rPr>
              <w:t>McKenna’s Lagoon</w:t>
            </w:r>
          </w:p>
        </w:tc>
        <w:tc>
          <w:tcPr>
            <w:tcW w:w="1276" w:type="dxa"/>
            <w:noWrap/>
            <w:vAlign w:val="bottom"/>
          </w:tcPr>
          <w:p w14:paraId="28E76F77" w14:textId="77777777" w:rsidR="00461A5C" w:rsidRPr="00BD0785" w:rsidRDefault="00461A5C"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-34.428</w:t>
            </w:r>
          </w:p>
        </w:tc>
        <w:tc>
          <w:tcPr>
            <w:tcW w:w="1134" w:type="dxa"/>
            <w:noWrap/>
            <w:vAlign w:val="bottom"/>
          </w:tcPr>
          <w:p w14:paraId="28E76F78" w14:textId="77777777" w:rsidR="00461A5C" w:rsidRPr="00BD0785" w:rsidRDefault="00461A5C"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145.504</w:t>
            </w:r>
          </w:p>
        </w:tc>
      </w:tr>
      <w:tr w:rsidR="00461A5C" w:rsidRPr="00BD0785" w14:paraId="28E76F7E" w14:textId="77777777" w:rsidTr="00461A5C">
        <w:trPr>
          <w:trHeight w:val="20"/>
        </w:trPr>
        <w:tc>
          <w:tcPr>
            <w:tcW w:w="1958" w:type="dxa"/>
            <w:vMerge w:val="restart"/>
            <w:noWrap/>
            <w:vAlign w:val="center"/>
          </w:tcPr>
          <w:p w14:paraId="28E76F7A" w14:textId="77777777" w:rsidR="00461A5C" w:rsidRPr="00BD0785" w:rsidRDefault="00CA54E1" w:rsidP="0084200E">
            <w:pPr>
              <w:pStyle w:val="NoSpacing"/>
            </w:pPr>
            <w:r>
              <w:t>Nimmie-Caira</w:t>
            </w:r>
            <w:r w:rsidR="007861E5">
              <w:t xml:space="preserve"> (see </w:t>
            </w:r>
            <w:r w:rsidR="003B1026">
              <w:fldChar w:fldCharType="begin"/>
            </w:r>
            <w:r w:rsidR="00745F19">
              <w:instrText xml:space="preserve"> ADDIN EN.CITE &lt;EndNote&gt;&lt;Cite&gt;&lt;Author&gt;Murrumbidgee Catchment Management Authority&lt;/Author&gt;&lt;Year&gt;2009&lt;/Year&gt;&lt;RecNum&gt;3321&lt;/RecNum&gt;&lt;DisplayText&gt;(Murrumbidgee Catchment Management Authority 2009)&lt;/DisplayText&gt;&lt;record&gt;&lt;rec-number&gt;3321&lt;/rec-number&gt;&lt;foreign-keys&gt;&lt;key app="EN" db-id="vxxvsda2b05fxpeaw2dp552mtrd5trxdrf0s"&gt;3321&lt;/key&gt;&lt;/foreign-keys&gt;&lt;ref-type name="Book"&gt;6&lt;/ref-type&gt;&lt;contributors&gt;&lt;authors&gt;&lt;author&gt;Murrumbidgee Catchment Management Authority,&lt;/author&gt;&lt;/authors&gt;&lt;/contributors&gt;&lt;titles&gt;&lt;title&gt;Lower Murrumbidgee Floodplain: Natural resource management plan&lt;/title&gt;&lt;/titles&gt;&lt;dates&gt;&lt;year&gt;2009&lt;/year&gt;&lt;/dates&gt;&lt;pub-location&gt;Wagga Wagga&lt;/pub-location&gt;&lt;publisher&gt;Murrumbidgee Catchment Management Authority&amp;#xD;&lt;/publisher&gt;&lt;urls&gt;&lt;/urls&gt;&lt;/record&gt;&lt;/Cite&gt;&lt;/EndNote&gt;</w:instrText>
            </w:r>
            <w:r w:rsidR="003B1026">
              <w:fldChar w:fldCharType="separate"/>
            </w:r>
            <w:r w:rsidR="00745F19">
              <w:rPr>
                <w:noProof/>
              </w:rPr>
              <w:t>(</w:t>
            </w:r>
            <w:hyperlink w:anchor="_ENREF_88" w:tooltip="Murrumbidgee Catchment Management Authority, 2009 #3321" w:history="1">
              <w:r w:rsidR="0084200E">
                <w:rPr>
                  <w:noProof/>
                </w:rPr>
                <w:t>Murrumbidgee Catchment Management Authority 2009</w:t>
              </w:r>
            </w:hyperlink>
            <w:r w:rsidR="00745F19">
              <w:rPr>
                <w:noProof/>
              </w:rPr>
              <w:t>)</w:t>
            </w:r>
            <w:r w:rsidR="003B1026">
              <w:fldChar w:fldCharType="end"/>
            </w:r>
          </w:p>
        </w:tc>
        <w:tc>
          <w:tcPr>
            <w:tcW w:w="4013" w:type="dxa"/>
            <w:noWrap/>
            <w:vAlign w:val="bottom"/>
          </w:tcPr>
          <w:p w14:paraId="28E76F7B" w14:textId="77777777" w:rsidR="00461A5C" w:rsidRPr="00BD0785" w:rsidRDefault="00461A5C" w:rsidP="000F62FA">
            <w:pPr>
              <w:spacing w:after="0" w:line="240" w:lineRule="auto"/>
              <w:rPr>
                <w:rFonts w:cs="Calibri"/>
                <w:color w:val="000000"/>
                <w:sz w:val="18"/>
                <w:szCs w:val="18"/>
                <w:lang w:eastAsia="en-AU"/>
              </w:rPr>
            </w:pPr>
            <w:r w:rsidRPr="00BD0785">
              <w:rPr>
                <w:rFonts w:cs="Calibri"/>
                <w:color w:val="000000"/>
                <w:sz w:val="18"/>
                <w:szCs w:val="18"/>
                <w:lang w:eastAsia="en-AU"/>
              </w:rPr>
              <w:t>Loorica Lake</w:t>
            </w:r>
          </w:p>
        </w:tc>
        <w:tc>
          <w:tcPr>
            <w:tcW w:w="1276" w:type="dxa"/>
            <w:noWrap/>
            <w:vAlign w:val="bottom"/>
          </w:tcPr>
          <w:p w14:paraId="28E76F7C" w14:textId="77777777" w:rsidR="00461A5C" w:rsidRPr="00BD0785" w:rsidRDefault="00461A5C"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-34.6154</w:t>
            </w:r>
          </w:p>
        </w:tc>
        <w:tc>
          <w:tcPr>
            <w:tcW w:w="1134" w:type="dxa"/>
            <w:noWrap/>
            <w:vAlign w:val="bottom"/>
          </w:tcPr>
          <w:p w14:paraId="28E76F7D" w14:textId="77777777" w:rsidR="00461A5C" w:rsidRPr="00BD0785" w:rsidRDefault="00461A5C"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143.8833</w:t>
            </w:r>
          </w:p>
        </w:tc>
      </w:tr>
      <w:tr w:rsidR="00461A5C" w:rsidRPr="00BD0785" w14:paraId="28E76F83" w14:textId="77777777" w:rsidTr="00461A5C">
        <w:trPr>
          <w:trHeight w:val="20"/>
        </w:trPr>
        <w:tc>
          <w:tcPr>
            <w:tcW w:w="1958" w:type="dxa"/>
            <w:vMerge/>
            <w:noWrap/>
            <w:vAlign w:val="center"/>
          </w:tcPr>
          <w:p w14:paraId="28E76F7F" w14:textId="77777777" w:rsidR="00461A5C" w:rsidRPr="00BD0785" w:rsidRDefault="00461A5C" w:rsidP="000F62FA">
            <w:pPr>
              <w:rPr>
                <w:rFonts w:cs="Calibri"/>
                <w:color w:val="000000"/>
                <w:sz w:val="18"/>
                <w:szCs w:val="18"/>
                <w:lang w:eastAsia="en-AU"/>
              </w:rPr>
            </w:pPr>
          </w:p>
        </w:tc>
        <w:tc>
          <w:tcPr>
            <w:tcW w:w="4013" w:type="dxa"/>
            <w:noWrap/>
            <w:vAlign w:val="bottom"/>
          </w:tcPr>
          <w:p w14:paraId="28E76F80" w14:textId="77777777" w:rsidR="00461A5C" w:rsidRPr="00BD0785" w:rsidRDefault="00461A5C" w:rsidP="000F62FA">
            <w:pPr>
              <w:spacing w:after="0" w:line="240" w:lineRule="auto"/>
              <w:rPr>
                <w:rFonts w:cs="Calibri"/>
                <w:color w:val="000000"/>
                <w:sz w:val="18"/>
                <w:szCs w:val="18"/>
                <w:lang w:eastAsia="en-AU"/>
              </w:rPr>
            </w:pPr>
            <w:r w:rsidRPr="00BD0785">
              <w:rPr>
                <w:rFonts w:cs="Calibri"/>
                <w:color w:val="000000"/>
                <w:sz w:val="18"/>
                <w:szCs w:val="18"/>
                <w:lang w:eastAsia="en-AU"/>
              </w:rPr>
              <w:t>Avalon Swamp</w:t>
            </w:r>
          </w:p>
        </w:tc>
        <w:tc>
          <w:tcPr>
            <w:tcW w:w="1276" w:type="dxa"/>
            <w:noWrap/>
            <w:vAlign w:val="bottom"/>
          </w:tcPr>
          <w:p w14:paraId="28E76F81" w14:textId="77777777" w:rsidR="00461A5C" w:rsidRPr="00BD0785" w:rsidRDefault="00461A5C"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-34.5827</w:t>
            </w:r>
          </w:p>
        </w:tc>
        <w:tc>
          <w:tcPr>
            <w:tcW w:w="1134" w:type="dxa"/>
            <w:noWrap/>
            <w:vAlign w:val="bottom"/>
          </w:tcPr>
          <w:p w14:paraId="28E76F82" w14:textId="77777777" w:rsidR="00461A5C" w:rsidRPr="00BD0785" w:rsidRDefault="00461A5C"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143.9112</w:t>
            </w:r>
          </w:p>
        </w:tc>
      </w:tr>
      <w:tr w:rsidR="00461A5C" w:rsidRPr="00BD0785" w14:paraId="28E76F88" w14:textId="77777777" w:rsidTr="00461A5C">
        <w:trPr>
          <w:trHeight w:val="20"/>
        </w:trPr>
        <w:tc>
          <w:tcPr>
            <w:tcW w:w="1958" w:type="dxa"/>
            <w:vMerge/>
            <w:noWrap/>
            <w:vAlign w:val="center"/>
          </w:tcPr>
          <w:p w14:paraId="28E76F84" w14:textId="77777777" w:rsidR="00461A5C" w:rsidRPr="00BD0785" w:rsidRDefault="00461A5C" w:rsidP="000F62FA">
            <w:pPr>
              <w:rPr>
                <w:rFonts w:cs="Calibri"/>
                <w:color w:val="000000"/>
                <w:sz w:val="18"/>
                <w:szCs w:val="18"/>
                <w:lang w:eastAsia="en-AU"/>
              </w:rPr>
            </w:pPr>
          </w:p>
        </w:tc>
        <w:tc>
          <w:tcPr>
            <w:tcW w:w="4013" w:type="dxa"/>
            <w:noWrap/>
            <w:vAlign w:val="bottom"/>
          </w:tcPr>
          <w:p w14:paraId="28E76F85" w14:textId="77777777" w:rsidR="00461A5C" w:rsidRPr="00BD0785" w:rsidRDefault="00461A5C" w:rsidP="000F62FA">
            <w:pPr>
              <w:spacing w:after="0" w:line="240" w:lineRule="auto"/>
              <w:rPr>
                <w:rFonts w:cs="Calibri"/>
                <w:color w:val="000000"/>
                <w:sz w:val="18"/>
                <w:szCs w:val="18"/>
                <w:lang w:eastAsia="en-AU"/>
              </w:rPr>
            </w:pPr>
            <w:r w:rsidRPr="00BD0785">
              <w:rPr>
                <w:rFonts w:cs="Calibri"/>
                <w:color w:val="000000"/>
                <w:sz w:val="18"/>
                <w:szCs w:val="18"/>
                <w:lang w:eastAsia="en-AU"/>
              </w:rPr>
              <w:t>Tala Lake</w:t>
            </w:r>
          </w:p>
        </w:tc>
        <w:tc>
          <w:tcPr>
            <w:tcW w:w="1276" w:type="dxa"/>
            <w:noWrap/>
            <w:vAlign w:val="bottom"/>
          </w:tcPr>
          <w:p w14:paraId="28E76F86" w14:textId="77777777" w:rsidR="00461A5C" w:rsidRPr="00BD0785" w:rsidRDefault="00461A5C"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-34.567</w:t>
            </w:r>
          </w:p>
        </w:tc>
        <w:tc>
          <w:tcPr>
            <w:tcW w:w="1134" w:type="dxa"/>
            <w:noWrap/>
            <w:vAlign w:val="bottom"/>
          </w:tcPr>
          <w:p w14:paraId="28E76F87" w14:textId="77777777" w:rsidR="00461A5C" w:rsidRPr="00BD0785" w:rsidRDefault="00461A5C"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143.724</w:t>
            </w:r>
          </w:p>
        </w:tc>
      </w:tr>
      <w:tr w:rsidR="00461A5C" w:rsidRPr="00BD0785" w14:paraId="28E76F8D" w14:textId="77777777" w:rsidTr="00461A5C">
        <w:trPr>
          <w:trHeight w:val="20"/>
        </w:trPr>
        <w:tc>
          <w:tcPr>
            <w:tcW w:w="1958" w:type="dxa"/>
            <w:vMerge/>
            <w:noWrap/>
            <w:vAlign w:val="center"/>
          </w:tcPr>
          <w:p w14:paraId="28E76F89" w14:textId="77777777" w:rsidR="00461A5C" w:rsidRPr="00BD0785" w:rsidRDefault="00461A5C" w:rsidP="000F62FA">
            <w:pPr>
              <w:rPr>
                <w:rFonts w:cs="Calibri"/>
                <w:color w:val="000000"/>
                <w:sz w:val="18"/>
                <w:szCs w:val="18"/>
                <w:lang w:eastAsia="en-AU"/>
              </w:rPr>
            </w:pPr>
          </w:p>
        </w:tc>
        <w:tc>
          <w:tcPr>
            <w:tcW w:w="4013" w:type="dxa"/>
            <w:noWrap/>
            <w:vAlign w:val="bottom"/>
          </w:tcPr>
          <w:p w14:paraId="28E76F8A" w14:textId="77777777" w:rsidR="00461A5C" w:rsidRPr="00BD0785" w:rsidRDefault="00461A5C" w:rsidP="000F62FA">
            <w:pPr>
              <w:spacing w:after="0" w:line="240" w:lineRule="auto"/>
              <w:rPr>
                <w:rFonts w:cs="Calibri"/>
                <w:color w:val="000000"/>
                <w:sz w:val="18"/>
                <w:szCs w:val="18"/>
                <w:lang w:eastAsia="en-AU"/>
              </w:rPr>
            </w:pPr>
            <w:r w:rsidRPr="00BD0785">
              <w:rPr>
                <w:rFonts w:cs="Calibri"/>
                <w:color w:val="000000"/>
                <w:sz w:val="18"/>
                <w:szCs w:val="18"/>
                <w:lang w:eastAsia="en-AU"/>
              </w:rPr>
              <w:t>Woolshed Swamp</w:t>
            </w:r>
          </w:p>
        </w:tc>
        <w:tc>
          <w:tcPr>
            <w:tcW w:w="1276" w:type="dxa"/>
            <w:noWrap/>
            <w:vAlign w:val="bottom"/>
          </w:tcPr>
          <w:p w14:paraId="28E76F8B" w14:textId="77777777" w:rsidR="00461A5C" w:rsidRPr="00BD0785" w:rsidRDefault="00461A5C"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-34.5625</w:t>
            </w:r>
          </w:p>
        </w:tc>
        <w:tc>
          <w:tcPr>
            <w:tcW w:w="1134" w:type="dxa"/>
            <w:noWrap/>
            <w:vAlign w:val="bottom"/>
          </w:tcPr>
          <w:p w14:paraId="28E76F8C" w14:textId="77777777" w:rsidR="00461A5C" w:rsidRPr="00BD0785" w:rsidRDefault="00461A5C"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143.6692</w:t>
            </w:r>
          </w:p>
        </w:tc>
      </w:tr>
      <w:tr w:rsidR="00461A5C" w:rsidRPr="00BD0785" w14:paraId="28E76F92" w14:textId="77777777" w:rsidTr="00461A5C">
        <w:trPr>
          <w:trHeight w:val="20"/>
        </w:trPr>
        <w:tc>
          <w:tcPr>
            <w:tcW w:w="1958" w:type="dxa"/>
            <w:vMerge/>
            <w:noWrap/>
            <w:vAlign w:val="center"/>
          </w:tcPr>
          <w:p w14:paraId="28E76F8E" w14:textId="77777777" w:rsidR="00461A5C" w:rsidRPr="00BD0785" w:rsidRDefault="00461A5C" w:rsidP="000F62FA">
            <w:pPr>
              <w:rPr>
                <w:rFonts w:cs="Calibri"/>
                <w:color w:val="000000"/>
                <w:sz w:val="18"/>
                <w:szCs w:val="18"/>
                <w:lang w:eastAsia="en-AU"/>
              </w:rPr>
            </w:pPr>
          </w:p>
        </w:tc>
        <w:tc>
          <w:tcPr>
            <w:tcW w:w="4013" w:type="dxa"/>
            <w:noWrap/>
            <w:vAlign w:val="bottom"/>
          </w:tcPr>
          <w:p w14:paraId="28E76F8F" w14:textId="77777777" w:rsidR="00461A5C" w:rsidRPr="00BD0785" w:rsidRDefault="00461A5C" w:rsidP="000F62FA">
            <w:pPr>
              <w:spacing w:after="0" w:line="240" w:lineRule="auto"/>
              <w:rPr>
                <w:rFonts w:cs="Calibri"/>
                <w:color w:val="000000"/>
                <w:sz w:val="18"/>
                <w:szCs w:val="18"/>
                <w:lang w:eastAsia="en-AU"/>
              </w:rPr>
            </w:pPr>
            <w:r w:rsidRPr="00BD0785">
              <w:rPr>
                <w:rFonts w:cs="Calibri"/>
                <w:color w:val="000000"/>
                <w:sz w:val="18"/>
                <w:szCs w:val="18"/>
                <w:lang w:eastAsia="en-AU"/>
              </w:rPr>
              <w:t>Woolshed Creek</w:t>
            </w:r>
          </w:p>
        </w:tc>
        <w:tc>
          <w:tcPr>
            <w:tcW w:w="1276" w:type="dxa"/>
            <w:noWrap/>
            <w:vAlign w:val="bottom"/>
          </w:tcPr>
          <w:p w14:paraId="28E76F90" w14:textId="77777777" w:rsidR="00461A5C" w:rsidRPr="00BD0785" w:rsidRDefault="00461A5C"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-34.5625</w:t>
            </w:r>
          </w:p>
        </w:tc>
        <w:tc>
          <w:tcPr>
            <w:tcW w:w="1134" w:type="dxa"/>
            <w:noWrap/>
            <w:vAlign w:val="bottom"/>
          </w:tcPr>
          <w:p w14:paraId="28E76F91" w14:textId="77777777" w:rsidR="00461A5C" w:rsidRPr="00BD0785" w:rsidRDefault="00461A5C"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143.6692</w:t>
            </w:r>
          </w:p>
        </w:tc>
      </w:tr>
      <w:tr w:rsidR="00461A5C" w:rsidRPr="00BD0785" w14:paraId="28E76F97" w14:textId="77777777" w:rsidTr="00461A5C">
        <w:trPr>
          <w:trHeight w:val="20"/>
        </w:trPr>
        <w:tc>
          <w:tcPr>
            <w:tcW w:w="1958" w:type="dxa"/>
            <w:vMerge/>
            <w:noWrap/>
            <w:vAlign w:val="center"/>
          </w:tcPr>
          <w:p w14:paraId="28E76F93" w14:textId="77777777" w:rsidR="00461A5C" w:rsidRPr="00BD0785" w:rsidRDefault="00461A5C" w:rsidP="000F62FA">
            <w:pPr>
              <w:rPr>
                <w:rFonts w:cs="Calibri"/>
                <w:color w:val="000000"/>
                <w:sz w:val="18"/>
                <w:szCs w:val="18"/>
                <w:lang w:eastAsia="en-AU"/>
              </w:rPr>
            </w:pPr>
          </w:p>
        </w:tc>
        <w:tc>
          <w:tcPr>
            <w:tcW w:w="4013" w:type="dxa"/>
            <w:noWrap/>
            <w:vAlign w:val="bottom"/>
          </w:tcPr>
          <w:p w14:paraId="28E76F94" w14:textId="77777777" w:rsidR="00461A5C" w:rsidRPr="00BD0785" w:rsidRDefault="00461A5C" w:rsidP="000F62FA">
            <w:pPr>
              <w:spacing w:after="0" w:line="240" w:lineRule="auto"/>
              <w:rPr>
                <w:rFonts w:cs="Calibri"/>
                <w:color w:val="000000"/>
                <w:sz w:val="18"/>
                <w:szCs w:val="18"/>
                <w:lang w:eastAsia="en-AU"/>
              </w:rPr>
            </w:pPr>
            <w:r w:rsidRPr="00BD0785">
              <w:rPr>
                <w:rFonts w:cs="Calibri"/>
                <w:color w:val="000000"/>
                <w:sz w:val="18"/>
                <w:szCs w:val="18"/>
                <w:lang w:eastAsia="en-AU"/>
              </w:rPr>
              <w:t>Suicide Swamp</w:t>
            </w:r>
          </w:p>
        </w:tc>
        <w:tc>
          <w:tcPr>
            <w:tcW w:w="1276" w:type="dxa"/>
            <w:noWrap/>
            <w:vAlign w:val="bottom"/>
          </w:tcPr>
          <w:p w14:paraId="28E76F95" w14:textId="77777777" w:rsidR="00461A5C" w:rsidRPr="00BD0785" w:rsidRDefault="00461A5C"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-34.5484</w:t>
            </w:r>
          </w:p>
        </w:tc>
        <w:tc>
          <w:tcPr>
            <w:tcW w:w="1134" w:type="dxa"/>
            <w:noWrap/>
            <w:vAlign w:val="bottom"/>
          </w:tcPr>
          <w:p w14:paraId="28E76F96" w14:textId="77777777" w:rsidR="00461A5C" w:rsidRPr="00BD0785" w:rsidRDefault="00461A5C"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144.0685</w:t>
            </w:r>
          </w:p>
        </w:tc>
      </w:tr>
      <w:tr w:rsidR="00461A5C" w:rsidRPr="00BD0785" w14:paraId="28E76F9C" w14:textId="77777777" w:rsidTr="00461A5C">
        <w:trPr>
          <w:trHeight w:val="20"/>
        </w:trPr>
        <w:tc>
          <w:tcPr>
            <w:tcW w:w="1958" w:type="dxa"/>
            <w:vMerge/>
            <w:noWrap/>
            <w:vAlign w:val="center"/>
          </w:tcPr>
          <w:p w14:paraId="28E76F98" w14:textId="77777777" w:rsidR="00461A5C" w:rsidRPr="00BD0785" w:rsidRDefault="00461A5C" w:rsidP="000F62FA">
            <w:pPr>
              <w:rPr>
                <w:rFonts w:cs="Calibri"/>
                <w:color w:val="000000"/>
                <w:sz w:val="18"/>
                <w:szCs w:val="18"/>
                <w:lang w:eastAsia="en-AU"/>
              </w:rPr>
            </w:pPr>
          </w:p>
        </w:tc>
        <w:tc>
          <w:tcPr>
            <w:tcW w:w="4013" w:type="dxa"/>
            <w:noWrap/>
            <w:vAlign w:val="bottom"/>
          </w:tcPr>
          <w:p w14:paraId="28E76F99" w14:textId="77777777" w:rsidR="00461A5C" w:rsidRPr="00BD0785" w:rsidRDefault="00461A5C" w:rsidP="000F62FA">
            <w:pPr>
              <w:spacing w:after="0" w:line="240" w:lineRule="auto"/>
              <w:rPr>
                <w:rFonts w:cs="Calibri"/>
                <w:color w:val="000000"/>
                <w:sz w:val="18"/>
                <w:szCs w:val="18"/>
                <w:lang w:eastAsia="en-AU"/>
              </w:rPr>
            </w:pPr>
            <w:r w:rsidRPr="00BD0785">
              <w:rPr>
                <w:rFonts w:cs="Calibri"/>
                <w:color w:val="000000"/>
                <w:sz w:val="18"/>
                <w:szCs w:val="18"/>
                <w:lang w:eastAsia="en-AU"/>
              </w:rPr>
              <w:t>Eulimbah Swamp</w:t>
            </w:r>
          </w:p>
        </w:tc>
        <w:tc>
          <w:tcPr>
            <w:tcW w:w="1276" w:type="dxa"/>
            <w:noWrap/>
            <w:vAlign w:val="bottom"/>
          </w:tcPr>
          <w:p w14:paraId="28E76F9A" w14:textId="77777777" w:rsidR="00461A5C" w:rsidRPr="00BD0785" w:rsidRDefault="00461A5C"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-34.5445</w:t>
            </w:r>
          </w:p>
        </w:tc>
        <w:tc>
          <w:tcPr>
            <w:tcW w:w="1134" w:type="dxa"/>
            <w:noWrap/>
            <w:vAlign w:val="bottom"/>
          </w:tcPr>
          <w:p w14:paraId="28E76F9B" w14:textId="77777777" w:rsidR="00461A5C" w:rsidRPr="00BD0785" w:rsidRDefault="00461A5C"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144.2021</w:t>
            </w:r>
          </w:p>
        </w:tc>
      </w:tr>
      <w:tr w:rsidR="00461A5C" w:rsidRPr="00BD0785" w14:paraId="28E76FA1" w14:textId="77777777" w:rsidTr="00461A5C">
        <w:trPr>
          <w:trHeight w:val="20"/>
        </w:trPr>
        <w:tc>
          <w:tcPr>
            <w:tcW w:w="1958" w:type="dxa"/>
            <w:vMerge/>
            <w:noWrap/>
            <w:vAlign w:val="center"/>
          </w:tcPr>
          <w:p w14:paraId="28E76F9D" w14:textId="77777777" w:rsidR="00461A5C" w:rsidRPr="00BD0785" w:rsidRDefault="00461A5C" w:rsidP="000F62FA">
            <w:pPr>
              <w:rPr>
                <w:rFonts w:cs="Calibri"/>
                <w:color w:val="000000"/>
                <w:sz w:val="18"/>
                <w:szCs w:val="18"/>
                <w:lang w:eastAsia="en-AU"/>
              </w:rPr>
            </w:pPr>
          </w:p>
        </w:tc>
        <w:tc>
          <w:tcPr>
            <w:tcW w:w="4013" w:type="dxa"/>
            <w:noWrap/>
            <w:vAlign w:val="bottom"/>
          </w:tcPr>
          <w:p w14:paraId="28E76F9E" w14:textId="77777777" w:rsidR="00461A5C" w:rsidRPr="00BD0785" w:rsidRDefault="00461A5C" w:rsidP="000F62FA">
            <w:pPr>
              <w:spacing w:after="0" w:line="240" w:lineRule="auto"/>
              <w:rPr>
                <w:rFonts w:cs="Calibri"/>
                <w:color w:val="000000"/>
                <w:sz w:val="18"/>
                <w:szCs w:val="18"/>
                <w:lang w:eastAsia="en-AU"/>
              </w:rPr>
            </w:pPr>
            <w:r w:rsidRPr="00BD0785">
              <w:rPr>
                <w:rFonts w:cs="Calibri"/>
                <w:color w:val="000000"/>
                <w:sz w:val="18"/>
                <w:szCs w:val="18"/>
                <w:lang w:eastAsia="en-AU"/>
              </w:rPr>
              <w:t>Talpee Creek</w:t>
            </w:r>
          </w:p>
        </w:tc>
        <w:tc>
          <w:tcPr>
            <w:tcW w:w="1276" w:type="dxa"/>
            <w:noWrap/>
            <w:vAlign w:val="bottom"/>
          </w:tcPr>
          <w:p w14:paraId="28E76F9F" w14:textId="77777777" w:rsidR="00461A5C" w:rsidRPr="00BD0785" w:rsidRDefault="00461A5C"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-34.5426</w:t>
            </w:r>
          </w:p>
        </w:tc>
        <w:tc>
          <w:tcPr>
            <w:tcW w:w="1134" w:type="dxa"/>
            <w:noWrap/>
            <w:vAlign w:val="bottom"/>
          </w:tcPr>
          <w:p w14:paraId="28E76FA0" w14:textId="77777777" w:rsidR="00461A5C" w:rsidRPr="00BD0785" w:rsidRDefault="00461A5C"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143.7218</w:t>
            </w:r>
          </w:p>
        </w:tc>
      </w:tr>
      <w:tr w:rsidR="00461A5C" w:rsidRPr="00BD0785" w14:paraId="28E76FA6" w14:textId="77777777" w:rsidTr="00461A5C">
        <w:trPr>
          <w:trHeight w:val="20"/>
        </w:trPr>
        <w:tc>
          <w:tcPr>
            <w:tcW w:w="1958" w:type="dxa"/>
            <w:vMerge/>
            <w:noWrap/>
            <w:vAlign w:val="center"/>
          </w:tcPr>
          <w:p w14:paraId="28E76FA2" w14:textId="77777777" w:rsidR="00461A5C" w:rsidRPr="00BD0785" w:rsidRDefault="00461A5C" w:rsidP="000F62FA">
            <w:pPr>
              <w:rPr>
                <w:rFonts w:cs="Calibri"/>
                <w:color w:val="000000"/>
                <w:sz w:val="18"/>
                <w:szCs w:val="18"/>
                <w:lang w:eastAsia="en-AU"/>
              </w:rPr>
            </w:pPr>
          </w:p>
        </w:tc>
        <w:tc>
          <w:tcPr>
            <w:tcW w:w="4013" w:type="dxa"/>
            <w:noWrap/>
            <w:vAlign w:val="bottom"/>
          </w:tcPr>
          <w:p w14:paraId="28E76FA3" w14:textId="77777777" w:rsidR="00461A5C" w:rsidRPr="00BD0785" w:rsidRDefault="00461A5C" w:rsidP="000F62FA">
            <w:pPr>
              <w:spacing w:after="0" w:line="240" w:lineRule="auto"/>
              <w:rPr>
                <w:rFonts w:cs="Calibri"/>
                <w:color w:val="000000"/>
                <w:sz w:val="18"/>
                <w:szCs w:val="18"/>
                <w:lang w:eastAsia="en-AU"/>
              </w:rPr>
            </w:pPr>
            <w:r w:rsidRPr="00BD0785">
              <w:rPr>
                <w:rFonts w:cs="Calibri"/>
                <w:color w:val="000000"/>
                <w:sz w:val="18"/>
                <w:szCs w:val="18"/>
                <w:lang w:eastAsia="en-AU"/>
              </w:rPr>
              <w:t>Tiger Swamp</w:t>
            </w:r>
          </w:p>
        </w:tc>
        <w:tc>
          <w:tcPr>
            <w:tcW w:w="1276" w:type="dxa"/>
            <w:noWrap/>
            <w:vAlign w:val="bottom"/>
          </w:tcPr>
          <w:p w14:paraId="28E76FA4" w14:textId="77777777" w:rsidR="00461A5C" w:rsidRPr="00BD0785" w:rsidRDefault="00461A5C"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-34.541</w:t>
            </w:r>
          </w:p>
        </w:tc>
        <w:tc>
          <w:tcPr>
            <w:tcW w:w="1134" w:type="dxa"/>
            <w:noWrap/>
            <w:vAlign w:val="bottom"/>
          </w:tcPr>
          <w:p w14:paraId="28E76FA5" w14:textId="77777777" w:rsidR="00461A5C" w:rsidRPr="00BD0785" w:rsidRDefault="00461A5C"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143.749</w:t>
            </w:r>
          </w:p>
        </w:tc>
      </w:tr>
      <w:tr w:rsidR="00461A5C" w:rsidRPr="00BD0785" w14:paraId="28E76FAB" w14:textId="77777777" w:rsidTr="00461A5C">
        <w:trPr>
          <w:trHeight w:val="20"/>
        </w:trPr>
        <w:tc>
          <w:tcPr>
            <w:tcW w:w="1958" w:type="dxa"/>
            <w:vMerge/>
            <w:noWrap/>
            <w:vAlign w:val="center"/>
          </w:tcPr>
          <w:p w14:paraId="28E76FA7" w14:textId="77777777" w:rsidR="00461A5C" w:rsidRPr="00BD0785" w:rsidRDefault="00461A5C" w:rsidP="000F62FA">
            <w:pPr>
              <w:rPr>
                <w:rFonts w:cs="Calibri"/>
                <w:color w:val="000000"/>
                <w:sz w:val="18"/>
                <w:szCs w:val="18"/>
                <w:lang w:eastAsia="en-AU"/>
              </w:rPr>
            </w:pPr>
          </w:p>
        </w:tc>
        <w:tc>
          <w:tcPr>
            <w:tcW w:w="4013" w:type="dxa"/>
            <w:noWrap/>
            <w:vAlign w:val="bottom"/>
          </w:tcPr>
          <w:p w14:paraId="28E76FA8" w14:textId="77777777" w:rsidR="00461A5C" w:rsidRPr="00BD0785" w:rsidRDefault="00461A5C" w:rsidP="000F62FA">
            <w:pPr>
              <w:spacing w:after="0" w:line="240" w:lineRule="auto"/>
              <w:rPr>
                <w:rFonts w:cs="Calibri"/>
                <w:color w:val="000000"/>
                <w:sz w:val="18"/>
                <w:szCs w:val="18"/>
                <w:lang w:eastAsia="en-AU"/>
              </w:rPr>
            </w:pPr>
            <w:r w:rsidRPr="00BD0785">
              <w:rPr>
                <w:rFonts w:cs="Calibri"/>
                <w:color w:val="000000"/>
                <w:sz w:val="18"/>
                <w:szCs w:val="18"/>
                <w:lang w:eastAsia="en-AU"/>
              </w:rPr>
              <w:t>Nimmie Caira wetlands</w:t>
            </w:r>
          </w:p>
        </w:tc>
        <w:tc>
          <w:tcPr>
            <w:tcW w:w="1276" w:type="dxa"/>
            <w:noWrap/>
            <w:vAlign w:val="bottom"/>
          </w:tcPr>
          <w:p w14:paraId="28E76FA9" w14:textId="77777777" w:rsidR="00461A5C" w:rsidRPr="00BD0785" w:rsidRDefault="00461A5C"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-34.5389</w:t>
            </w:r>
          </w:p>
        </w:tc>
        <w:tc>
          <w:tcPr>
            <w:tcW w:w="1134" w:type="dxa"/>
            <w:noWrap/>
            <w:vAlign w:val="bottom"/>
          </w:tcPr>
          <w:p w14:paraId="28E76FAA" w14:textId="77777777" w:rsidR="00461A5C" w:rsidRPr="00BD0785" w:rsidRDefault="00461A5C"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144.0527</w:t>
            </w:r>
          </w:p>
        </w:tc>
      </w:tr>
      <w:tr w:rsidR="00461A5C" w:rsidRPr="00BD0785" w14:paraId="28E76FB0" w14:textId="77777777" w:rsidTr="00461A5C">
        <w:trPr>
          <w:trHeight w:val="20"/>
        </w:trPr>
        <w:tc>
          <w:tcPr>
            <w:tcW w:w="1958" w:type="dxa"/>
            <w:vMerge/>
            <w:noWrap/>
            <w:vAlign w:val="center"/>
          </w:tcPr>
          <w:p w14:paraId="28E76FAC" w14:textId="77777777" w:rsidR="00461A5C" w:rsidRPr="00BD0785" w:rsidRDefault="00461A5C" w:rsidP="000F62FA">
            <w:pPr>
              <w:rPr>
                <w:rFonts w:cs="Calibri"/>
                <w:color w:val="000000"/>
                <w:sz w:val="18"/>
                <w:szCs w:val="18"/>
                <w:lang w:eastAsia="en-AU"/>
              </w:rPr>
            </w:pPr>
          </w:p>
        </w:tc>
        <w:tc>
          <w:tcPr>
            <w:tcW w:w="4013" w:type="dxa"/>
            <w:noWrap/>
            <w:vAlign w:val="bottom"/>
          </w:tcPr>
          <w:p w14:paraId="28E76FAD" w14:textId="77777777" w:rsidR="00461A5C" w:rsidRPr="00BD0785" w:rsidRDefault="00461A5C" w:rsidP="000F62FA">
            <w:pPr>
              <w:spacing w:after="0" w:line="240" w:lineRule="auto"/>
              <w:rPr>
                <w:rFonts w:cs="Calibri"/>
                <w:color w:val="000000"/>
                <w:sz w:val="18"/>
                <w:szCs w:val="18"/>
                <w:lang w:eastAsia="en-AU"/>
              </w:rPr>
            </w:pPr>
            <w:r w:rsidRPr="00BD0785">
              <w:rPr>
                <w:rFonts w:cs="Calibri"/>
                <w:color w:val="000000"/>
                <w:sz w:val="18"/>
                <w:szCs w:val="18"/>
                <w:lang w:eastAsia="en-AU"/>
              </w:rPr>
              <w:t>Telephone Bank Swamp</w:t>
            </w:r>
          </w:p>
        </w:tc>
        <w:tc>
          <w:tcPr>
            <w:tcW w:w="1276" w:type="dxa"/>
            <w:noWrap/>
            <w:vAlign w:val="bottom"/>
          </w:tcPr>
          <w:p w14:paraId="28E76FAE" w14:textId="77777777" w:rsidR="00461A5C" w:rsidRPr="00BD0785" w:rsidRDefault="00461A5C"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-34.5178</w:t>
            </w:r>
          </w:p>
        </w:tc>
        <w:tc>
          <w:tcPr>
            <w:tcW w:w="1134" w:type="dxa"/>
            <w:noWrap/>
            <w:vAlign w:val="bottom"/>
          </w:tcPr>
          <w:p w14:paraId="28E76FAF" w14:textId="77777777" w:rsidR="00461A5C" w:rsidRPr="00BD0785" w:rsidRDefault="00461A5C"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144.0127</w:t>
            </w:r>
          </w:p>
        </w:tc>
      </w:tr>
      <w:tr w:rsidR="00461A5C" w:rsidRPr="00BD0785" w14:paraId="28E76FB5" w14:textId="77777777" w:rsidTr="00461A5C">
        <w:trPr>
          <w:trHeight w:val="20"/>
        </w:trPr>
        <w:tc>
          <w:tcPr>
            <w:tcW w:w="1958" w:type="dxa"/>
            <w:vMerge/>
            <w:noWrap/>
            <w:vAlign w:val="center"/>
          </w:tcPr>
          <w:p w14:paraId="28E76FB1" w14:textId="77777777" w:rsidR="00461A5C" w:rsidRPr="00BD0785" w:rsidRDefault="00461A5C" w:rsidP="000F62FA">
            <w:pPr>
              <w:rPr>
                <w:rFonts w:cs="Calibri"/>
                <w:color w:val="000000"/>
                <w:sz w:val="18"/>
                <w:szCs w:val="18"/>
                <w:lang w:eastAsia="en-AU"/>
              </w:rPr>
            </w:pPr>
          </w:p>
        </w:tc>
        <w:tc>
          <w:tcPr>
            <w:tcW w:w="4013" w:type="dxa"/>
            <w:noWrap/>
            <w:vAlign w:val="bottom"/>
          </w:tcPr>
          <w:p w14:paraId="28E76FB2" w14:textId="77777777" w:rsidR="00461A5C" w:rsidRPr="00BD0785" w:rsidRDefault="00461A5C" w:rsidP="000F62FA">
            <w:pPr>
              <w:spacing w:after="0" w:line="240" w:lineRule="auto"/>
              <w:rPr>
                <w:rFonts w:cs="Calibri"/>
                <w:color w:val="000000"/>
                <w:sz w:val="18"/>
                <w:szCs w:val="18"/>
                <w:lang w:eastAsia="en-AU"/>
              </w:rPr>
            </w:pPr>
            <w:r w:rsidRPr="00BD0785">
              <w:rPr>
                <w:rFonts w:cs="Calibri"/>
                <w:color w:val="000000"/>
                <w:sz w:val="18"/>
                <w:szCs w:val="18"/>
                <w:lang w:eastAsia="en-AU"/>
              </w:rPr>
              <w:t>Torry Plains</w:t>
            </w:r>
          </w:p>
        </w:tc>
        <w:tc>
          <w:tcPr>
            <w:tcW w:w="1276" w:type="dxa"/>
            <w:noWrap/>
            <w:vAlign w:val="bottom"/>
          </w:tcPr>
          <w:p w14:paraId="28E76FB3" w14:textId="77777777" w:rsidR="00461A5C" w:rsidRPr="00BD0785" w:rsidRDefault="00461A5C"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-34.51</w:t>
            </w:r>
          </w:p>
        </w:tc>
        <w:tc>
          <w:tcPr>
            <w:tcW w:w="1134" w:type="dxa"/>
            <w:noWrap/>
            <w:vAlign w:val="bottom"/>
          </w:tcPr>
          <w:p w14:paraId="28E76FB4" w14:textId="77777777" w:rsidR="00461A5C" w:rsidRPr="00BD0785" w:rsidRDefault="00461A5C"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144.062</w:t>
            </w:r>
          </w:p>
        </w:tc>
      </w:tr>
      <w:tr w:rsidR="00461A5C" w:rsidRPr="00BD0785" w14:paraId="28E76FBA" w14:textId="77777777" w:rsidTr="00461A5C">
        <w:trPr>
          <w:trHeight w:val="20"/>
        </w:trPr>
        <w:tc>
          <w:tcPr>
            <w:tcW w:w="1958" w:type="dxa"/>
            <w:vMerge/>
            <w:noWrap/>
            <w:vAlign w:val="center"/>
          </w:tcPr>
          <w:p w14:paraId="28E76FB6" w14:textId="77777777" w:rsidR="00461A5C" w:rsidRPr="00BD0785" w:rsidRDefault="00461A5C" w:rsidP="000F62FA">
            <w:pPr>
              <w:rPr>
                <w:rFonts w:cs="Calibri"/>
                <w:color w:val="000000"/>
                <w:sz w:val="18"/>
                <w:szCs w:val="18"/>
                <w:lang w:eastAsia="en-AU"/>
              </w:rPr>
            </w:pPr>
          </w:p>
        </w:tc>
        <w:tc>
          <w:tcPr>
            <w:tcW w:w="4013" w:type="dxa"/>
            <w:noWrap/>
            <w:vAlign w:val="bottom"/>
          </w:tcPr>
          <w:p w14:paraId="28E76FB7" w14:textId="77777777" w:rsidR="00461A5C" w:rsidRPr="00BD0785" w:rsidRDefault="00461A5C" w:rsidP="000F62FA">
            <w:pPr>
              <w:spacing w:after="0" w:line="240" w:lineRule="auto"/>
              <w:rPr>
                <w:rFonts w:cs="Calibri"/>
                <w:color w:val="000000"/>
                <w:sz w:val="18"/>
                <w:szCs w:val="18"/>
                <w:lang w:eastAsia="en-AU"/>
              </w:rPr>
            </w:pPr>
            <w:r w:rsidRPr="00BD0785">
              <w:rPr>
                <w:rFonts w:cs="Calibri"/>
                <w:color w:val="000000"/>
                <w:sz w:val="18"/>
                <w:szCs w:val="18"/>
                <w:lang w:eastAsia="en-AU"/>
              </w:rPr>
              <w:t>Egret Swamp</w:t>
            </w:r>
          </w:p>
        </w:tc>
        <w:tc>
          <w:tcPr>
            <w:tcW w:w="1276" w:type="dxa"/>
            <w:noWrap/>
            <w:vAlign w:val="bottom"/>
          </w:tcPr>
          <w:p w14:paraId="28E76FB8" w14:textId="77777777" w:rsidR="00461A5C" w:rsidRPr="00BD0785" w:rsidRDefault="00461A5C"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-34.4859</w:t>
            </w:r>
          </w:p>
        </w:tc>
        <w:tc>
          <w:tcPr>
            <w:tcW w:w="1134" w:type="dxa"/>
            <w:noWrap/>
            <w:vAlign w:val="bottom"/>
          </w:tcPr>
          <w:p w14:paraId="28E76FB9" w14:textId="77777777" w:rsidR="00461A5C" w:rsidRPr="00BD0785" w:rsidRDefault="00461A5C"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143.6911</w:t>
            </w:r>
          </w:p>
        </w:tc>
      </w:tr>
      <w:tr w:rsidR="00461A5C" w:rsidRPr="00BD0785" w14:paraId="28E76FBF" w14:textId="77777777" w:rsidTr="00461A5C">
        <w:trPr>
          <w:trHeight w:val="20"/>
        </w:trPr>
        <w:tc>
          <w:tcPr>
            <w:tcW w:w="1958" w:type="dxa"/>
            <w:vMerge/>
            <w:noWrap/>
            <w:vAlign w:val="center"/>
          </w:tcPr>
          <w:p w14:paraId="28E76FBB" w14:textId="77777777" w:rsidR="00461A5C" w:rsidRPr="00BD0785" w:rsidRDefault="00461A5C" w:rsidP="000F62FA">
            <w:pPr>
              <w:rPr>
                <w:rFonts w:cs="Calibri"/>
                <w:color w:val="000000"/>
                <w:sz w:val="18"/>
                <w:szCs w:val="18"/>
                <w:lang w:eastAsia="en-AU"/>
              </w:rPr>
            </w:pPr>
          </w:p>
        </w:tc>
        <w:tc>
          <w:tcPr>
            <w:tcW w:w="4013" w:type="dxa"/>
            <w:noWrap/>
            <w:vAlign w:val="bottom"/>
          </w:tcPr>
          <w:p w14:paraId="28E76FBC" w14:textId="77777777" w:rsidR="00461A5C" w:rsidRPr="00BD0785" w:rsidRDefault="00461A5C" w:rsidP="000F62FA">
            <w:pPr>
              <w:spacing w:after="0" w:line="240" w:lineRule="auto"/>
              <w:rPr>
                <w:rFonts w:cs="Calibri"/>
                <w:color w:val="000000"/>
                <w:sz w:val="18"/>
                <w:szCs w:val="18"/>
                <w:lang w:eastAsia="en-AU"/>
              </w:rPr>
            </w:pPr>
            <w:r w:rsidRPr="00BD0785">
              <w:rPr>
                <w:rFonts w:cs="Calibri"/>
                <w:color w:val="000000"/>
                <w:sz w:val="18"/>
                <w:szCs w:val="18"/>
                <w:lang w:eastAsia="en-AU"/>
              </w:rPr>
              <w:t>Nap Nap Swamp</w:t>
            </w:r>
          </w:p>
        </w:tc>
        <w:tc>
          <w:tcPr>
            <w:tcW w:w="1276" w:type="dxa"/>
            <w:noWrap/>
            <w:vAlign w:val="bottom"/>
          </w:tcPr>
          <w:p w14:paraId="28E76FBD" w14:textId="77777777" w:rsidR="00461A5C" w:rsidRPr="00BD0785" w:rsidRDefault="00461A5C"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-34.446</w:t>
            </w:r>
          </w:p>
        </w:tc>
        <w:tc>
          <w:tcPr>
            <w:tcW w:w="1134" w:type="dxa"/>
            <w:noWrap/>
            <w:vAlign w:val="bottom"/>
          </w:tcPr>
          <w:p w14:paraId="28E76FBE" w14:textId="77777777" w:rsidR="00461A5C" w:rsidRPr="00BD0785" w:rsidRDefault="00461A5C"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144.1691</w:t>
            </w:r>
          </w:p>
        </w:tc>
      </w:tr>
      <w:tr w:rsidR="00461A5C" w:rsidRPr="00BD0785" w14:paraId="28E76FC4" w14:textId="77777777" w:rsidTr="00461A5C">
        <w:trPr>
          <w:trHeight w:val="20"/>
        </w:trPr>
        <w:tc>
          <w:tcPr>
            <w:tcW w:w="1958" w:type="dxa"/>
            <w:vMerge/>
            <w:noWrap/>
            <w:vAlign w:val="center"/>
          </w:tcPr>
          <w:p w14:paraId="28E76FC0" w14:textId="77777777" w:rsidR="00461A5C" w:rsidRPr="00BD0785" w:rsidRDefault="00461A5C" w:rsidP="000F62FA">
            <w:pPr>
              <w:rPr>
                <w:rFonts w:cs="Calibri"/>
                <w:color w:val="000000"/>
                <w:sz w:val="18"/>
                <w:szCs w:val="18"/>
                <w:lang w:eastAsia="en-AU"/>
              </w:rPr>
            </w:pPr>
          </w:p>
        </w:tc>
        <w:tc>
          <w:tcPr>
            <w:tcW w:w="4013" w:type="dxa"/>
            <w:noWrap/>
            <w:vAlign w:val="bottom"/>
          </w:tcPr>
          <w:p w14:paraId="28E76FC1" w14:textId="77777777" w:rsidR="00461A5C" w:rsidRPr="00BD0785" w:rsidRDefault="00461A5C" w:rsidP="000F62FA">
            <w:pPr>
              <w:spacing w:after="0" w:line="240" w:lineRule="auto"/>
              <w:rPr>
                <w:rFonts w:cs="Calibri"/>
                <w:color w:val="000000"/>
                <w:sz w:val="18"/>
                <w:szCs w:val="18"/>
                <w:lang w:eastAsia="en-AU"/>
              </w:rPr>
            </w:pPr>
            <w:r w:rsidRPr="00BD0785">
              <w:rPr>
                <w:rFonts w:cs="Calibri"/>
                <w:color w:val="000000"/>
                <w:sz w:val="18"/>
                <w:szCs w:val="18"/>
                <w:lang w:eastAsia="en-AU"/>
              </w:rPr>
              <w:t>Athen</w:t>
            </w:r>
          </w:p>
        </w:tc>
        <w:tc>
          <w:tcPr>
            <w:tcW w:w="1276" w:type="dxa"/>
            <w:noWrap/>
            <w:vAlign w:val="bottom"/>
          </w:tcPr>
          <w:p w14:paraId="28E76FC2" w14:textId="77777777" w:rsidR="00461A5C" w:rsidRPr="00BD0785" w:rsidRDefault="00461A5C"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-34.4419</w:t>
            </w:r>
          </w:p>
        </w:tc>
        <w:tc>
          <w:tcPr>
            <w:tcW w:w="1134" w:type="dxa"/>
            <w:noWrap/>
            <w:vAlign w:val="bottom"/>
          </w:tcPr>
          <w:p w14:paraId="28E76FC3" w14:textId="77777777" w:rsidR="00461A5C" w:rsidRPr="00BD0785" w:rsidRDefault="00461A5C"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143.7059</w:t>
            </w:r>
          </w:p>
        </w:tc>
      </w:tr>
      <w:tr w:rsidR="00461A5C" w:rsidRPr="00BD0785" w14:paraId="28E76FC9" w14:textId="77777777" w:rsidTr="00461A5C">
        <w:trPr>
          <w:trHeight w:val="20"/>
        </w:trPr>
        <w:tc>
          <w:tcPr>
            <w:tcW w:w="1958" w:type="dxa"/>
            <w:vMerge/>
            <w:noWrap/>
            <w:vAlign w:val="center"/>
          </w:tcPr>
          <w:p w14:paraId="28E76FC5" w14:textId="77777777" w:rsidR="00461A5C" w:rsidRPr="00BD0785" w:rsidRDefault="00461A5C" w:rsidP="000F62FA">
            <w:pPr>
              <w:rPr>
                <w:rFonts w:cs="Calibri"/>
                <w:color w:val="000000"/>
                <w:sz w:val="18"/>
                <w:szCs w:val="18"/>
                <w:lang w:eastAsia="en-AU"/>
              </w:rPr>
            </w:pPr>
          </w:p>
        </w:tc>
        <w:tc>
          <w:tcPr>
            <w:tcW w:w="4013" w:type="dxa"/>
            <w:noWrap/>
            <w:vAlign w:val="bottom"/>
          </w:tcPr>
          <w:p w14:paraId="28E76FC6" w14:textId="77777777" w:rsidR="00461A5C" w:rsidRPr="00BD0785" w:rsidRDefault="00461A5C" w:rsidP="000F62FA">
            <w:pPr>
              <w:spacing w:after="0" w:line="240" w:lineRule="auto"/>
              <w:rPr>
                <w:rFonts w:cs="Calibri"/>
                <w:color w:val="000000"/>
                <w:sz w:val="18"/>
                <w:szCs w:val="18"/>
                <w:lang w:eastAsia="en-AU"/>
              </w:rPr>
            </w:pPr>
            <w:r w:rsidRPr="00BD0785">
              <w:rPr>
                <w:rFonts w:cs="Calibri"/>
                <w:color w:val="000000"/>
                <w:sz w:val="18"/>
                <w:szCs w:val="18"/>
                <w:lang w:eastAsia="en-AU"/>
              </w:rPr>
              <w:t>Narkungerie Swamp</w:t>
            </w:r>
          </w:p>
        </w:tc>
        <w:tc>
          <w:tcPr>
            <w:tcW w:w="1276" w:type="dxa"/>
            <w:noWrap/>
            <w:vAlign w:val="bottom"/>
          </w:tcPr>
          <w:p w14:paraId="28E76FC7" w14:textId="77777777" w:rsidR="00461A5C" w:rsidRPr="00BD0785" w:rsidRDefault="00461A5C"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-34.435</w:t>
            </w:r>
          </w:p>
        </w:tc>
        <w:tc>
          <w:tcPr>
            <w:tcW w:w="1134" w:type="dxa"/>
            <w:noWrap/>
            <w:vAlign w:val="bottom"/>
          </w:tcPr>
          <w:p w14:paraId="28E76FC8" w14:textId="77777777" w:rsidR="00461A5C" w:rsidRPr="00BD0785" w:rsidRDefault="00461A5C"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143.7525</w:t>
            </w:r>
          </w:p>
        </w:tc>
      </w:tr>
      <w:tr w:rsidR="00461A5C" w:rsidRPr="00BD0785" w14:paraId="28E76FCE" w14:textId="77777777" w:rsidTr="00461A5C">
        <w:trPr>
          <w:trHeight w:val="20"/>
        </w:trPr>
        <w:tc>
          <w:tcPr>
            <w:tcW w:w="1958" w:type="dxa"/>
            <w:vMerge/>
            <w:noWrap/>
            <w:vAlign w:val="center"/>
          </w:tcPr>
          <w:p w14:paraId="28E76FCA" w14:textId="77777777" w:rsidR="00461A5C" w:rsidRPr="00BD0785" w:rsidRDefault="00461A5C" w:rsidP="000F62FA">
            <w:pPr>
              <w:rPr>
                <w:rFonts w:cs="Calibri"/>
                <w:color w:val="000000"/>
                <w:sz w:val="18"/>
                <w:szCs w:val="18"/>
                <w:lang w:eastAsia="en-AU"/>
              </w:rPr>
            </w:pPr>
          </w:p>
        </w:tc>
        <w:tc>
          <w:tcPr>
            <w:tcW w:w="4013" w:type="dxa"/>
            <w:noWrap/>
            <w:vAlign w:val="bottom"/>
          </w:tcPr>
          <w:p w14:paraId="28E76FCB" w14:textId="77777777" w:rsidR="00461A5C" w:rsidRPr="00BD0785" w:rsidRDefault="00461A5C" w:rsidP="000F62FA">
            <w:pPr>
              <w:spacing w:after="0" w:line="240" w:lineRule="auto"/>
              <w:rPr>
                <w:rFonts w:cs="Calibri"/>
                <w:color w:val="000000"/>
                <w:sz w:val="18"/>
                <w:szCs w:val="18"/>
                <w:lang w:eastAsia="en-AU"/>
              </w:rPr>
            </w:pPr>
            <w:r w:rsidRPr="00BD0785">
              <w:rPr>
                <w:rFonts w:cs="Calibri"/>
                <w:color w:val="000000"/>
                <w:sz w:val="18"/>
                <w:szCs w:val="18"/>
                <w:lang w:eastAsia="en-AU"/>
              </w:rPr>
              <w:t>Pelican Swamp</w:t>
            </w:r>
          </w:p>
        </w:tc>
        <w:tc>
          <w:tcPr>
            <w:tcW w:w="1276" w:type="dxa"/>
            <w:noWrap/>
            <w:vAlign w:val="bottom"/>
          </w:tcPr>
          <w:p w14:paraId="28E76FCC" w14:textId="77777777" w:rsidR="00461A5C" w:rsidRPr="00BD0785" w:rsidRDefault="00461A5C"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-34.427</w:t>
            </w:r>
          </w:p>
        </w:tc>
        <w:tc>
          <w:tcPr>
            <w:tcW w:w="1134" w:type="dxa"/>
            <w:noWrap/>
            <w:vAlign w:val="bottom"/>
          </w:tcPr>
          <w:p w14:paraId="28E76FCD" w14:textId="77777777" w:rsidR="00461A5C" w:rsidRPr="00BD0785" w:rsidRDefault="00461A5C"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143.931</w:t>
            </w:r>
          </w:p>
        </w:tc>
      </w:tr>
      <w:tr w:rsidR="00461A5C" w:rsidRPr="00BD0785" w14:paraId="28E76FD3" w14:textId="77777777" w:rsidTr="00461A5C">
        <w:trPr>
          <w:trHeight w:val="20"/>
        </w:trPr>
        <w:tc>
          <w:tcPr>
            <w:tcW w:w="1958" w:type="dxa"/>
            <w:vMerge/>
            <w:noWrap/>
            <w:vAlign w:val="center"/>
          </w:tcPr>
          <w:p w14:paraId="28E76FCF" w14:textId="77777777" w:rsidR="00461A5C" w:rsidRPr="00BD0785" w:rsidRDefault="00461A5C" w:rsidP="000F62FA">
            <w:pPr>
              <w:spacing w:after="0" w:line="240" w:lineRule="auto"/>
              <w:rPr>
                <w:rFonts w:cs="Calibri"/>
                <w:color w:val="000000"/>
                <w:sz w:val="18"/>
                <w:szCs w:val="18"/>
                <w:lang w:eastAsia="en-AU"/>
              </w:rPr>
            </w:pPr>
          </w:p>
        </w:tc>
        <w:tc>
          <w:tcPr>
            <w:tcW w:w="4013" w:type="dxa"/>
            <w:noWrap/>
            <w:vAlign w:val="bottom"/>
          </w:tcPr>
          <w:p w14:paraId="28E76FD0" w14:textId="77777777" w:rsidR="00461A5C" w:rsidRPr="00BD0785" w:rsidRDefault="00461A5C" w:rsidP="000F62FA">
            <w:pPr>
              <w:spacing w:after="0" w:line="240" w:lineRule="auto"/>
              <w:rPr>
                <w:rFonts w:cs="Calibri"/>
                <w:color w:val="000000"/>
                <w:sz w:val="18"/>
                <w:szCs w:val="18"/>
                <w:lang w:eastAsia="en-AU"/>
              </w:rPr>
            </w:pPr>
            <w:r w:rsidRPr="00BD0785">
              <w:rPr>
                <w:rFonts w:cs="Calibri"/>
                <w:color w:val="000000"/>
                <w:sz w:val="18"/>
                <w:szCs w:val="18"/>
                <w:lang w:eastAsia="en-AU"/>
              </w:rPr>
              <w:t>Waugorah Creek</w:t>
            </w:r>
          </w:p>
        </w:tc>
        <w:tc>
          <w:tcPr>
            <w:tcW w:w="1276" w:type="dxa"/>
            <w:noWrap/>
            <w:vAlign w:val="bottom"/>
          </w:tcPr>
          <w:p w14:paraId="28E76FD1" w14:textId="77777777" w:rsidR="00461A5C" w:rsidRPr="00BD0785" w:rsidRDefault="00461A5C"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-34.3897</w:t>
            </w:r>
          </w:p>
        </w:tc>
        <w:tc>
          <w:tcPr>
            <w:tcW w:w="1134" w:type="dxa"/>
            <w:noWrap/>
            <w:vAlign w:val="bottom"/>
          </w:tcPr>
          <w:p w14:paraId="28E76FD2" w14:textId="77777777" w:rsidR="00461A5C" w:rsidRPr="00BD0785" w:rsidRDefault="00461A5C"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143.893</w:t>
            </w:r>
          </w:p>
        </w:tc>
      </w:tr>
    </w:tbl>
    <w:p w14:paraId="28E76FD4" w14:textId="77777777" w:rsidR="00461A5C" w:rsidRDefault="00461A5C">
      <w:r>
        <w:br w:type="page"/>
      </w:r>
    </w:p>
    <w:p w14:paraId="28E76FD5" w14:textId="77777777" w:rsidR="00424232" w:rsidRDefault="00424232" w:rsidP="00424232">
      <w:pPr>
        <w:pStyle w:val="Caption"/>
      </w:pPr>
      <w:r>
        <w:t xml:space="preserve">Table 2 (cont) List of key water bodies and complexes that have the potential to be targeted with Commonwealth environmental water during the </w:t>
      </w:r>
      <w:r w:rsidR="007A0E03">
        <w:t>LTIM P</w:t>
      </w:r>
      <w:r w:rsidR="009E4B89">
        <w:t>roject</w:t>
      </w:r>
      <w:r>
        <w:t xml:space="preserve"> period. Compiled from </w:t>
      </w:r>
      <w:r w:rsidR="003B1026">
        <w:fldChar w:fldCharType="begin">
          <w:fldData xml:space="preserve">PEVuZE5vdGU+PENpdGU+PEF1dGhvcj5NdXJyYXk8L0F1dGhvcj48WWVhcj4yMDA4PC9ZZWFyPjxS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</w:fldData>
        </w:fldChar>
      </w:r>
      <w:r>
        <w:instrText xml:space="preserve"> ADDIN EN.CITE </w:instrText>
      </w:r>
      <w:r w:rsidR="003B1026">
        <w:fldChar w:fldCharType="begin">
          <w:fldData xml:space="preserve">PEVuZE5vdGU+PENpdGU+PEF1dGhvcj5NdXJyYXk8L0F1dGhvcj48WWVhcj4yMDA4PC9ZZWFyPjxS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</w:fldData>
        </w:fldChar>
      </w:r>
      <w:r>
        <w:instrText xml:space="preserve"> ADDIN EN.CITE.DATA </w:instrText>
      </w:r>
      <w:r w:rsidR="003B1026">
        <w:fldChar w:fldCharType="end"/>
      </w:r>
      <w:r w:rsidR="003B1026">
        <w:fldChar w:fldCharType="separate"/>
      </w:r>
      <w:r>
        <w:rPr>
          <w:noProof/>
        </w:rPr>
        <w:t>(</w:t>
      </w:r>
      <w:hyperlink w:anchor="_ENREF_87" w:tooltip="Murray, 2008 #3216" w:history="1">
        <w:r>
          <w:rPr>
            <w:noProof/>
          </w:rPr>
          <w:t>Murray 2008</w:t>
        </w:r>
      </w:hyperlink>
      <w:r>
        <w:rPr>
          <w:noProof/>
        </w:rPr>
        <w:t xml:space="preserve">, </w:t>
      </w:r>
      <w:hyperlink w:anchor="_ENREF_88" w:tooltip="Murrumbidgee Catchment Management Authority, 2009 #3321" w:history="1">
        <w:r>
          <w:rPr>
            <w:noProof/>
          </w:rPr>
          <w:t>Murrumbidgee Catchment Management Authority 2009</w:t>
        </w:r>
      </w:hyperlink>
      <w:r>
        <w:rPr>
          <w:noProof/>
        </w:rPr>
        <w:t xml:space="preserve">, </w:t>
      </w:r>
      <w:hyperlink w:anchor="_ENREF_100" w:tooltip="Sinclair Knight Merz, 2011 #3527" w:history="1">
        <w:r>
          <w:rPr>
            <w:noProof/>
          </w:rPr>
          <w:t>Sinclair Knight Merz 2011</w:t>
        </w:r>
      </w:hyperlink>
      <w:r>
        <w:rPr>
          <w:noProof/>
        </w:rPr>
        <w:t xml:space="preserve">, </w:t>
      </w:r>
      <w:hyperlink w:anchor="_ENREF_41" w:tooltip="Hardwick, 2012 #3494" w:history="1">
        <w:r>
          <w:rPr>
            <w:noProof/>
          </w:rPr>
          <w:t>Hardwick and Maquire 2012</w:t>
        </w:r>
      </w:hyperlink>
      <w:r>
        <w:rPr>
          <w:noProof/>
        </w:rPr>
        <w:t xml:space="preserve">, </w:t>
      </w:r>
      <w:hyperlink w:anchor="_ENREF_84" w:tooltip="Murray-Darling Basin Authority, 2012 #3483" w:history="1">
        <w:r>
          <w:rPr>
            <w:noProof/>
          </w:rPr>
          <w:t>Murray-Darling Basin Authority 2012c</w:t>
        </w:r>
      </w:hyperlink>
      <w:r>
        <w:rPr>
          <w:noProof/>
        </w:rPr>
        <w:t xml:space="preserve">, </w:t>
      </w:r>
      <w:hyperlink w:anchor="_ENREF_106" w:tooltip="Spencer, 2012 #3402" w:history="1">
        <w:r>
          <w:rPr>
            <w:noProof/>
          </w:rPr>
          <w:t>Spencer, Wassens</w:t>
        </w:r>
        <w:r w:rsidRPr="000969F1">
          <w:rPr>
            <w:i/>
            <w:noProof/>
          </w:rPr>
          <w:t xml:space="preserve"> et al.</w:t>
        </w:r>
        <w:r>
          <w:rPr>
            <w:noProof/>
          </w:rPr>
          <w:t xml:space="preserve"> 2012</w:t>
        </w:r>
      </w:hyperlink>
      <w:r>
        <w:rPr>
          <w:noProof/>
        </w:rPr>
        <w:t xml:space="preserve">, </w:t>
      </w:r>
      <w:hyperlink w:anchor="_ENREF_124" w:tooltip="Wassens, 2014 #1" w:history="1">
        <w:r>
          <w:rPr>
            <w:noProof/>
          </w:rPr>
          <w:t>Wassens, Jenkins</w:t>
        </w:r>
        <w:r w:rsidRPr="000969F1">
          <w:rPr>
            <w:i/>
            <w:noProof/>
          </w:rPr>
          <w:t xml:space="preserve"> et al.</w:t>
        </w:r>
        <w:r>
          <w:rPr>
            <w:noProof/>
          </w:rPr>
          <w:t xml:space="preserve"> 2014</w:t>
        </w:r>
      </w:hyperlink>
      <w:r>
        <w:rPr>
          <w:noProof/>
        </w:rPr>
        <w:t>)</w:t>
      </w:r>
      <w:r w:rsidR="003B1026">
        <w:fldChar w:fldCharType="end"/>
      </w:r>
    </w:p>
    <w:tbl>
      <w:tblPr>
        <w:tblW w:w="8381" w:type="dxa"/>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58"/>
        <w:gridCol w:w="4013"/>
        <w:gridCol w:w="1276"/>
        <w:gridCol w:w="1134"/>
      </w:tblGrid>
      <w:tr w:rsidR="00461A5C" w:rsidRPr="00BD0785" w14:paraId="28E76FDA" w14:textId="77777777" w:rsidTr="00461A5C">
        <w:trPr>
          <w:trHeight w:val="20"/>
        </w:trPr>
        <w:tc>
          <w:tcPr>
            <w:tcW w:w="1958" w:type="dxa"/>
            <w:noWrap/>
            <w:vAlign w:val="center"/>
          </w:tcPr>
          <w:p w14:paraId="28E76FD6" w14:textId="77777777" w:rsidR="00461A5C" w:rsidRPr="00BD0785" w:rsidRDefault="00461A5C" w:rsidP="000F62FA">
            <w:pPr>
              <w:spacing w:after="0" w:line="240" w:lineRule="auto"/>
              <w:rPr>
                <w:rFonts w:cs="Calibri"/>
                <w:b/>
                <w:color w:val="000000"/>
                <w:sz w:val="18"/>
                <w:szCs w:val="18"/>
                <w:lang w:eastAsia="en-AU"/>
              </w:rPr>
            </w:pPr>
            <w:r w:rsidRPr="00BD0785">
              <w:rPr>
                <w:rFonts w:cs="Calibri"/>
                <w:b/>
                <w:color w:val="000000"/>
                <w:sz w:val="18"/>
                <w:szCs w:val="18"/>
                <w:lang w:eastAsia="en-AU"/>
              </w:rPr>
              <w:t>zone</w:t>
            </w:r>
          </w:p>
        </w:tc>
        <w:tc>
          <w:tcPr>
            <w:tcW w:w="4013" w:type="dxa"/>
            <w:noWrap/>
            <w:vAlign w:val="center"/>
          </w:tcPr>
          <w:p w14:paraId="28E76FD7" w14:textId="77777777" w:rsidR="00461A5C" w:rsidRPr="00BD0785" w:rsidRDefault="00461A5C" w:rsidP="000F62FA">
            <w:pPr>
              <w:spacing w:after="0" w:line="240" w:lineRule="auto"/>
              <w:rPr>
                <w:rFonts w:cs="Calibri"/>
                <w:b/>
                <w:color w:val="000000"/>
                <w:sz w:val="18"/>
                <w:szCs w:val="18"/>
                <w:lang w:eastAsia="en-AU"/>
              </w:rPr>
            </w:pPr>
            <w:r w:rsidRPr="00BD0785">
              <w:rPr>
                <w:rFonts w:cs="Calibri"/>
                <w:b/>
                <w:color w:val="000000"/>
                <w:sz w:val="18"/>
                <w:szCs w:val="18"/>
                <w:lang w:eastAsia="en-AU"/>
              </w:rPr>
              <w:t>name</w:t>
            </w:r>
          </w:p>
        </w:tc>
        <w:tc>
          <w:tcPr>
            <w:tcW w:w="1276" w:type="dxa"/>
            <w:noWrap/>
            <w:vAlign w:val="center"/>
          </w:tcPr>
          <w:p w14:paraId="28E76FD8" w14:textId="77777777" w:rsidR="00461A5C" w:rsidRPr="00BD0785" w:rsidRDefault="00461A5C" w:rsidP="000F62FA">
            <w:pPr>
              <w:spacing w:after="0" w:line="240" w:lineRule="auto"/>
              <w:jc w:val="right"/>
              <w:rPr>
                <w:rFonts w:cs="Calibri"/>
                <w:b/>
                <w:color w:val="000000"/>
                <w:sz w:val="18"/>
                <w:szCs w:val="18"/>
                <w:lang w:eastAsia="en-AU"/>
              </w:rPr>
            </w:pPr>
            <w:r w:rsidRPr="00BD0785">
              <w:rPr>
                <w:rFonts w:cs="Calibri"/>
                <w:b/>
                <w:color w:val="000000"/>
                <w:sz w:val="18"/>
                <w:szCs w:val="18"/>
                <w:lang w:eastAsia="en-AU"/>
              </w:rPr>
              <w:t>lat</w:t>
            </w:r>
          </w:p>
        </w:tc>
        <w:tc>
          <w:tcPr>
            <w:tcW w:w="1134" w:type="dxa"/>
            <w:noWrap/>
            <w:vAlign w:val="center"/>
          </w:tcPr>
          <w:p w14:paraId="28E76FD9" w14:textId="77777777" w:rsidR="00461A5C" w:rsidRPr="00BD0785" w:rsidRDefault="00461A5C" w:rsidP="000F62FA">
            <w:pPr>
              <w:spacing w:after="0" w:line="240" w:lineRule="auto"/>
              <w:jc w:val="right"/>
              <w:rPr>
                <w:rFonts w:cs="Calibri"/>
                <w:b/>
                <w:color w:val="000000"/>
                <w:sz w:val="18"/>
                <w:szCs w:val="18"/>
                <w:lang w:eastAsia="en-AU"/>
              </w:rPr>
            </w:pPr>
            <w:r w:rsidRPr="00BD0785">
              <w:rPr>
                <w:rFonts w:cs="Calibri"/>
                <w:b/>
                <w:color w:val="000000"/>
                <w:sz w:val="18"/>
                <w:szCs w:val="18"/>
                <w:lang w:eastAsia="en-AU"/>
              </w:rPr>
              <w:t>long</w:t>
            </w:r>
          </w:p>
        </w:tc>
      </w:tr>
      <w:tr w:rsidR="000974F3" w:rsidRPr="00BD0785" w14:paraId="28E76FE1" w14:textId="77777777" w:rsidTr="00461A5C">
        <w:trPr>
          <w:trHeight w:val="20"/>
        </w:trPr>
        <w:tc>
          <w:tcPr>
            <w:tcW w:w="1958" w:type="dxa"/>
            <w:vMerge w:val="restart"/>
            <w:noWrap/>
            <w:vAlign w:val="center"/>
          </w:tcPr>
          <w:p w14:paraId="28E76FDB" w14:textId="77777777" w:rsidR="000974F3" w:rsidRPr="00BD0785" w:rsidRDefault="000974F3" w:rsidP="000F62FA">
            <w:pPr>
              <w:pStyle w:val="Tabletext"/>
              <w:rPr>
                <w:rFonts w:cs="Calibri"/>
                <w:color w:val="000000"/>
                <w:szCs w:val="18"/>
              </w:rPr>
            </w:pPr>
            <w:r w:rsidRPr="00BD0785">
              <w:rPr>
                <w:rFonts w:cs="Calibri"/>
                <w:color w:val="000000"/>
                <w:szCs w:val="18"/>
              </w:rPr>
              <w:t>Red bank</w:t>
            </w:r>
            <w:r>
              <w:rPr>
                <w:rFonts w:cs="Calibri"/>
                <w:color w:val="000000"/>
                <w:szCs w:val="18"/>
              </w:rPr>
              <w:t xml:space="preserve"> </w:t>
            </w:r>
            <w:r w:rsidR="002E7B11">
              <w:rPr>
                <w:rFonts w:cs="Calibri"/>
                <w:color w:val="000000"/>
                <w:szCs w:val="18"/>
              </w:rPr>
              <w:t>(</w:t>
            </w:r>
            <w:r>
              <w:rPr>
                <w:rFonts w:cs="Calibri"/>
                <w:color w:val="000000"/>
                <w:szCs w:val="18"/>
              </w:rPr>
              <w:t xml:space="preserve">See </w:t>
            </w:r>
            <w:r w:rsidR="003B1026">
              <w:rPr>
                <w:rFonts w:cs="Calibri"/>
                <w:color w:val="000000"/>
                <w:szCs w:val="18"/>
              </w:rPr>
              <w:fldChar w:fldCharType="begin"/>
            </w:r>
            <w:r>
              <w:rPr>
                <w:rFonts w:cs="Calibri"/>
                <w:color w:val="000000"/>
                <w:szCs w:val="18"/>
              </w:rPr>
              <w:instrText xml:space="preserve"> ADDIN EN.CITE &lt;EndNote&gt;&lt;Cite&gt;&lt;Author&gt;Murrumbidgee Catchment Management Authority&lt;/Author&gt;&lt;Year&gt;2009&lt;/Year&gt;&lt;RecNum&gt;3321&lt;/RecNum&gt;&lt;DisplayText&gt;(Murrumbidgee Catchment Management Authority 2009)&lt;/DisplayText&gt;&lt;record&gt;&lt;rec-number&gt;3321&lt;/rec-number&gt;&lt;foreign-keys&gt;&lt;key app="EN" db-id="vxxvsda2b05fxpeaw2dp552mtrd5trxdrf0s"&gt;3321&lt;/key&gt;&lt;/foreign-keys&gt;&lt;ref-type name="Book"&gt;6&lt;/ref-type&gt;&lt;contributors&gt;&lt;authors&gt;&lt;author&gt;Murrumbidgee Catchment Management Authority,&lt;/author&gt;&lt;/authors&gt;&lt;/contributors&gt;&lt;titles&gt;&lt;title&gt;Lower Murrumbidgee Floodplain: Natural resource management plan&lt;/title&gt;&lt;/titles&gt;&lt;dates&gt;&lt;year&gt;2009&lt;/year&gt;&lt;/dates&gt;&lt;pub-location&gt;Wagga Wagga&lt;/pub-location&gt;&lt;publisher&gt;Murrumbidgee Catchment Management Authority&amp;#xD;&lt;/publisher&gt;&lt;urls&gt;&lt;/urls&gt;&lt;/record&gt;&lt;/Cite&gt;&lt;/EndNote&gt;</w:instrText>
            </w:r>
            <w:r w:rsidR="003B1026">
              <w:rPr>
                <w:rFonts w:cs="Calibri"/>
                <w:color w:val="000000"/>
                <w:szCs w:val="18"/>
              </w:rPr>
              <w:fldChar w:fldCharType="separate"/>
            </w:r>
            <w:r>
              <w:rPr>
                <w:rFonts w:cs="Calibri"/>
                <w:noProof/>
                <w:color w:val="000000"/>
                <w:szCs w:val="18"/>
              </w:rPr>
              <w:t>(</w:t>
            </w:r>
            <w:hyperlink w:anchor="_ENREF_88" w:tooltip="Murrumbidgee Catchment Management Authority, 2009 #3321" w:history="1">
              <w:r w:rsidR="0084200E">
                <w:rPr>
                  <w:rFonts w:cs="Calibri"/>
                  <w:noProof/>
                  <w:color w:val="000000"/>
                  <w:szCs w:val="18"/>
                </w:rPr>
                <w:t>Murrumbidgee Catchment Management Authority 2009</w:t>
              </w:r>
            </w:hyperlink>
            <w:r>
              <w:rPr>
                <w:rFonts w:cs="Calibri"/>
                <w:noProof/>
                <w:color w:val="000000"/>
                <w:szCs w:val="18"/>
              </w:rPr>
              <w:t>)</w:t>
            </w:r>
            <w:r w:rsidR="003B1026">
              <w:rPr>
                <w:rFonts w:cs="Calibri"/>
                <w:color w:val="000000"/>
                <w:szCs w:val="18"/>
              </w:rPr>
              <w:fldChar w:fldCharType="end"/>
            </w:r>
            <w:r>
              <w:t xml:space="preserve"> for full list of wetlands</w:t>
            </w:r>
          </w:p>
          <w:p w14:paraId="28E76FDC" w14:textId="77777777" w:rsidR="000974F3" w:rsidRPr="00BD0785" w:rsidRDefault="000974F3" w:rsidP="000F62FA">
            <w:pPr>
              <w:spacing w:after="0" w:line="240" w:lineRule="auto"/>
              <w:rPr>
                <w:rFonts w:cs="Calibri"/>
                <w:color w:val="000000"/>
                <w:sz w:val="18"/>
                <w:szCs w:val="18"/>
                <w:lang w:eastAsia="en-AU"/>
              </w:rPr>
            </w:pPr>
          </w:p>
          <w:p w14:paraId="28E76FDD" w14:textId="77777777" w:rsidR="000974F3" w:rsidRPr="00BD0785" w:rsidRDefault="000974F3" w:rsidP="000F62FA">
            <w:pPr>
              <w:spacing w:after="0" w:line="240" w:lineRule="auto"/>
              <w:rPr>
                <w:rFonts w:cs="Calibri"/>
                <w:color w:val="000000"/>
                <w:sz w:val="18"/>
                <w:szCs w:val="18"/>
                <w:lang w:eastAsia="en-AU"/>
              </w:rPr>
            </w:pPr>
          </w:p>
        </w:tc>
        <w:tc>
          <w:tcPr>
            <w:tcW w:w="4013" w:type="dxa"/>
            <w:noWrap/>
            <w:vAlign w:val="bottom"/>
          </w:tcPr>
          <w:p w14:paraId="28E76FDE" w14:textId="77777777" w:rsidR="000974F3" w:rsidRPr="00BD0785" w:rsidRDefault="000974F3" w:rsidP="000F62FA">
            <w:pPr>
              <w:spacing w:after="0" w:line="240" w:lineRule="auto"/>
              <w:rPr>
                <w:rFonts w:cs="Calibri"/>
                <w:color w:val="000000"/>
                <w:sz w:val="18"/>
                <w:szCs w:val="18"/>
                <w:lang w:eastAsia="en-AU"/>
              </w:rPr>
            </w:pPr>
            <w:r w:rsidRPr="00BD0785">
              <w:rPr>
                <w:rFonts w:cs="Calibri"/>
                <w:color w:val="000000"/>
                <w:sz w:val="18"/>
                <w:szCs w:val="18"/>
                <w:lang w:eastAsia="en-AU"/>
              </w:rPr>
              <w:t>Yanga Lake</w:t>
            </w:r>
          </w:p>
        </w:tc>
        <w:tc>
          <w:tcPr>
            <w:tcW w:w="1276" w:type="dxa"/>
            <w:noWrap/>
            <w:vAlign w:val="bottom"/>
          </w:tcPr>
          <w:p w14:paraId="28E76FDF" w14:textId="77777777" w:rsidR="000974F3" w:rsidRPr="00BD0785" w:rsidRDefault="000974F3"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-34.7178</w:t>
            </w:r>
          </w:p>
        </w:tc>
        <w:tc>
          <w:tcPr>
            <w:tcW w:w="1134" w:type="dxa"/>
            <w:noWrap/>
            <w:vAlign w:val="bottom"/>
          </w:tcPr>
          <w:p w14:paraId="28E76FE0" w14:textId="77777777" w:rsidR="000974F3" w:rsidRPr="00BD0785" w:rsidRDefault="000974F3"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143.6003</w:t>
            </w:r>
          </w:p>
        </w:tc>
      </w:tr>
      <w:tr w:rsidR="000974F3" w:rsidRPr="00BD0785" w14:paraId="28E76FE6" w14:textId="77777777" w:rsidTr="00461A5C">
        <w:trPr>
          <w:trHeight w:val="20"/>
        </w:trPr>
        <w:tc>
          <w:tcPr>
            <w:tcW w:w="1958" w:type="dxa"/>
            <w:vMerge/>
            <w:noWrap/>
            <w:vAlign w:val="center"/>
          </w:tcPr>
          <w:p w14:paraId="28E76FE2" w14:textId="77777777" w:rsidR="000974F3" w:rsidRPr="00BD0785" w:rsidRDefault="000974F3" w:rsidP="000F62FA">
            <w:pPr>
              <w:rPr>
                <w:rFonts w:cs="Calibri"/>
                <w:color w:val="000000"/>
                <w:sz w:val="18"/>
                <w:szCs w:val="18"/>
                <w:lang w:eastAsia="en-AU"/>
              </w:rPr>
            </w:pPr>
          </w:p>
        </w:tc>
        <w:tc>
          <w:tcPr>
            <w:tcW w:w="4013" w:type="dxa"/>
            <w:noWrap/>
            <w:vAlign w:val="bottom"/>
          </w:tcPr>
          <w:p w14:paraId="28E76FE3" w14:textId="77777777" w:rsidR="000974F3" w:rsidRPr="00BD0785" w:rsidRDefault="000974F3" w:rsidP="000F62FA">
            <w:pPr>
              <w:spacing w:after="0" w:line="240" w:lineRule="auto"/>
              <w:rPr>
                <w:rFonts w:cs="Calibri"/>
                <w:color w:val="000000"/>
                <w:sz w:val="18"/>
                <w:szCs w:val="18"/>
                <w:lang w:eastAsia="en-AU"/>
              </w:rPr>
            </w:pPr>
            <w:r w:rsidRPr="00BD0785">
              <w:rPr>
                <w:rFonts w:cs="Calibri"/>
                <w:color w:val="000000"/>
                <w:sz w:val="18"/>
                <w:szCs w:val="18"/>
                <w:lang w:eastAsia="en-AU"/>
              </w:rPr>
              <w:t>Devils Creek</w:t>
            </w:r>
          </w:p>
        </w:tc>
        <w:tc>
          <w:tcPr>
            <w:tcW w:w="1276" w:type="dxa"/>
            <w:noWrap/>
            <w:vAlign w:val="bottom"/>
          </w:tcPr>
          <w:p w14:paraId="28E76FE4" w14:textId="77777777" w:rsidR="000974F3" w:rsidRPr="00BD0785" w:rsidRDefault="000974F3"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-34.6542</w:t>
            </w:r>
          </w:p>
        </w:tc>
        <w:tc>
          <w:tcPr>
            <w:tcW w:w="1134" w:type="dxa"/>
            <w:noWrap/>
            <w:vAlign w:val="bottom"/>
          </w:tcPr>
          <w:p w14:paraId="28E76FE5" w14:textId="77777777" w:rsidR="000974F3" w:rsidRPr="00BD0785" w:rsidRDefault="000974F3"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143.6201</w:t>
            </w:r>
          </w:p>
        </w:tc>
      </w:tr>
      <w:tr w:rsidR="000974F3" w:rsidRPr="00BD0785" w14:paraId="28E76FEB" w14:textId="77777777" w:rsidTr="00461A5C">
        <w:trPr>
          <w:trHeight w:val="20"/>
        </w:trPr>
        <w:tc>
          <w:tcPr>
            <w:tcW w:w="1958" w:type="dxa"/>
            <w:vMerge/>
            <w:noWrap/>
            <w:vAlign w:val="center"/>
          </w:tcPr>
          <w:p w14:paraId="28E76FE7" w14:textId="77777777" w:rsidR="000974F3" w:rsidRPr="00BD0785" w:rsidRDefault="000974F3" w:rsidP="000F62FA">
            <w:pPr>
              <w:rPr>
                <w:rFonts w:cs="Calibri"/>
                <w:color w:val="000000"/>
                <w:sz w:val="18"/>
                <w:szCs w:val="18"/>
                <w:lang w:eastAsia="en-AU"/>
              </w:rPr>
            </w:pPr>
          </w:p>
        </w:tc>
        <w:tc>
          <w:tcPr>
            <w:tcW w:w="4013" w:type="dxa"/>
            <w:noWrap/>
            <w:vAlign w:val="bottom"/>
          </w:tcPr>
          <w:p w14:paraId="28E76FE8" w14:textId="77777777" w:rsidR="000974F3" w:rsidRPr="00BD0785" w:rsidRDefault="000974F3" w:rsidP="000F62FA">
            <w:pPr>
              <w:spacing w:after="0" w:line="240" w:lineRule="auto"/>
              <w:rPr>
                <w:rFonts w:cs="Calibri"/>
                <w:color w:val="000000"/>
                <w:sz w:val="18"/>
                <w:szCs w:val="18"/>
                <w:lang w:eastAsia="en-AU"/>
              </w:rPr>
            </w:pPr>
            <w:r w:rsidRPr="00BD0785">
              <w:rPr>
                <w:rFonts w:cs="Calibri"/>
                <w:color w:val="000000"/>
                <w:sz w:val="18"/>
                <w:szCs w:val="18"/>
                <w:lang w:eastAsia="en-AU"/>
              </w:rPr>
              <w:t>Yanga Lake</w:t>
            </w:r>
          </w:p>
        </w:tc>
        <w:tc>
          <w:tcPr>
            <w:tcW w:w="1276" w:type="dxa"/>
            <w:noWrap/>
            <w:vAlign w:val="bottom"/>
          </w:tcPr>
          <w:p w14:paraId="28E76FE9" w14:textId="77777777" w:rsidR="000974F3" w:rsidRPr="00BD0785" w:rsidRDefault="000974F3"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-34.7178</w:t>
            </w:r>
          </w:p>
        </w:tc>
        <w:tc>
          <w:tcPr>
            <w:tcW w:w="1134" w:type="dxa"/>
            <w:noWrap/>
            <w:vAlign w:val="bottom"/>
          </w:tcPr>
          <w:p w14:paraId="28E76FEA" w14:textId="77777777" w:rsidR="000974F3" w:rsidRPr="00BD0785" w:rsidRDefault="000974F3"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143.6003</w:t>
            </w:r>
          </w:p>
        </w:tc>
      </w:tr>
      <w:tr w:rsidR="000974F3" w:rsidRPr="00BD0785" w14:paraId="28E76FF0" w14:textId="77777777" w:rsidTr="00461A5C">
        <w:trPr>
          <w:trHeight w:val="20"/>
        </w:trPr>
        <w:tc>
          <w:tcPr>
            <w:tcW w:w="1958" w:type="dxa"/>
            <w:vMerge/>
            <w:noWrap/>
            <w:vAlign w:val="center"/>
          </w:tcPr>
          <w:p w14:paraId="28E76FEC" w14:textId="77777777" w:rsidR="000974F3" w:rsidRPr="00BD0785" w:rsidRDefault="000974F3" w:rsidP="000F62FA">
            <w:pPr>
              <w:rPr>
                <w:rFonts w:cs="Calibri"/>
                <w:color w:val="000000"/>
                <w:sz w:val="18"/>
                <w:szCs w:val="18"/>
                <w:lang w:eastAsia="en-AU"/>
              </w:rPr>
            </w:pPr>
          </w:p>
        </w:tc>
        <w:tc>
          <w:tcPr>
            <w:tcW w:w="4013" w:type="dxa"/>
            <w:noWrap/>
            <w:vAlign w:val="bottom"/>
          </w:tcPr>
          <w:p w14:paraId="28E76FED" w14:textId="77777777" w:rsidR="000974F3" w:rsidRPr="00BD0785" w:rsidRDefault="000974F3" w:rsidP="000F62FA">
            <w:pPr>
              <w:spacing w:after="0" w:line="240" w:lineRule="auto"/>
              <w:rPr>
                <w:rFonts w:cs="Calibri"/>
                <w:color w:val="000000"/>
                <w:sz w:val="18"/>
                <w:szCs w:val="18"/>
                <w:lang w:eastAsia="en-AU"/>
              </w:rPr>
            </w:pPr>
            <w:r w:rsidRPr="00BD0785">
              <w:rPr>
                <w:rFonts w:cs="Calibri"/>
                <w:color w:val="000000"/>
                <w:sz w:val="18"/>
                <w:szCs w:val="18"/>
                <w:lang w:eastAsia="en-AU"/>
              </w:rPr>
              <w:t>South Yanga</w:t>
            </w:r>
          </w:p>
        </w:tc>
        <w:tc>
          <w:tcPr>
            <w:tcW w:w="1276" w:type="dxa"/>
            <w:noWrap/>
            <w:vAlign w:val="bottom"/>
          </w:tcPr>
          <w:p w14:paraId="28E76FEE" w14:textId="77777777" w:rsidR="000974F3" w:rsidRPr="00BD0785" w:rsidRDefault="000974F3"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-34.672</w:t>
            </w:r>
          </w:p>
        </w:tc>
        <w:tc>
          <w:tcPr>
            <w:tcW w:w="1134" w:type="dxa"/>
            <w:noWrap/>
            <w:vAlign w:val="bottom"/>
          </w:tcPr>
          <w:p w14:paraId="28E76FEF" w14:textId="77777777" w:rsidR="000974F3" w:rsidRPr="00BD0785" w:rsidRDefault="000974F3"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143.659</w:t>
            </w:r>
          </w:p>
        </w:tc>
      </w:tr>
      <w:tr w:rsidR="000974F3" w:rsidRPr="00BD0785" w14:paraId="28E76FF5" w14:textId="77777777" w:rsidTr="00461A5C">
        <w:trPr>
          <w:trHeight w:val="20"/>
        </w:trPr>
        <w:tc>
          <w:tcPr>
            <w:tcW w:w="1958" w:type="dxa"/>
            <w:vMerge/>
            <w:noWrap/>
            <w:vAlign w:val="center"/>
          </w:tcPr>
          <w:p w14:paraId="28E76FF1" w14:textId="77777777" w:rsidR="000974F3" w:rsidRPr="00BD0785" w:rsidRDefault="000974F3" w:rsidP="000F62FA">
            <w:pPr>
              <w:rPr>
                <w:rFonts w:cs="Calibri"/>
                <w:color w:val="000000"/>
                <w:sz w:val="18"/>
                <w:szCs w:val="18"/>
                <w:lang w:eastAsia="en-AU"/>
              </w:rPr>
            </w:pPr>
          </w:p>
        </w:tc>
        <w:tc>
          <w:tcPr>
            <w:tcW w:w="4013" w:type="dxa"/>
            <w:noWrap/>
            <w:vAlign w:val="bottom"/>
          </w:tcPr>
          <w:p w14:paraId="28E76FF2" w14:textId="77777777" w:rsidR="000974F3" w:rsidRPr="00BD0785" w:rsidRDefault="000974F3" w:rsidP="000F62FA">
            <w:pPr>
              <w:spacing w:after="0" w:line="240" w:lineRule="auto"/>
              <w:rPr>
                <w:rFonts w:cs="Calibri"/>
                <w:color w:val="000000"/>
                <w:sz w:val="18"/>
                <w:szCs w:val="18"/>
                <w:lang w:eastAsia="en-AU"/>
              </w:rPr>
            </w:pPr>
            <w:r w:rsidRPr="00BD0785">
              <w:rPr>
                <w:rFonts w:cs="Calibri"/>
                <w:color w:val="000000"/>
                <w:sz w:val="18"/>
                <w:szCs w:val="18"/>
                <w:lang w:eastAsia="en-AU"/>
              </w:rPr>
              <w:t>Balranald Shire Common</w:t>
            </w:r>
          </w:p>
        </w:tc>
        <w:tc>
          <w:tcPr>
            <w:tcW w:w="1276" w:type="dxa"/>
            <w:noWrap/>
            <w:vAlign w:val="bottom"/>
          </w:tcPr>
          <w:p w14:paraId="28E76FF3" w14:textId="77777777" w:rsidR="000974F3" w:rsidRPr="00BD0785" w:rsidRDefault="000974F3"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-34.6368</w:t>
            </w:r>
          </w:p>
        </w:tc>
        <w:tc>
          <w:tcPr>
            <w:tcW w:w="1134" w:type="dxa"/>
            <w:noWrap/>
            <w:vAlign w:val="bottom"/>
          </w:tcPr>
          <w:p w14:paraId="28E76FF4" w14:textId="77777777" w:rsidR="000974F3" w:rsidRPr="00BD0785" w:rsidRDefault="000974F3"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143.581</w:t>
            </w:r>
          </w:p>
        </w:tc>
      </w:tr>
      <w:tr w:rsidR="000974F3" w:rsidRPr="00BD0785" w14:paraId="28E76FFA" w14:textId="77777777" w:rsidTr="00461A5C">
        <w:trPr>
          <w:trHeight w:val="20"/>
        </w:trPr>
        <w:tc>
          <w:tcPr>
            <w:tcW w:w="1958" w:type="dxa"/>
            <w:vMerge/>
            <w:noWrap/>
            <w:vAlign w:val="center"/>
          </w:tcPr>
          <w:p w14:paraId="28E76FF6" w14:textId="77777777" w:rsidR="000974F3" w:rsidRPr="00BD0785" w:rsidRDefault="000974F3" w:rsidP="000F62FA">
            <w:pPr>
              <w:rPr>
                <w:rFonts w:cs="Calibri"/>
                <w:color w:val="000000"/>
                <w:sz w:val="18"/>
                <w:szCs w:val="18"/>
                <w:lang w:eastAsia="en-AU"/>
              </w:rPr>
            </w:pPr>
          </w:p>
        </w:tc>
        <w:tc>
          <w:tcPr>
            <w:tcW w:w="4013" w:type="dxa"/>
            <w:noWrap/>
            <w:vAlign w:val="bottom"/>
          </w:tcPr>
          <w:p w14:paraId="28E76FF7" w14:textId="77777777" w:rsidR="000974F3" w:rsidRPr="00BD0785" w:rsidRDefault="000974F3" w:rsidP="000F62FA">
            <w:pPr>
              <w:spacing w:after="0" w:line="240" w:lineRule="auto"/>
              <w:rPr>
                <w:rFonts w:cs="Calibri"/>
                <w:color w:val="000000"/>
                <w:sz w:val="18"/>
                <w:szCs w:val="18"/>
                <w:lang w:eastAsia="en-AU"/>
              </w:rPr>
            </w:pPr>
            <w:r w:rsidRPr="00BD0785">
              <w:rPr>
                <w:rFonts w:cs="Calibri"/>
                <w:color w:val="000000"/>
                <w:sz w:val="18"/>
                <w:szCs w:val="18"/>
                <w:lang w:eastAsia="en-AU"/>
              </w:rPr>
              <w:t>Riverleigh</w:t>
            </w:r>
          </w:p>
        </w:tc>
        <w:tc>
          <w:tcPr>
            <w:tcW w:w="1276" w:type="dxa"/>
            <w:noWrap/>
            <w:vAlign w:val="bottom"/>
          </w:tcPr>
          <w:p w14:paraId="28E76FF8" w14:textId="77777777" w:rsidR="000974F3" w:rsidRPr="00BD0785" w:rsidRDefault="000974F3"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-34.6314</w:t>
            </w:r>
          </w:p>
        </w:tc>
        <w:tc>
          <w:tcPr>
            <w:tcW w:w="1134" w:type="dxa"/>
            <w:noWrap/>
            <w:vAlign w:val="bottom"/>
          </w:tcPr>
          <w:p w14:paraId="28E76FF9" w14:textId="77777777" w:rsidR="000974F3" w:rsidRPr="00BD0785" w:rsidRDefault="000974F3"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143.6112</w:t>
            </w:r>
          </w:p>
        </w:tc>
      </w:tr>
      <w:tr w:rsidR="000974F3" w:rsidRPr="00BD0785" w14:paraId="28E76FFF" w14:textId="77777777" w:rsidTr="00461A5C">
        <w:trPr>
          <w:trHeight w:val="20"/>
        </w:trPr>
        <w:tc>
          <w:tcPr>
            <w:tcW w:w="1958" w:type="dxa"/>
            <w:vMerge/>
            <w:noWrap/>
            <w:vAlign w:val="center"/>
          </w:tcPr>
          <w:p w14:paraId="28E76FFB" w14:textId="77777777" w:rsidR="000974F3" w:rsidRPr="00BD0785" w:rsidRDefault="000974F3" w:rsidP="000F62FA">
            <w:pPr>
              <w:rPr>
                <w:rFonts w:cs="Calibri"/>
                <w:color w:val="000000"/>
                <w:sz w:val="18"/>
                <w:szCs w:val="18"/>
                <w:lang w:eastAsia="en-AU"/>
              </w:rPr>
            </w:pPr>
          </w:p>
        </w:tc>
        <w:tc>
          <w:tcPr>
            <w:tcW w:w="4013" w:type="dxa"/>
            <w:noWrap/>
            <w:vAlign w:val="bottom"/>
          </w:tcPr>
          <w:p w14:paraId="28E76FFC" w14:textId="77777777" w:rsidR="000974F3" w:rsidRPr="00BD0785" w:rsidRDefault="000974F3" w:rsidP="000F62FA">
            <w:pPr>
              <w:spacing w:after="0" w:line="240" w:lineRule="auto"/>
              <w:rPr>
                <w:rFonts w:cs="Calibri"/>
                <w:color w:val="000000"/>
                <w:sz w:val="18"/>
                <w:szCs w:val="18"/>
                <w:lang w:eastAsia="en-AU"/>
              </w:rPr>
            </w:pPr>
            <w:r w:rsidRPr="00BD0785">
              <w:rPr>
                <w:rFonts w:cs="Calibri"/>
                <w:color w:val="000000"/>
                <w:sz w:val="18"/>
                <w:szCs w:val="18"/>
                <w:lang w:eastAsia="en-AU"/>
              </w:rPr>
              <w:t>Baupie</w:t>
            </w:r>
          </w:p>
        </w:tc>
        <w:tc>
          <w:tcPr>
            <w:tcW w:w="1276" w:type="dxa"/>
            <w:noWrap/>
            <w:vAlign w:val="bottom"/>
          </w:tcPr>
          <w:p w14:paraId="28E76FFD" w14:textId="77777777" w:rsidR="000974F3" w:rsidRPr="00BD0785" w:rsidRDefault="000974F3"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-34.6076</w:t>
            </w:r>
          </w:p>
        </w:tc>
        <w:tc>
          <w:tcPr>
            <w:tcW w:w="1134" w:type="dxa"/>
            <w:noWrap/>
            <w:vAlign w:val="bottom"/>
          </w:tcPr>
          <w:p w14:paraId="28E76FFE" w14:textId="77777777" w:rsidR="000974F3" w:rsidRPr="00BD0785" w:rsidRDefault="000974F3"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143.6201</w:t>
            </w:r>
          </w:p>
        </w:tc>
      </w:tr>
      <w:tr w:rsidR="000974F3" w:rsidRPr="00BD0785" w14:paraId="28E77004" w14:textId="77777777" w:rsidTr="00461A5C">
        <w:trPr>
          <w:trHeight w:val="20"/>
        </w:trPr>
        <w:tc>
          <w:tcPr>
            <w:tcW w:w="1958" w:type="dxa"/>
            <w:vMerge/>
            <w:noWrap/>
            <w:vAlign w:val="center"/>
          </w:tcPr>
          <w:p w14:paraId="28E77000" w14:textId="77777777" w:rsidR="000974F3" w:rsidRPr="00BD0785" w:rsidRDefault="000974F3" w:rsidP="000F62FA">
            <w:pPr>
              <w:rPr>
                <w:rFonts w:cs="Calibri"/>
                <w:color w:val="000000"/>
                <w:sz w:val="18"/>
                <w:szCs w:val="18"/>
                <w:lang w:eastAsia="en-AU"/>
              </w:rPr>
            </w:pPr>
          </w:p>
        </w:tc>
        <w:tc>
          <w:tcPr>
            <w:tcW w:w="4013" w:type="dxa"/>
            <w:noWrap/>
            <w:vAlign w:val="bottom"/>
          </w:tcPr>
          <w:p w14:paraId="28E77001" w14:textId="77777777" w:rsidR="000974F3" w:rsidRPr="00BD0785" w:rsidRDefault="000974F3" w:rsidP="000F62FA">
            <w:pPr>
              <w:spacing w:after="0" w:line="240" w:lineRule="auto"/>
              <w:rPr>
                <w:rFonts w:cs="Calibri"/>
                <w:color w:val="000000"/>
                <w:sz w:val="18"/>
                <w:szCs w:val="18"/>
                <w:lang w:eastAsia="en-AU"/>
              </w:rPr>
            </w:pPr>
            <w:r w:rsidRPr="00BD0785">
              <w:rPr>
                <w:rFonts w:cs="Calibri"/>
                <w:color w:val="000000"/>
                <w:sz w:val="18"/>
                <w:szCs w:val="18"/>
                <w:lang w:eastAsia="en-AU"/>
              </w:rPr>
              <w:t>Moola</w:t>
            </w:r>
          </w:p>
        </w:tc>
        <w:tc>
          <w:tcPr>
            <w:tcW w:w="1276" w:type="dxa"/>
            <w:noWrap/>
            <w:vAlign w:val="bottom"/>
          </w:tcPr>
          <w:p w14:paraId="28E77002" w14:textId="77777777" w:rsidR="000974F3" w:rsidRPr="00BD0785" w:rsidRDefault="000974F3"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-34.6006</w:t>
            </w:r>
          </w:p>
        </w:tc>
        <w:tc>
          <w:tcPr>
            <w:tcW w:w="1134" w:type="dxa"/>
            <w:noWrap/>
            <w:vAlign w:val="bottom"/>
          </w:tcPr>
          <w:p w14:paraId="28E77003" w14:textId="77777777" w:rsidR="000974F3" w:rsidRPr="00BD0785" w:rsidRDefault="000974F3"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143.6211</w:t>
            </w:r>
          </w:p>
        </w:tc>
      </w:tr>
      <w:tr w:rsidR="000974F3" w:rsidRPr="00BD0785" w14:paraId="28E77009" w14:textId="77777777" w:rsidTr="00461A5C">
        <w:trPr>
          <w:trHeight w:val="20"/>
        </w:trPr>
        <w:tc>
          <w:tcPr>
            <w:tcW w:w="1958" w:type="dxa"/>
            <w:vMerge/>
            <w:noWrap/>
            <w:vAlign w:val="center"/>
          </w:tcPr>
          <w:p w14:paraId="28E77005" w14:textId="77777777" w:rsidR="000974F3" w:rsidRPr="00BD0785" w:rsidRDefault="000974F3" w:rsidP="000F62FA">
            <w:pPr>
              <w:rPr>
                <w:rFonts w:cs="Calibri"/>
                <w:color w:val="000000"/>
                <w:sz w:val="18"/>
                <w:szCs w:val="18"/>
                <w:lang w:eastAsia="en-AU"/>
              </w:rPr>
            </w:pPr>
          </w:p>
        </w:tc>
        <w:tc>
          <w:tcPr>
            <w:tcW w:w="4013" w:type="dxa"/>
            <w:noWrap/>
            <w:vAlign w:val="bottom"/>
          </w:tcPr>
          <w:p w14:paraId="28E77006" w14:textId="77777777" w:rsidR="000974F3" w:rsidRPr="00BD0785" w:rsidRDefault="000974F3" w:rsidP="000F62FA">
            <w:pPr>
              <w:spacing w:after="0" w:line="240" w:lineRule="auto"/>
              <w:rPr>
                <w:rFonts w:cs="Calibri"/>
                <w:color w:val="000000"/>
                <w:sz w:val="18"/>
                <w:szCs w:val="18"/>
                <w:lang w:eastAsia="en-AU"/>
              </w:rPr>
            </w:pPr>
            <w:r w:rsidRPr="00BD0785">
              <w:rPr>
                <w:rFonts w:cs="Calibri"/>
                <w:color w:val="000000"/>
                <w:sz w:val="18"/>
                <w:szCs w:val="18"/>
                <w:lang w:eastAsia="en-AU"/>
              </w:rPr>
              <w:t>South Yanga National Park</w:t>
            </w:r>
          </w:p>
        </w:tc>
        <w:tc>
          <w:tcPr>
            <w:tcW w:w="1276" w:type="dxa"/>
            <w:noWrap/>
            <w:vAlign w:val="bottom"/>
          </w:tcPr>
          <w:p w14:paraId="28E77007" w14:textId="77777777" w:rsidR="000974F3" w:rsidRPr="00BD0785" w:rsidRDefault="000974F3"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-34.5891</w:t>
            </w:r>
          </w:p>
        </w:tc>
        <w:tc>
          <w:tcPr>
            <w:tcW w:w="1134" w:type="dxa"/>
            <w:noWrap/>
            <w:vAlign w:val="bottom"/>
          </w:tcPr>
          <w:p w14:paraId="28E77008" w14:textId="77777777" w:rsidR="000974F3" w:rsidRPr="00BD0785" w:rsidRDefault="000974F3"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143.6442</w:t>
            </w:r>
          </w:p>
        </w:tc>
      </w:tr>
      <w:tr w:rsidR="000974F3" w:rsidRPr="00BD0785" w14:paraId="28E7700E" w14:textId="77777777" w:rsidTr="00461A5C">
        <w:trPr>
          <w:trHeight w:val="20"/>
        </w:trPr>
        <w:tc>
          <w:tcPr>
            <w:tcW w:w="1958" w:type="dxa"/>
            <w:vMerge/>
            <w:noWrap/>
            <w:vAlign w:val="center"/>
          </w:tcPr>
          <w:p w14:paraId="28E7700A" w14:textId="77777777" w:rsidR="000974F3" w:rsidRPr="00BD0785" w:rsidRDefault="000974F3" w:rsidP="000F62FA">
            <w:pPr>
              <w:rPr>
                <w:rFonts w:cs="Calibri"/>
                <w:color w:val="000000"/>
                <w:sz w:val="18"/>
                <w:szCs w:val="18"/>
                <w:lang w:eastAsia="en-AU"/>
              </w:rPr>
            </w:pPr>
          </w:p>
        </w:tc>
        <w:tc>
          <w:tcPr>
            <w:tcW w:w="4013" w:type="dxa"/>
            <w:noWrap/>
            <w:vAlign w:val="bottom"/>
          </w:tcPr>
          <w:p w14:paraId="28E7700B" w14:textId="77777777" w:rsidR="000974F3" w:rsidRPr="00BD0785" w:rsidRDefault="000974F3" w:rsidP="000F62FA">
            <w:pPr>
              <w:spacing w:after="0" w:line="240" w:lineRule="auto"/>
              <w:rPr>
                <w:rFonts w:cs="Calibri"/>
                <w:color w:val="000000"/>
                <w:sz w:val="18"/>
                <w:szCs w:val="18"/>
                <w:lang w:eastAsia="en-AU"/>
              </w:rPr>
            </w:pPr>
            <w:r w:rsidRPr="00BD0785">
              <w:rPr>
                <w:rFonts w:cs="Calibri"/>
                <w:color w:val="000000"/>
                <w:sz w:val="18"/>
                <w:szCs w:val="18"/>
                <w:lang w:eastAsia="en-AU"/>
              </w:rPr>
              <w:t>Glen Avon</w:t>
            </w:r>
          </w:p>
        </w:tc>
        <w:tc>
          <w:tcPr>
            <w:tcW w:w="1276" w:type="dxa"/>
            <w:noWrap/>
            <w:vAlign w:val="bottom"/>
          </w:tcPr>
          <w:p w14:paraId="28E7700C" w14:textId="77777777" w:rsidR="000974F3" w:rsidRPr="00BD0785" w:rsidRDefault="000974F3"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-34.5702</w:t>
            </w:r>
          </w:p>
        </w:tc>
        <w:tc>
          <w:tcPr>
            <w:tcW w:w="1134" w:type="dxa"/>
            <w:noWrap/>
            <w:vAlign w:val="bottom"/>
          </w:tcPr>
          <w:p w14:paraId="28E7700D" w14:textId="77777777" w:rsidR="000974F3" w:rsidRPr="00BD0785" w:rsidRDefault="000974F3"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143.6324</w:t>
            </w:r>
          </w:p>
        </w:tc>
      </w:tr>
      <w:tr w:rsidR="000974F3" w:rsidRPr="00BD0785" w14:paraId="28E77013" w14:textId="77777777" w:rsidTr="00461A5C">
        <w:trPr>
          <w:trHeight w:val="20"/>
        </w:trPr>
        <w:tc>
          <w:tcPr>
            <w:tcW w:w="1958" w:type="dxa"/>
            <w:vMerge/>
            <w:noWrap/>
            <w:vAlign w:val="center"/>
          </w:tcPr>
          <w:p w14:paraId="28E7700F" w14:textId="77777777" w:rsidR="000974F3" w:rsidRPr="00BD0785" w:rsidRDefault="000974F3" w:rsidP="000F62FA">
            <w:pPr>
              <w:rPr>
                <w:rFonts w:cs="Calibri"/>
                <w:color w:val="000000"/>
                <w:sz w:val="18"/>
                <w:szCs w:val="18"/>
                <w:lang w:eastAsia="en-AU"/>
              </w:rPr>
            </w:pPr>
          </w:p>
        </w:tc>
        <w:tc>
          <w:tcPr>
            <w:tcW w:w="4013" w:type="dxa"/>
            <w:noWrap/>
            <w:vAlign w:val="bottom"/>
          </w:tcPr>
          <w:p w14:paraId="28E77010" w14:textId="77777777" w:rsidR="000974F3" w:rsidRPr="00BD0785" w:rsidRDefault="000974F3" w:rsidP="000F62FA">
            <w:pPr>
              <w:spacing w:after="0" w:line="240" w:lineRule="auto"/>
              <w:rPr>
                <w:rFonts w:cs="Calibri"/>
                <w:color w:val="000000"/>
                <w:sz w:val="18"/>
                <w:szCs w:val="18"/>
                <w:lang w:eastAsia="en-AU"/>
              </w:rPr>
            </w:pPr>
            <w:r w:rsidRPr="00BD0785">
              <w:rPr>
                <w:rFonts w:cs="Calibri"/>
                <w:color w:val="000000"/>
                <w:sz w:val="18"/>
                <w:szCs w:val="18"/>
                <w:lang w:eastAsia="en-AU"/>
              </w:rPr>
              <w:t>Springbank</w:t>
            </w:r>
          </w:p>
        </w:tc>
        <w:tc>
          <w:tcPr>
            <w:tcW w:w="1276" w:type="dxa"/>
            <w:noWrap/>
            <w:vAlign w:val="bottom"/>
          </w:tcPr>
          <w:p w14:paraId="28E77011" w14:textId="77777777" w:rsidR="000974F3" w:rsidRPr="00BD0785" w:rsidRDefault="000974F3"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-34.5466</w:t>
            </w:r>
          </w:p>
        </w:tc>
        <w:tc>
          <w:tcPr>
            <w:tcW w:w="1134" w:type="dxa"/>
            <w:noWrap/>
            <w:vAlign w:val="bottom"/>
          </w:tcPr>
          <w:p w14:paraId="28E77012" w14:textId="77777777" w:rsidR="000974F3" w:rsidRPr="00BD0785" w:rsidRDefault="000974F3"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143.6392</w:t>
            </w:r>
          </w:p>
        </w:tc>
      </w:tr>
      <w:tr w:rsidR="000974F3" w:rsidRPr="00BD0785" w14:paraId="28E77018" w14:textId="77777777" w:rsidTr="00461A5C">
        <w:trPr>
          <w:trHeight w:val="20"/>
        </w:trPr>
        <w:tc>
          <w:tcPr>
            <w:tcW w:w="1958" w:type="dxa"/>
            <w:vMerge/>
            <w:noWrap/>
            <w:vAlign w:val="center"/>
          </w:tcPr>
          <w:p w14:paraId="28E77014" w14:textId="77777777" w:rsidR="000974F3" w:rsidRPr="00BD0785" w:rsidRDefault="000974F3" w:rsidP="000F62FA">
            <w:pPr>
              <w:rPr>
                <w:rFonts w:cs="Calibri"/>
                <w:color w:val="000000"/>
                <w:sz w:val="18"/>
                <w:szCs w:val="18"/>
                <w:lang w:eastAsia="en-AU"/>
              </w:rPr>
            </w:pPr>
          </w:p>
        </w:tc>
        <w:tc>
          <w:tcPr>
            <w:tcW w:w="4013" w:type="dxa"/>
            <w:noWrap/>
            <w:vAlign w:val="bottom"/>
          </w:tcPr>
          <w:p w14:paraId="28E77015" w14:textId="77777777" w:rsidR="000974F3" w:rsidRPr="00BD0785" w:rsidRDefault="000974F3" w:rsidP="000F62FA">
            <w:pPr>
              <w:spacing w:after="0" w:line="240" w:lineRule="auto"/>
              <w:rPr>
                <w:rFonts w:cs="Calibri"/>
                <w:color w:val="000000"/>
                <w:sz w:val="18"/>
                <w:szCs w:val="18"/>
                <w:lang w:eastAsia="en-AU"/>
              </w:rPr>
            </w:pPr>
            <w:r w:rsidRPr="00BD0785">
              <w:rPr>
                <w:rFonts w:cs="Calibri"/>
                <w:color w:val="000000"/>
                <w:sz w:val="18"/>
                <w:szCs w:val="18"/>
                <w:lang w:eastAsia="en-AU"/>
              </w:rPr>
              <w:t>Breer Creek Swamp</w:t>
            </w:r>
          </w:p>
        </w:tc>
        <w:tc>
          <w:tcPr>
            <w:tcW w:w="1276" w:type="dxa"/>
            <w:noWrap/>
            <w:vAlign w:val="bottom"/>
          </w:tcPr>
          <w:p w14:paraId="28E77016" w14:textId="77777777" w:rsidR="000974F3" w:rsidRPr="00BD0785" w:rsidRDefault="000974F3"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-34.5331</w:t>
            </w:r>
          </w:p>
        </w:tc>
        <w:tc>
          <w:tcPr>
            <w:tcW w:w="1134" w:type="dxa"/>
            <w:noWrap/>
            <w:vAlign w:val="bottom"/>
          </w:tcPr>
          <w:p w14:paraId="28E77017" w14:textId="77777777" w:rsidR="000974F3" w:rsidRPr="00BD0785" w:rsidRDefault="000974F3"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143.7356</w:t>
            </w:r>
          </w:p>
        </w:tc>
      </w:tr>
      <w:tr w:rsidR="000974F3" w:rsidRPr="00BD0785" w14:paraId="28E7701D" w14:textId="77777777" w:rsidTr="00461A5C">
        <w:trPr>
          <w:trHeight w:val="20"/>
        </w:trPr>
        <w:tc>
          <w:tcPr>
            <w:tcW w:w="1958" w:type="dxa"/>
            <w:vMerge/>
            <w:noWrap/>
            <w:vAlign w:val="center"/>
          </w:tcPr>
          <w:p w14:paraId="28E77019" w14:textId="77777777" w:rsidR="000974F3" w:rsidRPr="00BD0785" w:rsidRDefault="000974F3" w:rsidP="000F62FA">
            <w:pPr>
              <w:rPr>
                <w:rFonts w:cs="Calibri"/>
                <w:color w:val="000000"/>
                <w:sz w:val="18"/>
                <w:szCs w:val="18"/>
                <w:lang w:eastAsia="en-AU"/>
              </w:rPr>
            </w:pPr>
          </w:p>
        </w:tc>
        <w:tc>
          <w:tcPr>
            <w:tcW w:w="4013" w:type="dxa"/>
            <w:noWrap/>
            <w:vAlign w:val="bottom"/>
          </w:tcPr>
          <w:p w14:paraId="28E7701A" w14:textId="77777777" w:rsidR="000974F3" w:rsidRPr="00BD0785" w:rsidRDefault="000974F3" w:rsidP="000F62FA">
            <w:pPr>
              <w:spacing w:after="0" w:line="240" w:lineRule="auto"/>
              <w:rPr>
                <w:rFonts w:cs="Calibri"/>
                <w:color w:val="000000"/>
                <w:sz w:val="18"/>
                <w:szCs w:val="18"/>
                <w:lang w:eastAsia="en-AU"/>
              </w:rPr>
            </w:pPr>
            <w:r w:rsidRPr="00BD0785">
              <w:rPr>
                <w:rFonts w:cs="Calibri"/>
                <w:color w:val="000000"/>
                <w:sz w:val="18"/>
                <w:szCs w:val="18"/>
                <w:lang w:eastAsia="en-AU"/>
              </w:rPr>
              <w:t>Murrundi</w:t>
            </w:r>
          </w:p>
        </w:tc>
        <w:tc>
          <w:tcPr>
            <w:tcW w:w="1276" w:type="dxa"/>
            <w:noWrap/>
            <w:vAlign w:val="bottom"/>
          </w:tcPr>
          <w:p w14:paraId="28E7701B" w14:textId="77777777" w:rsidR="000974F3" w:rsidRPr="00BD0785" w:rsidRDefault="000974F3"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-34.5323</w:t>
            </w:r>
          </w:p>
        </w:tc>
        <w:tc>
          <w:tcPr>
            <w:tcW w:w="1134" w:type="dxa"/>
            <w:noWrap/>
            <w:vAlign w:val="bottom"/>
          </w:tcPr>
          <w:p w14:paraId="28E7701C" w14:textId="77777777" w:rsidR="000974F3" w:rsidRPr="00BD0785" w:rsidRDefault="000974F3"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143.6516</w:t>
            </w:r>
          </w:p>
        </w:tc>
      </w:tr>
      <w:tr w:rsidR="000974F3" w:rsidRPr="00BD0785" w14:paraId="28E77022" w14:textId="77777777" w:rsidTr="00461A5C">
        <w:trPr>
          <w:trHeight w:val="20"/>
        </w:trPr>
        <w:tc>
          <w:tcPr>
            <w:tcW w:w="1958" w:type="dxa"/>
            <w:vMerge/>
            <w:noWrap/>
            <w:vAlign w:val="center"/>
          </w:tcPr>
          <w:p w14:paraId="28E7701E" w14:textId="77777777" w:rsidR="000974F3" w:rsidRPr="00BD0785" w:rsidRDefault="000974F3" w:rsidP="000F62FA">
            <w:pPr>
              <w:rPr>
                <w:rFonts w:cs="Calibri"/>
                <w:color w:val="000000"/>
                <w:sz w:val="18"/>
                <w:szCs w:val="18"/>
                <w:lang w:eastAsia="en-AU"/>
              </w:rPr>
            </w:pPr>
          </w:p>
        </w:tc>
        <w:tc>
          <w:tcPr>
            <w:tcW w:w="4013" w:type="dxa"/>
            <w:noWrap/>
            <w:vAlign w:val="bottom"/>
          </w:tcPr>
          <w:p w14:paraId="28E7701F" w14:textId="77777777" w:rsidR="000974F3" w:rsidRPr="00BD0785" w:rsidRDefault="000974F3" w:rsidP="000F62FA">
            <w:pPr>
              <w:spacing w:after="0" w:line="240" w:lineRule="auto"/>
              <w:rPr>
                <w:rFonts w:cs="Calibri"/>
                <w:color w:val="000000"/>
                <w:sz w:val="18"/>
                <w:szCs w:val="18"/>
                <w:lang w:eastAsia="en-AU"/>
              </w:rPr>
            </w:pPr>
            <w:r w:rsidRPr="00BD0785">
              <w:rPr>
                <w:rFonts w:cs="Calibri"/>
                <w:color w:val="000000"/>
                <w:sz w:val="18"/>
                <w:szCs w:val="18"/>
                <w:lang w:eastAsia="en-AU"/>
              </w:rPr>
              <w:t>Wynburn</w:t>
            </w:r>
          </w:p>
        </w:tc>
        <w:tc>
          <w:tcPr>
            <w:tcW w:w="1276" w:type="dxa"/>
            <w:noWrap/>
            <w:vAlign w:val="bottom"/>
          </w:tcPr>
          <w:p w14:paraId="28E77020" w14:textId="77777777" w:rsidR="000974F3" w:rsidRPr="00BD0785" w:rsidRDefault="000974F3"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-34.4881</w:t>
            </w:r>
          </w:p>
        </w:tc>
        <w:tc>
          <w:tcPr>
            <w:tcW w:w="1134" w:type="dxa"/>
            <w:noWrap/>
            <w:vAlign w:val="bottom"/>
          </w:tcPr>
          <w:p w14:paraId="28E77021" w14:textId="77777777" w:rsidR="000974F3" w:rsidRPr="00BD0785" w:rsidRDefault="000974F3"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143.6789</w:t>
            </w:r>
          </w:p>
        </w:tc>
      </w:tr>
      <w:tr w:rsidR="000974F3" w:rsidRPr="00BD0785" w14:paraId="28E77027" w14:textId="77777777" w:rsidTr="00461A5C">
        <w:trPr>
          <w:trHeight w:val="20"/>
        </w:trPr>
        <w:tc>
          <w:tcPr>
            <w:tcW w:w="1958" w:type="dxa"/>
            <w:vMerge/>
            <w:noWrap/>
            <w:vAlign w:val="center"/>
          </w:tcPr>
          <w:p w14:paraId="28E77023" w14:textId="77777777" w:rsidR="000974F3" w:rsidRPr="00BD0785" w:rsidRDefault="000974F3" w:rsidP="000F62FA">
            <w:pPr>
              <w:rPr>
                <w:rFonts w:cs="Calibri"/>
                <w:color w:val="000000"/>
                <w:sz w:val="18"/>
                <w:szCs w:val="18"/>
                <w:lang w:eastAsia="en-AU"/>
              </w:rPr>
            </w:pPr>
          </w:p>
        </w:tc>
        <w:tc>
          <w:tcPr>
            <w:tcW w:w="4013" w:type="dxa"/>
            <w:noWrap/>
            <w:vAlign w:val="bottom"/>
          </w:tcPr>
          <w:p w14:paraId="28E77024" w14:textId="77777777" w:rsidR="000974F3" w:rsidRPr="00BD0785" w:rsidRDefault="000974F3" w:rsidP="000F62FA">
            <w:pPr>
              <w:spacing w:after="0" w:line="240" w:lineRule="auto"/>
              <w:rPr>
                <w:rFonts w:cs="Calibri"/>
                <w:color w:val="000000"/>
                <w:sz w:val="18"/>
                <w:szCs w:val="18"/>
                <w:lang w:eastAsia="en-AU"/>
              </w:rPr>
            </w:pPr>
            <w:r w:rsidRPr="00BD0785">
              <w:rPr>
                <w:rFonts w:cs="Calibri"/>
                <w:color w:val="000000"/>
                <w:sz w:val="18"/>
                <w:szCs w:val="18"/>
                <w:lang w:eastAsia="en-AU"/>
              </w:rPr>
              <w:t>Breer Swamp</w:t>
            </w:r>
          </w:p>
        </w:tc>
        <w:tc>
          <w:tcPr>
            <w:tcW w:w="1276" w:type="dxa"/>
            <w:noWrap/>
            <w:vAlign w:val="bottom"/>
          </w:tcPr>
          <w:p w14:paraId="28E77025" w14:textId="77777777" w:rsidR="000974F3" w:rsidRPr="00BD0785" w:rsidRDefault="000974F3"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-34.4852</w:t>
            </w:r>
          </w:p>
        </w:tc>
        <w:tc>
          <w:tcPr>
            <w:tcW w:w="1134" w:type="dxa"/>
            <w:noWrap/>
            <w:vAlign w:val="bottom"/>
          </w:tcPr>
          <w:p w14:paraId="28E77026" w14:textId="77777777" w:rsidR="000974F3" w:rsidRPr="00BD0785" w:rsidRDefault="000974F3"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143.7237</w:t>
            </w:r>
          </w:p>
        </w:tc>
      </w:tr>
      <w:tr w:rsidR="000974F3" w:rsidRPr="00BD0785" w14:paraId="28E7702C" w14:textId="77777777" w:rsidTr="00461A5C">
        <w:trPr>
          <w:trHeight w:val="20"/>
        </w:trPr>
        <w:tc>
          <w:tcPr>
            <w:tcW w:w="1958" w:type="dxa"/>
            <w:vMerge/>
            <w:noWrap/>
            <w:vAlign w:val="center"/>
          </w:tcPr>
          <w:p w14:paraId="28E77028" w14:textId="77777777" w:rsidR="000974F3" w:rsidRPr="00BD0785" w:rsidRDefault="000974F3" w:rsidP="000F62FA">
            <w:pPr>
              <w:rPr>
                <w:rFonts w:cs="Calibri"/>
                <w:color w:val="000000"/>
                <w:sz w:val="18"/>
                <w:szCs w:val="18"/>
                <w:lang w:eastAsia="en-AU"/>
              </w:rPr>
            </w:pPr>
          </w:p>
        </w:tc>
        <w:tc>
          <w:tcPr>
            <w:tcW w:w="4013" w:type="dxa"/>
            <w:noWrap/>
            <w:vAlign w:val="bottom"/>
          </w:tcPr>
          <w:p w14:paraId="28E77029" w14:textId="77777777" w:rsidR="000974F3" w:rsidRPr="00BD0785" w:rsidRDefault="000974F3" w:rsidP="000F62FA">
            <w:pPr>
              <w:spacing w:after="0" w:line="240" w:lineRule="auto"/>
              <w:rPr>
                <w:rFonts w:cs="Calibri"/>
                <w:color w:val="000000"/>
                <w:sz w:val="18"/>
                <w:szCs w:val="18"/>
                <w:lang w:eastAsia="en-AU"/>
              </w:rPr>
            </w:pPr>
            <w:r w:rsidRPr="00BD0785">
              <w:rPr>
                <w:rFonts w:cs="Calibri"/>
                <w:color w:val="000000"/>
                <w:sz w:val="18"/>
                <w:szCs w:val="18"/>
                <w:lang w:eastAsia="en-AU"/>
              </w:rPr>
              <w:t>River Smyths</w:t>
            </w:r>
          </w:p>
        </w:tc>
        <w:tc>
          <w:tcPr>
            <w:tcW w:w="1276" w:type="dxa"/>
            <w:noWrap/>
            <w:vAlign w:val="bottom"/>
          </w:tcPr>
          <w:p w14:paraId="28E7702A" w14:textId="77777777" w:rsidR="000974F3" w:rsidRPr="00BD0785" w:rsidRDefault="000974F3"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-34.4822</w:t>
            </w:r>
          </w:p>
        </w:tc>
        <w:tc>
          <w:tcPr>
            <w:tcW w:w="1134" w:type="dxa"/>
            <w:noWrap/>
            <w:vAlign w:val="bottom"/>
          </w:tcPr>
          <w:p w14:paraId="28E7702B" w14:textId="77777777" w:rsidR="000974F3" w:rsidRPr="00BD0785" w:rsidRDefault="000974F3"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143.7154</w:t>
            </w:r>
          </w:p>
        </w:tc>
      </w:tr>
      <w:tr w:rsidR="000974F3" w:rsidRPr="00BD0785" w14:paraId="28E77031" w14:textId="77777777" w:rsidTr="00461A5C">
        <w:trPr>
          <w:trHeight w:val="20"/>
        </w:trPr>
        <w:tc>
          <w:tcPr>
            <w:tcW w:w="1958" w:type="dxa"/>
            <w:vMerge/>
            <w:noWrap/>
            <w:vAlign w:val="center"/>
          </w:tcPr>
          <w:p w14:paraId="28E7702D" w14:textId="77777777" w:rsidR="000974F3" w:rsidRPr="00BD0785" w:rsidRDefault="000974F3" w:rsidP="000F62FA">
            <w:pPr>
              <w:rPr>
                <w:rFonts w:cs="Calibri"/>
                <w:color w:val="000000"/>
                <w:sz w:val="18"/>
                <w:szCs w:val="18"/>
                <w:lang w:eastAsia="en-AU"/>
              </w:rPr>
            </w:pPr>
          </w:p>
        </w:tc>
        <w:tc>
          <w:tcPr>
            <w:tcW w:w="4013" w:type="dxa"/>
            <w:noWrap/>
            <w:vAlign w:val="bottom"/>
          </w:tcPr>
          <w:p w14:paraId="28E7702E" w14:textId="77777777" w:rsidR="000974F3" w:rsidRPr="00BD0785" w:rsidRDefault="000974F3" w:rsidP="000F62FA">
            <w:pPr>
              <w:spacing w:after="0" w:line="240" w:lineRule="auto"/>
              <w:rPr>
                <w:rFonts w:cs="Calibri"/>
                <w:color w:val="000000"/>
                <w:sz w:val="18"/>
                <w:szCs w:val="18"/>
                <w:lang w:eastAsia="en-AU"/>
              </w:rPr>
            </w:pPr>
            <w:r w:rsidRPr="00BD0785">
              <w:rPr>
                <w:rFonts w:cs="Calibri"/>
                <w:color w:val="000000"/>
                <w:sz w:val="18"/>
                <w:szCs w:val="18"/>
                <w:lang w:eastAsia="en-AU"/>
              </w:rPr>
              <w:t>Narwie West</w:t>
            </w:r>
          </w:p>
        </w:tc>
        <w:tc>
          <w:tcPr>
            <w:tcW w:w="1276" w:type="dxa"/>
            <w:noWrap/>
            <w:vAlign w:val="bottom"/>
          </w:tcPr>
          <w:p w14:paraId="28E7702F" w14:textId="77777777" w:rsidR="000974F3" w:rsidRPr="00BD0785" w:rsidRDefault="000974F3"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-34.4702</w:t>
            </w:r>
          </w:p>
        </w:tc>
        <w:tc>
          <w:tcPr>
            <w:tcW w:w="1134" w:type="dxa"/>
            <w:noWrap/>
            <w:vAlign w:val="bottom"/>
          </w:tcPr>
          <w:p w14:paraId="28E77030" w14:textId="77777777" w:rsidR="000974F3" w:rsidRPr="00BD0785" w:rsidRDefault="000974F3"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143.6613</w:t>
            </w:r>
          </w:p>
        </w:tc>
      </w:tr>
      <w:tr w:rsidR="000974F3" w:rsidRPr="00BD0785" w14:paraId="28E77036" w14:textId="77777777" w:rsidTr="00461A5C">
        <w:trPr>
          <w:trHeight w:val="20"/>
        </w:trPr>
        <w:tc>
          <w:tcPr>
            <w:tcW w:w="1958" w:type="dxa"/>
            <w:vMerge/>
            <w:noWrap/>
            <w:vAlign w:val="center"/>
          </w:tcPr>
          <w:p w14:paraId="28E77032" w14:textId="77777777" w:rsidR="000974F3" w:rsidRPr="00BD0785" w:rsidRDefault="000974F3" w:rsidP="000F62FA">
            <w:pPr>
              <w:rPr>
                <w:rFonts w:cs="Calibri"/>
                <w:color w:val="000000"/>
                <w:sz w:val="18"/>
                <w:szCs w:val="18"/>
                <w:lang w:eastAsia="en-AU"/>
              </w:rPr>
            </w:pPr>
          </w:p>
        </w:tc>
        <w:tc>
          <w:tcPr>
            <w:tcW w:w="4013" w:type="dxa"/>
            <w:noWrap/>
            <w:vAlign w:val="bottom"/>
          </w:tcPr>
          <w:p w14:paraId="28E77033" w14:textId="77777777" w:rsidR="000974F3" w:rsidRPr="00BD0785" w:rsidRDefault="000974F3" w:rsidP="000F62FA">
            <w:pPr>
              <w:spacing w:after="0" w:line="240" w:lineRule="auto"/>
              <w:rPr>
                <w:rFonts w:cs="Calibri"/>
                <w:color w:val="000000"/>
                <w:sz w:val="18"/>
                <w:szCs w:val="18"/>
                <w:lang w:eastAsia="en-AU"/>
              </w:rPr>
            </w:pPr>
            <w:r w:rsidRPr="00BD0785">
              <w:rPr>
                <w:rFonts w:cs="Calibri"/>
                <w:color w:val="000000"/>
                <w:sz w:val="18"/>
                <w:szCs w:val="18"/>
                <w:lang w:eastAsia="en-AU"/>
              </w:rPr>
              <w:t>Narwie</w:t>
            </w:r>
          </w:p>
        </w:tc>
        <w:tc>
          <w:tcPr>
            <w:tcW w:w="1276" w:type="dxa"/>
            <w:noWrap/>
            <w:vAlign w:val="bottom"/>
          </w:tcPr>
          <w:p w14:paraId="28E77034" w14:textId="77777777" w:rsidR="000974F3" w:rsidRPr="00BD0785" w:rsidRDefault="000974F3"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-34.4555</w:t>
            </w:r>
          </w:p>
        </w:tc>
        <w:tc>
          <w:tcPr>
            <w:tcW w:w="1134" w:type="dxa"/>
            <w:noWrap/>
            <w:vAlign w:val="bottom"/>
          </w:tcPr>
          <w:p w14:paraId="28E77035" w14:textId="77777777" w:rsidR="000974F3" w:rsidRPr="00BD0785" w:rsidRDefault="000974F3"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143.7212</w:t>
            </w:r>
          </w:p>
        </w:tc>
      </w:tr>
      <w:tr w:rsidR="000974F3" w:rsidRPr="00BD0785" w14:paraId="28E7703B" w14:textId="77777777" w:rsidTr="00461A5C">
        <w:trPr>
          <w:trHeight w:val="20"/>
        </w:trPr>
        <w:tc>
          <w:tcPr>
            <w:tcW w:w="1958" w:type="dxa"/>
            <w:vMerge/>
            <w:noWrap/>
            <w:vAlign w:val="center"/>
          </w:tcPr>
          <w:p w14:paraId="28E77037" w14:textId="77777777" w:rsidR="000974F3" w:rsidRPr="00BD0785" w:rsidRDefault="000974F3" w:rsidP="000F62FA">
            <w:pPr>
              <w:rPr>
                <w:rFonts w:cs="Calibri"/>
                <w:color w:val="000000"/>
                <w:sz w:val="18"/>
                <w:szCs w:val="18"/>
                <w:lang w:eastAsia="en-AU"/>
              </w:rPr>
            </w:pPr>
          </w:p>
        </w:tc>
        <w:tc>
          <w:tcPr>
            <w:tcW w:w="4013" w:type="dxa"/>
            <w:noWrap/>
            <w:vAlign w:val="bottom"/>
          </w:tcPr>
          <w:p w14:paraId="28E77038" w14:textId="77777777" w:rsidR="000974F3" w:rsidRPr="00BD0785" w:rsidRDefault="000974F3" w:rsidP="000F62FA">
            <w:pPr>
              <w:spacing w:after="0" w:line="240" w:lineRule="auto"/>
              <w:rPr>
                <w:rFonts w:cs="Calibri"/>
                <w:color w:val="000000"/>
                <w:sz w:val="18"/>
                <w:szCs w:val="18"/>
                <w:lang w:eastAsia="en-AU"/>
              </w:rPr>
            </w:pPr>
            <w:r w:rsidRPr="00BD0785">
              <w:rPr>
                <w:rFonts w:cs="Calibri"/>
                <w:color w:val="000000"/>
                <w:sz w:val="18"/>
                <w:szCs w:val="18"/>
                <w:lang w:eastAsia="en-AU"/>
              </w:rPr>
              <w:t>Yanga National Park</w:t>
            </w:r>
          </w:p>
        </w:tc>
        <w:tc>
          <w:tcPr>
            <w:tcW w:w="1276" w:type="dxa"/>
            <w:noWrap/>
            <w:vAlign w:val="bottom"/>
          </w:tcPr>
          <w:p w14:paraId="28E77039" w14:textId="77777777" w:rsidR="000974F3" w:rsidRPr="00BD0785" w:rsidRDefault="000974F3"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-34.4409</w:t>
            </w:r>
          </w:p>
        </w:tc>
        <w:tc>
          <w:tcPr>
            <w:tcW w:w="1134" w:type="dxa"/>
            <w:noWrap/>
            <w:vAlign w:val="bottom"/>
          </w:tcPr>
          <w:p w14:paraId="28E7703A" w14:textId="77777777" w:rsidR="000974F3" w:rsidRPr="00BD0785" w:rsidRDefault="000974F3"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143.7767</w:t>
            </w:r>
          </w:p>
        </w:tc>
      </w:tr>
      <w:tr w:rsidR="000974F3" w:rsidRPr="00BD0785" w14:paraId="28E77040" w14:textId="77777777" w:rsidTr="00461A5C">
        <w:trPr>
          <w:trHeight w:val="20"/>
        </w:trPr>
        <w:tc>
          <w:tcPr>
            <w:tcW w:w="1958" w:type="dxa"/>
            <w:vMerge/>
            <w:noWrap/>
            <w:vAlign w:val="center"/>
          </w:tcPr>
          <w:p w14:paraId="28E7703C" w14:textId="77777777" w:rsidR="000974F3" w:rsidRPr="00BD0785" w:rsidRDefault="000974F3" w:rsidP="000F62FA">
            <w:pPr>
              <w:rPr>
                <w:rFonts w:cs="Calibri"/>
                <w:color w:val="000000"/>
                <w:sz w:val="18"/>
                <w:szCs w:val="18"/>
                <w:lang w:eastAsia="en-AU"/>
              </w:rPr>
            </w:pPr>
          </w:p>
        </w:tc>
        <w:tc>
          <w:tcPr>
            <w:tcW w:w="4013" w:type="dxa"/>
            <w:noWrap/>
            <w:vAlign w:val="bottom"/>
          </w:tcPr>
          <w:p w14:paraId="28E7703D" w14:textId="77777777" w:rsidR="000974F3" w:rsidRPr="00BD0785" w:rsidRDefault="000974F3" w:rsidP="000F62FA">
            <w:pPr>
              <w:spacing w:after="0" w:line="240" w:lineRule="auto"/>
              <w:rPr>
                <w:rFonts w:cs="Calibri"/>
                <w:color w:val="000000"/>
                <w:sz w:val="18"/>
                <w:szCs w:val="18"/>
                <w:lang w:eastAsia="en-AU"/>
              </w:rPr>
            </w:pPr>
            <w:r w:rsidRPr="00BD0785">
              <w:rPr>
                <w:rFonts w:cs="Calibri"/>
                <w:color w:val="000000"/>
                <w:sz w:val="18"/>
                <w:szCs w:val="18"/>
                <w:lang w:eastAsia="en-AU"/>
              </w:rPr>
              <w:t>Tarwillie Swamp</w:t>
            </w:r>
          </w:p>
        </w:tc>
        <w:tc>
          <w:tcPr>
            <w:tcW w:w="1276" w:type="dxa"/>
            <w:noWrap/>
            <w:vAlign w:val="bottom"/>
          </w:tcPr>
          <w:p w14:paraId="28E7703E" w14:textId="77777777" w:rsidR="000974F3" w:rsidRPr="00BD0785" w:rsidRDefault="000974F3"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-34.436</w:t>
            </w:r>
          </w:p>
        </w:tc>
        <w:tc>
          <w:tcPr>
            <w:tcW w:w="1134" w:type="dxa"/>
            <w:noWrap/>
            <w:vAlign w:val="bottom"/>
          </w:tcPr>
          <w:p w14:paraId="28E7703F" w14:textId="77777777" w:rsidR="000974F3" w:rsidRPr="00BD0785" w:rsidRDefault="000974F3"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143.7874</w:t>
            </w:r>
          </w:p>
        </w:tc>
      </w:tr>
      <w:tr w:rsidR="000974F3" w:rsidRPr="00BD0785" w14:paraId="28E77045" w14:textId="77777777" w:rsidTr="00461A5C">
        <w:trPr>
          <w:trHeight w:val="20"/>
        </w:trPr>
        <w:tc>
          <w:tcPr>
            <w:tcW w:w="1958" w:type="dxa"/>
            <w:vMerge/>
            <w:noWrap/>
            <w:vAlign w:val="center"/>
          </w:tcPr>
          <w:p w14:paraId="28E77041" w14:textId="77777777" w:rsidR="000974F3" w:rsidRPr="00BD0785" w:rsidRDefault="000974F3" w:rsidP="000F62FA">
            <w:pPr>
              <w:rPr>
                <w:rFonts w:cs="Calibri"/>
                <w:color w:val="000000"/>
                <w:sz w:val="18"/>
                <w:szCs w:val="18"/>
                <w:lang w:eastAsia="en-AU"/>
              </w:rPr>
            </w:pPr>
          </w:p>
        </w:tc>
        <w:tc>
          <w:tcPr>
            <w:tcW w:w="4013" w:type="dxa"/>
            <w:noWrap/>
            <w:vAlign w:val="bottom"/>
          </w:tcPr>
          <w:p w14:paraId="28E77042" w14:textId="77777777" w:rsidR="000974F3" w:rsidRPr="00BD0785" w:rsidRDefault="000974F3" w:rsidP="000F62FA">
            <w:pPr>
              <w:spacing w:after="0" w:line="240" w:lineRule="auto"/>
              <w:rPr>
                <w:rFonts w:cs="Calibri"/>
                <w:color w:val="000000"/>
                <w:sz w:val="18"/>
                <w:szCs w:val="18"/>
                <w:lang w:eastAsia="en-AU"/>
              </w:rPr>
            </w:pPr>
            <w:r w:rsidRPr="00BD0785">
              <w:rPr>
                <w:rFonts w:cs="Calibri"/>
                <w:color w:val="000000"/>
                <w:sz w:val="18"/>
                <w:szCs w:val="18"/>
                <w:lang w:eastAsia="en-AU"/>
              </w:rPr>
              <w:t>Piggery Lake</w:t>
            </w:r>
          </w:p>
        </w:tc>
        <w:tc>
          <w:tcPr>
            <w:tcW w:w="1276" w:type="dxa"/>
            <w:noWrap/>
            <w:vAlign w:val="bottom"/>
          </w:tcPr>
          <w:p w14:paraId="28E77043" w14:textId="77777777" w:rsidR="000974F3" w:rsidRPr="00BD0785" w:rsidRDefault="000974F3"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-34.4212</w:t>
            </w:r>
          </w:p>
        </w:tc>
        <w:tc>
          <w:tcPr>
            <w:tcW w:w="1134" w:type="dxa"/>
            <w:noWrap/>
            <w:vAlign w:val="bottom"/>
          </w:tcPr>
          <w:p w14:paraId="28E77044" w14:textId="77777777" w:rsidR="000974F3" w:rsidRPr="00BD0785" w:rsidRDefault="000974F3"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143.7651</w:t>
            </w:r>
          </w:p>
        </w:tc>
      </w:tr>
      <w:tr w:rsidR="000974F3" w:rsidRPr="00BD0785" w14:paraId="28E7704A" w14:textId="77777777" w:rsidTr="00461A5C">
        <w:trPr>
          <w:trHeight w:val="20"/>
        </w:trPr>
        <w:tc>
          <w:tcPr>
            <w:tcW w:w="1958" w:type="dxa"/>
            <w:vMerge/>
            <w:noWrap/>
            <w:vAlign w:val="center"/>
          </w:tcPr>
          <w:p w14:paraId="28E77046" w14:textId="77777777" w:rsidR="000974F3" w:rsidRPr="00BD0785" w:rsidRDefault="000974F3" w:rsidP="000F62FA">
            <w:pPr>
              <w:rPr>
                <w:rFonts w:cs="Calibri"/>
                <w:color w:val="000000"/>
                <w:sz w:val="18"/>
                <w:szCs w:val="18"/>
                <w:lang w:eastAsia="en-AU"/>
              </w:rPr>
            </w:pPr>
          </w:p>
        </w:tc>
        <w:tc>
          <w:tcPr>
            <w:tcW w:w="4013" w:type="dxa"/>
            <w:noWrap/>
            <w:vAlign w:val="bottom"/>
          </w:tcPr>
          <w:p w14:paraId="28E77047" w14:textId="77777777" w:rsidR="000974F3" w:rsidRPr="00BD0785" w:rsidRDefault="000974F3" w:rsidP="000F62FA">
            <w:pPr>
              <w:spacing w:after="0" w:line="240" w:lineRule="auto"/>
              <w:rPr>
                <w:rFonts w:cs="Calibri"/>
                <w:color w:val="000000"/>
                <w:sz w:val="18"/>
                <w:szCs w:val="18"/>
                <w:lang w:eastAsia="en-AU"/>
              </w:rPr>
            </w:pPr>
            <w:r w:rsidRPr="00BD0785">
              <w:rPr>
                <w:rFonts w:cs="Calibri"/>
                <w:color w:val="000000"/>
                <w:sz w:val="18"/>
                <w:szCs w:val="18"/>
                <w:lang w:eastAsia="en-AU"/>
              </w:rPr>
              <w:t>Twin Bridges</w:t>
            </w:r>
          </w:p>
        </w:tc>
        <w:tc>
          <w:tcPr>
            <w:tcW w:w="1276" w:type="dxa"/>
            <w:noWrap/>
            <w:vAlign w:val="bottom"/>
          </w:tcPr>
          <w:p w14:paraId="28E77048" w14:textId="77777777" w:rsidR="000974F3" w:rsidRPr="00BD0785" w:rsidRDefault="000974F3"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-34.4025</w:t>
            </w:r>
          </w:p>
        </w:tc>
        <w:tc>
          <w:tcPr>
            <w:tcW w:w="1134" w:type="dxa"/>
            <w:noWrap/>
            <w:vAlign w:val="bottom"/>
          </w:tcPr>
          <w:p w14:paraId="28E77049" w14:textId="77777777" w:rsidR="000974F3" w:rsidRPr="00BD0785" w:rsidRDefault="000974F3"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143.7917</w:t>
            </w:r>
          </w:p>
        </w:tc>
      </w:tr>
      <w:tr w:rsidR="000974F3" w:rsidRPr="00BD0785" w14:paraId="28E7704F" w14:textId="77777777" w:rsidTr="00461A5C">
        <w:trPr>
          <w:trHeight w:val="20"/>
        </w:trPr>
        <w:tc>
          <w:tcPr>
            <w:tcW w:w="1958" w:type="dxa"/>
            <w:vMerge/>
            <w:noWrap/>
            <w:vAlign w:val="center"/>
          </w:tcPr>
          <w:p w14:paraId="28E7704B" w14:textId="77777777" w:rsidR="000974F3" w:rsidRPr="00BD0785" w:rsidRDefault="000974F3" w:rsidP="000F62FA">
            <w:pPr>
              <w:rPr>
                <w:rFonts w:cs="Calibri"/>
                <w:color w:val="000000"/>
                <w:sz w:val="18"/>
                <w:szCs w:val="18"/>
                <w:lang w:eastAsia="en-AU"/>
              </w:rPr>
            </w:pPr>
          </w:p>
        </w:tc>
        <w:tc>
          <w:tcPr>
            <w:tcW w:w="4013" w:type="dxa"/>
            <w:noWrap/>
            <w:vAlign w:val="bottom"/>
          </w:tcPr>
          <w:p w14:paraId="28E7704C" w14:textId="77777777" w:rsidR="000974F3" w:rsidRPr="00BD0785" w:rsidRDefault="000974F3" w:rsidP="000F62FA">
            <w:pPr>
              <w:spacing w:after="0" w:line="240" w:lineRule="auto"/>
              <w:rPr>
                <w:rFonts w:cs="Calibri"/>
                <w:color w:val="000000"/>
                <w:sz w:val="18"/>
                <w:szCs w:val="18"/>
                <w:lang w:eastAsia="en-AU"/>
              </w:rPr>
            </w:pPr>
            <w:r w:rsidRPr="00BD0785">
              <w:rPr>
                <w:rFonts w:cs="Calibri"/>
                <w:color w:val="000000"/>
                <w:sz w:val="18"/>
                <w:szCs w:val="18"/>
                <w:lang w:eastAsia="en-AU"/>
              </w:rPr>
              <w:t>Top Creek Swamp</w:t>
            </w:r>
          </w:p>
        </w:tc>
        <w:tc>
          <w:tcPr>
            <w:tcW w:w="1276" w:type="dxa"/>
            <w:noWrap/>
            <w:vAlign w:val="bottom"/>
          </w:tcPr>
          <w:p w14:paraId="28E7704D" w14:textId="77777777" w:rsidR="000974F3" w:rsidRPr="00BD0785" w:rsidRDefault="000974F3"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-34.3919</w:t>
            </w:r>
          </w:p>
        </w:tc>
        <w:tc>
          <w:tcPr>
            <w:tcW w:w="1134" w:type="dxa"/>
            <w:noWrap/>
            <w:vAlign w:val="bottom"/>
          </w:tcPr>
          <w:p w14:paraId="28E7704E" w14:textId="77777777" w:rsidR="000974F3" w:rsidRPr="00BD0785" w:rsidRDefault="000974F3"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143.8631</w:t>
            </w:r>
          </w:p>
        </w:tc>
      </w:tr>
      <w:tr w:rsidR="000974F3" w:rsidRPr="00BD0785" w14:paraId="28E77054" w14:textId="77777777" w:rsidTr="00461A5C">
        <w:trPr>
          <w:trHeight w:val="20"/>
        </w:trPr>
        <w:tc>
          <w:tcPr>
            <w:tcW w:w="1958" w:type="dxa"/>
            <w:vMerge/>
            <w:noWrap/>
            <w:vAlign w:val="center"/>
          </w:tcPr>
          <w:p w14:paraId="28E77050" w14:textId="77777777" w:rsidR="000974F3" w:rsidRPr="00BD0785" w:rsidRDefault="000974F3" w:rsidP="000F62FA">
            <w:pPr>
              <w:rPr>
                <w:rFonts w:cs="Calibri"/>
                <w:color w:val="000000"/>
                <w:sz w:val="18"/>
                <w:szCs w:val="18"/>
                <w:lang w:eastAsia="en-AU"/>
              </w:rPr>
            </w:pPr>
          </w:p>
        </w:tc>
        <w:tc>
          <w:tcPr>
            <w:tcW w:w="4013" w:type="dxa"/>
            <w:noWrap/>
            <w:vAlign w:val="bottom"/>
          </w:tcPr>
          <w:p w14:paraId="28E77051" w14:textId="77777777" w:rsidR="000974F3" w:rsidRPr="00BD0785" w:rsidRDefault="000974F3" w:rsidP="000F62FA">
            <w:pPr>
              <w:spacing w:after="0" w:line="240" w:lineRule="auto"/>
              <w:rPr>
                <w:rFonts w:cs="Calibri"/>
                <w:color w:val="000000"/>
                <w:sz w:val="18"/>
                <w:szCs w:val="18"/>
                <w:lang w:eastAsia="en-AU"/>
              </w:rPr>
            </w:pPr>
            <w:r w:rsidRPr="00BD0785">
              <w:rPr>
                <w:rFonts w:cs="Calibri"/>
                <w:color w:val="000000"/>
                <w:sz w:val="18"/>
                <w:szCs w:val="18"/>
                <w:lang w:eastAsia="en-AU"/>
              </w:rPr>
              <w:t>Top Narockwell</w:t>
            </w:r>
          </w:p>
        </w:tc>
        <w:tc>
          <w:tcPr>
            <w:tcW w:w="1276" w:type="dxa"/>
            <w:noWrap/>
            <w:vAlign w:val="bottom"/>
          </w:tcPr>
          <w:p w14:paraId="28E77052" w14:textId="77777777" w:rsidR="000974F3" w:rsidRPr="00BD0785" w:rsidRDefault="000974F3"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-34.3884</w:t>
            </w:r>
          </w:p>
        </w:tc>
        <w:tc>
          <w:tcPr>
            <w:tcW w:w="1134" w:type="dxa"/>
            <w:noWrap/>
            <w:vAlign w:val="bottom"/>
          </w:tcPr>
          <w:p w14:paraId="28E77053" w14:textId="77777777" w:rsidR="000974F3" w:rsidRPr="00BD0785" w:rsidRDefault="000974F3"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143.8184</w:t>
            </w:r>
          </w:p>
        </w:tc>
      </w:tr>
      <w:tr w:rsidR="000974F3" w:rsidRPr="00BD0785" w14:paraId="28E77059" w14:textId="77777777" w:rsidTr="00461A5C">
        <w:trPr>
          <w:trHeight w:val="20"/>
        </w:trPr>
        <w:tc>
          <w:tcPr>
            <w:tcW w:w="1958" w:type="dxa"/>
            <w:vMerge/>
            <w:noWrap/>
            <w:vAlign w:val="center"/>
          </w:tcPr>
          <w:p w14:paraId="28E77055" w14:textId="77777777" w:rsidR="000974F3" w:rsidRPr="00BD0785" w:rsidRDefault="000974F3" w:rsidP="000F62FA">
            <w:pPr>
              <w:rPr>
                <w:rFonts w:cs="Calibri"/>
                <w:color w:val="000000"/>
                <w:sz w:val="18"/>
                <w:szCs w:val="18"/>
                <w:lang w:eastAsia="en-AU"/>
              </w:rPr>
            </w:pPr>
          </w:p>
        </w:tc>
        <w:tc>
          <w:tcPr>
            <w:tcW w:w="4013" w:type="dxa"/>
            <w:noWrap/>
            <w:vAlign w:val="bottom"/>
          </w:tcPr>
          <w:p w14:paraId="28E77056" w14:textId="77777777" w:rsidR="000974F3" w:rsidRPr="00BD0785" w:rsidRDefault="000974F3" w:rsidP="000F62FA">
            <w:pPr>
              <w:spacing w:after="0" w:line="240" w:lineRule="auto"/>
              <w:rPr>
                <w:rFonts w:cs="Calibri"/>
                <w:color w:val="000000"/>
                <w:sz w:val="18"/>
                <w:szCs w:val="18"/>
                <w:lang w:eastAsia="en-AU"/>
              </w:rPr>
            </w:pPr>
            <w:r w:rsidRPr="00BD0785">
              <w:rPr>
                <w:rFonts w:cs="Calibri"/>
                <w:color w:val="000000"/>
                <w:sz w:val="18"/>
                <w:szCs w:val="18"/>
                <w:lang w:eastAsia="en-AU"/>
              </w:rPr>
              <w:t>Lake Meremley</w:t>
            </w:r>
          </w:p>
        </w:tc>
        <w:tc>
          <w:tcPr>
            <w:tcW w:w="1276" w:type="dxa"/>
            <w:noWrap/>
            <w:vAlign w:val="bottom"/>
          </w:tcPr>
          <w:p w14:paraId="28E77057" w14:textId="77777777" w:rsidR="000974F3" w:rsidRPr="00BD0785" w:rsidRDefault="000974F3"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-34.3855</w:t>
            </w:r>
          </w:p>
        </w:tc>
        <w:tc>
          <w:tcPr>
            <w:tcW w:w="1134" w:type="dxa"/>
            <w:noWrap/>
            <w:vAlign w:val="bottom"/>
          </w:tcPr>
          <w:p w14:paraId="28E77058" w14:textId="77777777" w:rsidR="000974F3" w:rsidRPr="00BD0785" w:rsidRDefault="000974F3"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143.6519</w:t>
            </w:r>
          </w:p>
        </w:tc>
      </w:tr>
      <w:tr w:rsidR="000974F3" w:rsidRPr="00BD0785" w14:paraId="28E7705E" w14:textId="77777777" w:rsidTr="00461A5C">
        <w:trPr>
          <w:trHeight w:val="20"/>
        </w:trPr>
        <w:tc>
          <w:tcPr>
            <w:tcW w:w="1958" w:type="dxa"/>
            <w:vMerge/>
            <w:noWrap/>
            <w:vAlign w:val="center"/>
          </w:tcPr>
          <w:p w14:paraId="28E7705A" w14:textId="77777777" w:rsidR="000974F3" w:rsidRPr="00BD0785" w:rsidRDefault="000974F3" w:rsidP="000F62FA">
            <w:pPr>
              <w:rPr>
                <w:rFonts w:cs="Calibri"/>
                <w:color w:val="000000"/>
                <w:sz w:val="18"/>
                <w:szCs w:val="18"/>
                <w:lang w:eastAsia="en-AU"/>
              </w:rPr>
            </w:pPr>
          </w:p>
        </w:tc>
        <w:tc>
          <w:tcPr>
            <w:tcW w:w="4013" w:type="dxa"/>
            <w:noWrap/>
            <w:vAlign w:val="bottom"/>
          </w:tcPr>
          <w:p w14:paraId="28E7705B" w14:textId="77777777" w:rsidR="000974F3" w:rsidRPr="00BD0785" w:rsidRDefault="000974F3" w:rsidP="000F62FA">
            <w:pPr>
              <w:spacing w:after="0" w:line="240" w:lineRule="auto"/>
              <w:rPr>
                <w:rFonts w:cs="Calibri"/>
                <w:color w:val="000000"/>
                <w:sz w:val="18"/>
                <w:szCs w:val="18"/>
                <w:lang w:eastAsia="en-AU"/>
              </w:rPr>
            </w:pPr>
            <w:r w:rsidRPr="00BD0785">
              <w:rPr>
                <w:rFonts w:cs="Calibri"/>
                <w:color w:val="000000"/>
                <w:sz w:val="18"/>
                <w:szCs w:val="18"/>
                <w:lang w:eastAsia="en-AU"/>
              </w:rPr>
              <w:t>North Stallion Swamp</w:t>
            </w:r>
          </w:p>
        </w:tc>
        <w:tc>
          <w:tcPr>
            <w:tcW w:w="1276" w:type="dxa"/>
            <w:noWrap/>
            <w:vAlign w:val="bottom"/>
          </w:tcPr>
          <w:p w14:paraId="28E7705C" w14:textId="77777777" w:rsidR="000974F3" w:rsidRPr="00BD0785" w:rsidRDefault="000974F3"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-34.3847</w:t>
            </w:r>
          </w:p>
        </w:tc>
        <w:tc>
          <w:tcPr>
            <w:tcW w:w="1134" w:type="dxa"/>
            <w:noWrap/>
            <w:vAlign w:val="bottom"/>
          </w:tcPr>
          <w:p w14:paraId="28E7705D" w14:textId="77777777" w:rsidR="000974F3" w:rsidRPr="00BD0785" w:rsidRDefault="000974F3"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143.8998</w:t>
            </w:r>
          </w:p>
        </w:tc>
      </w:tr>
      <w:tr w:rsidR="000974F3" w:rsidRPr="00BD0785" w14:paraId="28E77063" w14:textId="77777777" w:rsidTr="00461A5C">
        <w:trPr>
          <w:trHeight w:val="20"/>
        </w:trPr>
        <w:tc>
          <w:tcPr>
            <w:tcW w:w="1958" w:type="dxa"/>
            <w:vMerge/>
            <w:noWrap/>
            <w:vAlign w:val="center"/>
          </w:tcPr>
          <w:p w14:paraId="28E7705F" w14:textId="77777777" w:rsidR="000974F3" w:rsidRPr="00BD0785" w:rsidRDefault="000974F3" w:rsidP="000F62FA">
            <w:pPr>
              <w:rPr>
                <w:rFonts w:cs="Calibri"/>
                <w:color w:val="000000"/>
                <w:sz w:val="18"/>
                <w:szCs w:val="18"/>
                <w:lang w:eastAsia="en-AU"/>
              </w:rPr>
            </w:pPr>
          </w:p>
        </w:tc>
        <w:tc>
          <w:tcPr>
            <w:tcW w:w="4013" w:type="dxa"/>
            <w:noWrap/>
            <w:vAlign w:val="bottom"/>
          </w:tcPr>
          <w:p w14:paraId="28E77060" w14:textId="77777777" w:rsidR="000974F3" w:rsidRPr="00BD0785" w:rsidRDefault="000974F3" w:rsidP="000F62FA">
            <w:pPr>
              <w:spacing w:after="0" w:line="240" w:lineRule="auto"/>
              <w:rPr>
                <w:rFonts w:cs="Calibri"/>
                <w:color w:val="000000"/>
                <w:sz w:val="18"/>
                <w:szCs w:val="18"/>
                <w:lang w:eastAsia="en-AU"/>
              </w:rPr>
            </w:pPr>
            <w:r w:rsidRPr="00BD0785">
              <w:rPr>
                <w:rFonts w:cs="Calibri"/>
                <w:color w:val="000000"/>
                <w:sz w:val="18"/>
                <w:szCs w:val="18"/>
                <w:lang w:eastAsia="en-AU"/>
              </w:rPr>
              <w:t>Pococks Swamp</w:t>
            </w:r>
          </w:p>
        </w:tc>
        <w:tc>
          <w:tcPr>
            <w:tcW w:w="1276" w:type="dxa"/>
            <w:noWrap/>
            <w:vAlign w:val="bottom"/>
          </w:tcPr>
          <w:p w14:paraId="28E77061" w14:textId="77777777" w:rsidR="000974F3" w:rsidRPr="00BD0785" w:rsidRDefault="000974F3"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-34.3802</w:t>
            </w:r>
          </w:p>
        </w:tc>
        <w:tc>
          <w:tcPr>
            <w:tcW w:w="1134" w:type="dxa"/>
            <w:noWrap/>
            <w:vAlign w:val="bottom"/>
          </w:tcPr>
          <w:p w14:paraId="28E77062" w14:textId="77777777" w:rsidR="000974F3" w:rsidRPr="00BD0785" w:rsidRDefault="000974F3"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143.7833</w:t>
            </w:r>
          </w:p>
        </w:tc>
      </w:tr>
      <w:tr w:rsidR="000974F3" w:rsidRPr="00BD0785" w14:paraId="28E77068" w14:textId="77777777" w:rsidTr="00461A5C">
        <w:trPr>
          <w:trHeight w:val="20"/>
        </w:trPr>
        <w:tc>
          <w:tcPr>
            <w:tcW w:w="1958" w:type="dxa"/>
            <w:vMerge/>
            <w:noWrap/>
            <w:vAlign w:val="center"/>
          </w:tcPr>
          <w:p w14:paraId="28E77064" w14:textId="77777777" w:rsidR="000974F3" w:rsidRPr="00BD0785" w:rsidRDefault="000974F3" w:rsidP="000F62FA">
            <w:pPr>
              <w:rPr>
                <w:rFonts w:cs="Calibri"/>
                <w:color w:val="000000"/>
                <w:sz w:val="18"/>
                <w:szCs w:val="18"/>
                <w:lang w:eastAsia="en-AU"/>
              </w:rPr>
            </w:pPr>
          </w:p>
        </w:tc>
        <w:tc>
          <w:tcPr>
            <w:tcW w:w="4013" w:type="dxa"/>
            <w:noWrap/>
            <w:vAlign w:val="bottom"/>
          </w:tcPr>
          <w:p w14:paraId="28E77065" w14:textId="77777777" w:rsidR="000974F3" w:rsidRPr="00BD0785" w:rsidRDefault="000974F3" w:rsidP="000F62FA">
            <w:pPr>
              <w:spacing w:after="0" w:line="240" w:lineRule="auto"/>
              <w:rPr>
                <w:rFonts w:cs="Calibri"/>
                <w:color w:val="000000"/>
                <w:sz w:val="18"/>
                <w:szCs w:val="18"/>
                <w:lang w:eastAsia="en-AU"/>
              </w:rPr>
            </w:pPr>
            <w:r w:rsidRPr="00BD0785">
              <w:rPr>
                <w:rFonts w:cs="Calibri"/>
                <w:color w:val="000000"/>
                <w:sz w:val="18"/>
                <w:szCs w:val="18"/>
                <w:lang w:eastAsia="en-AU"/>
              </w:rPr>
              <w:t>Little Piggery</w:t>
            </w:r>
          </w:p>
        </w:tc>
        <w:tc>
          <w:tcPr>
            <w:tcW w:w="1276" w:type="dxa"/>
            <w:noWrap/>
            <w:vAlign w:val="bottom"/>
          </w:tcPr>
          <w:p w14:paraId="28E77066" w14:textId="77777777" w:rsidR="000974F3" w:rsidRPr="00BD0785" w:rsidRDefault="000974F3"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-34.379</w:t>
            </w:r>
          </w:p>
        </w:tc>
        <w:tc>
          <w:tcPr>
            <w:tcW w:w="1134" w:type="dxa"/>
            <w:noWrap/>
            <w:vAlign w:val="bottom"/>
          </w:tcPr>
          <w:p w14:paraId="28E77067" w14:textId="77777777" w:rsidR="000974F3" w:rsidRPr="00BD0785" w:rsidRDefault="000974F3"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143.7561</w:t>
            </w:r>
          </w:p>
        </w:tc>
      </w:tr>
      <w:tr w:rsidR="000974F3" w:rsidRPr="00BD0785" w14:paraId="28E7706D" w14:textId="77777777" w:rsidTr="00461A5C">
        <w:trPr>
          <w:trHeight w:val="20"/>
        </w:trPr>
        <w:tc>
          <w:tcPr>
            <w:tcW w:w="1958" w:type="dxa"/>
            <w:vMerge/>
            <w:noWrap/>
            <w:vAlign w:val="center"/>
          </w:tcPr>
          <w:p w14:paraId="28E77069" w14:textId="77777777" w:rsidR="000974F3" w:rsidRPr="00BD0785" w:rsidRDefault="000974F3" w:rsidP="000F62FA">
            <w:pPr>
              <w:rPr>
                <w:rFonts w:cs="Calibri"/>
                <w:color w:val="000000"/>
                <w:sz w:val="18"/>
                <w:szCs w:val="18"/>
                <w:lang w:eastAsia="en-AU"/>
              </w:rPr>
            </w:pPr>
          </w:p>
        </w:tc>
        <w:tc>
          <w:tcPr>
            <w:tcW w:w="4013" w:type="dxa"/>
            <w:noWrap/>
            <w:vAlign w:val="bottom"/>
          </w:tcPr>
          <w:p w14:paraId="28E7706A" w14:textId="77777777" w:rsidR="000974F3" w:rsidRPr="00BD0785" w:rsidRDefault="000974F3" w:rsidP="000F62FA">
            <w:pPr>
              <w:spacing w:after="0" w:line="240" w:lineRule="auto"/>
              <w:rPr>
                <w:rFonts w:cs="Calibri"/>
                <w:color w:val="000000"/>
                <w:sz w:val="18"/>
                <w:szCs w:val="18"/>
                <w:lang w:eastAsia="en-AU"/>
              </w:rPr>
            </w:pPr>
            <w:r w:rsidRPr="00BD0785">
              <w:rPr>
                <w:rFonts w:cs="Calibri"/>
                <w:color w:val="000000"/>
                <w:sz w:val="18"/>
                <w:szCs w:val="18"/>
                <w:lang w:eastAsia="en-AU"/>
              </w:rPr>
              <w:t>Waugorah Lake</w:t>
            </w:r>
          </w:p>
        </w:tc>
        <w:tc>
          <w:tcPr>
            <w:tcW w:w="1276" w:type="dxa"/>
            <w:noWrap/>
            <w:vAlign w:val="bottom"/>
          </w:tcPr>
          <w:p w14:paraId="28E7706B" w14:textId="77777777" w:rsidR="000974F3" w:rsidRPr="00BD0785" w:rsidRDefault="000974F3"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-34.3668</w:t>
            </w:r>
          </w:p>
        </w:tc>
        <w:tc>
          <w:tcPr>
            <w:tcW w:w="1134" w:type="dxa"/>
            <w:noWrap/>
            <w:vAlign w:val="bottom"/>
          </w:tcPr>
          <w:p w14:paraId="28E7706C" w14:textId="77777777" w:rsidR="000974F3" w:rsidRPr="00BD0785" w:rsidRDefault="000974F3"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143.8916</w:t>
            </w:r>
          </w:p>
        </w:tc>
      </w:tr>
      <w:tr w:rsidR="000974F3" w:rsidRPr="00BD0785" w14:paraId="28E77072" w14:textId="77777777" w:rsidTr="00461A5C">
        <w:trPr>
          <w:trHeight w:val="20"/>
        </w:trPr>
        <w:tc>
          <w:tcPr>
            <w:tcW w:w="1958" w:type="dxa"/>
            <w:vMerge/>
            <w:noWrap/>
            <w:vAlign w:val="center"/>
          </w:tcPr>
          <w:p w14:paraId="28E7706E" w14:textId="77777777" w:rsidR="000974F3" w:rsidRPr="00BD0785" w:rsidRDefault="000974F3" w:rsidP="000F62FA">
            <w:pPr>
              <w:rPr>
                <w:rFonts w:cs="Calibri"/>
                <w:color w:val="000000"/>
                <w:sz w:val="18"/>
                <w:szCs w:val="18"/>
                <w:lang w:eastAsia="en-AU"/>
              </w:rPr>
            </w:pPr>
          </w:p>
        </w:tc>
        <w:tc>
          <w:tcPr>
            <w:tcW w:w="4013" w:type="dxa"/>
            <w:noWrap/>
            <w:vAlign w:val="bottom"/>
          </w:tcPr>
          <w:p w14:paraId="28E7706F" w14:textId="77777777" w:rsidR="000974F3" w:rsidRPr="00BD0785" w:rsidRDefault="000974F3" w:rsidP="000F62FA">
            <w:pPr>
              <w:spacing w:after="0" w:line="240" w:lineRule="auto"/>
              <w:rPr>
                <w:rFonts w:cs="Calibri"/>
                <w:color w:val="000000"/>
                <w:sz w:val="18"/>
                <w:szCs w:val="18"/>
                <w:lang w:eastAsia="en-AU"/>
              </w:rPr>
            </w:pPr>
            <w:r w:rsidRPr="00BD0785">
              <w:rPr>
                <w:rFonts w:cs="Calibri"/>
                <w:color w:val="000000"/>
                <w:sz w:val="18"/>
                <w:szCs w:val="18"/>
                <w:lang w:eastAsia="en-AU"/>
              </w:rPr>
              <w:t>Shaws Swamp</w:t>
            </w:r>
          </w:p>
        </w:tc>
        <w:tc>
          <w:tcPr>
            <w:tcW w:w="1276" w:type="dxa"/>
            <w:noWrap/>
            <w:vAlign w:val="bottom"/>
          </w:tcPr>
          <w:p w14:paraId="28E77070" w14:textId="77777777" w:rsidR="000974F3" w:rsidRPr="00BD0785" w:rsidRDefault="000974F3"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-34.3557</w:t>
            </w:r>
          </w:p>
        </w:tc>
        <w:tc>
          <w:tcPr>
            <w:tcW w:w="1134" w:type="dxa"/>
            <w:noWrap/>
            <w:vAlign w:val="bottom"/>
          </w:tcPr>
          <w:p w14:paraId="28E77071" w14:textId="77777777" w:rsidR="000974F3" w:rsidRPr="00BD0785" w:rsidRDefault="000974F3"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143.8673</w:t>
            </w:r>
          </w:p>
        </w:tc>
      </w:tr>
      <w:tr w:rsidR="000974F3" w:rsidRPr="00BD0785" w14:paraId="28E77077" w14:textId="77777777" w:rsidTr="00461A5C">
        <w:trPr>
          <w:trHeight w:val="20"/>
        </w:trPr>
        <w:tc>
          <w:tcPr>
            <w:tcW w:w="1958" w:type="dxa"/>
            <w:vMerge/>
            <w:noWrap/>
            <w:vAlign w:val="center"/>
          </w:tcPr>
          <w:p w14:paraId="28E77073" w14:textId="77777777" w:rsidR="000974F3" w:rsidRPr="00BD0785" w:rsidRDefault="000974F3" w:rsidP="000F62FA">
            <w:pPr>
              <w:rPr>
                <w:rFonts w:cs="Calibri"/>
                <w:color w:val="000000"/>
                <w:sz w:val="18"/>
                <w:szCs w:val="18"/>
                <w:lang w:eastAsia="en-AU"/>
              </w:rPr>
            </w:pPr>
          </w:p>
        </w:tc>
        <w:tc>
          <w:tcPr>
            <w:tcW w:w="4013" w:type="dxa"/>
            <w:noWrap/>
            <w:vAlign w:val="bottom"/>
          </w:tcPr>
          <w:p w14:paraId="28E77074" w14:textId="77777777" w:rsidR="000974F3" w:rsidRPr="00BD0785" w:rsidRDefault="000974F3" w:rsidP="000F62FA">
            <w:pPr>
              <w:spacing w:after="0" w:line="240" w:lineRule="auto"/>
              <w:rPr>
                <w:rFonts w:cs="Calibri"/>
                <w:color w:val="000000"/>
                <w:sz w:val="18"/>
                <w:szCs w:val="18"/>
                <w:lang w:eastAsia="en-AU"/>
              </w:rPr>
            </w:pPr>
            <w:r>
              <w:rPr>
                <w:rFonts w:cs="Calibri"/>
                <w:color w:val="000000"/>
                <w:sz w:val="18"/>
                <w:szCs w:val="18"/>
                <w:lang w:eastAsia="en-AU"/>
              </w:rPr>
              <w:t xml:space="preserve">Juanbung </w:t>
            </w:r>
            <w:r w:rsidRPr="00BD0785">
              <w:rPr>
                <w:rFonts w:cs="Calibri"/>
                <w:color w:val="000000"/>
                <w:sz w:val="18"/>
                <w:szCs w:val="18"/>
                <w:lang w:eastAsia="en-AU"/>
              </w:rPr>
              <w:t>Springdale</w:t>
            </w:r>
          </w:p>
        </w:tc>
        <w:tc>
          <w:tcPr>
            <w:tcW w:w="1276" w:type="dxa"/>
            <w:noWrap/>
            <w:vAlign w:val="bottom"/>
          </w:tcPr>
          <w:p w14:paraId="28E77075" w14:textId="77777777" w:rsidR="000974F3" w:rsidRPr="00BD0785" w:rsidRDefault="000974F3"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-34.355</w:t>
            </w:r>
          </w:p>
        </w:tc>
        <w:tc>
          <w:tcPr>
            <w:tcW w:w="1134" w:type="dxa"/>
            <w:noWrap/>
            <w:vAlign w:val="bottom"/>
          </w:tcPr>
          <w:p w14:paraId="28E77076" w14:textId="77777777" w:rsidR="000974F3" w:rsidRPr="00BD0785" w:rsidRDefault="000974F3"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143.841</w:t>
            </w:r>
          </w:p>
        </w:tc>
      </w:tr>
      <w:tr w:rsidR="000974F3" w:rsidRPr="00BD0785" w14:paraId="28E7707C" w14:textId="77777777" w:rsidTr="00461A5C">
        <w:trPr>
          <w:trHeight w:val="20"/>
        </w:trPr>
        <w:tc>
          <w:tcPr>
            <w:tcW w:w="1958" w:type="dxa"/>
            <w:vMerge/>
            <w:noWrap/>
            <w:vAlign w:val="center"/>
          </w:tcPr>
          <w:p w14:paraId="28E77078" w14:textId="77777777" w:rsidR="000974F3" w:rsidRPr="00BD0785" w:rsidRDefault="000974F3" w:rsidP="000F62FA">
            <w:pPr>
              <w:rPr>
                <w:rFonts w:cs="Calibri"/>
                <w:color w:val="000000"/>
                <w:sz w:val="18"/>
                <w:szCs w:val="18"/>
                <w:lang w:eastAsia="en-AU"/>
              </w:rPr>
            </w:pPr>
          </w:p>
        </w:tc>
        <w:tc>
          <w:tcPr>
            <w:tcW w:w="4013" w:type="dxa"/>
            <w:noWrap/>
            <w:vAlign w:val="bottom"/>
          </w:tcPr>
          <w:p w14:paraId="28E77079" w14:textId="77777777" w:rsidR="000974F3" w:rsidRPr="00BD0785" w:rsidRDefault="000974F3" w:rsidP="000F62FA">
            <w:pPr>
              <w:spacing w:after="0" w:line="240" w:lineRule="auto"/>
              <w:rPr>
                <w:rFonts w:cs="Calibri"/>
                <w:color w:val="000000"/>
                <w:sz w:val="18"/>
                <w:szCs w:val="18"/>
                <w:lang w:eastAsia="en-AU"/>
              </w:rPr>
            </w:pPr>
            <w:r w:rsidRPr="00BD0785">
              <w:rPr>
                <w:rFonts w:cs="Calibri"/>
                <w:color w:val="000000"/>
                <w:sz w:val="18"/>
                <w:szCs w:val="18"/>
                <w:lang w:eastAsia="en-AU"/>
              </w:rPr>
              <w:t>Redbank System</w:t>
            </w:r>
          </w:p>
        </w:tc>
        <w:tc>
          <w:tcPr>
            <w:tcW w:w="1276" w:type="dxa"/>
            <w:noWrap/>
            <w:vAlign w:val="bottom"/>
          </w:tcPr>
          <w:p w14:paraId="28E7707A" w14:textId="77777777" w:rsidR="000974F3" w:rsidRPr="00BD0785" w:rsidRDefault="000974F3"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-34.352</w:t>
            </w:r>
          </w:p>
        </w:tc>
        <w:tc>
          <w:tcPr>
            <w:tcW w:w="1134" w:type="dxa"/>
            <w:noWrap/>
            <w:vAlign w:val="bottom"/>
          </w:tcPr>
          <w:p w14:paraId="28E7707B" w14:textId="77777777" w:rsidR="000974F3" w:rsidRPr="00BD0785" w:rsidRDefault="000974F3"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143.783</w:t>
            </w:r>
          </w:p>
        </w:tc>
      </w:tr>
      <w:tr w:rsidR="000974F3" w:rsidRPr="00BD0785" w14:paraId="28E77081" w14:textId="77777777" w:rsidTr="00461A5C">
        <w:trPr>
          <w:trHeight w:val="20"/>
        </w:trPr>
        <w:tc>
          <w:tcPr>
            <w:tcW w:w="1958" w:type="dxa"/>
            <w:vMerge/>
            <w:noWrap/>
            <w:vAlign w:val="center"/>
          </w:tcPr>
          <w:p w14:paraId="28E7707D" w14:textId="77777777" w:rsidR="000974F3" w:rsidRPr="00BD0785" w:rsidRDefault="000974F3" w:rsidP="000F62FA">
            <w:pPr>
              <w:spacing w:after="0" w:line="240" w:lineRule="auto"/>
              <w:rPr>
                <w:rFonts w:cs="Calibri"/>
                <w:color w:val="000000"/>
                <w:sz w:val="18"/>
                <w:szCs w:val="18"/>
                <w:lang w:eastAsia="en-AU"/>
              </w:rPr>
            </w:pPr>
          </w:p>
        </w:tc>
        <w:tc>
          <w:tcPr>
            <w:tcW w:w="4013" w:type="dxa"/>
            <w:noWrap/>
            <w:vAlign w:val="bottom"/>
          </w:tcPr>
          <w:p w14:paraId="28E7707E" w14:textId="77777777" w:rsidR="000974F3" w:rsidRPr="00BD0785" w:rsidRDefault="000974F3" w:rsidP="000F62FA">
            <w:pPr>
              <w:spacing w:after="0" w:line="240" w:lineRule="auto"/>
              <w:rPr>
                <w:rFonts w:cs="Calibri"/>
                <w:color w:val="000000"/>
                <w:sz w:val="18"/>
                <w:szCs w:val="18"/>
                <w:lang w:eastAsia="en-AU"/>
              </w:rPr>
            </w:pPr>
            <w:r w:rsidRPr="00BD0785">
              <w:rPr>
                <w:rFonts w:cs="Calibri"/>
                <w:color w:val="000000"/>
                <w:sz w:val="18"/>
                <w:szCs w:val="18"/>
                <w:lang w:eastAsia="en-AU"/>
              </w:rPr>
              <w:t>River Paddock Swamp</w:t>
            </w:r>
          </w:p>
        </w:tc>
        <w:tc>
          <w:tcPr>
            <w:tcW w:w="1276" w:type="dxa"/>
            <w:noWrap/>
            <w:vAlign w:val="bottom"/>
          </w:tcPr>
          <w:p w14:paraId="28E7707F" w14:textId="77777777" w:rsidR="000974F3" w:rsidRPr="00BD0785" w:rsidRDefault="000974F3"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-34.3416</w:t>
            </w:r>
          </w:p>
        </w:tc>
        <w:tc>
          <w:tcPr>
            <w:tcW w:w="1134" w:type="dxa"/>
            <w:noWrap/>
            <w:vAlign w:val="bottom"/>
          </w:tcPr>
          <w:p w14:paraId="28E77080" w14:textId="77777777" w:rsidR="000974F3" w:rsidRPr="00BD0785" w:rsidRDefault="000974F3"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143.8929</w:t>
            </w:r>
          </w:p>
        </w:tc>
      </w:tr>
      <w:tr w:rsidR="000974F3" w:rsidRPr="00BD0785" w14:paraId="28E77086" w14:textId="77777777" w:rsidTr="00461A5C">
        <w:trPr>
          <w:trHeight w:val="20"/>
        </w:trPr>
        <w:tc>
          <w:tcPr>
            <w:tcW w:w="1958" w:type="dxa"/>
            <w:vMerge/>
            <w:noWrap/>
            <w:vAlign w:val="center"/>
          </w:tcPr>
          <w:p w14:paraId="28E77082" w14:textId="77777777" w:rsidR="000974F3" w:rsidRPr="00BD0785" w:rsidRDefault="000974F3" w:rsidP="000F62FA">
            <w:pPr>
              <w:spacing w:after="0" w:line="240" w:lineRule="auto"/>
              <w:rPr>
                <w:rFonts w:cs="Calibri"/>
                <w:color w:val="000000"/>
                <w:sz w:val="18"/>
                <w:szCs w:val="18"/>
                <w:lang w:eastAsia="en-AU"/>
              </w:rPr>
            </w:pPr>
          </w:p>
        </w:tc>
        <w:tc>
          <w:tcPr>
            <w:tcW w:w="4013" w:type="dxa"/>
            <w:noWrap/>
            <w:vAlign w:val="bottom"/>
          </w:tcPr>
          <w:p w14:paraId="28E77083" w14:textId="77777777" w:rsidR="000974F3" w:rsidRPr="00BD0785" w:rsidRDefault="000974F3" w:rsidP="000F62FA">
            <w:pPr>
              <w:spacing w:after="0" w:line="240" w:lineRule="auto"/>
              <w:rPr>
                <w:rFonts w:cs="Calibri"/>
                <w:color w:val="000000"/>
                <w:sz w:val="18"/>
                <w:szCs w:val="18"/>
                <w:lang w:eastAsia="en-AU"/>
              </w:rPr>
            </w:pPr>
            <w:r w:rsidRPr="00BD0785">
              <w:rPr>
                <w:rFonts w:cs="Calibri"/>
                <w:color w:val="000000"/>
                <w:sz w:val="18"/>
                <w:szCs w:val="18"/>
                <w:lang w:eastAsia="en-AU"/>
              </w:rPr>
              <w:t>Tala Lake</w:t>
            </w:r>
          </w:p>
        </w:tc>
        <w:tc>
          <w:tcPr>
            <w:tcW w:w="1276" w:type="dxa"/>
            <w:noWrap/>
            <w:vAlign w:val="bottom"/>
          </w:tcPr>
          <w:p w14:paraId="28E77084" w14:textId="77777777" w:rsidR="000974F3" w:rsidRPr="00BD0785" w:rsidRDefault="000974F3"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-34.567</w:t>
            </w:r>
          </w:p>
        </w:tc>
        <w:tc>
          <w:tcPr>
            <w:tcW w:w="1134" w:type="dxa"/>
            <w:noWrap/>
            <w:vAlign w:val="bottom"/>
          </w:tcPr>
          <w:p w14:paraId="28E77085" w14:textId="77777777" w:rsidR="000974F3" w:rsidRPr="00BD0785" w:rsidRDefault="000974F3"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143.724</w:t>
            </w:r>
          </w:p>
        </w:tc>
      </w:tr>
      <w:tr w:rsidR="007861E5" w:rsidRPr="00BD0785" w14:paraId="28E7708B" w14:textId="77777777" w:rsidTr="00461A5C">
        <w:trPr>
          <w:trHeight w:val="20"/>
        </w:trPr>
        <w:tc>
          <w:tcPr>
            <w:tcW w:w="1958" w:type="dxa"/>
            <w:vMerge/>
            <w:noWrap/>
            <w:vAlign w:val="center"/>
          </w:tcPr>
          <w:p w14:paraId="28E77087" w14:textId="77777777" w:rsidR="007861E5" w:rsidRPr="00BD0785" w:rsidRDefault="007861E5" w:rsidP="000F62FA">
            <w:pPr>
              <w:spacing w:after="0" w:line="240" w:lineRule="auto"/>
              <w:rPr>
                <w:rFonts w:cs="Calibri"/>
                <w:color w:val="000000"/>
                <w:sz w:val="18"/>
                <w:szCs w:val="18"/>
                <w:lang w:eastAsia="en-AU"/>
              </w:rPr>
            </w:pPr>
          </w:p>
        </w:tc>
        <w:tc>
          <w:tcPr>
            <w:tcW w:w="4013" w:type="dxa"/>
            <w:noWrap/>
            <w:vAlign w:val="bottom"/>
          </w:tcPr>
          <w:p w14:paraId="28E77088" w14:textId="77777777" w:rsidR="007861E5" w:rsidRPr="00BD0785" w:rsidRDefault="007861E5" w:rsidP="007861E5">
            <w:pPr>
              <w:spacing w:after="0" w:line="240" w:lineRule="auto"/>
              <w:rPr>
                <w:rFonts w:cs="Calibri"/>
                <w:color w:val="000000"/>
                <w:sz w:val="18"/>
                <w:szCs w:val="18"/>
                <w:lang w:eastAsia="en-AU"/>
              </w:rPr>
            </w:pPr>
            <w:r w:rsidRPr="00BD0785">
              <w:rPr>
                <w:rFonts w:cs="Calibri"/>
                <w:color w:val="000000"/>
                <w:sz w:val="18"/>
                <w:szCs w:val="18"/>
                <w:lang w:eastAsia="en-AU"/>
              </w:rPr>
              <w:t>Tala Swamp</w:t>
            </w:r>
          </w:p>
        </w:tc>
        <w:tc>
          <w:tcPr>
            <w:tcW w:w="1276" w:type="dxa"/>
            <w:noWrap/>
            <w:vAlign w:val="bottom"/>
          </w:tcPr>
          <w:p w14:paraId="28E77089" w14:textId="77777777" w:rsidR="007861E5" w:rsidRPr="00BD0785" w:rsidRDefault="007861E5" w:rsidP="007861E5">
            <w:pPr>
              <w:spacing w:after="0" w:line="240" w:lineRule="auto"/>
              <w:jc w:val="right"/>
              <w:rPr>
                <w:rFonts w:cs="Calibri"/>
                <w:color w:val="000000"/>
                <w:sz w:val="18"/>
                <w:szCs w:val="18"/>
                <w:lang w:eastAsia="en-AU"/>
              </w:rPr>
            </w:pPr>
            <w:r w:rsidRPr="00BD0785">
              <w:rPr>
                <w:rFonts w:cs="Calibri"/>
                <w:color w:val="000000"/>
                <w:sz w:val="18"/>
                <w:szCs w:val="18"/>
                <w:lang w:eastAsia="en-AU"/>
              </w:rPr>
              <w:t>-34.617</w:t>
            </w:r>
          </w:p>
        </w:tc>
        <w:tc>
          <w:tcPr>
            <w:tcW w:w="1134" w:type="dxa"/>
            <w:noWrap/>
            <w:vAlign w:val="bottom"/>
          </w:tcPr>
          <w:p w14:paraId="28E7708A" w14:textId="77777777" w:rsidR="007861E5" w:rsidRPr="00BD0785" w:rsidRDefault="007861E5" w:rsidP="007861E5">
            <w:pPr>
              <w:spacing w:after="0" w:line="240" w:lineRule="auto"/>
              <w:jc w:val="right"/>
              <w:rPr>
                <w:rFonts w:cs="Calibri"/>
                <w:color w:val="000000"/>
                <w:sz w:val="18"/>
                <w:szCs w:val="18"/>
                <w:lang w:eastAsia="en-AU"/>
              </w:rPr>
            </w:pPr>
            <w:r w:rsidRPr="00BD0785">
              <w:rPr>
                <w:rFonts w:cs="Calibri"/>
                <w:color w:val="000000"/>
                <w:sz w:val="18"/>
                <w:szCs w:val="18"/>
                <w:lang w:eastAsia="en-AU"/>
              </w:rPr>
              <w:t>143.6735</w:t>
            </w:r>
          </w:p>
        </w:tc>
      </w:tr>
      <w:tr w:rsidR="000974F3" w:rsidRPr="00BD0785" w14:paraId="28E77090" w14:textId="77777777" w:rsidTr="00461A5C">
        <w:trPr>
          <w:trHeight w:val="20"/>
        </w:trPr>
        <w:tc>
          <w:tcPr>
            <w:tcW w:w="1958" w:type="dxa"/>
            <w:vMerge/>
            <w:noWrap/>
            <w:vAlign w:val="center"/>
          </w:tcPr>
          <w:p w14:paraId="28E7708C" w14:textId="77777777" w:rsidR="000974F3" w:rsidRPr="00BD0785" w:rsidRDefault="000974F3" w:rsidP="000F62FA">
            <w:pPr>
              <w:spacing w:after="0" w:line="240" w:lineRule="auto"/>
              <w:rPr>
                <w:rFonts w:cs="Calibri"/>
                <w:color w:val="000000"/>
                <w:sz w:val="18"/>
                <w:szCs w:val="18"/>
                <w:lang w:eastAsia="en-AU"/>
              </w:rPr>
            </w:pPr>
          </w:p>
        </w:tc>
        <w:tc>
          <w:tcPr>
            <w:tcW w:w="4013" w:type="dxa"/>
            <w:noWrap/>
            <w:vAlign w:val="bottom"/>
          </w:tcPr>
          <w:p w14:paraId="28E7708D" w14:textId="77777777" w:rsidR="000974F3" w:rsidRPr="00BD0785" w:rsidRDefault="000974F3" w:rsidP="000F62FA">
            <w:pPr>
              <w:spacing w:after="0" w:line="240" w:lineRule="auto"/>
              <w:rPr>
                <w:rFonts w:cs="Calibri"/>
                <w:color w:val="000000"/>
                <w:sz w:val="18"/>
                <w:szCs w:val="18"/>
                <w:lang w:eastAsia="en-AU"/>
              </w:rPr>
            </w:pPr>
            <w:r w:rsidRPr="00BD0785">
              <w:rPr>
                <w:rFonts w:cs="Calibri"/>
                <w:color w:val="000000"/>
                <w:sz w:val="18"/>
                <w:szCs w:val="18"/>
                <w:lang w:eastAsia="en-AU"/>
              </w:rPr>
              <w:t>Woolshed Swamp</w:t>
            </w:r>
          </w:p>
        </w:tc>
        <w:tc>
          <w:tcPr>
            <w:tcW w:w="1276" w:type="dxa"/>
            <w:noWrap/>
            <w:vAlign w:val="bottom"/>
          </w:tcPr>
          <w:p w14:paraId="28E7708E" w14:textId="77777777" w:rsidR="000974F3" w:rsidRPr="00BD0785" w:rsidRDefault="000974F3"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-34.5625</w:t>
            </w:r>
          </w:p>
        </w:tc>
        <w:tc>
          <w:tcPr>
            <w:tcW w:w="1134" w:type="dxa"/>
            <w:noWrap/>
            <w:vAlign w:val="bottom"/>
          </w:tcPr>
          <w:p w14:paraId="28E7708F" w14:textId="77777777" w:rsidR="000974F3" w:rsidRPr="00BD0785" w:rsidRDefault="000974F3"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143.6692</w:t>
            </w:r>
          </w:p>
        </w:tc>
      </w:tr>
      <w:tr w:rsidR="000974F3" w:rsidRPr="00BD0785" w14:paraId="28E77095" w14:textId="77777777" w:rsidTr="00461A5C">
        <w:trPr>
          <w:trHeight w:val="20"/>
        </w:trPr>
        <w:tc>
          <w:tcPr>
            <w:tcW w:w="1958" w:type="dxa"/>
            <w:vMerge/>
            <w:noWrap/>
            <w:vAlign w:val="center"/>
          </w:tcPr>
          <w:p w14:paraId="28E77091" w14:textId="77777777" w:rsidR="000974F3" w:rsidRPr="00BD0785" w:rsidRDefault="000974F3" w:rsidP="000F62FA">
            <w:pPr>
              <w:spacing w:after="0" w:line="240" w:lineRule="auto"/>
              <w:rPr>
                <w:rFonts w:cs="Calibri"/>
                <w:color w:val="000000"/>
                <w:sz w:val="18"/>
                <w:szCs w:val="18"/>
                <w:lang w:eastAsia="en-AU"/>
              </w:rPr>
            </w:pPr>
          </w:p>
        </w:tc>
        <w:tc>
          <w:tcPr>
            <w:tcW w:w="4013" w:type="dxa"/>
            <w:noWrap/>
            <w:vAlign w:val="bottom"/>
          </w:tcPr>
          <w:p w14:paraId="28E77092" w14:textId="77777777" w:rsidR="000974F3" w:rsidRPr="00BD0785" w:rsidRDefault="000974F3" w:rsidP="000F62FA">
            <w:pPr>
              <w:spacing w:after="0" w:line="240" w:lineRule="auto"/>
              <w:rPr>
                <w:rFonts w:cs="Calibri"/>
                <w:color w:val="000000"/>
                <w:sz w:val="18"/>
                <w:szCs w:val="18"/>
                <w:lang w:eastAsia="en-AU"/>
              </w:rPr>
            </w:pPr>
            <w:r w:rsidRPr="00BD0785">
              <w:rPr>
                <w:rFonts w:cs="Calibri"/>
                <w:color w:val="000000"/>
                <w:sz w:val="18"/>
                <w:szCs w:val="18"/>
                <w:lang w:eastAsia="en-AU"/>
              </w:rPr>
              <w:t>Woolshed Creek</w:t>
            </w:r>
          </w:p>
        </w:tc>
        <w:tc>
          <w:tcPr>
            <w:tcW w:w="1276" w:type="dxa"/>
            <w:noWrap/>
            <w:vAlign w:val="bottom"/>
          </w:tcPr>
          <w:p w14:paraId="28E77093" w14:textId="77777777" w:rsidR="000974F3" w:rsidRPr="00BD0785" w:rsidRDefault="000974F3"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-34.5625</w:t>
            </w:r>
          </w:p>
        </w:tc>
        <w:tc>
          <w:tcPr>
            <w:tcW w:w="1134" w:type="dxa"/>
            <w:noWrap/>
            <w:vAlign w:val="bottom"/>
          </w:tcPr>
          <w:p w14:paraId="28E77094" w14:textId="77777777" w:rsidR="000974F3" w:rsidRPr="00BD0785" w:rsidRDefault="000974F3"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143.6692</w:t>
            </w:r>
          </w:p>
        </w:tc>
      </w:tr>
      <w:tr w:rsidR="00461A5C" w:rsidRPr="00BD0785" w14:paraId="28E7709B" w14:textId="77777777" w:rsidTr="00461A5C">
        <w:trPr>
          <w:trHeight w:val="20"/>
        </w:trPr>
        <w:tc>
          <w:tcPr>
            <w:tcW w:w="1958" w:type="dxa"/>
            <w:vMerge w:val="restart"/>
            <w:noWrap/>
            <w:vAlign w:val="center"/>
          </w:tcPr>
          <w:p w14:paraId="28E77096" w14:textId="77777777" w:rsidR="00461A5C" w:rsidRPr="00BD0785" w:rsidRDefault="00461A5C" w:rsidP="000F62FA">
            <w:pPr>
              <w:spacing w:after="0" w:line="240" w:lineRule="auto"/>
              <w:rPr>
                <w:rFonts w:cs="Calibri"/>
                <w:color w:val="000000"/>
                <w:sz w:val="18"/>
                <w:szCs w:val="18"/>
                <w:lang w:eastAsia="en-AU"/>
              </w:rPr>
            </w:pPr>
            <w:r w:rsidRPr="00BD0785">
              <w:rPr>
                <w:rFonts w:cs="Calibri"/>
                <w:color w:val="000000"/>
                <w:sz w:val="18"/>
                <w:szCs w:val="18"/>
                <w:lang w:eastAsia="en-AU"/>
              </w:rPr>
              <w:t>Western Lakes</w:t>
            </w:r>
          </w:p>
          <w:p w14:paraId="28E77097" w14:textId="77777777" w:rsidR="00461A5C" w:rsidRPr="00BD0785" w:rsidRDefault="00461A5C" w:rsidP="000F62FA">
            <w:pPr>
              <w:rPr>
                <w:rFonts w:cs="Calibri"/>
                <w:color w:val="000000"/>
                <w:sz w:val="18"/>
                <w:szCs w:val="18"/>
                <w:lang w:eastAsia="en-AU"/>
              </w:rPr>
            </w:pPr>
          </w:p>
        </w:tc>
        <w:tc>
          <w:tcPr>
            <w:tcW w:w="4013" w:type="dxa"/>
            <w:noWrap/>
            <w:vAlign w:val="bottom"/>
          </w:tcPr>
          <w:p w14:paraId="28E77098" w14:textId="77777777" w:rsidR="00461A5C" w:rsidRPr="00BD0785" w:rsidRDefault="00461A5C" w:rsidP="000F62FA">
            <w:pPr>
              <w:spacing w:after="0" w:line="240" w:lineRule="auto"/>
              <w:rPr>
                <w:rFonts w:cs="Calibri"/>
                <w:color w:val="000000"/>
                <w:sz w:val="18"/>
                <w:szCs w:val="18"/>
                <w:lang w:eastAsia="en-AU"/>
              </w:rPr>
            </w:pPr>
            <w:r w:rsidRPr="00BD0785">
              <w:rPr>
                <w:rFonts w:cs="Calibri"/>
                <w:color w:val="000000"/>
                <w:sz w:val="18"/>
                <w:szCs w:val="18"/>
                <w:lang w:eastAsia="en-AU"/>
              </w:rPr>
              <w:t>Paika Lake</w:t>
            </w:r>
          </w:p>
        </w:tc>
        <w:tc>
          <w:tcPr>
            <w:tcW w:w="1276" w:type="dxa"/>
            <w:noWrap/>
            <w:vAlign w:val="bottom"/>
          </w:tcPr>
          <w:p w14:paraId="28E77099" w14:textId="77777777" w:rsidR="00461A5C" w:rsidRPr="00BD0785" w:rsidRDefault="00461A5C"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-34.4809</w:t>
            </w:r>
          </w:p>
        </w:tc>
        <w:tc>
          <w:tcPr>
            <w:tcW w:w="1134" w:type="dxa"/>
            <w:noWrap/>
            <w:vAlign w:val="bottom"/>
          </w:tcPr>
          <w:p w14:paraId="28E7709A" w14:textId="77777777" w:rsidR="00461A5C" w:rsidRPr="00BD0785" w:rsidRDefault="00461A5C"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143.5769</w:t>
            </w:r>
          </w:p>
        </w:tc>
      </w:tr>
      <w:tr w:rsidR="00461A5C" w:rsidRPr="00BD0785" w14:paraId="28E770A0" w14:textId="77777777" w:rsidTr="00461A5C">
        <w:trPr>
          <w:trHeight w:val="20"/>
        </w:trPr>
        <w:tc>
          <w:tcPr>
            <w:tcW w:w="1958" w:type="dxa"/>
            <w:vMerge/>
            <w:noWrap/>
            <w:vAlign w:val="center"/>
          </w:tcPr>
          <w:p w14:paraId="28E7709C" w14:textId="77777777" w:rsidR="00461A5C" w:rsidRPr="00BD0785" w:rsidRDefault="00461A5C" w:rsidP="000F62FA">
            <w:pPr>
              <w:rPr>
                <w:rFonts w:cs="Calibri"/>
                <w:color w:val="000000"/>
                <w:sz w:val="18"/>
                <w:szCs w:val="18"/>
                <w:lang w:eastAsia="en-AU"/>
              </w:rPr>
            </w:pPr>
          </w:p>
        </w:tc>
        <w:tc>
          <w:tcPr>
            <w:tcW w:w="4013" w:type="dxa"/>
            <w:noWrap/>
            <w:vAlign w:val="bottom"/>
          </w:tcPr>
          <w:p w14:paraId="28E7709D" w14:textId="77777777" w:rsidR="00461A5C" w:rsidRPr="00BD0785" w:rsidRDefault="00461A5C" w:rsidP="000F62FA">
            <w:pPr>
              <w:spacing w:after="0" w:line="240" w:lineRule="auto"/>
              <w:rPr>
                <w:rFonts w:cs="Calibri"/>
                <w:color w:val="000000"/>
                <w:sz w:val="18"/>
                <w:szCs w:val="18"/>
                <w:lang w:eastAsia="en-AU"/>
              </w:rPr>
            </w:pPr>
            <w:r w:rsidRPr="00BD0785">
              <w:rPr>
                <w:rFonts w:cs="Calibri"/>
                <w:color w:val="000000"/>
                <w:sz w:val="18"/>
                <w:szCs w:val="18"/>
                <w:lang w:eastAsia="en-AU"/>
              </w:rPr>
              <w:t>Paika East</w:t>
            </w:r>
          </w:p>
        </w:tc>
        <w:tc>
          <w:tcPr>
            <w:tcW w:w="1276" w:type="dxa"/>
            <w:noWrap/>
            <w:vAlign w:val="bottom"/>
          </w:tcPr>
          <w:p w14:paraId="28E7709E" w14:textId="77777777" w:rsidR="00461A5C" w:rsidRPr="00BD0785" w:rsidRDefault="00461A5C"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-34.4808</w:t>
            </w:r>
          </w:p>
        </w:tc>
        <w:tc>
          <w:tcPr>
            <w:tcW w:w="1134" w:type="dxa"/>
            <w:noWrap/>
            <w:vAlign w:val="bottom"/>
          </w:tcPr>
          <w:p w14:paraId="28E7709F" w14:textId="77777777" w:rsidR="00461A5C" w:rsidRPr="00BD0785" w:rsidRDefault="00461A5C"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143.5902</w:t>
            </w:r>
          </w:p>
        </w:tc>
      </w:tr>
      <w:tr w:rsidR="00461A5C" w:rsidRPr="00BD0785" w14:paraId="28E770A5" w14:textId="77777777" w:rsidTr="00461A5C">
        <w:trPr>
          <w:trHeight w:val="20"/>
        </w:trPr>
        <w:tc>
          <w:tcPr>
            <w:tcW w:w="1958" w:type="dxa"/>
            <w:vMerge/>
            <w:noWrap/>
            <w:vAlign w:val="center"/>
          </w:tcPr>
          <w:p w14:paraId="28E770A1" w14:textId="77777777" w:rsidR="00461A5C" w:rsidRPr="00BD0785" w:rsidRDefault="00461A5C" w:rsidP="000F62FA">
            <w:pPr>
              <w:rPr>
                <w:rFonts w:cs="Calibri"/>
                <w:color w:val="000000"/>
                <w:sz w:val="18"/>
                <w:szCs w:val="18"/>
                <w:lang w:eastAsia="en-AU"/>
              </w:rPr>
            </w:pPr>
          </w:p>
        </w:tc>
        <w:tc>
          <w:tcPr>
            <w:tcW w:w="4013" w:type="dxa"/>
            <w:noWrap/>
            <w:vAlign w:val="bottom"/>
          </w:tcPr>
          <w:p w14:paraId="28E770A2" w14:textId="77777777" w:rsidR="00461A5C" w:rsidRPr="00BD0785" w:rsidRDefault="00461A5C" w:rsidP="000F62FA">
            <w:pPr>
              <w:spacing w:after="0" w:line="240" w:lineRule="auto"/>
              <w:rPr>
                <w:rFonts w:cs="Calibri"/>
                <w:color w:val="000000"/>
                <w:sz w:val="18"/>
                <w:szCs w:val="18"/>
                <w:lang w:eastAsia="en-AU"/>
              </w:rPr>
            </w:pPr>
            <w:r w:rsidRPr="00BD0785">
              <w:rPr>
                <w:rFonts w:cs="Calibri"/>
                <w:color w:val="000000"/>
                <w:sz w:val="18"/>
                <w:szCs w:val="18"/>
                <w:lang w:eastAsia="en-AU"/>
              </w:rPr>
              <w:t>Paika Creek</w:t>
            </w:r>
          </w:p>
        </w:tc>
        <w:tc>
          <w:tcPr>
            <w:tcW w:w="1276" w:type="dxa"/>
            <w:noWrap/>
            <w:vAlign w:val="bottom"/>
          </w:tcPr>
          <w:p w14:paraId="28E770A3" w14:textId="77777777" w:rsidR="00461A5C" w:rsidRPr="00BD0785" w:rsidRDefault="00461A5C"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-34.4715</w:t>
            </w:r>
          </w:p>
        </w:tc>
        <w:tc>
          <w:tcPr>
            <w:tcW w:w="1134" w:type="dxa"/>
            <w:noWrap/>
            <w:vAlign w:val="bottom"/>
          </w:tcPr>
          <w:p w14:paraId="28E770A4" w14:textId="77777777" w:rsidR="00461A5C" w:rsidRPr="00BD0785" w:rsidRDefault="00461A5C"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143.601</w:t>
            </w:r>
          </w:p>
        </w:tc>
      </w:tr>
      <w:tr w:rsidR="00461A5C" w:rsidRPr="00BD0785" w14:paraId="28E770AA" w14:textId="77777777" w:rsidTr="00461A5C">
        <w:trPr>
          <w:trHeight w:val="20"/>
        </w:trPr>
        <w:tc>
          <w:tcPr>
            <w:tcW w:w="1958" w:type="dxa"/>
            <w:vMerge/>
            <w:noWrap/>
            <w:vAlign w:val="center"/>
          </w:tcPr>
          <w:p w14:paraId="28E770A6" w14:textId="77777777" w:rsidR="00461A5C" w:rsidRPr="00BD0785" w:rsidRDefault="00461A5C" w:rsidP="000F62FA">
            <w:pPr>
              <w:rPr>
                <w:rFonts w:cs="Calibri"/>
                <w:color w:val="000000"/>
                <w:sz w:val="18"/>
                <w:szCs w:val="18"/>
                <w:lang w:eastAsia="en-AU"/>
              </w:rPr>
            </w:pPr>
          </w:p>
        </w:tc>
        <w:tc>
          <w:tcPr>
            <w:tcW w:w="4013" w:type="dxa"/>
            <w:noWrap/>
            <w:vAlign w:val="bottom"/>
          </w:tcPr>
          <w:p w14:paraId="28E770A7" w14:textId="77777777" w:rsidR="00461A5C" w:rsidRPr="00BD0785" w:rsidRDefault="00461A5C" w:rsidP="000F62FA">
            <w:pPr>
              <w:spacing w:after="0" w:line="240" w:lineRule="auto"/>
              <w:rPr>
                <w:rFonts w:cs="Calibri"/>
                <w:color w:val="000000"/>
                <w:sz w:val="18"/>
                <w:szCs w:val="18"/>
                <w:lang w:eastAsia="en-AU"/>
              </w:rPr>
            </w:pPr>
            <w:r w:rsidRPr="00BD0785">
              <w:rPr>
                <w:rFonts w:cs="Calibri"/>
                <w:color w:val="000000"/>
                <w:sz w:val="18"/>
                <w:szCs w:val="18"/>
                <w:lang w:eastAsia="en-AU"/>
              </w:rPr>
              <w:t>Cherax Swamp</w:t>
            </w:r>
          </w:p>
        </w:tc>
        <w:tc>
          <w:tcPr>
            <w:tcW w:w="1276" w:type="dxa"/>
            <w:noWrap/>
            <w:vAlign w:val="bottom"/>
          </w:tcPr>
          <w:p w14:paraId="28E770A8" w14:textId="77777777" w:rsidR="00461A5C" w:rsidRPr="00BD0785" w:rsidRDefault="00461A5C"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-34.455</w:t>
            </w:r>
          </w:p>
        </w:tc>
        <w:tc>
          <w:tcPr>
            <w:tcW w:w="1134" w:type="dxa"/>
            <w:noWrap/>
            <w:vAlign w:val="bottom"/>
          </w:tcPr>
          <w:p w14:paraId="28E770A9" w14:textId="77777777" w:rsidR="00461A5C" w:rsidRPr="00BD0785" w:rsidRDefault="00461A5C"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143.567</w:t>
            </w:r>
          </w:p>
        </w:tc>
      </w:tr>
      <w:tr w:rsidR="00461A5C" w:rsidRPr="00BD0785" w14:paraId="28E770AF" w14:textId="77777777" w:rsidTr="00461A5C">
        <w:trPr>
          <w:trHeight w:val="20"/>
        </w:trPr>
        <w:tc>
          <w:tcPr>
            <w:tcW w:w="1958" w:type="dxa"/>
            <w:vMerge/>
            <w:noWrap/>
            <w:vAlign w:val="center"/>
          </w:tcPr>
          <w:p w14:paraId="28E770AB" w14:textId="77777777" w:rsidR="00461A5C" w:rsidRPr="00BD0785" w:rsidRDefault="00461A5C" w:rsidP="000F62FA">
            <w:pPr>
              <w:rPr>
                <w:rFonts w:cs="Calibri"/>
                <w:color w:val="000000"/>
                <w:sz w:val="18"/>
                <w:szCs w:val="18"/>
                <w:lang w:eastAsia="en-AU"/>
              </w:rPr>
            </w:pPr>
          </w:p>
        </w:tc>
        <w:tc>
          <w:tcPr>
            <w:tcW w:w="4013" w:type="dxa"/>
            <w:noWrap/>
            <w:vAlign w:val="bottom"/>
          </w:tcPr>
          <w:p w14:paraId="28E770AC" w14:textId="77777777" w:rsidR="00461A5C" w:rsidRPr="00BD0785" w:rsidRDefault="00461A5C" w:rsidP="000F62FA">
            <w:pPr>
              <w:spacing w:after="0" w:line="240" w:lineRule="auto"/>
              <w:rPr>
                <w:rFonts w:cs="Calibri"/>
                <w:color w:val="000000"/>
                <w:sz w:val="18"/>
                <w:szCs w:val="18"/>
                <w:lang w:eastAsia="en-AU"/>
              </w:rPr>
            </w:pPr>
            <w:r w:rsidRPr="00BD0785">
              <w:rPr>
                <w:rFonts w:cs="Calibri"/>
                <w:color w:val="000000"/>
                <w:sz w:val="18"/>
                <w:szCs w:val="18"/>
                <w:lang w:eastAsia="en-AU"/>
              </w:rPr>
              <w:t>Dundomallee Reserve Wetlands</w:t>
            </w:r>
          </w:p>
        </w:tc>
        <w:tc>
          <w:tcPr>
            <w:tcW w:w="1276" w:type="dxa"/>
            <w:noWrap/>
            <w:vAlign w:val="bottom"/>
          </w:tcPr>
          <w:p w14:paraId="28E770AD" w14:textId="77777777" w:rsidR="00461A5C" w:rsidRPr="00BD0785" w:rsidRDefault="00461A5C"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-34.4279</w:t>
            </w:r>
          </w:p>
        </w:tc>
        <w:tc>
          <w:tcPr>
            <w:tcW w:w="1134" w:type="dxa"/>
            <w:noWrap/>
            <w:vAlign w:val="bottom"/>
          </w:tcPr>
          <w:p w14:paraId="28E770AE" w14:textId="77777777" w:rsidR="00461A5C" w:rsidRPr="00BD0785" w:rsidRDefault="00461A5C"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143.6028</w:t>
            </w:r>
          </w:p>
        </w:tc>
      </w:tr>
      <w:tr w:rsidR="00461A5C" w:rsidRPr="00BD0785" w14:paraId="28E770B4" w14:textId="77777777" w:rsidTr="00461A5C">
        <w:trPr>
          <w:trHeight w:val="20"/>
        </w:trPr>
        <w:tc>
          <w:tcPr>
            <w:tcW w:w="1958" w:type="dxa"/>
            <w:vMerge/>
            <w:noWrap/>
            <w:vAlign w:val="center"/>
          </w:tcPr>
          <w:p w14:paraId="28E770B0" w14:textId="77777777" w:rsidR="00461A5C" w:rsidRPr="00BD0785" w:rsidRDefault="00461A5C" w:rsidP="000F62FA">
            <w:pPr>
              <w:spacing w:after="0" w:line="240" w:lineRule="auto"/>
              <w:rPr>
                <w:rFonts w:cs="Calibri"/>
                <w:color w:val="000000"/>
                <w:sz w:val="18"/>
                <w:szCs w:val="18"/>
                <w:lang w:eastAsia="en-AU"/>
              </w:rPr>
            </w:pPr>
          </w:p>
        </w:tc>
        <w:tc>
          <w:tcPr>
            <w:tcW w:w="4013" w:type="dxa"/>
            <w:noWrap/>
            <w:vAlign w:val="bottom"/>
          </w:tcPr>
          <w:p w14:paraId="28E770B1" w14:textId="77777777" w:rsidR="00461A5C" w:rsidRPr="00BD0785" w:rsidRDefault="00461A5C" w:rsidP="000F62FA">
            <w:pPr>
              <w:spacing w:after="0" w:line="240" w:lineRule="auto"/>
              <w:rPr>
                <w:rFonts w:cs="Calibri"/>
                <w:color w:val="000000"/>
                <w:sz w:val="18"/>
                <w:szCs w:val="18"/>
                <w:lang w:eastAsia="en-AU"/>
              </w:rPr>
            </w:pPr>
            <w:r w:rsidRPr="00BD0785">
              <w:rPr>
                <w:rFonts w:cs="Calibri"/>
                <w:color w:val="000000"/>
                <w:sz w:val="18"/>
                <w:szCs w:val="18"/>
                <w:lang w:eastAsia="en-AU"/>
              </w:rPr>
              <w:t>Hobblers Lake</w:t>
            </w:r>
          </w:p>
        </w:tc>
        <w:tc>
          <w:tcPr>
            <w:tcW w:w="1276" w:type="dxa"/>
            <w:noWrap/>
            <w:vAlign w:val="bottom"/>
          </w:tcPr>
          <w:p w14:paraId="28E770B2" w14:textId="77777777" w:rsidR="00461A5C" w:rsidRPr="00BD0785" w:rsidRDefault="00461A5C"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-34.3333</w:t>
            </w:r>
          </w:p>
        </w:tc>
        <w:tc>
          <w:tcPr>
            <w:tcW w:w="1134" w:type="dxa"/>
            <w:noWrap/>
            <w:vAlign w:val="bottom"/>
          </w:tcPr>
          <w:p w14:paraId="28E770B3" w14:textId="77777777" w:rsidR="00461A5C" w:rsidRPr="00BD0785" w:rsidRDefault="00461A5C"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143.8981</w:t>
            </w:r>
          </w:p>
        </w:tc>
      </w:tr>
      <w:tr w:rsidR="00461A5C" w:rsidRPr="00BD0785" w14:paraId="28E770B9" w14:textId="77777777" w:rsidTr="00461A5C">
        <w:trPr>
          <w:trHeight w:val="20"/>
        </w:trPr>
        <w:tc>
          <w:tcPr>
            <w:tcW w:w="1958" w:type="dxa"/>
            <w:vMerge/>
            <w:noWrap/>
            <w:vAlign w:val="center"/>
          </w:tcPr>
          <w:p w14:paraId="28E770B5" w14:textId="77777777" w:rsidR="00461A5C" w:rsidRPr="00BD0785" w:rsidRDefault="00461A5C" w:rsidP="000F62FA">
            <w:pPr>
              <w:spacing w:after="0" w:line="240" w:lineRule="auto"/>
              <w:rPr>
                <w:rFonts w:cs="Calibri"/>
                <w:color w:val="000000"/>
                <w:sz w:val="18"/>
                <w:szCs w:val="18"/>
                <w:lang w:eastAsia="en-AU"/>
              </w:rPr>
            </w:pPr>
          </w:p>
        </w:tc>
        <w:tc>
          <w:tcPr>
            <w:tcW w:w="4013" w:type="dxa"/>
            <w:noWrap/>
            <w:vAlign w:val="bottom"/>
          </w:tcPr>
          <w:p w14:paraId="28E770B6" w14:textId="77777777" w:rsidR="00461A5C" w:rsidRPr="00BD0785" w:rsidRDefault="00461A5C" w:rsidP="000F62FA">
            <w:pPr>
              <w:spacing w:after="0" w:line="240" w:lineRule="auto"/>
              <w:rPr>
                <w:rFonts w:cs="Calibri"/>
                <w:color w:val="000000"/>
                <w:sz w:val="18"/>
                <w:szCs w:val="18"/>
                <w:lang w:eastAsia="en-AU"/>
              </w:rPr>
            </w:pPr>
            <w:r>
              <w:rPr>
                <w:rFonts w:cs="Calibri"/>
                <w:color w:val="000000"/>
                <w:sz w:val="18"/>
                <w:szCs w:val="18"/>
                <w:lang w:eastAsia="en-AU"/>
              </w:rPr>
              <w:t>Penarie Creek</w:t>
            </w:r>
          </w:p>
        </w:tc>
        <w:tc>
          <w:tcPr>
            <w:tcW w:w="1276" w:type="dxa"/>
            <w:noWrap/>
            <w:vAlign w:val="bottom"/>
          </w:tcPr>
          <w:p w14:paraId="28E770B7" w14:textId="77777777" w:rsidR="00461A5C" w:rsidRPr="00BD0785" w:rsidRDefault="00461A5C" w:rsidP="000F62FA">
            <w:pPr>
              <w:spacing w:after="0" w:line="240" w:lineRule="auto"/>
              <w:jc w:val="right"/>
              <w:rPr>
                <w:rFonts w:cs="Calibri"/>
                <w:color w:val="000000"/>
                <w:sz w:val="18"/>
                <w:szCs w:val="18"/>
                <w:lang w:eastAsia="en-AU"/>
              </w:rPr>
            </w:pPr>
            <w:r>
              <w:rPr>
                <w:rFonts w:cs="Calibri"/>
                <w:color w:val="000000"/>
                <w:sz w:val="18"/>
                <w:szCs w:val="18"/>
                <w:lang w:eastAsia="en-AU"/>
              </w:rPr>
              <w:t>-34.2652</w:t>
            </w:r>
          </w:p>
        </w:tc>
        <w:tc>
          <w:tcPr>
            <w:tcW w:w="1134" w:type="dxa"/>
            <w:noWrap/>
            <w:vAlign w:val="bottom"/>
          </w:tcPr>
          <w:p w14:paraId="28E770B8" w14:textId="77777777" w:rsidR="00461A5C" w:rsidRPr="00BD0785" w:rsidRDefault="00461A5C" w:rsidP="000F62FA">
            <w:pPr>
              <w:spacing w:after="0" w:line="240" w:lineRule="auto"/>
              <w:jc w:val="right"/>
              <w:rPr>
                <w:rFonts w:cs="Calibri"/>
                <w:color w:val="000000"/>
                <w:sz w:val="18"/>
                <w:szCs w:val="18"/>
                <w:lang w:eastAsia="en-AU"/>
              </w:rPr>
            </w:pPr>
            <w:r>
              <w:rPr>
                <w:rFonts w:cs="Calibri"/>
                <w:color w:val="000000"/>
                <w:sz w:val="18"/>
                <w:szCs w:val="18"/>
                <w:lang w:eastAsia="en-AU"/>
              </w:rPr>
              <w:t>143.3413</w:t>
            </w:r>
          </w:p>
        </w:tc>
      </w:tr>
      <w:tr w:rsidR="00461A5C" w:rsidRPr="00BD0785" w14:paraId="28E770C0" w14:textId="77777777" w:rsidTr="00461A5C">
        <w:trPr>
          <w:trHeight w:val="20"/>
        </w:trPr>
        <w:tc>
          <w:tcPr>
            <w:tcW w:w="1958" w:type="dxa"/>
            <w:vMerge w:val="restart"/>
            <w:shd w:val="clear" w:color="auto" w:fill="EEECE1"/>
            <w:noWrap/>
            <w:vAlign w:val="center"/>
          </w:tcPr>
          <w:p w14:paraId="28E770BA" w14:textId="77777777" w:rsidR="00461A5C" w:rsidRDefault="00461A5C" w:rsidP="000F62FA">
            <w:pPr>
              <w:spacing w:after="0" w:line="240" w:lineRule="auto"/>
              <w:rPr>
                <w:rFonts w:cs="Calibri"/>
                <w:color w:val="000000"/>
                <w:sz w:val="18"/>
                <w:szCs w:val="18"/>
                <w:lang w:eastAsia="en-AU"/>
              </w:rPr>
            </w:pPr>
            <w:r w:rsidRPr="00BD0785">
              <w:rPr>
                <w:rFonts w:cs="Calibri"/>
                <w:color w:val="000000"/>
                <w:sz w:val="18"/>
                <w:szCs w:val="18"/>
                <w:lang w:eastAsia="en-AU"/>
              </w:rPr>
              <w:t>Other Murrumbidgee</w:t>
            </w:r>
          </w:p>
          <w:p w14:paraId="28E770BB" w14:textId="77777777" w:rsidR="00461A5C" w:rsidRPr="00BD0785" w:rsidRDefault="00461A5C" w:rsidP="000F62FA">
            <w:pPr>
              <w:spacing w:after="0" w:line="240" w:lineRule="auto"/>
              <w:rPr>
                <w:rFonts w:cs="Calibri"/>
                <w:color w:val="000000"/>
                <w:sz w:val="18"/>
                <w:szCs w:val="18"/>
                <w:lang w:eastAsia="en-AU"/>
              </w:rPr>
            </w:pPr>
            <w:r>
              <w:rPr>
                <w:rFonts w:cs="Calibri"/>
                <w:color w:val="000000"/>
                <w:sz w:val="18"/>
                <w:szCs w:val="18"/>
                <w:lang w:eastAsia="en-AU"/>
              </w:rPr>
              <w:t>(Excluded from Murrumbidgee Selected Area)</w:t>
            </w:r>
          </w:p>
          <w:p w14:paraId="28E770BC" w14:textId="77777777" w:rsidR="00461A5C" w:rsidRPr="00BD0785" w:rsidRDefault="00461A5C" w:rsidP="000F62FA">
            <w:pPr>
              <w:rPr>
                <w:rFonts w:cs="Calibri"/>
                <w:color w:val="000000"/>
                <w:sz w:val="18"/>
                <w:szCs w:val="18"/>
                <w:lang w:eastAsia="en-AU"/>
              </w:rPr>
            </w:pPr>
          </w:p>
        </w:tc>
        <w:tc>
          <w:tcPr>
            <w:tcW w:w="4013" w:type="dxa"/>
            <w:shd w:val="clear" w:color="auto" w:fill="EEECE1"/>
            <w:noWrap/>
            <w:vAlign w:val="bottom"/>
          </w:tcPr>
          <w:p w14:paraId="28E770BD" w14:textId="77777777" w:rsidR="00461A5C" w:rsidRPr="00BD0785" w:rsidRDefault="00461A5C" w:rsidP="000F62FA">
            <w:pPr>
              <w:spacing w:after="0" w:line="240" w:lineRule="auto"/>
              <w:rPr>
                <w:rFonts w:cs="Calibri"/>
                <w:color w:val="000000"/>
                <w:sz w:val="18"/>
                <w:szCs w:val="18"/>
                <w:lang w:eastAsia="en-AU"/>
              </w:rPr>
            </w:pPr>
            <w:r w:rsidRPr="00BD0785">
              <w:rPr>
                <w:rFonts w:cs="Calibri"/>
                <w:color w:val="000000"/>
                <w:sz w:val="18"/>
                <w:szCs w:val="18"/>
                <w:lang w:eastAsia="en-AU"/>
              </w:rPr>
              <w:t>Sandy Creek wetlands</w:t>
            </w:r>
          </w:p>
        </w:tc>
        <w:tc>
          <w:tcPr>
            <w:tcW w:w="1276" w:type="dxa"/>
            <w:shd w:val="clear" w:color="auto" w:fill="EEECE1"/>
            <w:noWrap/>
            <w:vAlign w:val="bottom"/>
          </w:tcPr>
          <w:p w14:paraId="28E770BE" w14:textId="77777777" w:rsidR="00461A5C" w:rsidRPr="00BD0785" w:rsidRDefault="00461A5C"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-34.993</w:t>
            </w:r>
          </w:p>
        </w:tc>
        <w:tc>
          <w:tcPr>
            <w:tcW w:w="1134" w:type="dxa"/>
            <w:shd w:val="clear" w:color="auto" w:fill="EEECE1"/>
            <w:noWrap/>
            <w:vAlign w:val="bottom"/>
          </w:tcPr>
          <w:p w14:paraId="28E770BF" w14:textId="77777777" w:rsidR="00461A5C" w:rsidRPr="00BD0785" w:rsidRDefault="00461A5C"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146.762</w:t>
            </w:r>
          </w:p>
        </w:tc>
      </w:tr>
      <w:tr w:rsidR="00461A5C" w:rsidRPr="00BD0785" w14:paraId="28E770C5" w14:textId="77777777" w:rsidTr="00461A5C">
        <w:trPr>
          <w:trHeight w:val="20"/>
        </w:trPr>
        <w:tc>
          <w:tcPr>
            <w:tcW w:w="1958" w:type="dxa"/>
            <w:vMerge/>
            <w:shd w:val="clear" w:color="auto" w:fill="EEECE1"/>
            <w:noWrap/>
            <w:vAlign w:val="bottom"/>
          </w:tcPr>
          <w:p w14:paraId="28E770C1" w14:textId="77777777" w:rsidR="00461A5C" w:rsidRPr="00BD0785" w:rsidRDefault="00461A5C" w:rsidP="000F62FA">
            <w:pPr>
              <w:rPr>
                <w:rFonts w:cs="Calibri"/>
                <w:color w:val="000000"/>
                <w:sz w:val="18"/>
                <w:szCs w:val="18"/>
                <w:lang w:eastAsia="en-AU"/>
              </w:rPr>
            </w:pPr>
          </w:p>
        </w:tc>
        <w:tc>
          <w:tcPr>
            <w:tcW w:w="4013" w:type="dxa"/>
            <w:shd w:val="clear" w:color="auto" w:fill="EEECE1"/>
            <w:noWrap/>
            <w:vAlign w:val="bottom"/>
          </w:tcPr>
          <w:p w14:paraId="28E770C2" w14:textId="77777777" w:rsidR="00461A5C" w:rsidRPr="00BD0785" w:rsidRDefault="00461A5C" w:rsidP="000F62FA">
            <w:pPr>
              <w:spacing w:after="0" w:line="240" w:lineRule="auto"/>
              <w:rPr>
                <w:rFonts w:cs="Calibri"/>
                <w:color w:val="000000"/>
                <w:sz w:val="18"/>
                <w:szCs w:val="18"/>
                <w:lang w:eastAsia="en-AU"/>
              </w:rPr>
            </w:pPr>
            <w:r w:rsidRPr="00BD0785">
              <w:rPr>
                <w:rFonts w:cs="Calibri"/>
                <w:color w:val="000000"/>
                <w:sz w:val="18"/>
                <w:szCs w:val="18"/>
                <w:lang w:eastAsia="en-AU"/>
              </w:rPr>
              <w:t>Molley’s Lagoon</w:t>
            </w:r>
          </w:p>
        </w:tc>
        <w:tc>
          <w:tcPr>
            <w:tcW w:w="1276" w:type="dxa"/>
            <w:shd w:val="clear" w:color="auto" w:fill="EEECE1"/>
            <w:noWrap/>
            <w:vAlign w:val="bottom"/>
          </w:tcPr>
          <w:p w14:paraId="28E770C3" w14:textId="77777777" w:rsidR="00461A5C" w:rsidRPr="00BD0785" w:rsidRDefault="00461A5C"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-34.721</w:t>
            </w:r>
          </w:p>
        </w:tc>
        <w:tc>
          <w:tcPr>
            <w:tcW w:w="1134" w:type="dxa"/>
            <w:shd w:val="clear" w:color="auto" w:fill="EEECE1"/>
            <w:noWrap/>
            <w:vAlign w:val="bottom"/>
          </w:tcPr>
          <w:p w14:paraId="28E770C4" w14:textId="77777777" w:rsidR="00461A5C" w:rsidRPr="00BD0785" w:rsidRDefault="00461A5C"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146.3485</w:t>
            </w:r>
          </w:p>
        </w:tc>
      </w:tr>
      <w:tr w:rsidR="00461A5C" w:rsidRPr="00BD0785" w14:paraId="28E770CA" w14:textId="77777777" w:rsidTr="00461A5C">
        <w:trPr>
          <w:trHeight w:val="20"/>
        </w:trPr>
        <w:tc>
          <w:tcPr>
            <w:tcW w:w="1958" w:type="dxa"/>
            <w:vMerge/>
            <w:shd w:val="clear" w:color="auto" w:fill="EEECE1"/>
            <w:noWrap/>
            <w:vAlign w:val="bottom"/>
          </w:tcPr>
          <w:p w14:paraId="28E770C6" w14:textId="77777777" w:rsidR="00461A5C" w:rsidRPr="00BD0785" w:rsidRDefault="00461A5C" w:rsidP="000F62FA">
            <w:pPr>
              <w:rPr>
                <w:rFonts w:cs="Calibri"/>
                <w:color w:val="000000"/>
                <w:sz w:val="18"/>
                <w:szCs w:val="18"/>
                <w:lang w:eastAsia="en-AU"/>
              </w:rPr>
            </w:pPr>
          </w:p>
        </w:tc>
        <w:tc>
          <w:tcPr>
            <w:tcW w:w="4013" w:type="dxa"/>
            <w:shd w:val="clear" w:color="auto" w:fill="EEECE1"/>
            <w:noWrap/>
            <w:vAlign w:val="bottom"/>
          </w:tcPr>
          <w:p w14:paraId="28E770C7" w14:textId="77777777" w:rsidR="00461A5C" w:rsidRPr="00BD0785" w:rsidRDefault="00461A5C" w:rsidP="000F62FA">
            <w:pPr>
              <w:spacing w:after="0" w:line="240" w:lineRule="auto"/>
              <w:rPr>
                <w:rFonts w:cs="Calibri"/>
                <w:color w:val="000000"/>
                <w:sz w:val="18"/>
                <w:szCs w:val="18"/>
                <w:lang w:eastAsia="en-AU"/>
              </w:rPr>
            </w:pPr>
            <w:r w:rsidRPr="00BD0785">
              <w:rPr>
                <w:rFonts w:cs="Calibri"/>
                <w:color w:val="000000"/>
                <w:sz w:val="18"/>
                <w:szCs w:val="18"/>
                <w:lang w:eastAsia="en-AU"/>
              </w:rPr>
              <w:t>Gum Hole Lagoon</w:t>
            </w:r>
          </w:p>
        </w:tc>
        <w:tc>
          <w:tcPr>
            <w:tcW w:w="1276" w:type="dxa"/>
            <w:shd w:val="clear" w:color="auto" w:fill="EEECE1"/>
            <w:noWrap/>
            <w:vAlign w:val="bottom"/>
          </w:tcPr>
          <w:p w14:paraId="28E770C8" w14:textId="77777777" w:rsidR="00461A5C" w:rsidRPr="00BD0785" w:rsidRDefault="00461A5C"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-34.7165</w:t>
            </w:r>
          </w:p>
        </w:tc>
        <w:tc>
          <w:tcPr>
            <w:tcW w:w="1134" w:type="dxa"/>
            <w:shd w:val="clear" w:color="auto" w:fill="EEECE1"/>
            <w:noWrap/>
            <w:vAlign w:val="bottom"/>
          </w:tcPr>
          <w:p w14:paraId="28E770C9" w14:textId="77777777" w:rsidR="00461A5C" w:rsidRPr="00BD0785" w:rsidRDefault="00461A5C"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146.3589</w:t>
            </w:r>
          </w:p>
        </w:tc>
      </w:tr>
      <w:tr w:rsidR="00461A5C" w:rsidRPr="00BD0785" w14:paraId="28E770CF" w14:textId="77777777" w:rsidTr="00461A5C">
        <w:trPr>
          <w:trHeight w:val="20"/>
        </w:trPr>
        <w:tc>
          <w:tcPr>
            <w:tcW w:w="1958" w:type="dxa"/>
            <w:vMerge/>
            <w:shd w:val="clear" w:color="auto" w:fill="EEECE1"/>
            <w:noWrap/>
            <w:vAlign w:val="bottom"/>
          </w:tcPr>
          <w:p w14:paraId="28E770CB" w14:textId="77777777" w:rsidR="00461A5C" w:rsidRPr="00BD0785" w:rsidRDefault="00461A5C" w:rsidP="000F62FA">
            <w:pPr>
              <w:rPr>
                <w:rFonts w:cs="Calibri"/>
                <w:color w:val="000000"/>
                <w:sz w:val="18"/>
                <w:szCs w:val="18"/>
                <w:lang w:eastAsia="en-AU"/>
              </w:rPr>
            </w:pPr>
          </w:p>
        </w:tc>
        <w:tc>
          <w:tcPr>
            <w:tcW w:w="4013" w:type="dxa"/>
            <w:shd w:val="clear" w:color="auto" w:fill="EEECE1"/>
            <w:noWrap/>
            <w:vAlign w:val="bottom"/>
          </w:tcPr>
          <w:p w14:paraId="28E770CC" w14:textId="77777777" w:rsidR="00461A5C" w:rsidRPr="00BD0785" w:rsidRDefault="00461A5C" w:rsidP="000F62FA">
            <w:pPr>
              <w:spacing w:after="0" w:line="240" w:lineRule="auto"/>
              <w:rPr>
                <w:rFonts w:cs="Calibri"/>
                <w:color w:val="000000"/>
                <w:sz w:val="18"/>
                <w:szCs w:val="18"/>
                <w:lang w:eastAsia="en-AU"/>
              </w:rPr>
            </w:pPr>
            <w:r w:rsidRPr="00BD0785">
              <w:rPr>
                <w:rFonts w:cs="Calibri"/>
                <w:color w:val="000000"/>
                <w:sz w:val="18"/>
                <w:szCs w:val="18"/>
                <w:lang w:eastAsia="en-AU"/>
              </w:rPr>
              <w:t>Fivebough and Tuckerbil Swamps Ramsar site</w:t>
            </w:r>
          </w:p>
        </w:tc>
        <w:tc>
          <w:tcPr>
            <w:tcW w:w="1276" w:type="dxa"/>
            <w:shd w:val="clear" w:color="auto" w:fill="EEECE1"/>
            <w:noWrap/>
            <w:vAlign w:val="bottom"/>
          </w:tcPr>
          <w:p w14:paraId="28E770CD" w14:textId="77777777" w:rsidR="00461A5C" w:rsidRPr="00BD0785" w:rsidRDefault="00461A5C"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-34.5302</w:t>
            </w:r>
          </w:p>
        </w:tc>
        <w:tc>
          <w:tcPr>
            <w:tcW w:w="1134" w:type="dxa"/>
            <w:shd w:val="clear" w:color="auto" w:fill="EEECE1"/>
            <w:noWrap/>
            <w:vAlign w:val="bottom"/>
          </w:tcPr>
          <w:p w14:paraId="28E770CE" w14:textId="77777777" w:rsidR="00461A5C" w:rsidRPr="00BD0785" w:rsidRDefault="00461A5C"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-34.4871</w:t>
            </w:r>
          </w:p>
        </w:tc>
      </w:tr>
      <w:tr w:rsidR="00461A5C" w:rsidRPr="00BD0785" w14:paraId="28E770D4" w14:textId="77777777" w:rsidTr="00461A5C">
        <w:trPr>
          <w:trHeight w:val="20"/>
        </w:trPr>
        <w:tc>
          <w:tcPr>
            <w:tcW w:w="1958" w:type="dxa"/>
            <w:vMerge/>
            <w:shd w:val="clear" w:color="auto" w:fill="EEECE1"/>
            <w:noWrap/>
            <w:vAlign w:val="bottom"/>
          </w:tcPr>
          <w:p w14:paraId="28E770D0" w14:textId="77777777" w:rsidR="00461A5C" w:rsidRPr="00BD0785" w:rsidRDefault="00461A5C" w:rsidP="000F62FA">
            <w:pPr>
              <w:rPr>
                <w:rFonts w:cs="Calibri"/>
                <w:color w:val="000000"/>
                <w:sz w:val="18"/>
                <w:szCs w:val="18"/>
                <w:lang w:eastAsia="en-AU"/>
              </w:rPr>
            </w:pPr>
          </w:p>
        </w:tc>
        <w:tc>
          <w:tcPr>
            <w:tcW w:w="4013" w:type="dxa"/>
            <w:shd w:val="clear" w:color="auto" w:fill="EEECE1"/>
            <w:noWrap/>
            <w:vAlign w:val="bottom"/>
          </w:tcPr>
          <w:p w14:paraId="28E770D1" w14:textId="77777777" w:rsidR="00461A5C" w:rsidRPr="00BD0785" w:rsidRDefault="00461A5C" w:rsidP="000F62FA">
            <w:pPr>
              <w:spacing w:after="0" w:line="240" w:lineRule="auto"/>
              <w:rPr>
                <w:rFonts w:cs="Calibri"/>
                <w:color w:val="000000"/>
                <w:sz w:val="18"/>
                <w:szCs w:val="18"/>
                <w:lang w:eastAsia="en-AU"/>
              </w:rPr>
            </w:pPr>
            <w:r w:rsidRPr="00BD0785">
              <w:rPr>
                <w:rFonts w:cs="Calibri"/>
                <w:color w:val="000000"/>
                <w:sz w:val="18"/>
                <w:szCs w:val="18"/>
                <w:lang w:eastAsia="en-AU"/>
              </w:rPr>
              <w:t>Thirty Mile Gums</w:t>
            </w:r>
          </w:p>
        </w:tc>
        <w:tc>
          <w:tcPr>
            <w:tcW w:w="1276" w:type="dxa"/>
            <w:shd w:val="clear" w:color="auto" w:fill="EEECE1"/>
            <w:noWrap/>
            <w:vAlign w:val="bottom"/>
          </w:tcPr>
          <w:p w14:paraId="28E770D2" w14:textId="77777777" w:rsidR="00461A5C" w:rsidRPr="00BD0785" w:rsidRDefault="00461A5C"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-34.2182</w:t>
            </w:r>
          </w:p>
        </w:tc>
        <w:tc>
          <w:tcPr>
            <w:tcW w:w="1134" w:type="dxa"/>
            <w:shd w:val="clear" w:color="auto" w:fill="EEECE1"/>
            <w:noWrap/>
            <w:vAlign w:val="bottom"/>
          </w:tcPr>
          <w:p w14:paraId="28E770D3" w14:textId="77777777" w:rsidR="00461A5C" w:rsidRPr="00BD0785" w:rsidRDefault="00461A5C"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145.1567</w:t>
            </w:r>
          </w:p>
        </w:tc>
      </w:tr>
      <w:tr w:rsidR="00461A5C" w:rsidRPr="00BD0785" w14:paraId="28E770D9" w14:textId="77777777" w:rsidTr="00461A5C">
        <w:trPr>
          <w:trHeight w:val="20"/>
        </w:trPr>
        <w:tc>
          <w:tcPr>
            <w:tcW w:w="1958" w:type="dxa"/>
            <w:vMerge/>
            <w:shd w:val="clear" w:color="auto" w:fill="EEECE1"/>
            <w:noWrap/>
            <w:vAlign w:val="bottom"/>
          </w:tcPr>
          <w:p w14:paraId="28E770D5" w14:textId="77777777" w:rsidR="00461A5C" w:rsidRPr="00BD0785" w:rsidRDefault="00461A5C" w:rsidP="000F62FA">
            <w:pPr>
              <w:rPr>
                <w:rFonts w:cs="Calibri"/>
                <w:color w:val="000000"/>
                <w:sz w:val="18"/>
                <w:szCs w:val="18"/>
                <w:lang w:eastAsia="en-AU"/>
              </w:rPr>
            </w:pPr>
          </w:p>
        </w:tc>
        <w:tc>
          <w:tcPr>
            <w:tcW w:w="4013" w:type="dxa"/>
            <w:shd w:val="clear" w:color="auto" w:fill="EEECE1"/>
            <w:noWrap/>
            <w:vAlign w:val="bottom"/>
          </w:tcPr>
          <w:p w14:paraId="28E770D6" w14:textId="77777777" w:rsidR="00461A5C" w:rsidRPr="00BD0785" w:rsidRDefault="00461A5C" w:rsidP="000F62FA">
            <w:pPr>
              <w:spacing w:after="0" w:line="240" w:lineRule="auto"/>
              <w:rPr>
                <w:rFonts w:cs="Calibri"/>
                <w:color w:val="000000"/>
                <w:sz w:val="18"/>
                <w:szCs w:val="18"/>
                <w:lang w:eastAsia="en-AU"/>
              </w:rPr>
            </w:pPr>
            <w:r w:rsidRPr="00BD0785">
              <w:rPr>
                <w:rFonts w:cs="Calibri"/>
                <w:color w:val="000000"/>
                <w:sz w:val="18"/>
                <w:szCs w:val="18"/>
                <w:lang w:eastAsia="en-AU"/>
              </w:rPr>
              <w:t>Campbells and Nericon Swamp</w:t>
            </w:r>
          </w:p>
        </w:tc>
        <w:tc>
          <w:tcPr>
            <w:tcW w:w="1276" w:type="dxa"/>
            <w:shd w:val="clear" w:color="auto" w:fill="EEECE1"/>
            <w:noWrap/>
            <w:vAlign w:val="bottom"/>
          </w:tcPr>
          <w:p w14:paraId="28E770D7" w14:textId="77777777" w:rsidR="00461A5C" w:rsidRPr="00BD0785" w:rsidRDefault="00461A5C"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-34.217</w:t>
            </w:r>
          </w:p>
        </w:tc>
        <w:tc>
          <w:tcPr>
            <w:tcW w:w="1134" w:type="dxa"/>
            <w:shd w:val="clear" w:color="auto" w:fill="EEECE1"/>
            <w:noWrap/>
            <w:vAlign w:val="bottom"/>
          </w:tcPr>
          <w:p w14:paraId="28E770D8" w14:textId="77777777" w:rsidR="00461A5C" w:rsidRPr="00BD0785" w:rsidRDefault="00461A5C"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146.033</w:t>
            </w:r>
          </w:p>
        </w:tc>
      </w:tr>
      <w:tr w:rsidR="00461A5C" w:rsidRPr="00BD0785" w14:paraId="28E770DE" w14:textId="77777777" w:rsidTr="00461A5C">
        <w:trPr>
          <w:trHeight w:val="20"/>
        </w:trPr>
        <w:tc>
          <w:tcPr>
            <w:tcW w:w="1958" w:type="dxa"/>
            <w:vMerge/>
            <w:shd w:val="clear" w:color="auto" w:fill="EEECE1"/>
            <w:noWrap/>
            <w:vAlign w:val="bottom"/>
          </w:tcPr>
          <w:p w14:paraId="28E770DA" w14:textId="77777777" w:rsidR="00461A5C" w:rsidRPr="00BD0785" w:rsidRDefault="00461A5C" w:rsidP="000F62FA">
            <w:pPr>
              <w:rPr>
                <w:rFonts w:cs="Calibri"/>
                <w:color w:val="000000"/>
                <w:sz w:val="18"/>
                <w:szCs w:val="18"/>
                <w:lang w:eastAsia="en-AU"/>
              </w:rPr>
            </w:pPr>
          </w:p>
        </w:tc>
        <w:tc>
          <w:tcPr>
            <w:tcW w:w="4013" w:type="dxa"/>
            <w:shd w:val="clear" w:color="auto" w:fill="EEECE1"/>
            <w:noWrap/>
            <w:vAlign w:val="bottom"/>
          </w:tcPr>
          <w:p w14:paraId="28E770DB" w14:textId="77777777" w:rsidR="00461A5C" w:rsidRPr="00BD0785" w:rsidRDefault="00461A5C" w:rsidP="000F62FA">
            <w:pPr>
              <w:spacing w:after="0" w:line="240" w:lineRule="auto"/>
              <w:rPr>
                <w:rFonts w:cs="Calibri"/>
                <w:color w:val="000000"/>
                <w:sz w:val="18"/>
                <w:szCs w:val="18"/>
                <w:lang w:eastAsia="en-AU"/>
              </w:rPr>
            </w:pPr>
            <w:r w:rsidRPr="00BD0785">
              <w:rPr>
                <w:rFonts w:cs="Calibri"/>
                <w:color w:val="000000"/>
                <w:sz w:val="18"/>
                <w:szCs w:val="18"/>
                <w:lang w:eastAsia="en-AU"/>
              </w:rPr>
              <w:t>Lower Mirrool Creek</w:t>
            </w:r>
          </w:p>
        </w:tc>
        <w:tc>
          <w:tcPr>
            <w:tcW w:w="1276" w:type="dxa"/>
            <w:shd w:val="clear" w:color="auto" w:fill="EEECE1"/>
            <w:noWrap/>
            <w:vAlign w:val="bottom"/>
          </w:tcPr>
          <w:p w14:paraId="28E770DC" w14:textId="77777777" w:rsidR="00461A5C" w:rsidRPr="00BD0785" w:rsidRDefault="00461A5C"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-34.176</w:t>
            </w:r>
          </w:p>
        </w:tc>
        <w:tc>
          <w:tcPr>
            <w:tcW w:w="1134" w:type="dxa"/>
            <w:shd w:val="clear" w:color="auto" w:fill="EEECE1"/>
            <w:noWrap/>
            <w:vAlign w:val="bottom"/>
          </w:tcPr>
          <w:p w14:paraId="28E770DD" w14:textId="77777777" w:rsidR="00461A5C" w:rsidRPr="00BD0785" w:rsidRDefault="00461A5C"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145.483</w:t>
            </w:r>
          </w:p>
        </w:tc>
      </w:tr>
      <w:tr w:rsidR="00461A5C" w:rsidRPr="00BD0785" w14:paraId="28E770E3" w14:textId="77777777" w:rsidTr="00461A5C">
        <w:trPr>
          <w:trHeight w:val="20"/>
        </w:trPr>
        <w:tc>
          <w:tcPr>
            <w:tcW w:w="1958" w:type="dxa"/>
            <w:vMerge/>
            <w:shd w:val="clear" w:color="auto" w:fill="EEECE1"/>
            <w:noWrap/>
            <w:vAlign w:val="bottom"/>
          </w:tcPr>
          <w:p w14:paraId="28E770DF" w14:textId="77777777" w:rsidR="00461A5C" w:rsidRPr="00BD0785" w:rsidRDefault="00461A5C" w:rsidP="000F62FA">
            <w:pPr>
              <w:spacing w:after="0" w:line="240" w:lineRule="auto"/>
              <w:rPr>
                <w:rFonts w:cs="Calibri"/>
                <w:color w:val="000000"/>
                <w:sz w:val="18"/>
                <w:szCs w:val="18"/>
                <w:lang w:eastAsia="en-AU"/>
              </w:rPr>
            </w:pPr>
          </w:p>
        </w:tc>
        <w:tc>
          <w:tcPr>
            <w:tcW w:w="4013" w:type="dxa"/>
            <w:shd w:val="clear" w:color="auto" w:fill="EEECE1"/>
            <w:noWrap/>
            <w:vAlign w:val="bottom"/>
          </w:tcPr>
          <w:p w14:paraId="28E770E0" w14:textId="77777777" w:rsidR="00461A5C" w:rsidRPr="00BD0785" w:rsidRDefault="00461A5C" w:rsidP="000F62FA">
            <w:pPr>
              <w:spacing w:after="0" w:line="240" w:lineRule="auto"/>
              <w:rPr>
                <w:rFonts w:cs="Calibri"/>
                <w:color w:val="000000"/>
                <w:sz w:val="18"/>
                <w:szCs w:val="18"/>
                <w:lang w:eastAsia="en-AU"/>
              </w:rPr>
            </w:pPr>
            <w:r w:rsidRPr="00BD0785">
              <w:rPr>
                <w:rFonts w:cs="Calibri"/>
                <w:color w:val="000000"/>
                <w:sz w:val="18"/>
                <w:szCs w:val="18"/>
                <w:lang w:eastAsia="en-AU"/>
              </w:rPr>
              <w:t>Barrenbox Swamp</w:t>
            </w:r>
          </w:p>
        </w:tc>
        <w:tc>
          <w:tcPr>
            <w:tcW w:w="1276" w:type="dxa"/>
            <w:shd w:val="clear" w:color="auto" w:fill="EEECE1"/>
            <w:noWrap/>
            <w:vAlign w:val="bottom"/>
          </w:tcPr>
          <w:p w14:paraId="28E770E1" w14:textId="77777777" w:rsidR="00461A5C" w:rsidRPr="00BD0785" w:rsidRDefault="00461A5C"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-34.141</w:t>
            </w:r>
          </w:p>
        </w:tc>
        <w:tc>
          <w:tcPr>
            <w:tcW w:w="1134" w:type="dxa"/>
            <w:shd w:val="clear" w:color="auto" w:fill="EEECE1"/>
            <w:noWrap/>
            <w:vAlign w:val="bottom"/>
          </w:tcPr>
          <w:p w14:paraId="28E770E2" w14:textId="77777777" w:rsidR="00461A5C" w:rsidRPr="00BD0785" w:rsidRDefault="00461A5C" w:rsidP="000F62FA">
            <w:pPr>
              <w:spacing w:after="0" w:line="240" w:lineRule="auto"/>
              <w:jc w:val="right"/>
              <w:rPr>
                <w:rFonts w:cs="Calibri"/>
                <w:color w:val="000000"/>
                <w:sz w:val="18"/>
                <w:szCs w:val="18"/>
                <w:lang w:eastAsia="en-AU"/>
              </w:rPr>
            </w:pPr>
            <w:r w:rsidRPr="00BD0785">
              <w:rPr>
                <w:rFonts w:cs="Calibri"/>
                <w:color w:val="000000"/>
                <w:sz w:val="18"/>
                <w:szCs w:val="18"/>
                <w:lang w:eastAsia="en-AU"/>
              </w:rPr>
              <w:t>145.838</w:t>
            </w:r>
          </w:p>
        </w:tc>
      </w:tr>
    </w:tbl>
    <w:p w14:paraId="28E770E4" w14:textId="77777777" w:rsidR="00461A5C" w:rsidRPr="00E63C16" w:rsidRDefault="00461A5C" w:rsidP="00461A5C">
      <w:pPr>
        <w:pStyle w:val="Heading2"/>
        <w:rPr>
          <w:lang w:eastAsia="en-AU"/>
        </w:rPr>
      </w:pPr>
      <w:r>
        <w:rPr>
          <w:lang w:eastAsia="en-AU"/>
        </w:rPr>
        <w:t xml:space="preserve"> </w:t>
      </w:r>
      <w:bookmarkStart w:id="37" w:name="_Toc385495638"/>
      <w:bookmarkStart w:id="38" w:name="_Toc391976349"/>
      <w:r>
        <w:rPr>
          <w:lang w:eastAsia="en-AU"/>
        </w:rPr>
        <w:t>Flow management</w:t>
      </w:r>
      <w:bookmarkEnd w:id="37"/>
      <w:bookmarkEnd w:id="38"/>
    </w:p>
    <w:p w14:paraId="28E770E5" w14:textId="77777777" w:rsidR="00461A5C" w:rsidRDefault="00461A5C" w:rsidP="00461A5C">
      <w:pPr>
        <w:pStyle w:val="BodyText10"/>
      </w:pPr>
      <w:r w:rsidRPr="00E63C16">
        <w:t xml:space="preserve">Compared to other catchments in the Murray-Darling Basin, ecological characteristics and water requirements of aquatic communities in the Murrumbidgee </w:t>
      </w:r>
      <w:r>
        <w:t>Selected Area</w:t>
      </w:r>
      <w:r w:rsidRPr="00E63C16">
        <w:t xml:space="preserve"> are well documented </w:t>
      </w:r>
      <w:r w:rsidR="003B1026">
        <w:fldChar w:fldCharType="begin">
          <w:fldData xml:space="preserve">PEVuZE5vdGU+PENpdGU+PEF1dGhvcj5TaW5jbGFpciBLbmlnaHQgTWVyejwvQXV0aG9yPjxZZWFy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</w:fldData>
        </w:fldChar>
      </w:r>
      <w:r w:rsidR="00B2048E">
        <w:instrText xml:space="preserve"> ADDIN EN.CITE </w:instrText>
      </w:r>
      <w:r w:rsidR="003B1026">
        <w:fldChar w:fldCharType="begin">
          <w:fldData xml:space="preserve">PEVuZE5vdGU+PENpdGU+PEF1dGhvcj5TaW5jbGFpciBLbmlnaHQgTWVyejwvQXV0aG9yPjxZZWFy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</w:fldData>
        </w:fldChar>
      </w:r>
      <w:r w:rsidR="00B2048E">
        <w:instrText xml:space="preserve"> ADDIN EN.CITE.DATA </w:instrText>
      </w:r>
      <w:r w:rsidR="003B1026">
        <w:fldChar w:fldCharType="end"/>
      </w:r>
      <w:r w:rsidR="003B1026">
        <w:fldChar w:fldCharType="separate"/>
      </w:r>
      <w:r>
        <w:rPr>
          <w:noProof/>
        </w:rPr>
        <w:t>(</w:t>
      </w:r>
      <w:hyperlink w:anchor="_ENREF_27" w:tooltip="CSIRO, 2008 #2726" w:history="1">
        <w:r w:rsidR="0084200E">
          <w:rPr>
            <w:noProof/>
          </w:rPr>
          <w:t>CSIRO 2008a</w:t>
        </w:r>
      </w:hyperlink>
      <w:r>
        <w:rPr>
          <w:noProof/>
        </w:rPr>
        <w:t xml:space="preserve">, </w:t>
      </w:r>
      <w:hyperlink w:anchor="_ENREF_87" w:tooltip="Murray, 2008 #3216" w:history="1">
        <w:r w:rsidR="0084200E">
          <w:rPr>
            <w:noProof/>
          </w:rPr>
          <w:t>Murray 2008</w:t>
        </w:r>
      </w:hyperlink>
      <w:r>
        <w:rPr>
          <w:noProof/>
        </w:rPr>
        <w:t xml:space="preserve">, </w:t>
      </w:r>
      <w:hyperlink w:anchor="_ENREF_100" w:tooltip="Sinclair Knight Merz, 2011 #3527" w:history="1">
        <w:r w:rsidR="0084200E">
          <w:rPr>
            <w:noProof/>
          </w:rPr>
          <w:t>Sinclair Knight Merz 2011</w:t>
        </w:r>
      </w:hyperlink>
      <w:r>
        <w:rPr>
          <w:noProof/>
        </w:rPr>
        <w:t xml:space="preserve">, </w:t>
      </w:r>
      <w:hyperlink w:anchor="_ENREF_41" w:tooltip="Hardwick, 2012 #3494" w:history="1">
        <w:r w:rsidR="0084200E">
          <w:rPr>
            <w:noProof/>
          </w:rPr>
          <w:t>Hardwick and Maquire 2012</w:t>
        </w:r>
      </w:hyperlink>
      <w:r>
        <w:rPr>
          <w:noProof/>
        </w:rPr>
        <w:t xml:space="preserve">, </w:t>
      </w:r>
      <w:hyperlink w:anchor="_ENREF_83" w:tooltip="Murray-Darling Basin Authority, 2012 #3481" w:history="1">
        <w:r w:rsidR="0084200E">
          <w:rPr>
            <w:noProof/>
          </w:rPr>
          <w:t>Murray-Darling Basin Authority 2012b</w:t>
        </w:r>
      </w:hyperlink>
      <w:r>
        <w:rPr>
          <w:noProof/>
        </w:rPr>
        <w:t xml:space="preserve">, </w:t>
      </w:r>
      <w:hyperlink w:anchor="_ENREF_82" w:tooltip="Murray-Darling Basin Authority, 2012 #3482" w:history="1">
        <w:r w:rsidR="0084200E">
          <w:rPr>
            <w:noProof/>
          </w:rPr>
          <w:t>Murray-Darling Basin Authority 2012a</w:t>
        </w:r>
      </w:hyperlink>
      <w:r>
        <w:rPr>
          <w:noProof/>
        </w:rPr>
        <w:t xml:space="preserve">, </w:t>
      </w:r>
      <w:hyperlink w:anchor="_ENREF_84" w:tooltip="Murray-Darling Basin Authority, 2012 #3483" w:history="1">
        <w:r w:rsidR="0084200E">
          <w:rPr>
            <w:noProof/>
          </w:rPr>
          <w:t>Murray-Darling Basin Authority 2012c</w:t>
        </w:r>
      </w:hyperlink>
      <w:r>
        <w:rPr>
          <w:noProof/>
        </w:rPr>
        <w:t xml:space="preserve">, </w:t>
      </w:r>
      <w:hyperlink w:anchor="_ENREF_106" w:tooltip="Spencer, 2012 #3402" w:history="1">
        <w:r w:rsidR="0084200E">
          <w:rPr>
            <w:noProof/>
          </w:rPr>
          <w:t>Spencer, Wassens</w:t>
        </w:r>
        <w:r w:rsidR="0084200E" w:rsidRPr="000969F1">
          <w:rPr>
            <w:i/>
            <w:noProof/>
          </w:rPr>
          <w:t xml:space="preserve"> et al.</w:t>
        </w:r>
        <w:r w:rsidR="0084200E">
          <w:rPr>
            <w:noProof/>
          </w:rPr>
          <w:t xml:space="preserve"> 2012</w:t>
        </w:r>
      </w:hyperlink>
      <w:r>
        <w:rPr>
          <w:noProof/>
        </w:rPr>
        <w:t xml:space="preserve">, </w:t>
      </w:r>
      <w:hyperlink w:anchor="_ENREF_34" w:tooltip="Gawne, 2013 #3379" w:history="1">
        <w:r w:rsidR="0084200E">
          <w:rPr>
            <w:noProof/>
          </w:rPr>
          <w:t>Gawne, Brooks</w:t>
        </w:r>
        <w:r w:rsidR="0084200E" w:rsidRPr="000969F1">
          <w:rPr>
            <w:i/>
            <w:noProof/>
          </w:rPr>
          <w:t xml:space="preserve"> et al.</w:t>
        </w:r>
        <w:r w:rsidR="0084200E">
          <w:rPr>
            <w:noProof/>
          </w:rPr>
          <w:t xml:space="preserve"> 2013a</w:t>
        </w:r>
      </w:hyperlink>
      <w:r>
        <w:rPr>
          <w:noProof/>
        </w:rPr>
        <w:t xml:space="preserve">, </w:t>
      </w:r>
      <w:hyperlink w:anchor="_ENREF_35" w:tooltip="Gawne, 2013 #3580" w:history="1">
        <w:r w:rsidR="0084200E">
          <w:rPr>
            <w:noProof/>
          </w:rPr>
          <w:t>Gawne, Brooks</w:t>
        </w:r>
        <w:r w:rsidR="0084200E" w:rsidRPr="000969F1">
          <w:rPr>
            <w:i/>
            <w:noProof/>
          </w:rPr>
          <w:t xml:space="preserve"> et al.</w:t>
        </w:r>
        <w:r w:rsidR="0084200E">
          <w:rPr>
            <w:noProof/>
          </w:rPr>
          <w:t xml:space="preserve"> 2013b</w:t>
        </w:r>
      </w:hyperlink>
      <w:r>
        <w:rPr>
          <w:noProof/>
        </w:rPr>
        <w:t xml:space="preserve">, </w:t>
      </w:r>
      <w:hyperlink w:anchor="_ENREF_85" w:tooltip="Murray-Darling Basin Authority, 2014 #3578" w:history="1">
        <w:r w:rsidR="0084200E">
          <w:rPr>
            <w:noProof/>
          </w:rPr>
          <w:t>Murray-Darling Basin Authority 2014</w:t>
        </w:r>
      </w:hyperlink>
      <w:r>
        <w:rPr>
          <w:noProof/>
        </w:rPr>
        <w:t>)</w:t>
      </w:r>
      <w:r w:rsidR="003B1026">
        <w:fldChar w:fldCharType="end"/>
      </w:r>
      <w:r w:rsidRPr="00E63C16">
        <w:t xml:space="preserve">. There is also a well established framework for environmental watering throughout the Murrumbidgee </w:t>
      </w:r>
      <w:r>
        <w:t>Selected Area</w:t>
      </w:r>
      <w:r w:rsidRPr="00E63C16">
        <w:t xml:space="preserve"> with considerable investment in infrastructure</w:t>
      </w:r>
      <w:r>
        <w:t>-</w:t>
      </w:r>
      <w:r w:rsidRPr="00E63C16">
        <w:t xml:space="preserve">improved water management though the Lowbidgee floodplain under the </w:t>
      </w:r>
      <w:r w:rsidRPr="00E63C16">
        <w:rPr>
          <w:rFonts w:cs="Arial"/>
        </w:rPr>
        <w:t>RERP.</w:t>
      </w:r>
      <w:r w:rsidRPr="00E63C16">
        <w:t xml:space="preserve"> In 2011 Sinclair Knight Mer</w:t>
      </w:r>
      <w:r w:rsidR="003F0FBD">
        <w:t>t</w:t>
      </w:r>
      <w:r w:rsidRPr="00E63C16">
        <w:t xml:space="preserve">z undertook a comprehensive assessment of water delivery options through the Murrumbidgee </w:t>
      </w:r>
      <w:r>
        <w:t>Selected Area</w:t>
      </w:r>
      <w:r w:rsidRPr="00E63C16">
        <w:t xml:space="preserve">, including detailing major infrastructure, and flow volumes required to fill key environmental assets </w:t>
      </w:r>
      <w:r w:rsidR="003B1026" w:rsidRPr="00E63C16">
        <w:rPr>
          <w:rFonts w:cs="Arial"/>
        </w:rPr>
        <w:fldChar w:fldCharType="begin"/>
      </w:r>
      <w:r w:rsidRPr="00E63C16">
        <w:rPr>
          <w:rFonts w:cs="Arial"/>
        </w:rPr>
        <w:instrText xml:space="preserve"> ADDIN EN.CITE &lt;EndNote&gt;&lt;Cite&gt;&lt;Author&gt;Sinclair Knight Merz&lt;/Author&gt;&lt;Year&gt;2011&lt;/Year&gt;&lt;RecNum&gt;3527&lt;/RecNum&gt;&lt;DisplayText&gt;(Sinclair Knight Merz 2011)&lt;/DisplayText&gt;&lt;record&gt;&lt;rec-number&gt;3527&lt;/rec-number&gt;&lt;foreign-keys&gt;&lt;key app="EN" db-id="vxxvsda2b05fxpeaw2dp552mtrd5trxdrf0s"&gt;3527&lt;/key&gt;&lt;/foreign-keys&gt;&lt;ref-type name="Book"&gt;6&lt;/ref-type&gt;&lt;contributors&gt;&lt;authors&gt;&lt;author&gt;Sinclair Knight Merz,&lt;/author&gt;&lt;/authors&gt;&lt;/contributors&gt;&lt;titles&gt;&lt;title&gt;Environmental Water Delivery: Murrumbidgee Valley.&lt;/title&gt;&lt;/titles&gt;&lt;dates&gt;&lt;year&gt;2011&lt;/year&gt;&lt;/dates&gt;&lt;pub-location&gt;Canberra.&lt;/pub-location&gt;&lt;publisher&gt;Prepared for Commonwealth Environmental Water, Department of Sustainability,&amp;#xD;Environment, Water, Population and Communities&lt;/publisher&gt;&lt;urls&gt;&lt;/urls&gt;&lt;/record&gt;&lt;/Cite&gt;&lt;/EndNote&gt;</w:instrText>
      </w:r>
      <w:r w:rsidR="003B1026" w:rsidRPr="00E63C16">
        <w:rPr>
          <w:rFonts w:cs="Arial"/>
        </w:rPr>
        <w:fldChar w:fldCharType="separate"/>
      </w:r>
      <w:r w:rsidRPr="00E63C16">
        <w:rPr>
          <w:rFonts w:cs="Arial"/>
          <w:noProof/>
        </w:rPr>
        <w:t>(</w:t>
      </w:r>
      <w:hyperlink w:anchor="_ENREF_100" w:tooltip="Sinclair Knight Merz, 2011 #3527" w:history="1">
        <w:r w:rsidR="0084200E" w:rsidRPr="00E63C16">
          <w:rPr>
            <w:rFonts w:cs="Arial"/>
            <w:noProof/>
          </w:rPr>
          <w:t>Sinclair Knight Merz 2011</w:t>
        </w:r>
      </w:hyperlink>
      <w:r w:rsidRPr="00E63C16">
        <w:rPr>
          <w:rFonts w:cs="Arial"/>
          <w:noProof/>
        </w:rPr>
        <w:t>)</w:t>
      </w:r>
      <w:r w:rsidR="003B1026" w:rsidRPr="00E63C16">
        <w:rPr>
          <w:rFonts w:cs="Arial"/>
        </w:rPr>
        <w:fldChar w:fldCharType="end"/>
      </w:r>
      <w:r w:rsidRPr="00E63C16">
        <w:t xml:space="preserve">. </w:t>
      </w:r>
    </w:p>
    <w:p w14:paraId="28E770E6" w14:textId="77777777" w:rsidR="00461A5C" w:rsidRDefault="00461A5C" w:rsidP="00461A5C">
      <w:pPr>
        <w:pStyle w:val="BodyText10"/>
      </w:pPr>
      <w:r>
        <w:t xml:space="preserve">The </w:t>
      </w:r>
      <w:r w:rsidR="009E4B89">
        <w:t xml:space="preserve">MDBA’s </w:t>
      </w:r>
      <w:r>
        <w:t xml:space="preserve">Basin Plan currently lists four major flow types that have been used to develop the sustainable diversion limit: Base flow, Freshes, Bank full, and Overbank </w:t>
      </w:r>
      <w:r w:rsidR="003B1026">
        <w:fldChar w:fldCharType="begin"/>
      </w:r>
      <w:r>
        <w:instrText xml:space="preserve"> ADDIN EN.CITE &lt;EndNote&gt;&lt;Cite&gt;&lt;Author&gt;Gawne&lt;/Author&gt;&lt;Year&gt;2013&lt;/Year&gt;&lt;RecNum&gt;3580&lt;/RecNum&gt;&lt;DisplayText&gt;(Gawne, Brooks&lt;style face="italic"&gt; et al.&lt;/style&gt; 2013b)&lt;/DisplayText&gt;&lt;record&gt;&lt;rec-number&gt;3580&lt;/rec-number&gt;&lt;foreign-keys&gt;&lt;key app="EN" db-id="vxxvsda2b05fxpeaw2dp552mtrd5trxdrf0s"&gt;3580&lt;/key&gt;&lt;/foreign-keys&gt;&lt;ref-type name="Book"&gt;6&lt;/ref-type&gt;&lt;contributors&gt;&lt;authors&gt;&lt;author&gt;Gawne, B.&lt;/author&gt;&lt;author&gt;Brooks, S.&lt;/author&gt;&lt;author&gt;Butcher,R.&lt;/author&gt;&lt;author&gt;Cottingham, P.&lt;/author&gt;&lt;author&gt;Everingham, P.&lt;/author&gt;&lt;author&gt;Hale, J.&lt;/author&gt;&lt;author&gt;Nielsen, D. L.&lt;/author&gt;&lt;author&gt;Stewardson, M.&lt;/author&gt;&lt;author&gt;Stoffels, R.&lt;/author&gt;&lt;/authors&gt;&lt;/contributors&gt;&lt;titles&gt;&lt;title&gt;Long Term Intervention Monitoring Project: Logic and Rationale Document &lt;/title&gt;&lt;/titles&gt;&lt;volume&gt;1.0&lt;/volume&gt;&lt;dates&gt;&lt;year&gt;2013&lt;/year&gt;&lt;/dates&gt;&lt;pub-location&gt;Wodonga&lt;/pub-location&gt;&lt;publisher&gt;Final report prepared for the Commonwealth Environmental Water Office by The Murray-Darling Freshwater Research Centre.&lt;/publisher&gt;&lt;urls&gt;&lt;/urls&gt;&lt;/record&gt;&lt;/Cite&gt;&lt;/EndNote&gt;</w:instrText>
      </w:r>
      <w:r w:rsidR="003B1026">
        <w:fldChar w:fldCharType="separate"/>
      </w:r>
      <w:r>
        <w:rPr>
          <w:noProof/>
        </w:rPr>
        <w:t>(</w:t>
      </w:r>
      <w:hyperlink w:anchor="_ENREF_35" w:tooltip="Gawne, 2013 #3580" w:history="1">
        <w:r w:rsidR="0084200E">
          <w:rPr>
            <w:noProof/>
          </w:rPr>
          <w:t>Gawne, Brooks</w:t>
        </w:r>
        <w:r w:rsidR="0084200E" w:rsidRPr="000969F1">
          <w:rPr>
            <w:i/>
            <w:noProof/>
          </w:rPr>
          <w:t xml:space="preserve"> et al.</w:t>
        </w:r>
        <w:r w:rsidR="0084200E">
          <w:rPr>
            <w:noProof/>
          </w:rPr>
          <w:t xml:space="preserve"> 2013b</w:t>
        </w:r>
      </w:hyperlink>
      <w:r>
        <w:rPr>
          <w:noProof/>
        </w:rPr>
        <w:t>)</w:t>
      </w:r>
      <w:r w:rsidR="003B1026">
        <w:fldChar w:fldCharType="end"/>
      </w:r>
      <w:r>
        <w:t>. In the Murrumbidgee Selected Area a range of capacity constraints limit the extent to which water levels in the Murrumbidgee River can be increased above 23</w:t>
      </w:r>
      <w:r w:rsidR="003F0FBD">
        <w:t>,</w:t>
      </w:r>
      <w:r>
        <w:t>000</w:t>
      </w:r>
      <w:r w:rsidR="003F0FBD">
        <w:t xml:space="preserve"> </w:t>
      </w:r>
      <w:r>
        <w:t>ML at Narrandera (Fresh) and Commonwealth and NSW watering options targeting the mid-Murrumbidgee wetlands typically focus on achieving 23</w:t>
      </w:r>
      <w:r w:rsidR="003F0FBD">
        <w:t>,</w:t>
      </w:r>
      <w:r>
        <w:t>000</w:t>
      </w:r>
      <w:r w:rsidR="003F0FBD">
        <w:t xml:space="preserve"> </w:t>
      </w:r>
      <w:r>
        <w:t xml:space="preserve">ML (1/3 bank full) to allow reconnections to important oxbow lagoons between Wagga Wagga and Carrathool. Across the Lowbidgee floodplain, there are also considerable opportunities to create infrastructure facilitated overbank flows </w:t>
      </w:r>
      <w:r w:rsidR="003F0FBD">
        <w:t xml:space="preserve">through the Lowbidgee floodplain </w:t>
      </w:r>
      <w:r>
        <w:t xml:space="preserve">during </w:t>
      </w:r>
      <w:r w:rsidR="003F0FBD">
        <w:t xml:space="preserve">both </w:t>
      </w:r>
      <w:r>
        <w:t xml:space="preserve">base flow conditions and </w:t>
      </w:r>
      <w:r w:rsidRPr="00E63C16">
        <w:t xml:space="preserve">even in dry years (e.g less than </w:t>
      </w:r>
      <w:r>
        <w:t>2</w:t>
      </w:r>
      <w:r w:rsidRPr="00E63C16">
        <w:t xml:space="preserve">0% </w:t>
      </w:r>
      <w:r>
        <w:t xml:space="preserve">of the Commonwealth’s </w:t>
      </w:r>
      <w:r w:rsidRPr="00E63C16">
        <w:t>allocation</w:t>
      </w:r>
      <w:r>
        <w:t xml:space="preserve"> as of 2011</w:t>
      </w:r>
      <w:r w:rsidRPr="00E63C16">
        <w:t xml:space="preserve">). </w:t>
      </w:r>
    </w:p>
    <w:p w14:paraId="28E770E7" w14:textId="77777777" w:rsidR="00461A5C" w:rsidRDefault="00461A5C" w:rsidP="00461A5C">
      <w:pPr>
        <w:pStyle w:val="BodyText10"/>
      </w:pPr>
      <w:r>
        <w:t>Due to the disconnect between flow types outlined in the Basin Plan and watering opportunities in the Murrumbidgee Selected Area the identification of Commonwealth and NSW environmental watering options are typically based on the Water allocations set by NSW Office of Water under the Murrumbidgee water sharing plan</w:t>
      </w:r>
      <w:r w:rsidR="002E7B11">
        <w:t>, a</w:t>
      </w:r>
      <w:r w:rsidRPr="00E63C16">
        <w:t xml:space="preserve"> summary of the watering options with a given environmental watering allocation is provided in </w:t>
      </w:r>
      <w:r w:rsidR="002B4984">
        <w:fldChar w:fldCharType="begin"/>
      </w:r>
      <w:r w:rsidR="002B4984">
        <w:instrText xml:space="preserve"> REF _Ref380926052 \h  \* MERGEFORMAT </w:instrText>
      </w:r>
      <w:r w:rsidR="002B4984">
        <w:fldChar w:fldCharType="separate"/>
      </w:r>
      <w:r w:rsidR="00E43816" w:rsidRPr="00E63C16">
        <w:t xml:space="preserve">Table </w:t>
      </w:r>
      <w:r w:rsidR="00E43816">
        <w:t>3</w:t>
      </w:r>
      <w:r w:rsidR="002B4984">
        <w:fldChar w:fldCharType="end"/>
      </w:r>
      <w:r w:rsidRPr="00E63C16">
        <w:t>.</w:t>
      </w:r>
    </w:p>
    <w:p w14:paraId="28E770E8" w14:textId="77777777" w:rsidR="00461A5C" w:rsidRPr="00E63C16" w:rsidRDefault="00461A5C" w:rsidP="00461A5C">
      <w:pPr>
        <w:pStyle w:val="Caption"/>
        <w:rPr>
          <w:highlight w:val="yellow"/>
        </w:rPr>
      </w:pPr>
    </w:p>
    <w:p w14:paraId="28E770E9" w14:textId="77777777" w:rsidR="00461A5C" w:rsidRPr="00E63C16" w:rsidRDefault="00461A5C" w:rsidP="00461A5C">
      <w:pPr>
        <w:pStyle w:val="Caption"/>
      </w:pPr>
      <w:bookmarkStart w:id="39" w:name="_Ref380926052"/>
      <w:bookmarkStart w:id="40" w:name="_Ref368663582"/>
      <w:bookmarkStart w:id="41" w:name="_Ref370287085"/>
      <w:bookmarkStart w:id="42" w:name="_Toc370738697"/>
      <w:r w:rsidRPr="00E63C16">
        <w:t xml:space="preserve">Table </w:t>
      </w:r>
      <w:r w:rsidR="003B1026">
        <w:fldChar w:fldCharType="begin"/>
      </w:r>
      <w:r w:rsidR="00E2155D">
        <w:instrText xml:space="preserve"> SEQ Table \* ARABIC </w:instrText>
      </w:r>
      <w:r w:rsidR="003B1026">
        <w:fldChar w:fldCharType="separate"/>
      </w:r>
      <w:r w:rsidR="00E43816">
        <w:rPr>
          <w:noProof/>
        </w:rPr>
        <w:t>3</w:t>
      </w:r>
      <w:r w:rsidR="003B1026">
        <w:rPr>
          <w:noProof/>
        </w:rPr>
        <w:fldChar w:fldCharType="end"/>
      </w:r>
      <w:bookmarkEnd w:id="39"/>
      <w:r w:rsidRPr="00E63C16">
        <w:t xml:space="preserve"> Expected watering targets with given allocations </w:t>
      </w:r>
      <w:r>
        <w:t>set by NSW Office of Water</w:t>
      </w:r>
      <w:r w:rsidRPr="00E63C16">
        <w:t xml:space="preserve"> each year</w:t>
      </w:r>
      <w:r>
        <w:t xml:space="preserve"> (assumes </w:t>
      </w:r>
      <w:r w:rsidR="002E7B11">
        <w:t xml:space="preserve">infrastructure facilitated </w:t>
      </w:r>
      <w:r>
        <w:t>overbank flows</w:t>
      </w:r>
      <w:r w:rsidR="002E7B11">
        <w:t xml:space="preserve"> in redneck, </w:t>
      </w:r>
      <w:r w:rsidR="00CA54E1">
        <w:t>Nimmie-Caira</w:t>
      </w:r>
      <w:r w:rsidR="002E7B11">
        <w:t>, Fiddlers-Uara and Western Lakes</w:t>
      </w:r>
      <w:r>
        <w:t xml:space="preserve">) </w:t>
      </w:r>
    </w:p>
    <w:tbl>
      <w:tblPr>
        <w:tblW w:w="8110" w:type="dxa"/>
        <w:tblInd w:w="78" w:type="dxa"/>
        <w:tblLayout w:type="fixed"/>
        <w:tblLook w:val="0000" w:firstRow="0" w:lastRow="0" w:firstColumn="0" w:lastColumn="0" w:noHBand="0" w:noVBand="0"/>
      </w:tblPr>
      <w:tblGrid>
        <w:gridCol w:w="739"/>
        <w:gridCol w:w="2693"/>
        <w:gridCol w:w="1134"/>
        <w:gridCol w:w="1134"/>
        <w:gridCol w:w="1135"/>
        <w:gridCol w:w="1275"/>
      </w:tblGrid>
      <w:tr w:rsidR="00461A5C" w:rsidRPr="00E63C16" w14:paraId="28E770ED" w14:textId="77777777" w:rsidTr="000F62FA">
        <w:trPr>
          <w:cantSplit/>
          <w:trHeight w:val="411"/>
        </w:trPr>
        <w:tc>
          <w:tcPr>
            <w:tcW w:w="739" w:type="dxa"/>
            <w:tcBorders>
              <w:top w:val="single" w:sz="6" w:space="0" w:color="auto"/>
              <w:left w:val="single" w:sz="6" w:space="0" w:color="auto"/>
              <w:bottom w:val="single" w:sz="6" w:space="0" w:color="auto"/>
              <w:right w:val="single" w:sz="6" w:space="0" w:color="auto"/>
            </w:tcBorders>
            <w:shd w:val="clear" w:color="auto" w:fill="FFFFFF"/>
            <w:textDirection w:val="btLr"/>
          </w:tcPr>
          <w:p w14:paraId="28E770EA" w14:textId="77777777" w:rsidR="00461A5C" w:rsidRPr="00E63C16" w:rsidRDefault="00461A5C" w:rsidP="000F62FA">
            <w:pPr>
              <w:pStyle w:val="Tabletext"/>
            </w:pP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28E770EB" w14:textId="77777777" w:rsidR="00461A5C" w:rsidRPr="00E63C16" w:rsidRDefault="00461A5C" w:rsidP="000F62FA">
            <w:pPr>
              <w:pStyle w:val="Tabletext"/>
            </w:pPr>
          </w:p>
        </w:tc>
        <w:tc>
          <w:tcPr>
            <w:tcW w:w="4678" w:type="dxa"/>
            <w:gridSpan w:val="4"/>
            <w:tcBorders>
              <w:top w:val="single" w:sz="6" w:space="0" w:color="auto"/>
              <w:left w:val="single" w:sz="6" w:space="0" w:color="auto"/>
              <w:bottom w:val="single" w:sz="6" w:space="0" w:color="auto"/>
              <w:right w:val="single" w:sz="6" w:space="0" w:color="auto"/>
            </w:tcBorders>
            <w:shd w:val="clear" w:color="auto" w:fill="FFFFFF"/>
          </w:tcPr>
          <w:p w14:paraId="28E770EC" w14:textId="77777777" w:rsidR="00461A5C" w:rsidRPr="00E63C16" w:rsidRDefault="00461A5C" w:rsidP="00461A5C">
            <w:pPr>
              <w:pStyle w:val="Tabletext"/>
              <w:rPr>
                <w:b/>
              </w:rPr>
            </w:pPr>
            <w:r w:rsidRPr="00E63C16">
              <w:rPr>
                <w:b/>
              </w:rPr>
              <w:t xml:space="preserve">Allocations </w:t>
            </w:r>
          </w:p>
        </w:tc>
      </w:tr>
      <w:tr w:rsidR="00461A5C" w:rsidRPr="00E63C16" w14:paraId="28E770F5" w14:textId="77777777" w:rsidTr="000F62FA">
        <w:trPr>
          <w:cantSplit/>
          <w:trHeight w:val="1245"/>
        </w:trPr>
        <w:tc>
          <w:tcPr>
            <w:tcW w:w="739" w:type="dxa"/>
            <w:tcBorders>
              <w:top w:val="single" w:sz="6" w:space="0" w:color="auto"/>
              <w:left w:val="single" w:sz="6" w:space="0" w:color="auto"/>
              <w:bottom w:val="single" w:sz="6" w:space="0" w:color="auto"/>
              <w:right w:val="single" w:sz="6" w:space="0" w:color="auto"/>
            </w:tcBorders>
            <w:shd w:val="clear" w:color="auto" w:fill="FFFFFF"/>
            <w:textDirection w:val="btLr"/>
          </w:tcPr>
          <w:p w14:paraId="28E770EE" w14:textId="77777777" w:rsidR="00461A5C" w:rsidRPr="00E63C16" w:rsidRDefault="00461A5C" w:rsidP="000F62FA">
            <w:pPr>
              <w:pStyle w:val="Tabletext"/>
              <w:rPr>
                <w:b/>
              </w:rPr>
            </w:pPr>
            <w:r w:rsidRPr="00E63C16">
              <w:rPr>
                <w:b/>
              </w:rPr>
              <w:t>Wetland zone</w:t>
            </w: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28E770EF" w14:textId="77777777" w:rsidR="00461A5C" w:rsidRPr="00E63C16" w:rsidRDefault="00461A5C" w:rsidP="000F62FA">
            <w:pPr>
              <w:pStyle w:val="Tabletext"/>
              <w:rPr>
                <w:b/>
              </w:rPr>
            </w:pPr>
            <w:r w:rsidRPr="00E63C16">
              <w:rPr>
                <w:b/>
              </w:rPr>
              <w:t xml:space="preserve">Example wetlands </w:t>
            </w:r>
          </w:p>
        </w:tc>
        <w:tc>
          <w:tcPr>
            <w:tcW w:w="1134" w:type="dxa"/>
            <w:tcBorders>
              <w:top w:val="single" w:sz="6" w:space="0" w:color="auto"/>
              <w:left w:val="single" w:sz="6" w:space="0" w:color="auto"/>
              <w:bottom w:val="single" w:sz="6" w:space="0" w:color="auto"/>
              <w:right w:val="single" w:sz="6" w:space="0" w:color="auto"/>
            </w:tcBorders>
            <w:shd w:val="clear" w:color="auto" w:fill="FFFFFF"/>
            <w:textDirection w:val="btLr"/>
          </w:tcPr>
          <w:p w14:paraId="28E770F0" w14:textId="77777777" w:rsidR="00461A5C" w:rsidRDefault="00461A5C" w:rsidP="000F62FA">
            <w:pPr>
              <w:pStyle w:val="Tabletext"/>
              <w:rPr>
                <w:b/>
              </w:rPr>
            </w:pPr>
            <w:r w:rsidRPr="00E63C16">
              <w:rPr>
                <w:b/>
              </w:rPr>
              <w:t>&lt;30%  extreme drought)</w:t>
            </w:r>
          </w:p>
          <w:p w14:paraId="28E770F1" w14:textId="77777777" w:rsidR="00461A5C" w:rsidRPr="00E63C16" w:rsidRDefault="00461A5C" w:rsidP="000F62FA">
            <w:pPr>
              <w:pStyle w:val="Tabletext"/>
              <w:rPr>
                <w:b/>
              </w:rPr>
            </w:pPr>
          </w:p>
        </w:tc>
        <w:tc>
          <w:tcPr>
            <w:tcW w:w="1134" w:type="dxa"/>
            <w:tcBorders>
              <w:top w:val="single" w:sz="6" w:space="0" w:color="auto"/>
              <w:left w:val="single" w:sz="6" w:space="0" w:color="auto"/>
              <w:bottom w:val="single" w:sz="6" w:space="0" w:color="auto"/>
              <w:right w:val="single" w:sz="6" w:space="0" w:color="auto"/>
            </w:tcBorders>
            <w:shd w:val="clear" w:color="auto" w:fill="FFFFFF"/>
            <w:textDirection w:val="btLr"/>
          </w:tcPr>
          <w:p w14:paraId="28E770F2" w14:textId="77777777" w:rsidR="00461A5C" w:rsidRPr="00E63C16" w:rsidRDefault="00461A5C" w:rsidP="000F62FA">
            <w:pPr>
              <w:pStyle w:val="Tabletext"/>
              <w:rPr>
                <w:b/>
              </w:rPr>
            </w:pPr>
            <w:r w:rsidRPr="00E63C16">
              <w:rPr>
                <w:b/>
              </w:rPr>
              <w:t>20-50% (dry)</w:t>
            </w:r>
          </w:p>
        </w:tc>
        <w:tc>
          <w:tcPr>
            <w:tcW w:w="1135" w:type="dxa"/>
            <w:tcBorders>
              <w:top w:val="single" w:sz="6" w:space="0" w:color="auto"/>
              <w:left w:val="single" w:sz="6" w:space="0" w:color="auto"/>
              <w:bottom w:val="single" w:sz="6" w:space="0" w:color="auto"/>
              <w:right w:val="single" w:sz="6" w:space="0" w:color="auto"/>
            </w:tcBorders>
            <w:shd w:val="clear" w:color="auto" w:fill="FFFFFF"/>
            <w:textDirection w:val="btLr"/>
          </w:tcPr>
          <w:p w14:paraId="28E770F3" w14:textId="77777777" w:rsidR="00461A5C" w:rsidRPr="00E63C16" w:rsidRDefault="00461A5C" w:rsidP="000F62FA">
            <w:pPr>
              <w:pStyle w:val="Tabletext"/>
              <w:rPr>
                <w:b/>
              </w:rPr>
            </w:pPr>
            <w:r w:rsidRPr="00E63C16">
              <w:rPr>
                <w:b/>
              </w:rPr>
              <w:t>50-70% (average)</w:t>
            </w:r>
          </w:p>
        </w:tc>
        <w:tc>
          <w:tcPr>
            <w:tcW w:w="1275" w:type="dxa"/>
            <w:tcBorders>
              <w:top w:val="single" w:sz="6" w:space="0" w:color="auto"/>
              <w:left w:val="single" w:sz="6" w:space="0" w:color="auto"/>
              <w:bottom w:val="single" w:sz="6" w:space="0" w:color="auto"/>
              <w:right w:val="single" w:sz="6" w:space="0" w:color="auto"/>
            </w:tcBorders>
            <w:shd w:val="clear" w:color="auto" w:fill="FFFFFF"/>
            <w:textDirection w:val="btLr"/>
          </w:tcPr>
          <w:p w14:paraId="28E770F4" w14:textId="77777777" w:rsidR="00461A5C" w:rsidRPr="00E63C16" w:rsidRDefault="00461A5C" w:rsidP="000F62FA">
            <w:pPr>
              <w:pStyle w:val="Tabletext"/>
              <w:rPr>
                <w:b/>
              </w:rPr>
            </w:pPr>
            <w:r w:rsidRPr="00E63C16">
              <w:rPr>
                <w:b/>
              </w:rPr>
              <w:t>70-100% (Wet)</w:t>
            </w:r>
          </w:p>
        </w:tc>
      </w:tr>
      <w:tr w:rsidR="00461A5C" w:rsidRPr="00E63C16" w14:paraId="28E770FC" w14:textId="77777777" w:rsidTr="000F62FA">
        <w:trPr>
          <w:cantSplit/>
          <w:trHeight w:val="283"/>
        </w:trPr>
        <w:tc>
          <w:tcPr>
            <w:tcW w:w="739" w:type="dxa"/>
            <w:vMerge w:val="restart"/>
            <w:tcBorders>
              <w:top w:val="single" w:sz="6" w:space="0" w:color="auto"/>
              <w:left w:val="single" w:sz="6" w:space="0" w:color="auto"/>
              <w:right w:val="single" w:sz="6" w:space="0" w:color="auto"/>
            </w:tcBorders>
            <w:shd w:val="clear" w:color="auto" w:fill="FFFFFF"/>
            <w:textDirection w:val="btLr"/>
          </w:tcPr>
          <w:p w14:paraId="28E770F6" w14:textId="77777777" w:rsidR="00461A5C" w:rsidRPr="00E63C16" w:rsidRDefault="00461A5C" w:rsidP="000F62FA">
            <w:pPr>
              <w:pStyle w:val="Tabletext"/>
            </w:pPr>
            <w:r w:rsidRPr="00E63C16">
              <w:t>Nimmie-Caira</w:t>
            </w: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28E770F7" w14:textId="77777777" w:rsidR="00461A5C" w:rsidRPr="00E63C16" w:rsidRDefault="00461A5C" w:rsidP="000F62FA">
            <w:pPr>
              <w:pStyle w:val="Tabletext"/>
            </w:pPr>
            <w:r w:rsidRPr="00E63C16">
              <w:t>Eulimbah Swamp</w:t>
            </w:r>
          </w:p>
        </w:tc>
        <w:tc>
          <w:tcPr>
            <w:tcW w:w="1134" w:type="dxa"/>
            <w:tcBorders>
              <w:top w:val="single" w:sz="6" w:space="0" w:color="auto"/>
              <w:left w:val="single" w:sz="6" w:space="0" w:color="auto"/>
              <w:bottom w:val="single" w:sz="6" w:space="0" w:color="auto"/>
              <w:right w:val="single" w:sz="6" w:space="0" w:color="auto"/>
            </w:tcBorders>
            <w:shd w:val="clear" w:color="auto" w:fill="4F81BD"/>
          </w:tcPr>
          <w:p w14:paraId="28E770F8" w14:textId="77777777" w:rsidR="00461A5C" w:rsidRPr="00E63C16" w:rsidRDefault="00461A5C" w:rsidP="000F62FA">
            <w:pPr>
              <w:pStyle w:val="Tabletext"/>
            </w:pPr>
          </w:p>
        </w:tc>
        <w:tc>
          <w:tcPr>
            <w:tcW w:w="1134" w:type="dxa"/>
            <w:tcBorders>
              <w:top w:val="single" w:sz="6" w:space="0" w:color="auto"/>
              <w:left w:val="single" w:sz="6" w:space="0" w:color="auto"/>
              <w:bottom w:val="single" w:sz="6" w:space="0" w:color="auto"/>
              <w:right w:val="single" w:sz="6" w:space="0" w:color="auto"/>
            </w:tcBorders>
            <w:shd w:val="clear" w:color="auto" w:fill="4F81BD"/>
          </w:tcPr>
          <w:p w14:paraId="28E770F9" w14:textId="77777777" w:rsidR="00461A5C" w:rsidRPr="00E63C16" w:rsidRDefault="00461A5C" w:rsidP="000F62FA">
            <w:pPr>
              <w:pStyle w:val="Tabletext"/>
            </w:pPr>
          </w:p>
        </w:tc>
        <w:tc>
          <w:tcPr>
            <w:tcW w:w="1135" w:type="dxa"/>
            <w:tcBorders>
              <w:top w:val="single" w:sz="6" w:space="0" w:color="auto"/>
              <w:left w:val="single" w:sz="6" w:space="0" w:color="auto"/>
              <w:bottom w:val="single" w:sz="6" w:space="0" w:color="auto"/>
              <w:right w:val="single" w:sz="6" w:space="0" w:color="auto"/>
            </w:tcBorders>
            <w:shd w:val="clear" w:color="auto" w:fill="4F81BD"/>
          </w:tcPr>
          <w:p w14:paraId="28E770FA" w14:textId="77777777" w:rsidR="00461A5C" w:rsidRPr="00E63C16" w:rsidRDefault="00461A5C" w:rsidP="000F62FA">
            <w:pPr>
              <w:pStyle w:val="Tabletext"/>
            </w:pPr>
          </w:p>
        </w:tc>
        <w:tc>
          <w:tcPr>
            <w:tcW w:w="1275" w:type="dxa"/>
            <w:tcBorders>
              <w:top w:val="single" w:sz="6" w:space="0" w:color="auto"/>
              <w:left w:val="single" w:sz="6" w:space="0" w:color="auto"/>
              <w:bottom w:val="single" w:sz="6" w:space="0" w:color="auto"/>
              <w:right w:val="single" w:sz="6" w:space="0" w:color="auto"/>
            </w:tcBorders>
            <w:shd w:val="clear" w:color="auto" w:fill="4F81BD"/>
          </w:tcPr>
          <w:p w14:paraId="28E770FB" w14:textId="77777777" w:rsidR="00461A5C" w:rsidRPr="00E63C16" w:rsidRDefault="00461A5C" w:rsidP="000F62FA">
            <w:pPr>
              <w:pStyle w:val="Tabletext"/>
            </w:pPr>
          </w:p>
        </w:tc>
      </w:tr>
      <w:tr w:rsidR="00461A5C" w:rsidRPr="00E63C16" w14:paraId="28E77103" w14:textId="77777777" w:rsidTr="000F62FA">
        <w:trPr>
          <w:cantSplit/>
          <w:trHeight w:val="283"/>
        </w:trPr>
        <w:tc>
          <w:tcPr>
            <w:tcW w:w="739" w:type="dxa"/>
            <w:vMerge/>
            <w:tcBorders>
              <w:left w:val="single" w:sz="6" w:space="0" w:color="auto"/>
              <w:right w:val="single" w:sz="6" w:space="0" w:color="auto"/>
            </w:tcBorders>
            <w:shd w:val="clear" w:color="auto" w:fill="FFFFFF"/>
            <w:textDirection w:val="btLr"/>
          </w:tcPr>
          <w:p w14:paraId="28E770FD" w14:textId="77777777" w:rsidR="00461A5C" w:rsidRPr="00E63C16" w:rsidRDefault="00461A5C" w:rsidP="000F62FA">
            <w:pPr>
              <w:pStyle w:val="Tabletext"/>
            </w:pP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28E770FE" w14:textId="77777777" w:rsidR="00461A5C" w:rsidRPr="00E63C16" w:rsidRDefault="00461A5C" w:rsidP="000F62FA">
            <w:pPr>
              <w:pStyle w:val="Tabletext"/>
            </w:pPr>
            <w:r w:rsidRPr="00E63C16">
              <w:t>Telephone Bank</w:t>
            </w:r>
          </w:p>
        </w:tc>
        <w:tc>
          <w:tcPr>
            <w:tcW w:w="1134" w:type="dxa"/>
            <w:tcBorders>
              <w:top w:val="single" w:sz="6" w:space="0" w:color="auto"/>
              <w:left w:val="single" w:sz="6" w:space="0" w:color="auto"/>
              <w:bottom w:val="single" w:sz="6" w:space="0" w:color="auto"/>
              <w:right w:val="single" w:sz="6" w:space="0" w:color="auto"/>
            </w:tcBorders>
            <w:shd w:val="clear" w:color="auto" w:fill="4F81BD"/>
          </w:tcPr>
          <w:p w14:paraId="28E770FF" w14:textId="77777777" w:rsidR="00461A5C" w:rsidRPr="00E63C16" w:rsidRDefault="00461A5C" w:rsidP="000F62FA">
            <w:pPr>
              <w:pStyle w:val="Tabletext"/>
            </w:pPr>
          </w:p>
        </w:tc>
        <w:tc>
          <w:tcPr>
            <w:tcW w:w="1134" w:type="dxa"/>
            <w:tcBorders>
              <w:top w:val="single" w:sz="6" w:space="0" w:color="auto"/>
              <w:left w:val="single" w:sz="6" w:space="0" w:color="auto"/>
              <w:bottom w:val="single" w:sz="6" w:space="0" w:color="auto"/>
              <w:right w:val="single" w:sz="6" w:space="0" w:color="auto"/>
            </w:tcBorders>
            <w:shd w:val="clear" w:color="auto" w:fill="4F81BD"/>
          </w:tcPr>
          <w:p w14:paraId="28E77100" w14:textId="77777777" w:rsidR="00461A5C" w:rsidRPr="00E63C16" w:rsidRDefault="00461A5C" w:rsidP="000F62FA">
            <w:pPr>
              <w:pStyle w:val="Tabletext"/>
            </w:pPr>
          </w:p>
        </w:tc>
        <w:tc>
          <w:tcPr>
            <w:tcW w:w="1135" w:type="dxa"/>
            <w:tcBorders>
              <w:top w:val="single" w:sz="6" w:space="0" w:color="auto"/>
              <w:left w:val="single" w:sz="6" w:space="0" w:color="auto"/>
              <w:bottom w:val="single" w:sz="6" w:space="0" w:color="auto"/>
              <w:right w:val="single" w:sz="6" w:space="0" w:color="auto"/>
            </w:tcBorders>
            <w:shd w:val="clear" w:color="auto" w:fill="4F81BD"/>
          </w:tcPr>
          <w:p w14:paraId="28E77101" w14:textId="77777777" w:rsidR="00461A5C" w:rsidRPr="00E63C16" w:rsidRDefault="00461A5C" w:rsidP="000F62FA">
            <w:pPr>
              <w:pStyle w:val="Tabletext"/>
            </w:pPr>
          </w:p>
        </w:tc>
        <w:tc>
          <w:tcPr>
            <w:tcW w:w="1275" w:type="dxa"/>
            <w:tcBorders>
              <w:top w:val="single" w:sz="6" w:space="0" w:color="auto"/>
              <w:left w:val="single" w:sz="6" w:space="0" w:color="auto"/>
              <w:bottom w:val="single" w:sz="6" w:space="0" w:color="auto"/>
              <w:right w:val="single" w:sz="6" w:space="0" w:color="auto"/>
            </w:tcBorders>
            <w:shd w:val="clear" w:color="auto" w:fill="4F81BD"/>
          </w:tcPr>
          <w:p w14:paraId="28E77102" w14:textId="77777777" w:rsidR="00461A5C" w:rsidRPr="00E63C16" w:rsidRDefault="00461A5C" w:rsidP="000F62FA">
            <w:pPr>
              <w:pStyle w:val="Tabletext"/>
            </w:pPr>
          </w:p>
        </w:tc>
      </w:tr>
      <w:tr w:rsidR="00461A5C" w:rsidRPr="00E63C16" w14:paraId="28E7710A" w14:textId="77777777" w:rsidTr="000F62FA">
        <w:trPr>
          <w:cantSplit/>
          <w:trHeight w:val="283"/>
        </w:trPr>
        <w:tc>
          <w:tcPr>
            <w:tcW w:w="739" w:type="dxa"/>
            <w:vMerge/>
            <w:tcBorders>
              <w:left w:val="single" w:sz="6" w:space="0" w:color="auto"/>
              <w:right w:val="single" w:sz="6" w:space="0" w:color="auto"/>
            </w:tcBorders>
            <w:shd w:val="clear" w:color="auto" w:fill="FFFFFF"/>
            <w:textDirection w:val="btLr"/>
          </w:tcPr>
          <w:p w14:paraId="28E77104" w14:textId="77777777" w:rsidR="00461A5C" w:rsidRPr="00E63C16" w:rsidRDefault="00461A5C" w:rsidP="000F62FA">
            <w:pPr>
              <w:pStyle w:val="Tabletext"/>
            </w:pP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28E77105" w14:textId="77777777" w:rsidR="00461A5C" w:rsidRPr="00E63C16" w:rsidRDefault="00461A5C" w:rsidP="000F62FA">
            <w:pPr>
              <w:pStyle w:val="Tabletext"/>
            </w:pPr>
            <w:r w:rsidRPr="00E63C16">
              <w:t>Suicide Bank</w:t>
            </w:r>
          </w:p>
        </w:tc>
        <w:tc>
          <w:tcPr>
            <w:tcW w:w="1134" w:type="dxa"/>
            <w:tcBorders>
              <w:top w:val="single" w:sz="6" w:space="0" w:color="auto"/>
              <w:left w:val="single" w:sz="6" w:space="0" w:color="auto"/>
              <w:bottom w:val="single" w:sz="6" w:space="0" w:color="auto"/>
              <w:right w:val="single" w:sz="6" w:space="0" w:color="auto"/>
            </w:tcBorders>
            <w:shd w:val="clear" w:color="auto" w:fill="4F81BD"/>
          </w:tcPr>
          <w:p w14:paraId="28E77106" w14:textId="77777777" w:rsidR="00461A5C" w:rsidRPr="00E63C16" w:rsidRDefault="00461A5C" w:rsidP="000F62FA">
            <w:pPr>
              <w:pStyle w:val="Tabletext"/>
            </w:pPr>
          </w:p>
        </w:tc>
        <w:tc>
          <w:tcPr>
            <w:tcW w:w="1134" w:type="dxa"/>
            <w:tcBorders>
              <w:top w:val="single" w:sz="6" w:space="0" w:color="auto"/>
              <w:left w:val="single" w:sz="6" w:space="0" w:color="auto"/>
              <w:bottom w:val="single" w:sz="6" w:space="0" w:color="auto"/>
              <w:right w:val="single" w:sz="6" w:space="0" w:color="auto"/>
            </w:tcBorders>
            <w:shd w:val="clear" w:color="auto" w:fill="4F81BD"/>
          </w:tcPr>
          <w:p w14:paraId="28E77107" w14:textId="77777777" w:rsidR="00461A5C" w:rsidRPr="00E63C16" w:rsidRDefault="00461A5C" w:rsidP="000F62FA">
            <w:pPr>
              <w:pStyle w:val="Tabletext"/>
            </w:pPr>
          </w:p>
        </w:tc>
        <w:tc>
          <w:tcPr>
            <w:tcW w:w="1135" w:type="dxa"/>
            <w:tcBorders>
              <w:top w:val="single" w:sz="6" w:space="0" w:color="auto"/>
              <w:left w:val="single" w:sz="6" w:space="0" w:color="auto"/>
              <w:bottom w:val="single" w:sz="6" w:space="0" w:color="auto"/>
              <w:right w:val="single" w:sz="6" w:space="0" w:color="auto"/>
            </w:tcBorders>
            <w:shd w:val="clear" w:color="auto" w:fill="4F81BD"/>
          </w:tcPr>
          <w:p w14:paraId="28E77108" w14:textId="77777777" w:rsidR="00461A5C" w:rsidRPr="00E63C16" w:rsidRDefault="00461A5C" w:rsidP="000F62FA">
            <w:pPr>
              <w:pStyle w:val="Tabletext"/>
            </w:pPr>
          </w:p>
        </w:tc>
        <w:tc>
          <w:tcPr>
            <w:tcW w:w="1275" w:type="dxa"/>
            <w:tcBorders>
              <w:top w:val="single" w:sz="6" w:space="0" w:color="auto"/>
              <w:left w:val="single" w:sz="6" w:space="0" w:color="auto"/>
              <w:bottom w:val="single" w:sz="6" w:space="0" w:color="auto"/>
              <w:right w:val="single" w:sz="6" w:space="0" w:color="auto"/>
            </w:tcBorders>
            <w:shd w:val="clear" w:color="auto" w:fill="4F81BD"/>
          </w:tcPr>
          <w:p w14:paraId="28E77109" w14:textId="77777777" w:rsidR="00461A5C" w:rsidRPr="00E63C16" w:rsidRDefault="00461A5C" w:rsidP="000F62FA">
            <w:pPr>
              <w:pStyle w:val="Tabletext"/>
            </w:pPr>
          </w:p>
        </w:tc>
      </w:tr>
      <w:tr w:rsidR="00461A5C" w:rsidRPr="00E63C16" w14:paraId="28E77111" w14:textId="77777777" w:rsidTr="000F62FA">
        <w:trPr>
          <w:cantSplit/>
          <w:trHeight w:val="283"/>
        </w:trPr>
        <w:tc>
          <w:tcPr>
            <w:tcW w:w="739" w:type="dxa"/>
            <w:vMerge/>
            <w:tcBorders>
              <w:left w:val="single" w:sz="6" w:space="0" w:color="auto"/>
              <w:right w:val="single" w:sz="6" w:space="0" w:color="auto"/>
            </w:tcBorders>
            <w:shd w:val="clear" w:color="auto" w:fill="FFFFFF"/>
            <w:textDirection w:val="btLr"/>
          </w:tcPr>
          <w:p w14:paraId="28E7710B" w14:textId="77777777" w:rsidR="00461A5C" w:rsidRPr="00E63C16" w:rsidRDefault="00461A5C" w:rsidP="000F62FA">
            <w:pPr>
              <w:pStyle w:val="Tabletext"/>
            </w:pP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28E7710C" w14:textId="77777777" w:rsidR="00461A5C" w:rsidRPr="00E63C16" w:rsidRDefault="00461A5C" w:rsidP="000F62FA">
            <w:pPr>
              <w:pStyle w:val="Tabletext"/>
            </w:pPr>
            <w:r w:rsidRPr="00E63C16">
              <w:t>Nap Nap Swamp</w:t>
            </w:r>
          </w:p>
        </w:tc>
        <w:tc>
          <w:tcPr>
            <w:tcW w:w="1134" w:type="dxa"/>
            <w:tcBorders>
              <w:top w:val="single" w:sz="6" w:space="0" w:color="auto"/>
              <w:left w:val="single" w:sz="6" w:space="0" w:color="auto"/>
              <w:bottom w:val="single" w:sz="6" w:space="0" w:color="auto"/>
              <w:right w:val="single" w:sz="6" w:space="0" w:color="auto"/>
            </w:tcBorders>
            <w:shd w:val="clear" w:color="auto" w:fill="4F81BD"/>
          </w:tcPr>
          <w:p w14:paraId="28E7710D" w14:textId="77777777" w:rsidR="00461A5C" w:rsidRPr="00E63C16" w:rsidRDefault="00461A5C" w:rsidP="000F62FA">
            <w:pPr>
              <w:pStyle w:val="Tabletext"/>
            </w:pPr>
          </w:p>
        </w:tc>
        <w:tc>
          <w:tcPr>
            <w:tcW w:w="1134" w:type="dxa"/>
            <w:tcBorders>
              <w:top w:val="single" w:sz="6" w:space="0" w:color="auto"/>
              <w:left w:val="single" w:sz="6" w:space="0" w:color="auto"/>
              <w:bottom w:val="single" w:sz="6" w:space="0" w:color="auto"/>
              <w:right w:val="single" w:sz="6" w:space="0" w:color="auto"/>
            </w:tcBorders>
            <w:shd w:val="clear" w:color="auto" w:fill="4F81BD"/>
          </w:tcPr>
          <w:p w14:paraId="28E7710E" w14:textId="77777777" w:rsidR="00461A5C" w:rsidRPr="00E63C16" w:rsidRDefault="00461A5C" w:rsidP="000F62FA">
            <w:pPr>
              <w:pStyle w:val="Tabletext"/>
            </w:pPr>
          </w:p>
        </w:tc>
        <w:tc>
          <w:tcPr>
            <w:tcW w:w="1135" w:type="dxa"/>
            <w:tcBorders>
              <w:top w:val="single" w:sz="6" w:space="0" w:color="auto"/>
              <w:left w:val="single" w:sz="6" w:space="0" w:color="auto"/>
              <w:bottom w:val="single" w:sz="6" w:space="0" w:color="auto"/>
              <w:right w:val="single" w:sz="6" w:space="0" w:color="auto"/>
            </w:tcBorders>
            <w:shd w:val="clear" w:color="auto" w:fill="4F81BD"/>
          </w:tcPr>
          <w:p w14:paraId="28E7710F" w14:textId="77777777" w:rsidR="00461A5C" w:rsidRPr="00E63C16" w:rsidRDefault="00461A5C" w:rsidP="000F62FA">
            <w:pPr>
              <w:pStyle w:val="Tabletext"/>
            </w:pPr>
          </w:p>
        </w:tc>
        <w:tc>
          <w:tcPr>
            <w:tcW w:w="1275" w:type="dxa"/>
            <w:tcBorders>
              <w:top w:val="single" w:sz="6" w:space="0" w:color="auto"/>
              <w:left w:val="single" w:sz="6" w:space="0" w:color="auto"/>
              <w:bottom w:val="single" w:sz="6" w:space="0" w:color="auto"/>
              <w:right w:val="single" w:sz="6" w:space="0" w:color="auto"/>
            </w:tcBorders>
            <w:shd w:val="clear" w:color="auto" w:fill="4F81BD"/>
          </w:tcPr>
          <w:p w14:paraId="28E77110" w14:textId="77777777" w:rsidR="00461A5C" w:rsidRPr="00E63C16" w:rsidRDefault="00461A5C" w:rsidP="000F62FA">
            <w:pPr>
              <w:pStyle w:val="Tabletext"/>
            </w:pPr>
          </w:p>
        </w:tc>
      </w:tr>
      <w:tr w:rsidR="00461A5C" w:rsidRPr="00E63C16" w14:paraId="28E77118" w14:textId="77777777" w:rsidTr="000F62FA">
        <w:trPr>
          <w:cantSplit/>
          <w:trHeight w:val="283"/>
        </w:trPr>
        <w:tc>
          <w:tcPr>
            <w:tcW w:w="739" w:type="dxa"/>
            <w:vMerge/>
            <w:tcBorders>
              <w:left w:val="single" w:sz="6" w:space="0" w:color="auto"/>
              <w:right w:val="single" w:sz="6" w:space="0" w:color="auto"/>
            </w:tcBorders>
            <w:shd w:val="clear" w:color="auto" w:fill="FFFFFF"/>
            <w:textDirection w:val="btLr"/>
          </w:tcPr>
          <w:p w14:paraId="28E77112" w14:textId="77777777" w:rsidR="00461A5C" w:rsidRPr="00E63C16" w:rsidRDefault="00461A5C" w:rsidP="000F62FA">
            <w:pPr>
              <w:pStyle w:val="Tabletext"/>
            </w:pP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28E77113" w14:textId="77777777" w:rsidR="00461A5C" w:rsidRPr="00E63C16" w:rsidRDefault="00461A5C" w:rsidP="000F62FA">
            <w:pPr>
              <w:pStyle w:val="Tabletext"/>
            </w:pPr>
            <w:r w:rsidRPr="00E63C16">
              <w:t>Loorica Lake</w:t>
            </w:r>
          </w:p>
        </w:tc>
        <w:tc>
          <w:tcPr>
            <w:tcW w:w="1134" w:type="dxa"/>
            <w:tcBorders>
              <w:top w:val="single" w:sz="6" w:space="0" w:color="auto"/>
              <w:left w:val="single" w:sz="6" w:space="0" w:color="auto"/>
              <w:bottom w:val="single" w:sz="6" w:space="0" w:color="auto"/>
              <w:right w:val="single" w:sz="6" w:space="0" w:color="auto"/>
            </w:tcBorders>
            <w:shd w:val="clear" w:color="auto" w:fill="FFFFFF"/>
          </w:tcPr>
          <w:p w14:paraId="28E77114" w14:textId="77777777" w:rsidR="00461A5C" w:rsidRPr="00E63C16" w:rsidRDefault="00461A5C" w:rsidP="000F62FA">
            <w:pPr>
              <w:pStyle w:val="Tabletext"/>
            </w:pPr>
          </w:p>
        </w:tc>
        <w:tc>
          <w:tcPr>
            <w:tcW w:w="1134" w:type="dxa"/>
            <w:tcBorders>
              <w:top w:val="single" w:sz="6" w:space="0" w:color="auto"/>
              <w:left w:val="single" w:sz="6" w:space="0" w:color="auto"/>
              <w:bottom w:val="single" w:sz="6" w:space="0" w:color="auto"/>
              <w:right w:val="single" w:sz="6" w:space="0" w:color="auto"/>
            </w:tcBorders>
          </w:tcPr>
          <w:p w14:paraId="28E77115" w14:textId="77777777" w:rsidR="00461A5C" w:rsidRPr="00E63C16" w:rsidRDefault="00461A5C" w:rsidP="000F62FA">
            <w:pPr>
              <w:pStyle w:val="Tabletext"/>
            </w:pPr>
          </w:p>
        </w:tc>
        <w:tc>
          <w:tcPr>
            <w:tcW w:w="1135" w:type="dxa"/>
            <w:tcBorders>
              <w:top w:val="single" w:sz="6" w:space="0" w:color="auto"/>
              <w:left w:val="single" w:sz="6" w:space="0" w:color="auto"/>
              <w:bottom w:val="single" w:sz="6" w:space="0" w:color="auto"/>
              <w:right w:val="single" w:sz="6" w:space="0" w:color="auto"/>
            </w:tcBorders>
            <w:shd w:val="clear" w:color="auto" w:fill="4F81BD"/>
          </w:tcPr>
          <w:p w14:paraId="28E77116" w14:textId="77777777" w:rsidR="00461A5C" w:rsidRPr="00E63C16" w:rsidRDefault="00461A5C" w:rsidP="000F62FA">
            <w:pPr>
              <w:pStyle w:val="Tabletext"/>
            </w:pPr>
          </w:p>
        </w:tc>
        <w:tc>
          <w:tcPr>
            <w:tcW w:w="1275" w:type="dxa"/>
            <w:tcBorders>
              <w:top w:val="single" w:sz="6" w:space="0" w:color="auto"/>
              <w:left w:val="single" w:sz="6" w:space="0" w:color="auto"/>
              <w:bottom w:val="single" w:sz="6" w:space="0" w:color="auto"/>
              <w:right w:val="single" w:sz="6" w:space="0" w:color="auto"/>
            </w:tcBorders>
            <w:shd w:val="clear" w:color="auto" w:fill="4F81BD"/>
          </w:tcPr>
          <w:p w14:paraId="28E77117" w14:textId="77777777" w:rsidR="00461A5C" w:rsidRPr="00E63C16" w:rsidRDefault="00461A5C" w:rsidP="000F62FA">
            <w:pPr>
              <w:pStyle w:val="Tabletext"/>
            </w:pPr>
          </w:p>
        </w:tc>
      </w:tr>
      <w:tr w:rsidR="00461A5C" w:rsidRPr="00E63C16" w14:paraId="28E7711F" w14:textId="77777777" w:rsidTr="000F62FA">
        <w:trPr>
          <w:cantSplit/>
          <w:trHeight w:val="283"/>
        </w:trPr>
        <w:tc>
          <w:tcPr>
            <w:tcW w:w="739" w:type="dxa"/>
            <w:vMerge/>
            <w:tcBorders>
              <w:left w:val="single" w:sz="6" w:space="0" w:color="auto"/>
              <w:bottom w:val="single" w:sz="6" w:space="0" w:color="auto"/>
              <w:right w:val="single" w:sz="6" w:space="0" w:color="auto"/>
            </w:tcBorders>
            <w:shd w:val="clear" w:color="auto" w:fill="FFFFFF"/>
            <w:textDirection w:val="btLr"/>
          </w:tcPr>
          <w:p w14:paraId="28E77119" w14:textId="77777777" w:rsidR="00461A5C" w:rsidRPr="00E63C16" w:rsidRDefault="00461A5C" w:rsidP="000F62FA">
            <w:pPr>
              <w:pStyle w:val="Tabletext"/>
            </w:pP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28E7711A" w14:textId="77777777" w:rsidR="00461A5C" w:rsidRPr="00E63C16" w:rsidRDefault="00461A5C" w:rsidP="000F62FA">
            <w:pPr>
              <w:pStyle w:val="Tabletext"/>
            </w:pPr>
            <w:r w:rsidRPr="00E63C16">
              <w:t>Avalon Swamp</w:t>
            </w:r>
          </w:p>
        </w:tc>
        <w:tc>
          <w:tcPr>
            <w:tcW w:w="1134" w:type="dxa"/>
            <w:tcBorders>
              <w:top w:val="single" w:sz="6" w:space="0" w:color="auto"/>
              <w:left w:val="single" w:sz="6" w:space="0" w:color="auto"/>
              <w:bottom w:val="single" w:sz="6" w:space="0" w:color="auto"/>
              <w:right w:val="single" w:sz="6" w:space="0" w:color="auto"/>
            </w:tcBorders>
            <w:shd w:val="clear" w:color="auto" w:fill="4F81BD"/>
          </w:tcPr>
          <w:p w14:paraId="28E7711B" w14:textId="77777777" w:rsidR="00461A5C" w:rsidRPr="00E63C16" w:rsidRDefault="00461A5C" w:rsidP="000F62FA">
            <w:pPr>
              <w:pStyle w:val="Tabletext"/>
            </w:pPr>
          </w:p>
        </w:tc>
        <w:tc>
          <w:tcPr>
            <w:tcW w:w="1134" w:type="dxa"/>
            <w:tcBorders>
              <w:top w:val="single" w:sz="6" w:space="0" w:color="auto"/>
              <w:left w:val="single" w:sz="6" w:space="0" w:color="auto"/>
              <w:bottom w:val="single" w:sz="6" w:space="0" w:color="auto"/>
              <w:right w:val="single" w:sz="6" w:space="0" w:color="auto"/>
            </w:tcBorders>
            <w:shd w:val="clear" w:color="auto" w:fill="4F81BD"/>
          </w:tcPr>
          <w:p w14:paraId="28E7711C" w14:textId="77777777" w:rsidR="00461A5C" w:rsidRPr="00E63C16" w:rsidRDefault="00461A5C" w:rsidP="000F62FA">
            <w:pPr>
              <w:pStyle w:val="Tabletext"/>
            </w:pPr>
          </w:p>
        </w:tc>
        <w:tc>
          <w:tcPr>
            <w:tcW w:w="1135" w:type="dxa"/>
            <w:tcBorders>
              <w:top w:val="single" w:sz="6" w:space="0" w:color="auto"/>
              <w:left w:val="single" w:sz="6" w:space="0" w:color="auto"/>
              <w:bottom w:val="single" w:sz="6" w:space="0" w:color="auto"/>
              <w:right w:val="single" w:sz="6" w:space="0" w:color="auto"/>
            </w:tcBorders>
            <w:shd w:val="clear" w:color="auto" w:fill="4F81BD"/>
          </w:tcPr>
          <w:p w14:paraId="28E7711D" w14:textId="77777777" w:rsidR="00461A5C" w:rsidRPr="00E63C16" w:rsidRDefault="00461A5C" w:rsidP="000F62FA">
            <w:pPr>
              <w:pStyle w:val="Tabletext"/>
            </w:pPr>
          </w:p>
        </w:tc>
        <w:tc>
          <w:tcPr>
            <w:tcW w:w="1275" w:type="dxa"/>
            <w:tcBorders>
              <w:top w:val="single" w:sz="6" w:space="0" w:color="auto"/>
              <w:left w:val="single" w:sz="6" w:space="0" w:color="auto"/>
              <w:bottom w:val="single" w:sz="6" w:space="0" w:color="auto"/>
              <w:right w:val="single" w:sz="6" w:space="0" w:color="auto"/>
            </w:tcBorders>
            <w:shd w:val="clear" w:color="auto" w:fill="4F81BD"/>
          </w:tcPr>
          <w:p w14:paraId="28E7711E" w14:textId="77777777" w:rsidR="00461A5C" w:rsidRPr="00E63C16" w:rsidRDefault="00461A5C" w:rsidP="000F62FA">
            <w:pPr>
              <w:pStyle w:val="Tabletext"/>
            </w:pPr>
          </w:p>
        </w:tc>
      </w:tr>
      <w:tr w:rsidR="00461A5C" w:rsidRPr="00E63C16" w14:paraId="28E77127" w14:textId="77777777" w:rsidTr="000F62FA">
        <w:trPr>
          <w:cantSplit/>
          <w:trHeight w:val="283"/>
        </w:trPr>
        <w:tc>
          <w:tcPr>
            <w:tcW w:w="739" w:type="dxa"/>
            <w:vMerge w:val="restart"/>
            <w:tcBorders>
              <w:top w:val="single" w:sz="6" w:space="0" w:color="auto"/>
              <w:left w:val="single" w:sz="6" w:space="0" w:color="auto"/>
              <w:right w:val="single" w:sz="6" w:space="0" w:color="auto"/>
            </w:tcBorders>
            <w:shd w:val="clear" w:color="auto" w:fill="FFFFFF"/>
            <w:textDirection w:val="btLr"/>
          </w:tcPr>
          <w:p w14:paraId="28E77120" w14:textId="77777777" w:rsidR="00461A5C" w:rsidRPr="00E63C16" w:rsidRDefault="00461A5C" w:rsidP="000F62FA">
            <w:pPr>
              <w:pStyle w:val="Tabletext"/>
            </w:pPr>
            <w:r w:rsidRPr="00E63C16">
              <w:t>Redbank</w:t>
            </w:r>
          </w:p>
          <w:p w14:paraId="28E77121" w14:textId="77777777" w:rsidR="00461A5C" w:rsidRPr="00E63C16" w:rsidRDefault="00461A5C" w:rsidP="000F62FA">
            <w:pPr>
              <w:pStyle w:val="Tabletext"/>
            </w:pP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28E77122" w14:textId="77777777" w:rsidR="00461A5C" w:rsidRPr="00E63C16" w:rsidRDefault="00461A5C" w:rsidP="000F62FA">
            <w:pPr>
              <w:pStyle w:val="Tabletext"/>
            </w:pPr>
            <w:r w:rsidRPr="00E63C16">
              <w:t>Two Bridges Swamp</w:t>
            </w:r>
          </w:p>
        </w:tc>
        <w:tc>
          <w:tcPr>
            <w:tcW w:w="1134" w:type="dxa"/>
            <w:tcBorders>
              <w:top w:val="single" w:sz="6" w:space="0" w:color="auto"/>
              <w:left w:val="single" w:sz="6" w:space="0" w:color="auto"/>
              <w:bottom w:val="single" w:sz="6" w:space="0" w:color="auto"/>
              <w:right w:val="single" w:sz="6" w:space="0" w:color="auto"/>
            </w:tcBorders>
            <w:shd w:val="clear" w:color="auto" w:fill="4F81BD"/>
          </w:tcPr>
          <w:p w14:paraId="28E77123" w14:textId="77777777" w:rsidR="00461A5C" w:rsidRPr="00E63C16" w:rsidRDefault="00461A5C" w:rsidP="000F62FA">
            <w:pPr>
              <w:pStyle w:val="Tabletext"/>
            </w:pPr>
          </w:p>
        </w:tc>
        <w:tc>
          <w:tcPr>
            <w:tcW w:w="1134" w:type="dxa"/>
            <w:tcBorders>
              <w:top w:val="single" w:sz="6" w:space="0" w:color="auto"/>
              <w:left w:val="single" w:sz="6" w:space="0" w:color="auto"/>
              <w:bottom w:val="single" w:sz="6" w:space="0" w:color="auto"/>
              <w:right w:val="single" w:sz="6" w:space="0" w:color="auto"/>
            </w:tcBorders>
            <w:shd w:val="clear" w:color="auto" w:fill="4F81BD"/>
          </w:tcPr>
          <w:p w14:paraId="28E77124" w14:textId="77777777" w:rsidR="00461A5C" w:rsidRPr="00E63C16" w:rsidRDefault="00461A5C" w:rsidP="000F62FA">
            <w:pPr>
              <w:pStyle w:val="Tabletext"/>
            </w:pPr>
          </w:p>
        </w:tc>
        <w:tc>
          <w:tcPr>
            <w:tcW w:w="1135" w:type="dxa"/>
            <w:tcBorders>
              <w:top w:val="single" w:sz="6" w:space="0" w:color="auto"/>
              <w:left w:val="single" w:sz="6" w:space="0" w:color="auto"/>
              <w:bottom w:val="single" w:sz="6" w:space="0" w:color="auto"/>
              <w:right w:val="single" w:sz="6" w:space="0" w:color="auto"/>
            </w:tcBorders>
            <w:shd w:val="clear" w:color="auto" w:fill="4F81BD"/>
          </w:tcPr>
          <w:p w14:paraId="28E77125" w14:textId="77777777" w:rsidR="00461A5C" w:rsidRPr="00E63C16" w:rsidRDefault="00461A5C" w:rsidP="000F62FA">
            <w:pPr>
              <w:pStyle w:val="Tabletext"/>
            </w:pPr>
          </w:p>
        </w:tc>
        <w:tc>
          <w:tcPr>
            <w:tcW w:w="1275" w:type="dxa"/>
            <w:tcBorders>
              <w:top w:val="single" w:sz="6" w:space="0" w:color="auto"/>
              <w:left w:val="single" w:sz="6" w:space="0" w:color="auto"/>
              <w:bottom w:val="single" w:sz="6" w:space="0" w:color="auto"/>
              <w:right w:val="single" w:sz="6" w:space="0" w:color="auto"/>
            </w:tcBorders>
            <w:shd w:val="clear" w:color="auto" w:fill="4F81BD"/>
          </w:tcPr>
          <w:p w14:paraId="28E77126" w14:textId="77777777" w:rsidR="00461A5C" w:rsidRPr="00E63C16" w:rsidRDefault="00461A5C" w:rsidP="000F62FA">
            <w:pPr>
              <w:pStyle w:val="Tabletext"/>
            </w:pPr>
          </w:p>
        </w:tc>
      </w:tr>
      <w:tr w:rsidR="00461A5C" w:rsidRPr="00E63C16" w14:paraId="28E7712E" w14:textId="77777777" w:rsidTr="000F62FA">
        <w:trPr>
          <w:cantSplit/>
          <w:trHeight w:val="283"/>
        </w:trPr>
        <w:tc>
          <w:tcPr>
            <w:tcW w:w="739" w:type="dxa"/>
            <w:vMerge/>
            <w:tcBorders>
              <w:left w:val="single" w:sz="6" w:space="0" w:color="auto"/>
              <w:right w:val="single" w:sz="6" w:space="0" w:color="auto"/>
            </w:tcBorders>
            <w:shd w:val="clear" w:color="auto" w:fill="FFFFFF"/>
            <w:textDirection w:val="btLr"/>
          </w:tcPr>
          <w:p w14:paraId="28E77128" w14:textId="77777777" w:rsidR="00461A5C" w:rsidRPr="00E63C16" w:rsidRDefault="00461A5C" w:rsidP="000F62FA">
            <w:pPr>
              <w:pStyle w:val="Tabletext"/>
            </w:pP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28E77129" w14:textId="77777777" w:rsidR="00461A5C" w:rsidRPr="00E63C16" w:rsidRDefault="00461A5C" w:rsidP="000F62FA">
            <w:pPr>
              <w:pStyle w:val="Tabletext"/>
            </w:pPr>
            <w:r w:rsidRPr="00E63C16">
              <w:t>Tarwill</w:t>
            </w:r>
            <w:r w:rsidR="00063029">
              <w:t>i</w:t>
            </w:r>
            <w:r w:rsidRPr="00E63C16">
              <w:t>e Swamp</w:t>
            </w:r>
          </w:p>
        </w:tc>
        <w:tc>
          <w:tcPr>
            <w:tcW w:w="1134" w:type="dxa"/>
            <w:tcBorders>
              <w:top w:val="single" w:sz="6" w:space="0" w:color="auto"/>
              <w:left w:val="single" w:sz="6" w:space="0" w:color="auto"/>
              <w:bottom w:val="single" w:sz="6" w:space="0" w:color="auto"/>
              <w:right w:val="single" w:sz="6" w:space="0" w:color="auto"/>
            </w:tcBorders>
            <w:shd w:val="clear" w:color="auto" w:fill="FFFFFF"/>
          </w:tcPr>
          <w:p w14:paraId="28E7712A" w14:textId="77777777" w:rsidR="00461A5C" w:rsidRPr="00E63C16" w:rsidRDefault="00461A5C" w:rsidP="000F62FA">
            <w:pPr>
              <w:pStyle w:val="Tabletext"/>
            </w:pPr>
          </w:p>
        </w:tc>
        <w:tc>
          <w:tcPr>
            <w:tcW w:w="1134" w:type="dxa"/>
            <w:tcBorders>
              <w:top w:val="single" w:sz="6" w:space="0" w:color="auto"/>
              <w:left w:val="single" w:sz="6" w:space="0" w:color="auto"/>
              <w:bottom w:val="single" w:sz="6" w:space="0" w:color="auto"/>
              <w:right w:val="single" w:sz="6" w:space="0" w:color="auto"/>
            </w:tcBorders>
            <w:shd w:val="clear" w:color="auto" w:fill="4F81BD"/>
          </w:tcPr>
          <w:p w14:paraId="28E7712B" w14:textId="77777777" w:rsidR="00461A5C" w:rsidRPr="00E63C16" w:rsidRDefault="00461A5C" w:rsidP="000F62FA">
            <w:pPr>
              <w:pStyle w:val="Tabletext"/>
            </w:pPr>
          </w:p>
        </w:tc>
        <w:tc>
          <w:tcPr>
            <w:tcW w:w="1135" w:type="dxa"/>
            <w:tcBorders>
              <w:top w:val="single" w:sz="6" w:space="0" w:color="auto"/>
              <w:left w:val="single" w:sz="6" w:space="0" w:color="auto"/>
              <w:bottom w:val="single" w:sz="6" w:space="0" w:color="auto"/>
              <w:right w:val="single" w:sz="6" w:space="0" w:color="auto"/>
            </w:tcBorders>
            <w:shd w:val="clear" w:color="auto" w:fill="4F81BD"/>
          </w:tcPr>
          <w:p w14:paraId="28E7712C" w14:textId="77777777" w:rsidR="00461A5C" w:rsidRPr="00E63C16" w:rsidRDefault="00461A5C" w:rsidP="000F62FA">
            <w:pPr>
              <w:pStyle w:val="Tabletext"/>
            </w:pPr>
          </w:p>
        </w:tc>
        <w:tc>
          <w:tcPr>
            <w:tcW w:w="1275" w:type="dxa"/>
            <w:tcBorders>
              <w:top w:val="single" w:sz="6" w:space="0" w:color="auto"/>
              <w:left w:val="single" w:sz="6" w:space="0" w:color="auto"/>
              <w:bottom w:val="single" w:sz="6" w:space="0" w:color="auto"/>
              <w:right w:val="single" w:sz="6" w:space="0" w:color="auto"/>
            </w:tcBorders>
            <w:shd w:val="clear" w:color="auto" w:fill="4F81BD"/>
          </w:tcPr>
          <w:p w14:paraId="28E7712D" w14:textId="77777777" w:rsidR="00461A5C" w:rsidRPr="00E63C16" w:rsidRDefault="00461A5C" w:rsidP="000F62FA">
            <w:pPr>
              <w:pStyle w:val="Tabletext"/>
            </w:pPr>
          </w:p>
        </w:tc>
      </w:tr>
      <w:tr w:rsidR="00461A5C" w:rsidRPr="00E63C16" w14:paraId="28E77135" w14:textId="77777777" w:rsidTr="000F62FA">
        <w:trPr>
          <w:cantSplit/>
          <w:trHeight w:val="283"/>
        </w:trPr>
        <w:tc>
          <w:tcPr>
            <w:tcW w:w="739" w:type="dxa"/>
            <w:vMerge/>
            <w:tcBorders>
              <w:left w:val="single" w:sz="6" w:space="0" w:color="auto"/>
              <w:right w:val="single" w:sz="6" w:space="0" w:color="auto"/>
            </w:tcBorders>
            <w:shd w:val="clear" w:color="auto" w:fill="FFFFFF"/>
            <w:textDirection w:val="btLr"/>
          </w:tcPr>
          <w:p w14:paraId="28E7712F" w14:textId="77777777" w:rsidR="00461A5C" w:rsidRPr="00E63C16" w:rsidRDefault="00461A5C" w:rsidP="000F62FA">
            <w:pPr>
              <w:pStyle w:val="Tabletext"/>
            </w:pP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28E77130" w14:textId="77777777" w:rsidR="00461A5C" w:rsidRPr="00E63C16" w:rsidRDefault="00461A5C" w:rsidP="000F62FA">
            <w:pPr>
              <w:pStyle w:val="Tabletext"/>
            </w:pPr>
            <w:r w:rsidRPr="00E63C16">
              <w:t>Top Narockwell Swamp</w:t>
            </w:r>
          </w:p>
        </w:tc>
        <w:tc>
          <w:tcPr>
            <w:tcW w:w="1134" w:type="dxa"/>
            <w:tcBorders>
              <w:top w:val="single" w:sz="6" w:space="0" w:color="auto"/>
              <w:left w:val="single" w:sz="6" w:space="0" w:color="auto"/>
              <w:bottom w:val="single" w:sz="6" w:space="0" w:color="auto"/>
              <w:right w:val="single" w:sz="6" w:space="0" w:color="auto"/>
            </w:tcBorders>
            <w:shd w:val="clear" w:color="auto" w:fill="FFFFFF"/>
          </w:tcPr>
          <w:p w14:paraId="28E77131" w14:textId="77777777" w:rsidR="00461A5C" w:rsidRPr="00E63C16" w:rsidRDefault="00461A5C" w:rsidP="000F62FA">
            <w:pPr>
              <w:pStyle w:val="Tabletext"/>
            </w:pPr>
          </w:p>
        </w:tc>
        <w:tc>
          <w:tcPr>
            <w:tcW w:w="1134" w:type="dxa"/>
            <w:tcBorders>
              <w:top w:val="single" w:sz="6" w:space="0" w:color="auto"/>
              <w:left w:val="single" w:sz="6" w:space="0" w:color="auto"/>
              <w:bottom w:val="single" w:sz="6" w:space="0" w:color="auto"/>
              <w:right w:val="single" w:sz="6" w:space="0" w:color="auto"/>
            </w:tcBorders>
            <w:shd w:val="clear" w:color="auto" w:fill="4F81BD"/>
          </w:tcPr>
          <w:p w14:paraId="28E77132" w14:textId="77777777" w:rsidR="00461A5C" w:rsidRPr="00E63C16" w:rsidRDefault="00461A5C" w:rsidP="000F62FA">
            <w:pPr>
              <w:pStyle w:val="Tabletext"/>
            </w:pPr>
          </w:p>
        </w:tc>
        <w:tc>
          <w:tcPr>
            <w:tcW w:w="1135" w:type="dxa"/>
            <w:tcBorders>
              <w:top w:val="single" w:sz="6" w:space="0" w:color="auto"/>
              <w:left w:val="single" w:sz="6" w:space="0" w:color="auto"/>
              <w:bottom w:val="single" w:sz="6" w:space="0" w:color="auto"/>
              <w:right w:val="single" w:sz="6" w:space="0" w:color="auto"/>
            </w:tcBorders>
            <w:shd w:val="clear" w:color="auto" w:fill="4F81BD"/>
          </w:tcPr>
          <w:p w14:paraId="28E77133" w14:textId="77777777" w:rsidR="00461A5C" w:rsidRPr="00E63C16" w:rsidRDefault="00461A5C" w:rsidP="000F62FA">
            <w:pPr>
              <w:pStyle w:val="Tabletext"/>
            </w:pPr>
          </w:p>
        </w:tc>
        <w:tc>
          <w:tcPr>
            <w:tcW w:w="1275" w:type="dxa"/>
            <w:tcBorders>
              <w:top w:val="single" w:sz="6" w:space="0" w:color="auto"/>
              <w:left w:val="single" w:sz="6" w:space="0" w:color="auto"/>
              <w:bottom w:val="single" w:sz="6" w:space="0" w:color="auto"/>
              <w:right w:val="single" w:sz="6" w:space="0" w:color="auto"/>
            </w:tcBorders>
            <w:shd w:val="clear" w:color="auto" w:fill="4F81BD"/>
          </w:tcPr>
          <w:p w14:paraId="28E77134" w14:textId="77777777" w:rsidR="00461A5C" w:rsidRPr="00E63C16" w:rsidRDefault="00461A5C" w:rsidP="000F62FA">
            <w:pPr>
              <w:pStyle w:val="Tabletext"/>
            </w:pPr>
          </w:p>
        </w:tc>
      </w:tr>
      <w:tr w:rsidR="00461A5C" w:rsidRPr="00E63C16" w14:paraId="28E7713C" w14:textId="77777777" w:rsidTr="000F62FA">
        <w:trPr>
          <w:cantSplit/>
          <w:trHeight w:val="283"/>
        </w:trPr>
        <w:tc>
          <w:tcPr>
            <w:tcW w:w="739" w:type="dxa"/>
            <w:vMerge/>
            <w:tcBorders>
              <w:left w:val="single" w:sz="6" w:space="0" w:color="auto"/>
              <w:right w:val="single" w:sz="6" w:space="0" w:color="auto"/>
            </w:tcBorders>
            <w:shd w:val="clear" w:color="auto" w:fill="FFFFFF"/>
            <w:textDirection w:val="btLr"/>
          </w:tcPr>
          <w:p w14:paraId="28E77136" w14:textId="77777777" w:rsidR="00461A5C" w:rsidRPr="00E63C16" w:rsidRDefault="00461A5C" w:rsidP="000F62FA">
            <w:pPr>
              <w:pStyle w:val="Tabletext"/>
            </w:pP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28E77137" w14:textId="77777777" w:rsidR="00461A5C" w:rsidRPr="00E63C16" w:rsidRDefault="00461A5C" w:rsidP="000F62FA">
            <w:pPr>
              <w:pStyle w:val="Tabletext"/>
            </w:pPr>
            <w:r w:rsidRPr="00E63C16">
              <w:t>Mercedes Swamp</w:t>
            </w:r>
          </w:p>
        </w:tc>
        <w:tc>
          <w:tcPr>
            <w:tcW w:w="1134" w:type="dxa"/>
            <w:tcBorders>
              <w:top w:val="single" w:sz="6" w:space="0" w:color="auto"/>
              <w:left w:val="single" w:sz="6" w:space="0" w:color="auto"/>
              <w:bottom w:val="single" w:sz="6" w:space="0" w:color="auto"/>
              <w:right w:val="single" w:sz="6" w:space="0" w:color="auto"/>
            </w:tcBorders>
            <w:shd w:val="clear" w:color="auto" w:fill="4F81BD"/>
          </w:tcPr>
          <w:p w14:paraId="28E77138" w14:textId="77777777" w:rsidR="00461A5C" w:rsidRPr="00E63C16" w:rsidRDefault="00461A5C" w:rsidP="000F62FA">
            <w:pPr>
              <w:pStyle w:val="Tabletext"/>
            </w:pPr>
          </w:p>
        </w:tc>
        <w:tc>
          <w:tcPr>
            <w:tcW w:w="1134" w:type="dxa"/>
            <w:tcBorders>
              <w:top w:val="single" w:sz="6" w:space="0" w:color="auto"/>
              <w:left w:val="single" w:sz="6" w:space="0" w:color="auto"/>
              <w:bottom w:val="single" w:sz="6" w:space="0" w:color="auto"/>
              <w:right w:val="single" w:sz="6" w:space="0" w:color="auto"/>
            </w:tcBorders>
            <w:shd w:val="clear" w:color="auto" w:fill="4F81BD"/>
          </w:tcPr>
          <w:p w14:paraId="28E77139" w14:textId="77777777" w:rsidR="00461A5C" w:rsidRPr="00E63C16" w:rsidRDefault="00461A5C" w:rsidP="000F62FA">
            <w:pPr>
              <w:pStyle w:val="Tabletext"/>
            </w:pPr>
          </w:p>
        </w:tc>
        <w:tc>
          <w:tcPr>
            <w:tcW w:w="1135" w:type="dxa"/>
            <w:tcBorders>
              <w:top w:val="single" w:sz="6" w:space="0" w:color="auto"/>
              <w:left w:val="single" w:sz="6" w:space="0" w:color="auto"/>
              <w:bottom w:val="single" w:sz="6" w:space="0" w:color="auto"/>
              <w:right w:val="single" w:sz="6" w:space="0" w:color="auto"/>
            </w:tcBorders>
            <w:shd w:val="clear" w:color="auto" w:fill="4F81BD"/>
          </w:tcPr>
          <w:p w14:paraId="28E7713A" w14:textId="77777777" w:rsidR="00461A5C" w:rsidRPr="00E63C16" w:rsidRDefault="00461A5C" w:rsidP="000F62FA">
            <w:pPr>
              <w:pStyle w:val="Tabletext"/>
            </w:pPr>
          </w:p>
        </w:tc>
        <w:tc>
          <w:tcPr>
            <w:tcW w:w="1275" w:type="dxa"/>
            <w:tcBorders>
              <w:top w:val="single" w:sz="6" w:space="0" w:color="auto"/>
              <w:left w:val="single" w:sz="6" w:space="0" w:color="auto"/>
              <w:bottom w:val="single" w:sz="6" w:space="0" w:color="auto"/>
              <w:right w:val="single" w:sz="6" w:space="0" w:color="auto"/>
            </w:tcBorders>
            <w:shd w:val="clear" w:color="auto" w:fill="4F81BD"/>
          </w:tcPr>
          <w:p w14:paraId="28E7713B" w14:textId="77777777" w:rsidR="00461A5C" w:rsidRPr="00E63C16" w:rsidRDefault="00461A5C" w:rsidP="000F62FA">
            <w:pPr>
              <w:pStyle w:val="Tabletext"/>
            </w:pPr>
          </w:p>
        </w:tc>
      </w:tr>
      <w:tr w:rsidR="00461A5C" w:rsidRPr="00E63C16" w14:paraId="28E77143" w14:textId="77777777" w:rsidTr="000F62FA">
        <w:trPr>
          <w:cantSplit/>
          <w:trHeight w:val="283"/>
        </w:trPr>
        <w:tc>
          <w:tcPr>
            <w:tcW w:w="739" w:type="dxa"/>
            <w:vMerge/>
            <w:tcBorders>
              <w:left w:val="single" w:sz="6" w:space="0" w:color="auto"/>
              <w:right w:val="single" w:sz="6" w:space="0" w:color="auto"/>
            </w:tcBorders>
            <w:shd w:val="clear" w:color="auto" w:fill="FFFFFF"/>
            <w:textDirection w:val="btLr"/>
          </w:tcPr>
          <w:p w14:paraId="28E7713D" w14:textId="77777777" w:rsidR="00461A5C" w:rsidRPr="00E63C16" w:rsidRDefault="00461A5C" w:rsidP="000F62FA">
            <w:pPr>
              <w:pStyle w:val="Tabletext"/>
            </w:pP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28E7713E" w14:textId="77777777" w:rsidR="00461A5C" w:rsidRPr="00E63C16" w:rsidRDefault="00461A5C" w:rsidP="000F62FA">
            <w:pPr>
              <w:pStyle w:val="Tabletext"/>
            </w:pPr>
            <w:r w:rsidRPr="00E63C16">
              <w:t>Breer Swamp</w:t>
            </w:r>
          </w:p>
        </w:tc>
        <w:tc>
          <w:tcPr>
            <w:tcW w:w="1134" w:type="dxa"/>
            <w:tcBorders>
              <w:top w:val="single" w:sz="6" w:space="0" w:color="auto"/>
              <w:left w:val="single" w:sz="6" w:space="0" w:color="auto"/>
              <w:bottom w:val="single" w:sz="6" w:space="0" w:color="auto"/>
              <w:right w:val="single" w:sz="6" w:space="0" w:color="auto"/>
            </w:tcBorders>
            <w:shd w:val="clear" w:color="auto" w:fill="FFFFFF"/>
          </w:tcPr>
          <w:p w14:paraId="28E7713F" w14:textId="77777777" w:rsidR="00461A5C" w:rsidRPr="00E63C16" w:rsidRDefault="00461A5C" w:rsidP="000F62FA">
            <w:pPr>
              <w:pStyle w:val="Tabletext"/>
            </w:pPr>
          </w:p>
        </w:tc>
        <w:tc>
          <w:tcPr>
            <w:tcW w:w="1134" w:type="dxa"/>
            <w:tcBorders>
              <w:top w:val="single" w:sz="6" w:space="0" w:color="auto"/>
              <w:left w:val="single" w:sz="6" w:space="0" w:color="auto"/>
              <w:bottom w:val="single" w:sz="6" w:space="0" w:color="auto"/>
              <w:right w:val="single" w:sz="6" w:space="0" w:color="auto"/>
            </w:tcBorders>
            <w:shd w:val="clear" w:color="auto" w:fill="4F81BD"/>
          </w:tcPr>
          <w:p w14:paraId="28E77140" w14:textId="77777777" w:rsidR="00461A5C" w:rsidRPr="00E63C16" w:rsidRDefault="00461A5C" w:rsidP="000F62FA">
            <w:pPr>
              <w:pStyle w:val="Tabletext"/>
            </w:pPr>
          </w:p>
        </w:tc>
        <w:tc>
          <w:tcPr>
            <w:tcW w:w="1135" w:type="dxa"/>
            <w:tcBorders>
              <w:top w:val="single" w:sz="6" w:space="0" w:color="auto"/>
              <w:left w:val="single" w:sz="6" w:space="0" w:color="auto"/>
              <w:bottom w:val="single" w:sz="6" w:space="0" w:color="auto"/>
              <w:right w:val="single" w:sz="6" w:space="0" w:color="auto"/>
            </w:tcBorders>
            <w:shd w:val="clear" w:color="auto" w:fill="4F81BD"/>
          </w:tcPr>
          <w:p w14:paraId="28E77141" w14:textId="77777777" w:rsidR="00461A5C" w:rsidRPr="00E63C16" w:rsidRDefault="00461A5C" w:rsidP="000F62FA">
            <w:pPr>
              <w:pStyle w:val="Tabletext"/>
            </w:pPr>
          </w:p>
        </w:tc>
        <w:tc>
          <w:tcPr>
            <w:tcW w:w="1275" w:type="dxa"/>
            <w:tcBorders>
              <w:top w:val="single" w:sz="6" w:space="0" w:color="auto"/>
              <w:left w:val="single" w:sz="6" w:space="0" w:color="auto"/>
              <w:bottom w:val="single" w:sz="6" w:space="0" w:color="auto"/>
              <w:right w:val="single" w:sz="6" w:space="0" w:color="auto"/>
            </w:tcBorders>
            <w:shd w:val="clear" w:color="auto" w:fill="4F81BD"/>
          </w:tcPr>
          <w:p w14:paraId="28E77142" w14:textId="77777777" w:rsidR="00461A5C" w:rsidRPr="00E63C16" w:rsidRDefault="00461A5C" w:rsidP="000F62FA">
            <w:pPr>
              <w:pStyle w:val="Tabletext"/>
            </w:pPr>
          </w:p>
        </w:tc>
      </w:tr>
      <w:tr w:rsidR="00461A5C" w:rsidRPr="00E63C16" w14:paraId="28E7714A" w14:textId="77777777" w:rsidTr="000F62FA">
        <w:trPr>
          <w:cantSplit/>
          <w:trHeight w:val="283"/>
        </w:trPr>
        <w:tc>
          <w:tcPr>
            <w:tcW w:w="739" w:type="dxa"/>
            <w:vMerge/>
            <w:tcBorders>
              <w:left w:val="single" w:sz="6" w:space="0" w:color="auto"/>
              <w:right w:val="single" w:sz="6" w:space="0" w:color="auto"/>
            </w:tcBorders>
            <w:shd w:val="clear" w:color="auto" w:fill="FFFFFF"/>
            <w:textDirection w:val="btLr"/>
          </w:tcPr>
          <w:p w14:paraId="28E77144" w14:textId="77777777" w:rsidR="00461A5C" w:rsidRPr="00E63C16" w:rsidRDefault="00461A5C" w:rsidP="000F62FA">
            <w:pPr>
              <w:pStyle w:val="Tabletext"/>
            </w:pP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28E77145" w14:textId="77777777" w:rsidR="00461A5C" w:rsidRPr="00E63C16" w:rsidRDefault="00461A5C" w:rsidP="000F62FA">
            <w:pPr>
              <w:pStyle w:val="Tabletext"/>
            </w:pPr>
            <w:r w:rsidRPr="00E63C16">
              <w:t>Egret Swamp/River Smyths</w:t>
            </w:r>
          </w:p>
        </w:tc>
        <w:tc>
          <w:tcPr>
            <w:tcW w:w="1134" w:type="dxa"/>
            <w:tcBorders>
              <w:top w:val="single" w:sz="6" w:space="0" w:color="auto"/>
              <w:left w:val="single" w:sz="6" w:space="0" w:color="auto"/>
              <w:bottom w:val="single" w:sz="6" w:space="0" w:color="auto"/>
              <w:right w:val="single" w:sz="6" w:space="0" w:color="auto"/>
            </w:tcBorders>
            <w:shd w:val="clear" w:color="auto" w:fill="FFFFFF"/>
          </w:tcPr>
          <w:p w14:paraId="28E77146" w14:textId="77777777" w:rsidR="00461A5C" w:rsidRPr="00E63C16" w:rsidRDefault="00461A5C" w:rsidP="000F62FA">
            <w:pPr>
              <w:pStyle w:val="Tabletext"/>
            </w:pPr>
          </w:p>
        </w:tc>
        <w:tc>
          <w:tcPr>
            <w:tcW w:w="1134" w:type="dxa"/>
            <w:tcBorders>
              <w:top w:val="single" w:sz="6" w:space="0" w:color="auto"/>
              <w:left w:val="single" w:sz="6" w:space="0" w:color="auto"/>
              <w:bottom w:val="single" w:sz="6" w:space="0" w:color="auto"/>
              <w:right w:val="single" w:sz="6" w:space="0" w:color="auto"/>
            </w:tcBorders>
            <w:shd w:val="clear" w:color="auto" w:fill="FFFFFF"/>
          </w:tcPr>
          <w:p w14:paraId="28E77147" w14:textId="77777777" w:rsidR="00461A5C" w:rsidRPr="00E63C16" w:rsidRDefault="00461A5C" w:rsidP="000F62FA">
            <w:pPr>
              <w:pStyle w:val="Tabletext"/>
            </w:pPr>
          </w:p>
        </w:tc>
        <w:tc>
          <w:tcPr>
            <w:tcW w:w="1135" w:type="dxa"/>
            <w:tcBorders>
              <w:top w:val="single" w:sz="6" w:space="0" w:color="auto"/>
              <w:left w:val="single" w:sz="6" w:space="0" w:color="auto"/>
              <w:bottom w:val="single" w:sz="6" w:space="0" w:color="auto"/>
              <w:right w:val="single" w:sz="6" w:space="0" w:color="auto"/>
            </w:tcBorders>
            <w:shd w:val="clear" w:color="auto" w:fill="4F81BD"/>
          </w:tcPr>
          <w:p w14:paraId="28E77148" w14:textId="77777777" w:rsidR="00461A5C" w:rsidRPr="00E63C16" w:rsidRDefault="00461A5C" w:rsidP="000F62FA">
            <w:pPr>
              <w:pStyle w:val="Tabletext"/>
            </w:pPr>
          </w:p>
        </w:tc>
        <w:tc>
          <w:tcPr>
            <w:tcW w:w="1275" w:type="dxa"/>
            <w:tcBorders>
              <w:top w:val="single" w:sz="6" w:space="0" w:color="auto"/>
              <w:left w:val="single" w:sz="6" w:space="0" w:color="auto"/>
              <w:bottom w:val="single" w:sz="6" w:space="0" w:color="auto"/>
              <w:right w:val="single" w:sz="6" w:space="0" w:color="auto"/>
            </w:tcBorders>
            <w:shd w:val="clear" w:color="auto" w:fill="4F81BD"/>
          </w:tcPr>
          <w:p w14:paraId="28E77149" w14:textId="77777777" w:rsidR="00461A5C" w:rsidRPr="00E63C16" w:rsidRDefault="00461A5C" w:rsidP="000F62FA">
            <w:pPr>
              <w:pStyle w:val="Tabletext"/>
            </w:pPr>
          </w:p>
        </w:tc>
      </w:tr>
      <w:tr w:rsidR="00461A5C" w:rsidRPr="00E63C16" w14:paraId="28E77151" w14:textId="77777777" w:rsidTr="000F62FA">
        <w:trPr>
          <w:cantSplit/>
          <w:trHeight w:val="283"/>
        </w:trPr>
        <w:tc>
          <w:tcPr>
            <w:tcW w:w="739" w:type="dxa"/>
            <w:vMerge/>
            <w:tcBorders>
              <w:left w:val="single" w:sz="6" w:space="0" w:color="auto"/>
              <w:right w:val="single" w:sz="6" w:space="0" w:color="auto"/>
            </w:tcBorders>
            <w:shd w:val="clear" w:color="auto" w:fill="FFFFFF"/>
            <w:textDirection w:val="btLr"/>
          </w:tcPr>
          <w:p w14:paraId="28E7714B" w14:textId="77777777" w:rsidR="00461A5C" w:rsidRPr="00E63C16" w:rsidRDefault="00461A5C" w:rsidP="000F62FA">
            <w:pPr>
              <w:pStyle w:val="Tabletext"/>
            </w:pP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28E7714C" w14:textId="77777777" w:rsidR="00461A5C" w:rsidRPr="00E63C16" w:rsidRDefault="00461A5C" w:rsidP="000F62FA">
            <w:pPr>
              <w:pStyle w:val="Tabletext"/>
            </w:pPr>
            <w:r w:rsidRPr="00E63C16">
              <w:t>Tala Swamp</w:t>
            </w:r>
          </w:p>
        </w:tc>
        <w:tc>
          <w:tcPr>
            <w:tcW w:w="1134" w:type="dxa"/>
            <w:tcBorders>
              <w:top w:val="single" w:sz="6" w:space="0" w:color="auto"/>
              <w:left w:val="single" w:sz="6" w:space="0" w:color="auto"/>
              <w:bottom w:val="single" w:sz="6" w:space="0" w:color="auto"/>
              <w:right w:val="single" w:sz="6" w:space="0" w:color="auto"/>
            </w:tcBorders>
            <w:shd w:val="clear" w:color="auto" w:fill="FFFFFF"/>
          </w:tcPr>
          <w:p w14:paraId="28E7714D" w14:textId="77777777" w:rsidR="00461A5C" w:rsidRPr="00E63C16" w:rsidRDefault="00461A5C" w:rsidP="000F62FA">
            <w:pPr>
              <w:pStyle w:val="Tabletext"/>
            </w:pPr>
          </w:p>
        </w:tc>
        <w:tc>
          <w:tcPr>
            <w:tcW w:w="1134" w:type="dxa"/>
            <w:tcBorders>
              <w:top w:val="single" w:sz="6" w:space="0" w:color="auto"/>
              <w:left w:val="single" w:sz="6" w:space="0" w:color="auto"/>
              <w:bottom w:val="single" w:sz="6" w:space="0" w:color="auto"/>
              <w:right w:val="single" w:sz="6" w:space="0" w:color="auto"/>
            </w:tcBorders>
            <w:shd w:val="clear" w:color="auto" w:fill="FFFFFF"/>
          </w:tcPr>
          <w:p w14:paraId="28E7714E" w14:textId="77777777" w:rsidR="00461A5C" w:rsidRPr="00E63C16" w:rsidRDefault="00461A5C" w:rsidP="000F62FA">
            <w:pPr>
              <w:pStyle w:val="Tabletext"/>
            </w:pPr>
          </w:p>
        </w:tc>
        <w:tc>
          <w:tcPr>
            <w:tcW w:w="1135" w:type="dxa"/>
            <w:tcBorders>
              <w:top w:val="single" w:sz="6" w:space="0" w:color="auto"/>
              <w:left w:val="single" w:sz="6" w:space="0" w:color="auto"/>
              <w:bottom w:val="single" w:sz="6" w:space="0" w:color="auto"/>
              <w:right w:val="single" w:sz="6" w:space="0" w:color="auto"/>
            </w:tcBorders>
            <w:shd w:val="clear" w:color="auto" w:fill="4F81BD"/>
          </w:tcPr>
          <w:p w14:paraId="28E7714F" w14:textId="77777777" w:rsidR="00461A5C" w:rsidRPr="00E63C16" w:rsidRDefault="00461A5C" w:rsidP="000F62FA">
            <w:pPr>
              <w:pStyle w:val="Tabletext"/>
            </w:pPr>
          </w:p>
        </w:tc>
        <w:tc>
          <w:tcPr>
            <w:tcW w:w="1275" w:type="dxa"/>
            <w:tcBorders>
              <w:top w:val="single" w:sz="6" w:space="0" w:color="auto"/>
              <w:left w:val="single" w:sz="6" w:space="0" w:color="auto"/>
              <w:bottom w:val="single" w:sz="6" w:space="0" w:color="auto"/>
              <w:right w:val="single" w:sz="6" w:space="0" w:color="auto"/>
            </w:tcBorders>
            <w:shd w:val="clear" w:color="auto" w:fill="4F81BD"/>
          </w:tcPr>
          <w:p w14:paraId="28E77150" w14:textId="77777777" w:rsidR="00461A5C" w:rsidRPr="00E63C16" w:rsidRDefault="00461A5C" w:rsidP="000F62FA">
            <w:pPr>
              <w:pStyle w:val="Tabletext"/>
            </w:pPr>
          </w:p>
        </w:tc>
      </w:tr>
      <w:tr w:rsidR="00461A5C" w:rsidRPr="00E63C16" w14:paraId="28E77158" w14:textId="77777777" w:rsidTr="000F62FA">
        <w:trPr>
          <w:cantSplit/>
          <w:trHeight w:val="283"/>
        </w:trPr>
        <w:tc>
          <w:tcPr>
            <w:tcW w:w="739" w:type="dxa"/>
            <w:vMerge/>
            <w:tcBorders>
              <w:left w:val="single" w:sz="6" w:space="0" w:color="auto"/>
              <w:right w:val="single" w:sz="6" w:space="0" w:color="auto"/>
            </w:tcBorders>
            <w:shd w:val="clear" w:color="auto" w:fill="FFFFFF"/>
            <w:textDirection w:val="btLr"/>
          </w:tcPr>
          <w:p w14:paraId="28E77152" w14:textId="77777777" w:rsidR="00461A5C" w:rsidRPr="00E63C16" w:rsidRDefault="00461A5C" w:rsidP="000F62FA">
            <w:pPr>
              <w:pStyle w:val="Tabletext"/>
            </w:pP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28E77153" w14:textId="77777777" w:rsidR="00461A5C" w:rsidRPr="00E63C16" w:rsidRDefault="00461A5C" w:rsidP="000F62FA">
            <w:pPr>
              <w:pStyle w:val="Tabletext"/>
            </w:pPr>
            <w:r w:rsidRPr="00E63C16">
              <w:t>Shaws Swamp</w:t>
            </w:r>
          </w:p>
        </w:tc>
        <w:tc>
          <w:tcPr>
            <w:tcW w:w="1134" w:type="dxa"/>
            <w:tcBorders>
              <w:top w:val="single" w:sz="6" w:space="0" w:color="auto"/>
              <w:left w:val="single" w:sz="6" w:space="0" w:color="auto"/>
              <w:bottom w:val="single" w:sz="6" w:space="0" w:color="auto"/>
              <w:right w:val="single" w:sz="6" w:space="0" w:color="auto"/>
            </w:tcBorders>
            <w:shd w:val="clear" w:color="auto" w:fill="4F81BD"/>
          </w:tcPr>
          <w:p w14:paraId="28E77154" w14:textId="77777777" w:rsidR="00461A5C" w:rsidRPr="00E63C16" w:rsidRDefault="00461A5C" w:rsidP="000F62FA">
            <w:pPr>
              <w:pStyle w:val="Tabletext"/>
            </w:pPr>
          </w:p>
        </w:tc>
        <w:tc>
          <w:tcPr>
            <w:tcW w:w="1134" w:type="dxa"/>
            <w:tcBorders>
              <w:top w:val="single" w:sz="6" w:space="0" w:color="auto"/>
              <w:left w:val="single" w:sz="6" w:space="0" w:color="auto"/>
              <w:bottom w:val="single" w:sz="6" w:space="0" w:color="auto"/>
              <w:right w:val="single" w:sz="6" w:space="0" w:color="auto"/>
            </w:tcBorders>
            <w:shd w:val="clear" w:color="auto" w:fill="4F81BD"/>
          </w:tcPr>
          <w:p w14:paraId="28E77155" w14:textId="77777777" w:rsidR="00461A5C" w:rsidRPr="00E63C16" w:rsidRDefault="00461A5C" w:rsidP="000F62FA">
            <w:pPr>
              <w:pStyle w:val="Tabletext"/>
            </w:pPr>
          </w:p>
        </w:tc>
        <w:tc>
          <w:tcPr>
            <w:tcW w:w="1135" w:type="dxa"/>
            <w:tcBorders>
              <w:top w:val="single" w:sz="6" w:space="0" w:color="auto"/>
              <w:left w:val="single" w:sz="6" w:space="0" w:color="auto"/>
              <w:bottom w:val="single" w:sz="6" w:space="0" w:color="auto"/>
              <w:right w:val="single" w:sz="6" w:space="0" w:color="auto"/>
            </w:tcBorders>
            <w:shd w:val="clear" w:color="auto" w:fill="4F81BD"/>
          </w:tcPr>
          <w:p w14:paraId="28E77156" w14:textId="77777777" w:rsidR="00461A5C" w:rsidRPr="00E63C16" w:rsidRDefault="00461A5C" w:rsidP="000F62FA">
            <w:pPr>
              <w:pStyle w:val="Tabletext"/>
            </w:pPr>
          </w:p>
        </w:tc>
        <w:tc>
          <w:tcPr>
            <w:tcW w:w="1275" w:type="dxa"/>
            <w:tcBorders>
              <w:top w:val="single" w:sz="6" w:space="0" w:color="auto"/>
              <w:left w:val="single" w:sz="6" w:space="0" w:color="auto"/>
              <w:bottom w:val="single" w:sz="6" w:space="0" w:color="auto"/>
              <w:right w:val="single" w:sz="6" w:space="0" w:color="auto"/>
            </w:tcBorders>
            <w:shd w:val="clear" w:color="auto" w:fill="4F81BD"/>
          </w:tcPr>
          <w:p w14:paraId="28E77157" w14:textId="77777777" w:rsidR="00461A5C" w:rsidRPr="00E63C16" w:rsidRDefault="00461A5C" w:rsidP="000F62FA">
            <w:pPr>
              <w:pStyle w:val="Tabletext"/>
            </w:pPr>
          </w:p>
        </w:tc>
      </w:tr>
      <w:tr w:rsidR="00461A5C" w:rsidRPr="00E63C16" w14:paraId="28E7715F" w14:textId="77777777" w:rsidTr="000F62FA">
        <w:trPr>
          <w:cantSplit/>
          <w:trHeight w:val="283"/>
        </w:trPr>
        <w:tc>
          <w:tcPr>
            <w:tcW w:w="739" w:type="dxa"/>
            <w:vMerge/>
            <w:tcBorders>
              <w:left w:val="single" w:sz="6" w:space="0" w:color="auto"/>
              <w:right w:val="single" w:sz="6" w:space="0" w:color="auto"/>
            </w:tcBorders>
            <w:shd w:val="clear" w:color="auto" w:fill="FFFFFF"/>
            <w:textDirection w:val="btLr"/>
          </w:tcPr>
          <w:p w14:paraId="28E77159" w14:textId="77777777" w:rsidR="00461A5C" w:rsidRPr="00E63C16" w:rsidRDefault="00461A5C" w:rsidP="000F62FA">
            <w:pPr>
              <w:pStyle w:val="Tabletext"/>
            </w:pP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28E7715A" w14:textId="77777777" w:rsidR="00461A5C" w:rsidRPr="00E63C16" w:rsidRDefault="00461A5C" w:rsidP="000F62FA">
            <w:pPr>
              <w:pStyle w:val="Tabletext"/>
            </w:pPr>
            <w:r w:rsidRPr="00E63C16">
              <w:t>Piggery Lake</w:t>
            </w:r>
          </w:p>
        </w:tc>
        <w:tc>
          <w:tcPr>
            <w:tcW w:w="1134" w:type="dxa"/>
            <w:tcBorders>
              <w:top w:val="single" w:sz="6" w:space="0" w:color="auto"/>
              <w:left w:val="single" w:sz="6" w:space="0" w:color="auto"/>
              <w:bottom w:val="single" w:sz="6" w:space="0" w:color="auto"/>
              <w:right w:val="single" w:sz="6" w:space="0" w:color="auto"/>
            </w:tcBorders>
            <w:shd w:val="clear" w:color="auto" w:fill="4F81BD"/>
          </w:tcPr>
          <w:p w14:paraId="28E7715B" w14:textId="77777777" w:rsidR="00461A5C" w:rsidRPr="00E63C16" w:rsidRDefault="00461A5C" w:rsidP="000F62FA">
            <w:pPr>
              <w:pStyle w:val="Tabletext"/>
            </w:pPr>
          </w:p>
        </w:tc>
        <w:tc>
          <w:tcPr>
            <w:tcW w:w="1134" w:type="dxa"/>
            <w:tcBorders>
              <w:top w:val="single" w:sz="6" w:space="0" w:color="auto"/>
              <w:left w:val="single" w:sz="6" w:space="0" w:color="auto"/>
              <w:bottom w:val="single" w:sz="6" w:space="0" w:color="auto"/>
              <w:right w:val="single" w:sz="6" w:space="0" w:color="auto"/>
            </w:tcBorders>
            <w:shd w:val="clear" w:color="auto" w:fill="4F81BD"/>
          </w:tcPr>
          <w:p w14:paraId="28E7715C" w14:textId="77777777" w:rsidR="00461A5C" w:rsidRPr="00E63C16" w:rsidRDefault="00461A5C" w:rsidP="000F62FA">
            <w:pPr>
              <w:pStyle w:val="Tabletext"/>
            </w:pPr>
          </w:p>
        </w:tc>
        <w:tc>
          <w:tcPr>
            <w:tcW w:w="1135" w:type="dxa"/>
            <w:tcBorders>
              <w:top w:val="single" w:sz="6" w:space="0" w:color="auto"/>
              <w:left w:val="single" w:sz="6" w:space="0" w:color="auto"/>
              <w:bottom w:val="single" w:sz="6" w:space="0" w:color="auto"/>
              <w:right w:val="single" w:sz="6" w:space="0" w:color="auto"/>
            </w:tcBorders>
            <w:shd w:val="clear" w:color="auto" w:fill="4F81BD"/>
          </w:tcPr>
          <w:p w14:paraId="28E7715D" w14:textId="77777777" w:rsidR="00461A5C" w:rsidRPr="00E63C16" w:rsidRDefault="00461A5C" w:rsidP="000F62FA">
            <w:pPr>
              <w:pStyle w:val="Tabletext"/>
            </w:pPr>
          </w:p>
        </w:tc>
        <w:tc>
          <w:tcPr>
            <w:tcW w:w="1275" w:type="dxa"/>
            <w:tcBorders>
              <w:top w:val="single" w:sz="6" w:space="0" w:color="auto"/>
              <w:left w:val="single" w:sz="6" w:space="0" w:color="auto"/>
              <w:bottom w:val="single" w:sz="6" w:space="0" w:color="auto"/>
              <w:right w:val="single" w:sz="6" w:space="0" w:color="auto"/>
            </w:tcBorders>
            <w:shd w:val="clear" w:color="auto" w:fill="4F81BD"/>
          </w:tcPr>
          <w:p w14:paraId="28E7715E" w14:textId="77777777" w:rsidR="00461A5C" w:rsidRPr="00E63C16" w:rsidRDefault="00461A5C" w:rsidP="000F62FA">
            <w:pPr>
              <w:pStyle w:val="Tabletext"/>
            </w:pPr>
          </w:p>
        </w:tc>
      </w:tr>
      <w:tr w:rsidR="00461A5C" w:rsidRPr="00E63C16" w14:paraId="28E77166" w14:textId="77777777" w:rsidTr="000F62FA">
        <w:trPr>
          <w:cantSplit/>
          <w:trHeight w:val="283"/>
        </w:trPr>
        <w:tc>
          <w:tcPr>
            <w:tcW w:w="739" w:type="dxa"/>
            <w:vMerge/>
            <w:tcBorders>
              <w:left w:val="single" w:sz="6" w:space="0" w:color="auto"/>
              <w:right w:val="single" w:sz="6" w:space="0" w:color="auto"/>
            </w:tcBorders>
            <w:shd w:val="clear" w:color="auto" w:fill="FFFFFF"/>
            <w:textDirection w:val="btLr"/>
          </w:tcPr>
          <w:p w14:paraId="28E77160" w14:textId="77777777" w:rsidR="00461A5C" w:rsidRPr="00E63C16" w:rsidRDefault="00461A5C" w:rsidP="000F62FA">
            <w:pPr>
              <w:pStyle w:val="Tabletext"/>
            </w:pP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28E77161" w14:textId="77777777" w:rsidR="00461A5C" w:rsidRPr="00E63C16" w:rsidRDefault="00461A5C" w:rsidP="000F62FA">
            <w:pPr>
              <w:pStyle w:val="Tabletext"/>
            </w:pPr>
            <w:r w:rsidRPr="00E63C16">
              <w:t>Wagourah Lagoon</w:t>
            </w:r>
          </w:p>
        </w:tc>
        <w:tc>
          <w:tcPr>
            <w:tcW w:w="1134" w:type="dxa"/>
            <w:tcBorders>
              <w:top w:val="single" w:sz="6" w:space="0" w:color="auto"/>
              <w:left w:val="single" w:sz="6" w:space="0" w:color="auto"/>
              <w:bottom w:val="single" w:sz="6" w:space="0" w:color="auto"/>
              <w:right w:val="single" w:sz="6" w:space="0" w:color="auto"/>
            </w:tcBorders>
            <w:shd w:val="clear" w:color="auto" w:fill="4F81BD"/>
          </w:tcPr>
          <w:p w14:paraId="28E77162" w14:textId="77777777" w:rsidR="00461A5C" w:rsidRPr="00E63C16" w:rsidRDefault="00461A5C" w:rsidP="000F62FA">
            <w:pPr>
              <w:pStyle w:val="Tabletext"/>
            </w:pPr>
          </w:p>
        </w:tc>
        <w:tc>
          <w:tcPr>
            <w:tcW w:w="1134" w:type="dxa"/>
            <w:tcBorders>
              <w:top w:val="single" w:sz="6" w:space="0" w:color="auto"/>
              <w:left w:val="single" w:sz="6" w:space="0" w:color="auto"/>
              <w:bottom w:val="single" w:sz="6" w:space="0" w:color="auto"/>
              <w:right w:val="single" w:sz="6" w:space="0" w:color="auto"/>
            </w:tcBorders>
            <w:shd w:val="clear" w:color="auto" w:fill="4F81BD"/>
          </w:tcPr>
          <w:p w14:paraId="28E77163" w14:textId="77777777" w:rsidR="00461A5C" w:rsidRPr="00E63C16" w:rsidRDefault="00461A5C" w:rsidP="000F62FA">
            <w:pPr>
              <w:pStyle w:val="Tabletext"/>
            </w:pPr>
          </w:p>
        </w:tc>
        <w:tc>
          <w:tcPr>
            <w:tcW w:w="1135" w:type="dxa"/>
            <w:tcBorders>
              <w:top w:val="single" w:sz="6" w:space="0" w:color="auto"/>
              <w:left w:val="single" w:sz="6" w:space="0" w:color="auto"/>
              <w:bottom w:val="single" w:sz="6" w:space="0" w:color="auto"/>
              <w:right w:val="single" w:sz="6" w:space="0" w:color="auto"/>
            </w:tcBorders>
            <w:shd w:val="clear" w:color="auto" w:fill="4F81BD"/>
          </w:tcPr>
          <w:p w14:paraId="28E77164" w14:textId="77777777" w:rsidR="00461A5C" w:rsidRPr="00E63C16" w:rsidRDefault="00461A5C" w:rsidP="000F62FA">
            <w:pPr>
              <w:pStyle w:val="Tabletext"/>
            </w:pPr>
          </w:p>
        </w:tc>
        <w:tc>
          <w:tcPr>
            <w:tcW w:w="1275" w:type="dxa"/>
            <w:tcBorders>
              <w:top w:val="single" w:sz="6" w:space="0" w:color="auto"/>
              <w:left w:val="single" w:sz="6" w:space="0" w:color="auto"/>
              <w:bottom w:val="single" w:sz="6" w:space="0" w:color="auto"/>
              <w:right w:val="single" w:sz="6" w:space="0" w:color="auto"/>
            </w:tcBorders>
            <w:shd w:val="clear" w:color="auto" w:fill="4F81BD"/>
          </w:tcPr>
          <w:p w14:paraId="28E77165" w14:textId="77777777" w:rsidR="00461A5C" w:rsidRPr="00E63C16" w:rsidRDefault="00461A5C" w:rsidP="000F62FA">
            <w:pPr>
              <w:pStyle w:val="Tabletext"/>
            </w:pPr>
          </w:p>
        </w:tc>
      </w:tr>
      <w:tr w:rsidR="00461A5C" w:rsidRPr="00E63C16" w14:paraId="28E7716D" w14:textId="77777777" w:rsidTr="000F62FA">
        <w:trPr>
          <w:cantSplit/>
          <w:trHeight w:val="283"/>
        </w:trPr>
        <w:tc>
          <w:tcPr>
            <w:tcW w:w="739" w:type="dxa"/>
            <w:vMerge/>
            <w:tcBorders>
              <w:left w:val="single" w:sz="6" w:space="0" w:color="auto"/>
              <w:right w:val="single" w:sz="6" w:space="0" w:color="auto"/>
            </w:tcBorders>
            <w:shd w:val="clear" w:color="auto" w:fill="FFFFFF"/>
            <w:textDirection w:val="btLr"/>
          </w:tcPr>
          <w:p w14:paraId="28E77167" w14:textId="77777777" w:rsidR="00461A5C" w:rsidRPr="00E63C16" w:rsidRDefault="00461A5C" w:rsidP="000F62FA">
            <w:pPr>
              <w:pStyle w:val="Tabletext"/>
            </w:pP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28E77168" w14:textId="77777777" w:rsidR="00461A5C" w:rsidRPr="00E63C16" w:rsidRDefault="00461A5C" w:rsidP="000F62FA">
            <w:pPr>
              <w:pStyle w:val="Tabletext"/>
            </w:pPr>
            <w:r w:rsidRPr="00E63C16">
              <w:t>Wagourah Lake</w:t>
            </w:r>
          </w:p>
        </w:tc>
        <w:tc>
          <w:tcPr>
            <w:tcW w:w="1134" w:type="dxa"/>
            <w:tcBorders>
              <w:top w:val="single" w:sz="6" w:space="0" w:color="auto"/>
              <w:left w:val="single" w:sz="6" w:space="0" w:color="auto"/>
              <w:bottom w:val="single" w:sz="6" w:space="0" w:color="auto"/>
              <w:right w:val="single" w:sz="6" w:space="0" w:color="auto"/>
            </w:tcBorders>
            <w:shd w:val="clear" w:color="auto" w:fill="FFFFFF"/>
          </w:tcPr>
          <w:p w14:paraId="28E77169" w14:textId="77777777" w:rsidR="00461A5C" w:rsidRPr="00E63C16" w:rsidRDefault="00461A5C" w:rsidP="000F62FA">
            <w:pPr>
              <w:pStyle w:val="Tabletext"/>
            </w:pPr>
          </w:p>
        </w:tc>
        <w:tc>
          <w:tcPr>
            <w:tcW w:w="1134" w:type="dxa"/>
            <w:tcBorders>
              <w:top w:val="single" w:sz="6" w:space="0" w:color="auto"/>
              <w:left w:val="single" w:sz="6" w:space="0" w:color="auto"/>
              <w:bottom w:val="single" w:sz="6" w:space="0" w:color="auto"/>
              <w:right w:val="single" w:sz="6" w:space="0" w:color="auto"/>
            </w:tcBorders>
            <w:shd w:val="clear" w:color="auto" w:fill="4F81BD"/>
          </w:tcPr>
          <w:p w14:paraId="28E7716A" w14:textId="77777777" w:rsidR="00461A5C" w:rsidRPr="00E63C16" w:rsidRDefault="00461A5C" w:rsidP="000F62FA">
            <w:pPr>
              <w:pStyle w:val="Tabletext"/>
            </w:pPr>
          </w:p>
        </w:tc>
        <w:tc>
          <w:tcPr>
            <w:tcW w:w="1135" w:type="dxa"/>
            <w:tcBorders>
              <w:top w:val="single" w:sz="6" w:space="0" w:color="auto"/>
              <w:left w:val="single" w:sz="6" w:space="0" w:color="auto"/>
              <w:bottom w:val="single" w:sz="6" w:space="0" w:color="auto"/>
              <w:right w:val="single" w:sz="6" w:space="0" w:color="auto"/>
            </w:tcBorders>
            <w:shd w:val="clear" w:color="auto" w:fill="4F81BD"/>
          </w:tcPr>
          <w:p w14:paraId="28E7716B" w14:textId="77777777" w:rsidR="00461A5C" w:rsidRPr="00E63C16" w:rsidRDefault="00461A5C" w:rsidP="000F62FA">
            <w:pPr>
              <w:pStyle w:val="Tabletext"/>
            </w:pPr>
          </w:p>
        </w:tc>
        <w:tc>
          <w:tcPr>
            <w:tcW w:w="1275" w:type="dxa"/>
            <w:tcBorders>
              <w:top w:val="single" w:sz="6" w:space="0" w:color="auto"/>
              <w:left w:val="single" w:sz="6" w:space="0" w:color="auto"/>
              <w:bottom w:val="single" w:sz="6" w:space="0" w:color="auto"/>
              <w:right w:val="single" w:sz="6" w:space="0" w:color="auto"/>
            </w:tcBorders>
            <w:shd w:val="clear" w:color="auto" w:fill="4F81BD"/>
          </w:tcPr>
          <w:p w14:paraId="28E7716C" w14:textId="77777777" w:rsidR="00461A5C" w:rsidRPr="00E63C16" w:rsidRDefault="00461A5C" w:rsidP="000F62FA">
            <w:pPr>
              <w:pStyle w:val="Tabletext"/>
            </w:pPr>
          </w:p>
        </w:tc>
      </w:tr>
      <w:tr w:rsidR="00461A5C" w:rsidRPr="00E63C16" w14:paraId="28E77174" w14:textId="77777777" w:rsidTr="000F62FA">
        <w:trPr>
          <w:cantSplit/>
          <w:trHeight w:val="283"/>
        </w:trPr>
        <w:tc>
          <w:tcPr>
            <w:tcW w:w="739" w:type="dxa"/>
            <w:vMerge/>
            <w:tcBorders>
              <w:left w:val="single" w:sz="6" w:space="0" w:color="auto"/>
              <w:right w:val="single" w:sz="6" w:space="0" w:color="auto"/>
            </w:tcBorders>
            <w:shd w:val="clear" w:color="auto" w:fill="FFFFFF"/>
            <w:textDirection w:val="btLr"/>
          </w:tcPr>
          <w:p w14:paraId="28E7716E" w14:textId="77777777" w:rsidR="00461A5C" w:rsidRPr="00E63C16" w:rsidRDefault="00461A5C" w:rsidP="000F62FA">
            <w:pPr>
              <w:pStyle w:val="Tabletext"/>
            </w:pP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28E7716F" w14:textId="77777777" w:rsidR="00461A5C" w:rsidRPr="00E63C16" w:rsidRDefault="00461A5C" w:rsidP="000F62FA">
            <w:pPr>
              <w:pStyle w:val="Tabletext"/>
            </w:pPr>
            <w:r w:rsidRPr="00E63C16">
              <w:t>North Stallion Swamp</w:t>
            </w:r>
          </w:p>
        </w:tc>
        <w:tc>
          <w:tcPr>
            <w:tcW w:w="1134" w:type="dxa"/>
            <w:tcBorders>
              <w:top w:val="single" w:sz="6" w:space="0" w:color="auto"/>
              <w:left w:val="single" w:sz="6" w:space="0" w:color="auto"/>
              <w:bottom w:val="single" w:sz="6" w:space="0" w:color="auto"/>
              <w:right w:val="single" w:sz="6" w:space="0" w:color="auto"/>
            </w:tcBorders>
            <w:shd w:val="clear" w:color="auto" w:fill="FFFFFF"/>
          </w:tcPr>
          <w:p w14:paraId="28E77170" w14:textId="77777777" w:rsidR="00461A5C" w:rsidRPr="00E63C16" w:rsidRDefault="00461A5C" w:rsidP="000F62FA">
            <w:pPr>
              <w:pStyle w:val="Tabletext"/>
            </w:pPr>
          </w:p>
        </w:tc>
        <w:tc>
          <w:tcPr>
            <w:tcW w:w="1134" w:type="dxa"/>
            <w:tcBorders>
              <w:top w:val="single" w:sz="6" w:space="0" w:color="auto"/>
              <w:left w:val="single" w:sz="6" w:space="0" w:color="auto"/>
              <w:bottom w:val="single" w:sz="6" w:space="0" w:color="auto"/>
              <w:right w:val="single" w:sz="6" w:space="0" w:color="auto"/>
            </w:tcBorders>
            <w:shd w:val="clear" w:color="auto" w:fill="FFFFFF"/>
          </w:tcPr>
          <w:p w14:paraId="28E77171" w14:textId="77777777" w:rsidR="00461A5C" w:rsidRPr="00E63C16" w:rsidRDefault="00461A5C" w:rsidP="000F62FA">
            <w:pPr>
              <w:pStyle w:val="Tabletext"/>
            </w:pPr>
          </w:p>
        </w:tc>
        <w:tc>
          <w:tcPr>
            <w:tcW w:w="1135" w:type="dxa"/>
            <w:tcBorders>
              <w:top w:val="single" w:sz="6" w:space="0" w:color="auto"/>
              <w:left w:val="single" w:sz="6" w:space="0" w:color="auto"/>
              <w:bottom w:val="single" w:sz="6" w:space="0" w:color="auto"/>
              <w:right w:val="single" w:sz="6" w:space="0" w:color="auto"/>
            </w:tcBorders>
          </w:tcPr>
          <w:p w14:paraId="28E77172" w14:textId="77777777" w:rsidR="00461A5C" w:rsidRPr="00E63C16" w:rsidRDefault="00461A5C" w:rsidP="000F62FA">
            <w:pPr>
              <w:pStyle w:val="Tabletext"/>
            </w:pPr>
          </w:p>
        </w:tc>
        <w:tc>
          <w:tcPr>
            <w:tcW w:w="1275" w:type="dxa"/>
            <w:tcBorders>
              <w:top w:val="single" w:sz="6" w:space="0" w:color="auto"/>
              <w:left w:val="single" w:sz="6" w:space="0" w:color="auto"/>
              <w:bottom w:val="single" w:sz="6" w:space="0" w:color="auto"/>
              <w:right w:val="single" w:sz="6" w:space="0" w:color="auto"/>
            </w:tcBorders>
            <w:shd w:val="clear" w:color="auto" w:fill="4F81BD"/>
          </w:tcPr>
          <w:p w14:paraId="28E77173" w14:textId="77777777" w:rsidR="00461A5C" w:rsidRPr="00E63C16" w:rsidRDefault="00461A5C" w:rsidP="000F62FA">
            <w:pPr>
              <w:pStyle w:val="Tabletext"/>
            </w:pPr>
          </w:p>
        </w:tc>
      </w:tr>
      <w:tr w:rsidR="00461A5C" w:rsidRPr="00E63C16" w14:paraId="28E7717B" w14:textId="77777777" w:rsidTr="000F62FA">
        <w:trPr>
          <w:cantSplit/>
          <w:trHeight w:val="283"/>
        </w:trPr>
        <w:tc>
          <w:tcPr>
            <w:tcW w:w="739" w:type="dxa"/>
            <w:vMerge/>
            <w:tcBorders>
              <w:left w:val="single" w:sz="6" w:space="0" w:color="auto"/>
              <w:right w:val="single" w:sz="6" w:space="0" w:color="auto"/>
            </w:tcBorders>
            <w:shd w:val="clear" w:color="auto" w:fill="FFFFFF"/>
            <w:textDirection w:val="btLr"/>
          </w:tcPr>
          <w:p w14:paraId="28E77175" w14:textId="77777777" w:rsidR="00461A5C" w:rsidRPr="00E63C16" w:rsidRDefault="00461A5C" w:rsidP="000F62FA">
            <w:pPr>
              <w:pStyle w:val="Tabletext"/>
            </w:pP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28E77176" w14:textId="77777777" w:rsidR="00461A5C" w:rsidRPr="00E63C16" w:rsidRDefault="00461A5C" w:rsidP="000F62FA">
            <w:pPr>
              <w:pStyle w:val="Tabletext"/>
            </w:pPr>
            <w:r w:rsidRPr="00E63C16">
              <w:t>Steam Engine Swamp</w:t>
            </w:r>
          </w:p>
        </w:tc>
        <w:tc>
          <w:tcPr>
            <w:tcW w:w="1134" w:type="dxa"/>
            <w:tcBorders>
              <w:top w:val="single" w:sz="6" w:space="0" w:color="auto"/>
              <w:left w:val="single" w:sz="6" w:space="0" w:color="auto"/>
              <w:bottom w:val="single" w:sz="6" w:space="0" w:color="auto"/>
              <w:right w:val="single" w:sz="6" w:space="0" w:color="auto"/>
            </w:tcBorders>
            <w:shd w:val="clear" w:color="auto" w:fill="FFFFFF"/>
          </w:tcPr>
          <w:p w14:paraId="28E77177" w14:textId="77777777" w:rsidR="00461A5C" w:rsidRPr="00E63C16" w:rsidRDefault="00461A5C" w:rsidP="000F62FA">
            <w:pPr>
              <w:pStyle w:val="Tabletext"/>
            </w:pPr>
          </w:p>
        </w:tc>
        <w:tc>
          <w:tcPr>
            <w:tcW w:w="1134" w:type="dxa"/>
            <w:tcBorders>
              <w:top w:val="single" w:sz="6" w:space="0" w:color="auto"/>
              <w:left w:val="single" w:sz="6" w:space="0" w:color="auto"/>
              <w:bottom w:val="single" w:sz="6" w:space="0" w:color="auto"/>
              <w:right w:val="single" w:sz="6" w:space="0" w:color="auto"/>
            </w:tcBorders>
            <w:shd w:val="clear" w:color="auto" w:fill="4F81BD"/>
          </w:tcPr>
          <w:p w14:paraId="28E77178" w14:textId="77777777" w:rsidR="00461A5C" w:rsidRPr="00E63C16" w:rsidRDefault="00461A5C" w:rsidP="000F62FA">
            <w:pPr>
              <w:pStyle w:val="Tabletext"/>
            </w:pPr>
          </w:p>
        </w:tc>
        <w:tc>
          <w:tcPr>
            <w:tcW w:w="1135" w:type="dxa"/>
            <w:tcBorders>
              <w:top w:val="single" w:sz="6" w:space="0" w:color="auto"/>
              <w:left w:val="single" w:sz="6" w:space="0" w:color="auto"/>
              <w:bottom w:val="single" w:sz="6" w:space="0" w:color="auto"/>
              <w:right w:val="single" w:sz="6" w:space="0" w:color="auto"/>
            </w:tcBorders>
            <w:shd w:val="clear" w:color="auto" w:fill="4F81BD"/>
          </w:tcPr>
          <w:p w14:paraId="28E77179" w14:textId="77777777" w:rsidR="00461A5C" w:rsidRPr="00E63C16" w:rsidRDefault="00461A5C" w:rsidP="000F62FA">
            <w:pPr>
              <w:pStyle w:val="Tabletext"/>
            </w:pPr>
          </w:p>
        </w:tc>
        <w:tc>
          <w:tcPr>
            <w:tcW w:w="1275" w:type="dxa"/>
            <w:tcBorders>
              <w:top w:val="single" w:sz="6" w:space="0" w:color="auto"/>
              <w:left w:val="single" w:sz="6" w:space="0" w:color="auto"/>
              <w:bottom w:val="single" w:sz="6" w:space="0" w:color="auto"/>
              <w:right w:val="single" w:sz="6" w:space="0" w:color="auto"/>
            </w:tcBorders>
            <w:shd w:val="clear" w:color="auto" w:fill="4F81BD"/>
          </w:tcPr>
          <w:p w14:paraId="28E7717A" w14:textId="77777777" w:rsidR="00461A5C" w:rsidRPr="00E63C16" w:rsidRDefault="00461A5C" w:rsidP="000F62FA">
            <w:pPr>
              <w:pStyle w:val="Tabletext"/>
            </w:pPr>
          </w:p>
        </w:tc>
      </w:tr>
      <w:tr w:rsidR="00461A5C" w:rsidRPr="00E63C16" w14:paraId="28E77182" w14:textId="77777777" w:rsidTr="000F62FA">
        <w:trPr>
          <w:cantSplit/>
          <w:trHeight w:val="283"/>
        </w:trPr>
        <w:tc>
          <w:tcPr>
            <w:tcW w:w="739" w:type="dxa"/>
            <w:vMerge/>
            <w:tcBorders>
              <w:left w:val="single" w:sz="6" w:space="0" w:color="auto"/>
              <w:right w:val="single" w:sz="6" w:space="0" w:color="auto"/>
            </w:tcBorders>
            <w:shd w:val="clear" w:color="auto" w:fill="FFFFFF"/>
            <w:textDirection w:val="btLr"/>
          </w:tcPr>
          <w:p w14:paraId="28E7717C" w14:textId="77777777" w:rsidR="00461A5C" w:rsidRPr="00E63C16" w:rsidRDefault="00461A5C" w:rsidP="000F62FA">
            <w:pPr>
              <w:pStyle w:val="Tabletext"/>
            </w:pP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28E7717D" w14:textId="77777777" w:rsidR="00461A5C" w:rsidRPr="00E63C16" w:rsidRDefault="00461A5C" w:rsidP="000F62FA">
            <w:pPr>
              <w:pStyle w:val="Tabletext"/>
            </w:pPr>
            <w:r w:rsidRPr="00E63C16">
              <w:t>Paul Coates</w:t>
            </w:r>
          </w:p>
        </w:tc>
        <w:tc>
          <w:tcPr>
            <w:tcW w:w="1134" w:type="dxa"/>
            <w:tcBorders>
              <w:top w:val="single" w:sz="6" w:space="0" w:color="auto"/>
              <w:left w:val="single" w:sz="6" w:space="0" w:color="auto"/>
              <w:bottom w:val="single" w:sz="6" w:space="0" w:color="auto"/>
              <w:right w:val="single" w:sz="6" w:space="0" w:color="auto"/>
            </w:tcBorders>
            <w:shd w:val="clear" w:color="auto" w:fill="4F81BD"/>
          </w:tcPr>
          <w:p w14:paraId="28E7717E" w14:textId="77777777" w:rsidR="00461A5C" w:rsidRPr="00E63C16" w:rsidRDefault="00461A5C" w:rsidP="000F62FA">
            <w:pPr>
              <w:pStyle w:val="Tabletext"/>
            </w:pPr>
          </w:p>
        </w:tc>
        <w:tc>
          <w:tcPr>
            <w:tcW w:w="1134" w:type="dxa"/>
            <w:tcBorders>
              <w:top w:val="single" w:sz="6" w:space="0" w:color="auto"/>
              <w:left w:val="single" w:sz="6" w:space="0" w:color="auto"/>
              <w:bottom w:val="single" w:sz="6" w:space="0" w:color="auto"/>
              <w:right w:val="single" w:sz="6" w:space="0" w:color="auto"/>
            </w:tcBorders>
            <w:shd w:val="clear" w:color="auto" w:fill="4F81BD"/>
          </w:tcPr>
          <w:p w14:paraId="28E7717F" w14:textId="77777777" w:rsidR="00461A5C" w:rsidRPr="00E63C16" w:rsidRDefault="00461A5C" w:rsidP="000F62FA">
            <w:pPr>
              <w:pStyle w:val="Tabletext"/>
            </w:pPr>
          </w:p>
        </w:tc>
        <w:tc>
          <w:tcPr>
            <w:tcW w:w="1135" w:type="dxa"/>
            <w:tcBorders>
              <w:top w:val="single" w:sz="6" w:space="0" w:color="auto"/>
              <w:left w:val="single" w:sz="6" w:space="0" w:color="auto"/>
              <w:bottom w:val="single" w:sz="6" w:space="0" w:color="auto"/>
              <w:right w:val="single" w:sz="6" w:space="0" w:color="auto"/>
            </w:tcBorders>
            <w:shd w:val="clear" w:color="auto" w:fill="4F81BD"/>
          </w:tcPr>
          <w:p w14:paraId="28E77180" w14:textId="77777777" w:rsidR="00461A5C" w:rsidRPr="00E63C16" w:rsidRDefault="00461A5C" w:rsidP="000F62FA">
            <w:pPr>
              <w:pStyle w:val="Tabletext"/>
            </w:pPr>
          </w:p>
        </w:tc>
        <w:tc>
          <w:tcPr>
            <w:tcW w:w="1275" w:type="dxa"/>
            <w:tcBorders>
              <w:top w:val="single" w:sz="6" w:space="0" w:color="auto"/>
              <w:left w:val="single" w:sz="6" w:space="0" w:color="auto"/>
              <w:bottom w:val="single" w:sz="6" w:space="0" w:color="auto"/>
              <w:right w:val="single" w:sz="6" w:space="0" w:color="auto"/>
            </w:tcBorders>
            <w:shd w:val="clear" w:color="auto" w:fill="4F81BD"/>
          </w:tcPr>
          <w:p w14:paraId="28E77181" w14:textId="77777777" w:rsidR="00461A5C" w:rsidRPr="00E63C16" w:rsidRDefault="00461A5C" w:rsidP="000F62FA">
            <w:pPr>
              <w:pStyle w:val="Tabletext"/>
            </w:pPr>
          </w:p>
        </w:tc>
      </w:tr>
      <w:tr w:rsidR="00461A5C" w:rsidRPr="00E63C16" w14:paraId="28E77189" w14:textId="77777777" w:rsidTr="000F62FA">
        <w:trPr>
          <w:cantSplit/>
          <w:trHeight w:val="283"/>
        </w:trPr>
        <w:tc>
          <w:tcPr>
            <w:tcW w:w="739" w:type="dxa"/>
            <w:vMerge/>
            <w:tcBorders>
              <w:left w:val="single" w:sz="6" w:space="0" w:color="auto"/>
              <w:right w:val="single" w:sz="6" w:space="0" w:color="auto"/>
            </w:tcBorders>
            <w:shd w:val="clear" w:color="auto" w:fill="FFFFFF"/>
            <w:textDirection w:val="btLr"/>
          </w:tcPr>
          <w:p w14:paraId="28E77183" w14:textId="77777777" w:rsidR="00461A5C" w:rsidRPr="00E63C16" w:rsidRDefault="00461A5C" w:rsidP="000F62FA">
            <w:pPr>
              <w:pStyle w:val="Tabletext"/>
            </w:pP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28E77184" w14:textId="77777777" w:rsidR="00461A5C" w:rsidRPr="00E63C16" w:rsidRDefault="00461A5C" w:rsidP="000F62FA">
            <w:pPr>
              <w:pStyle w:val="Tabletext"/>
            </w:pPr>
            <w:r w:rsidRPr="00E63C16">
              <w:t>Riverleigh</w:t>
            </w:r>
          </w:p>
        </w:tc>
        <w:tc>
          <w:tcPr>
            <w:tcW w:w="1134" w:type="dxa"/>
            <w:tcBorders>
              <w:top w:val="single" w:sz="6" w:space="0" w:color="auto"/>
              <w:left w:val="single" w:sz="6" w:space="0" w:color="auto"/>
              <w:bottom w:val="single" w:sz="6" w:space="0" w:color="auto"/>
              <w:right w:val="single" w:sz="6" w:space="0" w:color="auto"/>
            </w:tcBorders>
            <w:shd w:val="clear" w:color="auto" w:fill="FFFFFF"/>
          </w:tcPr>
          <w:p w14:paraId="28E77185" w14:textId="77777777" w:rsidR="00461A5C" w:rsidRPr="00E63C16" w:rsidRDefault="00461A5C" w:rsidP="000F62FA">
            <w:pPr>
              <w:pStyle w:val="Tabletext"/>
            </w:pPr>
          </w:p>
        </w:tc>
        <w:tc>
          <w:tcPr>
            <w:tcW w:w="1134" w:type="dxa"/>
            <w:tcBorders>
              <w:top w:val="single" w:sz="6" w:space="0" w:color="auto"/>
              <w:left w:val="single" w:sz="6" w:space="0" w:color="auto"/>
              <w:bottom w:val="single" w:sz="6" w:space="0" w:color="auto"/>
              <w:right w:val="single" w:sz="6" w:space="0" w:color="auto"/>
            </w:tcBorders>
            <w:shd w:val="clear" w:color="auto" w:fill="4F81BD"/>
          </w:tcPr>
          <w:p w14:paraId="28E77186" w14:textId="77777777" w:rsidR="00461A5C" w:rsidRPr="00E63C16" w:rsidRDefault="00461A5C" w:rsidP="000F62FA">
            <w:pPr>
              <w:pStyle w:val="Tabletext"/>
            </w:pPr>
          </w:p>
        </w:tc>
        <w:tc>
          <w:tcPr>
            <w:tcW w:w="1135" w:type="dxa"/>
            <w:tcBorders>
              <w:top w:val="single" w:sz="6" w:space="0" w:color="auto"/>
              <w:left w:val="single" w:sz="6" w:space="0" w:color="auto"/>
              <w:bottom w:val="single" w:sz="6" w:space="0" w:color="auto"/>
              <w:right w:val="single" w:sz="6" w:space="0" w:color="auto"/>
            </w:tcBorders>
            <w:shd w:val="clear" w:color="auto" w:fill="4F81BD"/>
          </w:tcPr>
          <w:p w14:paraId="28E77187" w14:textId="77777777" w:rsidR="00461A5C" w:rsidRPr="00E63C16" w:rsidRDefault="00461A5C" w:rsidP="000F62FA">
            <w:pPr>
              <w:pStyle w:val="Tabletext"/>
            </w:pPr>
          </w:p>
        </w:tc>
        <w:tc>
          <w:tcPr>
            <w:tcW w:w="1275" w:type="dxa"/>
            <w:tcBorders>
              <w:top w:val="single" w:sz="6" w:space="0" w:color="auto"/>
              <w:left w:val="single" w:sz="6" w:space="0" w:color="auto"/>
              <w:bottom w:val="single" w:sz="6" w:space="0" w:color="auto"/>
              <w:right w:val="single" w:sz="6" w:space="0" w:color="auto"/>
            </w:tcBorders>
            <w:shd w:val="clear" w:color="auto" w:fill="4F81BD"/>
          </w:tcPr>
          <w:p w14:paraId="28E77188" w14:textId="77777777" w:rsidR="00461A5C" w:rsidRPr="00E63C16" w:rsidRDefault="00461A5C" w:rsidP="000F62FA">
            <w:pPr>
              <w:pStyle w:val="Tabletext"/>
            </w:pPr>
          </w:p>
        </w:tc>
      </w:tr>
      <w:tr w:rsidR="00461A5C" w:rsidRPr="00E63C16" w14:paraId="28E77190" w14:textId="77777777" w:rsidTr="000F62FA">
        <w:trPr>
          <w:cantSplit/>
          <w:trHeight w:val="283"/>
        </w:trPr>
        <w:tc>
          <w:tcPr>
            <w:tcW w:w="739" w:type="dxa"/>
            <w:vMerge/>
            <w:tcBorders>
              <w:left w:val="single" w:sz="6" w:space="0" w:color="auto"/>
              <w:bottom w:val="single" w:sz="6" w:space="0" w:color="auto"/>
              <w:right w:val="single" w:sz="6" w:space="0" w:color="auto"/>
            </w:tcBorders>
            <w:shd w:val="clear" w:color="auto" w:fill="FFFFFF"/>
            <w:textDirection w:val="btLr"/>
          </w:tcPr>
          <w:p w14:paraId="28E7718A" w14:textId="77777777" w:rsidR="00461A5C" w:rsidRPr="00E63C16" w:rsidRDefault="00461A5C" w:rsidP="000F62FA">
            <w:pPr>
              <w:pStyle w:val="Tabletext"/>
            </w:pP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28E7718B" w14:textId="77777777" w:rsidR="00461A5C" w:rsidRPr="00E63C16" w:rsidRDefault="00461A5C" w:rsidP="000F62FA">
            <w:pPr>
              <w:pStyle w:val="Tabletext"/>
            </w:pPr>
            <w:r w:rsidRPr="00E63C16">
              <w:t>Murrundi</w:t>
            </w:r>
          </w:p>
        </w:tc>
        <w:tc>
          <w:tcPr>
            <w:tcW w:w="1134" w:type="dxa"/>
            <w:tcBorders>
              <w:top w:val="single" w:sz="6" w:space="0" w:color="auto"/>
              <w:left w:val="single" w:sz="6" w:space="0" w:color="auto"/>
              <w:bottom w:val="single" w:sz="6" w:space="0" w:color="auto"/>
              <w:right w:val="single" w:sz="6" w:space="0" w:color="auto"/>
            </w:tcBorders>
            <w:shd w:val="clear" w:color="auto" w:fill="FFFFFF"/>
          </w:tcPr>
          <w:p w14:paraId="28E7718C" w14:textId="77777777" w:rsidR="00461A5C" w:rsidRPr="00E63C16" w:rsidRDefault="00461A5C" w:rsidP="000F62FA">
            <w:pPr>
              <w:pStyle w:val="Tabletext"/>
            </w:pPr>
          </w:p>
        </w:tc>
        <w:tc>
          <w:tcPr>
            <w:tcW w:w="1134" w:type="dxa"/>
            <w:tcBorders>
              <w:top w:val="single" w:sz="6" w:space="0" w:color="auto"/>
              <w:left w:val="single" w:sz="6" w:space="0" w:color="auto"/>
              <w:bottom w:val="single" w:sz="6" w:space="0" w:color="auto"/>
              <w:right w:val="single" w:sz="6" w:space="0" w:color="auto"/>
            </w:tcBorders>
            <w:shd w:val="clear" w:color="auto" w:fill="4F81BD"/>
          </w:tcPr>
          <w:p w14:paraId="28E7718D" w14:textId="77777777" w:rsidR="00461A5C" w:rsidRPr="00E63C16" w:rsidRDefault="00461A5C" w:rsidP="000F62FA">
            <w:pPr>
              <w:pStyle w:val="Tabletext"/>
            </w:pPr>
          </w:p>
        </w:tc>
        <w:tc>
          <w:tcPr>
            <w:tcW w:w="1135" w:type="dxa"/>
            <w:tcBorders>
              <w:top w:val="single" w:sz="6" w:space="0" w:color="auto"/>
              <w:left w:val="single" w:sz="6" w:space="0" w:color="auto"/>
              <w:bottom w:val="single" w:sz="6" w:space="0" w:color="auto"/>
              <w:right w:val="single" w:sz="6" w:space="0" w:color="auto"/>
            </w:tcBorders>
            <w:shd w:val="clear" w:color="auto" w:fill="4F81BD"/>
          </w:tcPr>
          <w:p w14:paraId="28E7718E" w14:textId="77777777" w:rsidR="00461A5C" w:rsidRPr="00E63C16" w:rsidRDefault="00461A5C" w:rsidP="000F62FA">
            <w:pPr>
              <w:pStyle w:val="Tabletext"/>
            </w:pPr>
          </w:p>
        </w:tc>
        <w:tc>
          <w:tcPr>
            <w:tcW w:w="1275" w:type="dxa"/>
            <w:tcBorders>
              <w:top w:val="single" w:sz="6" w:space="0" w:color="auto"/>
              <w:left w:val="single" w:sz="6" w:space="0" w:color="auto"/>
              <w:bottom w:val="single" w:sz="6" w:space="0" w:color="auto"/>
              <w:right w:val="single" w:sz="6" w:space="0" w:color="auto"/>
            </w:tcBorders>
            <w:shd w:val="clear" w:color="auto" w:fill="4F81BD"/>
          </w:tcPr>
          <w:p w14:paraId="28E7718F" w14:textId="77777777" w:rsidR="00461A5C" w:rsidRPr="00E63C16" w:rsidRDefault="00461A5C" w:rsidP="000F62FA">
            <w:pPr>
              <w:pStyle w:val="Tabletext"/>
            </w:pPr>
          </w:p>
        </w:tc>
      </w:tr>
      <w:tr w:rsidR="00461A5C" w:rsidRPr="00E63C16" w14:paraId="28E77197" w14:textId="77777777" w:rsidTr="000F62FA">
        <w:trPr>
          <w:cantSplit/>
          <w:trHeight w:val="283"/>
        </w:trPr>
        <w:tc>
          <w:tcPr>
            <w:tcW w:w="739" w:type="dxa"/>
            <w:vMerge w:val="restart"/>
            <w:tcBorders>
              <w:top w:val="single" w:sz="6" w:space="0" w:color="auto"/>
              <w:left w:val="single" w:sz="6" w:space="0" w:color="auto"/>
              <w:right w:val="single" w:sz="6" w:space="0" w:color="auto"/>
            </w:tcBorders>
            <w:shd w:val="clear" w:color="auto" w:fill="FFFFFF"/>
            <w:textDirection w:val="btLr"/>
          </w:tcPr>
          <w:p w14:paraId="28E77191" w14:textId="77777777" w:rsidR="00461A5C" w:rsidRPr="00E63C16" w:rsidRDefault="00461A5C" w:rsidP="000F62FA">
            <w:pPr>
              <w:pStyle w:val="Tabletext"/>
            </w:pPr>
            <w:r w:rsidRPr="00E63C16">
              <w:t>Mid-Murrumbidgee wetlands</w:t>
            </w: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28E77192" w14:textId="77777777" w:rsidR="00461A5C" w:rsidRPr="00E63C16" w:rsidRDefault="00461A5C" w:rsidP="000F62FA">
            <w:pPr>
              <w:pStyle w:val="Tabletext"/>
            </w:pPr>
            <w:r w:rsidRPr="00E63C16">
              <w:t>Yarra</w:t>
            </w:r>
            <w:r w:rsidR="007D37E4">
              <w:t>d</w:t>
            </w:r>
            <w:r w:rsidRPr="00E63C16">
              <w:t>da Lagoon</w:t>
            </w:r>
          </w:p>
        </w:tc>
        <w:tc>
          <w:tcPr>
            <w:tcW w:w="1134" w:type="dxa"/>
            <w:tcBorders>
              <w:top w:val="single" w:sz="6" w:space="0" w:color="auto"/>
              <w:left w:val="single" w:sz="6" w:space="0" w:color="auto"/>
              <w:bottom w:val="single" w:sz="6" w:space="0" w:color="auto"/>
              <w:right w:val="single" w:sz="6" w:space="0" w:color="auto"/>
            </w:tcBorders>
            <w:shd w:val="clear" w:color="auto" w:fill="FFFFFF"/>
          </w:tcPr>
          <w:p w14:paraId="28E77193" w14:textId="77777777" w:rsidR="00461A5C" w:rsidRPr="00E63C16" w:rsidRDefault="00461A5C" w:rsidP="000F62FA">
            <w:pPr>
              <w:pStyle w:val="Tabletext"/>
            </w:pPr>
          </w:p>
        </w:tc>
        <w:tc>
          <w:tcPr>
            <w:tcW w:w="1134" w:type="dxa"/>
            <w:tcBorders>
              <w:top w:val="single" w:sz="6" w:space="0" w:color="auto"/>
              <w:left w:val="single" w:sz="6" w:space="0" w:color="auto"/>
              <w:bottom w:val="single" w:sz="6" w:space="0" w:color="auto"/>
              <w:right w:val="single" w:sz="6" w:space="0" w:color="auto"/>
            </w:tcBorders>
            <w:shd w:val="clear" w:color="auto" w:fill="FFFFFF"/>
          </w:tcPr>
          <w:p w14:paraId="28E77194" w14:textId="77777777" w:rsidR="00461A5C" w:rsidRPr="00E63C16" w:rsidRDefault="00461A5C" w:rsidP="000F62FA">
            <w:pPr>
              <w:pStyle w:val="Tabletext"/>
            </w:pPr>
          </w:p>
        </w:tc>
        <w:tc>
          <w:tcPr>
            <w:tcW w:w="1135" w:type="dxa"/>
            <w:tcBorders>
              <w:top w:val="single" w:sz="6" w:space="0" w:color="auto"/>
              <w:left w:val="single" w:sz="6" w:space="0" w:color="auto"/>
              <w:bottom w:val="single" w:sz="6" w:space="0" w:color="auto"/>
              <w:right w:val="single" w:sz="6" w:space="0" w:color="auto"/>
            </w:tcBorders>
            <w:shd w:val="clear" w:color="auto" w:fill="4F81BD"/>
          </w:tcPr>
          <w:p w14:paraId="28E77195" w14:textId="77777777" w:rsidR="00461A5C" w:rsidRPr="00E63C16" w:rsidRDefault="00461A5C" w:rsidP="000F62FA">
            <w:pPr>
              <w:pStyle w:val="Tabletext"/>
            </w:pPr>
          </w:p>
        </w:tc>
        <w:tc>
          <w:tcPr>
            <w:tcW w:w="1275" w:type="dxa"/>
            <w:tcBorders>
              <w:top w:val="single" w:sz="6" w:space="0" w:color="auto"/>
              <w:left w:val="single" w:sz="6" w:space="0" w:color="auto"/>
              <w:bottom w:val="single" w:sz="6" w:space="0" w:color="auto"/>
              <w:right w:val="single" w:sz="6" w:space="0" w:color="auto"/>
            </w:tcBorders>
            <w:shd w:val="clear" w:color="auto" w:fill="4F81BD"/>
          </w:tcPr>
          <w:p w14:paraId="28E77196" w14:textId="77777777" w:rsidR="00461A5C" w:rsidRPr="00E63C16" w:rsidRDefault="00461A5C" w:rsidP="000F62FA">
            <w:pPr>
              <w:pStyle w:val="Tabletext"/>
            </w:pPr>
          </w:p>
        </w:tc>
      </w:tr>
      <w:tr w:rsidR="00461A5C" w:rsidRPr="00E63C16" w14:paraId="28E7719E" w14:textId="77777777" w:rsidTr="000F62FA">
        <w:trPr>
          <w:cantSplit/>
          <w:trHeight w:val="283"/>
        </w:trPr>
        <w:tc>
          <w:tcPr>
            <w:tcW w:w="739" w:type="dxa"/>
            <w:vMerge/>
            <w:tcBorders>
              <w:left w:val="single" w:sz="6" w:space="0" w:color="auto"/>
              <w:right w:val="single" w:sz="6" w:space="0" w:color="auto"/>
            </w:tcBorders>
            <w:shd w:val="clear" w:color="auto" w:fill="FFFFFF"/>
            <w:textDirection w:val="btLr"/>
          </w:tcPr>
          <w:p w14:paraId="28E77198" w14:textId="77777777" w:rsidR="00461A5C" w:rsidRPr="00E63C16" w:rsidRDefault="00461A5C" w:rsidP="000F62FA">
            <w:pPr>
              <w:pStyle w:val="Tabletext"/>
            </w:pP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28E77199" w14:textId="77777777" w:rsidR="00461A5C" w:rsidRPr="00E63C16" w:rsidRDefault="00461A5C" w:rsidP="000F62FA">
            <w:pPr>
              <w:pStyle w:val="Tabletext"/>
            </w:pPr>
            <w:r w:rsidRPr="00E63C16">
              <w:t>McKennas Lagoon</w:t>
            </w:r>
          </w:p>
        </w:tc>
        <w:tc>
          <w:tcPr>
            <w:tcW w:w="1134" w:type="dxa"/>
            <w:tcBorders>
              <w:top w:val="single" w:sz="6" w:space="0" w:color="auto"/>
              <w:left w:val="single" w:sz="6" w:space="0" w:color="auto"/>
              <w:bottom w:val="single" w:sz="6" w:space="0" w:color="auto"/>
              <w:right w:val="single" w:sz="6" w:space="0" w:color="auto"/>
            </w:tcBorders>
            <w:shd w:val="clear" w:color="auto" w:fill="FFFFFF"/>
          </w:tcPr>
          <w:p w14:paraId="28E7719A" w14:textId="77777777" w:rsidR="00461A5C" w:rsidRPr="00E63C16" w:rsidRDefault="00461A5C" w:rsidP="000F62FA">
            <w:pPr>
              <w:pStyle w:val="Tabletext"/>
            </w:pPr>
          </w:p>
        </w:tc>
        <w:tc>
          <w:tcPr>
            <w:tcW w:w="1134" w:type="dxa"/>
            <w:tcBorders>
              <w:top w:val="single" w:sz="6" w:space="0" w:color="auto"/>
              <w:left w:val="single" w:sz="6" w:space="0" w:color="auto"/>
              <w:bottom w:val="single" w:sz="6" w:space="0" w:color="auto"/>
              <w:right w:val="single" w:sz="6" w:space="0" w:color="auto"/>
            </w:tcBorders>
            <w:shd w:val="clear" w:color="auto" w:fill="FFFFFF"/>
          </w:tcPr>
          <w:p w14:paraId="28E7719B" w14:textId="77777777" w:rsidR="00461A5C" w:rsidRPr="00E63C16" w:rsidRDefault="00461A5C" w:rsidP="000F62FA">
            <w:pPr>
              <w:pStyle w:val="Tabletext"/>
            </w:pPr>
          </w:p>
        </w:tc>
        <w:tc>
          <w:tcPr>
            <w:tcW w:w="1135" w:type="dxa"/>
            <w:tcBorders>
              <w:top w:val="single" w:sz="6" w:space="0" w:color="auto"/>
              <w:left w:val="single" w:sz="6" w:space="0" w:color="auto"/>
              <w:bottom w:val="single" w:sz="6" w:space="0" w:color="auto"/>
              <w:right w:val="single" w:sz="6" w:space="0" w:color="auto"/>
            </w:tcBorders>
            <w:shd w:val="clear" w:color="auto" w:fill="4F81BD"/>
          </w:tcPr>
          <w:p w14:paraId="28E7719C" w14:textId="77777777" w:rsidR="00461A5C" w:rsidRPr="00E63C16" w:rsidRDefault="00461A5C" w:rsidP="000F62FA">
            <w:pPr>
              <w:pStyle w:val="Tabletext"/>
            </w:pPr>
          </w:p>
        </w:tc>
        <w:tc>
          <w:tcPr>
            <w:tcW w:w="1275" w:type="dxa"/>
            <w:tcBorders>
              <w:top w:val="single" w:sz="6" w:space="0" w:color="auto"/>
              <w:left w:val="single" w:sz="6" w:space="0" w:color="auto"/>
              <w:bottom w:val="single" w:sz="6" w:space="0" w:color="auto"/>
              <w:right w:val="single" w:sz="6" w:space="0" w:color="auto"/>
            </w:tcBorders>
            <w:shd w:val="clear" w:color="auto" w:fill="4F81BD"/>
          </w:tcPr>
          <w:p w14:paraId="28E7719D" w14:textId="77777777" w:rsidR="00461A5C" w:rsidRPr="00E63C16" w:rsidRDefault="00461A5C" w:rsidP="000F62FA">
            <w:pPr>
              <w:pStyle w:val="Tabletext"/>
            </w:pPr>
          </w:p>
        </w:tc>
      </w:tr>
      <w:tr w:rsidR="00461A5C" w:rsidRPr="00E63C16" w14:paraId="28E771A5" w14:textId="77777777" w:rsidTr="000F62FA">
        <w:trPr>
          <w:cantSplit/>
          <w:trHeight w:val="283"/>
        </w:trPr>
        <w:tc>
          <w:tcPr>
            <w:tcW w:w="739" w:type="dxa"/>
            <w:vMerge/>
            <w:tcBorders>
              <w:left w:val="single" w:sz="6" w:space="0" w:color="auto"/>
              <w:right w:val="single" w:sz="6" w:space="0" w:color="auto"/>
            </w:tcBorders>
            <w:shd w:val="clear" w:color="auto" w:fill="FFFFFF"/>
            <w:textDirection w:val="btLr"/>
          </w:tcPr>
          <w:p w14:paraId="28E7719F" w14:textId="77777777" w:rsidR="00461A5C" w:rsidRPr="00E63C16" w:rsidRDefault="00461A5C" w:rsidP="000F62FA">
            <w:pPr>
              <w:pStyle w:val="Tabletext"/>
            </w:pP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28E771A0" w14:textId="77777777" w:rsidR="00461A5C" w:rsidRPr="00E63C16" w:rsidRDefault="00461A5C" w:rsidP="000F62FA">
            <w:pPr>
              <w:pStyle w:val="Tabletext"/>
            </w:pPr>
            <w:r w:rsidRPr="00E63C16">
              <w:t>Sunshower</w:t>
            </w:r>
          </w:p>
        </w:tc>
        <w:tc>
          <w:tcPr>
            <w:tcW w:w="1134" w:type="dxa"/>
            <w:tcBorders>
              <w:top w:val="single" w:sz="6" w:space="0" w:color="auto"/>
              <w:left w:val="single" w:sz="6" w:space="0" w:color="auto"/>
              <w:bottom w:val="single" w:sz="6" w:space="0" w:color="auto"/>
              <w:right w:val="single" w:sz="6" w:space="0" w:color="auto"/>
            </w:tcBorders>
            <w:shd w:val="clear" w:color="auto" w:fill="FFFFFF"/>
          </w:tcPr>
          <w:p w14:paraId="28E771A1" w14:textId="77777777" w:rsidR="00461A5C" w:rsidRPr="00E63C16" w:rsidRDefault="00461A5C" w:rsidP="000F62FA">
            <w:pPr>
              <w:pStyle w:val="Tabletext"/>
            </w:pPr>
          </w:p>
        </w:tc>
        <w:tc>
          <w:tcPr>
            <w:tcW w:w="1134" w:type="dxa"/>
            <w:tcBorders>
              <w:top w:val="single" w:sz="6" w:space="0" w:color="auto"/>
              <w:left w:val="single" w:sz="6" w:space="0" w:color="auto"/>
              <w:bottom w:val="single" w:sz="6" w:space="0" w:color="auto"/>
              <w:right w:val="single" w:sz="6" w:space="0" w:color="auto"/>
            </w:tcBorders>
            <w:shd w:val="clear" w:color="auto" w:fill="FFFFFF"/>
          </w:tcPr>
          <w:p w14:paraId="28E771A2" w14:textId="77777777" w:rsidR="00461A5C" w:rsidRPr="00E63C16" w:rsidRDefault="00461A5C" w:rsidP="000F62FA">
            <w:pPr>
              <w:pStyle w:val="Tabletext"/>
            </w:pPr>
          </w:p>
        </w:tc>
        <w:tc>
          <w:tcPr>
            <w:tcW w:w="1135" w:type="dxa"/>
            <w:tcBorders>
              <w:top w:val="single" w:sz="6" w:space="0" w:color="auto"/>
              <w:left w:val="single" w:sz="6" w:space="0" w:color="auto"/>
              <w:bottom w:val="single" w:sz="6" w:space="0" w:color="auto"/>
              <w:right w:val="single" w:sz="6" w:space="0" w:color="auto"/>
            </w:tcBorders>
            <w:shd w:val="clear" w:color="auto" w:fill="4F81BD"/>
          </w:tcPr>
          <w:p w14:paraId="28E771A3" w14:textId="77777777" w:rsidR="00461A5C" w:rsidRPr="00E63C16" w:rsidRDefault="00461A5C" w:rsidP="000F62FA">
            <w:pPr>
              <w:pStyle w:val="Tabletext"/>
            </w:pPr>
          </w:p>
        </w:tc>
        <w:tc>
          <w:tcPr>
            <w:tcW w:w="1275" w:type="dxa"/>
            <w:tcBorders>
              <w:top w:val="single" w:sz="6" w:space="0" w:color="auto"/>
              <w:left w:val="single" w:sz="6" w:space="0" w:color="auto"/>
              <w:bottom w:val="single" w:sz="6" w:space="0" w:color="auto"/>
              <w:right w:val="single" w:sz="6" w:space="0" w:color="auto"/>
            </w:tcBorders>
            <w:shd w:val="clear" w:color="auto" w:fill="4F81BD"/>
          </w:tcPr>
          <w:p w14:paraId="28E771A4" w14:textId="77777777" w:rsidR="00461A5C" w:rsidRPr="00E63C16" w:rsidRDefault="00461A5C" w:rsidP="000F62FA">
            <w:pPr>
              <w:pStyle w:val="Tabletext"/>
            </w:pPr>
          </w:p>
        </w:tc>
      </w:tr>
      <w:tr w:rsidR="00461A5C" w:rsidRPr="00E63C16" w14:paraId="28E771AC" w14:textId="77777777" w:rsidTr="000F62FA">
        <w:trPr>
          <w:cantSplit/>
          <w:trHeight w:val="283"/>
        </w:trPr>
        <w:tc>
          <w:tcPr>
            <w:tcW w:w="739" w:type="dxa"/>
            <w:vMerge/>
            <w:tcBorders>
              <w:left w:val="single" w:sz="6" w:space="0" w:color="auto"/>
              <w:right w:val="single" w:sz="6" w:space="0" w:color="auto"/>
            </w:tcBorders>
            <w:shd w:val="clear" w:color="auto" w:fill="FFFFFF"/>
            <w:textDirection w:val="btLr"/>
          </w:tcPr>
          <w:p w14:paraId="28E771A6" w14:textId="77777777" w:rsidR="00461A5C" w:rsidRPr="00E63C16" w:rsidRDefault="00461A5C" w:rsidP="000F62FA">
            <w:pPr>
              <w:pStyle w:val="Tabletext"/>
            </w:pP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28E771A7" w14:textId="77777777" w:rsidR="00461A5C" w:rsidRPr="00E63C16" w:rsidRDefault="00461A5C" w:rsidP="000F62FA">
            <w:pPr>
              <w:pStyle w:val="Tabletext"/>
            </w:pPr>
            <w:r w:rsidRPr="00E63C16">
              <w:t>Dry Lake</w:t>
            </w:r>
          </w:p>
        </w:tc>
        <w:tc>
          <w:tcPr>
            <w:tcW w:w="1134" w:type="dxa"/>
            <w:tcBorders>
              <w:top w:val="single" w:sz="6" w:space="0" w:color="auto"/>
              <w:left w:val="single" w:sz="6" w:space="0" w:color="auto"/>
              <w:bottom w:val="single" w:sz="6" w:space="0" w:color="auto"/>
              <w:right w:val="single" w:sz="6" w:space="0" w:color="auto"/>
            </w:tcBorders>
            <w:shd w:val="clear" w:color="auto" w:fill="FFFFFF"/>
          </w:tcPr>
          <w:p w14:paraId="28E771A8" w14:textId="77777777" w:rsidR="00461A5C" w:rsidRPr="00E63C16" w:rsidRDefault="00461A5C" w:rsidP="000F62FA">
            <w:pPr>
              <w:pStyle w:val="Tabletext"/>
            </w:pPr>
          </w:p>
        </w:tc>
        <w:tc>
          <w:tcPr>
            <w:tcW w:w="1134" w:type="dxa"/>
            <w:tcBorders>
              <w:top w:val="single" w:sz="6" w:space="0" w:color="auto"/>
              <w:left w:val="single" w:sz="6" w:space="0" w:color="auto"/>
              <w:bottom w:val="single" w:sz="6" w:space="0" w:color="auto"/>
              <w:right w:val="single" w:sz="6" w:space="0" w:color="auto"/>
            </w:tcBorders>
            <w:shd w:val="clear" w:color="auto" w:fill="FFFFFF"/>
          </w:tcPr>
          <w:p w14:paraId="28E771A9" w14:textId="77777777" w:rsidR="00461A5C" w:rsidRPr="00E63C16" w:rsidRDefault="00461A5C" w:rsidP="000F62FA">
            <w:pPr>
              <w:pStyle w:val="Tabletext"/>
            </w:pPr>
          </w:p>
        </w:tc>
        <w:tc>
          <w:tcPr>
            <w:tcW w:w="1135" w:type="dxa"/>
            <w:tcBorders>
              <w:top w:val="single" w:sz="6" w:space="0" w:color="auto"/>
              <w:left w:val="single" w:sz="6" w:space="0" w:color="auto"/>
              <w:bottom w:val="single" w:sz="6" w:space="0" w:color="auto"/>
              <w:right w:val="single" w:sz="6" w:space="0" w:color="auto"/>
            </w:tcBorders>
            <w:shd w:val="clear" w:color="auto" w:fill="4F81BD"/>
          </w:tcPr>
          <w:p w14:paraId="28E771AA" w14:textId="77777777" w:rsidR="00461A5C" w:rsidRPr="00E63C16" w:rsidRDefault="00461A5C" w:rsidP="000F62FA">
            <w:pPr>
              <w:pStyle w:val="Tabletext"/>
            </w:pPr>
          </w:p>
        </w:tc>
        <w:tc>
          <w:tcPr>
            <w:tcW w:w="1275" w:type="dxa"/>
            <w:tcBorders>
              <w:top w:val="single" w:sz="6" w:space="0" w:color="auto"/>
              <w:left w:val="single" w:sz="6" w:space="0" w:color="auto"/>
              <w:bottom w:val="single" w:sz="6" w:space="0" w:color="auto"/>
              <w:right w:val="single" w:sz="6" w:space="0" w:color="auto"/>
            </w:tcBorders>
            <w:shd w:val="clear" w:color="auto" w:fill="4F81BD"/>
          </w:tcPr>
          <w:p w14:paraId="28E771AB" w14:textId="77777777" w:rsidR="00461A5C" w:rsidRPr="00E63C16" w:rsidRDefault="00461A5C" w:rsidP="000F62FA">
            <w:pPr>
              <w:pStyle w:val="Tabletext"/>
            </w:pPr>
          </w:p>
        </w:tc>
      </w:tr>
      <w:tr w:rsidR="00461A5C" w:rsidRPr="00E63C16" w14:paraId="28E771B3" w14:textId="77777777" w:rsidTr="000F62FA">
        <w:trPr>
          <w:cantSplit/>
          <w:trHeight w:val="283"/>
        </w:trPr>
        <w:tc>
          <w:tcPr>
            <w:tcW w:w="739" w:type="dxa"/>
            <w:vMerge/>
            <w:tcBorders>
              <w:left w:val="single" w:sz="6" w:space="0" w:color="auto"/>
              <w:right w:val="single" w:sz="6" w:space="0" w:color="auto"/>
            </w:tcBorders>
            <w:shd w:val="clear" w:color="auto" w:fill="FFFFFF"/>
            <w:textDirection w:val="btLr"/>
          </w:tcPr>
          <w:p w14:paraId="28E771AD" w14:textId="77777777" w:rsidR="00461A5C" w:rsidRPr="00E63C16" w:rsidRDefault="00461A5C" w:rsidP="000F62FA">
            <w:pPr>
              <w:pStyle w:val="Tabletext"/>
            </w:pP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28E771AE" w14:textId="77777777" w:rsidR="00461A5C" w:rsidRPr="00E63C16" w:rsidRDefault="00461A5C" w:rsidP="000F62FA">
            <w:pPr>
              <w:pStyle w:val="Tabletext"/>
            </w:pPr>
            <w:r w:rsidRPr="00E63C16">
              <w:t xml:space="preserve">Gooragool Lagoon </w:t>
            </w:r>
          </w:p>
        </w:tc>
        <w:tc>
          <w:tcPr>
            <w:tcW w:w="1134" w:type="dxa"/>
            <w:tcBorders>
              <w:top w:val="single" w:sz="6" w:space="0" w:color="auto"/>
              <w:left w:val="single" w:sz="6" w:space="0" w:color="auto"/>
              <w:bottom w:val="single" w:sz="6" w:space="0" w:color="auto"/>
              <w:right w:val="single" w:sz="6" w:space="0" w:color="auto"/>
            </w:tcBorders>
            <w:shd w:val="clear" w:color="auto" w:fill="FFFFFF"/>
          </w:tcPr>
          <w:p w14:paraId="28E771AF" w14:textId="77777777" w:rsidR="00461A5C" w:rsidRPr="00E63C16" w:rsidRDefault="00461A5C" w:rsidP="000F62FA">
            <w:pPr>
              <w:pStyle w:val="Tabletext"/>
            </w:pPr>
          </w:p>
        </w:tc>
        <w:tc>
          <w:tcPr>
            <w:tcW w:w="1134" w:type="dxa"/>
            <w:tcBorders>
              <w:top w:val="single" w:sz="6" w:space="0" w:color="auto"/>
              <w:left w:val="single" w:sz="6" w:space="0" w:color="auto"/>
              <w:bottom w:val="single" w:sz="6" w:space="0" w:color="auto"/>
              <w:right w:val="single" w:sz="6" w:space="0" w:color="auto"/>
            </w:tcBorders>
            <w:shd w:val="clear" w:color="auto" w:fill="FFFFFF"/>
          </w:tcPr>
          <w:p w14:paraId="28E771B0" w14:textId="77777777" w:rsidR="00461A5C" w:rsidRPr="00E63C16" w:rsidRDefault="00461A5C" w:rsidP="000F62FA">
            <w:pPr>
              <w:pStyle w:val="Tabletext"/>
            </w:pPr>
          </w:p>
        </w:tc>
        <w:tc>
          <w:tcPr>
            <w:tcW w:w="1135" w:type="dxa"/>
            <w:tcBorders>
              <w:top w:val="single" w:sz="6" w:space="0" w:color="auto"/>
              <w:left w:val="single" w:sz="6" w:space="0" w:color="auto"/>
              <w:bottom w:val="single" w:sz="6" w:space="0" w:color="auto"/>
              <w:right w:val="single" w:sz="6" w:space="0" w:color="auto"/>
            </w:tcBorders>
            <w:shd w:val="clear" w:color="auto" w:fill="4F81BD"/>
          </w:tcPr>
          <w:p w14:paraId="28E771B1" w14:textId="77777777" w:rsidR="00461A5C" w:rsidRPr="00E63C16" w:rsidRDefault="00461A5C" w:rsidP="000F62FA">
            <w:pPr>
              <w:pStyle w:val="Tabletext"/>
            </w:pPr>
          </w:p>
        </w:tc>
        <w:tc>
          <w:tcPr>
            <w:tcW w:w="1275" w:type="dxa"/>
            <w:tcBorders>
              <w:top w:val="single" w:sz="6" w:space="0" w:color="auto"/>
              <w:left w:val="single" w:sz="6" w:space="0" w:color="auto"/>
              <w:bottom w:val="single" w:sz="6" w:space="0" w:color="auto"/>
              <w:right w:val="single" w:sz="6" w:space="0" w:color="auto"/>
            </w:tcBorders>
            <w:shd w:val="clear" w:color="auto" w:fill="4F81BD"/>
          </w:tcPr>
          <w:p w14:paraId="28E771B2" w14:textId="77777777" w:rsidR="00461A5C" w:rsidRPr="00E63C16" w:rsidRDefault="00461A5C" w:rsidP="000F62FA">
            <w:pPr>
              <w:pStyle w:val="Tabletext"/>
            </w:pPr>
          </w:p>
        </w:tc>
      </w:tr>
      <w:tr w:rsidR="00461A5C" w:rsidRPr="00E63C16" w14:paraId="28E771BA" w14:textId="77777777" w:rsidTr="000F62FA">
        <w:trPr>
          <w:cantSplit/>
          <w:trHeight w:val="283"/>
        </w:trPr>
        <w:tc>
          <w:tcPr>
            <w:tcW w:w="739" w:type="dxa"/>
            <w:vMerge/>
            <w:tcBorders>
              <w:left w:val="single" w:sz="6" w:space="0" w:color="auto"/>
              <w:right w:val="single" w:sz="6" w:space="0" w:color="auto"/>
            </w:tcBorders>
            <w:shd w:val="clear" w:color="auto" w:fill="FFFFFF"/>
            <w:textDirection w:val="btLr"/>
          </w:tcPr>
          <w:p w14:paraId="28E771B4" w14:textId="77777777" w:rsidR="00461A5C" w:rsidRPr="00E63C16" w:rsidRDefault="00461A5C" w:rsidP="000F62FA">
            <w:pPr>
              <w:pStyle w:val="Tabletext"/>
            </w:pP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28E771B5" w14:textId="77777777" w:rsidR="00461A5C" w:rsidRPr="00E63C16" w:rsidRDefault="00461A5C" w:rsidP="000F62FA">
            <w:pPr>
              <w:pStyle w:val="Tabletext"/>
            </w:pPr>
            <w:r w:rsidRPr="00E63C16">
              <w:t>Narrandera State Forest</w:t>
            </w:r>
          </w:p>
        </w:tc>
        <w:tc>
          <w:tcPr>
            <w:tcW w:w="1134" w:type="dxa"/>
            <w:tcBorders>
              <w:top w:val="single" w:sz="6" w:space="0" w:color="auto"/>
              <w:left w:val="single" w:sz="6" w:space="0" w:color="auto"/>
              <w:bottom w:val="single" w:sz="6" w:space="0" w:color="auto"/>
              <w:right w:val="single" w:sz="6" w:space="0" w:color="auto"/>
            </w:tcBorders>
            <w:shd w:val="clear" w:color="auto" w:fill="FFFFFF"/>
          </w:tcPr>
          <w:p w14:paraId="28E771B6" w14:textId="77777777" w:rsidR="00461A5C" w:rsidRPr="00E63C16" w:rsidRDefault="00461A5C" w:rsidP="000F62FA">
            <w:pPr>
              <w:pStyle w:val="Tabletext"/>
            </w:pPr>
          </w:p>
        </w:tc>
        <w:tc>
          <w:tcPr>
            <w:tcW w:w="1134" w:type="dxa"/>
            <w:tcBorders>
              <w:top w:val="single" w:sz="6" w:space="0" w:color="auto"/>
              <w:left w:val="single" w:sz="6" w:space="0" w:color="auto"/>
              <w:bottom w:val="single" w:sz="6" w:space="0" w:color="auto"/>
              <w:right w:val="single" w:sz="6" w:space="0" w:color="auto"/>
            </w:tcBorders>
            <w:shd w:val="clear" w:color="auto" w:fill="FFFFFF"/>
          </w:tcPr>
          <w:p w14:paraId="28E771B7" w14:textId="77777777" w:rsidR="00461A5C" w:rsidRPr="00E63C16" w:rsidRDefault="00461A5C" w:rsidP="000F62FA">
            <w:pPr>
              <w:pStyle w:val="Tabletext"/>
            </w:pPr>
          </w:p>
        </w:tc>
        <w:tc>
          <w:tcPr>
            <w:tcW w:w="1135" w:type="dxa"/>
            <w:tcBorders>
              <w:top w:val="single" w:sz="6" w:space="0" w:color="auto"/>
              <w:left w:val="single" w:sz="6" w:space="0" w:color="auto"/>
              <w:bottom w:val="single" w:sz="6" w:space="0" w:color="auto"/>
              <w:right w:val="single" w:sz="6" w:space="0" w:color="auto"/>
            </w:tcBorders>
            <w:shd w:val="clear" w:color="auto" w:fill="4F81BD"/>
          </w:tcPr>
          <w:p w14:paraId="28E771B8" w14:textId="77777777" w:rsidR="00461A5C" w:rsidRPr="00E63C16" w:rsidRDefault="00461A5C" w:rsidP="000F62FA">
            <w:pPr>
              <w:pStyle w:val="Tabletext"/>
            </w:pPr>
          </w:p>
        </w:tc>
        <w:tc>
          <w:tcPr>
            <w:tcW w:w="1275" w:type="dxa"/>
            <w:tcBorders>
              <w:top w:val="single" w:sz="6" w:space="0" w:color="auto"/>
              <w:left w:val="single" w:sz="6" w:space="0" w:color="auto"/>
              <w:bottom w:val="single" w:sz="6" w:space="0" w:color="auto"/>
              <w:right w:val="single" w:sz="6" w:space="0" w:color="auto"/>
            </w:tcBorders>
            <w:shd w:val="clear" w:color="auto" w:fill="4F81BD"/>
          </w:tcPr>
          <w:p w14:paraId="28E771B9" w14:textId="77777777" w:rsidR="00461A5C" w:rsidRPr="00E63C16" w:rsidRDefault="00461A5C" w:rsidP="000F62FA">
            <w:pPr>
              <w:pStyle w:val="Tabletext"/>
            </w:pPr>
          </w:p>
        </w:tc>
      </w:tr>
      <w:tr w:rsidR="00461A5C" w:rsidRPr="00E63C16" w14:paraId="28E771C1" w14:textId="77777777" w:rsidTr="000F62FA">
        <w:trPr>
          <w:cantSplit/>
          <w:trHeight w:val="283"/>
        </w:trPr>
        <w:tc>
          <w:tcPr>
            <w:tcW w:w="739" w:type="dxa"/>
            <w:vMerge/>
            <w:tcBorders>
              <w:left w:val="single" w:sz="6" w:space="0" w:color="auto"/>
              <w:right w:val="single" w:sz="6" w:space="0" w:color="auto"/>
            </w:tcBorders>
            <w:shd w:val="clear" w:color="auto" w:fill="FFFFFF"/>
            <w:textDirection w:val="btLr"/>
          </w:tcPr>
          <w:p w14:paraId="28E771BB" w14:textId="77777777" w:rsidR="00461A5C" w:rsidRPr="00E63C16" w:rsidRDefault="00461A5C" w:rsidP="000F62FA">
            <w:pPr>
              <w:pStyle w:val="Tabletext"/>
            </w:pP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28E771BC" w14:textId="77777777" w:rsidR="00461A5C" w:rsidRPr="00E63C16" w:rsidRDefault="00461A5C" w:rsidP="000F62FA">
            <w:pPr>
              <w:pStyle w:val="Tabletext"/>
            </w:pPr>
            <w:r w:rsidRPr="00E63C16">
              <w:t>Euroley</w:t>
            </w:r>
          </w:p>
        </w:tc>
        <w:tc>
          <w:tcPr>
            <w:tcW w:w="1134" w:type="dxa"/>
            <w:tcBorders>
              <w:top w:val="single" w:sz="6" w:space="0" w:color="auto"/>
              <w:left w:val="single" w:sz="6" w:space="0" w:color="auto"/>
              <w:bottom w:val="single" w:sz="6" w:space="0" w:color="auto"/>
              <w:right w:val="single" w:sz="6" w:space="0" w:color="auto"/>
            </w:tcBorders>
            <w:shd w:val="clear" w:color="auto" w:fill="FFFFFF"/>
          </w:tcPr>
          <w:p w14:paraId="28E771BD" w14:textId="77777777" w:rsidR="00461A5C" w:rsidRPr="00E63C16" w:rsidRDefault="00461A5C" w:rsidP="000F62FA">
            <w:pPr>
              <w:pStyle w:val="Tabletext"/>
            </w:pPr>
          </w:p>
        </w:tc>
        <w:tc>
          <w:tcPr>
            <w:tcW w:w="1134" w:type="dxa"/>
            <w:tcBorders>
              <w:top w:val="single" w:sz="6" w:space="0" w:color="auto"/>
              <w:left w:val="single" w:sz="6" w:space="0" w:color="auto"/>
              <w:bottom w:val="single" w:sz="6" w:space="0" w:color="auto"/>
              <w:right w:val="single" w:sz="6" w:space="0" w:color="auto"/>
            </w:tcBorders>
            <w:shd w:val="clear" w:color="auto" w:fill="FFFFFF"/>
          </w:tcPr>
          <w:p w14:paraId="28E771BE" w14:textId="77777777" w:rsidR="00461A5C" w:rsidRPr="00E63C16" w:rsidRDefault="00461A5C" w:rsidP="000F62FA">
            <w:pPr>
              <w:pStyle w:val="Tabletext"/>
            </w:pPr>
          </w:p>
        </w:tc>
        <w:tc>
          <w:tcPr>
            <w:tcW w:w="1135" w:type="dxa"/>
            <w:tcBorders>
              <w:top w:val="single" w:sz="6" w:space="0" w:color="auto"/>
              <w:left w:val="single" w:sz="6" w:space="0" w:color="auto"/>
              <w:bottom w:val="single" w:sz="6" w:space="0" w:color="auto"/>
              <w:right w:val="single" w:sz="6" w:space="0" w:color="auto"/>
            </w:tcBorders>
          </w:tcPr>
          <w:p w14:paraId="28E771BF" w14:textId="77777777" w:rsidR="00461A5C" w:rsidRPr="00E63C16" w:rsidRDefault="00461A5C" w:rsidP="000F62FA">
            <w:pPr>
              <w:pStyle w:val="Tabletext"/>
            </w:pPr>
          </w:p>
        </w:tc>
        <w:tc>
          <w:tcPr>
            <w:tcW w:w="1275" w:type="dxa"/>
            <w:tcBorders>
              <w:top w:val="single" w:sz="6" w:space="0" w:color="auto"/>
              <w:left w:val="single" w:sz="6" w:space="0" w:color="auto"/>
              <w:bottom w:val="single" w:sz="6" w:space="0" w:color="auto"/>
              <w:right w:val="single" w:sz="6" w:space="0" w:color="auto"/>
            </w:tcBorders>
            <w:shd w:val="clear" w:color="auto" w:fill="4F81BD"/>
          </w:tcPr>
          <w:p w14:paraId="28E771C0" w14:textId="77777777" w:rsidR="00461A5C" w:rsidRPr="00E63C16" w:rsidRDefault="00461A5C" w:rsidP="000F62FA">
            <w:pPr>
              <w:pStyle w:val="Tabletext"/>
            </w:pPr>
          </w:p>
        </w:tc>
      </w:tr>
      <w:tr w:rsidR="00461A5C" w:rsidRPr="00E63C16" w14:paraId="28E771C8" w14:textId="77777777" w:rsidTr="000F62FA">
        <w:trPr>
          <w:cantSplit/>
          <w:trHeight w:val="283"/>
        </w:trPr>
        <w:tc>
          <w:tcPr>
            <w:tcW w:w="739" w:type="dxa"/>
            <w:vMerge/>
            <w:tcBorders>
              <w:left w:val="single" w:sz="6" w:space="0" w:color="auto"/>
              <w:right w:val="single" w:sz="6" w:space="0" w:color="auto"/>
            </w:tcBorders>
            <w:shd w:val="clear" w:color="auto" w:fill="FFFFFF"/>
            <w:textDirection w:val="btLr"/>
          </w:tcPr>
          <w:p w14:paraId="28E771C2" w14:textId="77777777" w:rsidR="00461A5C" w:rsidRPr="00E63C16" w:rsidRDefault="00461A5C" w:rsidP="000F62FA">
            <w:pPr>
              <w:pStyle w:val="Tabletext"/>
            </w:pP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28E771C3" w14:textId="77777777" w:rsidR="00461A5C" w:rsidRPr="00E63C16" w:rsidRDefault="00461A5C" w:rsidP="000F62FA">
            <w:pPr>
              <w:pStyle w:val="Tabletext"/>
            </w:pPr>
            <w:r w:rsidRPr="00E63C16">
              <w:t>Yanco Ag.</w:t>
            </w:r>
          </w:p>
        </w:tc>
        <w:tc>
          <w:tcPr>
            <w:tcW w:w="1134" w:type="dxa"/>
            <w:tcBorders>
              <w:top w:val="single" w:sz="6" w:space="0" w:color="auto"/>
              <w:left w:val="single" w:sz="6" w:space="0" w:color="auto"/>
              <w:bottom w:val="single" w:sz="6" w:space="0" w:color="auto"/>
              <w:right w:val="single" w:sz="6" w:space="0" w:color="auto"/>
            </w:tcBorders>
            <w:shd w:val="clear" w:color="auto" w:fill="FFFFFF"/>
          </w:tcPr>
          <w:p w14:paraId="28E771C4" w14:textId="77777777" w:rsidR="00461A5C" w:rsidRPr="00E63C16" w:rsidRDefault="00461A5C" w:rsidP="000F62FA">
            <w:pPr>
              <w:pStyle w:val="Tabletext"/>
            </w:pPr>
          </w:p>
        </w:tc>
        <w:tc>
          <w:tcPr>
            <w:tcW w:w="1134" w:type="dxa"/>
            <w:tcBorders>
              <w:top w:val="single" w:sz="6" w:space="0" w:color="auto"/>
              <w:left w:val="single" w:sz="6" w:space="0" w:color="auto"/>
              <w:bottom w:val="single" w:sz="6" w:space="0" w:color="auto"/>
              <w:right w:val="single" w:sz="6" w:space="0" w:color="auto"/>
            </w:tcBorders>
            <w:shd w:val="clear" w:color="auto" w:fill="FFFFFF"/>
          </w:tcPr>
          <w:p w14:paraId="28E771C5" w14:textId="77777777" w:rsidR="00461A5C" w:rsidRPr="00E63C16" w:rsidRDefault="00461A5C" w:rsidP="000F62FA">
            <w:pPr>
              <w:pStyle w:val="Tabletext"/>
            </w:pPr>
          </w:p>
        </w:tc>
        <w:tc>
          <w:tcPr>
            <w:tcW w:w="1135" w:type="dxa"/>
            <w:tcBorders>
              <w:top w:val="single" w:sz="6" w:space="0" w:color="auto"/>
              <w:left w:val="single" w:sz="6" w:space="0" w:color="auto"/>
              <w:bottom w:val="single" w:sz="6" w:space="0" w:color="auto"/>
              <w:right w:val="single" w:sz="6" w:space="0" w:color="auto"/>
            </w:tcBorders>
            <w:shd w:val="clear" w:color="auto" w:fill="4F81BD"/>
          </w:tcPr>
          <w:p w14:paraId="28E771C6" w14:textId="77777777" w:rsidR="00461A5C" w:rsidRPr="00E63C16" w:rsidRDefault="00461A5C" w:rsidP="000F62FA">
            <w:pPr>
              <w:pStyle w:val="Tabletext"/>
            </w:pPr>
          </w:p>
        </w:tc>
        <w:tc>
          <w:tcPr>
            <w:tcW w:w="1275" w:type="dxa"/>
            <w:tcBorders>
              <w:top w:val="single" w:sz="6" w:space="0" w:color="auto"/>
              <w:left w:val="single" w:sz="6" w:space="0" w:color="auto"/>
              <w:bottom w:val="single" w:sz="6" w:space="0" w:color="auto"/>
              <w:right w:val="single" w:sz="6" w:space="0" w:color="auto"/>
            </w:tcBorders>
            <w:shd w:val="clear" w:color="auto" w:fill="4F81BD"/>
          </w:tcPr>
          <w:p w14:paraId="28E771C7" w14:textId="77777777" w:rsidR="00461A5C" w:rsidRPr="00E63C16" w:rsidRDefault="00461A5C" w:rsidP="000F62FA">
            <w:pPr>
              <w:pStyle w:val="Tabletext"/>
            </w:pPr>
          </w:p>
        </w:tc>
      </w:tr>
      <w:tr w:rsidR="00461A5C" w:rsidRPr="00E63C16" w14:paraId="28E771CF" w14:textId="77777777" w:rsidTr="000F62FA">
        <w:trPr>
          <w:cantSplit/>
          <w:trHeight w:val="283"/>
        </w:trPr>
        <w:tc>
          <w:tcPr>
            <w:tcW w:w="739" w:type="dxa"/>
            <w:vMerge/>
            <w:tcBorders>
              <w:left w:val="single" w:sz="6" w:space="0" w:color="auto"/>
              <w:bottom w:val="single" w:sz="6" w:space="0" w:color="auto"/>
              <w:right w:val="single" w:sz="6" w:space="0" w:color="auto"/>
            </w:tcBorders>
            <w:shd w:val="clear" w:color="auto" w:fill="FFFFFF"/>
            <w:textDirection w:val="btLr"/>
          </w:tcPr>
          <w:p w14:paraId="28E771C9" w14:textId="77777777" w:rsidR="00461A5C" w:rsidRPr="00E63C16" w:rsidRDefault="00461A5C" w:rsidP="000F62FA">
            <w:pPr>
              <w:pStyle w:val="Tabletext"/>
            </w:pP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28E771CA" w14:textId="77777777" w:rsidR="00461A5C" w:rsidRPr="00E63C16" w:rsidRDefault="00461A5C" w:rsidP="000F62FA">
            <w:pPr>
              <w:pStyle w:val="Tabletext"/>
            </w:pPr>
            <w:r w:rsidRPr="00E63C16">
              <w:t>Berry Jerry</w:t>
            </w:r>
          </w:p>
        </w:tc>
        <w:tc>
          <w:tcPr>
            <w:tcW w:w="1134" w:type="dxa"/>
            <w:tcBorders>
              <w:top w:val="single" w:sz="6" w:space="0" w:color="auto"/>
              <w:left w:val="single" w:sz="6" w:space="0" w:color="auto"/>
              <w:bottom w:val="single" w:sz="6" w:space="0" w:color="auto"/>
              <w:right w:val="single" w:sz="6" w:space="0" w:color="auto"/>
            </w:tcBorders>
            <w:shd w:val="clear" w:color="auto" w:fill="FFFFFF"/>
          </w:tcPr>
          <w:p w14:paraId="28E771CB" w14:textId="77777777" w:rsidR="00461A5C" w:rsidRPr="00E63C16" w:rsidRDefault="00461A5C" w:rsidP="000F62FA">
            <w:pPr>
              <w:pStyle w:val="Tabletext"/>
            </w:pPr>
          </w:p>
        </w:tc>
        <w:tc>
          <w:tcPr>
            <w:tcW w:w="1134" w:type="dxa"/>
            <w:tcBorders>
              <w:top w:val="single" w:sz="6" w:space="0" w:color="auto"/>
              <w:left w:val="single" w:sz="6" w:space="0" w:color="auto"/>
              <w:bottom w:val="single" w:sz="6" w:space="0" w:color="auto"/>
              <w:right w:val="single" w:sz="6" w:space="0" w:color="auto"/>
            </w:tcBorders>
            <w:shd w:val="clear" w:color="auto" w:fill="4F81BD"/>
          </w:tcPr>
          <w:p w14:paraId="28E771CC" w14:textId="77777777" w:rsidR="00461A5C" w:rsidRPr="00E63C16" w:rsidRDefault="00461A5C" w:rsidP="000F62FA">
            <w:pPr>
              <w:pStyle w:val="Tabletext"/>
            </w:pPr>
          </w:p>
        </w:tc>
        <w:tc>
          <w:tcPr>
            <w:tcW w:w="1135" w:type="dxa"/>
            <w:tcBorders>
              <w:top w:val="single" w:sz="6" w:space="0" w:color="auto"/>
              <w:left w:val="single" w:sz="6" w:space="0" w:color="auto"/>
              <w:bottom w:val="single" w:sz="6" w:space="0" w:color="auto"/>
              <w:right w:val="single" w:sz="6" w:space="0" w:color="auto"/>
            </w:tcBorders>
            <w:shd w:val="clear" w:color="auto" w:fill="4F81BD"/>
          </w:tcPr>
          <w:p w14:paraId="28E771CD" w14:textId="77777777" w:rsidR="00461A5C" w:rsidRPr="00E63C16" w:rsidRDefault="00461A5C" w:rsidP="000F62FA">
            <w:pPr>
              <w:pStyle w:val="Tabletext"/>
            </w:pPr>
          </w:p>
        </w:tc>
        <w:tc>
          <w:tcPr>
            <w:tcW w:w="1275" w:type="dxa"/>
            <w:tcBorders>
              <w:top w:val="single" w:sz="6" w:space="0" w:color="auto"/>
              <w:left w:val="single" w:sz="6" w:space="0" w:color="auto"/>
              <w:bottom w:val="single" w:sz="6" w:space="0" w:color="auto"/>
              <w:right w:val="single" w:sz="6" w:space="0" w:color="auto"/>
            </w:tcBorders>
            <w:shd w:val="clear" w:color="auto" w:fill="4F81BD"/>
          </w:tcPr>
          <w:p w14:paraId="28E771CE" w14:textId="77777777" w:rsidR="00461A5C" w:rsidRPr="00E63C16" w:rsidRDefault="00461A5C" w:rsidP="000F62FA">
            <w:pPr>
              <w:pStyle w:val="Tabletext"/>
            </w:pPr>
          </w:p>
        </w:tc>
      </w:tr>
      <w:tr w:rsidR="00461A5C" w:rsidRPr="00E63C16" w14:paraId="28E771D6" w14:textId="77777777" w:rsidTr="000F62FA">
        <w:trPr>
          <w:cantSplit/>
          <w:trHeight w:val="283"/>
        </w:trPr>
        <w:tc>
          <w:tcPr>
            <w:tcW w:w="739" w:type="dxa"/>
            <w:vMerge w:val="restart"/>
            <w:tcBorders>
              <w:top w:val="single" w:sz="6" w:space="0" w:color="auto"/>
              <w:left w:val="single" w:sz="6" w:space="0" w:color="auto"/>
              <w:right w:val="single" w:sz="6" w:space="0" w:color="auto"/>
            </w:tcBorders>
            <w:shd w:val="clear" w:color="auto" w:fill="FFFFFF"/>
            <w:textDirection w:val="btLr"/>
          </w:tcPr>
          <w:p w14:paraId="28E771D0" w14:textId="77777777" w:rsidR="00461A5C" w:rsidRPr="00E63C16" w:rsidRDefault="00461A5C" w:rsidP="000F62FA">
            <w:pPr>
              <w:pStyle w:val="Tabletext"/>
            </w:pPr>
            <w:r w:rsidRPr="00E63C16">
              <w:t>Western Lakes</w:t>
            </w: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28E771D1" w14:textId="77777777" w:rsidR="00461A5C" w:rsidRPr="00E63C16" w:rsidRDefault="00461A5C" w:rsidP="000F62FA">
            <w:pPr>
              <w:pStyle w:val="Tabletext"/>
            </w:pPr>
            <w:r w:rsidRPr="00E63C16">
              <w:t>Paika Lake</w:t>
            </w:r>
          </w:p>
        </w:tc>
        <w:tc>
          <w:tcPr>
            <w:tcW w:w="1134" w:type="dxa"/>
            <w:tcBorders>
              <w:top w:val="single" w:sz="6" w:space="0" w:color="auto"/>
              <w:left w:val="single" w:sz="6" w:space="0" w:color="auto"/>
              <w:bottom w:val="single" w:sz="6" w:space="0" w:color="auto"/>
              <w:right w:val="single" w:sz="6" w:space="0" w:color="auto"/>
            </w:tcBorders>
            <w:shd w:val="clear" w:color="auto" w:fill="FFFFFF"/>
          </w:tcPr>
          <w:p w14:paraId="28E771D2" w14:textId="77777777" w:rsidR="00461A5C" w:rsidRPr="00E63C16" w:rsidRDefault="00461A5C" w:rsidP="000F62FA">
            <w:pPr>
              <w:pStyle w:val="Tabletext"/>
            </w:pPr>
          </w:p>
        </w:tc>
        <w:tc>
          <w:tcPr>
            <w:tcW w:w="1134" w:type="dxa"/>
            <w:tcBorders>
              <w:top w:val="single" w:sz="6" w:space="0" w:color="auto"/>
              <w:left w:val="single" w:sz="6" w:space="0" w:color="auto"/>
              <w:bottom w:val="single" w:sz="6" w:space="0" w:color="auto"/>
              <w:right w:val="single" w:sz="6" w:space="0" w:color="auto"/>
            </w:tcBorders>
            <w:shd w:val="clear" w:color="auto" w:fill="FFFFFF"/>
          </w:tcPr>
          <w:p w14:paraId="28E771D3" w14:textId="77777777" w:rsidR="00461A5C" w:rsidRPr="00E63C16" w:rsidRDefault="00461A5C" w:rsidP="000F62FA">
            <w:pPr>
              <w:pStyle w:val="Tabletext"/>
            </w:pPr>
          </w:p>
        </w:tc>
        <w:tc>
          <w:tcPr>
            <w:tcW w:w="1135" w:type="dxa"/>
            <w:tcBorders>
              <w:top w:val="single" w:sz="6" w:space="0" w:color="auto"/>
              <w:left w:val="single" w:sz="6" w:space="0" w:color="auto"/>
              <w:bottom w:val="single" w:sz="6" w:space="0" w:color="auto"/>
              <w:right w:val="single" w:sz="6" w:space="0" w:color="auto"/>
            </w:tcBorders>
            <w:shd w:val="clear" w:color="auto" w:fill="4F81BD"/>
          </w:tcPr>
          <w:p w14:paraId="28E771D4" w14:textId="77777777" w:rsidR="00461A5C" w:rsidRPr="00E63C16" w:rsidRDefault="00461A5C" w:rsidP="000F62FA">
            <w:pPr>
              <w:pStyle w:val="Tabletext"/>
            </w:pPr>
          </w:p>
        </w:tc>
        <w:tc>
          <w:tcPr>
            <w:tcW w:w="1275" w:type="dxa"/>
            <w:tcBorders>
              <w:top w:val="single" w:sz="6" w:space="0" w:color="auto"/>
              <w:left w:val="single" w:sz="6" w:space="0" w:color="auto"/>
              <w:bottom w:val="single" w:sz="6" w:space="0" w:color="auto"/>
              <w:right w:val="single" w:sz="6" w:space="0" w:color="auto"/>
            </w:tcBorders>
            <w:shd w:val="clear" w:color="auto" w:fill="4F81BD"/>
          </w:tcPr>
          <w:p w14:paraId="28E771D5" w14:textId="77777777" w:rsidR="00461A5C" w:rsidRPr="00E63C16" w:rsidRDefault="00461A5C" w:rsidP="000F62FA">
            <w:pPr>
              <w:pStyle w:val="Tabletext"/>
            </w:pPr>
          </w:p>
        </w:tc>
      </w:tr>
      <w:tr w:rsidR="00461A5C" w:rsidRPr="00E63C16" w14:paraId="28E771DD" w14:textId="77777777" w:rsidTr="000F62FA">
        <w:trPr>
          <w:cantSplit/>
          <w:trHeight w:val="283"/>
        </w:trPr>
        <w:tc>
          <w:tcPr>
            <w:tcW w:w="739" w:type="dxa"/>
            <w:vMerge/>
            <w:tcBorders>
              <w:left w:val="single" w:sz="6" w:space="0" w:color="auto"/>
              <w:right w:val="single" w:sz="6" w:space="0" w:color="auto"/>
            </w:tcBorders>
            <w:shd w:val="clear" w:color="auto" w:fill="FFFFFF"/>
            <w:textDirection w:val="btLr"/>
          </w:tcPr>
          <w:p w14:paraId="28E771D7" w14:textId="77777777" w:rsidR="00461A5C" w:rsidRPr="00E63C16" w:rsidRDefault="00461A5C" w:rsidP="000F62FA">
            <w:pPr>
              <w:pStyle w:val="Tabletext"/>
            </w:pP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28E771D8" w14:textId="77777777" w:rsidR="00461A5C" w:rsidRPr="00E63C16" w:rsidRDefault="00461A5C" w:rsidP="000F62FA">
            <w:pPr>
              <w:pStyle w:val="Tabletext"/>
            </w:pPr>
            <w:r w:rsidRPr="00E63C16">
              <w:t>Hobblers</w:t>
            </w:r>
          </w:p>
        </w:tc>
        <w:tc>
          <w:tcPr>
            <w:tcW w:w="1134" w:type="dxa"/>
            <w:tcBorders>
              <w:top w:val="single" w:sz="6" w:space="0" w:color="auto"/>
              <w:left w:val="single" w:sz="6" w:space="0" w:color="auto"/>
              <w:bottom w:val="single" w:sz="6" w:space="0" w:color="auto"/>
              <w:right w:val="single" w:sz="6" w:space="0" w:color="auto"/>
            </w:tcBorders>
            <w:shd w:val="clear" w:color="auto" w:fill="FFFFFF"/>
          </w:tcPr>
          <w:p w14:paraId="28E771D9" w14:textId="77777777" w:rsidR="00461A5C" w:rsidRPr="00E63C16" w:rsidRDefault="00461A5C" w:rsidP="000F62FA">
            <w:pPr>
              <w:pStyle w:val="Tabletext"/>
            </w:pPr>
          </w:p>
        </w:tc>
        <w:tc>
          <w:tcPr>
            <w:tcW w:w="1134" w:type="dxa"/>
            <w:tcBorders>
              <w:top w:val="single" w:sz="6" w:space="0" w:color="auto"/>
              <w:left w:val="single" w:sz="6" w:space="0" w:color="auto"/>
              <w:bottom w:val="single" w:sz="6" w:space="0" w:color="auto"/>
              <w:right w:val="single" w:sz="6" w:space="0" w:color="auto"/>
            </w:tcBorders>
            <w:shd w:val="clear" w:color="auto" w:fill="FFFFFF"/>
          </w:tcPr>
          <w:p w14:paraId="28E771DA" w14:textId="77777777" w:rsidR="00461A5C" w:rsidRPr="00E63C16" w:rsidRDefault="00461A5C" w:rsidP="000F62FA">
            <w:pPr>
              <w:pStyle w:val="Tabletext"/>
            </w:pPr>
          </w:p>
        </w:tc>
        <w:tc>
          <w:tcPr>
            <w:tcW w:w="1135" w:type="dxa"/>
            <w:tcBorders>
              <w:top w:val="single" w:sz="6" w:space="0" w:color="auto"/>
              <w:left w:val="single" w:sz="6" w:space="0" w:color="auto"/>
              <w:bottom w:val="single" w:sz="6" w:space="0" w:color="auto"/>
              <w:right w:val="single" w:sz="6" w:space="0" w:color="auto"/>
            </w:tcBorders>
            <w:shd w:val="clear" w:color="auto" w:fill="4F81BD"/>
          </w:tcPr>
          <w:p w14:paraId="28E771DB" w14:textId="77777777" w:rsidR="00461A5C" w:rsidRPr="00E63C16" w:rsidRDefault="00461A5C" w:rsidP="000F62FA">
            <w:pPr>
              <w:pStyle w:val="Tabletext"/>
            </w:pPr>
          </w:p>
        </w:tc>
        <w:tc>
          <w:tcPr>
            <w:tcW w:w="1275" w:type="dxa"/>
            <w:tcBorders>
              <w:top w:val="single" w:sz="6" w:space="0" w:color="auto"/>
              <w:left w:val="single" w:sz="6" w:space="0" w:color="auto"/>
              <w:bottom w:val="single" w:sz="6" w:space="0" w:color="auto"/>
              <w:right w:val="single" w:sz="6" w:space="0" w:color="auto"/>
            </w:tcBorders>
            <w:shd w:val="clear" w:color="auto" w:fill="4F81BD"/>
          </w:tcPr>
          <w:p w14:paraId="28E771DC" w14:textId="77777777" w:rsidR="00461A5C" w:rsidRPr="00E63C16" w:rsidRDefault="00461A5C" w:rsidP="000F62FA">
            <w:pPr>
              <w:pStyle w:val="Tabletext"/>
            </w:pPr>
          </w:p>
        </w:tc>
      </w:tr>
      <w:tr w:rsidR="00461A5C" w:rsidRPr="00E63C16" w14:paraId="28E771E4" w14:textId="77777777" w:rsidTr="000F62FA">
        <w:trPr>
          <w:cantSplit/>
          <w:trHeight w:val="283"/>
        </w:trPr>
        <w:tc>
          <w:tcPr>
            <w:tcW w:w="739" w:type="dxa"/>
            <w:vMerge/>
            <w:tcBorders>
              <w:left w:val="single" w:sz="6" w:space="0" w:color="auto"/>
              <w:right w:val="single" w:sz="6" w:space="0" w:color="auto"/>
            </w:tcBorders>
            <w:shd w:val="clear" w:color="auto" w:fill="FFFFFF"/>
            <w:textDirection w:val="btLr"/>
          </w:tcPr>
          <w:p w14:paraId="28E771DE" w14:textId="77777777" w:rsidR="00461A5C" w:rsidRPr="00E63C16" w:rsidRDefault="00461A5C" w:rsidP="000F62FA">
            <w:pPr>
              <w:pStyle w:val="Tabletext"/>
            </w:pP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28E771DF" w14:textId="77777777" w:rsidR="00461A5C" w:rsidRPr="00E63C16" w:rsidRDefault="00461A5C" w:rsidP="000F62FA">
            <w:pPr>
              <w:pStyle w:val="Tabletext"/>
            </w:pPr>
            <w:r w:rsidRPr="00E63C16">
              <w:t>Cherax</w:t>
            </w:r>
          </w:p>
        </w:tc>
        <w:tc>
          <w:tcPr>
            <w:tcW w:w="1134" w:type="dxa"/>
            <w:tcBorders>
              <w:top w:val="single" w:sz="6" w:space="0" w:color="auto"/>
              <w:left w:val="single" w:sz="6" w:space="0" w:color="auto"/>
              <w:bottom w:val="single" w:sz="6" w:space="0" w:color="auto"/>
              <w:right w:val="single" w:sz="6" w:space="0" w:color="auto"/>
            </w:tcBorders>
            <w:shd w:val="clear" w:color="auto" w:fill="FFFFFF"/>
          </w:tcPr>
          <w:p w14:paraId="28E771E0" w14:textId="77777777" w:rsidR="00461A5C" w:rsidRPr="00E63C16" w:rsidRDefault="00461A5C" w:rsidP="000F62FA">
            <w:pPr>
              <w:pStyle w:val="Tabletext"/>
            </w:pPr>
          </w:p>
        </w:tc>
        <w:tc>
          <w:tcPr>
            <w:tcW w:w="1134" w:type="dxa"/>
            <w:tcBorders>
              <w:top w:val="single" w:sz="6" w:space="0" w:color="auto"/>
              <w:left w:val="single" w:sz="6" w:space="0" w:color="auto"/>
              <w:bottom w:val="single" w:sz="6" w:space="0" w:color="auto"/>
              <w:right w:val="single" w:sz="6" w:space="0" w:color="auto"/>
            </w:tcBorders>
            <w:shd w:val="clear" w:color="auto" w:fill="FFFFFF"/>
          </w:tcPr>
          <w:p w14:paraId="28E771E1" w14:textId="77777777" w:rsidR="00461A5C" w:rsidRPr="00E63C16" w:rsidRDefault="00461A5C" w:rsidP="000F62FA">
            <w:pPr>
              <w:pStyle w:val="Tabletext"/>
            </w:pPr>
          </w:p>
        </w:tc>
        <w:tc>
          <w:tcPr>
            <w:tcW w:w="1135" w:type="dxa"/>
            <w:tcBorders>
              <w:top w:val="single" w:sz="6" w:space="0" w:color="auto"/>
              <w:left w:val="single" w:sz="6" w:space="0" w:color="auto"/>
              <w:bottom w:val="single" w:sz="6" w:space="0" w:color="auto"/>
              <w:right w:val="single" w:sz="6" w:space="0" w:color="auto"/>
            </w:tcBorders>
            <w:shd w:val="clear" w:color="auto" w:fill="4F81BD"/>
          </w:tcPr>
          <w:p w14:paraId="28E771E2" w14:textId="77777777" w:rsidR="00461A5C" w:rsidRPr="00E63C16" w:rsidRDefault="00461A5C" w:rsidP="000F62FA">
            <w:pPr>
              <w:pStyle w:val="Tabletext"/>
            </w:pPr>
          </w:p>
        </w:tc>
        <w:tc>
          <w:tcPr>
            <w:tcW w:w="1275" w:type="dxa"/>
            <w:tcBorders>
              <w:top w:val="single" w:sz="6" w:space="0" w:color="auto"/>
              <w:left w:val="single" w:sz="6" w:space="0" w:color="auto"/>
              <w:bottom w:val="single" w:sz="6" w:space="0" w:color="auto"/>
              <w:right w:val="single" w:sz="6" w:space="0" w:color="auto"/>
            </w:tcBorders>
            <w:shd w:val="clear" w:color="auto" w:fill="4F81BD"/>
          </w:tcPr>
          <w:p w14:paraId="28E771E3" w14:textId="77777777" w:rsidR="00461A5C" w:rsidRPr="00E63C16" w:rsidRDefault="00461A5C" w:rsidP="000F62FA">
            <w:pPr>
              <w:pStyle w:val="Tabletext"/>
            </w:pPr>
          </w:p>
        </w:tc>
      </w:tr>
      <w:tr w:rsidR="00461A5C" w:rsidRPr="00E63C16" w14:paraId="28E771EB" w14:textId="77777777" w:rsidTr="000F62FA">
        <w:trPr>
          <w:cantSplit/>
          <w:trHeight w:val="283"/>
        </w:trPr>
        <w:tc>
          <w:tcPr>
            <w:tcW w:w="739" w:type="dxa"/>
            <w:vMerge/>
            <w:tcBorders>
              <w:left w:val="single" w:sz="6" w:space="0" w:color="auto"/>
              <w:right w:val="single" w:sz="6" w:space="0" w:color="auto"/>
            </w:tcBorders>
            <w:shd w:val="clear" w:color="auto" w:fill="FFFFFF"/>
            <w:textDirection w:val="btLr"/>
          </w:tcPr>
          <w:p w14:paraId="28E771E5" w14:textId="77777777" w:rsidR="00461A5C" w:rsidRPr="00E63C16" w:rsidRDefault="00461A5C" w:rsidP="000F62FA">
            <w:pPr>
              <w:pStyle w:val="Tabletext"/>
            </w:pP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28E771E6" w14:textId="77777777" w:rsidR="00461A5C" w:rsidRPr="00E63C16" w:rsidRDefault="00461A5C" w:rsidP="000F62FA">
            <w:pPr>
              <w:pStyle w:val="Tabletext"/>
            </w:pPr>
            <w:r w:rsidRPr="00E63C16">
              <w:t>Penarie Creek</w:t>
            </w:r>
          </w:p>
        </w:tc>
        <w:tc>
          <w:tcPr>
            <w:tcW w:w="1134" w:type="dxa"/>
            <w:tcBorders>
              <w:top w:val="single" w:sz="6" w:space="0" w:color="auto"/>
              <w:left w:val="single" w:sz="6" w:space="0" w:color="auto"/>
              <w:bottom w:val="single" w:sz="6" w:space="0" w:color="auto"/>
              <w:right w:val="single" w:sz="6" w:space="0" w:color="auto"/>
            </w:tcBorders>
            <w:shd w:val="clear" w:color="auto" w:fill="FFFFFF"/>
          </w:tcPr>
          <w:p w14:paraId="28E771E7" w14:textId="77777777" w:rsidR="00461A5C" w:rsidRPr="00E63C16" w:rsidRDefault="00461A5C" w:rsidP="000F62FA">
            <w:pPr>
              <w:pStyle w:val="Tabletext"/>
            </w:pPr>
          </w:p>
        </w:tc>
        <w:tc>
          <w:tcPr>
            <w:tcW w:w="1134" w:type="dxa"/>
            <w:tcBorders>
              <w:top w:val="single" w:sz="6" w:space="0" w:color="auto"/>
              <w:left w:val="single" w:sz="6" w:space="0" w:color="auto"/>
              <w:bottom w:val="single" w:sz="6" w:space="0" w:color="auto"/>
              <w:right w:val="single" w:sz="6" w:space="0" w:color="auto"/>
            </w:tcBorders>
            <w:shd w:val="clear" w:color="auto" w:fill="FFFFFF"/>
          </w:tcPr>
          <w:p w14:paraId="28E771E8" w14:textId="77777777" w:rsidR="00461A5C" w:rsidRPr="00E63C16" w:rsidRDefault="00461A5C" w:rsidP="000F62FA">
            <w:pPr>
              <w:pStyle w:val="Tabletext"/>
            </w:pPr>
          </w:p>
        </w:tc>
        <w:tc>
          <w:tcPr>
            <w:tcW w:w="1135" w:type="dxa"/>
            <w:tcBorders>
              <w:top w:val="single" w:sz="6" w:space="0" w:color="auto"/>
              <w:left w:val="single" w:sz="6" w:space="0" w:color="auto"/>
              <w:bottom w:val="single" w:sz="6" w:space="0" w:color="auto"/>
              <w:right w:val="single" w:sz="6" w:space="0" w:color="auto"/>
            </w:tcBorders>
            <w:shd w:val="clear" w:color="auto" w:fill="4F81BD"/>
          </w:tcPr>
          <w:p w14:paraId="28E771E9" w14:textId="77777777" w:rsidR="00461A5C" w:rsidRPr="00E63C16" w:rsidRDefault="00461A5C" w:rsidP="000F62FA">
            <w:pPr>
              <w:pStyle w:val="Tabletext"/>
            </w:pPr>
          </w:p>
        </w:tc>
        <w:tc>
          <w:tcPr>
            <w:tcW w:w="1275" w:type="dxa"/>
            <w:tcBorders>
              <w:top w:val="single" w:sz="6" w:space="0" w:color="auto"/>
              <w:left w:val="single" w:sz="6" w:space="0" w:color="auto"/>
              <w:bottom w:val="single" w:sz="6" w:space="0" w:color="auto"/>
              <w:right w:val="single" w:sz="6" w:space="0" w:color="auto"/>
            </w:tcBorders>
            <w:shd w:val="clear" w:color="auto" w:fill="4F81BD"/>
          </w:tcPr>
          <w:p w14:paraId="28E771EA" w14:textId="77777777" w:rsidR="00461A5C" w:rsidRPr="00E63C16" w:rsidRDefault="00461A5C" w:rsidP="000F62FA">
            <w:pPr>
              <w:pStyle w:val="Tabletext"/>
            </w:pPr>
          </w:p>
        </w:tc>
      </w:tr>
      <w:tr w:rsidR="00461A5C" w:rsidRPr="00E63C16" w14:paraId="28E771F2" w14:textId="77777777" w:rsidTr="000F62FA">
        <w:trPr>
          <w:cantSplit/>
          <w:trHeight w:val="283"/>
        </w:trPr>
        <w:tc>
          <w:tcPr>
            <w:tcW w:w="739" w:type="dxa"/>
            <w:tcBorders>
              <w:left w:val="single" w:sz="6" w:space="0" w:color="auto"/>
              <w:bottom w:val="single" w:sz="6" w:space="0" w:color="auto"/>
              <w:right w:val="single" w:sz="6" w:space="0" w:color="auto"/>
            </w:tcBorders>
            <w:shd w:val="clear" w:color="auto" w:fill="FFFFFF"/>
            <w:textDirection w:val="btLr"/>
          </w:tcPr>
          <w:p w14:paraId="28E771EC" w14:textId="77777777" w:rsidR="00461A5C" w:rsidRPr="00E63C16" w:rsidRDefault="00461A5C" w:rsidP="000F62FA">
            <w:pPr>
              <w:pStyle w:val="Tabletext"/>
            </w:pPr>
            <w:r>
              <w:t>Fiddlers</w:t>
            </w:r>
          </w:p>
        </w:tc>
        <w:tc>
          <w:tcPr>
            <w:tcW w:w="2693" w:type="dxa"/>
            <w:tcBorders>
              <w:top w:val="single" w:sz="6" w:space="0" w:color="auto"/>
              <w:left w:val="single" w:sz="6" w:space="0" w:color="auto"/>
              <w:bottom w:val="single" w:sz="6" w:space="0" w:color="auto"/>
              <w:right w:val="single" w:sz="6" w:space="0" w:color="auto"/>
            </w:tcBorders>
            <w:shd w:val="clear" w:color="auto" w:fill="FFFFFF"/>
          </w:tcPr>
          <w:p w14:paraId="28E771ED" w14:textId="77777777" w:rsidR="00461A5C" w:rsidRPr="00E63C16" w:rsidRDefault="00461A5C" w:rsidP="000F62FA">
            <w:pPr>
              <w:pStyle w:val="Tabletext"/>
            </w:pPr>
            <w:r>
              <w:t>Fiddlers Creek</w:t>
            </w:r>
          </w:p>
        </w:tc>
        <w:tc>
          <w:tcPr>
            <w:tcW w:w="1134" w:type="dxa"/>
            <w:tcBorders>
              <w:top w:val="single" w:sz="6" w:space="0" w:color="auto"/>
              <w:left w:val="single" w:sz="6" w:space="0" w:color="auto"/>
              <w:bottom w:val="single" w:sz="6" w:space="0" w:color="auto"/>
              <w:right w:val="single" w:sz="6" w:space="0" w:color="auto"/>
            </w:tcBorders>
            <w:shd w:val="clear" w:color="auto" w:fill="FFFFFF"/>
          </w:tcPr>
          <w:p w14:paraId="28E771EE" w14:textId="77777777" w:rsidR="00461A5C" w:rsidRPr="00E63C16" w:rsidRDefault="00461A5C" w:rsidP="000F62FA">
            <w:pPr>
              <w:pStyle w:val="Tabletext"/>
            </w:pPr>
          </w:p>
        </w:tc>
        <w:tc>
          <w:tcPr>
            <w:tcW w:w="1134" w:type="dxa"/>
            <w:tcBorders>
              <w:top w:val="single" w:sz="6" w:space="0" w:color="auto"/>
              <w:left w:val="single" w:sz="6" w:space="0" w:color="auto"/>
              <w:bottom w:val="single" w:sz="6" w:space="0" w:color="auto"/>
              <w:right w:val="single" w:sz="6" w:space="0" w:color="auto"/>
            </w:tcBorders>
            <w:shd w:val="clear" w:color="auto" w:fill="FFFFFF"/>
          </w:tcPr>
          <w:p w14:paraId="28E771EF" w14:textId="77777777" w:rsidR="00461A5C" w:rsidRPr="00E63C16" w:rsidRDefault="00461A5C" w:rsidP="000F62FA">
            <w:pPr>
              <w:pStyle w:val="Tabletext"/>
            </w:pPr>
          </w:p>
        </w:tc>
        <w:tc>
          <w:tcPr>
            <w:tcW w:w="1135" w:type="dxa"/>
            <w:tcBorders>
              <w:top w:val="single" w:sz="6" w:space="0" w:color="auto"/>
              <w:left w:val="single" w:sz="6" w:space="0" w:color="auto"/>
              <w:bottom w:val="single" w:sz="6" w:space="0" w:color="auto"/>
              <w:right w:val="single" w:sz="6" w:space="0" w:color="auto"/>
            </w:tcBorders>
            <w:shd w:val="clear" w:color="auto" w:fill="4F81BD"/>
          </w:tcPr>
          <w:p w14:paraId="28E771F0" w14:textId="77777777" w:rsidR="00461A5C" w:rsidRPr="00E63C16" w:rsidRDefault="00461A5C" w:rsidP="000F62FA">
            <w:pPr>
              <w:pStyle w:val="Tabletext"/>
            </w:pPr>
          </w:p>
        </w:tc>
        <w:tc>
          <w:tcPr>
            <w:tcW w:w="1275" w:type="dxa"/>
            <w:tcBorders>
              <w:top w:val="single" w:sz="6" w:space="0" w:color="auto"/>
              <w:left w:val="single" w:sz="6" w:space="0" w:color="auto"/>
              <w:bottom w:val="single" w:sz="6" w:space="0" w:color="auto"/>
              <w:right w:val="single" w:sz="6" w:space="0" w:color="auto"/>
            </w:tcBorders>
            <w:shd w:val="clear" w:color="auto" w:fill="4F81BD"/>
          </w:tcPr>
          <w:p w14:paraId="28E771F1" w14:textId="77777777" w:rsidR="00461A5C" w:rsidRPr="00E63C16" w:rsidRDefault="00461A5C" w:rsidP="000F62FA">
            <w:pPr>
              <w:pStyle w:val="Tabletext"/>
            </w:pPr>
          </w:p>
        </w:tc>
      </w:tr>
    </w:tbl>
    <w:p w14:paraId="28E771F3" w14:textId="77777777" w:rsidR="00461A5C" w:rsidRDefault="00461A5C" w:rsidP="002E7B11">
      <w:pPr>
        <w:pStyle w:val="Heading3"/>
      </w:pPr>
      <w:r w:rsidRPr="00E63C16">
        <w:br w:type="page"/>
      </w:r>
      <w:bookmarkStart w:id="43" w:name="_Toc385495639"/>
      <w:bookmarkStart w:id="44" w:name="_Ref380925504"/>
      <w:bookmarkEnd w:id="40"/>
      <w:bookmarkEnd w:id="41"/>
      <w:bookmarkEnd w:id="42"/>
      <w:r w:rsidR="00264670">
        <w:t xml:space="preserve"> </w:t>
      </w:r>
      <w:r>
        <w:t>Capacity Constraints</w:t>
      </w:r>
      <w:bookmarkEnd w:id="43"/>
    </w:p>
    <w:p w14:paraId="28E771F4" w14:textId="77777777" w:rsidR="00264670" w:rsidRPr="00E63C16" w:rsidRDefault="00461A5C" w:rsidP="00681363">
      <w:pPr>
        <w:jc w:val="both"/>
      </w:pPr>
      <w:r w:rsidRPr="00E63C16">
        <w:t xml:space="preserve"> Water delivery through the Lowbidgee floodplain is highly complex as water can be moved via a </w:t>
      </w:r>
      <w:r w:rsidR="007D37E4" w:rsidRPr="00E63C16">
        <w:t>well-developed</w:t>
      </w:r>
      <w:r w:rsidRPr="00E63C16">
        <w:t xml:space="preserve"> network of canals, regulators and other structures. Water infrastructure available to deliver </w:t>
      </w:r>
      <w:r w:rsidR="00A862C5">
        <w:t>Commonwealth</w:t>
      </w:r>
      <w:r w:rsidRPr="00E63C16">
        <w:t xml:space="preserve"> environmental watering across the floodplain is detailed in</w:t>
      </w:r>
      <w:r w:rsidR="000F62FA">
        <w:t xml:space="preserve"> the NSW </w:t>
      </w:r>
      <w:r w:rsidR="000F62FA" w:rsidRPr="0058696A">
        <w:rPr>
          <w:noProof/>
        </w:rPr>
        <w:t>Adaptive Environmental Water Use Plan for the Murrumbidgee Water Management Area</w:t>
      </w:r>
      <w:r w:rsidRPr="00E63C16">
        <w:t xml:space="preserve"> </w:t>
      </w:r>
      <w:r w:rsidR="003B1026" w:rsidRPr="00E63C16">
        <w:fldChar w:fldCharType="begin"/>
      </w:r>
      <w:r w:rsidRPr="00E63C16">
        <w:instrText xml:space="preserve"> ADDIN EN.CITE &lt;EndNote&gt;&lt;Cite&gt;&lt;Author&gt;NSW Commissioner for Water&lt;/Author&gt;&lt;Year&gt;2013&lt;/Year&gt;&lt;RecNum&gt;3495&lt;/RecNum&gt;&lt;DisplayText&gt;(NSW Commissioner for Water 2013)&lt;/DisplayText&gt;&lt;record&gt;&lt;rec-number&gt;3495&lt;/rec-number&gt;&lt;foreign-keys&gt;&lt;key app="EN" db-id="vxxvsda2b05fxpeaw2dp552mtrd5trxdrf0s"&gt;3495&lt;/key&gt;&lt;/foreign-keys&gt;&lt;ref-type name="Journal Article"&gt;17&lt;/ref-type&gt;&lt;contributors&gt;&lt;authors&gt;&lt;author&gt;NSW Commissioner for Water,&lt;/author&gt;&lt;/authors&gt;&lt;/contributors&gt;&lt;titles&gt;&lt;title&gt;Adaptive Environmental Water Use Plan for the Murrumbidgee Water Management Area&lt;/title&gt;&lt;secondary-title&gt;NSW Office of Environment and Heritage&lt;/secondary-title&gt;&lt;/titles&gt;&lt;periodical&gt;&lt;full-title&gt;NSW Office of Environment and Heritage&lt;/full-title&gt;&lt;/periodical&gt;&lt;dates&gt;&lt;year&gt;2013&lt;/year&gt;&lt;/dates&gt;&lt;urls&gt;&lt;/urls&gt;&lt;/record&gt;&lt;/Cite&gt;&lt;/EndNote&gt;</w:instrText>
      </w:r>
      <w:r w:rsidR="003B1026" w:rsidRPr="00E63C16">
        <w:fldChar w:fldCharType="separate"/>
      </w:r>
      <w:r w:rsidRPr="00E63C16">
        <w:rPr>
          <w:noProof/>
        </w:rPr>
        <w:t>(</w:t>
      </w:r>
      <w:hyperlink w:anchor="_ENREF_89" w:tooltip="NSW Commissioner for Water, 2013 #3495" w:history="1">
        <w:r w:rsidR="0084200E" w:rsidRPr="00E63C16">
          <w:rPr>
            <w:noProof/>
          </w:rPr>
          <w:t>NSW Commissioner for Water 2013</w:t>
        </w:r>
      </w:hyperlink>
      <w:r w:rsidRPr="00E63C16">
        <w:rPr>
          <w:noProof/>
        </w:rPr>
        <w:t>)</w:t>
      </w:r>
      <w:r w:rsidR="003B1026" w:rsidRPr="00E63C16">
        <w:fldChar w:fldCharType="end"/>
      </w:r>
      <w:r w:rsidRPr="00E63C16">
        <w:t xml:space="preserve"> and summarised in </w:t>
      </w:r>
      <w:r w:rsidR="002B4984">
        <w:fldChar w:fldCharType="begin"/>
      </w:r>
      <w:r w:rsidR="002B4984">
        <w:instrText xml:space="preserve"> REF _Ref385495884 \h  \* MERGEFORMAT </w:instrText>
      </w:r>
      <w:r w:rsidR="002B4984">
        <w:fldChar w:fldCharType="separate"/>
      </w:r>
      <w:r w:rsidR="00E43816" w:rsidRPr="00AA45C7">
        <w:t xml:space="preserve">Table </w:t>
      </w:r>
      <w:r w:rsidR="00E43816">
        <w:t>4</w:t>
      </w:r>
      <w:r w:rsidR="002B4984">
        <w:fldChar w:fldCharType="end"/>
      </w:r>
      <w:r w:rsidR="00681363">
        <w:t>.</w:t>
      </w:r>
    </w:p>
    <w:p w14:paraId="28E771F5" w14:textId="77777777" w:rsidR="000F62FA" w:rsidRPr="00E63C16" w:rsidRDefault="00461A5C" w:rsidP="00681363">
      <w:pPr>
        <w:pStyle w:val="BodyText10"/>
      </w:pPr>
      <w:r w:rsidRPr="00E63C16">
        <w:t xml:space="preserve">Water levels at Maude and Redbank Weir can be raised to allow for diversions into the Nimmie-Caira and Redbank systems respectively even when river levels are low.  </w:t>
      </w:r>
      <w:bookmarkStart w:id="45" w:name="_Ref385252789"/>
      <w:r w:rsidR="00681363">
        <w:t xml:space="preserve">There are a number of constraints that limit daily delivery volumes via canal and regulator structures across the Lowbidgee floodplain, including the presence of private structures, and channel capacity constraints (see </w:t>
      </w:r>
      <w:r w:rsidR="003B1026">
        <w:fldChar w:fldCharType="begin"/>
      </w:r>
      <w:r w:rsidR="00681363">
        <w:instrText xml:space="preserve"> REF _Ref385495884 \h </w:instrText>
      </w:r>
      <w:r w:rsidR="003B1026">
        <w:fldChar w:fldCharType="separate"/>
      </w:r>
      <w:r w:rsidR="00E43816" w:rsidRPr="00AA45C7">
        <w:t xml:space="preserve">Table </w:t>
      </w:r>
      <w:r w:rsidR="00E43816">
        <w:rPr>
          <w:noProof/>
        </w:rPr>
        <w:t>4</w:t>
      </w:r>
      <w:r w:rsidR="003B1026">
        <w:fldChar w:fldCharType="end"/>
      </w:r>
      <w:r w:rsidR="00681363">
        <w:t xml:space="preserve">). During very dry years carriage losses along canals can be significant and as a result watering actions may be </w:t>
      </w:r>
      <w:r w:rsidR="004477DB">
        <w:t>restricted to</w:t>
      </w:r>
      <w:r w:rsidR="00681363">
        <w:t xml:space="preserve"> areas closer to the off takes to limit losses.   </w:t>
      </w:r>
      <w:r w:rsidR="000F62FA" w:rsidRPr="00E63C16">
        <w:t>The mid-Murrumbidgee wetlands have limited infrastructure (the exceptions being Yanco Ag</w:t>
      </w:r>
      <w:r w:rsidR="000F62FA">
        <w:t>ricultural High School</w:t>
      </w:r>
      <w:r w:rsidR="000F62FA" w:rsidRPr="00E63C16">
        <w:t xml:space="preserve"> Lagoon, Turkey Flat</w:t>
      </w:r>
      <w:r w:rsidR="000F62FA">
        <w:t>s</w:t>
      </w:r>
      <w:r w:rsidR="000F62FA" w:rsidRPr="00E63C16">
        <w:t xml:space="preserve"> and Gooragool </w:t>
      </w:r>
      <w:r w:rsidR="000F62FA">
        <w:t xml:space="preserve">Lagoon </w:t>
      </w:r>
      <w:r w:rsidR="000F62FA" w:rsidRPr="00E63C16">
        <w:t xml:space="preserve">which can be filled via Murrumbidgee Irrigation Area </w:t>
      </w:r>
      <w:r w:rsidR="000F62FA">
        <w:t xml:space="preserve">(MIA) </w:t>
      </w:r>
      <w:r w:rsidR="000F62FA" w:rsidRPr="00E63C16">
        <w:t>infrastructure and inflows into these wetlands are dependent on river heights exceeding their commence to fill (around 23,000 ML/Day at Narrandera)</w:t>
      </w:r>
      <w:r w:rsidR="000F62FA">
        <w:t xml:space="preserve"> s</w:t>
      </w:r>
      <w:r w:rsidR="000F62FA" w:rsidRPr="00E63C16">
        <w:t xml:space="preserve">ee </w:t>
      </w:r>
      <w:r w:rsidR="003B1026" w:rsidRPr="00E63C16">
        <w:fldChar w:fldCharType="begin"/>
      </w:r>
      <w:r w:rsidR="000F62FA" w:rsidRPr="00E63C16">
        <w:instrText xml:space="preserve"> ADDIN EN.CITE &lt;EndNote&gt;&lt;Cite&gt;&lt;Author&gt;Sinclair Knight Merz&lt;/Author&gt;&lt;Year&gt;2011&lt;/Year&gt;&lt;RecNum&gt;3527&lt;/RecNum&gt;&lt;DisplayText&gt;(Murray 2008, Sinclair Knight Merz 2011)&lt;/DisplayText&gt;&lt;record&gt;&lt;rec-number&gt;3527&lt;/rec-number&gt;&lt;foreign-keys&gt;&lt;key app="EN" db-id="vxxvsda2b05fxpeaw2dp552mtrd5trxdrf0s"&gt;3527&lt;/key&gt;&lt;/foreign-keys&gt;&lt;ref-type name="Book"&gt;6&lt;/ref-type&gt;&lt;contributors&gt;&lt;authors&gt;&lt;author&gt;Sinclair Knight Merz,&lt;/author&gt;&lt;/authors&gt;&lt;/contributors&gt;&lt;titles&gt;&lt;title&gt;Environmental Water Delivery: Murrumbidgee Valley.&lt;/title&gt;&lt;/titles&gt;&lt;dates&gt;&lt;year&gt;2011&lt;/year&gt;&lt;/dates&gt;&lt;pub-location&gt;Canberra.&lt;/pub-location&gt;&lt;publisher&gt;Prepared for Commonwealth Environmental Water, Department of Sustainability,&amp;#xD;Environment, Water, Population and Communities&lt;/publisher&gt;&lt;urls&gt;&lt;/urls&gt;&lt;/record&gt;&lt;/Cite&gt;&lt;Cite&gt;&lt;Author&gt;Murray&lt;/Author&gt;&lt;Year&gt;2008&lt;/Year&gt;&lt;RecNum&gt;3216&lt;/RecNum&gt;&lt;record&gt;&lt;rec-number&gt;3216&lt;/rec-number&gt;&lt;foreign-keys&gt;&lt;key app="EN" db-id="vxxvsda2b05fxpeaw2dp552mtrd5trxdrf0s"&gt;3216&lt;/key&gt;&lt;/foreign-keys&gt;&lt;ref-type name="Book"&gt;6&lt;/ref-type&gt;&lt;contributors&gt;&lt;authors&gt;&lt;author&gt;Murray, P.&lt;/author&gt;&lt;/authors&gt;&lt;/contributors&gt;&lt;titles&gt;&lt;title&gt;Murrumbidgee wetlands resource book&lt;/title&gt;&lt;/titles&gt;&lt;dates&gt;&lt;year&gt;2008&lt;/year&gt;&lt;/dates&gt;&lt;pub-location&gt;New South Wales&lt;/pub-location&gt;&lt;publisher&gt;Murrumbidgee Catchment Management Authority&lt;/publisher&gt;&lt;urls&gt;&lt;/urls&gt;&lt;/record&gt;&lt;/Cite&gt;&lt;/EndNote&gt;</w:instrText>
      </w:r>
      <w:r w:rsidR="003B1026" w:rsidRPr="00E63C16">
        <w:fldChar w:fldCharType="separate"/>
      </w:r>
      <w:r w:rsidR="000F62FA" w:rsidRPr="00E63C16">
        <w:rPr>
          <w:noProof/>
        </w:rPr>
        <w:t>(</w:t>
      </w:r>
      <w:hyperlink w:anchor="_ENREF_87" w:tooltip="Murray, 2008 #3216" w:history="1">
        <w:r w:rsidR="0084200E" w:rsidRPr="00E63C16">
          <w:rPr>
            <w:noProof/>
          </w:rPr>
          <w:t>Murray 2008</w:t>
        </w:r>
      </w:hyperlink>
      <w:r w:rsidR="000F62FA" w:rsidRPr="00E63C16">
        <w:rPr>
          <w:noProof/>
        </w:rPr>
        <w:t xml:space="preserve">, </w:t>
      </w:r>
      <w:hyperlink w:anchor="_ENREF_100" w:tooltip="Sinclair Knight Merz, 2011 #3527" w:history="1">
        <w:r w:rsidR="0084200E" w:rsidRPr="00E63C16">
          <w:rPr>
            <w:noProof/>
          </w:rPr>
          <w:t>Sinclair Knight Merz 2011</w:t>
        </w:r>
      </w:hyperlink>
      <w:r w:rsidR="000F62FA" w:rsidRPr="00E63C16">
        <w:rPr>
          <w:noProof/>
        </w:rPr>
        <w:t>)</w:t>
      </w:r>
      <w:r w:rsidR="003B1026" w:rsidRPr="00E63C16">
        <w:fldChar w:fldCharType="end"/>
      </w:r>
      <w:r w:rsidR="000F62FA" w:rsidRPr="00E63C16">
        <w:t xml:space="preserve"> for commence to fill values for individual wetlands</w:t>
      </w:r>
      <w:r w:rsidR="000F62FA">
        <w:t>)</w:t>
      </w:r>
      <w:r w:rsidR="000F62FA" w:rsidRPr="00E63C16">
        <w:t xml:space="preserve">. </w:t>
      </w:r>
    </w:p>
    <w:p w14:paraId="28E771F6" w14:textId="77777777" w:rsidR="00461A5C" w:rsidRDefault="00461A5C" w:rsidP="00461A5C">
      <w:pPr>
        <w:spacing w:after="0" w:line="240" w:lineRule="auto"/>
        <w:rPr>
          <w:rFonts w:eastAsia="Times New Roman"/>
          <w:sz w:val="20"/>
          <w:szCs w:val="24"/>
        </w:rPr>
      </w:pPr>
      <w:r>
        <w:br w:type="page"/>
      </w:r>
    </w:p>
    <w:p w14:paraId="28E771F7" w14:textId="77777777" w:rsidR="00461A5C" w:rsidRPr="00AA45C7" w:rsidRDefault="00461A5C" w:rsidP="00461A5C">
      <w:pPr>
        <w:pStyle w:val="Caption1"/>
      </w:pPr>
      <w:bookmarkStart w:id="46" w:name="_Ref385495884"/>
      <w:bookmarkStart w:id="47" w:name="_Toc385488560"/>
      <w:bookmarkStart w:id="48" w:name="_Toc385488635"/>
      <w:bookmarkStart w:id="49" w:name="_Toc385495640"/>
      <w:bookmarkStart w:id="50" w:name="_Toc385498157"/>
      <w:bookmarkStart w:id="51" w:name="_Toc385498416"/>
      <w:bookmarkStart w:id="52" w:name="_Toc391898725"/>
      <w:bookmarkStart w:id="53" w:name="_Toc391976350"/>
      <w:r w:rsidRPr="00AA45C7">
        <w:t xml:space="preserve">Table </w:t>
      </w:r>
      <w:r w:rsidR="003B1026">
        <w:fldChar w:fldCharType="begin"/>
      </w:r>
      <w:r w:rsidR="00E2155D">
        <w:instrText xml:space="preserve"> SEQ Table \* ARABIC </w:instrText>
      </w:r>
      <w:r w:rsidR="003B1026">
        <w:fldChar w:fldCharType="separate"/>
      </w:r>
      <w:r w:rsidR="00E43816">
        <w:rPr>
          <w:noProof/>
        </w:rPr>
        <w:t>4</w:t>
      </w:r>
      <w:r w:rsidR="003B1026">
        <w:rPr>
          <w:noProof/>
        </w:rPr>
        <w:fldChar w:fldCharType="end"/>
      </w:r>
      <w:bookmarkEnd w:id="44"/>
      <w:bookmarkEnd w:id="45"/>
      <w:bookmarkEnd w:id="46"/>
      <w:r w:rsidRPr="00AA45C7">
        <w:t xml:space="preserve"> Summary of key infrastructure</w:t>
      </w:r>
      <w:r w:rsidR="00E748D0">
        <w:t xml:space="preserve"> (including Asset numbers)</w:t>
      </w:r>
      <w:r w:rsidRPr="00AA45C7">
        <w:t xml:space="preserve"> and flow constraints in the Murrumbidgee </w:t>
      </w:r>
      <w:r w:rsidR="003B1026" w:rsidRPr="00AA45C7">
        <w:fldChar w:fldCharType="begin">
          <w:fldData xml:space="preserve">PEVuZE5vdGU+PENpdGU+PEF1dGhvcj5TaW5jbGFpciBLbmlnaHQgTWVyejwvQXV0aG9yPjxZZWFy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</w:fldData>
        </w:fldChar>
      </w:r>
      <w:r w:rsidR="00B2048E">
        <w:instrText xml:space="preserve"> ADDIN EN.CITE </w:instrText>
      </w:r>
      <w:r w:rsidR="003B1026">
        <w:fldChar w:fldCharType="begin">
          <w:fldData xml:space="preserve">PEVuZE5vdGU+PENpdGU+PEF1dGhvcj5TaW5jbGFpciBLbmlnaHQgTWVyejwvQXV0aG9yPjxZZWFy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</w:fldData>
        </w:fldChar>
      </w:r>
      <w:r w:rsidR="00B2048E">
        <w:instrText xml:space="preserve"> ADDIN EN.CITE.DATA </w:instrText>
      </w:r>
      <w:r w:rsidR="003B1026">
        <w:fldChar w:fldCharType="end"/>
      </w:r>
      <w:r w:rsidR="003B1026" w:rsidRPr="00AA45C7">
        <w:fldChar w:fldCharType="separate"/>
      </w:r>
      <w:r>
        <w:rPr>
          <w:noProof/>
        </w:rPr>
        <w:t>(</w:t>
      </w:r>
      <w:hyperlink w:anchor="_ENREF_27" w:tooltip="CSIRO, 2008 #2726" w:history="1">
        <w:r w:rsidR="0084200E">
          <w:rPr>
            <w:noProof/>
          </w:rPr>
          <w:t>CSIRO 2008a</w:t>
        </w:r>
      </w:hyperlink>
      <w:r>
        <w:rPr>
          <w:noProof/>
        </w:rPr>
        <w:t xml:space="preserve">, </w:t>
      </w:r>
      <w:hyperlink w:anchor="_ENREF_87" w:tooltip="Murray, 2008 #3216" w:history="1">
        <w:r w:rsidR="0084200E">
          <w:rPr>
            <w:noProof/>
          </w:rPr>
          <w:t>Murray 2008</w:t>
        </w:r>
      </w:hyperlink>
      <w:r>
        <w:rPr>
          <w:noProof/>
        </w:rPr>
        <w:t xml:space="preserve">, </w:t>
      </w:r>
      <w:hyperlink w:anchor="_ENREF_100" w:tooltip="Sinclair Knight Merz, 2011 #3527" w:history="1">
        <w:r w:rsidR="0084200E">
          <w:rPr>
            <w:noProof/>
          </w:rPr>
          <w:t>Sinclair Knight Merz 2011</w:t>
        </w:r>
      </w:hyperlink>
      <w:r>
        <w:rPr>
          <w:noProof/>
        </w:rPr>
        <w:t xml:space="preserve">, </w:t>
      </w:r>
      <w:hyperlink w:anchor="_ENREF_41" w:tooltip="Hardwick, 2012 #3494" w:history="1">
        <w:r w:rsidR="0084200E">
          <w:rPr>
            <w:noProof/>
          </w:rPr>
          <w:t>Hardwick and Maquire 2012</w:t>
        </w:r>
      </w:hyperlink>
      <w:r>
        <w:rPr>
          <w:noProof/>
        </w:rPr>
        <w:t xml:space="preserve">, </w:t>
      </w:r>
      <w:hyperlink w:anchor="_ENREF_83" w:tooltip="Murray-Darling Basin Authority, 2012 #3481" w:history="1">
        <w:r w:rsidR="0084200E">
          <w:rPr>
            <w:noProof/>
          </w:rPr>
          <w:t>Murray-Darling Basin Authority 2012b</w:t>
        </w:r>
      </w:hyperlink>
      <w:r>
        <w:rPr>
          <w:noProof/>
        </w:rPr>
        <w:t xml:space="preserve">, </w:t>
      </w:r>
      <w:hyperlink w:anchor="_ENREF_82" w:tooltip="Murray-Darling Basin Authority, 2012 #3482" w:history="1">
        <w:r w:rsidR="0084200E">
          <w:rPr>
            <w:noProof/>
          </w:rPr>
          <w:t>Murray-Darling Basin Authority 2012a</w:t>
        </w:r>
      </w:hyperlink>
      <w:r>
        <w:rPr>
          <w:noProof/>
        </w:rPr>
        <w:t xml:space="preserve">, </w:t>
      </w:r>
      <w:hyperlink w:anchor="_ENREF_84" w:tooltip="Murray-Darling Basin Authority, 2012 #3483" w:history="1">
        <w:r w:rsidR="0084200E">
          <w:rPr>
            <w:noProof/>
          </w:rPr>
          <w:t>Murray-Darling Basin Authority 2012c</w:t>
        </w:r>
      </w:hyperlink>
      <w:r>
        <w:rPr>
          <w:noProof/>
        </w:rPr>
        <w:t xml:space="preserve">, </w:t>
      </w:r>
      <w:hyperlink w:anchor="_ENREF_106" w:tooltip="Spencer, 2012 #3402" w:history="1">
        <w:r w:rsidR="0084200E">
          <w:rPr>
            <w:noProof/>
          </w:rPr>
          <w:t>Spencer, Wassens</w:t>
        </w:r>
        <w:r w:rsidR="0084200E" w:rsidRPr="000969F1">
          <w:rPr>
            <w:i/>
            <w:noProof/>
          </w:rPr>
          <w:t xml:space="preserve"> et al.</w:t>
        </w:r>
        <w:r w:rsidR="0084200E">
          <w:rPr>
            <w:noProof/>
          </w:rPr>
          <w:t xml:space="preserve"> 2012</w:t>
        </w:r>
      </w:hyperlink>
      <w:r>
        <w:rPr>
          <w:noProof/>
        </w:rPr>
        <w:t xml:space="preserve">, </w:t>
      </w:r>
      <w:hyperlink w:anchor="_ENREF_34" w:tooltip="Gawne, 2013 #3379" w:history="1">
        <w:r w:rsidR="0084200E">
          <w:rPr>
            <w:noProof/>
          </w:rPr>
          <w:t>Gawne, Brooks</w:t>
        </w:r>
        <w:r w:rsidR="0084200E" w:rsidRPr="000969F1">
          <w:rPr>
            <w:i/>
            <w:noProof/>
          </w:rPr>
          <w:t xml:space="preserve"> et al.</w:t>
        </w:r>
        <w:r w:rsidR="0084200E">
          <w:rPr>
            <w:noProof/>
          </w:rPr>
          <w:t xml:space="preserve"> 2013a</w:t>
        </w:r>
      </w:hyperlink>
      <w:r>
        <w:rPr>
          <w:noProof/>
        </w:rPr>
        <w:t xml:space="preserve">, </w:t>
      </w:r>
      <w:hyperlink w:anchor="_ENREF_85" w:tooltip="Murray-Darling Basin Authority, 2014 #3578" w:history="1">
        <w:r w:rsidR="0084200E">
          <w:rPr>
            <w:noProof/>
          </w:rPr>
          <w:t>Murray-Darling Basin Authority 2014</w:t>
        </w:r>
      </w:hyperlink>
      <w:r>
        <w:rPr>
          <w:noProof/>
        </w:rPr>
        <w:t>)</w:t>
      </w:r>
      <w:r w:rsidR="003B1026" w:rsidRPr="00AA45C7">
        <w:fldChar w:fldCharType="end"/>
      </w:r>
      <w:r w:rsidR="00E748D0">
        <w:t>.</w:t>
      </w:r>
      <w:bookmarkEnd w:id="47"/>
      <w:bookmarkEnd w:id="48"/>
      <w:bookmarkEnd w:id="49"/>
      <w:bookmarkEnd w:id="50"/>
      <w:bookmarkEnd w:id="51"/>
      <w:bookmarkEnd w:id="52"/>
      <w:bookmarkEnd w:id="53"/>
    </w:p>
    <w:p w14:paraId="28E771F8" w14:textId="77777777" w:rsidR="00461A5C" w:rsidRPr="00E63C16" w:rsidRDefault="00461A5C" w:rsidP="00461A5C">
      <w:pPr>
        <w:pStyle w:val="Caption"/>
      </w:pPr>
    </w:p>
    <w:tbl>
      <w:tblPr>
        <w:tblW w:w="9284" w:type="dxa"/>
        <w:tblInd w:w="180" w:type="dxa"/>
        <w:tblLayout w:type="fixed"/>
        <w:tblLook w:val="0000" w:firstRow="0" w:lastRow="0" w:firstColumn="0" w:lastColumn="0" w:noHBand="0" w:noVBand="0"/>
      </w:tblPr>
      <w:tblGrid>
        <w:gridCol w:w="2338"/>
        <w:gridCol w:w="3827"/>
        <w:gridCol w:w="3119"/>
      </w:tblGrid>
      <w:tr w:rsidR="00461A5C" w:rsidRPr="00E63C16" w14:paraId="28E771FC" w14:textId="77777777" w:rsidTr="000F62FA">
        <w:trPr>
          <w:trHeight w:val="57"/>
        </w:trPr>
        <w:tc>
          <w:tcPr>
            <w:tcW w:w="2338" w:type="dxa"/>
            <w:tcBorders>
              <w:top w:val="single" w:sz="8" w:space="0" w:color="000000"/>
              <w:left w:val="single" w:sz="8" w:space="0" w:color="000000"/>
              <w:bottom w:val="single" w:sz="4" w:space="0" w:color="auto"/>
              <w:right w:val="single" w:sz="8" w:space="0" w:color="000000"/>
            </w:tcBorders>
          </w:tcPr>
          <w:p w14:paraId="28E771F9" w14:textId="77777777" w:rsidR="00461A5C" w:rsidRPr="00E63C16" w:rsidRDefault="00461A5C" w:rsidP="000F62FA">
            <w:pPr>
              <w:pStyle w:val="Tabletext"/>
              <w:rPr>
                <w:b/>
              </w:rPr>
            </w:pPr>
            <w:r w:rsidRPr="00E63C16">
              <w:rPr>
                <w:b/>
              </w:rPr>
              <w:t>Zone</w:t>
            </w:r>
          </w:p>
        </w:tc>
        <w:tc>
          <w:tcPr>
            <w:tcW w:w="3827" w:type="dxa"/>
            <w:tcBorders>
              <w:top w:val="single" w:sz="8" w:space="0" w:color="000000"/>
              <w:left w:val="single" w:sz="8" w:space="0" w:color="000000"/>
              <w:bottom w:val="single" w:sz="4" w:space="0" w:color="auto"/>
              <w:right w:val="single" w:sz="8" w:space="0" w:color="000000"/>
            </w:tcBorders>
          </w:tcPr>
          <w:p w14:paraId="28E771FA" w14:textId="77777777" w:rsidR="00461A5C" w:rsidRPr="00E63C16" w:rsidRDefault="00461A5C" w:rsidP="000F62FA">
            <w:pPr>
              <w:pStyle w:val="Tabletext"/>
              <w:rPr>
                <w:b/>
              </w:rPr>
            </w:pPr>
            <w:r w:rsidRPr="00E63C16">
              <w:rPr>
                <w:b/>
              </w:rPr>
              <w:t>Important infrastructure and gauges to support water delivery and monitoring</w:t>
            </w:r>
          </w:p>
        </w:tc>
        <w:tc>
          <w:tcPr>
            <w:tcW w:w="3119" w:type="dxa"/>
            <w:tcBorders>
              <w:top w:val="single" w:sz="8" w:space="0" w:color="000000"/>
              <w:left w:val="single" w:sz="8" w:space="0" w:color="000000"/>
              <w:bottom w:val="single" w:sz="4" w:space="0" w:color="auto"/>
              <w:right w:val="single" w:sz="8" w:space="0" w:color="000000"/>
            </w:tcBorders>
          </w:tcPr>
          <w:p w14:paraId="28E771FB" w14:textId="77777777" w:rsidR="00461A5C" w:rsidRPr="00E63C16" w:rsidRDefault="00461A5C" w:rsidP="000F62FA">
            <w:pPr>
              <w:pStyle w:val="Tabletext"/>
              <w:rPr>
                <w:b/>
              </w:rPr>
            </w:pPr>
            <w:r>
              <w:rPr>
                <w:b/>
              </w:rPr>
              <w:t>Constraints</w:t>
            </w:r>
          </w:p>
        </w:tc>
      </w:tr>
      <w:tr w:rsidR="000F62FA" w:rsidRPr="00E63C16" w14:paraId="28E77207" w14:textId="77777777" w:rsidTr="000F62FA">
        <w:trPr>
          <w:trHeight w:val="57"/>
        </w:trPr>
        <w:tc>
          <w:tcPr>
            <w:tcW w:w="2338" w:type="dxa"/>
            <w:vMerge w:val="restart"/>
            <w:tcBorders>
              <w:top w:val="single" w:sz="8" w:space="0" w:color="000000"/>
              <w:left w:val="single" w:sz="8" w:space="0" w:color="000000"/>
              <w:right w:val="single" w:sz="8" w:space="0" w:color="000000"/>
            </w:tcBorders>
          </w:tcPr>
          <w:p w14:paraId="28E771FD" w14:textId="77777777" w:rsidR="000F62FA" w:rsidRPr="004F6B55" w:rsidRDefault="000F62FA" w:rsidP="000F62FA">
            <w:pPr>
              <w:pStyle w:val="Tabletext"/>
            </w:pPr>
            <w:r w:rsidRPr="004F6B55">
              <w:t>Nimmie Caira</w:t>
            </w:r>
          </w:p>
          <w:p w14:paraId="28E771FE" w14:textId="77777777" w:rsidR="000F62FA" w:rsidRPr="004F6B55" w:rsidRDefault="000F62FA" w:rsidP="000F62FA">
            <w:pPr>
              <w:pStyle w:val="Tabletext"/>
            </w:pPr>
          </w:p>
          <w:p w14:paraId="28E771FF" w14:textId="77777777" w:rsidR="000F62FA" w:rsidRPr="004F6B55" w:rsidRDefault="000F62FA" w:rsidP="000F62FA">
            <w:pPr>
              <w:pStyle w:val="Tabletext"/>
            </w:pPr>
            <w:r w:rsidRPr="004F6B55">
              <w:t>Fiddlers-Uara</w:t>
            </w:r>
          </w:p>
        </w:tc>
        <w:tc>
          <w:tcPr>
            <w:tcW w:w="3827" w:type="dxa"/>
            <w:vMerge w:val="restart"/>
            <w:tcBorders>
              <w:top w:val="single" w:sz="8" w:space="0" w:color="000000"/>
              <w:left w:val="single" w:sz="8" w:space="0" w:color="000000"/>
              <w:right w:val="single" w:sz="8" w:space="0" w:color="000000"/>
            </w:tcBorders>
          </w:tcPr>
          <w:p w14:paraId="28E77200" w14:textId="77777777" w:rsidR="000F62FA" w:rsidRPr="004F6B55" w:rsidRDefault="000F62FA" w:rsidP="000F62FA">
            <w:pPr>
              <w:pStyle w:val="Tabletext"/>
            </w:pPr>
            <w:r w:rsidRPr="004F6B55">
              <w:t>Nimmie Creek Off-take Regulator (87019)</w:t>
            </w:r>
          </w:p>
          <w:p w14:paraId="28E77201" w14:textId="77777777" w:rsidR="000F62FA" w:rsidRPr="004F6B55" w:rsidRDefault="000F62FA" w:rsidP="000F62FA">
            <w:pPr>
              <w:pStyle w:val="Tabletext"/>
            </w:pPr>
            <w:r w:rsidRPr="004F6B55">
              <w:t xml:space="preserve">North Caira Bridge Regulator (87021) </w:t>
            </w:r>
          </w:p>
          <w:p w14:paraId="28E77202" w14:textId="77777777" w:rsidR="000F62FA" w:rsidRPr="004F6B55" w:rsidRDefault="000F62FA" w:rsidP="000F62FA">
            <w:pPr>
              <w:pStyle w:val="Tabletext"/>
            </w:pPr>
            <w:r w:rsidRPr="004F6B55">
              <w:t xml:space="preserve">South Caira Bridge Regulator (87035) </w:t>
            </w:r>
          </w:p>
          <w:p w14:paraId="28E77203" w14:textId="77777777" w:rsidR="000F62FA" w:rsidRPr="004F6B55" w:rsidRDefault="000F62FA" w:rsidP="000F62FA">
            <w:pPr>
              <w:pStyle w:val="Tabletext"/>
              <w:rPr>
                <w:szCs w:val="20"/>
              </w:rPr>
            </w:pPr>
            <w:r w:rsidRPr="004F6B55">
              <w:rPr>
                <w:szCs w:val="20"/>
              </w:rPr>
              <w:t>Uara Creek</w:t>
            </w:r>
          </w:p>
          <w:p w14:paraId="28E77204" w14:textId="77777777" w:rsidR="000F62FA" w:rsidRPr="004F6B55" w:rsidRDefault="000F62FA" w:rsidP="000F62FA">
            <w:pPr>
              <w:pStyle w:val="Tabletext"/>
            </w:pPr>
            <w:r w:rsidRPr="004F6B55">
              <w:rPr>
                <w:szCs w:val="20"/>
              </w:rPr>
              <w:t>Fiddlers</w:t>
            </w:r>
          </w:p>
        </w:tc>
        <w:tc>
          <w:tcPr>
            <w:tcW w:w="3119" w:type="dxa"/>
            <w:tcBorders>
              <w:top w:val="single" w:sz="8" w:space="0" w:color="000000"/>
              <w:left w:val="single" w:sz="8" w:space="0" w:color="000000"/>
              <w:bottom w:val="single" w:sz="4" w:space="0" w:color="auto"/>
              <w:right w:val="single" w:sz="8" w:space="0" w:color="000000"/>
            </w:tcBorders>
          </w:tcPr>
          <w:p w14:paraId="28E77205" w14:textId="77777777" w:rsidR="000F62FA" w:rsidRPr="004F6B55" w:rsidRDefault="000F62FA" w:rsidP="000F62FA">
            <w:pPr>
              <w:pStyle w:val="Tabletext"/>
              <w:rPr>
                <w:szCs w:val="20"/>
              </w:rPr>
            </w:pPr>
            <w:r w:rsidRPr="004F6B55">
              <w:rPr>
                <w:szCs w:val="20"/>
              </w:rPr>
              <w:t>Above 650</w:t>
            </w:r>
            <w:r w:rsidR="00E748D0">
              <w:rPr>
                <w:szCs w:val="20"/>
              </w:rPr>
              <w:t xml:space="preserve"> </w:t>
            </w:r>
            <w:r w:rsidRPr="004F6B55">
              <w:rPr>
                <w:szCs w:val="20"/>
              </w:rPr>
              <w:t xml:space="preserve">ML/day the South Caira channel spills in various directions </w:t>
            </w:r>
            <w:r>
              <w:rPr>
                <w:szCs w:val="20"/>
              </w:rPr>
              <w:t>through</w:t>
            </w:r>
            <w:r w:rsidRPr="004F6B55">
              <w:rPr>
                <w:szCs w:val="20"/>
              </w:rPr>
              <w:t xml:space="preserve"> recently constructed cuttings </w:t>
            </w:r>
          </w:p>
          <w:p w14:paraId="28E77206" w14:textId="77777777" w:rsidR="000F62FA" w:rsidRPr="004F6B55" w:rsidRDefault="000F62FA" w:rsidP="000F62FA">
            <w:pPr>
              <w:pStyle w:val="Tabletext"/>
            </w:pPr>
          </w:p>
        </w:tc>
      </w:tr>
      <w:tr w:rsidR="000F62FA" w:rsidRPr="00E63C16" w14:paraId="28E7720D" w14:textId="77777777" w:rsidTr="000F62FA">
        <w:trPr>
          <w:trHeight w:val="57"/>
        </w:trPr>
        <w:tc>
          <w:tcPr>
            <w:tcW w:w="2338" w:type="dxa"/>
            <w:vMerge/>
            <w:tcBorders>
              <w:left w:val="single" w:sz="8" w:space="0" w:color="000000"/>
              <w:bottom w:val="single" w:sz="4" w:space="0" w:color="auto"/>
              <w:right w:val="single" w:sz="8" w:space="0" w:color="000000"/>
            </w:tcBorders>
          </w:tcPr>
          <w:p w14:paraId="28E77208" w14:textId="77777777" w:rsidR="000F62FA" w:rsidRPr="004F6B55" w:rsidRDefault="000F62FA" w:rsidP="000F62FA">
            <w:pPr>
              <w:pStyle w:val="Tabletext"/>
            </w:pPr>
          </w:p>
        </w:tc>
        <w:tc>
          <w:tcPr>
            <w:tcW w:w="3827" w:type="dxa"/>
            <w:vMerge/>
            <w:tcBorders>
              <w:left w:val="single" w:sz="8" w:space="0" w:color="000000"/>
              <w:bottom w:val="single" w:sz="4" w:space="0" w:color="auto"/>
              <w:right w:val="single" w:sz="8" w:space="0" w:color="000000"/>
            </w:tcBorders>
          </w:tcPr>
          <w:p w14:paraId="28E77209" w14:textId="77777777" w:rsidR="000F62FA" w:rsidRPr="004F6B55" w:rsidRDefault="000F62FA" w:rsidP="000F62FA">
            <w:pPr>
              <w:pStyle w:val="Tabletext"/>
            </w:pPr>
          </w:p>
        </w:tc>
        <w:tc>
          <w:tcPr>
            <w:tcW w:w="3119" w:type="dxa"/>
            <w:tcBorders>
              <w:top w:val="single" w:sz="8" w:space="0" w:color="000000"/>
              <w:left w:val="single" w:sz="8" w:space="0" w:color="000000"/>
              <w:bottom w:val="single" w:sz="4" w:space="0" w:color="auto"/>
              <w:right w:val="single" w:sz="8" w:space="0" w:color="000000"/>
            </w:tcBorders>
          </w:tcPr>
          <w:p w14:paraId="28E7720A" w14:textId="77777777" w:rsidR="000F62FA" w:rsidRPr="004F6B55" w:rsidRDefault="000F62FA" w:rsidP="000F62FA">
            <w:pPr>
              <w:pStyle w:val="Tabletext"/>
              <w:rPr>
                <w:szCs w:val="20"/>
              </w:rPr>
            </w:pPr>
            <w:r w:rsidRPr="004F6B55">
              <w:rPr>
                <w:szCs w:val="20"/>
              </w:rPr>
              <w:t>The offtake channel to Uara Creek currently has a private structure which limits diversions to 300</w:t>
            </w:r>
            <w:r>
              <w:rPr>
                <w:szCs w:val="20"/>
              </w:rPr>
              <w:t xml:space="preserve"> </w:t>
            </w:r>
            <w:r w:rsidRPr="004F6B55">
              <w:rPr>
                <w:szCs w:val="20"/>
              </w:rPr>
              <w:t>ML/day</w:t>
            </w:r>
          </w:p>
          <w:p w14:paraId="28E7720B" w14:textId="77777777" w:rsidR="000F62FA" w:rsidRPr="004F6B55" w:rsidRDefault="000F62FA" w:rsidP="000F62FA">
            <w:pPr>
              <w:pStyle w:val="Tabletext"/>
              <w:rPr>
                <w:szCs w:val="20"/>
              </w:rPr>
            </w:pPr>
            <w:r w:rsidRPr="004F6B55">
              <w:rPr>
                <w:szCs w:val="20"/>
              </w:rPr>
              <w:t>Fidders has two 500</w:t>
            </w:r>
            <w:r>
              <w:rPr>
                <w:szCs w:val="20"/>
              </w:rPr>
              <w:t xml:space="preserve"> </w:t>
            </w:r>
            <w:r w:rsidRPr="004F6B55">
              <w:rPr>
                <w:szCs w:val="20"/>
              </w:rPr>
              <w:t xml:space="preserve">ML/day offtakes (Suez and Warwaegae offtakes) however </w:t>
            </w:r>
            <w:r>
              <w:rPr>
                <w:szCs w:val="20"/>
              </w:rPr>
              <w:t xml:space="preserve">this is not utilised fully as </w:t>
            </w:r>
            <w:r w:rsidRPr="004F6B55">
              <w:rPr>
                <w:szCs w:val="20"/>
              </w:rPr>
              <w:t xml:space="preserve"> </w:t>
            </w:r>
            <w:r>
              <w:rPr>
                <w:szCs w:val="20"/>
              </w:rPr>
              <w:t xml:space="preserve">have to raise weir pool to reach </w:t>
            </w:r>
            <w:r w:rsidRPr="004F6B55">
              <w:rPr>
                <w:szCs w:val="20"/>
              </w:rPr>
              <w:t>1000</w:t>
            </w:r>
            <w:r>
              <w:rPr>
                <w:szCs w:val="20"/>
              </w:rPr>
              <w:t xml:space="preserve"> </w:t>
            </w:r>
            <w:r w:rsidRPr="004F6B55">
              <w:rPr>
                <w:szCs w:val="20"/>
              </w:rPr>
              <w:t>ML</w:t>
            </w:r>
            <w:r>
              <w:rPr>
                <w:szCs w:val="20"/>
              </w:rPr>
              <w:t>/day target</w:t>
            </w:r>
            <w:r w:rsidRPr="004F6B55">
              <w:rPr>
                <w:szCs w:val="20"/>
              </w:rPr>
              <w:t xml:space="preserve"> </w:t>
            </w:r>
            <w:r>
              <w:rPr>
                <w:szCs w:val="20"/>
              </w:rPr>
              <w:t xml:space="preserve">and </w:t>
            </w:r>
            <w:r w:rsidRPr="004F6B55">
              <w:rPr>
                <w:szCs w:val="20"/>
              </w:rPr>
              <w:t xml:space="preserve">no target waterings </w:t>
            </w:r>
            <w:r>
              <w:rPr>
                <w:szCs w:val="20"/>
              </w:rPr>
              <w:t>occur at this level</w:t>
            </w:r>
          </w:p>
          <w:p w14:paraId="28E7720C" w14:textId="77777777" w:rsidR="000F62FA" w:rsidRPr="004F6B55" w:rsidRDefault="000F62FA" w:rsidP="000F62FA">
            <w:pPr>
              <w:pStyle w:val="Tabletext"/>
              <w:rPr>
                <w:szCs w:val="20"/>
              </w:rPr>
            </w:pPr>
          </w:p>
        </w:tc>
      </w:tr>
      <w:tr w:rsidR="000F62FA" w:rsidRPr="00E63C16" w14:paraId="28E77217" w14:textId="77777777" w:rsidTr="000F62FA">
        <w:trPr>
          <w:trHeight w:val="57"/>
        </w:trPr>
        <w:tc>
          <w:tcPr>
            <w:tcW w:w="2338" w:type="dxa"/>
            <w:tcBorders>
              <w:top w:val="single" w:sz="8" w:space="0" w:color="000000"/>
              <w:left w:val="single" w:sz="8" w:space="0" w:color="000000"/>
              <w:bottom w:val="single" w:sz="4" w:space="0" w:color="auto"/>
              <w:right w:val="single" w:sz="8" w:space="0" w:color="000000"/>
            </w:tcBorders>
          </w:tcPr>
          <w:p w14:paraId="28E7720E" w14:textId="77777777" w:rsidR="000F62FA" w:rsidRPr="004F6B55" w:rsidRDefault="000F62FA" w:rsidP="000F62FA">
            <w:pPr>
              <w:pStyle w:val="Tabletext"/>
            </w:pPr>
            <w:r w:rsidRPr="004F6B55">
              <w:t>South Redbank</w:t>
            </w:r>
          </w:p>
        </w:tc>
        <w:tc>
          <w:tcPr>
            <w:tcW w:w="3827" w:type="dxa"/>
            <w:tcBorders>
              <w:top w:val="single" w:sz="8" w:space="0" w:color="000000"/>
              <w:left w:val="single" w:sz="8" w:space="0" w:color="000000"/>
              <w:bottom w:val="single" w:sz="4" w:space="0" w:color="auto"/>
              <w:right w:val="single" w:sz="8" w:space="0" w:color="000000"/>
            </w:tcBorders>
          </w:tcPr>
          <w:p w14:paraId="28E7720F" w14:textId="77777777" w:rsidR="000F62FA" w:rsidRPr="004F6B55" w:rsidRDefault="000F62FA" w:rsidP="000F62FA">
            <w:pPr>
              <w:pStyle w:val="Tabletext"/>
            </w:pPr>
            <w:r w:rsidRPr="004F6B55">
              <w:t xml:space="preserve">Yanga Regulator (Asset 87084) </w:t>
            </w:r>
          </w:p>
          <w:p w14:paraId="28E77210" w14:textId="77777777" w:rsidR="000F62FA" w:rsidRPr="004F6B55" w:rsidRDefault="000F62FA" w:rsidP="000F62FA">
            <w:pPr>
              <w:pStyle w:val="Tabletext"/>
            </w:pPr>
            <w:r w:rsidRPr="004F6B55">
              <w:t xml:space="preserve">Waugorah Regulator (87059), </w:t>
            </w:r>
          </w:p>
          <w:p w14:paraId="28E77211" w14:textId="77777777" w:rsidR="000F62FA" w:rsidRPr="004F6B55" w:rsidRDefault="000F62FA" w:rsidP="000F62FA">
            <w:pPr>
              <w:pStyle w:val="Tabletext"/>
            </w:pPr>
            <w:r w:rsidRPr="004F6B55">
              <w:t xml:space="preserve">Mercedes Pipe Regulator </w:t>
            </w:r>
          </w:p>
          <w:p w14:paraId="28E77212" w14:textId="77777777" w:rsidR="000F62FA" w:rsidRPr="004F6B55" w:rsidRDefault="000F62FA" w:rsidP="000F62FA">
            <w:pPr>
              <w:pStyle w:val="Tabletext"/>
            </w:pPr>
            <w:r w:rsidRPr="004F6B55">
              <w:t>IAS regulator</w:t>
            </w:r>
          </w:p>
          <w:p w14:paraId="28E77213" w14:textId="77777777" w:rsidR="000F62FA" w:rsidRPr="004F6B55" w:rsidRDefault="000F62FA" w:rsidP="000F62FA">
            <w:pPr>
              <w:pStyle w:val="Tabletext"/>
            </w:pPr>
            <w:r w:rsidRPr="004F6B55">
              <w:t>IES regulator</w:t>
            </w:r>
          </w:p>
        </w:tc>
        <w:tc>
          <w:tcPr>
            <w:tcW w:w="3119" w:type="dxa"/>
            <w:tcBorders>
              <w:top w:val="single" w:sz="8" w:space="0" w:color="000000"/>
              <w:left w:val="single" w:sz="8" w:space="0" w:color="000000"/>
              <w:bottom w:val="single" w:sz="4" w:space="0" w:color="auto"/>
              <w:right w:val="single" w:sz="8" w:space="0" w:color="000000"/>
            </w:tcBorders>
          </w:tcPr>
          <w:p w14:paraId="28E77214" w14:textId="77777777" w:rsidR="000F62FA" w:rsidRPr="004F6B55" w:rsidRDefault="000F62FA" w:rsidP="000F62FA">
            <w:pPr>
              <w:pStyle w:val="Tabletext"/>
              <w:rPr>
                <w:szCs w:val="20"/>
              </w:rPr>
            </w:pPr>
            <w:r w:rsidRPr="004F6B55">
              <w:rPr>
                <w:szCs w:val="20"/>
              </w:rPr>
              <w:t>1AS – Aquatic vegetation growth limits average daily flows to 450</w:t>
            </w:r>
            <w:r>
              <w:rPr>
                <w:szCs w:val="20"/>
              </w:rPr>
              <w:t xml:space="preserve"> </w:t>
            </w:r>
            <w:r w:rsidRPr="004F6B55">
              <w:rPr>
                <w:szCs w:val="20"/>
              </w:rPr>
              <w:t>ML/day at 5.64</w:t>
            </w:r>
            <w:r>
              <w:rPr>
                <w:szCs w:val="20"/>
              </w:rPr>
              <w:t xml:space="preserve"> </w:t>
            </w:r>
            <w:r w:rsidRPr="004F6B55">
              <w:rPr>
                <w:szCs w:val="20"/>
              </w:rPr>
              <w:t>M or up to 600</w:t>
            </w:r>
            <w:r>
              <w:rPr>
                <w:szCs w:val="20"/>
              </w:rPr>
              <w:t xml:space="preserve"> </w:t>
            </w:r>
            <w:r w:rsidRPr="004F6B55">
              <w:rPr>
                <w:szCs w:val="20"/>
              </w:rPr>
              <w:t>ML/day @ 5.75</w:t>
            </w:r>
            <w:r>
              <w:rPr>
                <w:szCs w:val="20"/>
              </w:rPr>
              <w:t xml:space="preserve"> </w:t>
            </w:r>
            <w:r w:rsidRPr="004F6B55">
              <w:rPr>
                <w:szCs w:val="20"/>
              </w:rPr>
              <w:t>M</w:t>
            </w:r>
            <w:r>
              <w:rPr>
                <w:szCs w:val="20"/>
              </w:rPr>
              <w:t xml:space="preserve"> Redbank</w:t>
            </w:r>
            <w:r w:rsidRPr="004F6B55">
              <w:rPr>
                <w:szCs w:val="20"/>
              </w:rPr>
              <w:t xml:space="preserve"> weir pool</w:t>
            </w:r>
          </w:p>
          <w:p w14:paraId="28E77215" w14:textId="77777777" w:rsidR="000F62FA" w:rsidRPr="004F6B55" w:rsidRDefault="000F62FA" w:rsidP="000F62FA">
            <w:pPr>
              <w:pStyle w:val="Tabletext"/>
              <w:rPr>
                <w:szCs w:val="20"/>
              </w:rPr>
            </w:pPr>
            <w:r w:rsidRPr="004F6B55">
              <w:rPr>
                <w:szCs w:val="20"/>
              </w:rPr>
              <w:t>1ES – 70 ML/day @ 5.64 or 150 at 5.75</w:t>
            </w:r>
            <w:r>
              <w:rPr>
                <w:szCs w:val="20"/>
              </w:rPr>
              <w:t xml:space="preserve"> </w:t>
            </w:r>
            <w:r w:rsidRPr="004F6B55">
              <w:rPr>
                <w:szCs w:val="20"/>
              </w:rPr>
              <w:t xml:space="preserve">M </w:t>
            </w:r>
            <w:r>
              <w:rPr>
                <w:szCs w:val="20"/>
              </w:rPr>
              <w:t>R</w:t>
            </w:r>
            <w:r w:rsidRPr="004F6B55">
              <w:rPr>
                <w:szCs w:val="20"/>
              </w:rPr>
              <w:t>edbank</w:t>
            </w:r>
            <w:r>
              <w:rPr>
                <w:szCs w:val="20"/>
              </w:rPr>
              <w:t xml:space="preserve"> weir</w:t>
            </w:r>
            <w:r w:rsidRPr="004F6B55">
              <w:rPr>
                <w:szCs w:val="20"/>
              </w:rPr>
              <w:t xml:space="preserve"> pool</w:t>
            </w:r>
          </w:p>
          <w:p w14:paraId="28E77216" w14:textId="77777777" w:rsidR="000F62FA" w:rsidRPr="004F6B55" w:rsidRDefault="000F62FA" w:rsidP="000F62FA">
            <w:pPr>
              <w:pStyle w:val="Tabletext"/>
            </w:pPr>
          </w:p>
        </w:tc>
      </w:tr>
      <w:tr w:rsidR="000F62FA" w:rsidRPr="00E63C16" w14:paraId="28E77220" w14:textId="77777777" w:rsidTr="000F62FA">
        <w:trPr>
          <w:trHeight w:val="57"/>
        </w:trPr>
        <w:tc>
          <w:tcPr>
            <w:tcW w:w="2338" w:type="dxa"/>
            <w:tcBorders>
              <w:top w:val="single" w:sz="8" w:space="0" w:color="000000"/>
              <w:left w:val="single" w:sz="8" w:space="0" w:color="000000"/>
              <w:bottom w:val="single" w:sz="4" w:space="0" w:color="auto"/>
              <w:right w:val="single" w:sz="8" w:space="0" w:color="000000"/>
            </w:tcBorders>
          </w:tcPr>
          <w:p w14:paraId="28E77218" w14:textId="77777777" w:rsidR="000F62FA" w:rsidRPr="004F6B55" w:rsidRDefault="000F62FA" w:rsidP="000F62FA">
            <w:pPr>
              <w:pStyle w:val="Tabletext"/>
            </w:pPr>
            <w:r w:rsidRPr="004F6B55">
              <w:t>North Redbank and Western Lakes</w:t>
            </w:r>
          </w:p>
        </w:tc>
        <w:tc>
          <w:tcPr>
            <w:tcW w:w="3827" w:type="dxa"/>
            <w:tcBorders>
              <w:top w:val="single" w:sz="8" w:space="0" w:color="000000"/>
              <w:left w:val="single" w:sz="8" w:space="0" w:color="000000"/>
              <w:bottom w:val="single" w:sz="4" w:space="0" w:color="auto"/>
              <w:right w:val="single" w:sz="8" w:space="0" w:color="000000"/>
            </w:tcBorders>
          </w:tcPr>
          <w:p w14:paraId="28E77219" w14:textId="77777777" w:rsidR="000F62FA" w:rsidRPr="004F6B55" w:rsidRDefault="000F62FA" w:rsidP="000F62FA">
            <w:pPr>
              <w:pStyle w:val="Tabletext"/>
            </w:pPr>
            <w:r w:rsidRPr="004F6B55">
              <w:t xml:space="preserve">Glenn Dee Regulator (87000) </w:t>
            </w:r>
          </w:p>
          <w:p w14:paraId="28E7721A" w14:textId="77777777" w:rsidR="000F62FA" w:rsidRPr="004F6B55" w:rsidRDefault="000F62FA" w:rsidP="000F62FA">
            <w:pPr>
              <w:pStyle w:val="Tabletext"/>
            </w:pPr>
            <w:r w:rsidRPr="004F6B55">
              <w:t xml:space="preserve">Juanbung Regulator (87005) </w:t>
            </w:r>
          </w:p>
          <w:p w14:paraId="28E7721B" w14:textId="77777777" w:rsidR="000F62FA" w:rsidRPr="004F6B55" w:rsidRDefault="000F62FA" w:rsidP="000F62FA">
            <w:pPr>
              <w:pStyle w:val="Tabletext"/>
            </w:pPr>
            <w:r w:rsidRPr="004F6B55">
              <w:t>Athen Gauging Station (41000256)</w:t>
            </w:r>
          </w:p>
          <w:p w14:paraId="28E7721C" w14:textId="77777777" w:rsidR="000F62FA" w:rsidRPr="004F6B55" w:rsidRDefault="000F62FA" w:rsidP="000F62FA">
            <w:pPr>
              <w:pStyle w:val="Tabletext"/>
            </w:pPr>
            <w:r w:rsidRPr="004F6B55">
              <w:t>Patto’s Pipe</w:t>
            </w:r>
          </w:p>
          <w:p w14:paraId="28E7721D" w14:textId="77777777" w:rsidR="000F62FA" w:rsidRPr="004F6B55" w:rsidRDefault="000F62FA" w:rsidP="000F62FA">
            <w:pPr>
              <w:pStyle w:val="Tabletext"/>
            </w:pPr>
            <w:r w:rsidRPr="004F6B55">
              <w:t xml:space="preserve">Bill’s Pipe </w:t>
            </w:r>
          </w:p>
        </w:tc>
        <w:tc>
          <w:tcPr>
            <w:tcW w:w="3119" w:type="dxa"/>
            <w:tcBorders>
              <w:top w:val="single" w:sz="8" w:space="0" w:color="000000"/>
              <w:left w:val="single" w:sz="8" w:space="0" w:color="000000"/>
              <w:bottom w:val="single" w:sz="4" w:space="0" w:color="auto"/>
              <w:right w:val="single" w:sz="8" w:space="0" w:color="000000"/>
            </w:tcBorders>
          </w:tcPr>
          <w:p w14:paraId="28E7721E" w14:textId="77777777" w:rsidR="000F62FA" w:rsidRPr="004F6B55" w:rsidRDefault="000F62FA" w:rsidP="000F62FA">
            <w:pPr>
              <w:pStyle w:val="Tabletext"/>
              <w:rPr>
                <w:szCs w:val="20"/>
              </w:rPr>
            </w:pPr>
            <w:r w:rsidRPr="004F6B55">
              <w:rPr>
                <w:szCs w:val="20"/>
              </w:rPr>
              <w:t>The new flume gated Glen Dee regulator will only run about 700</w:t>
            </w:r>
            <w:r>
              <w:rPr>
                <w:szCs w:val="20"/>
              </w:rPr>
              <w:t xml:space="preserve"> </w:t>
            </w:r>
            <w:r w:rsidRPr="004F6B55">
              <w:rPr>
                <w:szCs w:val="20"/>
              </w:rPr>
              <w:t xml:space="preserve">ML/day down the </w:t>
            </w:r>
            <w:r>
              <w:rPr>
                <w:szCs w:val="20"/>
              </w:rPr>
              <w:t>North Redbank</w:t>
            </w:r>
            <w:r w:rsidRPr="004F6B55">
              <w:rPr>
                <w:szCs w:val="20"/>
              </w:rPr>
              <w:t xml:space="preserve"> channel at 5.75</w:t>
            </w:r>
            <w:r>
              <w:rPr>
                <w:szCs w:val="20"/>
              </w:rPr>
              <w:t xml:space="preserve"> </w:t>
            </w:r>
            <w:r w:rsidRPr="004F6B55">
              <w:rPr>
                <w:szCs w:val="20"/>
              </w:rPr>
              <w:t xml:space="preserve">M. </w:t>
            </w:r>
          </w:p>
          <w:p w14:paraId="28E7721F" w14:textId="77777777" w:rsidR="000F62FA" w:rsidRPr="004F6B55" w:rsidRDefault="000F62FA" w:rsidP="000F62FA">
            <w:pPr>
              <w:pStyle w:val="Tabletext"/>
            </w:pPr>
            <w:r w:rsidRPr="004F6B55">
              <w:rPr>
                <w:szCs w:val="20"/>
              </w:rPr>
              <w:t xml:space="preserve">If </w:t>
            </w:r>
            <w:r>
              <w:rPr>
                <w:szCs w:val="20"/>
              </w:rPr>
              <w:t>L</w:t>
            </w:r>
            <w:r w:rsidRPr="004F6B55">
              <w:rPr>
                <w:szCs w:val="20"/>
              </w:rPr>
              <w:t xml:space="preserve">ake Marimley have </w:t>
            </w:r>
            <w:r>
              <w:rPr>
                <w:szCs w:val="20"/>
              </w:rPr>
              <w:t xml:space="preserve">irrigation </w:t>
            </w:r>
            <w:r w:rsidRPr="004F6B55">
              <w:rPr>
                <w:szCs w:val="20"/>
              </w:rPr>
              <w:t>orders channel share reducing capacity of e-water diversion to as low as 200-300</w:t>
            </w:r>
            <w:r>
              <w:rPr>
                <w:szCs w:val="20"/>
              </w:rPr>
              <w:t xml:space="preserve"> </w:t>
            </w:r>
            <w:r w:rsidRPr="004F6B55">
              <w:rPr>
                <w:szCs w:val="20"/>
              </w:rPr>
              <w:t>ML/day.</w:t>
            </w:r>
          </w:p>
        </w:tc>
      </w:tr>
      <w:tr w:rsidR="000F62FA" w:rsidRPr="00E63C16" w14:paraId="28E77224" w14:textId="77777777" w:rsidTr="000F62FA">
        <w:trPr>
          <w:trHeight w:val="57"/>
        </w:trPr>
        <w:tc>
          <w:tcPr>
            <w:tcW w:w="2338" w:type="dxa"/>
            <w:vMerge w:val="restart"/>
            <w:tcBorders>
              <w:top w:val="single" w:sz="4" w:space="0" w:color="auto"/>
              <w:left w:val="single" w:sz="8" w:space="0" w:color="000000"/>
              <w:right w:val="single" w:sz="8" w:space="0" w:color="000000"/>
            </w:tcBorders>
          </w:tcPr>
          <w:p w14:paraId="28E77221" w14:textId="77777777" w:rsidR="000F62FA" w:rsidRPr="004F6B55" w:rsidRDefault="000F62FA" w:rsidP="000F62FA">
            <w:pPr>
              <w:pStyle w:val="Tabletext"/>
            </w:pPr>
            <w:r w:rsidRPr="004F6B55">
              <w:t xml:space="preserve">Murrumbidgee River </w:t>
            </w:r>
          </w:p>
        </w:tc>
        <w:tc>
          <w:tcPr>
            <w:tcW w:w="3827" w:type="dxa"/>
            <w:tcBorders>
              <w:top w:val="single" w:sz="4" w:space="0" w:color="auto"/>
              <w:left w:val="single" w:sz="8" w:space="0" w:color="000000"/>
              <w:bottom w:val="single" w:sz="4" w:space="0" w:color="auto"/>
              <w:right w:val="single" w:sz="8" w:space="0" w:color="000000"/>
            </w:tcBorders>
          </w:tcPr>
          <w:p w14:paraId="28E77222" w14:textId="77777777" w:rsidR="000F62FA" w:rsidRPr="004F6B55" w:rsidRDefault="000F62FA" w:rsidP="000F62FA">
            <w:pPr>
              <w:pStyle w:val="Tabletext"/>
            </w:pPr>
            <w:r w:rsidRPr="004F6B55">
              <w:t>Murrumbidgee River downstream Burrinjuck at Gundagai</w:t>
            </w:r>
          </w:p>
        </w:tc>
        <w:tc>
          <w:tcPr>
            <w:tcW w:w="3119" w:type="dxa"/>
            <w:tcBorders>
              <w:top w:val="single" w:sz="4" w:space="0" w:color="auto"/>
              <w:left w:val="single" w:sz="8" w:space="0" w:color="000000"/>
              <w:bottom w:val="single" w:sz="4" w:space="0" w:color="auto"/>
              <w:right w:val="single" w:sz="8" w:space="0" w:color="000000"/>
            </w:tcBorders>
          </w:tcPr>
          <w:p w14:paraId="28E77223" w14:textId="77777777" w:rsidR="000F62FA" w:rsidRPr="004F6B55" w:rsidRDefault="000F62FA" w:rsidP="000F62FA">
            <w:pPr>
              <w:pStyle w:val="Tabletext"/>
            </w:pPr>
            <w:r w:rsidRPr="004F6B55">
              <w:rPr>
                <w:szCs w:val="20"/>
              </w:rPr>
              <w:t>Private land access and inundation (Mundarlo Bridge) limits flow to max 32,000</w:t>
            </w:r>
            <w:r>
              <w:rPr>
                <w:szCs w:val="20"/>
              </w:rPr>
              <w:t xml:space="preserve"> </w:t>
            </w:r>
            <w:r w:rsidRPr="004F6B55">
              <w:rPr>
                <w:szCs w:val="20"/>
              </w:rPr>
              <w:t>ML/D</w:t>
            </w:r>
          </w:p>
        </w:tc>
      </w:tr>
      <w:tr w:rsidR="000F62FA" w:rsidRPr="00E63C16" w14:paraId="28E77228" w14:textId="77777777" w:rsidTr="000F62FA">
        <w:trPr>
          <w:trHeight w:val="57"/>
        </w:trPr>
        <w:tc>
          <w:tcPr>
            <w:tcW w:w="2338" w:type="dxa"/>
            <w:vMerge/>
            <w:tcBorders>
              <w:left w:val="single" w:sz="8" w:space="0" w:color="000000"/>
              <w:right w:val="single" w:sz="8" w:space="0" w:color="000000"/>
            </w:tcBorders>
          </w:tcPr>
          <w:p w14:paraId="28E77225" w14:textId="77777777" w:rsidR="000F62FA" w:rsidRPr="004F6B55" w:rsidRDefault="000F62FA" w:rsidP="000F62FA">
            <w:pPr>
              <w:pStyle w:val="Tabletext"/>
            </w:pPr>
          </w:p>
        </w:tc>
        <w:tc>
          <w:tcPr>
            <w:tcW w:w="3827" w:type="dxa"/>
            <w:tcBorders>
              <w:top w:val="single" w:sz="4" w:space="0" w:color="auto"/>
              <w:left w:val="single" w:sz="8" w:space="0" w:color="000000"/>
              <w:bottom w:val="single" w:sz="4" w:space="0" w:color="auto"/>
              <w:right w:val="single" w:sz="8" w:space="0" w:color="000000"/>
            </w:tcBorders>
          </w:tcPr>
          <w:p w14:paraId="28E77226" w14:textId="77777777" w:rsidR="000F62FA" w:rsidRPr="004F6B55" w:rsidRDefault="000F62FA" w:rsidP="000F62FA">
            <w:pPr>
              <w:pStyle w:val="Tabletext"/>
            </w:pPr>
            <w:r w:rsidRPr="004F6B55">
              <w:t xml:space="preserve">Mid-Murrumbidgee wetlands aligned with Narrandera zone at Darlington Point  </w:t>
            </w:r>
          </w:p>
        </w:tc>
        <w:tc>
          <w:tcPr>
            <w:tcW w:w="3119" w:type="dxa"/>
            <w:tcBorders>
              <w:top w:val="single" w:sz="4" w:space="0" w:color="auto"/>
              <w:left w:val="single" w:sz="8" w:space="0" w:color="000000"/>
              <w:bottom w:val="single" w:sz="4" w:space="0" w:color="auto"/>
              <w:right w:val="single" w:sz="8" w:space="0" w:color="000000"/>
            </w:tcBorders>
          </w:tcPr>
          <w:p w14:paraId="28E77227" w14:textId="77777777" w:rsidR="000F62FA" w:rsidRPr="004F6B55" w:rsidRDefault="000F62FA" w:rsidP="000F62FA">
            <w:pPr>
              <w:pStyle w:val="Tabletext"/>
            </w:pPr>
            <w:r w:rsidRPr="004F6B55">
              <w:t>Minor flood level  23,000</w:t>
            </w:r>
            <w:r>
              <w:t xml:space="preserve"> </w:t>
            </w:r>
            <w:r w:rsidRPr="004F6B55">
              <w:t>ML/D</w:t>
            </w:r>
          </w:p>
        </w:tc>
      </w:tr>
      <w:tr w:rsidR="000F62FA" w:rsidRPr="00E63C16" w14:paraId="28E7722C" w14:textId="77777777" w:rsidTr="000F62FA">
        <w:trPr>
          <w:trHeight w:val="57"/>
        </w:trPr>
        <w:tc>
          <w:tcPr>
            <w:tcW w:w="2338" w:type="dxa"/>
            <w:vMerge/>
            <w:tcBorders>
              <w:left w:val="single" w:sz="8" w:space="0" w:color="000000"/>
              <w:bottom w:val="single" w:sz="4" w:space="0" w:color="auto"/>
              <w:right w:val="single" w:sz="8" w:space="0" w:color="000000"/>
            </w:tcBorders>
          </w:tcPr>
          <w:p w14:paraId="28E77229" w14:textId="77777777" w:rsidR="000F62FA" w:rsidRPr="004F6B55" w:rsidRDefault="000F62FA" w:rsidP="000F62FA">
            <w:pPr>
              <w:pStyle w:val="Tabletext"/>
            </w:pPr>
          </w:p>
        </w:tc>
        <w:tc>
          <w:tcPr>
            <w:tcW w:w="3827" w:type="dxa"/>
            <w:tcBorders>
              <w:top w:val="single" w:sz="4" w:space="0" w:color="auto"/>
              <w:left w:val="single" w:sz="8" w:space="0" w:color="000000"/>
              <w:bottom w:val="single" w:sz="4" w:space="0" w:color="auto"/>
              <w:right w:val="single" w:sz="8" w:space="0" w:color="000000"/>
            </w:tcBorders>
          </w:tcPr>
          <w:p w14:paraId="28E7722A" w14:textId="77777777" w:rsidR="000F62FA" w:rsidRPr="004F6B55" w:rsidRDefault="000F62FA" w:rsidP="000F62FA">
            <w:pPr>
              <w:pStyle w:val="Tabletext"/>
            </w:pPr>
            <w:r w:rsidRPr="004F6B55">
              <w:t xml:space="preserve">Murrumbidgee River at Balranald </w:t>
            </w:r>
          </w:p>
        </w:tc>
        <w:tc>
          <w:tcPr>
            <w:tcW w:w="3119" w:type="dxa"/>
            <w:tcBorders>
              <w:top w:val="single" w:sz="4" w:space="0" w:color="auto"/>
              <w:left w:val="single" w:sz="8" w:space="0" w:color="000000"/>
              <w:bottom w:val="single" w:sz="4" w:space="0" w:color="auto"/>
              <w:right w:val="single" w:sz="8" w:space="0" w:color="000000"/>
            </w:tcBorders>
          </w:tcPr>
          <w:p w14:paraId="28E7722B" w14:textId="77777777" w:rsidR="000F62FA" w:rsidRPr="004F6B55" w:rsidRDefault="000F62FA" w:rsidP="000F62FA">
            <w:pPr>
              <w:pStyle w:val="Tabletext"/>
            </w:pPr>
            <w:r w:rsidRPr="004F6B55">
              <w:rPr>
                <w:szCs w:val="20"/>
              </w:rPr>
              <w:t>Channel  capacity and delivery of flows to downstream locations on River Murray</w:t>
            </w:r>
            <w:r>
              <w:rPr>
                <w:szCs w:val="20"/>
              </w:rPr>
              <w:t xml:space="preserve"> </w:t>
            </w:r>
            <w:r w:rsidRPr="004F6B55">
              <w:rPr>
                <w:szCs w:val="20"/>
              </w:rPr>
              <w:t>-9</w:t>
            </w:r>
            <w:r>
              <w:rPr>
                <w:szCs w:val="20"/>
              </w:rPr>
              <w:t>,</w:t>
            </w:r>
            <w:r w:rsidRPr="004F6B55">
              <w:rPr>
                <w:szCs w:val="20"/>
              </w:rPr>
              <w:t>000</w:t>
            </w:r>
            <w:r>
              <w:rPr>
                <w:szCs w:val="20"/>
              </w:rPr>
              <w:t xml:space="preserve"> </w:t>
            </w:r>
            <w:r w:rsidRPr="004F6B55">
              <w:rPr>
                <w:szCs w:val="20"/>
              </w:rPr>
              <w:t>ML/D</w:t>
            </w:r>
          </w:p>
        </w:tc>
      </w:tr>
      <w:tr w:rsidR="000F62FA" w:rsidRPr="00E63C16" w14:paraId="28E77232" w14:textId="77777777" w:rsidTr="000F62FA">
        <w:trPr>
          <w:trHeight w:val="57"/>
        </w:trPr>
        <w:tc>
          <w:tcPr>
            <w:tcW w:w="2338" w:type="dxa"/>
            <w:tcBorders>
              <w:top w:val="single" w:sz="4" w:space="0" w:color="auto"/>
              <w:left w:val="single" w:sz="8" w:space="0" w:color="000000"/>
              <w:bottom w:val="single" w:sz="4" w:space="0" w:color="auto"/>
              <w:right w:val="single" w:sz="8" w:space="0" w:color="000000"/>
            </w:tcBorders>
          </w:tcPr>
          <w:p w14:paraId="28E7722D" w14:textId="77777777" w:rsidR="000F62FA" w:rsidRPr="004F6B55" w:rsidRDefault="000F62FA" w:rsidP="000F62FA">
            <w:pPr>
              <w:pStyle w:val="Tabletext"/>
            </w:pPr>
            <w:r w:rsidRPr="004F6B55">
              <w:t>Tumut River Downstream Blowering</w:t>
            </w:r>
          </w:p>
        </w:tc>
        <w:tc>
          <w:tcPr>
            <w:tcW w:w="3827" w:type="dxa"/>
            <w:tcBorders>
              <w:top w:val="single" w:sz="4" w:space="0" w:color="auto"/>
              <w:left w:val="single" w:sz="8" w:space="0" w:color="000000"/>
              <w:bottom w:val="single" w:sz="4" w:space="0" w:color="auto"/>
              <w:right w:val="single" w:sz="8" w:space="0" w:color="000000"/>
            </w:tcBorders>
          </w:tcPr>
          <w:p w14:paraId="28E7722E" w14:textId="77777777" w:rsidR="000F62FA" w:rsidRPr="004F6B55" w:rsidRDefault="000F62FA" w:rsidP="000F62FA">
            <w:pPr>
              <w:pStyle w:val="Tabletext"/>
            </w:pPr>
            <w:r w:rsidRPr="004F6B55">
              <w:t xml:space="preserve">Tumut River Downstream Blowering at Tumut </w:t>
            </w:r>
          </w:p>
          <w:p w14:paraId="28E7722F" w14:textId="77777777" w:rsidR="000F62FA" w:rsidRPr="004F6B55" w:rsidRDefault="000F62FA" w:rsidP="000F62FA">
            <w:pPr>
              <w:pStyle w:val="Tabletext"/>
            </w:pPr>
            <w:r w:rsidRPr="004F6B55">
              <w:t>Tumut River Downstream Blowering at Oddy’s Bridge</w:t>
            </w:r>
          </w:p>
          <w:p w14:paraId="28E77230" w14:textId="77777777" w:rsidR="000F62FA" w:rsidRPr="004F6B55" w:rsidRDefault="000F62FA" w:rsidP="000F62FA">
            <w:pPr>
              <w:pStyle w:val="Tabletext"/>
            </w:pPr>
          </w:p>
        </w:tc>
        <w:tc>
          <w:tcPr>
            <w:tcW w:w="3119" w:type="dxa"/>
            <w:tcBorders>
              <w:top w:val="single" w:sz="4" w:space="0" w:color="auto"/>
              <w:left w:val="single" w:sz="8" w:space="0" w:color="000000"/>
              <w:bottom w:val="single" w:sz="4" w:space="0" w:color="auto"/>
              <w:right w:val="single" w:sz="8" w:space="0" w:color="000000"/>
            </w:tcBorders>
          </w:tcPr>
          <w:p w14:paraId="28E77231" w14:textId="77777777" w:rsidR="000F62FA" w:rsidRPr="004F6B55" w:rsidRDefault="000F62FA" w:rsidP="000F62FA">
            <w:pPr>
              <w:pStyle w:val="Tabletext"/>
              <w:rPr>
                <w:szCs w:val="20"/>
              </w:rPr>
            </w:pPr>
            <w:r w:rsidRPr="004F6B55">
              <w:rPr>
                <w:szCs w:val="20"/>
              </w:rPr>
              <w:t>Channel constraint and erosion control limit flow to 9</w:t>
            </w:r>
            <w:r>
              <w:rPr>
                <w:szCs w:val="20"/>
              </w:rPr>
              <w:t>,</w:t>
            </w:r>
            <w:r w:rsidRPr="004F6B55">
              <w:rPr>
                <w:szCs w:val="20"/>
              </w:rPr>
              <w:t>000</w:t>
            </w:r>
            <w:r>
              <w:rPr>
                <w:szCs w:val="20"/>
              </w:rPr>
              <w:t xml:space="preserve"> </w:t>
            </w:r>
            <w:r w:rsidRPr="004F6B55">
              <w:rPr>
                <w:szCs w:val="20"/>
              </w:rPr>
              <w:t>Ml/D at Tumut and 9</w:t>
            </w:r>
            <w:r>
              <w:rPr>
                <w:szCs w:val="20"/>
              </w:rPr>
              <w:t>,</w:t>
            </w:r>
            <w:r w:rsidRPr="004F6B55">
              <w:rPr>
                <w:szCs w:val="20"/>
              </w:rPr>
              <w:t>300</w:t>
            </w:r>
            <w:r>
              <w:rPr>
                <w:szCs w:val="20"/>
              </w:rPr>
              <w:t xml:space="preserve"> </w:t>
            </w:r>
            <w:r w:rsidRPr="004F6B55">
              <w:rPr>
                <w:szCs w:val="20"/>
              </w:rPr>
              <w:t>ML/D at Oddy’s Bridge</w:t>
            </w:r>
          </w:p>
        </w:tc>
      </w:tr>
    </w:tbl>
    <w:p w14:paraId="28E77233" w14:textId="77777777" w:rsidR="00681363" w:rsidRDefault="00681363" w:rsidP="00264670">
      <w:pPr>
        <w:pStyle w:val="BodyText10"/>
        <w:rPr>
          <w:rFonts w:eastAsia="Calibri" w:cs="Times New Roman"/>
          <w:highlight w:val="yellow"/>
          <w:lang w:eastAsia="en-US" w:bidi="ar-SA"/>
        </w:rPr>
      </w:pPr>
    </w:p>
    <w:p w14:paraId="28E77234" w14:textId="77777777" w:rsidR="00681363" w:rsidRDefault="00681363">
      <w:pPr>
        <w:spacing w:after="0" w:line="240" w:lineRule="auto"/>
        <w:rPr>
          <w:highlight w:val="yellow"/>
        </w:rPr>
      </w:pPr>
      <w:r>
        <w:rPr>
          <w:highlight w:val="yellow"/>
        </w:rPr>
        <w:br w:type="page"/>
      </w:r>
    </w:p>
    <w:p w14:paraId="28E77235" w14:textId="77777777" w:rsidR="00681363" w:rsidRDefault="00681363" w:rsidP="00681363">
      <w:pPr>
        <w:pStyle w:val="Heading2"/>
      </w:pPr>
      <w:r>
        <w:t xml:space="preserve"> </w:t>
      </w:r>
      <w:bookmarkStart w:id="54" w:name="_Toc391976351"/>
      <w:r>
        <w:t>Flow objectives</w:t>
      </w:r>
      <w:bookmarkEnd w:id="54"/>
    </w:p>
    <w:p w14:paraId="28E77236" w14:textId="77777777" w:rsidR="00264670" w:rsidRPr="00E63C16" w:rsidRDefault="00264670" w:rsidP="00264670">
      <w:pPr>
        <w:pStyle w:val="BodyText10"/>
      </w:pPr>
      <w:r w:rsidRPr="00E63C16">
        <w:t>In identifying flow objectives we found it informa</w:t>
      </w:r>
      <w:r>
        <w:t xml:space="preserve">tive to consider the objectives, ecological values </w:t>
      </w:r>
      <w:r w:rsidRPr="00E63C16">
        <w:t>and</w:t>
      </w:r>
      <w:r>
        <w:t xml:space="preserve"> expected</w:t>
      </w:r>
      <w:r w:rsidRPr="00E63C16">
        <w:t xml:space="preserve"> outcomes </w:t>
      </w:r>
      <w:r>
        <w:t xml:space="preserve">presented in </w:t>
      </w:r>
      <w:r w:rsidRPr="00E63C16">
        <w:t>key published documents</w:t>
      </w:r>
      <w:r>
        <w:t xml:space="preserve">, e.g. </w:t>
      </w:r>
      <w:r w:rsidRPr="00E63C16">
        <w:t xml:space="preserve"> </w:t>
      </w:r>
      <w:r w:rsidR="003B1026">
        <w:fldChar w:fldCharType="begin">
          <w:fldData xml:space="preserve">PEVuZE5vdGU+PENpdGU+PEF1dGhvcj5NdXJyYXktRGFybGluZyBCYXNpbiBBdXRob3JpdHk8L0F1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</w:fldData>
        </w:fldChar>
      </w:r>
      <w:r>
        <w:instrText xml:space="preserve"> ADDIN EN.CITE </w:instrText>
      </w:r>
      <w:r w:rsidR="003B1026">
        <w:fldChar w:fldCharType="begin">
          <w:fldData xml:space="preserve">PEVuZE5vdGU+PENpdGU+PEF1dGhvcj5NdXJyYXktRGFybGluZyBCYXNpbiBBdXRob3JpdHk8L0F1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</w:fldData>
        </w:fldChar>
      </w:r>
      <w:r>
        <w:instrText xml:space="preserve"> ADDIN EN.CITE.DATA </w:instrText>
      </w:r>
      <w:r w:rsidR="003B1026">
        <w:fldChar w:fldCharType="end"/>
      </w:r>
      <w:r w:rsidR="003B1026">
        <w:fldChar w:fldCharType="separate"/>
      </w:r>
      <w:r>
        <w:rPr>
          <w:noProof/>
        </w:rPr>
        <w:t>(</w:t>
      </w:r>
      <w:hyperlink w:anchor="_ENREF_83" w:tooltip="Murray-Darling Basin Authority, 2012 #3481" w:history="1">
        <w:r>
          <w:rPr>
            <w:noProof/>
          </w:rPr>
          <w:t>Murray-Darling Basin Authority 2012b</w:t>
        </w:r>
      </w:hyperlink>
      <w:r>
        <w:rPr>
          <w:noProof/>
        </w:rPr>
        <w:t xml:space="preserve">, </w:t>
      </w:r>
      <w:hyperlink w:anchor="_ENREF_82" w:tooltip="Murray-Darling Basin Authority, 2012 #3482" w:history="1">
        <w:r>
          <w:rPr>
            <w:noProof/>
          </w:rPr>
          <w:t>Murray-Darling Basin Authority 2012a</w:t>
        </w:r>
      </w:hyperlink>
      <w:r>
        <w:rPr>
          <w:noProof/>
        </w:rPr>
        <w:t xml:space="preserve">, </w:t>
      </w:r>
      <w:hyperlink w:anchor="_ENREF_84" w:tooltip="Murray-Darling Basin Authority, 2012 #3483" w:history="1">
        <w:r>
          <w:rPr>
            <w:noProof/>
          </w:rPr>
          <w:t>Murray-Darling Basin Authority 2012c</w:t>
        </w:r>
      </w:hyperlink>
      <w:r>
        <w:rPr>
          <w:noProof/>
        </w:rPr>
        <w:t xml:space="preserve">, </w:t>
      </w:r>
      <w:hyperlink w:anchor="_ENREF_34" w:tooltip="Gawne, 2013 #3379" w:history="1">
        <w:r>
          <w:rPr>
            <w:noProof/>
          </w:rPr>
          <w:t>Gawne, Brooks</w:t>
        </w:r>
        <w:r w:rsidRPr="000969F1">
          <w:rPr>
            <w:i/>
            <w:noProof/>
          </w:rPr>
          <w:t xml:space="preserve"> et al.</w:t>
        </w:r>
        <w:r>
          <w:rPr>
            <w:noProof/>
          </w:rPr>
          <w:t xml:space="preserve"> 2013a</w:t>
        </w:r>
      </w:hyperlink>
      <w:r>
        <w:rPr>
          <w:noProof/>
        </w:rPr>
        <w:t xml:space="preserve">, </w:t>
      </w:r>
      <w:hyperlink w:anchor="_ENREF_89" w:tooltip="NSW Commissioner for Water, 2013 #3495" w:history="1">
        <w:r>
          <w:rPr>
            <w:noProof/>
          </w:rPr>
          <w:t>NSW Commissioner for Water 2013</w:t>
        </w:r>
      </w:hyperlink>
      <w:r>
        <w:rPr>
          <w:noProof/>
        </w:rPr>
        <w:t>)</w:t>
      </w:r>
      <w:r w:rsidR="003B1026">
        <w:fldChar w:fldCharType="end"/>
      </w:r>
      <w:r>
        <w:t xml:space="preserve"> and CEWO annual watering plans 2011-2014, along with critical values identified by the Murrumbidgee Selected Area working group, </w:t>
      </w:r>
      <w:r w:rsidRPr="00E63C16">
        <w:t xml:space="preserve"> </w:t>
      </w:r>
      <w:r>
        <w:t xml:space="preserve">which are summarised in </w:t>
      </w:r>
      <w:r w:rsidR="002B4984">
        <w:fldChar w:fldCharType="begin"/>
      </w:r>
      <w:r w:rsidR="002B4984">
        <w:instrText xml:space="preserve"> REF _Ref380998516 \h  \* MERGEFORMAT </w:instrText>
      </w:r>
      <w:r w:rsidR="002B4984">
        <w:fldChar w:fldCharType="separate"/>
      </w:r>
      <w:r w:rsidR="00E43816" w:rsidRPr="00E63C16">
        <w:t xml:space="preserve">Table </w:t>
      </w:r>
      <w:r w:rsidR="00E43816">
        <w:t>5</w:t>
      </w:r>
      <w:r w:rsidR="002B4984">
        <w:fldChar w:fldCharType="end"/>
      </w:r>
      <w:r>
        <w:t xml:space="preserve">.   </w:t>
      </w:r>
      <w:r w:rsidRPr="00E63C16">
        <w:t xml:space="preserve"> </w:t>
      </w:r>
      <w:r>
        <w:t xml:space="preserve">Analysis of these documents reveal three key themes related to ecosystem function, the maintenance and improvement in vegetation communities (Flora) and supporting habitat requirements, and providing recruitment opportunities for native fauna (Fauna).  </w:t>
      </w:r>
      <w:r w:rsidRPr="00E63C16">
        <w:t xml:space="preserve">We designed the </w:t>
      </w:r>
      <w:r w:rsidR="00B64E9F">
        <w:t>M&amp;E P</w:t>
      </w:r>
      <w:r w:rsidR="00B0522A">
        <w:t>lan</w:t>
      </w:r>
      <w:r w:rsidRPr="00E63C16">
        <w:t xml:space="preserve"> to cover the three broad objectives identified in the key published documents, while allowing enough flexibility to evaluate specific annual flow objectives- such as in-channel flows to promote silver perch spawning, wetland flows to support southern bell frog breeding, return flows to promote fish movement, in-channel flows to stimulate primary and secondary productivity and hypoxic black water risk management.  </w:t>
      </w:r>
    </w:p>
    <w:p w14:paraId="28E77237" w14:textId="77777777" w:rsidR="00264670" w:rsidRPr="00FE63FF" w:rsidRDefault="00264670" w:rsidP="00264670">
      <w:pPr>
        <w:rPr>
          <w:lang w:eastAsia="en-AU"/>
        </w:rPr>
        <w:sectPr w:rsidR="00264670" w:rsidRPr="00FE63FF" w:rsidSect="0064424E">
          <w:footerReference w:type="default" r:id="rId30"/>
          <w:pgSz w:w="11907" w:h="16839" w:code="9"/>
          <w:pgMar w:top="1440" w:right="1440" w:bottom="1440" w:left="1440" w:header="708" w:footer="708" w:gutter="0"/>
          <w:cols w:space="708"/>
          <w:docGrid w:linePitch="360"/>
        </w:sectPr>
      </w:pPr>
      <w:bookmarkStart w:id="55" w:name="_Ref380494505"/>
    </w:p>
    <w:p w14:paraId="28E77238" w14:textId="77777777" w:rsidR="00264670" w:rsidRPr="00E63C16" w:rsidRDefault="00264670" w:rsidP="00264670">
      <w:pPr>
        <w:pStyle w:val="Caption"/>
        <w:rPr>
          <w:b/>
        </w:rPr>
      </w:pPr>
      <w:bookmarkStart w:id="56" w:name="_Ref380998516"/>
      <w:r w:rsidRPr="00E63C16">
        <w:t xml:space="preserve">Table </w:t>
      </w:r>
      <w:r w:rsidR="002B4984">
        <w:fldChar w:fldCharType="begin"/>
      </w:r>
      <w:r w:rsidR="002B4984">
        <w:instrText xml:space="preserve"> SEQ Table \* ARABIC </w:instrText>
      </w:r>
      <w:r w:rsidR="002B4984">
        <w:fldChar w:fldCharType="separate"/>
      </w:r>
      <w:r w:rsidR="00E43816">
        <w:rPr>
          <w:noProof/>
        </w:rPr>
        <w:t>5</w:t>
      </w:r>
      <w:r w:rsidR="002B4984">
        <w:rPr>
          <w:noProof/>
        </w:rPr>
        <w:fldChar w:fldCharType="end"/>
      </w:r>
      <w:bookmarkEnd w:id="55"/>
      <w:bookmarkEnd w:id="56"/>
      <w:r w:rsidRPr="00E63C16">
        <w:t xml:space="preserve"> </w:t>
      </w:r>
      <w:r>
        <w:t>S</w:t>
      </w:r>
      <w:r w:rsidRPr="00E63C16">
        <w:t>ummary of flow objectives outlined in Commonwealth and State plans for the Murrumbidgee</w:t>
      </w:r>
    </w:p>
    <w:tbl>
      <w:tblPr>
        <w:tblW w:w="497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15"/>
        <w:gridCol w:w="2744"/>
        <w:gridCol w:w="2262"/>
        <w:gridCol w:w="2444"/>
      </w:tblGrid>
      <w:tr w:rsidR="00264670" w:rsidRPr="00E63C16" w14:paraId="28E7723D" w14:textId="77777777" w:rsidTr="00685EF3">
        <w:trPr>
          <w:jc w:val="center"/>
        </w:trPr>
        <w:tc>
          <w:tcPr>
            <w:tcW w:w="730" w:type="pct"/>
          </w:tcPr>
          <w:p w14:paraId="28E77239" w14:textId="77777777" w:rsidR="00264670" w:rsidRPr="00E63C16" w:rsidRDefault="00264670" w:rsidP="00685EF3">
            <w:pPr>
              <w:pStyle w:val="Tabletext"/>
              <w:rPr>
                <w:b/>
              </w:rPr>
            </w:pPr>
            <w:r w:rsidRPr="00E63C16">
              <w:rPr>
                <w:b/>
              </w:rPr>
              <w:t xml:space="preserve">Document </w:t>
            </w:r>
          </w:p>
        </w:tc>
        <w:tc>
          <w:tcPr>
            <w:tcW w:w="1569" w:type="pct"/>
          </w:tcPr>
          <w:p w14:paraId="28E7723A" w14:textId="77777777" w:rsidR="00264670" w:rsidRPr="00E63C16" w:rsidRDefault="00264670" w:rsidP="00685EF3">
            <w:pPr>
              <w:pStyle w:val="Tabletext"/>
              <w:rPr>
                <w:b/>
              </w:rPr>
            </w:pPr>
            <w:r w:rsidRPr="00E63C16">
              <w:rPr>
                <w:b/>
              </w:rPr>
              <w:t xml:space="preserve">Ecosystem function </w:t>
            </w:r>
          </w:p>
        </w:tc>
        <w:tc>
          <w:tcPr>
            <w:tcW w:w="1300" w:type="pct"/>
          </w:tcPr>
          <w:p w14:paraId="28E7723B" w14:textId="77777777" w:rsidR="00264670" w:rsidRPr="00E63C16" w:rsidRDefault="00264670" w:rsidP="00685EF3">
            <w:pPr>
              <w:pStyle w:val="Tabletext"/>
              <w:rPr>
                <w:b/>
              </w:rPr>
            </w:pPr>
            <w:r w:rsidRPr="00E63C16">
              <w:rPr>
                <w:b/>
              </w:rPr>
              <w:t>Flora</w:t>
            </w:r>
          </w:p>
        </w:tc>
        <w:tc>
          <w:tcPr>
            <w:tcW w:w="1401" w:type="pct"/>
          </w:tcPr>
          <w:p w14:paraId="28E7723C" w14:textId="77777777" w:rsidR="00264670" w:rsidRPr="00E63C16" w:rsidRDefault="00264670" w:rsidP="00685EF3">
            <w:pPr>
              <w:pStyle w:val="Tabletext"/>
              <w:rPr>
                <w:b/>
              </w:rPr>
            </w:pPr>
            <w:r w:rsidRPr="00E63C16">
              <w:rPr>
                <w:b/>
              </w:rPr>
              <w:t>Fauna</w:t>
            </w:r>
          </w:p>
        </w:tc>
      </w:tr>
      <w:tr w:rsidR="00264670" w:rsidRPr="00E63C16" w14:paraId="28E77244" w14:textId="77777777" w:rsidTr="00685EF3">
        <w:trPr>
          <w:jc w:val="center"/>
        </w:trPr>
        <w:tc>
          <w:tcPr>
            <w:tcW w:w="730" w:type="pct"/>
          </w:tcPr>
          <w:p w14:paraId="28E7723E" w14:textId="77777777" w:rsidR="00264670" w:rsidRPr="00E63C16" w:rsidRDefault="00264670" w:rsidP="00685EF3">
            <w:pPr>
              <w:pStyle w:val="Tabletext"/>
            </w:pPr>
            <w:r w:rsidRPr="00E63C16">
              <w:t>MDBA Site-specific ecological targets</w:t>
            </w:r>
          </w:p>
          <w:p w14:paraId="28E7723F" w14:textId="77777777" w:rsidR="00264670" w:rsidRPr="00E63C16" w:rsidRDefault="00264670" w:rsidP="00685EF3">
            <w:pPr>
              <w:pStyle w:val="Tabletext"/>
              <w:rPr>
                <w:b/>
              </w:rPr>
            </w:pPr>
            <w:r w:rsidRPr="00E63C16">
              <w:rPr>
                <w:b/>
              </w:rPr>
              <w:t>Murrumbidgee River</w:t>
            </w:r>
          </w:p>
        </w:tc>
        <w:tc>
          <w:tcPr>
            <w:tcW w:w="1569" w:type="pct"/>
          </w:tcPr>
          <w:p w14:paraId="28E77240" w14:textId="77777777" w:rsidR="00264670" w:rsidRPr="00E63C16" w:rsidRDefault="00264670" w:rsidP="00685EF3">
            <w:pPr>
              <w:pStyle w:val="Tabletext"/>
            </w:pPr>
            <w:r w:rsidRPr="00E63C16">
              <w:t>Provide a flow regime which supports key ecosystem functions, particularly those related to longitudinal connectivity and transport of sediment, nutrients and carbon</w:t>
            </w:r>
          </w:p>
        </w:tc>
        <w:tc>
          <w:tcPr>
            <w:tcW w:w="1300" w:type="pct"/>
          </w:tcPr>
          <w:p w14:paraId="28E77241" w14:textId="77777777" w:rsidR="00264670" w:rsidRPr="00E63C16" w:rsidRDefault="00264670" w:rsidP="00685EF3">
            <w:pPr>
              <w:pStyle w:val="Tabletext"/>
            </w:pPr>
          </w:p>
        </w:tc>
        <w:tc>
          <w:tcPr>
            <w:tcW w:w="1401" w:type="pct"/>
          </w:tcPr>
          <w:p w14:paraId="28E77242" w14:textId="77777777" w:rsidR="00264670" w:rsidRPr="00E63C16" w:rsidRDefault="00264670" w:rsidP="00685EF3">
            <w:pPr>
              <w:pStyle w:val="Tabletext"/>
            </w:pPr>
            <w:r w:rsidRPr="00E63C16">
              <w:t>Provide a flow regime which supports recruitment opportunities for a range of native aquatic species (e.g. fish, frogs, turtles, invertebrates)</w:t>
            </w:r>
          </w:p>
          <w:p w14:paraId="28E77243" w14:textId="77777777" w:rsidR="00264670" w:rsidRPr="00E63C16" w:rsidRDefault="00264670" w:rsidP="00685EF3">
            <w:pPr>
              <w:pStyle w:val="Tabletext"/>
            </w:pPr>
          </w:p>
        </w:tc>
      </w:tr>
      <w:tr w:rsidR="00264670" w:rsidRPr="00E63C16" w14:paraId="28E7724B" w14:textId="77777777" w:rsidTr="00685EF3">
        <w:trPr>
          <w:jc w:val="center"/>
        </w:trPr>
        <w:tc>
          <w:tcPr>
            <w:tcW w:w="730" w:type="pct"/>
          </w:tcPr>
          <w:p w14:paraId="28E77245" w14:textId="77777777" w:rsidR="00264670" w:rsidRPr="00E63C16" w:rsidRDefault="00264670" w:rsidP="00685EF3">
            <w:pPr>
              <w:pStyle w:val="Tabletext"/>
            </w:pPr>
            <w:r w:rsidRPr="00E63C16">
              <w:t>MDBA Site-specific ecological targets</w:t>
            </w:r>
          </w:p>
          <w:p w14:paraId="28E77246" w14:textId="77777777" w:rsidR="00264670" w:rsidRPr="00E63C16" w:rsidRDefault="00264670" w:rsidP="00685EF3">
            <w:pPr>
              <w:pStyle w:val="Tabletext"/>
              <w:rPr>
                <w:b/>
              </w:rPr>
            </w:pPr>
            <w:r w:rsidRPr="00E63C16">
              <w:rPr>
                <w:b/>
              </w:rPr>
              <w:t>Mid-Murrumbidgee River Wetlands</w:t>
            </w:r>
          </w:p>
        </w:tc>
        <w:tc>
          <w:tcPr>
            <w:tcW w:w="1569" w:type="pct"/>
          </w:tcPr>
          <w:p w14:paraId="28E77247" w14:textId="77777777" w:rsidR="00264670" w:rsidRPr="00E63C16" w:rsidRDefault="00264670" w:rsidP="00685EF3">
            <w:pPr>
              <w:pStyle w:val="Tabletext"/>
            </w:pPr>
            <w:r w:rsidRPr="00E63C16">
              <w:t>Provide a flow regime which supports key ecosystem functions, particularly those related to connectivity between the river and the floodplain</w:t>
            </w:r>
          </w:p>
        </w:tc>
        <w:tc>
          <w:tcPr>
            <w:tcW w:w="1300" w:type="pct"/>
          </w:tcPr>
          <w:p w14:paraId="28E77248" w14:textId="77777777" w:rsidR="00264670" w:rsidRPr="00E63C16" w:rsidRDefault="00264670" w:rsidP="00685EF3">
            <w:pPr>
              <w:pStyle w:val="Tabletext"/>
            </w:pPr>
            <w:r w:rsidRPr="00E63C16">
              <w:t>Provide a flow regime which ensures the current extent of native vegetation of the riparian, floodplain and wetland communities is sustained in a healthy, dynamic and resilient condition</w:t>
            </w:r>
            <w:r>
              <w:t>.</w:t>
            </w:r>
          </w:p>
        </w:tc>
        <w:tc>
          <w:tcPr>
            <w:tcW w:w="1401" w:type="pct"/>
          </w:tcPr>
          <w:p w14:paraId="28E77249" w14:textId="77777777" w:rsidR="00264670" w:rsidRPr="00E63C16" w:rsidRDefault="00264670" w:rsidP="00685EF3">
            <w:pPr>
              <w:pStyle w:val="Tabletext"/>
            </w:pPr>
            <w:r w:rsidRPr="00E63C16">
              <w:t>Provide a flow regime which supports recruitment opportunities for a range of native aquatic species (e.g. fish, frogs, turtles and invertebrates)</w:t>
            </w:r>
          </w:p>
          <w:p w14:paraId="28E7724A" w14:textId="77777777" w:rsidR="00264670" w:rsidRPr="00E63C16" w:rsidRDefault="00264670" w:rsidP="00685EF3">
            <w:pPr>
              <w:pStyle w:val="Tabletext"/>
            </w:pPr>
          </w:p>
        </w:tc>
      </w:tr>
      <w:tr w:rsidR="00264670" w:rsidRPr="00E63C16" w14:paraId="28E77253" w14:textId="77777777" w:rsidTr="00685EF3">
        <w:trPr>
          <w:jc w:val="center"/>
        </w:trPr>
        <w:tc>
          <w:tcPr>
            <w:tcW w:w="730" w:type="pct"/>
          </w:tcPr>
          <w:p w14:paraId="28E7724C" w14:textId="77777777" w:rsidR="00264670" w:rsidRPr="00E63C16" w:rsidRDefault="00264670" w:rsidP="00685EF3">
            <w:pPr>
              <w:pStyle w:val="Tabletext"/>
            </w:pPr>
            <w:r w:rsidRPr="00E63C16">
              <w:t>MDBA Site-specific ecological targets</w:t>
            </w:r>
          </w:p>
          <w:p w14:paraId="28E7724D" w14:textId="77777777" w:rsidR="00264670" w:rsidRPr="00E63C16" w:rsidRDefault="00264670" w:rsidP="00685EF3">
            <w:pPr>
              <w:pStyle w:val="Tabletext"/>
              <w:rPr>
                <w:b/>
              </w:rPr>
            </w:pPr>
            <w:r w:rsidRPr="00E63C16">
              <w:rPr>
                <w:b/>
              </w:rPr>
              <w:t>Lower Murrumbidgee River Floodplain</w:t>
            </w:r>
          </w:p>
        </w:tc>
        <w:tc>
          <w:tcPr>
            <w:tcW w:w="1569" w:type="pct"/>
          </w:tcPr>
          <w:p w14:paraId="28E7724E" w14:textId="77777777" w:rsidR="00264670" w:rsidRPr="00E63C16" w:rsidRDefault="00264670" w:rsidP="00685EF3">
            <w:pPr>
              <w:pStyle w:val="Tabletext"/>
            </w:pPr>
            <w:r w:rsidRPr="00E63C16">
              <w:t>Provide a flow regime which supports key ecosystem functions, particularly those related to connectivity between the river and the floodplain.</w:t>
            </w:r>
          </w:p>
        </w:tc>
        <w:tc>
          <w:tcPr>
            <w:tcW w:w="1300" w:type="pct"/>
          </w:tcPr>
          <w:p w14:paraId="28E7724F" w14:textId="77777777" w:rsidR="00264670" w:rsidRPr="00E63C16" w:rsidRDefault="00264670" w:rsidP="00685EF3">
            <w:pPr>
              <w:pStyle w:val="Tabletext"/>
            </w:pPr>
            <w:r w:rsidRPr="00E63C16">
              <w:t>Provide a flow regime which ensures the current extent of native vegetation of floodplain and wetland communities is sustained in a healthy, dynamic and resilient condition.</w:t>
            </w:r>
          </w:p>
          <w:p w14:paraId="28E77250" w14:textId="77777777" w:rsidR="00264670" w:rsidRPr="00E63C16" w:rsidRDefault="00264670" w:rsidP="00685EF3">
            <w:pPr>
              <w:pStyle w:val="Tabletext"/>
            </w:pPr>
          </w:p>
        </w:tc>
        <w:tc>
          <w:tcPr>
            <w:tcW w:w="1401" w:type="pct"/>
          </w:tcPr>
          <w:p w14:paraId="28E77251" w14:textId="77777777" w:rsidR="00264670" w:rsidRPr="00E63C16" w:rsidRDefault="00264670" w:rsidP="00685EF3">
            <w:pPr>
              <w:pStyle w:val="Tabletext"/>
            </w:pPr>
            <w:r w:rsidRPr="00E63C16">
              <w:t>Provide a flow regime which supports the habitat requirements of waterbirds and is conducive to successful breeding of colonial nesting waterbirds.</w:t>
            </w:r>
          </w:p>
          <w:p w14:paraId="28E77252" w14:textId="77777777" w:rsidR="00264670" w:rsidRPr="00E63C16" w:rsidRDefault="00264670" w:rsidP="00685EF3">
            <w:pPr>
              <w:pStyle w:val="Tabletext"/>
            </w:pPr>
            <w:r w:rsidRPr="00E63C16">
              <w:t>Provide a flow regime which supports recruitment opportunities for a range of native aquatic species (e.g. fish, frogs, turtles and invertebrates).</w:t>
            </w:r>
          </w:p>
        </w:tc>
      </w:tr>
      <w:tr w:rsidR="00264670" w:rsidRPr="00E63C16" w14:paraId="28E7725A" w14:textId="77777777" w:rsidTr="00685EF3">
        <w:trPr>
          <w:jc w:val="center"/>
        </w:trPr>
        <w:tc>
          <w:tcPr>
            <w:tcW w:w="730" w:type="pct"/>
          </w:tcPr>
          <w:p w14:paraId="28E77254" w14:textId="77777777" w:rsidR="00264670" w:rsidRPr="00E63C16" w:rsidRDefault="00264670" w:rsidP="000D6EFE">
            <w:pPr>
              <w:pStyle w:val="Tabletext"/>
            </w:pPr>
            <w:r w:rsidRPr="00E63C16">
              <w:t xml:space="preserve">Adaptive Environmental Water Use Plan for the Murrumbidgee Water Management Area (NSW) relevant to the </w:t>
            </w:r>
            <w:r w:rsidR="007A0E03">
              <w:t>LTIM P</w:t>
            </w:r>
            <w:r w:rsidR="000D6EFE">
              <w:t>roject</w:t>
            </w:r>
            <w:r w:rsidRPr="00E63C16">
              <w:t xml:space="preserve"> area</w:t>
            </w:r>
          </w:p>
        </w:tc>
        <w:tc>
          <w:tcPr>
            <w:tcW w:w="1569" w:type="pct"/>
          </w:tcPr>
          <w:p w14:paraId="28E77255" w14:textId="77777777" w:rsidR="00264670" w:rsidRPr="00E63C16" w:rsidRDefault="00264670" w:rsidP="00685EF3">
            <w:pPr>
              <w:pStyle w:val="Tabletext"/>
            </w:pPr>
            <w:r w:rsidRPr="00E63C16">
              <w:t>Contribute to maintaining the ecological character of wetlands and floodplains on the Lowbidgee floodplain</w:t>
            </w:r>
          </w:p>
        </w:tc>
        <w:tc>
          <w:tcPr>
            <w:tcW w:w="1300" w:type="pct"/>
          </w:tcPr>
          <w:p w14:paraId="28E77256" w14:textId="77777777" w:rsidR="00264670" w:rsidRPr="00E63C16" w:rsidRDefault="00264670" w:rsidP="00685EF3">
            <w:pPr>
              <w:pStyle w:val="Tabletext"/>
            </w:pPr>
            <w:r w:rsidRPr="00E63C16">
              <w:t xml:space="preserve">Contribute to maintaining the ecological character of mid-Murrumbidgee lagoons such as enhance river and wetland habitat for water dependent biota in the Murrumbidgee Regulated River Water Source. </w:t>
            </w:r>
          </w:p>
          <w:p w14:paraId="28E77257" w14:textId="77777777" w:rsidR="00264670" w:rsidRPr="00E63C16" w:rsidRDefault="00264670" w:rsidP="00685EF3">
            <w:pPr>
              <w:pStyle w:val="Tabletext"/>
            </w:pPr>
          </w:p>
        </w:tc>
        <w:tc>
          <w:tcPr>
            <w:tcW w:w="1401" w:type="pct"/>
          </w:tcPr>
          <w:p w14:paraId="28E77258" w14:textId="77777777" w:rsidR="00264670" w:rsidRPr="00E63C16" w:rsidRDefault="00264670" w:rsidP="00685EF3">
            <w:pPr>
              <w:pStyle w:val="Tabletext"/>
            </w:pPr>
            <w:r w:rsidRPr="00E63C16">
              <w:t xml:space="preserve">Contribute to the successful completion of colonial waterbird breeding in wetlands on the Lowbidgee floodplain </w:t>
            </w:r>
            <w:r>
              <w:t xml:space="preserve">and </w:t>
            </w:r>
            <w:r w:rsidRPr="00E63C16">
              <w:t>enhance opportunities for threatened and other native fish and waterbird recruitment in the Murrumbidgee Regulated River Water Source</w:t>
            </w:r>
            <w:r>
              <w:t>.</w:t>
            </w:r>
            <w:r w:rsidRPr="00E63C16">
              <w:t xml:space="preserve"> </w:t>
            </w:r>
          </w:p>
          <w:p w14:paraId="28E77259" w14:textId="77777777" w:rsidR="00264670" w:rsidRPr="00E63C16" w:rsidRDefault="00264670" w:rsidP="00685EF3">
            <w:pPr>
              <w:pStyle w:val="Tabletext"/>
            </w:pPr>
            <w:r>
              <w:t>P</w:t>
            </w:r>
            <w:r w:rsidRPr="00E63C16">
              <w:t xml:space="preserve">rovide recruitment opportunities and maintain viable populations of southern bell-frog </w:t>
            </w:r>
            <w:r w:rsidRPr="00FB1E66">
              <w:rPr>
                <w:i/>
              </w:rPr>
              <w:t>Litoria raniformis</w:t>
            </w:r>
            <w:r w:rsidRPr="00E63C16">
              <w:t xml:space="preserve"> in the Lowbidgee floodplain and mid-Murrumbidgee Wetlands </w:t>
            </w:r>
          </w:p>
        </w:tc>
      </w:tr>
      <w:tr w:rsidR="00264670" w:rsidRPr="00E63C16" w14:paraId="28E77266" w14:textId="77777777" w:rsidTr="00685EF3">
        <w:trPr>
          <w:jc w:val="center"/>
        </w:trPr>
        <w:tc>
          <w:tcPr>
            <w:tcW w:w="730" w:type="pct"/>
          </w:tcPr>
          <w:p w14:paraId="28E7725B" w14:textId="77777777" w:rsidR="00264670" w:rsidRPr="00E63C16" w:rsidRDefault="00264670" w:rsidP="00685EF3">
            <w:pPr>
              <w:pStyle w:val="Tabletext"/>
            </w:pPr>
            <w:r w:rsidRPr="00E63C16">
              <w:t>2011-12  Mid-Murrumbidgee reconnection</w:t>
            </w:r>
          </w:p>
          <w:p w14:paraId="28E7725C" w14:textId="77777777" w:rsidR="00264670" w:rsidRPr="00E63C16" w:rsidRDefault="00264670" w:rsidP="00685EF3">
            <w:pPr>
              <w:pStyle w:val="Tabletext"/>
            </w:pPr>
            <w:r w:rsidRPr="00E63C16">
              <w:t>Annual CEWO plan</w:t>
            </w:r>
          </w:p>
        </w:tc>
        <w:tc>
          <w:tcPr>
            <w:tcW w:w="1569" w:type="pct"/>
          </w:tcPr>
          <w:p w14:paraId="28E7725D" w14:textId="77777777" w:rsidR="00264670" w:rsidRPr="00E63C16" w:rsidRDefault="00264670" w:rsidP="00685EF3">
            <w:pPr>
              <w:pStyle w:val="Tabletext"/>
            </w:pPr>
            <w:r w:rsidRPr="00E63C16">
              <w:t xml:space="preserve">Decrease </w:t>
            </w:r>
            <w:r>
              <w:t>d</w:t>
            </w:r>
            <w:r w:rsidRPr="00E63C16">
              <w:t>issolved organic carbon, total organic carbon and particulate organic carbon levels and reduce black water risk</w:t>
            </w:r>
            <w:r>
              <w:t>.</w:t>
            </w:r>
          </w:p>
          <w:p w14:paraId="28E7725E" w14:textId="77777777" w:rsidR="00264670" w:rsidRPr="00E63C16" w:rsidRDefault="00264670" w:rsidP="00685EF3">
            <w:pPr>
              <w:pStyle w:val="Tabletext"/>
            </w:pPr>
            <w:r w:rsidRPr="00E63C16">
              <w:t>To promote early successional algal taxa (e.g. diatoms) and higher biofilm diversity. A high diversity of biofilms usually indicates good ecosystem health.</w:t>
            </w:r>
          </w:p>
          <w:p w14:paraId="28E7725F" w14:textId="77777777" w:rsidR="00264670" w:rsidRPr="00E63C16" w:rsidRDefault="00264670" w:rsidP="00685EF3">
            <w:pPr>
              <w:pStyle w:val="Tabletext"/>
            </w:pPr>
            <w:r w:rsidRPr="00E63C16">
              <w:t>To contribute nutrients and food into the water column, thus providing an important food resource for downstream communities</w:t>
            </w:r>
          </w:p>
        </w:tc>
        <w:tc>
          <w:tcPr>
            <w:tcW w:w="1300" w:type="pct"/>
          </w:tcPr>
          <w:p w14:paraId="28E77260" w14:textId="77777777" w:rsidR="00264670" w:rsidRPr="00E63C16" w:rsidRDefault="00264670" w:rsidP="00685EF3">
            <w:pPr>
              <w:pStyle w:val="Tabletext"/>
            </w:pPr>
            <w:r w:rsidRPr="00E63C16">
              <w:t xml:space="preserve">Promote Aquatic and semi-aquatic vegetation cover and species diversity </w:t>
            </w:r>
          </w:p>
          <w:p w14:paraId="28E77261" w14:textId="77777777" w:rsidR="00264670" w:rsidRPr="00E63C16" w:rsidRDefault="00264670" w:rsidP="00685EF3">
            <w:pPr>
              <w:pStyle w:val="Tabletext"/>
            </w:pPr>
          </w:p>
        </w:tc>
        <w:tc>
          <w:tcPr>
            <w:tcW w:w="1401" w:type="pct"/>
          </w:tcPr>
          <w:p w14:paraId="28E77262" w14:textId="77777777" w:rsidR="00264670" w:rsidRPr="00E63C16" w:rsidRDefault="00264670" w:rsidP="00685EF3">
            <w:pPr>
              <w:pStyle w:val="Tabletext"/>
            </w:pPr>
            <w:r w:rsidRPr="00E63C16">
              <w:t>Promote frog breeding and recruitment</w:t>
            </w:r>
            <w:r>
              <w:t>.</w:t>
            </w:r>
            <w:r w:rsidRPr="00E63C16">
              <w:t xml:space="preserve"> </w:t>
            </w:r>
          </w:p>
          <w:p w14:paraId="28E77263" w14:textId="77777777" w:rsidR="00264670" w:rsidRPr="00E63C16" w:rsidRDefault="00264670" w:rsidP="00685EF3">
            <w:pPr>
              <w:pStyle w:val="Tabletext"/>
            </w:pPr>
            <w:r w:rsidRPr="00E63C16">
              <w:t xml:space="preserve">Promote recruitment of </w:t>
            </w:r>
            <w:r>
              <w:t xml:space="preserve">native fish </w:t>
            </w:r>
            <w:r w:rsidRPr="00E63C16">
              <w:t>(as measured by the abundance of juveniles)</w:t>
            </w:r>
            <w:r>
              <w:t>.</w:t>
            </w:r>
            <w:r w:rsidRPr="00E63C16">
              <w:t xml:space="preserve"> </w:t>
            </w:r>
          </w:p>
          <w:p w14:paraId="28E77264" w14:textId="77777777" w:rsidR="00264670" w:rsidRPr="00E63C16" w:rsidRDefault="00264670" w:rsidP="00685EF3">
            <w:pPr>
              <w:pStyle w:val="Tabletext"/>
            </w:pPr>
            <w:r w:rsidRPr="00E63C16">
              <w:t>Increase waterbird diversity</w:t>
            </w:r>
            <w:r>
              <w:t>.</w:t>
            </w:r>
            <w:r w:rsidRPr="00E63C16">
              <w:t xml:space="preserve"> </w:t>
            </w:r>
          </w:p>
          <w:p w14:paraId="28E77265" w14:textId="77777777" w:rsidR="00264670" w:rsidRPr="00E63C16" w:rsidRDefault="00264670" w:rsidP="00685EF3">
            <w:pPr>
              <w:pStyle w:val="Tabletext"/>
            </w:pPr>
          </w:p>
        </w:tc>
      </w:tr>
      <w:tr w:rsidR="00264670" w:rsidRPr="00E63C16" w14:paraId="28E77273" w14:textId="77777777" w:rsidTr="00685EF3">
        <w:trPr>
          <w:jc w:val="center"/>
        </w:trPr>
        <w:tc>
          <w:tcPr>
            <w:tcW w:w="730" w:type="pct"/>
          </w:tcPr>
          <w:p w14:paraId="28E77267" w14:textId="77777777" w:rsidR="00264670" w:rsidRPr="00E63C16" w:rsidRDefault="00264670" w:rsidP="00685EF3">
            <w:pPr>
              <w:pStyle w:val="Tabletext"/>
            </w:pPr>
            <w:r w:rsidRPr="00E63C16">
              <w:t xml:space="preserve">2012-13 Action Murrumbidgee River watering action </w:t>
            </w:r>
          </w:p>
          <w:p w14:paraId="28E77268" w14:textId="77777777" w:rsidR="00264670" w:rsidRPr="00E63C16" w:rsidRDefault="00264670" w:rsidP="00685EF3">
            <w:pPr>
              <w:pStyle w:val="Tabletext"/>
            </w:pPr>
            <w:r w:rsidRPr="00E63C16">
              <w:t>(option 1)</w:t>
            </w:r>
          </w:p>
          <w:p w14:paraId="28E77269" w14:textId="77777777" w:rsidR="00264670" w:rsidRPr="00E63C16" w:rsidRDefault="00264670" w:rsidP="00685EF3">
            <w:pPr>
              <w:pStyle w:val="Tabletext"/>
            </w:pPr>
            <w:r w:rsidRPr="00E63C16">
              <w:t>Annual CEWO plan</w:t>
            </w:r>
          </w:p>
        </w:tc>
        <w:tc>
          <w:tcPr>
            <w:tcW w:w="1569" w:type="pct"/>
          </w:tcPr>
          <w:p w14:paraId="28E7726A" w14:textId="77777777" w:rsidR="00264670" w:rsidRPr="00E63C16" w:rsidRDefault="00264670" w:rsidP="00685EF3">
            <w:pPr>
              <w:pStyle w:val="Tabletext"/>
            </w:pPr>
            <w:r w:rsidRPr="00E63C16">
              <w:t>Support ecosystem functions that relate</w:t>
            </w:r>
            <w:r>
              <w:t>s</w:t>
            </w:r>
            <w:r w:rsidRPr="00E63C16">
              <w:t xml:space="preserve"> to mobilisation, transport and dispersal of biotic and abiotic material (e.g. sediment, nutrients and organic </w:t>
            </w:r>
            <w:r w:rsidR="000207B9">
              <w:t>matter</w:t>
            </w:r>
            <w:r w:rsidRPr="00E63C16">
              <w:t>).</w:t>
            </w:r>
          </w:p>
          <w:p w14:paraId="28E7726B" w14:textId="77777777" w:rsidR="00264670" w:rsidRPr="00E63C16" w:rsidRDefault="00264670" w:rsidP="00685EF3">
            <w:pPr>
              <w:pStyle w:val="Tabletext"/>
            </w:pPr>
            <w:r w:rsidRPr="00E63C16">
              <w:t>Support ecosystem functions that relate to longitudinal connectivity (i.e. connectivity along a watercourse) and lateral connectivity (i.e. connectivity between the river channel, wetlands and floodplain) to maintain populations.</w:t>
            </w:r>
          </w:p>
          <w:p w14:paraId="28E7726C" w14:textId="77777777" w:rsidR="00264670" w:rsidRPr="00E63C16" w:rsidRDefault="00264670" w:rsidP="00685EF3">
            <w:pPr>
              <w:pStyle w:val="Tabletext"/>
            </w:pPr>
            <w:r w:rsidRPr="00E63C16">
              <w:t>Support ecosystem functions that relate to creation and maintenance of bed, bank and riparian habitat.</w:t>
            </w:r>
          </w:p>
        </w:tc>
        <w:tc>
          <w:tcPr>
            <w:tcW w:w="1300" w:type="pct"/>
          </w:tcPr>
          <w:p w14:paraId="28E7726D" w14:textId="77777777" w:rsidR="00264670" w:rsidRPr="00E63C16" w:rsidRDefault="00264670" w:rsidP="00685EF3">
            <w:pPr>
              <w:pStyle w:val="Tabletext"/>
            </w:pPr>
            <w:r w:rsidRPr="00E63C16">
              <w:t>Maintain health of existing extent of riparian, floodplain and wetland native vegetation communities.</w:t>
            </w:r>
          </w:p>
          <w:p w14:paraId="28E7726E" w14:textId="77777777" w:rsidR="00264670" w:rsidRPr="00E63C16" w:rsidRDefault="00264670" w:rsidP="00685EF3">
            <w:pPr>
              <w:pStyle w:val="Tabletext"/>
            </w:pPr>
            <w:r w:rsidRPr="00E63C16">
              <w:t>Provide reproduction and recruitment opportunities for riparian, floodplain and wetland native vegetation communities.</w:t>
            </w:r>
          </w:p>
          <w:p w14:paraId="28E7726F" w14:textId="77777777" w:rsidR="00264670" w:rsidRPr="00E63C16" w:rsidRDefault="00264670" w:rsidP="00685EF3">
            <w:pPr>
              <w:pStyle w:val="Tabletext"/>
            </w:pPr>
          </w:p>
        </w:tc>
        <w:tc>
          <w:tcPr>
            <w:tcW w:w="1401" w:type="pct"/>
          </w:tcPr>
          <w:p w14:paraId="28E77270" w14:textId="77777777" w:rsidR="00264670" w:rsidRPr="00E63C16" w:rsidRDefault="00264670" w:rsidP="00685EF3">
            <w:pPr>
              <w:pStyle w:val="Tabletext"/>
            </w:pPr>
            <w:r w:rsidRPr="00E63C16">
              <w:t>Support breeding and recruitment of native fish.</w:t>
            </w:r>
          </w:p>
          <w:p w14:paraId="28E77271" w14:textId="77777777" w:rsidR="00264670" w:rsidRPr="00E63C16" w:rsidRDefault="00264670" w:rsidP="00685EF3">
            <w:pPr>
              <w:pStyle w:val="Tabletext"/>
            </w:pPr>
            <w:r w:rsidRPr="00E63C16">
              <w:t>Support habitat requirements of native fish (i.e. maximise opportunities for Murray cod and trout cod to locate nest sites and maintain inundation of nest sites long enough to complete spawning cycle)</w:t>
            </w:r>
            <w:r>
              <w:t>.</w:t>
            </w:r>
          </w:p>
          <w:p w14:paraId="28E77272" w14:textId="77777777" w:rsidR="00264670" w:rsidRPr="00E63C16" w:rsidRDefault="00264670" w:rsidP="00685EF3">
            <w:pPr>
              <w:pStyle w:val="Tabletext"/>
            </w:pPr>
          </w:p>
        </w:tc>
      </w:tr>
      <w:tr w:rsidR="00264670" w:rsidRPr="00E63C16" w14:paraId="28E7727E" w14:textId="77777777" w:rsidTr="00685EF3">
        <w:trPr>
          <w:jc w:val="center"/>
        </w:trPr>
        <w:tc>
          <w:tcPr>
            <w:tcW w:w="730" w:type="pct"/>
          </w:tcPr>
          <w:p w14:paraId="28E77274" w14:textId="77777777" w:rsidR="00264670" w:rsidRPr="00E63C16" w:rsidRDefault="00264670" w:rsidP="00685EF3">
            <w:pPr>
              <w:pStyle w:val="Tabletext"/>
            </w:pPr>
            <w:r w:rsidRPr="00E63C16">
              <w:t xml:space="preserve">2012-13 Action Western </w:t>
            </w:r>
            <w:r>
              <w:t>L</w:t>
            </w:r>
            <w:r w:rsidRPr="00E63C16">
              <w:t>akes watering (Option 5) Annual CEWO plan</w:t>
            </w:r>
          </w:p>
        </w:tc>
        <w:tc>
          <w:tcPr>
            <w:tcW w:w="1569" w:type="pct"/>
          </w:tcPr>
          <w:p w14:paraId="28E77275" w14:textId="77777777" w:rsidR="00264670" w:rsidRPr="00E63C16" w:rsidRDefault="00264670" w:rsidP="00685EF3">
            <w:pPr>
              <w:pStyle w:val="Tabletext"/>
            </w:pPr>
          </w:p>
        </w:tc>
        <w:tc>
          <w:tcPr>
            <w:tcW w:w="1300" w:type="pct"/>
          </w:tcPr>
          <w:p w14:paraId="28E77276" w14:textId="77777777" w:rsidR="00264670" w:rsidRPr="00E63C16" w:rsidRDefault="00264670" w:rsidP="00685EF3">
            <w:pPr>
              <w:pStyle w:val="Tabletext"/>
            </w:pPr>
            <w:r w:rsidRPr="00E63C16">
              <w:t>Maintain health of existing extent of riparian, floodplain and wetland native vegetation communities.</w:t>
            </w:r>
          </w:p>
          <w:p w14:paraId="28E77277" w14:textId="77777777" w:rsidR="00264670" w:rsidRPr="00E63C16" w:rsidRDefault="00264670" w:rsidP="00685EF3">
            <w:pPr>
              <w:pStyle w:val="Tabletext"/>
            </w:pPr>
            <w:r w:rsidRPr="00E63C16">
              <w:t>Provide reproduction and recruitment opportunities for riparian, floodplain and wetland native vegetation communities.</w:t>
            </w:r>
          </w:p>
          <w:p w14:paraId="28E77278" w14:textId="77777777" w:rsidR="00264670" w:rsidRPr="00E63C16" w:rsidRDefault="00264670" w:rsidP="00685EF3">
            <w:pPr>
              <w:pStyle w:val="Tabletext"/>
            </w:pPr>
          </w:p>
        </w:tc>
        <w:tc>
          <w:tcPr>
            <w:tcW w:w="1401" w:type="pct"/>
          </w:tcPr>
          <w:p w14:paraId="28E77279" w14:textId="77777777" w:rsidR="00264670" w:rsidRPr="00E63C16" w:rsidRDefault="00264670" w:rsidP="00685EF3">
            <w:pPr>
              <w:pStyle w:val="Tabletext"/>
            </w:pPr>
            <w:r w:rsidRPr="00E63C16">
              <w:t>Support breeding and recruitment of native fish.</w:t>
            </w:r>
          </w:p>
          <w:p w14:paraId="28E7727A" w14:textId="77777777" w:rsidR="00264670" w:rsidRPr="00E63C16" w:rsidRDefault="00264670" w:rsidP="00685EF3">
            <w:pPr>
              <w:pStyle w:val="Tabletext"/>
            </w:pPr>
            <w:r w:rsidRPr="00E63C16">
              <w:t>Support the habitat requirements of waterbirds.</w:t>
            </w:r>
          </w:p>
          <w:p w14:paraId="28E7727B" w14:textId="77777777" w:rsidR="00264670" w:rsidRPr="00E63C16" w:rsidRDefault="00264670" w:rsidP="00685EF3">
            <w:pPr>
              <w:pStyle w:val="Tabletext"/>
            </w:pPr>
            <w:r w:rsidRPr="00E63C16">
              <w:t>Support breeding of colonial nesting waterbirds.</w:t>
            </w:r>
          </w:p>
          <w:p w14:paraId="28E7727C" w14:textId="77777777" w:rsidR="00264670" w:rsidRPr="00E63C16" w:rsidRDefault="00264670" w:rsidP="00685EF3">
            <w:pPr>
              <w:pStyle w:val="Tabletext"/>
            </w:pPr>
            <w:r w:rsidRPr="00E63C16">
              <w:t>Support breeding and recruitment of other native aquatic species, including frogs, turtles</w:t>
            </w:r>
            <w:r>
              <w:t xml:space="preserve"> and</w:t>
            </w:r>
            <w:r w:rsidRPr="00E63C16">
              <w:t xml:space="preserve"> invertebrates.</w:t>
            </w:r>
          </w:p>
          <w:p w14:paraId="28E7727D" w14:textId="77777777" w:rsidR="00264670" w:rsidRPr="00E63C16" w:rsidRDefault="00264670" w:rsidP="00685EF3">
            <w:pPr>
              <w:pStyle w:val="Tabletext"/>
            </w:pPr>
            <w:r w:rsidRPr="00E63C16">
              <w:t>Support habitat requirements of other native aquatic species, including frogs, turtles</w:t>
            </w:r>
            <w:r>
              <w:t xml:space="preserve"> and</w:t>
            </w:r>
            <w:r w:rsidRPr="00E63C16">
              <w:t xml:space="preserve"> invertebrates.</w:t>
            </w:r>
          </w:p>
        </w:tc>
      </w:tr>
      <w:tr w:rsidR="00264670" w:rsidRPr="00E63C16" w14:paraId="28E77291" w14:textId="77777777" w:rsidTr="00685EF3">
        <w:trPr>
          <w:jc w:val="center"/>
        </w:trPr>
        <w:tc>
          <w:tcPr>
            <w:tcW w:w="730" w:type="pct"/>
          </w:tcPr>
          <w:p w14:paraId="28E7727F" w14:textId="77777777" w:rsidR="00264670" w:rsidRPr="00E63C16" w:rsidRDefault="00264670" w:rsidP="00685EF3">
            <w:pPr>
              <w:pStyle w:val="Tabletext"/>
            </w:pPr>
            <w:r w:rsidRPr="00E63C16">
              <w:t>2013-14</w:t>
            </w:r>
          </w:p>
          <w:p w14:paraId="28E77280" w14:textId="77777777" w:rsidR="00264670" w:rsidRPr="00E63C16" w:rsidRDefault="00264670" w:rsidP="00685EF3">
            <w:pPr>
              <w:pStyle w:val="Tabletext"/>
            </w:pPr>
            <w:r w:rsidRPr="00E63C16">
              <w:t xml:space="preserve">Multiple watering actions throughout  the Lowbidgee floodplain and water lakes </w:t>
            </w:r>
          </w:p>
          <w:p w14:paraId="28E77281" w14:textId="77777777" w:rsidR="00264670" w:rsidRPr="00E63C16" w:rsidRDefault="00264670" w:rsidP="00685EF3">
            <w:pPr>
              <w:pStyle w:val="Tabletext"/>
            </w:pPr>
          </w:p>
          <w:p w14:paraId="28E77282" w14:textId="77777777" w:rsidR="00264670" w:rsidRPr="00E63C16" w:rsidRDefault="00264670" w:rsidP="00685EF3">
            <w:pPr>
              <w:pStyle w:val="Tabletext"/>
            </w:pPr>
            <w:r w:rsidRPr="00E63C16">
              <w:t>Return flows to the Murrumbidgee River</w:t>
            </w:r>
          </w:p>
          <w:p w14:paraId="28E77283" w14:textId="77777777" w:rsidR="00264670" w:rsidRPr="00E63C16" w:rsidRDefault="00264670" w:rsidP="00685EF3">
            <w:pPr>
              <w:pStyle w:val="Tabletext"/>
            </w:pPr>
            <w:r w:rsidRPr="00E63C16">
              <w:t>Annual CEWO plan</w:t>
            </w:r>
          </w:p>
          <w:p w14:paraId="28E77284" w14:textId="77777777" w:rsidR="00264670" w:rsidRPr="00E63C16" w:rsidRDefault="00264670" w:rsidP="00685EF3">
            <w:pPr>
              <w:pStyle w:val="Tabletext"/>
            </w:pPr>
          </w:p>
        </w:tc>
        <w:tc>
          <w:tcPr>
            <w:tcW w:w="1569" w:type="pct"/>
          </w:tcPr>
          <w:p w14:paraId="28E77285" w14:textId="77777777" w:rsidR="00264670" w:rsidRPr="00E63C16" w:rsidRDefault="00264670" w:rsidP="00685EF3">
            <w:pPr>
              <w:pStyle w:val="Tabletext"/>
            </w:pPr>
            <w:r w:rsidRPr="00E63C16">
              <w:t>Support wetland productivity</w:t>
            </w:r>
            <w:r>
              <w:t>,</w:t>
            </w:r>
            <w:r w:rsidRPr="00E63C16">
              <w:t xml:space="preserve"> nutrients and carbon fluxes, primary productivity (C</w:t>
            </w:r>
            <w:r>
              <w:t>hl-</w:t>
            </w:r>
            <w:r w:rsidRPr="00E63C16">
              <w:t>a) and secondary productivity (Microinvertebrates)</w:t>
            </w:r>
            <w:r>
              <w:t>.</w:t>
            </w:r>
          </w:p>
          <w:p w14:paraId="28E77286" w14:textId="77777777" w:rsidR="00264670" w:rsidRPr="00E63C16" w:rsidRDefault="00264670" w:rsidP="00685EF3">
            <w:pPr>
              <w:pStyle w:val="Tabletext"/>
            </w:pPr>
            <w:r w:rsidRPr="00E63C16">
              <w:t>Support riverine productivity</w:t>
            </w:r>
            <w:r>
              <w:t>,</w:t>
            </w:r>
            <w:r w:rsidRPr="00E63C16">
              <w:t xml:space="preserve"> nutrients and carbon fluxes, primary productivity (C</w:t>
            </w:r>
            <w:r>
              <w:t>hl-</w:t>
            </w:r>
            <w:r w:rsidRPr="00E63C16">
              <w:t>a) and secondary productivity (Microinvertebrates)</w:t>
            </w:r>
            <w:r>
              <w:t>.</w:t>
            </w:r>
          </w:p>
          <w:p w14:paraId="28E77287" w14:textId="77777777" w:rsidR="00264670" w:rsidRPr="00E63C16" w:rsidRDefault="00264670" w:rsidP="00685EF3">
            <w:pPr>
              <w:pStyle w:val="Tabletext"/>
            </w:pPr>
          </w:p>
        </w:tc>
        <w:tc>
          <w:tcPr>
            <w:tcW w:w="1300" w:type="pct"/>
          </w:tcPr>
          <w:p w14:paraId="28E77288" w14:textId="77777777" w:rsidR="00264670" w:rsidRPr="00E63C16" w:rsidRDefault="00264670" w:rsidP="00685EF3">
            <w:pPr>
              <w:pStyle w:val="Tabletext"/>
            </w:pPr>
            <w:r w:rsidRPr="00E63C16">
              <w:t>Maintain health of existing extent of riparian, floodplain and wetland native vegetation communities.</w:t>
            </w:r>
          </w:p>
          <w:p w14:paraId="28E77289" w14:textId="77777777" w:rsidR="00264670" w:rsidRPr="00E63C16" w:rsidRDefault="00264670" w:rsidP="00685EF3">
            <w:pPr>
              <w:pStyle w:val="Tabletext"/>
            </w:pPr>
            <w:r w:rsidRPr="00E63C16">
              <w:t>Provide reproduction and recruitment opportunities for riparian, floodplain and wetland native vegetation communities.</w:t>
            </w:r>
          </w:p>
          <w:p w14:paraId="28E7728A" w14:textId="77777777" w:rsidR="00264670" w:rsidRPr="00E63C16" w:rsidRDefault="00264670" w:rsidP="00685EF3">
            <w:pPr>
              <w:pStyle w:val="Tabletext"/>
            </w:pPr>
          </w:p>
        </w:tc>
        <w:tc>
          <w:tcPr>
            <w:tcW w:w="1401" w:type="pct"/>
            <w:vAlign w:val="center"/>
          </w:tcPr>
          <w:p w14:paraId="28E7728B" w14:textId="77777777" w:rsidR="00264670" w:rsidRPr="00E63C16" w:rsidRDefault="00264670" w:rsidP="00685EF3">
            <w:pPr>
              <w:pStyle w:val="Tabletext"/>
            </w:pPr>
            <w:r w:rsidRPr="00E63C16">
              <w:t>Support breeding and recruitment of native fish.</w:t>
            </w:r>
          </w:p>
          <w:p w14:paraId="28E7728C" w14:textId="77777777" w:rsidR="00264670" w:rsidRPr="00E63C16" w:rsidRDefault="00264670" w:rsidP="00685EF3">
            <w:pPr>
              <w:pStyle w:val="Tabletext"/>
            </w:pPr>
            <w:r w:rsidRPr="00E63C16">
              <w:t>Support the habitat requirements of waterbirds.</w:t>
            </w:r>
          </w:p>
          <w:p w14:paraId="28E7728D" w14:textId="77777777" w:rsidR="00264670" w:rsidRPr="00E63C16" w:rsidRDefault="00264670" w:rsidP="00685EF3">
            <w:pPr>
              <w:pStyle w:val="Tabletext"/>
            </w:pPr>
            <w:r w:rsidRPr="00E63C16">
              <w:t>Support breeding and recruitment of other native aquatic species, including frogs, turtles, and invertebrates.</w:t>
            </w:r>
          </w:p>
          <w:p w14:paraId="28E7728E" w14:textId="77777777" w:rsidR="00264670" w:rsidRPr="00E63C16" w:rsidRDefault="00264670" w:rsidP="00685EF3">
            <w:pPr>
              <w:pStyle w:val="Tabletext"/>
            </w:pPr>
            <w:r w:rsidRPr="00E63C16">
              <w:t>Support habitat requirements of other native aquatic species, including frogs, turtles, and invertebrates.</w:t>
            </w:r>
          </w:p>
          <w:p w14:paraId="28E7728F" w14:textId="77777777" w:rsidR="00264670" w:rsidRPr="00E63C16" w:rsidRDefault="00264670" w:rsidP="00685EF3">
            <w:pPr>
              <w:pStyle w:val="Tabletext"/>
            </w:pPr>
            <w:r w:rsidRPr="00E63C16">
              <w:t>Support habit</w:t>
            </w:r>
            <w:r>
              <w:t>at requirements of native fish</w:t>
            </w:r>
            <w:r w:rsidRPr="00E63C16">
              <w:t xml:space="preserve"> </w:t>
            </w:r>
          </w:p>
          <w:p w14:paraId="28E77290" w14:textId="77777777" w:rsidR="00264670" w:rsidRPr="00E63C16" w:rsidRDefault="00264670" w:rsidP="00685EF3">
            <w:pPr>
              <w:pStyle w:val="Tabletext"/>
            </w:pPr>
          </w:p>
        </w:tc>
      </w:tr>
    </w:tbl>
    <w:p w14:paraId="28E77292" w14:textId="77777777" w:rsidR="00264670" w:rsidRPr="00E63C16" w:rsidRDefault="00264670" w:rsidP="00264670">
      <w:pPr>
        <w:spacing w:after="0" w:line="240" w:lineRule="auto"/>
        <w:sectPr w:rsidR="00264670" w:rsidRPr="00E63C16" w:rsidSect="007D37E4">
          <w:pgSz w:w="11907" w:h="16839" w:code="9"/>
          <w:pgMar w:top="1440" w:right="1440" w:bottom="1440" w:left="1440" w:header="708" w:footer="708" w:gutter="0"/>
          <w:cols w:space="708"/>
          <w:docGrid w:linePitch="360"/>
        </w:sectPr>
      </w:pPr>
    </w:p>
    <w:p w14:paraId="28E77293" w14:textId="77777777" w:rsidR="00C218A3" w:rsidRPr="00E63C16" w:rsidRDefault="00C218A3" w:rsidP="00406EA7">
      <w:pPr>
        <w:pStyle w:val="Heading1"/>
      </w:pPr>
      <w:bookmarkStart w:id="57" w:name="_Toc385495641"/>
      <w:bookmarkStart w:id="58" w:name="_Toc391976352"/>
      <w:r w:rsidRPr="00E63C16">
        <w:t xml:space="preserve">Contents of the </w:t>
      </w:r>
      <w:bookmarkEnd w:id="57"/>
      <w:bookmarkEnd w:id="58"/>
      <w:r w:rsidR="00B64E9F">
        <w:t>M&amp;E P</w:t>
      </w:r>
      <w:r w:rsidR="00EC2DCA">
        <w:t>lan</w:t>
      </w:r>
    </w:p>
    <w:p w14:paraId="28E77294" w14:textId="77777777" w:rsidR="00C218A3" w:rsidRPr="00E63C16" w:rsidRDefault="00C218A3" w:rsidP="002E7B11">
      <w:pPr>
        <w:pStyle w:val="Heading4"/>
      </w:pPr>
      <w:r w:rsidRPr="00E63C16">
        <w:t>Commonwealth environmental watering objectives</w:t>
      </w:r>
    </w:p>
    <w:p w14:paraId="28E77295" w14:textId="77777777" w:rsidR="00282D28" w:rsidRPr="00E63C16" w:rsidRDefault="00653C86" w:rsidP="00282D28">
      <w:pPr>
        <w:pStyle w:val="BodyText10"/>
      </w:pPr>
      <w:r>
        <w:t>As noted previously in section 3.2, t</w:t>
      </w:r>
      <w:r w:rsidR="00282D28" w:rsidRPr="00E63C16">
        <w:t xml:space="preserve">here are five major </w:t>
      </w:r>
      <w:r w:rsidR="00282D28">
        <w:t xml:space="preserve">groups of </w:t>
      </w:r>
      <w:r w:rsidR="00282D28" w:rsidRPr="00E63C16">
        <w:t xml:space="preserve">documents relating to water requirements and </w:t>
      </w:r>
      <w:r w:rsidR="00282D28">
        <w:t xml:space="preserve">environmental </w:t>
      </w:r>
      <w:r w:rsidR="00282D28" w:rsidRPr="00E63C16">
        <w:t>flow objectives in the Murrumbidgee</w:t>
      </w:r>
      <w:r w:rsidR="00282D28">
        <w:t xml:space="preserve"> </w:t>
      </w:r>
      <w:r w:rsidR="008637E1">
        <w:t>Selected Area</w:t>
      </w:r>
      <w:r w:rsidR="00282D28" w:rsidRPr="00E63C16">
        <w:t xml:space="preserve">: the MDBA site specific ecological targets documents, the Monitoring and Evaluation Requirements (MER) document for the Murrumbidgee </w:t>
      </w:r>
      <w:r w:rsidR="003B1026" w:rsidRPr="00E63C16">
        <w:fldChar w:fldCharType="begin"/>
      </w:r>
      <w:r w:rsidR="00B2048E">
        <w:instrText xml:space="preserve"> ADDIN EN.CITE &lt;EndNote&gt;&lt;Cite&gt;&lt;Author&gt;Gawne&lt;/Author&gt;&lt;Year&gt;2013&lt;/Year&gt;&lt;RecNum&gt;3379&lt;/RecNum&gt;&lt;DisplayText&gt;(Gawne, Brooks&lt;style face="italic"&gt; et al.&lt;/style&gt; 2013a)&lt;/DisplayText&gt;&lt;record&gt;&lt;rec-number&gt;3379&lt;/rec-number&gt;&lt;foreign-keys&gt;&lt;key app="EN" db-id="vxxvsda2b05fxpeaw2dp552mtrd5trxdrf0s"&gt;3379&lt;/key&gt;&lt;/foreign-keys&gt;&lt;ref-type name="Book"&gt;6&lt;/ref-type&gt;&lt;contributors&gt;&lt;authors&gt;&lt;author&gt;Gawne, B.&lt;/author&gt;&lt;author&gt;Brooks, S.&lt;/author&gt;&lt;author&gt;Butcher, R.&lt;/author&gt;&lt;author&gt;Cottingham, P.&lt;/author&gt;&lt;author&gt;Everingham, P.&lt;/author&gt;&lt;author&gt;Hale, J.&lt;/author&gt;&lt;/authors&gt;&lt;/contributors&gt;&lt;titles&gt;&lt;title&gt;Long term intervention monitoring project monitoring and evaluation requirements Murrumbidgee River system for Commonwealth environmental water. Final report prepared for the Commonwealth Environmental Water Office&lt;/title&gt;&lt;/titles&gt;&lt;dates&gt;&lt;year&gt;2013&lt;/year&gt;&lt;/dates&gt;&lt;pub-location&gt;Wodonga&lt;/pub-location&gt;&lt;publisher&gt;Murray-Darling Freshwater Research Centre (MDFRC)&lt;/publisher&gt;&lt;urls&gt;&lt;/urls&gt;&lt;/record&gt;&lt;/Cite&gt;&lt;/EndNote&gt;</w:instrText>
      </w:r>
      <w:r w:rsidR="003B1026" w:rsidRPr="00E63C16">
        <w:fldChar w:fldCharType="separate"/>
      </w:r>
      <w:r w:rsidR="00B2048E">
        <w:rPr>
          <w:noProof/>
        </w:rPr>
        <w:t>(</w:t>
      </w:r>
      <w:hyperlink w:anchor="_ENREF_34" w:tooltip="Gawne, 2013 #3379" w:history="1">
        <w:r w:rsidR="0084200E">
          <w:rPr>
            <w:noProof/>
          </w:rPr>
          <w:t>Gawne, Brooks</w:t>
        </w:r>
        <w:r w:rsidR="0084200E" w:rsidRPr="00B2048E">
          <w:rPr>
            <w:i/>
            <w:noProof/>
          </w:rPr>
          <w:t xml:space="preserve"> et al.</w:t>
        </w:r>
        <w:r w:rsidR="0084200E">
          <w:rPr>
            <w:noProof/>
          </w:rPr>
          <w:t xml:space="preserve"> 2013a</w:t>
        </w:r>
      </w:hyperlink>
      <w:r w:rsidR="00B2048E">
        <w:rPr>
          <w:noProof/>
        </w:rPr>
        <w:t>)</w:t>
      </w:r>
      <w:r w:rsidR="003B1026" w:rsidRPr="00E63C16">
        <w:fldChar w:fldCharType="end"/>
      </w:r>
      <w:r w:rsidR="00282D28" w:rsidRPr="00E63C16">
        <w:t xml:space="preserve">, the NSW </w:t>
      </w:r>
      <w:r w:rsidR="00282D28" w:rsidRPr="0058696A">
        <w:rPr>
          <w:noProof/>
        </w:rPr>
        <w:t>Adaptive Environmental Water Use Plan for the Murrumbidgee Water Management Area</w:t>
      </w:r>
      <w:r w:rsidR="00282D28">
        <w:rPr>
          <w:noProof/>
        </w:rPr>
        <w:t xml:space="preserve"> </w:t>
      </w:r>
      <w:r w:rsidR="00282D28" w:rsidRPr="00E63C16">
        <w:t xml:space="preserve">, and annual Commonwealth </w:t>
      </w:r>
      <w:r w:rsidR="00282D28">
        <w:t xml:space="preserve">and </w:t>
      </w:r>
      <w:r w:rsidR="002D2B74">
        <w:t>NSW OEH</w:t>
      </w:r>
      <w:r w:rsidR="00282D28">
        <w:t xml:space="preserve"> environmental </w:t>
      </w:r>
      <w:r w:rsidR="00282D28" w:rsidRPr="00E63C16">
        <w:t xml:space="preserve">watering </w:t>
      </w:r>
      <w:r w:rsidR="00282D28">
        <w:t>plans</w:t>
      </w:r>
      <w:r w:rsidR="00282D28" w:rsidRPr="00E63C16">
        <w:t xml:space="preserve"> (see </w:t>
      </w:r>
      <w:r w:rsidR="002B4984">
        <w:fldChar w:fldCharType="begin"/>
      </w:r>
      <w:r w:rsidR="002B4984">
        <w:instrText xml:space="preserve"> REF _Ref380998516 \h  \* MERGEFORMAT </w:instrText>
      </w:r>
      <w:r w:rsidR="002B4984">
        <w:fldChar w:fldCharType="separate"/>
      </w:r>
      <w:r w:rsidR="00E43816" w:rsidRPr="00E63C16">
        <w:t xml:space="preserve">Table </w:t>
      </w:r>
      <w:r w:rsidR="00E43816">
        <w:t>5</w:t>
      </w:r>
      <w:r w:rsidR="002B4984">
        <w:fldChar w:fldCharType="end"/>
      </w:r>
      <w:r w:rsidR="00282D28" w:rsidRPr="00E63C16">
        <w:t xml:space="preserve">). Analysis of these documents reveals three broad watering goals: </w:t>
      </w:r>
    </w:p>
    <w:p w14:paraId="28E77296" w14:textId="77777777" w:rsidR="00C218A3" w:rsidRPr="00E63C16" w:rsidRDefault="00C218A3" w:rsidP="00546CA2">
      <w:pPr>
        <w:pStyle w:val="BodyText10"/>
        <w:numPr>
          <w:ilvl w:val="0"/>
          <w:numId w:val="16"/>
        </w:numPr>
      </w:pPr>
      <w:r w:rsidRPr="00E63C16">
        <w:t xml:space="preserve">Maintenance of ecological functions, including connectivity, primary and secondary productivity and water quality that support recruitment and populations of aquatic species </w:t>
      </w:r>
    </w:p>
    <w:p w14:paraId="28E77297" w14:textId="77777777" w:rsidR="00C218A3" w:rsidRPr="00E63C16" w:rsidRDefault="00C218A3" w:rsidP="00546CA2">
      <w:pPr>
        <w:pStyle w:val="BodyText10"/>
        <w:numPr>
          <w:ilvl w:val="0"/>
          <w:numId w:val="16"/>
        </w:numPr>
      </w:pPr>
      <w:r w:rsidRPr="00E63C16">
        <w:t xml:space="preserve">Providing opportunities for recruitment, dispersal and persistence of aquatic fauna, </w:t>
      </w:r>
      <w:r w:rsidR="004F1897">
        <w:t>such as</w:t>
      </w:r>
      <w:r w:rsidR="004F1897" w:rsidRPr="00E63C16">
        <w:t xml:space="preserve"> </w:t>
      </w:r>
      <w:r w:rsidRPr="00E63C16">
        <w:t>microinvertebrates, fish, frogs, turtles and waterbirds</w:t>
      </w:r>
      <w:r w:rsidR="00282D28">
        <w:t xml:space="preserve">, including species listed under the Commonwealth EPBC </w:t>
      </w:r>
      <w:r w:rsidR="00DB6638">
        <w:t>A</w:t>
      </w:r>
      <w:r w:rsidR="00282D28">
        <w:t>ct 2007.</w:t>
      </w:r>
      <w:r w:rsidRPr="00E63C16">
        <w:t xml:space="preserve"> </w:t>
      </w:r>
    </w:p>
    <w:p w14:paraId="28E77298" w14:textId="77777777" w:rsidR="00C218A3" w:rsidRPr="00E63C16" w:rsidRDefault="00C218A3" w:rsidP="00546CA2">
      <w:pPr>
        <w:pStyle w:val="BodyText10"/>
        <w:numPr>
          <w:ilvl w:val="0"/>
          <w:numId w:val="16"/>
        </w:numPr>
      </w:pPr>
      <w:r w:rsidRPr="00E63C16">
        <w:t xml:space="preserve">Providing opportunities for flora recruitment, maintaining and enhancing, vegetation diversity and tree condition </w:t>
      </w:r>
    </w:p>
    <w:p w14:paraId="28E77299" w14:textId="77777777" w:rsidR="004B2D9C" w:rsidRDefault="00C218A3" w:rsidP="00AB06A1">
      <w:pPr>
        <w:jc w:val="both"/>
      </w:pPr>
      <w:r w:rsidRPr="00E63C16">
        <w:t xml:space="preserve">This </w:t>
      </w:r>
      <w:r w:rsidR="00EC2DCA">
        <w:t xml:space="preserve">M&amp;E </w:t>
      </w:r>
      <w:r w:rsidRPr="00E63C16">
        <w:t xml:space="preserve">Plan therefore includes a range of monitoring activities under these three broad objectives designed to </w:t>
      </w:r>
      <w:r w:rsidR="00653C86">
        <w:t xml:space="preserve">contribute data to allow for the evaluation of </w:t>
      </w:r>
      <w:r w:rsidR="00EC2DCA">
        <w:t>Category 1</w:t>
      </w:r>
      <w:r w:rsidR="00653C86">
        <w:t xml:space="preserve"> </w:t>
      </w:r>
      <w:r w:rsidR="00EC2DCA">
        <w:t>indicators</w:t>
      </w:r>
      <w:r w:rsidR="00653C86">
        <w:t xml:space="preserve"> at the Basin scale and evaluate </w:t>
      </w:r>
      <w:r w:rsidRPr="00E63C16">
        <w:t xml:space="preserve">ecological outcomes of Commonwealth environmental watering </w:t>
      </w:r>
      <w:r w:rsidR="00653C86">
        <w:t xml:space="preserve">within the </w:t>
      </w:r>
      <w:r w:rsidR="00DB6638">
        <w:t>S</w:t>
      </w:r>
      <w:r w:rsidR="00653C86">
        <w:t xml:space="preserve">elected </w:t>
      </w:r>
      <w:r w:rsidR="00DB6638">
        <w:t>A</w:t>
      </w:r>
      <w:r w:rsidR="00653C86">
        <w:t>rea</w:t>
      </w:r>
      <w:r w:rsidRPr="00E63C16">
        <w:t xml:space="preserve"> (</w:t>
      </w:r>
      <w:r w:rsidR="002B4984">
        <w:fldChar w:fldCharType="begin"/>
      </w:r>
      <w:r w:rsidR="002B4984">
        <w:instrText xml:space="preserve"> REF _Ref381175807 \h  \* MERGEFORMAT </w:instrText>
      </w:r>
      <w:r w:rsidR="002B4984">
        <w:fldChar w:fldCharType="separate"/>
      </w:r>
      <w:r w:rsidR="00E43816" w:rsidRPr="00E63C16">
        <w:t xml:space="preserve">Figure </w:t>
      </w:r>
      <w:r w:rsidR="00E43816">
        <w:t>4</w:t>
      </w:r>
      <w:r w:rsidR="002B4984">
        <w:fldChar w:fldCharType="end"/>
      </w:r>
      <w:r w:rsidRPr="00E63C16">
        <w:t xml:space="preserve">).  </w:t>
      </w:r>
      <w:r w:rsidR="00FF0A53" w:rsidRPr="00E63C16">
        <w:t xml:space="preserve">Wherever practical, monitoring activities have been bundled, thus allowing data </w:t>
      </w:r>
      <w:r w:rsidR="00FF0A53">
        <w:t xml:space="preserve">on </w:t>
      </w:r>
      <w:r w:rsidR="00FF0A53" w:rsidRPr="00E63C16">
        <w:t xml:space="preserve">multiple </w:t>
      </w:r>
      <w:r w:rsidR="00EC2DCA">
        <w:t>indicators</w:t>
      </w:r>
      <w:r w:rsidR="00FF0A53" w:rsidRPr="00E63C16">
        <w:t xml:space="preserve"> to be</w:t>
      </w:r>
      <w:r w:rsidR="00FF0A53">
        <w:t xml:space="preserve"> </w:t>
      </w:r>
      <w:r w:rsidR="00FF0A53" w:rsidRPr="00E63C16">
        <w:t xml:space="preserve">collected </w:t>
      </w:r>
      <w:r w:rsidR="00FF0A53">
        <w:t xml:space="preserve">simultaneously </w:t>
      </w:r>
      <w:r w:rsidR="00FF0A53" w:rsidRPr="00E63C16">
        <w:t>while minimising travel and staffing costs</w:t>
      </w:r>
      <w:r w:rsidR="00653C86">
        <w:t xml:space="preserve"> and allowing for data on key covariates to be collected simultaneously to allow for </w:t>
      </w:r>
      <w:r w:rsidR="00724E9A">
        <w:t>S</w:t>
      </w:r>
      <w:r w:rsidR="00653C86">
        <w:t xml:space="preserve">elected </w:t>
      </w:r>
      <w:r w:rsidR="00724E9A">
        <w:t>A</w:t>
      </w:r>
      <w:r w:rsidR="00653C86">
        <w:t xml:space="preserve">rea evaluation. </w:t>
      </w:r>
      <w:r w:rsidRPr="00E63C16">
        <w:t>The wetland bundle includes wetland fish, frogs, tadpoles, turtles, microcrustacea, waterbird diversity, vegetation diversity, water quality (spot measurements), water quality metrics associated with black water and algal bloom risks (nutrients, carbon and Chl</w:t>
      </w:r>
      <w:r>
        <w:t>orophyll-</w:t>
      </w:r>
      <w:r w:rsidRPr="00E63C16">
        <w:t>a) and hydrology.  The riverine bundle includes larval fish, microcrustacea, stream metabolism, water quality (spot measurements), water quality metrics associated with black water and algal bloom risks (nutrients, carbon and Chl</w:t>
      </w:r>
      <w:r>
        <w:t>orophyll-</w:t>
      </w:r>
      <w:r w:rsidRPr="00E63C16">
        <w:t>a) and hydrology.</w:t>
      </w:r>
    </w:p>
    <w:p w14:paraId="28E7729A" w14:textId="77777777" w:rsidR="00C218A3" w:rsidRPr="00E63C16" w:rsidRDefault="00C218A3" w:rsidP="00AB06A1">
      <w:pPr>
        <w:jc w:val="both"/>
        <w:rPr>
          <w:b/>
        </w:rPr>
      </w:pPr>
      <w:r w:rsidRPr="00E63C16">
        <w:t xml:space="preserve"> </w:t>
      </w:r>
      <w:r w:rsidR="000506B9">
        <w:rPr>
          <w:noProof/>
          <w:lang w:eastAsia="en-AU"/>
        </w:rPr>
        <w:drawing>
          <wp:inline distT="0" distB="0" distL="0" distR="0" wp14:anchorId="28E78834" wp14:editId="28E78835">
            <wp:extent cx="4487248" cy="6574971"/>
            <wp:effectExtent l="19050" t="0" r="8552" b="0"/>
            <wp:docPr id="1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srcRect/>
                    <a:stretch>
                      <a:fillRect/>
                    </a:stretch>
                  </pic:blipFill>
                  <pic:spPr bwMode="auto">
                    <a:xfrm>
                      <a:off x="0" y="0"/>
                      <a:ext cx="4487248" cy="6574971"/>
                    </a:xfrm>
                    <a:prstGeom prst="rect">
                      <a:avLst/>
                    </a:prstGeom>
                    <a:noFill/>
                  </pic:spPr>
                </pic:pic>
              </a:graphicData>
            </a:graphic>
          </wp:inline>
        </w:drawing>
      </w:r>
    </w:p>
    <w:p w14:paraId="28E7729B" w14:textId="77777777" w:rsidR="00C218A3" w:rsidRPr="00E63C16" w:rsidRDefault="00C218A3" w:rsidP="00E0648F">
      <w:bookmarkStart w:id="59" w:name="_Ref381175807"/>
      <w:bookmarkStart w:id="60" w:name="_Toc385495301"/>
      <w:r w:rsidRPr="00E63C16">
        <w:t xml:space="preserve">Figure </w:t>
      </w:r>
      <w:r w:rsidR="003B1026">
        <w:fldChar w:fldCharType="begin"/>
      </w:r>
      <w:r w:rsidR="00E2155D">
        <w:instrText xml:space="preserve"> SEQ Figure \* ARABIC </w:instrText>
      </w:r>
      <w:r w:rsidR="003B1026">
        <w:fldChar w:fldCharType="separate"/>
      </w:r>
      <w:r w:rsidR="00E43816">
        <w:rPr>
          <w:noProof/>
        </w:rPr>
        <w:t>4</w:t>
      </w:r>
      <w:r w:rsidR="003B1026">
        <w:rPr>
          <w:noProof/>
        </w:rPr>
        <w:fldChar w:fldCharType="end"/>
      </w:r>
      <w:bookmarkEnd w:id="59"/>
      <w:r w:rsidRPr="00E63C16">
        <w:t xml:space="preserve"> Generalised </w:t>
      </w:r>
      <w:r w:rsidR="00B64E9F">
        <w:t>M&amp;E P</w:t>
      </w:r>
      <w:r w:rsidR="000D6EFE">
        <w:t>lan</w:t>
      </w:r>
      <w:r w:rsidRPr="00E63C16">
        <w:t xml:space="preserve"> framework and </w:t>
      </w:r>
      <w:r w:rsidR="00EC2DCA">
        <w:t>indicators</w:t>
      </w:r>
      <w:r w:rsidRPr="00E63C16">
        <w:t xml:space="preserve"> proposed for the Murrumbidgee </w:t>
      </w:r>
      <w:r w:rsidR="00521ADC">
        <w:t>Selected Area</w:t>
      </w:r>
      <w:r w:rsidRPr="00E63C16">
        <w:t xml:space="preserve"> (SA) and </w:t>
      </w:r>
      <w:r w:rsidR="00EC2DCA">
        <w:t>Category 1</w:t>
      </w:r>
      <w:r w:rsidRPr="00E63C16">
        <w:t xml:space="preserve"> </w:t>
      </w:r>
      <w:r w:rsidR="000B651E">
        <w:t xml:space="preserve">and </w:t>
      </w:r>
      <w:r w:rsidR="000F7386">
        <w:t xml:space="preserve">Category </w:t>
      </w:r>
      <w:r w:rsidR="000B651E">
        <w:t xml:space="preserve">2 (Cat 1 and Cat 2) </w:t>
      </w:r>
      <w:r w:rsidRPr="00E63C16">
        <w:t>Basin scale.</w:t>
      </w:r>
      <w:bookmarkEnd w:id="60"/>
    </w:p>
    <w:p w14:paraId="28E7729C" w14:textId="77777777" w:rsidR="00C218A3" w:rsidRPr="00E63C16" w:rsidRDefault="00C218A3" w:rsidP="00D07C19">
      <w:pPr>
        <w:spacing w:after="0" w:line="240" w:lineRule="auto"/>
        <w:rPr>
          <w:rStyle w:val="Heading1Char"/>
          <w:rFonts w:eastAsia="Calibri"/>
        </w:rPr>
      </w:pPr>
    </w:p>
    <w:p w14:paraId="28E7729D" w14:textId="77777777" w:rsidR="00C218A3" w:rsidRPr="00530B38" w:rsidRDefault="00C218A3" w:rsidP="00F272E8">
      <w:pPr>
        <w:pStyle w:val="Heading2"/>
      </w:pPr>
      <w:r w:rsidRPr="00530B38">
        <w:t xml:space="preserve"> </w:t>
      </w:r>
      <w:bookmarkStart w:id="61" w:name="_Toc385495642"/>
      <w:bookmarkStart w:id="62" w:name="_Toc391976353"/>
      <w:r w:rsidRPr="00530B38">
        <w:t>Approach to evaluation &amp; synthesis</w:t>
      </w:r>
      <w:bookmarkEnd w:id="61"/>
      <w:bookmarkEnd w:id="62"/>
    </w:p>
    <w:p w14:paraId="28E7729E" w14:textId="77777777" w:rsidR="0011744B" w:rsidRDefault="0011744B" w:rsidP="0011744B">
      <w:pPr>
        <w:pStyle w:val="BodyText10"/>
      </w:pPr>
      <w:r w:rsidRPr="00E63C16">
        <w:t xml:space="preserve">In order to account for known variability in the Murrumbidgee </w:t>
      </w:r>
      <w:r>
        <w:t>S</w:t>
      </w:r>
      <w:r w:rsidRPr="00E63C16">
        <w:t xml:space="preserve">elected </w:t>
      </w:r>
      <w:r>
        <w:t>A</w:t>
      </w:r>
      <w:r w:rsidRPr="00E63C16">
        <w:t xml:space="preserve">rea, we have focused on developing a monitoring </w:t>
      </w:r>
      <w:r>
        <w:t xml:space="preserve">and evaluation </w:t>
      </w:r>
      <w:r w:rsidRPr="00E63C16">
        <w:t xml:space="preserve">program that provides a robust framework </w:t>
      </w:r>
      <w:r>
        <w:t xml:space="preserve">to evaluate the ecological outcomes of Commonwealth environmental water at a range of spatial and temporal scales. </w:t>
      </w:r>
      <w:r w:rsidRPr="00E63C16">
        <w:t xml:space="preserve"> Thus, we have developed a monitoring </w:t>
      </w:r>
      <w:r>
        <w:t xml:space="preserve">and evaluation </w:t>
      </w:r>
      <w:r w:rsidRPr="00E63C16">
        <w:t xml:space="preserve">strategy that identifies broad scale pattern and process, targeting multiple taxonomic groups and trophic levels over the range of ecosystem types present within the Murrumbidgee </w:t>
      </w:r>
      <w:r>
        <w:t>Selected Area</w:t>
      </w:r>
      <w:r w:rsidR="005337FA">
        <w:t xml:space="preserve"> (</w:t>
      </w:r>
      <w:r w:rsidR="003B1026">
        <w:fldChar w:fldCharType="begin"/>
      </w:r>
      <w:r w:rsidR="005337FA">
        <w:instrText xml:space="preserve"> REF _Ref385254746 \h </w:instrText>
      </w:r>
      <w:r w:rsidR="003B1026">
        <w:fldChar w:fldCharType="separate"/>
      </w:r>
      <w:r w:rsidR="00E43816" w:rsidRPr="00E63C16">
        <w:t xml:space="preserve">Figure </w:t>
      </w:r>
      <w:r w:rsidR="00E43816">
        <w:rPr>
          <w:noProof/>
        </w:rPr>
        <w:t>5</w:t>
      </w:r>
      <w:r w:rsidR="003B1026">
        <w:fldChar w:fldCharType="end"/>
      </w:r>
      <w:r w:rsidR="005337FA">
        <w:t>)</w:t>
      </w:r>
      <w:r w:rsidRPr="00E63C16">
        <w:t>. By building in appropriate levels of spatial and temporal replication, the approach enables us to evaluate the</w:t>
      </w:r>
      <w:r>
        <w:t xml:space="preserve"> short and long-term contributions of Commonwealth environmental water to achieving the goals of the </w:t>
      </w:r>
      <w:r w:rsidR="0069548D">
        <w:t>B</w:t>
      </w:r>
      <w:r>
        <w:t>asin Plan.</w:t>
      </w:r>
    </w:p>
    <w:p w14:paraId="28E7729F" w14:textId="77777777" w:rsidR="00653C86" w:rsidRDefault="00653C86" w:rsidP="00653C86">
      <w:pPr>
        <w:jc w:val="both"/>
      </w:pPr>
      <w:r>
        <w:t>The evaluation framework includes fixed monitoring locations within key river and wetland zones. Fixed sites are  monitored continuously across the five year period,  to provide data allowing the evaluation of long-term (5 year) outcomes of Commonwealth environmental watering at the Basin (</w:t>
      </w:r>
      <w:r w:rsidR="00EC2DCA">
        <w:t>Category 1</w:t>
      </w:r>
      <w:r>
        <w:t xml:space="preserve">and 2) and Selected Area </w:t>
      </w:r>
      <w:r w:rsidR="004477DB">
        <w:t xml:space="preserve">(SA) </w:t>
      </w:r>
      <w:r>
        <w:t>level.  The Monitoring and evaluation plan includes capacity for 12 fixed sites across three of the six wetland zones (</w:t>
      </w:r>
      <w:r w:rsidR="00CA54E1">
        <w:t>Nimmie-Caira</w:t>
      </w:r>
      <w:r>
        <w:t xml:space="preserve">, Redbank, and mid-Murrumbidgee) and six fixed sites in across two zones in the Murrumbidgee River. Establishing fixed sites allows for the deployment of </w:t>
      </w:r>
      <w:r w:rsidR="00BF19FA">
        <w:t xml:space="preserve">data loggers, for example Dissolved Oxygen loggers for </w:t>
      </w:r>
      <w:r w:rsidR="00EC2DCA">
        <w:t>Category 1</w:t>
      </w:r>
      <w:r w:rsidR="00BF19FA">
        <w:t xml:space="preserve"> Stream metabolism assessment and water depth loggers in wetlands </w:t>
      </w:r>
      <w:r>
        <w:t xml:space="preserve">support calculation of the </w:t>
      </w:r>
      <w:r w:rsidR="00EC2DCA">
        <w:t>Category 1</w:t>
      </w:r>
      <w:r>
        <w:t xml:space="preserve"> wetland hydrology </w:t>
      </w:r>
      <w:r w:rsidR="00BF19FA">
        <w:t>metrics.</w:t>
      </w:r>
      <w:r>
        <w:t xml:space="preserve">  </w:t>
      </w:r>
    </w:p>
    <w:p w14:paraId="28E772A0" w14:textId="77777777" w:rsidR="005337FA" w:rsidRDefault="005337FA">
      <w:pPr>
        <w:spacing w:after="0" w:line="240" w:lineRule="auto"/>
        <w:rPr>
          <w:rFonts w:eastAsia="Times New Roman" w:cs="Angsana New"/>
          <w:lang w:eastAsia="zh-CN" w:bidi="th-TH"/>
        </w:rPr>
      </w:pPr>
      <w:r>
        <w:br w:type="page"/>
      </w:r>
    </w:p>
    <w:p w14:paraId="28E772A1" w14:textId="77777777" w:rsidR="005337FA" w:rsidRDefault="005337FA" w:rsidP="0011744B">
      <w:pPr>
        <w:pStyle w:val="BodyText10"/>
        <w:sectPr w:rsidR="005337FA" w:rsidSect="005337FA">
          <w:footerReference w:type="default" r:id="rId32"/>
          <w:pgSz w:w="11907" w:h="16839" w:code="9"/>
          <w:pgMar w:top="1440" w:right="1440" w:bottom="1440" w:left="1440" w:header="708" w:footer="708" w:gutter="0"/>
          <w:cols w:space="708"/>
          <w:docGrid w:linePitch="360"/>
        </w:sectPr>
      </w:pPr>
    </w:p>
    <w:p w14:paraId="28E772A2" w14:textId="77777777" w:rsidR="005337FA" w:rsidRPr="00E63C16" w:rsidRDefault="000506B9" w:rsidP="005337FA">
      <w:pPr>
        <w:spacing w:after="0" w:line="240" w:lineRule="auto"/>
      </w:pPr>
      <w:bookmarkStart w:id="63" w:name="_Ref381010005"/>
      <w:r w:rsidRPr="000506B9">
        <w:rPr>
          <w:noProof/>
          <w:lang w:eastAsia="en-AU"/>
        </w:rPr>
        <w:drawing>
          <wp:inline distT="0" distB="0" distL="0" distR="0" wp14:anchorId="28E78836" wp14:editId="28E78837">
            <wp:extent cx="5734950" cy="4528457"/>
            <wp:effectExtent l="0" t="0" r="0" b="0"/>
            <wp:docPr id="3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srcRect/>
                    <a:stretch>
                      <a:fillRect/>
                    </a:stretch>
                  </pic:blipFill>
                  <pic:spPr bwMode="auto">
                    <a:xfrm>
                      <a:off x="0" y="0"/>
                      <a:ext cx="5735047" cy="4528533"/>
                    </a:xfrm>
                    <a:prstGeom prst="rect">
                      <a:avLst/>
                    </a:prstGeom>
                    <a:noFill/>
                    <a:ln w="9525">
                      <a:noFill/>
                      <a:miter lim="800000"/>
                      <a:headEnd/>
                      <a:tailEnd/>
                    </a:ln>
                  </pic:spPr>
                </pic:pic>
              </a:graphicData>
            </a:graphic>
          </wp:inline>
        </w:drawing>
      </w:r>
    </w:p>
    <w:p w14:paraId="28E772A3" w14:textId="77777777" w:rsidR="005337FA" w:rsidRPr="00E63C16" w:rsidRDefault="005337FA" w:rsidP="005337FA">
      <w:pPr>
        <w:pStyle w:val="Caption"/>
        <w:keepNext w:val="0"/>
        <w:rPr>
          <w:b/>
        </w:rPr>
      </w:pPr>
      <w:bookmarkStart w:id="64" w:name="_Ref385254746"/>
      <w:bookmarkStart w:id="65" w:name="_Toc385495302"/>
      <w:r w:rsidRPr="00E63C16">
        <w:t xml:space="preserve">Figure </w:t>
      </w:r>
      <w:r w:rsidR="003B1026">
        <w:fldChar w:fldCharType="begin"/>
      </w:r>
      <w:r w:rsidR="00E2155D">
        <w:instrText xml:space="preserve"> SEQ Figure \* ARABIC </w:instrText>
      </w:r>
      <w:r w:rsidR="003B1026">
        <w:fldChar w:fldCharType="separate"/>
      </w:r>
      <w:r w:rsidR="00E43816">
        <w:rPr>
          <w:noProof/>
        </w:rPr>
        <w:t>5</w:t>
      </w:r>
      <w:r w:rsidR="003B1026">
        <w:rPr>
          <w:noProof/>
        </w:rPr>
        <w:fldChar w:fldCharType="end"/>
      </w:r>
      <w:bookmarkEnd w:id="63"/>
      <w:bookmarkEnd w:id="64"/>
      <w:r w:rsidRPr="00E63C16">
        <w:t xml:space="preserve"> Conceptual representation</w:t>
      </w:r>
      <w:r w:rsidRPr="00E63C16">
        <w:rPr>
          <w:b/>
        </w:rPr>
        <w:t xml:space="preserve"> </w:t>
      </w:r>
      <w:r w:rsidRPr="00E63C16">
        <w:t xml:space="preserve">(not to scale) of key monitoring activities within the Murrumbidgee </w:t>
      </w:r>
      <w:r>
        <w:t>Selected Area</w:t>
      </w:r>
      <w:r w:rsidR="00B13DAF">
        <w:t xml:space="preserve"> that will be incorporated into the Selected Area evaluation to test relationships described in the CEDs</w:t>
      </w:r>
      <w:r w:rsidRPr="00E63C16">
        <w:t xml:space="preserve"> (note that not all zones</w:t>
      </w:r>
      <w:r w:rsidR="0069548D">
        <w:t>,</w:t>
      </w:r>
      <w:r w:rsidRPr="00E63C16">
        <w:t xml:space="preserve"> sites</w:t>
      </w:r>
      <w:r w:rsidR="0069548D">
        <w:t xml:space="preserve"> and </w:t>
      </w:r>
      <w:r w:rsidR="00B13DAF">
        <w:t xml:space="preserve">key </w:t>
      </w:r>
      <w:r w:rsidR="0069548D">
        <w:t>monitoring activities</w:t>
      </w:r>
      <w:r w:rsidRPr="00E63C16">
        <w:t xml:space="preserve"> are represented)</w:t>
      </w:r>
      <w:r w:rsidR="0033742E">
        <w:t>.</w:t>
      </w:r>
      <w:bookmarkEnd w:id="65"/>
    </w:p>
    <w:p w14:paraId="28E772A4" w14:textId="77777777" w:rsidR="005337FA" w:rsidRDefault="005337FA">
      <w:pPr>
        <w:spacing w:after="0" w:line="240" w:lineRule="auto"/>
        <w:rPr>
          <w:rFonts w:eastAsia="Times New Roman" w:cs="Angsana New"/>
          <w:lang w:eastAsia="zh-CN" w:bidi="th-TH"/>
        </w:rPr>
        <w:sectPr w:rsidR="005337FA" w:rsidSect="000506B9">
          <w:pgSz w:w="11907" w:h="16839" w:code="9"/>
          <w:pgMar w:top="1440" w:right="1440" w:bottom="1440" w:left="1440" w:header="708" w:footer="708" w:gutter="0"/>
          <w:cols w:space="708"/>
          <w:docGrid w:linePitch="360"/>
        </w:sectPr>
      </w:pPr>
    </w:p>
    <w:p w14:paraId="28E772A5" w14:textId="77777777" w:rsidR="00530B38" w:rsidRDefault="00530B38" w:rsidP="00E345F4">
      <w:pPr>
        <w:pStyle w:val="Heading3"/>
      </w:pPr>
      <w:bookmarkStart w:id="66" w:name="_Toc385495643"/>
      <w:r>
        <w:t>Evaluation</w:t>
      </w:r>
      <w:bookmarkEnd w:id="66"/>
      <w:r>
        <w:t xml:space="preserve"> </w:t>
      </w:r>
    </w:p>
    <w:p w14:paraId="28E772A6" w14:textId="77777777" w:rsidR="0011744B" w:rsidRPr="00E63C16" w:rsidRDefault="0011744B" w:rsidP="0011744B">
      <w:pPr>
        <w:pStyle w:val="BodyText10"/>
      </w:pPr>
      <w:r w:rsidRPr="00E63C16">
        <w:t xml:space="preserve">Selected </w:t>
      </w:r>
      <w:r w:rsidR="003B1F3A">
        <w:t>A</w:t>
      </w:r>
      <w:r w:rsidRPr="00E63C16">
        <w:t xml:space="preserve">rea monitoring activities have undergone a process of robust statistical optimisation to identify the minimum sampling units required to detect an ecological response with a desired level of certainty. This process allows the </w:t>
      </w:r>
      <w:r>
        <w:t>Selected Area</w:t>
      </w:r>
      <w:r w:rsidRPr="00E63C16">
        <w:t xml:space="preserve"> monitoring activities to collect data across multiple zones with lower costs than </w:t>
      </w:r>
      <w:r>
        <w:t>for</w:t>
      </w:r>
      <w:r w:rsidRPr="00E63C16">
        <w:t xml:space="preserve"> </w:t>
      </w:r>
      <w:r w:rsidR="00EC2DCA">
        <w:t>Category 1</w:t>
      </w:r>
      <w:r w:rsidRPr="00E63C16">
        <w:t xml:space="preserve"> activities and with a high degree of statistical certainty. In very large areas, such as the Murrumbidgee </w:t>
      </w:r>
      <w:r>
        <w:t>Selected Area</w:t>
      </w:r>
      <w:r w:rsidRPr="00E63C16">
        <w:t xml:space="preserve">, the proposed </w:t>
      </w:r>
      <w:r w:rsidR="00EC2DCA">
        <w:t>Category 1</w:t>
      </w:r>
      <w:r w:rsidRPr="00E63C16">
        <w:t xml:space="preserve"> and </w:t>
      </w:r>
      <w:r>
        <w:t>Selected Area</w:t>
      </w:r>
      <w:r w:rsidRPr="00E63C16">
        <w:t xml:space="preserve"> (</w:t>
      </w:r>
      <w:r w:rsidR="004477DB">
        <w:t>SA</w:t>
      </w:r>
      <w:r w:rsidRPr="00E63C16">
        <w:t>) design allows us to maintain a sufficient level of spatial and temporal replication to capture ecological responses</w:t>
      </w:r>
      <w:r>
        <w:t>,</w:t>
      </w:r>
      <w:r w:rsidRPr="00E63C16">
        <w:t xml:space="preserve"> across multiple </w:t>
      </w:r>
      <w:r w:rsidR="00BF19FA">
        <w:t>zones that</w:t>
      </w:r>
      <w:r w:rsidRPr="00E63C16">
        <w:t xml:space="preserve"> would not be logistically possible if </w:t>
      </w:r>
      <w:r w:rsidR="00EC2DCA">
        <w:t>Category 1</w:t>
      </w:r>
      <w:r w:rsidRPr="00E63C16">
        <w:t xml:space="preserve"> methods were applied across multiple zones. Given the large volumes of Commonwealth environmental water available for use in the Murrumbidgee each year, this approach enables us to fully support </w:t>
      </w:r>
      <w:r>
        <w:t xml:space="preserve">both </w:t>
      </w:r>
      <w:r w:rsidR="00BF19FA">
        <w:t>B</w:t>
      </w:r>
      <w:r w:rsidR="00450B30">
        <w:t xml:space="preserve">asin and </w:t>
      </w:r>
      <w:r>
        <w:t>Selected A</w:t>
      </w:r>
      <w:r w:rsidRPr="00E63C16">
        <w:t xml:space="preserve">rea evaluation </w:t>
      </w:r>
      <w:r w:rsidR="00450B30">
        <w:t xml:space="preserve">as well as ongoing </w:t>
      </w:r>
      <w:r w:rsidRPr="00E63C16">
        <w:t xml:space="preserve">adaptive management. </w:t>
      </w:r>
    </w:p>
    <w:p w14:paraId="28E772A7" w14:textId="77777777" w:rsidR="00C218A3" w:rsidRPr="00E63C16" w:rsidRDefault="00C218A3" w:rsidP="00250C49">
      <w:pPr>
        <w:pStyle w:val="BodyText10"/>
      </w:pPr>
      <w:r w:rsidRPr="00E63C16">
        <w:t xml:space="preserve">Wetland ecosystems are complex, and the response of individual </w:t>
      </w:r>
      <w:r w:rsidR="00EC2DCA">
        <w:t>indicators</w:t>
      </w:r>
      <w:r w:rsidRPr="00E63C16">
        <w:t xml:space="preserve"> to Commonwealth environmental watering actions can be facilitated or in some cases hindered by a range of parameters present in the aquatic system. </w:t>
      </w:r>
      <w:r w:rsidR="007541FD">
        <w:t xml:space="preserve">These complex relationships are outlined </w:t>
      </w:r>
      <w:r>
        <w:t>within the Cause-Effect-Diagrams (CED</w:t>
      </w:r>
      <w:r w:rsidR="000B651E">
        <w:t>s</w:t>
      </w:r>
      <w:r>
        <w:t>)</w:t>
      </w:r>
      <w:r w:rsidR="00BF19FA">
        <w:t xml:space="preserve"> </w:t>
      </w:r>
      <w:r w:rsidR="007541FD">
        <w:t>for each indictor</w:t>
      </w:r>
      <w:r>
        <w:t xml:space="preserve"> </w:t>
      </w:r>
      <w:r w:rsidR="003B1026">
        <w:fldChar w:fldCharType="begin"/>
      </w:r>
      <w:r w:rsidR="000969F1">
        <w:instrText xml:space="preserve"> ADDIN EN.CITE &lt;EndNote&gt;&lt;Cite&gt;&lt;Author&gt;Murray Darling Freshwater Research Center&lt;/Author&gt;&lt;Year&gt;2013&lt;/Year&gt;&lt;RecNum&gt;3488&lt;/RecNum&gt;&lt;DisplayText&gt;(Murray Darling Freshwater Research Center 2013)&lt;/DisplayText&gt;&lt;record&gt;&lt;rec-number&gt;3488&lt;/rec-number&gt;&lt;foreign-keys&gt;&lt;key app="EN" db-id="vxxvsda2b05fxpeaw2dp552mtrd5trxdrf0s"&gt;3488&lt;/key&gt;&lt;/foreign-keys&gt;&lt;ref-type name="Book"&gt;6&lt;/ref-type&gt;&lt;contributors&gt;&lt;authors&gt;&lt;author&gt;Murray Darling Freshwater Research Center,&lt;/author&gt;&lt;/authors&gt;&lt;/contributors&gt;&lt;titles&gt;&lt;title&gt;Long-term Intervention Monitoring - Generic Cause and Effect Diagrams&lt;/title&gt;&lt;/titles&gt;&lt;section&gt;163&lt;/section&gt;&lt;dates&gt;&lt;year&gt;2013&lt;/year&gt;&lt;pub-dates&gt;&lt;date&gt;01/2013, May, &lt;/date&gt;&lt;/pub-dates&gt;&lt;/dates&gt;&lt;pub-location&gt;Wodonga&lt;/pub-location&gt;&lt;publisher&gt;Final Report prepared for the Commonwealth Environmental Water Office by The Murray-Darling Freshwater Research Centre, MDFRC Publication&lt;/publisher&gt;&lt;urls&gt;&lt;/urls&gt;&lt;/record&gt;&lt;/Cite&gt;&lt;/EndNote&gt;</w:instrText>
      </w:r>
      <w:r w:rsidR="003B1026">
        <w:fldChar w:fldCharType="separate"/>
      </w:r>
      <w:r w:rsidR="000969F1">
        <w:rPr>
          <w:noProof/>
        </w:rPr>
        <w:t>(</w:t>
      </w:r>
      <w:hyperlink w:anchor="_ENREF_86" w:tooltip="Murray Darling Freshwater Research Center, 2013 #3488" w:history="1">
        <w:r w:rsidR="0084200E">
          <w:rPr>
            <w:noProof/>
          </w:rPr>
          <w:t>Murray Darling Freshwater Research Center 2013</w:t>
        </w:r>
      </w:hyperlink>
      <w:r w:rsidR="000969F1">
        <w:rPr>
          <w:noProof/>
        </w:rPr>
        <w:t>)</w:t>
      </w:r>
      <w:r w:rsidR="003B1026">
        <w:fldChar w:fldCharType="end"/>
      </w:r>
      <w:r>
        <w:t xml:space="preserve">. </w:t>
      </w:r>
      <w:r w:rsidR="007541FD" w:rsidRPr="00E63C16">
        <w:t xml:space="preserve">For example, while water is the overriding influence on wetland ecosystems, </w:t>
      </w:r>
      <w:r w:rsidR="007541FD">
        <w:t>complex biotic interactions such as food availability, predation, competition and dispersal can exert a strong influence on ecological outcomes. The Selected Area evaluation aims to quantify the relative contribution of each component of the CEDs, through the development</w:t>
      </w:r>
      <w:r>
        <w:t xml:space="preserve"> of a </w:t>
      </w:r>
      <w:r w:rsidRPr="00E63C16">
        <w:t>series of process models</w:t>
      </w:r>
      <w:r>
        <w:t xml:space="preserve"> </w:t>
      </w:r>
      <w:r w:rsidR="00450B30">
        <w:t xml:space="preserve">(based on Structural equation modelling, see next section) </w:t>
      </w:r>
      <w:r>
        <w:t xml:space="preserve">generated using data collected on key response outcomes and </w:t>
      </w:r>
      <w:r w:rsidRPr="00E63C16">
        <w:t>covariates</w:t>
      </w:r>
      <w:r>
        <w:t xml:space="preserve">, including components of the hydrological regime, ecosystem type, and the associated response of </w:t>
      </w:r>
      <w:r w:rsidRPr="00E63C16">
        <w:t>critical covariates</w:t>
      </w:r>
      <w:r w:rsidR="004F1897">
        <w:t xml:space="preserve"> such as </w:t>
      </w:r>
      <w:r w:rsidR="0095440D">
        <w:t xml:space="preserve">water temperature, </w:t>
      </w:r>
      <w:r w:rsidR="004F1897">
        <w:t>microcrustaceans, DOC and nutrients</w:t>
      </w:r>
      <w:r w:rsidR="005337FA">
        <w:t>.</w:t>
      </w:r>
    </w:p>
    <w:p w14:paraId="28E772A8" w14:textId="77777777" w:rsidR="00C218A3" w:rsidRDefault="00C218A3" w:rsidP="00250C49">
      <w:pPr>
        <w:pStyle w:val="BodyText10"/>
      </w:pPr>
      <w:r w:rsidRPr="00E63C16">
        <w:t>Based on previously collected data in the Murrumbidgee Selected Area</w:t>
      </w:r>
      <w:r>
        <w:t>,</w:t>
      </w:r>
      <w:r w:rsidRPr="00E63C16">
        <w:t xml:space="preserve"> we determined that wetland and riverine systems respond differently to water availability and timing</w:t>
      </w:r>
      <w:r w:rsidR="0095440D">
        <w:t xml:space="preserve"> </w:t>
      </w:r>
      <w:r w:rsidR="003B1026">
        <w:fldChar w:fldCharType="begin"/>
      </w:r>
      <w:r w:rsidR="00745F19">
        <w:instrText xml:space="preserve"> ADDIN EN.CITE &lt;EndNote&gt;&lt;Cite&gt;&lt;Author&gt;Wassens&lt;/Author&gt;&lt;Year&gt;2014&lt;/Year&gt;&lt;RecNum&gt;1&lt;/RecNum&gt;&lt;DisplayText&gt;(Wassens, Jenkins&lt;style face="italic"&gt; et al.&lt;/style&gt; 2014)&lt;/DisplayText&gt;&lt;record&gt;&lt;rec-number&gt;1&lt;/rec-number&gt;&lt;foreign-keys&gt;&lt;key app="EN" db-id="09xvtzzpmx0wrnetffi55pvjtd2ex9trt2vz"&gt;1&lt;/key&gt;&lt;/foreign-keys&gt;&lt;ref-type name="Book"&gt;6&lt;/ref-type&gt;&lt;contributors&gt;&lt;authors&gt;&lt;author&gt;Wassens, S.&lt;/author&gt;&lt;author&gt;Jenkins, K.&lt;/author&gt;&lt;author&gt;Spencer, J.&lt;/author&gt;&lt;author&gt;Bindokas, J.&lt;/author&gt;&lt;author&gt;Bino, G.&lt;/author&gt;&lt;author&gt;Kobayashi, T.&lt;/author&gt;&lt;author&gt;Watts, R.J.&lt;/author&gt;&lt;author&gt;Lenon, E.&lt;/author&gt;&lt;author&gt;Thomas, R.&lt;/author&gt;&lt;author&gt;Baumgartner, L.&lt;/author&gt;&lt;author&gt;Hall, A.&lt;/author&gt;&lt;/authors&gt;&lt;/contributors&gt;&lt;titles&gt;&lt;title&gt;Monitoring the ecosystem responses to Commonwealth environmental water delivered to the Murrumbidgee River and connected wetlands, 2012-13. Report 2.&lt;/title&gt;&lt;/titles&gt;&lt;dates&gt;&lt;year&gt;2014&lt;/year&gt;&lt;/dates&gt;&lt;pub-location&gt;Albury&lt;/pub-location&gt;&lt;publisher&gt;Institute for Land, Water and Society, Charles Sturt University&lt;/publisher&gt;&lt;urls&gt;&lt;/urls&gt;&lt;/record&gt;&lt;/Cite&gt;&lt;/EndNote&gt;</w:instrText>
      </w:r>
      <w:r w:rsidR="003B1026">
        <w:fldChar w:fldCharType="separate"/>
      </w:r>
      <w:r w:rsidR="00745F19">
        <w:rPr>
          <w:noProof/>
        </w:rPr>
        <w:t>(</w:t>
      </w:r>
      <w:hyperlink w:anchor="_ENREF_124" w:tooltip="Wassens, 2014 #1" w:history="1">
        <w:r w:rsidR="0084200E">
          <w:rPr>
            <w:noProof/>
          </w:rPr>
          <w:t>Wassens, Jenkins</w:t>
        </w:r>
        <w:r w:rsidR="0084200E" w:rsidRPr="00745F19">
          <w:rPr>
            <w:i/>
            <w:noProof/>
          </w:rPr>
          <w:t xml:space="preserve"> et al.</w:t>
        </w:r>
        <w:r w:rsidR="0084200E">
          <w:rPr>
            <w:noProof/>
          </w:rPr>
          <w:t xml:space="preserve"> 2014</w:t>
        </w:r>
      </w:hyperlink>
      <w:r w:rsidR="00745F19">
        <w:rPr>
          <w:noProof/>
        </w:rPr>
        <w:t>)</w:t>
      </w:r>
      <w:r w:rsidR="003B1026">
        <w:fldChar w:fldCharType="end"/>
      </w:r>
      <w:r w:rsidRPr="00E63C16">
        <w:t xml:space="preserve">. Consequently, we will develop </w:t>
      </w:r>
      <w:r w:rsidR="0095440D">
        <w:t>separate sets of</w:t>
      </w:r>
      <w:r w:rsidRPr="00E63C16">
        <w:t xml:space="preserve"> process models linking monitored ecosystem components within </w:t>
      </w:r>
      <w:r w:rsidR="0095440D">
        <w:t>river and wetland zones</w:t>
      </w:r>
      <w:r w:rsidRPr="00E63C16">
        <w:t xml:space="preserve"> to relevant hydrological metrics</w:t>
      </w:r>
      <w:r w:rsidR="0095440D">
        <w:t xml:space="preserve"> and covariates</w:t>
      </w:r>
      <w:r w:rsidRPr="00E63C16">
        <w:t>. The process model</w:t>
      </w:r>
      <w:r w:rsidR="005337FA">
        <w:t>s</w:t>
      </w:r>
      <w:r w:rsidRPr="00E63C16">
        <w:t xml:space="preserve"> will provide a summary of current understanding of system dynamics and the anticipated response of the system to alternative water management scenarios </w:t>
      </w:r>
      <w:r w:rsidR="003B1026">
        <w:fldChar w:fldCharType="begin">
          <w:fldData xml:space="preserve">PEVuZE5vdGU+PENpdGU+PEF1dGhvcj5CaW5vPC9BdXRob3I+PFllYXI+MjAxMzwvWWVhcj48UmVj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</w:fldData>
        </w:fldChar>
      </w:r>
      <w:r w:rsidR="000969F1">
        <w:instrText xml:space="preserve"> ADDIN EN.CITE </w:instrText>
      </w:r>
      <w:r w:rsidR="003B1026">
        <w:fldChar w:fldCharType="begin">
          <w:fldData xml:space="preserve">PEVuZE5vdGU+PENpdGU+PEF1dGhvcj5CaW5vPC9BdXRob3I+PFllYXI+MjAxMzwvWWVhcj48UmVj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</w:fldData>
        </w:fldChar>
      </w:r>
      <w:r w:rsidR="000969F1">
        <w:instrText xml:space="preserve"> ADDIN EN.CITE.DATA </w:instrText>
      </w:r>
      <w:r w:rsidR="003B1026">
        <w:fldChar w:fldCharType="end"/>
      </w:r>
      <w:r w:rsidR="003B1026">
        <w:fldChar w:fldCharType="separate"/>
      </w:r>
      <w:r w:rsidR="000969F1">
        <w:rPr>
          <w:noProof/>
        </w:rPr>
        <w:t>(</w:t>
      </w:r>
      <w:hyperlink w:anchor="_ENREF_8" w:tooltip="Bino, 2013 #3410" w:history="1">
        <w:r w:rsidR="0084200E">
          <w:rPr>
            <w:noProof/>
          </w:rPr>
          <w:t>Bino, Steinfeld</w:t>
        </w:r>
        <w:r w:rsidR="0084200E" w:rsidRPr="000969F1">
          <w:rPr>
            <w:i/>
            <w:noProof/>
          </w:rPr>
          <w:t xml:space="preserve"> et al.</w:t>
        </w:r>
        <w:r w:rsidR="0084200E">
          <w:rPr>
            <w:noProof/>
          </w:rPr>
          <w:t xml:space="preserve"> 2013</w:t>
        </w:r>
      </w:hyperlink>
      <w:r w:rsidR="000969F1">
        <w:rPr>
          <w:noProof/>
        </w:rPr>
        <w:t xml:space="preserve">, </w:t>
      </w:r>
      <w:hyperlink w:anchor="_ENREF_86" w:tooltip="Murray Darling Freshwater Research Center, 2013 #3488" w:history="1">
        <w:r w:rsidR="0084200E">
          <w:rPr>
            <w:noProof/>
          </w:rPr>
          <w:t>Murray Darling Freshwater Research Center 2013</w:t>
        </w:r>
      </w:hyperlink>
      <w:r w:rsidR="000969F1">
        <w:rPr>
          <w:noProof/>
        </w:rPr>
        <w:t xml:space="preserve">, </w:t>
      </w:r>
      <w:hyperlink w:anchor="_ENREF_125" w:tooltip="Wassens, 2013 #3474" w:history="1">
        <w:r w:rsidR="0084200E">
          <w:rPr>
            <w:noProof/>
          </w:rPr>
          <w:t>Wassens, Jenkins</w:t>
        </w:r>
        <w:r w:rsidR="0084200E" w:rsidRPr="000969F1">
          <w:rPr>
            <w:i/>
            <w:noProof/>
          </w:rPr>
          <w:t xml:space="preserve"> et al.</w:t>
        </w:r>
        <w:r w:rsidR="0084200E">
          <w:rPr>
            <w:noProof/>
          </w:rPr>
          <w:t xml:space="preserve"> 2013a</w:t>
        </w:r>
      </w:hyperlink>
      <w:r w:rsidR="000969F1">
        <w:rPr>
          <w:noProof/>
        </w:rPr>
        <w:t>)</w:t>
      </w:r>
      <w:r w:rsidR="003B1026">
        <w:fldChar w:fldCharType="end"/>
      </w:r>
      <w:r w:rsidRPr="00E63C16">
        <w:t xml:space="preserve">. The models will allow us to </w:t>
      </w:r>
      <w:r>
        <w:t xml:space="preserve">quantify the relative contribution of key variables within the </w:t>
      </w:r>
      <w:r w:rsidRPr="00E63C16">
        <w:t>CEDs</w:t>
      </w:r>
      <w:r>
        <w:t xml:space="preserve"> </w:t>
      </w:r>
      <w:r w:rsidRPr="00E63C16">
        <w:t>that drive anticipated responses, the variables for assessing those responses, and explicitly identify uncertainties in current knowledge. Developing process model</w:t>
      </w:r>
      <w:r w:rsidR="005337FA">
        <w:t>s for each CED</w:t>
      </w:r>
      <w:r w:rsidRPr="00E63C16">
        <w:t xml:space="preserve"> will also enable us to </w:t>
      </w:r>
      <w:r>
        <w:t xml:space="preserve">evaluate </w:t>
      </w:r>
      <w:r w:rsidRPr="00E63C16">
        <w:t xml:space="preserve">different </w:t>
      </w:r>
      <w:r>
        <w:t>ecological</w:t>
      </w:r>
      <w:r w:rsidRPr="00E63C16">
        <w:t xml:space="preserve"> states </w:t>
      </w:r>
      <w:r>
        <w:t>arising during Commonwealth environmental watering actions.</w:t>
      </w:r>
      <w:r w:rsidR="00BF19FA">
        <w:t xml:space="preserve"> </w:t>
      </w:r>
      <w:r w:rsidR="008A35A4">
        <w:t>As well as providing a sound framework for the evaluation of ecological outcomes of Commonwealth environmental watering actions, p</w:t>
      </w:r>
      <w:r w:rsidRPr="00E63C16">
        <w:t>rocess models can be easily integrated into an adaptive management framework</w:t>
      </w:r>
      <w:r>
        <w:t xml:space="preserve"> </w:t>
      </w:r>
      <w:r w:rsidR="003B1026" w:rsidRPr="00E63C16">
        <w:fldChar w:fldCharType="begin"/>
      </w:r>
      <w:r w:rsidRPr="00E63C16">
        <w:instrText xml:space="preserve"> ADDIN EN.CITE &lt;EndNote&gt;&lt;Cite&gt;&lt;Author&gt;Kingsford&lt;/Author&gt;&lt;Year&gt;2012&lt;/Year&gt;&lt;RecNum&gt;3408&lt;/RecNum&gt;&lt;DisplayText&gt;(Kingsford and Briggs 2012)&lt;/DisplayText&gt;&lt;record&gt;&lt;rec-number&gt;3408&lt;/rec-number&gt;&lt;foreign-keys&gt;&lt;key app="EN" db-id="vxxvsda2b05fxpeaw2dp552mtrd5trxdrf0s"&gt;3408&lt;/key&gt;&lt;/foreign-keys&gt;&lt;ref-type name="Artwork"&gt;2&lt;/ref-type&gt;&lt;contributors&gt;&lt;authors&gt;&lt;author&gt;Kingsford, R. T.&lt;/author&gt;&lt;author&gt;Briggs, H. C.&lt;/author&gt;&lt;/authors&gt;&lt;/contributors&gt;&lt;titles&gt;&lt;title&gt;Strategic adaptive management guidelines for effective conservation of freshwater ecosystems in and around protected areas of the world&lt;/title&gt;&lt;/titles&gt;&lt;dates&gt;&lt;year&gt;2012&lt;/year&gt;&lt;/dates&gt;&lt;pub-location&gt; Sydney&lt;/pub-location&gt;&lt;publisher&gt;IUCN WCPA Freshwater Taskforce. Australian Wetlands and Rivers Centre&lt;/publisher&gt;&lt;urls&gt;&lt;/urls&gt;&lt;/record&gt;&lt;/Cite&gt;&lt;/EndNote&gt;</w:instrText>
      </w:r>
      <w:r w:rsidR="003B1026" w:rsidRPr="00E63C16">
        <w:fldChar w:fldCharType="separate"/>
      </w:r>
      <w:r w:rsidRPr="00E63C16">
        <w:rPr>
          <w:noProof/>
        </w:rPr>
        <w:t>(</w:t>
      </w:r>
      <w:hyperlink w:anchor="_ENREF_57" w:tooltip="Kingsford, 2012 #3408" w:history="1">
        <w:r w:rsidR="0084200E" w:rsidRPr="00E63C16">
          <w:rPr>
            <w:noProof/>
          </w:rPr>
          <w:t>Kingsford and Briggs 2012</w:t>
        </w:r>
      </w:hyperlink>
      <w:r w:rsidRPr="00E63C16">
        <w:rPr>
          <w:noProof/>
        </w:rPr>
        <w:t>)</w:t>
      </w:r>
      <w:r w:rsidR="003B1026" w:rsidRPr="00E63C16">
        <w:fldChar w:fldCharType="end"/>
      </w:r>
      <w:r w:rsidR="008A35A4">
        <w:t xml:space="preserve">. </w:t>
      </w:r>
      <w:r w:rsidRPr="00E63C16">
        <w:t xml:space="preserve">As more information is gathered, we will continuously evolve and update our models so in time, these will provide more robust predictions of ecosystem responses to watering strategies (Bino et al. 2013). </w:t>
      </w:r>
    </w:p>
    <w:p w14:paraId="28E772A9" w14:textId="77777777" w:rsidR="008A35A4" w:rsidRPr="00E63C16" w:rsidRDefault="009D1FD8" w:rsidP="00E345F4">
      <w:pPr>
        <w:pStyle w:val="Heading3"/>
      </w:pPr>
      <w:bookmarkStart w:id="67" w:name="_Toc385495644"/>
      <w:r>
        <w:t xml:space="preserve"> </w:t>
      </w:r>
      <w:r w:rsidR="008A35A4">
        <w:t>Methodology for developing whole ecosystem response models</w:t>
      </w:r>
      <w:bookmarkEnd w:id="67"/>
    </w:p>
    <w:p w14:paraId="28E772AA" w14:textId="77777777" w:rsidR="00C218A3" w:rsidRDefault="00C218A3" w:rsidP="00250C49">
      <w:pPr>
        <w:tabs>
          <w:tab w:val="left" w:pos="851"/>
        </w:tabs>
        <w:spacing w:before="120" w:after="120"/>
        <w:jc w:val="both"/>
        <w:rPr>
          <w:rFonts w:cs="Angsana New"/>
          <w:lang w:eastAsia="zh-CN" w:bidi="th-TH"/>
        </w:rPr>
      </w:pPr>
      <w:r>
        <w:rPr>
          <w:rFonts w:cs="Angsana New"/>
          <w:lang w:eastAsia="zh-CN" w:bidi="th-TH"/>
        </w:rPr>
        <w:t xml:space="preserve">The Murrumbidgee </w:t>
      </w:r>
      <w:r w:rsidR="00521ADC">
        <w:rPr>
          <w:rFonts w:cs="Angsana New"/>
          <w:lang w:eastAsia="zh-CN" w:bidi="th-TH"/>
        </w:rPr>
        <w:t>Selected Area</w:t>
      </w:r>
      <w:r>
        <w:rPr>
          <w:rFonts w:cs="Angsana New"/>
          <w:lang w:eastAsia="zh-CN" w:bidi="th-TH"/>
        </w:rPr>
        <w:t xml:space="preserve"> covers an extensive area and receives relatively large volumes of Commonwealth environmental water each year.  Consequently, it is not possible to directly monitor and evaluate ecological outcomes in all wetlands and river</w:t>
      </w:r>
      <w:r w:rsidR="001A3137">
        <w:rPr>
          <w:rFonts w:cs="Angsana New"/>
          <w:lang w:eastAsia="zh-CN" w:bidi="th-TH"/>
        </w:rPr>
        <w:t>ine zones</w:t>
      </w:r>
      <w:r>
        <w:rPr>
          <w:rFonts w:cs="Angsana New"/>
          <w:lang w:eastAsia="zh-CN" w:bidi="th-TH"/>
        </w:rPr>
        <w:t xml:space="preserve"> receiv</w:t>
      </w:r>
      <w:r w:rsidR="001A3137">
        <w:rPr>
          <w:rFonts w:cs="Angsana New"/>
          <w:lang w:eastAsia="zh-CN" w:bidi="th-TH"/>
        </w:rPr>
        <w:t xml:space="preserve">ing </w:t>
      </w:r>
      <w:r>
        <w:rPr>
          <w:rFonts w:cs="Angsana New"/>
          <w:lang w:eastAsia="zh-CN" w:bidi="th-TH"/>
        </w:rPr>
        <w:t xml:space="preserve">Commonwealth environmental water. Instead, monitoring activities are focused on representative areas within </w:t>
      </w:r>
      <w:r w:rsidR="001A3137">
        <w:rPr>
          <w:rFonts w:cs="Angsana New"/>
          <w:lang w:eastAsia="zh-CN" w:bidi="th-TH"/>
        </w:rPr>
        <w:t xml:space="preserve">key </w:t>
      </w:r>
      <w:r>
        <w:rPr>
          <w:rFonts w:cs="Angsana New"/>
          <w:lang w:eastAsia="zh-CN" w:bidi="th-TH"/>
        </w:rPr>
        <w:t>zone</w:t>
      </w:r>
      <w:r w:rsidR="001A3137">
        <w:rPr>
          <w:rFonts w:cs="Angsana New"/>
          <w:lang w:eastAsia="zh-CN" w:bidi="th-TH"/>
        </w:rPr>
        <w:t>s, with the analytical approach</w:t>
      </w:r>
      <w:r>
        <w:rPr>
          <w:rFonts w:cs="Angsana New"/>
          <w:lang w:eastAsia="zh-CN" w:bidi="th-TH"/>
        </w:rPr>
        <w:t xml:space="preserve"> designed to allow the development of </w:t>
      </w:r>
      <w:r w:rsidRPr="00332122">
        <w:rPr>
          <w:rFonts w:cs="Angsana New"/>
          <w:lang w:eastAsia="zh-CN" w:bidi="th-TH"/>
        </w:rPr>
        <w:t>robust</w:t>
      </w:r>
      <w:r w:rsidR="00BF19FA">
        <w:rPr>
          <w:rFonts w:cs="Angsana New"/>
          <w:lang w:eastAsia="zh-CN" w:bidi="th-TH"/>
        </w:rPr>
        <w:t xml:space="preserve"> models that are able to infer </w:t>
      </w:r>
      <w:r w:rsidR="00BF19FA" w:rsidRPr="00332122">
        <w:rPr>
          <w:rFonts w:cs="Angsana New"/>
          <w:lang w:eastAsia="zh-CN" w:bidi="th-TH"/>
        </w:rPr>
        <w:t>the</w:t>
      </w:r>
      <w:r w:rsidRPr="00332122">
        <w:rPr>
          <w:rFonts w:cs="Angsana New"/>
          <w:lang w:eastAsia="zh-CN" w:bidi="th-TH"/>
        </w:rPr>
        <w:t xml:space="preserve"> observed ecological outcomes with regard to Commonwealth environmental watering actions</w:t>
      </w:r>
      <w:r w:rsidR="001A3137">
        <w:rPr>
          <w:rFonts w:cs="Angsana New"/>
          <w:lang w:eastAsia="zh-CN" w:bidi="th-TH"/>
        </w:rPr>
        <w:t xml:space="preserve"> to unmonitored areas within the </w:t>
      </w:r>
      <w:r w:rsidR="00BF19FA">
        <w:rPr>
          <w:rFonts w:cs="Angsana New"/>
          <w:lang w:eastAsia="zh-CN" w:bidi="th-TH"/>
        </w:rPr>
        <w:t>S</w:t>
      </w:r>
      <w:r w:rsidR="001A3137">
        <w:rPr>
          <w:rFonts w:cs="Angsana New"/>
          <w:lang w:eastAsia="zh-CN" w:bidi="th-TH"/>
        </w:rPr>
        <w:t xml:space="preserve">elected </w:t>
      </w:r>
      <w:r w:rsidR="00BF19FA">
        <w:rPr>
          <w:rFonts w:cs="Angsana New"/>
          <w:lang w:eastAsia="zh-CN" w:bidi="th-TH"/>
        </w:rPr>
        <w:t>A</w:t>
      </w:r>
      <w:r w:rsidR="001A3137">
        <w:rPr>
          <w:rFonts w:cs="Angsana New"/>
          <w:lang w:eastAsia="zh-CN" w:bidi="th-TH"/>
        </w:rPr>
        <w:t>rea.</w:t>
      </w:r>
      <w:r>
        <w:rPr>
          <w:rFonts w:cs="Angsana New"/>
          <w:lang w:eastAsia="zh-CN" w:bidi="th-TH"/>
        </w:rPr>
        <w:t xml:space="preserve"> </w:t>
      </w:r>
      <w:r w:rsidRPr="00332122">
        <w:rPr>
          <w:rFonts w:cs="Angsana New"/>
          <w:lang w:eastAsia="zh-CN" w:bidi="th-TH"/>
        </w:rPr>
        <w:t xml:space="preserve">In order to develop such models, a monitoring framework must accommodate for both trend and intervention monitoring at appropriate temporal and spatial scales. For this, ecological response </w:t>
      </w:r>
      <w:r w:rsidR="004F1897">
        <w:rPr>
          <w:rFonts w:cs="Angsana New"/>
          <w:lang w:eastAsia="zh-CN" w:bidi="th-TH"/>
        </w:rPr>
        <w:t>monitoring</w:t>
      </w:r>
      <w:r w:rsidR="004F1897" w:rsidRPr="00332122">
        <w:rPr>
          <w:rFonts w:cs="Angsana New"/>
          <w:lang w:eastAsia="zh-CN" w:bidi="th-TH"/>
        </w:rPr>
        <w:t xml:space="preserve"> </w:t>
      </w:r>
      <w:r w:rsidRPr="00332122">
        <w:rPr>
          <w:rFonts w:cs="Angsana New"/>
          <w:lang w:eastAsia="zh-CN" w:bidi="th-TH"/>
        </w:rPr>
        <w:t>activities will follow an experimental design that take</w:t>
      </w:r>
      <w:r w:rsidR="004F1897">
        <w:rPr>
          <w:rFonts w:cs="Angsana New"/>
          <w:lang w:eastAsia="zh-CN" w:bidi="th-TH"/>
        </w:rPr>
        <w:t>s</w:t>
      </w:r>
      <w:r w:rsidRPr="00332122">
        <w:rPr>
          <w:rFonts w:cs="Angsana New"/>
          <w:lang w:eastAsia="zh-CN" w:bidi="th-TH"/>
        </w:rPr>
        <w:t xml:space="preserve"> place before, during, and after any intervention by watering actions </w:t>
      </w:r>
      <w:r>
        <w:rPr>
          <w:rFonts w:cs="Angsana New"/>
          <w:lang w:eastAsia="zh-CN" w:bidi="th-TH"/>
        </w:rPr>
        <w:t xml:space="preserve">(BACI) </w:t>
      </w:r>
      <w:r w:rsidR="003B1026">
        <w:rPr>
          <w:rFonts w:cs="Angsana New"/>
          <w:lang w:eastAsia="zh-CN" w:bidi="th-TH"/>
        </w:rPr>
        <w:fldChar w:fldCharType="begin"/>
      </w:r>
      <w:r w:rsidR="000969F1">
        <w:rPr>
          <w:rFonts w:cs="Angsana New"/>
          <w:lang w:eastAsia="zh-CN" w:bidi="th-TH"/>
        </w:rPr>
        <w:instrText xml:space="preserve"> ADDIN EN.CITE &lt;EndNote&gt;&lt;Cite&gt;&lt;Author&gt;Downes&lt;/Author&gt;&lt;Year&gt;2002&lt;/Year&gt;&lt;RecNum&gt;3585&lt;/RecNum&gt;&lt;DisplayText&gt;(Downes, Barmuta&lt;style face="italic"&gt; et al.&lt;/style&gt; 2002)&lt;/DisplayText&gt;&lt;record&gt;&lt;rec-number&gt;3585&lt;/rec-number&gt;&lt;foreign-keys&gt;&lt;key app="EN" db-id="vxxvsda2b05fxpeaw2dp552mtrd5trxdrf0s"&gt;3585&lt;/key&gt;&lt;/foreign-keys&gt;&lt;ref-type name="Book"&gt;6&lt;/ref-type&gt;&lt;contributors&gt;&lt;authors&gt;&lt;author&gt;Downes, B.&lt;/author&gt;&lt;author&gt;Barmuta, L.A.&lt;/author&gt;&lt;author&gt;Fairweather, P.G.&lt;/author&gt;&lt;author&gt;Faith, D.P.&lt;/author&gt;&lt;author&gt;Keough, M.J.&lt;/author&gt;&lt;author&gt;Lake, P.S.&lt;/author&gt;&lt;author&gt;Mapstone, B.D.&lt;/author&gt;&lt;author&gt;Quinn, G.P.&lt;/author&gt;&lt;/authors&gt;&lt;/contributors&gt;&lt;titles&gt;&lt;title&gt;Monitoring Ecological Impacts: Concepts and Practice in Flowing Waters&lt;/title&gt;&lt;/titles&gt;&lt;dates&gt;&lt;year&gt;2002&lt;/year&gt;&lt;/dates&gt;&lt;publisher&gt;Cambridge University Press&lt;/publisher&gt;&lt;isbn&gt;9781139431705&lt;/isbn&gt;&lt;urls&gt;&lt;related-urls&gt;&lt;url&gt;http://books.google.com.au/books?id=rccg_upngF4C&lt;/url&gt;&lt;/related-urls&gt;&lt;/urls&gt;&lt;/record&gt;&lt;/Cite&gt;&lt;/EndNote&gt;</w:instrText>
      </w:r>
      <w:r w:rsidR="003B1026">
        <w:rPr>
          <w:rFonts w:cs="Angsana New"/>
          <w:lang w:eastAsia="zh-CN" w:bidi="th-TH"/>
        </w:rPr>
        <w:fldChar w:fldCharType="separate"/>
      </w:r>
      <w:r w:rsidR="000969F1">
        <w:rPr>
          <w:rFonts w:cs="Angsana New"/>
          <w:noProof/>
          <w:lang w:eastAsia="zh-CN" w:bidi="th-TH"/>
        </w:rPr>
        <w:t>(</w:t>
      </w:r>
      <w:hyperlink w:anchor="_ENREF_31" w:tooltip="Downes, 2002 #3585" w:history="1">
        <w:r w:rsidR="0084200E">
          <w:rPr>
            <w:rFonts w:cs="Angsana New"/>
            <w:noProof/>
            <w:lang w:eastAsia="zh-CN" w:bidi="th-TH"/>
          </w:rPr>
          <w:t>Downes, Barmuta</w:t>
        </w:r>
        <w:r w:rsidR="0084200E" w:rsidRPr="000969F1">
          <w:rPr>
            <w:rFonts w:cs="Angsana New"/>
            <w:i/>
            <w:noProof/>
            <w:lang w:eastAsia="zh-CN" w:bidi="th-TH"/>
          </w:rPr>
          <w:t xml:space="preserve"> et al.</w:t>
        </w:r>
        <w:r w:rsidR="0084200E">
          <w:rPr>
            <w:rFonts w:cs="Angsana New"/>
            <w:noProof/>
            <w:lang w:eastAsia="zh-CN" w:bidi="th-TH"/>
          </w:rPr>
          <w:t xml:space="preserve"> 2002</w:t>
        </w:r>
      </w:hyperlink>
      <w:r w:rsidR="000969F1">
        <w:rPr>
          <w:rFonts w:cs="Angsana New"/>
          <w:noProof/>
          <w:lang w:eastAsia="zh-CN" w:bidi="th-TH"/>
        </w:rPr>
        <w:t>)</w:t>
      </w:r>
      <w:r w:rsidR="003B1026">
        <w:rPr>
          <w:rFonts w:cs="Angsana New"/>
          <w:lang w:eastAsia="zh-CN" w:bidi="th-TH"/>
        </w:rPr>
        <w:fldChar w:fldCharType="end"/>
      </w:r>
      <w:r w:rsidRPr="00332122">
        <w:rPr>
          <w:rFonts w:cs="Angsana New"/>
          <w:lang w:eastAsia="zh-CN" w:bidi="th-TH"/>
        </w:rPr>
        <w:t xml:space="preserve">. For the riverine zones, a Before-After-Intervention design will be </w:t>
      </w:r>
      <w:r w:rsidRPr="008231D9">
        <w:t xml:space="preserve">established due to the inability to establish any control locations. Under this design, we will examine changes before and after watering action have taken place and test for significant ecological responses. </w:t>
      </w:r>
      <w:r w:rsidR="005C7FE4">
        <w:t xml:space="preserve">Where possible, </w:t>
      </w:r>
      <w:r w:rsidR="005C7FE4" w:rsidRPr="008231D9">
        <w:t>control</w:t>
      </w:r>
      <w:r w:rsidRPr="008231D9">
        <w:t xml:space="preserve"> sites</w:t>
      </w:r>
      <w:r w:rsidR="005C7FE4">
        <w:t xml:space="preserve"> (areas that did not receive Commonwealth environmental Water)</w:t>
      </w:r>
      <w:r w:rsidRPr="008231D9">
        <w:t xml:space="preserve"> </w:t>
      </w:r>
      <w:r w:rsidR="005C7FE4">
        <w:t xml:space="preserve">will be utilised to create a </w:t>
      </w:r>
      <w:r w:rsidRPr="008231D9">
        <w:t xml:space="preserve">more robust Multiple Before-After-Control-Impact (Multiple BACI) experimental design. </w:t>
      </w:r>
      <w:r w:rsidR="005C7FE4">
        <w:t xml:space="preserve">As </w:t>
      </w:r>
      <w:r>
        <w:rPr>
          <w:rFonts w:cs="Angsana New"/>
          <w:lang w:eastAsia="zh-CN" w:bidi="th-TH"/>
        </w:rPr>
        <w:t xml:space="preserve">we collect more information on the ecosystem, we will be able to develop more robust ecosystem response models for the various Murrumbidgee wetlands and </w:t>
      </w:r>
      <w:r w:rsidR="000D6EFE">
        <w:rPr>
          <w:rFonts w:cs="Angsana New"/>
          <w:lang w:eastAsia="zh-CN" w:bidi="th-TH"/>
        </w:rPr>
        <w:t>ultima</w:t>
      </w:r>
      <w:r>
        <w:rPr>
          <w:rFonts w:cs="Angsana New"/>
          <w:lang w:eastAsia="zh-CN" w:bidi="th-TH"/>
        </w:rPr>
        <w:t>tely provide support for evidence-based decision making. S</w:t>
      </w:r>
      <w:r w:rsidRPr="00332122">
        <w:rPr>
          <w:rFonts w:cs="Angsana New"/>
          <w:lang w:eastAsia="zh-CN" w:bidi="th-TH"/>
        </w:rPr>
        <w:t>tratify</w:t>
      </w:r>
      <w:r>
        <w:rPr>
          <w:rFonts w:cs="Angsana New"/>
          <w:lang w:eastAsia="zh-CN" w:bidi="th-TH"/>
        </w:rPr>
        <w:t xml:space="preserve">ing our </w:t>
      </w:r>
      <w:r w:rsidRPr="00332122">
        <w:rPr>
          <w:rFonts w:cs="Angsana New"/>
          <w:lang w:eastAsia="zh-CN" w:bidi="th-TH"/>
        </w:rPr>
        <w:t>monitoring activities according to floodplain habitat</w:t>
      </w:r>
      <w:r w:rsidR="00BF19FA">
        <w:rPr>
          <w:rFonts w:cs="Angsana New"/>
          <w:lang w:eastAsia="zh-CN" w:bidi="th-TH"/>
        </w:rPr>
        <w:t xml:space="preserve"> (zones)</w:t>
      </w:r>
      <w:r w:rsidRPr="00332122">
        <w:rPr>
          <w:rFonts w:cs="Angsana New"/>
          <w:lang w:eastAsia="zh-CN" w:bidi="th-TH"/>
        </w:rPr>
        <w:t xml:space="preserve"> will </w:t>
      </w:r>
      <w:r>
        <w:rPr>
          <w:rFonts w:cs="Angsana New"/>
          <w:lang w:eastAsia="zh-CN" w:bidi="th-TH"/>
        </w:rPr>
        <w:t xml:space="preserve">enable us to </w:t>
      </w:r>
      <w:r w:rsidRPr="00332122">
        <w:rPr>
          <w:rFonts w:cs="Angsana New"/>
          <w:lang w:eastAsia="zh-CN" w:bidi="th-TH"/>
        </w:rPr>
        <w:t xml:space="preserve">account for the inherent variability in responses of monitored </w:t>
      </w:r>
      <w:r w:rsidR="00EC2DCA">
        <w:rPr>
          <w:rFonts w:cs="Angsana New"/>
          <w:lang w:eastAsia="zh-CN" w:bidi="th-TH"/>
        </w:rPr>
        <w:t>indicators</w:t>
      </w:r>
      <w:r w:rsidRPr="00332122">
        <w:rPr>
          <w:rFonts w:cs="Angsana New"/>
          <w:lang w:eastAsia="zh-CN" w:bidi="th-TH"/>
        </w:rPr>
        <w:t xml:space="preserve"> and provide a more complete measure of condition and response to watering actions. </w:t>
      </w:r>
      <w:r>
        <w:rPr>
          <w:rFonts w:cs="Angsana New"/>
          <w:lang w:eastAsia="zh-CN" w:bidi="th-TH"/>
        </w:rPr>
        <w:t xml:space="preserve">Generalised linear mixed models will be used to test the effects of watering actions between control and effect sites.   </w:t>
      </w:r>
    </w:p>
    <w:p w14:paraId="28E772AB" w14:textId="77777777" w:rsidR="005337FA" w:rsidRDefault="00BF19FA" w:rsidP="005337FA">
      <w:pPr>
        <w:tabs>
          <w:tab w:val="left" w:pos="851"/>
        </w:tabs>
        <w:spacing w:before="120" w:after="120"/>
        <w:jc w:val="both"/>
        <w:rPr>
          <w:rFonts w:cs="Angsana New"/>
          <w:lang w:eastAsia="zh-CN" w:bidi="th-TH"/>
        </w:rPr>
      </w:pPr>
      <w:r>
        <w:rPr>
          <w:rFonts w:cs="Angsana New"/>
          <w:lang w:eastAsia="zh-CN" w:bidi="th-TH"/>
        </w:rPr>
        <w:t xml:space="preserve"> In addition, we </w:t>
      </w:r>
      <w:r w:rsidR="00C218A3" w:rsidRPr="00332122">
        <w:rPr>
          <w:rFonts w:cs="Angsana New"/>
          <w:lang w:eastAsia="zh-CN" w:bidi="th-TH"/>
        </w:rPr>
        <w:t xml:space="preserve">will employ a structural equation modelling (SEM) approach to test our </w:t>
      </w:r>
      <w:r w:rsidR="003B1F3A">
        <w:rPr>
          <w:rFonts w:cs="Angsana New"/>
          <w:lang w:eastAsia="zh-CN" w:bidi="th-TH"/>
        </w:rPr>
        <w:t xml:space="preserve">relationships described in the CEDs, including </w:t>
      </w:r>
      <w:r w:rsidR="00C218A3" w:rsidRPr="00332122">
        <w:rPr>
          <w:rFonts w:cs="Angsana New"/>
          <w:lang w:eastAsia="zh-CN" w:bidi="th-TH"/>
        </w:rPr>
        <w:t xml:space="preserve">the directional and non-directional relationships among observed (measured) and unobserved (latent) variables, including relationships with hydrological conditions (Hoyle, 1995; MacCallum &amp; Austin, 2000). We will use SEMs as a method to represent, estimate, and test </w:t>
      </w:r>
      <w:r w:rsidR="003B1F3A">
        <w:rPr>
          <w:rFonts w:cs="Angsana New"/>
          <w:lang w:eastAsia="zh-CN" w:bidi="th-TH"/>
        </w:rPr>
        <w:t>the CEDs</w:t>
      </w:r>
      <w:r w:rsidR="00C218A3" w:rsidRPr="00332122">
        <w:rPr>
          <w:rFonts w:cs="Angsana New"/>
          <w:lang w:eastAsia="zh-CN" w:bidi="th-TH"/>
        </w:rPr>
        <w:t xml:space="preserve"> (mostly) linear relations between variables (Rigdon, 1998). The </w:t>
      </w:r>
      <w:r w:rsidR="000D6EFE">
        <w:rPr>
          <w:rFonts w:cs="Angsana New"/>
          <w:lang w:eastAsia="zh-CN" w:bidi="th-TH"/>
        </w:rPr>
        <w:t>ultim</w:t>
      </w:r>
      <w:r w:rsidR="00C218A3" w:rsidRPr="00332122">
        <w:rPr>
          <w:rFonts w:cs="Angsana New"/>
          <w:lang w:eastAsia="zh-CN" w:bidi="th-TH"/>
        </w:rPr>
        <w:t>ate objective of a SEM approach is to understand the patterns of correlation/covariance among measured variables and to explain as much of their variance as possible with the model specified (Kline, 1998). SEMs are particularly useful as they allow for imperfect measures by explicitly specifying measurement error. This approach relies on the construction of detailed conceptual models (which will be prepared at the start of each water year for each key ecological response to be evaluated) and quantifying the relative contribution of each component of the model. The models will be refined over successive water years</w:t>
      </w:r>
      <w:r w:rsidR="005337FA">
        <w:rPr>
          <w:rFonts w:cs="Angsana New"/>
          <w:lang w:eastAsia="zh-CN" w:bidi="th-TH"/>
        </w:rPr>
        <w:t xml:space="preserve"> as more data becomes available.</w:t>
      </w:r>
    </w:p>
    <w:p w14:paraId="28E772AC" w14:textId="77777777" w:rsidR="005337FA" w:rsidRDefault="005337FA" w:rsidP="006760CE">
      <w:pPr>
        <w:pStyle w:val="Title"/>
        <w:jc w:val="center"/>
      </w:pPr>
    </w:p>
    <w:p w14:paraId="28E772AD" w14:textId="77777777" w:rsidR="005337FA" w:rsidRDefault="005337FA">
      <w:pPr>
        <w:spacing w:after="0" w:line="240" w:lineRule="auto"/>
        <w:rPr>
          <w:rFonts w:eastAsia="Times New Roman" w:cs="Angsana New"/>
          <w:b/>
          <w:color w:val="07601F"/>
          <w:spacing w:val="5"/>
          <w:kern w:val="28"/>
          <w:sz w:val="36"/>
          <w:szCs w:val="66"/>
          <w:lang w:eastAsia="zh-CN" w:bidi="th-TH"/>
        </w:rPr>
      </w:pPr>
      <w:r>
        <w:br w:type="page"/>
      </w:r>
    </w:p>
    <w:p w14:paraId="28E772AE" w14:textId="77777777" w:rsidR="00C218A3" w:rsidRPr="006760CE" w:rsidRDefault="004B0AF2" w:rsidP="00446878">
      <w:pPr>
        <w:pStyle w:val="Heading1"/>
      </w:pPr>
      <w:r>
        <w:t xml:space="preserve"> </w:t>
      </w:r>
      <w:bookmarkStart w:id="68" w:name="_Toc385495645"/>
      <w:bookmarkStart w:id="69" w:name="_Toc391976354"/>
      <w:r w:rsidR="00C218A3" w:rsidRPr="006760CE">
        <w:t xml:space="preserve">Monitoring and evaluation plan key </w:t>
      </w:r>
      <w:r w:rsidR="00EC2DCA">
        <w:t>indicators</w:t>
      </w:r>
      <w:r w:rsidR="00C218A3" w:rsidRPr="006760CE">
        <w:t>, evaluation questions and methods</w:t>
      </w:r>
      <w:bookmarkEnd w:id="68"/>
      <w:bookmarkEnd w:id="69"/>
    </w:p>
    <w:p w14:paraId="28E772AF" w14:textId="77777777" w:rsidR="00C218A3" w:rsidRDefault="00C218A3" w:rsidP="00723BA0">
      <w:pPr>
        <w:pStyle w:val="BodyText10"/>
      </w:pPr>
    </w:p>
    <w:p w14:paraId="28E772B0" w14:textId="77777777" w:rsidR="00C218A3" w:rsidRPr="00723BA0" w:rsidRDefault="00C218A3" w:rsidP="00723BA0">
      <w:pPr>
        <w:pStyle w:val="BodyText10"/>
      </w:pPr>
      <w:r w:rsidRPr="00723BA0">
        <w:t xml:space="preserve">This section provides details on each of the proposed monitoring activities, including evaluation questions, </w:t>
      </w:r>
      <w:r>
        <w:t>Predictions</w:t>
      </w:r>
      <w:r w:rsidRPr="00723BA0">
        <w:t xml:space="preserve">, cause and effect diagrams and an outline of field and laboratory methodology. </w:t>
      </w:r>
    </w:p>
    <w:p w14:paraId="28E772B1" w14:textId="77777777" w:rsidR="00C218A3" w:rsidRPr="00723BA0" w:rsidRDefault="00C218A3" w:rsidP="00723BA0">
      <w:pPr>
        <w:pStyle w:val="BodyText10"/>
        <w:rPr>
          <w:b/>
          <w:bCs/>
        </w:rPr>
      </w:pPr>
    </w:p>
    <w:p w14:paraId="28E772B2" w14:textId="77777777" w:rsidR="00C218A3" w:rsidRPr="00723BA0" w:rsidRDefault="00075B3E" w:rsidP="00723BA0">
      <w:pPr>
        <w:pStyle w:val="BodyText10"/>
        <w:rPr>
          <w:b/>
          <w:bCs/>
        </w:rPr>
      </w:pPr>
      <w:r>
        <w:rPr>
          <w:noProof/>
          <w:lang w:eastAsia="en-AU" w:bidi="ar-SA"/>
        </w:rPr>
        <w:drawing>
          <wp:inline distT="0" distB="0" distL="0" distR="0" wp14:anchorId="28E78838" wp14:editId="28E78839">
            <wp:extent cx="5360035" cy="4020185"/>
            <wp:effectExtent l="19050" t="0" r="0" b="0"/>
            <wp:docPr id="1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a:srcRect/>
                    <a:stretch>
                      <a:fillRect/>
                    </a:stretch>
                  </pic:blipFill>
                  <pic:spPr bwMode="auto">
                    <a:xfrm>
                      <a:off x="0" y="0"/>
                      <a:ext cx="5360035" cy="4020185"/>
                    </a:xfrm>
                    <a:prstGeom prst="rect">
                      <a:avLst/>
                    </a:prstGeom>
                    <a:noFill/>
                    <a:ln w="9525">
                      <a:noFill/>
                      <a:miter lim="800000"/>
                      <a:headEnd/>
                      <a:tailEnd/>
                    </a:ln>
                  </pic:spPr>
                </pic:pic>
              </a:graphicData>
            </a:graphic>
          </wp:inline>
        </w:drawing>
      </w:r>
    </w:p>
    <w:p w14:paraId="28E772B3" w14:textId="77777777" w:rsidR="00C218A3" w:rsidRPr="00723BA0" w:rsidRDefault="00C218A3" w:rsidP="00723BA0">
      <w:pPr>
        <w:pStyle w:val="BodyText10"/>
        <w:rPr>
          <w:b/>
          <w:bCs/>
          <w:sz w:val="18"/>
        </w:rPr>
      </w:pPr>
      <w:r w:rsidRPr="00723BA0">
        <w:rPr>
          <w:bCs/>
          <w:sz w:val="18"/>
        </w:rPr>
        <w:t>The Lowbidgee floodplain supports one of Australia</w:t>
      </w:r>
      <w:r w:rsidR="00FC10B9">
        <w:rPr>
          <w:bCs/>
          <w:sz w:val="18"/>
        </w:rPr>
        <w:t>’</w:t>
      </w:r>
      <w:r w:rsidRPr="00723BA0">
        <w:rPr>
          <w:bCs/>
          <w:sz w:val="18"/>
        </w:rPr>
        <w:t>s most significant populations of Southern bell frog (Vulnerable EPBC A). Pictured from Avalon swamp in the Nimmie-Caira zone (February 2014)</w:t>
      </w:r>
    </w:p>
    <w:p w14:paraId="28E772B4" w14:textId="77777777" w:rsidR="00C218A3" w:rsidRDefault="00C218A3">
      <w:pPr>
        <w:spacing w:after="0" w:line="240" w:lineRule="auto"/>
        <w:rPr>
          <w:rStyle w:val="Heading1Char"/>
          <w:rFonts w:eastAsia="Calibri"/>
        </w:rPr>
      </w:pPr>
      <w:r>
        <w:rPr>
          <w:rStyle w:val="Heading1Char"/>
          <w:rFonts w:eastAsia="Calibri"/>
        </w:rPr>
        <w:br w:type="page"/>
      </w:r>
    </w:p>
    <w:p w14:paraId="28E772B5" w14:textId="77777777" w:rsidR="00C218A3" w:rsidRPr="00E63C16" w:rsidRDefault="00C218A3" w:rsidP="00446878">
      <w:pPr>
        <w:pStyle w:val="Heading2"/>
      </w:pPr>
      <w:r w:rsidRPr="00E63C16">
        <w:t xml:space="preserve"> </w:t>
      </w:r>
      <w:bookmarkStart w:id="70" w:name="_Toc385495646"/>
      <w:bookmarkStart w:id="71" w:name="_Toc391976355"/>
      <w:r w:rsidRPr="00E63C16">
        <w:t>Ecosystem type</w:t>
      </w:r>
      <w:bookmarkEnd w:id="70"/>
      <w:bookmarkEnd w:id="71"/>
    </w:p>
    <w:p w14:paraId="28E772B6" w14:textId="77777777" w:rsidR="00C218A3" w:rsidRPr="00E63C16" w:rsidRDefault="00C218A3">
      <w:pPr>
        <w:spacing w:after="0" w:line="240" w:lineRule="auto"/>
      </w:pPr>
    </w:p>
    <w:p w14:paraId="28E772B7" w14:textId="77777777" w:rsidR="00C218A3" w:rsidRPr="00E63C16" w:rsidRDefault="00C218A3" w:rsidP="006E1355">
      <w:pPr>
        <w:pStyle w:val="BodyText10"/>
      </w:pPr>
      <w:r w:rsidRPr="00E63C16">
        <w:t xml:space="preserve">The </w:t>
      </w:r>
      <w:r>
        <w:t>Australian National Aquatic Ecosystem (</w:t>
      </w:r>
      <w:r w:rsidRPr="00E63C16">
        <w:t>ANAE</w:t>
      </w:r>
      <w:r>
        <w:t>) Classification Framework</w:t>
      </w:r>
      <w:r w:rsidRPr="00E63C16">
        <w:t xml:space="preserve"> has been developed using the best available mapping and attribute data. Wetland polygons, riverine polygons, and river centre lines were attributed with the majority coverage of each attribute without dividing them further. In the Murrumbidgee </w:t>
      </w:r>
      <w:r w:rsidR="00521ADC">
        <w:t>Selected Area</w:t>
      </w:r>
      <w:r w:rsidRPr="00E63C16">
        <w:t xml:space="preserve">, the ANAE database currently has good coverage of riverine habitats and some coverage of the wetlands through the mid-Murrumbidgee but very limited coverage of wetland habitats through the Lowbidgee (see </w:t>
      </w:r>
      <w:r w:rsidR="003B1026">
        <w:fldChar w:fldCharType="begin"/>
      </w:r>
      <w:r w:rsidR="001A3137">
        <w:instrText xml:space="preserve"> REF _Ref385403266 \h </w:instrText>
      </w:r>
      <w:r w:rsidR="003B1026">
        <w:fldChar w:fldCharType="separate"/>
      </w:r>
      <w:r w:rsidR="00E43816" w:rsidRPr="00E63C16">
        <w:t xml:space="preserve">Figure </w:t>
      </w:r>
      <w:r w:rsidR="00E43816">
        <w:rPr>
          <w:noProof/>
        </w:rPr>
        <w:t>1</w:t>
      </w:r>
      <w:r w:rsidR="003B1026">
        <w:fldChar w:fldCharType="end"/>
      </w:r>
      <w:r w:rsidRPr="00E63C16">
        <w:t xml:space="preserve"> and </w:t>
      </w:r>
      <w:r w:rsidR="002B4984">
        <w:fldChar w:fldCharType="begin"/>
      </w:r>
      <w:r w:rsidR="002B4984">
        <w:instrText xml:space="preserve"> REF _Ref380924804 \h  \* MERGEFORMAT </w:instrText>
      </w:r>
      <w:r w:rsidR="002B4984">
        <w:fldChar w:fldCharType="separate"/>
      </w:r>
      <w:r w:rsidR="00E43816" w:rsidRPr="00E63C16">
        <w:t xml:space="preserve">Figure </w:t>
      </w:r>
      <w:r w:rsidR="00E43816">
        <w:t>2</w:t>
      </w:r>
      <w:r w:rsidR="002B4984">
        <w:fldChar w:fldCharType="end"/>
      </w:r>
      <w:r w:rsidRPr="00E63C16">
        <w:t xml:space="preserve">). Validation of wetlands already classified in the ANAE database is </w:t>
      </w:r>
      <w:r w:rsidRPr="001A3137">
        <w:t xml:space="preserve">proposed as in-kind with no additional cost to the </w:t>
      </w:r>
      <w:r w:rsidR="00B64E9F">
        <w:t>M&amp;E P</w:t>
      </w:r>
      <w:r w:rsidR="000D6EFE">
        <w:t>lan</w:t>
      </w:r>
      <w:r w:rsidRPr="001A3137">
        <w:t xml:space="preserve">. </w:t>
      </w:r>
      <w:r w:rsidR="00581EEB">
        <w:t>However, a</w:t>
      </w:r>
      <w:r w:rsidR="001A3137">
        <w:t>s p</w:t>
      </w:r>
      <w:r w:rsidRPr="001A3137">
        <w:t>er the standard method, “</w:t>
      </w:r>
      <w:r w:rsidRPr="001A3137">
        <w:rPr>
          <w:i/>
        </w:rPr>
        <w:t>If the ecosystem is not mapped then record coordinates (GDA94) of the centre of the ecosystem and either locate compatible GIS mapping or delineate the boundary of the ecosystem using remote sensed data</w:t>
      </w:r>
      <w:r w:rsidRPr="001A3137">
        <w:t>”.</w:t>
      </w:r>
      <w:r w:rsidR="001A3137">
        <w:t xml:space="preserve"> As the majority of wetlands across the Lowbidgee floodplain are currently unmapped, we proposed to classify boundaries for </w:t>
      </w:r>
      <w:r w:rsidR="00581EEB">
        <w:t xml:space="preserve">key wetlands as part of the </w:t>
      </w:r>
      <w:r w:rsidR="00B64E9F">
        <w:t>M&amp;E P</w:t>
      </w:r>
      <w:r w:rsidR="000D6EFE">
        <w:t>lan</w:t>
      </w:r>
      <w:r w:rsidR="00581EEB">
        <w:t xml:space="preserve">. </w:t>
      </w:r>
    </w:p>
    <w:p w14:paraId="28E772B8" w14:textId="77777777" w:rsidR="00C218A3" w:rsidRPr="00E63C16" w:rsidRDefault="00C218A3" w:rsidP="00847FED">
      <w:pPr>
        <w:pStyle w:val="Heading4"/>
      </w:pPr>
      <w:r w:rsidRPr="00E63C16">
        <w:t>Short-term (</w:t>
      </w:r>
      <w:r w:rsidR="00576C1C">
        <w:t>one year</w:t>
      </w:r>
      <w:r w:rsidRPr="00E63C16">
        <w:t>) and long-term (five year) questions:</w:t>
      </w:r>
    </w:p>
    <w:p w14:paraId="28E772B9" w14:textId="77777777" w:rsidR="00C218A3" w:rsidRPr="00E63C16" w:rsidRDefault="00C218A3" w:rsidP="006E1355">
      <w:pPr>
        <w:pStyle w:val="BodyText10"/>
      </w:pPr>
      <w:r w:rsidRPr="00E63C16">
        <w:t>What did Commonwealth environmental water contribute to sustainable ecosystem diversity?</w:t>
      </w:r>
    </w:p>
    <w:p w14:paraId="28E772BA" w14:textId="77777777" w:rsidR="00C218A3" w:rsidRPr="00E63C16" w:rsidRDefault="00C218A3" w:rsidP="006E1355">
      <w:pPr>
        <w:pStyle w:val="BodyText10"/>
      </w:pPr>
      <w:r w:rsidRPr="00E63C16">
        <w:t>Were ecosystems to which Commonwealth environmental water was allocated sustained?</w:t>
      </w:r>
    </w:p>
    <w:p w14:paraId="28E772BB" w14:textId="77777777" w:rsidR="00C218A3" w:rsidRPr="00E63C16" w:rsidRDefault="00C218A3" w:rsidP="006E1355">
      <w:pPr>
        <w:pStyle w:val="BodyText10"/>
      </w:pPr>
      <w:r w:rsidRPr="00E63C16">
        <w:t>Was Commonwealth environmental water delivered to a representative suite of ecosystem types?</w:t>
      </w:r>
    </w:p>
    <w:p w14:paraId="28E772BC" w14:textId="77777777" w:rsidR="00C218A3" w:rsidRPr="00E63C16" w:rsidRDefault="00C218A3">
      <w:pPr>
        <w:spacing w:after="0" w:line="240" w:lineRule="auto"/>
        <w:rPr>
          <w:rFonts w:cs="Angsana New"/>
          <w:lang w:eastAsia="zh-CN" w:bidi="th-TH"/>
        </w:rPr>
      </w:pPr>
      <w:r w:rsidRPr="00E63C16">
        <w:br w:type="page"/>
      </w:r>
    </w:p>
    <w:p w14:paraId="28E772BD" w14:textId="77777777" w:rsidR="00C218A3" w:rsidRPr="00E63C16" w:rsidRDefault="00C218A3" w:rsidP="006E1355">
      <w:pPr>
        <w:pStyle w:val="BodyText10"/>
      </w:pPr>
    </w:p>
    <w:p w14:paraId="28E772BE" w14:textId="77777777" w:rsidR="00C218A3" w:rsidRPr="00E63C16" w:rsidRDefault="00C218A3" w:rsidP="00847FED">
      <w:pPr>
        <w:pStyle w:val="Heading4"/>
        <w:rPr>
          <w:lang w:eastAsia="en-AU"/>
        </w:rPr>
      </w:pPr>
      <w:r w:rsidRPr="00E63C16">
        <w:rPr>
          <w:lang w:eastAsia="en-AU"/>
        </w:rPr>
        <w:t xml:space="preserve">Relevant protocols for the Murrumbidgee </w:t>
      </w:r>
      <w:r w:rsidR="00521ADC">
        <w:rPr>
          <w:lang w:eastAsia="en-AU"/>
        </w:rPr>
        <w:t>Selected Area</w:t>
      </w:r>
      <w:r w:rsidRPr="00E63C16">
        <w:rPr>
          <w:lang w:eastAsia="en-AU"/>
        </w:rPr>
        <w:t xml:space="preserve"> </w:t>
      </w:r>
    </w:p>
    <w:p w14:paraId="28E772BF" w14:textId="77777777" w:rsidR="00C218A3" w:rsidRPr="00E63C16" w:rsidRDefault="007A0E03" w:rsidP="00847FED">
      <w:pPr>
        <w:pStyle w:val="BodyText10"/>
      </w:pPr>
      <w:r>
        <w:t>LTIM P</w:t>
      </w:r>
      <w:r w:rsidR="00576C1C">
        <w:t>roject</w:t>
      </w:r>
      <w:r w:rsidR="00C218A3" w:rsidRPr="00E63C16">
        <w:t xml:space="preserve"> Standard Protocol: Fish (River)</w:t>
      </w:r>
    </w:p>
    <w:p w14:paraId="28E772C0" w14:textId="77777777" w:rsidR="00C218A3" w:rsidRPr="00E63C16" w:rsidRDefault="007A0E03" w:rsidP="00847FED">
      <w:pPr>
        <w:pStyle w:val="BodyText10"/>
      </w:pPr>
      <w:r>
        <w:t xml:space="preserve">LTIM </w:t>
      </w:r>
      <w:r w:rsidR="00576C1C">
        <w:t>Project</w:t>
      </w:r>
      <w:r w:rsidR="00C218A3" w:rsidRPr="00E63C16">
        <w:t xml:space="preserve"> Standard Protocol: Fish (Wetland)</w:t>
      </w:r>
    </w:p>
    <w:p w14:paraId="28E772C1" w14:textId="77777777" w:rsidR="00C218A3" w:rsidRPr="00E63C16" w:rsidRDefault="007A0E03" w:rsidP="00847FED">
      <w:pPr>
        <w:pStyle w:val="BodyText10"/>
      </w:pPr>
      <w:r>
        <w:t xml:space="preserve">LTIM </w:t>
      </w:r>
      <w:r w:rsidR="00576C1C">
        <w:t>Project</w:t>
      </w:r>
      <w:r w:rsidR="00C218A3" w:rsidRPr="00E63C16">
        <w:t xml:space="preserve"> Standard Protocol: Fish (Larvae)</w:t>
      </w:r>
    </w:p>
    <w:p w14:paraId="28E772C2" w14:textId="77777777" w:rsidR="00C218A3" w:rsidRPr="00E63C16" w:rsidRDefault="007A0E03" w:rsidP="00847FED">
      <w:pPr>
        <w:pStyle w:val="BodyText10"/>
      </w:pPr>
      <w:r>
        <w:t xml:space="preserve">LTIM </w:t>
      </w:r>
      <w:r w:rsidR="00576C1C">
        <w:t>Project</w:t>
      </w:r>
      <w:r w:rsidR="00C218A3" w:rsidRPr="00E63C16">
        <w:t xml:space="preserve"> Standard Protocol: Hydrology (River)</w:t>
      </w:r>
    </w:p>
    <w:p w14:paraId="28E772C3" w14:textId="77777777" w:rsidR="00C218A3" w:rsidRPr="00E63C16" w:rsidRDefault="007A0E03" w:rsidP="00847FED">
      <w:pPr>
        <w:pStyle w:val="BodyText10"/>
      </w:pPr>
      <w:r>
        <w:t xml:space="preserve">LTIM </w:t>
      </w:r>
      <w:r w:rsidR="00576C1C">
        <w:t>Project</w:t>
      </w:r>
      <w:r w:rsidR="00C218A3" w:rsidRPr="00E63C16">
        <w:t xml:space="preserve"> Standard Protocol: Hydrology (Wetland)</w:t>
      </w:r>
    </w:p>
    <w:p w14:paraId="28E772C4" w14:textId="77777777" w:rsidR="00C218A3" w:rsidRPr="00E63C16" w:rsidRDefault="007A0E03" w:rsidP="00847FED">
      <w:pPr>
        <w:pStyle w:val="BodyText10"/>
      </w:pPr>
      <w:r>
        <w:t xml:space="preserve">LTIM </w:t>
      </w:r>
      <w:r w:rsidR="00576C1C">
        <w:t>Project</w:t>
      </w:r>
      <w:r w:rsidR="00C218A3" w:rsidRPr="00E63C16">
        <w:t xml:space="preserve"> Standard Protocol: Macroinvertebrates</w:t>
      </w:r>
    </w:p>
    <w:p w14:paraId="28E772C5" w14:textId="77777777" w:rsidR="00C218A3" w:rsidRPr="00E63C16" w:rsidRDefault="007A0E03" w:rsidP="00847FED">
      <w:pPr>
        <w:pStyle w:val="BodyText10"/>
      </w:pPr>
      <w:r>
        <w:t xml:space="preserve">LTIM </w:t>
      </w:r>
      <w:r w:rsidR="00576C1C">
        <w:t>Project</w:t>
      </w:r>
      <w:r w:rsidR="00C218A3" w:rsidRPr="00E63C16">
        <w:t xml:space="preserve"> Standard Protocol: Stream metabolism</w:t>
      </w:r>
    </w:p>
    <w:p w14:paraId="28E772C6" w14:textId="77777777" w:rsidR="00C218A3" w:rsidRPr="00E63C16" w:rsidRDefault="007A0E03" w:rsidP="00847FED">
      <w:pPr>
        <w:pStyle w:val="BodyText10"/>
      </w:pPr>
      <w:r>
        <w:t xml:space="preserve">LTIM </w:t>
      </w:r>
      <w:r w:rsidR="00576C1C">
        <w:t>Project</w:t>
      </w:r>
      <w:r w:rsidR="00C218A3" w:rsidRPr="00E63C16">
        <w:t xml:space="preserve"> Standard Protocol: Vegetation diversity</w:t>
      </w:r>
    </w:p>
    <w:p w14:paraId="28E772C7" w14:textId="77777777" w:rsidR="00C218A3" w:rsidRPr="00E63C16" w:rsidRDefault="007A0E03" w:rsidP="00847FED">
      <w:pPr>
        <w:pStyle w:val="BodyText10"/>
      </w:pPr>
      <w:r>
        <w:t xml:space="preserve">LTIM </w:t>
      </w:r>
      <w:r w:rsidR="00576C1C">
        <w:t>Project</w:t>
      </w:r>
      <w:r w:rsidR="00C218A3" w:rsidRPr="00E63C16">
        <w:t xml:space="preserve"> Standard Protocol: Waterbirds breeding</w:t>
      </w:r>
    </w:p>
    <w:p w14:paraId="28E772C8" w14:textId="77777777" w:rsidR="00C218A3" w:rsidRPr="00E63C16" w:rsidRDefault="007A0E03" w:rsidP="00847FED">
      <w:pPr>
        <w:pStyle w:val="BodyText10"/>
      </w:pPr>
      <w:r>
        <w:t xml:space="preserve">LTIM </w:t>
      </w:r>
      <w:r w:rsidR="00576C1C">
        <w:t>Project</w:t>
      </w:r>
      <w:r w:rsidR="00C218A3" w:rsidRPr="00E63C16">
        <w:t xml:space="preserve"> Standard Protocol: Waterbirds diversity</w:t>
      </w:r>
    </w:p>
    <w:p w14:paraId="28E772C9" w14:textId="77777777" w:rsidR="00C218A3" w:rsidRPr="00E63C16" w:rsidRDefault="00C218A3" w:rsidP="00847FED">
      <w:pPr>
        <w:pStyle w:val="BodyText10"/>
      </w:pPr>
    </w:p>
    <w:p w14:paraId="28E772CA" w14:textId="77777777" w:rsidR="00C218A3" w:rsidRPr="00581EEB" w:rsidRDefault="001A3137" w:rsidP="00581EEB">
      <w:pPr>
        <w:pStyle w:val="Heading3"/>
        <w:rPr>
          <w:rStyle w:val="Heading1Char"/>
          <w:rFonts w:eastAsia="Calibri"/>
          <w:b/>
          <w:bCs/>
          <w:color w:val="auto"/>
          <w:kern w:val="0"/>
          <w:sz w:val="24"/>
          <w:szCs w:val="28"/>
        </w:rPr>
      </w:pPr>
      <w:r w:rsidRPr="00581EEB">
        <w:rPr>
          <w:rStyle w:val="Heading1Char"/>
          <w:rFonts w:eastAsia="Calibri"/>
          <w:b/>
          <w:bCs/>
          <w:color w:val="auto"/>
          <w:kern w:val="0"/>
          <w:sz w:val="24"/>
          <w:szCs w:val="28"/>
        </w:rPr>
        <w:t xml:space="preserve"> </w:t>
      </w:r>
      <w:bookmarkStart w:id="72" w:name="_Toc385488640"/>
      <w:bookmarkStart w:id="73" w:name="_Toc385495647"/>
      <w:bookmarkStart w:id="74" w:name="_Toc391898731"/>
      <w:bookmarkStart w:id="75" w:name="_Toc391976356"/>
      <w:r w:rsidR="00C218A3" w:rsidRPr="00581EEB">
        <w:rPr>
          <w:rStyle w:val="Heading1Char"/>
          <w:rFonts w:eastAsia="Calibri"/>
          <w:b/>
          <w:bCs/>
          <w:color w:val="auto"/>
          <w:kern w:val="0"/>
          <w:sz w:val="24"/>
          <w:szCs w:val="28"/>
        </w:rPr>
        <w:t>Methods</w:t>
      </w:r>
      <w:bookmarkEnd w:id="72"/>
      <w:bookmarkEnd w:id="73"/>
      <w:bookmarkEnd w:id="74"/>
      <w:bookmarkEnd w:id="75"/>
    </w:p>
    <w:p w14:paraId="28E772CB" w14:textId="77777777" w:rsidR="00C218A3" w:rsidRPr="00E63C16" w:rsidRDefault="00C218A3" w:rsidP="00052BEC">
      <w:pPr>
        <w:pStyle w:val="BodyText10"/>
      </w:pPr>
      <w:r w:rsidRPr="00E63C16">
        <w:t>The wetlands across the Lowbidgee floodplain are complex with poorly defined boundaries, and as such the ANAE and other databases</w:t>
      </w:r>
      <w:r w:rsidR="00581EEB">
        <w:t xml:space="preserve"> have very limited spatial data on wetland boundaries</w:t>
      </w:r>
      <w:r w:rsidRPr="00E63C16">
        <w:t xml:space="preserve">, with many not included and some only included as simple estimates of wetland areas using circles. NSW </w:t>
      </w:r>
      <w:r w:rsidR="00FC10B9">
        <w:t>O</w:t>
      </w:r>
      <w:r w:rsidRPr="00E63C16">
        <w:t xml:space="preserve">ffice of </w:t>
      </w:r>
      <w:r w:rsidR="00FC10B9">
        <w:t>E</w:t>
      </w:r>
      <w:r w:rsidRPr="00E63C16">
        <w:t xml:space="preserve">nvironment and </w:t>
      </w:r>
      <w:r w:rsidR="00FC10B9">
        <w:t>H</w:t>
      </w:r>
      <w:r w:rsidRPr="00E63C16">
        <w:t xml:space="preserve">eritage is in the process of delineating boundaries for some key wetlands, but it is not clear whether these will align with these boundaries would be available in a suitable timeframe. Consequently, we will be required to undertake a classification of wetland boundaries </w:t>
      </w:r>
      <w:r w:rsidR="004477DB">
        <w:t xml:space="preserve">at the 12 fixed monitoring sites within the </w:t>
      </w:r>
      <w:r w:rsidRPr="00E63C16">
        <w:t xml:space="preserve">Lowbidgee floodplain. The vegetation structure, relatively flat nature of the landscape and significant annual variability in flow makes current remote sensing based methods for the delineation of wetlands impractical. Instead, metrics describing inundation patterns will be derived in a GIS using modelled inundation spatiotemporal data already produced by </w:t>
      </w:r>
      <w:r w:rsidR="002D2B74">
        <w:t>NSW OEH</w:t>
      </w:r>
      <w:r w:rsidRPr="00E63C16">
        <w:t>, combined with digital terrain models. The modelling will incorporate a fuzzy element that will reflect the uncertainty inherent in such modelling. Probabilities of membership of wetland areas will be assigned to individual map pixels (</w:t>
      </w:r>
      <w:r w:rsidR="002B4984">
        <w:fldChar w:fldCharType="begin"/>
      </w:r>
      <w:r w:rsidR="002B4984">
        <w:instrText xml:space="preserve"> REF _Ref381190669 \h  \* MERGEFORMAT </w:instrText>
      </w:r>
      <w:r w:rsidR="002B4984">
        <w:fldChar w:fldCharType="separate"/>
      </w:r>
      <w:r w:rsidR="00E43816" w:rsidRPr="00E63C16">
        <w:t xml:space="preserve">Figure </w:t>
      </w:r>
      <w:r w:rsidR="00E43816">
        <w:t>6</w:t>
      </w:r>
      <w:r w:rsidR="002B4984">
        <w:fldChar w:fldCharType="end"/>
      </w:r>
      <w:r w:rsidRPr="00E63C16">
        <w:t xml:space="preserve">) with the end-result being a most-likely extent and associated likely range of extents, which could, for example, include a 95% confidence range. This process will be undertaken in year one of the project with outputs also informing wetland hydrology assessments (next section).  </w:t>
      </w:r>
    </w:p>
    <w:p w14:paraId="28E772CC" w14:textId="77777777" w:rsidR="00C218A3" w:rsidRPr="00E63C16" w:rsidRDefault="00075B3E" w:rsidP="00052BEC">
      <w:pPr>
        <w:pStyle w:val="BodyText10"/>
        <w:rPr>
          <w:color w:val="1F497D"/>
        </w:rPr>
      </w:pPr>
      <w:r>
        <w:rPr>
          <w:noProof/>
          <w:color w:val="1F497D"/>
          <w:lang w:eastAsia="en-AU" w:bidi="ar-SA"/>
        </w:rPr>
        <w:drawing>
          <wp:inline distT="0" distB="0" distL="0" distR="0" wp14:anchorId="28E7883A" wp14:editId="28E7883B">
            <wp:extent cx="5722620" cy="3326765"/>
            <wp:effectExtent l="19050" t="0" r="0" b="0"/>
            <wp:docPr id="1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srcRect/>
                    <a:stretch>
                      <a:fillRect/>
                    </a:stretch>
                  </pic:blipFill>
                  <pic:spPr bwMode="auto">
                    <a:xfrm>
                      <a:off x="0" y="0"/>
                      <a:ext cx="5722620" cy="3326765"/>
                    </a:xfrm>
                    <a:prstGeom prst="rect">
                      <a:avLst/>
                    </a:prstGeom>
                    <a:noFill/>
                    <a:ln w="9525">
                      <a:noFill/>
                      <a:miter lim="800000"/>
                      <a:headEnd/>
                      <a:tailEnd/>
                    </a:ln>
                  </pic:spPr>
                </pic:pic>
              </a:graphicData>
            </a:graphic>
          </wp:inline>
        </w:drawing>
      </w:r>
    </w:p>
    <w:p w14:paraId="28E772CD" w14:textId="77777777" w:rsidR="00C218A3" w:rsidRPr="00E63C16" w:rsidRDefault="00C218A3" w:rsidP="00052BEC">
      <w:pPr>
        <w:pStyle w:val="Caption"/>
      </w:pPr>
      <w:bookmarkStart w:id="76" w:name="_Ref381190669"/>
      <w:bookmarkStart w:id="77" w:name="_Toc385495303"/>
      <w:r w:rsidRPr="00E63C16">
        <w:t xml:space="preserve">Figure </w:t>
      </w:r>
      <w:r w:rsidR="003B1026">
        <w:fldChar w:fldCharType="begin"/>
      </w:r>
      <w:r w:rsidR="00FB1E66">
        <w:instrText xml:space="preserve"> SEQ Figure \* ARABIC </w:instrText>
      </w:r>
      <w:r w:rsidR="003B1026">
        <w:fldChar w:fldCharType="separate"/>
      </w:r>
      <w:r w:rsidR="00E43816">
        <w:rPr>
          <w:noProof/>
        </w:rPr>
        <w:t>6</w:t>
      </w:r>
      <w:r w:rsidR="003B1026">
        <w:fldChar w:fldCharType="end"/>
      </w:r>
      <w:bookmarkEnd w:id="76"/>
      <w:r w:rsidR="000764A1">
        <w:t xml:space="preserve"> </w:t>
      </w:r>
      <w:r w:rsidRPr="00E63C16">
        <w:t xml:space="preserve"> Mapping wetland extent with modelled inundation data incorporating uncertainty. Darker blues indicate higher likelihoods of inundation.</w:t>
      </w:r>
      <w:bookmarkEnd w:id="77"/>
    </w:p>
    <w:p w14:paraId="28E772CE" w14:textId="77777777" w:rsidR="00C218A3" w:rsidRPr="00E63C16" w:rsidRDefault="00C218A3" w:rsidP="00847FED">
      <w:pPr>
        <w:rPr>
          <w:rStyle w:val="Heading4Char"/>
          <w:rFonts w:eastAsia="Calibri"/>
          <w:b w:val="0"/>
          <w:szCs w:val="22"/>
        </w:rPr>
      </w:pPr>
    </w:p>
    <w:p w14:paraId="28E772CF" w14:textId="77777777" w:rsidR="00C218A3" w:rsidRPr="00E63C16" w:rsidRDefault="004B0AF2" w:rsidP="00F306A5">
      <w:pPr>
        <w:pStyle w:val="Heading3"/>
      </w:pPr>
      <w:r>
        <w:t xml:space="preserve"> </w:t>
      </w:r>
      <w:bookmarkStart w:id="78" w:name="_Toc385495648"/>
      <w:r w:rsidR="00FF0865" w:rsidRPr="00E63C16">
        <w:rPr>
          <w:rFonts w:eastAsia="Calibri"/>
        </w:rPr>
        <w:t>Data analysis framework against evaluation questions</w:t>
      </w:r>
      <w:bookmarkEnd w:id="78"/>
    </w:p>
    <w:p w14:paraId="28E772D0" w14:textId="77777777" w:rsidR="00C218A3" w:rsidRPr="00E63C16" w:rsidRDefault="00C218A3" w:rsidP="00465BFC">
      <w:pPr>
        <w:pStyle w:val="BodyText10"/>
      </w:pPr>
      <w:r w:rsidRPr="00E63C16">
        <w:t>Evaluation of wetland extent will be considered in associat</w:t>
      </w:r>
      <w:r w:rsidR="0084200E">
        <w:t>ion</w:t>
      </w:r>
      <w:r w:rsidRPr="00E63C16">
        <w:t xml:space="preserve"> with wetland hydrology </w:t>
      </w:r>
      <w:r w:rsidR="004477DB">
        <w:t xml:space="preserve">(12 sites) </w:t>
      </w:r>
      <w:r w:rsidRPr="00E63C16">
        <w:t>described in the following section.</w:t>
      </w:r>
      <w:r w:rsidR="0084200E">
        <w:t xml:space="preserve"> Spatial boundary layers created during these activities will be provided to CEWO for inclusion in the ANAE database.</w:t>
      </w:r>
      <w:r w:rsidRPr="00E63C16">
        <w:br w:type="page"/>
      </w:r>
    </w:p>
    <w:p w14:paraId="28E772D1" w14:textId="77777777" w:rsidR="00C218A3" w:rsidRPr="00E63C16" w:rsidRDefault="00C218A3" w:rsidP="00847FED">
      <w:pPr>
        <w:pStyle w:val="BodyText10"/>
      </w:pPr>
    </w:p>
    <w:p w14:paraId="28E772D2" w14:textId="77777777" w:rsidR="00C218A3" w:rsidRPr="00E63C16" w:rsidRDefault="0084200E" w:rsidP="00D36712">
      <w:pPr>
        <w:pStyle w:val="Heading2"/>
      </w:pPr>
      <w:r>
        <w:t xml:space="preserve"> </w:t>
      </w:r>
      <w:bookmarkStart w:id="79" w:name="_Toc385495649"/>
      <w:bookmarkStart w:id="80" w:name="_Toc391976357"/>
      <w:r w:rsidR="004B0AF2">
        <w:t>We</w:t>
      </w:r>
      <w:r w:rsidR="00C218A3" w:rsidRPr="00E63C16">
        <w:t>tland hydrology (</w:t>
      </w:r>
      <w:r w:rsidR="00EC2DCA">
        <w:t>Category 1</w:t>
      </w:r>
      <w:r w:rsidR="000764A1">
        <w:t xml:space="preserve"> and Selected Area</w:t>
      </w:r>
      <w:r w:rsidR="00C218A3" w:rsidRPr="00E63C16">
        <w:t>)</w:t>
      </w:r>
      <w:bookmarkEnd w:id="79"/>
      <w:bookmarkEnd w:id="80"/>
    </w:p>
    <w:p w14:paraId="28E772D3" w14:textId="77777777" w:rsidR="00C218A3" w:rsidRPr="00E63C16" w:rsidRDefault="00C218A3" w:rsidP="00CC0949">
      <w:pPr>
        <w:pStyle w:val="Heading4"/>
      </w:pPr>
      <w:r w:rsidRPr="00E63C16">
        <w:t>Background</w:t>
      </w:r>
    </w:p>
    <w:p w14:paraId="28E772D4" w14:textId="77777777" w:rsidR="000764A1" w:rsidRPr="00E63C16" w:rsidRDefault="00C218A3" w:rsidP="000764A1">
      <w:pPr>
        <w:pStyle w:val="BodyText"/>
      </w:pPr>
      <w:r w:rsidRPr="00E63C16">
        <w:t xml:space="preserve">In the Murrumbidgee catchment, wetland types vary from large open water lakes and small oxbow lagoons with relatively well defined sills and boundaries, to shallow vegetated swamps and marshes with complex bathymetry and poorly defined boundaries.  </w:t>
      </w:r>
      <w:r w:rsidR="0084200E">
        <w:t>As noted previously, due</w:t>
      </w:r>
      <w:r w:rsidRPr="00E63C16">
        <w:t xml:space="preserve"> to the complex hydrology of wetlands in the Lowbidgee floodplains, wetland boundaries have not yet been spatially defined and the ANAE database does not contain any information for wetlands across the Lowbidgee floodplain (with the exception of large lake systems). Within the oxbow lagoons of the mid-Murrumbidgee zone it is possible to identify the perimeter of a lake or lagoon from a single date moderate resolution satellite image such as SPOT-5  and Landsat 7 ETM+ (</w:t>
      </w:r>
      <w:r w:rsidR="002B4984">
        <w:fldChar w:fldCharType="begin"/>
      </w:r>
      <w:r w:rsidR="002B4984">
        <w:instrText xml:space="preserve"> REF _Ref380161728 \h  \* MERGEFORMAT </w:instrText>
      </w:r>
      <w:r w:rsidR="002B4984">
        <w:fldChar w:fldCharType="separate"/>
      </w:r>
      <w:r w:rsidR="00E43816" w:rsidRPr="00E63C16">
        <w:t xml:space="preserve">Figure </w:t>
      </w:r>
      <w:r w:rsidR="00E43816">
        <w:t>7</w:t>
      </w:r>
      <w:r w:rsidR="002B4984">
        <w:fldChar w:fldCharType="end"/>
      </w:r>
      <w:r w:rsidRPr="00E63C16">
        <w:t>a). In floodplain wetlands, however, the perimeter of an individual wetland is ambiguous and not easily distinguishable from a single image date, because at any one point in time there is a mosaic of wetland vegetation types and a gradient of flooding (</w:t>
      </w:r>
      <w:r w:rsidR="002B4984">
        <w:fldChar w:fldCharType="begin"/>
      </w:r>
      <w:r w:rsidR="002B4984">
        <w:instrText xml:space="preserve"> REF _Ref380161728 \h  \* MERGEFORMAT </w:instrText>
      </w:r>
      <w:r w:rsidR="002B4984">
        <w:fldChar w:fldCharType="separate"/>
      </w:r>
      <w:r w:rsidR="00E43816" w:rsidRPr="00E63C16">
        <w:t xml:space="preserve">Figure </w:t>
      </w:r>
      <w:r w:rsidR="00E43816">
        <w:t>7</w:t>
      </w:r>
      <w:r w:rsidR="002B4984">
        <w:fldChar w:fldCharType="end"/>
      </w:r>
      <w:r w:rsidRPr="00E63C16">
        <w:t>b). The presence of levee banks and regulatory structures</w:t>
      </w:r>
      <w:r w:rsidR="0084200E">
        <w:t xml:space="preserve"> also</w:t>
      </w:r>
      <w:r w:rsidRPr="00E63C16">
        <w:t xml:space="preserve"> influence flooding patterns.  To counter the problems of undefined boundaries and complex bathometry in the Lowbidgee floodplain, the required metrics for wetland hydrology will be collected using a combination of wetland extent estimation (derived from historical data and current Landsat images) and a LiDAR derived digital terrain model (DTM). </w:t>
      </w:r>
      <w:r w:rsidR="000764A1">
        <w:t xml:space="preserve">Note that while the field methods are the same, the full set of </w:t>
      </w:r>
      <w:r w:rsidR="00EC2DCA">
        <w:t>Category 1</w:t>
      </w:r>
      <w:r w:rsidR="000764A1">
        <w:t xml:space="preserve"> metrics will only be modelled at </w:t>
      </w:r>
      <w:r w:rsidR="00EC2DCA">
        <w:t>Category 1</w:t>
      </w:r>
      <w:r w:rsidR="000764A1">
        <w:t xml:space="preserve"> waterbird breeding sites during waterbird breeding events. Selected </w:t>
      </w:r>
      <w:r w:rsidR="00724E9A">
        <w:t>A</w:t>
      </w:r>
      <w:r w:rsidR="000764A1">
        <w:t>rea metrics will be calculated at the 12 core monitoring sites</w:t>
      </w:r>
      <w:r w:rsidR="000764A1" w:rsidRPr="000764A1">
        <w:rPr>
          <w:rFonts w:cs="Calibri"/>
          <w:color w:val="000000"/>
        </w:rPr>
        <w:t xml:space="preserve"> </w:t>
      </w:r>
      <w:r w:rsidR="000764A1">
        <w:rPr>
          <w:rFonts w:cs="Calibri"/>
          <w:color w:val="000000"/>
        </w:rPr>
        <w:t>and will provide data on the d</w:t>
      </w:r>
      <w:r w:rsidR="000764A1" w:rsidRPr="00E63C16">
        <w:rPr>
          <w:rFonts w:cs="Calibri"/>
          <w:color w:val="000000"/>
        </w:rPr>
        <w:t>uration of connection - river inflows and outflows (start and end points in days)</w:t>
      </w:r>
      <w:r w:rsidR="000764A1">
        <w:rPr>
          <w:rFonts w:cs="Calibri"/>
          <w:color w:val="000000"/>
        </w:rPr>
        <w:t>, The e</w:t>
      </w:r>
      <w:r w:rsidR="000764A1" w:rsidRPr="00E63C16">
        <w:rPr>
          <w:rFonts w:cs="Calibri"/>
          <w:color w:val="000000"/>
        </w:rPr>
        <w:t>xtent of inundation (modelled)</w:t>
      </w:r>
      <w:r w:rsidR="000764A1">
        <w:rPr>
          <w:rFonts w:cs="Calibri"/>
          <w:color w:val="000000"/>
        </w:rPr>
        <w:t xml:space="preserve"> during each survey period (September, November, January and March) and the </w:t>
      </w:r>
      <w:r w:rsidR="00CC041B">
        <w:rPr>
          <w:rFonts w:cs="Calibri"/>
          <w:color w:val="000000"/>
        </w:rPr>
        <w:t>w</w:t>
      </w:r>
      <w:r w:rsidR="000764A1" w:rsidRPr="00E63C16">
        <w:rPr>
          <w:rFonts w:cs="Calibri"/>
          <w:color w:val="000000"/>
        </w:rPr>
        <w:t>etland volume (modelled)</w:t>
      </w:r>
      <w:r w:rsidR="000764A1" w:rsidRPr="000764A1">
        <w:rPr>
          <w:rFonts w:cs="Calibri"/>
          <w:color w:val="000000"/>
        </w:rPr>
        <w:t xml:space="preserve"> </w:t>
      </w:r>
      <w:r w:rsidR="000764A1">
        <w:rPr>
          <w:rFonts w:cs="Calibri"/>
          <w:color w:val="000000"/>
        </w:rPr>
        <w:t>during each survey period.</w:t>
      </w:r>
    </w:p>
    <w:p w14:paraId="28E772D5" w14:textId="77777777" w:rsidR="000764A1" w:rsidRPr="00E63C16" w:rsidRDefault="000764A1" w:rsidP="000764A1">
      <w:pPr>
        <w:pStyle w:val="BodyText"/>
        <w:rPr>
          <w:rFonts w:cs="Calibri"/>
          <w:color w:val="000000"/>
        </w:rPr>
      </w:pPr>
    </w:p>
    <w:p w14:paraId="28E772D6" w14:textId="77777777" w:rsidR="000764A1" w:rsidRDefault="000764A1" w:rsidP="000764A1">
      <w:pPr>
        <w:pStyle w:val="BodyText"/>
        <w:rPr>
          <w:rFonts w:cs="Calibri"/>
          <w:color w:val="000000"/>
        </w:rPr>
      </w:pPr>
    </w:p>
    <w:p w14:paraId="28E772D7" w14:textId="77777777" w:rsidR="00C218A3" w:rsidRPr="00E63C16" w:rsidRDefault="00075B3E" w:rsidP="00D07C19">
      <w:pPr>
        <w:keepNext/>
      </w:pPr>
      <w:r>
        <w:rPr>
          <w:noProof/>
          <w:lang w:eastAsia="en-AU"/>
        </w:rPr>
        <w:drawing>
          <wp:inline distT="0" distB="0" distL="0" distR="0" wp14:anchorId="28E7883C" wp14:editId="28E7883D">
            <wp:extent cx="4351020" cy="4193540"/>
            <wp:effectExtent l="19050" t="0" r="0" b="0"/>
            <wp:docPr id="15" name="Picture 15" descr="Fig_Wetland types_SPOT5_L7_120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ig_Wetland types_SPOT5_L7_120116"/>
                    <pic:cNvPicPr>
                      <a:picLocks noChangeAspect="1" noChangeArrowheads="1"/>
                    </pic:cNvPicPr>
                  </pic:nvPicPr>
                  <pic:blipFill>
                    <a:blip r:embed="rId36"/>
                    <a:srcRect/>
                    <a:stretch>
                      <a:fillRect/>
                    </a:stretch>
                  </pic:blipFill>
                  <pic:spPr bwMode="auto">
                    <a:xfrm>
                      <a:off x="0" y="0"/>
                      <a:ext cx="4351020" cy="4193540"/>
                    </a:xfrm>
                    <a:prstGeom prst="rect">
                      <a:avLst/>
                    </a:prstGeom>
                    <a:noFill/>
                    <a:ln w="9525">
                      <a:noFill/>
                      <a:miter lim="800000"/>
                      <a:headEnd/>
                      <a:tailEnd/>
                    </a:ln>
                  </pic:spPr>
                </pic:pic>
              </a:graphicData>
            </a:graphic>
          </wp:inline>
        </w:drawing>
      </w:r>
    </w:p>
    <w:p w14:paraId="28E772D8" w14:textId="77777777" w:rsidR="00C218A3" w:rsidRPr="00E63C16" w:rsidRDefault="00C218A3" w:rsidP="00D07C19">
      <w:pPr>
        <w:pStyle w:val="Caption"/>
      </w:pPr>
      <w:bookmarkStart w:id="81" w:name="_Ref380161728"/>
      <w:bookmarkStart w:id="82" w:name="_Toc385495304"/>
      <w:r w:rsidRPr="00E63C16">
        <w:t xml:space="preserve">Figure </w:t>
      </w:r>
      <w:r w:rsidR="003B1026">
        <w:fldChar w:fldCharType="begin"/>
      </w:r>
      <w:r w:rsidR="00E2155D">
        <w:instrText xml:space="preserve"> SEQ Figure \* ARABIC </w:instrText>
      </w:r>
      <w:r w:rsidR="003B1026">
        <w:fldChar w:fldCharType="separate"/>
      </w:r>
      <w:r w:rsidR="00E43816">
        <w:rPr>
          <w:noProof/>
        </w:rPr>
        <w:t>7</w:t>
      </w:r>
      <w:r w:rsidR="003B1026">
        <w:rPr>
          <w:noProof/>
        </w:rPr>
        <w:fldChar w:fldCharType="end"/>
      </w:r>
      <w:bookmarkEnd w:id="81"/>
      <w:r w:rsidRPr="00E63C16">
        <w:t xml:space="preserve"> SPOT-5 (10m) (December 2010) and Landsat-5 TM (25m) (January 2012) showing (a) perimeter of Yarrada Lagoon wetland site in the Mid-Murrumbidgee wetland zone and (b) Tarwillie Swamp wetland site in the Redbank wetland zone of the Lowbidgee floodplain (black lines are levee banks).</w:t>
      </w:r>
      <w:bookmarkEnd w:id="82"/>
      <w:r w:rsidRPr="00E63C16">
        <w:t xml:space="preserve"> </w:t>
      </w:r>
    </w:p>
    <w:p w14:paraId="28E772D9" w14:textId="77777777" w:rsidR="00C218A3" w:rsidRPr="00E63C16" w:rsidRDefault="00C218A3" w:rsidP="00BF0995">
      <w:pPr>
        <w:pStyle w:val="BodyText10"/>
      </w:pPr>
    </w:p>
    <w:p w14:paraId="28E772DA" w14:textId="77777777" w:rsidR="00C218A3" w:rsidRPr="00E63C16" w:rsidRDefault="00C218A3" w:rsidP="00BF0995">
      <w:pPr>
        <w:pStyle w:val="Heading4"/>
      </w:pPr>
      <w:r w:rsidRPr="00E63C16">
        <w:t>Basin</w:t>
      </w:r>
      <w:r w:rsidR="002E06CE">
        <w:t xml:space="preserve"> </w:t>
      </w:r>
      <w:r w:rsidRPr="00E63C16">
        <w:t>scale evaluation questions</w:t>
      </w:r>
      <w:r w:rsidR="00DA3CE7">
        <w:t>:</w:t>
      </w:r>
      <w:r w:rsidRPr="00E63C16">
        <w:t xml:space="preserve"> </w:t>
      </w:r>
    </w:p>
    <w:p w14:paraId="28E772DB" w14:textId="77777777" w:rsidR="00C218A3" w:rsidRPr="00E63C16" w:rsidRDefault="00C218A3" w:rsidP="00BF0995">
      <w:pPr>
        <w:pStyle w:val="BodyText10"/>
        <w:rPr>
          <w:rFonts w:cs="Calibri"/>
        </w:rPr>
      </w:pPr>
      <w:r w:rsidRPr="00E63C16">
        <w:rPr>
          <w:rFonts w:cs="Calibri"/>
        </w:rPr>
        <w:t xml:space="preserve">Wetland hydrology indirectly addresses the following Basin scale evaluation questions: </w:t>
      </w:r>
    </w:p>
    <w:p w14:paraId="28E772DC" w14:textId="77777777" w:rsidR="00C218A3" w:rsidRPr="00C354C4" w:rsidRDefault="006D19A1" w:rsidP="00BF0995">
      <w:pPr>
        <w:rPr>
          <w:i/>
        </w:rPr>
      </w:pPr>
      <w:r w:rsidRPr="006D19A1">
        <w:rPr>
          <w:i/>
        </w:rPr>
        <w:t>Long-term (five year) questions:</w:t>
      </w:r>
    </w:p>
    <w:p w14:paraId="28E772DD" w14:textId="77777777" w:rsidR="00C218A3" w:rsidRPr="00E63C16" w:rsidRDefault="00C218A3" w:rsidP="0022549C">
      <w:pPr>
        <w:autoSpaceDE w:val="0"/>
        <w:autoSpaceDN w:val="0"/>
        <w:adjustRightInd w:val="0"/>
        <w:spacing w:before="120" w:after="120"/>
        <w:rPr>
          <w:rFonts w:cs="Calibri"/>
          <w:lang w:eastAsia="en-AU"/>
        </w:rPr>
      </w:pPr>
      <w:r w:rsidRPr="00E63C16">
        <w:rPr>
          <w:rFonts w:cs="Calibri"/>
          <w:lang w:eastAsia="en-AU"/>
        </w:rPr>
        <w:t>What did Commonwealth environmental water contribute to hydrological connectivity?</w:t>
      </w:r>
    </w:p>
    <w:p w14:paraId="28E772DE" w14:textId="77777777" w:rsidR="00C218A3" w:rsidRPr="00E63C16" w:rsidRDefault="00C218A3" w:rsidP="0022549C">
      <w:pPr>
        <w:autoSpaceDE w:val="0"/>
        <w:autoSpaceDN w:val="0"/>
        <w:adjustRightInd w:val="0"/>
        <w:spacing w:before="120" w:after="120"/>
        <w:rPr>
          <w:rFonts w:cs="Calibri"/>
          <w:lang w:eastAsia="en-AU"/>
        </w:rPr>
      </w:pPr>
      <w:r w:rsidRPr="00E63C16">
        <w:rPr>
          <w:rFonts w:cs="Calibri"/>
          <w:lang w:eastAsia="en-AU"/>
        </w:rPr>
        <w:t>What did Commonwealth environmental water contribute to waterbird populations?</w:t>
      </w:r>
    </w:p>
    <w:p w14:paraId="28E772DF" w14:textId="77777777" w:rsidR="00C218A3" w:rsidRPr="00E63C16" w:rsidRDefault="00C218A3" w:rsidP="0022549C">
      <w:pPr>
        <w:autoSpaceDE w:val="0"/>
        <w:autoSpaceDN w:val="0"/>
        <w:adjustRightInd w:val="0"/>
        <w:spacing w:before="120" w:after="120"/>
        <w:rPr>
          <w:rFonts w:cs="Calibri"/>
          <w:lang w:eastAsia="en-AU"/>
        </w:rPr>
      </w:pPr>
      <w:r w:rsidRPr="00E63C16">
        <w:rPr>
          <w:rFonts w:cs="Calibri"/>
          <w:lang w:eastAsia="en-AU"/>
        </w:rPr>
        <w:t>What did Commonwealth environmental water contribute to native fish species diversity?</w:t>
      </w:r>
    </w:p>
    <w:p w14:paraId="28E772E0" w14:textId="77777777" w:rsidR="00C218A3" w:rsidRPr="00E63C16" w:rsidRDefault="00C218A3" w:rsidP="0022549C">
      <w:pPr>
        <w:pStyle w:val="BodyText10"/>
        <w:rPr>
          <w:rFonts w:cs="Calibri"/>
          <w:lang w:eastAsia="en-AU"/>
        </w:rPr>
      </w:pPr>
      <w:r w:rsidRPr="00E63C16">
        <w:rPr>
          <w:rFonts w:cs="Calibri"/>
          <w:lang w:eastAsia="en-AU"/>
        </w:rPr>
        <w:t>What did Commonwealth environmental water contribute to fish community resilience?</w:t>
      </w:r>
    </w:p>
    <w:p w14:paraId="28E772E1" w14:textId="77777777" w:rsidR="00C218A3" w:rsidRPr="00C354C4" w:rsidRDefault="006D19A1" w:rsidP="00BF0995">
      <w:pPr>
        <w:rPr>
          <w:i/>
        </w:rPr>
      </w:pPr>
      <w:r w:rsidRPr="006D19A1">
        <w:rPr>
          <w:i/>
        </w:rPr>
        <w:t>Short-term (one year) and long-term (five year) questions:</w:t>
      </w:r>
    </w:p>
    <w:p w14:paraId="28E772E2" w14:textId="77777777" w:rsidR="00C218A3" w:rsidRPr="00E63C16" w:rsidRDefault="00C218A3" w:rsidP="0022549C">
      <w:pPr>
        <w:autoSpaceDE w:val="0"/>
        <w:autoSpaceDN w:val="0"/>
        <w:adjustRightInd w:val="0"/>
        <w:spacing w:after="0"/>
        <w:rPr>
          <w:rFonts w:cs="Calibri"/>
          <w:lang w:eastAsia="en-AU"/>
        </w:rPr>
      </w:pPr>
      <w:r w:rsidRPr="00E63C16">
        <w:rPr>
          <w:rFonts w:cs="Calibri"/>
          <w:lang w:eastAsia="en-AU"/>
        </w:rPr>
        <w:t>What did Commonwealth environmental water contribute to waterbird breeding?</w:t>
      </w:r>
    </w:p>
    <w:p w14:paraId="28E772E3" w14:textId="77777777" w:rsidR="00C218A3" w:rsidRPr="00E63C16" w:rsidRDefault="00C218A3" w:rsidP="0022549C">
      <w:pPr>
        <w:autoSpaceDE w:val="0"/>
        <w:autoSpaceDN w:val="0"/>
        <w:adjustRightInd w:val="0"/>
        <w:spacing w:after="0"/>
        <w:rPr>
          <w:rFonts w:cs="Calibri"/>
          <w:lang w:eastAsia="en-AU"/>
        </w:rPr>
      </w:pPr>
      <w:r w:rsidRPr="00E63C16">
        <w:rPr>
          <w:rFonts w:cs="Calibri"/>
          <w:lang w:eastAsia="en-AU"/>
        </w:rPr>
        <w:t>What did Commonwealth environmental water contribute to waterbird chick fledging?</w:t>
      </w:r>
    </w:p>
    <w:p w14:paraId="28E772E4" w14:textId="77777777" w:rsidR="00C218A3" w:rsidRPr="00E63C16" w:rsidRDefault="00C218A3" w:rsidP="0022549C">
      <w:pPr>
        <w:autoSpaceDE w:val="0"/>
        <w:autoSpaceDN w:val="0"/>
        <w:adjustRightInd w:val="0"/>
        <w:spacing w:after="0"/>
        <w:rPr>
          <w:rFonts w:cs="Calibri"/>
          <w:lang w:eastAsia="en-AU"/>
        </w:rPr>
      </w:pPr>
      <w:r w:rsidRPr="00E63C16">
        <w:rPr>
          <w:rFonts w:cs="Calibri"/>
          <w:lang w:eastAsia="en-AU"/>
        </w:rPr>
        <w:t>What did Commonwealth environmental water contribute to waterbird survival?</w:t>
      </w:r>
    </w:p>
    <w:p w14:paraId="28E772E5" w14:textId="77777777" w:rsidR="00C218A3" w:rsidRPr="00E63C16" w:rsidRDefault="00C218A3" w:rsidP="0022549C">
      <w:pPr>
        <w:autoSpaceDE w:val="0"/>
        <w:autoSpaceDN w:val="0"/>
        <w:adjustRightInd w:val="0"/>
        <w:spacing w:after="0"/>
        <w:rPr>
          <w:rFonts w:cs="Calibri"/>
          <w:lang w:eastAsia="en-AU"/>
        </w:rPr>
      </w:pPr>
      <w:r w:rsidRPr="00E63C16">
        <w:rPr>
          <w:rFonts w:cs="Calibri"/>
          <w:lang w:eastAsia="en-AU"/>
        </w:rPr>
        <w:t>What did Commonwealth environmental water contribute to native fish reproduction?</w:t>
      </w:r>
    </w:p>
    <w:p w14:paraId="28E772E6" w14:textId="77777777" w:rsidR="00C218A3" w:rsidRPr="00E63C16" w:rsidRDefault="00C218A3" w:rsidP="0022549C">
      <w:pPr>
        <w:autoSpaceDE w:val="0"/>
        <w:autoSpaceDN w:val="0"/>
        <w:adjustRightInd w:val="0"/>
        <w:spacing w:after="0"/>
        <w:rPr>
          <w:lang w:eastAsia="zh-CN" w:bidi="th-TH"/>
        </w:rPr>
      </w:pPr>
      <w:r w:rsidRPr="00E63C16">
        <w:rPr>
          <w:lang w:eastAsia="en-AU"/>
        </w:rPr>
        <w:t>What did Commonwealth environmental water contribute to native larval fish growth and survival?</w:t>
      </w:r>
    </w:p>
    <w:p w14:paraId="28E772E7" w14:textId="77777777" w:rsidR="00C218A3" w:rsidRPr="00E63C16" w:rsidRDefault="00C218A3" w:rsidP="0022549C">
      <w:pPr>
        <w:spacing w:after="0"/>
        <w:ind w:left="360"/>
        <w:rPr>
          <w:lang w:eastAsia="en-AU"/>
        </w:rPr>
      </w:pPr>
      <w:r w:rsidRPr="00E63C16">
        <w:rPr>
          <w:lang w:eastAsia="en-AU"/>
        </w:rPr>
        <w:br w:type="page"/>
      </w:r>
    </w:p>
    <w:p w14:paraId="28E772E8" w14:textId="77777777" w:rsidR="00C218A3" w:rsidRPr="00E63C16" w:rsidRDefault="00C218A3" w:rsidP="00D07C19">
      <w:pPr>
        <w:autoSpaceDE w:val="0"/>
        <w:autoSpaceDN w:val="0"/>
        <w:adjustRightInd w:val="0"/>
        <w:spacing w:after="0"/>
        <w:ind w:left="360"/>
        <w:rPr>
          <w:lang w:eastAsia="zh-CN" w:bidi="th-TH"/>
        </w:rPr>
      </w:pPr>
    </w:p>
    <w:tbl>
      <w:tblPr>
        <w:tblW w:w="4966" w:type="pct"/>
        <w:tblLayout w:type="fixed"/>
        <w:tblLook w:val="00A0" w:firstRow="1" w:lastRow="0" w:firstColumn="1" w:lastColumn="0" w:noHBand="0" w:noVBand="0"/>
      </w:tblPr>
      <w:tblGrid>
        <w:gridCol w:w="1169"/>
        <w:gridCol w:w="2395"/>
        <w:gridCol w:w="2074"/>
        <w:gridCol w:w="1522"/>
        <w:gridCol w:w="1795"/>
      </w:tblGrid>
      <w:tr w:rsidR="000764A1" w:rsidRPr="00E63C16" w14:paraId="28E772EE" w14:textId="77777777" w:rsidTr="000764A1">
        <w:trPr>
          <w:trHeight w:val="1200"/>
        </w:trPr>
        <w:tc>
          <w:tcPr>
            <w:tcW w:w="653" w:type="pct"/>
            <w:tcBorders>
              <w:top w:val="single" w:sz="4" w:space="0" w:color="auto"/>
              <w:left w:val="single" w:sz="4" w:space="0" w:color="auto"/>
              <w:bottom w:val="single" w:sz="4" w:space="0" w:color="auto"/>
              <w:right w:val="single" w:sz="4" w:space="0" w:color="auto"/>
            </w:tcBorders>
            <w:noWrap/>
            <w:vAlign w:val="center"/>
          </w:tcPr>
          <w:p w14:paraId="28E772E9" w14:textId="77777777" w:rsidR="000764A1" w:rsidRPr="00E63C16" w:rsidRDefault="007A0E03" w:rsidP="00307893">
            <w:pPr>
              <w:pStyle w:val="Tabletext"/>
              <w:rPr>
                <w:b/>
              </w:rPr>
            </w:pPr>
            <w:r>
              <w:rPr>
                <w:b/>
              </w:rPr>
              <w:t>LTIM P</w:t>
            </w:r>
            <w:r w:rsidR="00D64367">
              <w:rPr>
                <w:b/>
              </w:rPr>
              <w:t>roject</w:t>
            </w:r>
            <w:r w:rsidR="000764A1" w:rsidRPr="00E63C16">
              <w:rPr>
                <w:b/>
              </w:rPr>
              <w:t xml:space="preserve"> </w:t>
            </w:r>
            <w:r w:rsidR="00EC2DCA">
              <w:rPr>
                <w:b/>
              </w:rPr>
              <w:t>indicator</w:t>
            </w:r>
          </w:p>
        </w:tc>
        <w:tc>
          <w:tcPr>
            <w:tcW w:w="1337" w:type="pct"/>
            <w:tcBorders>
              <w:top w:val="single" w:sz="4" w:space="0" w:color="auto"/>
              <w:left w:val="nil"/>
              <w:bottom w:val="single" w:sz="4" w:space="0" w:color="auto"/>
              <w:right w:val="single" w:sz="4" w:space="0" w:color="auto"/>
            </w:tcBorders>
            <w:vAlign w:val="center"/>
          </w:tcPr>
          <w:p w14:paraId="28E772EA" w14:textId="77777777" w:rsidR="000764A1" w:rsidRPr="00E63C16" w:rsidRDefault="000764A1" w:rsidP="00364418">
            <w:pPr>
              <w:pStyle w:val="Tabletext"/>
              <w:rPr>
                <w:b/>
              </w:rPr>
            </w:pPr>
            <w:r w:rsidRPr="00E63C16">
              <w:rPr>
                <w:b/>
              </w:rPr>
              <w:t>Evaluation questions</w:t>
            </w:r>
          </w:p>
        </w:tc>
        <w:tc>
          <w:tcPr>
            <w:tcW w:w="1158" w:type="pct"/>
            <w:tcBorders>
              <w:top w:val="single" w:sz="4" w:space="0" w:color="auto"/>
              <w:left w:val="nil"/>
              <w:bottom w:val="single" w:sz="4" w:space="0" w:color="auto"/>
              <w:right w:val="single" w:sz="4" w:space="0" w:color="auto"/>
            </w:tcBorders>
            <w:vAlign w:val="center"/>
          </w:tcPr>
          <w:p w14:paraId="28E772EB" w14:textId="77777777" w:rsidR="000764A1" w:rsidRPr="00E63C16" w:rsidRDefault="000764A1" w:rsidP="00364418">
            <w:pPr>
              <w:pStyle w:val="Tabletext"/>
              <w:rPr>
                <w:b/>
              </w:rPr>
            </w:pPr>
            <w:r w:rsidRPr="00E63C16">
              <w:rPr>
                <w:b/>
              </w:rPr>
              <w:t>Metrics</w:t>
            </w:r>
          </w:p>
        </w:tc>
        <w:tc>
          <w:tcPr>
            <w:tcW w:w="850" w:type="pct"/>
            <w:tcBorders>
              <w:top w:val="single" w:sz="4" w:space="0" w:color="auto"/>
              <w:left w:val="nil"/>
              <w:bottom w:val="single" w:sz="4" w:space="0" w:color="auto"/>
              <w:right w:val="single" w:sz="4" w:space="0" w:color="auto"/>
            </w:tcBorders>
            <w:vAlign w:val="center"/>
          </w:tcPr>
          <w:p w14:paraId="28E772EC" w14:textId="77777777" w:rsidR="000764A1" w:rsidRPr="00E63C16" w:rsidRDefault="000764A1" w:rsidP="00364418">
            <w:pPr>
              <w:pStyle w:val="Tabletext"/>
              <w:rPr>
                <w:b/>
              </w:rPr>
            </w:pPr>
            <w:r w:rsidRPr="00E63C16">
              <w:rPr>
                <w:b/>
              </w:rPr>
              <w:t>Critical covariates/ Other data sources</w:t>
            </w:r>
          </w:p>
        </w:tc>
        <w:tc>
          <w:tcPr>
            <w:tcW w:w="1003" w:type="pct"/>
            <w:tcBorders>
              <w:top w:val="single" w:sz="4" w:space="0" w:color="auto"/>
              <w:left w:val="single" w:sz="4" w:space="0" w:color="auto"/>
              <w:bottom w:val="single" w:sz="4" w:space="0" w:color="000000"/>
              <w:right w:val="single" w:sz="4" w:space="0" w:color="auto"/>
            </w:tcBorders>
            <w:vAlign w:val="center"/>
          </w:tcPr>
          <w:p w14:paraId="28E772ED" w14:textId="77777777" w:rsidR="000764A1" w:rsidRPr="00E63C16" w:rsidRDefault="000764A1" w:rsidP="00364418">
            <w:pPr>
              <w:pStyle w:val="Tabletext"/>
              <w:rPr>
                <w:b/>
              </w:rPr>
            </w:pPr>
            <w:r>
              <w:rPr>
                <w:b/>
              </w:rPr>
              <w:t>Sampling regime</w:t>
            </w:r>
          </w:p>
        </w:tc>
      </w:tr>
      <w:tr w:rsidR="000764A1" w:rsidRPr="00E63C16" w14:paraId="28E77312" w14:textId="77777777" w:rsidTr="000764A1">
        <w:trPr>
          <w:trHeight w:val="866"/>
        </w:trPr>
        <w:tc>
          <w:tcPr>
            <w:tcW w:w="653" w:type="pct"/>
            <w:tcBorders>
              <w:top w:val="single" w:sz="4" w:space="0" w:color="auto"/>
              <w:left w:val="single" w:sz="4" w:space="0" w:color="auto"/>
              <w:bottom w:val="single" w:sz="4" w:space="0" w:color="auto"/>
              <w:right w:val="single" w:sz="4" w:space="0" w:color="auto"/>
            </w:tcBorders>
            <w:noWrap/>
            <w:vAlign w:val="center"/>
          </w:tcPr>
          <w:p w14:paraId="28E772EF" w14:textId="77777777" w:rsidR="000764A1" w:rsidRPr="00E63C16" w:rsidRDefault="000764A1" w:rsidP="00BC09ED">
            <w:pPr>
              <w:pStyle w:val="Tabletext"/>
              <w:rPr>
                <w:szCs w:val="18"/>
              </w:rPr>
            </w:pPr>
            <w:r w:rsidRPr="00E63C16">
              <w:rPr>
                <w:szCs w:val="18"/>
              </w:rPr>
              <w:t xml:space="preserve">Hydrology </w:t>
            </w:r>
            <w:r w:rsidR="00EC2DCA">
              <w:rPr>
                <w:szCs w:val="18"/>
              </w:rPr>
              <w:t>Cat 1</w:t>
            </w:r>
            <w:r>
              <w:rPr>
                <w:szCs w:val="18"/>
              </w:rPr>
              <w:t xml:space="preserve"> and SA</w:t>
            </w:r>
          </w:p>
        </w:tc>
        <w:tc>
          <w:tcPr>
            <w:tcW w:w="1337" w:type="pct"/>
            <w:tcBorders>
              <w:top w:val="single" w:sz="4" w:space="0" w:color="auto"/>
              <w:left w:val="nil"/>
              <w:bottom w:val="single" w:sz="4" w:space="0" w:color="auto"/>
              <w:right w:val="single" w:sz="4" w:space="0" w:color="auto"/>
            </w:tcBorders>
            <w:vAlign w:val="center"/>
          </w:tcPr>
          <w:p w14:paraId="28E772F0" w14:textId="77777777" w:rsidR="000764A1" w:rsidRDefault="00EC2DCA" w:rsidP="00364418">
            <w:pPr>
              <w:pStyle w:val="Tabletext"/>
              <w:rPr>
                <w:rFonts w:cs="Calibri"/>
              </w:rPr>
            </w:pPr>
            <w:r>
              <w:rPr>
                <w:rFonts w:cs="Calibri"/>
              </w:rPr>
              <w:t>Ca</w:t>
            </w:r>
            <w:r w:rsidR="00BC09ED">
              <w:rPr>
                <w:rFonts w:cs="Calibri"/>
              </w:rPr>
              <w:t>t</w:t>
            </w:r>
            <w:r>
              <w:rPr>
                <w:rFonts w:cs="Calibri"/>
              </w:rPr>
              <w:t xml:space="preserve"> 1</w:t>
            </w:r>
            <w:r w:rsidR="000764A1">
              <w:rPr>
                <w:rFonts w:cs="Calibri"/>
              </w:rPr>
              <w:t xml:space="preserve"> metrics</w:t>
            </w:r>
          </w:p>
          <w:p w14:paraId="28E772F1" w14:textId="77777777" w:rsidR="000764A1" w:rsidRPr="00E63C16" w:rsidRDefault="000764A1" w:rsidP="00364418">
            <w:pPr>
              <w:pStyle w:val="Tabletext"/>
              <w:rPr>
                <w:rFonts w:cs="Calibri"/>
              </w:rPr>
            </w:pPr>
            <w:r w:rsidRPr="00E63C16">
              <w:rPr>
                <w:rFonts w:cs="Calibri"/>
              </w:rPr>
              <w:t>What did Commonwealth environmental water contribute to hydrological connectivity?</w:t>
            </w:r>
          </w:p>
          <w:p w14:paraId="28E772F2" w14:textId="77777777" w:rsidR="000764A1" w:rsidRPr="00E63C16" w:rsidRDefault="000764A1" w:rsidP="00364418">
            <w:pPr>
              <w:pStyle w:val="Tabletext"/>
              <w:rPr>
                <w:rFonts w:cs="Calibri"/>
              </w:rPr>
            </w:pPr>
            <w:r w:rsidRPr="00E63C16">
              <w:rPr>
                <w:rFonts w:cs="Calibri"/>
              </w:rPr>
              <w:t>What did Commonwealth environmental water contribute to:</w:t>
            </w:r>
          </w:p>
          <w:p w14:paraId="28E772F3" w14:textId="77777777" w:rsidR="000764A1" w:rsidRPr="00E63C16" w:rsidRDefault="000764A1" w:rsidP="00364418">
            <w:pPr>
              <w:pStyle w:val="Tabletext"/>
              <w:rPr>
                <w:rFonts w:cs="Calibri"/>
              </w:rPr>
            </w:pPr>
            <w:r w:rsidRPr="00E63C16">
              <w:rPr>
                <w:rFonts w:cs="Calibri"/>
              </w:rPr>
              <w:t>- waterbird populations?</w:t>
            </w:r>
          </w:p>
          <w:p w14:paraId="28E772F4" w14:textId="77777777" w:rsidR="000764A1" w:rsidRPr="00E63C16" w:rsidRDefault="000764A1" w:rsidP="00364418">
            <w:pPr>
              <w:pStyle w:val="Tabletext"/>
              <w:rPr>
                <w:rFonts w:cs="Calibri"/>
              </w:rPr>
            </w:pPr>
            <w:r w:rsidRPr="00E63C16">
              <w:rPr>
                <w:rFonts w:cs="Calibri"/>
              </w:rPr>
              <w:t>-waterbird breeding?</w:t>
            </w:r>
          </w:p>
          <w:p w14:paraId="28E772F5" w14:textId="77777777" w:rsidR="000764A1" w:rsidRPr="00E63C16" w:rsidRDefault="000764A1" w:rsidP="00364418">
            <w:pPr>
              <w:pStyle w:val="Tabletext"/>
              <w:rPr>
                <w:rFonts w:cs="Calibri"/>
              </w:rPr>
            </w:pPr>
            <w:r w:rsidRPr="00E63C16">
              <w:rPr>
                <w:rFonts w:cs="Calibri"/>
              </w:rPr>
              <w:t>- chick fledging?</w:t>
            </w:r>
          </w:p>
          <w:p w14:paraId="28E772F6" w14:textId="77777777" w:rsidR="000764A1" w:rsidRPr="00E63C16" w:rsidRDefault="000764A1" w:rsidP="00364418">
            <w:pPr>
              <w:pStyle w:val="Tabletext"/>
              <w:rPr>
                <w:rFonts w:cs="Calibri"/>
              </w:rPr>
            </w:pPr>
            <w:r w:rsidRPr="00E63C16">
              <w:rPr>
                <w:rFonts w:cs="Calibri"/>
              </w:rPr>
              <w:t>-waterbird survival?</w:t>
            </w:r>
          </w:p>
          <w:p w14:paraId="28E772F7" w14:textId="77777777" w:rsidR="000764A1" w:rsidRDefault="000764A1" w:rsidP="00364418">
            <w:pPr>
              <w:pStyle w:val="Tabletext"/>
              <w:rPr>
                <w:rFonts w:cs="Calibri"/>
              </w:rPr>
            </w:pPr>
            <w:r>
              <w:rPr>
                <w:rFonts w:cs="Calibri"/>
              </w:rPr>
              <w:t>SA metrics</w:t>
            </w:r>
          </w:p>
          <w:p w14:paraId="28E772F8" w14:textId="77777777" w:rsidR="000764A1" w:rsidRPr="00E63C16" w:rsidRDefault="000764A1" w:rsidP="00364418">
            <w:pPr>
              <w:pStyle w:val="Tabletext"/>
              <w:rPr>
                <w:rFonts w:cs="Calibri"/>
              </w:rPr>
            </w:pPr>
            <w:r w:rsidRPr="00E63C16">
              <w:rPr>
                <w:rFonts w:cs="Calibri"/>
              </w:rPr>
              <w:t xml:space="preserve">What did Commonwealth environmental water contribute to: </w:t>
            </w:r>
          </w:p>
          <w:p w14:paraId="28E772F9" w14:textId="77777777" w:rsidR="000764A1" w:rsidRPr="00E63C16" w:rsidRDefault="000764A1" w:rsidP="00364418">
            <w:pPr>
              <w:pStyle w:val="Tabletext"/>
              <w:rPr>
                <w:rFonts w:cs="Calibri"/>
              </w:rPr>
            </w:pPr>
            <w:r w:rsidRPr="00E63C16">
              <w:rPr>
                <w:rFonts w:cs="Calibri"/>
              </w:rPr>
              <w:t xml:space="preserve">-native fish species diversity? </w:t>
            </w:r>
          </w:p>
          <w:p w14:paraId="28E772FA" w14:textId="77777777" w:rsidR="000764A1" w:rsidRPr="00E63C16" w:rsidRDefault="000764A1" w:rsidP="00364418">
            <w:pPr>
              <w:pStyle w:val="Tabletext"/>
              <w:rPr>
                <w:rFonts w:cs="Calibri"/>
              </w:rPr>
            </w:pPr>
            <w:r w:rsidRPr="00E63C16">
              <w:rPr>
                <w:rFonts w:cs="Calibri"/>
              </w:rPr>
              <w:t>-fish community resilience?</w:t>
            </w:r>
          </w:p>
          <w:p w14:paraId="28E772FB" w14:textId="77777777" w:rsidR="000764A1" w:rsidRPr="00E63C16" w:rsidRDefault="000764A1" w:rsidP="00364418">
            <w:pPr>
              <w:pStyle w:val="Tabletext"/>
              <w:rPr>
                <w:rFonts w:cs="Calibri"/>
              </w:rPr>
            </w:pPr>
            <w:r w:rsidRPr="00E63C16">
              <w:rPr>
                <w:rFonts w:cs="Calibri"/>
              </w:rPr>
              <w:t>- native fish reproduction?</w:t>
            </w:r>
          </w:p>
          <w:p w14:paraId="28E772FC" w14:textId="77777777" w:rsidR="000764A1" w:rsidRDefault="000764A1" w:rsidP="00364418">
            <w:pPr>
              <w:pStyle w:val="Tabletext"/>
            </w:pPr>
            <w:r w:rsidRPr="00E63C16">
              <w:t>-native larval fish growth and survival?</w:t>
            </w:r>
          </w:p>
          <w:p w14:paraId="28E772FD" w14:textId="77777777" w:rsidR="000764A1" w:rsidRPr="00E63C16" w:rsidRDefault="000764A1" w:rsidP="00FC10B9">
            <w:pPr>
              <w:pStyle w:val="Tabletext"/>
            </w:pPr>
            <w:r w:rsidRPr="00E63C16">
              <w:t>Microinvertebrate production and diversity</w:t>
            </w:r>
          </w:p>
          <w:p w14:paraId="28E772FE" w14:textId="77777777" w:rsidR="000764A1" w:rsidRPr="00E63C16" w:rsidRDefault="000764A1" w:rsidP="00FC10B9">
            <w:pPr>
              <w:pStyle w:val="Tabletext"/>
              <w:rPr>
                <w:lang w:eastAsia="zh-CN" w:bidi="th-TH"/>
              </w:rPr>
            </w:pPr>
            <w:r w:rsidRPr="00E63C16">
              <w:t xml:space="preserve"> </w:t>
            </w:r>
            <w:r>
              <w:t>-</w:t>
            </w:r>
            <w:r w:rsidRPr="00E63C16">
              <w:t>Frog reproduction and diversity</w:t>
            </w:r>
          </w:p>
          <w:p w14:paraId="28E772FF" w14:textId="77777777" w:rsidR="000764A1" w:rsidRPr="00E63C16" w:rsidRDefault="000764A1" w:rsidP="00364418">
            <w:pPr>
              <w:pStyle w:val="Tabletext"/>
              <w:rPr>
                <w:lang w:eastAsia="zh-CN" w:bidi="th-TH"/>
              </w:rPr>
            </w:pPr>
          </w:p>
        </w:tc>
        <w:tc>
          <w:tcPr>
            <w:tcW w:w="1158" w:type="pct"/>
            <w:tcBorders>
              <w:top w:val="single" w:sz="4" w:space="0" w:color="auto"/>
              <w:left w:val="nil"/>
              <w:bottom w:val="single" w:sz="4" w:space="0" w:color="auto"/>
              <w:right w:val="single" w:sz="4" w:space="0" w:color="auto"/>
            </w:tcBorders>
            <w:vAlign w:val="center"/>
          </w:tcPr>
          <w:p w14:paraId="28E77300" w14:textId="77777777" w:rsidR="000764A1" w:rsidRPr="00E63C16" w:rsidRDefault="000764A1" w:rsidP="00364418">
            <w:pPr>
              <w:pStyle w:val="Tabletext"/>
              <w:rPr>
                <w:bCs/>
                <w:szCs w:val="18"/>
              </w:rPr>
            </w:pPr>
          </w:p>
          <w:p w14:paraId="28E77301" w14:textId="77777777" w:rsidR="000764A1" w:rsidRPr="00E63C16" w:rsidRDefault="000764A1" w:rsidP="00364418">
            <w:pPr>
              <w:pStyle w:val="Tabletext"/>
              <w:rPr>
                <w:rFonts w:cs="Calibri"/>
                <w:color w:val="000000"/>
              </w:rPr>
            </w:pPr>
          </w:p>
          <w:p w14:paraId="28E77302" w14:textId="77777777" w:rsidR="000764A1" w:rsidRPr="00E63C16" w:rsidRDefault="000764A1" w:rsidP="00364418">
            <w:pPr>
              <w:pStyle w:val="Tabletext"/>
              <w:rPr>
                <w:rFonts w:cs="Calibri"/>
                <w:color w:val="000000"/>
              </w:rPr>
            </w:pPr>
            <w:r w:rsidRPr="00E63C16">
              <w:rPr>
                <w:rFonts w:cs="Calibri"/>
                <w:color w:val="000000"/>
              </w:rPr>
              <w:t>Duration of connection - river inflows and outflows (start and end points in days)</w:t>
            </w:r>
          </w:p>
          <w:p w14:paraId="28E77303" w14:textId="77777777" w:rsidR="000764A1" w:rsidRPr="00E63C16" w:rsidRDefault="000764A1" w:rsidP="00364418">
            <w:pPr>
              <w:pStyle w:val="Tabletext"/>
              <w:rPr>
                <w:rFonts w:cs="Calibri"/>
                <w:color w:val="000000"/>
              </w:rPr>
            </w:pPr>
          </w:p>
          <w:p w14:paraId="28E77304" w14:textId="77777777" w:rsidR="000764A1" w:rsidRPr="00E63C16" w:rsidRDefault="000764A1" w:rsidP="00364418">
            <w:pPr>
              <w:pStyle w:val="Tabletext"/>
              <w:rPr>
                <w:rFonts w:cs="Calibri"/>
                <w:color w:val="000000"/>
              </w:rPr>
            </w:pPr>
            <w:r>
              <w:rPr>
                <w:rFonts w:cs="Calibri"/>
                <w:color w:val="000000"/>
              </w:rPr>
              <w:t>E</w:t>
            </w:r>
            <w:r w:rsidRPr="00E63C16">
              <w:rPr>
                <w:rFonts w:cs="Calibri"/>
                <w:color w:val="000000"/>
              </w:rPr>
              <w:t>xtent of inundation (modelled)</w:t>
            </w:r>
          </w:p>
          <w:p w14:paraId="28E77305" w14:textId="77777777" w:rsidR="000764A1" w:rsidRDefault="000764A1" w:rsidP="00364418">
            <w:pPr>
              <w:pStyle w:val="Tabletext"/>
              <w:rPr>
                <w:rFonts w:cs="Calibri"/>
                <w:color w:val="000000"/>
              </w:rPr>
            </w:pPr>
          </w:p>
          <w:p w14:paraId="28E77306" w14:textId="77777777" w:rsidR="000764A1" w:rsidRDefault="000764A1" w:rsidP="00364418">
            <w:pPr>
              <w:pStyle w:val="Tabletext"/>
              <w:rPr>
                <w:rFonts w:cs="Calibri"/>
                <w:color w:val="000000"/>
              </w:rPr>
            </w:pPr>
            <w:r>
              <w:rPr>
                <w:rFonts w:cs="Calibri"/>
                <w:color w:val="000000"/>
              </w:rPr>
              <w:t>W</w:t>
            </w:r>
            <w:r w:rsidRPr="00E63C16">
              <w:rPr>
                <w:rFonts w:cs="Calibri"/>
                <w:color w:val="000000"/>
              </w:rPr>
              <w:t>etland volume (modelled)</w:t>
            </w:r>
          </w:p>
          <w:p w14:paraId="28E77307" w14:textId="77777777" w:rsidR="000764A1" w:rsidRDefault="000764A1" w:rsidP="00364418">
            <w:pPr>
              <w:pStyle w:val="Tabletext"/>
              <w:rPr>
                <w:rFonts w:cs="Calibri"/>
                <w:color w:val="000000"/>
              </w:rPr>
            </w:pPr>
          </w:p>
          <w:p w14:paraId="28E77308" w14:textId="77777777" w:rsidR="000764A1" w:rsidRPr="00E63C16" w:rsidRDefault="000764A1" w:rsidP="000764A1">
            <w:pPr>
              <w:pStyle w:val="Tabletext"/>
              <w:rPr>
                <w:bCs/>
                <w:szCs w:val="18"/>
              </w:rPr>
            </w:pPr>
          </w:p>
        </w:tc>
        <w:tc>
          <w:tcPr>
            <w:tcW w:w="850" w:type="pct"/>
            <w:tcBorders>
              <w:top w:val="single" w:sz="4" w:space="0" w:color="auto"/>
              <w:left w:val="nil"/>
              <w:bottom w:val="single" w:sz="4" w:space="0" w:color="auto"/>
              <w:right w:val="single" w:sz="4" w:space="0" w:color="auto"/>
            </w:tcBorders>
            <w:vAlign w:val="center"/>
          </w:tcPr>
          <w:p w14:paraId="28E77309" w14:textId="77777777" w:rsidR="000764A1" w:rsidRPr="00E63C16" w:rsidRDefault="000764A1" w:rsidP="00364418">
            <w:pPr>
              <w:pStyle w:val="Tabletext"/>
              <w:rPr>
                <w:szCs w:val="18"/>
              </w:rPr>
            </w:pPr>
            <w:r w:rsidRPr="00E63C16">
              <w:rPr>
                <w:szCs w:val="18"/>
              </w:rPr>
              <w:t>Barometric pressure</w:t>
            </w:r>
          </w:p>
          <w:p w14:paraId="28E7730A" w14:textId="77777777" w:rsidR="000764A1" w:rsidRPr="00E63C16" w:rsidRDefault="000764A1" w:rsidP="00364418">
            <w:pPr>
              <w:pStyle w:val="Tabletext"/>
              <w:rPr>
                <w:szCs w:val="18"/>
              </w:rPr>
            </w:pPr>
          </w:p>
          <w:p w14:paraId="28E7730B" w14:textId="77777777" w:rsidR="000764A1" w:rsidRPr="00E63C16" w:rsidRDefault="000764A1" w:rsidP="00364418">
            <w:pPr>
              <w:pStyle w:val="Tabletext"/>
              <w:rPr>
                <w:rFonts w:cs="Calibri"/>
                <w:color w:val="000000"/>
              </w:rPr>
            </w:pPr>
            <w:r w:rsidRPr="00E63C16">
              <w:rPr>
                <w:szCs w:val="18"/>
              </w:rPr>
              <w:t>Wetland extent</w:t>
            </w:r>
            <w:r w:rsidRPr="00E63C16">
              <w:rPr>
                <w:rFonts w:cs="Calibri"/>
                <w:color w:val="000000"/>
              </w:rPr>
              <w:t xml:space="preserve"> Wetland bathymetry (DEM)</w:t>
            </w:r>
          </w:p>
          <w:p w14:paraId="28E7730C" w14:textId="77777777" w:rsidR="000764A1" w:rsidRPr="00E63C16" w:rsidRDefault="000764A1" w:rsidP="00364418">
            <w:pPr>
              <w:pStyle w:val="Tabletext"/>
              <w:rPr>
                <w:szCs w:val="18"/>
              </w:rPr>
            </w:pPr>
          </w:p>
        </w:tc>
        <w:tc>
          <w:tcPr>
            <w:tcW w:w="1003" w:type="pct"/>
            <w:tcBorders>
              <w:top w:val="single" w:sz="4" w:space="0" w:color="auto"/>
              <w:left w:val="single" w:sz="4" w:space="0" w:color="auto"/>
              <w:bottom w:val="single" w:sz="4" w:space="0" w:color="auto"/>
              <w:right w:val="single" w:sz="4" w:space="0" w:color="auto"/>
            </w:tcBorders>
            <w:vAlign w:val="center"/>
          </w:tcPr>
          <w:p w14:paraId="28E7730D" w14:textId="77777777" w:rsidR="000764A1" w:rsidRPr="00E63C16" w:rsidRDefault="000764A1" w:rsidP="00364418">
            <w:pPr>
              <w:pStyle w:val="Tabletext"/>
              <w:rPr>
                <w:szCs w:val="18"/>
              </w:rPr>
            </w:pPr>
            <w:r w:rsidRPr="00E63C16">
              <w:rPr>
                <w:szCs w:val="18"/>
              </w:rPr>
              <w:t>Permanent sites: 3 zones: mid-Murrumbidgee n=</w:t>
            </w:r>
            <w:r>
              <w:rPr>
                <w:szCs w:val="18"/>
              </w:rPr>
              <w:t>4</w:t>
            </w:r>
            <w:r w:rsidRPr="00E63C16">
              <w:rPr>
                <w:szCs w:val="18"/>
              </w:rPr>
              <w:t>), Redbank (n=</w:t>
            </w:r>
            <w:r>
              <w:rPr>
                <w:szCs w:val="18"/>
              </w:rPr>
              <w:t>4</w:t>
            </w:r>
            <w:r w:rsidRPr="00E63C16">
              <w:rPr>
                <w:szCs w:val="18"/>
              </w:rPr>
              <w:t xml:space="preserve">), Nimmie- Caira (n=4) </w:t>
            </w:r>
          </w:p>
          <w:p w14:paraId="28E7730E" w14:textId="77777777" w:rsidR="000764A1" w:rsidRPr="00E63C16" w:rsidRDefault="000764A1" w:rsidP="00364418">
            <w:pPr>
              <w:pStyle w:val="Tabletext"/>
              <w:rPr>
                <w:szCs w:val="18"/>
              </w:rPr>
            </w:pPr>
          </w:p>
          <w:p w14:paraId="28E7730F" w14:textId="77777777" w:rsidR="000764A1" w:rsidRPr="00E63C16" w:rsidRDefault="000764A1" w:rsidP="000764A1">
            <w:pPr>
              <w:pStyle w:val="Tabletext"/>
              <w:rPr>
                <w:szCs w:val="18"/>
              </w:rPr>
            </w:pPr>
            <w:r w:rsidRPr="00E63C16">
              <w:rPr>
                <w:szCs w:val="18"/>
              </w:rPr>
              <w:t xml:space="preserve">Install  depth loggers </w:t>
            </w:r>
          </w:p>
          <w:p w14:paraId="28E77310" w14:textId="77777777" w:rsidR="000764A1" w:rsidRPr="00E63C16" w:rsidRDefault="000764A1" w:rsidP="000764A1">
            <w:pPr>
              <w:pStyle w:val="Tabletext"/>
              <w:rPr>
                <w:szCs w:val="18"/>
              </w:rPr>
            </w:pPr>
            <w:r w:rsidRPr="00E63C16">
              <w:rPr>
                <w:szCs w:val="18"/>
              </w:rPr>
              <w:t xml:space="preserve">1 per wetland </w:t>
            </w:r>
          </w:p>
          <w:p w14:paraId="28E77311" w14:textId="77777777" w:rsidR="000764A1" w:rsidRPr="00E63C16" w:rsidRDefault="000764A1" w:rsidP="00364418">
            <w:pPr>
              <w:pStyle w:val="Tabletext"/>
              <w:rPr>
                <w:szCs w:val="18"/>
              </w:rPr>
            </w:pPr>
            <w:r>
              <w:rPr>
                <w:rFonts w:cs="Calibri"/>
                <w:color w:val="000000"/>
              </w:rPr>
              <w:t>Four  survey periods (September November, January and March)</w:t>
            </w:r>
          </w:p>
        </w:tc>
      </w:tr>
    </w:tbl>
    <w:p w14:paraId="28E77313" w14:textId="77777777" w:rsidR="00C218A3" w:rsidRPr="00E63C16" w:rsidRDefault="00C218A3" w:rsidP="00CC0949"/>
    <w:p w14:paraId="28E77314" w14:textId="77777777" w:rsidR="00C218A3" w:rsidRPr="00E63C16" w:rsidRDefault="00C218A3" w:rsidP="00CC0949">
      <w:pPr>
        <w:rPr>
          <w:lang w:eastAsia="en-AU"/>
        </w:rPr>
      </w:pPr>
    </w:p>
    <w:p w14:paraId="28E77315" w14:textId="77777777" w:rsidR="00C218A3" w:rsidRPr="00E63C16" w:rsidRDefault="00C218A3" w:rsidP="00F306A5">
      <w:pPr>
        <w:pStyle w:val="Heading3"/>
      </w:pPr>
      <w:r w:rsidRPr="00E63C16">
        <w:t xml:space="preserve"> </w:t>
      </w:r>
      <w:bookmarkStart w:id="83" w:name="_Toc385495650"/>
      <w:r w:rsidRPr="00E63C16">
        <w:t>Methodology</w:t>
      </w:r>
      <w:bookmarkEnd w:id="83"/>
      <w:r w:rsidRPr="00E63C16">
        <w:t xml:space="preserve"> </w:t>
      </w:r>
    </w:p>
    <w:p w14:paraId="28E77316" w14:textId="77777777" w:rsidR="00C218A3" w:rsidRPr="00E63C16" w:rsidRDefault="00C218A3" w:rsidP="00B42E4D">
      <w:pPr>
        <w:pStyle w:val="Heading4"/>
      </w:pPr>
      <w:r w:rsidRPr="00E63C16">
        <w:t xml:space="preserve">Site monitoring of water level </w:t>
      </w:r>
    </w:p>
    <w:p w14:paraId="28E77317" w14:textId="77777777" w:rsidR="00C218A3" w:rsidRPr="00E63C16" w:rsidRDefault="00C218A3" w:rsidP="000822B9">
      <w:pPr>
        <w:jc w:val="both"/>
        <w:rPr>
          <w:rStyle w:val="Heading4Char"/>
          <w:rFonts w:eastAsia="Calibri"/>
          <w:b w:val="0"/>
          <w:i w:val="0"/>
          <w:szCs w:val="22"/>
        </w:rPr>
      </w:pPr>
      <w:r w:rsidRPr="00E63C16">
        <w:rPr>
          <w:rStyle w:val="Heading4Char"/>
          <w:rFonts w:eastAsia="Calibri"/>
          <w:b w:val="0"/>
          <w:i w:val="0"/>
          <w:szCs w:val="22"/>
        </w:rPr>
        <w:t xml:space="preserve">Water level loggers will be deployed across </w:t>
      </w:r>
      <w:r w:rsidR="00C5660E">
        <w:rPr>
          <w:rStyle w:val="Heading4Char"/>
          <w:rFonts w:eastAsia="Calibri"/>
          <w:b w:val="0"/>
          <w:i w:val="0"/>
          <w:szCs w:val="22"/>
        </w:rPr>
        <w:t>the 12 core wetland monitoring sites</w:t>
      </w:r>
      <w:r w:rsidRPr="00E63C16">
        <w:rPr>
          <w:rStyle w:val="Heading4Char"/>
          <w:rFonts w:eastAsia="Calibri"/>
          <w:b w:val="0"/>
          <w:i w:val="0"/>
          <w:szCs w:val="22"/>
        </w:rPr>
        <w:t xml:space="preserve">. </w:t>
      </w:r>
      <w:r w:rsidR="00C5660E">
        <w:rPr>
          <w:rStyle w:val="Heading4Char"/>
          <w:rFonts w:eastAsia="Calibri"/>
          <w:b w:val="0"/>
          <w:i w:val="0"/>
          <w:szCs w:val="22"/>
        </w:rPr>
        <w:t>At all sites a</w:t>
      </w:r>
      <w:r w:rsidRPr="00E63C16">
        <w:rPr>
          <w:rStyle w:val="Heading4Char"/>
          <w:rFonts w:eastAsia="Calibri"/>
          <w:b w:val="0"/>
          <w:i w:val="0"/>
          <w:szCs w:val="22"/>
        </w:rPr>
        <w:t xml:space="preserve"> single depth logger placed </w:t>
      </w:r>
      <w:r w:rsidR="00C5660E">
        <w:rPr>
          <w:rStyle w:val="Heading4Char"/>
          <w:rFonts w:eastAsia="Calibri"/>
          <w:b w:val="0"/>
          <w:i w:val="0"/>
          <w:szCs w:val="22"/>
        </w:rPr>
        <w:t xml:space="preserve">will be established at the </w:t>
      </w:r>
      <w:r w:rsidRPr="00E63C16">
        <w:rPr>
          <w:rStyle w:val="Heading4Char"/>
          <w:rFonts w:eastAsia="Calibri"/>
          <w:b w:val="0"/>
          <w:i w:val="0"/>
          <w:szCs w:val="22"/>
        </w:rPr>
        <w:t>deepest point</w:t>
      </w:r>
      <w:r w:rsidR="00C5660E">
        <w:rPr>
          <w:rStyle w:val="Heading4Char"/>
          <w:rFonts w:eastAsia="Calibri"/>
          <w:b w:val="0"/>
          <w:i w:val="0"/>
          <w:szCs w:val="22"/>
        </w:rPr>
        <w:t xml:space="preserve">. </w:t>
      </w:r>
      <w:r w:rsidRPr="00E63C16">
        <w:rPr>
          <w:rStyle w:val="Heading4Char"/>
          <w:rFonts w:eastAsia="Calibri"/>
          <w:b w:val="0"/>
          <w:i w:val="0"/>
          <w:szCs w:val="22"/>
        </w:rPr>
        <w:t>Note that loggers cannot be installed until the wetlands are dry, and, in some cases, it may not be possible to install loggers in 2014.</w:t>
      </w:r>
    </w:p>
    <w:p w14:paraId="28E77318" w14:textId="77777777" w:rsidR="000764A1" w:rsidRDefault="000764A1" w:rsidP="000506B9">
      <w:pPr>
        <w:pStyle w:val="Heading5"/>
      </w:pPr>
    </w:p>
    <w:p w14:paraId="28E77319" w14:textId="77777777" w:rsidR="00C218A3" w:rsidRPr="00E63C16" w:rsidRDefault="00C218A3" w:rsidP="000506B9">
      <w:pPr>
        <w:pStyle w:val="Heading5"/>
      </w:pPr>
      <w:r w:rsidRPr="00E63C16">
        <w:t>Determining event inundation extent</w:t>
      </w:r>
    </w:p>
    <w:p w14:paraId="28E7731A" w14:textId="77777777" w:rsidR="00C218A3" w:rsidRPr="0084200E" w:rsidRDefault="00C218A3" w:rsidP="00052E08">
      <w:pPr>
        <w:pStyle w:val="BodyText10"/>
      </w:pPr>
      <w:r w:rsidRPr="00E63C16">
        <w:t xml:space="preserve">A light detection and ranging (LiDAR) derived 1m digital terrain model (DTM) representing a bare earth surface (without buildings or vegetation) will be used as the basis of wetland bathymetry measurements in the Murrumbidgee </w:t>
      </w:r>
      <w:r w:rsidR="00521ADC">
        <w:t>Selected Area</w:t>
      </w:r>
      <w:r w:rsidRPr="00E63C16">
        <w:t xml:space="preserve">. Good quality LiDAR was captured between February and September 2008 during a </w:t>
      </w:r>
      <w:r w:rsidRPr="0084200E">
        <w:t xml:space="preserve">very dry period and is available to the project team through </w:t>
      </w:r>
      <w:r w:rsidR="002D2B74">
        <w:t>NSW OEH</w:t>
      </w:r>
      <w:r w:rsidRPr="0084200E">
        <w:t xml:space="preserve">. The spatial accuracy of the DTM is </w:t>
      </w:r>
      <w:r w:rsidRPr="0084200E">
        <w:sym w:font="Symbol" w:char="F0B1"/>
      </w:r>
      <w:r w:rsidRPr="0084200E">
        <w:t>0.60</w:t>
      </w:r>
      <w:r w:rsidR="00FC10B9" w:rsidRPr="0084200E">
        <w:t xml:space="preserve"> </w:t>
      </w:r>
      <w:r w:rsidRPr="0084200E">
        <w:t xml:space="preserve">m horizontal and </w:t>
      </w:r>
      <w:r w:rsidRPr="0084200E">
        <w:sym w:font="Symbol" w:char="F0B1"/>
      </w:r>
      <w:r w:rsidRPr="0084200E">
        <w:t>0.15</w:t>
      </w:r>
      <w:r w:rsidR="00FC10B9" w:rsidRPr="0084200E">
        <w:t xml:space="preserve"> </w:t>
      </w:r>
      <w:r w:rsidRPr="0084200E">
        <w:t>m vertical, which will provide sufficient accuracy to derive rates of rise and fall to within 0.2</w:t>
      </w:r>
      <w:r w:rsidR="00FC10B9" w:rsidRPr="0084200E">
        <w:t xml:space="preserve"> </w:t>
      </w:r>
      <w:r w:rsidRPr="0084200E">
        <w:t>m.</w:t>
      </w:r>
    </w:p>
    <w:p w14:paraId="28E7731B" w14:textId="77777777" w:rsidR="00C218A3" w:rsidRPr="0084200E" w:rsidRDefault="00C218A3" w:rsidP="00052E08">
      <w:pPr>
        <w:pStyle w:val="BodyText10"/>
        <w:rPr>
          <w:rStyle w:val="Heading4Char"/>
          <w:b w:val="0"/>
          <w:i w:val="0"/>
          <w:szCs w:val="22"/>
        </w:rPr>
      </w:pPr>
      <w:r w:rsidRPr="0084200E">
        <w:rPr>
          <w:rStyle w:val="Heading4Char"/>
          <w:b w:val="0"/>
          <w:i w:val="0"/>
          <w:szCs w:val="22"/>
        </w:rPr>
        <w:t>Water level data collected from the water level loggers will be applied to DTM data within a GIS. Those areas of the DTM with elevations below the recorded water level will be classified as inundated. Maps and associated area metrics will be derived to describe the level and character of inundation.</w:t>
      </w:r>
    </w:p>
    <w:p w14:paraId="28E7731C" w14:textId="77777777" w:rsidR="00C218A3" w:rsidRPr="00E63C16" w:rsidRDefault="00C218A3" w:rsidP="00052E08">
      <w:pPr>
        <w:pStyle w:val="BodyText10"/>
        <w:rPr>
          <w:rStyle w:val="Heading4Char"/>
          <w:rFonts w:cs="Arial"/>
          <w:b w:val="0"/>
          <w:bCs w:val="0"/>
          <w:szCs w:val="22"/>
        </w:rPr>
      </w:pPr>
      <w:r w:rsidRPr="0084200E">
        <w:rPr>
          <w:rStyle w:val="Heading4Char"/>
          <w:b w:val="0"/>
          <w:i w:val="0"/>
          <w:szCs w:val="22"/>
        </w:rPr>
        <w:t>This DTM based approach will be supplemented and validated using detailed remote-sensing based m</w:t>
      </w:r>
      <w:r w:rsidRPr="0084200E">
        <w:t xml:space="preserve">onitoring of inundation extents from environmental flows that is continuously being carried out in the Lowbidgee floodplain by </w:t>
      </w:r>
      <w:r w:rsidR="002D2B74">
        <w:t>NSW OEH</w:t>
      </w:r>
      <w:r w:rsidRPr="0084200E">
        <w:t xml:space="preserve"> </w:t>
      </w:r>
      <w:r w:rsidR="003B1026" w:rsidRPr="0084200E">
        <w:fldChar w:fldCharType="begin"/>
      </w:r>
      <w:r w:rsidR="000969F1" w:rsidRPr="0084200E">
        <w:instrText xml:space="preserve"> ADDIN EN.CITE &lt;EndNote&gt;&lt;Cite&gt;&lt;Author&gt;Thomas&lt;/Author&gt;&lt;Year&gt;2012&lt;/Year&gt;&lt;RecNum&gt;3382&lt;/RecNum&gt;&lt;DisplayText&gt;(Spencer, Thomas&lt;style face="italic"&gt; et al.&lt;/style&gt; 2011b, Thomas, Lu&lt;style face="italic"&gt; et al.&lt;/style&gt; 2012)&lt;/DisplayText&gt;&lt;record&gt;&lt;rec-number&gt;3382&lt;/rec-number&gt;&lt;foreign-keys&gt;&lt;key app="EN" db-id="vxxvsda2b05fxpeaw2dp552mtrd5trxdrf0s"&gt;3382&lt;/key&gt;&lt;/foreign-keys&gt;&lt;ref-type name="Book"&gt;6&lt;/ref-type&gt;&lt;contributors&gt;&lt;authors&gt;&lt;author&gt;Thomas, R.F.&lt;/author&gt;&lt;author&gt;Lu, Y.&lt;/author&gt;&lt;author&gt;Cox, S.J.&lt;/author&gt;&lt;author&gt;Hunter, S.J.&lt;/author&gt;&lt;/authors&gt;&lt;/contributors&gt;&lt;titles&gt;&lt;title&gt;2012, Inundation response project, executive summary, NSW Rivers Environmental&amp;#xD;Restoration Program Subprogram II, &lt;/title&gt;&lt;/titles&gt;&lt;dates&gt;&lt;year&gt;2012&lt;/year&gt;&lt;/dates&gt;&lt;pub-location&gt;Sydney.&lt;/pub-location&gt;&lt;publisher&gt;NSW Office of Environment and Heritage&lt;/publisher&gt;&lt;urls&gt;&lt;/urls&gt;&lt;/record&gt;&lt;/Cite&gt;&lt;Cite&gt;&lt;Author&gt;Spencer&lt;/Author&gt;&lt;Year&gt;2011&lt;/Year&gt;&lt;RecNum&gt;2983&lt;/RecNum&gt;&lt;record&gt;&lt;rec-number&gt;2983&lt;/rec-number&gt;&lt;foreign-keys&gt;&lt;key app="EN" db-id="vxxvsda2b05fxpeaw2dp552mtrd5trxdrf0s"&gt;2983&lt;/key&gt;&lt;/foreign-keys&gt;&lt;ref-type name="Book"&gt;6&lt;/ref-type&gt;&lt;contributors&gt;&lt;authors&gt;&lt;author&gt;Spencer, J&lt;/author&gt;&lt;author&gt;Thomas, R&lt;/author&gt;&lt;author&gt;Wassens, S&lt;/author&gt;&lt;author&gt;Lu, Y&lt;/author&gt;&lt;author&gt;Wen, L&lt;/author&gt;&lt;author&gt;Iles, J&lt;/author&gt;&lt;author&gt;Kobayashi, Y&lt;/author&gt;&lt;author&gt;Hunter, S&lt;/author&gt;&lt;author&gt;Ling, J&lt;/author&gt;&lt;author&gt;Saintilan, N&lt;/author&gt;&lt;/authors&gt;&lt;/contributors&gt;&lt;titles&gt;&lt;title&gt;Environmental flow monitoring in the Lowbidgee wetlands and Macquarie Marshes in 2009-10. Testing wetland resilience: monitoring the response of iconic wetlands to re-flooding following historic drought project.&lt;/title&gt;&lt;secondary-title&gt;Progress report for the NSW Catchment Action Program.&lt;/secondary-title&gt;&lt;/titles&gt;&lt;num-vols&gt;&lt;style face="normal" font="default" size="10"&gt; &lt;/style&gt;&lt;/num-vols&gt;&lt;dates&gt;&lt;year&gt;2011&lt;/year&gt;&lt;/dates&gt;&lt;pub-location&gt;&lt;style face="normal" font="default" size="10"&gt;Sydney&lt;/style&gt;&lt;/pub-location&gt;&lt;publisher&gt;NSW Department of Environment, Climate Change and Water&lt;/publisher&gt;&lt;urls&gt;&lt;/urls&gt;&lt;/record&gt;&lt;/Cite&gt;&lt;/EndNote&gt;</w:instrText>
      </w:r>
      <w:r w:rsidR="003B1026" w:rsidRPr="0084200E">
        <w:fldChar w:fldCharType="separate"/>
      </w:r>
      <w:r w:rsidR="000969F1" w:rsidRPr="0084200E">
        <w:rPr>
          <w:noProof/>
        </w:rPr>
        <w:t>(</w:t>
      </w:r>
      <w:hyperlink w:anchor="_ENREF_104" w:tooltip="Spencer, 2011 #2983" w:history="1">
        <w:r w:rsidR="0084200E" w:rsidRPr="0084200E">
          <w:rPr>
            <w:noProof/>
          </w:rPr>
          <w:t>Spencer, Thomas et al. 2011b</w:t>
        </w:r>
      </w:hyperlink>
      <w:r w:rsidR="000969F1" w:rsidRPr="0084200E">
        <w:rPr>
          <w:noProof/>
        </w:rPr>
        <w:t xml:space="preserve">, </w:t>
      </w:r>
      <w:hyperlink w:anchor="_ENREF_114" w:tooltip="Thomas, 2012 #3382" w:history="1">
        <w:r w:rsidR="0084200E" w:rsidRPr="0084200E">
          <w:rPr>
            <w:noProof/>
          </w:rPr>
          <w:t>Thomas, Lu et al. 2012</w:t>
        </w:r>
      </w:hyperlink>
      <w:r w:rsidR="000969F1" w:rsidRPr="0084200E">
        <w:rPr>
          <w:noProof/>
        </w:rPr>
        <w:t>)</w:t>
      </w:r>
      <w:r w:rsidR="003B1026" w:rsidRPr="0084200E">
        <w:fldChar w:fldCharType="end"/>
      </w:r>
      <w:r w:rsidRPr="0084200E">
        <w:t xml:space="preserve">. This </w:t>
      </w:r>
      <w:r w:rsidR="00D64367">
        <w:t>LTIM</w:t>
      </w:r>
      <w:r w:rsidRPr="0084200E">
        <w:t xml:space="preserve"> </w:t>
      </w:r>
      <w:r w:rsidR="00D64367">
        <w:t>P</w:t>
      </w:r>
      <w:r w:rsidRPr="0084200E">
        <w:t xml:space="preserve">roject will rely on the continuation of the </w:t>
      </w:r>
      <w:r w:rsidR="002D2B74">
        <w:t>NSW OEH</w:t>
      </w:r>
      <w:r w:rsidRPr="0084200E">
        <w:t xml:space="preserve"> monitoring to provide systematic mapping of inundation extents, particularly over the large area of the Lowbidgee floodplain (Wetland zones: Nimmie Caira</w:t>
      </w:r>
      <w:r w:rsidR="009D1FD8">
        <w:t xml:space="preserve"> and</w:t>
      </w:r>
      <w:r w:rsidRPr="0084200E">
        <w:t xml:space="preserve"> Redbank).  The</w:t>
      </w:r>
      <w:r w:rsidRPr="0084200E">
        <w:rPr>
          <w:rStyle w:val="Heading4Char"/>
          <w:b w:val="0"/>
          <w:i w:val="0"/>
          <w:szCs w:val="22"/>
        </w:rPr>
        <w:t xml:space="preserve"> main data source will</w:t>
      </w:r>
      <w:r w:rsidRPr="0084200E">
        <w:t xml:space="preserve"> be the freely available Landsat 8 imagery downloaded from the USSG website (</w:t>
      </w:r>
      <w:r w:rsidRPr="0084200E">
        <w:rPr>
          <w:color w:val="0000FF"/>
          <w:u w:val="single"/>
        </w:rPr>
        <w:t>http://glovis.usgs.gov/</w:t>
      </w:r>
      <w:r w:rsidRPr="0084200E">
        <w:t xml:space="preserve">) in the World Reference System (WRS-2) (NASA 2010) path/rows 94/84 (Lowbidgee) and 93/84 (Mid-Murrumbidgee). Available image dates will be plotted on the hydrograph </w:t>
      </w:r>
      <w:r w:rsidRPr="0084200E">
        <w:rPr>
          <w:rFonts w:cs="Arial"/>
        </w:rPr>
        <w:t>of flows measured at the relevant gauging stations along the Murrumbidgee River</w:t>
      </w:r>
      <w:r w:rsidRPr="0084200E">
        <w:t>.</w:t>
      </w:r>
      <w:r w:rsidRPr="0084200E">
        <w:rPr>
          <w:rFonts w:cs="Arial"/>
        </w:rPr>
        <w:t xml:space="preserve"> Individual image scenes will be normalised to top of atmosphere reflectance, subsetted and resampled to 25</w:t>
      </w:r>
      <w:r w:rsidR="00975148" w:rsidRPr="0084200E">
        <w:rPr>
          <w:rFonts w:cs="Arial"/>
        </w:rPr>
        <w:t xml:space="preserve"> </w:t>
      </w:r>
      <w:r w:rsidRPr="0084200E">
        <w:rPr>
          <w:rFonts w:cs="Arial"/>
        </w:rPr>
        <w:t xml:space="preserve">m pixels to align with previous inundation mapping </w:t>
      </w:r>
      <w:r w:rsidR="003B1026" w:rsidRPr="0084200E">
        <w:rPr>
          <w:rFonts w:cs="Arial"/>
        </w:rPr>
        <w:fldChar w:fldCharType="begin"/>
      </w:r>
      <w:r w:rsidR="000969F1" w:rsidRPr="0084200E">
        <w:rPr>
          <w:rFonts w:cs="Arial"/>
        </w:rPr>
        <w:instrText xml:space="preserve"> ADDIN EN.CITE &lt;EndNote&gt;&lt;Cite&gt;&lt;Author&gt;Thomas&lt;/Author&gt;&lt;Year&gt;2013&lt;/Year&gt;&lt;RecNum&gt;3553&lt;/RecNum&gt;&lt;DisplayText&gt;(Spencer, Thomas&lt;style face="italic"&gt; et al.&lt;/style&gt; 2011b, Thomas, Cox&lt;style face="italic"&gt; et al.&lt;/style&gt; 2013)&lt;/DisplayText&gt;&lt;record&gt;&lt;rec-number&gt;3553&lt;/rec-number&gt;&lt;foreign-keys&gt;&lt;key app="EN" db-id="vxxvsda2b05fxpeaw2dp552mtrd5trxdrf0s"&gt;3553&lt;/key&gt;&lt;/foreign-keys&gt;&lt;ref-type name="Report"&gt;27&lt;/ref-type&gt;&lt;contributors&gt;&lt;authors&gt;&lt;author&gt;Thomas, R.F.&lt;/author&gt;&lt;author&gt;Cox, S.&lt;/author&gt;&lt;author&gt;Ocock, J.&lt;/author&gt;&lt;/authors&gt;&lt;/contributors&gt;&lt;titles&gt;&lt;title&gt;Lowbidgee Wetlands Inundation Mapping Summary 2012-13&lt;/title&gt;&lt;/titles&gt;&lt;dates&gt;&lt;year&gt;2013&lt;/year&gt;&lt;/dates&gt;&lt;publisher&gt;NSW Office of Environment and Heritage, Sydney&lt;/publisher&gt;&lt;urls&gt;&lt;/urls&gt;&lt;/record&gt;&lt;/Cite&gt;&lt;Cite&gt;&lt;Author&gt;Spencer&lt;/Author&gt;&lt;Year&gt;2011&lt;/Year&gt;&lt;RecNum&gt;2983&lt;/RecNum&gt;&lt;record&gt;&lt;rec-number&gt;2983&lt;/rec-number&gt;&lt;foreign-keys&gt;&lt;key app="EN" db-id="vxxvsda2b05fxpeaw2dp552mtrd5trxdrf0s"&gt;2983&lt;/key&gt;&lt;/foreign-keys&gt;&lt;ref-type name="Book"&gt;6&lt;/ref-type&gt;&lt;contributors&gt;&lt;authors&gt;&lt;author&gt;Spencer, J&lt;/author&gt;&lt;author&gt;Thomas, R&lt;/author&gt;&lt;author&gt;Wassens, S&lt;/author&gt;&lt;author&gt;Lu, Y&lt;/author&gt;&lt;author&gt;Wen, L&lt;/author&gt;&lt;author&gt;Iles, J&lt;/author&gt;&lt;author&gt;Kobayashi, Y&lt;/author&gt;&lt;author&gt;Hunter, S&lt;/author&gt;&lt;author&gt;Ling, J&lt;/author&gt;&lt;author&gt;Saintilan, N&lt;/author&gt;&lt;/authors&gt;&lt;/contributors&gt;&lt;titles&gt;&lt;title&gt;Environmental flow monitoring in the Lowbidgee wetlands and Macquarie Marshes in 2009-10. Testing wetland resilience: monitoring the response of iconic wetlands to re-flooding following historic drought project.&lt;/title&gt;&lt;secondary-title&gt;Progress report for the NSW Catchment Action Program.&lt;/secondary-title&gt;&lt;/titles&gt;&lt;num-vols&gt;&lt;style face="normal" font="default" size="10"&gt; &lt;/style&gt;&lt;/num-vols&gt;&lt;dates&gt;&lt;year&gt;2011&lt;/year&gt;&lt;/dates&gt;&lt;pub-location&gt;&lt;style face="normal" font="default" size="10"&gt;Sydney&lt;/style&gt;&lt;/pub-location&gt;&lt;publisher&gt;NSW Department of Environment, Climate Change and Water&lt;/publisher&gt;&lt;urls&gt;&lt;/urls&gt;&lt;/record&gt;&lt;/Cite&gt;&lt;/EndNote&gt;</w:instrText>
      </w:r>
      <w:r w:rsidR="003B1026" w:rsidRPr="0084200E">
        <w:rPr>
          <w:rFonts w:cs="Arial"/>
        </w:rPr>
        <w:fldChar w:fldCharType="separate"/>
      </w:r>
      <w:r w:rsidR="000969F1" w:rsidRPr="0084200E">
        <w:rPr>
          <w:rFonts w:cs="Arial"/>
          <w:noProof/>
        </w:rPr>
        <w:t>(</w:t>
      </w:r>
      <w:hyperlink w:anchor="_ENREF_104" w:tooltip="Spencer, 2011 #2983" w:history="1">
        <w:r w:rsidR="0084200E" w:rsidRPr="0084200E">
          <w:rPr>
            <w:rFonts w:cs="Arial"/>
            <w:noProof/>
          </w:rPr>
          <w:t>Spencer, Thomas et al. 2011b</w:t>
        </w:r>
      </w:hyperlink>
      <w:r w:rsidR="000969F1" w:rsidRPr="0084200E">
        <w:rPr>
          <w:rFonts w:cs="Arial"/>
          <w:noProof/>
        </w:rPr>
        <w:t xml:space="preserve">, </w:t>
      </w:r>
      <w:hyperlink w:anchor="_ENREF_112" w:tooltip="Thomas, 2013 #3553" w:history="1">
        <w:r w:rsidR="0084200E" w:rsidRPr="0084200E">
          <w:rPr>
            <w:rFonts w:cs="Arial"/>
            <w:noProof/>
          </w:rPr>
          <w:t>Thomas, Cox et al. 2013</w:t>
        </w:r>
      </w:hyperlink>
      <w:r w:rsidR="000969F1" w:rsidRPr="0084200E">
        <w:rPr>
          <w:rFonts w:cs="Arial"/>
          <w:noProof/>
        </w:rPr>
        <w:t>)</w:t>
      </w:r>
      <w:r w:rsidR="003B1026" w:rsidRPr="0084200E">
        <w:rPr>
          <w:rFonts w:cs="Arial"/>
        </w:rPr>
        <w:fldChar w:fldCharType="end"/>
      </w:r>
      <w:r w:rsidRPr="00E63C16">
        <w:rPr>
          <w:rFonts w:cs="Arial"/>
        </w:rPr>
        <w:t xml:space="preserve">. A combination of water and vegetation spectral indices are used to derive three inundation classes that represent open water, a mixed zone of water and wetland vegetation, and emergent wetland vegetation. Inundation classes are merged to delineate inundated area from not inundated areas </w:t>
      </w:r>
      <w:r w:rsidR="003B1026" w:rsidRPr="00E63C16">
        <w:rPr>
          <w:rFonts w:cs="Arial"/>
        </w:rPr>
        <w:fldChar w:fldCharType="begin"/>
      </w:r>
      <w:r w:rsidRPr="00E63C16">
        <w:rPr>
          <w:rFonts w:cs="Arial"/>
        </w:rPr>
        <w:instrText xml:space="preserve"> ADDIN EN.CITE &lt;EndNote&gt;&lt;Cite&gt;&lt;Author&gt;Thomas&lt;/Author&gt;&lt;Year&gt;2011&lt;/Year&gt;&lt;RecNum&gt;3395&lt;/RecNum&gt;&lt;DisplayText&gt;(Thomas, Kingsford&lt;style face="italic"&gt; et al.&lt;/style&gt; 2011)&lt;/DisplayText&gt;&lt;record&gt;&lt;rec-number&gt;3395&lt;/rec-number&gt;&lt;foreign-keys&gt;&lt;key app="EN" db-id="vxxvsda2b05fxpeaw2dp552mtrd5trxdrf0s"&gt;3395&lt;/key&gt;&lt;/foreign-keys&gt;&lt;ref-type name="Journal Article"&gt;17&lt;/ref-type&gt;&lt;contributors&gt;&lt;authors&gt;&lt;author&gt;Thomas, Rachael F.&lt;/author&gt;&lt;author&gt;Kingsford, Richard T.&lt;/author&gt;&lt;author&gt;Lu, Yi&lt;/author&gt;&lt;author&gt;Hunter, Simon J.&lt;/author&gt;&lt;/authors&gt;&lt;/contributors&gt;&lt;titles&gt;&lt;title&gt;Landsat mapping of annual inundation (1979–2006) of the Macquarie Marshes in semi-arid Australia&lt;/title&gt;&lt;secondary-title&gt;International Journal of Remote Sensing&lt;/secondary-title&gt;&lt;/titles&gt;&lt;periodical&gt;&lt;full-title&gt;International Journal of Remote Sensing&lt;/full-title&gt;&lt;/periodical&gt;&lt;pages&gt;4545-4569&lt;/pages&gt;&lt;volume&gt;32&lt;/volume&gt;&lt;number&gt;16&lt;/number&gt;&lt;dates&gt;&lt;year&gt;2011&lt;/year&gt;&lt;pub-dates&gt;&lt;date&gt;2011/08/20&lt;/date&gt;&lt;/pub-dates&gt;&lt;/dates&gt;&lt;publisher&gt;Taylor &amp;amp; Francis&lt;/publisher&gt;&lt;isbn&gt;0143-1161&lt;/isbn&gt;&lt;urls&gt;&lt;related-urls&gt;&lt;url&gt;http://dx.doi.org/10.1080/01431161.2010.489064&lt;/url&gt;&lt;/related-urls&gt;&lt;/urls&gt;&lt;electronic-resource-num&gt;10.1080/01431161.2010.489064&lt;/electronic-resource-num&gt;&lt;access-date&gt;2013/08/21&lt;/access-date&gt;&lt;/record&gt;&lt;/Cite&gt;&lt;/EndNote&gt;</w:instrText>
      </w:r>
      <w:r w:rsidR="003B1026" w:rsidRPr="00E63C16">
        <w:rPr>
          <w:rFonts w:cs="Arial"/>
        </w:rPr>
        <w:fldChar w:fldCharType="separate"/>
      </w:r>
      <w:r w:rsidRPr="00E63C16">
        <w:rPr>
          <w:rFonts w:cs="Arial"/>
          <w:noProof/>
        </w:rPr>
        <w:t>(</w:t>
      </w:r>
      <w:hyperlink w:anchor="_ENREF_113" w:tooltip="Thomas, 2011 #3395" w:history="1">
        <w:r w:rsidR="0084200E" w:rsidRPr="00E63C16">
          <w:rPr>
            <w:rFonts w:cs="Arial"/>
            <w:noProof/>
          </w:rPr>
          <w:t>Thomas, Kingsford</w:t>
        </w:r>
        <w:r w:rsidR="0084200E" w:rsidRPr="00E63C16">
          <w:rPr>
            <w:rFonts w:cs="Arial"/>
            <w:i/>
            <w:noProof/>
          </w:rPr>
          <w:t xml:space="preserve"> et al.</w:t>
        </w:r>
        <w:r w:rsidR="0084200E" w:rsidRPr="00E63C16">
          <w:rPr>
            <w:rFonts w:cs="Arial"/>
            <w:noProof/>
          </w:rPr>
          <w:t xml:space="preserve"> 2011</w:t>
        </w:r>
      </w:hyperlink>
      <w:r w:rsidRPr="00E63C16">
        <w:rPr>
          <w:rFonts w:cs="Arial"/>
          <w:noProof/>
        </w:rPr>
        <w:t>)</w:t>
      </w:r>
      <w:r w:rsidR="003B1026" w:rsidRPr="00E63C16">
        <w:rPr>
          <w:rFonts w:cs="Arial"/>
        </w:rPr>
        <w:fldChar w:fldCharType="end"/>
      </w:r>
      <w:r w:rsidRPr="00E63C16">
        <w:rPr>
          <w:rFonts w:cs="Arial"/>
        </w:rPr>
        <w:t xml:space="preserve"> (</w:t>
      </w:r>
      <w:r w:rsidR="002B4984">
        <w:fldChar w:fldCharType="begin"/>
      </w:r>
      <w:r w:rsidR="002B4984">
        <w:instrText xml:space="preserve"> REF _Ref380161706 \h  \* MERGEFORMAT </w:instrText>
      </w:r>
      <w:r w:rsidR="002B4984">
        <w:fldChar w:fldCharType="separate"/>
      </w:r>
      <w:r w:rsidR="00E43816" w:rsidRPr="00E63C16">
        <w:t xml:space="preserve">Figure </w:t>
      </w:r>
      <w:r w:rsidR="00E43816">
        <w:t>8</w:t>
      </w:r>
      <w:r w:rsidR="002B4984">
        <w:fldChar w:fldCharType="end"/>
      </w:r>
      <w:r w:rsidRPr="00E63C16">
        <w:rPr>
          <w:rFonts w:cs="Arial"/>
        </w:rPr>
        <w:t>).</w:t>
      </w:r>
    </w:p>
    <w:p w14:paraId="28E7731D" w14:textId="77777777" w:rsidR="00C218A3" w:rsidRPr="00E63C16" w:rsidRDefault="00075B3E" w:rsidP="00CC0949">
      <w:pPr>
        <w:keepNext/>
      </w:pPr>
      <w:r>
        <w:rPr>
          <w:b/>
          <w:noProof/>
          <w:sz w:val="28"/>
          <w:szCs w:val="28"/>
          <w:lang w:eastAsia="en-AU"/>
        </w:rPr>
        <w:drawing>
          <wp:inline distT="0" distB="0" distL="0" distR="0" wp14:anchorId="28E7883E" wp14:editId="28E7883F">
            <wp:extent cx="5659755" cy="3105785"/>
            <wp:effectExtent l="19050" t="0" r="0" b="0"/>
            <wp:docPr id="16" name="Picture 4" descr="Fig_Tarwillie_L5_flood_extent_120911_roads&amp;lev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g_Tarwillie_L5_flood_extent_120911_roads&amp;levees"/>
                    <pic:cNvPicPr>
                      <a:picLocks noChangeAspect="1" noChangeArrowheads="1"/>
                    </pic:cNvPicPr>
                  </pic:nvPicPr>
                  <pic:blipFill>
                    <a:blip r:embed="rId37"/>
                    <a:srcRect/>
                    <a:stretch>
                      <a:fillRect/>
                    </a:stretch>
                  </pic:blipFill>
                  <pic:spPr bwMode="auto">
                    <a:xfrm>
                      <a:off x="0" y="0"/>
                      <a:ext cx="5659755" cy="3105785"/>
                    </a:xfrm>
                    <a:prstGeom prst="rect">
                      <a:avLst/>
                    </a:prstGeom>
                    <a:noFill/>
                    <a:ln w="9525">
                      <a:noFill/>
                      <a:miter lim="800000"/>
                      <a:headEnd/>
                      <a:tailEnd/>
                    </a:ln>
                  </pic:spPr>
                </pic:pic>
              </a:graphicData>
            </a:graphic>
          </wp:inline>
        </w:drawing>
      </w:r>
    </w:p>
    <w:p w14:paraId="28E7731E" w14:textId="77777777" w:rsidR="00C218A3" w:rsidRPr="00E63C16" w:rsidRDefault="00C218A3" w:rsidP="00ED5F43">
      <w:pPr>
        <w:pStyle w:val="Caption"/>
      </w:pPr>
      <w:bookmarkStart w:id="84" w:name="_Ref380161706"/>
      <w:bookmarkStart w:id="85" w:name="_Toc385495305"/>
      <w:r w:rsidRPr="00E63C16">
        <w:t xml:space="preserve">Figure </w:t>
      </w:r>
      <w:r w:rsidR="003B1026">
        <w:fldChar w:fldCharType="begin"/>
      </w:r>
      <w:r w:rsidR="00E2155D">
        <w:instrText xml:space="preserve"> SEQ Figure \* ARABIC </w:instrText>
      </w:r>
      <w:r w:rsidR="003B1026">
        <w:fldChar w:fldCharType="separate"/>
      </w:r>
      <w:r w:rsidR="00E43816">
        <w:rPr>
          <w:noProof/>
        </w:rPr>
        <w:t>8</w:t>
      </w:r>
      <w:r w:rsidR="003B1026">
        <w:rPr>
          <w:noProof/>
        </w:rPr>
        <w:fldChar w:fldCharType="end"/>
      </w:r>
      <w:bookmarkEnd w:id="84"/>
      <w:r w:rsidRPr="00E63C16">
        <w:t xml:space="preserve"> (a) Landsat 7 image (January 2012) data source for detecting (RGB:472) (b) inundated area within Tarwill</w:t>
      </w:r>
      <w:r w:rsidR="00063029">
        <w:t>i</w:t>
      </w:r>
      <w:r w:rsidRPr="00E63C16">
        <w:t>e Swamp wetland site in the Redbank zone of the Lowbidgee floodplain (roads solid line; levee banks dotted line).</w:t>
      </w:r>
      <w:bookmarkEnd w:id="85"/>
    </w:p>
    <w:p w14:paraId="28E7731F" w14:textId="77777777" w:rsidR="00C218A3" w:rsidRPr="00E63C16" w:rsidRDefault="00C218A3">
      <w:pPr>
        <w:spacing w:after="0" w:line="240" w:lineRule="auto"/>
        <w:rPr>
          <w:i/>
          <w:u w:val="single"/>
        </w:rPr>
      </w:pPr>
    </w:p>
    <w:p w14:paraId="28E77320" w14:textId="77777777" w:rsidR="00C218A3" w:rsidRPr="00E63C16" w:rsidRDefault="00C218A3" w:rsidP="000506B9">
      <w:pPr>
        <w:pStyle w:val="Heading5"/>
      </w:pPr>
      <w:r w:rsidRPr="00E63C16">
        <w:t>Determining volume</w:t>
      </w:r>
    </w:p>
    <w:p w14:paraId="28E77321" w14:textId="77777777" w:rsidR="00C218A3" w:rsidRPr="00E63C16" w:rsidRDefault="00C218A3" w:rsidP="000822B9">
      <w:pPr>
        <w:pStyle w:val="BodyText10"/>
        <w:rPr>
          <w:rStyle w:val="Heading4Char"/>
          <w:b w:val="0"/>
          <w:bCs w:val="0"/>
          <w:i w:val="0"/>
          <w:szCs w:val="22"/>
        </w:rPr>
      </w:pPr>
      <w:r w:rsidRPr="00E63C16">
        <w:rPr>
          <w:rStyle w:val="Heading4Char"/>
          <w:b w:val="0"/>
          <w:bCs w:val="0"/>
          <w:i w:val="0"/>
          <w:szCs w:val="22"/>
        </w:rPr>
        <w:t>For the inundation extents, maps of water depth will be derived by subtracting water-surface elevations from the water-bottom elevations derived from the DTM. Using these maps of water depth, calculation of total volume of water for discrete wetlands is a simple calculation within a GIS using depth at each included pixel (</w:t>
      </w:r>
      <w:r w:rsidRPr="00E63C16">
        <w:rPr>
          <w:rStyle w:val="Heading4Char"/>
          <w:b w:val="0"/>
          <w:bCs w:val="0"/>
          <w:szCs w:val="22"/>
        </w:rPr>
        <w:t>d</w:t>
      </w:r>
      <w:r w:rsidRPr="00E63C16">
        <w:rPr>
          <w:rStyle w:val="Heading4Char"/>
          <w:b w:val="0"/>
          <w:bCs w:val="0"/>
          <w:szCs w:val="22"/>
          <w:vertAlign w:val="subscript"/>
        </w:rPr>
        <w:t>p</w:t>
      </w:r>
      <w:r w:rsidRPr="00E63C16">
        <w:rPr>
          <w:rStyle w:val="Heading4Char"/>
          <w:b w:val="0"/>
          <w:bCs w:val="0"/>
          <w:i w:val="0"/>
          <w:szCs w:val="22"/>
        </w:rPr>
        <w:t>) and pixel area (</w:t>
      </w:r>
      <w:r w:rsidRPr="00E63C16">
        <w:rPr>
          <w:rStyle w:val="Heading4Char"/>
          <w:b w:val="0"/>
          <w:bCs w:val="0"/>
          <w:szCs w:val="22"/>
        </w:rPr>
        <w:t>A</w:t>
      </w:r>
      <w:r w:rsidRPr="00E63C16">
        <w:rPr>
          <w:rStyle w:val="Heading4Char"/>
          <w:b w:val="0"/>
          <w:bCs w:val="0"/>
          <w:i w:val="0"/>
          <w:szCs w:val="22"/>
        </w:rPr>
        <w:t>), i.e.</w:t>
      </w:r>
    </w:p>
    <w:p w14:paraId="28E77322" w14:textId="77777777" w:rsidR="00C218A3" w:rsidRPr="00E63C16" w:rsidRDefault="00075B3E" w:rsidP="00CC0949">
      <w:pPr>
        <w:rPr>
          <w:rStyle w:val="Heading4Char"/>
          <w:rFonts w:eastAsia="Calibri"/>
          <w:b w:val="0"/>
          <w:szCs w:val="22"/>
        </w:rPr>
      </w:pPr>
      <w:r>
        <w:rPr>
          <w:noProof/>
          <w:lang w:eastAsia="en-AU"/>
        </w:rPr>
        <w:drawing>
          <wp:inline distT="0" distB="0" distL="0" distR="0" wp14:anchorId="28E78840" wp14:editId="28E78841">
            <wp:extent cx="1182370" cy="410210"/>
            <wp:effectExtent l="1905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
                      <a:clrChange>
                        <a:clrFrom>
                          <a:srgbClr val="FFFFFF"/>
                        </a:clrFrom>
                        <a:clrTo>
                          <a:srgbClr val="FFFFFF">
                            <a:alpha val="0"/>
                          </a:srgbClr>
                        </a:clrTo>
                      </a:clrChange>
                    </a:blip>
                    <a:srcRect/>
                    <a:stretch>
                      <a:fillRect/>
                    </a:stretch>
                  </pic:blipFill>
                  <pic:spPr bwMode="auto">
                    <a:xfrm>
                      <a:off x="0" y="0"/>
                      <a:ext cx="1182370" cy="410210"/>
                    </a:xfrm>
                    <a:prstGeom prst="rect">
                      <a:avLst/>
                    </a:prstGeom>
                    <a:noFill/>
                    <a:ln w="9525">
                      <a:noFill/>
                      <a:miter lim="800000"/>
                      <a:headEnd/>
                      <a:tailEnd/>
                    </a:ln>
                  </pic:spPr>
                </pic:pic>
              </a:graphicData>
            </a:graphic>
          </wp:inline>
        </w:drawing>
      </w:r>
    </w:p>
    <w:p w14:paraId="28E77323" w14:textId="77777777" w:rsidR="00C218A3" w:rsidRPr="00E63C16" w:rsidRDefault="00C218A3" w:rsidP="00B42E4D">
      <w:pPr>
        <w:pStyle w:val="Heading4"/>
      </w:pPr>
      <w:r w:rsidRPr="00E63C16">
        <w:t>Temporal metrics</w:t>
      </w:r>
    </w:p>
    <w:p w14:paraId="28E77324" w14:textId="77777777" w:rsidR="00C218A3" w:rsidRPr="00E63C16" w:rsidRDefault="00C218A3" w:rsidP="00CC0949">
      <w:pPr>
        <w:rPr>
          <w:i/>
        </w:rPr>
      </w:pPr>
      <w:r w:rsidRPr="00E63C16">
        <w:rPr>
          <w:i/>
        </w:rPr>
        <w:t>Changes in volume</w:t>
      </w:r>
    </w:p>
    <w:p w14:paraId="28E77325" w14:textId="77777777" w:rsidR="00C218A3" w:rsidRPr="00E63C16" w:rsidRDefault="00C218A3" w:rsidP="00CC0949">
      <w:r w:rsidRPr="00E63C16">
        <w:t>Calculations of volume within discrete wetland areas will be calculated daily to provide a time series of hydrological inputs and outputs.</w:t>
      </w:r>
    </w:p>
    <w:p w14:paraId="28E77326" w14:textId="77777777" w:rsidR="0084200E" w:rsidRDefault="0084200E">
      <w:pPr>
        <w:spacing w:after="0" w:line="240" w:lineRule="auto"/>
        <w:rPr>
          <w:i/>
        </w:rPr>
      </w:pPr>
      <w:r>
        <w:rPr>
          <w:i/>
        </w:rPr>
        <w:br w:type="page"/>
      </w:r>
    </w:p>
    <w:p w14:paraId="28E77327" w14:textId="77777777" w:rsidR="00C218A3" w:rsidRPr="00E63C16" w:rsidRDefault="00C218A3" w:rsidP="00CC0949">
      <w:pPr>
        <w:rPr>
          <w:i/>
        </w:rPr>
      </w:pPr>
      <w:r w:rsidRPr="00E63C16">
        <w:rPr>
          <w:i/>
        </w:rPr>
        <w:t>Duration of connection</w:t>
      </w:r>
    </w:p>
    <w:p w14:paraId="28E77328" w14:textId="77777777" w:rsidR="00C218A3" w:rsidRPr="00E63C16" w:rsidRDefault="00C218A3" w:rsidP="000822B9">
      <w:pPr>
        <w:pStyle w:val="BodyText10"/>
        <w:rPr>
          <w:rStyle w:val="Heading4Char"/>
          <w:b w:val="0"/>
          <w:i w:val="0"/>
          <w:szCs w:val="22"/>
        </w:rPr>
      </w:pPr>
      <w:r w:rsidRPr="00E63C16">
        <w:rPr>
          <w:rStyle w:val="Heading4Char"/>
          <w:b w:val="0"/>
          <w:i w:val="0"/>
          <w:szCs w:val="22"/>
        </w:rPr>
        <w:t>In the mid-Murrumbidgee the single depth logger in combination with the existing Murrumbidgee River gauge network will be adequate to determine the number of days of connection to the river channel. In the Lowbidgee floodplain, environmental flows are typically infrastructure-facilitated and with water delivery managed by State Water.  In systems with infrastructure facilitated water delivery the duration of connection (number of days that the regulator structure is open) will be provided by state water.</w:t>
      </w:r>
    </w:p>
    <w:p w14:paraId="28E77329" w14:textId="77777777" w:rsidR="00C218A3" w:rsidRPr="00E63C16" w:rsidRDefault="00C218A3" w:rsidP="000506B9">
      <w:pPr>
        <w:pStyle w:val="Heading5"/>
      </w:pPr>
      <w:r w:rsidRPr="00E63C16">
        <w:t>Total wetland extent (perimeter delineation)</w:t>
      </w:r>
    </w:p>
    <w:p w14:paraId="28E7732A" w14:textId="77777777" w:rsidR="00C218A3" w:rsidRPr="00E63C16" w:rsidRDefault="00C218A3" w:rsidP="000822B9">
      <w:pPr>
        <w:pStyle w:val="BodyText10"/>
      </w:pPr>
      <w:r w:rsidRPr="00E63C16">
        <w:t>The distribution of flooding patterns based on a time series of inundation maps highlight the most likely flow paths that occur at varying return intervals through floodplain wetlands (</w:t>
      </w:r>
      <w:r w:rsidR="002B4984">
        <w:fldChar w:fldCharType="begin"/>
      </w:r>
      <w:r w:rsidR="002B4984">
        <w:instrText xml:space="preserve"> REF _Ref381176850 \h  \* MERGEFORMAT </w:instrText>
      </w:r>
      <w:r w:rsidR="002B4984">
        <w:fldChar w:fldCharType="separate"/>
      </w:r>
      <w:r w:rsidR="00E43816" w:rsidRPr="00E63C16">
        <w:t xml:space="preserve">Figure </w:t>
      </w:r>
      <w:r w:rsidR="00E43816">
        <w:t>9</w:t>
      </w:r>
      <w:r w:rsidR="002B4984">
        <w:fldChar w:fldCharType="end"/>
      </w:r>
      <w:r w:rsidRPr="00E63C16">
        <w:t>a and b). Wetland boundaries will be classified according to the DTM, which provides detailed drainage patterns and the location of earth-work structures such as levee banks. These data will be combined within a GIS to delineate wetland boundaries within the floodplain.</w:t>
      </w:r>
    </w:p>
    <w:p w14:paraId="28E7732B" w14:textId="77777777" w:rsidR="00C218A3" w:rsidRPr="00E63C16" w:rsidRDefault="00075B3E" w:rsidP="000822B9">
      <w:pPr>
        <w:keepNext/>
      </w:pPr>
      <w:r>
        <w:rPr>
          <w:b/>
          <w:noProof/>
          <w:sz w:val="28"/>
          <w:szCs w:val="28"/>
          <w:lang w:eastAsia="en-AU"/>
        </w:rPr>
        <w:drawing>
          <wp:inline distT="0" distB="0" distL="0" distR="0" wp14:anchorId="28E78842" wp14:editId="28E78843">
            <wp:extent cx="5722620" cy="3295015"/>
            <wp:effectExtent l="19050" t="0" r="0" b="0"/>
            <wp:docPr id="18" name="Picture 18" descr="Fig_Tarwillie_flood_freq_DTM_lev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ig_Tarwillie_flood_freq_DTM_levess"/>
                    <pic:cNvPicPr>
                      <a:picLocks noChangeAspect="1" noChangeArrowheads="1"/>
                    </pic:cNvPicPr>
                  </pic:nvPicPr>
                  <pic:blipFill>
                    <a:blip r:embed="rId39"/>
                    <a:srcRect/>
                    <a:stretch>
                      <a:fillRect/>
                    </a:stretch>
                  </pic:blipFill>
                  <pic:spPr bwMode="auto">
                    <a:xfrm>
                      <a:off x="0" y="0"/>
                      <a:ext cx="5722620" cy="3295015"/>
                    </a:xfrm>
                    <a:prstGeom prst="rect">
                      <a:avLst/>
                    </a:prstGeom>
                    <a:noFill/>
                    <a:ln w="9525">
                      <a:noFill/>
                      <a:miter lim="800000"/>
                      <a:headEnd/>
                      <a:tailEnd/>
                    </a:ln>
                  </pic:spPr>
                </pic:pic>
              </a:graphicData>
            </a:graphic>
          </wp:inline>
        </w:drawing>
      </w:r>
    </w:p>
    <w:p w14:paraId="28E7732C" w14:textId="77777777" w:rsidR="00C218A3" w:rsidRPr="00E63C16" w:rsidRDefault="00C218A3" w:rsidP="000822B9">
      <w:pPr>
        <w:pStyle w:val="Caption"/>
      </w:pPr>
      <w:bookmarkStart w:id="86" w:name="_Ref381176850"/>
      <w:bookmarkStart w:id="87" w:name="_Toc385495306"/>
      <w:r w:rsidRPr="00E63C16">
        <w:t xml:space="preserve">Figure </w:t>
      </w:r>
      <w:r w:rsidR="003B1026">
        <w:fldChar w:fldCharType="begin"/>
      </w:r>
      <w:r w:rsidR="00E2155D">
        <w:instrText xml:space="preserve"> SEQ Figure \* ARABIC </w:instrText>
      </w:r>
      <w:r w:rsidR="003B1026">
        <w:fldChar w:fldCharType="separate"/>
      </w:r>
      <w:r w:rsidR="00E43816">
        <w:rPr>
          <w:noProof/>
        </w:rPr>
        <w:t>9</w:t>
      </w:r>
      <w:r w:rsidR="003B1026">
        <w:rPr>
          <w:noProof/>
        </w:rPr>
        <w:fldChar w:fldCharType="end"/>
      </w:r>
      <w:bookmarkEnd w:id="86"/>
      <w:r w:rsidRPr="00E63C16">
        <w:t xml:space="preserve"> (a) Distribution of flooding frequency patterns (probability of occurrence, 1988-2006) highlighting most likely flow paths and (b) 1m Digital Terrain Model (DTM) drainage patterns and existing levee banks (black dotted line) in Tarwillie Swamp wetland site (currently unmapped) in the Redbank wetland zone of the Lowbidgee floodplain.</w:t>
      </w:r>
      <w:bookmarkEnd w:id="87"/>
    </w:p>
    <w:p w14:paraId="28E7732D" w14:textId="77777777" w:rsidR="00C218A3" w:rsidRPr="00E63C16" w:rsidRDefault="00C218A3" w:rsidP="00CC0949">
      <w:pPr>
        <w:rPr>
          <w:rStyle w:val="Heading4Char"/>
          <w:rFonts w:eastAsia="Calibri"/>
          <w:b w:val="0"/>
          <w:szCs w:val="22"/>
        </w:rPr>
      </w:pPr>
    </w:p>
    <w:p w14:paraId="28E7732E" w14:textId="77777777" w:rsidR="00C218A3" w:rsidRPr="00E63C16" w:rsidRDefault="00C218A3" w:rsidP="000506B9">
      <w:pPr>
        <w:pStyle w:val="Heading5"/>
      </w:pPr>
      <w:r w:rsidRPr="00E63C16">
        <w:t>Error and confidence</w:t>
      </w:r>
    </w:p>
    <w:p w14:paraId="28E7732F" w14:textId="77777777" w:rsidR="00C218A3" w:rsidRPr="00E63C16" w:rsidRDefault="00C218A3" w:rsidP="0084200E">
      <w:pPr>
        <w:jc w:val="both"/>
      </w:pPr>
      <w:r w:rsidRPr="00E63C16">
        <w:t>While an accurate DTM and reliable depth measures will be available, along with a detailed validation process, a significant level of error cannot be discounted. The level of likely error will be estimated to accompany wetland hydrology metrics. An estimate of the level of error in the DEM is already available and will enable a fuzzy dataset to be used within any GIS based analysis of bathymetry related metrics. For example, a probability of inundation at each pixel (particularly at inundation area boundaries) can be produced rather than a simple Boolean style map. A range of inundation areas can then be produced within a set confidence limit. Best estimates will be produced along with confidence intervals for each derived wetland hydrology metric.</w:t>
      </w:r>
    </w:p>
    <w:p w14:paraId="28E77330" w14:textId="77777777" w:rsidR="00C218A3" w:rsidRPr="00E63C16" w:rsidRDefault="00C218A3" w:rsidP="0084200E">
      <w:pPr>
        <w:jc w:val="both"/>
      </w:pPr>
      <w:r w:rsidRPr="00E63C16">
        <w:t xml:space="preserve">The relatively large area subject to monitoring in the Murrumbidgee Selected Area is subject to change; patterns of inundation can be affected by subtle changes in geomorphology due to flow deposition and erosion, vegetation growth and infrastructure change. </w:t>
      </w:r>
    </w:p>
    <w:p w14:paraId="28E77331" w14:textId="77777777" w:rsidR="00C218A3" w:rsidRPr="00446878" w:rsidRDefault="00C218A3" w:rsidP="000764A1">
      <w:pPr>
        <w:pStyle w:val="Heading2"/>
      </w:pPr>
      <w:r w:rsidRPr="00446878">
        <w:t xml:space="preserve"> </w:t>
      </w:r>
      <w:bookmarkStart w:id="88" w:name="_Toc385495651"/>
      <w:bookmarkStart w:id="89" w:name="_Toc391976358"/>
      <w:r w:rsidRPr="00446878">
        <w:t>River Hydrology</w:t>
      </w:r>
      <w:bookmarkEnd w:id="88"/>
      <w:bookmarkEnd w:id="89"/>
    </w:p>
    <w:p w14:paraId="28E77332" w14:textId="77777777" w:rsidR="00C218A3" w:rsidRPr="00E63C16" w:rsidRDefault="00C218A3">
      <w:pPr>
        <w:pStyle w:val="BodyText10"/>
      </w:pPr>
      <w:r w:rsidRPr="00E63C16">
        <w:t xml:space="preserve">The Murrumbidgee River is heavily regulated and has a very well developed network of gauges maintained by </w:t>
      </w:r>
      <w:r w:rsidR="00E2282A">
        <w:t xml:space="preserve">the </w:t>
      </w:r>
      <w:r w:rsidRPr="00E63C16">
        <w:t xml:space="preserve">NSW </w:t>
      </w:r>
      <w:r w:rsidR="00E2282A">
        <w:t>O</w:t>
      </w:r>
      <w:r w:rsidRPr="00E63C16">
        <w:t xml:space="preserve">ffice of </w:t>
      </w:r>
      <w:r w:rsidR="00E2282A">
        <w:t>W</w:t>
      </w:r>
      <w:r w:rsidRPr="00E63C16">
        <w:t>ater within the main river channel and key off-takes</w:t>
      </w:r>
      <w:r>
        <w:t xml:space="preserve"> (Figure 1</w:t>
      </w:r>
      <w:r w:rsidR="000506B9">
        <w:t>0</w:t>
      </w:r>
      <w:r>
        <w:t xml:space="preserve">) </w:t>
      </w:r>
      <w:r w:rsidR="003B1026" w:rsidRPr="00E63C16">
        <w:fldChar w:fldCharType="begin"/>
      </w:r>
      <w:r w:rsidRPr="00E63C16">
        <w:instrText xml:space="preserve"> ADDIN EN.CITE &lt;EndNote&gt;&lt;Cite&gt;&lt;Author&gt;Sinclair Knight Merz&lt;/Author&gt;&lt;Year&gt;2011&lt;/Year&gt;&lt;RecNum&gt;3527&lt;/RecNum&gt;&lt;DisplayText&gt;(Sinclair Knight Merz 2011)&lt;/DisplayText&gt;&lt;record&gt;&lt;rec-number&gt;3527&lt;/rec-number&gt;&lt;foreign-keys&gt;&lt;key app="EN" db-id="vxxvsda2b05fxpeaw2dp552mtrd5trxdrf0s"&gt;3527&lt;/key&gt;&lt;/foreign-keys&gt;&lt;ref-type name="Book"&gt;6&lt;/ref-type&gt;&lt;contributors&gt;&lt;authors&gt;&lt;author&gt;Sinclair Knight Merz,&lt;/author&gt;&lt;/authors&gt;&lt;/contributors&gt;&lt;titles&gt;&lt;title&gt;Environmental Water Delivery: Murrumbidgee Valley.&lt;/title&gt;&lt;/titles&gt;&lt;dates&gt;&lt;year&gt;2011&lt;/year&gt;&lt;/dates&gt;&lt;pub-location&gt;Canberra.&lt;/pub-location&gt;&lt;publisher&gt;Prepared for Commonwealth Environmental Water, Department of Sustainability,&amp;#xD;Environment, Water, Population and Communities&lt;/publisher&gt;&lt;urls&gt;&lt;/urls&gt;&lt;/record&gt;&lt;/Cite&gt;&lt;/EndNote&gt;</w:instrText>
      </w:r>
      <w:r w:rsidR="003B1026" w:rsidRPr="00E63C16">
        <w:fldChar w:fldCharType="separate"/>
      </w:r>
      <w:r w:rsidRPr="00E63C16">
        <w:rPr>
          <w:noProof/>
        </w:rPr>
        <w:t>(</w:t>
      </w:r>
      <w:hyperlink w:anchor="_ENREF_100" w:tooltip="Sinclair Knight Merz, 2011 #3527" w:history="1">
        <w:r w:rsidR="0084200E" w:rsidRPr="00E63C16">
          <w:rPr>
            <w:noProof/>
          </w:rPr>
          <w:t>Sinclair Knight Merz 2011</w:t>
        </w:r>
      </w:hyperlink>
      <w:r w:rsidRPr="00E63C16">
        <w:rPr>
          <w:noProof/>
        </w:rPr>
        <w:t>)</w:t>
      </w:r>
      <w:r w:rsidR="003B1026" w:rsidRPr="00E63C16">
        <w:fldChar w:fldCharType="end"/>
      </w:r>
      <w:r w:rsidRPr="00E63C16">
        <w:t xml:space="preserve">. River zones in the Murrumbidgee </w:t>
      </w:r>
      <w:r w:rsidR="00521ADC">
        <w:t>Selected Area</w:t>
      </w:r>
      <w:r w:rsidRPr="00E63C16">
        <w:t xml:space="preserve"> were specifically defined with a view to reducing hydrological heterogeneity and aligning key monitoring activities with the existing gauge network. As a result, we are of the view that the current gauging network will be sufficient to provide hydrological information to support Category 1 monitoring activities and this activity is not costed as part of the </w:t>
      </w:r>
      <w:r w:rsidR="00B64E9F">
        <w:t>M&amp;E P</w:t>
      </w:r>
      <w:r w:rsidR="003F436A">
        <w:t>lan</w:t>
      </w:r>
      <w:r w:rsidR="000506B9">
        <w:t xml:space="preserve"> (</w:t>
      </w:r>
      <w:r w:rsidR="003B1026">
        <w:fldChar w:fldCharType="begin"/>
      </w:r>
      <w:r w:rsidR="000506B9">
        <w:instrText xml:space="preserve"> REF _Ref381100327 \h </w:instrText>
      </w:r>
      <w:r w:rsidR="003B1026">
        <w:fldChar w:fldCharType="separate"/>
      </w:r>
      <w:r w:rsidR="00E43816" w:rsidRPr="00E63C16">
        <w:t xml:space="preserve">Table </w:t>
      </w:r>
      <w:r w:rsidR="00E43816">
        <w:rPr>
          <w:noProof/>
        </w:rPr>
        <w:t>6</w:t>
      </w:r>
      <w:r w:rsidR="003B1026">
        <w:fldChar w:fldCharType="end"/>
      </w:r>
      <w:r w:rsidR="000506B9">
        <w:t>)</w:t>
      </w:r>
      <w:r w:rsidRPr="00E63C16">
        <w:t>.</w:t>
      </w:r>
    </w:p>
    <w:p w14:paraId="28E77333" w14:textId="77777777" w:rsidR="007D37E4" w:rsidRDefault="007D37E4" w:rsidP="0096593A">
      <w:pPr>
        <w:pStyle w:val="Caption"/>
      </w:pPr>
      <w:r>
        <w:br w:type="page"/>
      </w:r>
    </w:p>
    <w:p w14:paraId="28E77334" w14:textId="77777777" w:rsidR="00C218A3" w:rsidRPr="00E63C16" w:rsidRDefault="00C218A3" w:rsidP="0096593A">
      <w:pPr>
        <w:pStyle w:val="Caption"/>
      </w:pPr>
    </w:p>
    <w:p w14:paraId="28E77335" w14:textId="77777777" w:rsidR="00C218A3" w:rsidRPr="00E63C16" w:rsidRDefault="00C218A3" w:rsidP="0096593A">
      <w:pPr>
        <w:pStyle w:val="Caption"/>
      </w:pPr>
      <w:bookmarkStart w:id="90" w:name="_Ref381100327"/>
      <w:r w:rsidRPr="00E63C16">
        <w:t xml:space="preserve">Table </w:t>
      </w:r>
      <w:r w:rsidR="003B1026">
        <w:fldChar w:fldCharType="begin"/>
      </w:r>
      <w:r w:rsidR="00FB1E66">
        <w:instrText xml:space="preserve"> SEQ Table \* ARABIC </w:instrText>
      </w:r>
      <w:r w:rsidR="003B1026">
        <w:fldChar w:fldCharType="separate"/>
      </w:r>
      <w:r w:rsidR="00E43816">
        <w:rPr>
          <w:noProof/>
        </w:rPr>
        <w:t>6</w:t>
      </w:r>
      <w:r w:rsidR="003B1026">
        <w:fldChar w:fldCharType="end"/>
      </w:r>
      <w:bookmarkEnd w:id="90"/>
      <w:r w:rsidRPr="00E63C16">
        <w:t xml:space="preserve">  Summary of Gauges in the Selected Area (from NSW Office of Water).</w:t>
      </w:r>
    </w:p>
    <w:tbl>
      <w:tblPr>
        <w:tblW w:w="48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936"/>
        <w:gridCol w:w="1107"/>
        <w:gridCol w:w="4009"/>
        <w:gridCol w:w="959"/>
        <w:gridCol w:w="959"/>
        <w:gridCol w:w="848"/>
      </w:tblGrid>
      <w:tr w:rsidR="00C218A3" w:rsidRPr="00E63C16" w14:paraId="28E7733C" w14:textId="77777777" w:rsidTr="00EB7FE7">
        <w:trPr>
          <w:trHeight w:val="600"/>
        </w:trPr>
        <w:tc>
          <w:tcPr>
            <w:tcW w:w="530" w:type="pct"/>
            <w:vAlign w:val="center"/>
          </w:tcPr>
          <w:p w14:paraId="28E77336" w14:textId="77777777" w:rsidR="00C218A3" w:rsidRPr="00EB7FE7" w:rsidRDefault="00C218A3" w:rsidP="00E74510">
            <w:pPr>
              <w:pStyle w:val="Tabletext"/>
              <w:rPr>
                <w:b/>
              </w:rPr>
            </w:pPr>
            <w:r w:rsidRPr="00EB7FE7">
              <w:rPr>
                <w:b/>
              </w:rPr>
              <w:t>Zone</w:t>
            </w:r>
          </w:p>
        </w:tc>
        <w:tc>
          <w:tcPr>
            <w:tcW w:w="627" w:type="pct"/>
            <w:vAlign w:val="center"/>
          </w:tcPr>
          <w:p w14:paraId="28E77337" w14:textId="77777777" w:rsidR="00C218A3" w:rsidRPr="00EB7FE7" w:rsidRDefault="00C218A3" w:rsidP="00E74510">
            <w:pPr>
              <w:pStyle w:val="Tabletext"/>
              <w:rPr>
                <w:b/>
              </w:rPr>
            </w:pPr>
            <w:r w:rsidRPr="00EB7FE7">
              <w:rPr>
                <w:b/>
              </w:rPr>
              <w:t>Number</w:t>
            </w:r>
          </w:p>
        </w:tc>
        <w:tc>
          <w:tcPr>
            <w:tcW w:w="2273" w:type="pct"/>
            <w:vAlign w:val="center"/>
          </w:tcPr>
          <w:p w14:paraId="28E77338" w14:textId="77777777" w:rsidR="00C218A3" w:rsidRPr="00EB7FE7" w:rsidRDefault="00C218A3" w:rsidP="00E74510">
            <w:pPr>
              <w:pStyle w:val="Tabletext"/>
              <w:rPr>
                <w:b/>
              </w:rPr>
            </w:pPr>
            <w:r w:rsidRPr="00EB7FE7">
              <w:rPr>
                <w:b/>
              </w:rPr>
              <w:t>Name</w:t>
            </w:r>
          </w:p>
        </w:tc>
        <w:tc>
          <w:tcPr>
            <w:tcW w:w="544" w:type="pct"/>
            <w:vAlign w:val="center"/>
          </w:tcPr>
          <w:p w14:paraId="28E77339" w14:textId="77777777" w:rsidR="00C218A3" w:rsidRPr="00EB7FE7" w:rsidRDefault="00C218A3" w:rsidP="00E74510">
            <w:pPr>
              <w:pStyle w:val="Tabletext"/>
              <w:rPr>
                <w:b/>
              </w:rPr>
            </w:pPr>
            <w:r w:rsidRPr="00EB7FE7">
              <w:rPr>
                <w:b/>
              </w:rPr>
              <w:t>Lat</w:t>
            </w:r>
          </w:p>
        </w:tc>
        <w:tc>
          <w:tcPr>
            <w:tcW w:w="544" w:type="pct"/>
            <w:vAlign w:val="center"/>
          </w:tcPr>
          <w:p w14:paraId="28E7733A" w14:textId="77777777" w:rsidR="00C218A3" w:rsidRPr="00EB7FE7" w:rsidRDefault="00C218A3" w:rsidP="00E74510">
            <w:pPr>
              <w:pStyle w:val="Tabletext"/>
              <w:rPr>
                <w:b/>
              </w:rPr>
            </w:pPr>
            <w:r w:rsidRPr="00EB7FE7">
              <w:rPr>
                <w:b/>
              </w:rPr>
              <w:t>Long</w:t>
            </w:r>
          </w:p>
        </w:tc>
        <w:tc>
          <w:tcPr>
            <w:tcW w:w="481" w:type="pct"/>
            <w:vAlign w:val="center"/>
          </w:tcPr>
          <w:p w14:paraId="28E7733B" w14:textId="77777777" w:rsidR="00C218A3" w:rsidRPr="00EB7FE7" w:rsidRDefault="00C218A3" w:rsidP="00E74510">
            <w:pPr>
              <w:pStyle w:val="Tabletext"/>
              <w:rPr>
                <w:b/>
              </w:rPr>
            </w:pPr>
            <w:r w:rsidRPr="00EB7FE7">
              <w:rPr>
                <w:b/>
              </w:rPr>
              <w:t xml:space="preserve">Zero </w:t>
            </w:r>
            <w:r w:rsidRPr="00EB7FE7">
              <w:rPr>
                <w:b/>
                <w:sz w:val="14"/>
              </w:rPr>
              <w:t>Elevation (m)</w:t>
            </w:r>
          </w:p>
        </w:tc>
      </w:tr>
      <w:tr w:rsidR="00C218A3" w:rsidRPr="00E63C16" w14:paraId="28E77343" w14:textId="77777777" w:rsidTr="00EB7FE7">
        <w:trPr>
          <w:trHeight w:val="300"/>
        </w:trPr>
        <w:tc>
          <w:tcPr>
            <w:tcW w:w="530" w:type="pct"/>
            <w:noWrap/>
          </w:tcPr>
          <w:p w14:paraId="28E7733D" w14:textId="77777777" w:rsidR="00C218A3" w:rsidRPr="00E63C16" w:rsidRDefault="00C218A3" w:rsidP="00796662">
            <w:pPr>
              <w:pStyle w:val="Tabletext"/>
            </w:pPr>
            <w:r w:rsidRPr="00E63C16">
              <w:t xml:space="preserve">Wagga Wagga </w:t>
            </w:r>
          </w:p>
        </w:tc>
        <w:tc>
          <w:tcPr>
            <w:tcW w:w="627" w:type="pct"/>
            <w:noWrap/>
          </w:tcPr>
          <w:p w14:paraId="28E7733E" w14:textId="77777777" w:rsidR="00C218A3" w:rsidRPr="00E63C16" w:rsidRDefault="00C218A3" w:rsidP="00796662">
            <w:pPr>
              <w:pStyle w:val="Tabletext"/>
            </w:pPr>
            <w:r w:rsidRPr="00E63C16">
              <w:t>410001</w:t>
            </w:r>
          </w:p>
        </w:tc>
        <w:tc>
          <w:tcPr>
            <w:tcW w:w="2273" w:type="pct"/>
            <w:noWrap/>
          </w:tcPr>
          <w:p w14:paraId="28E7733F" w14:textId="77777777" w:rsidR="00C218A3" w:rsidRPr="00E63C16" w:rsidRDefault="00C218A3" w:rsidP="00796662">
            <w:pPr>
              <w:pStyle w:val="Tabletext"/>
            </w:pPr>
            <w:r w:rsidRPr="00E63C16">
              <w:t xml:space="preserve"> Murrumbidgee River At Wagga Wagga</w:t>
            </w:r>
          </w:p>
        </w:tc>
        <w:tc>
          <w:tcPr>
            <w:tcW w:w="544" w:type="pct"/>
            <w:noWrap/>
          </w:tcPr>
          <w:p w14:paraId="28E77340" w14:textId="77777777" w:rsidR="00C218A3" w:rsidRPr="00E63C16" w:rsidRDefault="00C218A3" w:rsidP="00796662">
            <w:pPr>
              <w:pStyle w:val="Tabletext"/>
            </w:pPr>
            <w:r w:rsidRPr="00E63C16">
              <w:t>-35.1006</w:t>
            </w:r>
          </w:p>
        </w:tc>
        <w:tc>
          <w:tcPr>
            <w:tcW w:w="544" w:type="pct"/>
            <w:noWrap/>
          </w:tcPr>
          <w:p w14:paraId="28E77341" w14:textId="77777777" w:rsidR="00C218A3" w:rsidRPr="00E63C16" w:rsidRDefault="00C218A3" w:rsidP="00796662">
            <w:pPr>
              <w:pStyle w:val="Tabletext"/>
            </w:pPr>
            <w:r w:rsidRPr="00E63C16">
              <w:t>147.3674</w:t>
            </w:r>
          </w:p>
        </w:tc>
        <w:tc>
          <w:tcPr>
            <w:tcW w:w="481" w:type="pct"/>
            <w:noWrap/>
          </w:tcPr>
          <w:p w14:paraId="28E77342" w14:textId="77777777" w:rsidR="00C218A3" w:rsidRPr="00E63C16" w:rsidRDefault="00C218A3" w:rsidP="00796662">
            <w:pPr>
              <w:pStyle w:val="Tabletext"/>
            </w:pPr>
            <w:r w:rsidRPr="00E63C16">
              <w:t>170.05</w:t>
            </w:r>
          </w:p>
        </w:tc>
      </w:tr>
      <w:tr w:rsidR="00C218A3" w:rsidRPr="00E63C16" w14:paraId="28E7734B" w14:textId="77777777" w:rsidTr="00EB7FE7">
        <w:trPr>
          <w:trHeight w:val="300"/>
        </w:trPr>
        <w:tc>
          <w:tcPr>
            <w:tcW w:w="530" w:type="pct"/>
            <w:vMerge w:val="restart"/>
            <w:noWrap/>
            <w:textDirection w:val="btLr"/>
          </w:tcPr>
          <w:p w14:paraId="28E77344" w14:textId="77777777" w:rsidR="00C218A3" w:rsidRPr="00E63C16" w:rsidRDefault="00C218A3" w:rsidP="00EB7FE7">
            <w:pPr>
              <w:pStyle w:val="Tabletext"/>
              <w:ind w:left="113" w:right="113"/>
              <w:jc w:val="center"/>
            </w:pPr>
            <w:r w:rsidRPr="00E63C16">
              <w:t xml:space="preserve">Narrandera </w:t>
            </w:r>
          </w:p>
          <w:p w14:paraId="28E77345" w14:textId="77777777" w:rsidR="00C218A3" w:rsidRPr="00E63C16" w:rsidRDefault="00C218A3" w:rsidP="00EB7FE7">
            <w:pPr>
              <w:pStyle w:val="Tabletext"/>
              <w:ind w:left="113" w:right="113"/>
              <w:jc w:val="center"/>
            </w:pPr>
          </w:p>
        </w:tc>
        <w:tc>
          <w:tcPr>
            <w:tcW w:w="627" w:type="pct"/>
            <w:noWrap/>
          </w:tcPr>
          <w:p w14:paraId="28E77346" w14:textId="77777777" w:rsidR="00C218A3" w:rsidRPr="00E63C16" w:rsidRDefault="00C218A3" w:rsidP="00796662">
            <w:pPr>
              <w:pStyle w:val="Tabletext"/>
            </w:pPr>
            <w:r w:rsidRPr="00E63C16">
              <w:t>410005</w:t>
            </w:r>
          </w:p>
        </w:tc>
        <w:tc>
          <w:tcPr>
            <w:tcW w:w="2273" w:type="pct"/>
            <w:noWrap/>
          </w:tcPr>
          <w:p w14:paraId="28E77347" w14:textId="77777777" w:rsidR="00C218A3" w:rsidRPr="00E63C16" w:rsidRDefault="00C218A3" w:rsidP="00796662">
            <w:pPr>
              <w:pStyle w:val="Tabletext"/>
            </w:pPr>
            <w:r w:rsidRPr="00E63C16">
              <w:t xml:space="preserve"> Murrumbidgee River At Narrandera</w:t>
            </w:r>
          </w:p>
        </w:tc>
        <w:tc>
          <w:tcPr>
            <w:tcW w:w="544" w:type="pct"/>
            <w:noWrap/>
          </w:tcPr>
          <w:p w14:paraId="28E77348" w14:textId="77777777" w:rsidR="00C218A3" w:rsidRPr="00E63C16" w:rsidRDefault="00C218A3" w:rsidP="00796662">
            <w:pPr>
              <w:pStyle w:val="Tabletext"/>
            </w:pPr>
            <w:r w:rsidRPr="00E63C16">
              <w:t>-34.7554</w:t>
            </w:r>
          </w:p>
        </w:tc>
        <w:tc>
          <w:tcPr>
            <w:tcW w:w="544" w:type="pct"/>
            <w:noWrap/>
          </w:tcPr>
          <w:p w14:paraId="28E77349" w14:textId="77777777" w:rsidR="00C218A3" w:rsidRPr="00E63C16" w:rsidRDefault="00C218A3" w:rsidP="00796662">
            <w:pPr>
              <w:pStyle w:val="Tabletext"/>
            </w:pPr>
            <w:r w:rsidRPr="00E63C16">
              <w:t>146.5489</w:t>
            </w:r>
          </w:p>
        </w:tc>
        <w:tc>
          <w:tcPr>
            <w:tcW w:w="481" w:type="pct"/>
            <w:noWrap/>
          </w:tcPr>
          <w:p w14:paraId="28E7734A" w14:textId="77777777" w:rsidR="00C218A3" w:rsidRPr="00E63C16" w:rsidRDefault="00C218A3" w:rsidP="00796662">
            <w:pPr>
              <w:pStyle w:val="Tabletext"/>
            </w:pPr>
            <w:r w:rsidRPr="00E63C16">
              <w:t>137.39</w:t>
            </w:r>
          </w:p>
        </w:tc>
      </w:tr>
      <w:tr w:rsidR="00C218A3" w:rsidRPr="00E63C16" w14:paraId="28E77352" w14:textId="77777777" w:rsidTr="00EB7FE7">
        <w:trPr>
          <w:trHeight w:val="300"/>
        </w:trPr>
        <w:tc>
          <w:tcPr>
            <w:tcW w:w="530" w:type="pct"/>
            <w:vMerge/>
            <w:noWrap/>
            <w:textDirection w:val="btLr"/>
          </w:tcPr>
          <w:p w14:paraId="28E7734C" w14:textId="77777777" w:rsidR="00C218A3" w:rsidRPr="00E63C16" w:rsidRDefault="00C218A3" w:rsidP="00EB7FE7">
            <w:pPr>
              <w:pStyle w:val="Tabletext"/>
              <w:ind w:left="113" w:right="113"/>
              <w:jc w:val="center"/>
            </w:pPr>
          </w:p>
        </w:tc>
        <w:tc>
          <w:tcPr>
            <w:tcW w:w="627" w:type="pct"/>
            <w:noWrap/>
          </w:tcPr>
          <w:p w14:paraId="28E7734D" w14:textId="77777777" w:rsidR="00C218A3" w:rsidRPr="00E63C16" w:rsidRDefault="00C218A3" w:rsidP="00796662">
            <w:pPr>
              <w:pStyle w:val="Tabletext"/>
            </w:pPr>
            <w:r w:rsidRPr="00E63C16">
              <w:t>410007</w:t>
            </w:r>
          </w:p>
        </w:tc>
        <w:tc>
          <w:tcPr>
            <w:tcW w:w="2273" w:type="pct"/>
            <w:noWrap/>
          </w:tcPr>
          <w:p w14:paraId="28E7734E" w14:textId="77777777" w:rsidR="00C218A3" w:rsidRPr="00E63C16" w:rsidRDefault="00C218A3" w:rsidP="00796662">
            <w:pPr>
              <w:pStyle w:val="Tabletext"/>
            </w:pPr>
            <w:r w:rsidRPr="00E63C16">
              <w:t xml:space="preserve"> Yanco Creek At Offtake</w:t>
            </w:r>
          </w:p>
        </w:tc>
        <w:tc>
          <w:tcPr>
            <w:tcW w:w="544" w:type="pct"/>
            <w:noWrap/>
          </w:tcPr>
          <w:p w14:paraId="28E7734F" w14:textId="77777777" w:rsidR="00C218A3" w:rsidRPr="00E63C16" w:rsidRDefault="00C218A3" w:rsidP="00796662">
            <w:pPr>
              <w:pStyle w:val="Tabletext"/>
            </w:pPr>
            <w:r w:rsidRPr="00E63C16">
              <w:t>-34.7061</w:t>
            </w:r>
          </w:p>
        </w:tc>
        <w:tc>
          <w:tcPr>
            <w:tcW w:w="544" w:type="pct"/>
            <w:noWrap/>
          </w:tcPr>
          <w:p w14:paraId="28E77350" w14:textId="77777777" w:rsidR="00C218A3" w:rsidRPr="00E63C16" w:rsidRDefault="00C218A3" w:rsidP="00796662">
            <w:pPr>
              <w:pStyle w:val="Tabletext"/>
            </w:pPr>
            <w:r w:rsidRPr="00E63C16">
              <w:t>146.4094</w:t>
            </w:r>
          </w:p>
        </w:tc>
        <w:tc>
          <w:tcPr>
            <w:tcW w:w="481" w:type="pct"/>
            <w:noWrap/>
          </w:tcPr>
          <w:p w14:paraId="28E77351" w14:textId="77777777" w:rsidR="00C218A3" w:rsidRPr="00E63C16" w:rsidRDefault="00C218A3" w:rsidP="00796662">
            <w:pPr>
              <w:pStyle w:val="Tabletext"/>
            </w:pPr>
            <w:r w:rsidRPr="00E63C16">
              <w:t>134.80</w:t>
            </w:r>
          </w:p>
        </w:tc>
      </w:tr>
      <w:tr w:rsidR="00C218A3" w:rsidRPr="00E63C16" w14:paraId="28E77359" w14:textId="77777777" w:rsidTr="00EB7FE7">
        <w:trPr>
          <w:trHeight w:val="300"/>
        </w:trPr>
        <w:tc>
          <w:tcPr>
            <w:tcW w:w="530" w:type="pct"/>
            <w:vMerge/>
            <w:noWrap/>
            <w:textDirection w:val="btLr"/>
          </w:tcPr>
          <w:p w14:paraId="28E77353" w14:textId="77777777" w:rsidR="00C218A3" w:rsidRPr="00E63C16" w:rsidRDefault="00C218A3" w:rsidP="00EB7FE7">
            <w:pPr>
              <w:pStyle w:val="Tabletext"/>
              <w:ind w:left="113" w:right="113"/>
              <w:jc w:val="center"/>
            </w:pPr>
          </w:p>
        </w:tc>
        <w:tc>
          <w:tcPr>
            <w:tcW w:w="627" w:type="pct"/>
            <w:noWrap/>
          </w:tcPr>
          <w:p w14:paraId="28E77354" w14:textId="77777777" w:rsidR="00C218A3" w:rsidRPr="00E63C16" w:rsidRDefault="00C218A3" w:rsidP="00796662">
            <w:pPr>
              <w:pStyle w:val="Tabletext"/>
            </w:pPr>
            <w:r w:rsidRPr="00E63C16">
              <w:t>410013</w:t>
            </w:r>
          </w:p>
        </w:tc>
        <w:tc>
          <w:tcPr>
            <w:tcW w:w="2273" w:type="pct"/>
            <w:noWrap/>
          </w:tcPr>
          <w:p w14:paraId="28E77355" w14:textId="77777777" w:rsidR="00C218A3" w:rsidRPr="00E63C16" w:rsidRDefault="00C218A3" w:rsidP="00796662">
            <w:pPr>
              <w:pStyle w:val="Tabletext"/>
            </w:pPr>
            <w:r w:rsidRPr="00E63C16">
              <w:t xml:space="preserve"> Main Canal At Berembed</w:t>
            </w:r>
          </w:p>
        </w:tc>
        <w:tc>
          <w:tcPr>
            <w:tcW w:w="544" w:type="pct"/>
            <w:noWrap/>
          </w:tcPr>
          <w:p w14:paraId="28E77356" w14:textId="77777777" w:rsidR="00C218A3" w:rsidRPr="00E63C16" w:rsidRDefault="00C218A3" w:rsidP="00796662">
            <w:pPr>
              <w:pStyle w:val="Tabletext"/>
            </w:pPr>
            <w:r w:rsidRPr="00E63C16">
              <w:t>-34.8779</w:t>
            </w:r>
          </w:p>
        </w:tc>
        <w:tc>
          <w:tcPr>
            <w:tcW w:w="544" w:type="pct"/>
            <w:noWrap/>
          </w:tcPr>
          <w:p w14:paraId="28E77357" w14:textId="77777777" w:rsidR="00C218A3" w:rsidRPr="00E63C16" w:rsidRDefault="00C218A3" w:rsidP="00796662">
            <w:pPr>
              <w:pStyle w:val="Tabletext"/>
            </w:pPr>
            <w:r w:rsidRPr="00E63C16">
              <w:t>146.836</w:t>
            </w:r>
          </w:p>
        </w:tc>
        <w:tc>
          <w:tcPr>
            <w:tcW w:w="481" w:type="pct"/>
            <w:noWrap/>
          </w:tcPr>
          <w:p w14:paraId="28E77358" w14:textId="77777777" w:rsidR="00C218A3" w:rsidRPr="00E63C16" w:rsidRDefault="00C218A3" w:rsidP="00796662">
            <w:pPr>
              <w:pStyle w:val="Tabletext"/>
            </w:pPr>
            <w:r w:rsidRPr="00E63C16">
              <w:t>149.07</w:t>
            </w:r>
          </w:p>
        </w:tc>
      </w:tr>
      <w:tr w:rsidR="00C218A3" w:rsidRPr="00E63C16" w14:paraId="28E77360" w14:textId="77777777" w:rsidTr="00EB7FE7">
        <w:trPr>
          <w:trHeight w:val="300"/>
        </w:trPr>
        <w:tc>
          <w:tcPr>
            <w:tcW w:w="530" w:type="pct"/>
            <w:vMerge/>
            <w:noWrap/>
            <w:textDirection w:val="btLr"/>
          </w:tcPr>
          <w:p w14:paraId="28E7735A" w14:textId="77777777" w:rsidR="00C218A3" w:rsidRPr="00E63C16" w:rsidRDefault="00C218A3" w:rsidP="00EB7FE7">
            <w:pPr>
              <w:pStyle w:val="Tabletext"/>
              <w:ind w:left="113" w:right="113"/>
              <w:jc w:val="center"/>
            </w:pPr>
          </w:p>
        </w:tc>
        <w:tc>
          <w:tcPr>
            <w:tcW w:w="627" w:type="pct"/>
            <w:noWrap/>
          </w:tcPr>
          <w:p w14:paraId="28E7735B" w14:textId="77777777" w:rsidR="00C218A3" w:rsidRPr="00E63C16" w:rsidRDefault="00C218A3" w:rsidP="00796662">
            <w:pPr>
              <w:pStyle w:val="Tabletext"/>
            </w:pPr>
            <w:r w:rsidRPr="00E63C16">
              <w:t>410023</w:t>
            </w:r>
          </w:p>
        </w:tc>
        <w:tc>
          <w:tcPr>
            <w:tcW w:w="2273" w:type="pct"/>
            <w:noWrap/>
          </w:tcPr>
          <w:p w14:paraId="28E7735C" w14:textId="77777777" w:rsidR="00C218A3" w:rsidRPr="00E63C16" w:rsidRDefault="00C218A3" w:rsidP="00796662">
            <w:pPr>
              <w:pStyle w:val="Tabletext"/>
            </w:pPr>
            <w:r w:rsidRPr="00E63C16">
              <w:t xml:space="preserve"> Murrumbidgee River At D/S Berembed Weir</w:t>
            </w:r>
          </w:p>
        </w:tc>
        <w:tc>
          <w:tcPr>
            <w:tcW w:w="544" w:type="pct"/>
            <w:noWrap/>
          </w:tcPr>
          <w:p w14:paraId="28E7735D" w14:textId="77777777" w:rsidR="00C218A3" w:rsidRPr="00E63C16" w:rsidRDefault="00C218A3" w:rsidP="00796662">
            <w:pPr>
              <w:pStyle w:val="Tabletext"/>
            </w:pPr>
            <w:r w:rsidRPr="00E63C16">
              <w:t>-34.8797</w:t>
            </w:r>
          </w:p>
        </w:tc>
        <w:tc>
          <w:tcPr>
            <w:tcW w:w="544" w:type="pct"/>
            <w:noWrap/>
          </w:tcPr>
          <w:p w14:paraId="28E7735E" w14:textId="77777777" w:rsidR="00C218A3" w:rsidRPr="00E63C16" w:rsidRDefault="00C218A3" w:rsidP="00796662">
            <w:pPr>
              <w:pStyle w:val="Tabletext"/>
            </w:pPr>
            <w:r w:rsidRPr="00E63C16">
              <w:t>146.836</w:t>
            </w:r>
          </w:p>
        </w:tc>
        <w:tc>
          <w:tcPr>
            <w:tcW w:w="481" w:type="pct"/>
            <w:noWrap/>
          </w:tcPr>
          <w:p w14:paraId="28E7735F" w14:textId="77777777" w:rsidR="00C218A3" w:rsidRPr="00E63C16" w:rsidRDefault="00C218A3" w:rsidP="00796662">
            <w:pPr>
              <w:pStyle w:val="Tabletext"/>
            </w:pPr>
            <w:r w:rsidRPr="00E63C16">
              <w:t>147.88</w:t>
            </w:r>
          </w:p>
        </w:tc>
      </w:tr>
      <w:tr w:rsidR="00C218A3" w:rsidRPr="00E63C16" w14:paraId="28E77367" w14:textId="77777777" w:rsidTr="00EB7FE7">
        <w:trPr>
          <w:trHeight w:val="300"/>
        </w:trPr>
        <w:tc>
          <w:tcPr>
            <w:tcW w:w="530" w:type="pct"/>
            <w:vMerge/>
            <w:noWrap/>
            <w:textDirection w:val="btLr"/>
          </w:tcPr>
          <w:p w14:paraId="28E77361" w14:textId="77777777" w:rsidR="00C218A3" w:rsidRPr="00E63C16" w:rsidRDefault="00C218A3" w:rsidP="00EB7FE7">
            <w:pPr>
              <w:pStyle w:val="Tabletext"/>
              <w:ind w:left="113" w:right="113"/>
              <w:jc w:val="center"/>
            </w:pPr>
          </w:p>
        </w:tc>
        <w:tc>
          <w:tcPr>
            <w:tcW w:w="627" w:type="pct"/>
            <w:noWrap/>
          </w:tcPr>
          <w:p w14:paraId="28E77362" w14:textId="77777777" w:rsidR="00C218A3" w:rsidRPr="00E63C16" w:rsidRDefault="00C218A3" w:rsidP="00796662">
            <w:pPr>
              <w:pStyle w:val="Tabletext"/>
            </w:pPr>
            <w:r w:rsidRPr="00E63C16">
              <w:t>410036</w:t>
            </w:r>
          </w:p>
        </w:tc>
        <w:tc>
          <w:tcPr>
            <w:tcW w:w="2273" w:type="pct"/>
            <w:noWrap/>
          </w:tcPr>
          <w:p w14:paraId="28E77363" w14:textId="77777777" w:rsidR="00C218A3" w:rsidRPr="00E63C16" w:rsidRDefault="00C218A3" w:rsidP="00796662">
            <w:pPr>
              <w:pStyle w:val="Tabletext"/>
            </w:pPr>
            <w:r w:rsidRPr="00E63C16">
              <w:t xml:space="preserve"> Murrumbidgee River At D/S Yanco Weir</w:t>
            </w:r>
          </w:p>
        </w:tc>
        <w:tc>
          <w:tcPr>
            <w:tcW w:w="544" w:type="pct"/>
            <w:noWrap/>
          </w:tcPr>
          <w:p w14:paraId="28E77364" w14:textId="77777777" w:rsidR="00C218A3" w:rsidRPr="00E63C16" w:rsidRDefault="00C218A3" w:rsidP="00796662">
            <w:pPr>
              <w:pStyle w:val="Tabletext"/>
            </w:pPr>
            <w:r w:rsidRPr="00E63C16">
              <w:t>-34.6953</w:t>
            </w:r>
          </w:p>
        </w:tc>
        <w:tc>
          <w:tcPr>
            <w:tcW w:w="544" w:type="pct"/>
            <w:noWrap/>
          </w:tcPr>
          <w:p w14:paraId="28E77365" w14:textId="77777777" w:rsidR="00C218A3" w:rsidRPr="00E63C16" w:rsidRDefault="00C218A3" w:rsidP="00796662">
            <w:pPr>
              <w:pStyle w:val="Tabletext"/>
            </w:pPr>
            <w:r w:rsidRPr="00E63C16">
              <w:t>146.4007</w:t>
            </w:r>
          </w:p>
        </w:tc>
        <w:tc>
          <w:tcPr>
            <w:tcW w:w="481" w:type="pct"/>
            <w:noWrap/>
          </w:tcPr>
          <w:p w14:paraId="28E77366" w14:textId="77777777" w:rsidR="00C218A3" w:rsidRPr="00E63C16" w:rsidRDefault="00C218A3" w:rsidP="00796662">
            <w:pPr>
              <w:pStyle w:val="Tabletext"/>
            </w:pPr>
            <w:r w:rsidRPr="00E63C16">
              <w:t>132.48</w:t>
            </w:r>
          </w:p>
        </w:tc>
      </w:tr>
      <w:tr w:rsidR="00C218A3" w:rsidRPr="00E63C16" w14:paraId="28E7736E" w14:textId="77777777" w:rsidTr="00EB7FE7">
        <w:trPr>
          <w:trHeight w:val="300"/>
        </w:trPr>
        <w:tc>
          <w:tcPr>
            <w:tcW w:w="530" w:type="pct"/>
            <w:vMerge/>
            <w:noWrap/>
            <w:textDirection w:val="btLr"/>
          </w:tcPr>
          <w:p w14:paraId="28E77368" w14:textId="77777777" w:rsidR="00C218A3" w:rsidRPr="00E63C16" w:rsidRDefault="00C218A3" w:rsidP="00EB7FE7">
            <w:pPr>
              <w:pStyle w:val="Tabletext"/>
              <w:ind w:left="113" w:right="113"/>
              <w:jc w:val="center"/>
            </w:pPr>
          </w:p>
        </w:tc>
        <w:tc>
          <w:tcPr>
            <w:tcW w:w="627" w:type="pct"/>
            <w:noWrap/>
          </w:tcPr>
          <w:p w14:paraId="28E77369" w14:textId="77777777" w:rsidR="00C218A3" w:rsidRPr="00E63C16" w:rsidRDefault="00C218A3" w:rsidP="00796662">
            <w:pPr>
              <w:pStyle w:val="Tabletext"/>
            </w:pPr>
            <w:r w:rsidRPr="00E63C16">
              <w:t>410093</w:t>
            </w:r>
          </w:p>
        </w:tc>
        <w:tc>
          <w:tcPr>
            <w:tcW w:w="2273" w:type="pct"/>
            <w:noWrap/>
          </w:tcPr>
          <w:p w14:paraId="28E7736A" w14:textId="77777777" w:rsidR="00C218A3" w:rsidRPr="00E63C16" w:rsidRDefault="00C218A3" w:rsidP="00796662">
            <w:pPr>
              <w:pStyle w:val="Tabletext"/>
            </w:pPr>
            <w:r w:rsidRPr="00E63C16">
              <w:t xml:space="preserve"> Old Man Creek At Kywong (Topreeds)</w:t>
            </w:r>
          </w:p>
        </w:tc>
        <w:tc>
          <w:tcPr>
            <w:tcW w:w="544" w:type="pct"/>
            <w:noWrap/>
          </w:tcPr>
          <w:p w14:paraId="28E7736B" w14:textId="77777777" w:rsidR="00C218A3" w:rsidRPr="00E63C16" w:rsidRDefault="00C218A3" w:rsidP="00796662">
            <w:pPr>
              <w:pStyle w:val="Tabletext"/>
            </w:pPr>
            <w:r w:rsidRPr="00E63C16">
              <w:t>-34.9274</w:t>
            </w:r>
          </w:p>
        </w:tc>
        <w:tc>
          <w:tcPr>
            <w:tcW w:w="544" w:type="pct"/>
            <w:noWrap/>
          </w:tcPr>
          <w:p w14:paraId="28E7736C" w14:textId="77777777" w:rsidR="00C218A3" w:rsidRPr="00E63C16" w:rsidRDefault="00C218A3" w:rsidP="00796662">
            <w:pPr>
              <w:pStyle w:val="Tabletext"/>
            </w:pPr>
            <w:r w:rsidRPr="00E63C16">
              <w:t>146.7844</w:t>
            </w:r>
          </w:p>
        </w:tc>
        <w:tc>
          <w:tcPr>
            <w:tcW w:w="481" w:type="pct"/>
            <w:noWrap/>
          </w:tcPr>
          <w:p w14:paraId="28E7736D" w14:textId="77777777" w:rsidR="00C218A3" w:rsidRPr="00E63C16" w:rsidRDefault="00C218A3" w:rsidP="00796662">
            <w:pPr>
              <w:pStyle w:val="Tabletext"/>
            </w:pPr>
            <w:r w:rsidRPr="00E63C16">
              <w:t>152.37</w:t>
            </w:r>
          </w:p>
        </w:tc>
      </w:tr>
      <w:tr w:rsidR="00C218A3" w:rsidRPr="00E63C16" w14:paraId="28E77376" w14:textId="77777777" w:rsidTr="00EB7FE7">
        <w:trPr>
          <w:trHeight w:val="300"/>
        </w:trPr>
        <w:tc>
          <w:tcPr>
            <w:tcW w:w="530" w:type="pct"/>
            <w:vMerge w:val="restart"/>
            <w:noWrap/>
            <w:textDirection w:val="btLr"/>
          </w:tcPr>
          <w:p w14:paraId="28E7736F" w14:textId="77777777" w:rsidR="00C218A3" w:rsidRPr="00E63C16" w:rsidRDefault="00C218A3" w:rsidP="00EB7FE7">
            <w:pPr>
              <w:pStyle w:val="Tabletext"/>
              <w:ind w:left="113" w:right="113"/>
              <w:jc w:val="center"/>
            </w:pPr>
            <w:r w:rsidRPr="00E63C16">
              <w:t xml:space="preserve">Carrathool </w:t>
            </w:r>
          </w:p>
          <w:p w14:paraId="28E77370" w14:textId="77777777" w:rsidR="00C218A3" w:rsidRPr="00E63C16" w:rsidRDefault="00C218A3" w:rsidP="00EB7FE7">
            <w:pPr>
              <w:pStyle w:val="Tabletext"/>
              <w:ind w:left="113" w:right="113"/>
              <w:jc w:val="center"/>
            </w:pPr>
          </w:p>
        </w:tc>
        <w:tc>
          <w:tcPr>
            <w:tcW w:w="627" w:type="pct"/>
            <w:noWrap/>
          </w:tcPr>
          <w:p w14:paraId="28E77371" w14:textId="77777777" w:rsidR="00C218A3" w:rsidRPr="00E63C16" w:rsidRDefault="00C218A3" w:rsidP="00796662">
            <w:pPr>
              <w:pStyle w:val="Tabletext"/>
            </w:pPr>
            <w:r w:rsidRPr="00E63C16">
              <w:t>410002</w:t>
            </w:r>
          </w:p>
        </w:tc>
        <w:tc>
          <w:tcPr>
            <w:tcW w:w="2273" w:type="pct"/>
            <w:noWrap/>
          </w:tcPr>
          <w:p w14:paraId="28E77372" w14:textId="77777777" w:rsidR="00C218A3" w:rsidRPr="00E63C16" w:rsidRDefault="00C218A3" w:rsidP="00796662">
            <w:pPr>
              <w:pStyle w:val="Tabletext"/>
            </w:pPr>
            <w:r w:rsidRPr="00E63C16">
              <w:t xml:space="preserve"> Murrumbidgee River At Hay</w:t>
            </w:r>
          </w:p>
        </w:tc>
        <w:tc>
          <w:tcPr>
            <w:tcW w:w="544" w:type="pct"/>
            <w:noWrap/>
          </w:tcPr>
          <w:p w14:paraId="28E77373" w14:textId="77777777" w:rsidR="00C218A3" w:rsidRPr="00E63C16" w:rsidRDefault="00C218A3" w:rsidP="00796662">
            <w:pPr>
              <w:pStyle w:val="Tabletext"/>
            </w:pPr>
            <w:r w:rsidRPr="00E63C16">
              <w:t>-34.5169</w:t>
            </w:r>
          </w:p>
        </w:tc>
        <w:tc>
          <w:tcPr>
            <w:tcW w:w="544" w:type="pct"/>
            <w:noWrap/>
          </w:tcPr>
          <w:p w14:paraId="28E77374" w14:textId="77777777" w:rsidR="00C218A3" w:rsidRPr="00E63C16" w:rsidRDefault="00C218A3" w:rsidP="00796662">
            <w:pPr>
              <w:pStyle w:val="Tabletext"/>
            </w:pPr>
            <w:r w:rsidRPr="00E63C16">
              <w:t>144.8418</w:t>
            </w:r>
          </w:p>
        </w:tc>
        <w:tc>
          <w:tcPr>
            <w:tcW w:w="481" w:type="pct"/>
            <w:noWrap/>
          </w:tcPr>
          <w:p w14:paraId="28E77375" w14:textId="77777777" w:rsidR="00C218A3" w:rsidRPr="00E63C16" w:rsidRDefault="00C218A3" w:rsidP="00796662">
            <w:pPr>
              <w:pStyle w:val="Tabletext"/>
            </w:pPr>
            <w:r w:rsidRPr="00E63C16">
              <w:t>-</w:t>
            </w:r>
          </w:p>
        </w:tc>
      </w:tr>
      <w:tr w:rsidR="00C218A3" w:rsidRPr="00E63C16" w14:paraId="28E7737D" w14:textId="77777777" w:rsidTr="00EB7FE7">
        <w:trPr>
          <w:trHeight w:val="300"/>
        </w:trPr>
        <w:tc>
          <w:tcPr>
            <w:tcW w:w="530" w:type="pct"/>
            <w:vMerge/>
            <w:noWrap/>
            <w:textDirection w:val="btLr"/>
          </w:tcPr>
          <w:p w14:paraId="28E77377" w14:textId="77777777" w:rsidR="00C218A3" w:rsidRPr="00E63C16" w:rsidRDefault="00C218A3" w:rsidP="00EB7FE7">
            <w:pPr>
              <w:pStyle w:val="Tabletext"/>
              <w:ind w:left="113" w:right="113"/>
              <w:jc w:val="center"/>
            </w:pPr>
          </w:p>
        </w:tc>
        <w:tc>
          <w:tcPr>
            <w:tcW w:w="627" w:type="pct"/>
            <w:noWrap/>
          </w:tcPr>
          <w:p w14:paraId="28E77378" w14:textId="77777777" w:rsidR="00C218A3" w:rsidRPr="00E63C16" w:rsidRDefault="00C218A3" w:rsidP="00796662">
            <w:pPr>
              <w:pStyle w:val="Tabletext"/>
            </w:pPr>
            <w:r w:rsidRPr="00E63C16">
              <w:t>410021</w:t>
            </w:r>
          </w:p>
        </w:tc>
        <w:tc>
          <w:tcPr>
            <w:tcW w:w="2273" w:type="pct"/>
            <w:noWrap/>
          </w:tcPr>
          <w:p w14:paraId="28E77379" w14:textId="77777777" w:rsidR="00C218A3" w:rsidRPr="00E63C16" w:rsidRDefault="00C218A3" w:rsidP="00796662">
            <w:pPr>
              <w:pStyle w:val="Tabletext"/>
            </w:pPr>
            <w:r w:rsidRPr="00E63C16">
              <w:t xml:space="preserve"> Murrumbidgee River At Darlington Point</w:t>
            </w:r>
          </w:p>
        </w:tc>
        <w:tc>
          <w:tcPr>
            <w:tcW w:w="544" w:type="pct"/>
            <w:noWrap/>
          </w:tcPr>
          <w:p w14:paraId="28E7737A" w14:textId="77777777" w:rsidR="00C218A3" w:rsidRPr="00E63C16" w:rsidRDefault="00C218A3" w:rsidP="00796662">
            <w:pPr>
              <w:pStyle w:val="Tabletext"/>
            </w:pPr>
            <w:r w:rsidRPr="00E63C16">
              <w:t>-34.5664</w:t>
            </w:r>
          </w:p>
        </w:tc>
        <w:tc>
          <w:tcPr>
            <w:tcW w:w="544" w:type="pct"/>
            <w:noWrap/>
          </w:tcPr>
          <w:p w14:paraId="28E7737B" w14:textId="77777777" w:rsidR="00C218A3" w:rsidRPr="00E63C16" w:rsidRDefault="00C218A3" w:rsidP="00796662">
            <w:pPr>
              <w:pStyle w:val="Tabletext"/>
            </w:pPr>
            <w:r w:rsidRPr="00E63C16">
              <w:t>146.0027</w:t>
            </w:r>
          </w:p>
        </w:tc>
        <w:tc>
          <w:tcPr>
            <w:tcW w:w="481" w:type="pct"/>
            <w:noWrap/>
          </w:tcPr>
          <w:p w14:paraId="28E7737C" w14:textId="77777777" w:rsidR="00C218A3" w:rsidRPr="00E63C16" w:rsidRDefault="00C218A3" w:rsidP="00796662">
            <w:pPr>
              <w:pStyle w:val="Tabletext"/>
            </w:pPr>
            <w:r w:rsidRPr="00E63C16">
              <w:t>117.86</w:t>
            </w:r>
          </w:p>
        </w:tc>
      </w:tr>
      <w:tr w:rsidR="00C218A3" w:rsidRPr="00E63C16" w14:paraId="28E77384" w14:textId="77777777" w:rsidTr="00EB7FE7">
        <w:trPr>
          <w:trHeight w:val="300"/>
        </w:trPr>
        <w:tc>
          <w:tcPr>
            <w:tcW w:w="530" w:type="pct"/>
            <w:vMerge/>
            <w:noWrap/>
            <w:textDirection w:val="btLr"/>
          </w:tcPr>
          <w:p w14:paraId="28E7737E" w14:textId="77777777" w:rsidR="00C218A3" w:rsidRPr="00E63C16" w:rsidRDefault="00C218A3" w:rsidP="00EB7FE7">
            <w:pPr>
              <w:pStyle w:val="Tabletext"/>
              <w:ind w:left="113" w:right="113"/>
              <w:jc w:val="center"/>
            </w:pPr>
          </w:p>
        </w:tc>
        <w:tc>
          <w:tcPr>
            <w:tcW w:w="627" w:type="pct"/>
            <w:noWrap/>
          </w:tcPr>
          <w:p w14:paraId="28E7737F" w14:textId="77777777" w:rsidR="00C218A3" w:rsidRPr="00E63C16" w:rsidRDefault="00C218A3" w:rsidP="00796662">
            <w:pPr>
              <w:pStyle w:val="Tabletext"/>
            </w:pPr>
            <w:r w:rsidRPr="00E63C16">
              <w:t>410040</w:t>
            </w:r>
          </w:p>
        </w:tc>
        <w:tc>
          <w:tcPr>
            <w:tcW w:w="2273" w:type="pct"/>
            <w:noWrap/>
          </w:tcPr>
          <w:p w14:paraId="28E77380" w14:textId="77777777" w:rsidR="00C218A3" w:rsidRPr="00E63C16" w:rsidRDefault="00C218A3" w:rsidP="00796662">
            <w:pPr>
              <w:pStyle w:val="Tabletext"/>
            </w:pPr>
            <w:r w:rsidRPr="00E63C16">
              <w:t xml:space="preserve"> Murrumbidgee River At D/S Maude Weir</w:t>
            </w:r>
          </w:p>
        </w:tc>
        <w:tc>
          <w:tcPr>
            <w:tcW w:w="544" w:type="pct"/>
            <w:noWrap/>
          </w:tcPr>
          <w:p w14:paraId="28E77381" w14:textId="77777777" w:rsidR="00C218A3" w:rsidRPr="00E63C16" w:rsidRDefault="00C218A3" w:rsidP="00796662">
            <w:pPr>
              <w:pStyle w:val="Tabletext"/>
            </w:pPr>
            <w:r w:rsidRPr="00E63C16">
              <w:t>-34.4790</w:t>
            </w:r>
          </w:p>
        </w:tc>
        <w:tc>
          <w:tcPr>
            <w:tcW w:w="544" w:type="pct"/>
            <w:noWrap/>
          </w:tcPr>
          <w:p w14:paraId="28E77382" w14:textId="77777777" w:rsidR="00C218A3" w:rsidRPr="00E63C16" w:rsidRDefault="00C218A3" w:rsidP="00796662">
            <w:pPr>
              <w:pStyle w:val="Tabletext"/>
            </w:pPr>
            <w:r w:rsidRPr="00E63C16">
              <w:t>144.2996</w:t>
            </w:r>
          </w:p>
        </w:tc>
        <w:tc>
          <w:tcPr>
            <w:tcW w:w="481" w:type="pct"/>
            <w:noWrap/>
          </w:tcPr>
          <w:p w14:paraId="28E77383" w14:textId="77777777" w:rsidR="00C218A3" w:rsidRPr="00E63C16" w:rsidRDefault="00C218A3" w:rsidP="00796662">
            <w:pPr>
              <w:pStyle w:val="Tabletext"/>
            </w:pPr>
            <w:r w:rsidRPr="00E63C16">
              <w:t>-</w:t>
            </w:r>
          </w:p>
        </w:tc>
      </w:tr>
      <w:tr w:rsidR="00C218A3" w:rsidRPr="00E63C16" w14:paraId="28E7738B" w14:textId="77777777" w:rsidTr="00EB7FE7">
        <w:trPr>
          <w:trHeight w:val="300"/>
        </w:trPr>
        <w:tc>
          <w:tcPr>
            <w:tcW w:w="530" w:type="pct"/>
            <w:vMerge/>
            <w:noWrap/>
            <w:textDirection w:val="btLr"/>
          </w:tcPr>
          <w:p w14:paraId="28E77385" w14:textId="77777777" w:rsidR="00C218A3" w:rsidRPr="00E63C16" w:rsidRDefault="00C218A3" w:rsidP="00EB7FE7">
            <w:pPr>
              <w:pStyle w:val="Tabletext"/>
              <w:ind w:left="113" w:right="113"/>
              <w:jc w:val="center"/>
            </w:pPr>
          </w:p>
        </w:tc>
        <w:tc>
          <w:tcPr>
            <w:tcW w:w="627" w:type="pct"/>
            <w:noWrap/>
          </w:tcPr>
          <w:p w14:paraId="28E77386" w14:textId="77777777" w:rsidR="00C218A3" w:rsidRPr="00E63C16" w:rsidRDefault="00C218A3" w:rsidP="00796662">
            <w:pPr>
              <w:pStyle w:val="Tabletext"/>
            </w:pPr>
            <w:r w:rsidRPr="00E63C16">
              <w:t>410078</w:t>
            </w:r>
          </w:p>
        </w:tc>
        <w:tc>
          <w:tcPr>
            <w:tcW w:w="2273" w:type="pct"/>
            <w:noWrap/>
          </w:tcPr>
          <w:p w14:paraId="28E77387" w14:textId="77777777" w:rsidR="00C218A3" w:rsidRPr="00E63C16" w:rsidRDefault="00C218A3" w:rsidP="00796662">
            <w:pPr>
              <w:pStyle w:val="Tabletext"/>
            </w:pPr>
            <w:r w:rsidRPr="00E63C16">
              <w:t xml:space="preserve"> Murrumbidgee River At Carrathool</w:t>
            </w:r>
          </w:p>
        </w:tc>
        <w:tc>
          <w:tcPr>
            <w:tcW w:w="544" w:type="pct"/>
            <w:noWrap/>
          </w:tcPr>
          <w:p w14:paraId="28E77388" w14:textId="77777777" w:rsidR="00C218A3" w:rsidRPr="00E63C16" w:rsidRDefault="00C218A3" w:rsidP="00796662">
            <w:pPr>
              <w:pStyle w:val="Tabletext"/>
            </w:pPr>
            <w:r w:rsidRPr="00E63C16">
              <w:t>-34.4493</w:t>
            </w:r>
          </w:p>
        </w:tc>
        <w:tc>
          <w:tcPr>
            <w:tcW w:w="544" w:type="pct"/>
            <w:noWrap/>
          </w:tcPr>
          <w:p w14:paraId="28E77389" w14:textId="77777777" w:rsidR="00C218A3" w:rsidRPr="00E63C16" w:rsidRDefault="00C218A3" w:rsidP="00796662">
            <w:pPr>
              <w:pStyle w:val="Tabletext"/>
            </w:pPr>
            <w:r w:rsidRPr="00E63C16">
              <w:t>145.4174</w:t>
            </w:r>
          </w:p>
        </w:tc>
        <w:tc>
          <w:tcPr>
            <w:tcW w:w="481" w:type="pct"/>
            <w:noWrap/>
          </w:tcPr>
          <w:p w14:paraId="28E7738A" w14:textId="77777777" w:rsidR="00C218A3" w:rsidRPr="00E63C16" w:rsidRDefault="00C218A3" w:rsidP="00796662">
            <w:pPr>
              <w:pStyle w:val="Tabletext"/>
            </w:pPr>
            <w:r w:rsidRPr="00E63C16">
              <w:t>97.231</w:t>
            </w:r>
          </w:p>
        </w:tc>
      </w:tr>
      <w:tr w:rsidR="00C218A3" w:rsidRPr="00E63C16" w14:paraId="28E77393" w14:textId="77777777" w:rsidTr="00EB7FE7">
        <w:trPr>
          <w:trHeight w:val="300"/>
        </w:trPr>
        <w:tc>
          <w:tcPr>
            <w:tcW w:w="530" w:type="pct"/>
            <w:vMerge w:val="restart"/>
            <w:noWrap/>
            <w:textDirection w:val="btLr"/>
          </w:tcPr>
          <w:p w14:paraId="28E7738C" w14:textId="77777777" w:rsidR="00C218A3" w:rsidRPr="00E63C16" w:rsidRDefault="00C218A3" w:rsidP="00EB7FE7">
            <w:pPr>
              <w:pStyle w:val="Tabletext"/>
              <w:ind w:left="113" w:right="113"/>
              <w:jc w:val="center"/>
            </w:pPr>
            <w:r w:rsidRPr="00E63C16">
              <w:t xml:space="preserve">Balranald </w:t>
            </w:r>
          </w:p>
          <w:p w14:paraId="28E7738D" w14:textId="77777777" w:rsidR="00C218A3" w:rsidRPr="00E63C16" w:rsidRDefault="00C218A3" w:rsidP="00EB7FE7">
            <w:pPr>
              <w:pStyle w:val="Tabletext"/>
              <w:ind w:left="113" w:right="113"/>
              <w:jc w:val="center"/>
            </w:pPr>
          </w:p>
        </w:tc>
        <w:tc>
          <w:tcPr>
            <w:tcW w:w="627" w:type="pct"/>
            <w:noWrap/>
          </w:tcPr>
          <w:p w14:paraId="28E7738E" w14:textId="77777777" w:rsidR="00C218A3" w:rsidRPr="00E63C16" w:rsidRDefault="00C218A3" w:rsidP="00796662">
            <w:pPr>
              <w:pStyle w:val="Tabletext"/>
            </w:pPr>
            <w:r w:rsidRPr="00E63C16">
              <w:t>410041</w:t>
            </w:r>
          </w:p>
        </w:tc>
        <w:tc>
          <w:tcPr>
            <w:tcW w:w="2273" w:type="pct"/>
            <w:noWrap/>
          </w:tcPr>
          <w:p w14:paraId="28E7738F" w14:textId="77777777" w:rsidR="00C218A3" w:rsidRPr="00E63C16" w:rsidRDefault="00C218A3" w:rsidP="00796662">
            <w:pPr>
              <w:pStyle w:val="Tabletext"/>
            </w:pPr>
            <w:r w:rsidRPr="00E63C16">
              <w:t xml:space="preserve"> Murrumbidgee River At D/S Redbank Weir</w:t>
            </w:r>
          </w:p>
        </w:tc>
        <w:tc>
          <w:tcPr>
            <w:tcW w:w="544" w:type="pct"/>
            <w:noWrap/>
          </w:tcPr>
          <w:p w14:paraId="28E77390" w14:textId="77777777" w:rsidR="00C218A3" w:rsidRPr="00E63C16" w:rsidRDefault="00C218A3" w:rsidP="00796662">
            <w:pPr>
              <w:pStyle w:val="Tabletext"/>
            </w:pPr>
            <w:r w:rsidRPr="00E63C16">
              <w:t>-34.3813</w:t>
            </w:r>
          </w:p>
        </w:tc>
        <w:tc>
          <w:tcPr>
            <w:tcW w:w="544" w:type="pct"/>
            <w:noWrap/>
          </w:tcPr>
          <w:p w14:paraId="28E77391" w14:textId="77777777" w:rsidR="00C218A3" w:rsidRPr="00E63C16" w:rsidRDefault="00C218A3" w:rsidP="00796662">
            <w:pPr>
              <w:pStyle w:val="Tabletext"/>
            </w:pPr>
            <w:r w:rsidRPr="00E63C16">
              <w:t>143.7804</w:t>
            </w:r>
          </w:p>
        </w:tc>
        <w:tc>
          <w:tcPr>
            <w:tcW w:w="481" w:type="pct"/>
            <w:noWrap/>
          </w:tcPr>
          <w:p w14:paraId="28E77392" w14:textId="77777777" w:rsidR="00C218A3" w:rsidRPr="00E63C16" w:rsidRDefault="00C218A3" w:rsidP="00796662">
            <w:pPr>
              <w:pStyle w:val="Tabletext"/>
            </w:pPr>
            <w:r w:rsidRPr="00E63C16">
              <w:t>-</w:t>
            </w:r>
          </w:p>
        </w:tc>
      </w:tr>
      <w:tr w:rsidR="00C218A3" w:rsidRPr="00E63C16" w14:paraId="28E7739A" w14:textId="77777777" w:rsidTr="00EB7FE7">
        <w:trPr>
          <w:trHeight w:val="300"/>
        </w:trPr>
        <w:tc>
          <w:tcPr>
            <w:tcW w:w="530" w:type="pct"/>
            <w:vMerge/>
            <w:noWrap/>
          </w:tcPr>
          <w:p w14:paraId="28E77394" w14:textId="77777777" w:rsidR="00C218A3" w:rsidRPr="00E63C16" w:rsidRDefault="00C218A3" w:rsidP="00796662">
            <w:pPr>
              <w:pStyle w:val="Tabletext"/>
            </w:pPr>
          </w:p>
        </w:tc>
        <w:tc>
          <w:tcPr>
            <w:tcW w:w="627" w:type="pct"/>
            <w:noWrap/>
          </w:tcPr>
          <w:p w14:paraId="28E77395" w14:textId="77777777" w:rsidR="00C218A3" w:rsidRPr="00E63C16" w:rsidRDefault="00C218A3" w:rsidP="00796662">
            <w:pPr>
              <w:pStyle w:val="Tabletext"/>
            </w:pPr>
            <w:r w:rsidRPr="00E63C16">
              <w:t>410130</w:t>
            </w:r>
          </w:p>
        </w:tc>
        <w:tc>
          <w:tcPr>
            <w:tcW w:w="2273" w:type="pct"/>
            <w:noWrap/>
          </w:tcPr>
          <w:p w14:paraId="28E77396" w14:textId="77777777" w:rsidR="00C218A3" w:rsidRPr="00E63C16" w:rsidRDefault="00C218A3" w:rsidP="00796662">
            <w:pPr>
              <w:pStyle w:val="Tabletext"/>
            </w:pPr>
            <w:r w:rsidRPr="00E63C16">
              <w:t>Murrumbidgee River At D/S Balranald Weir</w:t>
            </w:r>
          </w:p>
        </w:tc>
        <w:tc>
          <w:tcPr>
            <w:tcW w:w="544" w:type="pct"/>
            <w:noWrap/>
          </w:tcPr>
          <w:p w14:paraId="28E77397" w14:textId="77777777" w:rsidR="00C218A3" w:rsidRPr="00E63C16" w:rsidRDefault="00C218A3" w:rsidP="00796662">
            <w:pPr>
              <w:pStyle w:val="Tabletext"/>
            </w:pPr>
            <w:r w:rsidRPr="00E63C16">
              <w:t>-34.6665</w:t>
            </w:r>
          </w:p>
        </w:tc>
        <w:tc>
          <w:tcPr>
            <w:tcW w:w="544" w:type="pct"/>
            <w:noWrap/>
          </w:tcPr>
          <w:p w14:paraId="28E77398" w14:textId="77777777" w:rsidR="00C218A3" w:rsidRPr="00E63C16" w:rsidRDefault="00C218A3" w:rsidP="00796662">
            <w:pPr>
              <w:pStyle w:val="Tabletext"/>
            </w:pPr>
            <w:r w:rsidRPr="00E63C16">
              <w:t>143.4904</w:t>
            </w:r>
          </w:p>
        </w:tc>
        <w:tc>
          <w:tcPr>
            <w:tcW w:w="481" w:type="pct"/>
            <w:noWrap/>
          </w:tcPr>
          <w:p w14:paraId="28E77399" w14:textId="77777777" w:rsidR="00C218A3" w:rsidRPr="00E63C16" w:rsidRDefault="00C218A3" w:rsidP="00796662">
            <w:pPr>
              <w:pStyle w:val="Tabletext"/>
            </w:pPr>
            <w:r w:rsidRPr="00E63C16">
              <w:t>54.253</w:t>
            </w:r>
          </w:p>
        </w:tc>
      </w:tr>
      <w:tr w:rsidR="00C218A3" w:rsidRPr="00E63C16" w14:paraId="28E773A1" w14:textId="77777777" w:rsidTr="00EB7FE7">
        <w:trPr>
          <w:trHeight w:val="300"/>
        </w:trPr>
        <w:tc>
          <w:tcPr>
            <w:tcW w:w="530" w:type="pct"/>
            <w:vMerge/>
            <w:noWrap/>
          </w:tcPr>
          <w:p w14:paraId="28E7739B" w14:textId="77777777" w:rsidR="00C218A3" w:rsidRPr="00E63C16" w:rsidRDefault="00C218A3" w:rsidP="00796662">
            <w:pPr>
              <w:pStyle w:val="Tabletext"/>
            </w:pPr>
          </w:p>
        </w:tc>
        <w:tc>
          <w:tcPr>
            <w:tcW w:w="627" w:type="pct"/>
            <w:noWrap/>
          </w:tcPr>
          <w:p w14:paraId="28E7739C" w14:textId="77777777" w:rsidR="00C218A3" w:rsidRPr="00E63C16" w:rsidRDefault="00C218A3" w:rsidP="00796662">
            <w:pPr>
              <w:pStyle w:val="Tabletext"/>
            </w:pPr>
            <w:r w:rsidRPr="00E63C16">
              <w:t>41000236</w:t>
            </w:r>
          </w:p>
        </w:tc>
        <w:tc>
          <w:tcPr>
            <w:tcW w:w="2273" w:type="pct"/>
            <w:noWrap/>
          </w:tcPr>
          <w:p w14:paraId="28E7739D" w14:textId="77777777" w:rsidR="00C218A3" w:rsidRPr="00E63C16" w:rsidRDefault="00C218A3" w:rsidP="00796662">
            <w:pPr>
              <w:pStyle w:val="Tabletext"/>
            </w:pPr>
            <w:r w:rsidRPr="00E63C16">
              <w:t xml:space="preserve"> Talpee Creek D/S Pee Vee Creek Junction</w:t>
            </w:r>
          </w:p>
        </w:tc>
        <w:tc>
          <w:tcPr>
            <w:tcW w:w="544" w:type="pct"/>
            <w:noWrap/>
          </w:tcPr>
          <w:p w14:paraId="28E7739E" w14:textId="77777777" w:rsidR="00C218A3" w:rsidRPr="00E63C16" w:rsidRDefault="00C218A3" w:rsidP="00796662">
            <w:pPr>
              <w:pStyle w:val="Tabletext"/>
            </w:pPr>
            <w:r w:rsidRPr="00E63C16">
              <w:t>-34.5284</w:t>
            </w:r>
          </w:p>
        </w:tc>
        <w:tc>
          <w:tcPr>
            <w:tcW w:w="544" w:type="pct"/>
            <w:noWrap/>
          </w:tcPr>
          <w:p w14:paraId="28E7739F" w14:textId="77777777" w:rsidR="00C218A3" w:rsidRPr="00E63C16" w:rsidRDefault="00C218A3" w:rsidP="00796662">
            <w:pPr>
              <w:pStyle w:val="Tabletext"/>
            </w:pPr>
            <w:r w:rsidRPr="00E63C16">
              <w:t>143.7305</w:t>
            </w:r>
          </w:p>
        </w:tc>
        <w:tc>
          <w:tcPr>
            <w:tcW w:w="481" w:type="pct"/>
            <w:noWrap/>
          </w:tcPr>
          <w:p w14:paraId="28E773A0" w14:textId="77777777" w:rsidR="00C218A3" w:rsidRPr="00E63C16" w:rsidRDefault="00C218A3" w:rsidP="00796662">
            <w:pPr>
              <w:pStyle w:val="Tabletext"/>
            </w:pPr>
            <w:r w:rsidRPr="00E63C16">
              <w:t>60.35</w:t>
            </w:r>
          </w:p>
        </w:tc>
      </w:tr>
      <w:tr w:rsidR="00C218A3" w:rsidRPr="00E63C16" w14:paraId="28E773A8" w14:textId="77777777" w:rsidTr="00EB7FE7">
        <w:trPr>
          <w:trHeight w:val="300"/>
        </w:trPr>
        <w:tc>
          <w:tcPr>
            <w:tcW w:w="530" w:type="pct"/>
            <w:vMerge/>
            <w:noWrap/>
          </w:tcPr>
          <w:p w14:paraId="28E773A2" w14:textId="77777777" w:rsidR="00C218A3" w:rsidRPr="00E63C16" w:rsidRDefault="00C218A3" w:rsidP="00796662">
            <w:pPr>
              <w:pStyle w:val="Tabletext"/>
            </w:pPr>
          </w:p>
        </w:tc>
        <w:tc>
          <w:tcPr>
            <w:tcW w:w="627" w:type="pct"/>
            <w:noWrap/>
          </w:tcPr>
          <w:p w14:paraId="28E773A3" w14:textId="77777777" w:rsidR="00C218A3" w:rsidRPr="00E63C16" w:rsidRDefault="00C218A3" w:rsidP="00796662">
            <w:pPr>
              <w:pStyle w:val="Tabletext"/>
            </w:pPr>
            <w:r w:rsidRPr="00E63C16">
              <w:t>41000240</w:t>
            </w:r>
          </w:p>
        </w:tc>
        <w:tc>
          <w:tcPr>
            <w:tcW w:w="2273" w:type="pct"/>
            <w:noWrap/>
          </w:tcPr>
          <w:p w14:paraId="28E773A4" w14:textId="77777777" w:rsidR="00C218A3" w:rsidRPr="00E63C16" w:rsidRDefault="00C218A3" w:rsidP="00796662">
            <w:pPr>
              <w:pStyle w:val="Tabletext"/>
            </w:pPr>
            <w:r w:rsidRPr="00E63C16">
              <w:t xml:space="preserve"> Waugorah Creek U/S Regulator</w:t>
            </w:r>
          </w:p>
        </w:tc>
        <w:tc>
          <w:tcPr>
            <w:tcW w:w="544" w:type="pct"/>
            <w:noWrap/>
          </w:tcPr>
          <w:p w14:paraId="28E773A5" w14:textId="77777777" w:rsidR="00C218A3" w:rsidRPr="00E63C16" w:rsidRDefault="00C218A3" w:rsidP="00796662">
            <w:pPr>
              <w:pStyle w:val="Tabletext"/>
            </w:pPr>
            <w:r w:rsidRPr="00E63C16">
              <w:t>-34.3549</w:t>
            </w:r>
          </w:p>
        </w:tc>
        <w:tc>
          <w:tcPr>
            <w:tcW w:w="544" w:type="pct"/>
            <w:noWrap/>
          </w:tcPr>
          <w:p w14:paraId="28E773A6" w14:textId="77777777" w:rsidR="00C218A3" w:rsidRPr="00E63C16" w:rsidRDefault="00C218A3" w:rsidP="00796662">
            <w:pPr>
              <w:pStyle w:val="Tabletext"/>
            </w:pPr>
            <w:r w:rsidRPr="00E63C16">
              <w:t>143.8580</w:t>
            </w:r>
          </w:p>
        </w:tc>
        <w:tc>
          <w:tcPr>
            <w:tcW w:w="481" w:type="pct"/>
            <w:noWrap/>
          </w:tcPr>
          <w:p w14:paraId="28E773A7" w14:textId="77777777" w:rsidR="00C218A3" w:rsidRPr="00E63C16" w:rsidRDefault="00C218A3" w:rsidP="00796662">
            <w:pPr>
              <w:pStyle w:val="Tabletext"/>
            </w:pPr>
            <w:r w:rsidRPr="00E63C16">
              <w:t>65.33</w:t>
            </w:r>
          </w:p>
        </w:tc>
      </w:tr>
      <w:tr w:rsidR="00C218A3" w:rsidRPr="00E63C16" w14:paraId="28E773AF" w14:textId="77777777" w:rsidTr="00EB7FE7">
        <w:trPr>
          <w:trHeight w:val="300"/>
        </w:trPr>
        <w:tc>
          <w:tcPr>
            <w:tcW w:w="530" w:type="pct"/>
            <w:vMerge/>
            <w:noWrap/>
          </w:tcPr>
          <w:p w14:paraId="28E773A9" w14:textId="77777777" w:rsidR="00C218A3" w:rsidRPr="00E63C16" w:rsidRDefault="00C218A3" w:rsidP="00796662">
            <w:pPr>
              <w:pStyle w:val="Tabletext"/>
            </w:pPr>
          </w:p>
        </w:tc>
        <w:tc>
          <w:tcPr>
            <w:tcW w:w="627" w:type="pct"/>
            <w:noWrap/>
          </w:tcPr>
          <w:p w14:paraId="28E773AA" w14:textId="77777777" w:rsidR="00C218A3" w:rsidRPr="00E63C16" w:rsidRDefault="00C218A3" w:rsidP="00796662">
            <w:pPr>
              <w:pStyle w:val="Tabletext"/>
            </w:pPr>
            <w:r w:rsidRPr="00E63C16">
              <w:t>41000241</w:t>
            </w:r>
          </w:p>
        </w:tc>
        <w:tc>
          <w:tcPr>
            <w:tcW w:w="2273" w:type="pct"/>
            <w:noWrap/>
          </w:tcPr>
          <w:p w14:paraId="28E773AB" w14:textId="77777777" w:rsidR="00C218A3" w:rsidRPr="00E63C16" w:rsidRDefault="00C218A3" w:rsidP="00796662">
            <w:pPr>
              <w:pStyle w:val="Tabletext"/>
            </w:pPr>
            <w:r w:rsidRPr="00E63C16">
              <w:t xml:space="preserve"> Weather Station At North Of Woolshed Creek Regulator</w:t>
            </w:r>
          </w:p>
        </w:tc>
        <w:tc>
          <w:tcPr>
            <w:tcW w:w="544" w:type="pct"/>
            <w:noWrap/>
          </w:tcPr>
          <w:p w14:paraId="28E773AC" w14:textId="77777777" w:rsidR="00C218A3" w:rsidRPr="00E63C16" w:rsidRDefault="00C218A3" w:rsidP="00796662">
            <w:pPr>
              <w:pStyle w:val="Tabletext"/>
            </w:pPr>
            <w:r w:rsidRPr="00E63C16">
              <w:t>-34.5619</w:t>
            </w:r>
          </w:p>
        </w:tc>
        <w:tc>
          <w:tcPr>
            <w:tcW w:w="544" w:type="pct"/>
            <w:noWrap/>
          </w:tcPr>
          <w:p w14:paraId="28E773AD" w14:textId="77777777" w:rsidR="00C218A3" w:rsidRPr="00E63C16" w:rsidRDefault="00C218A3" w:rsidP="00796662">
            <w:pPr>
              <w:pStyle w:val="Tabletext"/>
            </w:pPr>
            <w:r w:rsidRPr="00E63C16">
              <w:t>143.6645</w:t>
            </w:r>
          </w:p>
        </w:tc>
        <w:tc>
          <w:tcPr>
            <w:tcW w:w="481" w:type="pct"/>
            <w:noWrap/>
          </w:tcPr>
          <w:p w14:paraId="28E773AE" w14:textId="77777777" w:rsidR="00C218A3" w:rsidRPr="00E63C16" w:rsidRDefault="00C218A3" w:rsidP="00796662">
            <w:pPr>
              <w:pStyle w:val="Tabletext"/>
            </w:pPr>
            <w:r w:rsidRPr="00E63C16">
              <w:t>-</w:t>
            </w:r>
          </w:p>
        </w:tc>
      </w:tr>
      <w:tr w:rsidR="00C218A3" w:rsidRPr="00E63C16" w14:paraId="28E773B6" w14:textId="77777777" w:rsidTr="00EB7FE7">
        <w:trPr>
          <w:trHeight w:val="300"/>
        </w:trPr>
        <w:tc>
          <w:tcPr>
            <w:tcW w:w="530" w:type="pct"/>
            <w:vMerge/>
            <w:noWrap/>
          </w:tcPr>
          <w:p w14:paraId="28E773B0" w14:textId="77777777" w:rsidR="00C218A3" w:rsidRPr="00E63C16" w:rsidRDefault="00C218A3" w:rsidP="00796662">
            <w:pPr>
              <w:pStyle w:val="Tabletext"/>
            </w:pPr>
          </w:p>
        </w:tc>
        <w:tc>
          <w:tcPr>
            <w:tcW w:w="627" w:type="pct"/>
            <w:noWrap/>
          </w:tcPr>
          <w:p w14:paraId="28E773B1" w14:textId="77777777" w:rsidR="00C218A3" w:rsidRPr="00E63C16" w:rsidRDefault="00C218A3" w:rsidP="00796662">
            <w:pPr>
              <w:pStyle w:val="Tabletext"/>
            </w:pPr>
            <w:r w:rsidRPr="00E63C16">
              <w:t>41000244</w:t>
            </w:r>
          </w:p>
        </w:tc>
        <w:tc>
          <w:tcPr>
            <w:tcW w:w="2273" w:type="pct"/>
            <w:noWrap/>
          </w:tcPr>
          <w:p w14:paraId="28E773B2" w14:textId="77777777" w:rsidR="00C218A3" w:rsidRPr="00E63C16" w:rsidRDefault="00C218A3" w:rsidP="00796662">
            <w:pPr>
              <w:pStyle w:val="Tabletext"/>
            </w:pPr>
            <w:r w:rsidRPr="00E63C16">
              <w:t xml:space="preserve"> Woolshed Creek D/S Of Regulator</w:t>
            </w:r>
          </w:p>
        </w:tc>
        <w:tc>
          <w:tcPr>
            <w:tcW w:w="544" w:type="pct"/>
            <w:noWrap/>
          </w:tcPr>
          <w:p w14:paraId="28E773B3" w14:textId="77777777" w:rsidR="00C218A3" w:rsidRPr="00E63C16" w:rsidRDefault="00C218A3" w:rsidP="00796662">
            <w:pPr>
              <w:pStyle w:val="Tabletext"/>
            </w:pPr>
            <w:r w:rsidRPr="00E63C16">
              <w:t>-34.5627</w:t>
            </w:r>
          </w:p>
        </w:tc>
        <w:tc>
          <w:tcPr>
            <w:tcW w:w="544" w:type="pct"/>
            <w:noWrap/>
          </w:tcPr>
          <w:p w14:paraId="28E773B4" w14:textId="77777777" w:rsidR="00C218A3" w:rsidRPr="00E63C16" w:rsidRDefault="00C218A3" w:rsidP="00796662">
            <w:pPr>
              <w:pStyle w:val="Tabletext"/>
            </w:pPr>
            <w:r w:rsidRPr="00E63C16">
              <w:t>143.6697</w:t>
            </w:r>
          </w:p>
        </w:tc>
        <w:tc>
          <w:tcPr>
            <w:tcW w:w="481" w:type="pct"/>
            <w:noWrap/>
          </w:tcPr>
          <w:p w14:paraId="28E773B5" w14:textId="77777777" w:rsidR="00C218A3" w:rsidRPr="00E63C16" w:rsidRDefault="00C218A3" w:rsidP="00796662">
            <w:pPr>
              <w:pStyle w:val="Tabletext"/>
            </w:pPr>
            <w:r w:rsidRPr="00E63C16">
              <w:t>61.79</w:t>
            </w:r>
          </w:p>
        </w:tc>
      </w:tr>
      <w:tr w:rsidR="00C218A3" w:rsidRPr="00E63C16" w14:paraId="28E773BD" w14:textId="77777777" w:rsidTr="00EB7FE7">
        <w:trPr>
          <w:trHeight w:val="300"/>
        </w:trPr>
        <w:tc>
          <w:tcPr>
            <w:tcW w:w="530" w:type="pct"/>
            <w:vMerge/>
            <w:noWrap/>
          </w:tcPr>
          <w:p w14:paraId="28E773B7" w14:textId="77777777" w:rsidR="00C218A3" w:rsidRPr="00E63C16" w:rsidRDefault="00C218A3" w:rsidP="00796662">
            <w:pPr>
              <w:pStyle w:val="Tabletext"/>
            </w:pPr>
          </w:p>
        </w:tc>
        <w:tc>
          <w:tcPr>
            <w:tcW w:w="627" w:type="pct"/>
            <w:noWrap/>
          </w:tcPr>
          <w:p w14:paraId="28E773B8" w14:textId="77777777" w:rsidR="00C218A3" w:rsidRPr="00E63C16" w:rsidRDefault="00C218A3" w:rsidP="00796662">
            <w:pPr>
              <w:pStyle w:val="Tabletext"/>
            </w:pPr>
            <w:r w:rsidRPr="00E63C16">
              <w:t>41000246</w:t>
            </w:r>
          </w:p>
        </w:tc>
        <w:tc>
          <w:tcPr>
            <w:tcW w:w="2273" w:type="pct"/>
            <w:noWrap/>
          </w:tcPr>
          <w:p w14:paraId="28E773B9" w14:textId="77777777" w:rsidR="00C218A3" w:rsidRPr="00E63C16" w:rsidRDefault="00C218A3" w:rsidP="00796662">
            <w:pPr>
              <w:pStyle w:val="Tabletext"/>
            </w:pPr>
            <w:r w:rsidRPr="00E63C16">
              <w:t xml:space="preserve"> Yanga Creek At D/S Offtake</w:t>
            </w:r>
          </w:p>
        </w:tc>
        <w:tc>
          <w:tcPr>
            <w:tcW w:w="544" w:type="pct"/>
            <w:noWrap/>
          </w:tcPr>
          <w:p w14:paraId="28E773BA" w14:textId="77777777" w:rsidR="00C218A3" w:rsidRPr="00E63C16" w:rsidRDefault="00C218A3" w:rsidP="00796662">
            <w:pPr>
              <w:pStyle w:val="Tabletext"/>
            </w:pPr>
            <w:r w:rsidRPr="00E63C16">
              <w:t>-34.3854</w:t>
            </w:r>
          </w:p>
        </w:tc>
        <w:tc>
          <w:tcPr>
            <w:tcW w:w="544" w:type="pct"/>
            <w:noWrap/>
          </w:tcPr>
          <w:p w14:paraId="28E773BB" w14:textId="77777777" w:rsidR="00C218A3" w:rsidRPr="00E63C16" w:rsidRDefault="00C218A3" w:rsidP="00796662">
            <w:pPr>
              <w:pStyle w:val="Tabletext"/>
            </w:pPr>
            <w:r w:rsidRPr="00E63C16">
              <w:t>143.8029</w:t>
            </w:r>
          </w:p>
        </w:tc>
        <w:tc>
          <w:tcPr>
            <w:tcW w:w="481" w:type="pct"/>
            <w:noWrap/>
          </w:tcPr>
          <w:p w14:paraId="28E773BC" w14:textId="77777777" w:rsidR="00C218A3" w:rsidRPr="00E63C16" w:rsidRDefault="00C218A3" w:rsidP="00796662">
            <w:pPr>
              <w:pStyle w:val="Tabletext"/>
            </w:pPr>
            <w:r w:rsidRPr="00E63C16">
              <w:t>65.26</w:t>
            </w:r>
          </w:p>
        </w:tc>
      </w:tr>
      <w:tr w:rsidR="00C218A3" w:rsidRPr="00E63C16" w14:paraId="28E773C4" w14:textId="77777777" w:rsidTr="00EB7FE7">
        <w:trPr>
          <w:trHeight w:val="300"/>
        </w:trPr>
        <w:tc>
          <w:tcPr>
            <w:tcW w:w="530" w:type="pct"/>
            <w:vMerge/>
            <w:noWrap/>
          </w:tcPr>
          <w:p w14:paraId="28E773BE" w14:textId="77777777" w:rsidR="00C218A3" w:rsidRPr="00E63C16" w:rsidRDefault="00C218A3" w:rsidP="00796662">
            <w:pPr>
              <w:pStyle w:val="Tabletext"/>
            </w:pPr>
          </w:p>
        </w:tc>
        <w:tc>
          <w:tcPr>
            <w:tcW w:w="627" w:type="pct"/>
            <w:noWrap/>
          </w:tcPr>
          <w:p w14:paraId="28E773BF" w14:textId="77777777" w:rsidR="00C218A3" w:rsidRPr="00E63C16" w:rsidRDefault="00C218A3" w:rsidP="00796662">
            <w:pPr>
              <w:pStyle w:val="Tabletext"/>
            </w:pPr>
            <w:r w:rsidRPr="00E63C16">
              <w:t>41000255</w:t>
            </w:r>
          </w:p>
        </w:tc>
        <w:tc>
          <w:tcPr>
            <w:tcW w:w="2273" w:type="pct"/>
            <w:noWrap/>
          </w:tcPr>
          <w:p w14:paraId="28E773C0" w14:textId="77777777" w:rsidR="00C218A3" w:rsidRPr="00E63C16" w:rsidRDefault="00C218A3" w:rsidP="00796662">
            <w:pPr>
              <w:pStyle w:val="Tabletext"/>
            </w:pPr>
            <w:r w:rsidRPr="00E63C16">
              <w:t xml:space="preserve"> North Redbank Channel At Glendee</w:t>
            </w:r>
          </w:p>
        </w:tc>
        <w:tc>
          <w:tcPr>
            <w:tcW w:w="544" w:type="pct"/>
            <w:noWrap/>
          </w:tcPr>
          <w:p w14:paraId="28E773C1" w14:textId="77777777" w:rsidR="00C218A3" w:rsidRPr="00E63C16" w:rsidRDefault="00C218A3" w:rsidP="00796662">
            <w:pPr>
              <w:pStyle w:val="Tabletext"/>
            </w:pPr>
            <w:r w:rsidRPr="00E63C16">
              <w:t>-34.3766</w:t>
            </w:r>
          </w:p>
        </w:tc>
        <w:tc>
          <w:tcPr>
            <w:tcW w:w="544" w:type="pct"/>
            <w:noWrap/>
          </w:tcPr>
          <w:p w14:paraId="28E773C2" w14:textId="77777777" w:rsidR="00C218A3" w:rsidRPr="00E63C16" w:rsidRDefault="00C218A3" w:rsidP="00796662">
            <w:pPr>
              <w:pStyle w:val="Tabletext"/>
            </w:pPr>
            <w:r w:rsidRPr="00E63C16">
              <w:t>143.7712</w:t>
            </w:r>
          </w:p>
        </w:tc>
        <w:tc>
          <w:tcPr>
            <w:tcW w:w="481" w:type="pct"/>
            <w:noWrap/>
          </w:tcPr>
          <w:p w14:paraId="28E773C3" w14:textId="77777777" w:rsidR="00C218A3" w:rsidRPr="00E63C16" w:rsidRDefault="00C218A3" w:rsidP="00796662">
            <w:pPr>
              <w:pStyle w:val="Tabletext"/>
            </w:pPr>
            <w:r w:rsidRPr="00E63C16">
              <w:t>65.126</w:t>
            </w:r>
          </w:p>
        </w:tc>
      </w:tr>
      <w:tr w:rsidR="00C218A3" w:rsidRPr="00E63C16" w14:paraId="28E773CB" w14:textId="77777777" w:rsidTr="00EB7FE7">
        <w:trPr>
          <w:trHeight w:val="300"/>
        </w:trPr>
        <w:tc>
          <w:tcPr>
            <w:tcW w:w="530" w:type="pct"/>
            <w:vMerge/>
            <w:noWrap/>
          </w:tcPr>
          <w:p w14:paraId="28E773C5" w14:textId="77777777" w:rsidR="00C218A3" w:rsidRPr="00E63C16" w:rsidRDefault="00C218A3" w:rsidP="00796662">
            <w:pPr>
              <w:pStyle w:val="Tabletext"/>
            </w:pPr>
          </w:p>
        </w:tc>
        <w:tc>
          <w:tcPr>
            <w:tcW w:w="627" w:type="pct"/>
            <w:noWrap/>
          </w:tcPr>
          <w:p w14:paraId="28E773C6" w14:textId="77777777" w:rsidR="00C218A3" w:rsidRPr="00E63C16" w:rsidRDefault="00C218A3" w:rsidP="00796662">
            <w:pPr>
              <w:pStyle w:val="Tabletext"/>
            </w:pPr>
            <w:r w:rsidRPr="00E63C16">
              <w:t>41000256</w:t>
            </w:r>
          </w:p>
        </w:tc>
        <w:tc>
          <w:tcPr>
            <w:tcW w:w="2273" w:type="pct"/>
            <w:noWrap/>
          </w:tcPr>
          <w:p w14:paraId="28E773C7" w14:textId="77777777" w:rsidR="00C218A3" w:rsidRPr="00E63C16" w:rsidRDefault="00C218A3" w:rsidP="00796662">
            <w:pPr>
              <w:pStyle w:val="Tabletext"/>
            </w:pPr>
            <w:r w:rsidRPr="00E63C16">
              <w:t xml:space="preserve"> North Redbank Channel At Athen</w:t>
            </w:r>
          </w:p>
        </w:tc>
        <w:tc>
          <w:tcPr>
            <w:tcW w:w="544" w:type="pct"/>
            <w:noWrap/>
          </w:tcPr>
          <w:p w14:paraId="28E773C8" w14:textId="77777777" w:rsidR="00C218A3" w:rsidRPr="00E63C16" w:rsidRDefault="00C218A3" w:rsidP="00796662">
            <w:pPr>
              <w:pStyle w:val="Tabletext"/>
            </w:pPr>
            <w:r w:rsidRPr="00E63C16">
              <w:t>-34.4491</w:t>
            </w:r>
          </w:p>
        </w:tc>
        <w:tc>
          <w:tcPr>
            <w:tcW w:w="544" w:type="pct"/>
            <w:noWrap/>
          </w:tcPr>
          <w:p w14:paraId="28E773C9" w14:textId="77777777" w:rsidR="00C218A3" w:rsidRPr="00E63C16" w:rsidRDefault="00C218A3" w:rsidP="00796662">
            <w:pPr>
              <w:pStyle w:val="Tabletext"/>
            </w:pPr>
            <w:r w:rsidRPr="00E63C16">
              <w:t>143.6861</w:t>
            </w:r>
          </w:p>
        </w:tc>
        <w:tc>
          <w:tcPr>
            <w:tcW w:w="481" w:type="pct"/>
            <w:noWrap/>
          </w:tcPr>
          <w:p w14:paraId="28E773CA" w14:textId="77777777" w:rsidR="00C218A3" w:rsidRPr="00E63C16" w:rsidRDefault="00C218A3" w:rsidP="00796662">
            <w:pPr>
              <w:pStyle w:val="Tabletext"/>
            </w:pPr>
            <w:r w:rsidRPr="00E63C16">
              <w:t>63.775</w:t>
            </w:r>
          </w:p>
        </w:tc>
      </w:tr>
    </w:tbl>
    <w:p w14:paraId="28E773CC" w14:textId="77777777" w:rsidR="00C218A3" w:rsidRPr="00E63C16" w:rsidRDefault="00C218A3" w:rsidP="0096593A">
      <w:pPr>
        <w:rPr>
          <w:rFonts w:cs="Calibri"/>
        </w:rPr>
      </w:pPr>
    </w:p>
    <w:p w14:paraId="28E773CD" w14:textId="77777777" w:rsidR="00C218A3" w:rsidRPr="00E63C16" w:rsidRDefault="00C218A3" w:rsidP="0096593A">
      <w:pPr>
        <w:rPr>
          <w:rFonts w:cs="Calibri"/>
        </w:rPr>
      </w:pPr>
    </w:p>
    <w:p w14:paraId="28E773CE" w14:textId="77777777" w:rsidR="00C218A3" w:rsidRPr="00E63C16" w:rsidRDefault="00C218A3" w:rsidP="0096593A">
      <w:pPr>
        <w:rPr>
          <w:rFonts w:cs="Calibri"/>
        </w:rPr>
        <w:sectPr w:rsidR="00C218A3" w:rsidRPr="00E63C16" w:rsidSect="0023029D">
          <w:pgSz w:w="11906" w:h="16838"/>
          <w:pgMar w:top="1440" w:right="1440" w:bottom="1440" w:left="1440" w:header="708" w:footer="708" w:gutter="0"/>
          <w:cols w:space="708"/>
          <w:docGrid w:linePitch="360"/>
        </w:sectPr>
      </w:pPr>
    </w:p>
    <w:p w14:paraId="28E773CF" w14:textId="77777777" w:rsidR="00C218A3" w:rsidRPr="00E63C16" w:rsidRDefault="00C218A3">
      <w:pPr>
        <w:pStyle w:val="BodyText10"/>
        <w:rPr>
          <w:rFonts w:cs="Calibri"/>
        </w:rPr>
      </w:pPr>
    </w:p>
    <w:p w14:paraId="28E773D0" w14:textId="77777777" w:rsidR="00C218A3" w:rsidRPr="00E63C16" w:rsidRDefault="00075B3E" w:rsidP="00461EDC">
      <w:pPr>
        <w:pStyle w:val="Caption"/>
      </w:pPr>
      <w:bookmarkStart w:id="91" w:name="_Ref381099529"/>
      <w:r>
        <w:rPr>
          <w:noProof/>
        </w:rPr>
        <w:drawing>
          <wp:inline distT="0" distB="0" distL="0" distR="0" wp14:anchorId="28E78844" wp14:editId="28E78845">
            <wp:extent cx="8860155" cy="4020185"/>
            <wp:effectExtent l="19050" t="0" r="0" b="0"/>
            <wp:docPr id="19" name="Picture 51" descr="GaugeMap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GaugeMap2.tif"/>
                    <pic:cNvPicPr>
                      <a:picLocks noChangeAspect="1" noChangeArrowheads="1"/>
                    </pic:cNvPicPr>
                  </pic:nvPicPr>
                  <pic:blipFill>
                    <a:blip r:embed="rId40"/>
                    <a:srcRect/>
                    <a:stretch>
                      <a:fillRect/>
                    </a:stretch>
                  </pic:blipFill>
                  <pic:spPr bwMode="auto">
                    <a:xfrm>
                      <a:off x="0" y="0"/>
                      <a:ext cx="8860155" cy="4020185"/>
                    </a:xfrm>
                    <a:prstGeom prst="rect">
                      <a:avLst/>
                    </a:prstGeom>
                    <a:noFill/>
                    <a:ln w="9525">
                      <a:noFill/>
                      <a:miter lim="800000"/>
                      <a:headEnd/>
                      <a:tailEnd/>
                    </a:ln>
                  </pic:spPr>
                </pic:pic>
              </a:graphicData>
            </a:graphic>
          </wp:inline>
        </w:drawing>
      </w:r>
    </w:p>
    <w:p w14:paraId="28E773D1" w14:textId="77777777" w:rsidR="00C218A3" w:rsidRPr="00E63C16" w:rsidRDefault="00C218A3" w:rsidP="00461EDC">
      <w:pPr>
        <w:pStyle w:val="Caption"/>
      </w:pPr>
      <w:bookmarkStart w:id="92" w:name="_Ref381100124"/>
      <w:bookmarkStart w:id="93" w:name="_Toc385495307"/>
      <w:r w:rsidRPr="00E63C16">
        <w:t xml:space="preserve">Figure </w:t>
      </w:r>
      <w:r w:rsidR="003B1026">
        <w:fldChar w:fldCharType="begin"/>
      </w:r>
      <w:r w:rsidR="00BE715E">
        <w:instrText xml:space="preserve"> SEQ Figure \* ARABIC </w:instrText>
      </w:r>
      <w:r w:rsidR="003B1026">
        <w:fldChar w:fldCharType="separate"/>
      </w:r>
      <w:r w:rsidR="00E43816">
        <w:rPr>
          <w:noProof/>
        </w:rPr>
        <w:t>10</w:t>
      </w:r>
      <w:r w:rsidR="003B1026">
        <w:fldChar w:fldCharType="end"/>
      </w:r>
      <w:bookmarkEnd w:id="92"/>
      <w:r w:rsidRPr="00E63C16">
        <w:t xml:space="preserve"> Spatial distribution of gauges across the Murrumbidgee </w:t>
      </w:r>
      <w:r w:rsidR="00521ADC">
        <w:t>Selected Area</w:t>
      </w:r>
      <w:r w:rsidRPr="00E63C16">
        <w:t xml:space="preserve"> (see </w:t>
      </w:r>
      <w:r w:rsidR="002B4984">
        <w:fldChar w:fldCharType="begin"/>
      </w:r>
      <w:r w:rsidR="002B4984">
        <w:instrText xml:space="preserve"> REF _Ref381100327 \h  \* MERGEFORMAT </w:instrText>
      </w:r>
      <w:r w:rsidR="002B4984">
        <w:fldChar w:fldCharType="separate"/>
      </w:r>
      <w:r w:rsidR="00E43816" w:rsidRPr="00E63C16">
        <w:t xml:space="preserve">Table </w:t>
      </w:r>
      <w:r w:rsidR="00E43816">
        <w:t>6</w:t>
      </w:r>
      <w:r w:rsidR="002B4984">
        <w:fldChar w:fldCharType="end"/>
      </w:r>
      <w:r w:rsidRPr="00E63C16">
        <w:t xml:space="preserve"> for details of individual gauges).</w:t>
      </w:r>
      <w:bookmarkEnd w:id="93"/>
    </w:p>
    <w:bookmarkEnd w:id="91"/>
    <w:p w14:paraId="28E773D2" w14:textId="77777777" w:rsidR="00C218A3" w:rsidRPr="00E63C16" w:rsidRDefault="00C218A3" w:rsidP="00E74854">
      <w:pPr>
        <w:pStyle w:val="BodyText10"/>
        <w:rPr>
          <w:rFonts w:cs="Calibri"/>
        </w:rPr>
        <w:sectPr w:rsidR="00C218A3" w:rsidRPr="00E63C16" w:rsidSect="00461EDC">
          <w:pgSz w:w="16838" w:h="11906" w:orient="landscape"/>
          <w:pgMar w:top="1440" w:right="1440" w:bottom="1440" w:left="1440" w:header="708" w:footer="708" w:gutter="0"/>
          <w:cols w:space="708"/>
          <w:docGrid w:linePitch="360"/>
        </w:sectPr>
      </w:pPr>
    </w:p>
    <w:p w14:paraId="28E773D3" w14:textId="77777777" w:rsidR="00C218A3" w:rsidRPr="0036635A" w:rsidRDefault="00F272E8" w:rsidP="007D37E4">
      <w:pPr>
        <w:pStyle w:val="BodyText"/>
      </w:pPr>
      <w:r w:rsidRPr="0036635A">
        <w:t xml:space="preserve"> </w:t>
      </w:r>
    </w:p>
    <w:p w14:paraId="28E773D4" w14:textId="77777777" w:rsidR="00C218A3" w:rsidRPr="00E63C16" w:rsidRDefault="00C218A3" w:rsidP="0036635A">
      <w:pPr>
        <w:pStyle w:val="Heading2"/>
      </w:pPr>
      <w:r w:rsidRPr="00E63C16">
        <w:t xml:space="preserve"> </w:t>
      </w:r>
      <w:bookmarkStart w:id="94" w:name="_Toc385495652"/>
      <w:bookmarkStart w:id="95" w:name="_Toc391976359"/>
      <w:r w:rsidRPr="00E63C16">
        <w:t>Stream Metabolism</w:t>
      </w:r>
      <w:bookmarkEnd w:id="94"/>
      <w:bookmarkEnd w:id="95"/>
    </w:p>
    <w:p w14:paraId="28E773D5" w14:textId="77777777" w:rsidR="00C218A3" w:rsidRPr="00E63C16" w:rsidRDefault="00FF0865" w:rsidP="00D31842">
      <w:pPr>
        <w:pStyle w:val="BodyText10"/>
      </w:pPr>
      <w:bookmarkStart w:id="96" w:name="_Ref363823608"/>
      <w:bookmarkStart w:id="97" w:name="_Toc365279164"/>
      <w:r>
        <w:t xml:space="preserve">Note that some components of this monitoring program are currently under review. </w:t>
      </w:r>
      <w:r w:rsidR="00C218A3" w:rsidRPr="00E63C16">
        <w:t xml:space="preserve">The structure and function of river and floodplain ecosystems is driven by the supply of </w:t>
      </w:r>
      <w:r w:rsidR="00C218A3">
        <w:t xml:space="preserve">carbon-based </w:t>
      </w:r>
      <w:r w:rsidR="00C218A3" w:rsidRPr="00E63C16">
        <w:t xml:space="preserve">energy and nutrients derived from organic </w:t>
      </w:r>
      <w:r w:rsidR="003F436A">
        <w:t>matter</w:t>
      </w:r>
      <w:r w:rsidR="00C218A3" w:rsidRPr="00E63C16">
        <w:t xml:space="preserve">.  Organic </w:t>
      </w:r>
      <w:r w:rsidR="003F436A">
        <w:t>matte</w:t>
      </w:r>
      <w:r w:rsidR="00EC2DCA">
        <w:t>r</w:t>
      </w:r>
      <w:r w:rsidR="00C218A3" w:rsidRPr="00E63C16">
        <w:t xml:space="preserve"> enters aquatic ecosystems through in-situ aquatic primary production (algae and macrophytes) and terrestrial inputs (fallen leaves and branches). Organic </w:t>
      </w:r>
      <w:r w:rsidR="003F436A">
        <w:t>matter</w:t>
      </w:r>
      <w:r w:rsidR="00C218A3" w:rsidRPr="00E63C16">
        <w:t xml:space="preserve"> derived from these two pathways contrasts in quality and quantity, with different consequences for the supply of basal resources to aquatic food webs </w:t>
      </w:r>
      <w:r w:rsidR="003B1026" w:rsidRPr="00E63C16">
        <w:fldChar w:fldCharType="begin"/>
      </w:r>
      <w:r w:rsidR="00C218A3" w:rsidRPr="00E63C16">
        <w:instrText xml:space="preserve"> ADDIN EN.CITE &lt;EndNote&gt;&lt;Cite&gt;&lt;Author&gt;Marcarelli&lt;/Author&gt;&lt;Year&gt;2011&lt;/Year&gt;&lt;RecNum&gt;3533&lt;/RecNum&gt;&lt;DisplayText&gt;(Marcarelli, Baxter&lt;style face="italic"&gt; et al.&lt;/style&gt; 2011)&lt;/DisplayText&gt;&lt;record&gt;&lt;rec-number&gt;3533&lt;/rec-number&gt;&lt;foreign-keys&gt;&lt;key app="EN" db-id="vxxvsda2b05fxpeaw2dp552mtrd5trxdrf0s"&gt;3533&lt;/key&gt;&lt;/foreign-keys&gt;&lt;ref-type name="Journal Article"&gt;17&lt;/ref-type&gt;&lt;contributors&gt;&lt;authors&gt;&lt;author&gt;Marcarelli, Amy M.&lt;/author&gt;&lt;author&gt;Baxter, Colden V.&lt;/author&gt;&lt;author&gt;Mineau, Madeleine M.&lt;/author&gt;&lt;author&gt;Hall, Robert O.&lt;/author&gt;&lt;/authors&gt;&lt;/contributors&gt;&lt;titles&gt;&lt;title&gt;Quantity and quality: unifying food web and ecosystem perspectives on the role of resource subsidies in freshwaters&lt;/title&gt;&lt;secondary-title&gt;Ecology&lt;/secondary-title&gt;&lt;/titles&gt;&lt;periodical&gt;&lt;full-title&gt;Ecology&lt;/full-title&gt;&lt;/periodical&gt;&lt;pages&gt;1215-1225&lt;/pages&gt;&lt;volume&gt;92&lt;/volume&gt;&lt;number&gt;6&lt;/number&gt;&lt;dates&gt;&lt;year&gt;2011&lt;/year&gt;&lt;pub-dates&gt;&lt;date&gt;2011/06/01&lt;/date&gt;&lt;/pub-dates&gt;&lt;/dates&gt;&lt;publisher&gt;Ecological Society of America&lt;/publisher&gt;&lt;isbn&gt;0012-9658&lt;/isbn&gt;&lt;urls&gt;&lt;related-urls&gt;&lt;url&gt;http://dx.doi.org/10.1890/10-2240.1&lt;/url&gt;&lt;/related-urls&gt;&lt;/urls&gt;&lt;electronic-resource-num&gt;10.1890/10-2240.1&lt;/electronic-resource-num&gt;&lt;access-date&gt;2014/02/23&lt;/access-date&gt;&lt;/record&gt;&lt;/Cite&gt;&lt;/EndNote&gt;</w:instrText>
      </w:r>
      <w:r w:rsidR="003B1026" w:rsidRPr="00E63C16">
        <w:fldChar w:fldCharType="separate"/>
      </w:r>
      <w:r w:rsidR="00C218A3" w:rsidRPr="00E63C16">
        <w:rPr>
          <w:noProof/>
        </w:rPr>
        <w:t>(</w:t>
      </w:r>
      <w:hyperlink w:anchor="_ENREF_78" w:tooltip="Marcarelli, 2011 #3533" w:history="1">
        <w:r w:rsidR="0084200E" w:rsidRPr="00E63C16">
          <w:rPr>
            <w:noProof/>
          </w:rPr>
          <w:t>Marcarelli, Baxter</w:t>
        </w:r>
        <w:r w:rsidR="0084200E" w:rsidRPr="00E63C16">
          <w:rPr>
            <w:i/>
            <w:noProof/>
          </w:rPr>
          <w:t xml:space="preserve"> et al.</w:t>
        </w:r>
        <w:r w:rsidR="0084200E" w:rsidRPr="00E63C16">
          <w:rPr>
            <w:noProof/>
          </w:rPr>
          <w:t xml:space="preserve"> 2011</w:t>
        </w:r>
      </w:hyperlink>
      <w:r w:rsidR="00C218A3" w:rsidRPr="00E63C16">
        <w:rPr>
          <w:noProof/>
        </w:rPr>
        <w:t>)</w:t>
      </w:r>
      <w:r w:rsidR="003B1026" w:rsidRPr="00E63C16">
        <w:fldChar w:fldCharType="end"/>
      </w:r>
      <w:r w:rsidR="00C218A3" w:rsidRPr="00E63C16">
        <w:t xml:space="preserve">. Perturbations that affect this supply have the potential to alter the structure and function of aquatic ecosystems, with flow-on effects to biota at higher trophic levels such as microinvertebrates and fish. </w:t>
      </w:r>
    </w:p>
    <w:p w14:paraId="28E773D6" w14:textId="77777777" w:rsidR="00C218A3" w:rsidRPr="00E63C16" w:rsidRDefault="00C218A3" w:rsidP="00D31842">
      <w:pPr>
        <w:pStyle w:val="BodyText10"/>
      </w:pPr>
      <w:r w:rsidRPr="00E63C16">
        <w:t xml:space="preserve">Stream metabolism is an integrated measure of both primary production and respiration, providing a functional measure of ecosystem health </w:t>
      </w:r>
      <w:r w:rsidR="003B1026" w:rsidRPr="00E63C16">
        <w:fldChar w:fldCharType="begin"/>
      </w:r>
      <w:r w:rsidRPr="00E63C16">
        <w:instrText xml:space="preserve"> ADDIN EN.CITE &lt;EndNote&gt;&lt;Cite&gt;&lt;Author&gt;Young&lt;/Author&gt;&lt;Year&gt;2008&lt;/Year&gt;&lt;RecNum&gt;3539&lt;/RecNum&gt;&lt;DisplayText&gt;(Young, Matthaei&lt;style face="italic"&gt; et al.&lt;/style&gt; 2008)&lt;/DisplayText&gt;&lt;record&gt;&lt;rec-number&gt;3539&lt;/rec-number&gt;&lt;foreign-keys&gt;&lt;key app="EN" db-id="vxxvsda2b05fxpeaw2dp552mtrd5trxdrf0s"&gt;3539&lt;/key&gt;&lt;/foreign-keys&gt;&lt;ref-type name="Journal Article"&gt;17&lt;/ref-type&gt;&lt;contributors&gt;&lt;authors&gt;&lt;author&gt;Young, Roger G.&lt;/author&gt;&lt;author&gt;Matthaei, Christoph D.&lt;/author&gt;&lt;author&gt;Townsend, Colin R.&lt;/author&gt;&lt;/authors&gt;&lt;/contributors&gt;&lt;titles&gt;&lt;title&gt;Organic matter breakdown and ecosystem metabolism: functional indicators for assessing river ecosystem health&lt;/title&gt;&lt;secondary-title&gt;Journal of the North American Benthological Society&lt;/secondary-title&gt;&lt;/titles&gt;&lt;periodical&gt;&lt;full-title&gt;Journal of the North American Benthological Society&lt;/full-title&gt;&lt;/periodical&gt;&lt;pages&gt;605-625&lt;/pages&gt;&lt;volume&gt;27&lt;/volume&gt;&lt;number&gt;3&lt;/number&gt;&lt;dates&gt;&lt;year&gt;2008&lt;/year&gt;&lt;pub-dates&gt;&lt;date&gt;2008/09/01&lt;/date&gt;&lt;/pub-dates&gt;&lt;/dates&gt;&lt;publisher&gt;The Society for Freshwater Science&lt;/publisher&gt;&lt;isbn&gt;0887-3593&lt;/isbn&gt;&lt;urls&gt;&lt;related-urls&gt;&lt;url&gt;http://dx.doi.org/10.1899/07-121.1&lt;/url&gt;&lt;/related-urls&gt;&lt;/urls&gt;&lt;electronic-resource-num&gt;10.1899/07-121.1&lt;/electronic-resource-num&gt;&lt;access-date&gt;2014/02/23&lt;/access-date&gt;&lt;/record&gt;&lt;/Cite&gt;&lt;/EndNote&gt;</w:instrText>
      </w:r>
      <w:r w:rsidR="003B1026" w:rsidRPr="00E63C16">
        <w:fldChar w:fldCharType="separate"/>
      </w:r>
      <w:r w:rsidRPr="00E63C16">
        <w:rPr>
          <w:noProof/>
        </w:rPr>
        <w:t>(</w:t>
      </w:r>
      <w:hyperlink w:anchor="_ENREF_135" w:tooltip="Young, 2008 #3539" w:history="1">
        <w:r w:rsidR="0084200E" w:rsidRPr="00E63C16">
          <w:rPr>
            <w:noProof/>
          </w:rPr>
          <w:t>Young, Matthaei</w:t>
        </w:r>
        <w:r w:rsidR="0084200E" w:rsidRPr="00E63C16">
          <w:rPr>
            <w:i/>
            <w:noProof/>
          </w:rPr>
          <w:t xml:space="preserve"> et al.</w:t>
        </w:r>
        <w:r w:rsidR="0084200E" w:rsidRPr="00E63C16">
          <w:rPr>
            <w:noProof/>
          </w:rPr>
          <w:t xml:space="preserve"> 2008</w:t>
        </w:r>
      </w:hyperlink>
      <w:r w:rsidRPr="00E63C16">
        <w:rPr>
          <w:noProof/>
        </w:rPr>
        <w:t>)</w:t>
      </w:r>
      <w:r w:rsidR="003B1026" w:rsidRPr="00E63C16">
        <w:fldChar w:fldCharType="end"/>
      </w:r>
      <w:r w:rsidRPr="00E63C16">
        <w:t xml:space="preserve"> and a means to evaluate changes to the supply of energy to aquatic food webs (</w:t>
      </w:r>
      <w:r w:rsidR="002B4984">
        <w:fldChar w:fldCharType="begin"/>
      </w:r>
      <w:r w:rsidR="002B4984">
        <w:instrText xml:space="preserve"> REF _Ref381178837 \h  \* MERGEFORMAT </w:instrText>
      </w:r>
      <w:r w:rsidR="002B4984">
        <w:fldChar w:fldCharType="separate"/>
      </w:r>
      <w:r w:rsidR="00E43816" w:rsidRPr="00E63C16">
        <w:t xml:space="preserve">Figure </w:t>
      </w:r>
      <w:r w:rsidR="00E43816">
        <w:rPr>
          <w:noProof/>
        </w:rPr>
        <w:t>11</w:t>
      </w:r>
      <w:r w:rsidR="002B4984">
        <w:fldChar w:fldCharType="end"/>
      </w:r>
      <w:r w:rsidRPr="00E63C16">
        <w:t xml:space="preserve">). Metabolism is affected by: the availability of nutrients, particularly carbon, nitrogen and phosphorous, geomorphic features that enable organic </w:t>
      </w:r>
      <w:r w:rsidR="003F436A">
        <w:t>matter</w:t>
      </w:r>
      <w:r w:rsidRPr="00E63C16">
        <w:t xml:space="preserve"> to accumulate, water temperature, which affects the rates of biochemical reactions, and the availability of light, which affects rates of photosynthesis </w:t>
      </w:r>
      <w:r w:rsidR="003B1026" w:rsidRPr="00E63C16">
        <w:fldChar w:fldCharType="begin"/>
      </w:r>
      <w:r w:rsidRPr="00E63C16">
        <w:instrText xml:space="preserve"> ADDIN EN.CITE &lt;EndNote&gt;&lt;Cite&gt;&lt;Author&gt;Young&lt;/Author&gt;&lt;Year&gt;1996&lt;/Year&gt;&lt;RecNum&gt;3538&lt;/RecNum&gt;&lt;DisplayText&gt;(Young and Huryn 1996)&lt;/DisplayText&gt;&lt;record&gt;&lt;rec-number&gt;3538&lt;/rec-number&gt;&lt;foreign-keys&gt;&lt;key app="EN" db-id="vxxvsda2b05fxpeaw2dp552mtrd5trxdrf0s"&gt;3538&lt;/key&gt;&lt;/foreign-keys&gt;&lt;ref-type name="Journal Article"&gt;17&lt;/ref-type&gt;&lt;contributors&gt;&lt;authors&gt;&lt;author&gt;Young, R. G.&lt;/author&gt;&lt;author&gt;Huryn, A. D.&lt;/author&gt;&lt;/authors&gt;&lt;/contributors&gt;&lt;titles&gt;&lt;title&gt;Interannual variation in discharge controls ecosystem metabolism along a grassland river continuum&lt;/title&gt;&lt;secondary-title&gt;Canadian Journal of Fisheries and Aquatic Sciences&lt;/secondary-title&gt;&lt;/titles&gt;&lt;periodical&gt;&lt;full-title&gt;Canadian Journal of Fisheries and Aquatic Sciences&lt;/full-title&gt;&lt;/periodical&gt;&lt;pages&gt;2199-2211&lt;/pages&gt;&lt;volume&gt;53&lt;/volume&gt;&lt;number&gt;10&lt;/number&gt;&lt;dates&gt;&lt;year&gt;1996&lt;/year&gt;&lt;pub-dates&gt;&lt;date&gt;1996/10/01&lt;/date&gt;&lt;/pub-dates&gt;&lt;/dates&gt;&lt;publisher&gt;NRC Research Press&lt;/publisher&gt;&lt;isbn&gt;0706-652X&lt;/isbn&gt;&lt;urls&gt;&lt;related-urls&gt;&lt;url&gt;http://www.nrcresearchpress.com/doi/abs/10.1139/f96-186&lt;/url&gt;&lt;/related-urls&gt;&lt;/urls&gt;&lt;electronic-resource-num&gt;10.1139/f96-186&lt;/electronic-resource-num&gt;&lt;access-date&gt;2014/02/23&lt;/access-date&gt;&lt;/record&gt;&lt;/Cite&gt;&lt;/EndNote&gt;</w:instrText>
      </w:r>
      <w:r w:rsidR="003B1026" w:rsidRPr="00E63C16">
        <w:fldChar w:fldCharType="separate"/>
      </w:r>
      <w:r w:rsidRPr="00E63C16">
        <w:rPr>
          <w:noProof/>
        </w:rPr>
        <w:t>(</w:t>
      </w:r>
      <w:hyperlink w:anchor="_ENREF_134" w:tooltip="Young, 1996 #3538" w:history="1">
        <w:r w:rsidR="0084200E" w:rsidRPr="00E63C16">
          <w:rPr>
            <w:noProof/>
          </w:rPr>
          <w:t>Young and Huryn 1996</w:t>
        </w:r>
      </w:hyperlink>
      <w:r w:rsidRPr="00E63C16">
        <w:rPr>
          <w:noProof/>
        </w:rPr>
        <w:t>)</w:t>
      </w:r>
      <w:r w:rsidR="003B1026" w:rsidRPr="00E63C16">
        <w:fldChar w:fldCharType="end"/>
      </w:r>
      <w:r w:rsidRPr="00E63C16">
        <w:t>.</w:t>
      </w:r>
    </w:p>
    <w:p w14:paraId="28E773D7" w14:textId="77777777" w:rsidR="00C218A3" w:rsidRPr="00E63C16" w:rsidRDefault="00C218A3" w:rsidP="00D31842">
      <w:pPr>
        <w:pStyle w:val="BodyText10"/>
      </w:pPr>
      <w:r w:rsidRPr="00E63C16">
        <w:t xml:space="preserve">Flow affects metabolism by disturbing microbial and algal communities that carry out carbon transformations by changing the availability of nutrients and by changing physicochemical conditions. In undisturbed streams, metabolism is in a constant state of flux but is typically dominated by heterotrophy in upland, lowland and floodplain ecosystems with increasing dominance of primary production in medium-sized streams </w:t>
      </w:r>
      <w:r w:rsidR="003B1026" w:rsidRPr="00E63C16">
        <w:fldChar w:fldCharType="begin"/>
      </w:r>
      <w:r w:rsidRPr="00E63C16">
        <w:instrText xml:space="preserve"> ADDIN EN.CITE &lt;EndNote&gt;&lt;Cite&gt;&lt;Author&gt;Vannote&lt;/Author&gt;&lt;Year&gt;1980&lt;/Year&gt;&lt;RecNum&gt;3535&lt;/RecNum&gt;&lt;DisplayText&gt;(Vannote, Minshall&lt;style face="italic"&gt; et al.&lt;/style&gt; 1980)&lt;/DisplayText&gt;&lt;record&gt;&lt;rec-number&gt;3535&lt;/rec-number&gt;&lt;foreign-keys&gt;&lt;key app="EN" db-id="vxxvsda2b05fxpeaw2dp552mtrd5trxdrf0s"&gt;3535&lt;/key&gt;&lt;/foreign-keys&gt;&lt;ref-type name="Journal Article"&gt;17&lt;/ref-type&gt;&lt;contributors&gt;&lt;authors&gt;&lt;author&gt;Vannote, Robin L.&lt;/author&gt;&lt;author&gt;Minshall, G. Wayne&lt;/author&gt;&lt;author&gt;Cummins, Kenneth W.&lt;/author&gt;&lt;author&gt;Sedell, James R.&lt;/author&gt;&lt;author&gt;Cushing, Colbert E.&lt;/author&gt;&lt;/authors&gt;&lt;/contributors&gt;&lt;titles&gt;&lt;title&gt;The River Continuum Concept&lt;/title&gt;&lt;secondary-title&gt;Canadian Journal of Fisheries and Aquatic Sciences&lt;/secondary-title&gt;&lt;/titles&gt;&lt;periodical&gt;&lt;full-title&gt;Canadian Journal of Fisheries and Aquatic Sciences&lt;/full-title&gt;&lt;/periodical&gt;&lt;pages&gt;130-137&lt;/pages&gt;&lt;volume&gt;37&lt;/volume&gt;&lt;number&gt;1&lt;/number&gt;&lt;dates&gt;&lt;year&gt;1980&lt;/year&gt;&lt;pub-dates&gt;&lt;date&gt;1980/01/01&lt;/date&gt;&lt;/pub-dates&gt;&lt;/dates&gt;&lt;publisher&gt;NRC Research Press&lt;/publisher&gt;&lt;isbn&gt;0706-652X&lt;/isbn&gt;&lt;urls&gt;&lt;related-urls&gt;&lt;url&gt;http://dx.doi.org/10.1139/f80-017&lt;/url&gt;&lt;/related-urls&gt;&lt;/urls&gt;&lt;electronic-resource-num&gt;10.1139/f80-017&lt;/electronic-resource-num&gt;&lt;access-date&gt;2014/02/23&lt;/access-date&gt;&lt;/record&gt;&lt;/Cite&gt;&lt;/EndNote&gt;</w:instrText>
      </w:r>
      <w:r w:rsidR="003B1026" w:rsidRPr="00E63C16">
        <w:fldChar w:fldCharType="separate"/>
      </w:r>
      <w:r w:rsidRPr="00E63C16">
        <w:rPr>
          <w:noProof/>
        </w:rPr>
        <w:t>(</w:t>
      </w:r>
      <w:hyperlink w:anchor="_ENREF_116" w:tooltip="Vannote, 1980 #3535" w:history="1">
        <w:r w:rsidR="0084200E" w:rsidRPr="00E63C16">
          <w:rPr>
            <w:noProof/>
          </w:rPr>
          <w:t>Vannote, Minshall</w:t>
        </w:r>
        <w:r w:rsidR="0084200E" w:rsidRPr="00E63C16">
          <w:rPr>
            <w:i/>
            <w:noProof/>
          </w:rPr>
          <w:t xml:space="preserve"> et al.</w:t>
        </w:r>
        <w:r w:rsidR="0084200E" w:rsidRPr="00E63C16">
          <w:rPr>
            <w:noProof/>
          </w:rPr>
          <w:t xml:space="preserve"> 1980</w:t>
        </w:r>
      </w:hyperlink>
      <w:r w:rsidRPr="00E63C16">
        <w:rPr>
          <w:noProof/>
        </w:rPr>
        <w:t>)</w:t>
      </w:r>
      <w:r w:rsidR="003B1026" w:rsidRPr="00E63C16">
        <w:fldChar w:fldCharType="end"/>
      </w:r>
      <w:r w:rsidRPr="00E63C16">
        <w:t xml:space="preserve">. Where regulation has reduced the frequency of bankfull and overbank flows, connections between rivers and heterotrophic energy sources are severed, increasing system reliance on in-stream production </w:t>
      </w:r>
      <w:r w:rsidR="003B1026" w:rsidRPr="00E63C16">
        <w:fldChar w:fldCharType="begin"/>
      </w:r>
      <w:r w:rsidR="000969F1">
        <w:instrText xml:space="preserve"> ADDIN EN.CITE &lt;EndNote&gt;&lt;Cite&gt;&lt;Author&gt;Robertson&lt;/Author&gt;&lt;Year&gt;1999&lt;/Year&gt;&lt;RecNum&gt;3534&lt;/RecNum&gt;&lt;DisplayText&gt;(Robertson, Bunn&lt;style face="italic"&gt; et al.&lt;/style&gt; 1999a)&lt;/DisplayText&gt;&lt;record&gt;&lt;rec-number&gt;3534&lt;/rec-number&gt;&lt;foreign-keys&gt;&lt;key app="EN" db-id="vxxvsda2b05fxpeaw2dp552mtrd5trxdrf0s"&gt;3534&lt;/key&gt;&lt;/foreign-keys&gt;&lt;ref-type name="Journal Article"&gt;17&lt;/ref-type&gt;&lt;contributors&gt;&lt;authors&gt;&lt;author&gt;Robertson,A. I.&lt;/author&gt;&lt;author&gt;Bunn,S. E.&lt;/author&gt;&lt;author&gt;Boon,P. I.&lt;/author&gt;&lt;author&gt;Walker,K. F.&lt;/author&gt;&lt;/authors&gt;&lt;/contributors&gt;&lt;titles&gt;&lt;title&gt;Sources, sinks and transformations of organic carbon in Australian floodplain rivers&lt;/title&gt;&lt;secondary-title&gt;Marine and Freshwater Research&lt;/secondary-title&gt;&lt;/titles&gt;&lt;periodical&gt;&lt;full-title&gt;Marine and Freshwater Research&lt;/full-title&gt;&lt;/periodical&gt;&lt;pages&gt;813-829&lt;/pages&gt;&lt;volume&gt;50&lt;/volume&gt;&lt;number&gt;8&lt;/number&gt;&lt;dates&gt;&lt;year&gt;1999&lt;/year&gt;&lt;/dates&gt;&lt;urls&gt;&lt;related-urls&gt;&lt;url&gt;http://www.publish.csiro.au/paper/MF99112&lt;/url&gt;&lt;/related-urls&gt;&lt;/urls&gt;&lt;electronic-resource-num&gt;http://dx.doi.org/10.1071/MF99112&lt;/electronic-resource-num&gt;&lt;/record&gt;&lt;/Cite&gt;&lt;/EndNote&gt;</w:instrText>
      </w:r>
      <w:r w:rsidR="003B1026" w:rsidRPr="00E63C16">
        <w:fldChar w:fldCharType="separate"/>
      </w:r>
      <w:r w:rsidR="000969F1">
        <w:rPr>
          <w:noProof/>
        </w:rPr>
        <w:t>(</w:t>
      </w:r>
      <w:hyperlink w:anchor="_ENREF_95" w:tooltip="Robertson, 1999 #3534" w:history="1">
        <w:r w:rsidR="0084200E">
          <w:rPr>
            <w:noProof/>
          </w:rPr>
          <w:t>Robertson, Bunn</w:t>
        </w:r>
        <w:r w:rsidR="0084200E" w:rsidRPr="000969F1">
          <w:rPr>
            <w:i/>
            <w:noProof/>
          </w:rPr>
          <w:t xml:space="preserve"> et al.</w:t>
        </w:r>
        <w:r w:rsidR="0084200E">
          <w:rPr>
            <w:noProof/>
          </w:rPr>
          <w:t xml:space="preserve"> 1999a</w:t>
        </w:r>
      </w:hyperlink>
      <w:r w:rsidR="000969F1">
        <w:rPr>
          <w:noProof/>
        </w:rPr>
        <w:t>)</w:t>
      </w:r>
      <w:r w:rsidR="003B1026" w:rsidRPr="00E63C16">
        <w:fldChar w:fldCharType="end"/>
      </w:r>
      <w:r w:rsidRPr="00E63C16">
        <w:t>. Environmental flows have the potential to re-establish natural energy pathways, boosting overall rates of metabolism in river channels through the supply of nutrients and energy, while increasing heterotrophy relative to primary production.</w:t>
      </w:r>
    </w:p>
    <w:p w14:paraId="28E773D8" w14:textId="77777777" w:rsidR="00C218A3" w:rsidRPr="00E63C16" w:rsidRDefault="00C218A3" w:rsidP="00D31842">
      <w:pPr>
        <w:pStyle w:val="BodyText10"/>
      </w:pPr>
      <w:r w:rsidRPr="00E63C16">
        <w:t xml:space="preserve">Returning environmental water from floodplain wetlands back into river channels provides an alternative tool for water managers to emulate the benefits of large-scale flooding, at small scales without the need for overbank river flows.  Water flowing across floodplains accrues dissolved organic </w:t>
      </w:r>
      <w:r w:rsidR="000207B9">
        <w:t>matter</w:t>
      </w:r>
      <w:r w:rsidRPr="00E63C16">
        <w:t xml:space="preserve">, enabling nutrients to flow back into the river as they would during larger flood events. These reconnecting flows have the potential to return large amounts of energy and nutrients to the river, stimulating primary production and respiration and thus increasing the supply of basal resources to riverine food webs. </w:t>
      </w:r>
    </w:p>
    <w:p w14:paraId="28E773D9" w14:textId="77777777" w:rsidR="00C218A3" w:rsidRPr="00E63C16" w:rsidRDefault="00C218A3" w:rsidP="00D31842">
      <w:pPr>
        <w:pStyle w:val="BodyText10"/>
      </w:pPr>
      <w:r w:rsidRPr="00E63C16">
        <w:t xml:space="preserve">The reduced frequency of floodplain inundation, typical of regulated systems, enables large amounts of organic </w:t>
      </w:r>
      <w:r w:rsidR="000207B9">
        <w:t>matte</w:t>
      </w:r>
      <w:r w:rsidR="00EC2DCA">
        <w:t>r</w:t>
      </w:r>
      <w:r w:rsidRPr="00E63C16">
        <w:t xml:space="preserve"> to accumulate on floodplains as litter and coarse woody debris, with floods releasing substantial amounts of dissolved organic carbon </w:t>
      </w:r>
      <w:r w:rsidR="003B1026" w:rsidRPr="00E63C16">
        <w:fldChar w:fldCharType="begin"/>
      </w:r>
      <w:r w:rsidR="000969F1">
        <w:instrText xml:space="preserve"> ADDIN EN.CITE &lt;EndNote&gt;&lt;Cite&gt;&lt;Author&gt;Robertson&lt;/Author&gt;&lt;Year&gt;1999&lt;/Year&gt;&lt;RecNum&gt;3268&lt;/RecNum&gt;&lt;DisplayText&gt;(Robertson, Bunn&lt;style face="italic"&gt; et al.&lt;/style&gt; 1999b)&lt;/DisplayText&gt;&lt;record&gt;&lt;rec-number&gt;3268&lt;/rec-number&gt;&lt;foreign-keys&gt;&lt;key app="EN" db-id="vxxvsda2b05fxpeaw2dp552mtrd5trxdrf0s"&gt;3268&lt;/key&gt;&lt;/foreign-keys&gt;&lt;ref-type name="Journal Article"&gt;17&lt;/ref-type&gt;&lt;contributors&gt;&lt;authors&gt;&lt;author&gt;Robertson,A. I.&lt;/author&gt;&lt;author&gt;Bunn,S. E.&lt;/author&gt;&lt;author&gt;Walker,K. F.&lt;/author&gt;&lt;author&gt;Boon,P. I.&lt;/author&gt;&lt;/authors&gt;&lt;/contributors&gt;&lt;titles&gt;&lt;title&gt;Sources, sinks and transformations of organic carbon in Australian floodplain rivers&lt;/title&gt;&lt;secondary-title&gt;Marine and Freshwater Research&lt;/secondary-title&gt;&lt;/titles&gt;&lt;periodical&gt;&lt;full-title&gt;Marine and Freshwater Research&lt;/full-title&gt;&lt;/periodical&gt;&lt;pages&gt;813-829&lt;/pages&gt;&lt;volume&gt;50&lt;/volume&gt;&lt;number&gt;8&lt;/number&gt;&lt;dates&gt;&lt;year&gt;1999&lt;/year&gt;&lt;/dates&gt;&lt;urls&gt;&lt;related-urls&gt;&lt;url&gt;http://www.publish.csiro.au/paper/MF99112&lt;/url&gt;&lt;/related-urls&gt;&lt;/urls&gt;&lt;electronic-resource-num&gt;http://dx.doi.org/10.1071/MF99112&lt;/electronic-resource-num&gt;&lt;/record&gt;&lt;/Cite&gt;&lt;/EndNote&gt;</w:instrText>
      </w:r>
      <w:r w:rsidR="003B1026" w:rsidRPr="00E63C16">
        <w:fldChar w:fldCharType="separate"/>
      </w:r>
      <w:r w:rsidR="000969F1">
        <w:rPr>
          <w:noProof/>
        </w:rPr>
        <w:t>(</w:t>
      </w:r>
      <w:hyperlink w:anchor="_ENREF_96" w:tooltip="Robertson, 1999 #3268" w:history="1">
        <w:r w:rsidR="0084200E">
          <w:rPr>
            <w:noProof/>
          </w:rPr>
          <w:t>Robertson, Bunn</w:t>
        </w:r>
        <w:r w:rsidR="0084200E" w:rsidRPr="000969F1">
          <w:rPr>
            <w:i/>
            <w:noProof/>
          </w:rPr>
          <w:t xml:space="preserve"> et al.</w:t>
        </w:r>
        <w:r w:rsidR="0084200E">
          <w:rPr>
            <w:noProof/>
          </w:rPr>
          <w:t xml:space="preserve"> 1999b</w:t>
        </w:r>
      </w:hyperlink>
      <w:r w:rsidR="000969F1">
        <w:rPr>
          <w:noProof/>
        </w:rPr>
        <w:t>)</w:t>
      </w:r>
      <w:r w:rsidR="003B1026" w:rsidRPr="00E63C16">
        <w:fldChar w:fldCharType="end"/>
      </w:r>
      <w:r w:rsidRPr="00E63C16">
        <w:t>. Under certain conditions</w:t>
      </w:r>
      <w:r>
        <w:t>,</w:t>
      </w:r>
      <w:r w:rsidRPr="00E63C16">
        <w:t xml:space="preserve"> very high organic </w:t>
      </w:r>
      <w:r w:rsidR="000207B9">
        <w:t>matte</w:t>
      </w:r>
      <w:r w:rsidR="00EC2DCA">
        <w:t>r</w:t>
      </w:r>
      <w:r w:rsidRPr="00E63C16">
        <w:t xml:space="preserve"> inputs coupled with high water temperatures can lead to a rapid increase in microbial metabolism leading to decreases in dissolved oxygen concentration; these are often referred to as hypoxic blackwater events </w:t>
      </w:r>
      <w:r w:rsidR="003B1026" w:rsidRPr="00E63C16">
        <w:fldChar w:fldCharType="begin">
          <w:fldData xml:space="preserve">PEVuZE5vdGU+PENpdGU+PEF1dGhvcj5Ib3dpdHQ8L0F1dGhvcj48WWVhcj4yMDA3PC9ZZWFyPjxS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</w:fldData>
        </w:fldChar>
      </w:r>
      <w:r w:rsidRPr="00E63C16">
        <w:instrText xml:space="preserve"> ADDIN EN.CITE </w:instrText>
      </w:r>
      <w:r w:rsidR="003B1026" w:rsidRPr="00E63C16">
        <w:fldChar w:fldCharType="begin">
          <w:fldData xml:space="preserve">PEVuZE5vdGU+PENpdGU+PEF1dGhvcj5Ib3dpdHQ8L0F1dGhvcj48WWVhcj4yMDA3PC9ZZWFyPjxS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</w:fldData>
        </w:fldChar>
      </w:r>
      <w:r w:rsidRPr="00E63C16">
        <w:instrText xml:space="preserve"> ADDIN EN.CITE.DATA </w:instrText>
      </w:r>
      <w:r w:rsidR="003B1026" w:rsidRPr="00E63C16">
        <w:fldChar w:fldCharType="end"/>
      </w:r>
      <w:r w:rsidR="003B1026" w:rsidRPr="00E63C16">
        <w:fldChar w:fldCharType="separate"/>
      </w:r>
      <w:r w:rsidRPr="00E63C16">
        <w:rPr>
          <w:noProof/>
        </w:rPr>
        <w:t>(</w:t>
      </w:r>
      <w:hyperlink w:anchor="_ENREF_44" w:tooltip="Howitt, 2007 #3186" w:history="1">
        <w:r w:rsidR="0084200E" w:rsidRPr="00E63C16">
          <w:rPr>
            <w:noProof/>
          </w:rPr>
          <w:t>Howitt, Baldwin</w:t>
        </w:r>
        <w:r w:rsidR="0084200E" w:rsidRPr="00E63C16">
          <w:rPr>
            <w:i/>
            <w:noProof/>
          </w:rPr>
          <w:t xml:space="preserve"> et al.</w:t>
        </w:r>
        <w:r w:rsidR="0084200E" w:rsidRPr="00E63C16">
          <w:rPr>
            <w:noProof/>
          </w:rPr>
          <w:t xml:space="preserve"> 2007</w:t>
        </w:r>
      </w:hyperlink>
      <w:r w:rsidRPr="00E63C16">
        <w:rPr>
          <w:noProof/>
        </w:rPr>
        <w:t xml:space="preserve">, </w:t>
      </w:r>
      <w:hyperlink w:anchor="_ENREF_43" w:tooltip="Hladyz, 2011 #3404" w:history="1">
        <w:r w:rsidR="0084200E" w:rsidRPr="00E63C16">
          <w:rPr>
            <w:noProof/>
          </w:rPr>
          <w:t>Hladyz, Watkins</w:t>
        </w:r>
        <w:r w:rsidR="0084200E" w:rsidRPr="00E63C16">
          <w:rPr>
            <w:i/>
            <w:noProof/>
          </w:rPr>
          <w:t xml:space="preserve"> et al.</w:t>
        </w:r>
        <w:r w:rsidR="0084200E" w:rsidRPr="00E63C16">
          <w:rPr>
            <w:noProof/>
          </w:rPr>
          <w:t xml:space="preserve"> 2011</w:t>
        </w:r>
      </w:hyperlink>
      <w:r w:rsidRPr="00E63C16">
        <w:rPr>
          <w:noProof/>
        </w:rPr>
        <w:t>)</w:t>
      </w:r>
      <w:r w:rsidR="003B1026" w:rsidRPr="00E63C16">
        <w:fldChar w:fldCharType="end"/>
      </w:r>
      <w:r w:rsidRPr="00E63C16">
        <w:t xml:space="preserve"> (</w:t>
      </w:r>
      <w:r w:rsidR="002B4984">
        <w:fldChar w:fldCharType="begin"/>
      </w:r>
      <w:r w:rsidR="002B4984">
        <w:instrText xml:space="preserve"> REF _Ref381178904 \h  \* MERGEFORMAT </w:instrText>
      </w:r>
      <w:r w:rsidR="002B4984">
        <w:fldChar w:fldCharType="separate"/>
      </w:r>
      <w:r w:rsidR="00E43816" w:rsidRPr="00E63C16">
        <w:t xml:space="preserve">Figure </w:t>
      </w:r>
      <w:r w:rsidR="00E43816">
        <w:rPr>
          <w:noProof/>
        </w:rPr>
        <w:t>12</w:t>
      </w:r>
      <w:r w:rsidR="002B4984">
        <w:fldChar w:fldCharType="end"/>
      </w:r>
      <w:r w:rsidRPr="00E63C16">
        <w:t xml:space="preserve">). Where large amounts of this carbon-rich water enters river channels, dissolved oxygen can become severely low for a substantial distance downstream, killing sensitive biota including large-bodied fish. Monitoring productivity (Chlorophyll-a and metabolism), nutrient and carbon levels, dissolved oxygen and stream metabolism </w:t>
      </w:r>
      <w:r>
        <w:t xml:space="preserve">in both river and wetland habitats </w:t>
      </w:r>
      <w:r w:rsidRPr="00E63C16">
        <w:t xml:space="preserve">can </w:t>
      </w:r>
      <w:r>
        <w:t>enable</w:t>
      </w:r>
      <w:r w:rsidRPr="00E63C16">
        <w:t xml:space="preserve"> assessment of the risks of a low dissolved oxygen event. It can provide information to better understand the responses of aquatic flora and fauna, including fish, to nutrient fluxes and physicochemical conditions during </w:t>
      </w:r>
      <w:r>
        <w:t>a</w:t>
      </w:r>
      <w:r w:rsidRPr="00E63C16">
        <w:t xml:space="preserve"> managed </w:t>
      </w:r>
      <w:r>
        <w:t xml:space="preserve">return flow </w:t>
      </w:r>
      <w:r w:rsidRPr="00E63C16">
        <w:t>event.</w:t>
      </w:r>
    </w:p>
    <w:p w14:paraId="28E773DA" w14:textId="77777777" w:rsidR="00C218A3" w:rsidRPr="00E63C16" w:rsidRDefault="00C218A3" w:rsidP="00D31842">
      <w:pPr>
        <w:pStyle w:val="BodyText10"/>
      </w:pPr>
      <w:r w:rsidRPr="00E63C16">
        <w:t xml:space="preserve">Chlorophyll-a is the most dominant photosynthetic pigment and is used as an </w:t>
      </w:r>
      <w:r w:rsidR="00EC2DCA">
        <w:t>indicator</w:t>
      </w:r>
      <w:r w:rsidRPr="00E63C16">
        <w:t xml:space="preserve"> of phytoplankton primary productivity and algal biomass </w:t>
      </w:r>
      <w:r w:rsidR="003B1026" w:rsidRPr="00E63C16">
        <w:fldChar w:fldCharType="begin"/>
      </w:r>
      <w:r w:rsidRPr="00E63C16">
        <w:instrText xml:space="preserve"> ADDIN EN.CITE &lt;EndNote&gt;&lt;Cite&gt;&lt;Author&gt;Wetzel&lt;/Author&gt;&lt;Year&gt;2000&lt;/Year&gt;&lt;RecNum&gt;3375&lt;/RecNum&gt;&lt;DisplayText&gt;(Wetzel and Likens 2000)&lt;/DisplayText&gt;&lt;record&gt;&lt;rec-number&gt;3375&lt;/rec-number&gt;&lt;foreign-keys&gt;&lt;key app="EN" db-id="vxxvsda2b05fxpeaw2dp552mtrd5trxdrf0s"&gt;3375&lt;/key&gt;&lt;/foreign-keys&gt;&lt;ref-type name="Book Section"&gt;5&lt;/ref-type&gt;&lt;contributors&gt;&lt;authors&gt;&lt;author&gt;Wetzel, R. G.&lt;/author&gt;&lt;author&gt;Likens, G. E.&lt;/author&gt;&lt;/authors&gt;&lt;/contributors&gt;&lt;titles&gt;&lt;title&gt;Composition and Biomass of Phytoplankton&lt;/title&gt;&lt;secondary-title&gt;Limnological Analyses&lt;/secondary-title&gt;&lt;/titles&gt;&lt;pages&gt;147-174&lt;/pages&gt;&lt;section&gt;10&lt;/section&gt;&lt;dates&gt;&lt;year&gt;2000&lt;/year&gt;&lt;pub-dates&gt;&lt;date&gt;2000/01/01&lt;/date&gt;&lt;/pub-dates&gt;&lt;/dates&gt;&lt;publisher&gt;Springer New York&lt;/publisher&gt;&lt;isbn&gt;978-1-4419-3186-3&lt;/isbn&gt;&lt;urls&gt;&lt;related-urls&gt;&lt;url&gt;http://dx.doi.org/10.1007/978-1-4757-3250-4_10&lt;/url&gt;&lt;/related-urls&gt;&lt;/urls&gt;&lt;electronic-resource-num&gt;10.1007/978-1-4757-3250-4_10&lt;/electronic-resource-num&gt;&lt;language&gt;English&lt;/language&gt;&lt;/record&gt;&lt;/Cite&gt;&lt;/EndNote&gt;</w:instrText>
      </w:r>
      <w:r w:rsidR="003B1026" w:rsidRPr="00E63C16">
        <w:fldChar w:fldCharType="separate"/>
      </w:r>
      <w:r w:rsidRPr="00E63C16">
        <w:rPr>
          <w:noProof/>
        </w:rPr>
        <w:t>(</w:t>
      </w:r>
      <w:hyperlink w:anchor="_ENREF_133" w:tooltip="Wetzel, 2000 #3375" w:history="1">
        <w:r w:rsidR="0084200E" w:rsidRPr="00E63C16">
          <w:rPr>
            <w:noProof/>
          </w:rPr>
          <w:t>Wetzel and Likens 2000</w:t>
        </w:r>
      </w:hyperlink>
      <w:r w:rsidRPr="00E63C16">
        <w:rPr>
          <w:noProof/>
        </w:rPr>
        <w:t>)</w:t>
      </w:r>
      <w:r w:rsidR="003B1026" w:rsidRPr="00E63C16">
        <w:fldChar w:fldCharType="end"/>
      </w:r>
      <w:r w:rsidRPr="00E63C16">
        <w:t xml:space="preserve">. Monitoring Chlorophyll-a within wetland and river sites will give an indication of the level of primary productivity before, during and after the delivery of flows and will be measured in conjunction with microcrustaceans and fish reproduction to determine whether changes in primary productivity within wetland and river sites have flow on affects for higher trophic levels </w:t>
      </w:r>
      <w:r w:rsidR="003B1026" w:rsidRPr="00E63C16">
        <w:fldChar w:fldCharType="begin"/>
      </w:r>
      <w:r w:rsidRPr="00E63C16">
        <w:instrText xml:space="preserve"> ADDIN EN.CITE &lt;EndNote&gt;&lt;Cite&gt;&lt;Author&gt;Kobayashi&lt;/Author&gt;&lt;Year&gt;2009&lt;/Year&gt;&lt;RecNum&gt;3532&lt;/RecNum&gt;&lt;DisplayText&gt;(Kobayashi, Ryder&lt;style face="italic"&gt; et al.&lt;/style&gt; 2009)&lt;/DisplayText&gt;&lt;record&gt;&lt;rec-number&gt;3532&lt;/rec-number&gt;&lt;foreign-keys&gt;&lt;key app="EN" db-id="vxxvsda2b05fxpeaw2dp552mtrd5trxdrf0s"&gt;3532&lt;/key&gt;&lt;/foreign-keys&gt;&lt;ref-type name="Journal Article"&gt;17&lt;/ref-type&gt;&lt;contributors&gt;&lt;authors&gt;&lt;author&gt;Kobayashi, Tsuyoshi&lt;/author&gt;&lt;author&gt;Ryder, DarrenS&lt;/author&gt;&lt;author&gt;Gordon, Geoff&lt;/author&gt;&lt;author&gt;Shannon, Ian&lt;/author&gt;&lt;author&gt;Ingleton, Timothy&lt;/author&gt;&lt;author&gt;Carpenter, Max&lt;/author&gt;&lt;author&gt;Jacobs, StephenJ&lt;/author&gt;&lt;/authors&gt;&lt;/contributors&gt;&lt;titles&gt;&lt;title&gt;Short-term response of nutrients, carbon and planktonic microbial communities to floodplain wetland inundation&lt;/title&gt;&lt;secondary-title&gt;Aquatic Ecology&lt;/secondary-title&gt;&lt;alt-title&gt;Aquat Ecol&lt;/alt-title&gt;&lt;/titles&gt;&lt;periodical&gt;&lt;full-title&gt;Aquatic Ecology&lt;/full-title&gt;&lt;abbr-1&gt;Aquat Ecol&lt;/abbr-1&gt;&lt;/periodical&gt;&lt;alt-periodical&gt;&lt;full-title&gt;Aquatic Ecology&lt;/full-title&gt;&lt;abbr-1&gt;Aquat Ecol&lt;/abbr-1&gt;&lt;/alt-periodical&gt;&lt;pages&gt;843-858&lt;/pages&gt;&lt;volume&gt;43&lt;/volume&gt;&lt;number&gt;4&lt;/number&gt;&lt;keywords&gt;&lt;keyword&gt;Macquarie Marshes&lt;/keyword&gt;&lt;keyword&gt;Environmental flows&lt;/keyword&gt;&lt;keyword&gt;Floodplain inundation&lt;/keyword&gt;&lt;keyword&gt;Nitrogen&lt;/keyword&gt;&lt;keyword&gt;Phosphorus&lt;/keyword&gt;&lt;keyword&gt;Dissolved organic matter&lt;/keyword&gt;&lt;/keywords&gt;&lt;dates&gt;&lt;year&gt;2009&lt;/year&gt;&lt;pub-dates&gt;&lt;date&gt;2009/12/01&lt;/date&gt;&lt;/pub-dates&gt;&lt;/dates&gt;&lt;publisher&gt;Springer Netherlands&lt;/publisher&gt;&lt;isbn&gt;1386-2588&lt;/isbn&gt;&lt;urls&gt;&lt;related-urls&gt;&lt;url&gt;http://dx.doi.org/10.1007/s10452-008-9219-2&lt;/url&gt;&lt;/related-urls&gt;&lt;/urls&gt;&lt;electronic-resource-num&gt;10.1007/s10452-008-9219-2&lt;/electronic-resource-num&gt;&lt;language&gt;English&lt;/language&gt;&lt;/record&gt;&lt;/Cite&gt;&lt;/EndNote&gt;</w:instrText>
      </w:r>
      <w:r w:rsidR="003B1026" w:rsidRPr="00E63C16">
        <w:fldChar w:fldCharType="separate"/>
      </w:r>
      <w:r w:rsidRPr="00E63C16">
        <w:rPr>
          <w:noProof/>
        </w:rPr>
        <w:t>(</w:t>
      </w:r>
      <w:hyperlink w:anchor="_ENREF_63" w:tooltip="Kobayashi, 2009 #3532" w:history="1">
        <w:r w:rsidR="0084200E" w:rsidRPr="00E63C16">
          <w:rPr>
            <w:noProof/>
          </w:rPr>
          <w:t>Kobayashi, Ryder</w:t>
        </w:r>
        <w:r w:rsidR="0084200E" w:rsidRPr="00E63C16">
          <w:rPr>
            <w:i/>
            <w:noProof/>
          </w:rPr>
          <w:t xml:space="preserve"> et al.</w:t>
        </w:r>
        <w:r w:rsidR="0084200E" w:rsidRPr="00E63C16">
          <w:rPr>
            <w:noProof/>
          </w:rPr>
          <w:t xml:space="preserve"> 2009</w:t>
        </w:r>
      </w:hyperlink>
      <w:r w:rsidRPr="00E63C16">
        <w:rPr>
          <w:noProof/>
        </w:rPr>
        <w:t>)</w:t>
      </w:r>
      <w:r w:rsidR="003B1026" w:rsidRPr="00E63C16">
        <w:fldChar w:fldCharType="end"/>
      </w:r>
      <w:r w:rsidRPr="00E63C16">
        <w:t>.</w:t>
      </w:r>
    </w:p>
    <w:p w14:paraId="28E773DB" w14:textId="77777777" w:rsidR="00C218A3" w:rsidRPr="00E63C16" w:rsidRDefault="00C218A3" w:rsidP="00D31842">
      <w:pPr>
        <w:pStyle w:val="BodyText10"/>
      </w:pPr>
      <w:r w:rsidRPr="00E63C16">
        <w:t xml:space="preserve">There are three overarching uses of Commonwealth environmental water that have the potential to affect stream metabolism in the Murrumbidgee Catchment. These include pulsed flows targeted at </w:t>
      </w:r>
      <w:r w:rsidR="000506B9">
        <w:t xml:space="preserve">the Narrandera zone </w:t>
      </w:r>
      <w:r w:rsidRPr="00E63C16">
        <w:t xml:space="preserve">to inundate the mid-Murrumbidgee </w:t>
      </w:r>
      <w:r w:rsidR="00920BE5">
        <w:t>w</w:t>
      </w:r>
      <w:r w:rsidRPr="00E63C16">
        <w:t xml:space="preserve">etlands, pulsed flows targeted at </w:t>
      </w:r>
      <w:r w:rsidR="000506B9">
        <w:t>Carrathool zone</w:t>
      </w:r>
      <w:r w:rsidRPr="00E63C16">
        <w:t xml:space="preserve"> to support spawning by large and medium bodied fish, </w:t>
      </w:r>
      <w:r w:rsidR="000506B9">
        <w:t>as well as</w:t>
      </w:r>
      <w:r w:rsidRPr="00E63C16">
        <w:t xml:space="preserve"> return flows where water from flooded wetlands is allowed to flow into the river (largely in </w:t>
      </w:r>
      <w:r w:rsidR="00553E6E">
        <w:t>the Balranald zone</w:t>
      </w:r>
      <w:r w:rsidRPr="00E63C16">
        <w:t xml:space="preserve">). For in-channel flows, the lack of shepherding of environmental water coupled with the State Water Corporation’s obligation to deliver water in the most efficient way possible means that flows may not uniformly influence </w:t>
      </w:r>
      <w:r w:rsidR="00553E6E">
        <w:t xml:space="preserve">the Narrandera and Carrathool zones. </w:t>
      </w:r>
    </w:p>
    <w:p w14:paraId="28E773DC" w14:textId="77777777" w:rsidR="00C218A3" w:rsidRPr="00E63C16" w:rsidRDefault="00C218A3" w:rsidP="0084200E">
      <w:pPr>
        <w:pStyle w:val="BodyText"/>
        <w:rPr>
          <w:sz w:val="18"/>
          <w:szCs w:val="18"/>
        </w:rPr>
      </w:pPr>
      <w:r w:rsidRPr="00E63C16">
        <w:t xml:space="preserve">In Australia, metabolism has not previously been measured at the broad spatial scales proposed by the </w:t>
      </w:r>
      <w:r w:rsidR="007A0E03">
        <w:t>LTIM P</w:t>
      </w:r>
      <w:r w:rsidR="00920BE5">
        <w:t>roject</w:t>
      </w:r>
      <w:r w:rsidRPr="00E63C16">
        <w:t xml:space="preserve"> program. Unlike many other variables studied in aquatic ecosystems, open-system metabolism is sampled across entire river lengths of up to five kilometres, integrating information across entire reaches. Factors that contribute to spatial heterogeneity include geomorphic features (banks, snags, bars), water depth, vegetation (shading, litter inputs) and nutrient inputs (return flows from wetlands or irrigation drainage). As metabolism is measured at broad scales, it is expected to be relatively consistent among reaches with similar geomorphology and hydrology.</w:t>
      </w:r>
    </w:p>
    <w:p w14:paraId="28E773DD" w14:textId="77777777" w:rsidR="00C218A3" w:rsidRPr="009C763D" w:rsidRDefault="00C218A3" w:rsidP="0084200E">
      <w:pPr>
        <w:pStyle w:val="BodyText"/>
        <w:rPr>
          <w:rFonts w:cs="Calibri"/>
          <w:sz w:val="18"/>
          <w:szCs w:val="18"/>
          <w:lang w:eastAsia="en-AU"/>
        </w:rPr>
      </w:pPr>
    </w:p>
    <w:p w14:paraId="28E773DE" w14:textId="77777777" w:rsidR="00C218A3" w:rsidRPr="009C763D" w:rsidRDefault="00C218A3" w:rsidP="00BC78AF">
      <w:pPr>
        <w:spacing w:after="0" w:line="240" w:lineRule="auto"/>
        <w:rPr>
          <w:rFonts w:cs="Calibri"/>
          <w:sz w:val="18"/>
          <w:szCs w:val="18"/>
          <w:lang w:eastAsia="en-AU"/>
        </w:rPr>
      </w:pPr>
    </w:p>
    <w:p w14:paraId="28E773DF" w14:textId="77777777" w:rsidR="00C218A3" w:rsidRPr="009C763D" w:rsidRDefault="00075B3E" w:rsidP="008A2A68">
      <w:pPr>
        <w:keepNext/>
      </w:pPr>
      <w:r>
        <w:rPr>
          <w:noProof/>
          <w:lang w:eastAsia="en-AU"/>
        </w:rPr>
        <w:drawing>
          <wp:inline distT="0" distB="0" distL="0" distR="0" wp14:anchorId="28E78846" wp14:editId="28E78847">
            <wp:extent cx="5328920" cy="3562985"/>
            <wp:effectExtent l="19050" t="0" r="5080" b="0"/>
            <wp:docPr id="2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a:srcRect/>
                    <a:stretch>
                      <a:fillRect/>
                    </a:stretch>
                  </pic:blipFill>
                  <pic:spPr bwMode="auto">
                    <a:xfrm>
                      <a:off x="0" y="0"/>
                      <a:ext cx="5328920" cy="3562985"/>
                    </a:xfrm>
                    <a:prstGeom prst="rect">
                      <a:avLst/>
                    </a:prstGeom>
                    <a:noFill/>
                    <a:ln w="9525">
                      <a:noFill/>
                      <a:miter lim="800000"/>
                      <a:headEnd/>
                      <a:tailEnd/>
                    </a:ln>
                  </pic:spPr>
                </pic:pic>
              </a:graphicData>
            </a:graphic>
          </wp:inline>
        </w:drawing>
      </w:r>
    </w:p>
    <w:p w14:paraId="28E773E0" w14:textId="77777777" w:rsidR="00C218A3" w:rsidRPr="00E63C16" w:rsidRDefault="00C218A3" w:rsidP="009C763D">
      <w:pPr>
        <w:pStyle w:val="Caption"/>
        <w:keepNext w:val="0"/>
      </w:pPr>
      <w:bookmarkStart w:id="98" w:name="_Ref381178837"/>
      <w:bookmarkStart w:id="99" w:name="_Toc385495308"/>
      <w:r w:rsidRPr="00E63C16">
        <w:t xml:space="preserve">Figure </w:t>
      </w:r>
      <w:r w:rsidR="003B1026">
        <w:fldChar w:fldCharType="begin"/>
      </w:r>
      <w:r w:rsidR="00E2155D">
        <w:instrText xml:space="preserve"> SEQ Figure \* ARABIC </w:instrText>
      </w:r>
      <w:r w:rsidR="003B1026">
        <w:fldChar w:fldCharType="separate"/>
      </w:r>
      <w:r w:rsidR="00E43816">
        <w:rPr>
          <w:noProof/>
        </w:rPr>
        <w:t>11</w:t>
      </w:r>
      <w:r w:rsidR="003B1026">
        <w:rPr>
          <w:noProof/>
        </w:rPr>
        <w:fldChar w:fldCharType="end"/>
      </w:r>
      <w:bookmarkEnd w:id="98"/>
      <w:r w:rsidRPr="00E63C16">
        <w:t xml:space="preserve"> Revised primary productivity CED.</w:t>
      </w:r>
      <w:bookmarkEnd w:id="99"/>
    </w:p>
    <w:p w14:paraId="28E773E1" w14:textId="77777777" w:rsidR="00C218A3" w:rsidRPr="00E63C16" w:rsidRDefault="00C218A3" w:rsidP="00BC78AF"/>
    <w:p w14:paraId="28E773E2" w14:textId="77777777" w:rsidR="00C218A3" w:rsidRPr="00E63C16" w:rsidRDefault="00C218A3" w:rsidP="00BC78AF"/>
    <w:p w14:paraId="28E773E3" w14:textId="77777777" w:rsidR="00C218A3" w:rsidRPr="00E63C16" w:rsidRDefault="00075B3E" w:rsidP="00BC78AF">
      <w:r>
        <w:rPr>
          <w:noProof/>
          <w:lang w:eastAsia="en-AU"/>
        </w:rPr>
        <w:drawing>
          <wp:inline distT="0" distB="0" distL="0" distR="0" wp14:anchorId="28E78848" wp14:editId="28E78849">
            <wp:extent cx="4618990" cy="3058795"/>
            <wp:effectExtent l="19050" t="0" r="0" b="0"/>
            <wp:docPr id="2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2"/>
                    <a:srcRect/>
                    <a:stretch>
                      <a:fillRect/>
                    </a:stretch>
                  </pic:blipFill>
                  <pic:spPr bwMode="auto">
                    <a:xfrm>
                      <a:off x="0" y="0"/>
                      <a:ext cx="4618990" cy="3058795"/>
                    </a:xfrm>
                    <a:prstGeom prst="rect">
                      <a:avLst/>
                    </a:prstGeom>
                    <a:noFill/>
                    <a:ln w="9525">
                      <a:noFill/>
                      <a:miter lim="800000"/>
                      <a:headEnd/>
                      <a:tailEnd/>
                    </a:ln>
                  </pic:spPr>
                </pic:pic>
              </a:graphicData>
            </a:graphic>
          </wp:inline>
        </w:drawing>
      </w:r>
    </w:p>
    <w:p w14:paraId="28E773E4" w14:textId="77777777" w:rsidR="00C218A3" w:rsidRPr="00E63C16" w:rsidRDefault="00C218A3" w:rsidP="000822B9">
      <w:pPr>
        <w:pStyle w:val="Caption"/>
      </w:pPr>
      <w:bookmarkStart w:id="100" w:name="_Ref381178904"/>
      <w:bookmarkStart w:id="101" w:name="_Toc385495309"/>
      <w:r w:rsidRPr="00E63C16">
        <w:t xml:space="preserve">Figure </w:t>
      </w:r>
      <w:r w:rsidR="003B1026">
        <w:fldChar w:fldCharType="begin"/>
      </w:r>
      <w:r w:rsidR="00FB1E66">
        <w:instrText xml:space="preserve"> SEQ Figure \* ARABIC </w:instrText>
      </w:r>
      <w:r w:rsidR="003B1026">
        <w:fldChar w:fldCharType="separate"/>
      </w:r>
      <w:r w:rsidR="00E43816">
        <w:rPr>
          <w:noProof/>
        </w:rPr>
        <w:t>12</w:t>
      </w:r>
      <w:r w:rsidR="003B1026">
        <w:fldChar w:fldCharType="end"/>
      </w:r>
      <w:bookmarkEnd w:id="100"/>
      <w:r w:rsidRPr="00E63C16">
        <w:t xml:space="preserve"> Revised decomposition CED. Yellow boxes indicate other CEDs.</w:t>
      </w:r>
      <w:bookmarkEnd w:id="101"/>
      <w:r w:rsidRPr="00E63C16">
        <w:t xml:space="preserve"> </w:t>
      </w:r>
    </w:p>
    <w:p w14:paraId="28E773E5" w14:textId="77777777" w:rsidR="00C218A3" w:rsidRPr="00E63C16" w:rsidRDefault="00C218A3" w:rsidP="00BC78AF"/>
    <w:p w14:paraId="28E773E6" w14:textId="77777777" w:rsidR="0084200E" w:rsidRDefault="0084200E" w:rsidP="0084200E">
      <w:pPr>
        <w:pStyle w:val="Heading3"/>
      </w:pPr>
      <w:bookmarkStart w:id="102" w:name="_Toc385495653"/>
      <w:r>
        <w:t>Evaluation Questions</w:t>
      </w:r>
      <w:bookmarkEnd w:id="102"/>
    </w:p>
    <w:p w14:paraId="28E773E7" w14:textId="77777777" w:rsidR="006D19A1" w:rsidRDefault="00C218A3" w:rsidP="006D19A1">
      <w:pPr>
        <w:pStyle w:val="Heading4"/>
      </w:pPr>
      <w:r w:rsidRPr="00E63C16">
        <w:t>Basin</w:t>
      </w:r>
      <w:r w:rsidR="00920BE5">
        <w:t xml:space="preserve"> </w:t>
      </w:r>
      <w:r w:rsidRPr="00E63C16">
        <w:t>scale evaluation questions</w:t>
      </w:r>
      <w:r w:rsidR="00DA3CE7">
        <w:t>:</w:t>
      </w:r>
      <w:r w:rsidRPr="00E63C16">
        <w:t xml:space="preserve"> </w:t>
      </w:r>
    </w:p>
    <w:p w14:paraId="28E773E8" w14:textId="77777777" w:rsidR="006D19A1" w:rsidRDefault="006D19A1" w:rsidP="006D19A1">
      <w:pPr>
        <w:pStyle w:val="Heading4"/>
      </w:pPr>
      <w:r w:rsidRPr="006D19A1">
        <w:rPr>
          <w:b w:val="0"/>
        </w:rPr>
        <w:t>Short-term (one</w:t>
      </w:r>
      <w:r w:rsidRPr="006D19A1">
        <w:rPr>
          <w:rFonts w:ascii="Cambria Math" w:hAnsi="Cambria Math" w:cs="Cambria Math"/>
          <w:b w:val="0"/>
        </w:rPr>
        <w:t xml:space="preserve"> </w:t>
      </w:r>
      <w:r w:rsidRPr="006D19A1">
        <w:rPr>
          <w:b w:val="0"/>
        </w:rPr>
        <w:t>year) and long-term (five year) questions:</w:t>
      </w:r>
    </w:p>
    <w:p w14:paraId="28E773E9" w14:textId="77777777" w:rsidR="00C218A3" w:rsidRPr="00E63C16" w:rsidRDefault="00C218A3" w:rsidP="00BC78AF">
      <w:pPr>
        <w:pStyle w:val="BodyText10"/>
        <w:spacing w:line="240" w:lineRule="auto"/>
        <w:rPr>
          <w:rFonts w:cs="Calibri"/>
        </w:rPr>
      </w:pPr>
      <w:r w:rsidRPr="00E63C16">
        <w:rPr>
          <w:rFonts w:cs="Calibri"/>
        </w:rPr>
        <w:t>What did Commonwealth environmental water contribute to patterns and rates of decomposition?</w:t>
      </w:r>
    </w:p>
    <w:p w14:paraId="28E773EA" w14:textId="77777777" w:rsidR="00C218A3" w:rsidRPr="00E63C16" w:rsidRDefault="00C218A3" w:rsidP="00BC78AF">
      <w:pPr>
        <w:pStyle w:val="BodyText10"/>
        <w:spacing w:line="240" w:lineRule="auto"/>
        <w:rPr>
          <w:rFonts w:cs="Calibri"/>
        </w:rPr>
      </w:pPr>
      <w:r w:rsidRPr="00E63C16">
        <w:rPr>
          <w:rFonts w:cs="Calibri"/>
        </w:rPr>
        <w:t>What did Commonwealth environmental contribute to patterns and rates of primary productivity?</w:t>
      </w:r>
    </w:p>
    <w:p w14:paraId="28E773EB" w14:textId="77777777" w:rsidR="00C218A3" w:rsidRPr="00C354C4" w:rsidRDefault="00C218A3" w:rsidP="00BC78AF">
      <w:pPr>
        <w:pStyle w:val="Heading4"/>
      </w:pPr>
      <w:r w:rsidRPr="00C354C4">
        <w:t>Selected Area evaluation questions</w:t>
      </w:r>
      <w:r w:rsidR="00DA3CE7" w:rsidRPr="00C354C4">
        <w:t>:</w:t>
      </w:r>
    </w:p>
    <w:p w14:paraId="28E773EC" w14:textId="77777777" w:rsidR="00C218A3" w:rsidRDefault="00C218A3" w:rsidP="00BC78AF">
      <w:pPr>
        <w:rPr>
          <w:i/>
        </w:rPr>
      </w:pPr>
      <w:r w:rsidRPr="00E63C16">
        <w:rPr>
          <w:i/>
        </w:rPr>
        <w:t>Category 3 metabolism monitoring:</w:t>
      </w:r>
    </w:p>
    <w:p w14:paraId="28E773ED" w14:textId="77777777" w:rsidR="00C218A3" w:rsidRDefault="00C218A3" w:rsidP="00BC78AF">
      <w:pPr>
        <w:pStyle w:val="BodyText10"/>
        <w:spacing w:line="240" w:lineRule="auto"/>
        <w:rPr>
          <w:rFonts w:cs="Calibri"/>
        </w:rPr>
      </w:pPr>
      <w:r w:rsidRPr="00E63C16">
        <w:rPr>
          <w:rFonts w:cs="Calibri"/>
        </w:rPr>
        <w:t>What did Commonwealth environmental water contribute to patterns and rates of decomposition?</w:t>
      </w:r>
    </w:p>
    <w:p w14:paraId="28E773EE" w14:textId="77777777" w:rsidR="00C218A3" w:rsidRPr="00E63C16" w:rsidRDefault="00C218A3" w:rsidP="00BC78AF">
      <w:pPr>
        <w:pStyle w:val="BodyText10"/>
        <w:spacing w:line="240" w:lineRule="auto"/>
        <w:rPr>
          <w:rFonts w:cs="Calibri"/>
        </w:rPr>
      </w:pPr>
      <w:r w:rsidRPr="00E63C16">
        <w:rPr>
          <w:rFonts w:cs="Calibri"/>
        </w:rPr>
        <w:t>What did Commonwealth environmental contribute to patterns and rates of primary productivity?</w:t>
      </w:r>
    </w:p>
    <w:p w14:paraId="28E773EF" w14:textId="77777777" w:rsidR="00053291" w:rsidRDefault="00053291" w:rsidP="00920BE5">
      <w:pPr>
        <w:rPr>
          <w:b/>
          <w:i/>
        </w:rPr>
      </w:pPr>
    </w:p>
    <w:p w14:paraId="28E773F0" w14:textId="77777777" w:rsidR="00920BE5" w:rsidRPr="002942F4" w:rsidRDefault="006D19A1" w:rsidP="00920BE5">
      <w:r w:rsidRPr="006D19A1">
        <w:rPr>
          <w:b/>
          <w:i/>
        </w:rPr>
        <w:t>Flow type</w:t>
      </w:r>
      <w:r w:rsidR="00C9750F">
        <w:rPr>
          <w:b/>
          <w:i/>
        </w:rPr>
        <w:t>s</w:t>
      </w:r>
      <w:r w:rsidRPr="006D19A1">
        <w:rPr>
          <w:b/>
          <w:i/>
        </w:rPr>
        <w:t>:</w:t>
      </w:r>
      <w:r w:rsidR="00920BE5">
        <w:t xml:space="preserve"> </w:t>
      </w:r>
      <w:r w:rsidR="00920BE5" w:rsidRPr="002942F4">
        <w:t>All flow types</w:t>
      </w:r>
    </w:p>
    <w:p w14:paraId="28E773F1" w14:textId="77777777" w:rsidR="00C218A3" w:rsidRPr="00E63C16" w:rsidRDefault="00C218A3" w:rsidP="0084200E">
      <w:pPr>
        <w:pStyle w:val="Heading4"/>
      </w:pPr>
      <w:r>
        <w:t>Predictions</w:t>
      </w:r>
      <w:r w:rsidR="00DA3CE7">
        <w:t>:</w:t>
      </w:r>
    </w:p>
    <w:p w14:paraId="28E773F2" w14:textId="77777777" w:rsidR="00C218A3" w:rsidRPr="00E63C16" w:rsidRDefault="00C218A3" w:rsidP="00546CA2">
      <w:pPr>
        <w:numPr>
          <w:ilvl w:val="0"/>
          <w:numId w:val="9"/>
        </w:numPr>
      </w:pPr>
      <w:r w:rsidRPr="00E63C16">
        <w:t>Primary production and respiration increase in response to pulsed delivery of Commonwealth</w:t>
      </w:r>
      <w:r w:rsidRPr="00E63C16">
        <w:rPr>
          <w:rFonts w:cs="Calibri"/>
        </w:rPr>
        <w:t xml:space="preserve"> environmental water</w:t>
      </w:r>
    </w:p>
    <w:p w14:paraId="28E773F3" w14:textId="77777777" w:rsidR="00C218A3" w:rsidRPr="00E63C16" w:rsidRDefault="00C218A3" w:rsidP="00546CA2">
      <w:pPr>
        <w:numPr>
          <w:ilvl w:val="0"/>
          <w:numId w:val="9"/>
        </w:numPr>
      </w:pPr>
      <w:r>
        <w:t>B</w:t>
      </w:r>
      <w:r w:rsidRPr="00E63C16">
        <w:t>y inundating adjacent riparian habitat, pulsed environmental flows will increase carbon availability in-stream, shifting metabolism towards net heterotrophy</w:t>
      </w:r>
    </w:p>
    <w:p w14:paraId="28E773F4" w14:textId="77777777" w:rsidR="00C218A3" w:rsidRPr="00E63C16" w:rsidRDefault="00C218A3" w:rsidP="00546CA2">
      <w:pPr>
        <w:numPr>
          <w:ilvl w:val="0"/>
          <w:numId w:val="9"/>
        </w:numPr>
      </w:pPr>
      <w:r w:rsidRPr="00E63C16">
        <w:t>Nutrient availability increases in response to pulsed delivery of Commonwealth</w:t>
      </w:r>
      <w:r w:rsidRPr="00E63C16">
        <w:rPr>
          <w:rFonts w:cs="Calibri"/>
        </w:rPr>
        <w:t xml:space="preserve"> environmental water</w:t>
      </w:r>
      <w:r w:rsidR="00DA3CE7">
        <w:rPr>
          <w:rFonts w:cs="Calibri"/>
        </w:rPr>
        <w:t>.</w:t>
      </w:r>
    </w:p>
    <w:p w14:paraId="28E773F5" w14:textId="77777777" w:rsidR="0084200E" w:rsidRDefault="0084200E">
      <w:pPr>
        <w:spacing w:after="0" w:line="240" w:lineRule="auto"/>
        <w:rPr>
          <w:rFonts w:eastAsia="Times New Roman"/>
          <w:b/>
          <w:bCs/>
          <w:i/>
          <w:szCs w:val="28"/>
        </w:rPr>
      </w:pPr>
      <w:r>
        <w:br w:type="page"/>
      </w:r>
    </w:p>
    <w:p w14:paraId="28E773F6" w14:textId="77777777" w:rsidR="00C218A3" w:rsidRPr="00E63C16" w:rsidRDefault="00C218A3" w:rsidP="00553E6E">
      <w:pPr>
        <w:pStyle w:val="Heading4"/>
      </w:pPr>
      <w:r w:rsidRPr="00E63C16">
        <w:t>Category 3 Hypoxic blackwater risk and return flows metabolism monitoring</w:t>
      </w:r>
      <w:r w:rsidR="00553E6E">
        <w:t xml:space="preserve"> (Optional monitoring as required)</w:t>
      </w:r>
      <w:r w:rsidRPr="00E63C16">
        <w:t>:</w:t>
      </w:r>
    </w:p>
    <w:p w14:paraId="28E773F7" w14:textId="77777777" w:rsidR="00C218A3" w:rsidRPr="00E63C16" w:rsidRDefault="00C218A3" w:rsidP="00FF0865">
      <w:pPr>
        <w:pStyle w:val="BodyText"/>
      </w:pPr>
      <w:r w:rsidRPr="00E63C16">
        <w:t>What did Commonwealth environmental water contribute to patterns and rates of decomposition in riverine habitats adjacent to return flows?</w:t>
      </w:r>
    </w:p>
    <w:p w14:paraId="28E773F8" w14:textId="77777777" w:rsidR="00C218A3" w:rsidRPr="00E63C16" w:rsidRDefault="00C218A3" w:rsidP="00FF0865">
      <w:pPr>
        <w:pStyle w:val="BodyText"/>
      </w:pPr>
      <w:r w:rsidRPr="00E63C16">
        <w:t>What did Commonwealth environmental water contribute to patterns and rates of primary productivity in riverine habitats adjacent to return flows?</w:t>
      </w:r>
    </w:p>
    <w:p w14:paraId="28E773F9" w14:textId="77777777" w:rsidR="00C218A3" w:rsidRDefault="00C218A3" w:rsidP="00FF0865">
      <w:pPr>
        <w:pStyle w:val="BodyText"/>
      </w:pPr>
      <w:r w:rsidRPr="00E63C16">
        <w:t>What did Commonwealth environmental water contribute to hypoxic blackwater risk in wetlands and riverine habitats?</w:t>
      </w:r>
    </w:p>
    <w:p w14:paraId="28E773FA" w14:textId="77777777" w:rsidR="008C1E2E" w:rsidRDefault="006D19A1" w:rsidP="008C1E2E">
      <w:pPr>
        <w:rPr>
          <w:rFonts w:cs="Calibri"/>
        </w:rPr>
      </w:pPr>
      <w:r w:rsidRPr="006D19A1">
        <w:rPr>
          <w:b/>
          <w:i/>
        </w:rPr>
        <w:t>Flow type:</w:t>
      </w:r>
      <w:r w:rsidR="008C1E2E">
        <w:t xml:space="preserve"> </w:t>
      </w:r>
      <w:r w:rsidR="008C1E2E">
        <w:rPr>
          <w:rFonts w:cs="Calibri"/>
        </w:rPr>
        <w:t>Overbank (both river flows and infrastructure assisted)</w:t>
      </w:r>
    </w:p>
    <w:p w14:paraId="28E773FB" w14:textId="77777777" w:rsidR="00C218A3" w:rsidRPr="00E63C16" w:rsidRDefault="00C218A3" w:rsidP="0084200E">
      <w:pPr>
        <w:pStyle w:val="Heading4"/>
      </w:pPr>
      <w:r>
        <w:t>Predictions</w:t>
      </w:r>
      <w:r w:rsidR="00DA3CE7">
        <w:t>:</w:t>
      </w:r>
    </w:p>
    <w:p w14:paraId="28E773FC" w14:textId="77777777" w:rsidR="00C218A3" w:rsidRPr="00E63C16" w:rsidRDefault="00C218A3" w:rsidP="00546CA2">
      <w:pPr>
        <w:numPr>
          <w:ilvl w:val="0"/>
          <w:numId w:val="9"/>
        </w:numPr>
      </w:pPr>
      <w:r w:rsidRPr="00E63C16">
        <w:t>During return flows increased rates of primary production and respiration in reaches downstream from wetlands receiving Commonwealth</w:t>
      </w:r>
      <w:r w:rsidRPr="00E63C16">
        <w:rPr>
          <w:rFonts w:cs="Calibri"/>
        </w:rPr>
        <w:t xml:space="preserve"> environmental water</w:t>
      </w:r>
    </w:p>
    <w:p w14:paraId="28E773FD" w14:textId="77777777" w:rsidR="00C218A3" w:rsidRPr="00E63C16" w:rsidRDefault="00C218A3" w:rsidP="00546CA2">
      <w:pPr>
        <w:numPr>
          <w:ilvl w:val="0"/>
          <w:numId w:val="9"/>
        </w:numPr>
      </w:pPr>
      <w:r w:rsidRPr="00E63C16">
        <w:t>During return flows increased use and fixing of carbon and nutrients in reaches downstream from wetlands receiving Commonwealth</w:t>
      </w:r>
      <w:r w:rsidRPr="00E63C16">
        <w:rPr>
          <w:rFonts w:cs="Calibri"/>
        </w:rPr>
        <w:t xml:space="preserve"> environmental water</w:t>
      </w:r>
      <w:r w:rsidRPr="00E63C16">
        <w:t xml:space="preserve"> </w:t>
      </w:r>
    </w:p>
    <w:p w14:paraId="28E773FE" w14:textId="77777777" w:rsidR="00C218A3" w:rsidRPr="00E63C16" w:rsidRDefault="00C218A3" w:rsidP="00546CA2">
      <w:pPr>
        <w:numPr>
          <w:ilvl w:val="0"/>
          <w:numId w:val="9"/>
        </w:numPr>
      </w:pPr>
      <w:r w:rsidRPr="00E63C16">
        <w:t>Longer- term reduction in carbon accumulation and subsequent reduction in the risk of hypoxic black water events across the floodplain following Commonwealth</w:t>
      </w:r>
      <w:r w:rsidRPr="00E63C16">
        <w:rPr>
          <w:rFonts w:cs="Calibri"/>
        </w:rPr>
        <w:t xml:space="preserve"> environmental water</w:t>
      </w:r>
      <w:r w:rsidRPr="00E63C16">
        <w:t>ing actions in wetlands and floodplains</w:t>
      </w:r>
      <w:r w:rsidR="00DA3CE7">
        <w:t>.</w:t>
      </w:r>
    </w:p>
    <w:p w14:paraId="28E773FF" w14:textId="77777777" w:rsidR="00C218A3" w:rsidRPr="00E63C16" w:rsidRDefault="00C218A3">
      <w:pPr>
        <w:spacing w:after="0" w:line="240" w:lineRule="auto"/>
      </w:pPr>
      <w:r w:rsidRPr="00E63C16">
        <w:br w:type="page"/>
      </w:r>
    </w:p>
    <w:tbl>
      <w:tblPr>
        <w:tblpPr w:leftFromText="180" w:rightFromText="180" w:vertAnchor="text" w:tblpY="1"/>
        <w:tblOverlap w:val="never"/>
        <w:tblW w:w="4908" w:type="pct"/>
        <w:tblLayout w:type="fixed"/>
        <w:tblLook w:val="00A0" w:firstRow="1" w:lastRow="0" w:firstColumn="1" w:lastColumn="0" w:noHBand="0" w:noVBand="0"/>
      </w:tblPr>
      <w:tblGrid>
        <w:gridCol w:w="813"/>
        <w:gridCol w:w="1970"/>
        <w:gridCol w:w="2296"/>
        <w:gridCol w:w="1804"/>
        <w:gridCol w:w="1968"/>
      </w:tblGrid>
      <w:tr w:rsidR="004A53EB" w:rsidRPr="00E63C16" w14:paraId="28E77405" w14:textId="77777777" w:rsidTr="000764A1">
        <w:trPr>
          <w:cantSplit/>
          <w:trHeight w:val="1200"/>
        </w:trPr>
        <w:tc>
          <w:tcPr>
            <w:tcW w:w="459" w:type="pct"/>
            <w:tcBorders>
              <w:top w:val="single" w:sz="4" w:space="0" w:color="auto"/>
              <w:left w:val="single" w:sz="4" w:space="0" w:color="auto"/>
              <w:bottom w:val="single" w:sz="4" w:space="0" w:color="auto"/>
              <w:right w:val="single" w:sz="4" w:space="0" w:color="auto"/>
            </w:tcBorders>
            <w:noWrap/>
            <w:textDirection w:val="btLr"/>
            <w:vAlign w:val="center"/>
          </w:tcPr>
          <w:p w14:paraId="28E77400" w14:textId="77777777" w:rsidR="004A53EB" w:rsidRPr="00E63C16" w:rsidRDefault="007A0E03" w:rsidP="008653D1">
            <w:pPr>
              <w:pStyle w:val="Tabletext"/>
              <w:ind w:left="113" w:right="113"/>
              <w:rPr>
                <w:b/>
              </w:rPr>
            </w:pPr>
            <w:r>
              <w:rPr>
                <w:b/>
              </w:rPr>
              <w:t>LTIM P</w:t>
            </w:r>
            <w:r w:rsidR="008653D1">
              <w:rPr>
                <w:b/>
              </w:rPr>
              <w:t>roject</w:t>
            </w:r>
            <w:r w:rsidR="004A53EB" w:rsidRPr="00E63C16">
              <w:rPr>
                <w:b/>
              </w:rPr>
              <w:t xml:space="preserve"> </w:t>
            </w:r>
            <w:r w:rsidR="00EC2DCA">
              <w:rPr>
                <w:b/>
              </w:rPr>
              <w:t>indicators</w:t>
            </w:r>
          </w:p>
        </w:tc>
        <w:tc>
          <w:tcPr>
            <w:tcW w:w="1113" w:type="pct"/>
            <w:tcBorders>
              <w:top w:val="single" w:sz="4" w:space="0" w:color="auto"/>
              <w:left w:val="nil"/>
              <w:bottom w:val="single" w:sz="4" w:space="0" w:color="auto"/>
              <w:right w:val="single" w:sz="4" w:space="0" w:color="auto"/>
            </w:tcBorders>
            <w:textDirection w:val="btLr"/>
            <w:vAlign w:val="center"/>
          </w:tcPr>
          <w:p w14:paraId="28E77401" w14:textId="77777777" w:rsidR="004A53EB" w:rsidRPr="00E63C16" w:rsidRDefault="008653D1" w:rsidP="008653D1">
            <w:pPr>
              <w:pStyle w:val="Tabletext"/>
              <w:ind w:left="113" w:right="113"/>
              <w:rPr>
                <w:b/>
              </w:rPr>
            </w:pPr>
            <w:r>
              <w:rPr>
                <w:b/>
              </w:rPr>
              <w:t>E</w:t>
            </w:r>
            <w:r w:rsidR="004A53EB" w:rsidRPr="00E63C16">
              <w:rPr>
                <w:b/>
              </w:rPr>
              <w:t>valuation questions</w:t>
            </w:r>
          </w:p>
        </w:tc>
        <w:tc>
          <w:tcPr>
            <w:tcW w:w="1297" w:type="pct"/>
            <w:tcBorders>
              <w:top w:val="single" w:sz="4" w:space="0" w:color="auto"/>
              <w:left w:val="nil"/>
              <w:bottom w:val="single" w:sz="4" w:space="0" w:color="auto"/>
              <w:right w:val="single" w:sz="4" w:space="0" w:color="auto"/>
            </w:tcBorders>
            <w:textDirection w:val="btLr"/>
            <w:vAlign w:val="center"/>
          </w:tcPr>
          <w:p w14:paraId="28E77402" w14:textId="77777777" w:rsidR="004A53EB" w:rsidRPr="00E63C16" w:rsidRDefault="004A53EB" w:rsidP="002B28D8">
            <w:pPr>
              <w:pStyle w:val="Tabletext"/>
              <w:ind w:left="113" w:right="113"/>
              <w:rPr>
                <w:b/>
              </w:rPr>
            </w:pPr>
            <w:r w:rsidRPr="00E63C16">
              <w:rPr>
                <w:b/>
              </w:rPr>
              <w:t>Metrics</w:t>
            </w:r>
          </w:p>
        </w:tc>
        <w:tc>
          <w:tcPr>
            <w:tcW w:w="1019" w:type="pct"/>
            <w:tcBorders>
              <w:top w:val="single" w:sz="4" w:space="0" w:color="auto"/>
              <w:left w:val="nil"/>
              <w:bottom w:val="single" w:sz="4" w:space="0" w:color="auto"/>
              <w:right w:val="single" w:sz="4" w:space="0" w:color="auto"/>
            </w:tcBorders>
            <w:textDirection w:val="btLr"/>
            <w:vAlign w:val="center"/>
          </w:tcPr>
          <w:p w14:paraId="28E77403" w14:textId="77777777" w:rsidR="004A53EB" w:rsidRPr="00E63C16" w:rsidRDefault="004A53EB" w:rsidP="002B28D8">
            <w:pPr>
              <w:pStyle w:val="Tabletext"/>
              <w:ind w:left="113" w:right="113"/>
              <w:rPr>
                <w:b/>
              </w:rPr>
            </w:pPr>
            <w:r w:rsidRPr="00E63C16">
              <w:rPr>
                <w:b/>
              </w:rPr>
              <w:t>Critical covariates/ Other data sources</w:t>
            </w:r>
          </w:p>
        </w:tc>
        <w:tc>
          <w:tcPr>
            <w:tcW w:w="1112" w:type="pct"/>
            <w:tcBorders>
              <w:top w:val="single" w:sz="4" w:space="0" w:color="auto"/>
              <w:left w:val="single" w:sz="4" w:space="0" w:color="auto"/>
              <w:bottom w:val="single" w:sz="4" w:space="0" w:color="000000"/>
              <w:right w:val="single" w:sz="4" w:space="0" w:color="auto"/>
            </w:tcBorders>
            <w:textDirection w:val="btLr"/>
            <w:vAlign w:val="center"/>
          </w:tcPr>
          <w:p w14:paraId="28E77404" w14:textId="77777777" w:rsidR="004A53EB" w:rsidRPr="00E63C16" w:rsidRDefault="004A53EB" w:rsidP="002B28D8">
            <w:pPr>
              <w:pStyle w:val="Tabletext"/>
              <w:ind w:left="113" w:right="113"/>
              <w:rPr>
                <w:b/>
              </w:rPr>
            </w:pPr>
            <w:r>
              <w:rPr>
                <w:b/>
              </w:rPr>
              <w:t>Sampling regime</w:t>
            </w:r>
          </w:p>
        </w:tc>
      </w:tr>
      <w:tr w:rsidR="004A53EB" w:rsidRPr="00E63C16" w14:paraId="28E77412" w14:textId="77777777" w:rsidTr="000764A1">
        <w:trPr>
          <w:cantSplit/>
          <w:trHeight w:val="4810"/>
        </w:trPr>
        <w:tc>
          <w:tcPr>
            <w:tcW w:w="459" w:type="pct"/>
            <w:tcBorders>
              <w:top w:val="single" w:sz="4" w:space="0" w:color="auto"/>
              <w:left w:val="single" w:sz="4" w:space="0" w:color="auto"/>
              <w:bottom w:val="single" w:sz="4" w:space="0" w:color="auto"/>
              <w:right w:val="single" w:sz="4" w:space="0" w:color="auto"/>
            </w:tcBorders>
            <w:noWrap/>
            <w:textDirection w:val="btLr"/>
            <w:vAlign w:val="center"/>
          </w:tcPr>
          <w:p w14:paraId="28E77406" w14:textId="77777777" w:rsidR="004A53EB" w:rsidRPr="00E63C16" w:rsidRDefault="004A53EB" w:rsidP="00A72A7D">
            <w:pPr>
              <w:pStyle w:val="Tabletext"/>
              <w:ind w:left="113" w:right="113"/>
              <w:jc w:val="center"/>
              <w:rPr>
                <w:szCs w:val="18"/>
              </w:rPr>
            </w:pPr>
            <w:r w:rsidRPr="00E63C16">
              <w:rPr>
                <w:szCs w:val="18"/>
              </w:rPr>
              <w:t>Stream metabolism (</w:t>
            </w:r>
            <w:r w:rsidR="00EC2DCA">
              <w:rPr>
                <w:szCs w:val="18"/>
              </w:rPr>
              <w:t>Cat 1</w:t>
            </w:r>
            <w:r w:rsidRPr="00E63C16">
              <w:rPr>
                <w:szCs w:val="18"/>
              </w:rPr>
              <w:t>)</w:t>
            </w:r>
          </w:p>
        </w:tc>
        <w:tc>
          <w:tcPr>
            <w:tcW w:w="1113" w:type="pct"/>
            <w:tcBorders>
              <w:top w:val="single" w:sz="4" w:space="0" w:color="auto"/>
              <w:left w:val="nil"/>
              <w:right w:val="single" w:sz="4" w:space="0" w:color="auto"/>
            </w:tcBorders>
            <w:vAlign w:val="center"/>
          </w:tcPr>
          <w:p w14:paraId="28E77407" w14:textId="77777777" w:rsidR="004A53EB" w:rsidRPr="00E63C16" w:rsidRDefault="004A53EB" w:rsidP="002B28D8">
            <w:pPr>
              <w:pStyle w:val="Tabletext"/>
              <w:rPr>
                <w:rFonts w:cs="Calibri"/>
                <w:szCs w:val="18"/>
              </w:rPr>
            </w:pPr>
            <w:r w:rsidRPr="00E63C16">
              <w:rPr>
                <w:rFonts w:cs="Calibri"/>
                <w:szCs w:val="18"/>
              </w:rPr>
              <w:t>What did Commonwealth environmental water contribute to patterns and rates of decomposition?</w:t>
            </w:r>
          </w:p>
          <w:p w14:paraId="28E77408" w14:textId="77777777" w:rsidR="004A53EB" w:rsidRPr="00E63C16" w:rsidRDefault="004A53EB" w:rsidP="002B28D8">
            <w:pPr>
              <w:pStyle w:val="Tabletext"/>
              <w:rPr>
                <w:rFonts w:cs="Calibri"/>
                <w:szCs w:val="18"/>
              </w:rPr>
            </w:pPr>
            <w:r w:rsidRPr="00E63C16">
              <w:rPr>
                <w:rFonts w:cs="Calibri"/>
                <w:szCs w:val="18"/>
              </w:rPr>
              <w:t>What did Commonwealth environmental water contribute to patterns and rates of primary productivity?</w:t>
            </w:r>
          </w:p>
          <w:p w14:paraId="28E77409" w14:textId="77777777" w:rsidR="004A53EB" w:rsidRPr="00E63C16" w:rsidRDefault="004A53EB" w:rsidP="002B28D8">
            <w:pPr>
              <w:pStyle w:val="Tabletext"/>
              <w:rPr>
                <w:szCs w:val="18"/>
              </w:rPr>
            </w:pPr>
          </w:p>
        </w:tc>
        <w:tc>
          <w:tcPr>
            <w:tcW w:w="1297" w:type="pct"/>
            <w:tcBorders>
              <w:top w:val="single" w:sz="4" w:space="0" w:color="auto"/>
              <w:left w:val="nil"/>
              <w:right w:val="single" w:sz="4" w:space="0" w:color="auto"/>
            </w:tcBorders>
            <w:vAlign w:val="center"/>
          </w:tcPr>
          <w:p w14:paraId="28E7740A" w14:textId="77777777" w:rsidR="004A53EB" w:rsidRPr="00E63C16" w:rsidRDefault="004A53EB" w:rsidP="002B28D8">
            <w:pPr>
              <w:pStyle w:val="Tabletext"/>
              <w:rPr>
                <w:rStyle w:val="Heading4Char"/>
                <w:b w:val="0"/>
                <w:i w:val="0"/>
                <w:szCs w:val="18"/>
              </w:rPr>
            </w:pPr>
            <w:r w:rsidRPr="00E63C16">
              <w:rPr>
                <w:rStyle w:val="Heading4Char"/>
                <w:b w:val="0"/>
                <w:i w:val="0"/>
                <w:szCs w:val="18"/>
              </w:rPr>
              <w:t xml:space="preserve">Continuous logging (10 minute intervals) of: photosynthetically active radiation (PAR), barometric pressure, dissolved oxygen (DO), temperature. </w:t>
            </w:r>
          </w:p>
          <w:p w14:paraId="28E7740B" w14:textId="77777777" w:rsidR="004A53EB" w:rsidRPr="00E63C16" w:rsidRDefault="004A53EB" w:rsidP="002B28D8">
            <w:pPr>
              <w:pStyle w:val="Tabletext"/>
              <w:rPr>
                <w:rFonts w:cs="Calibri"/>
                <w:i/>
                <w:color w:val="000000"/>
                <w:szCs w:val="18"/>
              </w:rPr>
            </w:pPr>
            <w:r w:rsidRPr="00E63C16">
              <w:rPr>
                <w:rStyle w:val="Heading4Char"/>
                <w:b w:val="0"/>
                <w:i w:val="0"/>
                <w:szCs w:val="18"/>
              </w:rPr>
              <w:t xml:space="preserve">Monthly water samples assayed for: dissolved organic carbon (DOC),  Chlorophyll-a, </w:t>
            </w:r>
            <w:r w:rsidRPr="00E63C16">
              <w:rPr>
                <w:rFonts w:cs="Calibri"/>
                <w:i/>
                <w:color w:val="000000"/>
                <w:szCs w:val="18"/>
              </w:rPr>
              <w:t>Nutrients  (TN, TP, NOx, NH4, FRP)*</w:t>
            </w:r>
          </w:p>
          <w:p w14:paraId="28E7740C" w14:textId="77777777" w:rsidR="004A53EB" w:rsidRPr="00E63C16" w:rsidRDefault="004A53EB" w:rsidP="002B28D8">
            <w:pPr>
              <w:pStyle w:val="Tabletext"/>
              <w:rPr>
                <w:rStyle w:val="Heading4Char"/>
                <w:b w:val="0"/>
                <w:i w:val="0"/>
                <w:szCs w:val="18"/>
              </w:rPr>
            </w:pPr>
            <w:r w:rsidRPr="00E63C16">
              <w:rPr>
                <w:rStyle w:val="Heading4Char"/>
                <w:b w:val="0"/>
                <w:i w:val="0"/>
                <w:szCs w:val="18"/>
              </w:rPr>
              <w:t xml:space="preserve"> Monthly spot measures of conductivity, turbidity and pH.</w:t>
            </w:r>
          </w:p>
          <w:p w14:paraId="28E7740D" w14:textId="77777777" w:rsidR="004A53EB" w:rsidRPr="00E63C16" w:rsidRDefault="004A53EB" w:rsidP="002B28D8">
            <w:pPr>
              <w:pStyle w:val="Tabletext"/>
              <w:rPr>
                <w:bCs/>
                <w:szCs w:val="18"/>
              </w:rPr>
            </w:pPr>
            <w:r w:rsidRPr="00E63C16">
              <w:rPr>
                <w:rStyle w:val="Heading4Char"/>
                <w:b w:val="0"/>
                <w:i w:val="0"/>
                <w:szCs w:val="18"/>
              </w:rPr>
              <w:t>Daily metabolism (gross primary production, community respiration, net daily metabolism</w:t>
            </w:r>
            <w:r w:rsidRPr="00E63C16">
              <w:rPr>
                <w:rStyle w:val="Heading4Char"/>
                <w:b w:val="0"/>
                <w:szCs w:val="18"/>
              </w:rPr>
              <w:t>)</w:t>
            </w:r>
          </w:p>
        </w:tc>
        <w:tc>
          <w:tcPr>
            <w:tcW w:w="1019" w:type="pct"/>
            <w:tcBorders>
              <w:top w:val="single" w:sz="4" w:space="0" w:color="auto"/>
              <w:left w:val="nil"/>
              <w:bottom w:val="single" w:sz="4" w:space="0" w:color="auto"/>
              <w:right w:val="single" w:sz="4" w:space="0" w:color="auto"/>
            </w:tcBorders>
            <w:vAlign w:val="center"/>
          </w:tcPr>
          <w:p w14:paraId="28E7740E" w14:textId="77777777" w:rsidR="004A53EB" w:rsidRPr="00E63C16" w:rsidRDefault="004A53EB" w:rsidP="007170BF">
            <w:pPr>
              <w:pStyle w:val="Tabletext"/>
              <w:rPr>
                <w:szCs w:val="18"/>
              </w:rPr>
            </w:pPr>
            <w:r w:rsidRPr="00E63C16">
              <w:rPr>
                <w:rFonts w:cs="Calibri"/>
                <w:color w:val="000000"/>
                <w:szCs w:val="18"/>
              </w:rPr>
              <w:t>River discharge.</w:t>
            </w:r>
          </w:p>
        </w:tc>
        <w:tc>
          <w:tcPr>
            <w:tcW w:w="1112" w:type="pct"/>
            <w:tcBorders>
              <w:top w:val="single" w:sz="4" w:space="0" w:color="auto"/>
              <w:left w:val="single" w:sz="4" w:space="0" w:color="auto"/>
              <w:right w:val="single" w:sz="4" w:space="0" w:color="auto"/>
            </w:tcBorders>
            <w:vAlign w:val="center"/>
          </w:tcPr>
          <w:p w14:paraId="28E7740F" w14:textId="77777777" w:rsidR="004A53EB" w:rsidRPr="00E63C16" w:rsidRDefault="004A53EB" w:rsidP="00C5660E">
            <w:pPr>
              <w:pStyle w:val="Tabletext"/>
            </w:pPr>
            <w:r w:rsidRPr="00E63C16">
              <w:rPr>
                <w:szCs w:val="18"/>
              </w:rPr>
              <w:t>Carrathool zone  Murrumbidgee River (</w:t>
            </w:r>
            <w:r>
              <w:rPr>
                <w:szCs w:val="18"/>
              </w:rPr>
              <w:t xml:space="preserve">1 site) </w:t>
            </w:r>
            <w:r w:rsidRPr="00E63C16">
              <w:rPr>
                <w:szCs w:val="18"/>
              </w:rPr>
              <w:t xml:space="preserve"> </w:t>
            </w:r>
          </w:p>
          <w:p w14:paraId="28E77410" w14:textId="77777777" w:rsidR="004A53EB" w:rsidRPr="00E63C16" w:rsidRDefault="004A53EB" w:rsidP="002B28D8">
            <w:pPr>
              <w:pStyle w:val="Tabletext"/>
            </w:pPr>
            <w:r w:rsidRPr="00E63C16">
              <w:rPr>
                <w:szCs w:val="18"/>
              </w:rPr>
              <w:t xml:space="preserve">As per </w:t>
            </w:r>
            <w:r w:rsidR="00EC2DCA">
              <w:rPr>
                <w:szCs w:val="18"/>
              </w:rPr>
              <w:t>Cat</w:t>
            </w:r>
            <w:r w:rsidR="00A72A7D">
              <w:rPr>
                <w:szCs w:val="18"/>
              </w:rPr>
              <w:t xml:space="preserve"> </w:t>
            </w:r>
            <w:r w:rsidR="00EC2DCA">
              <w:rPr>
                <w:szCs w:val="18"/>
              </w:rPr>
              <w:t>1</w:t>
            </w:r>
            <w:r w:rsidRPr="00E63C16">
              <w:rPr>
                <w:szCs w:val="18"/>
              </w:rPr>
              <w:t xml:space="preserve"> standard method</w:t>
            </w:r>
          </w:p>
          <w:p w14:paraId="28E77411" w14:textId="77777777" w:rsidR="004A53EB" w:rsidRPr="00E63C16" w:rsidRDefault="004A53EB" w:rsidP="007170BF">
            <w:pPr>
              <w:pStyle w:val="Tabletext"/>
              <w:rPr>
                <w:szCs w:val="18"/>
              </w:rPr>
            </w:pPr>
          </w:p>
        </w:tc>
      </w:tr>
      <w:tr w:rsidR="004A53EB" w:rsidRPr="00E63C16" w14:paraId="28E77422" w14:textId="77777777" w:rsidTr="000764A1">
        <w:trPr>
          <w:cantSplit/>
          <w:trHeight w:val="4810"/>
        </w:trPr>
        <w:tc>
          <w:tcPr>
            <w:tcW w:w="459" w:type="pct"/>
            <w:tcBorders>
              <w:top w:val="single" w:sz="4" w:space="0" w:color="auto"/>
              <w:left w:val="single" w:sz="4" w:space="0" w:color="auto"/>
              <w:bottom w:val="single" w:sz="4" w:space="0" w:color="auto"/>
              <w:right w:val="single" w:sz="4" w:space="0" w:color="auto"/>
            </w:tcBorders>
            <w:noWrap/>
            <w:textDirection w:val="btLr"/>
            <w:vAlign w:val="center"/>
          </w:tcPr>
          <w:p w14:paraId="28E77413" w14:textId="77777777" w:rsidR="004A53EB" w:rsidRPr="00E63C16" w:rsidRDefault="004A53EB" w:rsidP="004477DB">
            <w:pPr>
              <w:pStyle w:val="Tabletext"/>
              <w:ind w:left="113" w:right="113"/>
              <w:jc w:val="center"/>
              <w:rPr>
                <w:szCs w:val="18"/>
              </w:rPr>
            </w:pPr>
            <w:r>
              <w:rPr>
                <w:szCs w:val="18"/>
              </w:rPr>
              <w:t xml:space="preserve">River nutrients, carbon and Chlorophyll a </w:t>
            </w:r>
          </w:p>
        </w:tc>
        <w:tc>
          <w:tcPr>
            <w:tcW w:w="1113" w:type="pct"/>
            <w:tcBorders>
              <w:top w:val="single" w:sz="4" w:space="0" w:color="auto"/>
              <w:left w:val="nil"/>
              <w:bottom w:val="single" w:sz="4" w:space="0" w:color="auto"/>
              <w:right w:val="single" w:sz="4" w:space="0" w:color="auto"/>
            </w:tcBorders>
            <w:vAlign w:val="center"/>
          </w:tcPr>
          <w:p w14:paraId="28E77414" w14:textId="77777777" w:rsidR="004A53EB" w:rsidRPr="00E63C16" w:rsidRDefault="004A53EB" w:rsidP="004477DB">
            <w:pPr>
              <w:pStyle w:val="Tabletext"/>
              <w:rPr>
                <w:rFonts w:cs="Calibri"/>
                <w:color w:val="000000"/>
              </w:rPr>
            </w:pPr>
            <w:r w:rsidRPr="00E63C16">
              <w:rPr>
                <w:rFonts w:cs="Calibri"/>
                <w:color w:val="000000"/>
              </w:rPr>
              <w:t>Short term: What did Commonwealth environmental water contribute to native fish reproduction?</w:t>
            </w:r>
          </w:p>
          <w:p w14:paraId="28E77415" w14:textId="77777777" w:rsidR="004A53EB" w:rsidRPr="00E63C16" w:rsidRDefault="004A53EB" w:rsidP="004477DB">
            <w:pPr>
              <w:pStyle w:val="Tabletext"/>
              <w:rPr>
                <w:rFonts w:cs="Calibri"/>
                <w:color w:val="000000"/>
              </w:rPr>
            </w:pPr>
          </w:p>
          <w:p w14:paraId="28E77416" w14:textId="77777777" w:rsidR="004A53EB" w:rsidRPr="00E63C16" w:rsidRDefault="004A53EB" w:rsidP="004477DB">
            <w:pPr>
              <w:pStyle w:val="Tabletext"/>
              <w:rPr>
                <w:rFonts w:cs="Calibri"/>
                <w:color w:val="000000"/>
              </w:rPr>
            </w:pPr>
            <w:r w:rsidRPr="00E63C16">
              <w:rPr>
                <w:rFonts w:cs="Calibri"/>
                <w:color w:val="000000"/>
              </w:rPr>
              <w:t>What did Commonwealth environmental water contribute to native larval fish growth?</w:t>
            </w:r>
          </w:p>
          <w:p w14:paraId="28E77417" w14:textId="77777777" w:rsidR="004A53EB" w:rsidRPr="00E63C16" w:rsidRDefault="004A53EB" w:rsidP="004477DB">
            <w:pPr>
              <w:pStyle w:val="Tabletext"/>
              <w:rPr>
                <w:rFonts w:cs="Calibri"/>
                <w:color w:val="000000"/>
              </w:rPr>
            </w:pPr>
          </w:p>
          <w:p w14:paraId="28E77418" w14:textId="77777777" w:rsidR="004A53EB" w:rsidRPr="00E63C16" w:rsidRDefault="004A53EB" w:rsidP="004477DB">
            <w:pPr>
              <w:pStyle w:val="Tabletext"/>
              <w:rPr>
                <w:szCs w:val="18"/>
              </w:rPr>
            </w:pPr>
            <w:r w:rsidRPr="00E63C16">
              <w:rPr>
                <w:rFonts w:cs="Calibri"/>
                <w:color w:val="000000"/>
              </w:rPr>
              <w:t>What did Commonwealth environmental water contribute to native fish survival?</w:t>
            </w:r>
          </w:p>
        </w:tc>
        <w:tc>
          <w:tcPr>
            <w:tcW w:w="1297" w:type="pct"/>
            <w:tcBorders>
              <w:top w:val="single" w:sz="4" w:space="0" w:color="auto"/>
              <w:left w:val="nil"/>
              <w:bottom w:val="single" w:sz="4" w:space="0" w:color="auto"/>
              <w:right w:val="single" w:sz="4" w:space="0" w:color="auto"/>
            </w:tcBorders>
            <w:vAlign w:val="center"/>
          </w:tcPr>
          <w:p w14:paraId="28E77419" w14:textId="77777777" w:rsidR="004A53EB" w:rsidRPr="00E63C16" w:rsidRDefault="004A53EB" w:rsidP="004477DB">
            <w:pPr>
              <w:pStyle w:val="Tabletext"/>
              <w:rPr>
                <w:rFonts w:cs="Calibri"/>
                <w:i/>
                <w:color w:val="000000"/>
                <w:szCs w:val="18"/>
              </w:rPr>
            </w:pPr>
            <w:r w:rsidRPr="00E63C16">
              <w:rPr>
                <w:rStyle w:val="Heading4Char"/>
                <w:b w:val="0"/>
                <w:i w:val="0"/>
                <w:szCs w:val="18"/>
              </w:rPr>
              <w:t xml:space="preserve">dissolved organic carbon (DOC),  Chlorophyll-a, </w:t>
            </w:r>
            <w:r w:rsidRPr="00E63C16">
              <w:rPr>
                <w:rFonts w:cs="Calibri"/>
                <w:i/>
                <w:color w:val="000000"/>
                <w:szCs w:val="18"/>
              </w:rPr>
              <w:t>Nutrients  (TN, TP, NOx, NH4, FRP)*</w:t>
            </w:r>
          </w:p>
          <w:p w14:paraId="28E7741A" w14:textId="77777777" w:rsidR="004A53EB" w:rsidRPr="00E63C16" w:rsidRDefault="004A53EB" w:rsidP="004477DB">
            <w:pPr>
              <w:pStyle w:val="Tabletext"/>
              <w:rPr>
                <w:rStyle w:val="Heading4Char"/>
                <w:b w:val="0"/>
                <w:i w:val="0"/>
                <w:szCs w:val="18"/>
              </w:rPr>
            </w:pPr>
            <w:r w:rsidRPr="00E63C16">
              <w:rPr>
                <w:rStyle w:val="Heading4Char"/>
                <w:b w:val="0"/>
                <w:i w:val="0"/>
                <w:szCs w:val="18"/>
              </w:rPr>
              <w:t xml:space="preserve"> Monthly spot measures of conductivity, turbidity and pH.</w:t>
            </w:r>
          </w:p>
          <w:p w14:paraId="28E7741B" w14:textId="77777777" w:rsidR="004A53EB" w:rsidRPr="00E63C16" w:rsidRDefault="004A53EB" w:rsidP="004477DB">
            <w:pPr>
              <w:pStyle w:val="Tabletext"/>
              <w:rPr>
                <w:bCs/>
                <w:szCs w:val="18"/>
              </w:rPr>
            </w:pPr>
          </w:p>
        </w:tc>
        <w:tc>
          <w:tcPr>
            <w:tcW w:w="1019" w:type="pct"/>
            <w:tcBorders>
              <w:top w:val="single" w:sz="4" w:space="0" w:color="auto"/>
              <w:left w:val="nil"/>
              <w:bottom w:val="single" w:sz="4" w:space="0" w:color="auto"/>
              <w:right w:val="single" w:sz="4" w:space="0" w:color="auto"/>
            </w:tcBorders>
            <w:vAlign w:val="center"/>
          </w:tcPr>
          <w:p w14:paraId="28E7741C" w14:textId="77777777" w:rsidR="004A53EB" w:rsidRPr="00E63C16" w:rsidRDefault="004A53EB" w:rsidP="004477DB">
            <w:pPr>
              <w:pStyle w:val="Tabletext"/>
              <w:rPr>
                <w:szCs w:val="18"/>
              </w:rPr>
            </w:pPr>
            <w:r w:rsidRPr="00E63C16">
              <w:rPr>
                <w:rFonts w:cs="Calibri"/>
                <w:color w:val="000000"/>
                <w:szCs w:val="18"/>
              </w:rPr>
              <w:t>River discharge.</w:t>
            </w:r>
          </w:p>
        </w:tc>
        <w:tc>
          <w:tcPr>
            <w:tcW w:w="1112" w:type="pct"/>
            <w:tcBorders>
              <w:top w:val="single" w:sz="4" w:space="0" w:color="auto"/>
              <w:left w:val="single" w:sz="4" w:space="0" w:color="auto"/>
              <w:bottom w:val="single" w:sz="4" w:space="0" w:color="auto"/>
              <w:right w:val="single" w:sz="4" w:space="0" w:color="auto"/>
            </w:tcBorders>
            <w:vAlign w:val="center"/>
          </w:tcPr>
          <w:p w14:paraId="28E7741D" w14:textId="77777777" w:rsidR="004A53EB" w:rsidRDefault="004A53EB" w:rsidP="004477DB">
            <w:pPr>
              <w:pStyle w:val="Tabletext"/>
              <w:rPr>
                <w:szCs w:val="18"/>
              </w:rPr>
            </w:pPr>
            <w:r>
              <w:rPr>
                <w:szCs w:val="18"/>
              </w:rPr>
              <w:t>Paired with larval fish sites</w:t>
            </w:r>
          </w:p>
          <w:p w14:paraId="28E7741E" w14:textId="77777777" w:rsidR="004A53EB" w:rsidRDefault="004A53EB" w:rsidP="004477DB">
            <w:pPr>
              <w:pStyle w:val="Tabletext"/>
              <w:rPr>
                <w:szCs w:val="18"/>
              </w:rPr>
            </w:pPr>
            <w:r w:rsidRPr="00E63C16">
              <w:rPr>
                <w:szCs w:val="18"/>
              </w:rPr>
              <w:t>Murrumbidgee River Carrathool zone  (</w:t>
            </w:r>
            <w:r>
              <w:rPr>
                <w:szCs w:val="18"/>
              </w:rPr>
              <w:t>2  sites) , Narrandera Zone</w:t>
            </w:r>
          </w:p>
          <w:p w14:paraId="28E7741F" w14:textId="77777777" w:rsidR="004A53EB" w:rsidRPr="00E63C16" w:rsidRDefault="004A53EB" w:rsidP="004477DB">
            <w:pPr>
              <w:pStyle w:val="Tabletext"/>
            </w:pPr>
            <w:r>
              <w:rPr>
                <w:szCs w:val="18"/>
              </w:rPr>
              <w:t>(3 sites)</w:t>
            </w:r>
          </w:p>
          <w:p w14:paraId="28E77420" w14:textId="77777777" w:rsidR="004A53EB" w:rsidRPr="00E63C16" w:rsidRDefault="004A53EB" w:rsidP="004477DB">
            <w:pPr>
              <w:pStyle w:val="Tabletext"/>
            </w:pPr>
            <w:r>
              <w:rPr>
                <w:rStyle w:val="Heading4Char"/>
                <w:b w:val="0"/>
                <w:i w:val="0"/>
                <w:szCs w:val="18"/>
              </w:rPr>
              <w:t xml:space="preserve">Fortnightly sampling </w:t>
            </w:r>
            <w:r w:rsidRPr="00E63C16">
              <w:rPr>
                <w:rStyle w:val="Heading4Char"/>
                <w:b w:val="0"/>
                <w:i w:val="0"/>
                <w:szCs w:val="18"/>
              </w:rPr>
              <w:t xml:space="preserve">water </w:t>
            </w:r>
            <w:r>
              <w:rPr>
                <w:rStyle w:val="Heading4Char"/>
                <w:b w:val="0"/>
                <w:i w:val="0"/>
                <w:szCs w:val="18"/>
              </w:rPr>
              <w:t xml:space="preserve">for 3 months in line with larval fish monitoring. </w:t>
            </w:r>
            <w:r w:rsidRPr="00E63C16">
              <w:t xml:space="preserve">Methods for nutrients </w:t>
            </w:r>
            <w:r>
              <w:t xml:space="preserve">and carbon </w:t>
            </w:r>
            <w:r w:rsidRPr="00E63C16">
              <w:t>as per Cat1 standard methods. Chlorophyll-a assayed via a more accurate method.</w:t>
            </w:r>
          </w:p>
          <w:p w14:paraId="28E77421" w14:textId="77777777" w:rsidR="004A53EB" w:rsidRPr="00E63C16" w:rsidRDefault="004A53EB" w:rsidP="004477DB">
            <w:pPr>
              <w:pStyle w:val="Tabletext"/>
              <w:rPr>
                <w:szCs w:val="18"/>
              </w:rPr>
            </w:pPr>
          </w:p>
        </w:tc>
      </w:tr>
    </w:tbl>
    <w:p w14:paraId="28E77423" w14:textId="77777777" w:rsidR="000764A1" w:rsidRDefault="000764A1">
      <w:r>
        <w:br w:type="page"/>
      </w:r>
    </w:p>
    <w:tbl>
      <w:tblPr>
        <w:tblpPr w:leftFromText="180" w:rightFromText="180" w:vertAnchor="text" w:tblpY="1"/>
        <w:tblOverlap w:val="never"/>
        <w:tblW w:w="4908" w:type="pct"/>
        <w:tblLayout w:type="fixed"/>
        <w:tblLook w:val="00A0" w:firstRow="1" w:lastRow="0" w:firstColumn="1" w:lastColumn="0" w:noHBand="0" w:noVBand="0"/>
      </w:tblPr>
      <w:tblGrid>
        <w:gridCol w:w="813"/>
        <w:gridCol w:w="1970"/>
        <w:gridCol w:w="2296"/>
        <w:gridCol w:w="1804"/>
        <w:gridCol w:w="1968"/>
      </w:tblGrid>
      <w:tr w:rsidR="000764A1" w:rsidRPr="00E63C16" w14:paraId="28E77429" w14:textId="77777777" w:rsidTr="000764A1">
        <w:trPr>
          <w:cantSplit/>
          <w:trHeight w:val="1200"/>
        </w:trPr>
        <w:tc>
          <w:tcPr>
            <w:tcW w:w="459" w:type="pct"/>
            <w:tcBorders>
              <w:top w:val="single" w:sz="4" w:space="0" w:color="auto"/>
              <w:left w:val="single" w:sz="4" w:space="0" w:color="auto"/>
              <w:bottom w:val="single" w:sz="4" w:space="0" w:color="auto"/>
              <w:right w:val="single" w:sz="4" w:space="0" w:color="auto"/>
            </w:tcBorders>
            <w:noWrap/>
            <w:textDirection w:val="btLr"/>
            <w:vAlign w:val="center"/>
          </w:tcPr>
          <w:p w14:paraId="28E77424" w14:textId="77777777" w:rsidR="000764A1" w:rsidRPr="00E63C16" w:rsidRDefault="007A0E03" w:rsidP="008653D1">
            <w:pPr>
              <w:pStyle w:val="Tabletext"/>
              <w:ind w:left="113" w:right="113"/>
              <w:rPr>
                <w:b/>
              </w:rPr>
            </w:pPr>
            <w:r>
              <w:rPr>
                <w:b/>
              </w:rPr>
              <w:t>LTIM P</w:t>
            </w:r>
            <w:r w:rsidR="008653D1">
              <w:rPr>
                <w:b/>
              </w:rPr>
              <w:t>roject</w:t>
            </w:r>
            <w:r w:rsidR="000764A1" w:rsidRPr="00E63C16">
              <w:rPr>
                <w:b/>
              </w:rPr>
              <w:t xml:space="preserve"> </w:t>
            </w:r>
            <w:r w:rsidR="00EC2DCA">
              <w:rPr>
                <w:b/>
              </w:rPr>
              <w:t>indicators</w:t>
            </w:r>
          </w:p>
        </w:tc>
        <w:tc>
          <w:tcPr>
            <w:tcW w:w="1113" w:type="pct"/>
            <w:tcBorders>
              <w:top w:val="single" w:sz="4" w:space="0" w:color="auto"/>
              <w:left w:val="nil"/>
              <w:bottom w:val="single" w:sz="4" w:space="0" w:color="auto"/>
              <w:right w:val="single" w:sz="4" w:space="0" w:color="auto"/>
            </w:tcBorders>
            <w:textDirection w:val="btLr"/>
            <w:vAlign w:val="center"/>
          </w:tcPr>
          <w:p w14:paraId="28E77425" w14:textId="77777777" w:rsidR="000764A1" w:rsidRPr="00E63C16" w:rsidRDefault="008653D1" w:rsidP="008653D1">
            <w:pPr>
              <w:pStyle w:val="Tabletext"/>
              <w:ind w:left="113" w:right="113"/>
              <w:rPr>
                <w:b/>
              </w:rPr>
            </w:pPr>
            <w:r>
              <w:rPr>
                <w:b/>
              </w:rPr>
              <w:t>E</w:t>
            </w:r>
            <w:r w:rsidR="000764A1" w:rsidRPr="00E63C16">
              <w:rPr>
                <w:b/>
              </w:rPr>
              <w:t>valuation questions</w:t>
            </w:r>
          </w:p>
        </w:tc>
        <w:tc>
          <w:tcPr>
            <w:tcW w:w="1297" w:type="pct"/>
            <w:tcBorders>
              <w:top w:val="single" w:sz="4" w:space="0" w:color="auto"/>
              <w:left w:val="nil"/>
              <w:bottom w:val="single" w:sz="4" w:space="0" w:color="auto"/>
              <w:right w:val="single" w:sz="4" w:space="0" w:color="auto"/>
            </w:tcBorders>
            <w:textDirection w:val="btLr"/>
            <w:vAlign w:val="center"/>
          </w:tcPr>
          <w:p w14:paraId="28E77426" w14:textId="77777777" w:rsidR="000764A1" w:rsidRPr="00E63C16" w:rsidRDefault="000764A1" w:rsidP="00EC2DCA">
            <w:pPr>
              <w:pStyle w:val="Tabletext"/>
              <w:ind w:left="113" w:right="113"/>
              <w:rPr>
                <w:b/>
              </w:rPr>
            </w:pPr>
            <w:r w:rsidRPr="00E63C16">
              <w:rPr>
                <w:b/>
              </w:rPr>
              <w:t>Metrics</w:t>
            </w:r>
          </w:p>
        </w:tc>
        <w:tc>
          <w:tcPr>
            <w:tcW w:w="1019" w:type="pct"/>
            <w:tcBorders>
              <w:top w:val="single" w:sz="4" w:space="0" w:color="auto"/>
              <w:left w:val="nil"/>
              <w:bottom w:val="single" w:sz="4" w:space="0" w:color="auto"/>
              <w:right w:val="single" w:sz="4" w:space="0" w:color="auto"/>
            </w:tcBorders>
            <w:textDirection w:val="btLr"/>
            <w:vAlign w:val="center"/>
          </w:tcPr>
          <w:p w14:paraId="28E77427" w14:textId="77777777" w:rsidR="000764A1" w:rsidRPr="00E63C16" w:rsidRDefault="000764A1" w:rsidP="00EC2DCA">
            <w:pPr>
              <w:pStyle w:val="Tabletext"/>
              <w:ind w:left="113" w:right="113"/>
              <w:rPr>
                <w:b/>
              </w:rPr>
            </w:pPr>
            <w:r w:rsidRPr="00E63C16">
              <w:rPr>
                <w:b/>
              </w:rPr>
              <w:t>Critical covariates/ Other data sources</w:t>
            </w:r>
          </w:p>
        </w:tc>
        <w:tc>
          <w:tcPr>
            <w:tcW w:w="1112" w:type="pct"/>
            <w:tcBorders>
              <w:top w:val="single" w:sz="4" w:space="0" w:color="auto"/>
              <w:left w:val="single" w:sz="4" w:space="0" w:color="auto"/>
              <w:bottom w:val="single" w:sz="4" w:space="0" w:color="000000"/>
              <w:right w:val="single" w:sz="4" w:space="0" w:color="auto"/>
            </w:tcBorders>
            <w:textDirection w:val="btLr"/>
            <w:vAlign w:val="center"/>
          </w:tcPr>
          <w:p w14:paraId="28E77428" w14:textId="77777777" w:rsidR="000764A1" w:rsidRPr="00E63C16" w:rsidRDefault="000764A1" w:rsidP="00EC2DCA">
            <w:pPr>
              <w:pStyle w:val="Tabletext"/>
              <w:ind w:left="113" w:right="113"/>
              <w:rPr>
                <w:b/>
              </w:rPr>
            </w:pPr>
            <w:r>
              <w:rPr>
                <w:b/>
              </w:rPr>
              <w:t>Sampling regime</w:t>
            </w:r>
          </w:p>
        </w:tc>
      </w:tr>
    </w:tbl>
    <w:tbl>
      <w:tblPr>
        <w:tblW w:w="4908" w:type="pct"/>
        <w:tblLayout w:type="fixed"/>
        <w:tblLook w:val="00A0" w:firstRow="1" w:lastRow="0" w:firstColumn="1" w:lastColumn="0" w:noHBand="0" w:noVBand="0"/>
      </w:tblPr>
      <w:tblGrid>
        <w:gridCol w:w="813"/>
        <w:gridCol w:w="1970"/>
        <w:gridCol w:w="2296"/>
        <w:gridCol w:w="1804"/>
        <w:gridCol w:w="1968"/>
      </w:tblGrid>
      <w:tr w:rsidR="004A53EB" w:rsidRPr="00E63C16" w14:paraId="28E77441" w14:textId="77777777" w:rsidTr="000764A1">
        <w:trPr>
          <w:cantSplit/>
          <w:trHeight w:val="1134"/>
        </w:trPr>
        <w:tc>
          <w:tcPr>
            <w:tcW w:w="459" w:type="pct"/>
            <w:tcBorders>
              <w:top w:val="single" w:sz="4" w:space="0" w:color="auto"/>
              <w:left w:val="single" w:sz="4" w:space="0" w:color="auto"/>
              <w:bottom w:val="single" w:sz="4" w:space="0" w:color="auto"/>
              <w:right w:val="single" w:sz="4" w:space="0" w:color="auto"/>
            </w:tcBorders>
            <w:shd w:val="clear" w:color="auto" w:fill="EEECE1" w:themeFill="background2"/>
            <w:textDirection w:val="btLr"/>
            <w:vAlign w:val="center"/>
          </w:tcPr>
          <w:p w14:paraId="28E7742A" w14:textId="77777777" w:rsidR="004A53EB" w:rsidRPr="00E63C16" w:rsidRDefault="004A53EB" w:rsidP="002B28D8">
            <w:pPr>
              <w:pStyle w:val="Tabletext"/>
              <w:ind w:left="113" w:right="113"/>
              <w:jc w:val="center"/>
            </w:pPr>
            <w:r w:rsidRPr="00E63C16">
              <w:t>Hypoxic Blackwater risk and return flows</w:t>
            </w:r>
            <w:r>
              <w:t xml:space="preserve"> (</w:t>
            </w:r>
            <w:r w:rsidRPr="004477DB">
              <w:rPr>
                <w:b/>
              </w:rPr>
              <w:t>Optional component</w:t>
            </w:r>
            <w:r>
              <w:t>)</w:t>
            </w:r>
          </w:p>
        </w:tc>
        <w:tc>
          <w:tcPr>
            <w:tcW w:w="1113" w:type="pct"/>
            <w:tcBorders>
              <w:top w:val="single" w:sz="4" w:space="0" w:color="auto"/>
              <w:left w:val="nil"/>
              <w:bottom w:val="single" w:sz="4" w:space="0" w:color="auto"/>
              <w:right w:val="single" w:sz="4" w:space="0" w:color="auto"/>
            </w:tcBorders>
            <w:vAlign w:val="center"/>
          </w:tcPr>
          <w:p w14:paraId="28E7742B" w14:textId="77777777" w:rsidR="004A53EB" w:rsidRPr="00E63C16" w:rsidRDefault="004A53EB" w:rsidP="002B28D8">
            <w:pPr>
              <w:pStyle w:val="Tabletext"/>
              <w:rPr>
                <w:rFonts w:cs="Calibri"/>
                <w:szCs w:val="18"/>
              </w:rPr>
            </w:pPr>
            <w:r w:rsidRPr="00E63C16">
              <w:rPr>
                <w:rFonts w:cs="Calibri"/>
                <w:szCs w:val="18"/>
              </w:rPr>
              <w:t>What did Commonwealth environmental water contribute to patterns and rates of decomposition in riverine habitats adjacent to return flows?</w:t>
            </w:r>
          </w:p>
          <w:p w14:paraId="28E7742C" w14:textId="77777777" w:rsidR="004A53EB" w:rsidRPr="00E63C16" w:rsidRDefault="004A53EB" w:rsidP="002B28D8">
            <w:pPr>
              <w:pStyle w:val="Tabletext"/>
              <w:rPr>
                <w:rFonts w:cs="Calibri"/>
                <w:szCs w:val="18"/>
              </w:rPr>
            </w:pPr>
          </w:p>
          <w:p w14:paraId="28E7742D" w14:textId="77777777" w:rsidR="004A53EB" w:rsidRPr="00E63C16" w:rsidRDefault="004A53EB" w:rsidP="002B28D8">
            <w:pPr>
              <w:pStyle w:val="Tabletext"/>
              <w:rPr>
                <w:rFonts w:cs="Calibri"/>
                <w:szCs w:val="18"/>
              </w:rPr>
            </w:pPr>
            <w:r w:rsidRPr="00E63C16">
              <w:rPr>
                <w:rFonts w:cs="Calibri"/>
                <w:szCs w:val="18"/>
              </w:rPr>
              <w:t>What did Commonwealth environmental water contribute to patterns and rates of primary productivity in riverine habitats adjacent to return flows?</w:t>
            </w:r>
          </w:p>
          <w:p w14:paraId="28E7742E" w14:textId="77777777" w:rsidR="004A53EB" w:rsidRPr="00E63C16" w:rsidRDefault="004A53EB" w:rsidP="002B28D8">
            <w:pPr>
              <w:pStyle w:val="Tabletext"/>
              <w:rPr>
                <w:rFonts w:cs="Calibri"/>
                <w:szCs w:val="18"/>
              </w:rPr>
            </w:pPr>
          </w:p>
          <w:p w14:paraId="28E7742F" w14:textId="77777777" w:rsidR="004A53EB" w:rsidRPr="00E63C16" w:rsidRDefault="004A53EB" w:rsidP="002B28D8">
            <w:pPr>
              <w:pStyle w:val="Tabletext"/>
              <w:rPr>
                <w:rFonts w:cs="Calibri"/>
                <w:szCs w:val="18"/>
              </w:rPr>
            </w:pPr>
            <w:r w:rsidRPr="00E63C16">
              <w:rPr>
                <w:rFonts w:cs="Calibri"/>
                <w:szCs w:val="18"/>
              </w:rPr>
              <w:t>What did Commonwealth environmental water contribute to hypoxic blackwater risk in wetlands and riverine habitats?</w:t>
            </w:r>
          </w:p>
          <w:p w14:paraId="28E77430" w14:textId="77777777" w:rsidR="004A53EB" w:rsidRPr="00E63C16" w:rsidRDefault="004A53EB" w:rsidP="002B28D8">
            <w:pPr>
              <w:pStyle w:val="Tabletext"/>
              <w:rPr>
                <w:rFonts w:cs="Calibri"/>
                <w:szCs w:val="18"/>
              </w:rPr>
            </w:pPr>
          </w:p>
        </w:tc>
        <w:tc>
          <w:tcPr>
            <w:tcW w:w="1297" w:type="pct"/>
            <w:tcBorders>
              <w:top w:val="single" w:sz="4" w:space="0" w:color="auto"/>
              <w:left w:val="nil"/>
              <w:bottom w:val="single" w:sz="4" w:space="0" w:color="auto"/>
              <w:right w:val="single" w:sz="4" w:space="0" w:color="auto"/>
            </w:tcBorders>
            <w:vAlign w:val="center"/>
          </w:tcPr>
          <w:p w14:paraId="28E77431" w14:textId="77777777" w:rsidR="004A53EB" w:rsidRPr="00E63C16" w:rsidRDefault="004A53EB" w:rsidP="002B28D8">
            <w:pPr>
              <w:pStyle w:val="Tabletext"/>
              <w:rPr>
                <w:rStyle w:val="Heading4Char"/>
                <w:b w:val="0"/>
                <w:i w:val="0"/>
                <w:szCs w:val="18"/>
              </w:rPr>
            </w:pPr>
            <w:r w:rsidRPr="00E63C16">
              <w:rPr>
                <w:rStyle w:val="Heading4Char"/>
                <w:b w:val="0"/>
                <w:i w:val="0"/>
                <w:szCs w:val="18"/>
              </w:rPr>
              <w:t>Continuous logging (10 minute intervals) of: photosynthetically active radiation (PAR), barometric pressure, dissolved oxygen (DO), temperature over the release period.</w:t>
            </w:r>
          </w:p>
          <w:p w14:paraId="28E77432" w14:textId="77777777" w:rsidR="004A53EB" w:rsidRPr="00E63C16" w:rsidRDefault="004A53EB" w:rsidP="002B28D8">
            <w:pPr>
              <w:pStyle w:val="Tabletext"/>
              <w:rPr>
                <w:rFonts w:cs="Calibri"/>
                <w:color w:val="000000"/>
                <w:szCs w:val="18"/>
              </w:rPr>
            </w:pPr>
            <w:r w:rsidRPr="00E63C16">
              <w:rPr>
                <w:rStyle w:val="Heading4Char"/>
                <w:b w:val="0"/>
                <w:i w:val="0"/>
                <w:szCs w:val="18"/>
              </w:rPr>
              <w:t xml:space="preserve">Daily water samples assayed for: dissolved organic carbon (DOC),  Chlorophyll-a, </w:t>
            </w:r>
            <w:r w:rsidRPr="00E63C16">
              <w:rPr>
                <w:rFonts w:cs="Calibri"/>
                <w:color w:val="000000"/>
                <w:szCs w:val="18"/>
              </w:rPr>
              <w:t>Nutrients  (TN, TP, NOx, NH4, PO4)*</w:t>
            </w:r>
          </w:p>
          <w:p w14:paraId="28E77433" w14:textId="77777777" w:rsidR="004A53EB" w:rsidRPr="00E63C16" w:rsidRDefault="004A53EB" w:rsidP="002B28D8">
            <w:pPr>
              <w:pStyle w:val="Tabletext"/>
              <w:rPr>
                <w:rStyle w:val="Heading4Char"/>
                <w:b w:val="0"/>
                <w:i w:val="0"/>
                <w:szCs w:val="18"/>
              </w:rPr>
            </w:pPr>
            <w:r w:rsidRPr="00E63C16">
              <w:rPr>
                <w:rFonts w:cs="Calibri"/>
                <w:color w:val="000000"/>
                <w:szCs w:val="18"/>
              </w:rPr>
              <w:t xml:space="preserve">, </w:t>
            </w:r>
            <w:r w:rsidRPr="00E63C16">
              <w:rPr>
                <w:rStyle w:val="Heading4Char"/>
                <w:b w:val="0"/>
                <w:i w:val="0"/>
                <w:szCs w:val="18"/>
              </w:rPr>
              <w:t>Daily spot measures of conductivity, turbidity and pH.</w:t>
            </w:r>
          </w:p>
          <w:p w14:paraId="28E77434" w14:textId="77777777" w:rsidR="004A53EB" w:rsidRPr="00E63C16" w:rsidRDefault="004A53EB" w:rsidP="002B28D8">
            <w:pPr>
              <w:pStyle w:val="Tabletext"/>
              <w:rPr>
                <w:rStyle w:val="Heading4Char"/>
                <w:b w:val="0"/>
                <w:i w:val="0"/>
                <w:szCs w:val="18"/>
              </w:rPr>
            </w:pPr>
            <w:r w:rsidRPr="00E63C16">
              <w:rPr>
                <w:rStyle w:val="Heading4Char"/>
                <w:b w:val="0"/>
                <w:i w:val="0"/>
                <w:szCs w:val="18"/>
              </w:rPr>
              <w:t>Daily metabolism (gross primary production, community respiration, net daily metabolism).</w:t>
            </w:r>
          </w:p>
          <w:p w14:paraId="28E77435" w14:textId="77777777" w:rsidR="004A53EB" w:rsidRPr="00E63C16" w:rsidRDefault="004A53EB" w:rsidP="002B28D8">
            <w:pPr>
              <w:pStyle w:val="Tabletext"/>
              <w:rPr>
                <w:rStyle w:val="Heading4Char"/>
                <w:b w:val="0"/>
                <w:szCs w:val="18"/>
              </w:rPr>
            </w:pPr>
          </w:p>
        </w:tc>
        <w:tc>
          <w:tcPr>
            <w:tcW w:w="1019" w:type="pct"/>
            <w:tcBorders>
              <w:top w:val="single" w:sz="4" w:space="0" w:color="auto"/>
              <w:left w:val="nil"/>
              <w:bottom w:val="single" w:sz="4" w:space="0" w:color="auto"/>
              <w:right w:val="single" w:sz="4" w:space="0" w:color="auto"/>
            </w:tcBorders>
            <w:vAlign w:val="center"/>
          </w:tcPr>
          <w:p w14:paraId="28E77436" w14:textId="77777777" w:rsidR="004A53EB" w:rsidRPr="00E63C16" w:rsidRDefault="004A53EB" w:rsidP="002B28D8">
            <w:pPr>
              <w:pStyle w:val="Tabletext"/>
              <w:rPr>
                <w:rFonts w:cs="Calibri"/>
                <w:color w:val="000000"/>
                <w:szCs w:val="18"/>
              </w:rPr>
            </w:pPr>
            <w:r w:rsidRPr="00E63C16">
              <w:rPr>
                <w:rFonts w:cs="Calibri"/>
                <w:color w:val="000000"/>
                <w:szCs w:val="18"/>
              </w:rPr>
              <w:t>Wetland hydrology</w:t>
            </w:r>
            <w:r w:rsidRPr="00E63C16">
              <w:rPr>
                <w:rStyle w:val="Heading4Char"/>
                <w:b w:val="0"/>
                <w:szCs w:val="18"/>
              </w:rPr>
              <w:t xml:space="preserve">, </w:t>
            </w:r>
            <w:r w:rsidRPr="00E63C16">
              <w:rPr>
                <w:rFonts w:cs="Calibri"/>
                <w:color w:val="000000"/>
                <w:szCs w:val="18"/>
              </w:rPr>
              <w:t xml:space="preserve">aquatic veg cover,  </w:t>
            </w:r>
          </w:p>
          <w:p w14:paraId="28E77437" w14:textId="77777777" w:rsidR="004A53EB" w:rsidRPr="00E63C16" w:rsidRDefault="004A53EB" w:rsidP="002B28D8">
            <w:pPr>
              <w:pStyle w:val="Tabletext"/>
              <w:rPr>
                <w:rFonts w:cs="Calibri"/>
                <w:color w:val="000000"/>
                <w:szCs w:val="18"/>
              </w:rPr>
            </w:pPr>
            <w:r w:rsidRPr="00E63C16">
              <w:rPr>
                <w:rFonts w:cs="Calibri"/>
                <w:color w:val="000000"/>
                <w:szCs w:val="18"/>
              </w:rPr>
              <w:t>fish and tadpole abundance</w:t>
            </w:r>
          </w:p>
          <w:p w14:paraId="28E77438" w14:textId="77777777" w:rsidR="004A53EB" w:rsidRPr="00E63C16" w:rsidRDefault="004A53EB" w:rsidP="002B28D8">
            <w:pPr>
              <w:pStyle w:val="Tabletext"/>
              <w:rPr>
                <w:rFonts w:cs="Calibri"/>
                <w:color w:val="000000"/>
                <w:szCs w:val="18"/>
              </w:rPr>
            </w:pPr>
          </w:p>
        </w:tc>
        <w:tc>
          <w:tcPr>
            <w:tcW w:w="1112" w:type="pct"/>
            <w:tcBorders>
              <w:top w:val="single" w:sz="4" w:space="0" w:color="auto"/>
              <w:left w:val="single" w:sz="4" w:space="0" w:color="auto"/>
              <w:bottom w:val="single" w:sz="4" w:space="0" w:color="auto"/>
              <w:right w:val="single" w:sz="4" w:space="0" w:color="auto"/>
            </w:tcBorders>
            <w:vAlign w:val="center"/>
          </w:tcPr>
          <w:p w14:paraId="28E77439" w14:textId="77777777" w:rsidR="004A53EB" w:rsidRPr="00E63C16" w:rsidRDefault="004A53EB" w:rsidP="002B28D8">
            <w:pPr>
              <w:pStyle w:val="Tabletext"/>
              <w:rPr>
                <w:szCs w:val="18"/>
              </w:rPr>
            </w:pPr>
            <w:r w:rsidRPr="00E63C16">
              <w:rPr>
                <w:szCs w:val="18"/>
              </w:rPr>
              <w:t>Return flows:</w:t>
            </w:r>
          </w:p>
          <w:p w14:paraId="28E7743A" w14:textId="77777777" w:rsidR="004A53EB" w:rsidRPr="00E63C16" w:rsidRDefault="004A53EB" w:rsidP="002B28D8">
            <w:pPr>
              <w:pStyle w:val="Tabletext"/>
              <w:rPr>
                <w:szCs w:val="18"/>
              </w:rPr>
            </w:pPr>
          </w:p>
          <w:p w14:paraId="28E7743B" w14:textId="77777777" w:rsidR="004A53EB" w:rsidRPr="00E63C16" w:rsidRDefault="004A53EB" w:rsidP="002B28D8">
            <w:pPr>
              <w:pStyle w:val="Tabletext"/>
            </w:pPr>
            <w:r w:rsidRPr="00E63C16">
              <w:t>Mobile series of seven sites, locations changed to wherever return flows are planned.</w:t>
            </w:r>
          </w:p>
          <w:p w14:paraId="28E7743C" w14:textId="77777777" w:rsidR="004A53EB" w:rsidRDefault="004A53EB" w:rsidP="002B28D8">
            <w:pPr>
              <w:pStyle w:val="Tabletext"/>
            </w:pPr>
          </w:p>
          <w:p w14:paraId="28E7743D" w14:textId="77777777" w:rsidR="004A53EB" w:rsidRPr="00E63C16" w:rsidRDefault="004A53EB" w:rsidP="002B28D8">
            <w:pPr>
              <w:pStyle w:val="Tabletext"/>
            </w:pPr>
            <w:r w:rsidRPr="00E63C16">
              <w:t>Methods for metabolism and nutrients as per Category 1 standard methods. Chlorophyll-a assayed via a more accurate method. Wetland oxygen assayed using 12 hour deployments of dissolved oxygen loggers.</w:t>
            </w:r>
          </w:p>
          <w:p w14:paraId="28E7743E" w14:textId="77777777" w:rsidR="004A53EB" w:rsidRPr="00E63C16" w:rsidRDefault="004A53EB" w:rsidP="002B28D8">
            <w:pPr>
              <w:pStyle w:val="Tabletext"/>
              <w:rPr>
                <w:szCs w:val="18"/>
              </w:rPr>
            </w:pPr>
          </w:p>
          <w:p w14:paraId="28E7743F" w14:textId="77777777" w:rsidR="004A53EB" w:rsidRPr="00E63C16" w:rsidRDefault="004A53EB" w:rsidP="004A53EB">
            <w:pPr>
              <w:pStyle w:val="Tabletext"/>
              <w:rPr>
                <w:rStyle w:val="Heading4Char"/>
                <w:i w:val="0"/>
                <w:szCs w:val="18"/>
              </w:rPr>
            </w:pPr>
            <w:r>
              <w:rPr>
                <w:rStyle w:val="Heading4Char"/>
                <w:i w:val="0"/>
                <w:szCs w:val="18"/>
              </w:rPr>
              <w:t>Additional wetl</w:t>
            </w:r>
            <w:r w:rsidRPr="00E63C16">
              <w:rPr>
                <w:rStyle w:val="Heading4Char"/>
                <w:i w:val="0"/>
                <w:szCs w:val="18"/>
              </w:rPr>
              <w:t>and monitoring:</w:t>
            </w:r>
          </w:p>
          <w:p w14:paraId="28E77440" w14:textId="77777777" w:rsidR="004A53EB" w:rsidRPr="00E63C16" w:rsidRDefault="004A53EB" w:rsidP="004A53EB">
            <w:pPr>
              <w:pStyle w:val="Tabletext"/>
            </w:pPr>
            <w:r w:rsidRPr="00E63C16">
              <w:rPr>
                <w:rStyle w:val="Heading4Char"/>
                <w:b w:val="0"/>
                <w:i w:val="0"/>
                <w:szCs w:val="18"/>
              </w:rPr>
              <w:t>Continuous logging (10 minute intervals) of dissolved oxygen and temperature spanning a minimum of 12 hours (late afternoon to following morning) to capture the full range of oxygen conditions at each flooded wetland.</w:t>
            </w:r>
          </w:p>
        </w:tc>
      </w:tr>
      <w:tr w:rsidR="004A53EB" w:rsidRPr="00E63C16" w14:paraId="28E77455" w14:textId="77777777" w:rsidTr="000764A1">
        <w:trPr>
          <w:cantSplit/>
          <w:trHeight w:val="1134"/>
        </w:trPr>
        <w:tc>
          <w:tcPr>
            <w:tcW w:w="459" w:type="pct"/>
            <w:tcBorders>
              <w:top w:val="single" w:sz="4" w:space="0" w:color="auto"/>
              <w:left w:val="single" w:sz="4" w:space="0" w:color="auto"/>
              <w:bottom w:val="single" w:sz="4" w:space="0" w:color="auto"/>
              <w:right w:val="single" w:sz="4" w:space="0" w:color="auto"/>
            </w:tcBorders>
            <w:textDirection w:val="btLr"/>
            <w:vAlign w:val="center"/>
          </w:tcPr>
          <w:p w14:paraId="28E77442" w14:textId="77777777" w:rsidR="004A53EB" w:rsidRPr="00E63C16" w:rsidRDefault="004A53EB" w:rsidP="00C33CFE">
            <w:pPr>
              <w:pStyle w:val="Tabletext"/>
              <w:ind w:left="113" w:right="113"/>
              <w:jc w:val="center"/>
              <w:rPr>
                <w:szCs w:val="18"/>
              </w:rPr>
            </w:pPr>
            <w:r>
              <w:rPr>
                <w:szCs w:val="18"/>
              </w:rPr>
              <w:t xml:space="preserve">Wetland nutrients, carbon and Chlorophyll a </w:t>
            </w:r>
          </w:p>
        </w:tc>
        <w:tc>
          <w:tcPr>
            <w:tcW w:w="1113" w:type="pct"/>
            <w:tcBorders>
              <w:top w:val="single" w:sz="4" w:space="0" w:color="auto"/>
              <w:left w:val="nil"/>
              <w:bottom w:val="single" w:sz="4" w:space="0" w:color="auto"/>
              <w:right w:val="single" w:sz="4" w:space="0" w:color="auto"/>
            </w:tcBorders>
            <w:vAlign w:val="center"/>
          </w:tcPr>
          <w:p w14:paraId="28E77443" w14:textId="77777777" w:rsidR="004A53EB" w:rsidRPr="00E63C16" w:rsidRDefault="004A53EB" w:rsidP="00C33CFE">
            <w:pPr>
              <w:pStyle w:val="Tabletext"/>
              <w:rPr>
                <w:rFonts w:cs="Calibri"/>
                <w:color w:val="000000"/>
              </w:rPr>
            </w:pPr>
            <w:r w:rsidRPr="00E63C16">
              <w:rPr>
                <w:rFonts w:cs="Calibri"/>
                <w:color w:val="000000"/>
              </w:rPr>
              <w:t>Short term: What did Commonwealth environmental water contribute to native fish reproduction?</w:t>
            </w:r>
          </w:p>
          <w:p w14:paraId="28E77444" w14:textId="77777777" w:rsidR="004A53EB" w:rsidRPr="00E63C16" w:rsidRDefault="004A53EB" w:rsidP="00C33CFE">
            <w:pPr>
              <w:pStyle w:val="Tabletext"/>
              <w:rPr>
                <w:rFonts w:cs="Calibri"/>
                <w:color w:val="000000"/>
              </w:rPr>
            </w:pPr>
          </w:p>
          <w:p w14:paraId="28E77445" w14:textId="77777777" w:rsidR="004A53EB" w:rsidRPr="00E63C16" w:rsidRDefault="004A53EB" w:rsidP="00C33CFE">
            <w:pPr>
              <w:pStyle w:val="Tabletext"/>
              <w:rPr>
                <w:rFonts w:cs="Calibri"/>
                <w:color w:val="000000"/>
              </w:rPr>
            </w:pPr>
            <w:r w:rsidRPr="00E63C16">
              <w:rPr>
                <w:rFonts w:cs="Calibri"/>
                <w:color w:val="000000"/>
              </w:rPr>
              <w:t>What did Commonwealth environmental water contribute to native larval fish growth?</w:t>
            </w:r>
          </w:p>
          <w:p w14:paraId="28E77446" w14:textId="77777777" w:rsidR="004A53EB" w:rsidRPr="00E63C16" w:rsidRDefault="004A53EB" w:rsidP="00C33CFE">
            <w:pPr>
              <w:pStyle w:val="Tabletext"/>
              <w:rPr>
                <w:rFonts w:cs="Calibri"/>
                <w:color w:val="000000"/>
              </w:rPr>
            </w:pPr>
          </w:p>
          <w:p w14:paraId="28E77447" w14:textId="77777777" w:rsidR="004A53EB" w:rsidRPr="00E63C16" w:rsidRDefault="004A53EB" w:rsidP="00C33CFE">
            <w:pPr>
              <w:pStyle w:val="Tabletext"/>
              <w:rPr>
                <w:szCs w:val="18"/>
              </w:rPr>
            </w:pPr>
            <w:r w:rsidRPr="00E63C16">
              <w:rPr>
                <w:rFonts w:cs="Calibri"/>
                <w:color w:val="000000"/>
              </w:rPr>
              <w:t>What did Commonwealth environmental water contribute to native fish survival?</w:t>
            </w:r>
          </w:p>
        </w:tc>
        <w:tc>
          <w:tcPr>
            <w:tcW w:w="1297" w:type="pct"/>
            <w:tcBorders>
              <w:top w:val="single" w:sz="4" w:space="0" w:color="auto"/>
              <w:left w:val="nil"/>
              <w:bottom w:val="single" w:sz="4" w:space="0" w:color="auto"/>
              <w:right w:val="single" w:sz="4" w:space="0" w:color="auto"/>
            </w:tcBorders>
            <w:vAlign w:val="center"/>
          </w:tcPr>
          <w:p w14:paraId="28E77448" w14:textId="77777777" w:rsidR="004A53EB" w:rsidRDefault="004A53EB" w:rsidP="00C33CFE">
            <w:pPr>
              <w:pStyle w:val="Tabletext"/>
            </w:pPr>
            <w:r>
              <w:rPr>
                <w:rStyle w:val="Heading4Char"/>
                <w:b w:val="0"/>
                <w:i w:val="0"/>
                <w:szCs w:val="18"/>
              </w:rPr>
              <w:t>D</w:t>
            </w:r>
            <w:r w:rsidRPr="00E63C16">
              <w:rPr>
                <w:rStyle w:val="Heading4Char"/>
                <w:b w:val="0"/>
                <w:i w:val="0"/>
                <w:szCs w:val="18"/>
              </w:rPr>
              <w:t xml:space="preserve">issolved organic carbon (DOC),  Chlorophyll-a, </w:t>
            </w:r>
            <w:r>
              <w:rPr>
                <w:rFonts w:cs="Calibri"/>
                <w:i/>
                <w:color w:val="000000"/>
                <w:szCs w:val="18"/>
              </w:rPr>
              <w:t>Nutrients  (TN, TP</w:t>
            </w:r>
            <w:r w:rsidRPr="00E63C16">
              <w:rPr>
                <w:rFonts w:cs="Calibri"/>
                <w:i/>
                <w:color w:val="000000"/>
                <w:szCs w:val="18"/>
              </w:rPr>
              <w:t>)*</w:t>
            </w:r>
            <w:r>
              <w:rPr>
                <w:rFonts w:cs="Calibri"/>
                <w:i/>
                <w:color w:val="000000"/>
                <w:szCs w:val="18"/>
              </w:rPr>
              <w:t xml:space="preserve"> </w:t>
            </w:r>
          </w:p>
          <w:p w14:paraId="28E77449" w14:textId="77777777" w:rsidR="004A53EB" w:rsidRPr="00E63C16" w:rsidRDefault="004A53EB" w:rsidP="00C33CFE">
            <w:pPr>
              <w:pStyle w:val="Tabletext"/>
              <w:rPr>
                <w:rFonts w:cs="Calibri"/>
                <w:i/>
                <w:color w:val="000000"/>
                <w:szCs w:val="18"/>
              </w:rPr>
            </w:pPr>
          </w:p>
          <w:p w14:paraId="28E7744A" w14:textId="77777777" w:rsidR="004A53EB" w:rsidRPr="00E63C16" w:rsidRDefault="004A53EB" w:rsidP="00C33CFE">
            <w:pPr>
              <w:pStyle w:val="Tabletext"/>
              <w:rPr>
                <w:rStyle w:val="Heading4Char"/>
                <w:b w:val="0"/>
                <w:i w:val="0"/>
                <w:szCs w:val="18"/>
              </w:rPr>
            </w:pPr>
            <w:r>
              <w:rPr>
                <w:rStyle w:val="Heading4Char"/>
                <w:b w:val="0"/>
                <w:i w:val="0"/>
                <w:szCs w:val="18"/>
              </w:rPr>
              <w:t>S</w:t>
            </w:r>
            <w:r w:rsidRPr="00E63C16">
              <w:rPr>
                <w:rStyle w:val="Heading4Char"/>
                <w:b w:val="0"/>
                <w:i w:val="0"/>
                <w:szCs w:val="18"/>
              </w:rPr>
              <w:t>pot measures of conductivity, turbidity</w:t>
            </w:r>
            <w:r>
              <w:rPr>
                <w:rStyle w:val="Heading4Char"/>
                <w:b w:val="0"/>
                <w:i w:val="0"/>
                <w:szCs w:val="18"/>
              </w:rPr>
              <w:t>, DO</w:t>
            </w:r>
            <w:r w:rsidRPr="00E63C16">
              <w:rPr>
                <w:rStyle w:val="Heading4Char"/>
                <w:b w:val="0"/>
                <w:i w:val="0"/>
                <w:szCs w:val="18"/>
              </w:rPr>
              <w:t xml:space="preserve"> and pH.</w:t>
            </w:r>
          </w:p>
          <w:p w14:paraId="28E7744B" w14:textId="77777777" w:rsidR="004A53EB" w:rsidRPr="00E63C16" w:rsidRDefault="004A53EB" w:rsidP="00C33CFE">
            <w:pPr>
              <w:pStyle w:val="Tabletext"/>
              <w:rPr>
                <w:bCs/>
                <w:szCs w:val="18"/>
              </w:rPr>
            </w:pPr>
          </w:p>
        </w:tc>
        <w:tc>
          <w:tcPr>
            <w:tcW w:w="1019" w:type="pct"/>
            <w:tcBorders>
              <w:top w:val="single" w:sz="4" w:space="0" w:color="auto"/>
              <w:left w:val="nil"/>
              <w:bottom w:val="single" w:sz="4" w:space="0" w:color="auto"/>
              <w:right w:val="single" w:sz="4" w:space="0" w:color="auto"/>
            </w:tcBorders>
            <w:vAlign w:val="center"/>
          </w:tcPr>
          <w:p w14:paraId="28E7744C" w14:textId="77777777" w:rsidR="004A53EB" w:rsidRDefault="004A53EB" w:rsidP="00C33CFE">
            <w:pPr>
              <w:pStyle w:val="Tabletext"/>
              <w:rPr>
                <w:szCs w:val="18"/>
              </w:rPr>
            </w:pPr>
            <w:r>
              <w:rPr>
                <w:szCs w:val="18"/>
              </w:rPr>
              <w:t>Wetland hydrology</w:t>
            </w:r>
          </w:p>
          <w:p w14:paraId="28E7744D" w14:textId="77777777" w:rsidR="004A53EB" w:rsidRPr="00E63C16" w:rsidRDefault="004A53EB" w:rsidP="00C33CFE">
            <w:pPr>
              <w:pStyle w:val="Tabletext"/>
              <w:rPr>
                <w:rFonts w:cs="Calibri"/>
                <w:color w:val="000000"/>
                <w:szCs w:val="18"/>
              </w:rPr>
            </w:pPr>
            <w:r w:rsidRPr="00E63C16">
              <w:rPr>
                <w:rFonts w:cs="Calibri"/>
                <w:color w:val="000000"/>
                <w:szCs w:val="18"/>
              </w:rPr>
              <w:t xml:space="preserve">aquatic veg cover,  </w:t>
            </w:r>
          </w:p>
          <w:p w14:paraId="28E7744E" w14:textId="77777777" w:rsidR="004A53EB" w:rsidRPr="00E63C16" w:rsidRDefault="004A53EB" w:rsidP="00C33CFE">
            <w:pPr>
              <w:pStyle w:val="Tabletext"/>
              <w:rPr>
                <w:rFonts w:cs="Calibri"/>
                <w:color w:val="000000"/>
                <w:szCs w:val="18"/>
              </w:rPr>
            </w:pPr>
          </w:p>
          <w:p w14:paraId="28E7744F" w14:textId="77777777" w:rsidR="004A53EB" w:rsidRPr="00E63C16" w:rsidRDefault="004A53EB" w:rsidP="00C33CFE">
            <w:pPr>
              <w:pStyle w:val="Tabletext"/>
              <w:rPr>
                <w:szCs w:val="18"/>
              </w:rPr>
            </w:pPr>
          </w:p>
        </w:tc>
        <w:tc>
          <w:tcPr>
            <w:tcW w:w="1112" w:type="pct"/>
            <w:tcBorders>
              <w:top w:val="single" w:sz="4" w:space="0" w:color="auto"/>
              <w:left w:val="single" w:sz="4" w:space="0" w:color="auto"/>
              <w:bottom w:val="single" w:sz="4" w:space="0" w:color="auto"/>
              <w:right w:val="single" w:sz="4" w:space="0" w:color="auto"/>
            </w:tcBorders>
            <w:vAlign w:val="center"/>
          </w:tcPr>
          <w:p w14:paraId="28E77450" w14:textId="77777777" w:rsidR="004A53EB" w:rsidRDefault="004A53EB" w:rsidP="004A53EB">
            <w:pPr>
              <w:pStyle w:val="Tabletext"/>
            </w:pPr>
            <w:r>
              <w:t>Aligned with core wetland monitoring sites</w:t>
            </w:r>
          </w:p>
          <w:p w14:paraId="28E77451" w14:textId="77777777" w:rsidR="004A53EB" w:rsidRDefault="004A53EB" w:rsidP="004A53EB">
            <w:pPr>
              <w:pStyle w:val="Tabletext"/>
            </w:pPr>
            <w:r>
              <w:t>12</w:t>
            </w:r>
            <w:r w:rsidRPr="00E63C16">
              <w:t xml:space="preserve"> sites across </w:t>
            </w:r>
            <w:r>
              <w:t xml:space="preserve">3 </w:t>
            </w:r>
            <w:r w:rsidRPr="00E63C16">
              <w:t>zones: Mid- Murr</w:t>
            </w:r>
            <w:r>
              <w:t>umbidgee, Redbank, Nimmie-Caira,</w:t>
            </w:r>
          </w:p>
          <w:p w14:paraId="28E77452" w14:textId="77777777" w:rsidR="004A53EB" w:rsidRDefault="004A53EB" w:rsidP="004A53EB">
            <w:pPr>
              <w:pStyle w:val="Tabletext"/>
            </w:pPr>
            <w:r w:rsidRPr="00E63C16">
              <w:t>5 in 5 years,  4 surveys per year</w:t>
            </w:r>
          </w:p>
          <w:p w14:paraId="28E77453" w14:textId="77777777" w:rsidR="004A53EB" w:rsidRDefault="002B4984" w:rsidP="004A53EB">
            <w:pPr>
              <w:pStyle w:val="Tabletext"/>
              <w:rPr>
                <w:rFonts w:cs="Calibri"/>
                <w:i/>
                <w:color w:val="000000"/>
                <w:szCs w:val="18"/>
              </w:rPr>
            </w:pPr>
            <w:r>
              <w:t>Analysed in the laboratory.</w:t>
            </w:r>
          </w:p>
          <w:p w14:paraId="28E77454" w14:textId="77777777" w:rsidR="004A53EB" w:rsidRPr="00E63C16" w:rsidRDefault="004A53EB" w:rsidP="004A53EB">
            <w:pPr>
              <w:pStyle w:val="Tabletext"/>
              <w:rPr>
                <w:szCs w:val="18"/>
              </w:rPr>
            </w:pPr>
          </w:p>
        </w:tc>
      </w:tr>
    </w:tbl>
    <w:p w14:paraId="28E77456" w14:textId="77777777" w:rsidR="00C218A3" w:rsidRPr="00E63C16" w:rsidRDefault="00C218A3" w:rsidP="00BC78AF">
      <w:pPr>
        <w:rPr>
          <w:rStyle w:val="Heading4Char"/>
          <w:rFonts w:eastAsia="Calibri"/>
        </w:rPr>
      </w:pPr>
    </w:p>
    <w:p w14:paraId="28E77457" w14:textId="77777777" w:rsidR="00C218A3" w:rsidRPr="00D36712" w:rsidRDefault="00FF0865" w:rsidP="0036635A">
      <w:pPr>
        <w:pStyle w:val="Heading3"/>
      </w:pPr>
      <w:r>
        <w:t xml:space="preserve"> </w:t>
      </w:r>
      <w:bookmarkStart w:id="103" w:name="_Toc385495654"/>
      <w:r w:rsidR="00C218A3">
        <w:t>Methods</w:t>
      </w:r>
      <w:bookmarkEnd w:id="103"/>
    </w:p>
    <w:p w14:paraId="28E77458" w14:textId="77777777" w:rsidR="00C218A3" w:rsidRPr="008B72FE" w:rsidRDefault="00C218A3" w:rsidP="00FF0865">
      <w:pPr>
        <w:pStyle w:val="Heading5"/>
        <w:rPr>
          <w:rStyle w:val="Heading4Char"/>
          <w:bCs/>
          <w:i/>
          <w:szCs w:val="22"/>
        </w:rPr>
      </w:pPr>
      <w:r w:rsidRPr="008B72FE">
        <w:rPr>
          <w:rStyle w:val="Heading4Char"/>
          <w:bCs/>
          <w:i/>
          <w:szCs w:val="22"/>
        </w:rPr>
        <w:t xml:space="preserve">Category 1 </w:t>
      </w:r>
      <w:r w:rsidR="00C8141A">
        <w:rPr>
          <w:rStyle w:val="Heading4Char"/>
          <w:bCs/>
          <w:i/>
          <w:szCs w:val="22"/>
        </w:rPr>
        <w:t>i</w:t>
      </w:r>
      <w:r w:rsidRPr="008B72FE">
        <w:rPr>
          <w:rStyle w:val="Heading4Char"/>
          <w:bCs/>
          <w:i/>
          <w:szCs w:val="22"/>
        </w:rPr>
        <w:t>n-stream metabolism monitoring</w:t>
      </w:r>
    </w:p>
    <w:p w14:paraId="28E77459" w14:textId="77777777" w:rsidR="00C218A3" w:rsidRPr="00E63C16" w:rsidRDefault="00702513" w:rsidP="00EC36D8">
      <w:pPr>
        <w:pStyle w:val="BodyText10"/>
        <w:rPr>
          <w:rStyle w:val="Heading4Char"/>
          <w:b w:val="0"/>
          <w:i w:val="0"/>
          <w:szCs w:val="22"/>
        </w:rPr>
      </w:pPr>
      <w:r>
        <w:rPr>
          <w:rStyle w:val="Heading4Char"/>
          <w:b w:val="0"/>
          <w:i w:val="0"/>
          <w:szCs w:val="22"/>
        </w:rPr>
        <w:t xml:space="preserve">The </w:t>
      </w:r>
      <w:r w:rsidRPr="00E63C16">
        <w:rPr>
          <w:rStyle w:val="Heading4Char"/>
          <w:b w:val="0"/>
          <w:i w:val="0"/>
          <w:szCs w:val="22"/>
        </w:rPr>
        <w:t>Category</w:t>
      </w:r>
      <w:r w:rsidR="00C218A3" w:rsidRPr="00E63C16">
        <w:rPr>
          <w:rStyle w:val="Heading4Char"/>
          <w:b w:val="0"/>
          <w:i w:val="0"/>
          <w:szCs w:val="22"/>
        </w:rPr>
        <w:t xml:space="preserve"> 1 stream metabolism point</w:t>
      </w:r>
      <w:r w:rsidR="00C5660E">
        <w:rPr>
          <w:rStyle w:val="Heading4Char"/>
          <w:b w:val="0"/>
          <w:i w:val="0"/>
          <w:szCs w:val="22"/>
        </w:rPr>
        <w:t xml:space="preserve"> will be established</w:t>
      </w:r>
      <w:r w:rsidR="00C218A3" w:rsidRPr="00E63C16">
        <w:rPr>
          <w:rStyle w:val="Heading4Char"/>
          <w:b w:val="0"/>
          <w:i w:val="0"/>
          <w:szCs w:val="22"/>
        </w:rPr>
        <w:t xml:space="preserve"> in the Carrathool zone (358</w:t>
      </w:r>
      <w:r w:rsidR="00092C05">
        <w:rPr>
          <w:rStyle w:val="Heading4Char"/>
          <w:b w:val="0"/>
          <w:i w:val="0"/>
          <w:szCs w:val="22"/>
        </w:rPr>
        <w:t xml:space="preserve"> </w:t>
      </w:r>
      <w:r w:rsidR="00C218A3" w:rsidRPr="00E63C16">
        <w:rPr>
          <w:rStyle w:val="Heading4Char"/>
          <w:b w:val="0"/>
          <w:i w:val="0"/>
          <w:szCs w:val="22"/>
        </w:rPr>
        <w:t xml:space="preserve">km) aligned with Category 1 larval fish and riverine </w:t>
      </w:r>
      <w:r w:rsidRPr="00E63C16">
        <w:rPr>
          <w:rStyle w:val="Heading4Char"/>
          <w:b w:val="0"/>
          <w:i w:val="0"/>
          <w:szCs w:val="22"/>
        </w:rPr>
        <w:t xml:space="preserve">fish </w:t>
      </w:r>
      <w:r>
        <w:rPr>
          <w:rStyle w:val="Heading4Char"/>
          <w:b w:val="0"/>
          <w:i w:val="0"/>
          <w:szCs w:val="22"/>
        </w:rPr>
        <w:t>sites</w:t>
      </w:r>
      <w:r w:rsidR="00C5660E">
        <w:rPr>
          <w:rStyle w:val="Heading4Char"/>
          <w:b w:val="0"/>
          <w:i w:val="0"/>
          <w:szCs w:val="22"/>
        </w:rPr>
        <w:t xml:space="preserve">. </w:t>
      </w:r>
      <w:r w:rsidR="00C218A3" w:rsidRPr="00E63C16">
        <w:rPr>
          <w:rStyle w:val="Heading4Char"/>
          <w:b w:val="0"/>
          <w:i w:val="0"/>
          <w:szCs w:val="22"/>
        </w:rPr>
        <w:t>Sites will use discharge data from the established gauge network</w:t>
      </w:r>
      <w:r w:rsidR="00C5660E">
        <w:rPr>
          <w:rStyle w:val="Heading4Char"/>
          <w:b w:val="0"/>
          <w:i w:val="0"/>
          <w:szCs w:val="22"/>
        </w:rPr>
        <w:t xml:space="preserve"> at </w:t>
      </w:r>
      <w:r w:rsidR="00C218A3" w:rsidRPr="00E63C16">
        <w:rPr>
          <w:rStyle w:val="Heading4Char"/>
          <w:b w:val="0"/>
          <w:i w:val="0"/>
          <w:szCs w:val="22"/>
        </w:rPr>
        <w:t>Darlington Point, Carrathool and Hay gauging stations. Metabolism will be monitored</w:t>
      </w:r>
      <w:r w:rsidR="00C218A3">
        <w:rPr>
          <w:rStyle w:val="Heading4Char"/>
          <w:b w:val="0"/>
          <w:i w:val="0"/>
          <w:szCs w:val="22"/>
        </w:rPr>
        <w:t xml:space="preserve"> continuously</w:t>
      </w:r>
      <w:r w:rsidR="00C218A3" w:rsidRPr="00E63C16">
        <w:rPr>
          <w:rStyle w:val="Heading4Char"/>
          <w:b w:val="0"/>
          <w:i w:val="0"/>
          <w:szCs w:val="22"/>
        </w:rPr>
        <w:t xml:space="preserve"> </w:t>
      </w:r>
      <w:r w:rsidR="00C5660E">
        <w:rPr>
          <w:rStyle w:val="Heading4Char"/>
          <w:b w:val="0"/>
          <w:i w:val="0"/>
          <w:szCs w:val="22"/>
        </w:rPr>
        <w:t xml:space="preserve">for six months between September and February </w:t>
      </w:r>
    </w:p>
    <w:p w14:paraId="28E7745A" w14:textId="77777777" w:rsidR="00C218A3" w:rsidRPr="008B72FE" w:rsidRDefault="00702513" w:rsidP="000D36E4">
      <w:pPr>
        <w:pStyle w:val="BodyText10"/>
        <w:rPr>
          <w:rStyle w:val="Heading4Char"/>
          <w:szCs w:val="22"/>
        </w:rPr>
      </w:pPr>
      <w:r w:rsidRPr="008B72FE">
        <w:rPr>
          <w:rStyle w:val="Heading4Char"/>
          <w:szCs w:val="22"/>
        </w:rPr>
        <w:t xml:space="preserve">River Nutrients, Carbon and </w:t>
      </w:r>
      <w:r w:rsidR="004437FF" w:rsidRPr="008B72FE">
        <w:rPr>
          <w:rStyle w:val="Heading4Char"/>
          <w:szCs w:val="22"/>
        </w:rPr>
        <w:t>Chlorophyll</w:t>
      </w:r>
      <w:r w:rsidRPr="008B72FE">
        <w:rPr>
          <w:rStyle w:val="Heading4Char"/>
          <w:szCs w:val="22"/>
        </w:rPr>
        <w:t xml:space="preserve"> a </w:t>
      </w:r>
    </w:p>
    <w:p w14:paraId="28E7745B" w14:textId="77777777" w:rsidR="004437FF" w:rsidRPr="00E63C16" w:rsidRDefault="004437FF" w:rsidP="004437FF">
      <w:pPr>
        <w:pStyle w:val="BodyText10"/>
        <w:rPr>
          <w:rStyle w:val="Heading4Char"/>
          <w:b w:val="0"/>
          <w:i w:val="0"/>
          <w:szCs w:val="22"/>
        </w:rPr>
      </w:pPr>
      <w:r>
        <w:rPr>
          <w:rStyle w:val="Heading4Char"/>
          <w:b w:val="0"/>
          <w:i w:val="0"/>
          <w:szCs w:val="22"/>
        </w:rPr>
        <w:t xml:space="preserve">Fortnightly </w:t>
      </w:r>
      <w:r w:rsidR="00C218A3" w:rsidRPr="00E63C16">
        <w:rPr>
          <w:rStyle w:val="Heading4Char"/>
          <w:b w:val="0"/>
          <w:i w:val="0"/>
          <w:szCs w:val="22"/>
        </w:rPr>
        <w:t>duplicate water samples to be analysed for nutrients (TN, TP, FRP, NOx, NH</w:t>
      </w:r>
      <w:r w:rsidR="00C218A3" w:rsidRPr="00E63C16">
        <w:rPr>
          <w:rStyle w:val="Heading4Char"/>
          <w:b w:val="0"/>
          <w:i w:val="0"/>
          <w:szCs w:val="22"/>
          <w:vertAlign w:val="subscript"/>
        </w:rPr>
        <w:t>4</w:t>
      </w:r>
      <w:r w:rsidR="00C218A3" w:rsidRPr="00E63C16">
        <w:rPr>
          <w:rStyle w:val="Heading4Char"/>
          <w:b w:val="0"/>
          <w:i w:val="0"/>
          <w:szCs w:val="22"/>
        </w:rPr>
        <w:t xml:space="preserve">, </w:t>
      </w:r>
      <w:r w:rsidR="00C218A3" w:rsidRPr="00E63C16">
        <w:rPr>
          <w:rFonts w:cs="Calibri"/>
          <w:color w:val="000000"/>
          <w:szCs w:val="18"/>
        </w:rPr>
        <w:t>PO</w:t>
      </w:r>
      <w:r w:rsidR="00C218A3" w:rsidRPr="00E63C16">
        <w:rPr>
          <w:rFonts w:cs="Calibri"/>
          <w:color w:val="000000"/>
          <w:szCs w:val="18"/>
          <w:vertAlign w:val="subscript"/>
        </w:rPr>
        <w:t>4</w:t>
      </w:r>
      <w:r w:rsidR="00C218A3" w:rsidRPr="00E63C16">
        <w:rPr>
          <w:rStyle w:val="Heading4Char"/>
          <w:b w:val="0"/>
          <w:i w:val="0"/>
          <w:szCs w:val="22"/>
        </w:rPr>
        <w:t>), dissolved organic</w:t>
      </w:r>
      <w:r>
        <w:rPr>
          <w:rStyle w:val="Heading4Char"/>
          <w:b w:val="0"/>
          <w:i w:val="0"/>
          <w:szCs w:val="22"/>
        </w:rPr>
        <w:t xml:space="preserve"> carbon (DOC) and Chlorophyll-a over a three month period in line with </w:t>
      </w:r>
      <w:r w:rsidR="00EC2DCA">
        <w:rPr>
          <w:rStyle w:val="Heading4Char"/>
          <w:b w:val="0"/>
          <w:i w:val="0"/>
          <w:szCs w:val="22"/>
        </w:rPr>
        <w:t>Category 1</w:t>
      </w:r>
      <w:r w:rsidR="00114595">
        <w:rPr>
          <w:rStyle w:val="Heading4Char"/>
          <w:b w:val="0"/>
          <w:i w:val="0"/>
          <w:szCs w:val="22"/>
        </w:rPr>
        <w:t xml:space="preserve"> and </w:t>
      </w:r>
      <w:r w:rsidR="008653D1">
        <w:rPr>
          <w:rStyle w:val="Heading4Char"/>
          <w:b w:val="0"/>
          <w:i w:val="0"/>
          <w:szCs w:val="22"/>
        </w:rPr>
        <w:t>S</w:t>
      </w:r>
      <w:r w:rsidR="00114595">
        <w:rPr>
          <w:rStyle w:val="Heading4Char"/>
          <w:b w:val="0"/>
          <w:i w:val="0"/>
          <w:szCs w:val="22"/>
        </w:rPr>
        <w:t xml:space="preserve">elected </w:t>
      </w:r>
      <w:r w:rsidR="008653D1">
        <w:rPr>
          <w:rStyle w:val="Heading4Char"/>
          <w:b w:val="0"/>
          <w:i w:val="0"/>
          <w:szCs w:val="22"/>
        </w:rPr>
        <w:t>A</w:t>
      </w:r>
      <w:r w:rsidR="00114595">
        <w:rPr>
          <w:rStyle w:val="Heading4Char"/>
          <w:b w:val="0"/>
          <w:i w:val="0"/>
          <w:szCs w:val="22"/>
        </w:rPr>
        <w:t xml:space="preserve">rea </w:t>
      </w:r>
      <w:r>
        <w:rPr>
          <w:rStyle w:val="Heading4Char"/>
          <w:b w:val="0"/>
          <w:i w:val="0"/>
          <w:szCs w:val="22"/>
        </w:rPr>
        <w:t>larval fish monitoring.</w:t>
      </w:r>
      <w:r w:rsidR="00C218A3" w:rsidRPr="00E63C16">
        <w:rPr>
          <w:rStyle w:val="Heading4Char"/>
          <w:b w:val="0"/>
          <w:i w:val="0"/>
          <w:szCs w:val="22"/>
        </w:rPr>
        <w:t xml:space="preserve"> Each site will be approximately 150</w:t>
      </w:r>
      <w:r w:rsidR="00092C05">
        <w:rPr>
          <w:rStyle w:val="Heading4Char"/>
          <w:b w:val="0"/>
          <w:i w:val="0"/>
          <w:szCs w:val="22"/>
        </w:rPr>
        <w:t xml:space="preserve"> </w:t>
      </w:r>
      <w:r w:rsidR="00C218A3" w:rsidRPr="00E63C16">
        <w:rPr>
          <w:rStyle w:val="Heading4Char"/>
          <w:b w:val="0"/>
          <w:i w:val="0"/>
          <w:szCs w:val="22"/>
        </w:rPr>
        <w:t xml:space="preserve">m long, with samples collected randomly along this length from mid-stream. </w:t>
      </w:r>
      <w:r>
        <w:rPr>
          <w:rStyle w:val="Heading4Char"/>
          <w:b w:val="0"/>
          <w:i w:val="0"/>
          <w:szCs w:val="22"/>
        </w:rPr>
        <w:t>N</w:t>
      </w:r>
      <w:r w:rsidR="00C218A3">
        <w:rPr>
          <w:rStyle w:val="Heading4Char"/>
          <w:b w:val="0"/>
          <w:i w:val="0"/>
          <w:szCs w:val="22"/>
        </w:rPr>
        <w:t>utrient samples as well as</w:t>
      </w:r>
      <w:r w:rsidR="00C218A3" w:rsidRPr="00E63C16">
        <w:rPr>
          <w:rStyle w:val="Heading4Char"/>
          <w:b w:val="0"/>
          <w:i w:val="0"/>
          <w:szCs w:val="22"/>
        </w:rPr>
        <w:t xml:space="preserve"> spot measures of temperature, conductivity, turbidity and pH will be made at three separate locations using a calibrated multiparameter handheld meter.  Nutrients including (TN, TP, FRP, NOx, </w:t>
      </w:r>
      <w:r w:rsidR="00C218A3" w:rsidRPr="00E63C16">
        <w:rPr>
          <w:rFonts w:cs="Calibri"/>
          <w:color w:val="000000"/>
          <w:szCs w:val="18"/>
        </w:rPr>
        <w:t>PO</w:t>
      </w:r>
      <w:r w:rsidR="00C218A3" w:rsidRPr="00E63C16">
        <w:rPr>
          <w:rFonts w:cs="Calibri"/>
          <w:color w:val="000000"/>
          <w:szCs w:val="18"/>
          <w:vertAlign w:val="subscript"/>
        </w:rPr>
        <w:t>4</w:t>
      </w:r>
      <w:r w:rsidR="00C218A3" w:rsidRPr="00E63C16">
        <w:rPr>
          <w:rStyle w:val="Heading4Char"/>
          <w:b w:val="0"/>
          <w:i w:val="0"/>
          <w:szCs w:val="22"/>
        </w:rPr>
        <w:t xml:space="preserve"> as per standard method)</w:t>
      </w:r>
      <w:r>
        <w:rPr>
          <w:rStyle w:val="Heading4Char"/>
          <w:b w:val="0"/>
          <w:i w:val="0"/>
          <w:szCs w:val="22"/>
        </w:rPr>
        <w:t xml:space="preserve"> and </w:t>
      </w:r>
      <w:r w:rsidR="00C218A3" w:rsidRPr="00E63C16">
        <w:rPr>
          <w:rStyle w:val="Heading4Char"/>
          <w:b w:val="0"/>
          <w:i w:val="0"/>
          <w:szCs w:val="22"/>
        </w:rPr>
        <w:t xml:space="preserve">DOC </w:t>
      </w:r>
      <w:r w:rsidRPr="00E63C16">
        <w:rPr>
          <w:rStyle w:val="Heading4Char"/>
          <w:b w:val="0"/>
          <w:i w:val="0"/>
          <w:szCs w:val="22"/>
        </w:rPr>
        <w:t xml:space="preserve">will be analysed at a NATA accredited laboratory. </w:t>
      </w:r>
      <w:r w:rsidR="00C218A3" w:rsidRPr="00E63C16">
        <w:rPr>
          <w:rStyle w:val="Heading4Char"/>
          <w:b w:val="0"/>
          <w:i w:val="0"/>
          <w:szCs w:val="22"/>
        </w:rPr>
        <w:t xml:space="preserve">Chlorophyll a </w:t>
      </w:r>
      <w:r w:rsidRPr="00E63C16">
        <w:rPr>
          <w:rStyle w:val="Heading4Char"/>
          <w:b w:val="0"/>
          <w:i w:val="0"/>
          <w:szCs w:val="22"/>
        </w:rPr>
        <w:t>will be analysed at the CSU laboratory to achieve the lower detection limits</w:t>
      </w:r>
      <w:r w:rsidRPr="00E63C16">
        <w:rPr>
          <w:rStyle w:val="Heading4Char"/>
          <w:b w:val="0"/>
          <w:szCs w:val="22"/>
        </w:rPr>
        <w:t>.</w:t>
      </w:r>
      <w:r w:rsidRPr="00E63C16">
        <w:t xml:space="preserve"> In the laboratory, Chlorophyll-a is extracted from filter papers using an ethanol buffer technique. Chlorophyll-a concentration is measured using a spectrophotometer </w:t>
      </w:r>
      <w:r w:rsidR="003B1026" w:rsidRPr="00E63C16">
        <w:fldChar w:fldCharType="begin"/>
      </w:r>
      <w:r w:rsidRPr="00E63C16">
        <w:instrText xml:space="preserve"> ADDIN EN.CITE &lt;EndNote&gt;&lt;Cite&gt;&lt;Author&gt;Eaton&lt;/Author&gt;&lt;Year&gt;2005&lt;/Year&gt;&lt;RecNum&gt;3302&lt;/RecNum&gt;&lt;DisplayText&gt;(Eaton, Clesceri&lt;style face="italic"&gt; et al.&lt;/style&gt; 2005)&lt;/DisplayText&gt;&lt;record&gt;&lt;rec-number&gt;3302&lt;/rec-number&gt;&lt;foreign-keys&gt;&lt;key app="EN" db-id="vxxvsda2b05fxpeaw2dp552mtrd5trxdrf0s"&gt;3302&lt;/key&gt;&lt;/foreign-keys&gt;&lt;ref-type name="Book"&gt;6&lt;/ref-type&gt;&lt;contributors&gt;&lt;authors&gt;&lt;author&gt;Eaton, A.D&lt;/author&gt;&lt;author&gt;Clesceri, L.S&lt;/author&gt;&lt;author&gt;Rice, E.W,&lt;/author&gt;&lt;author&gt;Greenberg, A.E &lt;/author&gt;&lt;/authors&gt;&lt;/contributors&gt;&lt;titles&gt;&lt;title&gt;Standard methods for examination of water &amp;amp; wastewater. Centennial edition.&lt;/title&gt;&lt;/titles&gt;&lt;volume&gt;21&lt;/volume&gt;&lt;dates&gt;&lt;year&gt;2005&lt;/year&gt;&lt;/dates&gt;&lt;pub-location&gt;Washington, USA&lt;/pub-location&gt;&lt;publisher&gt;American Public Health Associatio&lt;/publisher&gt;&lt;urls&gt;&lt;/urls&gt;&lt;/record&gt;&lt;/Cite&gt;&lt;/EndNote&gt;</w:instrText>
      </w:r>
      <w:r w:rsidR="003B1026" w:rsidRPr="00E63C16">
        <w:fldChar w:fldCharType="separate"/>
      </w:r>
      <w:r w:rsidRPr="00E63C16">
        <w:rPr>
          <w:noProof/>
        </w:rPr>
        <w:t>(</w:t>
      </w:r>
      <w:hyperlink w:anchor="_ENREF_32" w:tooltip="Eaton, 2005 #3302" w:history="1">
        <w:r w:rsidRPr="00E63C16">
          <w:rPr>
            <w:noProof/>
          </w:rPr>
          <w:t>Eaton, Clesceri</w:t>
        </w:r>
        <w:r w:rsidRPr="00E63C16">
          <w:rPr>
            <w:i/>
            <w:noProof/>
          </w:rPr>
          <w:t xml:space="preserve"> et al.</w:t>
        </w:r>
        <w:r w:rsidRPr="00E63C16">
          <w:rPr>
            <w:noProof/>
          </w:rPr>
          <w:t xml:space="preserve"> 2005</w:t>
        </w:r>
      </w:hyperlink>
      <w:r w:rsidRPr="00E63C16">
        <w:rPr>
          <w:noProof/>
        </w:rPr>
        <w:t>)</w:t>
      </w:r>
      <w:r w:rsidR="003B1026" w:rsidRPr="00E63C16">
        <w:fldChar w:fldCharType="end"/>
      </w:r>
      <w:r w:rsidRPr="00E63C16">
        <w:t>.</w:t>
      </w:r>
    </w:p>
    <w:p w14:paraId="28E7745C" w14:textId="77777777" w:rsidR="00C218A3" w:rsidRPr="004437FF" w:rsidRDefault="00C218A3" w:rsidP="000D36E4">
      <w:pPr>
        <w:pStyle w:val="BodyText10"/>
        <w:rPr>
          <w:rStyle w:val="Heading4Char"/>
          <w:b w:val="0"/>
          <w:i w:val="0"/>
          <w:szCs w:val="22"/>
        </w:rPr>
      </w:pPr>
    </w:p>
    <w:p w14:paraId="28E7745D" w14:textId="77777777" w:rsidR="00C218A3" w:rsidRPr="00E63C16" w:rsidRDefault="00C218A3" w:rsidP="000D36E4">
      <w:pPr>
        <w:pStyle w:val="BodyText10"/>
        <w:rPr>
          <w:rStyle w:val="Heading4Char"/>
          <w:i w:val="0"/>
          <w:szCs w:val="22"/>
        </w:rPr>
      </w:pPr>
      <w:r w:rsidRPr="00114595">
        <w:rPr>
          <w:rStyle w:val="Heading4Char"/>
        </w:rPr>
        <w:t>Hypoxic blackwater risk evaluation and return flows monitoring</w:t>
      </w:r>
      <w:r w:rsidR="000B6A38" w:rsidRPr="00114595">
        <w:rPr>
          <w:rStyle w:val="Heading4Char"/>
        </w:rPr>
        <w:t xml:space="preserve"> (Optional </w:t>
      </w:r>
      <w:r w:rsidR="00EC2DCA">
        <w:rPr>
          <w:rStyle w:val="Heading4Char"/>
        </w:rPr>
        <w:t>indicator</w:t>
      </w:r>
      <w:r w:rsidR="000B6A38" w:rsidRPr="00114595">
        <w:rPr>
          <w:rStyle w:val="Heading4Char"/>
        </w:rPr>
        <w:t>)</w:t>
      </w:r>
      <w:r w:rsidR="000B6A38" w:rsidRPr="000B6A38">
        <w:rPr>
          <w:i/>
        </w:rPr>
        <w:t xml:space="preserve"> </w:t>
      </w:r>
      <w:r w:rsidR="000B6A38" w:rsidRPr="00C33CFE">
        <w:rPr>
          <w:b/>
          <w:i/>
        </w:rPr>
        <w:t>Note that monitoring of return flows will be funded under separate contracts as required</w:t>
      </w:r>
      <w:r w:rsidR="00C33CFE">
        <w:rPr>
          <w:b/>
          <w:i/>
        </w:rPr>
        <w:t>.</w:t>
      </w:r>
    </w:p>
    <w:p w14:paraId="28E7745E" w14:textId="77777777" w:rsidR="00C218A3" w:rsidRPr="00E63C16" w:rsidRDefault="00C218A3" w:rsidP="000D36E4">
      <w:pPr>
        <w:pStyle w:val="BodyText10"/>
        <w:rPr>
          <w:rStyle w:val="Heading4Char"/>
          <w:b w:val="0"/>
          <w:i w:val="0"/>
          <w:szCs w:val="22"/>
        </w:rPr>
      </w:pPr>
      <w:r w:rsidRPr="00E63C16">
        <w:rPr>
          <w:rStyle w:val="Heading4Char"/>
          <w:b w:val="0"/>
          <w:i w:val="0"/>
          <w:szCs w:val="22"/>
        </w:rPr>
        <w:t>Return flows are a key feature of Commonwealth environmental watering actions in the Lowbidgee</w:t>
      </w:r>
      <w:r w:rsidRPr="00E63C16">
        <w:rPr>
          <w:rStyle w:val="Heading4Char"/>
          <w:b w:val="0"/>
          <w:szCs w:val="22"/>
        </w:rPr>
        <w:t xml:space="preserve">. </w:t>
      </w:r>
      <w:r w:rsidRPr="00E63C16">
        <w:rPr>
          <w:rStyle w:val="Heading4Char"/>
          <w:b w:val="0"/>
          <w:i w:val="0"/>
          <w:szCs w:val="22"/>
        </w:rPr>
        <w:t xml:space="preserve">Return flows will be studied using a before/after control impact design, monitoring river sites downstream of the escape regulator and control sites upstream (a total of seven sites). Control sites include one immediately upstream of the escape regulator, but far enough upstream to be away from any effects of the release, and one additional site upstream of this. Four impact sites will be located downstream of the escape regulator. One further site will be sampled within the wetland immediately behind the escape. </w:t>
      </w:r>
    </w:p>
    <w:p w14:paraId="28E7745F" w14:textId="77777777" w:rsidR="00C218A3" w:rsidRPr="00E63C16" w:rsidRDefault="00C218A3" w:rsidP="000D36E4">
      <w:pPr>
        <w:pStyle w:val="BodyText10"/>
        <w:rPr>
          <w:rStyle w:val="Heading4Char"/>
          <w:b w:val="0"/>
          <w:i w:val="0"/>
          <w:szCs w:val="22"/>
        </w:rPr>
      </w:pPr>
      <w:r w:rsidRPr="00E63C16">
        <w:rPr>
          <w:rStyle w:val="Heading4Char"/>
          <w:b w:val="0"/>
          <w:i w:val="0"/>
          <w:szCs w:val="22"/>
        </w:rPr>
        <w:t>The spatial spread of river sites will vary depending on river discharge and the relative magnitude of return flows, but are nominally 1</w:t>
      </w:r>
      <w:r w:rsidR="00E52D6F">
        <w:rPr>
          <w:rStyle w:val="Heading4Char"/>
          <w:b w:val="0"/>
          <w:i w:val="0"/>
          <w:szCs w:val="22"/>
        </w:rPr>
        <w:t xml:space="preserve"> </w:t>
      </w:r>
      <w:r w:rsidRPr="00E63C16">
        <w:rPr>
          <w:rStyle w:val="Heading4Char"/>
          <w:b w:val="0"/>
          <w:i w:val="0"/>
          <w:szCs w:val="22"/>
        </w:rPr>
        <w:t xml:space="preserve">km apart. Sample frequency will depend on how long the return flow lasts, but is nominally two samples before the release, one sample each day for seven days during the release, and two samples after the release (i.e. 11 sampling occasions). The spacing of sites and frequency of sampling will be adjusted to match the scale of any planned event. </w:t>
      </w:r>
    </w:p>
    <w:p w14:paraId="28E77460" w14:textId="77777777" w:rsidR="00C218A3" w:rsidRPr="00E63C16" w:rsidRDefault="008B72FE" w:rsidP="00B85506">
      <w:pPr>
        <w:pStyle w:val="BodyText10"/>
        <w:rPr>
          <w:rStyle w:val="Heading4Char"/>
          <w:b w:val="0"/>
          <w:i w:val="0"/>
          <w:szCs w:val="22"/>
        </w:rPr>
      </w:pPr>
      <w:r>
        <w:rPr>
          <w:rStyle w:val="Heading4Char"/>
          <w:b w:val="0"/>
          <w:i w:val="0"/>
          <w:szCs w:val="22"/>
        </w:rPr>
        <w:t>Changes in s</w:t>
      </w:r>
      <w:r w:rsidR="00C218A3" w:rsidRPr="00E63C16">
        <w:rPr>
          <w:rStyle w:val="Heading4Char"/>
          <w:b w:val="0"/>
          <w:i w:val="0"/>
          <w:szCs w:val="22"/>
        </w:rPr>
        <w:t xml:space="preserve">tream </w:t>
      </w:r>
      <w:r>
        <w:rPr>
          <w:rStyle w:val="Heading4Char"/>
          <w:b w:val="0"/>
          <w:i w:val="0"/>
          <w:szCs w:val="22"/>
        </w:rPr>
        <w:t>m</w:t>
      </w:r>
      <w:r w:rsidR="00C218A3" w:rsidRPr="00E63C16">
        <w:rPr>
          <w:rStyle w:val="Heading4Char"/>
          <w:b w:val="0"/>
          <w:i w:val="0"/>
          <w:szCs w:val="22"/>
        </w:rPr>
        <w:t xml:space="preserve">etabolism </w:t>
      </w:r>
      <w:r>
        <w:rPr>
          <w:rStyle w:val="Heading4Char"/>
          <w:b w:val="0"/>
          <w:i w:val="0"/>
          <w:szCs w:val="22"/>
        </w:rPr>
        <w:t xml:space="preserve">related to return flows </w:t>
      </w:r>
      <w:r w:rsidR="00C218A3" w:rsidRPr="00E63C16">
        <w:rPr>
          <w:rStyle w:val="Heading4Char"/>
          <w:b w:val="0"/>
          <w:i w:val="0"/>
          <w:szCs w:val="22"/>
        </w:rPr>
        <w:t>will be event based and involve</w:t>
      </w:r>
      <w:r>
        <w:rPr>
          <w:rStyle w:val="Heading4Char"/>
          <w:b w:val="0"/>
          <w:i w:val="0"/>
          <w:szCs w:val="22"/>
        </w:rPr>
        <w:t xml:space="preserve"> </w:t>
      </w:r>
      <w:r w:rsidR="00C218A3" w:rsidRPr="00E63C16">
        <w:rPr>
          <w:rStyle w:val="Heading4Char"/>
          <w:b w:val="0"/>
          <w:i w:val="0"/>
          <w:szCs w:val="22"/>
        </w:rPr>
        <w:t xml:space="preserve"> intensive monitoring before, during and after (daily sampling) in and around the point of discharge from the floodplain. Field data collection will be consistent with the category 1 standard methods including collection of continuous dissolved oxygen, temperature, discharge, PAR and barometric pressure, and duplicate water samples to be analysed for nutrients (TN, TP, FRP, NOx, NH</w:t>
      </w:r>
      <w:r w:rsidR="00C218A3" w:rsidRPr="00E63C16">
        <w:rPr>
          <w:rStyle w:val="Heading4Char"/>
          <w:b w:val="0"/>
          <w:i w:val="0"/>
          <w:szCs w:val="22"/>
          <w:vertAlign w:val="subscript"/>
        </w:rPr>
        <w:t>4</w:t>
      </w:r>
      <w:r w:rsidR="00C218A3" w:rsidRPr="00E63C16">
        <w:rPr>
          <w:rStyle w:val="Heading4Char"/>
          <w:b w:val="0"/>
          <w:i w:val="0"/>
          <w:szCs w:val="22"/>
        </w:rPr>
        <w:t>),</w:t>
      </w:r>
      <w:r>
        <w:rPr>
          <w:rStyle w:val="Heading4Char"/>
          <w:b w:val="0"/>
          <w:i w:val="0"/>
          <w:szCs w:val="22"/>
        </w:rPr>
        <w:t xml:space="preserve"> dissolved organic carbon (DOC). </w:t>
      </w:r>
      <w:r w:rsidR="00C218A3" w:rsidRPr="00E63C16">
        <w:rPr>
          <w:rStyle w:val="Heading4Char"/>
          <w:b w:val="0"/>
          <w:i w:val="0"/>
          <w:szCs w:val="22"/>
        </w:rPr>
        <w:t>Chlorophyll-a</w:t>
      </w:r>
      <w:r>
        <w:rPr>
          <w:rStyle w:val="Heading4Char"/>
          <w:b w:val="0"/>
          <w:i w:val="0"/>
          <w:szCs w:val="22"/>
        </w:rPr>
        <w:t xml:space="preserve"> will be analysed at CSU </w:t>
      </w:r>
      <w:r w:rsidRPr="00E63C16">
        <w:t>using a spectrophotometer</w:t>
      </w:r>
      <w:r>
        <w:rPr>
          <w:rStyle w:val="Heading4Char"/>
          <w:b w:val="0"/>
          <w:i w:val="0"/>
          <w:szCs w:val="22"/>
        </w:rPr>
        <w:t xml:space="preserve"> </w:t>
      </w:r>
      <w:r w:rsidR="00C218A3" w:rsidRPr="00E63C16">
        <w:rPr>
          <w:rStyle w:val="Heading4Char"/>
          <w:b w:val="0"/>
          <w:i w:val="0"/>
          <w:szCs w:val="22"/>
        </w:rPr>
        <w:t>. Each site will be approximately 100</w:t>
      </w:r>
      <w:r w:rsidR="00E52D6F">
        <w:rPr>
          <w:rStyle w:val="Heading4Char"/>
          <w:b w:val="0"/>
          <w:i w:val="0"/>
          <w:szCs w:val="22"/>
        </w:rPr>
        <w:t xml:space="preserve"> </w:t>
      </w:r>
      <w:r w:rsidR="00C218A3" w:rsidRPr="00E63C16">
        <w:rPr>
          <w:rStyle w:val="Heading4Char"/>
          <w:b w:val="0"/>
          <w:i w:val="0"/>
          <w:szCs w:val="22"/>
        </w:rPr>
        <w:t xml:space="preserve">m long, with samples collected randomly along this length from mid-stream. For each sampling event, spot measures of temperature, conductivity, turbidity and pH will be made at three separate locations using a calibrated multiparameter handheld meter. </w:t>
      </w:r>
      <w:r w:rsidR="00C218A3">
        <w:rPr>
          <w:rStyle w:val="Heading4Char"/>
          <w:b w:val="0"/>
          <w:i w:val="0"/>
          <w:szCs w:val="22"/>
        </w:rPr>
        <w:t>During</w:t>
      </w:r>
      <w:r w:rsidR="00C218A3" w:rsidRPr="00E63C16">
        <w:rPr>
          <w:rStyle w:val="Heading4Char"/>
          <w:b w:val="0"/>
          <w:i w:val="0"/>
          <w:szCs w:val="22"/>
        </w:rPr>
        <w:t xml:space="preserve"> each sampling event, return flow discharge will be estimated using an acoustic doppler velocimeter following the </w:t>
      </w:r>
      <w:r w:rsidR="00EC2DCA">
        <w:rPr>
          <w:rStyle w:val="Heading4Char"/>
          <w:b w:val="0"/>
          <w:i w:val="0"/>
          <w:szCs w:val="22"/>
        </w:rPr>
        <w:t>Category 1</w:t>
      </w:r>
      <w:r w:rsidR="00C218A3" w:rsidRPr="00E63C16">
        <w:rPr>
          <w:rStyle w:val="Heading4Char"/>
          <w:b w:val="0"/>
          <w:i w:val="0"/>
          <w:szCs w:val="22"/>
        </w:rPr>
        <w:t xml:space="preserve"> standard methods for estimating discharge. </w:t>
      </w:r>
    </w:p>
    <w:p w14:paraId="28E77461" w14:textId="77777777" w:rsidR="00C218A3" w:rsidRPr="00114595" w:rsidRDefault="00C218A3" w:rsidP="00114595">
      <w:pPr>
        <w:pStyle w:val="Heading4"/>
      </w:pPr>
      <w:r w:rsidRPr="00114595">
        <w:t>Wetland nutrients, carbon, Chlorophyll a and blackwater risk monitoring</w:t>
      </w:r>
    </w:p>
    <w:p w14:paraId="28E77462" w14:textId="77777777" w:rsidR="00447191" w:rsidRDefault="00C218A3" w:rsidP="00114595">
      <w:pPr>
        <w:pStyle w:val="BodyText"/>
      </w:pPr>
      <w:r w:rsidRPr="00E63C16">
        <w:rPr>
          <w:rStyle w:val="Heading4Char"/>
          <w:rFonts w:eastAsia="Calibri"/>
          <w:b w:val="0"/>
          <w:i w:val="0"/>
          <w:szCs w:val="22"/>
        </w:rPr>
        <w:t xml:space="preserve">Nutrients, Carbon, dissolved oxygen and chlorophyll a are critical covariates explaining microinvertebrate, aquatic vegetation, fish and tadpole responses to </w:t>
      </w:r>
      <w:r w:rsidR="00A862C5">
        <w:rPr>
          <w:rStyle w:val="Heading4Char"/>
          <w:rFonts w:eastAsia="Calibri"/>
          <w:b w:val="0"/>
          <w:i w:val="0"/>
          <w:szCs w:val="22"/>
        </w:rPr>
        <w:t>Commonwealth</w:t>
      </w:r>
      <w:r w:rsidRPr="00E63C16">
        <w:rPr>
          <w:rStyle w:val="Heading4Char"/>
          <w:rFonts w:eastAsia="Calibri"/>
          <w:b w:val="0"/>
          <w:i w:val="0"/>
          <w:szCs w:val="22"/>
        </w:rPr>
        <w:t xml:space="preserve"> environmental watering in floodplain wetlands. Environmental watering actions can be used to reduce the long-term risks of hypoxic blackwater by allowing for the transformation and uptake of carbon.  Monitoring of nutrients, carbon, Chlorophyll a will be undertaken at each fish wetland site (n=1</w:t>
      </w:r>
      <w:r w:rsidR="008B72FE">
        <w:rPr>
          <w:rStyle w:val="Heading4Char"/>
          <w:rFonts w:eastAsia="Calibri"/>
          <w:b w:val="0"/>
          <w:i w:val="0"/>
          <w:szCs w:val="22"/>
        </w:rPr>
        <w:t>2</w:t>
      </w:r>
      <w:r w:rsidRPr="00E63C16">
        <w:rPr>
          <w:rStyle w:val="Heading4Char"/>
          <w:rFonts w:eastAsia="Calibri"/>
          <w:b w:val="0"/>
          <w:i w:val="0"/>
          <w:szCs w:val="22"/>
        </w:rPr>
        <w:t xml:space="preserve">) four times per year in conjunction with wetland fish monitoring and therefore represents a minor additional cost to the project.  In addition, dissolved oxygen loggers will be deployed overnight (for twelve hours), capturing the peak dissolved oxygen in the previous afternoon as well as the night time trough, as the peak risk of fish mortalities occurs at night when DO levels are at their lowest. </w:t>
      </w:r>
      <w:r w:rsidR="00447191">
        <w:t>Wetland nutrient samples (total nitrogen, total phosphorus</w:t>
      </w:r>
      <w:r w:rsidR="002B4984">
        <w:t xml:space="preserve"> and dissolved organic carbon) will be analysed in the laboratory</w:t>
      </w:r>
      <w:r w:rsidR="00447191">
        <w:t>.</w:t>
      </w:r>
    </w:p>
    <w:p w14:paraId="28E77463" w14:textId="77777777" w:rsidR="00C218A3" w:rsidRPr="00FF0865" w:rsidRDefault="00447191" w:rsidP="00FF0865">
      <w:pPr>
        <w:pStyle w:val="Heading3"/>
      </w:pPr>
      <w:r>
        <w:t xml:space="preserve"> </w:t>
      </w:r>
      <w:r w:rsidR="0036635A" w:rsidRPr="00FF0865">
        <w:t xml:space="preserve"> </w:t>
      </w:r>
      <w:bookmarkStart w:id="104" w:name="_Toc385495655"/>
      <w:r w:rsidR="00FF0865" w:rsidRPr="00E63C16">
        <w:rPr>
          <w:rFonts w:eastAsia="Calibri"/>
        </w:rPr>
        <w:t>Data analysis framework against evaluation questions</w:t>
      </w:r>
      <w:bookmarkEnd w:id="104"/>
    </w:p>
    <w:p w14:paraId="28E77464" w14:textId="77777777" w:rsidR="00C218A3" w:rsidRPr="00114595" w:rsidRDefault="00C218A3" w:rsidP="00114595">
      <w:pPr>
        <w:pStyle w:val="Heading4"/>
      </w:pPr>
      <w:r w:rsidRPr="00114595">
        <w:t xml:space="preserve">Category </w:t>
      </w:r>
      <w:r w:rsidR="00C8141A">
        <w:t xml:space="preserve">3 </w:t>
      </w:r>
      <w:r w:rsidRPr="00114595">
        <w:t>in-stream metabolism</w:t>
      </w:r>
    </w:p>
    <w:p w14:paraId="28E77465" w14:textId="77777777" w:rsidR="00C218A3" w:rsidRPr="00E63C16" w:rsidRDefault="00C218A3" w:rsidP="000D36E4">
      <w:pPr>
        <w:pStyle w:val="BodyText10"/>
        <w:rPr>
          <w:rStyle w:val="Heading4Char"/>
          <w:b w:val="0"/>
          <w:i w:val="0"/>
          <w:szCs w:val="22"/>
        </w:rPr>
      </w:pPr>
      <w:r w:rsidRPr="00E63C16">
        <w:rPr>
          <w:rStyle w:val="Heading4Char"/>
          <w:b w:val="0"/>
          <w:i w:val="0"/>
          <w:szCs w:val="22"/>
        </w:rPr>
        <w:t>Simple linear regression will be used to test the dependence of metabolism on flow, temperature, and other dependent variables (Marcarelli et al. 2010). Using these established relationships, the effect of environmental watering on metabolism will be inferred by the difference between observed environmental flows and the predicted hydrology and nutrient status in the absence of environmental water.</w:t>
      </w:r>
    </w:p>
    <w:p w14:paraId="28E77466" w14:textId="77777777" w:rsidR="00C218A3" w:rsidRPr="00E63C16" w:rsidRDefault="00C218A3" w:rsidP="000D36E4">
      <w:pPr>
        <w:pStyle w:val="BodyText10"/>
        <w:rPr>
          <w:rStyle w:val="Heading4Char"/>
          <w:b w:val="0"/>
          <w:i w:val="0"/>
          <w:szCs w:val="22"/>
        </w:rPr>
      </w:pPr>
      <w:r w:rsidRPr="00E63C16">
        <w:rPr>
          <w:rStyle w:val="Heading4Char"/>
          <w:b w:val="0"/>
          <w:i w:val="0"/>
          <w:szCs w:val="22"/>
        </w:rPr>
        <w:t>Where applicable, the impacts of environmental flows will be estimated by analysing changes in metabolism and associated covariates before, during, and after discrete releases.</w:t>
      </w:r>
    </w:p>
    <w:p w14:paraId="28E77467" w14:textId="77777777" w:rsidR="00C218A3" w:rsidRPr="00114595" w:rsidRDefault="00C218A3" w:rsidP="00114595">
      <w:pPr>
        <w:pStyle w:val="Heading4"/>
      </w:pPr>
      <w:r w:rsidRPr="00114595">
        <w:t xml:space="preserve">Return flows monitoring </w:t>
      </w:r>
    </w:p>
    <w:p w14:paraId="28E77468" w14:textId="77777777" w:rsidR="00C218A3" w:rsidRPr="00E63C16" w:rsidRDefault="00C218A3" w:rsidP="000D36E4">
      <w:pPr>
        <w:pStyle w:val="BodyText10"/>
        <w:rPr>
          <w:rStyle w:val="Heading4Char"/>
          <w:b w:val="0"/>
          <w:i w:val="0"/>
          <w:szCs w:val="22"/>
        </w:rPr>
      </w:pPr>
      <w:r w:rsidRPr="00E63C16">
        <w:rPr>
          <w:rStyle w:val="Heading4Char"/>
          <w:b w:val="0"/>
          <w:i w:val="0"/>
          <w:szCs w:val="22"/>
        </w:rPr>
        <w:t>The above research questions will be tested using a two-way permutational analysis of variance (PERMANOVA) with time (before, during, after) and location (wetland, river above, river below) as fixed factors. Downstream sites will be treated as replicates for most analysis, though it is expected that the response will vary with distance downstream and that these replicate sites are not truly independent.</w:t>
      </w:r>
    </w:p>
    <w:p w14:paraId="28E77469" w14:textId="77777777" w:rsidR="00C218A3" w:rsidRPr="00114595" w:rsidRDefault="00C218A3" w:rsidP="00114595">
      <w:pPr>
        <w:pStyle w:val="Heading4"/>
      </w:pPr>
      <w:r w:rsidRPr="00114595">
        <w:t>Wetland nutrients, carbon and Chlorophyll a and Blackwater risk monitoring</w:t>
      </w:r>
    </w:p>
    <w:p w14:paraId="28E7746A" w14:textId="77777777" w:rsidR="00C218A3" w:rsidRPr="00E63C16" w:rsidRDefault="00C218A3" w:rsidP="006E2F90">
      <w:pPr>
        <w:pStyle w:val="BodyText10"/>
        <w:rPr>
          <w:rStyle w:val="Heading4Char"/>
          <w:b w:val="0"/>
          <w:i w:val="0"/>
          <w:szCs w:val="22"/>
        </w:rPr>
      </w:pPr>
      <w:r w:rsidRPr="00E63C16">
        <w:rPr>
          <w:rStyle w:val="Heading4Char"/>
          <w:b w:val="0"/>
          <w:bCs w:val="0"/>
          <w:i w:val="0"/>
          <w:szCs w:val="22"/>
        </w:rPr>
        <w:t xml:space="preserve">Key variables will be included in wetland process models quantifying the ecosystem response to </w:t>
      </w:r>
      <w:r w:rsidR="00A862C5">
        <w:rPr>
          <w:rStyle w:val="Heading4Char"/>
          <w:b w:val="0"/>
          <w:bCs w:val="0"/>
          <w:i w:val="0"/>
          <w:szCs w:val="22"/>
        </w:rPr>
        <w:t>Commonwealth</w:t>
      </w:r>
      <w:r w:rsidRPr="00E63C16">
        <w:rPr>
          <w:rStyle w:val="Heading4Char"/>
          <w:b w:val="0"/>
          <w:bCs w:val="0"/>
          <w:i w:val="0"/>
          <w:szCs w:val="22"/>
        </w:rPr>
        <w:t xml:space="preserve"> environmental watering</w:t>
      </w:r>
      <w:r w:rsidRPr="00E63C16">
        <w:rPr>
          <w:rStyle w:val="Heading4Char"/>
          <w:b w:val="0"/>
          <w:i w:val="0"/>
          <w:szCs w:val="22"/>
        </w:rPr>
        <w:t>. Dissolved oxygen, temperature, discharge, leaf litter and DOC data will be used as inputs into the Blackwater Risk Assessment tool (draft prepared by the MDFRC – see also Whitworth, Baldwin et al. (2013). Outputs from this modelling will be used along with other observations and expert advice to assist decision making regarding watering sites, return flows and river dilution flows.</w:t>
      </w:r>
    </w:p>
    <w:p w14:paraId="28E7746B" w14:textId="77777777" w:rsidR="00C218A3" w:rsidRPr="00E63C16" w:rsidRDefault="00C218A3">
      <w:pPr>
        <w:spacing w:after="0" w:line="240" w:lineRule="auto"/>
        <w:rPr>
          <w:rStyle w:val="Heading4Char"/>
          <w:rFonts w:eastAsia="Calibri" w:cs="Angsana New"/>
          <w:b w:val="0"/>
          <w:i w:val="0"/>
          <w:szCs w:val="22"/>
          <w:lang w:bidi="th-TH"/>
        </w:rPr>
      </w:pPr>
      <w:r w:rsidRPr="00E63C16">
        <w:rPr>
          <w:rStyle w:val="Heading4Char"/>
          <w:rFonts w:eastAsia="Calibri"/>
          <w:b w:val="0"/>
          <w:i w:val="0"/>
          <w:szCs w:val="22"/>
        </w:rPr>
        <w:br w:type="page"/>
      </w:r>
    </w:p>
    <w:bookmarkEnd w:id="96"/>
    <w:bookmarkEnd w:id="97"/>
    <w:p w14:paraId="28E7746C" w14:textId="77777777" w:rsidR="00C218A3" w:rsidRPr="00F272E8" w:rsidRDefault="00C218A3" w:rsidP="00D36712">
      <w:pPr>
        <w:pStyle w:val="IntenseQuote"/>
      </w:pPr>
      <w:r w:rsidRPr="00F272E8">
        <w:t xml:space="preserve"> Flora – condition, recruitment and diversity </w:t>
      </w:r>
    </w:p>
    <w:p w14:paraId="28E7746D" w14:textId="77777777" w:rsidR="00C218A3" w:rsidRPr="00E63C16" w:rsidRDefault="00C218A3" w:rsidP="00C5660E">
      <w:pPr>
        <w:pStyle w:val="BodyText10"/>
      </w:pPr>
      <w:r w:rsidRPr="00E63C16">
        <w:t xml:space="preserve">Recovery and maintenance of water dependant vegetation communities throughout the Murrumbidgee </w:t>
      </w:r>
      <w:r w:rsidR="00521ADC">
        <w:t>Selected Area</w:t>
      </w:r>
      <w:r w:rsidRPr="00E63C16">
        <w:t xml:space="preserve"> is a key environmental watering objective in the Murrumbidgee </w:t>
      </w:r>
      <w:r w:rsidR="003B1026" w:rsidRPr="00E63C16">
        <w:fldChar w:fldCharType="begin">
          <w:fldData xml:space="preserve">PEVuZE5vdGU+PENpdGU+PEF1dGhvcj5HYXduZTwvQXV0aG9yPjxZZWFyPjIwMTM8L1llYXI+PFJl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</w:fldData>
        </w:fldChar>
      </w:r>
      <w:r w:rsidR="000969F1">
        <w:instrText xml:space="preserve"> ADDIN EN.CITE </w:instrText>
      </w:r>
      <w:r w:rsidR="003B1026">
        <w:fldChar w:fldCharType="begin">
          <w:fldData xml:space="preserve">PEVuZE5vdGU+PENpdGU+PEF1dGhvcj5HYXduZTwvQXV0aG9yPjxZZWFyPjIwMTM8L1llYXI+PFJl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</w:fldData>
        </w:fldChar>
      </w:r>
      <w:r w:rsidR="000969F1">
        <w:instrText xml:space="preserve"> ADDIN EN.CITE.DATA </w:instrText>
      </w:r>
      <w:r w:rsidR="003B1026">
        <w:fldChar w:fldCharType="end"/>
      </w:r>
      <w:r w:rsidR="003B1026" w:rsidRPr="00E63C16">
        <w:fldChar w:fldCharType="separate"/>
      </w:r>
      <w:r w:rsidR="000969F1">
        <w:rPr>
          <w:noProof/>
        </w:rPr>
        <w:t>(</w:t>
      </w:r>
      <w:hyperlink w:anchor="_ENREF_83" w:tooltip="Murray-Darling Basin Authority, 2012 #3481" w:history="1">
        <w:r w:rsidR="0084200E">
          <w:rPr>
            <w:noProof/>
          </w:rPr>
          <w:t>Murray-Darling Basin Authority 2012b</w:t>
        </w:r>
      </w:hyperlink>
      <w:r w:rsidR="000969F1">
        <w:rPr>
          <w:noProof/>
        </w:rPr>
        <w:t xml:space="preserve">, </w:t>
      </w:r>
      <w:hyperlink w:anchor="_ENREF_82" w:tooltip="Murray-Darling Basin Authority, 2012 #3482" w:history="1">
        <w:r w:rsidR="0084200E">
          <w:rPr>
            <w:noProof/>
          </w:rPr>
          <w:t>Murray-Darling Basin Authority 2012a</w:t>
        </w:r>
      </w:hyperlink>
      <w:r w:rsidR="000969F1">
        <w:rPr>
          <w:noProof/>
        </w:rPr>
        <w:t xml:space="preserve">, </w:t>
      </w:r>
      <w:hyperlink w:anchor="_ENREF_84" w:tooltip="Murray-Darling Basin Authority, 2012 #3483" w:history="1">
        <w:r w:rsidR="0084200E">
          <w:rPr>
            <w:noProof/>
          </w:rPr>
          <w:t>Murray-Darling Basin Authority 2012c</w:t>
        </w:r>
      </w:hyperlink>
      <w:r w:rsidR="000969F1">
        <w:rPr>
          <w:noProof/>
        </w:rPr>
        <w:t xml:space="preserve">, </w:t>
      </w:r>
      <w:hyperlink w:anchor="_ENREF_34" w:tooltip="Gawne, 2013 #3379" w:history="1">
        <w:r w:rsidR="0084200E">
          <w:rPr>
            <w:noProof/>
          </w:rPr>
          <w:t>Gawne, Brooks</w:t>
        </w:r>
        <w:r w:rsidR="0084200E" w:rsidRPr="000969F1">
          <w:rPr>
            <w:i/>
            <w:noProof/>
          </w:rPr>
          <w:t xml:space="preserve"> et al.</w:t>
        </w:r>
        <w:r w:rsidR="0084200E">
          <w:rPr>
            <w:noProof/>
          </w:rPr>
          <w:t xml:space="preserve"> 2013a</w:t>
        </w:r>
      </w:hyperlink>
      <w:r w:rsidR="000969F1">
        <w:rPr>
          <w:noProof/>
        </w:rPr>
        <w:t>)</w:t>
      </w:r>
      <w:r w:rsidR="003B1026" w:rsidRPr="00E63C16">
        <w:fldChar w:fldCharType="end"/>
      </w:r>
      <w:r w:rsidRPr="00E63C16">
        <w:t xml:space="preserve">. </w:t>
      </w:r>
      <w:r w:rsidR="00C5660E">
        <w:t xml:space="preserve">Water dependent communities in the Murrumbidgee </w:t>
      </w:r>
      <w:r w:rsidR="009B668A">
        <w:t>S</w:t>
      </w:r>
      <w:r w:rsidR="00C5660E">
        <w:t xml:space="preserve">elected </w:t>
      </w:r>
      <w:r w:rsidR="009B668A">
        <w:t>A</w:t>
      </w:r>
      <w:r w:rsidR="00C5660E">
        <w:t xml:space="preserve">rea are diverse </w:t>
      </w:r>
      <w:r w:rsidRPr="00E63C16">
        <w:t>including river red gum (Riverine forest), black box and lignum (</w:t>
      </w:r>
      <w:r w:rsidR="002B4984">
        <w:fldChar w:fldCharType="begin"/>
      </w:r>
      <w:r w:rsidR="002B4984">
        <w:instrText xml:space="preserve"> REF _Ref380843593 \h  \* MERGEFORMAT </w:instrText>
      </w:r>
      <w:r w:rsidR="002B4984">
        <w:fldChar w:fldCharType="separate"/>
      </w:r>
      <w:r w:rsidR="00E43816" w:rsidRPr="00E43816">
        <w:t xml:space="preserve">Figure </w:t>
      </w:r>
      <w:r w:rsidR="00E43816" w:rsidRPr="00E43816">
        <w:rPr>
          <w:noProof/>
        </w:rPr>
        <w:t>13</w:t>
      </w:r>
      <w:r w:rsidR="002B4984">
        <w:fldChar w:fldCharType="end"/>
      </w:r>
      <w:r w:rsidRPr="00E63C16">
        <w:t>). Within these communities there is significant variation in understory communities reflecting the complex bath</w:t>
      </w:r>
      <w:r w:rsidR="00E52D6F">
        <w:t>y</w:t>
      </w:r>
      <w:r w:rsidRPr="00E63C16">
        <w:t>metry of wetlands across the Lowbidgee floodplain (</w:t>
      </w:r>
      <w:r w:rsidR="002B4984">
        <w:fldChar w:fldCharType="begin"/>
      </w:r>
      <w:r w:rsidR="002B4984">
        <w:instrText xml:space="preserve"> REF _Ref380843707 \h  \* MERGEFORMAT </w:instrText>
      </w:r>
      <w:r w:rsidR="002B4984">
        <w:fldChar w:fldCharType="separate"/>
      </w:r>
      <w:r w:rsidR="00E43816" w:rsidRPr="00E63C16">
        <w:t xml:space="preserve">Plate </w:t>
      </w:r>
      <w:r w:rsidR="00E43816">
        <w:t>1</w:t>
      </w:r>
      <w:r w:rsidR="002B4984">
        <w:fldChar w:fldCharType="end"/>
      </w:r>
      <w:r w:rsidRPr="00E63C16">
        <w:t>), including:</w:t>
      </w:r>
    </w:p>
    <w:p w14:paraId="28E7746E" w14:textId="77777777" w:rsidR="00C218A3" w:rsidRPr="00E63C16" w:rsidRDefault="00C218A3" w:rsidP="00546CA2">
      <w:pPr>
        <w:pStyle w:val="BodyText10"/>
        <w:numPr>
          <w:ilvl w:val="0"/>
          <w:numId w:val="10"/>
        </w:numPr>
      </w:pPr>
      <w:r w:rsidRPr="00E63C16">
        <w:t xml:space="preserve">River red gum forest </w:t>
      </w:r>
    </w:p>
    <w:p w14:paraId="28E7746F" w14:textId="77777777" w:rsidR="00C218A3" w:rsidRPr="00E63C16" w:rsidRDefault="00C218A3" w:rsidP="00546CA2">
      <w:pPr>
        <w:pStyle w:val="BodyText10"/>
        <w:numPr>
          <w:ilvl w:val="0"/>
          <w:numId w:val="10"/>
        </w:numPr>
      </w:pPr>
      <w:r w:rsidRPr="00E63C16">
        <w:t>River red gum woodlands</w:t>
      </w:r>
    </w:p>
    <w:p w14:paraId="28E77470" w14:textId="77777777" w:rsidR="00C218A3" w:rsidRPr="00E63C16" w:rsidRDefault="00C218A3" w:rsidP="00546CA2">
      <w:pPr>
        <w:pStyle w:val="BodyText10"/>
        <w:numPr>
          <w:ilvl w:val="0"/>
          <w:numId w:val="10"/>
        </w:numPr>
      </w:pPr>
      <w:r w:rsidRPr="00E63C16">
        <w:t>River red gum forest- spike rush</w:t>
      </w:r>
    </w:p>
    <w:p w14:paraId="28E77471" w14:textId="77777777" w:rsidR="00C218A3" w:rsidRPr="00E63C16" w:rsidRDefault="00C218A3" w:rsidP="00546CA2">
      <w:pPr>
        <w:pStyle w:val="BodyText10"/>
        <w:numPr>
          <w:ilvl w:val="0"/>
          <w:numId w:val="10"/>
        </w:numPr>
      </w:pPr>
      <w:r w:rsidRPr="00E63C16">
        <w:t>Black box woodland</w:t>
      </w:r>
    </w:p>
    <w:p w14:paraId="28E77472" w14:textId="77777777" w:rsidR="00C218A3" w:rsidRPr="00E63C16" w:rsidRDefault="00C218A3" w:rsidP="00546CA2">
      <w:pPr>
        <w:pStyle w:val="BodyText10"/>
        <w:numPr>
          <w:ilvl w:val="0"/>
          <w:numId w:val="10"/>
        </w:numPr>
      </w:pPr>
      <w:r w:rsidRPr="00E63C16">
        <w:t>Black-box-river cooba</w:t>
      </w:r>
    </w:p>
    <w:p w14:paraId="28E77473" w14:textId="77777777" w:rsidR="00C218A3" w:rsidRPr="00E63C16" w:rsidRDefault="00C218A3" w:rsidP="00546CA2">
      <w:pPr>
        <w:pStyle w:val="BodyText10"/>
        <w:numPr>
          <w:ilvl w:val="0"/>
          <w:numId w:val="10"/>
        </w:numPr>
      </w:pPr>
      <w:r w:rsidRPr="00E63C16">
        <w:t>Black-box -Lignum</w:t>
      </w:r>
    </w:p>
    <w:p w14:paraId="28E77474" w14:textId="77777777" w:rsidR="00C218A3" w:rsidRPr="00E63C16" w:rsidRDefault="00C218A3" w:rsidP="00546CA2">
      <w:pPr>
        <w:pStyle w:val="BodyText10"/>
        <w:numPr>
          <w:ilvl w:val="0"/>
          <w:numId w:val="10"/>
        </w:numPr>
      </w:pPr>
      <w:r w:rsidRPr="00E63C16">
        <w:t xml:space="preserve">Lignum </w:t>
      </w:r>
    </w:p>
    <w:p w14:paraId="28E77475" w14:textId="77777777" w:rsidR="00C218A3" w:rsidRPr="00E63C16" w:rsidRDefault="00C218A3" w:rsidP="00546CA2">
      <w:pPr>
        <w:pStyle w:val="BodyText10"/>
        <w:numPr>
          <w:ilvl w:val="0"/>
          <w:numId w:val="10"/>
        </w:numPr>
      </w:pPr>
      <w:r w:rsidRPr="00E63C16">
        <w:t>Seasonally inundated oxbow lagoons</w:t>
      </w:r>
    </w:p>
    <w:p w14:paraId="28E77476" w14:textId="77777777" w:rsidR="00C218A3" w:rsidRDefault="00C218A3" w:rsidP="00546CA2">
      <w:pPr>
        <w:pStyle w:val="BodyText10"/>
        <w:numPr>
          <w:ilvl w:val="0"/>
          <w:numId w:val="10"/>
        </w:numPr>
      </w:pPr>
      <w:r w:rsidRPr="00E63C16">
        <w:t>Permanent oxbow lagoons and creek lines with submerged and floating aquatic forbs</w:t>
      </w:r>
      <w:r w:rsidR="00DA3CE7">
        <w:t>.</w:t>
      </w:r>
    </w:p>
    <w:p w14:paraId="28E77477" w14:textId="77777777" w:rsidR="00C218A3" w:rsidRDefault="00C218A3" w:rsidP="00775F52">
      <w:pPr>
        <w:pStyle w:val="BodyText10"/>
        <w:ind w:left="360"/>
      </w:pPr>
    </w:p>
    <w:p w14:paraId="28E77478" w14:textId="77777777" w:rsidR="002B6838" w:rsidRDefault="002B6838" w:rsidP="00775F52">
      <w:pPr>
        <w:pStyle w:val="BodyText10"/>
        <w:ind w:left="360"/>
        <w:sectPr w:rsidR="002B6838" w:rsidSect="00AB06A1">
          <w:pgSz w:w="11907" w:h="16839" w:code="9"/>
          <w:pgMar w:top="1440" w:right="1440" w:bottom="1440" w:left="1440" w:header="708" w:footer="708" w:gutter="0"/>
          <w:cols w:space="708"/>
          <w:docGrid w:linePitch="360"/>
        </w:sectPr>
      </w:pPr>
    </w:p>
    <w:p w14:paraId="28E77479" w14:textId="77777777" w:rsidR="00C218A3" w:rsidRPr="00E63C16" w:rsidRDefault="00C218A3" w:rsidP="00775F52">
      <w:pPr>
        <w:pStyle w:val="BodyText10"/>
        <w:ind w:left="360"/>
      </w:pPr>
    </w:p>
    <w:p w14:paraId="28E7747A" w14:textId="77777777" w:rsidR="00C218A3" w:rsidRDefault="00075B3E" w:rsidP="00AF6266">
      <w:pPr>
        <w:pStyle w:val="BodyText10"/>
        <w:ind w:left="360"/>
      </w:pPr>
      <w:r>
        <w:rPr>
          <w:noProof/>
          <w:lang w:eastAsia="en-AU" w:bidi="ar-SA"/>
        </w:rPr>
        <w:drawing>
          <wp:inline distT="0" distB="0" distL="0" distR="0" wp14:anchorId="28E7884A" wp14:editId="28E7884B">
            <wp:extent cx="8229600" cy="4493260"/>
            <wp:effectExtent l="19050" t="0" r="0" b="0"/>
            <wp:docPr id="22" name="Picture 55" descr="WetlandVegMap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WetlandVegMap2.tif"/>
                    <pic:cNvPicPr>
                      <a:picLocks noChangeAspect="1" noChangeArrowheads="1"/>
                    </pic:cNvPicPr>
                  </pic:nvPicPr>
                  <pic:blipFill>
                    <a:blip r:embed="rId43"/>
                    <a:srcRect/>
                    <a:stretch>
                      <a:fillRect/>
                    </a:stretch>
                  </pic:blipFill>
                  <pic:spPr bwMode="auto">
                    <a:xfrm>
                      <a:off x="0" y="0"/>
                      <a:ext cx="8229600" cy="4493260"/>
                    </a:xfrm>
                    <a:prstGeom prst="rect">
                      <a:avLst/>
                    </a:prstGeom>
                    <a:noFill/>
                    <a:ln w="9525">
                      <a:noFill/>
                      <a:miter lim="800000"/>
                      <a:headEnd/>
                      <a:tailEnd/>
                    </a:ln>
                  </pic:spPr>
                </pic:pic>
              </a:graphicData>
            </a:graphic>
          </wp:inline>
        </w:drawing>
      </w:r>
    </w:p>
    <w:p w14:paraId="28E7747B" w14:textId="77777777" w:rsidR="00C218A3" w:rsidRPr="009C763D" w:rsidRDefault="00C218A3" w:rsidP="00AF6266">
      <w:pPr>
        <w:pStyle w:val="BodyText10"/>
        <w:ind w:left="360"/>
        <w:rPr>
          <w:sz w:val="18"/>
        </w:rPr>
      </w:pPr>
      <w:bookmarkStart w:id="105" w:name="_Ref380843593"/>
      <w:bookmarkStart w:id="106" w:name="_Toc385495310"/>
      <w:r w:rsidRPr="009C763D">
        <w:rPr>
          <w:sz w:val="18"/>
        </w:rPr>
        <w:t xml:space="preserve">Figure </w:t>
      </w:r>
      <w:r w:rsidR="003B1026" w:rsidRPr="009C763D">
        <w:rPr>
          <w:sz w:val="18"/>
        </w:rPr>
        <w:fldChar w:fldCharType="begin"/>
      </w:r>
      <w:r w:rsidRPr="009C763D">
        <w:rPr>
          <w:sz w:val="18"/>
        </w:rPr>
        <w:instrText xml:space="preserve"> SEQ Figure \* ARABIC </w:instrText>
      </w:r>
      <w:r w:rsidR="003B1026" w:rsidRPr="009C763D">
        <w:rPr>
          <w:sz w:val="18"/>
        </w:rPr>
        <w:fldChar w:fldCharType="separate"/>
      </w:r>
      <w:r w:rsidR="00E43816">
        <w:rPr>
          <w:noProof/>
          <w:sz w:val="18"/>
        </w:rPr>
        <w:t>13</w:t>
      </w:r>
      <w:r w:rsidR="003B1026" w:rsidRPr="009C763D">
        <w:rPr>
          <w:sz w:val="18"/>
        </w:rPr>
        <w:fldChar w:fldCharType="end"/>
      </w:r>
      <w:bookmarkEnd w:id="105"/>
      <w:r w:rsidRPr="009C763D">
        <w:rPr>
          <w:sz w:val="18"/>
        </w:rPr>
        <w:t xml:space="preserve"> Distribution of water dependent vegetation communities through the Murrumbidgee </w:t>
      </w:r>
      <w:r w:rsidR="00521ADC">
        <w:rPr>
          <w:sz w:val="18"/>
        </w:rPr>
        <w:t>Selected Area</w:t>
      </w:r>
      <w:bookmarkEnd w:id="106"/>
    </w:p>
    <w:p w14:paraId="28E7747C" w14:textId="77777777" w:rsidR="00C218A3" w:rsidRDefault="00C218A3" w:rsidP="00AF6266">
      <w:pPr>
        <w:pStyle w:val="BodyText10"/>
        <w:ind w:left="360"/>
      </w:pPr>
    </w:p>
    <w:p w14:paraId="28E7747D" w14:textId="77777777" w:rsidR="00C218A3" w:rsidRDefault="00C218A3" w:rsidP="00AF6266">
      <w:pPr>
        <w:pStyle w:val="BodyText10"/>
        <w:ind w:left="360"/>
        <w:sectPr w:rsidR="00C218A3" w:rsidSect="009C763D">
          <w:pgSz w:w="16839" w:h="11907" w:orient="landscape" w:code="9"/>
          <w:pgMar w:top="1440" w:right="1440" w:bottom="1440" w:left="1440" w:header="708" w:footer="708" w:gutter="0"/>
          <w:cols w:space="708"/>
          <w:docGrid w:linePitch="360"/>
        </w:sectPr>
      </w:pPr>
    </w:p>
    <w:p w14:paraId="28E7747E" w14:textId="77777777" w:rsidR="00C218A3" w:rsidRDefault="00C218A3" w:rsidP="00AF6266">
      <w:pPr>
        <w:pStyle w:val="BodyText10"/>
        <w:ind w:left="360"/>
      </w:pPr>
    </w:p>
    <w:p w14:paraId="28E7747F" w14:textId="77777777" w:rsidR="00C218A3" w:rsidRPr="00E63C16" w:rsidRDefault="00C218A3" w:rsidP="00AF6266">
      <w:pPr>
        <w:pStyle w:val="BodyText10"/>
        <w:ind w:left="360"/>
      </w:pPr>
    </w:p>
    <w:tbl>
      <w:tblPr>
        <w:tblW w:w="0" w:type="auto"/>
        <w:tblLook w:val="00A0" w:firstRow="1" w:lastRow="0" w:firstColumn="1" w:lastColumn="0" w:noHBand="0" w:noVBand="0"/>
      </w:tblPr>
      <w:tblGrid>
        <w:gridCol w:w="4513"/>
        <w:gridCol w:w="4514"/>
      </w:tblGrid>
      <w:tr w:rsidR="00C218A3" w:rsidRPr="00E63C16" w14:paraId="28E77484" w14:textId="77777777" w:rsidTr="00422DC6">
        <w:tc>
          <w:tcPr>
            <w:tcW w:w="4621" w:type="dxa"/>
          </w:tcPr>
          <w:p w14:paraId="28E77480" w14:textId="77777777" w:rsidR="00C218A3" w:rsidRPr="00E63C16" w:rsidRDefault="00075B3E" w:rsidP="00F365D5">
            <w:pPr>
              <w:pStyle w:val="Tabletext"/>
            </w:pPr>
            <w:r>
              <w:rPr>
                <w:noProof/>
              </w:rPr>
              <w:drawing>
                <wp:inline distT="0" distB="0" distL="0" distR="0" wp14:anchorId="28E7884C" wp14:editId="28E7884D">
                  <wp:extent cx="2475230" cy="3310890"/>
                  <wp:effectExtent l="19050" t="0" r="1270" b="0"/>
                  <wp:docPr id="23" name="Picture 23" descr="Twin Bridges Swamp nov 08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Twin Bridges Swamp nov 08 003.jpg"/>
                          <pic:cNvPicPr>
                            <a:picLocks noChangeAspect="1" noChangeArrowheads="1"/>
                          </pic:cNvPicPr>
                        </pic:nvPicPr>
                        <pic:blipFill>
                          <a:blip r:embed="rId44"/>
                          <a:srcRect/>
                          <a:stretch>
                            <a:fillRect/>
                          </a:stretch>
                        </pic:blipFill>
                        <pic:spPr bwMode="auto">
                          <a:xfrm>
                            <a:off x="0" y="0"/>
                            <a:ext cx="2475230" cy="3310890"/>
                          </a:xfrm>
                          <a:prstGeom prst="rect">
                            <a:avLst/>
                          </a:prstGeom>
                          <a:noFill/>
                          <a:ln w="9525">
                            <a:noFill/>
                            <a:miter lim="800000"/>
                            <a:headEnd/>
                            <a:tailEnd/>
                          </a:ln>
                        </pic:spPr>
                      </pic:pic>
                    </a:graphicData>
                  </a:graphic>
                </wp:inline>
              </w:drawing>
            </w:r>
          </w:p>
          <w:p w14:paraId="28E77481" w14:textId="77777777" w:rsidR="00C218A3" w:rsidRPr="00E63C16" w:rsidRDefault="00C218A3" w:rsidP="00F365D5">
            <w:pPr>
              <w:pStyle w:val="Tabletext"/>
            </w:pPr>
            <w:r w:rsidRPr="00E63C16">
              <w:rPr>
                <w:rFonts w:cs="Angsana New"/>
                <w:lang w:eastAsia="zh-CN" w:bidi="th-TH"/>
              </w:rPr>
              <w:t>(a</w:t>
            </w:r>
            <w:r w:rsidRPr="00E63C16">
              <w:t>) River red gum- spik</w:t>
            </w:r>
            <w:r>
              <w:t>e rush/aquatic forb community (</w:t>
            </w:r>
            <w:r w:rsidRPr="00E63C16">
              <w:t>Redbank)</w:t>
            </w:r>
          </w:p>
        </w:tc>
        <w:tc>
          <w:tcPr>
            <w:tcW w:w="4621" w:type="dxa"/>
          </w:tcPr>
          <w:p w14:paraId="28E77482" w14:textId="77777777" w:rsidR="00C218A3" w:rsidRPr="00E63C16" w:rsidRDefault="00075B3E" w:rsidP="00F365D5">
            <w:pPr>
              <w:pStyle w:val="Tabletext"/>
            </w:pPr>
            <w:r>
              <w:rPr>
                <w:noProof/>
              </w:rPr>
              <w:drawing>
                <wp:inline distT="0" distB="0" distL="0" distR="0" wp14:anchorId="28E7884E" wp14:editId="28E7884F">
                  <wp:extent cx="2443480" cy="3295015"/>
                  <wp:effectExtent l="19050" t="0" r="0" b="0"/>
                  <wp:docPr id="24" name="Picture 24" descr="lignum veg commun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lignum veg community.jpg"/>
                          <pic:cNvPicPr>
                            <a:picLocks noChangeAspect="1" noChangeArrowheads="1"/>
                          </pic:cNvPicPr>
                        </pic:nvPicPr>
                        <pic:blipFill>
                          <a:blip r:embed="rId45"/>
                          <a:srcRect/>
                          <a:stretch>
                            <a:fillRect/>
                          </a:stretch>
                        </pic:blipFill>
                        <pic:spPr bwMode="auto">
                          <a:xfrm>
                            <a:off x="0" y="0"/>
                            <a:ext cx="2443480" cy="3295015"/>
                          </a:xfrm>
                          <a:prstGeom prst="rect">
                            <a:avLst/>
                          </a:prstGeom>
                          <a:noFill/>
                          <a:ln w="9525">
                            <a:noFill/>
                            <a:miter lim="800000"/>
                            <a:headEnd/>
                            <a:tailEnd/>
                          </a:ln>
                        </pic:spPr>
                      </pic:pic>
                    </a:graphicData>
                  </a:graphic>
                </wp:inline>
              </w:drawing>
            </w:r>
          </w:p>
          <w:p w14:paraId="28E77483" w14:textId="77777777" w:rsidR="00C218A3" w:rsidRPr="00E63C16" w:rsidRDefault="00C218A3" w:rsidP="00F365D5">
            <w:pPr>
              <w:pStyle w:val="Tabletext"/>
            </w:pPr>
            <w:r w:rsidRPr="00E63C16">
              <w:t xml:space="preserve">(b) Lignum-black box –aquatic forb (Nimmie-Caira) </w:t>
            </w:r>
          </w:p>
        </w:tc>
      </w:tr>
      <w:tr w:rsidR="00C218A3" w:rsidRPr="00E63C16" w14:paraId="28E77488" w14:textId="77777777" w:rsidTr="00422DC6">
        <w:tc>
          <w:tcPr>
            <w:tcW w:w="4621" w:type="dxa"/>
          </w:tcPr>
          <w:p w14:paraId="28E77485" w14:textId="77777777" w:rsidR="00C218A3" w:rsidRPr="00E63C16" w:rsidRDefault="00075B3E" w:rsidP="00F365D5">
            <w:pPr>
              <w:pStyle w:val="Tabletext"/>
            </w:pPr>
            <w:r>
              <w:rPr>
                <w:noProof/>
              </w:rPr>
              <w:drawing>
                <wp:inline distT="0" distB="0" distL="0" distR="0" wp14:anchorId="28E78850" wp14:editId="28E78851">
                  <wp:extent cx="2995295" cy="2270125"/>
                  <wp:effectExtent l="19050" t="0" r="0" b="0"/>
                  <wp:docPr id="25" name="Picture 25" descr="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061.JPG"/>
                          <pic:cNvPicPr>
                            <a:picLocks noChangeAspect="1" noChangeArrowheads="1"/>
                          </pic:cNvPicPr>
                        </pic:nvPicPr>
                        <pic:blipFill>
                          <a:blip r:embed="rId46"/>
                          <a:srcRect/>
                          <a:stretch>
                            <a:fillRect/>
                          </a:stretch>
                        </pic:blipFill>
                        <pic:spPr bwMode="auto">
                          <a:xfrm>
                            <a:off x="0" y="0"/>
                            <a:ext cx="2995295" cy="2270125"/>
                          </a:xfrm>
                          <a:prstGeom prst="rect">
                            <a:avLst/>
                          </a:prstGeom>
                          <a:noFill/>
                          <a:ln w="9525">
                            <a:noFill/>
                            <a:miter lim="800000"/>
                            <a:headEnd/>
                            <a:tailEnd/>
                          </a:ln>
                        </pic:spPr>
                      </pic:pic>
                    </a:graphicData>
                  </a:graphic>
                </wp:inline>
              </w:drawing>
            </w:r>
          </w:p>
          <w:p w14:paraId="28E77486" w14:textId="77777777" w:rsidR="00C218A3" w:rsidRPr="00E63C16" w:rsidRDefault="00C218A3" w:rsidP="00A85368">
            <w:pPr>
              <w:pStyle w:val="Tabletext"/>
            </w:pPr>
            <w:r w:rsidRPr="00E63C16">
              <w:t>(c) Seasonally inundated oxbow lagoon r</w:t>
            </w:r>
            <w:r>
              <w:t>iver red gum- aquatic forb (</w:t>
            </w:r>
            <w:r w:rsidRPr="00E63C16">
              <w:t>mid-Murrumbidgee)</w:t>
            </w:r>
          </w:p>
        </w:tc>
        <w:tc>
          <w:tcPr>
            <w:tcW w:w="4621" w:type="dxa"/>
          </w:tcPr>
          <w:p w14:paraId="28E77487" w14:textId="77777777" w:rsidR="00C218A3" w:rsidRPr="00E63C16" w:rsidRDefault="00075B3E" w:rsidP="00E63C16">
            <w:pPr>
              <w:pStyle w:val="Tabletext"/>
            </w:pPr>
            <w:r>
              <w:rPr>
                <w:noProof/>
              </w:rPr>
              <w:drawing>
                <wp:inline distT="0" distB="0" distL="0" distR="0" wp14:anchorId="28E78852" wp14:editId="28E78853">
                  <wp:extent cx="2995295" cy="2270125"/>
                  <wp:effectExtent l="19050" t="0" r="0" b="0"/>
                  <wp:docPr id="26" name="Picture 38" descr="Dec 13 Mid Murrumbidgee Bj gener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ec 13 Mid Murrumbidgee Bj general.JPG"/>
                          <pic:cNvPicPr>
                            <a:picLocks noChangeAspect="1" noChangeArrowheads="1"/>
                          </pic:cNvPicPr>
                        </pic:nvPicPr>
                        <pic:blipFill>
                          <a:blip r:embed="rId47"/>
                          <a:srcRect/>
                          <a:stretch>
                            <a:fillRect/>
                          </a:stretch>
                        </pic:blipFill>
                        <pic:spPr bwMode="auto">
                          <a:xfrm>
                            <a:off x="0" y="0"/>
                            <a:ext cx="2995295" cy="2270125"/>
                          </a:xfrm>
                          <a:prstGeom prst="rect">
                            <a:avLst/>
                          </a:prstGeom>
                          <a:noFill/>
                          <a:ln w="9525">
                            <a:noFill/>
                            <a:miter lim="800000"/>
                            <a:headEnd/>
                            <a:tailEnd/>
                          </a:ln>
                        </pic:spPr>
                      </pic:pic>
                    </a:graphicData>
                  </a:graphic>
                </wp:inline>
              </w:drawing>
            </w:r>
            <w:r w:rsidR="00C218A3" w:rsidRPr="00E63C16">
              <w:t>(d) Permanent oxbow lagoon river red gum- fringing aquatic (mid-Murrumbidgee)</w:t>
            </w:r>
          </w:p>
        </w:tc>
      </w:tr>
    </w:tbl>
    <w:p w14:paraId="28E77489" w14:textId="77777777" w:rsidR="00C218A3" w:rsidRPr="00E63C16" w:rsidRDefault="00C218A3" w:rsidP="00775F52">
      <w:pPr>
        <w:pStyle w:val="Caption"/>
        <w:keepNext w:val="0"/>
      </w:pPr>
    </w:p>
    <w:p w14:paraId="28E7748A" w14:textId="77777777" w:rsidR="00C218A3" w:rsidRPr="00E63C16" w:rsidRDefault="00C218A3" w:rsidP="00775F52">
      <w:pPr>
        <w:pStyle w:val="Caption"/>
        <w:keepNext w:val="0"/>
      </w:pPr>
      <w:bookmarkStart w:id="107" w:name="_Ref380843707"/>
      <w:r w:rsidRPr="00E63C16">
        <w:t xml:space="preserve">Plate </w:t>
      </w:r>
      <w:r w:rsidR="003B1026">
        <w:fldChar w:fldCharType="begin"/>
      </w:r>
      <w:r w:rsidR="00E2155D">
        <w:instrText xml:space="preserve"> SEQ Plate \* ARABIC </w:instrText>
      </w:r>
      <w:r w:rsidR="003B1026">
        <w:fldChar w:fldCharType="separate"/>
      </w:r>
      <w:r w:rsidR="00E43816">
        <w:rPr>
          <w:noProof/>
        </w:rPr>
        <w:t>1</w:t>
      </w:r>
      <w:r w:rsidR="003B1026">
        <w:rPr>
          <w:noProof/>
        </w:rPr>
        <w:fldChar w:fldCharType="end"/>
      </w:r>
      <w:bookmarkEnd w:id="107"/>
      <w:r w:rsidRPr="00E63C16">
        <w:t xml:space="preserve"> Subset of water dependent vegetation communities in the Murrumbidgee </w:t>
      </w:r>
      <w:r w:rsidR="00521ADC">
        <w:t>Selected Area</w:t>
      </w:r>
      <w:r w:rsidRPr="00E63C16">
        <w:t xml:space="preserve"> </w:t>
      </w:r>
    </w:p>
    <w:p w14:paraId="28E7748B" w14:textId="77777777" w:rsidR="00C218A3" w:rsidRPr="00E63C16" w:rsidRDefault="00C218A3" w:rsidP="00AF6266"/>
    <w:p w14:paraId="28E7748C" w14:textId="77777777" w:rsidR="00C218A3" w:rsidRPr="00E63C16" w:rsidRDefault="00C218A3" w:rsidP="00AF6266"/>
    <w:p w14:paraId="28E7748D" w14:textId="77777777" w:rsidR="00C218A3" w:rsidRPr="00E63C16" w:rsidRDefault="00C218A3">
      <w:pPr>
        <w:spacing w:after="0" w:line="240" w:lineRule="auto"/>
      </w:pPr>
      <w:r w:rsidRPr="00E63C16">
        <w:br w:type="page"/>
      </w:r>
    </w:p>
    <w:p w14:paraId="28E7748E" w14:textId="77777777" w:rsidR="00C218A3" w:rsidRPr="00E63C16" w:rsidRDefault="00C218A3" w:rsidP="00AF6266"/>
    <w:p w14:paraId="28E7748F" w14:textId="77777777" w:rsidR="00C218A3" w:rsidRPr="00E63C16" w:rsidRDefault="002B6838" w:rsidP="0036635A">
      <w:pPr>
        <w:pStyle w:val="Heading2"/>
      </w:pPr>
      <w:bookmarkStart w:id="108" w:name="_Toc385495659"/>
      <w:r>
        <w:t xml:space="preserve"> </w:t>
      </w:r>
      <w:bookmarkStart w:id="109" w:name="_Toc391976360"/>
      <w:r w:rsidR="00C218A3" w:rsidRPr="00E63C16">
        <w:t>Vegetation diversity</w:t>
      </w:r>
      <w:bookmarkEnd w:id="108"/>
      <w:bookmarkEnd w:id="109"/>
    </w:p>
    <w:p w14:paraId="28E77490" w14:textId="77777777" w:rsidR="00C218A3" w:rsidRPr="00E63C16" w:rsidRDefault="00C218A3" w:rsidP="00AF6266">
      <w:pPr>
        <w:pStyle w:val="BodyText10"/>
      </w:pPr>
      <w:r w:rsidRPr="00E63C16">
        <w:t xml:space="preserve">The percent cover and composition of aquatic vegetation can determine the availability of oviposition sites for macroinvertebrates </w:t>
      </w:r>
      <w:r w:rsidR="003B1026" w:rsidRPr="00E63C16">
        <w:fldChar w:fldCharType="begin"/>
      </w:r>
      <w:r w:rsidRPr="00E63C16">
        <w:instrText xml:space="preserve"> ADDIN EN.CITE &lt;EndNote&gt;&lt;Cite&gt;&lt;Author&gt;Humphries&lt;/Author&gt;&lt;Year&gt;1996&lt;/Year&gt;&lt;RecNum&gt;3298&lt;/RecNum&gt;&lt;DisplayText&gt;(Humphries 1996)&lt;/DisplayText&gt;&lt;record&gt;&lt;rec-number&gt;3298&lt;/rec-number&gt;&lt;foreign-keys&gt;&lt;key app="EN" db-id="vxxvsda2b05fxpeaw2dp552mtrd5trxdrf0s"&gt;3298&lt;/key&gt;&lt;/foreign-keys&gt;&lt;ref-type name="Journal Article"&gt;17&lt;/ref-type&gt;&lt;contributors&gt;&lt;authors&gt;&lt;author&gt;Humphries, Paul&lt;/author&gt;&lt;/authors&gt;&lt;/contributors&gt;&lt;titles&gt;&lt;title&gt;Aquatic macrophytes, macroinvertebrate associations and water levels in a lowland Tasmanian river&lt;/title&gt;&lt;secondary-title&gt;Hydrobiologia&lt;/secondary-title&gt;&lt;/titles&gt;&lt;periodical&gt;&lt;full-title&gt;Hydrobiologia&lt;/full-title&gt;&lt;/periodical&gt;&lt;pages&gt;219-233&lt;/pages&gt;&lt;volume&gt;321&lt;/volume&gt;&lt;number&gt;3&lt;/number&gt;&lt;keywords&gt;&lt;keyword&gt;Biomedical and Life Sciences&lt;/keyword&gt;&lt;/keywords&gt;&lt;dates&gt;&lt;year&gt;1996&lt;/year&gt;&lt;/dates&gt;&lt;publisher&gt;Springer Netherlands&lt;/publisher&gt;&lt;isbn&gt;0018-8158&lt;/isbn&gt;&lt;urls&gt;&lt;related-urls&gt;&lt;url&gt;http://dx.doi.org/10.1007/BF00143752&lt;/url&gt;&lt;/related-urls&gt;&lt;/urls&gt;&lt;electronic-resource-num&gt;10.1007/bf00143752&lt;/electronic-resource-num&gt;&lt;/record&gt;&lt;/Cite&gt;&lt;/EndNote&gt;</w:instrText>
      </w:r>
      <w:r w:rsidR="003B1026" w:rsidRPr="00E63C16">
        <w:fldChar w:fldCharType="separate"/>
      </w:r>
      <w:r w:rsidRPr="00E63C16">
        <w:rPr>
          <w:noProof/>
        </w:rPr>
        <w:t>(</w:t>
      </w:r>
      <w:hyperlink w:anchor="_ENREF_45" w:tooltip="Humphries, 1996 #3298" w:history="1">
        <w:r w:rsidR="0084200E" w:rsidRPr="00E63C16">
          <w:rPr>
            <w:noProof/>
          </w:rPr>
          <w:t>Humphries 1996</w:t>
        </w:r>
      </w:hyperlink>
      <w:r w:rsidRPr="00E63C16">
        <w:rPr>
          <w:noProof/>
        </w:rPr>
        <w:t>)</w:t>
      </w:r>
      <w:r w:rsidR="003B1026" w:rsidRPr="00E63C16">
        <w:fldChar w:fldCharType="end"/>
      </w:r>
      <w:r w:rsidRPr="00E63C16">
        <w:t xml:space="preserve"> and calling and spawning locations for frogs </w:t>
      </w:r>
      <w:r w:rsidR="003B1026" w:rsidRPr="00E63C16">
        <w:fldChar w:fldCharType="begin"/>
      </w:r>
      <w:r w:rsidRPr="00E63C16">
        <w:instrText xml:space="preserve"> ADDIN EN.CITE &lt;EndNote&gt;&lt;Cite&gt;&lt;Author&gt;Wassens&lt;/Author&gt;&lt;Year&gt;2010&lt;/Year&gt;&lt;RecNum&gt;3063&lt;/RecNum&gt;&lt;DisplayText&gt;(Wassens, Hall&lt;style face="italic"&gt; et al.&lt;/style&gt; 2010)&lt;/DisplayText&gt;&lt;record&gt;&lt;rec-number&gt;3063&lt;/rec-number&gt;&lt;foreign-keys&gt;&lt;key app="EN" db-id="vxxvsda2b05fxpeaw2dp552mtrd5trxdrf0s"&gt;3063&lt;/key&gt;&lt;/foreign-keys&gt;&lt;ref-type name="Journal Article"&gt;17&lt;/ref-type&gt;&lt;contributors&gt;&lt;authors&gt;&lt;author&gt;Wassens, S.&lt;/author&gt;&lt;author&gt;Hall, A.&lt;/author&gt;&lt;author&gt;Osborne, W.&lt;/author&gt;&lt;author&gt;Watts, R. J.&lt;/author&gt;&lt;/authors&gt;&lt;/contributors&gt;&lt;titles&gt;&lt;title&gt;Habitat characteristics predict occupancy patterns of the endangered amphibian Litoria raniformis in flow-regulated flood plain wetlands&lt;/title&gt;&lt;secondary-title&gt;Austral Ecology&lt;/secondary-title&gt;&lt;/titles&gt;&lt;periodical&gt;&lt;full-title&gt;Austral Ecology&lt;/full-title&gt;&lt;/periodical&gt;&lt;pages&gt;944-955&lt;/pages&gt;&lt;volume&gt;35&lt;/volume&gt;&lt;number&gt;8&lt;/number&gt;&lt;keywords&gt;&lt;keyword&gt;amphibian decline&lt;/keyword&gt;&lt;keyword&gt;habitat selection&lt;/keyword&gt;&lt;keyword&gt;Litoria raniformis&lt;/keyword&gt;&lt;keyword&gt;logistic regression&lt;/keyword&gt;&lt;keyword&gt;river regulation&lt;/keyword&gt;&lt;/keywords&gt;&lt;dates&gt;&lt;year&gt;2010&lt;/year&gt;&lt;/dates&gt;&lt;publisher&gt;Blackwell Publishing Asia&lt;/publisher&gt;&lt;isbn&gt;1442-9993&lt;/isbn&gt;&lt;urls&gt;&lt;related-urls&gt;&lt;url&gt;http://dx.doi.org/10.1111/j.1442-9993.2010.02106.x&lt;/url&gt;&lt;/related-urls&gt;&lt;/urls&gt;&lt;electronic-resource-num&gt;10.1111/j.1442-9993.2010.02106.x&lt;/electronic-resource-num&gt;&lt;/record&gt;&lt;/Cite&gt;&lt;/EndNote&gt;</w:instrText>
      </w:r>
      <w:r w:rsidR="003B1026" w:rsidRPr="00E63C16">
        <w:fldChar w:fldCharType="separate"/>
      </w:r>
      <w:r w:rsidRPr="00E63C16">
        <w:rPr>
          <w:noProof/>
        </w:rPr>
        <w:t>(</w:t>
      </w:r>
      <w:hyperlink w:anchor="_ENREF_123" w:tooltip="Wassens, 2010 #3063" w:history="1">
        <w:r w:rsidR="0084200E" w:rsidRPr="00E63C16">
          <w:rPr>
            <w:noProof/>
          </w:rPr>
          <w:t>Wassens, Hall</w:t>
        </w:r>
        <w:r w:rsidR="0084200E" w:rsidRPr="00E63C16">
          <w:rPr>
            <w:i/>
            <w:noProof/>
          </w:rPr>
          <w:t xml:space="preserve"> et al.</w:t>
        </w:r>
        <w:r w:rsidR="0084200E" w:rsidRPr="00E63C16">
          <w:rPr>
            <w:noProof/>
          </w:rPr>
          <w:t xml:space="preserve"> 2010</w:t>
        </w:r>
      </w:hyperlink>
      <w:r w:rsidRPr="00E63C16">
        <w:rPr>
          <w:noProof/>
        </w:rPr>
        <w:t>)</w:t>
      </w:r>
      <w:r w:rsidR="003B1026" w:rsidRPr="00E63C16">
        <w:fldChar w:fldCharType="end"/>
      </w:r>
      <w:r w:rsidRPr="00E63C16">
        <w:t xml:space="preserve"> and support wetland food webs and zooplankton communities </w:t>
      </w:r>
      <w:r w:rsidR="003B1026" w:rsidRPr="00E63C16">
        <w:fldChar w:fldCharType="begin"/>
      </w:r>
      <w:r w:rsidRPr="00E63C16">
        <w:instrText xml:space="preserve"> ADDIN EN.CITE &lt;EndNote&gt;&lt;Cite&gt;&lt;Author&gt;Warfe&lt;/Author&gt;&lt;Year&gt;2006&lt;/Year&gt;&lt;RecNum&gt;3299&lt;/RecNum&gt;&lt;DisplayText&gt;(Warfe and Barmuta 2006)&lt;/DisplayText&gt;&lt;record&gt;&lt;rec-number&gt;3299&lt;/rec-number&gt;&lt;foreign-keys&gt;&lt;key app="EN" db-id="vxxvsda2b05fxpeaw2dp552mtrd5trxdrf0s"&gt;3299&lt;/key&gt;&lt;/foreign-keys&gt;&lt;ref-type name="Journal Article"&gt;17&lt;/ref-type&gt;&lt;contributors&gt;&lt;authors&gt;&lt;author&gt;Warfe, Danielle&lt;/author&gt;&lt;author&gt;Barmuta, Leon&lt;/author&gt;&lt;/authors&gt;&lt;/contributors&gt;&lt;titles&gt;&lt;title&gt;Habitat structural complexity mediates food web dynamics in a freshwater macrophyte community&lt;/title&gt;&lt;secondary-title&gt;Oecologia&lt;/secondary-title&gt;&lt;/titles&gt;&lt;periodical&gt;&lt;full-title&gt;Oecologia&lt;/full-title&gt;&lt;/periodical&gt;&lt;pages&gt;141-154&lt;/pages&gt;&lt;volume&gt;150&lt;/volume&gt;&lt;number&gt;1&lt;/number&gt;&lt;keywords&gt;&lt;keyword&gt;Biomedical and Life Sciences&lt;/keyword&gt;&lt;/keywords&gt;&lt;dates&gt;&lt;year&gt;2006&lt;/year&gt;&lt;/dates&gt;&lt;publisher&gt;Springer Berlin / Heidelberg&lt;/publisher&gt;&lt;isbn&gt;0029-8549&lt;/isbn&gt;&lt;urls&gt;&lt;related-urls&gt;&lt;url&gt;http://dx.doi.org/10.1007/s00442-006-0505-1&lt;/url&gt;&lt;/related-urls&gt;&lt;/urls&gt;&lt;electronic-resource-num&gt;10.1007/s00442-006-0505-1&lt;/electronic-resource-num&gt;&lt;/record&gt;&lt;/Cite&gt;&lt;/EndNote&gt;</w:instrText>
      </w:r>
      <w:r w:rsidR="003B1026" w:rsidRPr="00E63C16">
        <w:fldChar w:fldCharType="separate"/>
      </w:r>
      <w:r w:rsidRPr="00E63C16">
        <w:rPr>
          <w:noProof/>
        </w:rPr>
        <w:t>(</w:t>
      </w:r>
      <w:hyperlink w:anchor="_ENREF_118" w:tooltip="Warfe, 2006 #3299" w:history="1">
        <w:r w:rsidR="0084200E" w:rsidRPr="00E63C16">
          <w:rPr>
            <w:noProof/>
          </w:rPr>
          <w:t>Warfe and Barmuta 2006</w:t>
        </w:r>
      </w:hyperlink>
      <w:r w:rsidRPr="00E63C16">
        <w:rPr>
          <w:noProof/>
        </w:rPr>
        <w:t>)</w:t>
      </w:r>
      <w:r w:rsidR="003B1026" w:rsidRPr="00E63C16">
        <w:fldChar w:fldCharType="end"/>
      </w:r>
      <w:r w:rsidRPr="00E63C16">
        <w:t xml:space="preserve">. The response of aquatic and semi-aquatic vegetation following a flow event is important in its own right and as a critical covariate explaining the breeding and recruitment outcomes by frogs and waterbirds, as well as nutrient transfer, and composition of microinvertebrate communities. </w:t>
      </w:r>
    </w:p>
    <w:p w14:paraId="28E77491" w14:textId="77777777" w:rsidR="00C218A3" w:rsidRPr="00E63C16" w:rsidRDefault="00C218A3" w:rsidP="00AF6266">
      <w:pPr>
        <w:pStyle w:val="BodyText1"/>
      </w:pPr>
      <w:r w:rsidRPr="00E63C16">
        <w:t xml:space="preserve">Prolonged drought can reduce the diversity and cover of wetland vegetation and the resilience of established seed banks </w:t>
      </w:r>
      <w:r w:rsidR="003B1026" w:rsidRPr="00E63C16">
        <w:fldChar w:fldCharType="begin">
          <w:fldData xml:space="preserve">PEVuZE5vdGU+PENpdGU+PEF1dGhvcj5Ccm9jazwvQXV0aG9yPjxZZWFyPjIwMDM8L1llYXI+PFJl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</w:fldData>
        </w:fldChar>
      </w:r>
      <w:r w:rsidRPr="00E63C16">
        <w:instrText xml:space="preserve"> ADDIN EN.CITE </w:instrText>
      </w:r>
      <w:r w:rsidR="003B1026" w:rsidRPr="00E63C16">
        <w:fldChar w:fldCharType="begin">
          <w:fldData xml:space="preserve">PEVuZE5vdGU+PENpdGU+PEF1dGhvcj5Ccm9jazwvQXV0aG9yPjxZZWFyPjIwMDM8L1llYXI+PFJl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</w:fldData>
        </w:fldChar>
      </w:r>
      <w:r w:rsidRPr="00E63C16">
        <w:instrText xml:space="preserve"> ADDIN EN.CITE.DATA </w:instrText>
      </w:r>
      <w:r w:rsidR="003B1026" w:rsidRPr="00E63C16">
        <w:fldChar w:fldCharType="end"/>
      </w:r>
      <w:r w:rsidR="003B1026" w:rsidRPr="00E63C16">
        <w:fldChar w:fldCharType="separate"/>
      </w:r>
      <w:r w:rsidRPr="00E63C16">
        <w:rPr>
          <w:noProof/>
        </w:rPr>
        <w:t>(</w:t>
      </w:r>
      <w:hyperlink w:anchor="_ENREF_16" w:tooltip="Brock, 2003 #3165" w:history="1">
        <w:r w:rsidR="0084200E" w:rsidRPr="00E63C16">
          <w:rPr>
            <w:noProof/>
          </w:rPr>
          <w:t>Brock, Nielsen</w:t>
        </w:r>
        <w:r w:rsidR="0084200E" w:rsidRPr="00E63C16">
          <w:rPr>
            <w:i/>
            <w:noProof/>
          </w:rPr>
          <w:t xml:space="preserve"> et al.</w:t>
        </w:r>
        <w:r w:rsidR="0084200E" w:rsidRPr="00E63C16">
          <w:rPr>
            <w:noProof/>
          </w:rPr>
          <w:t xml:space="preserve"> 2003</w:t>
        </w:r>
      </w:hyperlink>
      <w:r w:rsidRPr="00E63C16">
        <w:rPr>
          <w:noProof/>
        </w:rPr>
        <w:t xml:space="preserve">, </w:t>
      </w:r>
      <w:hyperlink w:anchor="_ENREF_115" w:tooltip="Tuckett, 2010 #3164" w:history="1">
        <w:r w:rsidR="0084200E" w:rsidRPr="00E63C16">
          <w:rPr>
            <w:noProof/>
          </w:rPr>
          <w:t>Tuckett, Merritt</w:t>
        </w:r>
        <w:r w:rsidR="0084200E" w:rsidRPr="00E63C16">
          <w:rPr>
            <w:i/>
            <w:noProof/>
          </w:rPr>
          <w:t xml:space="preserve"> et al.</w:t>
        </w:r>
        <w:r w:rsidR="0084200E" w:rsidRPr="00E63C16">
          <w:rPr>
            <w:noProof/>
          </w:rPr>
          <w:t xml:space="preserve"> 2010</w:t>
        </w:r>
      </w:hyperlink>
      <w:r w:rsidRPr="00E63C16">
        <w:rPr>
          <w:noProof/>
        </w:rPr>
        <w:t>)</w:t>
      </w:r>
      <w:r w:rsidR="003B1026" w:rsidRPr="00E63C16">
        <w:fldChar w:fldCharType="end"/>
      </w:r>
      <w:r w:rsidRPr="00E63C16">
        <w:t xml:space="preserve">. The recovery of aquatic vegetation communities in the mid-Murrumbidgee wetlands has been intensively monitored by CSU since November 2010. Environmental releases targeting wetlands in the mid-Murrumbidgee region in 2011 were successful in promoting some recovery of aquatic and semi-aquatic vegetation within the wetlands. However, the wetland vegetation communities remained relatively degraded in 2012 </w:t>
      </w:r>
      <w:r w:rsidR="003B1026" w:rsidRPr="00E63C16">
        <w:fldChar w:fldCharType="begin"/>
      </w:r>
      <w:r w:rsidR="000969F1">
        <w:instrText xml:space="preserve"> ADDIN EN.CITE &lt;EndNote&gt;&lt;Cite&gt;&lt;Author&gt;Wassens&lt;/Author&gt;&lt;Year&gt;2012&lt;/Year&gt;&lt;RecNum&gt;3272&lt;/RecNum&gt;&lt;DisplayText&gt;(Wassens, Watts&lt;style face="italic"&gt; et al.&lt;/style&gt; 2012a)&lt;/DisplayText&gt;&lt;record&gt;&lt;rec-number&gt;3272&lt;/rec-number&gt;&lt;foreign-keys&gt;&lt;key app="EN" db-id="vxxvsda2b05fxpeaw2dp552mtrd5trxdrf0s"&gt;3272&lt;/key&gt;&lt;/foreign-keys&gt;&lt;ref-type name="Book"&gt;6&lt;/ref-type&gt;&lt;contributors&gt;&lt;authors&gt;&lt;author&gt;Wassens, S.&lt;/author&gt;&lt;author&gt;Watts, R. J.&lt;/author&gt;&lt;author&gt;Spencer, J.A.&lt;/author&gt;&lt;author&gt;Howitt, J.&lt;/author&gt;&lt;author&gt;McCasker, N.A.&lt;/author&gt;&lt;author&gt;Griese, V.&lt;/author&gt;&lt;author&gt;Burns, A.&lt;/author&gt;&lt;author&gt;Croft, R.&lt;/author&gt;&lt;author&gt;Zander, A.&lt;/author&gt;&lt;author&gt;Amos, C.&lt;/author&gt;&lt;author&gt;Hall, A.&lt;/author&gt;&lt;/authors&gt;&lt;/contributors&gt;&lt;titles&gt;&lt;title&gt;Monitoring of ecosystem responses to the delivery of environmental water in the Murrumbidgee system&lt;/title&gt;&lt;/titles&gt;&lt;dates&gt;&lt;year&gt;2012&lt;/year&gt;&lt;/dates&gt;&lt;pub-location&gt;Albury&lt;/pub-location&gt;&lt;publisher&gt;Institute for Land, Water and Society, Charles Sturt University&lt;/publisher&gt;&lt;urls&gt;&lt;related-urls&gt;&lt;url&gt;http://www.environment.gov.au/ewater/publications/pubs/ecosystem-response-monitoring-murrumbidgee-2.pdf&lt;/url&gt;&lt;/related-urls&gt;&lt;/urls&gt;&lt;/record&gt;&lt;/Cite&gt;&lt;/EndNote&gt;</w:instrText>
      </w:r>
      <w:r w:rsidR="003B1026" w:rsidRPr="00E63C16">
        <w:fldChar w:fldCharType="separate"/>
      </w:r>
      <w:r w:rsidR="000969F1">
        <w:rPr>
          <w:noProof/>
        </w:rPr>
        <w:t>(</w:t>
      </w:r>
      <w:hyperlink w:anchor="_ENREF_128" w:tooltip="Wassens, 2012 #3272" w:history="1">
        <w:r w:rsidR="0084200E">
          <w:rPr>
            <w:noProof/>
          </w:rPr>
          <w:t>Wassens, Watts</w:t>
        </w:r>
        <w:r w:rsidR="0084200E" w:rsidRPr="000969F1">
          <w:rPr>
            <w:i/>
            <w:noProof/>
          </w:rPr>
          <w:t xml:space="preserve"> et al.</w:t>
        </w:r>
        <w:r w:rsidR="0084200E">
          <w:rPr>
            <w:noProof/>
          </w:rPr>
          <w:t xml:space="preserve"> 2012a</w:t>
        </w:r>
      </w:hyperlink>
      <w:r w:rsidR="000969F1">
        <w:rPr>
          <w:noProof/>
        </w:rPr>
        <w:t>)</w:t>
      </w:r>
      <w:r w:rsidR="003B1026" w:rsidRPr="00E63C16">
        <w:fldChar w:fldCharType="end"/>
      </w:r>
      <w:r w:rsidRPr="00E63C16">
        <w:t xml:space="preserve">. </w:t>
      </w:r>
    </w:p>
    <w:p w14:paraId="28E77492" w14:textId="77777777" w:rsidR="00C218A3" w:rsidRPr="00E63C16" w:rsidRDefault="00C218A3" w:rsidP="00AF6266">
      <w:pPr>
        <w:pStyle w:val="BodyText1"/>
        <w:rPr>
          <w:b/>
        </w:rPr>
      </w:pPr>
    </w:p>
    <w:p w14:paraId="28E77493" w14:textId="77777777" w:rsidR="00C218A3" w:rsidRDefault="003A6571" w:rsidP="0036635A">
      <w:pPr>
        <w:pStyle w:val="Heading3"/>
      </w:pPr>
      <w:r>
        <w:t xml:space="preserve"> </w:t>
      </w:r>
      <w:bookmarkStart w:id="110" w:name="_Toc385495660"/>
      <w:r w:rsidR="00C218A3">
        <w:t>Evaluation questions</w:t>
      </w:r>
      <w:bookmarkEnd w:id="110"/>
    </w:p>
    <w:p w14:paraId="28E77494" w14:textId="77777777" w:rsidR="003A6571" w:rsidRPr="00E63C16" w:rsidRDefault="003A6571" w:rsidP="003A6571">
      <w:pPr>
        <w:pStyle w:val="Heading4"/>
      </w:pPr>
      <w:r w:rsidRPr="00E63C16">
        <w:t>Basin</w:t>
      </w:r>
      <w:r w:rsidR="00DA3CE7">
        <w:t xml:space="preserve"> </w:t>
      </w:r>
      <w:r w:rsidRPr="00E63C16">
        <w:t xml:space="preserve">scale </w:t>
      </w:r>
      <w:r>
        <w:t xml:space="preserve">and Selected </w:t>
      </w:r>
      <w:r w:rsidR="00DA3CE7">
        <w:t>A</w:t>
      </w:r>
      <w:r>
        <w:t xml:space="preserve">rea </w:t>
      </w:r>
      <w:r w:rsidRPr="00E63C16">
        <w:t>evaluation questions</w:t>
      </w:r>
      <w:r w:rsidR="00DA3CE7">
        <w:t>:</w:t>
      </w:r>
      <w:r w:rsidRPr="00E63C16">
        <w:t xml:space="preserve"> </w:t>
      </w:r>
    </w:p>
    <w:p w14:paraId="28E77495" w14:textId="77777777" w:rsidR="00C218A3" w:rsidRPr="00E63C16" w:rsidRDefault="00C218A3" w:rsidP="000822A5">
      <w:pPr>
        <w:pStyle w:val="BodyText10"/>
      </w:pPr>
      <w:r w:rsidRPr="00E63C16">
        <w:t>What did Commonwealth environmental water contribute to vegetation species diversity?</w:t>
      </w:r>
    </w:p>
    <w:p w14:paraId="28E77496" w14:textId="77777777" w:rsidR="00C218A3" w:rsidRPr="00E63C16" w:rsidRDefault="00C218A3" w:rsidP="000822A5">
      <w:pPr>
        <w:pStyle w:val="BodyText10"/>
      </w:pPr>
      <w:r w:rsidRPr="00E63C16">
        <w:t>What did Commonwealth environmental water contribute to vegetation community diversity?</w:t>
      </w:r>
    </w:p>
    <w:p w14:paraId="28E77497" w14:textId="77777777" w:rsidR="00C218A3" w:rsidRPr="001E6A0E" w:rsidRDefault="006D19A1" w:rsidP="00AF6266">
      <w:pPr>
        <w:pStyle w:val="BodyText1"/>
        <w:rPr>
          <w:b/>
          <w:i/>
        </w:rPr>
      </w:pPr>
      <w:r w:rsidRPr="006D19A1">
        <w:rPr>
          <w:b/>
          <w:i/>
        </w:rPr>
        <w:t>Predictions:</w:t>
      </w:r>
    </w:p>
    <w:p w14:paraId="28E77498" w14:textId="77777777" w:rsidR="00C218A3" w:rsidRPr="00E63C16" w:rsidRDefault="00C218A3" w:rsidP="00546CA2">
      <w:pPr>
        <w:pStyle w:val="BodyText10"/>
        <w:numPr>
          <w:ilvl w:val="0"/>
          <w:numId w:val="27"/>
        </w:numPr>
      </w:pPr>
      <w:r w:rsidRPr="00E63C16">
        <w:t>Commonwealth environmental watering actions that increase water levels within wetlands and inundate fringing habitats will promote the germination, growth and flowering of aquatic and semi-aquatic vegetation.</w:t>
      </w:r>
    </w:p>
    <w:p w14:paraId="28E77499" w14:textId="77777777" w:rsidR="00C218A3" w:rsidRPr="00E63C16" w:rsidRDefault="00C218A3" w:rsidP="00546CA2">
      <w:pPr>
        <w:pStyle w:val="BodyText10"/>
        <w:numPr>
          <w:ilvl w:val="0"/>
          <w:numId w:val="27"/>
        </w:numPr>
      </w:pPr>
      <w:r w:rsidRPr="00E63C16">
        <w:t>Commonwealth environmental watering actions will contribute to the reestablishment and maintenance of diverse native aquatic and semi-aquatic vegetation communities, with the rate of reestablishment also influenced by historical management of flows ( historical wetting and drying patterns)</w:t>
      </w:r>
    </w:p>
    <w:p w14:paraId="28E7749A" w14:textId="77777777" w:rsidR="00C218A3" w:rsidRPr="00E63C16" w:rsidRDefault="00C218A3" w:rsidP="00546CA2">
      <w:pPr>
        <w:pStyle w:val="BodyText10"/>
        <w:numPr>
          <w:ilvl w:val="0"/>
          <w:numId w:val="27"/>
        </w:numPr>
      </w:pPr>
      <w:r w:rsidRPr="00E63C16">
        <w:t>The response of aquatic and semi-aquatic vegetation communities following Commonwealth environmental watering actions will play a key role in providing habitat to support breeding and recruitment of wetland species, including frogs, small-bodied native fish, and waterbirds</w:t>
      </w:r>
    </w:p>
    <w:p w14:paraId="28E7749B" w14:textId="77777777" w:rsidR="00C218A3" w:rsidRPr="00E63C16" w:rsidRDefault="00C218A3" w:rsidP="00AF6266">
      <w:pPr>
        <w:pStyle w:val="BodyText1"/>
      </w:pPr>
    </w:p>
    <w:p w14:paraId="28E7749C" w14:textId="77777777" w:rsidR="00C218A3" w:rsidRPr="00E63C16" w:rsidRDefault="00C218A3" w:rsidP="00AF6266">
      <w:pPr>
        <w:spacing w:after="0" w:line="240" w:lineRule="auto"/>
      </w:pPr>
    </w:p>
    <w:p w14:paraId="28E7749D" w14:textId="77777777" w:rsidR="00C218A3" w:rsidRPr="00E63C16" w:rsidRDefault="00C218A3" w:rsidP="00AF6266">
      <w:pPr>
        <w:spacing w:after="0" w:line="240" w:lineRule="auto"/>
        <w:rPr>
          <w:rFonts w:cs="Angsana New"/>
          <w:b/>
          <w:lang w:eastAsia="zh-CN" w:bidi="th-TH"/>
        </w:rPr>
      </w:pPr>
    </w:p>
    <w:tbl>
      <w:tblPr>
        <w:tblW w:w="4736" w:type="pct"/>
        <w:tblLayout w:type="fixed"/>
        <w:tblLook w:val="00A0" w:firstRow="1" w:lastRow="0" w:firstColumn="1" w:lastColumn="0" w:noHBand="0" w:noVBand="0"/>
      </w:tblPr>
      <w:tblGrid>
        <w:gridCol w:w="1214"/>
        <w:gridCol w:w="1936"/>
        <w:gridCol w:w="1657"/>
        <w:gridCol w:w="1799"/>
        <w:gridCol w:w="1935"/>
      </w:tblGrid>
      <w:tr w:rsidR="004A53EB" w:rsidRPr="00E63C16" w14:paraId="28E774A3" w14:textId="77777777" w:rsidTr="004A53EB">
        <w:trPr>
          <w:trHeight w:val="1200"/>
        </w:trPr>
        <w:tc>
          <w:tcPr>
            <w:tcW w:w="710" w:type="pct"/>
            <w:tcBorders>
              <w:top w:val="single" w:sz="4" w:space="0" w:color="auto"/>
              <w:left w:val="single" w:sz="4" w:space="0" w:color="auto"/>
              <w:bottom w:val="single" w:sz="4" w:space="0" w:color="auto"/>
              <w:right w:val="single" w:sz="4" w:space="0" w:color="auto"/>
            </w:tcBorders>
            <w:noWrap/>
            <w:vAlign w:val="center"/>
          </w:tcPr>
          <w:p w14:paraId="28E7749E" w14:textId="77777777" w:rsidR="004A53EB" w:rsidRPr="00063BAF" w:rsidRDefault="007A0E03" w:rsidP="00352E46">
            <w:pPr>
              <w:pStyle w:val="Tabletext"/>
              <w:rPr>
                <w:b/>
              </w:rPr>
            </w:pPr>
            <w:r>
              <w:rPr>
                <w:b/>
              </w:rPr>
              <w:t>LTIM P</w:t>
            </w:r>
            <w:r w:rsidR="004C4123">
              <w:rPr>
                <w:b/>
              </w:rPr>
              <w:t>roject</w:t>
            </w:r>
            <w:r w:rsidR="004A53EB" w:rsidRPr="00063BAF">
              <w:rPr>
                <w:b/>
              </w:rPr>
              <w:t xml:space="preserve"> </w:t>
            </w:r>
            <w:r w:rsidR="00EC2DCA">
              <w:rPr>
                <w:b/>
              </w:rPr>
              <w:t>indicator</w:t>
            </w:r>
          </w:p>
        </w:tc>
        <w:tc>
          <w:tcPr>
            <w:tcW w:w="1133" w:type="pct"/>
            <w:tcBorders>
              <w:top w:val="single" w:sz="4" w:space="0" w:color="auto"/>
              <w:left w:val="nil"/>
              <w:bottom w:val="single" w:sz="4" w:space="0" w:color="auto"/>
              <w:right w:val="single" w:sz="4" w:space="0" w:color="auto"/>
            </w:tcBorders>
            <w:vAlign w:val="center"/>
          </w:tcPr>
          <w:p w14:paraId="28E7749F" w14:textId="77777777" w:rsidR="004A53EB" w:rsidRPr="00063BAF" w:rsidRDefault="004C4123" w:rsidP="004C4123">
            <w:pPr>
              <w:pStyle w:val="Tabletext"/>
              <w:rPr>
                <w:b/>
              </w:rPr>
            </w:pPr>
            <w:r>
              <w:rPr>
                <w:b/>
              </w:rPr>
              <w:t>E</w:t>
            </w:r>
            <w:r w:rsidR="004A53EB" w:rsidRPr="00063BAF">
              <w:rPr>
                <w:b/>
              </w:rPr>
              <w:t>valuation questions</w:t>
            </w:r>
          </w:p>
        </w:tc>
        <w:tc>
          <w:tcPr>
            <w:tcW w:w="970" w:type="pct"/>
            <w:tcBorders>
              <w:top w:val="single" w:sz="4" w:space="0" w:color="auto"/>
              <w:left w:val="nil"/>
              <w:bottom w:val="single" w:sz="4" w:space="0" w:color="auto"/>
              <w:right w:val="single" w:sz="4" w:space="0" w:color="auto"/>
            </w:tcBorders>
            <w:vAlign w:val="center"/>
          </w:tcPr>
          <w:p w14:paraId="28E774A0" w14:textId="77777777" w:rsidR="004A53EB" w:rsidRPr="00063BAF" w:rsidRDefault="004A53EB" w:rsidP="00063BAF">
            <w:pPr>
              <w:pStyle w:val="Tabletext"/>
              <w:rPr>
                <w:b/>
              </w:rPr>
            </w:pPr>
            <w:r w:rsidRPr="00063BAF">
              <w:rPr>
                <w:b/>
              </w:rPr>
              <w:t>Metrics</w:t>
            </w:r>
          </w:p>
        </w:tc>
        <w:tc>
          <w:tcPr>
            <w:tcW w:w="1053" w:type="pct"/>
            <w:tcBorders>
              <w:top w:val="single" w:sz="4" w:space="0" w:color="auto"/>
              <w:left w:val="nil"/>
              <w:bottom w:val="single" w:sz="4" w:space="0" w:color="auto"/>
              <w:right w:val="single" w:sz="4" w:space="0" w:color="auto"/>
            </w:tcBorders>
            <w:vAlign w:val="center"/>
          </w:tcPr>
          <w:p w14:paraId="28E774A1" w14:textId="77777777" w:rsidR="004A53EB" w:rsidRPr="00063BAF" w:rsidRDefault="004A53EB" w:rsidP="00063BAF">
            <w:pPr>
              <w:pStyle w:val="Tabletext"/>
              <w:rPr>
                <w:b/>
              </w:rPr>
            </w:pPr>
            <w:r w:rsidRPr="00063BAF">
              <w:rPr>
                <w:b/>
              </w:rPr>
              <w:t>Critical covariates/ Other data sources</w:t>
            </w:r>
          </w:p>
        </w:tc>
        <w:tc>
          <w:tcPr>
            <w:tcW w:w="1133" w:type="pct"/>
            <w:tcBorders>
              <w:top w:val="single" w:sz="4" w:space="0" w:color="auto"/>
              <w:left w:val="single" w:sz="4" w:space="0" w:color="auto"/>
              <w:bottom w:val="single" w:sz="4" w:space="0" w:color="000000"/>
              <w:right w:val="single" w:sz="4" w:space="0" w:color="auto"/>
            </w:tcBorders>
            <w:vAlign w:val="center"/>
          </w:tcPr>
          <w:p w14:paraId="28E774A2" w14:textId="77777777" w:rsidR="004A53EB" w:rsidRPr="00063BAF" w:rsidRDefault="004A53EB" w:rsidP="00063BAF">
            <w:pPr>
              <w:pStyle w:val="Tabletext"/>
              <w:rPr>
                <w:b/>
              </w:rPr>
            </w:pPr>
            <w:r>
              <w:rPr>
                <w:b/>
              </w:rPr>
              <w:t>Sampling regime</w:t>
            </w:r>
          </w:p>
        </w:tc>
      </w:tr>
      <w:tr w:rsidR="004A53EB" w:rsidRPr="00E63C16" w14:paraId="28E774B8" w14:textId="77777777" w:rsidTr="004A53EB">
        <w:trPr>
          <w:trHeight w:val="3188"/>
        </w:trPr>
        <w:tc>
          <w:tcPr>
            <w:tcW w:w="710" w:type="pct"/>
            <w:tcBorders>
              <w:top w:val="single" w:sz="4" w:space="0" w:color="auto"/>
              <w:left w:val="single" w:sz="4" w:space="0" w:color="auto"/>
              <w:bottom w:val="single" w:sz="4" w:space="0" w:color="auto"/>
              <w:right w:val="single" w:sz="4" w:space="0" w:color="auto"/>
            </w:tcBorders>
            <w:noWrap/>
            <w:vAlign w:val="center"/>
          </w:tcPr>
          <w:p w14:paraId="28E774A4" w14:textId="77777777" w:rsidR="004A53EB" w:rsidRPr="00E63C16" w:rsidRDefault="004A53EB" w:rsidP="00BA19A6">
            <w:pPr>
              <w:pStyle w:val="Tabletext"/>
            </w:pPr>
            <w:r w:rsidRPr="00E63C16">
              <w:t>Vegetation diversity (Cat 2)</w:t>
            </w:r>
          </w:p>
        </w:tc>
        <w:tc>
          <w:tcPr>
            <w:tcW w:w="1133" w:type="pct"/>
            <w:tcBorders>
              <w:top w:val="single" w:sz="4" w:space="0" w:color="auto"/>
              <w:left w:val="nil"/>
              <w:bottom w:val="single" w:sz="4" w:space="0" w:color="auto"/>
              <w:right w:val="single" w:sz="4" w:space="0" w:color="auto"/>
            </w:tcBorders>
            <w:vAlign w:val="center"/>
          </w:tcPr>
          <w:p w14:paraId="28E774A5" w14:textId="77777777" w:rsidR="004A53EB" w:rsidRPr="00E63C16" w:rsidRDefault="004A53EB" w:rsidP="00063BAF">
            <w:pPr>
              <w:pStyle w:val="Tabletext"/>
            </w:pPr>
            <w:r w:rsidRPr="00E63C16">
              <w:t>What did Commonwealth environmental water contribute to Vegetation species diversity?</w:t>
            </w:r>
          </w:p>
          <w:p w14:paraId="28E774A6" w14:textId="77777777" w:rsidR="004A53EB" w:rsidRPr="00E63C16" w:rsidRDefault="004A53EB" w:rsidP="00063BAF">
            <w:pPr>
              <w:pStyle w:val="Tabletext"/>
            </w:pPr>
          </w:p>
          <w:p w14:paraId="28E774A7" w14:textId="77777777" w:rsidR="004A53EB" w:rsidRPr="00E63C16" w:rsidRDefault="004A53EB" w:rsidP="00063BAF">
            <w:pPr>
              <w:pStyle w:val="Tabletext"/>
            </w:pPr>
            <w:r w:rsidRPr="00E63C16">
              <w:t>What did Commonwealth environmental water contribute to Vegetation community diversity?</w:t>
            </w:r>
          </w:p>
          <w:p w14:paraId="28E774A8" w14:textId="77777777" w:rsidR="004A53EB" w:rsidRPr="00E63C16" w:rsidRDefault="004A53EB" w:rsidP="00063BAF">
            <w:pPr>
              <w:pStyle w:val="Tabletext"/>
            </w:pPr>
          </w:p>
        </w:tc>
        <w:tc>
          <w:tcPr>
            <w:tcW w:w="970" w:type="pct"/>
            <w:tcBorders>
              <w:top w:val="single" w:sz="4" w:space="0" w:color="auto"/>
              <w:left w:val="nil"/>
              <w:bottom w:val="single" w:sz="4" w:space="0" w:color="auto"/>
              <w:right w:val="single" w:sz="4" w:space="0" w:color="auto"/>
            </w:tcBorders>
            <w:vAlign w:val="center"/>
          </w:tcPr>
          <w:p w14:paraId="28E774A9" w14:textId="77777777" w:rsidR="004A53EB" w:rsidRPr="00E63C16" w:rsidRDefault="004A53EB" w:rsidP="00063BAF">
            <w:pPr>
              <w:pStyle w:val="Tabletext"/>
            </w:pPr>
            <w:r w:rsidRPr="00E63C16">
              <w:t xml:space="preserve">Understory species richness </w:t>
            </w:r>
          </w:p>
          <w:p w14:paraId="28E774AA" w14:textId="77777777" w:rsidR="004A53EB" w:rsidRPr="00E63C16" w:rsidRDefault="004A53EB" w:rsidP="00063BAF">
            <w:pPr>
              <w:pStyle w:val="Tabletext"/>
            </w:pPr>
            <w:r w:rsidRPr="00E63C16">
              <w:t>Percent cover of each understory  species</w:t>
            </w:r>
          </w:p>
          <w:p w14:paraId="28E774AB" w14:textId="77777777" w:rsidR="004A53EB" w:rsidRPr="00E63C16" w:rsidRDefault="004A53EB" w:rsidP="00063BAF">
            <w:pPr>
              <w:pStyle w:val="Tabletext"/>
            </w:pPr>
            <w:r w:rsidRPr="00E63C16">
              <w:t>Tree recruitment</w:t>
            </w:r>
          </w:p>
          <w:p w14:paraId="28E774AC" w14:textId="77777777" w:rsidR="004A53EB" w:rsidRPr="00E63C16" w:rsidRDefault="004A53EB" w:rsidP="00063BAF">
            <w:pPr>
              <w:pStyle w:val="Tabletext"/>
              <w:rPr>
                <w:bCs/>
                <w:szCs w:val="18"/>
              </w:rPr>
            </w:pPr>
            <w:r w:rsidRPr="00E63C16">
              <w:rPr>
                <w:bCs/>
                <w:szCs w:val="18"/>
              </w:rPr>
              <w:t>Photo point</w:t>
            </w:r>
          </w:p>
        </w:tc>
        <w:tc>
          <w:tcPr>
            <w:tcW w:w="1053" w:type="pct"/>
            <w:tcBorders>
              <w:top w:val="single" w:sz="4" w:space="0" w:color="auto"/>
              <w:left w:val="nil"/>
              <w:bottom w:val="single" w:sz="4" w:space="0" w:color="auto"/>
              <w:right w:val="single" w:sz="4" w:space="0" w:color="auto"/>
            </w:tcBorders>
            <w:vAlign w:val="center"/>
          </w:tcPr>
          <w:p w14:paraId="28E774AD" w14:textId="77777777" w:rsidR="004A53EB" w:rsidRPr="00E63C16" w:rsidRDefault="004A53EB" w:rsidP="00063BAF">
            <w:pPr>
              <w:pStyle w:val="Tabletext"/>
            </w:pPr>
            <w:r w:rsidRPr="00E63C16">
              <w:t>Wetland hydrology</w:t>
            </w:r>
          </w:p>
          <w:p w14:paraId="28E774AE" w14:textId="77777777" w:rsidR="004A53EB" w:rsidRPr="00E63C16" w:rsidRDefault="004A53EB" w:rsidP="00063BAF">
            <w:pPr>
              <w:pStyle w:val="Tabletext"/>
            </w:pPr>
            <w:r w:rsidRPr="00E63C16">
              <w:t>Depth, duration, rise and fall</w:t>
            </w:r>
            <w:r>
              <w:t>,</w:t>
            </w:r>
          </w:p>
          <w:p w14:paraId="28E774AF" w14:textId="77777777" w:rsidR="004A53EB" w:rsidRPr="00E63C16" w:rsidRDefault="004A53EB" w:rsidP="00063BAF">
            <w:pPr>
              <w:pStyle w:val="Tabletext"/>
            </w:pPr>
            <w:r w:rsidRPr="00E63C16">
              <w:t>flooding regime</w:t>
            </w:r>
          </w:p>
        </w:tc>
        <w:tc>
          <w:tcPr>
            <w:tcW w:w="1133" w:type="pct"/>
            <w:tcBorders>
              <w:top w:val="single" w:sz="4" w:space="0" w:color="auto"/>
              <w:left w:val="single" w:sz="4" w:space="0" w:color="auto"/>
              <w:bottom w:val="single" w:sz="4" w:space="0" w:color="auto"/>
              <w:right w:val="single" w:sz="4" w:space="0" w:color="auto"/>
            </w:tcBorders>
            <w:vAlign w:val="center"/>
          </w:tcPr>
          <w:p w14:paraId="28E774B0" w14:textId="77777777" w:rsidR="00A54798" w:rsidRDefault="00A54798" w:rsidP="00A54798">
            <w:pPr>
              <w:pStyle w:val="Tabletext"/>
            </w:pPr>
            <w:r>
              <w:t>As per standard method</w:t>
            </w:r>
          </w:p>
          <w:p w14:paraId="28E774B1" w14:textId="77777777" w:rsidR="004A53EB" w:rsidRDefault="004A53EB" w:rsidP="004A53EB">
            <w:pPr>
              <w:pStyle w:val="Tabletext"/>
            </w:pPr>
            <w:r>
              <w:t>Aligned with core wetland monitoring sites</w:t>
            </w:r>
          </w:p>
          <w:p w14:paraId="28E774B2" w14:textId="77777777" w:rsidR="004A53EB" w:rsidRDefault="004A53EB" w:rsidP="004A53EB">
            <w:pPr>
              <w:pStyle w:val="Tabletext"/>
            </w:pPr>
            <w:r>
              <w:t>12</w:t>
            </w:r>
            <w:r w:rsidRPr="00E63C16">
              <w:t xml:space="preserve"> sites across </w:t>
            </w:r>
            <w:r>
              <w:t xml:space="preserve">3 </w:t>
            </w:r>
            <w:r w:rsidRPr="00E63C16">
              <w:t>zones: Mid- Murr</w:t>
            </w:r>
            <w:r>
              <w:t>umbidgee, Redbank, Nimmie-Caira,</w:t>
            </w:r>
          </w:p>
          <w:p w14:paraId="28E774B3" w14:textId="77777777" w:rsidR="004A53EB" w:rsidRDefault="00A54798" w:rsidP="004A53EB">
            <w:pPr>
              <w:pStyle w:val="Tabletext"/>
            </w:pPr>
            <w:r>
              <w:t xml:space="preserve">5 </w:t>
            </w:r>
            <w:r w:rsidR="004A53EB" w:rsidRPr="00E63C16">
              <w:t xml:space="preserve">in 5 years </w:t>
            </w:r>
          </w:p>
          <w:p w14:paraId="28E774B4" w14:textId="77777777" w:rsidR="004A53EB" w:rsidRPr="00E63C16" w:rsidRDefault="004A53EB" w:rsidP="004A53EB">
            <w:pPr>
              <w:pStyle w:val="Tabletext"/>
            </w:pPr>
            <w:r w:rsidRPr="00E63C16">
              <w:t>Four surveys per year ( Before, during and after flows)</w:t>
            </w:r>
          </w:p>
          <w:p w14:paraId="28E774B5" w14:textId="77777777" w:rsidR="004A53EB" w:rsidRPr="00E63C16" w:rsidRDefault="004A53EB" w:rsidP="004A53EB">
            <w:pPr>
              <w:pStyle w:val="Tabletext"/>
            </w:pPr>
            <w:r w:rsidRPr="00E63C16">
              <w:t xml:space="preserve">3 x </w:t>
            </w:r>
            <w:r w:rsidR="0046455A">
              <w:t>150</w:t>
            </w:r>
            <w:r w:rsidRPr="00E63C16">
              <w:t xml:space="preserve"> transects </w:t>
            </w:r>
            <w:r w:rsidR="0046455A">
              <w:t xml:space="preserve"> or 2 x 250 m transects</w:t>
            </w:r>
          </w:p>
          <w:p w14:paraId="28E774B6" w14:textId="77777777" w:rsidR="004A53EB" w:rsidRPr="00E63C16" w:rsidRDefault="004A53EB" w:rsidP="004A53EB">
            <w:pPr>
              <w:pStyle w:val="Tabletext"/>
            </w:pPr>
          </w:p>
          <w:p w14:paraId="28E774B7" w14:textId="77777777" w:rsidR="004A53EB" w:rsidRPr="00E63C16" w:rsidRDefault="004A53EB" w:rsidP="004A53EB">
            <w:pPr>
              <w:pStyle w:val="Tabletext"/>
            </w:pPr>
          </w:p>
        </w:tc>
      </w:tr>
    </w:tbl>
    <w:p w14:paraId="28E774B9" w14:textId="77777777" w:rsidR="003A6571" w:rsidRDefault="003A6571" w:rsidP="00AF6266"/>
    <w:p w14:paraId="28E774BA" w14:textId="77777777" w:rsidR="003A6571" w:rsidRDefault="003A6571">
      <w:pPr>
        <w:spacing w:after="0" w:line="240" w:lineRule="auto"/>
      </w:pPr>
      <w:r>
        <w:br w:type="page"/>
      </w:r>
    </w:p>
    <w:p w14:paraId="28E774BB" w14:textId="77777777" w:rsidR="00C218A3" w:rsidRPr="00E63C16" w:rsidRDefault="00C218A3" w:rsidP="00AF6266"/>
    <w:p w14:paraId="28E774BC" w14:textId="77777777" w:rsidR="00C218A3" w:rsidRPr="00E63C16" w:rsidRDefault="00C218A3" w:rsidP="00F306A5">
      <w:pPr>
        <w:pStyle w:val="Heading3"/>
      </w:pPr>
      <w:r w:rsidRPr="00E63C16">
        <w:t xml:space="preserve"> </w:t>
      </w:r>
      <w:bookmarkStart w:id="111" w:name="_Toc385495661"/>
      <w:r w:rsidRPr="00E63C16">
        <w:t>Methods</w:t>
      </w:r>
      <w:bookmarkEnd w:id="111"/>
    </w:p>
    <w:p w14:paraId="28E774BD" w14:textId="77777777" w:rsidR="00C218A3" w:rsidRPr="00E63C16" w:rsidRDefault="00C218A3" w:rsidP="006E2F90">
      <w:pPr>
        <w:pStyle w:val="Heading4"/>
      </w:pPr>
      <w:r w:rsidRPr="00E63C16">
        <w:t>Understory vegetation diversity (Cat</w:t>
      </w:r>
      <w:r w:rsidR="004C4123">
        <w:t>egory</w:t>
      </w:r>
      <w:r w:rsidRPr="00E63C16">
        <w:t xml:space="preserve"> 2) </w:t>
      </w:r>
    </w:p>
    <w:p w14:paraId="28E774BE" w14:textId="77777777" w:rsidR="00C218A3" w:rsidRPr="00E63C16" w:rsidRDefault="00C218A3" w:rsidP="00AF6266">
      <w:pPr>
        <w:pStyle w:val="BodyText1"/>
      </w:pPr>
      <w:r w:rsidRPr="00E63C16">
        <w:t xml:space="preserve">Vegetation community composition, percent cover and tree recruitment will be assessed as per the standard method and will be undertaken at </w:t>
      </w:r>
      <w:r w:rsidR="0046455A">
        <w:t>12</w:t>
      </w:r>
      <w:r w:rsidRPr="00E63C16">
        <w:t xml:space="preserve"> wetlands (aligned with fish wetland monitoring sites). These sites are representative of dominant vegetation communities across the mid-Murrumbidgee (n=</w:t>
      </w:r>
      <w:r w:rsidR="000A567C">
        <w:t>4</w:t>
      </w:r>
      <w:r w:rsidRPr="00E63C16">
        <w:t>) (river red gum- oxbows) and Lowbidgee floodplain (n=</w:t>
      </w:r>
      <w:r w:rsidR="000A567C">
        <w:t>4</w:t>
      </w:r>
      <w:r w:rsidRPr="00E63C16">
        <w:t>) (lignum</w:t>
      </w:r>
      <w:r w:rsidR="000A567C">
        <w:t xml:space="preserve">/black-box, </w:t>
      </w:r>
      <w:r w:rsidRPr="00E63C16">
        <w:t>river red gum-spike rush depressions (n=4</w:t>
      </w:r>
      <w:r w:rsidR="000A567C">
        <w:t>).</w:t>
      </w:r>
      <w:r w:rsidRPr="00E63C16">
        <w:t xml:space="preserve"> Surveys will be undertaken on four occasions </w:t>
      </w:r>
      <w:r w:rsidR="000A567C">
        <w:t xml:space="preserve">in conjunction with wetland fish surveys </w:t>
      </w:r>
      <w:r w:rsidR="00114595">
        <w:t>(September</w:t>
      </w:r>
      <w:r w:rsidR="000A567C">
        <w:t xml:space="preserve">, November, January, </w:t>
      </w:r>
      <w:r w:rsidR="00114595">
        <w:t>and March</w:t>
      </w:r>
      <w:r w:rsidR="000A567C">
        <w:t>)</w:t>
      </w:r>
      <w:r w:rsidRPr="00E63C16">
        <w:t xml:space="preserve"> to capture annual changes in vegetation growth and establishment and wetland draw down. </w:t>
      </w:r>
    </w:p>
    <w:p w14:paraId="28E774BF" w14:textId="77777777" w:rsidR="00C218A3" w:rsidRPr="00E63C16" w:rsidRDefault="00C218A3" w:rsidP="009C763D">
      <w:pPr>
        <w:pStyle w:val="BodyText1"/>
      </w:pPr>
      <w:r w:rsidRPr="00E63C16">
        <w:t>Wetland geomorphology differs considerably between the mid-Murrumbidgee region and the Lowbidgee floodplain</w:t>
      </w:r>
      <w:r>
        <w:t>,</w:t>
      </w:r>
      <w:r w:rsidRPr="00E63C16">
        <w:t xml:space="preserve"> and</w:t>
      </w:r>
      <w:r>
        <w:t>,</w:t>
      </w:r>
      <w:r w:rsidRPr="00E63C16">
        <w:t xml:space="preserve"> as a result</w:t>
      </w:r>
      <w:r>
        <w:t>,</w:t>
      </w:r>
      <w:r w:rsidRPr="00E63C16">
        <w:t xml:space="preserve"> different placements </w:t>
      </w:r>
      <w:r w:rsidR="00422DC6">
        <w:t>and lengths of transects</w:t>
      </w:r>
      <w:r w:rsidRPr="00E63C16">
        <w:t xml:space="preserve"> are required to adequately capture the response of vegetation communities. Oxbow lagoons in the mid-Murrumbidgee, while variable in term</w:t>
      </w:r>
      <w:r>
        <w:t>s</w:t>
      </w:r>
      <w:r w:rsidRPr="00E63C16">
        <w:t xml:space="preserve"> of their commence-to–fill and depth</w:t>
      </w:r>
      <w:r>
        <w:t>,</w:t>
      </w:r>
      <w:r w:rsidRPr="00E63C16">
        <w:t xml:space="preserve"> have uniform bath</w:t>
      </w:r>
      <w:r w:rsidR="002C6812">
        <w:t>y</w:t>
      </w:r>
      <w:r w:rsidRPr="00E63C16">
        <w:t xml:space="preserve">metry with strong vertical variation in vegetation species composition </w:t>
      </w:r>
      <w:r>
        <w:t>(</w:t>
      </w:r>
      <w:r w:rsidRPr="00E63C16">
        <w:t>e.g</w:t>
      </w:r>
      <w:r>
        <w:t xml:space="preserve">. </w:t>
      </w:r>
      <w:r w:rsidRPr="00E63C16">
        <w:t>terrestrial-semi-aquatic-aquatic and tree recruitment) with the boundary between these three dominant communities changing over time in response to wetlands</w:t>
      </w:r>
      <w:r>
        <w:t>’</w:t>
      </w:r>
      <w:r w:rsidRPr="00E63C16">
        <w:t xml:space="preserve"> filling and drying patterns</w:t>
      </w:r>
      <w:r>
        <w:t xml:space="preserve"> (Plate </w:t>
      </w:r>
      <w:r w:rsidR="00FE1CA5">
        <w:t>3</w:t>
      </w:r>
      <w:r>
        <w:t>).</w:t>
      </w:r>
    </w:p>
    <w:p w14:paraId="28E774C0" w14:textId="77777777" w:rsidR="00C218A3" w:rsidRPr="00E63C16" w:rsidRDefault="00C218A3" w:rsidP="00AF6266">
      <w:pPr>
        <w:pStyle w:val="BodyText1"/>
      </w:pPr>
    </w:p>
    <w:p w14:paraId="28E774C1" w14:textId="77777777" w:rsidR="00C218A3" w:rsidRPr="00E63C16" w:rsidRDefault="00C218A3">
      <w:pPr>
        <w:spacing w:after="0" w:line="240" w:lineRule="auto"/>
        <w:rPr>
          <w:rFonts w:cs="Angsana New"/>
          <w:lang w:eastAsia="zh-CN" w:bidi="th-TH"/>
        </w:rPr>
      </w:pPr>
    </w:p>
    <w:p w14:paraId="28E774C2" w14:textId="77777777" w:rsidR="00C218A3" w:rsidRDefault="00075B3E" w:rsidP="00AF6266">
      <w:pPr>
        <w:pStyle w:val="Caption"/>
      </w:pPr>
      <w:bookmarkStart w:id="112" w:name="_Ref381177499"/>
      <w:r>
        <w:rPr>
          <w:noProof/>
        </w:rPr>
        <w:drawing>
          <wp:inline distT="0" distB="0" distL="0" distR="0" wp14:anchorId="28E78854" wp14:editId="28E78855">
            <wp:extent cx="2616835" cy="2096770"/>
            <wp:effectExtent l="19050" t="0" r="0" b="0"/>
            <wp:docPr id="27" name="Picture 44" descr="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051.JPG"/>
                    <pic:cNvPicPr>
                      <a:picLocks noChangeAspect="1" noChangeArrowheads="1"/>
                    </pic:cNvPicPr>
                  </pic:nvPicPr>
                  <pic:blipFill>
                    <a:blip r:embed="rId48"/>
                    <a:srcRect/>
                    <a:stretch>
                      <a:fillRect/>
                    </a:stretch>
                  </pic:blipFill>
                  <pic:spPr bwMode="auto">
                    <a:xfrm>
                      <a:off x="0" y="0"/>
                      <a:ext cx="2616835" cy="2096770"/>
                    </a:xfrm>
                    <a:prstGeom prst="rect">
                      <a:avLst/>
                    </a:prstGeom>
                    <a:noFill/>
                    <a:ln w="9525">
                      <a:noFill/>
                      <a:miter lim="800000"/>
                      <a:headEnd/>
                      <a:tailEnd/>
                    </a:ln>
                  </pic:spPr>
                </pic:pic>
              </a:graphicData>
            </a:graphic>
          </wp:inline>
        </w:drawing>
      </w:r>
      <w:r w:rsidR="00C218A3">
        <w:t xml:space="preserve"> </w:t>
      </w:r>
      <w:r>
        <w:rPr>
          <w:noProof/>
        </w:rPr>
        <w:drawing>
          <wp:inline distT="0" distB="0" distL="0" distR="0" wp14:anchorId="28E78856" wp14:editId="28E78857">
            <wp:extent cx="2790190" cy="2096770"/>
            <wp:effectExtent l="19050" t="0" r="0" b="0"/>
            <wp:docPr id="28" name="Picture 42" descr="Murrumbidgee Oct 2013 4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Murrumbidgee Oct 2013 470.JPG"/>
                    <pic:cNvPicPr>
                      <a:picLocks noChangeAspect="1" noChangeArrowheads="1"/>
                    </pic:cNvPicPr>
                  </pic:nvPicPr>
                  <pic:blipFill>
                    <a:blip r:embed="rId49"/>
                    <a:srcRect/>
                    <a:stretch>
                      <a:fillRect/>
                    </a:stretch>
                  </pic:blipFill>
                  <pic:spPr bwMode="auto">
                    <a:xfrm>
                      <a:off x="0" y="0"/>
                      <a:ext cx="2790190" cy="2096770"/>
                    </a:xfrm>
                    <a:prstGeom prst="rect">
                      <a:avLst/>
                    </a:prstGeom>
                    <a:noFill/>
                    <a:ln w="9525">
                      <a:noFill/>
                      <a:miter lim="800000"/>
                      <a:headEnd/>
                      <a:tailEnd/>
                    </a:ln>
                  </pic:spPr>
                </pic:pic>
              </a:graphicData>
            </a:graphic>
          </wp:inline>
        </w:drawing>
      </w:r>
    </w:p>
    <w:p w14:paraId="28E774C3" w14:textId="77777777" w:rsidR="00C218A3" w:rsidRPr="00E63C16" w:rsidRDefault="00C218A3" w:rsidP="00AF6266">
      <w:pPr>
        <w:pStyle w:val="Caption"/>
      </w:pPr>
      <w:r w:rsidRPr="00E63C16">
        <w:t xml:space="preserve">Plate </w:t>
      </w:r>
      <w:r w:rsidR="003B1026">
        <w:fldChar w:fldCharType="begin"/>
      </w:r>
      <w:r w:rsidR="00E2155D">
        <w:instrText xml:space="preserve"> SEQ Plate \* ARABIC </w:instrText>
      </w:r>
      <w:r w:rsidR="003B1026">
        <w:fldChar w:fldCharType="separate"/>
      </w:r>
      <w:r w:rsidR="00E43816">
        <w:rPr>
          <w:noProof/>
        </w:rPr>
        <w:t>2</w:t>
      </w:r>
      <w:r w:rsidR="003B1026">
        <w:rPr>
          <w:noProof/>
        </w:rPr>
        <w:fldChar w:fldCharType="end"/>
      </w:r>
      <w:bookmarkEnd w:id="112"/>
      <w:r w:rsidRPr="00E63C16">
        <w:t xml:space="preserve"> McKenna’s Lagoon in the mid-Murrum</w:t>
      </w:r>
      <w:r>
        <w:t>bidgee two</w:t>
      </w:r>
      <w:r w:rsidRPr="00E63C16">
        <w:t xml:space="preserve"> months after inundation (August 2012) (</w:t>
      </w:r>
      <w:r>
        <w:t>left</w:t>
      </w:r>
      <w:r w:rsidRPr="00E63C16">
        <w:t xml:space="preserve">) and </w:t>
      </w:r>
      <w:r>
        <w:t xml:space="preserve">in </w:t>
      </w:r>
      <w:r w:rsidRPr="00E63C16">
        <w:t>dry phase (December 2013)</w:t>
      </w:r>
      <w:r>
        <w:t xml:space="preserve"> (right)</w:t>
      </w:r>
      <w:r w:rsidRPr="00E63C16">
        <w:t xml:space="preserve"> showing strong vertical lines of river red gum recruitment.</w:t>
      </w:r>
    </w:p>
    <w:p w14:paraId="28E774C4" w14:textId="77777777" w:rsidR="00C218A3" w:rsidRPr="00E63C16" w:rsidRDefault="00C218A3" w:rsidP="00AF6266">
      <w:pPr>
        <w:pStyle w:val="BodyText1"/>
      </w:pPr>
    </w:p>
    <w:p w14:paraId="28E774C5" w14:textId="77777777" w:rsidR="00C218A3" w:rsidRDefault="00C218A3" w:rsidP="00AF6266">
      <w:pPr>
        <w:pStyle w:val="BodyText1"/>
      </w:pPr>
      <w:r w:rsidRPr="00E63C16">
        <w:t xml:space="preserve">Three permanent </w:t>
      </w:r>
      <w:r w:rsidR="00BA3415">
        <w:t>90m or</w:t>
      </w:r>
      <w:r w:rsidR="00422DC6">
        <w:t xml:space="preserve">150m </w:t>
      </w:r>
      <w:r w:rsidR="00BA3415">
        <w:t xml:space="preserve">transects </w:t>
      </w:r>
      <w:r w:rsidR="00422DC6">
        <w:t>or two 250m transects containing either 30 or 50 1m</w:t>
      </w:r>
      <w:r w:rsidR="00422DC6" w:rsidRPr="00422DC6">
        <w:rPr>
          <w:vertAlign w:val="superscript"/>
        </w:rPr>
        <w:t>2</w:t>
      </w:r>
      <w:r w:rsidR="00422DC6" w:rsidRPr="00E63C16">
        <w:t xml:space="preserve"> </w:t>
      </w:r>
      <w:r w:rsidRPr="00E63C16">
        <w:t>quadrats</w:t>
      </w:r>
      <w:r w:rsidR="00422DC6">
        <w:t xml:space="preserve"> will be established</w:t>
      </w:r>
      <w:r w:rsidRPr="00E63C16">
        <w:t xml:space="preserve"> &gt;100 m apart at each wetland</w:t>
      </w:r>
      <w:r w:rsidR="00422DC6">
        <w:t xml:space="preserve">. Transects will align with those established in </w:t>
      </w:r>
      <w:r w:rsidRPr="00E63C16">
        <w:t xml:space="preserve"> 2010 </w:t>
      </w:r>
      <w:r w:rsidR="00422DC6">
        <w:t>and</w:t>
      </w:r>
      <w:r w:rsidRPr="00E63C16">
        <w:t xml:space="preserve"> IMEF transects </w:t>
      </w:r>
      <w:r>
        <w:t>that</w:t>
      </w:r>
      <w:r w:rsidRPr="00E63C16">
        <w:t xml:space="preserve"> were established in 1998 </w:t>
      </w:r>
      <w:r w:rsidR="003B1026" w:rsidRPr="00E63C16">
        <w:fldChar w:fldCharType="begin"/>
      </w:r>
      <w:r w:rsidRPr="00E63C16">
        <w:instrText xml:space="preserve"> ADDIN EN.CITE &lt;EndNote&gt;&lt;Cite&gt;&lt;Author&gt;Chessman&lt;/Author&gt;&lt;Year&gt;2003&lt;/Year&gt;&lt;RecNum&gt;3399&lt;/RecNum&gt;&lt;DisplayText&gt;(Chessman 2003)&lt;/DisplayText&gt;&lt;record&gt;&lt;rec-number&gt;3399&lt;/rec-number&gt;&lt;foreign-keys&gt;&lt;key app="EN" db-id="vxxvsda2b05fxpeaw2dp552mtrd5trxdrf0s"&gt;3399&lt;/key&gt;&lt;/foreign-keys&gt;&lt;ref-type name="Book"&gt;6&lt;/ref-type&gt;&lt;contributors&gt;&lt;authors&gt;&lt;author&gt;Chessman, B.&lt;/author&gt;&lt;/authors&gt;&lt;/contributors&gt;&lt;titles&gt;&lt;title&gt;Integrated monitoring of environmental flows:State summary report 1998-2000&lt;/title&gt;&lt;/titles&gt;&lt;dates&gt;&lt;year&gt;2003&lt;/year&gt;&lt;/dates&gt;&lt;pub-location&gt;NSW&lt;/pub-location&gt;&lt;publisher&gt;NSW Department of Infrastructure, Planning and Natural Resources&lt;/publisher&gt;&lt;urls&gt;&lt;/urls&gt;&lt;/record&gt;&lt;/Cite&gt;&lt;/EndNote&gt;</w:instrText>
      </w:r>
      <w:r w:rsidR="003B1026" w:rsidRPr="00E63C16">
        <w:fldChar w:fldCharType="separate"/>
      </w:r>
      <w:r w:rsidRPr="00E63C16">
        <w:rPr>
          <w:noProof/>
        </w:rPr>
        <w:t>(</w:t>
      </w:r>
      <w:hyperlink w:anchor="_ENREF_19" w:tooltip="Chessman, 2003 #3399" w:history="1">
        <w:r w:rsidR="0084200E" w:rsidRPr="00E63C16">
          <w:rPr>
            <w:noProof/>
          </w:rPr>
          <w:t>Chessman 2003</w:t>
        </w:r>
      </w:hyperlink>
      <w:r w:rsidRPr="00E63C16">
        <w:rPr>
          <w:noProof/>
        </w:rPr>
        <w:t>)</w:t>
      </w:r>
      <w:r w:rsidR="003B1026" w:rsidRPr="00E63C16">
        <w:fldChar w:fldCharType="end"/>
      </w:r>
      <w:r w:rsidR="00422DC6">
        <w:t xml:space="preserve"> where appropriate</w:t>
      </w:r>
      <w:r w:rsidRPr="00E63C16">
        <w:t xml:space="preserve">. Each </w:t>
      </w:r>
      <w:r w:rsidR="00422DC6">
        <w:t xml:space="preserve">transect </w:t>
      </w:r>
      <w:r w:rsidRPr="00E63C16">
        <w:t xml:space="preserve">starts at the high water line and runs towards the centre of the wetland. </w:t>
      </w:r>
      <w:r w:rsidR="00422DC6">
        <w:t xml:space="preserve">Each </w:t>
      </w:r>
      <w:r w:rsidRPr="00E63C16">
        <w:t>1</w:t>
      </w:r>
      <w:r w:rsidR="002C6812">
        <w:t xml:space="preserve"> </w:t>
      </w:r>
      <w:r w:rsidRPr="00E63C16">
        <w:t>m</w:t>
      </w:r>
      <w:r w:rsidRPr="00E63C16">
        <w:rPr>
          <w:vertAlign w:val="superscript"/>
        </w:rPr>
        <w:t>2</w:t>
      </w:r>
      <w:r w:rsidRPr="00E63C16">
        <w:t xml:space="preserve"> </w:t>
      </w:r>
      <w:r w:rsidR="00422DC6">
        <w:t>quadrat is</w:t>
      </w:r>
      <w:r w:rsidRPr="00E63C16">
        <w:t xml:space="preserve"> assessed for </w:t>
      </w:r>
      <w:r w:rsidR="00BA3415">
        <w:t xml:space="preserve">Crown Cover, </w:t>
      </w:r>
      <w:r w:rsidRPr="00E63C16">
        <w:t>leaf litter,</w:t>
      </w:r>
      <w:r w:rsidR="00BA3415">
        <w:t xml:space="preserve"> log cover, </w:t>
      </w:r>
      <w:r w:rsidR="00BA3415" w:rsidRPr="00E63C16">
        <w:t>bare</w:t>
      </w:r>
      <w:r w:rsidRPr="00E63C16">
        <w:t xml:space="preserve"> ground, open water</w:t>
      </w:r>
      <w:r w:rsidR="00422DC6">
        <w:t>, water depth</w:t>
      </w:r>
      <w:r w:rsidR="00BA3415">
        <w:t>, soil moisture</w:t>
      </w:r>
      <w:r w:rsidRPr="00E63C16">
        <w:t xml:space="preserve"> and tree size class </w:t>
      </w:r>
      <w:r w:rsidR="00BA3415" w:rsidRPr="00E63C16">
        <w:t xml:space="preserve">percent cover of each species, </w:t>
      </w:r>
      <w:r w:rsidRPr="00E63C16">
        <w:t>as per standard method (Cat</w:t>
      </w:r>
      <w:r w:rsidR="004C4123">
        <w:t>egory</w:t>
      </w:r>
      <w:r w:rsidRPr="00E63C16">
        <w:t xml:space="preserve"> 2).  Permanent photo points were established at the start of each </w:t>
      </w:r>
      <w:r w:rsidR="00422DC6">
        <w:t>transect</w:t>
      </w:r>
      <w:r w:rsidRPr="00E63C16">
        <w:t xml:space="preserve"> in 2012 to provide a graphic representation of vegetation recovery over time. </w:t>
      </w:r>
    </w:p>
    <w:p w14:paraId="28E774C6" w14:textId="77777777" w:rsidR="00422DC6" w:rsidRPr="00E63C16" w:rsidRDefault="00422DC6" w:rsidP="00AF6266">
      <w:pPr>
        <w:pStyle w:val="BodyText1"/>
      </w:pPr>
    </w:p>
    <w:p w14:paraId="28E774C7" w14:textId="77777777" w:rsidR="00C218A3" w:rsidRPr="00E63C16" w:rsidRDefault="00A53BB3" w:rsidP="00F306A5">
      <w:pPr>
        <w:pStyle w:val="Heading3"/>
      </w:pPr>
      <w:r>
        <w:t>Data Analysis framework against evaluation questions</w:t>
      </w:r>
    </w:p>
    <w:p w14:paraId="28E774C8" w14:textId="77777777" w:rsidR="00C218A3" w:rsidRPr="00787143" w:rsidRDefault="00C218A3" w:rsidP="00324FE9">
      <w:pPr>
        <w:pStyle w:val="BodyText10"/>
      </w:pPr>
      <w:r w:rsidRPr="00787143">
        <w:t xml:space="preserve">The </w:t>
      </w:r>
      <w:r>
        <w:t xml:space="preserve">change in vegetation community composition before, during and after Commonwealth environmental watering actions </w:t>
      </w:r>
      <w:r w:rsidR="003A6571">
        <w:t xml:space="preserve">within the Selected Area, </w:t>
      </w:r>
      <w:r w:rsidRPr="00787143">
        <w:t xml:space="preserve">will be analysed using PERMANOVAs for multivariate community data. </w:t>
      </w:r>
      <w:r>
        <w:t xml:space="preserve">Vegetation diversity change will be assessed at two temporal scales –within year change in vegetation cover and diversity following environmental watering actions is evaluated </w:t>
      </w:r>
      <w:r w:rsidRPr="00787143">
        <w:t xml:space="preserve">within and between water years, and between zones using PERMANOVA </w:t>
      </w:r>
      <w:r w:rsidR="003B1026">
        <w:fldChar w:fldCharType="begin"/>
      </w:r>
      <w:r w:rsidR="000969F1">
        <w:instrText xml:space="preserve"> ADDIN EN.CITE &lt;EndNote&gt;&lt;Cite&gt;&lt;Author&gt;Anderson&lt;/Author&gt;&lt;Year&gt;2008&lt;/Year&gt;&lt;RecNum&gt;3582&lt;/RecNum&gt;&lt;DisplayText&gt;(Anderson, Gorley&lt;style face="italic"&gt; et al.&lt;/style&gt; 2008)&lt;/DisplayText&gt;&lt;record&gt;&lt;rec-number&gt;3582&lt;/rec-number&gt;&lt;foreign-keys&gt;&lt;key app="EN" db-id="vxxvsda2b05fxpeaw2dp552mtrd5trxdrf0s"&gt;3582&lt;/key&gt;&lt;/foreign-keys&gt;&lt;ref-type name="Book"&gt;6&lt;/ref-type&gt;&lt;contributors&gt;&lt;authors&gt;&lt;author&gt;Anderson, M.&lt;/author&gt;&lt;author&gt;Gorley, R.N.&lt;/author&gt;&lt;author&gt;Clarke, K.R.&lt;/author&gt;&lt;/authors&gt;&lt;/contributors&gt;&lt;titles&gt;&lt;title&gt;Permanova+ for Primer: Guide to Software and Statistical Methods&lt;/title&gt;&lt;/titles&gt;&lt;dates&gt;&lt;year&gt;2008&lt;/year&gt;&lt;/dates&gt;&lt;pub-location&gt;Plymouth.&lt;/pub-location&gt;&lt;publisher&gt;PRIMER-E &lt;/publisher&gt;&lt;urls&gt;&lt;/urls&gt;&lt;/record&gt;&lt;/Cite&gt;&lt;/EndNote&gt;</w:instrText>
      </w:r>
      <w:r w:rsidR="003B1026">
        <w:fldChar w:fldCharType="separate"/>
      </w:r>
      <w:r w:rsidR="000969F1">
        <w:rPr>
          <w:noProof/>
        </w:rPr>
        <w:t>(</w:t>
      </w:r>
      <w:hyperlink w:anchor="_ENREF_3" w:tooltip="Anderson, 2008 #3582" w:history="1">
        <w:r w:rsidR="0084200E">
          <w:rPr>
            <w:noProof/>
          </w:rPr>
          <w:t>Anderson, Gorley</w:t>
        </w:r>
        <w:r w:rsidR="0084200E" w:rsidRPr="000969F1">
          <w:rPr>
            <w:i/>
            <w:noProof/>
          </w:rPr>
          <w:t xml:space="preserve"> et al.</w:t>
        </w:r>
        <w:r w:rsidR="0084200E">
          <w:rPr>
            <w:noProof/>
          </w:rPr>
          <w:t xml:space="preserve"> 2008</w:t>
        </w:r>
      </w:hyperlink>
      <w:r w:rsidR="000969F1">
        <w:rPr>
          <w:noProof/>
        </w:rPr>
        <w:t>)</w:t>
      </w:r>
      <w:r w:rsidR="003B1026">
        <w:fldChar w:fldCharType="end"/>
      </w:r>
      <w:r w:rsidRPr="00787143">
        <w:t xml:space="preserve"> in Primer </w:t>
      </w:r>
      <w:r w:rsidR="003B1026">
        <w:fldChar w:fldCharType="begin"/>
      </w:r>
      <w:r w:rsidR="000969F1">
        <w:instrText xml:space="preserve"> ADDIN EN.CITE &lt;EndNote&gt;&lt;Cite&gt;&lt;Author&gt;Clarke&lt;/Author&gt;&lt;Year&gt;2006&lt;/Year&gt;&lt;RecNum&gt;3583&lt;/RecNum&gt;&lt;DisplayText&gt;(Clarke and Gorley 2006)&lt;/DisplayText&gt;&lt;record&gt;&lt;rec-number&gt;3583&lt;/rec-number&gt;&lt;foreign-keys&gt;&lt;key app="EN" db-id="vxxvsda2b05fxpeaw2dp552mtrd5trxdrf0s"&gt;3583&lt;/key&gt;&lt;/foreign-keys&gt;&lt;ref-type name="Book"&gt;6&lt;/ref-type&gt;&lt;contributors&gt;&lt;authors&gt;&lt;author&gt;Clarke, K.R.,&lt;/author&gt;&lt;author&gt;Gorley, R.N.&lt;/author&gt;&lt;/authors&gt;&lt;/contributors&gt;&lt;titles&gt;&lt;title&gt; PRIMER v6: User Manual/Tutorial&lt;/title&gt;&lt;/titles&gt;&lt;volume&gt;&amp;#xD;. .&lt;/volume&gt;&lt;dates&gt;&lt;year&gt;2006&lt;/year&gt;&lt;/dates&gt;&lt;pub-location&gt;Plymouth&lt;/pub-location&gt;&lt;publisher&gt;PRIMER-E&lt;/publisher&gt;&lt;urls&gt;&lt;/urls&gt;&lt;/record&gt;&lt;/Cite&gt;&lt;/EndNote&gt;</w:instrText>
      </w:r>
      <w:r w:rsidR="003B1026">
        <w:fldChar w:fldCharType="separate"/>
      </w:r>
      <w:r w:rsidR="000969F1">
        <w:rPr>
          <w:noProof/>
        </w:rPr>
        <w:t>(</w:t>
      </w:r>
      <w:hyperlink w:anchor="_ENREF_22" w:tooltip="Clarke, 2006 #3583" w:history="1">
        <w:r w:rsidR="0084200E">
          <w:rPr>
            <w:noProof/>
          </w:rPr>
          <w:t>Clarke and Gorley 2006</w:t>
        </w:r>
      </w:hyperlink>
      <w:r w:rsidR="000969F1">
        <w:rPr>
          <w:noProof/>
        </w:rPr>
        <w:t>)</w:t>
      </w:r>
      <w:r w:rsidR="003B1026">
        <w:fldChar w:fldCharType="end"/>
      </w:r>
      <w:r>
        <w:t xml:space="preserve">. </w:t>
      </w:r>
      <w:r w:rsidRPr="00787143">
        <w:t xml:space="preserve">Post-hoc testing will be used to examine where significant differences were observed among times and zones. This will allow us to evaluate whether environmental water </w:t>
      </w:r>
      <w:r>
        <w:t>changed the relative contribution of key functional groups</w:t>
      </w:r>
      <w:r w:rsidRPr="00787143">
        <w:t xml:space="preserve">. </w:t>
      </w:r>
    </w:p>
    <w:p w14:paraId="28E774C9" w14:textId="77777777" w:rsidR="00C218A3" w:rsidRDefault="00C218A3" w:rsidP="00324FE9">
      <w:pPr>
        <w:spacing w:after="0" w:line="240" w:lineRule="auto"/>
        <w:rPr>
          <w:rStyle w:val="Heading4Char"/>
          <w:rFonts w:eastAsia="Calibri" w:cs="Angsana New"/>
          <w:b w:val="0"/>
          <w:bCs w:val="0"/>
          <w:i w:val="0"/>
          <w:lang w:eastAsia="zh-CN" w:bidi="th-TH"/>
        </w:rPr>
      </w:pPr>
      <w:r>
        <w:rPr>
          <w:rStyle w:val="Heading4Char"/>
          <w:rFonts w:eastAsia="Calibri"/>
          <w:b w:val="0"/>
          <w:bCs w:val="0"/>
          <w:i w:val="0"/>
          <w:lang w:eastAsia="zh-CN"/>
        </w:rPr>
        <w:br w:type="page"/>
      </w:r>
    </w:p>
    <w:p w14:paraId="28E774CA" w14:textId="77777777" w:rsidR="00C218A3" w:rsidRPr="00E63C16" w:rsidRDefault="0046455A" w:rsidP="00446878">
      <w:pPr>
        <w:pStyle w:val="Heading2"/>
      </w:pPr>
      <w:bookmarkStart w:id="113" w:name="_Toc385495663"/>
      <w:bookmarkStart w:id="114" w:name="_Toc391976361"/>
      <w:r>
        <w:t xml:space="preserve"> </w:t>
      </w:r>
      <w:r w:rsidR="00C218A3" w:rsidRPr="00E63C16">
        <w:t>Microcrustaceans</w:t>
      </w:r>
      <w:bookmarkEnd w:id="113"/>
      <w:bookmarkEnd w:id="114"/>
    </w:p>
    <w:p w14:paraId="28E774CB" w14:textId="77777777" w:rsidR="00C218A3" w:rsidRPr="00E63C16" w:rsidRDefault="00C218A3">
      <w:pPr>
        <w:pStyle w:val="BodyText10"/>
      </w:pPr>
      <w:r w:rsidRPr="00E63C16">
        <w:rPr>
          <w:lang w:val="en-GB"/>
        </w:rPr>
        <w:t xml:space="preserve">Microinvertebrates play a key role in floodplain river food webs, as prey to a wide range of fauna including fish </w:t>
      </w:r>
      <w:r w:rsidR="003B1026" w:rsidRPr="00E63C16">
        <w:fldChar w:fldCharType="begin"/>
      </w:r>
      <w:r w:rsidR="00B2048E">
        <w:instrText xml:space="preserve"> ADDIN EN.CITE &lt;EndNote&gt;&lt;Cite&gt;&lt;Author&gt;King&lt;/Author&gt;&lt;Year&gt;2004&lt;/Year&gt;&lt;RecNum&gt;3326&lt;/RecNum&gt;&lt;DisplayText&gt;(King 2004)&lt;/DisplayText&gt;&lt;record&gt;&lt;rec-number&gt;3326&lt;/rec-number&gt;&lt;foreign-keys&gt;&lt;key app="EN" db-id="vxxvsda2b05fxpeaw2dp552mtrd5trxdrf0s"&gt;3326&lt;/key&gt;&lt;/foreign-keys&gt;&lt;ref-type name="Journal Article"&gt;17&lt;/ref-type&gt;&lt;contributors&gt;&lt;authors&gt;&lt;author&gt;King, A. J.&lt;/author&gt;&lt;/authors&gt;&lt;/contributors&gt;&lt;titles&gt;&lt;title&gt;Density and distribution of potential prey for larval fish in the main channel of a floodplain river: pelagic versus epibenthic meiofauna&lt;/title&gt;&lt;secondary-title&gt;River Research and Applications&lt;/secondary-title&gt;&lt;/titles&gt;&lt;periodical&gt;&lt;full-title&gt;River Research and Applications&lt;/full-title&gt;&lt;/periodical&gt;&lt;pages&gt;883-897&lt;/pages&gt;&lt;volume&gt;20&lt;/volume&gt;&lt;number&gt;8&lt;/number&gt;&lt;keywords&gt;&lt;keyword&gt;zooplankton&lt;/keyword&gt;&lt;keyword&gt;juveniles&lt;/keyword&gt;&lt;keyword&gt;low flow recruitment hypothesis&lt;/keyword&gt;&lt;/keywords&gt;&lt;dates&gt;&lt;year&gt;2004&lt;/year&gt;&lt;/dates&gt;&lt;publisher&gt;John Wiley &amp;amp; Sons, Ltd.&lt;/publisher&gt;&lt;isbn&gt;1535-1467&lt;/isbn&gt;&lt;urls&gt;&lt;related-urls&gt;&lt;url&gt;http://dx.doi.org/10.1002/rra.805&lt;/url&gt;&lt;/related-urls&gt;&lt;/urls&gt;&lt;electronic-resource-num&gt;10.1002/rra.805&lt;/electronic-resource-num&gt;&lt;/record&gt;&lt;/Cite&gt;&lt;/EndNote&gt;</w:instrText>
      </w:r>
      <w:r w:rsidR="003B1026" w:rsidRPr="00E63C16">
        <w:fldChar w:fldCharType="separate"/>
      </w:r>
      <w:r w:rsidRPr="00E63C16">
        <w:rPr>
          <w:noProof/>
        </w:rPr>
        <w:t>(</w:t>
      </w:r>
      <w:hyperlink w:anchor="_ENREF_53" w:tooltip="King, 2004 #3326" w:history="1">
        <w:r w:rsidR="0084200E" w:rsidRPr="00E63C16">
          <w:rPr>
            <w:noProof/>
          </w:rPr>
          <w:t>King 2004</w:t>
        </w:r>
      </w:hyperlink>
      <w:r w:rsidRPr="00E63C16">
        <w:rPr>
          <w:noProof/>
        </w:rPr>
        <w:t>)</w:t>
      </w:r>
      <w:r w:rsidR="003B1026" w:rsidRPr="00E63C16">
        <w:fldChar w:fldCharType="end"/>
      </w:r>
      <w:r w:rsidRPr="00E63C16">
        <w:t xml:space="preserve"> </w:t>
      </w:r>
      <w:r w:rsidRPr="00E63C16">
        <w:rPr>
          <w:lang w:val="en-GB"/>
        </w:rPr>
        <w:t xml:space="preserve">and as important consumers of algae, bacteria and biofilms. Microinvertebrates are the critical link between stream metabolism and larval fish survival and recruitment </w:t>
      </w:r>
      <w:r w:rsidR="003B1026" w:rsidRPr="00E63C16">
        <w:fldChar w:fldCharType="begin"/>
      </w:r>
      <w:r w:rsidR="00B2048E">
        <w:instrText xml:space="preserve"> ADDIN EN.CITE &lt;EndNote&gt;&lt;Cite&gt;&lt;Author&gt;King&lt;/Author&gt;&lt;Year&gt;2004&lt;/Year&gt;&lt;RecNum&gt;3326&lt;/RecNum&gt;&lt;DisplayText&gt;(King 2004)&lt;/DisplayText&gt;&lt;record&gt;&lt;rec-number&gt;3326&lt;/rec-number&gt;&lt;foreign-keys&gt;&lt;key app="EN" db-id="vxxvsda2b05fxpeaw2dp552mtrd5trxdrf0s"&gt;3326&lt;/key&gt;&lt;/foreign-keys&gt;&lt;ref-type name="Journal Article"&gt;17&lt;/ref-type&gt;&lt;contributors&gt;&lt;authors&gt;&lt;author&gt;King, A. J.&lt;/author&gt;&lt;/authors&gt;&lt;/contributors&gt;&lt;titles&gt;&lt;title&gt;Density and distribution of potential prey for larval fish in the main channel of a floodplain river: pelagic versus epibenthic meiofauna&lt;/title&gt;&lt;secondary-title&gt;River Research and Applications&lt;/secondary-title&gt;&lt;/titles&gt;&lt;periodical&gt;&lt;full-title&gt;River Research and Applications&lt;/full-title&gt;&lt;/periodical&gt;&lt;pages&gt;883-897&lt;/pages&gt;&lt;volume&gt;20&lt;/volume&gt;&lt;number&gt;8&lt;/number&gt;&lt;keywords&gt;&lt;keyword&gt;zooplankton&lt;/keyword&gt;&lt;keyword&gt;juveniles&lt;/keyword&gt;&lt;keyword&gt;low flow recruitment hypothesis&lt;/keyword&gt;&lt;/keywords&gt;&lt;dates&gt;&lt;year&gt;2004&lt;/year&gt;&lt;/dates&gt;&lt;publisher&gt;John Wiley &amp;amp; Sons, Ltd.&lt;/publisher&gt;&lt;isbn&gt;1535-1467&lt;/isbn&gt;&lt;urls&gt;&lt;related-urls&gt;&lt;url&gt;http://dx.doi.org/10.1002/rra.805&lt;/url&gt;&lt;/related-urls&gt;&lt;/urls&gt;&lt;electronic-resource-num&gt;10.1002/rra.805&lt;/electronic-resource-num&gt;&lt;/record&gt;&lt;/Cite&gt;&lt;/EndNote&gt;</w:instrText>
      </w:r>
      <w:r w:rsidR="003B1026" w:rsidRPr="00E63C16">
        <w:fldChar w:fldCharType="separate"/>
      </w:r>
      <w:r w:rsidRPr="00E63C16">
        <w:rPr>
          <w:noProof/>
        </w:rPr>
        <w:t>(</w:t>
      </w:r>
      <w:hyperlink w:anchor="_ENREF_53" w:tooltip="King, 2004 #3326" w:history="1">
        <w:r w:rsidR="0084200E" w:rsidRPr="00E63C16">
          <w:rPr>
            <w:noProof/>
          </w:rPr>
          <w:t>King 2004</w:t>
        </w:r>
      </w:hyperlink>
      <w:r w:rsidRPr="00E63C16">
        <w:rPr>
          <w:noProof/>
        </w:rPr>
        <w:t>)</w:t>
      </w:r>
      <w:r w:rsidR="003B1026" w:rsidRPr="00E63C16">
        <w:fldChar w:fldCharType="end"/>
      </w:r>
      <w:r w:rsidRPr="00E63C16">
        <w:rPr>
          <w:lang w:val="en-GB"/>
        </w:rPr>
        <w:t xml:space="preserve">. </w:t>
      </w:r>
      <w:r w:rsidRPr="00E63C16">
        <w:t xml:space="preserve">As fish are gape limited, the availability of microinvertebrate prey in each size class at different times in the larval fish development is a critical factor influencing growth and survival. Density of microinvertebrates is also considered important for larval success, with densities between 100 and 1000/L reported for marine fish and densities within this range noted in hatching experiments and aquaculture for freshwater species </w:t>
      </w:r>
      <w:r w:rsidR="003B1026" w:rsidRPr="00E63C16">
        <w:fldChar w:fldCharType="begin"/>
      </w:r>
      <w:r w:rsidR="00B2048E">
        <w:instrText xml:space="preserve"> ADDIN EN.CITE &lt;EndNote&gt;&lt;Cite&gt;&lt;Author&gt;King&lt;/Author&gt;&lt;Year&gt;2004&lt;/Year&gt;&lt;RecNum&gt;3326&lt;/RecNum&gt;&lt;DisplayText&gt;(King 2004)&lt;/DisplayText&gt;&lt;record&gt;&lt;rec-number&gt;3326&lt;/rec-number&gt;&lt;foreign-keys&gt;&lt;key app="EN" db-id="vxxvsda2b05fxpeaw2dp552mtrd5trxdrf0s"&gt;3326&lt;/key&gt;&lt;/foreign-keys&gt;&lt;ref-type name="Journal Article"&gt;17&lt;/ref-type&gt;&lt;contributors&gt;&lt;authors&gt;&lt;author&gt;King, A. J.&lt;/author&gt;&lt;/authors&gt;&lt;/contributors&gt;&lt;titles&gt;&lt;title&gt;Density and distribution of potential prey for larval fish in the main channel of a floodplain river: pelagic versus epibenthic meiofauna&lt;/title&gt;&lt;secondary-title&gt;River Research and Applications&lt;/secondary-title&gt;&lt;/titles&gt;&lt;periodical&gt;&lt;full-title&gt;River Research and Applications&lt;/full-title&gt;&lt;/periodical&gt;&lt;pages&gt;883-897&lt;/pages&gt;&lt;volume&gt;20&lt;/volume&gt;&lt;number&gt;8&lt;/number&gt;&lt;keywords&gt;&lt;keyword&gt;zooplankton&lt;/keyword&gt;&lt;keyword&gt;juveniles&lt;/keyword&gt;&lt;keyword&gt;low flow recruitment hypothesis&lt;/keyword&gt;&lt;/keywords&gt;&lt;dates&gt;&lt;year&gt;2004&lt;/year&gt;&lt;/dates&gt;&lt;publisher&gt;John Wiley &amp;amp; Sons, Ltd.&lt;/publisher&gt;&lt;isbn&gt;1535-1467&lt;/isbn&gt;&lt;urls&gt;&lt;related-urls&gt;&lt;url&gt;http://dx.doi.org/10.1002/rra.805&lt;/url&gt;&lt;/related-urls&gt;&lt;/urls&gt;&lt;electronic-resource-num&gt;10.1002/rra.805&lt;/electronic-resource-num&gt;&lt;/record&gt;&lt;/Cite&gt;&lt;/EndNote&gt;</w:instrText>
      </w:r>
      <w:r w:rsidR="003B1026" w:rsidRPr="00E63C16">
        <w:fldChar w:fldCharType="separate"/>
      </w:r>
      <w:r w:rsidRPr="00E63C16">
        <w:rPr>
          <w:noProof/>
        </w:rPr>
        <w:t>(</w:t>
      </w:r>
      <w:hyperlink w:anchor="_ENREF_53" w:tooltip="King, 2004 #3326" w:history="1">
        <w:r w:rsidR="0084200E" w:rsidRPr="00E63C16">
          <w:rPr>
            <w:noProof/>
          </w:rPr>
          <w:t>King 2004</w:t>
        </w:r>
      </w:hyperlink>
      <w:r w:rsidRPr="00E63C16">
        <w:rPr>
          <w:noProof/>
        </w:rPr>
        <w:t>)</w:t>
      </w:r>
      <w:r w:rsidR="003B1026" w:rsidRPr="00E63C16">
        <w:fldChar w:fldCharType="end"/>
      </w:r>
      <w:r w:rsidRPr="00E63C16">
        <w:t xml:space="preserve">. Different taxa of microinvertebrate move at different speeds and this will also influence their availability to larval fish. Microcrustaceans also contribute to biodiversity and their reproduction, growth, and recruitment is heavily influenced by flow regimes </w:t>
      </w:r>
      <w:r w:rsidR="003B1026" w:rsidRPr="00E63C16">
        <w:fldChar w:fldCharType="begin"/>
      </w:r>
      <w:r w:rsidRPr="00E63C16">
        <w:instrText xml:space="preserve"> ADDIN EN.CITE &lt;EndNote&gt;&lt;Cite&gt;&lt;Author&gt;Jenkins&lt;/Author&gt;&lt;Year&gt;2007&lt;/Year&gt;&lt;RecNum&gt;2926&lt;/RecNum&gt;&lt;DisplayText&gt;(Jenkins and Boulton 2007)&lt;/DisplayText&gt;&lt;record&gt;&lt;rec-number&gt;2926&lt;/rec-number&gt;&lt;foreign-keys&gt;&lt;key app="EN" db-id="vxxvsda2b05fxpeaw2dp552mtrd5trxdrf0s"&gt;2926&lt;/key&gt;&lt;/foreign-keys&gt;&lt;ref-type name="Journal Article"&gt;17&lt;/ref-type&gt;&lt;contributors&gt;&lt;authors&gt;&lt;author&gt;Jenkins, K. M.&lt;/author&gt;&lt;author&gt;Boulton, A. J.&lt;/author&gt;&lt;/authors&gt;&lt;/contributors&gt;&lt;titles&gt;&lt;title&gt;Detecting impacts and setting restoration targets in arid-zone rivers: aquatic micro-invertebrate responses to reduced floodplain inundation&lt;/title&gt;&lt;secondary-title&gt;Journal of Applied Ecology&lt;/secondary-title&gt;&lt;/titles&gt;&lt;periodical&gt;&lt;full-title&gt;Journal of Applied Ecology&lt;/full-title&gt;&lt;/periodical&gt;&lt;pages&gt;823-832&lt;/pages&gt;&lt;volume&gt;44&lt;/volume&gt;&lt;number&gt;4&lt;/number&gt;&lt;dates&gt;&lt;year&gt;2007&lt;/year&gt;&lt;pub-dates&gt;&lt;date&gt;Aug&lt;/date&gt;&lt;/pub-dates&gt;&lt;/dates&gt;&lt;isbn&gt;0021-8901&lt;/isbn&gt;&lt;accession-num&gt;ISI:000247667100012&lt;/accession-num&gt;&lt;urls&gt;&lt;related-urls&gt;&lt;url&gt;&amp;lt;Go to ISI&amp;gt;://000247667100012&lt;/url&gt;&lt;/related-urls&gt;&lt;/urls&gt;&lt;electronic-resource-num&gt;10.1111/j.1365-2664.2007.01298.x&lt;/electronic-resource-num&gt;&lt;/record&gt;&lt;/Cite&gt;&lt;/EndNote&gt;</w:instrText>
      </w:r>
      <w:r w:rsidR="003B1026" w:rsidRPr="00E63C16">
        <w:fldChar w:fldCharType="separate"/>
      </w:r>
      <w:r w:rsidRPr="00E63C16">
        <w:rPr>
          <w:noProof/>
        </w:rPr>
        <w:t>(</w:t>
      </w:r>
      <w:hyperlink w:anchor="_ENREF_50" w:tooltip="Jenkins, 2007 #2926" w:history="1">
        <w:r w:rsidR="0084200E" w:rsidRPr="00E63C16">
          <w:rPr>
            <w:noProof/>
          </w:rPr>
          <w:t>Jenkins and Boulton 2007</w:t>
        </w:r>
      </w:hyperlink>
      <w:r w:rsidRPr="00E63C16">
        <w:rPr>
          <w:noProof/>
        </w:rPr>
        <w:t>)</w:t>
      </w:r>
      <w:r w:rsidR="003B1026" w:rsidRPr="00E63C16">
        <w:fldChar w:fldCharType="end"/>
      </w:r>
      <w:r w:rsidRPr="00E63C16">
        <w:t xml:space="preserve">. </w:t>
      </w:r>
    </w:p>
    <w:p w14:paraId="28E774CC" w14:textId="77777777" w:rsidR="00C218A3" w:rsidRPr="00840BBC" w:rsidRDefault="00C218A3">
      <w:pPr>
        <w:pStyle w:val="BodyText10"/>
      </w:pPr>
      <w:r w:rsidRPr="00E63C16">
        <w:rPr>
          <w:lang w:val="en-GB"/>
        </w:rPr>
        <w:t xml:space="preserve">Landscape fish diversity and fish recruitment are strongly influenced by the availability of suitable food resources and limited food supply is a key factor causing failed recruitment and high initial mortality of larval fish </w:t>
      </w:r>
      <w:r w:rsidR="003B1026" w:rsidRPr="00E63C16">
        <w:rPr>
          <w:lang w:val="en-GB"/>
        </w:rPr>
        <w:fldChar w:fldCharType="begin"/>
      </w:r>
      <w:r w:rsidRPr="00E63C16">
        <w:rPr>
          <w:lang w:val="en-GB"/>
        </w:rPr>
        <w:instrText xml:space="preserve"> ADDIN EN.CITE &lt;EndNote&gt;&lt;Cite ExcludeYear="1"&gt;&lt;Author&gt;Balcombe&lt;/Author&gt;&lt;Year&gt;2006&lt;/Year&gt;&lt;RecNum&gt;2710&lt;/RecNum&gt;&lt;DisplayText&gt;(Balcombe and Humphries)&lt;/DisplayText&gt;&lt;record&gt;&lt;rec-number&gt;2710&lt;/rec-number&gt;&lt;foreign-keys&gt;&lt;key app="EN" db-id="vxxvsda2b05fxpeaw2dp552mtrd5trxdrf0s"&gt;2710&lt;/key&gt;&lt;/foreign-keys&gt;&lt;ref-type name="Journal Article"&gt;17&lt;/ref-type&gt;&lt;contributors&gt;&lt;authors&gt;&lt;author&gt;Balcombe, S R&lt;/author&gt;&lt;author&gt;Humphries, P&lt;/author&gt;&lt;/authors&gt;&lt;/contributors&gt;&lt;titles&gt;&lt;title&gt;&lt;style face="normal" font="default" size="100%"&gt;Diet of the western carp gudgeon (&lt;/style&gt;&lt;style face="italic" font="default" size="100%"&gt;Hypseleotris klunzingeri &lt;/style&gt;&lt;style face="normal" font="default" size="100%"&gt;Ogilby) in an Australian floodplain lake: the role of water level stability&lt;/style&gt;&lt;/title&gt;&lt;secondary-title&gt;Journal of Fish Biology&lt;/secondary-title&gt;&lt;/titles&gt;&lt;periodical&gt;&lt;full-title&gt;Journal of Fish Biology&lt;/full-title&gt;&lt;/periodical&gt;&lt;pages&gt;1484-1493&lt;/pages&gt;&lt;volume&gt;68&lt;/volume&gt;&lt;keywords&gt;&lt;keyword&gt;billabong&lt;/keyword&gt;&lt;keyword&gt;diet&lt;/keyword&gt;&lt;keyword&gt;food resources temporal variability&lt;/keyword&gt;&lt;keyword&gt;Hypseleotris&lt;/keyword&gt;&lt;keyword&gt;water levels&lt;/keyword&gt;&lt;/keywords&gt;&lt;dates&gt;&lt;year&gt;2006&lt;/year&gt;&lt;/dates&gt;&lt;call-num&gt;Elec file&lt;/call-num&gt;&lt;urls&gt;&lt;/urls&gt;&lt;/record&gt;&lt;/Cite&gt;&lt;/EndNote&gt;</w:instrText>
      </w:r>
      <w:r w:rsidR="003B1026" w:rsidRPr="00E63C16">
        <w:rPr>
          <w:lang w:val="en-GB"/>
        </w:rPr>
        <w:fldChar w:fldCharType="separate"/>
      </w:r>
      <w:r w:rsidRPr="00E63C16">
        <w:rPr>
          <w:noProof/>
          <w:lang w:val="en-GB"/>
        </w:rPr>
        <w:t>(</w:t>
      </w:r>
      <w:hyperlink w:anchor="_ENREF_5" w:tooltip="Balcombe, 2006 #2710" w:history="1">
        <w:r w:rsidR="0084200E" w:rsidRPr="00E63C16">
          <w:rPr>
            <w:noProof/>
            <w:lang w:val="en-GB"/>
          </w:rPr>
          <w:t>Balcombe and Humphries</w:t>
        </w:r>
      </w:hyperlink>
      <w:r w:rsidRPr="00E63C16">
        <w:rPr>
          <w:noProof/>
          <w:lang w:val="en-GB"/>
        </w:rPr>
        <w:t>)</w:t>
      </w:r>
      <w:r w:rsidR="003B1026" w:rsidRPr="00E63C16">
        <w:rPr>
          <w:lang w:val="en-GB"/>
        </w:rPr>
        <w:fldChar w:fldCharType="end"/>
      </w:r>
      <w:r w:rsidRPr="00E63C16">
        <w:rPr>
          <w:lang w:val="en-GB"/>
        </w:rPr>
        <w:t>. The CED for landscape fish diversity ties the area, heterogeneity and connectivity of food and habitat resources to fish diversity, mediated by river flow. In developing a CED for microcrustaceans (</w:t>
      </w:r>
      <w:r w:rsidR="003A6571">
        <w:rPr>
          <w:lang w:val="en-GB"/>
        </w:rPr>
        <w:t>Figure 14)</w:t>
      </w:r>
      <w:r w:rsidRPr="00E63C16">
        <w:rPr>
          <w:lang w:val="en-GB"/>
        </w:rPr>
        <w:t xml:space="preserve"> we refine the hydrological </w:t>
      </w:r>
      <w:r w:rsidR="00EC2DCA">
        <w:rPr>
          <w:lang w:val="en-GB"/>
        </w:rPr>
        <w:t>indicators</w:t>
      </w:r>
      <w:r w:rsidRPr="00E63C16">
        <w:rPr>
          <w:lang w:val="en-GB"/>
        </w:rPr>
        <w:t xml:space="preserve"> that influence this critical food supply for fish. Blooms of microinvertebrates are associated with better condition in some fish species </w:t>
      </w:r>
      <w:r w:rsidR="003B1026" w:rsidRPr="00E63C16">
        <w:rPr>
          <w:lang w:val="en-GB"/>
        </w:rPr>
        <w:fldChar w:fldCharType="begin"/>
      </w:r>
      <w:r w:rsidRPr="00E63C16">
        <w:rPr>
          <w:lang w:val="en-GB"/>
        </w:rPr>
        <w:instrText xml:space="preserve"> ADDIN EN.CITE &lt;EndNote&gt;&lt;Cite ExcludeYear="1"&gt;&lt;Author&gt;Koehn&lt;/Author&gt;&lt;Year&gt;2006&lt;/Year&gt;&lt;RecNum&gt;3288&lt;/RecNum&gt;&lt;DisplayText&gt;(Koehn and Harrington)&lt;/DisplayText&gt;&lt;record&gt;&lt;rec-number&gt;3288&lt;/rec-number&gt;&lt;foreign-keys&gt;&lt;key app="EN" db-id="vxxvsda2b05fxpeaw2dp552mtrd5trxdrf0s"&gt;3288&lt;/key&gt;&lt;/foreign-keys&gt;&lt;ref-type name="Journal Article"&gt;17&lt;/ref-type&gt;&lt;contributors&gt;&lt;authors&gt;&lt;author&gt;Koehn, John D.&lt;/author&gt;&lt;author&gt;Harrington, D. J.&lt;/author&gt;&lt;/authors&gt;&lt;/contributors&gt;&lt;titles&gt;&lt;title&gt;Environmental conditions and timing for the spawning of Murray cod (Maccullochella peelii peelii) and the endangered trout cod (M. macquariensis) in southeastern Australian rivers&lt;/title&gt;&lt;secondary-title&gt;River Research and Applications&lt;/secondary-title&gt;&lt;/titles&gt;&lt;periodical&gt;&lt;full-title&gt;River Research and Applications&lt;/full-title&gt;&lt;/periodical&gt;&lt;pages&gt;327-342&lt;/pages&gt;&lt;volume&gt;22&lt;/volume&gt;&lt;number&gt;3&lt;/number&gt;&lt;keywords&gt;&lt;keyword&gt;spawning&lt;/keyword&gt;&lt;keyword&gt;larvae&lt;/keyword&gt;&lt;keyword&gt;larval drift&lt;/keyword&gt;&lt;keyword&gt;recruitment&lt;/keyword&gt;&lt;keyword&gt;Maccullochella&lt;/keyword&gt;&lt;keyword&gt;river regulation&lt;/keyword&gt;&lt;keyword&gt;flows&lt;/keyword&gt;&lt;/keywords&gt;&lt;dates&gt;&lt;year&gt;2006&lt;/year&gt;&lt;/dates&gt;&lt;publisher&gt;John Wiley &amp;amp; Sons, Ltd.&lt;/publisher&gt;&lt;isbn&gt;1535-1467&lt;/isbn&gt;&lt;urls&gt;&lt;related-urls&gt;&lt;url&gt;http://dx.doi.org/10.1002/rra.897&lt;/url&gt;&lt;/related-urls&gt;&lt;/urls&gt;&lt;electronic-resource-num&gt;10.1002/rra.897&lt;/electronic-resource-num&gt;&lt;/record&gt;&lt;/Cite&gt;&lt;/EndNote&gt;</w:instrText>
      </w:r>
      <w:r w:rsidR="003B1026" w:rsidRPr="00E63C16">
        <w:rPr>
          <w:lang w:val="en-GB"/>
        </w:rPr>
        <w:fldChar w:fldCharType="separate"/>
      </w:r>
      <w:r w:rsidRPr="00E63C16">
        <w:rPr>
          <w:noProof/>
          <w:lang w:val="en-GB"/>
        </w:rPr>
        <w:t>(</w:t>
      </w:r>
      <w:hyperlink w:anchor="_ENREF_64" w:tooltip="Koehn, 2006 #3288" w:history="1">
        <w:r w:rsidR="0084200E" w:rsidRPr="00E63C16">
          <w:rPr>
            <w:noProof/>
            <w:lang w:val="en-GB"/>
          </w:rPr>
          <w:t>K</w:t>
        </w:r>
        <w:r w:rsidR="001E6A0E">
          <w:rPr>
            <w:noProof/>
            <w:lang w:val="en-GB"/>
          </w:rPr>
          <w:t>oeh</w:t>
        </w:r>
        <w:r w:rsidR="0084200E" w:rsidRPr="00E63C16">
          <w:rPr>
            <w:noProof/>
            <w:lang w:val="en-GB"/>
          </w:rPr>
          <w:t>n and Harrington</w:t>
        </w:r>
      </w:hyperlink>
      <w:r w:rsidRPr="00E63C16">
        <w:rPr>
          <w:noProof/>
          <w:lang w:val="en-GB"/>
        </w:rPr>
        <w:t>)</w:t>
      </w:r>
      <w:r w:rsidR="003B1026" w:rsidRPr="00E63C16">
        <w:rPr>
          <w:lang w:val="en-GB"/>
        </w:rPr>
        <w:fldChar w:fldCharType="end"/>
      </w:r>
      <w:r w:rsidRPr="00E63C16">
        <w:rPr>
          <w:lang w:val="en-GB"/>
        </w:rPr>
        <w:t xml:space="preserve">, particularly those utilising wetlands </w:t>
      </w:r>
      <w:r w:rsidR="003B1026" w:rsidRPr="00E63C16">
        <w:rPr>
          <w:lang w:val="en-GB"/>
        </w:rPr>
        <w:fldChar w:fldCharType="begin"/>
      </w:r>
      <w:r w:rsidRPr="00E63C16">
        <w:rPr>
          <w:lang w:val="en-GB"/>
        </w:rPr>
        <w:instrText xml:space="preserve"> ADDIN EN.CITE &lt;EndNote&gt;&lt;Cite&gt;&lt;Author&gt;Beesley&lt;/Author&gt;&lt;Year&gt;2011&lt;/Year&gt;&lt;RecNum&gt;3432&lt;/RecNum&gt;&lt;DisplayText&gt;(Beesley, Price&lt;style face="italic"&gt; et al.&lt;/style&gt; 2011)&lt;/DisplayText&gt;&lt;record&gt;&lt;rec-number&gt;3432&lt;/rec-number&gt;&lt;foreign-keys&gt;&lt;key app="EN" db-id="vxxvsda2b05fxpeaw2dp552mtrd5trxdrf0s"&gt;3432&lt;/key&gt;&lt;/foreign-keys&gt;&lt;ref-type name="Book"&gt;6&lt;/ref-type&gt;&lt;contributors&gt;&lt;authors&gt;&lt;author&gt;Beesley, L.&lt;/author&gt;&lt;author&gt;Price, A.&lt;/author&gt;&lt;author&gt;King, A.&lt;/author&gt;&lt;author&gt;Gawne, B.&lt;/author&gt;&lt;author&gt;Nielsen, D. L.&lt;/author&gt;&lt;author&gt;Koehn, J. D.&lt;/author&gt;&lt;author&gt;Meredith, S.&lt;/author&gt;&lt;author&gt;Vilizzi, L.&lt;/author&gt;&lt;author&gt;Hladyz, S.&lt;/author&gt;&lt;/authors&gt;&lt;/contributors&gt;&lt;titles&gt;&lt;title&gt;Watering floodplain wetlands in the Murray-Darling Basin for native fish&lt;/title&gt;&lt;secondary-title&gt;Waterlines Report&lt;/secondary-title&gt;&lt;/titles&gt;&lt;volume&gt;56&lt;/volume&gt;&lt;dates&gt;&lt;year&gt;2011&lt;/year&gt;&lt;/dates&gt;&lt;pub-location&gt;Canberra&lt;/pub-location&gt;&lt;publisher&gt;National Water Commission &lt;/publisher&gt;&lt;urls&gt;&lt;/urls&gt;&lt;/record&gt;&lt;/Cite&gt;&lt;/EndNote&gt;</w:instrText>
      </w:r>
      <w:r w:rsidR="003B1026" w:rsidRPr="00E63C16">
        <w:rPr>
          <w:lang w:val="en-GB"/>
        </w:rPr>
        <w:fldChar w:fldCharType="separate"/>
      </w:r>
      <w:r w:rsidRPr="00E63C16">
        <w:rPr>
          <w:noProof/>
          <w:lang w:val="en-GB"/>
        </w:rPr>
        <w:t>(</w:t>
      </w:r>
      <w:hyperlink w:anchor="_ENREF_7" w:tooltip="Beesley, 2011 #3432" w:history="1">
        <w:r w:rsidR="0084200E" w:rsidRPr="00E63C16">
          <w:rPr>
            <w:noProof/>
            <w:lang w:val="en-GB"/>
          </w:rPr>
          <w:t>Beesley, Price</w:t>
        </w:r>
        <w:r w:rsidR="0084200E" w:rsidRPr="00E63C16">
          <w:rPr>
            <w:i/>
            <w:noProof/>
            <w:lang w:val="en-GB"/>
          </w:rPr>
          <w:t xml:space="preserve"> et al.</w:t>
        </w:r>
        <w:r w:rsidR="0084200E" w:rsidRPr="00E63C16">
          <w:rPr>
            <w:noProof/>
            <w:lang w:val="en-GB"/>
          </w:rPr>
          <w:t xml:space="preserve"> 2011</w:t>
        </w:r>
      </w:hyperlink>
      <w:r w:rsidRPr="00E63C16">
        <w:rPr>
          <w:noProof/>
          <w:lang w:val="en-GB"/>
        </w:rPr>
        <w:t>)</w:t>
      </w:r>
      <w:r w:rsidR="003B1026" w:rsidRPr="00E63C16">
        <w:rPr>
          <w:lang w:val="en-GB"/>
        </w:rPr>
        <w:fldChar w:fldCharType="end"/>
      </w:r>
      <w:r w:rsidRPr="00E63C16">
        <w:rPr>
          <w:lang w:val="en-GB"/>
        </w:rPr>
        <w:t xml:space="preserve">, where densities of microinvertebrates are higher than in nearby river channel </w:t>
      </w:r>
      <w:r w:rsidR="003B1026" w:rsidRPr="00E63C16">
        <w:rPr>
          <w:lang w:val="en-GB"/>
        </w:rPr>
        <w:fldChar w:fldCharType="begin"/>
      </w:r>
      <w:r w:rsidRPr="00E63C16">
        <w:rPr>
          <w:lang w:val="en-GB"/>
        </w:rPr>
        <w:instrText xml:space="preserve"> ADDIN EN.CITE &lt;EndNote&gt;&lt;Cite&gt;&lt;Author&gt;Jenkins&lt;/Author&gt;&lt;Year&gt;2013&lt;/Year&gt;&lt;RecNum&gt;3327&lt;/RecNum&gt;&lt;DisplayText&gt;(Jenkins, Iles&lt;style face="italic"&gt; et al.&lt;/style&gt; 2013)&lt;/DisplayText&gt;&lt;record&gt;&lt;rec-number&gt;3327&lt;/rec-number&gt;&lt;foreign-keys&gt;&lt;key app="EN" db-id="vxxvsda2b05fxpeaw2dp552mtrd5trxdrf0s"&gt;3327&lt;/key&gt;&lt;/foreign-keys&gt;&lt;ref-type name="Book"&gt;6&lt;/ref-type&gt;&lt;contributors&gt;&lt;authors&gt;&lt;author&gt;Jenkins, K.M.&lt;/author&gt;&lt;author&gt;Iles, J. &lt;/author&gt;&lt;author&gt;Smith, J.&lt;/author&gt;&lt;author&gt;Kingsford, R.T.&lt;/author&gt;&lt;author&gt;Forrest, M.&lt;/author&gt;&lt;author&gt;Rayner, T.&lt;/author&gt;&lt;/authors&gt;&lt;/contributors&gt;&lt;titles&gt;&lt;title&gt;Monitoring of ecosystem responses to the delivery of environmental water in the Lower Murrumbidgee River and wetlands, 2011-2012&lt;/title&gt;&lt;/titles&gt;&lt;dates&gt;&lt;year&gt;2013&lt;/year&gt;&lt;/dates&gt;&lt;publisher&gt;Australian Wetlands, Rivers and Landscapes Centre. Prepared for Commonwealth Environmental Water&lt;/publisher&gt;&lt;urls&gt;&lt;/urls&gt;&lt;/record&gt;&lt;/Cite&gt;&lt;/EndNote&gt;</w:instrText>
      </w:r>
      <w:r w:rsidR="003B1026" w:rsidRPr="00E63C16">
        <w:rPr>
          <w:lang w:val="en-GB"/>
        </w:rPr>
        <w:fldChar w:fldCharType="separate"/>
      </w:r>
      <w:r w:rsidRPr="00E63C16">
        <w:rPr>
          <w:noProof/>
          <w:lang w:val="en-GB"/>
        </w:rPr>
        <w:t>(</w:t>
      </w:r>
      <w:hyperlink w:anchor="_ENREF_51" w:tooltip="Jenkins, 2013 #3327" w:history="1">
        <w:r w:rsidR="0084200E" w:rsidRPr="00E63C16">
          <w:rPr>
            <w:noProof/>
            <w:lang w:val="en-GB"/>
          </w:rPr>
          <w:t>Jenkins, Iles</w:t>
        </w:r>
        <w:r w:rsidR="0084200E" w:rsidRPr="00E63C16">
          <w:rPr>
            <w:i/>
            <w:noProof/>
            <w:lang w:val="en-GB"/>
          </w:rPr>
          <w:t xml:space="preserve"> et al.</w:t>
        </w:r>
        <w:r w:rsidR="0084200E" w:rsidRPr="00E63C16">
          <w:rPr>
            <w:noProof/>
            <w:lang w:val="en-GB"/>
          </w:rPr>
          <w:t xml:space="preserve"> 2013</w:t>
        </w:r>
      </w:hyperlink>
      <w:r w:rsidRPr="00E63C16">
        <w:rPr>
          <w:noProof/>
          <w:lang w:val="en-GB"/>
        </w:rPr>
        <w:t>)</w:t>
      </w:r>
      <w:r w:rsidR="003B1026" w:rsidRPr="00E63C16">
        <w:rPr>
          <w:lang w:val="en-GB"/>
        </w:rPr>
        <w:fldChar w:fldCharType="end"/>
      </w:r>
      <w:r w:rsidRPr="00E63C16">
        <w:rPr>
          <w:lang w:val="en-GB"/>
        </w:rPr>
        <w:t xml:space="preserve">. Microinvertebrates pulse after floods </w:t>
      </w:r>
      <w:r w:rsidR="003B1026" w:rsidRPr="00E63C16">
        <w:rPr>
          <w:lang w:val="en-GB"/>
        </w:rPr>
        <w:fldChar w:fldCharType="begin"/>
      </w:r>
      <w:r w:rsidRPr="00E63C16">
        <w:rPr>
          <w:lang w:val="en-GB"/>
        </w:rPr>
        <w:instrText xml:space="preserve"> ADDIN EN.CITE &lt;EndNote&gt;&lt;Cite&gt;&lt;Author&gt;Jenkins&lt;/Author&gt;&lt;Year&gt;2003&lt;/Year&gt;&lt;RecNum&gt;1640&lt;/RecNum&gt;&lt;DisplayText&gt;(Jenkins and Boulton 2003)&lt;/DisplayText&gt;&lt;record&gt;&lt;rec-number&gt;1640&lt;/rec-number&gt;&lt;foreign-keys&gt;&lt;key app="EN" db-id="vxxvsda2b05fxpeaw2dp552mtrd5trxdrf0s"&gt;1640&lt;/key&gt;&lt;/foreign-keys&gt;&lt;ref-type name="Journal Article"&gt;17&lt;/ref-type&gt;&lt;contributors&gt;&lt;authors&gt;&lt;author&gt;Jenkins, K. M.&lt;/author&gt;&lt;author&gt;Boulton, A. J.&lt;/author&gt;&lt;/authors&gt;&lt;/contributors&gt;&lt;titles&gt;&lt;title&gt;Connectivity in a dryland river: short-term aquatic microinvertebrate recruitment following floodplain inundation&lt;/title&gt;&lt;secondary-title&gt;Ecology&lt;/secondary-title&gt;&lt;/titles&gt;&lt;periodical&gt;&lt;full-title&gt;Ecology&lt;/full-title&gt;&lt;/periodical&gt;&lt;pages&gt;2708-2723&lt;/pages&gt;&lt;volume&gt;84&lt;/volume&gt;&lt;number&gt;10&lt;/number&gt;&lt;keywords&gt;&lt;keyword&gt;Resistance&lt;/keyword&gt;&lt;keyword&gt;Arid Australia&lt;/keyword&gt;&lt;keyword&gt;Zooplankton&lt;/keyword&gt;&lt;keyword&gt;Dynamics&lt;/keyword&gt;&lt;keyword&gt;Plankton&lt;/keyword&gt;&lt;keyword&gt;Streams&lt;/keyword&gt;&lt;keyword&gt;Ecology&lt;/keyword&gt;&lt;keyword&gt;Habitat&lt;/keyword&gt;&lt;keyword&gt;Waterbirds&lt;/keyword&gt;&lt;keyword&gt;Ecosystems&lt;/keyword&gt;&lt;keyword&gt;Diversity&lt;/keyword&gt;&lt;keyword&gt;flooding&lt;/keyword&gt;&lt;/keywords&gt;&lt;dates&gt;&lt;year&gt;2003&lt;/year&gt;&lt;/dates&gt;&lt;urls&gt;&lt;related-urls&gt;&lt;url&gt;ISI:000186599300019 &lt;/url&gt;&lt;/related-urls&gt;&lt;/urls&gt;&lt;/record&gt;&lt;/Cite&gt;&lt;/EndNote&gt;</w:instrText>
      </w:r>
      <w:r w:rsidR="003B1026" w:rsidRPr="00E63C16">
        <w:rPr>
          <w:lang w:val="en-GB"/>
        </w:rPr>
        <w:fldChar w:fldCharType="separate"/>
      </w:r>
      <w:r w:rsidRPr="00E63C16">
        <w:rPr>
          <w:noProof/>
          <w:lang w:val="en-GB"/>
        </w:rPr>
        <w:t>(</w:t>
      </w:r>
      <w:hyperlink w:anchor="_ENREF_49" w:tooltip="Jenkins, 2003 #1640" w:history="1">
        <w:r w:rsidR="0084200E" w:rsidRPr="00E63C16">
          <w:rPr>
            <w:noProof/>
            <w:lang w:val="en-GB"/>
          </w:rPr>
          <w:t>Jenkins and Boulton 2003</w:t>
        </w:r>
      </w:hyperlink>
      <w:r w:rsidRPr="00E63C16">
        <w:rPr>
          <w:noProof/>
          <w:lang w:val="en-GB"/>
        </w:rPr>
        <w:t>)</w:t>
      </w:r>
      <w:r w:rsidR="003B1026" w:rsidRPr="00E63C16">
        <w:rPr>
          <w:lang w:val="en-GB"/>
        </w:rPr>
        <w:fldChar w:fldCharType="end"/>
      </w:r>
      <w:r w:rsidRPr="00E63C16">
        <w:rPr>
          <w:lang w:val="en-GB"/>
        </w:rPr>
        <w:t xml:space="preserve"> and this higher food availability is associated with improved body condition after floods compared to periods of low flow </w:t>
      </w:r>
      <w:r w:rsidR="003B1026" w:rsidRPr="00E63C16">
        <w:rPr>
          <w:lang w:val="en-GB"/>
        </w:rPr>
        <w:fldChar w:fldCharType="begin"/>
      </w:r>
      <w:r w:rsidRPr="00E63C16">
        <w:rPr>
          <w:lang w:val="en-GB"/>
        </w:rPr>
        <w:instrText xml:space="preserve"> ADDIN EN.CITE &lt;EndNote&gt;&lt;Cite&gt;&lt;Author&gt;Balcombe&lt;/Author&gt;&lt;Year&gt;2012&lt;/Year&gt;&lt;RecNum&gt;3434&lt;/RecNum&gt;&lt;DisplayText&gt;(Balcombe, Lobegeiger&lt;style face="italic"&gt; et al.&lt;/style&gt; 2012)&lt;/DisplayText&gt;&lt;record&gt;&lt;rec-number&gt;3434&lt;/rec-number&gt;&lt;foreign-keys&gt;&lt;key app="EN" db-id="vxxvsda2b05fxpeaw2dp552mtrd5trxdrf0s"&gt;3434&lt;/key&gt;&lt;/foreign-keys&gt;&lt;ref-type name="Journal Article"&gt;17&lt;/ref-type&gt;&lt;contributors&gt;&lt;authors&gt;&lt;author&gt;Balcombe, StephenR&lt;/author&gt;&lt;author&gt;Lobegeiger, JayeS&lt;/author&gt;&lt;author&gt;Marshall, SharonM&lt;/author&gt;&lt;author&gt;Marshall, JonathanC&lt;/author&gt;&lt;author&gt;Ly, Diana&lt;/author&gt;&lt;author&gt;Jones, DarrylN&lt;/author&gt;&lt;/authors&gt;&lt;/contributors&gt;&lt;titles&gt;&lt;title&gt;Fish body condition and recruitment success reflect antecedent flows in an Australian dryland river&lt;/title&gt;&lt;secondary-title&gt;Fisheries Science&lt;/secondary-title&gt;&lt;alt-title&gt;Fish Sci&lt;/alt-title&gt;&lt;/titles&gt;&lt;periodical&gt;&lt;full-title&gt;Fisheries Science&lt;/full-title&gt;&lt;abbr-1&gt;Fish Sci&lt;/abbr-1&gt;&lt;/periodical&gt;&lt;alt-periodical&gt;&lt;full-title&gt;Fisheries Science&lt;/full-title&gt;&lt;abbr-1&gt;Fish Sci&lt;/abbr-1&gt;&lt;/alt-periodical&gt;&lt;pages&gt;841-847&lt;/pages&gt;&lt;volume&gt;78&lt;/volume&gt;&lt;number&gt;4&lt;/number&gt;&lt;keywords&gt;&lt;keyword&gt;Fish condition&lt;/keyword&gt;&lt;keyword&gt;Antecedent hydrology&lt;/keyword&gt;&lt;keyword&gt;Flow variability&lt;/keyword&gt;&lt;keyword&gt;Recruitment&lt;/keyword&gt;&lt;/keywords&gt;&lt;dates&gt;&lt;year&gt;2012&lt;/year&gt;&lt;pub-dates&gt;&lt;date&gt;2012/07/01&lt;/date&gt;&lt;/pub-dates&gt;&lt;/dates&gt;&lt;publisher&gt;Springer Japan&lt;/publisher&gt;&lt;isbn&gt;0919-9268&lt;/isbn&gt;&lt;urls&gt;&lt;related-urls&gt;&lt;url&gt;http://dx.doi.org/10.1007/s12562-012-0519-z&lt;/url&gt;&lt;/related-urls&gt;&lt;/urls&gt;&lt;electronic-resource-num&gt;10.1007/s12562-012-0519-z&lt;/electronic-resource-num&gt;&lt;language&gt;English&lt;/language&gt;&lt;/record&gt;&lt;/Cite&gt;&lt;/EndNote&gt;</w:instrText>
      </w:r>
      <w:r w:rsidR="003B1026" w:rsidRPr="00E63C16">
        <w:rPr>
          <w:lang w:val="en-GB"/>
        </w:rPr>
        <w:fldChar w:fldCharType="separate"/>
      </w:r>
      <w:r w:rsidRPr="00E63C16">
        <w:rPr>
          <w:noProof/>
          <w:lang w:val="en-GB"/>
        </w:rPr>
        <w:t>(</w:t>
      </w:r>
      <w:hyperlink w:anchor="_ENREF_4" w:tooltip="Balcombe, 2012 #3434" w:history="1">
        <w:r w:rsidR="0084200E" w:rsidRPr="00E63C16">
          <w:rPr>
            <w:noProof/>
            <w:lang w:val="en-GB"/>
          </w:rPr>
          <w:t>Balcombe, Lobegeiger</w:t>
        </w:r>
        <w:r w:rsidR="0084200E" w:rsidRPr="00E63C16">
          <w:rPr>
            <w:i/>
            <w:noProof/>
            <w:lang w:val="en-GB"/>
          </w:rPr>
          <w:t xml:space="preserve"> et al.</w:t>
        </w:r>
        <w:r w:rsidR="0084200E" w:rsidRPr="00E63C16">
          <w:rPr>
            <w:noProof/>
            <w:lang w:val="en-GB"/>
          </w:rPr>
          <w:t xml:space="preserve"> 2012</w:t>
        </w:r>
      </w:hyperlink>
      <w:r w:rsidRPr="00E63C16">
        <w:rPr>
          <w:noProof/>
          <w:lang w:val="en-GB"/>
        </w:rPr>
        <w:t>)</w:t>
      </w:r>
      <w:r w:rsidR="003B1026" w:rsidRPr="00E63C16">
        <w:rPr>
          <w:lang w:val="en-GB"/>
        </w:rPr>
        <w:fldChar w:fldCharType="end"/>
      </w:r>
      <w:r w:rsidRPr="00E63C16">
        <w:rPr>
          <w:lang w:val="en-GB"/>
        </w:rPr>
        <w:t>. We have designed a monitoring protocol to examine the relationship between microcrustaceans and larval fish as well as fish and other vertebrates in wetlands. The design draws on analysis of existing data from the Murrumbidgee and inland river systems to determine numbers of wetlands, sub-sampling protocols and numbers of individuals to measure.</w:t>
      </w:r>
    </w:p>
    <w:p w14:paraId="28E774CD" w14:textId="77777777" w:rsidR="00C218A3" w:rsidRPr="00E63C16" w:rsidRDefault="00C218A3">
      <w:pPr>
        <w:pStyle w:val="BodyText10"/>
        <w:rPr>
          <w:lang w:val="en-GB"/>
        </w:rPr>
      </w:pPr>
      <w:r w:rsidRPr="00E63C16">
        <w:t xml:space="preserve">Differences in microinvertebrate communities, densities and size classes may further drive differences in recruitment success between native fish populations in microhabitats within the main channel and wetland habitats. Connection of wetlands and the river channel can contribute to the exchange of individuals and open up feeding habitats to recruiting fish (Balcombe et al. 2005). </w:t>
      </w:r>
      <w:r w:rsidRPr="00E63C16">
        <w:rPr>
          <w:lang w:val="en-GB"/>
        </w:rPr>
        <w:t xml:space="preserve">In addition, examining the response of benthic microinvertebrate communities during reconnections in association with metabolism, primary productivity (Chlorophyll a), water quality, higher trophic groups, fish and other vertebrates provides direct information on improvements to ecosystem function (connectivity) and resilience during environmental releases as well as informing outcomes for fish, and other aquatic fauna that feed on microinvertebrates. </w:t>
      </w:r>
      <w:r w:rsidRPr="00E63C16">
        <w:t>We use existing data from the Murrumbidgee and other inland river systems to design a sampling protocol to examine connectivity during return flows.</w:t>
      </w:r>
    </w:p>
    <w:p w14:paraId="28E774CE" w14:textId="77777777" w:rsidR="00C218A3" w:rsidRPr="00E63C16" w:rsidRDefault="00C218A3" w:rsidP="00D31842">
      <w:pPr>
        <w:pStyle w:val="Default"/>
        <w:rPr>
          <w:rFonts w:ascii="Century Gothic" w:hAnsi="Century Gothic"/>
          <w:sz w:val="22"/>
          <w:szCs w:val="22"/>
        </w:rPr>
      </w:pPr>
    </w:p>
    <w:p w14:paraId="28E774CF" w14:textId="77777777" w:rsidR="00C218A3" w:rsidRPr="00E63C16" w:rsidRDefault="00075B3E" w:rsidP="009C763D">
      <w:pPr>
        <w:pStyle w:val="Default"/>
        <w:keepNext/>
        <w:rPr>
          <w:rFonts w:ascii="Century Gothic" w:hAnsi="Century Gothic"/>
          <w:sz w:val="22"/>
          <w:szCs w:val="22"/>
        </w:rPr>
      </w:pPr>
      <w:r>
        <w:rPr>
          <w:rFonts w:ascii="Century Gothic" w:hAnsi="Century Gothic"/>
          <w:noProof/>
          <w:sz w:val="22"/>
          <w:szCs w:val="22"/>
          <w:lang w:eastAsia="en-AU"/>
        </w:rPr>
        <w:drawing>
          <wp:inline distT="0" distB="0" distL="0" distR="0" wp14:anchorId="28E78858" wp14:editId="28E78859">
            <wp:extent cx="5959475" cy="3815080"/>
            <wp:effectExtent l="19050" t="0" r="3175" b="0"/>
            <wp:docPr id="29" name="Object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ject 1"/>
                    <pic:cNvPicPr>
                      <a:picLocks noChangeArrowheads="1"/>
                    </pic:cNvPicPr>
                  </pic:nvPicPr>
                  <pic:blipFill>
                    <a:blip r:embed="rId50"/>
                    <a:srcRect/>
                    <a:stretch>
                      <a:fillRect/>
                    </a:stretch>
                  </pic:blipFill>
                  <pic:spPr bwMode="auto">
                    <a:xfrm>
                      <a:off x="0" y="0"/>
                      <a:ext cx="5959475" cy="3815080"/>
                    </a:xfrm>
                    <a:prstGeom prst="rect">
                      <a:avLst/>
                    </a:prstGeom>
                    <a:noFill/>
                    <a:ln w="9525">
                      <a:noFill/>
                      <a:miter lim="800000"/>
                      <a:headEnd/>
                      <a:tailEnd/>
                    </a:ln>
                  </pic:spPr>
                </pic:pic>
              </a:graphicData>
            </a:graphic>
          </wp:inline>
        </w:drawing>
      </w:r>
    </w:p>
    <w:p w14:paraId="28E774D0" w14:textId="77777777" w:rsidR="00C218A3" w:rsidRDefault="00C218A3" w:rsidP="000822B9">
      <w:pPr>
        <w:pStyle w:val="Caption"/>
      </w:pPr>
      <w:bookmarkStart w:id="115" w:name="_Ref381179014"/>
    </w:p>
    <w:p w14:paraId="28E774D1" w14:textId="77777777" w:rsidR="00C218A3" w:rsidRPr="00E63C16" w:rsidRDefault="00C218A3" w:rsidP="000822B9">
      <w:pPr>
        <w:pStyle w:val="Caption"/>
      </w:pPr>
      <w:bookmarkStart w:id="116" w:name="_Toc385495311"/>
      <w:r w:rsidRPr="00E63C16">
        <w:t xml:space="preserve">Figure </w:t>
      </w:r>
      <w:r w:rsidR="003B1026">
        <w:fldChar w:fldCharType="begin"/>
      </w:r>
      <w:r w:rsidR="00E2155D">
        <w:instrText xml:space="preserve"> SEQ Figure \* ARABIC </w:instrText>
      </w:r>
      <w:r w:rsidR="003B1026">
        <w:fldChar w:fldCharType="separate"/>
      </w:r>
      <w:r w:rsidR="00E43816">
        <w:rPr>
          <w:noProof/>
        </w:rPr>
        <w:t>14</w:t>
      </w:r>
      <w:r w:rsidR="003B1026">
        <w:rPr>
          <w:noProof/>
        </w:rPr>
        <w:fldChar w:fldCharType="end"/>
      </w:r>
      <w:bookmarkEnd w:id="115"/>
      <w:r w:rsidRPr="00E63C16">
        <w:t xml:space="preserve"> </w:t>
      </w:r>
      <w:r>
        <w:t xml:space="preserve"> </w:t>
      </w:r>
      <w:r w:rsidRPr="00E63C16">
        <w:t>Microinvertebrate CED. Yellow boxes indicate other CEDs.</w:t>
      </w:r>
      <w:bookmarkEnd w:id="116"/>
      <w:r w:rsidRPr="00E63C16">
        <w:t xml:space="preserve"> </w:t>
      </w:r>
    </w:p>
    <w:p w14:paraId="28E774D2" w14:textId="77777777" w:rsidR="00C218A3" w:rsidRPr="00E63C16" w:rsidRDefault="00C218A3">
      <w:pPr>
        <w:pStyle w:val="BodyText10"/>
      </w:pPr>
    </w:p>
    <w:p w14:paraId="28E774D3" w14:textId="77777777" w:rsidR="00C218A3" w:rsidRPr="00E63C16" w:rsidRDefault="00C218A3">
      <w:pPr>
        <w:pStyle w:val="BodyText10"/>
      </w:pPr>
      <w:r w:rsidRPr="00E63C16">
        <w:t xml:space="preserve">Microinvertebrate abundance is a Category 3 </w:t>
      </w:r>
      <w:r w:rsidR="00EC2DCA">
        <w:t>indicator</w:t>
      </w:r>
      <w:r w:rsidRPr="00E63C16">
        <w:t xml:space="preserve"> for the Murrumbidgee system and is a critical covariate linking primary productivity (e.g. stream metabolism) with higher order trophic groups such as fish.   It is listed as an </w:t>
      </w:r>
      <w:r w:rsidR="00EC2DCA">
        <w:t>indicator</w:t>
      </w:r>
      <w:r w:rsidRPr="00E63C16">
        <w:t xml:space="preserve"> for landscape fish diversity under the Basin level 1 objective Biodiversity. Recent empirical evaluation of larval fish and wetland fish responses to environmental flows identified microinvertebrates as a key driver of patterns in larval fish CPUE (Wassens et al. 2013).</w:t>
      </w:r>
    </w:p>
    <w:p w14:paraId="28E774D4" w14:textId="77777777" w:rsidR="00C218A3" w:rsidRPr="00E63C16" w:rsidRDefault="00C218A3">
      <w:pPr>
        <w:pStyle w:val="BodyText10"/>
      </w:pPr>
      <w:r w:rsidRPr="00E63C16">
        <w:t xml:space="preserve">The link between microinvertebrate abundance and landscape fish diversity is expressed in two CEDs: fish condition, and fish larval growth and survival. Microinvertebrates are food for some species of freshwater fish as well as providing critical prey for larval fish of all species. It can be included if higher priority </w:t>
      </w:r>
      <w:r w:rsidR="00EC2DCA">
        <w:t>indicators</w:t>
      </w:r>
      <w:r w:rsidRPr="00E63C16">
        <w:t xml:space="preserve"> are monitored within budget. We recommend including a base level of monitoring in our suite of core sites, times and </w:t>
      </w:r>
      <w:r w:rsidR="00EC2DCA">
        <w:t>indicators</w:t>
      </w:r>
      <w:r w:rsidRPr="00E63C16">
        <w:t xml:space="preserve"> to provide information on food availability for fish in wetland and channel habitats of the Murrumbidgee. We expand this monitoring to match larval fish sampling in years when recruitment is monitored more intensively. </w:t>
      </w:r>
    </w:p>
    <w:p w14:paraId="28E774D5" w14:textId="77777777" w:rsidR="00C218A3" w:rsidRPr="00E63C16" w:rsidRDefault="00C218A3" w:rsidP="00D31842">
      <w:pPr>
        <w:pStyle w:val="Default"/>
        <w:rPr>
          <w:rFonts w:ascii="Century Gothic" w:hAnsi="Century Gothic"/>
          <w:sz w:val="22"/>
          <w:szCs w:val="22"/>
        </w:rPr>
      </w:pPr>
    </w:p>
    <w:p w14:paraId="28E774D6" w14:textId="77777777" w:rsidR="00C218A3" w:rsidRPr="00E63C16" w:rsidRDefault="00C218A3" w:rsidP="00546CA2">
      <w:pPr>
        <w:pStyle w:val="BodyText10"/>
        <w:numPr>
          <w:ilvl w:val="0"/>
          <w:numId w:val="31"/>
        </w:numPr>
      </w:pPr>
      <w:r w:rsidRPr="00E63C16">
        <w:t xml:space="preserve">In addition to providing a measurable outcome against landscape fish diversity, microinvertebrates also inform two other level 1 objectives: ecosystem function (connectivity) and resilience (ecosystem resilience). </w:t>
      </w:r>
    </w:p>
    <w:p w14:paraId="28E774D7" w14:textId="77777777" w:rsidR="00C218A3" w:rsidRPr="00E63C16" w:rsidRDefault="00C218A3" w:rsidP="00546CA2">
      <w:pPr>
        <w:pStyle w:val="BodyText10"/>
        <w:numPr>
          <w:ilvl w:val="0"/>
          <w:numId w:val="31"/>
        </w:numPr>
      </w:pPr>
      <w:r w:rsidRPr="00E63C16">
        <w:t xml:space="preserve">Wetlands are an important source of microinvertebrates with higher densities and different taxa supported within wetlands making them more food rich than the main river channel. </w:t>
      </w:r>
    </w:p>
    <w:p w14:paraId="28E774D8" w14:textId="77777777" w:rsidR="00C218A3" w:rsidRPr="00E63C16" w:rsidRDefault="00C218A3" w:rsidP="00546CA2">
      <w:pPr>
        <w:pStyle w:val="BodyText10"/>
        <w:numPr>
          <w:ilvl w:val="0"/>
          <w:numId w:val="31"/>
        </w:numPr>
      </w:pPr>
      <w:r w:rsidRPr="00E63C16">
        <w:t xml:space="preserve">Reconnections between the river and its wetland can result in short-term increases in food availability. The density of microinvertebrates will be highest in slow moving riverine and wetland habitats, increasing supply of prey for larval fish and other aquatic fauna. </w:t>
      </w:r>
    </w:p>
    <w:p w14:paraId="28E774D9" w14:textId="77777777" w:rsidR="00C218A3" w:rsidRPr="00E63C16" w:rsidRDefault="00C218A3" w:rsidP="00546CA2">
      <w:pPr>
        <w:pStyle w:val="BodyText10"/>
        <w:numPr>
          <w:ilvl w:val="0"/>
          <w:numId w:val="31"/>
        </w:numPr>
      </w:pPr>
      <w:r w:rsidRPr="00E63C16">
        <w:t>The utilisation of microinvertebrates by aquatic predators is influenced by community composition (speed and size), gape (size) and density. As a result size, structure, composition and density of microinvertebrate communities are important</w:t>
      </w:r>
    </w:p>
    <w:p w14:paraId="28E774DA" w14:textId="77777777" w:rsidR="00C218A3" w:rsidRPr="00E63C16" w:rsidRDefault="00C218A3">
      <w:pPr>
        <w:pStyle w:val="BodyText10"/>
      </w:pPr>
    </w:p>
    <w:p w14:paraId="28E774DB" w14:textId="77777777" w:rsidR="00C218A3" w:rsidRDefault="00A9738B" w:rsidP="00EF2A72">
      <w:pPr>
        <w:pStyle w:val="Heading3"/>
      </w:pPr>
      <w:r>
        <w:t xml:space="preserve"> </w:t>
      </w:r>
      <w:bookmarkStart w:id="117" w:name="_Toc385495664"/>
      <w:r w:rsidR="00C218A3" w:rsidRPr="00E63C16">
        <w:t>Evaluation questions</w:t>
      </w:r>
      <w:bookmarkEnd w:id="117"/>
      <w:r w:rsidR="00C218A3" w:rsidRPr="00E63C16">
        <w:t xml:space="preserve"> </w:t>
      </w:r>
    </w:p>
    <w:p w14:paraId="28E774DC" w14:textId="77777777" w:rsidR="00A9738B" w:rsidRDefault="00A9738B" w:rsidP="00E345F4">
      <w:pPr>
        <w:pStyle w:val="Heading4"/>
      </w:pPr>
      <w:r>
        <w:t xml:space="preserve">Selected </w:t>
      </w:r>
      <w:r w:rsidR="00053291">
        <w:t>A</w:t>
      </w:r>
      <w:r>
        <w:t>rea evaluation questions</w:t>
      </w:r>
      <w:r w:rsidR="001E6A0E">
        <w:t>:</w:t>
      </w:r>
    </w:p>
    <w:p w14:paraId="28E774DD" w14:textId="77777777" w:rsidR="00C218A3" w:rsidRPr="00A9738B" w:rsidRDefault="00C218A3" w:rsidP="003A6571">
      <w:pPr>
        <w:pStyle w:val="BodyText"/>
      </w:pPr>
      <w:r w:rsidRPr="00A9738B">
        <w:t>What did Commonwealth environmental water contribute to breeding and recruitment of native fish?</w:t>
      </w:r>
    </w:p>
    <w:p w14:paraId="28E774DE" w14:textId="77777777" w:rsidR="00A9738B" w:rsidRPr="00A9738B" w:rsidRDefault="00A9738B" w:rsidP="003A6571">
      <w:pPr>
        <w:pStyle w:val="BodyText"/>
      </w:pPr>
      <w:r w:rsidRPr="00A9738B">
        <w:t>What did Commonwealth environmental water contribute to wetland productivity nutrients and carbon fluxes, primary productivity (CHL a) and secondary productivity (Microinvertebrates)</w:t>
      </w:r>
      <w:r w:rsidR="00053291">
        <w:t>?</w:t>
      </w:r>
    </w:p>
    <w:p w14:paraId="28E774DF" w14:textId="77777777" w:rsidR="00A9738B" w:rsidRDefault="00A9738B" w:rsidP="003A6571">
      <w:pPr>
        <w:pStyle w:val="BodyText"/>
        <w:rPr>
          <w:lang w:val="en-GB"/>
        </w:rPr>
      </w:pPr>
      <w:r w:rsidRPr="00A9738B">
        <w:rPr>
          <w:lang w:val="en-GB"/>
        </w:rPr>
        <w:t xml:space="preserve">What did Commonwealth environmental water contribute to connectivity between rivers and wetlands? </w:t>
      </w:r>
    </w:p>
    <w:p w14:paraId="28E774E0" w14:textId="77777777" w:rsidR="00C218A3" w:rsidRPr="00FA7A3F" w:rsidRDefault="006D19A1" w:rsidP="003A6571">
      <w:pPr>
        <w:pStyle w:val="BodyText"/>
        <w:rPr>
          <w:rFonts w:cs="Calibri"/>
        </w:rPr>
      </w:pPr>
      <w:r w:rsidRPr="006D19A1">
        <w:rPr>
          <w:b/>
          <w:i/>
        </w:rPr>
        <w:t>Flow types:</w:t>
      </w:r>
      <w:r w:rsidR="00C218A3">
        <w:t xml:space="preserve"> Fresh, </w:t>
      </w:r>
      <w:r w:rsidR="00C218A3">
        <w:rPr>
          <w:rFonts w:cs="Calibri"/>
        </w:rPr>
        <w:t>Overbank</w:t>
      </w:r>
    </w:p>
    <w:p w14:paraId="28E774E1" w14:textId="77777777" w:rsidR="00C218A3" w:rsidRPr="00EF2A72" w:rsidRDefault="00C218A3" w:rsidP="00A9738B">
      <w:pPr>
        <w:pStyle w:val="Heading4"/>
        <w:rPr>
          <w:rFonts w:cs="Calibri"/>
        </w:rPr>
      </w:pPr>
      <w:r w:rsidRPr="00EF2A72">
        <w:t>Predictions</w:t>
      </w:r>
      <w:r w:rsidR="001E6A0E">
        <w:t>:</w:t>
      </w:r>
    </w:p>
    <w:p w14:paraId="28E774E2" w14:textId="77777777" w:rsidR="00C218A3" w:rsidRPr="00A9738B" w:rsidRDefault="00C218A3" w:rsidP="00546CA2">
      <w:pPr>
        <w:pStyle w:val="BodyText10"/>
        <w:numPr>
          <w:ilvl w:val="0"/>
          <w:numId w:val="49"/>
        </w:numPr>
      </w:pPr>
      <w:r w:rsidRPr="00A9738B">
        <w:t xml:space="preserve">Increase in availability of suitable microinvertebrate prey in the channels and wetlands increase due to Commonwealth environmental watering </w:t>
      </w:r>
    </w:p>
    <w:p w14:paraId="28E774E3" w14:textId="77777777" w:rsidR="00C218A3" w:rsidRPr="00A9738B" w:rsidRDefault="00C218A3" w:rsidP="00546CA2">
      <w:pPr>
        <w:pStyle w:val="BodyText10"/>
        <w:numPr>
          <w:ilvl w:val="0"/>
          <w:numId w:val="49"/>
        </w:numPr>
      </w:pPr>
      <w:r w:rsidRPr="00A9738B">
        <w:t xml:space="preserve">Peak in microinvertebrate density and length to match a rise in numbers and condition of fish larvae </w:t>
      </w:r>
    </w:p>
    <w:p w14:paraId="28E774E4" w14:textId="77777777" w:rsidR="00C218A3" w:rsidRPr="00A9738B" w:rsidRDefault="00C218A3" w:rsidP="00546CA2">
      <w:pPr>
        <w:pStyle w:val="BodyText10"/>
        <w:numPr>
          <w:ilvl w:val="0"/>
          <w:numId w:val="49"/>
        </w:numPr>
      </w:pPr>
      <w:r w:rsidRPr="00A9738B">
        <w:t>Increase in microinvertebrate densities following Commonwealth environmental watering actions</w:t>
      </w:r>
    </w:p>
    <w:p w14:paraId="28E774E5" w14:textId="77777777" w:rsidR="00C218A3" w:rsidRPr="00A9738B" w:rsidRDefault="00C218A3" w:rsidP="00546CA2">
      <w:pPr>
        <w:pStyle w:val="BodyText10"/>
        <w:numPr>
          <w:ilvl w:val="0"/>
          <w:numId w:val="49"/>
        </w:numPr>
      </w:pPr>
      <w:r w:rsidRPr="00A9738B">
        <w:t xml:space="preserve">Change in microcrustacea community composition following </w:t>
      </w:r>
      <w:r w:rsidR="00A862C5" w:rsidRPr="00A9738B">
        <w:t>Commonwealth</w:t>
      </w:r>
      <w:r w:rsidRPr="00A9738B">
        <w:t xml:space="preserve"> environmental watering actions</w:t>
      </w:r>
    </w:p>
    <w:p w14:paraId="28E774E6" w14:textId="77777777" w:rsidR="00C218A3" w:rsidRPr="00A9738B" w:rsidRDefault="00C218A3" w:rsidP="00546CA2">
      <w:pPr>
        <w:pStyle w:val="BodyText10"/>
        <w:numPr>
          <w:ilvl w:val="0"/>
          <w:numId w:val="49"/>
        </w:numPr>
      </w:pPr>
      <w:r w:rsidRPr="00A9738B">
        <w:t>An exchange of microinvertebrate species and biomass (density and length) between channels and wetlands during reconnection events</w:t>
      </w:r>
    </w:p>
    <w:p w14:paraId="28E774E7" w14:textId="77777777" w:rsidR="00C218A3" w:rsidRPr="00A9738B" w:rsidRDefault="00C218A3" w:rsidP="00546CA2">
      <w:pPr>
        <w:pStyle w:val="BodyText10"/>
        <w:numPr>
          <w:ilvl w:val="0"/>
          <w:numId w:val="49"/>
        </w:numPr>
        <w:rPr>
          <w:szCs w:val="20"/>
        </w:rPr>
      </w:pPr>
      <w:r w:rsidRPr="00A9738B">
        <w:t>Peak in microinvertebrate density and length coinciding with rise in abundance and condition of fish larvae following reconnection events</w:t>
      </w:r>
      <w:r w:rsidR="001E6A0E">
        <w:t>.</w:t>
      </w:r>
      <w:r w:rsidRPr="00A9738B">
        <w:rPr>
          <w:szCs w:val="20"/>
        </w:rPr>
        <w:t xml:space="preserve"> </w:t>
      </w:r>
    </w:p>
    <w:p w14:paraId="28E774E8" w14:textId="77777777" w:rsidR="00C218A3" w:rsidRPr="00E63C16" w:rsidRDefault="00C218A3">
      <w:pPr>
        <w:spacing w:after="0" w:line="240" w:lineRule="auto"/>
        <w:rPr>
          <w:lang w:val="en-GB"/>
        </w:rPr>
      </w:pPr>
      <w:r w:rsidRPr="00E63C16">
        <w:rPr>
          <w:lang w:val="en-GB"/>
        </w:rPr>
        <w:br w:type="page"/>
      </w:r>
    </w:p>
    <w:p w14:paraId="28E774E9" w14:textId="77777777" w:rsidR="00C218A3" w:rsidRPr="00E63C16" w:rsidRDefault="00C218A3" w:rsidP="00D31842">
      <w:pPr>
        <w:jc w:val="both"/>
        <w:rPr>
          <w:lang w:val="en-GB"/>
        </w:rPr>
      </w:pPr>
    </w:p>
    <w:p w14:paraId="28E774EA" w14:textId="77777777" w:rsidR="00C218A3" w:rsidRDefault="00C218A3" w:rsidP="00D31842">
      <w:pPr>
        <w:pStyle w:val="ListParagraph"/>
        <w:rPr>
          <w:lang w:val="en-GB"/>
        </w:rPr>
      </w:pPr>
    </w:p>
    <w:p w14:paraId="28E774EB" w14:textId="77777777" w:rsidR="002B6838" w:rsidRPr="00E63C16" w:rsidRDefault="002B6838" w:rsidP="00D31842">
      <w:pPr>
        <w:pStyle w:val="ListParagraph"/>
        <w:rPr>
          <w:lang w:val="en-GB"/>
        </w:rPr>
      </w:pPr>
    </w:p>
    <w:tbl>
      <w:tblPr>
        <w:tblpPr w:leftFromText="180" w:rightFromText="180" w:vertAnchor="text" w:tblpY="1"/>
        <w:tblW w:w="91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35"/>
        <w:gridCol w:w="2339"/>
        <w:gridCol w:w="2268"/>
        <w:gridCol w:w="2268"/>
      </w:tblGrid>
      <w:tr w:rsidR="00C218A3" w:rsidRPr="00E63C16" w14:paraId="28E774F1" w14:textId="77777777" w:rsidTr="00DB2669">
        <w:tc>
          <w:tcPr>
            <w:tcW w:w="2235" w:type="dxa"/>
          </w:tcPr>
          <w:p w14:paraId="28E774EC" w14:textId="77777777" w:rsidR="00C218A3" w:rsidRDefault="00C218A3" w:rsidP="00BE2860">
            <w:pPr>
              <w:pStyle w:val="Tabletext"/>
              <w:rPr>
                <w:b/>
              </w:rPr>
            </w:pPr>
            <w:r w:rsidRPr="00E63C16">
              <w:rPr>
                <w:b/>
              </w:rPr>
              <w:t>Evaluation questions</w:t>
            </w:r>
          </w:p>
          <w:p w14:paraId="28E774ED" w14:textId="77777777" w:rsidR="008B72FE" w:rsidRPr="00E63C16" w:rsidRDefault="008B72FE" w:rsidP="00BE2860">
            <w:pPr>
              <w:pStyle w:val="Tabletext"/>
              <w:rPr>
                <w:b/>
              </w:rPr>
            </w:pPr>
          </w:p>
        </w:tc>
        <w:tc>
          <w:tcPr>
            <w:tcW w:w="2339" w:type="dxa"/>
          </w:tcPr>
          <w:p w14:paraId="28E774EE" w14:textId="77777777" w:rsidR="00C218A3" w:rsidRPr="00E63C16" w:rsidRDefault="00C218A3" w:rsidP="00BE2860">
            <w:pPr>
              <w:pStyle w:val="Tabletext"/>
              <w:rPr>
                <w:b/>
              </w:rPr>
            </w:pPr>
            <w:r w:rsidRPr="00E63C16">
              <w:rPr>
                <w:b/>
              </w:rPr>
              <w:t>metrics</w:t>
            </w:r>
          </w:p>
        </w:tc>
        <w:tc>
          <w:tcPr>
            <w:tcW w:w="2268" w:type="dxa"/>
          </w:tcPr>
          <w:p w14:paraId="28E774EF" w14:textId="77777777" w:rsidR="00C218A3" w:rsidRPr="00E63C16" w:rsidRDefault="00C218A3" w:rsidP="00BE2860">
            <w:pPr>
              <w:pStyle w:val="Tabletext"/>
              <w:rPr>
                <w:b/>
              </w:rPr>
            </w:pPr>
            <w:r w:rsidRPr="00E63C16">
              <w:rPr>
                <w:b/>
              </w:rPr>
              <w:t>Covariates</w:t>
            </w:r>
          </w:p>
        </w:tc>
        <w:tc>
          <w:tcPr>
            <w:tcW w:w="2268" w:type="dxa"/>
          </w:tcPr>
          <w:p w14:paraId="28E774F0" w14:textId="77777777" w:rsidR="00C218A3" w:rsidRPr="00E63C16" w:rsidRDefault="00C218A3" w:rsidP="00BE2860">
            <w:pPr>
              <w:pStyle w:val="Tabletext"/>
              <w:rPr>
                <w:b/>
              </w:rPr>
            </w:pPr>
            <w:r w:rsidRPr="00E63C16">
              <w:rPr>
                <w:b/>
              </w:rPr>
              <w:t>Sampling regime</w:t>
            </w:r>
          </w:p>
        </w:tc>
      </w:tr>
      <w:tr w:rsidR="00C218A3" w:rsidRPr="00E63C16" w14:paraId="28E77501" w14:textId="77777777" w:rsidTr="00DB2669">
        <w:tc>
          <w:tcPr>
            <w:tcW w:w="2235" w:type="dxa"/>
          </w:tcPr>
          <w:p w14:paraId="28E774F2" w14:textId="77777777" w:rsidR="00C218A3" w:rsidRPr="00E63C16" w:rsidRDefault="00C218A3" w:rsidP="00BE2860">
            <w:pPr>
              <w:pStyle w:val="Tabletext"/>
            </w:pPr>
            <w:r w:rsidRPr="00E63C16">
              <w:t>What did Commonwealth environmental water contribute to breeding and recruitment of riverine native fish?</w:t>
            </w:r>
          </w:p>
          <w:p w14:paraId="28E774F3" w14:textId="77777777" w:rsidR="00C218A3" w:rsidRPr="00E63C16" w:rsidRDefault="00C218A3" w:rsidP="00BE2860">
            <w:pPr>
              <w:pStyle w:val="Tabletext"/>
              <w:rPr>
                <w:lang w:val="en-GB"/>
              </w:rPr>
            </w:pPr>
          </w:p>
        </w:tc>
        <w:tc>
          <w:tcPr>
            <w:tcW w:w="2339" w:type="dxa"/>
          </w:tcPr>
          <w:p w14:paraId="28E774F4" w14:textId="77777777" w:rsidR="00C218A3" w:rsidRPr="00E63C16" w:rsidRDefault="00C218A3" w:rsidP="00BE2860">
            <w:pPr>
              <w:pStyle w:val="Tabletext"/>
            </w:pPr>
            <w:r w:rsidRPr="00E63C16">
              <w:t>Relative proportion of  microcrustacean (taxonomic groups)</w:t>
            </w:r>
          </w:p>
          <w:p w14:paraId="28E774F5" w14:textId="77777777" w:rsidR="00C218A3" w:rsidRPr="00E63C16" w:rsidRDefault="00C218A3" w:rsidP="00BE2860">
            <w:pPr>
              <w:pStyle w:val="Tabletext"/>
            </w:pPr>
            <w:r w:rsidRPr="00E63C16">
              <w:t xml:space="preserve">Density of microcrustaceans </w:t>
            </w:r>
          </w:p>
          <w:p w14:paraId="28E774F6" w14:textId="77777777" w:rsidR="00C218A3" w:rsidRPr="00E63C16" w:rsidRDefault="00C218A3" w:rsidP="00BE2860">
            <w:pPr>
              <w:pStyle w:val="Tabletext"/>
            </w:pPr>
            <w:r w:rsidRPr="00E63C16">
              <w:t>Size fraction of key taxonomic groups</w:t>
            </w:r>
          </w:p>
        </w:tc>
        <w:tc>
          <w:tcPr>
            <w:tcW w:w="2268" w:type="dxa"/>
            <w:vMerge w:val="restart"/>
          </w:tcPr>
          <w:p w14:paraId="28E774F7" w14:textId="77777777" w:rsidR="00C218A3" w:rsidRPr="00E63C16" w:rsidRDefault="00C218A3" w:rsidP="00BE2860">
            <w:pPr>
              <w:pStyle w:val="Tabletext"/>
              <w:rPr>
                <w:rFonts w:cs="Calibri"/>
                <w:color w:val="000000"/>
                <w:szCs w:val="18"/>
              </w:rPr>
            </w:pPr>
            <w:r w:rsidRPr="00E63C16">
              <w:rPr>
                <w:rFonts w:cs="Calibri"/>
                <w:color w:val="000000"/>
                <w:szCs w:val="18"/>
              </w:rPr>
              <w:t>Carbon</w:t>
            </w:r>
          </w:p>
          <w:p w14:paraId="28E774F8" w14:textId="77777777" w:rsidR="00C218A3" w:rsidRPr="00E63C16" w:rsidRDefault="00C218A3" w:rsidP="00BE2860">
            <w:pPr>
              <w:pStyle w:val="Tabletext"/>
              <w:rPr>
                <w:rFonts w:cs="Calibri"/>
                <w:color w:val="000000"/>
                <w:szCs w:val="18"/>
              </w:rPr>
            </w:pPr>
            <w:r w:rsidRPr="00E63C16">
              <w:rPr>
                <w:rFonts w:cs="Calibri"/>
                <w:color w:val="000000"/>
                <w:szCs w:val="18"/>
              </w:rPr>
              <w:t>Nutrients</w:t>
            </w:r>
          </w:p>
          <w:p w14:paraId="28E774F9" w14:textId="77777777" w:rsidR="00C218A3" w:rsidRPr="00E63C16" w:rsidRDefault="00C218A3" w:rsidP="00BE2860">
            <w:pPr>
              <w:pStyle w:val="Tabletext"/>
              <w:rPr>
                <w:rFonts w:cs="Calibri"/>
                <w:color w:val="000000"/>
                <w:szCs w:val="18"/>
              </w:rPr>
            </w:pPr>
            <w:r w:rsidRPr="00E63C16">
              <w:rPr>
                <w:rFonts w:cs="Calibri"/>
                <w:color w:val="000000"/>
                <w:szCs w:val="18"/>
              </w:rPr>
              <w:t>Water quality</w:t>
            </w:r>
          </w:p>
          <w:p w14:paraId="28E774FA" w14:textId="77777777" w:rsidR="00C218A3" w:rsidRPr="00E63C16" w:rsidRDefault="00C218A3" w:rsidP="00BE2860">
            <w:pPr>
              <w:pStyle w:val="Tabletext"/>
              <w:rPr>
                <w:rFonts w:cs="Calibri"/>
                <w:color w:val="000000"/>
                <w:szCs w:val="18"/>
              </w:rPr>
            </w:pPr>
            <w:r w:rsidRPr="00E63C16">
              <w:rPr>
                <w:rFonts w:cs="Calibri"/>
                <w:color w:val="000000"/>
                <w:szCs w:val="18"/>
              </w:rPr>
              <w:t>Predators</w:t>
            </w:r>
          </w:p>
          <w:p w14:paraId="28E774FB" w14:textId="77777777" w:rsidR="00C218A3" w:rsidRPr="00E63C16" w:rsidRDefault="00C218A3" w:rsidP="00BE2860">
            <w:pPr>
              <w:pStyle w:val="Tabletext"/>
              <w:rPr>
                <w:rFonts w:cs="Calibri"/>
                <w:color w:val="000000"/>
                <w:szCs w:val="18"/>
              </w:rPr>
            </w:pPr>
            <w:r w:rsidRPr="00E63C16">
              <w:rPr>
                <w:rFonts w:cs="Calibri"/>
                <w:color w:val="000000"/>
                <w:szCs w:val="18"/>
              </w:rPr>
              <w:t>Discharge</w:t>
            </w:r>
          </w:p>
          <w:p w14:paraId="28E774FC" w14:textId="77777777" w:rsidR="00C218A3" w:rsidRPr="00E63C16" w:rsidRDefault="00C218A3" w:rsidP="00BE2860">
            <w:pPr>
              <w:pStyle w:val="Tabletext"/>
              <w:rPr>
                <w:rFonts w:cs="Calibri"/>
                <w:color w:val="000000"/>
                <w:szCs w:val="18"/>
              </w:rPr>
            </w:pPr>
            <w:r w:rsidRPr="00E63C16">
              <w:rPr>
                <w:rFonts w:cs="Calibri"/>
                <w:color w:val="000000"/>
                <w:szCs w:val="18"/>
              </w:rPr>
              <w:t>Height</w:t>
            </w:r>
          </w:p>
          <w:p w14:paraId="28E774FD" w14:textId="77777777" w:rsidR="00C218A3" w:rsidRPr="00E63C16" w:rsidRDefault="00C218A3" w:rsidP="00BE2860">
            <w:pPr>
              <w:pStyle w:val="Tabletext"/>
              <w:rPr>
                <w:rFonts w:cs="Calibri"/>
                <w:color w:val="000000"/>
                <w:szCs w:val="18"/>
              </w:rPr>
            </w:pPr>
            <w:r w:rsidRPr="00E63C16">
              <w:rPr>
                <w:rFonts w:cs="Calibri"/>
                <w:color w:val="000000"/>
                <w:szCs w:val="18"/>
              </w:rPr>
              <w:t>Cease to flow</w:t>
            </w:r>
          </w:p>
          <w:p w14:paraId="28E774FE" w14:textId="77777777" w:rsidR="00C218A3" w:rsidRPr="00E63C16" w:rsidRDefault="00C218A3" w:rsidP="00BE2860">
            <w:pPr>
              <w:pStyle w:val="Tabletext"/>
            </w:pPr>
          </w:p>
        </w:tc>
        <w:tc>
          <w:tcPr>
            <w:tcW w:w="2268" w:type="dxa"/>
          </w:tcPr>
          <w:p w14:paraId="28E774FF" w14:textId="77777777" w:rsidR="002B6838" w:rsidRDefault="002B6838" w:rsidP="002B6838">
            <w:pPr>
              <w:pStyle w:val="Tabletext"/>
            </w:pPr>
            <w:r>
              <w:t>Aligned with larval fish monitoring sites</w:t>
            </w:r>
          </w:p>
          <w:p w14:paraId="28E77500" w14:textId="77777777" w:rsidR="00C218A3" w:rsidRPr="00E63C16" w:rsidRDefault="00C218A3" w:rsidP="002B6838">
            <w:pPr>
              <w:pStyle w:val="Tabletext"/>
            </w:pPr>
            <w:r w:rsidRPr="00E63C16">
              <w:t>Murrumbidgee River 2 z</w:t>
            </w:r>
            <w:r w:rsidR="00FD19D0">
              <w:t xml:space="preserve">ones, - 3 river sites per zone </w:t>
            </w:r>
            <w:r w:rsidRPr="00E63C16">
              <w:t xml:space="preserve">aligned with larval fish monitoring (fortnightly sampling for </w:t>
            </w:r>
            <w:r w:rsidR="002B6838">
              <w:t>3</w:t>
            </w:r>
            <w:r w:rsidRPr="00E63C16">
              <w:t xml:space="preserve"> months, 5 in 5 years)</w:t>
            </w:r>
          </w:p>
        </w:tc>
      </w:tr>
      <w:tr w:rsidR="00C218A3" w:rsidRPr="00E63C16" w14:paraId="28E7750A" w14:textId="77777777" w:rsidTr="00DB2669">
        <w:tc>
          <w:tcPr>
            <w:tcW w:w="2235" w:type="dxa"/>
          </w:tcPr>
          <w:p w14:paraId="28E77502" w14:textId="77777777" w:rsidR="00C218A3" w:rsidRPr="00E63C16" w:rsidRDefault="00C218A3" w:rsidP="00BE2860">
            <w:pPr>
              <w:pStyle w:val="Tabletext"/>
              <w:rPr>
                <w:i/>
              </w:rPr>
            </w:pPr>
            <w:r w:rsidRPr="00E63C16">
              <w:rPr>
                <w:rFonts w:cs="Calibri"/>
                <w:i/>
              </w:rPr>
              <w:t xml:space="preserve">What did Commonwealth environmental water contribute </w:t>
            </w:r>
            <w:r w:rsidRPr="00E63C16">
              <w:rPr>
                <w:i/>
              </w:rPr>
              <w:t>to wetland productivity nutrients and carbon fluxes, primary productivity (CHL a) and secondary productivity (Microinvertebrates)</w:t>
            </w:r>
          </w:p>
          <w:p w14:paraId="28E77503" w14:textId="77777777" w:rsidR="00C218A3" w:rsidRPr="00E63C16" w:rsidRDefault="00C218A3" w:rsidP="00BE2860">
            <w:pPr>
              <w:pStyle w:val="Tabletext"/>
            </w:pPr>
          </w:p>
        </w:tc>
        <w:tc>
          <w:tcPr>
            <w:tcW w:w="2339" w:type="dxa"/>
          </w:tcPr>
          <w:p w14:paraId="28E77504" w14:textId="77777777" w:rsidR="00C218A3" w:rsidRPr="00E63C16" w:rsidRDefault="00C218A3" w:rsidP="00BE2860">
            <w:pPr>
              <w:pStyle w:val="Tabletext"/>
            </w:pPr>
            <w:r w:rsidRPr="00E63C16">
              <w:t xml:space="preserve">Composition of  benthic and pelagic microcrustacean communities </w:t>
            </w:r>
          </w:p>
          <w:p w14:paraId="28E77505" w14:textId="77777777" w:rsidR="00C218A3" w:rsidRPr="00E63C16" w:rsidRDefault="00C218A3" w:rsidP="00BE2860">
            <w:pPr>
              <w:pStyle w:val="Tabletext"/>
              <w:rPr>
                <w:i/>
              </w:rPr>
            </w:pPr>
          </w:p>
        </w:tc>
        <w:tc>
          <w:tcPr>
            <w:tcW w:w="2268" w:type="dxa"/>
            <w:vMerge/>
          </w:tcPr>
          <w:p w14:paraId="28E77506" w14:textId="77777777" w:rsidR="00C218A3" w:rsidRPr="00E63C16" w:rsidRDefault="00C218A3" w:rsidP="00BE2860">
            <w:pPr>
              <w:pStyle w:val="Tabletext"/>
            </w:pPr>
          </w:p>
        </w:tc>
        <w:tc>
          <w:tcPr>
            <w:tcW w:w="2268" w:type="dxa"/>
          </w:tcPr>
          <w:p w14:paraId="28E77507" w14:textId="77777777" w:rsidR="002B6838" w:rsidRDefault="002B6838" w:rsidP="00BE2860">
            <w:pPr>
              <w:pStyle w:val="Tabletext"/>
            </w:pPr>
            <w:r>
              <w:t>Aligned with core wetland monitoring sites</w:t>
            </w:r>
          </w:p>
          <w:p w14:paraId="28E77508" w14:textId="77777777" w:rsidR="00C218A3" w:rsidRPr="00E63C16" w:rsidRDefault="000A567C" w:rsidP="00BE2860">
            <w:pPr>
              <w:pStyle w:val="Tabletext"/>
            </w:pPr>
            <w:r>
              <w:t>12</w:t>
            </w:r>
            <w:r w:rsidR="00C218A3" w:rsidRPr="00E63C16">
              <w:t xml:space="preserve"> sites across </w:t>
            </w:r>
            <w:r w:rsidR="004A53EB">
              <w:t xml:space="preserve">3 </w:t>
            </w:r>
            <w:r w:rsidR="00C218A3" w:rsidRPr="00E63C16">
              <w:t>zones: Mid- Murrumbidgee, Redbank, Nimmie-Caira Plus an addition</w:t>
            </w:r>
            <w:r w:rsidR="00ED377E">
              <w:t>al</w:t>
            </w:r>
            <w:r w:rsidR="00C218A3" w:rsidRPr="00E63C16">
              <w:t xml:space="preserve"> 4 river sites as control ( n=</w:t>
            </w:r>
            <w:r w:rsidR="002B6838">
              <w:t>16</w:t>
            </w:r>
            <w:r w:rsidR="00C218A3" w:rsidRPr="00E63C16">
              <w:t xml:space="preserve">) - 5 in 5 years,  4 surveys per year,  benthic and pelagic composite </w:t>
            </w:r>
          </w:p>
          <w:p w14:paraId="28E77509" w14:textId="77777777" w:rsidR="00C218A3" w:rsidRPr="00E63C16" w:rsidRDefault="00C218A3" w:rsidP="00BE2860">
            <w:pPr>
              <w:pStyle w:val="Tabletext"/>
            </w:pPr>
          </w:p>
        </w:tc>
      </w:tr>
      <w:tr w:rsidR="002B6838" w:rsidRPr="00E63C16" w14:paraId="28E7750D" w14:textId="77777777" w:rsidTr="002B6838">
        <w:tc>
          <w:tcPr>
            <w:tcW w:w="9110" w:type="dxa"/>
            <w:gridSpan w:val="4"/>
            <w:shd w:val="clear" w:color="auto" w:fill="D9D9D9" w:themeFill="background1" w:themeFillShade="D9"/>
          </w:tcPr>
          <w:p w14:paraId="28E7750B" w14:textId="77777777" w:rsidR="002B6838" w:rsidRPr="002B6838" w:rsidRDefault="002B6838" w:rsidP="00BE2860">
            <w:pPr>
              <w:pStyle w:val="Tabletext"/>
              <w:rPr>
                <w:b/>
              </w:rPr>
            </w:pPr>
          </w:p>
          <w:p w14:paraId="28E7750C" w14:textId="77777777" w:rsidR="002B6838" w:rsidRPr="00E63C16" w:rsidRDefault="002B6838" w:rsidP="00BE2860">
            <w:pPr>
              <w:pStyle w:val="Tabletext"/>
            </w:pPr>
            <w:r w:rsidRPr="002B6838">
              <w:rPr>
                <w:b/>
              </w:rPr>
              <w:t>Option component costed with return flows</w:t>
            </w:r>
            <w:r>
              <w:t xml:space="preserve"> </w:t>
            </w:r>
          </w:p>
        </w:tc>
      </w:tr>
      <w:tr w:rsidR="00C218A3" w:rsidRPr="00E63C16" w14:paraId="28E77520" w14:textId="77777777" w:rsidTr="00DB2669">
        <w:tc>
          <w:tcPr>
            <w:tcW w:w="2235" w:type="dxa"/>
          </w:tcPr>
          <w:p w14:paraId="28E7750E" w14:textId="77777777" w:rsidR="00C218A3" w:rsidRPr="00E63C16" w:rsidRDefault="00C218A3" w:rsidP="00BE2860">
            <w:pPr>
              <w:pStyle w:val="Tabletext"/>
              <w:rPr>
                <w:i/>
                <w:lang w:val="en-GB"/>
              </w:rPr>
            </w:pPr>
            <w:r w:rsidRPr="00E63C16">
              <w:rPr>
                <w:i/>
                <w:lang w:val="en-GB"/>
              </w:rPr>
              <w:t xml:space="preserve">What did </w:t>
            </w:r>
            <w:r w:rsidR="00A862C5">
              <w:rPr>
                <w:i/>
                <w:lang w:val="en-GB"/>
              </w:rPr>
              <w:t>Commonwealth</w:t>
            </w:r>
            <w:r w:rsidRPr="00E63C16">
              <w:rPr>
                <w:i/>
                <w:lang w:val="en-GB"/>
              </w:rPr>
              <w:t xml:space="preserve"> environmental water contribute to connectivity between rivers and wetlands? </w:t>
            </w:r>
          </w:p>
          <w:p w14:paraId="28E7750F" w14:textId="77777777" w:rsidR="00C218A3" w:rsidRPr="00E63C16" w:rsidRDefault="00C218A3" w:rsidP="00BE2860">
            <w:pPr>
              <w:pStyle w:val="Tabletext"/>
            </w:pPr>
          </w:p>
        </w:tc>
        <w:tc>
          <w:tcPr>
            <w:tcW w:w="2339" w:type="dxa"/>
          </w:tcPr>
          <w:p w14:paraId="28E77510" w14:textId="77777777" w:rsidR="00C218A3" w:rsidRPr="00E63C16" w:rsidRDefault="00C218A3" w:rsidP="00BE2860">
            <w:pPr>
              <w:pStyle w:val="Tabletext"/>
            </w:pPr>
            <w:r w:rsidRPr="00E63C16">
              <w:t>Relative proportion of  benthic microcrustaceans (taxonomic groups)</w:t>
            </w:r>
          </w:p>
          <w:p w14:paraId="28E77511" w14:textId="77777777" w:rsidR="00C218A3" w:rsidRPr="00E63C16" w:rsidRDefault="00C218A3" w:rsidP="00BE2860">
            <w:pPr>
              <w:pStyle w:val="Tabletext"/>
            </w:pPr>
            <w:r w:rsidRPr="00E63C16">
              <w:t xml:space="preserve">Density of microcrustaceans </w:t>
            </w:r>
          </w:p>
          <w:p w14:paraId="28E77512" w14:textId="77777777" w:rsidR="00C218A3" w:rsidRPr="00E63C16" w:rsidRDefault="00C218A3" w:rsidP="00BE2860">
            <w:pPr>
              <w:pStyle w:val="Tabletext"/>
            </w:pPr>
            <w:r w:rsidRPr="00E63C16">
              <w:t>Size fraction of key taxonomic groups</w:t>
            </w:r>
          </w:p>
          <w:p w14:paraId="28E77513" w14:textId="77777777" w:rsidR="00C218A3" w:rsidRPr="00E63C16" w:rsidRDefault="00C218A3" w:rsidP="00BE2860">
            <w:pPr>
              <w:pStyle w:val="Tabletext"/>
            </w:pPr>
          </w:p>
        </w:tc>
        <w:tc>
          <w:tcPr>
            <w:tcW w:w="2268" w:type="dxa"/>
          </w:tcPr>
          <w:p w14:paraId="28E77514" w14:textId="77777777" w:rsidR="00C218A3" w:rsidRPr="00E63C16" w:rsidRDefault="00C218A3" w:rsidP="00BE2860">
            <w:pPr>
              <w:pStyle w:val="Tabletext"/>
            </w:pPr>
            <w:r w:rsidRPr="00E63C16">
              <w:t>Connection period</w:t>
            </w:r>
          </w:p>
          <w:p w14:paraId="28E77515" w14:textId="77777777" w:rsidR="00C218A3" w:rsidRPr="00E63C16" w:rsidRDefault="00C218A3" w:rsidP="00BE2860">
            <w:pPr>
              <w:pStyle w:val="Tabletext"/>
            </w:pPr>
            <w:r w:rsidRPr="00E63C16">
              <w:t>Number of connections</w:t>
            </w:r>
          </w:p>
          <w:p w14:paraId="28E77516" w14:textId="77777777" w:rsidR="00C218A3" w:rsidRPr="00E63C16" w:rsidRDefault="00C218A3" w:rsidP="00BE2860">
            <w:pPr>
              <w:pStyle w:val="Tabletext"/>
            </w:pPr>
            <w:r w:rsidRPr="00E63C16">
              <w:t>Water rise</w:t>
            </w:r>
          </w:p>
          <w:p w14:paraId="28E77517" w14:textId="77777777" w:rsidR="00C218A3" w:rsidRPr="00E63C16" w:rsidRDefault="00C218A3" w:rsidP="00BE2860">
            <w:pPr>
              <w:pStyle w:val="Tabletext"/>
            </w:pPr>
            <w:r w:rsidRPr="00E63C16">
              <w:t>Antecedent conditions (wet or dry before filling)</w:t>
            </w:r>
          </w:p>
          <w:p w14:paraId="28E77518" w14:textId="77777777" w:rsidR="00C218A3" w:rsidRPr="00E63C16" w:rsidRDefault="00C218A3" w:rsidP="00BE2860">
            <w:pPr>
              <w:pStyle w:val="Tabletext"/>
            </w:pPr>
            <w:r w:rsidRPr="00E63C16">
              <w:t xml:space="preserve">Time since last inundation </w:t>
            </w:r>
          </w:p>
          <w:p w14:paraId="28E77519" w14:textId="77777777" w:rsidR="00C218A3" w:rsidRPr="00E63C16" w:rsidRDefault="00C218A3" w:rsidP="00BE2860">
            <w:pPr>
              <w:pStyle w:val="Tabletext"/>
            </w:pPr>
            <w:r w:rsidRPr="00E63C16">
              <w:t>Water temperature</w:t>
            </w:r>
          </w:p>
          <w:p w14:paraId="28E7751A" w14:textId="77777777" w:rsidR="00C218A3" w:rsidRPr="00E63C16" w:rsidRDefault="00C218A3" w:rsidP="00BE2860">
            <w:pPr>
              <w:pStyle w:val="Tabletext"/>
            </w:pPr>
            <w:r w:rsidRPr="00E63C16">
              <w:t>Water quality</w:t>
            </w:r>
          </w:p>
          <w:p w14:paraId="28E7751B" w14:textId="77777777" w:rsidR="00C218A3" w:rsidRPr="00E63C16" w:rsidRDefault="00C218A3" w:rsidP="00BE2860">
            <w:pPr>
              <w:pStyle w:val="Tabletext"/>
            </w:pPr>
            <w:r w:rsidRPr="00E63C16">
              <w:t>Nutrients, carbon</w:t>
            </w:r>
          </w:p>
          <w:p w14:paraId="28E7751C" w14:textId="77777777" w:rsidR="00C218A3" w:rsidRPr="00E63C16" w:rsidRDefault="00C218A3" w:rsidP="00BE2860">
            <w:pPr>
              <w:pStyle w:val="Tabletext"/>
            </w:pPr>
            <w:r w:rsidRPr="00E63C16">
              <w:t xml:space="preserve">Primary productivity </w:t>
            </w:r>
          </w:p>
          <w:p w14:paraId="28E7751D" w14:textId="77777777" w:rsidR="00C218A3" w:rsidRPr="00E63C16" w:rsidRDefault="00C218A3" w:rsidP="00BE2860">
            <w:pPr>
              <w:pStyle w:val="Tabletext"/>
            </w:pPr>
            <w:r w:rsidRPr="00E63C16">
              <w:t>(Chlorophyll a)</w:t>
            </w:r>
          </w:p>
          <w:p w14:paraId="28E7751E" w14:textId="77777777" w:rsidR="00C218A3" w:rsidRPr="00E63C16" w:rsidRDefault="00C218A3" w:rsidP="00BE2860">
            <w:pPr>
              <w:pStyle w:val="Tabletext"/>
            </w:pPr>
          </w:p>
        </w:tc>
        <w:tc>
          <w:tcPr>
            <w:tcW w:w="2268" w:type="dxa"/>
          </w:tcPr>
          <w:p w14:paraId="28E7751F" w14:textId="77777777" w:rsidR="00C218A3" w:rsidRPr="00E63C16" w:rsidRDefault="00C218A3" w:rsidP="00BE2860">
            <w:pPr>
              <w:pStyle w:val="Tabletext"/>
            </w:pPr>
            <w:r w:rsidRPr="00E63C16">
              <w:t>Murrumbidgee River zone 4 aligned with return flow monitoring intensive sampling (3 in 5 years)</w:t>
            </w:r>
          </w:p>
        </w:tc>
      </w:tr>
    </w:tbl>
    <w:p w14:paraId="28E77521" w14:textId="77777777" w:rsidR="00C218A3" w:rsidRPr="00E63C16" w:rsidRDefault="00C218A3" w:rsidP="000822B9">
      <w:pPr>
        <w:pStyle w:val="BodyText10"/>
        <w:rPr>
          <w:rStyle w:val="Heading4Char"/>
        </w:rPr>
      </w:pPr>
    </w:p>
    <w:p w14:paraId="28E77522" w14:textId="77777777" w:rsidR="00C218A3" w:rsidRPr="003A6571" w:rsidRDefault="00EF2A72" w:rsidP="003A6571">
      <w:pPr>
        <w:pStyle w:val="Heading3"/>
        <w:rPr>
          <w:rStyle w:val="Heading4Char"/>
          <w:b/>
          <w:bCs/>
          <w:i w:val="0"/>
        </w:rPr>
      </w:pPr>
      <w:r w:rsidRPr="003A6571">
        <w:rPr>
          <w:rStyle w:val="Heading4Char"/>
          <w:b/>
          <w:bCs/>
          <w:i w:val="0"/>
        </w:rPr>
        <w:t xml:space="preserve"> </w:t>
      </w:r>
      <w:bookmarkStart w:id="118" w:name="_Toc385495665"/>
      <w:r w:rsidR="00C218A3" w:rsidRPr="003A6571">
        <w:rPr>
          <w:rStyle w:val="Heading4Char"/>
          <w:b/>
          <w:bCs/>
          <w:i w:val="0"/>
        </w:rPr>
        <w:t>Methods</w:t>
      </w:r>
      <w:bookmarkEnd w:id="118"/>
    </w:p>
    <w:p w14:paraId="28E77523" w14:textId="77777777" w:rsidR="00C218A3" w:rsidRPr="00E63C16" w:rsidRDefault="00C218A3" w:rsidP="001147DF">
      <w:pPr>
        <w:pStyle w:val="BodyText10"/>
      </w:pPr>
      <w:r w:rsidRPr="00E63C16">
        <w:t>The methods below are designed to address each of the three evaluation questions above.</w:t>
      </w:r>
    </w:p>
    <w:p w14:paraId="28E77524" w14:textId="77777777" w:rsidR="00C218A3" w:rsidRPr="00E63C16" w:rsidRDefault="00C218A3" w:rsidP="001147DF">
      <w:pPr>
        <w:pStyle w:val="BodyText10"/>
        <w:rPr>
          <w:lang w:val="en-GB"/>
        </w:rPr>
      </w:pPr>
      <w:r w:rsidRPr="00E63C16">
        <w:rPr>
          <w:lang w:val="en-GB"/>
        </w:rPr>
        <w:t xml:space="preserve">(1) Responses of larval fish supported by microcrustacean productivity, (2) </w:t>
      </w:r>
      <w:r w:rsidR="00F3463E">
        <w:rPr>
          <w:lang w:val="en-GB"/>
        </w:rPr>
        <w:t>W</w:t>
      </w:r>
      <w:r w:rsidRPr="00E63C16">
        <w:rPr>
          <w:lang w:val="en-GB"/>
        </w:rPr>
        <w:t>etland productivity and, (3) Connectivity</w:t>
      </w:r>
    </w:p>
    <w:p w14:paraId="28E77525" w14:textId="77777777" w:rsidR="00C218A3" w:rsidRPr="00E63C16" w:rsidRDefault="00C218A3" w:rsidP="001147DF">
      <w:pPr>
        <w:pStyle w:val="BodyText10"/>
        <w:rPr>
          <w:lang w:val="en-GB"/>
        </w:rPr>
      </w:pPr>
      <w:r w:rsidRPr="00E63C16">
        <w:rPr>
          <w:lang w:val="en-GB"/>
        </w:rPr>
        <w:t xml:space="preserve">Sampling methods for microcrustaceans are covered in the </w:t>
      </w:r>
      <w:r w:rsidR="008345F6">
        <w:rPr>
          <w:lang w:val="en-GB"/>
        </w:rPr>
        <w:t>Standard Operating Procedure (</w:t>
      </w:r>
      <w:r w:rsidRPr="00E63C16">
        <w:rPr>
          <w:lang w:val="en-GB"/>
        </w:rPr>
        <w:t>SOP</w:t>
      </w:r>
      <w:r w:rsidR="008345F6">
        <w:rPr>
          <w:lang w:val="en-GB"/>
        </w:rPr>
        <w:t>)</w:t>
      </w:r>
      <w:r w:rsidRPr="00E63C16">
        <w:rPr>
          <w:lang w:val="en-GB"/>
        </w:rPr>
        <w:t xml:space="preserve"> contained in Appendix 3. In general a benthic core and pelagic sample will be collected at each sample time, with a single composite sample taken from each site. Microcrustacean samples will be collected in association with monitoring of fish larvae, wetland productivity and reconnection events. Below we outline the experimental designs that will be used for each evaluation question. </w:t>
      </w:r>
    </w:p>
    <w:p w14:paraId="28E77526" w14:textId="77777777" w:rsidR="00C218A3" w:rsidRPr="00E63C16" w:rsidRDefault="00C218A3" w:rsidP="00B83A31">
      <w:pPr>
        <w:pStyle w:val="Heading4"/>
        <w:rPr>
          <w:lang w:val="en-GB"/>
        </w:rPr>
      </w:pPr>
      <w:r w:rsidRPr="00E63C16">
        <w:rPr>
          <w:lang w:val="en-GB"/>
        </w:rPr>
        <w:t xml:space="preserve">Responses of riverine larval fish supported by microcrustacean productivity </w:t>
      </w:r>
    </w:p>
    <w:p w14:paraId="28E77527" w14:textId="77777777" w:rsidR="00C218A3" w:rsidRPr="00E63C16" w:rsidRDefault="00C218A3" w:rsidP="00D31842">
      <w:pPr>
        <w:jc w:val="both"/>
      </w:pPr>
      <w:r w:rsidRPr="00E63C16">
        <w:rPr>
          <w:lang w:val="en-GB"/>
        </w:rPr>
        <w:t xml:space="preserve">Microcrustaceans will be sampled along with </w:t>
      </w:r>
      <w:r w:rsidR="00EC2DCA">
        <w:rPr>
          <w:lang w:val="en-GB"/>
        </w:rPr>
        <w:t>Category 1</w:t>
      </w:r>
      <w:r w:rsidRPr="00E63C16">
        <w:rPr>
          <w:lang w:val="en-GB"/>
        </w:rPr>
        <w:t xml:space="preserve"> </w:t>
      </w:r>
      <w:r w:rsidR="000A567C">
        <w:rPr>
          <w:lang w:val="en-GB"/>
        </w:rPr>
        <w:t xml:space="preserve">and </w:t>
      </w:r>
      <w:r w:rsidR="008345F6">
        <w:rPr>
          <w:lang w:val="en-GB"/>
        </w:rPr>
        <w:t>S</w:t>
      </w:r>
      <w:r w:rsidR="000A567C">
        <w:rPr>
          <w:lang w:val="en-GB"/>
        </w:rPr>
        <w:t xml:space="preserve">elected </w:t>
      </w:r>
      <w:r w:rsidR="008345F6">
        <w:rPr>
          <w:lang w:val="en-GB"/>
        </w:rPr>
        <w:t>A</w:t>
      </w:r>
      <w:r w:rsidR="000A567C">
        <w:rPr>
          <w:lang w:val="en-GB"/>
        </w:rPr>
        <w:t xml:space="preserve">rea </w:t>
      </w:r>
      <w:r w:rsidRPr="00E63C16">
        <w:rPr>
          <w:lang w:val="en-GB"/>
        </w:rPr>
        <w:t xml:space="preserve">larval fish </w:t>
      </w:r>
      <w:r w:rsidR="000A567C">
        <w:rPr>
          <w:lang w:val="en-GB"/>
        </w:rPr>
        <w:t xml:space="preserve">at six </w:t>
      </w:r>
      <w:r w:rsidRPr="00E63C16">
        <w:rPr>
          <w:lang w:val="en-GB"/>
        </w:rPr>
        <w:t>channel sites</w:t>
      </w:r>
      <w:r w:rsidR="000A567C">
        <w:rPr>
          <w:lang w:val="en-GB"/>
        </w:rPr>
        <w:t xml:space="preserve"> </w:t>
      </w:r>
      <w:r w:rsidRPr="00E63C16">
        <w:rPr>
          <w:lang w:val="en-GB"/>
        </w:rPr>
        <w:t>within the Carrathool</w:t>
      </w:r>
      <w:r w:rsidR="000A567C">
        <w:rPr>
          <w:lang w:val="en-GB"/>
        </w:rPr>
        <w:t xml:space="preserve"> ( </w:t>
      </w:r>
      <w:r w:rsidR="00EC2DCA">
        <w:rPr>
          <w:lang w:val="en-GB"/>
        </w:rPr>
        <w:t>Category 1</w:t>
      </w:r>
      <w:r w:rsidR="000A567C">
        <w:rPr>
          <w:lang w:val="en-GB"/>
        </w:rPr>
        <w:t xml:space="preserve"> sites) (n=3)</w:t>
      </w:r>
      <w:r w:rsidRPr="00E63C16">
        <w:rPr>
          <w:lang w:val="en-GB"/>
        </w:rPr>
        <w:t xml:space="preserve"> </w:t>
      </w:r>
      <w:r w:rsidR="000A567C">
        <w:rPr>
          <w:lang w:val="en-GB"/>
        </w:rPr>
        <w:t>and Narrandera (</w:t>
      </w:r>
      <w:r w:rsidR="00724E9A">
        <w:rPr>
          <w:lang w:val="en-GB"/>
        </w:rPr>
        <w:t>S</w:t>
      </w:r>
      <w:r w:rsidR="000A567C">
        <w:rPr>
          <w:lang w:val="en-GB"/>
        </w:rPr>
        <w:t xml:space="preserve">elected </w:t>
      </w:r>
      <w:r w:rsidR="00724E9A">
        <w:rPr>
          <w:lang w:val="en-GB"/>
        </w:rPr>
        <w:t>A</w:t>
      </w:r>
      <w:r w:rsidR="000A567C">
        <w:rPr>
          <w:lang w:val="en-GB"/>
        </w:rPr>
        <w:t xml:space="preserve">rea)(n=3) </w:t>
      </w:r>
      <w:r w:rsidRPr="00E63C16">
        <w:rPr>
          <w:lang w:val="en-GB"/>
        </w:rPr>
        <w:t xml:space="preserve">. In addition, microcrustaceans will be sampled with </w:t>
      </w:r>
      <w:r w:rsidR="004477DB">
        <w:rPr>
          <w:lang w:val="en-GB"/>
        </w:rPr>
        <w:t>S</w:t>
      </w:r>
      <w:r w:rsidR="008345F6">
        <w:rPr>
          <w:lang w:val="en-GB"/>
        </w:rPr>
        <w:t>elected Area</w:t>
      </w:r>
      <w:r w:rsidRPr="00E63C16">
        <w:rPr>
          <w:lang w:val="en-GB"/>
        </w:rPr>
        <w:t xml:space="preserve"> larval fish in three channel sites in </w:t>
      </w:r>
      <w:r w:rsidR="00ED377E">
        <w:rPr>
          <w:lang w:val="en-GB"/>
        </w:rPr>
        <w:t xml:space="preserve">the </w:t>
      </w:r>
      <w:r w:rsidRPr="00E63C16">
        <w:rPr>
          <w:lang w:val="en-GB"/>
        </w:rPr>
        <w:t xml:space="preserve">Narrandera zone. One composite benthic sample and one composite pelagic sample will be collected at each site on each larval fish survey occasion (fortnightly for </w:t>
      </w:r>
      <w:r w:rsidR="000A567C">
        <w:rPr>
          <w:lang w:val="en-GB"/>
        </w:rPr>
        <w:t>3</w:t>
      </w:r>
      <w:r w:rsidRPr="00E63C16">
        <w:rPr>
          <w:lang w:val="en-GB"/>
        </w:rPr>
        <w:t xml:space="preserve"> months</w:t>
      </w:r>
      <w:r w:rsidR="000A567C">
        <w:rPr>
          <w:lang w:val="en-GB"/>
        </w:rPr>
        <w:t>)</w:t>
      </w:r>
    </w:p>
    <w:p w14:paraId="28E77528" w14:textId="77777777" w:rsidR="00C218A3" w:rsidRPr="00E63C16" w:rsidRDefault="008B72FE" w:rsidP="008E5238">
      <w:pPr>
        <w:pStyle w:val="Heading4"/>
      </w:pPr>
      <w:r>
        <w:t>Wetlands</w:t>
      </w:r>
    </w:p>
    <w:p w14:paraId="28E77529" w14:textId="77777777" w:rsidR="00C218A3" w:rsidRPr="00E63C16" w:rsidRDefault="00C218A3" w:rsidP="00C36E8E">
      <w:pPr>
        <w:jc w:val="both"/>
        <w:rPr>
          <w:lang w:val="en-GB"/>
        </w:rPr>
      </w:pPr>
      <w:r w:rsidRPr="00E63C16">
        <w:rPr>
          <w:lang w:val="en-GB"/>
        </w:rPr>
        <w:t xml:space="preserve">Microcrustaceans will be sampled along with wetland </w:t>
      </w:r>
      <w:r w:rsidR="008B72FE">
        <w:rPr>
          <w:lang w:val="en-GB"/>
        </w:rPr>
        <w:t>nutrient, carbon, fish and vegetation monitoring (</w:t>
      </w:r>
      <w:r w:rsidR="002B6838">
        <w:rPr>
          <w:lang w:val="en-GB"/>
        </w:rPr>
        <w:t>12</w:t>
      </w:r>
      <w:r w:rsidRPr="00E63C16">
        <w:rPr>
          <w:lang w:val="en-GB"/>
        </w:rPr>
        <w:t xml:space="preserve"> </w:t>
      </w:r>
      <w:r w:rsidR="008B72FE">
        <w:rPr>
          <w:lang w:val="en-GB"/>
        </w:rPr>
        <w:t xml:space="preserve">sites) </w:t>
      </w:r>
      <w:r w:rsidRPr="00E63C16">
        <w:rPr>
          <w:lang w:val="en-GB"/>
        </w:rPr>
        <w:t xml:space="preserve">and four channel sites (total </w:t>
      </w:r>
      <w:r w:rsidR="002B6838">
        <w:rPr>
          <w:lang w:val="en-GB"/>
        </w:rPr>
        <w:t>16</w:t>
      </w:r>
      <w:r w:rsidRPr="00E63C16">
        <w:rPr>
          <w:lang w:val="en-GB"/>
        </w:rPr>
        <w:t xml:space="preserve"> sites). One composite benthic sample and one composite pelagic sample will be collected at each site on each wetland</w:t>
      </w:r>
      <w:r w:rsidR="002B6838">
        <w:rPr>
          <w:lang w:val="en-GB"/>
        </w:rPr>
        <w:t>.</w:t>
      </w:r>
      <w:r w:rsidRPr="00E63C16">
        <w:rPr>
          <w:lang w:val="en-GB"/>
        </w:rPr>
        <w:t xml:space="preserve"> </w:t>
      </w:r>
    </w:p>
    <w:p w14:paraId="28E7752A" w14:textId="77777777" w:rsidR="00C218A3" w:rsidRPr="00E63C16" w:rsidRDefault="00C218A3" w:rsidP="008E5238">
      <w:pPr>
        <w:pStyle w:val="Heading4"/>
      </w:pPr>
      <w:r w:rsidRPr="00E63C16">
        <w:t>Return flows</w:t>
      </w:r>
      <w:r w:rsidR="008B72FE">
        <w:t xml:space="preserve"> (optional component)</w:t>
      </w:r>
    </w:p>
    <w:p w14:paraId="28E7752B" w14:textId="77777777" w:rsidR="00C218A3" w:rsidRPr="00E63C16" w:rsidRDefault="00C218A3" w:rsidP="00C36E8E">
      <w:pPr>
        <w:jc w:val="both"/>
        <w:rPr>
          <w:lang w:val="en-GB"/>
        </w:rPr>
      </w:pPr>
      <w:r w:rsidRPr="00E63C16">
        <w:rPr>
          <w:lang w:val="en-GB"/>
        </w:rPr>
        <w:t>Microcrustaceans will be sampled in six channel sites and 1 wetland site (7 sites) before, during and after return flows from a wetland to the river. Microcrustaceans will be sampled in conjunction with other measurements of metabolism, nutrients and water quality. One composite benthic sample will be collected at each site on each return flow survey occasion (11 times at 7 sites = 77 samples</w:t>
      </w:r>
      <w:r w:rsidRPr="00E345F4">
        <w:rPr>
          <w:lang w:val="en-GB"/>
        </w:rPr>
        <w:t xml:space="preserve">). </w:t>
      </w:r>
      <w:r w:rsidR="00ED377E" w:rsidRPr="00E345F4">
        <w:rPr>
          <w:lang w:val="en-GB"/>
        </w:rPr>
        <w:t>Monitoring return flows will be contracted separately.</w:t>
      </w:r>
    </w:p>
    <w:p w14:paraId="28E7752C" w14:textId="77777777" w:rsidR="00C218A3" w:rsidRPr="00E63C16" w:rsidRDefault="000A567C" w:rsidP="00F306A5">
      <w:pPr>
        <w:pStyle w:val="Heading3"/>
      </w:pPr>
      <w:bookmarkStart w:id="119" w:name="_Toc385495666"/>
      <w:r>
        <w:t xml:space="preserve"> </w:t>
      </w:r>
      <w:r w:rsidR="00C218A3" w:rsidRPr="00E63C16">
        <w:t>Data analysis framework against evaluation questions</w:t>
      </w:r>
      <w:bookmarkEnd w:id="119"/>
    </w:p>
    <w:p w14:paraId="28E7752D" w14:textId="77777777" w:rsidR="00C218A3" w:rsidRPr="00787143" w:rsidRDefault="00C218A3" w:rsidP="00787143">
      <w:pPr>
        <w:pStyle w:val="BodyText10"/>
      </w:pPr>
      <w:r w:rsidRPr="00787143">
        <w:t>The response of microcrustaceans to environmental water will be analysed using ANOVAs for univariate data and PERMANOVAs for multivariate community data. The change in microcrustacean densities, lengths and taxon richness will be tested within and between water years, and between zones with a two (season, zone) or three way (season, year, zo</w:t>
      </w:r>
      <w:r>
        <w:t xml:space="preserve">ne) fixed factor ANOVA using R </w:t>
      </w:r>
      <w:r w:rsidR="003B1026">
        <w:rPr>
          <w:szCs w:val="20"/>
        </w:rPr>
        <w:fldChar w:fldCharType="begin"/>
      </w:r>
      <w:r w:rsidR="000969F1">
        <w:rPr>
          <w:szCs w:val="20"/>
        </w:rPr>
        <w:instrText xml:space="preserve"> ADDIN EN.CITE &lt;EndNote&gt;&lt;Cite&gt;&lt;Author&gt;R Development Core Team&lt;/Author&gt;&lt;Year&gt;2008&lt;/Year&gt;&lt;RecNum&gt;3581&lt;/RecNum&gt;&lt;DisplayText&gt;(R Development Core Team 2008)&lt;/DisplayText&gt;&lt;record&gt;&lt;rec-number&gt;3581&lt;/rec-number&gt;&lt;foreign-keys&gt;&lt;key app="EN" db-id="vxxvsda2b05fxpeaw2dp552mtrd5trxdrf0s"&gt;3581&lt;/key&gt;&lt;/foreign-keys&gt;&lt;ref-type name="Book"&gt;6&lt;/ref-type&gt;&lt;contributors&gt;&lt;authors&gt;&lt;author&gt;R Development Core Team,&lt;/author&gt;&lt;/authors&gt;&lt;/contributors&gt;&lt;titles&gt;&lt;title&gt;R: A language and environment for statistical computing&lt;/title&gt;&lt;/titles&gt;&lt;dates&gt;&lt;year&gt;2008&lt;/year&gt;&lt;/dates&gt;&lt;pub-location&gt;Vienna, Austria. &lt;/pub-location&gt;&lt;publisher&gt;Foundation for Statistical Computing &lt;/publisher&gt;&lt;isbn&gt;ISBN 3-900051-07-0&lt;/isbn&gt;&lt;urls&gt;&lt;related-urls&gt;&lt;url&gt; http://www.R-project.org&lt;/url&gt;&lt;/related-urls&gt;&lt;/urls&gt;&lt;/record&gt;&lt;/Cite&gt;&lt;/EndNote&gt;</w:instrText>
      </w:r>
      <w:r w:rsidR="003B1026">
        <w:rPr>
          <w:szCs w:val="20"/>
        </w:rPr>
        <w:fldChar w:fldCharType="separate"/>
      </w:r>
      <w:r w:rsidR="000969F1">
        <w:rPr>
          <w:noProof/>
          <w:szCs w:val="20"/>
        </w:rPr>
        <w:t>(</w:t>
      </w:r>
      <w:hyperlink w:anchor="_ENREF_92" w:tooltip="R Development Core Team, 2008 #3581" w:history="1">
        <w:r w:rsidR="0084200E">
          <w:rPr>
            <w:noProof/>
            <w:szCs w:val="20"/>
          </w:rPr>
          <w:t>R Development Core Team 2008</w:t>
        </w:r>
      </w:hyperlink>
      <w:r w:rsidR="000969F1">
        <w:rPr>
          <w:noProof/>
          <w:szCs w:val="20"/>
        </w:rPr>
        <w:t>)</w:t>
      </w:r>
      <w:r w:rsidR="003B1026">
        <w:rPr>
          <w:szCs w:val="20"/>
        </w:rPr>
        <w:fldChar w:fldCharType="end"/>
      </w:r>
      <w:r>
        <w:rPr>
          <w:szCs w:val="20"/>
        </w:rPr>
        <w:t>.</w:t>
      </w:r>
      <w:r w:rsidRPr="00787143">
        <w:t xml:space="preserve"> Similarly the change in microcrustacean communities within and between water years, and between zones will be assessed using PERMANOVA </w:t>
      </w:r>
      <w:r w:rsidR="003B1026">
        <w:fldChar w:fldCharType="begin"/>
      </w:r>
      <w:r w:rsidR="000969F1">
        <w:instrText xml:space="preserve"> ADDIN EN.CITE &lt;EndNote&gt;&lt;Cite&gt;&lt;Author&gt;Anderson&lt;/Author&gt;&lt;Year&gt;2008&lt;/Year&gt;&lt;RecNum&gt;3582&lt;/RecNum&gt;&lt;DisplayText&gt;(Anderson, Gorley&lt;style face="italic"&gt; et al.&lt;/style&gt; 2008)&lt;/DisplayText&gt;&lt;record&gt;&lt;rec-number&gt;3582&lt;/rec-number&gt;&lt;foreign-keys&gt;&lt;key app="EN" db-id="vxxvsda2b05fxpeaw2dp552mtrd5trxdrf0s"&gt;3582&lt;/key&gt;&lt;/foreign-keys&gt;&lt;ref-type name="Book"&gt;6&lt;/ref-type&gt;&lt;contributors&gt;&lt;authors&gt;&lt;author&gt;Anderson, M.&lt;/author&gt;&lt;author&gt;Gorley, R.N.&lt;/author&gt;&lt;author&gt;Clarke, K.R.&lt;/author&gt;&lt;/authors&gt;&lt;/contributors&gt;&lt;titles&gt;&lt;title&gt;Permanova+ for Primer: Guide to Software and Statistical Methods&lt;/title&gt;&lt;/titles&gt;&lt;dates&gt;&lt;year&gt;2008&lt;/year&gt;&lt;/dates&gt;&lt;pub-location&gt;Plymouth.&lt;/pub-location&gt;&lt;publisher&gt;PRIMER-E &lt;/publisher&gt;&lt;urls&gt;&lt;/urls&gt;&lt;/record&gt;&lt;/Cite&gt;&lt;/EndNote&gt;</w:instrText>
      </w:r>
      <w:r w:rsidR="003B1026">
        <w:fldChar w:fldCharType="separate"/>
      </w:r>
      <w:r w:rsidR="000969F1">
        <w:rPr>
          <w:noProof/>
        </w:rPr>
        <w:t>(</w:t>
      </w:r>
      <w:hyperlink w:anchor="_ENREF_3" w:tooltip="Anderson, 2008 #3582" w:history="1">
        <w:r w:rsidR="0084200E">
          <w:rPr>
            <w:noProof/>
          </w:rPr>
          <w:t>Anderson, Gorley</w:t>
        </w:r>
        <w:r w:rsidR="0084200E" w:rsidRPr="000969F1">
          <w:rPr>
            <w:i/>
            <w:noProof/>
          </w:rPr>
          <w:t xml:space="preserve"> et al.</w:t>
        </w:r>
        <w:r w:rsidR="0084200E">
          <w:rPr>
            <w:noProof/>
          </w:rPr>
          <w:t xml:space="preserve"> 2008</w:t>
        </w:r>
      </w:hyperlink>
      <w:r w:rsidR="000969F1">
        <w:rPr>
          <w:noProof/>
        </w:rPr>
        <w:t>)</w:t>
      </w:r>
      <w:r w:rsidR="003B1026">
        <w:fldChar w:fldCharType="end"/>
      </w:r>
      <w:r w:rsidRPr="00787143">
        <w:t xml:space="preserve"> in Primer </w:t>
      </w:r>
      <w:r w:rsidR="003B1026">
        <w:fldChar w:fldCharType="begin"/>
      </w:r>
      <w:r w:rsidR="000969F1">
        <w:instrText xml:space="preserve"> ADDIN EN.CITE &lt;EndNote&gt;&lt;Cite&gt;&lt;Author&gt;Clarke&lt;/Author&gt;&lt;Year&gt;2006&lt;/Year&gt;&lt;RecNum&gt;3583&lt;/RecNum&gt;&lt;DisplayText&gt;(Clarke and Gorley 2006)&lt;/DisplayText&gt;&lt;record&gt;&lt;rec-number&gt;3583&lt;/rec-number&gt;&lt;foreign-keys&gt;&lt;key app="EN" db-id="vxxvsda2b05fxpeaw2dp552mtrd5trxdrf0s"&gt;3583&lt;/key&gt;&lt;/foreign-keys&gt;&lt;ref-type name="Book"&gt;6&lt;/ref-type&gt;&lt;contributors&gt;&lt;authors&gt;&lt;author&gt;Clarke, K.R.,&lt;/author&gt;&lt;author&gt;Gorley, R.N.&lt;/author&gt;&lt;/authors&gt;&lt;/contributors&gt;&lt;titles&gt;&lt;title&gt; PRIMER v6: User Manual/Tutorial&lt;/title&gt;&lt;/titles&gt;&lt;volume&gt;&amp;#xD;. .&lt;/volume&gt;&lt;dates&gt;&lt;year&gt;2006&lt;/year&gt;&lt;/dates&gt;&lt;pub-location&gt;Plymouth&lt;/pub-location&gt;&lt;publisher&gt;PRIMER-E&lt;/publisher&gt;&lt;urls&gt;&lt;/urls&gt;&lt;/record&gt;&lt;/Cite&gt;&lt;/EndNote&gt;</w:instrText>
      </w:r>
      <w:r w:rsidR="003B1026">
        <w:fldChar w:fldCharType="separate"/>
      </w:r>
      <w:r w:rsidR="000969F1">
        <w:rPr>
          <w:noProof/>
        </w:rPr>
        <w:t>(</w:t>
      </w:r>
      <w:hyperlink w:anchor="_ENREF_22" w:tooltip="Clarke, 2006 #3583" w:history="1">
        <w:r w:rsidR="0084200E">
          <w:rPr>
            <w:noProof/>
          </w:rPr>
          <w:t>Clarke and Gorley 2006</w:t>
        </w:r>
      </w:hyperlink>
      <w:r w:rsidR="000969F1">
        <w:rPr>
          <w:noProof/>
        </w:rPr>
        <w:t>)</w:t>
      </w:r>
      <w:r w:rsidR="003B1026">
        <w:fldChar w:fldCharType="end"/>
      </w:r>
      <w:r>
        <w:t xml:space="preserve">. </w:t>
      </w:r>
      <w:r w:rsidRPr="00787143">
        <w:t xml:space="preserve">Post-hoc testing will be used to examine where significant differences were observed among times and zones. This will allow us to evaluate whether environmental water increased productivity and diversity of microcrustaceans. It will also allow us to assess where differences occur between wetlands and the river that relate to connectivity. We will analyse relationships between microcrustaceans and larval fish, fish, frogs and the multiple covariates (see CED) including flow (see Section </w:t>
      </w:r>
      <w:r>
        <w:t>3.5</w:t>
      </w:r>
      <w:r w:rsidRPr="00787143">
        <w:t xml:space="preserve">). Where possible, the responses of microinvertebrates to environmental flows will be testing before, during and after discrete releases. </w:t>
      </w:r>
    </w:p>
    <w:p w14:paraId="28E7752E" w14:textId="77777777" w:rsidR="00C218A3" w:rsidRDefault="00C218A3" w:rsidP="00787143">
      <w:pPr>
        <w:pStyle w:val="BodyText10"/>
        <w:rPr>
          <w:rStyle w:val="Heading4Char"/>
          <w:b w:val="0"/>
          <w:bCs w:val="0"/>
          <w:i w:val="0"/>
        </w:rPr>
      </w:pPr>
      <w:r w:rsidRPr="00787143">
        <w:t xml:space="preserve">Responses in microinvertebrates to return flows will </w:t>
      </w:r>
      <w:r w:rsidRPr="00787143">
        <w:rPr>
          <w:rStyle w:val="Heading4Char"/>
          <w:b w:val="0"/>
          <w:bCs w:val="0"/>
          <w:i w:val="0"/>
        </w:rPr>
        <w:t>be tested using a two-way permutational analysis of variance (PERMANOVA) with time (before, during, after) and location (wetland, river above, river below) as fixed factors. Downstream sites will be treated as replicates for most analysis, though it is expected that the response will vary with distance downstream and that these replicate sites are not truly independent.</w:t>
      </w:r>
    </w:p>
    <w:p w14:paraId="28E7752F" w14:textId="77777777" w:rsidR="00C218A3" w:rsidRDefault="00C218A3">
      <w:pPr>
        <w:spacing w:after="0" w:line="240" w:lineRule="auto"/>
        <w:rPr>
          <w:rStyle w:val="Heading4Char"/>
          <w:rFonts w:eastAsia="Calibri" w:cs="Angsana New"/>
          <w:b w:val="0"/>
          <w:bCs w:val="0"/>
          <w:i w:val="0"/>
          <w:lang w:eastAsia="zh-CN" w:bidi="th-TH"/>
        </w:rPr>
      </w:pPr>
      <w:r>
        <w:rPr>
          <w:rStyle w:val="Heading4Char"/>
          <w:rFonts w:eastAsia="Calibri"/>
          <w:b w:val="0"/>
          <w:bCs w:val="0"/>
          <w:i w:val="0"/>
          <w:lang w:eastAsia="zh-CN"/>
        </w:rPr>
        <w:br w:type="page"/>
      </w:r>
    </w:p>
    <w:p w14:paraId="28E77530" w14:textId="77777777" w:rsidR="00E345F4" w:rsidRDefault="00E345F4" w:rsidP="00E345F4">
      <w:pPr>
        <w:pStyle w:val="Heading2"/>
      </w:pPr>
      <w:r>
        <w:t xml:space="preserve"> </w:t>
      </w:r>
      <w:bookmarkStart w:id="120" w:name="_Toc385495667"/>
      <w:bookmarkStart w:id="121" w:name="_Toc391976362"/>
      <w:r>
        <w:t>Fish Communities (River)</w:t>
      </w:r>
      <w:bookmarkEnd w:id="120"/>
      <w:bookmarkEnd w:id="121"/>
    </w:p>
    <w:p w14:paraId="28E77531" w14:textId="77777777" w:rsidR="004B0AF2" w:rsidRPr="00E63C16" w:rsidRDefault="004B0AF2" w:rsidP="004B0AF2">
      <w:pPr>
        <w:jc w:val="both"/>
      </w:pPr>
      <w:r w:rsidRPr="00E63C16">
        <w:t xml:space="preserve">Fish communities in the Murrumbidgee Catchment are severely degraded, with only eight of the 21 native species historically recorded in the region recorded since 1975 </w:t>
      </w:r>
      <w:r w:rsidR="003B1026" w:rsidRPr="00E63C16">
        <w:fldChar w:fldCharType="begin"/>
      </w:r>
      <w:r w:rsidRPr="00E63C16">
        <w:instrText xml:space="preserve"> ADDIN EN.CITE &lt;EndNote&gt;&lt;Cite&gt;&lt;Author&gt;Gilligan&lt;/Author&gt;&lt;Year&gt;2005&lt;/Year&gt;&lt;RecNum&gt;2733&lt;/RecNum&gt;&lt;DisplayText&gt;(Gilligan 2005)&lt;/DisplayText&gt;&lt;record&gt;&lt;rec-number&gt;2733&lt;/rec-number&gt;&lt;foreign-keys&gt;&lt;key app="EN" db-id="vxxvsda2b05fxpeaw2dp552mtrd5trxdrf0s"&gt;2733&lt;/key&gt;&lt;/foreign-keys&gt;&lt;ref-type name="Report"&gt;27&lt;/ref-type&gt;&lt;contributors&gt;&lt;authors&gt;&lt;author&gt;Gilligan, D M&lt;/author&gt;&lt;/authors&gt;&lt;/contributors&gt;&lt;titles&gt;&lt;title&gt;Fish communities of the Murrumbidgee catchment: status and trends&lt;/title&gt;&lt;/titles&gt;&lt;dates&gt;&lt;year&gt;2005&lt;/year&gt;&lt;/dates&gt;&lt;pub-location&gt;New South Wales Department of Primary Industries: Cronulla Fisheries Centre&lt;/pub-location&gt;&lt;urls&gt;&lt;/urls&gt;&lt;/record&gt;&lt;/Cite&gt;&lt;/EndNote&gt;</w:instrText>
      </w:r>
      <w:r w:rsidR="003B1026" w:rsidRPr="00E63C16">
        <w:fldChar w:fldCharType="separate"/>
      </w:r>
      <w:r w:rsidRPr="00E63C16">
        <w:rPr>
          <w:noProof/>
        </w:rPr>
        <w:t>(</w:t>
      </w:r>
      <w:hyperlink w:anchor="_ENREF_37" w:tooltip="Gilligan, 2005 #2733" w:history="1">
        <w:r w:rsidR="0084200E" w:rsidRPr="00E63C16">
          <w:rPr>
            <w:noProof/>
          </w:rPr>
          <w:t>Gilligan 2005</w:t>
        </w:r>
      </w:hyperlink>
      <w:r w:rsidRPr="00E63C16">
        <w:rPr>
          <w:noProof/>
        </w:rPr>
        <w:t>)</w:t>
      </w:r>
      <w:r w:rsidR="003B1026" w:rsidRPr="00E63C16">
        <w:fldChar w:fldCharType="end"/>
      </w:r>
      <w:r w:rsidRPr="00E63C16">
        <w:t xml:space="preserve">. Alien species (specifically common carp, </w:t>
      </w:r>
      <w:r w:rsidRPr="00E63C16">
        <w:rPr>
          <w:i/>
        </w:rPr>
        <w:t>Cyprinus carpio</w:t>
      </w:r>
      <w:r w:rsidRPr="00E63C16">
        <w:t>) can occupy up to 80% of the total biomass in some areas. In addition, small-bodied floodplain species such as the Murray hardyhead (</w:t>
      </w:r>
      <w:r w:rsidRPr="00E63C16">
        <w:rPr>
          <w:i/>
        </w:rPr>
        <w:t>Craterocephalus fluviatilis</w:t>
      </w:r>
      <w:r w:rsidRPr="00E63C16">
        <w:t>), southern pygmy perch (</w:t>
      </w:r>
      <w:r w:rsidRPr="00E63C16">
        <w:rPr>
          <w:i/>
        </w:rPr>
        <w:t>Nannoperca australis</w:t>
      </w:r>
      <w:r w:rsidRPr="00E63C16">
        <w:t>), southern purple-spotted gudgeon (</w:t>
      </w:r>
      <w:r w:rsidRPr="00E63C16">
        <w:rPr>
          <w:i/>
        </w:rPr>
        <w:t>Mogurnda adspersa</w:t>
      </w:r>
      <w:r w:rsidRPr="00E63C16">
        <w:t>) and olive perchlet (</w:t>
      </w:r>
      <w:r w:rsidRPr="00E63C16">
        <w:rPr>
          <w:i/>
        </w:rPr>
        <w:t>Ambassis agassizii</w:t>
      </w:r>
      <w:r w:rsidRPr="00E63C16">
        <w:t xml:space="preserve">) were historically abundant from Murrumbidgee River wetland habitats </w:t>
      </w:r>
      <w:r w:rsidR="003B1026" w:rsidRPr="00E63C16">
        <w:fldChar w:fldCharType="begin"/>
      </w:r>
      <w:r w:rsidRPr="00E63C16">
        <w:instrText xml:space="preserve"> ADDIN EN.CITE &lt;EndNote&gt;&lt;Cite&gt;&lt;Author&gt;Anderson&lt;/Author&gt;&lt;Year&gt;1915&lt;/Year&gt;&lt;RecNum&gt;3294&lt;/RecNum&gt;&lt;DisplayText&gt;(Anderson 1915)&lt;/DisplayText&gt;&lt;record&gt;&lt;rec-number&gt;3294&lt;/rec-number&gt;&lt;foreign-keys&gt;&lt;key app="EN" db-id="vxxvsda2b05fxpeaw2dp552mtrd5trxdrf0s"&gt;3294&lt;/key&gt;&lt;/foreign-keys&gt;&lt;ref-type name="Journal Article"&gt;17&lt;/ref-type&gt;&lt;contributors&gt;&lt;authors&gt;&lt;author&gt;Anderson, H. K. &lt;/author&gt;&lt;/authors&gt;&lt;/contributors&gt;&lt;titles&gt;&lt;title&gt;Rescue Operations on the Murrumbidgee River&lt;/title&gt;&lt;secondary-title&gt;The Australian Zoologist&lt;/secondary-title&gt;&lt;/titles&gt;&lt;periodical&gt;&lt;full-title&gt;The Australian Zoologist&lt;/full-title&gt;&lt;/periodical&gt;&lt;pages&gt;157-160&lt;/pages&gt;&lt;volume&gt;1&lt;/volume&gt;&lt;dates&gt;&lt;year&gt;1915&lt;/year&gt;&lt;/dates&gt;&lt;urls&gt;&lt;/urls&gt;&lt;/record&gt;&lt;/Cite&gt;&lt;/EndNote&gt;</w:instrText>
      </w:r>
      <w:r w:rsidR="003B1026" w:rsidRPr="00E63C16">
        <w:fldChar w:fldCharType="separate"/>
      </w:r>
      <w:r w:rsidRPr="00E63C16">
        <w:rPr>
          <w:noProof/>
        </w:rPr>
        <w:t>(</w:t>
      </w:r>
      <w:hyperlink w:anchor="_ENREF_2" w:tooltip="Anderson, 1915 #3294" w:history="1">
        <w:r w:rsidR="0084200E" w:rsidRPr="00E63C16">
          <w:rPr>
            <w:noProof/>
          </w:rPr>
          <w:t>Anderson 1915</w:t>
        </w:r>
      </w:hyperlink>
      <w:r w:rsidRPr="00E63C16">
        <w:rPr>
          <w:noProof/>
        </w:rPr>
        <w:t>)</w:t>
      </w:r>
      <w:r w:rsidR="003B1026" w:rsidRPr="00E63C16">
        <w:fldChar w:fldCharType="end"/>
      </w:r>
      <w:r w:rsidRPr="00E63C16">
        <w:t xml:space="preserve">, but are now considered locally extinct </w:t>
      </w:r>
      <w:r w:rsidR="003B1026" w:rsidRPr="00E63C16">
        <w:fldChar w:fldCharType="begin"/>
      </w:r>
      <w:r w:rsidRPr="00E63C16">
        <w:instrText xml:space="preserve"> ADDIN EN.CITE &lt;EndNote&gt;&lt;Cite&gt;&lt;Author&gt;Gilligan&lt;/Author&gt;&lt;Year&gt;2005&lt;/Year&gt;&lt;RecNum&gt;2733&lt;/RecNum&gt;&lt;DisplayText&gt;(Gilligan 2005)&lt;/DisplayText&gt;&lt;record&gt;&lt;rec-number&gt;2733&lt;/rec-number&gt;&lt;foreign-keys&gt;&lt;key app="EN" db-id="vxxvsda2b05fxpeaw2dp552mtrd5trxdrf0s"&gt;2733&lt;/key&gt;&lt;/foreign-keys&gt;&lt;ref-type name="Report"&gt;27&lt;/ref-type&gt;&lt;contributors&gt;&lt;authors&gt;&lt;author&gt;Gilligan, D M&lt;/author&gt;&lt;/authors&gt;&lt;/contributors&gt;&lt;titles&gt;&lt;title&gt;Fish communities of the Murrumbidgee catchment: status and trends&lt;/title&gt;&lt;/titles&gt;&lt;dates&gt;&lt;year&gt;2005&lt;/year&gt;&lt;/dates&gt;&lt;pub-location&gt;New South Wales Department of Primary Industries: Cronulla Fisheries Centre&lt;/pub-location&gt;&lt;urls&gt;&lt;/urls&gt;&lt;/record&gt;&lt;/Cite&gt;&lt;/EndNote&gt;</w:instrText>
      </w:r>
      <w:r w:rsidR="003B1026" w:rsidRPr="00E63C16">
        <w:fldChar w:fldCharType="separate"/>
      </w:r>
      <w:r w:rsidRPr="00E63C16">
        <w:rPr>
          <w:noProof/>
        </w:rPr>
        <w:t>(</w:t>
      </w:r>
      <w:hyperlink w:anchor="_ENREF_37" w:tooltip="Gilligan, 2005 #2733" w:history="1">
        <w:r w:rsidR="0084200E" w:rsidRPr="00E63C16">
          <w:rPr>
            <w:noProof/>
          </w:rPr>
          <w:t>Gilligan 2005</w:t>
        </w:r>
      </w:hyperlink>
      <w:r w:rsidRPr="00E63C16">
        <w:rPr>
          <w:noProof/>
        </w:rPr>
        <w:t>)</w:t>
      </w:r>
      <w:r w:rsidR="003B1026" w:rsidRPr="00E63C16">
        <w:fldChar w:fldCharType="end"/>
      </w:r>
      <w:r w:rsidRPr="00E63C16">
        <w:t>.</w:t>
      </w:r>
    </w:p>
    <w:p w14:paraId="28E77532" w14:textId="77777777" w:rsidR="004B0AF2" w:rsidRPr="00E63C16" w:rsidRDefault="004B0AF2" w:rsidP="004B0AF2">
      <w:pPr>
        <w:jc w:val="both"/>
      </w:pPr>
      <w:r w:rsidRPr="00E63C16">
        <w:t>The alteration of natural flow regimes has significantly contributed to these declines. The use of C</w:t>
      </w:r>
      <w:r w:rsidR="006B3CD2">
        <w:t>ommonwealth environmental</w:t>
      </w:r>
      <w:r w:rsidRPr="00E63C16">
        <w:t xml:space="preserve"> water to restore more natural flow characteristics can benefit native fish by increasing reproduction, stimulating in-stream migration associated with triggering a spawning response </w:t>
      </w:r>
      <w:r w:rsidR="003B1026" w:rsidRPr="00E63C16">
        <w:fldChar w:fldCharType="begin">
          <w:fldData xml:space="preserve">PEVuZE5vdGU+PENpdGU+PEF1dGhvcj5LaW5nPC9BdXRob3I+PFllYXI+MjAwMzwvWWVhcj48UmVj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</w:fldData>
        </w:fldChar>
      </w:r>
      <w:r w:rsidRPr="00E63C16">
        <w:instrText xml:space="preserve"> ADDIN EN.CITE </w:instrText>
      </w:r>
      <w:r w:rsidR="003B1026" w:rsidRPr="00E63C16">
        <w:fldChar w:fldCharType="begin">
          <w:fldData xml:space="preserve">PEVuZE5vdGU+PENpdGU+PEF1dGhvcj5LaW5nPC9BdXRob3I+PFllYXI+MjAwMzwvWWVhcj48UmVj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</w:fldData>
        </w:fldChar>
      </w:r>
      <w:r w:rsidRPr="00E63C16">
        <w:instrText xml:space="preserve"> ADDIN EN.CITE.DATA </w:instrText>
      </w:r>
      <w:r w:rsidR="003B1026" w:rsidRPr="00E63C16">
        <w:fldChar w:fldCharType="end"/>
      </w:r>
      <w:r w:rsidR="003B1026" w:rsidRPr="00E63C16">
        <w:fldChar w:fldCharType="separate"/>
      </w:r>
      <w:r w:rsidRPr="00E63C16">
        <w:rPr>
          <w:noProof/>
        </w:rPr>
        <w:t>(</w:t>
      </w:r>
      <w:hyperlink w:anchor="_ENREF_46" w:tooltip="Humphries, 1999 #3171" w:history="1">
        <w:r w:rsidR="0084200E" w:rsidRPr="00E63C16">
          <w:rPr>
            <w:noProof/>
          </w:rPr>
          <w:t>Humphries, King</w:t>
        </w:r>
        <w:r w:rsidR="0084200E" w:rsidRPr="00E63C16">
          <w:rPr>
            <w:i/>
            <w:noProof/>
          </w:rPr>
          <w:t xml:space="preserve"> et al.</w:t>
        </w:r>
        <w:r w:rsidR="0084200E" w:rsidRPr="00E63C16">
          <w:rPr>
            <w:noProof/>
          </w:rPr>
          <w:t xml:space="preserve"> 1999</w:t>
        </w:r>
      </w:hyperlink>
      <w:r w:rsidRPr="00E63C16">
        <w:rPr>
          <w:noProof/>
        </w:rPr>
        <w:t xml:space="preserve">, </w:t>
      </w:r>
      <w:hyperlink w:anchor="_ENREF_47" w:tooltip="Humphries, 2002 #2834" w:history="1">
        <w:r w:rsidR="0084200E" w:rsidRPr="00E63C16">
          <w:rPr>
            <w:noProof/>
          </w:rPr>
          <w:t>Humphries, Serafinia</w:t>
        </w:r>
        <w:r w:rsidR="0084200E" w:rsidRPr="00E63C16">
          <w:rPr>
            <w:i/>
            <w:noProof/>
          </w:rPr>
          <w:t xml:space="preserve"> et al.</w:t>
        </w:r>
        <w:r w:rsidR="0084200E" w:rsidRPr="00E63C16">
          <w:rPr>
            <w:noProof/>
          </w:rPr>
          <w:t xml:space="preserve"> 2002</w:t>
        </w:r>
      </w:hyperlink>
      <w:r w:rsidRPr="00E63C16">
        <w:rPr>
          <w:noProof/>
        </w:rPr>
        <w:t xml:space="preserve">, </w:t>
      </w:r>
      <w:hyperlink w:anchor="_ENREF_54" w:tooltip="King, 2003 #3172" w:history="1">
        <w:r w:rsidR="0084200E" w:rsidRPr="00E63C16">
          <w:rPr>
            <w:noProof/>
          </w:rPr>
          <w:t>King, Humphries</w:t>
        </w:r>
        <w:r w:rsidR="0084200E" w:rsidRPr="00E63C16">
          <w:rPr>
            <w:i/>
            <w:noProof/>
          </w:rPr>
          <w:t xml:space="preserve"> et al.</w:t>
        </w:r>
        <w:r w:rsidR="0084200E" w:rsidRPr="00E63C16">
          <w:rPr>
            <w:noProof/>
          </w:rPr>
          <w:t xml:space="preserve"> 2003</w:t>
        </w:r>
      </w:hyperlink>
      <w:r w:rsidRPr="00E63C16">
        <w:rPr>
          <w:noProof/>
        </w:rPr>
        <w:t>)</w:t>
      </w:r>
      <w:r w:rsidR="003B1026" w:rsidRPr="00E63C16">
        <w:fldChar w:fldCharType="end"/>
      </w:r>
      <w:r w:rsidRPr="00E63C16">
        <w:t xml:space="preserve"> or improving food availability which can translate to improved condition. Many native fish species use wetlands and floodplains for nursery habitat and </w:t>
      </w:r>
      <w:r>
        <w:t>feeding</w:t>
      </w:r>
      <w:r w:rsidRPr="00E63C16">
        <w:t xml:space="preserve">, thus allowing movement into and out of connected wetlands can increase recruitment and population persistence of some species </w:t>
      </w:r>
      <w:r w:rsidR="003B1026" w:rsidRPr="00E63C16">
        <w:fldChar w:fldCharType="begin"/>
      </w:r>
      <w:r w:rsidRPr="00E63C16">
        <w:instrText xml:space="preserve"> ADDIN EN.CITE &lt;EndNote&gt;&lt;Cite&gt;&lt;Author&gt;Lyon&lt;/Author&gt;&lt;Year&gt;2010&lt;/Year&gt;&lt;RecNum&gt;3377&lt;/RecNum&gt;&lt;DisplayText&gt;(Lyon, Stuart&lt;style face="italic"&gt; et al.&lt;/style&gt; 2010)&lt;/DisplayText&gt;&lt;record&gt;&lt;rec-number&gt;3377&lt;/rec-number&gt;&lt;foreign-keys&gt;&lt;key app="EN" db-id="vxxvsda2b05fxpeaw2dp552mtrd5trxdrf0s"&gt;3377&lt;/key&gt;&lt;/foreign-keys&gt;&lt;ref-type name="Journal Article"&gt;17&lt;/ref-type&gt;&lt;contributors&gt;&lt;authors&gt;&lt;author&gt;Lyon, J.&lt;/author&gt;&lt;author&gt;Stuart, I.&lt;/author&gt;&lt;author&gt;Ramsey, D.&lt;/author&gt;&lt;author&gt;O’Mahony, J.&lt;/author&gt;&lt;/authors&gt;&lt;/contributors&gt;&lt;titles&gt;&lt;title&gt;The effect of water level on lateral movements of fish between river and off-channel habitats and implications for management&lt;/title&gt;&lt;secondary-title&gt;Marine and Freshwater Research&lt;/secondary-title&gt;&lt;/titles&gt;&lt;periodical&gt;&lt;full-title&gt;Marine and Freshwater Research&lt;/full-title&gt;&lt;/periodical&gt;&lt;pages&gt;271-278&lt;/pages&gt;&lt;volume&gt;61&lt;/volume&gt;&lt;number&gt;3&lt;/number&gt;&lt;keywords&gt;&lt;keyword&gt;Australia, carp gudgeon, floodplain, Murray River.&lt;/keyword&gt;&lt;/keywords&gt;&lt;dates&gt;&lt;year&gt;2010&lt;/year&gt;&lt;/dates&gt;&lt;urls&gt;&lt;related-urls&gt;&lt;url&gt;http://www.publish.csiro.au/paper/MF08246&lt;/url&gt;&lt;/related-urls&gt;&lt;/urls&gt;&lt;electronic-resource-num&gt;http://dx.doi.org/10.1071/MF08246&lt;/electronic-resource-num&gt;&lt;/record&gt;&lt;/Cite&gt;&lt;/EndNote&gt;</w:instrText>
      </w:r>
      <w:r w:rsidR="003B1026" w:rsidRPr="00E63C16">
        <w:fldChar w:fldCharType="separate"/>
      </w:r>
      <w:r w:rsidRPr="00E63C16">
        <w:rPr>
          <w:noProof/>
        </w:rPr>
        <w:t>(</w:t>
      </w:r>
      <w:hyperlink w:anchor="_ENREF_70" w:tooltip="Lyon, 2010 #3377" w:history="1">
        <w:r w:rsidR="0084200E" w:rsidRPr="00E63C16">
          <w:rPr>
            <w:noProof/>
          </w:rPr>
          <w:t>Lyon, Stuart</w:t>
        </w:r>
        <w:r w:rsidR="0084200E" w:rsidRPr="00E63C16">
          <w:rPr>
            <w:i/>
            <w:noProof/>
          </w:rPr>
          <w:t xml:space="preserve"> et al.</w:t>
        </w:r>
        <w:r w:rsidR="0084200E" w:rsidRPr="00E63C16">
          <w:rPr>
            <w:noProof/>
          </w:rPr>
          <w:t xml:space="preserve"> 2010</w:t>
        </w:r>
      </w:hyperlink>
      <w:r w:rsidRPr="00E63C16">
        <w:rPr>
          <w:noProof/>
        </w:rPr>
        <w:t>)</w:t>
      </w:r>
      <w:r w:rsidR="003B1026" w:rsidRPr="00E63C16">
        <w:fldChar w:fldCharType="end"/>
      </w:r>
      <w:r w:rsidRPr="00E63C16">
        <w:t>.</w:t>
      </w:r>
    </w:p>
    <w:p w14:paraId="28E77533" w14:textId="77777777" w:rsidR="004B0AF2" w:rsidRPr="00E63C16" w:rsidRDefault="004B0AF2" w:rsidP="004B0AF2">
      <w:pPr>
        <w:jc w:val="both"/>
      </w:pPr>
      <w:r w:rsidRPr="00E63C16">
        <w:t xml:space="preserve">Environmental water delivery is known to provide detectable changes in fish communities. For example, </w:t>
      </w:r>
      <w:r w:rsidR="003B1026" w:rsidRPr="00E63C16">
        <w:fldChar w:fldCharType="begin"/>
      </w:r>
      <w:r w:rsidRPr="00E63C16">
        <w:instrText xml:space="preserve"> ADDIN EN.CITE &lt;EndNote&gt;&lt;Cite&gt;&lt;Author&gt;Wassens&lt;/Author&gt;&lt;Year&gt;2014&lt;/Year&gt;&lt;RecNum&gt;3484&lt;/RecNum&gt;&lt;DisplayText&gt;(Wassens, Spencer&lt;style face="italic"&gt; et al.&lt;/style&gt; 2014)&lt;/DisplayText&gt;&lt;record&gt;&lt;rec-number&gt;3484&lt;/rec-number&gt;&lt;foreign-keys&gt;&lt;key app="EN" db-id="vxxvsda2b05fxpeaw2dp552mtrd5trxdrf0s"&gt;3484&lt;/key&gt;&lt;/foreign-keys&gt;&lt;ref-type name="Book"&gt;6&lt;/ref-type&gt;&lt;contributors&gt;&lt;authors&gt;&lt;author&gt;Wassens, S.&amp;#xD;Jenkins, K.&lt;/author&gt;&lt;author&gt;Spencer, J.&lt;/author&gt;&lt;author&gt;Bindokas, J.&lt;/author&gt;&lt;author&gt;Bino, G.&lt;/author&gt;&lt;author&gt;Kobayashi, T.&lt;/author&gt;&lt;author&gt;Watts, R.J.&lt;/author&gt;&lt;author&gt;Lenon, E.&lt;/author&gt;&lt;author&gt;Thomas, R.&lt;/author&gt;&lt;author&gt;Baumgartner, L.&lt;/author&gt;&lt;author&gt;Hall, A.&lt;/author&gt;&lt;/authors&gt;&lt;/contributors&gt;&lt;titles&gt;&lt;title&gt;Monitoring the ecosystem responses to Commonwealth environmental water delivered to the Murrumbidgee River and connected wetlands, 2012-13. Report 2.&lt;/title&gt;&lt;/titles&gt;&lt;dates&gt;&lt;year&gt;2014&lt;/year&gt;&lt;/dates&gt;&lt;pub-location&gt;Albury&lt;/pub-location&gt;&lt;publisher&gt;Institute for Land, Water and Society, Charles Sturt University&lt;/publisher&gt;&lt;urls&gt;&lt;/urls&gt;&lt;/record&gt;&lt;/Cite&gt;&lt;/EndNote&gt;</w:instrText>
      </w:r>
      <w:r w:rsidR="003B1026" w:rsidRPr="00E63C16">
        <w:fldChar w:fldCharType="separate"/>
      </w:r>
      <w:r w:rsidRPr="00E63C16">
        <w:rPr>
          <w:noProof/>
        </w:rPr>
        <w:t>(</w:t>
      </w:r>
      <w:hyperlink w:anchor="_ENREF_131" w:tooltip="Wassens, 2014 #3484" w:history="1">
        <w:r w:rsidR="0084200E" w:rsidRPr="00E63C16">
          <w:rPr>
            <w:noProof/>
          </w:rPr>
          <w:t>Wassens, Spencer</w:t>
        </w:r>
        <w:r w:rsidR="0084200E" w:rsidRPr="00E63C16">
          <w:rPr>
            <w:i/>
            <w:noProof/>
          </w:rPr>
          <w:t xml:space="preserve"> et al.</w:t>
        </w:r>
        <w:r w:rsidR="0084200E" w:rsidRPr="00E63C16">
          <w:rPr>
            <w:noProof/>
          </w:rPr>
          <w:t xml:space="preserve"> 2014</w:t>
        </w:r>
      </w:hyperlink>
      <w:r w:rsidRPr="00E63C16">
        <w:rPr>
          <w:noProof/>
        </w:rPr>
        <w:t>)</w:t>
      </w:r>
      <w:r w:rsidR="003B1026" w:rsidRPr="00E63C16">
        <w:fldChar w:fldCharType="end"/>
      </w:r>
      <w:r w:rsidRPr="00E63C16">
        <w:t xml:space="preserve"> examined changes to the fish community before and after a large in-channel release in the Murrumbidgee and identified significant changes in community composition, biomass and spawning of native fish species.  </w:t>
      </w:r>
    </w:p>
    <w:p w14:paraId="28E77534" w14:textId="77777777" w:rsidR="004B0AF2" w:rsidRPr="00E63C16" w:rsidRDefault="004B0AF2" w:rsidP="004B0AF2">
      <w:pPr>
        <w:jc w:val="both"/>
      </w:pPr>
      <w:r w:rsidRPr="00E63C16">
        <w:t>Many fish species are highly mobile, and fish community change</w:t>
      </w:r>
      <w:r>
        <w:t>s</w:t>
      </w:r>
      <w:r w:rsidRPr="00E63C16">
        <w:t xml:space="preserve"> can often occur as a result of redistribution </w:t>
      </w:r>
      <w:r>
        <w:t xml:space="preserve">at </w:t>
      </w:r>
      <w:r w:rsidRPr="00E63C16">
        <w:t xml:space="preserve">a site scale during environmental water delivery, due to localised changes in hydraulic and structural habitat availability and food resources </w:t>
      </w:r>
      <w:r w:rsidR="003B1026" w:rsidRPr="00E63C16">
        <w:fldChar w:fldCharType="begin"/>
      </w:r>
      <w:r w:rsidRPr="00E63C16">
        <w:instrText xml:space="preserve"> ADDIN EN.CITE &lt;EndNote&gt;&lt;Cite&gt;&lt;Author&gt;Wassens&lt;/Author&gt;&lt;Year&gt;2014&lt;/Year&gt;&lt;RecNum&gt;3484&lt;/RecNum&gt;&lt;DisplayText&gt;(Wassens, Spencer&lt;style face="italic"&gt; et al.&lt;/style&gt; 2014)&lt;/DisplayText&gt;&lt;record&gt;&lt;rec-number&gt;3484&lt;/rec-number&gt;&lt;foreign-keys&gt;&lt;key app="EN" db-id="vxxvsda2b05fxpeaw2dp552mtrd5trxdrf0s"&gt;3484&lt;/key&gt;&lt;/foreign-keys&gt;&lt;ref-type name="Book"&gt;6&lt;/ref-type&gt;&lt;contributors&gt;&lt;authors&gt;&lt;author&gt;Wassens, S.&amp;#xD;Jenkins, K.&lt;/author&gt;&lt;author&gt;Spencer, J.&lt;/author&gt;&lt;author&gt;Bindokas, J.&lt;/author&gt;&lt;author&gt;Bino, G.&lt;/author&gt;&lt;author&gt;Kobayashi, T.&lt;/author&gt;&lt;author&gt;Watts, R.J.&lt;/author&gt;&lt;author&gt;Lenon, E.&lt;/author&gt;&lt;author&gt;Thomas, R.&lt;/author&gt;&lt;author&gt;Baumgartner, L.&lt;/author&gt;&lt;author&gt;Hall, A.&lt;/author&gt;&lt;/authors&gt;&lt;/contributors&gt;&lt;titles&gt;&lt;title&gt;Monitoring the ecosystem responses to Commonwealth environmental water delivered to the Murrumbidgee River and connected wetlands, 2012-13. Report 2.&lt;/title&gt;&lt;/titles&gt;&lt;dates&gt;&lt;year&gt;2014&lt;/year&gt;&lt;/dates&gt;&lt;pub-location&gt;Albury&lt;/pub-location&gt;&lt;publisher&gt;Institute for Land, Water and Society, Charles Sturt University&lt;/publisher&gt;&lt;urls&gt;&lt;/urls&gt;&lt;/record&gt;&lt;/Cite&gt;&lt;/EndNote&gt;</w:instrText>
      </w:r>
      <w:r w:rsidR="003B1026" w:rsidRPr="00E63C16">
        <w:fldChar w:fldCharType="separate"/>
      </w:r>
      <w:r w:rsidRPr="00E63C16">
        <w:rPr>
          <w:noProof/>
        </w:rPr>
        <w:t>(</w:t>
      </w:r>
      <w:hyperlink w:anchor="_ENREF_131" w:tooltip="Wassens, 2014 #3484" w:history="1">
        <w:r w:rsidR="0084200E" w:rsidRPr="00E63C16">
          <w:rPr>
            <w:noProof/>
          </w:rPr>
          <w:t>Wassens, Spencer</w:t>
        </w:r>
        <w:r w:rsidR="0084200E" w:rsidRPr="00E63C16">
          <w:rPr>
            <w:i/>
            <w:noProof/>
          </w:rPr>
          <w:t xml:space="preserve"> et al.</w:t>
        </w:r>
        <w:r w:rsidR="0084200E" w:rsidRPr="00E63C16">
          <w:rPr>
            <w:noProof/>
          </w:rPr>
          <w:t xml:space="preserve"> 2014</w:t>
        </w:r>
      </w:hyperlink>
      <w:r w:rsidRPr="00E63C16">
        <w:rPr>
          <w:noProof/>
        </w:rPr>
        <w:t>)</w:t>
      </w:r>
      <w:r w:rsidR="003B1026" w:rsidRPr="00E63C16">
        <w:fldChar w:fldCharType="end"/>
      </w:r>
      <w:r w:rsidRPr="00E63C16">
        <w:t>. However, changes in fish community composition at the reach and valley scale are also likely to occur in response to environmental water delivery (</w:t>
      </w:r>
      <w:r w:rsidR="002B4984">
        <w:fldChar w:fldCharType="begin"/>
      </w:r>
      <w:r w:rsidR="002B4984">
        <w:instrText xml:space="preserve"> REF _Ref380844591 \h  \* MERGEFORMAT </w:instrText>
      </w:r>
      <w:r w:rsidR="002B4984">
        <w:fldChar w:fldCharType="separate"/>
      </w:r>
      <w:r w:rsidR="00E43816" w:rsidRPr="00E63C16">
        <w:t xml:space="preserve">Figure </w:t>
      </w:r>
      <w:r w:rsidR="00E43816">
        <w:rPr>
          <w:noProof/>
        </w:rPr>
        <w:t>15</w:t>
      </w:r>
      <w:r w:rsidR="002B4984">
        <w:fldChar w:fldCharType="end"/>
      </w:r>
      <w:r w:rsidRPr="00E63C16">
        <w:t xml:space="preserve"> and </w:t>
      </w:r>
      <w:r w:rsidR="002B4984">
        <w:fldChar w:fldCharType="begin"/>
      </w:r>
      <w:r w:rsidR="002B4984">
        <w:instrText xml:space="preserve"> REF _Ref381179104 \h  \* MERGEFORMAT </w:instrText>
      </w:r>
      <w:r w:rsidR="002B4984">
        <w:fldChar w:fldCharType="separate"/>
      </w:r>
      <w:r w:rsidR="00E43816" w:rsidRPr="00E63C16">
        <w:t xml:space="preserve">Figure </w:t>
      </w:r>
      <w:r w:rsidR="00E43816">
        <w:rPr>
          <w:noProof/>
        </w:rPr>
        <w:t>16</w:t>
      </w:r>
      <w:r w:rsidR="002B4984">
        <w:fldChar w:fldCharType="end"/>
      </w:r>
      <w:r w:rsidRPr="00E63C16">
        <w:t xml:space="preserve">). For example, over longer time scales (&gt;10 years) landscape fish diversity is influenced by available habitat, connectivity and disturbance, which in turn are influenced by the interactions between flow and geomorphology </w:t>
      </w:r>
      <w:r w:rsidR="003B1026" w:rsidRPr="00E63C16">
        <w:fldChar w:fldCharType="begin"/>
      </w:r>
      <w:r w:rsidRPr="00E63C16">
        <w:instrText xml:space="preserve"> ADDIN EN.CITE &lt;EndNote&gt;&lt;Cite&gt;&lt;Author&gt;Jackson&lt;/Author&gt;&lt;Year&gt;2001&lt;/Year&gt;&lt;RecNum&gt;3509&lt;/RecNum&gt;&lt;DisplayText&gt;(Jackson, Peres-Neto&lt;style face="italic"&gt; et al.&lt;/style&gt; 2001)&lt;/DisplayText&gt;&lt;record&gt;&lt;rec-number&gt;3509&lt;/rec-number&gt;&lt;foreign-keys&gt;&lt;key app="EN" db-id="vxxvsda2b05fxpeaw2dp552mtrd5trxdrf0s"&gt;3509&lt;/key&gt;&lt;/foreign-keys&gt;&lt;ref-type name="Journal Article"&gt;17&lt;/ref-type&gt;&lt;contributors&gt;&lt;authors&gt;&lt;author&gt;Jackson, D.  A.&lt;/author&gt;&lt;author&gt;Peres-Neto, P.  R.&lt;/author&gt;&lt;author&gt;Olden, J.  D.&lt;/author&gt;&lt;/authors&gt;&lt;/contributors&gt;&lt;titles&gt;&lt;title&gt;What controls who is where in freshwater fish communities the roles of biotic, abiotic, and spatial factors&lt;/title&gt;&lt;secondary-title&gt;Canadian Journal of Fisheries and Aquatic Sciences&lt;/secondary-title&gt;&lt;/titles&gt;&lt;periodical&gt;&lt;full-title&gt;Canadian Journal of Fisheries and Aquatic Sciences&lt;/full-title&gt;&lt;/periodical&gt;&lt;pages&gt;157-170&lt;/pages&gt;&lt;volume&gt;58&lt;/volume&gt;&lt;number&gt;1&lt;/number&gt;&lt;keywords&gt;&lt;keyword&gt;fish communities&lt;/keyword&gt;&lt;keyword&gt;predation&lt;/keyword&gt;&lt;/keywords&gt;&lt;dates&gt;&lt;year&gt;2001&lt;/year&gt;&lt;/dates&gt;&lt;isbn&gt;0706-652X&lt;/isbn&gt;&lt;urls&gt;&lt;/urls&gt;&lt;/record&gt;&lt;/Cite&gt;&lt;/EndNote&gt;</w:instrText>
      </w:r>
      <w:r w:rsidR="003B1026" w:rsidRPr="00E63C16">
        <w:fldChar w:fldCharType="separate"/>
      </w:r>
      <w:r w:rsidRPr="00E63C16">
        <w:rPr>
          <w:noProof/>
        </w:rPr>
        <w:t>(</w:t>
      </w:r>
      <w:hyperlink w:anchor="_ENREF_48" w:tooltip="Jackson, 2001 #3451" w:history="1">
        <w:r w:rsidR="0084200E" w:rsidRPr="00E63C16">
          <w:rPr>
            <w:noProof/>
          </w:rPr>
          <w:t>Jackson, Peres-Neto</w:t>
        </w:r>
        <w:r w:rsidR="0084200E" w:rsidRPr="00E63C16">
          <w:rPr>
            <w:i/>
            <w:noProof/>
          </w:rPr>
          <w:t xml:space="preserve"> et al.</w:t>
        </w:r>
        <w:r w:rsidR="0084200E" w:rsidRPr="00E63C16">
          <w:rPr>
            <w:noProof/>
          </w:rPr>
          <w:t xml:space="preserve"> 2001</w:t>
        </w:r>
      </w:hyperlink>
      <w:r w:rsidRPr="00E63C16">
        <w:rPr>
          <w:noProof/>
        </w:rPr>
        <w:t>)</w:t>
      </w:r>
      <w:r w:rsidR="003B1026" w:rsidRPr="00E63C16">
        <w:fldChar w:fldCharType="end"/>
      </w:r>
      <w:r w:rsidRPr="00E63C16">
        <w:t>. Providing greater access to habitat through connectivity is achievable using environmental water and will lead to a detectable change over the medium-long term. Over shorter time scales flow can influence fish condition and biotic dispersal and also sustain populations which are currently under threat. Flow can also influence reproduction directly through cues that stimulate reproductive behaviour or by providing suitable available habitat, likewise, fish recruitment is also influenced indirectly by:</w:t>
      </w:r>
    </w:p>
    <w:p w14:paraId="28E77535" w14:textId="77777777" w:rsidR="004B0AF2" w:rsidRPr="00E63C16" w:rsidRDefault="004B0AF2" w:rsidP="00546CA2">
      <w:pPr>
        <w:numPr>
          <w:ilvl w:val="0"/>
          <w:numId w:val="8"/>
        </w:numPr>
      </w:pPr>
      <w:r w:rsidRPr="00E63C16">
        <w:t>Increasing riverine prod</w:t>
      </w:r>
      <w:r>
        <w:t>uctivity and stimulating food (</w:t>
      </w:r>
      <w:r w:rsidRPr="00E63C16">
        <w:t xml:space="preserve">microcrustacea) production </w:t>
      </w:r>
    </w:p>
    <w:p w14:paraId="28E77536" w14:textId="77777777" w:rsidR="004B0AF2" w:rsidRPr="00E63C16" w:rsidRDefault="004B0AF2" w:rsidP="00546CA2">
      <w:pPr>
        <w:numPr>
          <w:ilvl w:val="0"/>
          <w:numId w:val="8"/>
        </w:numPr>
      </w:pPr>
      <w:r w:rsidRPr="00E63C16">
        <w:t>Increasing available habitat such as backwaters and nest sites</w:t>
      </w:r>
    </w:p>
    <w:p w14:paraId="28E77537" w14:textId="77777777" w:rsidR="004B0AF2" w:rsidRPr="00E63C16" w:rsidRDefault="004B0AF2" w:rsidP="00546CA2">
      <w:pPr>
        <w:numPr>
          <w:ilvl w:val="0"/>
          <w:numId w:val="8"/>
        </w:numPr>
      </w:pPr>
      <w:r w:rsidRPr="00E63C16">
        <w:t>Promoting suitable water quality</w:t>
      </w:r>
    </w:p>
    <w:p w14:paraId="28E77538" w14:textId="77777777" w:rsidR="004B0AF2" w:rsidRPr="00E63C16" w:rsidRDefault="004B0AF2" w:rsidP="00546CA2">
      <w:pPr>
        <w:numPr>
          <w:ilvl w:val="0"/>
          <w:numId w:val="8"/>
        </w:numPr>
      </w:pPr>
      <w:r w:rsidRPr="00E63C16">
        <w:t>Facilitating longitudinal and lateral connectivity and dispersal</w:t>
      </w:r>
      <w:r>
        <w:t>.</w:t>
      </w:r>
    </w:p>
    <w:p w14:paraId="28E77539" w14:textId="77777777" w:rsidR="004B0AF2" w:rsidRPr="00E63C16" w:rsidRDefault="004B0AF2" w:rsidP="004B0AF2">
      <w:pPr>
        <w:spacing w:after="0" w:line="240" w:lineRule="auto"/>
      </w:pPr>
      <w:r w:rsidRPr="00E63C16">
        <w:br w:type="page"/>
      </w:r>
    </w:p>
    <w:p w14:paraId="28E7753A" w14:textId="77777777" w:rsidR="004B0AF2" w:rsidRPr="00E63C16" w:rsidRDefault="004B0AF2" w:rsidP="004B0AF2"/>
    <w:p w14:paraId="28E7753B" w14:textId="77777777" w:rsidR="004B0AF2" w:rsidRPr="00E63C16" w:rsidRDefault="004B0AF2" w:rsidP="004B0AF2">
      <w:r w:rsidRPr="00E63C16">
        <w:rPr>
          <w:noProof/>
          <w:lang w:eastAsia="en-AU"/>
        </w:rPr>
        <w:drawing>
          <wp:inline distT="0" distB="0" distL="0" distR="0" wp14:anchorId="28E7885A" wp14:editId="28E7885B">
            <wp:extent cx="5486400" cy="4371975"/>
            <wp:effectExtent l="19050" t="0" r="0" b="0"/>
            <wp:docPr id="8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cstate="print"/>
                    <a:srcRect/>
                    <a:stretch>
                      <a:fillRect/>
                    </a:stretch>
                  </pic:blipFill>
                  <pic:spPr bwMode="auto">
                    <a:xfrm>
                      <a:off x="0" y="0"/>
                      <a:ext cx="5486400" cy="4371975"/>
                    </a:xfrm>
                    <a:prstGeom prst="rect">
                      <a:avLst/>
                    </a:prstGeom>
                    <a:noFill/>
                    <a:ln w="9525">
                      <a:noFill/>
                      <a:miter lim="800000"/>
                      <a:headEnd/>
                      <a:tailEnd/>
                    </a:ln>
                  </pic:spPr>
                </pic:pic>
              </a:graphicData>
            </a:graphic>
          </wp:inline>
        </w:drawing>
      </w:r>
    </w:p>
    <w:p w14:paraId="28E7753C" w14:textId="77777777" w:rsidR="004B0AF2" w:rsidRPr="00E63C16" w:rsidRDefault="004B0AF2" w:rsidP="004B0AF2"/>
    <w:p w14:paraId="28E7753D" w14:textId="77777777" w:rsidR="004B0AF2" w:rsidRPr="00E63C16" w:rsidRDefault="004B0AF2" w:rsidP="004B0AF2">
      <w:pPr>
        <w:pStyle w:val="Caption"/>
      </w:pPr>
      <w:bookmarkStart w:id="122" w:name="_Ref380844591"/>
      <w:bookmarkStart w:id="123" w:name="_Ref385410541"/>
      <w:bookmarkStart w:id="124" w:name="_Toc385495312"/>
      <w:r w:rsidRPr="00E63C16">
        <w:t xml:space="preserve">Figure </w:t>
      </w:r>
      <w:r w:rsidR="003B1026">
        <w:fldChar w:fldCharType="begin"/>
      </w:r>
      <w:r w:rsidR="00E2155D">
        <w:instrText xml:space="preserve"> SEQ Figure \* ARABIC </w:instrText>
      </w:r>
      <w:r w:rsidR="003B1026">
        <w:fldChar w:fldCharType="separate"/>
      </w:r>
      <w:r w:rsidR="00E43816">
        <w:rPr>
          <w:noProof/>
        </w:rPr>
        <w:t>15</w:t>
      </w:r>
      <w:r w:rsidR="003B1026">
        <w:rPr>
          <w:noProof/>
        </w:rPr>
        <w:fldChar w:fldCharType="end"/>
      </w:r>
      <w:bookmarkEnd w:id="122"/>
      <w:r w:rsidRPr="00E63C16">
        <w:t xml:space="preserve">  Revised landscape fish diversity CED. </w:t>
      </w:r>
      <w:r>
        <w:t>Yellow boxes indicate other CED</w:t>
      </w:r>
      <w:r w:rsidRPr="00E63C16">
        <w:t>s.</w:t>
      </w:r>
      <w:bookmarkEnd w:id="123"/>
      <w:bookmarkEnd w:id="124"/>
      <w:r w:rsidRPr="00E63C16">
        <w:t xml:space="preserve"> </w:t>
      </w:r>
    </w:p>
    <w:p w14:paraId="28E7753E" w14:textId="77777777" w:rsidR="004B0AF2" w:rsidRDefault="004B0AF2" w:rsidP="004B0AF2">
      <w:pPr>
        <w:spacing w:after="0" w:line="240" w:lineRule="auto"/>
      </w:pPr>
      <w:r>
        <w:br w:type="page"/>
      </w:r>
    </w:p>
    <w:p w14:paraId="28E7753F" w14:textId="77777777" w:rsidR="004B0AF2" w:rsidRPr="00E63C16" w:rsidRDefault="004B0AF2" w:rsidP="004B0AF2"/>
    <w:tbl>
      <w:tblPr>
        <w:tblW w:w="0" w:type="auto"/>
        <w:tblLook w:val="04A0" w:firstRow="1" w:lastRow="0" w:firstColumn="1" w:lastColumn="0" w:noHBand="0" w:noVBand="1"/>
      </w:tblPr>
      <w:tblGrid>
        <w:gridCol w:w="9027"/>
      </w:tblGrid>
      <w:tr w:rsidR="004B0AF2" w:rsidRPr="00E63C16" w14:paraId="28E77541" w14:textId="77777777" w:rsidTr="004B0AF2">
        <w:tc>
          <w:tcPr>
            <w:tcW w:w="9242" w:type="dxa"/>
          </w:tcPr>
          <w:p w14:paraId="28E77540" w14:textId="77777777" w:rsidR="004B0AF2" w:rsidRPr="00E63C16" w:rsidRDefault="004B0AF2" w:rsidP="004B0AF2">
            <w:r w:rsidRPr="00E63C16">
              <w:rPr>
                <w:noProof/>
                <w:lang w:eastAsia="en-AU"/>
              </w:rPr>
              <w:drawing>
                <wp:inline distT="0" distB="0" distL="0" distR="0" wp14:anchorId="28E7885C" wp14:editId="28E7885D">
                  <wp:extent cx="5494020" cy="3411855"/>
                  <wp:effectExtent l="19050" t="0" r="0" b="0"/>
                  <wp:docPr id="8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cstate="print"/>
                          <a:srcRect/>
                          <a:stretch>
                            <a:fillRect/>
                          </a:stretch>
                        </pic:blipFill>
                        <pic:spPr bwMode="auto">
                          <a:xfrm>
                            <a:off x="0" y="0"/>
                            <a:ext cx="5494020" cy="3411855"/>
                          </a:xfrm>
                          <a:prstGeom prst="rect">
                            <a:avLst/>
                          </a:prstGeom>
                          <a:noFill/>
                          <a:ln w="9525">
                            <a:noFill/>
                            <a:miter lim="800000"/>
                            <a:headEnd/>
                            <a:tailEnd/>
                          </a:ln>
                        </pic:spPr>
                      </pic:pic>
                    </a:graphicData>
                  </a:graphic>
                </wp:inline>
              </w:drawing>
            </w:r>
          </w:p>
        </w:tc>
      </w:tr>
      <w:tr w:rsidR="004B0AF2" w:rsidRPr="00E63C16" w14:paraId="28E77543" w14:textId="77777777" w:rsidTr="004B0AF2">
        <w:tc>
          <w:tcPr>
            <w:tcW w:w="9242" w:type="dxa"/>
          </w:tcPr>
          <w:p w14:paraId="28E77542" w14:textId="77777777" w:rsidR="004B0AF2" w:rsidRPr="00E63C16" w:rsidRDefault="004B0AF2" w:rsidP="004B0AF2">
            <w:pPr>
              <w:pStyle w:val="Caption"/>
            </w:pPr>
            <w:bookmarkStart w:id="125" w:name="_Ref381179104"/>
            <w:bookmarkStart w:id="126" w:name="_Toc385495313"/>
            <w:r w:rsidRPr="00E63C16">
              <w:t xml:space="preserve">Figure </w:t>
            </w:r>
            <w:r w:rsidR="003B1026">
              <w:fldChar w:fldCharType="begin"/>
            </w:r>
            <w:r w:rsidR="00E2155D">
              <w:instrText xml:space="preserve"> SEQ Figure \* ARABIC </w:instrText>
            </w:r>
            <w:r w:rsidR="003B1026">
              <w:fldChar w:fldCharType="separate"/>
            </w:r>
            <w:r w:rsidR="00E43816">
              <w:rPr>
                <w:noProof/>
              </w:rPr>
              <w:t>16</w:t>
            </w:r>
            <w:r w:rsidR="003B1026">
              <w:rPr>
                <w:noProof/>
              </w:rPr>
              <w:fldChar w:fldCharType="end"/>
            </w:r>
            <w:bookmarkEnd w:id="125"/>
            <w:r w:rsidRPr="00E63C16">
              <w:t xml:space="preserve"> Revised fish condition CED. </w:t>
            </w:r>
            <w:r>
              <w:t>Yellow boxes indicate other CED</w:t>
            </w:r>
            <w:r w:rsidRPr="00E63C16">
              <w:t>s.</w:t>
            </w:r>
            <w:bookmarkEnd w:id="126"/>
          </w:p>
        </w:tc>
      </w:tr>
    </w:tbl>
    <w:p w14:paraId="28E77544" w14:textId="77777777" w:rsidR="004B0AF2" w:rsidRPr="00E63C16" w:rsidRDefault="004B0AF2" w:rsidP="004B0AF2"/>
    <w:p w14:paraId="28E77545" w14:textId="77777777" w:rsidR="005E6458" w:rsidRPr="005E6458" w:rsidRDefault="005E6458" w:rsidP="005E6458">
      <w:pPr>
        <w:pStyle w:val="Heading3"/>
      </w:pPr>
      <w:r>
        <w:t xml:space="preserve"> </w:t>
      </w:r>
      <w:bookmarkStart w:id="127" w:name="_Toc385495668"/>
      <w:r w:rsidRPr="005E6458">
        <w:t>Evaluation Questions</w:t>
      </w:r>
      <w:bookmarkEnd w:id="127"/>
    </w:p>
    <w:p w14:paraId="28E77546" w14:textId="77777777" w:rsidR="004B0AF2" w:rsidRPr="00E63C16" w:rsidRDefault="004B0AF2" w:rsidP="00E345F4">
      <w:pPr>
        <w:pStyle w:val="Heading4"/>
      </w:pPr>
      <w:r w:rsidRPr="00E63C16">
        <w:t>Basi</w:t>
      </w:r>
      <w:r w:rsidR="00D0402F">
        <w:t xml:space="preserve">n </w:t>
      </w:r>
      <w:r w:rsidRPr="00E63C16">
        <w:t>scale evaluation questions</w:t>
      </w:r>
      <w:r w:rsidR="00D0402F">
        <w:t>:</w:t>
      </w:r>
    </w:p>
    <w:p w14:paraId="28E77547" w14:textId="77777777" w:rsidR="004B0AF2" w:rsidRPr="003423AD" w:rsidRDefault="006D19A1" w:rsidP="00E345F4">
      <w:pPr>
        <w:pStyle w:val="Heading4"/>
        <w:rPr>
          <w:b w:val="0"/>
        </w:rPr>
      </w:pPr>
      <w:r w:rsidRPr="006D19A1">
        <w:rPr>
          <w:b w:val="0"/>
        </w:rPr>
        <w:t>Long-term (five year) questions:</w:t>
      </w:r>
    </w:p>
    <w:p w14:paraId="28E77548" w14:textId="77777777" w:rsidR="004B0AF2" w:rsidRPr="00D0402F" w:rsidRDefault="006D19A1" w:rsidP="00E345F4">
      <w:pPr>
        <w:pStyle w:val="BodyText"/>
        <w:rPr>
          <w:rFonts w:cs="Calibri"/>
        </w:rPr>
      </w:pPr>
      <w:r w:rsidRPr="006D19A1">
        <w:rPr>
          <w:rFonts w:cs="Calibri"/>
        </w:rPr>
        <w:t>What did Commonwealth environmental water contribute to native fish populations?</w:t>
      </w:r>
    </w:p>
    <w:p w14:paraId="28E77549" w14:textId="77777777" w:rsidR="004B0AF2" w:rsidRPr="00E63C16" w:rsidRDefault="004B0AF2" w:rsidP="00E345F4">
      <w:pPr>
        <w:pStyle w:val="BodyText"/>
      </w:pPr>
      <w:r w:rsidRPr="00E63C16">
        <w:t>What did Commonwealth environmental water contribute to native fish diversity?</w:t>
      </w:r>
    </w:p>
    <w:p w14:paraId="28E7754A" w14:textId="77777777" w:rsidR="004B0AF2" w:rsidRPr="003423AD" w:rsidRDefault="006D19A1" w:rsidP="00E345F4">
      <w:pPr>
        <w:pStyle w:val="Heading4"/>
        <w:rPr>
          <w:b w:val="0"/>
        </w:rPr>
      </w:pPr>
      <w:r w:rsidRPr="006D19A1">
        <w:rPr>
          <w:b w:val="0"/>
        </w:rPr>
        <w:t>Short-term (one year) questions:</w:t>
      </w:r>
    </w:p>
    <w:p w14:paraId="28E7754B" w14:textId="77777777" w:rsidR="004B0AF2" w:rsidRPr="00D0402F" w:rsidRDefault="006D19A1" w:rsidP="00E345F4">
      <w:pPr>
        <w:pStyle w:val="BodyText"/>
      </w:pPr>
      <w:r w:rsidRPr="006D19A1">
        <w:t>What did Commonwealth environmental water contribute to native fish community resilience?</w:t>
      </w:r>
    </w:p>
    <w:p w14:paraId="28E7754C" w14:textId="77777777" w:rsidR="004B0AF2" w:rsidRPr="00D0402F" w:rsidRDefault="006D19A1" w:rsidP="00E345F4">
      <w:pPr>
        <w:pStyle w:val="BodyText"/>
        <w:rPr>
          <w:rFonts w:cs="Calibri"/>
        </w:rPr>
      </w:pPr>
      <w:r w:rsidRPr="006D19A1">
        <w:rPr>
          <w:rFonts w:cs="Calibri"/>
        </w:rPr>
        <w:t>What did Commonwealth environmental water contribute to native fish populations?</w:t>
      </w:r>
    </w:p>
    <w:p w14:paraId="28E7754D" w14:textId="77777777" w:rsidR="004B0AF2" w:rsidRPr="00E63C16" w:rsidRDefault="004B0AF2" w:rsidP="00E345F4">
      <w:pPr>
        <w:pStyle w:val="BodyText"/>
      </w:pPr>
      <w:r w:rsidRPr="00E63C16">
        <w:t>What did Commonwealth environmental water contribute to native fish diversity?</w:t>
      </w:r>
    </w:p>
    <w:p w14:paraId="28E7754E" w14:textId="77777777" w:rsidR="004B0AF2" w:rsidRPr="00E63C16" w:rsidRDefault="004B0AF2" w:rsidP="00E345F4">
      <w:pPr>
        <w:pStyle w:val="BodyText"/>
        <w:rPr>
          <w:i/>
        </w:rPr>
      </w:pPr>
    </w:p>
    <w:p w14:paraId="28E7754F" w14:textId="77777777" w:rsidR="004B0AF2" w:rsidRPr="00E63C16" w:rsidRDefault="004B0AF2" w:rsidP="004B0AF2">
      <w:pPr>
        <w:pStyle w:val="Heading4"/>
      </w:pPr>
      <w:r w:rsidRPr="00E63C16">
        <w:t>Selected Area evaluation questions</w:t>
      </w:r>
      <w:r w:rsidR="00053291">
        <w:t>:</w:t>
      </w:r>
    </w:p>
    <w:p w14:paraId="28E77550" w14:textId="77777777" w:rsidR="004B0AF2" w:rsidRPr="008C0BD2" w:rsidRDefault="006D19A1" w:rsidP="004B0AF2">
      <w:pPr>
        <w:spacing w:after="0" w:line="240" w:lineRule="auto"/>
        <w:rPr>
          <w:rFonts w:cs="Calibri"/>
        </w:rPr>
      </w:pPr>
      <w:r w:rsidRPr="006D19A1">
        <w:rPr>
          <w:rFonts w:cs="Calibri"/>
        </w:rPr>
        <w:t>What did Commonwealth environmental water contribute to native fish populations?</w:t>
      </w:r>
    </w:p>
    <w:p w14:paraId="28E77551" w14:textId="77777777" w:rsidR="004B0AF2" w:rsidRPr="008C0BD2" w:rsidRDefault="004B0AF2" w:rsidP="004B0AF2">
      <w:pPr>
        <w:spacing w:after="0" w:line="240" w:lineRule="auto"/>
        <w:rPr>
          <w:rFonts w:cs="Calibri"/>
        </w:rPr>
      </w:pPr>
    </w:p>
    <w:p w14:paraId="28E77552" w14:textId="77777777" w:rsidR="004B0AF2" w:rsidRPr="008C0BD2" w:rsidRDefault="004B0AF2" w:rsidP="004B0AF2">
      <w:pPr>
        <w:spacing w:after="0" w:line="240" w:lineRule="auto"/>
      </w:pPr>
      <w:r w:rsidRPr="008C0BD2">
        <w:t>What did Commonwealth environmental water contribute to native fish diversity?</w:t>
      </w:r>
      <w:r w:rsidR="006D19A1" w:rsidRPr="006D19A1">
        <w:t xml:space="preserve"> </w:t>
      </w:r>
    </w:p>
    <w:p w14:paraId="28E77553" w14:textId="77777777" w:rsidR="008C0BD2" w:rsidRDefault="008C0BD2" w:rsidP="004B0AF2">
      <w:pPr>
        <w:pStyle w:val="BodyText10"/>
      </w:pPr>
    </w:p>
    <w:p w14:paraId="28E77554" w14:textId="77777777" w:rsidR="004B0AF2" w:rsidRPr="00E63C16" w:rsidRDefault="006D19A1" w:rsidP="004B0AF2">
      <w:pPr>
        <w:pStyle w:val="BodyText10"/>
        <w:rPr>
          <w:i/>
        </w:rPr>
      </w:pPr>
      <w:r w:rsidRPr="006D19A1">
        <w:rPr>
          <w:b/>
          <w:i/>
        </w:rPr>
        <w:t>Flow types:</w:t>
      </w:r>
      <w:r w:rsidR="004B0AF2">
        <w:t xml:space="preserve"> Freshes, bank full, Overbank</w:t>
      </w:r>
    </w:p>
    <w:p w14:paraId="28E77555" w14:textId="77777777" w:rsidR="004B0AF2" w:rsidRPr="00AA45C7" w:rsidRDefault="004B0AF2" w:rsidP="005E6458">
      <w:pPr>
        <w:pStyle w:val="Heading4"/>
      </w:pPr>
      <w:r w:rsidRPr="00AA45C7">
        <w:t>Predictions</w:t>
      </w:r>
      <w:r w:rsidR="00053291">
        <w:t>:</w:t>
      </w:r>
    </w:p>
    <w:p w14:paraId="28E77556" w14:textId="77777777" w:rsidR="004B0AF2" w:rsidRPr="00E63C16" w:rsidRDefault="004B0AF2" w:rsidP="004B0AF2">
      <w:pPr>
        <w:pStyle w:val="BodyText10"/>
      </w:pPr>
      <w:r w:rsidRPr="00E63C16">
        <w:t xml:space="preserve">Native fish survival: </w:t>
      </w:r>
    </w:p>
    <w:p w14:paraId="28E77557" w14:textId="77777777" w:rsidR="004B0AF2" w:rsidRPr="00E63C16" w:rsidRDefault="004B0AF2" w:rsidP="00546CA2">
      <w:pPr>
        <w:pStyle w:val="BodyText10"/>
        <w:numPr>
          <w:ilvl w:val="0"/>
          <w:numId w:val="28"/>
        </w:numPr>
      </w:pPr>
      <w:r w:rsidRPr="00E63C16">
        <w:t>Commonwealth environmental watering increases fish body condition in the Murrumbidgee River</w:t>
      </w:r>
    </w:p>
    <w:p w14:paraId="28E77558" w14:textId="77777777" w:rsidR="004B0AF2" w:rsidRPr="00E63C16" w:rsidRDefault="004B0AF2" w:rsidP="004B0AF2">
      <w:pPr>
        <w:pStyle w:val="BodyText10"/>
      </w:pPr>
      <w:r w:rsidRPr="00E63C16">
        <w:t xml:space="preserve">Native fish populations: </w:t>
      </w:r>
    </w:p>
    <w:p w14:paraId="28E77559" w14:textId="77777777" w:rsidR="004B0AF2" w:rsidRPr="00E63C16" w:rsidRDefault="004B0AF2" w:rsidP="00546CA2">
      <w:pPr>
        <w:pStyle w:val="BodyText10"/>
        <w:numPr>
          <w:ilvl w:val="0"/>
          <w:numId w:val="28"/>
        </w:numPr>
      </w:pPr>
      <w:r w:rsidRPr="00E63C16">
        <w:t xml:space="preserve">Commonwealth environmental watering maintains or increases native fish recruitment in the Murrumbidgee River </w:t>
      </w:r>
    </w:p>
    <w:p w14:paraId="28E7755A" w14:textId="77777777" w:rsidR="004B0AF2" w:rsidRPr="00E63C16" w:rsidRDefault="004B0AF2" w:rsidP="00546CA2">
      <w:pPr>
        <w:pStyle w:val="BodyText10"/>
        <w:numPr>
          <w:ilvl w:val="0"/>
          <w:numId w:val="28"/>
        </w:numPr>
      </w:pPr>
      <w:r w:rsidRPr="00E63C16">
        <w:t>Commonwealth environmental watering maintains or increases native fish biomass in the Murrumbidgee River</w:t>
      </w:r>
    </w:p>
    <w:p w14:paraId="28E7755B" w14:textId="77777777" w:rsidR="004B0AF2" w:rsidRPr="00E63C16" w:rsidRDefault="004B0AF2" w:rsidP="004B0AF2">
      <w:pPr>
        <w:pStyle w:val="BodyText10"/>
      </w:pPr>
      <w:r w:rsidRPr="00E63C16">
        <w:t>Native fish diversity:</w:t>
      </w:r>
    </w:p>
    <w:p w14:paraId="28E7755C" w14:textId="77777777" w:rsidR="004B0AF2" w:rsidRPr="00E63C16" w:rsidRDefault="004B0AF2" w:rsidP="00546CA2">
      <w:pPr>
        <w:pStyle w:val="BodyText10"/>
        <w:numPr>
          <w:ilvl w:val="0"/>
          <w:numId w:val="29"/>
        </w:numPr>
      </w:pPr>
      <w:r w:rsidRPr="00E63C16">
        <w:t>Commonwealth environmental watering facilitates recovery of rare native species in the Murrumbidgee River through recruitment</w:t>
      </w:r>
    </w:p>
    <w:p w14:paraId="28E7755D" w14:textId="77777777" w:rsidR="004B0AF2" w:rsidRPr="00E63C16" w:rsidRDefault="004B0AF2" w:rsidP="00546CA2">
      <w:pPr>
        <w:pStyle w:val="BodyText10"/>
        <w:numPr>
          <w:ilvl w:val="0"/>
          <w:numId w:val="29"/>
        </w:numPr>
      </w:pPr>
      <w:r w:rsidRPr="00E63C16">
        <w:t>Commonwealth environmental watering facilitates recovery of the fish community through recolonisation</w:t>
      </w:r>
    </w:p>
    <w:p w14:paraId="28E7755E" w14:textId="77777777" w:rsidR="004B0AF2" w:rsidRPr="00E63C16" w:rsidRDefault="004B0AF2" w:rsidP="004B0AF2">
      <w:pPr>
        <w:spacing w:after="0" w:line="240" w:lineRule="auto"/>
        <w:rPr>
          <w:i/>
        </w:rPr>
      </w:pPr>
      <w:r w:rsidRPr="00E63C16">
        <w:rPr>
          <w:i/>
        </w:rPr>
        <w:br w:type="page"/>
      </w:r>
    </w:p>
    <w:p w14:paraId="28E7755F" w14:textId="77777777" w:rsidR="004B0AF2" w:rsidRPr="00E63C16" w:rsidRDefault="004B0AF2" w:rsidP="004B0AF2">
      <w:pPr>
        <w:spacing w:after="0" w:line="240" w:lineRule="auto"/>
        <w:rPr>
          <w:i/>
        </w:rPr>
      </w:pPr>
    </w:p>
    <w:tbl>
      <w:tblPr>
        <w:tblW w:w="48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73"/>
        <w:gridCol w:w="1867"/>
        <w:gridCol w:w="1869"/>
        <w:gridCol w:w="2005"/>
        <w:gridCol w:w="2005"/>
      </w:tblGrid>
      <w:tr w:rsidR="00C10847" w:rsidRPr="00C10847" w14:paraId="28E77565" w14:textId="77777777" w:rsidTr="000764A1">
        <w:trPr>
          <w:trHeight w:val="1200"/>
        </w:trPr>
        <w:tc>
          <w:tcPr>
            <w:tcW w:w="608" w:type="pct"/>
            <w:shd w:val="clear" w:color="auto" w:fill="auto"/>
            <w:noWrap/>
            <w:hideMark/>
          </w:tcPr>
          <w:p w14:paraId="28E77560" w14:textId="77777777" w:rsidR="00C10847" w:rsidRPr="00C10847" w:rsidRDefault="007A0E03" w:rsidP="00BC74F3">
            <w:pPr>
              <w:pStyle w:val="Tabletext"/>
              <w:rPr>
                <w:b/>
              </w:rPr>
            </w:pPr>
            <w:r>
              <w:rPr>
                <w:b/>
              </w:rPr>
              <w:t>LTIM P</w:t>
            </w:r>
            <w:r w:rsidR="00BC74F3">
              <w:rPr>
                <w:b/>
              </w:rPr>
              <w:t>roject</w:t>
            </w:r>
            <w:r w:rsidR="00C10847" w:rsidRPr="00C10847">
              <w:rPr>
                <w:b/>
              </w:rPr>
              <w:t xml:space="preserve"> </w:t>
            </w:r>
            <w:r w:rsidR="00EC2DCA">
              <w:rPr>
                <w:b/>
              </w:rPr>
              <w:t>indicators</w:t>
            </w:r>
          </w:p>
        </w:tc>
        <w:tc>
          <w:tcPr>
            <w:tcW w:w="1058" w:type="pct"/>
            <w:shd w:val="clear" w:color="auto" w:fill="auto"/>
            <w:hideMark/>
          </w:tcPr>
          <w:p w14:paraId="28E77561" w14:textId="77777777" w:rsidR="00C10847" w:rsidRPr="00C10847" w:rsidRDefault="00C10847" w:rsidP="004B0AF2">
            <w:pPr>
              <w:pStyle w:val="Tabletext"/>
              <w:rPr>
                <w:b/>
              </w:rPr>
            </w:pPr>
            <w:r w:rsidRPr="00C10847">
              <w:rPr>
                <w:b/>
              </w:rPr>
              <w:t>Evaluation questions</w:t>
            </w:r>
          </w:p>
        </w:tc>
        <w:tc>
          <w:tcPr>
            <w:tcW w:w="1059" w:type="pct"/>
            <w:shd w:val="clear" w:color="auto" w:fill="auto"/>
            <w:hideMark/>
          </w:tcPr>
          <w:p w14:paraId="28E77562" w14:textId="77777777" w:rsidR="00C10847" w:rsidRPr="00C10847" w:rsidRDefault="00C10847" w:rsidP="004B0AF2">
            <w:pPr>
              <w:pStyle w:val="Tabletext"/>
              <w:rPr>
                <w:b/>
              </w:rPr>
            </w:pPr>
            <w:r w:rsidRPr="00C10847">
              <w:rPr>
                <w:b/>
              </w:rPr>
              <w:t>Metrics</w:t>
            </w:r>
          </w:p>
        </w:tc>
        <w:tc>
          <w:tcPr>
            <w:tcW w:w="1137" w:type="pct"/>
            <w:shd w:val="clear" w:color="auto" w:fill="auto"/>
            <w:hideMark/>
          </w:tcPr>
          <w:p w14:paraId="28E77563" w14:textId="77777777" w:rsidR="00C10847" w:rsidRPr="00C10847" w:rsidRDefault="00C10847" w:rsidP="004B0AF2">
            <w:pPr>
              <w:pStyle w:val="Tabletext"/>
              <w:rPr>
                <w:b/>
              </w:rPr>
            </w:pPr>
            <w:r w:rsidRPr="00C10847">
              <w:rPr>
                <w:b/>
              </w:rPr>
              <w:t>Critical covariates/ Other data sources</w:t>
            </w:r>
          </w:p>
        </w:tc>
        <w:tc>
          <w:tcPr>
            <w:tcW w:w="1137" w:type="pct"/>
          </w:tcPr>
          <w:p w14:paraId="28E77564" w14:textId="77777777" w:rsidR="00C10847" w:rsidRPr="00C10847" w:rsidRDefault="00C10847" w:rsidP="004B0AF2">
            <w:pPr>
              <w:pStyle w:val="Tabletext"/>
              <w:rPr>
                <w:b/>
              </w:rPr>
            </w:pPr>
            <w:r w:rsidRPr="00C10847">
              <w:rPr>
                <w:b/>
              </w:rPr>
              <w:t>Sampling regime</w:t>
            </w:r>
          </w:p>
        </w:tc>
      </w:tr>
      <w:tr w:rsidR="00C10847" w:rsidRPr="00E63C16" w14:paraId="28E77582" w14:textId="77777777" w:rsidTr="000764A1">
        <w:trPr>
          <w:cantSplit/>
          <w:trHeight w:val="3539"/>
        </w:trPr>
        <w:tc>
          <w:tcPr>
            <w:tcW w:w="608" w:type="pct"/>
            <w:tcBorders>
              <w:bottom w:val="single" w:sz="4" w:space="0" w:color="auto"/>
            </w:tcBorders>
            <w:shd w:val="clear" w:color="auto" w:fill="auto"/>
            <w:noWrap/>
            <w:textDirection w:val="btLr"/>
            <w:hideMark/>
          </w:tcPr>
          <w:p w14:paraId="28E77566" w14:textId="77777777" w:rsidR="00C10847" w:rsidRPr="00E63C16" w:rsidRDefault="00C10847" w:rsidP="00BA19A6">
            <w:pPr>
              <w:pStyle w:val="Tabletext"/>
              <w:ind w:left="113" w:right="113"/>
            </w:pPr>
            <w:r w:rsidRPr="00E63C16">
              <w:t xml:space="preserve">Fish (river) </w:t>
            </w:r>
            <w:r w:rsidR="00EC2DCA">
              <w:t>Cat 1</w:t>
            </w:r>
          </w:p>
        </w:tc>
        <w:tc>
          <w:tcPr>
            <w:tcW w:w="1058" w:type="pct"/>
            <w:vMerge w:val="restart"/>
            <w:tcBorders>
              <w:bottom w:val="single" w:sz="4" w:space="0" w:color="auto"/>
            </w:tcBorders>
            <w:shd w:val="clear" w:color="auto" w:fill="auto"/>
            <w:hideMark/>
          </w:tcPr>
          <w:p w14:paraId="28E77567" w14:textId="77777777" w:rsidR="00C10847" w:rsidRPr="00E63C16" w:rsidRDefault="00C10847" w:rsidP="004B0AF2">
            <w:pPr>
              <w:pStyle w:val="Tabletext"/>
            </w:pPr>
            <w:r w:rsidRPr="00E63C16">
              <w:t>Long term: What did Commonwealth environmental water contribute to native fish populations?</w:t>
            </w:r>
          </w:p>
          <w:p w14:paraId="28E77568" w14:textId="77777777" w:rsidR="00C10847" w:rsidRPr="00E63C16" w:rsidRDefault="00C10847" w:rsidP="004B0AF2">
            <w:pPr>
              <w:pStyle w:val="Tabletext"/>
            </w:pPr>
          </w:p>
          <w:p w14:paraId="28E77569" w14:textId="77777777" w:rsidR="00C10847" w:rsidRPr="00E63C16" w:rsidRDefault="00C10847" w:rsidP="004B0AF2">
            <w:pPr>
              <w:pStyle w:val="Tabletext"/>
            </w:pPr>
            <w:r w:rsidRPr="00E63C16">
              <w:t>What did Commonwealth environmental water contribute to native fish diversity?</w:t>
            </w:r>
          </w:p>
          <w:p w14:paraId="28E7756A" w14:textId="77777777" w:rsidR="00C10847" w:rsidRPr="00E63C16" w:rsidRDefault="00C10847" w:rsidP="004B0AF2">
            <w:pPr>
              <w:pStyle w:val="Tabletext"/>
            </w:pPr>
          </w:p>
          <w:p w14:paraId="28E7756B" w14:textId="77777777" w:rsidR="00C10847" w:rsidRPr="00E63C16" w:rsidRDefault="00C10847" w:rsidP="004B0AF2">
            <w:pPr>
              <w:pStyle w:val="Tabletext"/>
            </w:pPr>
            <w:r w:rsidRPr="00E63C16">
              <w:t>Short term: What did Commonwealth environmental water contribute to native fish survival?</w:t>
            </w:r>
          </w:p>
          <w:p w14:paraId="28E7756C" w14:textId="77777777" w:rsidR="00C10847" w:rsidRPr="00E63C16" w:rsidRDefault="00C10847" w:rsidP="004B0AF2">
            <w:pPr>
              <w:pStyle w:val="Tabletext"/>
            </w:pPr>
          </w:p>
          <w:p w14:paraId="28E7756D" w14:textId="77777777" w:rsidR="00C10847" w:rsidRPr="00E63C16" w:rsidRDefault="00C10847" w:rsidP="004B0AF2">
            <w:pPr>
              <w:pStyle w:val="Tabletext"/>
            </w:pPr>
            <w:r w:rsidRPr="00E63C16">
              <w:t>What did Commonwealth environmental water contribute to native fish populations?</w:t>
            </w:r>
          </w:p>
          <w:p w14:paraId="28E7756E" w14:textId="77777777" w:rsidR="00C10847" w:rsidRPr="00E63C16" w:rsidRDefault="00C10847" w:rsidP="004B0AF2">
            <w:pPr>
              <w:pStyle w:val="Tabletext"/>
            </w:pPr>
          </w:p>
          <w:p w14:paraId="28E7756F" w14:textId="77777777" w:rsidR="00C10847" w:rsidRPr="00E63C16" w:rsidRDefault="00C10847" w:rsidP="004B0AF2">
            <w:pPr>
              <w:pStyle w:val="Tabletext"/>
            </w:pPr>
            <w:r w:rsidRPr="00E63C16">
              <w:t>What did Commonwealth environmental water contribute to native fish diversity?</w:t>
            </w:r>
          </w:p>
        </w:tc>
        <w:tc>
          <w:tcPr>
            <w:tcW w:w="1059" w:type="pct"/>
            <w:tcBorders>
              <w:bottom w:val="single" w:sz="4" w:space="0" w:color="auto"/>
            </w:tcBorders>
            <w:shd w:val="clear" w:color="auto" w:fill="auto"/>
            <w:hideMark/>
          </w:tcPr>
          <w:p w14:paraId="28E77570" w14:textId="77777777" w:rsidR="00C10847" w:rsidRPr="00E63C16" w:rsidRDefault="00C10847" w:rsidP="004B0AF2">
            <w:pPr>
              <w:pStyle w:val="Tabletext"/>
            </w:pPr>
          </w:p>
          <w:p w14:paraId="28E77571" w14:textId="77777777" w:rsidR="00C10847" w:rsidRPr="00E63C16" w:rsidRDefault="00C10847" w:rsidP="004B0AF2">
            <w:pPr>
              <w:pStyle w:val="Tabletext"/>
            </w:pPr>
            <w:r w:rsidRPr="00E63C16">
              <w:t>CPUE</w:t>
            </w:r>
          </w:p>
          <w:p w14:paraId="28E77572" w14:textId="77777777" w:rsidR="00C10847" w:rsidRPr="00E63C16" w:rsidRDefault="00C10847" w:rsidP="004B0AF2">
            <w:pPr>
              <w:pStyle w:val="Tabletext"/>
            </w:pPr>
            <w:r w:rsidRPr="00E63C16">
              <w:t>Length and mass of target species</w:t>
            </w:r>
          </w:p>
          <w:p w14:paraId="28E77573" w14:textId="77777777" w:rsidR="00C10847" w:rsidRPr="00E63C16" w:rsidRDefault="00C10847" w:rsidP="004B0AF2">
            <w:pPr>
              <w:pStyle w:val="Tabletext"/>
            </w:pPr>
            <w:r w:rsidRPr="00E63C16">
              <w:t>Length-age of target species</w:t>
            </w:r>
          </w:p>
        </w:tc>
        <w:tc>
          <w:tcPr>
            <w:tcW w:w="1137" w:type="pct"/>
            <w:tcBorders>
              <w:bottom w:val="single" w:sz="4" w:space="0" w:color="auto"/>
            </w:tcBorders>
            <w:shd w:val="clear" w:color="auto" w:fill="auto"/>
            <w:hideMark/>
          </w:tcPr>
          <w:p w14:paraId="28E77574" w14:textId="77777777" w:rsidR="00C10847" w:rsidRPr="00E63C16" w:rsidRDefault="00C10847" w:rsidP="004B0AF2">
            <w:pPr>
              <w:pStyle w:val="Tabletext"/>
            </w:pPr>
            <w:r w:rsidRPr="00E63C16">
              <w:t>Hydrology (River)</w:t>
            </w:r>
          </w:p>
          <w:p w14:paraId="28E77575" w14:textId="77777777" w:rsidR="00C10847" w:rsidRPr="00E63C16" w:rsidRDefault="00C10847" w:rsidP="004B0AF2">
            <w:pPr>
              <w:pStyle w:val="Tabletext"/>
              <w:rPr>
                <w:szCs w:val="18"/>
              </w:rPr>
            </w:pPr>
            <w:r w:rsidRPr="00E63C16">
              <w:rPr>
                <w:szCs w:val="18"/>
              </w:rPr>
              <w:t>Water quality,</w:t>
            </w:r>
          </w:p>
          <w:p w14:paraId="28E77576" w14:textId="77777777" w:rsidR="00C10847" w:rsidRPr="00E63C16" w:rsidRDefault="00C10847" w:rsidP="004B0AF2">
            <w:pPr>
              <w:pStyle w:val="Tabletext"/>
              <w:rPr>
                <w:szCs w:val="18"/>
              </w:rPr>
            </w:pPr>
            <w:r w:rsidRPr="00E63C16">
              <w:rPr>
                <w:szCs w:val="18"/>
              </w:rPr>
              <w:t>Water temperature,</w:t>
            </w:r>
          </w:p>
          <w:p w14:paraId="28E77577" w14:textId="77777777" w:rsidR="00C10847" w:rsidRPr="00E63C16" w:rsidRDefault="00C10847" w:rsidP="004B0AF2">
            <w:pPr>
              <w:pStyle w:val="Tabletext"/>
              <w:rPr>
                <w:szCs w:val="18"/>
              </w:rPr>
            </w:pPr>
            <w:r w:rsidRPr="00E63C16">
              <w:rPr>
                <w:szCs w:val="18"/>
              </w:rPr>
              <w:t xml:space="preserve">nutrients, chlorophyll a, </w:t>
            </w:r>
          </w:p>
          <w:p w14:paraId="28E77578" w14:textId="77777777" w:rsidR="00C10847" w:rsidRPr="00E63C16" w:rsidRDefault="00C10847" w:rsidP="004B0AF2">
            <w:pPr>
              <w:pStyle w:val="Tabletext"/>
              <w:rPr>
                <w:szCs w:val="18"/>
              </w:rPr>
            </w:pPr>
            <w:r w:rsidRPr="00E63C16">
              <w:rPr>
                <w:szCs w:val="18"/>
              </w:rPr>
              <w:t>fish (larvae),</w:t>
            </w:r>
          </w:p>
          <w:p w14:paraId="28E77579" w14:textId="77777777" w:rsidR="00C10847" w:rsidRPr="00E63C16" w:rsidRDefault="00C10847" w:rsidP="004B0AF2">
            <w:pPr>
              <w:pStyle w:val="Tabletext"/>
              <w:rPr>
                <w:szCs w:val="18"/>
              </w:rPr>
            </w:pPr>
            <w:r w:rsidRPr="00E63C16">
              <w:rPr>
                <w:szCs w:val="18"/>
              </w:rPr>
              <w:t xml:space="preserve">fish (movement), fish (wetland) </w:t>
            </w:r>
          </w:p>
          <w:p w14:paraId="28E7757A" w14:textId="77777777" w:rsidR="00C10847" w:rsidRPr="00E63C16" w:rsidRDefault="00C10847" w:rsidP="004B0AF2">
            <w:pPr>
              <w:pStyle w:val="Tabletext"/>
            </w:pPr>
          </w:p>
        </w:tc>
        <w:tc>
          <w:tcPr>
            <w:tcW w:w="1137" w:type="pct"/>
            <w:tcBorders>
              <w:bottom w:val="single" w:sz="4" w:space="0" w:color="auto"/>
            </w:tcBorders>
          </w:tcPr>
          <w:p w14:paraId="28E7757B" w14:textId="77777777" w:rsidR="00C10847" w:rsidRPr="00E63C16" w:rsidRDefault="00C10847" w:rsidP="004B0AF2">
            <w:pPr>
              <w:pStyle w:val="Tabletext"/>
            </w:pPr>
            <w:r w:rsidRPr="00E63C16">
              <w:t>Murrumbidgee River (Carrathool reach) 10 sites</w:t>
            </w:r>
          </w:p>
          <w:p w14:paraId="28E7757C" w14:textId="77777777" w:rsidR="00C10847" w:rsidRPr="00E63C16" w:rsidRDefault="00C10847" w:rsidP="00C10847">
            <w:pPr>
              <w:pStyle w:val="Tabletext"/>
            </w:pPr>
            <w:r w:rsidRPr="00E63C16">
              <w:t>Annual sampling (Mar-May)consisting of:</w:t>
            </w:r>
          </w:p>
          <w:p w14:paraId="28E7757D" w14:textId="77777777" w:rsidR="00C10847" w:rsidRPr="00E63C16" w:rsidRDefault="00C10847" w:rsidP="00C10847">
            <w:pPr>
              <w:pStyle w:val="Tabletext"/>
            </w:pPr>
            <w:r w:rsidRPr="00E63C16">
              <w:t xml:space="preserve">Electro fishing (n=16 × </w:t>
            </w:r>
            <w:r>
              <w:t xml:space="preserve">2 x 90 </w:t>
            </w:r>
            <w:r w:rsidRPr="00E63C16">
              <w:t>sec shots)</w:t>
            </w:r>
          </w:p>
          <w:p w14:paraId="28E7757E" w14:textId="77777777" w:rsidR="00C10847" w:rsidRPr="00E63C16" w:rsidRDefault="00C10847" w:rsidP="00C10847">
            <w:pPr>
              <w:pStyle w:val="Tabletext"/>
            </w:pPr>
          </w:p>
          <w:p w14:paraId="28E7757F" w14:textId="77777777" w:rsidR="00C10847" w:rsidRPr="00E63C16" w:rsidRDefault="00C10847" w:rsidP="00C10847">
            <w:pPr>
              <w:pStyle w:val="Tabletext"/>
            </w:pPr>
            <w:r w:rsidRPr="00E63C16">
              <w:t>Small mesh fyke nets (n=10/site)</w:t>
            </w:r>
          </w:p>
          <w:p w14:paraId="28E77580" w14:textId="77777777" w:rsidR="00C10847" w:rsidRPr="00E63C16" w:rsidRDefault="00C10847" w:rsidP="00C10847">
            <w:pPr>
              <w:pStyle w:val="Tabletext"/>
            </w:pPr>
          </w:p>
          <w:p w14:paraId="28E77581" w14:textId="77777777" w:rsidR="00C10847" w:rsidRPr="00E63C16" w:rsidRDefault="00C10847" w:rsidP="00C10847">
            <w:pPr>
              <w:pStyle w:val="Tabletext"/>
            </w:pPr>
            <w:r w:rsidRPr="00E63C16">
              <w:t>Additional sampling in yrs 1&amp;5 for equilibrium and periodic otolith – multiple active and passive methods</w:t>
            </w:r>
          </w:p>
        </w:tc>
      </w:tr>
      <w:tr w:rsidR="00C10847" w:rsidRPr="00E63C16" w14:paraId="28E77591" w14:textId="77777777" w:rsidTr="000764A1">
        <w:trPr>
          <w:cantSplit/>
          <w:trHeight w:val="3748"/>
        </w:trPr>
        <w:tc>
          <w:tcPr>
            <w:tcW w:w="608" w:type="pct"/>
            <w:tcBorders>
              <w:bottom w:val="single" w:sz="4" w:space="0" w:color="auto"/>
            </w:tcBorders>
            <w:shd w:val="clear" w:color="auto" w:fill="auto"/>
            <w:noWrap/>
            <w:textDirection w:val="btLr"/>
            <w:hideMark/>
          </w:tcPr>
          <w:p w14:paraId="28E77583" w14:textId="77777777" w:rsidR="00C10847" w:rsidRPr="00E63C16" w:rsidRDefault="00C10847" w:rsidP="004B0AF2">
            <w:pPr>
              <w:pStyle w:val="Tabletext"/>
              <w:ind w:left="113" w:right="113"/>
            </w:pPr>
            <w:r w:rsidRPr="00E63C16">
              <w:t>Fish (river)</w:t>
            </w:r>
          </w:p>
          <w:p w14:paraId="28E77584" w14:textId="77777777" w:rsidR="00C10847" w:rsidRPr="00E63C16" w:rsidRDefault="00C10847" w:rsidP="004B0AF2">
            <w:pPr>
              <w:pStyle w:val="Tabletext"/>
              <w:ind w:left="113" w:right="113"/>
            </w:pPr>
            <w:r>
              <w:t>SA</w:t>
            </w:r>
          </w:p>
        </w:tc>
        <w:tc>
          <w:tcPr>
            <w:tcW w:w="1058" w:type="pct"/>
            <w:vMerge/>
            <w:tcBorders>
              <w:bottom w:val="single" w:sz="4" w:space="0" w:color="auto"/>
            </w:tcBorders>
            <w:shd w:val="clear" w:color="auto" w:fill="auto"/>
            <w:hideMark/>
          </w:tcPr>
          <w:p w14:paraId="28E77585" w14:textId="77777777" w:rsidR="00C10847" w:rsidRPr="00E63C16" w:rsidRDefault="00C10847" w:rsidP="004B0AF2">
            <w:pPr>
              <w:pStyle w:val="Tabletext"/>
            </w:pPr>
          </w:p>
        </w:tc>
        <w:tc>
          <w:tcPr>
            <w:tcW w:w="1059" w:type="pct"/>
            <w:tcBorders>
              <w:bottom w:val="single" w:sz="4" w:space="0" w:color="auto"/>
            </w:tcBorders>
            <w:shd w:val="clear" w:color="auto" w:fill="auto"/>
            <w:hideMark/>
          </w:tcPr>
          <w:p w14:paraId="28E77586" w14:textId="77777777" w:rsidR="00C10847" w:rsidRPr="00E63C16" w:rsidRDefault="00C10847" w:rsidP="004B0AF2">
            <w:pPr>
              <w:pStyle w:val="Tabletext"/>
            </w:pPr>
            <w:r w:rsidRPr="00E63C16">
              <w:rPr>
                <w:szCs w:val="18"/>
              </w:rPr>
              <w:t>CPUE, abundance, diversity, species richness, condition, native species biomass, size structure, SRA indices (nativeness, expectedness, recruitment index)</w:t>
            </w:r>
          </w:p>
        </w:tc>
        <w:tc>
          <w:tcPr>
            <w:tcW w:w="1137" w:type="pct"/>
            <w:tcBorders>
              <w:bottom w:val="single" w:sz="4" w:space="0" w:color="auto"/>
            </w:tcBorders>
            <w:shd w:val="clear" w:color="auto" w:fill="auto"/>
            <w:hideMark/>
          </w:tcPr>
          <w:p w14:paraId="28E77587" w14:textId="77777777" w:rsidR="00C10847" w:rsidRPr="00E63C16" w:rsidRDefault="00C10847" w:rsidP="004B0AF2">
            <w:pPr>
              <w:pStyle w:val="Tabletext"/>
            </w:pPr>
            <w:r w:rsidRPr="00E63C16">
              <w:t>Hydrology (River)</w:t>
            </w:r>
          </w:p>
          <w:p w14:paraId="28E77588" w14:textId="77777777" w:rsidR="00C10847" w:rsidRPr="00E63C16" w:rsidRDefault="00C10847" w:rsidP="004B0AF2">
            <w:pPr>
              <w:pStyle w:val="Tabletext"/>
              <w:rPr>
                <w:szCs w:val="18"/>
              </w:rPr>
            </w:pPr>
            <w:r w:rsidRPr="00E63C16">
              <w:rPr>
                <w:szCs w:val="18"/>
              </w:rPr>
              <w:t>Water quality,</w:t>
            </w:r>
          </w:p>
          <w:p w14:paraId="28E77589" w14:textId="77777777" w:rsidR="00C10847" w:rsidRPr="00E63C16" w:rsidRDefault="00C10847" w:rsidP="004B0AF2">
            <w:pPr>
              <w:pStyle w:val="Tabletext"/>
              <w:rPr>
                <w:szCs w:val="18"/>
              </w:rPr>
            </w:pPr>
            <w:r w:rsidRPr="00E63C16">
              <w:rPr>
                <w:szCs w:val="18"/>
              </w:rPr>
              <w:t>Water temperature</w:t>
            </w:r>
          </w:p>
          <w:p w14:paraId="28E7758A" w14:textId="77777777" w:rsidR="00C10847" w:rsidRPr="00E63C16" w:rsidRDefault="00C10847" w:rsidP="004B0AF2">
            <w:pPr>
              <w:pStyle w:val="Tabletext"/>
            </w:pPr>
          </w:p>
        </w:tc>
        <w:tc>
          <w:tcPr>
            <w:tcW w:w="1137" w:type="pct"/>
            <w:tcBorders>
              <w:bottom w:val="single" w:sz="4" w:space="0" w:color="auto"/>
            </w:tcBorders>
          </w:tcPr>
          <w:p w14:paraId="28E7758B" w14:textId="77777777" w:rsidR="00C10847" w:rsidRPr="00E63C16" w:rsidRDefault="00C10847" w:rsidP="004B0AF2">
            <w:pPr>
              <w:pStyle w:val="Tabletext"/>
              <w:rPr>
                <w:szCs w:val="18"/>
              </w:rPr>
            </w:pPr>
            <w:r w:rsidRPr="00E63C16">
              <w:rPr>
                <w:szCs w:val="18"/>
              </w:rPr>
              <w:t>Murrumbidgee River. 3 zones (Narrandera, Carrathool and Balranald reach)</w:t>
            </w:r>
          </w:p>
          <w:p w14:paraId="28E7758C" w14:textId="77777777" w:rsidR="00C10847" w:rsidRPr="00E63C16" w:rsidRDefault="00C10847" w:rsidP="00C10847">
            <w:pPr>
              <w:pStyle w:val="Tabletext"/>
            </w:pPr>
            <w:r w:rsidRPr="00E63C16">
              <w:rPr>
                <w:szCs w:val="18"/>
              </w:rPr>
              <w:t xml:space="preserve">21 sites spread across </w:t>
            </w:r>
            <w:r>
              <w:rPr>
                <w:szCs w:val="18"/>
              </w:rPr>
              <w:t>3</w:t>
            </w:r>
            <w:r w:rsidRPr="00E63C16">
              <w:rPr>
                <w:szCs w:val="18"/>
              </w:rPr>
              <w:t xml:space="preserve"> zones (n=7 sites per zone), SRA sampling protocol</w:t>
            </w:r>
            <w:r>
              <w:rPr>
                <w:szCs w:val="18"/>
              </w:rPr>
              <w:t xml:space="preserve">. Note: Data from some </w:t>
            </w:r>
            <w:r w:rsidR="00EC2DCA">
              <w:rPr>
                <w:szCs w:val="18"/>
              </w:rPr>
              <w:t>Cat 1</w:t>
            </w:r>
            <w:r>
              <w:rPr>
                <w:szCs w:val="18"/>
              </w:rPr>
              <w:t xml:space="preserve"> sites in the Carrathool zone will be used for Selected Area analysis and reporting</w:t>
            </w:r>
            <w:r>
              <w:t xml:space="preserve"> Year 1 and 5 </w:t>
            </w:r>
            <w:r w:rsidRPr="00E63C16">
              <w:t>sampling (Mar-May) consisting of SRA protocol:</w:t>
            </w:r>
          </w:p>
          <w:p w14:paraId="28E7758D" w14:textId="77777777" w:rsidR="00C10847" w:rsidRPr="00E63C16" w:rsidRDefault="00C10847" w:rsidP="00C10847">
            <w:pPr>
              <w:pStyle w:val="Tabletext"/>
            </w:pPr>
          </w:p>
          <w:p w14:paraId="28E7758E" w14:textId="77777777" w:rsidR="00C10847" w:rsidRPr="00E63C16" w:rsidRDefault="00C10847" w:rsidP="00C10847">
            <w:pPr>
              <w:pStyle w:val="Tabletext"/>
            </w:pPr>
            <w:r w:rsidRPr="00E63C16">
              <w:t>Electrofishing (n=12 × 90 sec shots)</w:t>
            </w:r>
          </w:p>
          <w:p w14:paraId="28E7758F" w14:textId="77777777" w:rsidR="00C10847" w:rsidRPr="00E63C16" w:rsidRDefault="00C10847" w:rsidP="00C10847">
            <w:pPr>
              <w:pStyle w:val="Tabletext"/>
            </w:pPr>
          </w:p>
          <w:p w14:paraId="28E77590" w14:textId="77777777" w:rsidR="00C10847" w:rsidRPr="00E63C16" w:rsidRDefault="00C10847" w:rsidP="00C10847">
            <w:pPr>
              <w:pStyle w:val="Tabletext"/>
            </w:pPr>
            <w:r w:rsidRPr="00E63C16">
              <w:t xml:space="preserve">Unbaited bait traps (n = 10 × </w:t>
            </w:r>
            <w:r>
              <w:t>min 1.5</w:t>
            </w:r>
            <w:r w:rsidRPr="00E63C16">
              <w:t xml:space="preserve"> hr soak)</w:t>
            </w:r>
          </w:p>
        </w:tc>
      </w:tr>
    </w:tbl>
    <w:p w14:paraId="28E77592" w14:textId="77777777" w:rsidR="004B0AF2" w:rsidRPr="00E63C16" w:rsidRDefault="004B0AF2" w:rsidP="004B0AF2">
      <w:pPr>
        <w:rPr>
          <w:rStyle w:val="Heading4Char"/>
          <w:rFonts w:eastAsia="Calibri"/>
        </w:rPr>
      </w:pPr>
    </w:p>
    <w:p w14:paraId="28E77593" w14:textId="77777777" w:rsidR="004B0AF2" w:rsidRPr="00E63C16" w:rsidRDefault="004B0AF2" w:rsidP="004B0AF2">
      <w:pPr>
        <w:spacing w:after="0" w:line="240" w:lineRule="auto"/>
        <w:rPr>
          <w:rStyle w:val="Heading4Char"/>
          <w:rFonts w:eastAsia="Calibri"/>
        </w:rPr>
      </w:pPr>
      <w:r w:rsidRPr="00E63C16">
        <w:rPr>
          <w:rStyle w:val="Heading4Char"/>
          <w:rFonts w:eastAsia="Calibri"/>
        </w:rPr>
        <w:br w:type="page"/>
      </w:r>
    </w:p>
    <w:p w14:paraId="28E77594" w14:textId="77777777" w:rsidR="004B0AF2" w:rsidRPr="00E63C16" w:rsidRDefault="004B0AF2" w:rsidP="004B0AF2">
      <w:pPr>
        <w:rPr>
          <w:rStyle w:val="Heading4Char"/>
          <w:rFonts w:eastAsia="Calibri"/>
        </w:rPr>
      </w:pPr>
    </w:p>
    <w:p w14:paraId="28E77595" w14:textId="77777777" w:rsidR="004B0AF2" w:rsidRPr="00E345F4" w:rsidRDefault="004B0AF2" w:rsidP="00E345F4">
      <w:pPr>
        <w:pStyle w:val="Heading3"/>
        <w:rPr>
          <w:rStyle w:val="Heading4Char"/>
          <w:rFonts w:eastAsia="Calibri"/>
          <w:b/>
          <w:bCs/>
          <w:i w:val="0"/>
        </w:rPr>
      </w:pPr>
      <w:r w:rsidRPr="00E345F4">
        <w:rPr>
          <w:rStyle w:val="Heading4Char"/>
          <w:rFonts w:eastAsia="Calibri"/>
          <w:b/>
          <w:bCs/>
          <w:i w:val="0"/>
        </w:rPr>
        <w:t xml:space="preserve"> </w:t>
      </w:r>
      <w:bookmarkStart w:id="128" w:name="_Toc385495669"/>
      <w:r w:rsidRPr="00E345F4">
        <w:rPr>
          <w:rStyle w:val="Heading4Char"/>
          <w:rFonts w:eastAsia="Calibri"/>
          <w:b/>
          <w:bCs/>
          <w:i w:val="0"/>
        </w:rPr>
        <w:t>Methods</w:t>
      </w:r>
      <w:bookmarkEnd w:id="128"/>
      <w:r w:rsidRPr="00E345F4">
        <w:rPr>
          <w:rStyle w:val="Heading4Char"/>
          <w:rFonts w:eastAsia="Calibri"/>
          <w:b/>
          <w:bCs/>
          <w:i w:val="0"/>
        </w:rPr>
        <w:t xml:space="preserve"> </w:t>
      </w:r>
    </w:p>
    <w:p w14:paraId="28E77596" w14:textId="77777777" w:rsidR="004B0AF2" w:rsidRPr="00E63C16" w:rsidRDefault="004B0AF2" w:rsidP="004B0AF2">
      <w:pPr>
        <w:pStyle w:val="Heading4"/>
      </w:pPr>
      <w:r w:rsidRPr="00E63C16">
        <w:t>Category 1</w:t>
      </w:r>
    </w:p>
    <w:p w14:paraId="28E77597" w14:textId="77777777" w:rsidR="004B0AF2" w:rsidRDefault="004B0AF2" w:rsidP="000764A1">
      <w:pPr>
        <w:pStyle w:val="BodyText"/>
      </w:pPr>
      <w:r w:rsidRPr="00E63C16">
        <w:t xml:space="preserve">Standard methods will be used in zone 2 (Darlington point to Carrathool) for Basin-scale reporting. These methods will provide information on native fish responses to environmental water across multiple time scales. Note that we have provided a budget for the destructive sampling of periodic and equilibrium species in years one and five based on the expected level of effort required to obtain the required sample sizes and size range of species required to generate age-growth curves. This sampling will occur in addition to annual community sampling and at other locations within zone 2 (Darlington point to Carrathool) to avoid influencing annual survey results. </w:t>
      </w:r>
      <w:r>
        <w:t xml:space="preserve">Further, in order to improve comparability with historical data (SRA, NSW DPI) and for use in </w:t>
      </w:r>
      <w:r w:rsidR="008637E1">
        <w:t>Selected Area</w:t>
      </w:r>
      <w:r>
        <w:t xml:space="preserve"> analysis and reporting, </w:t>
      </w:r>
      <w:r w:rsidRPr="00816502">
        <w:t>the following additional protocols and augmentations</w:t>
      </w:r>
      <w:r>
        <w:t xml:space="preserve"> at each site have been proposed</w:t>
      </w:r>
      <w:r w:rsidRPr="00816502">
        <w:t>;</w:t>
      </w:r>
    </w:p>
    <w:p w14:paraId="28E77598" w14:textId="77777777" w:rsidR="004B0AF2" w:rsidRDefault="004B0AF2" w:rsidP="000764A1">
      <w:pPr>
        <w:pStyle w:val="BodyText"/>
      </w:pPr>
    </w:p>
    <w:p w14:paraId="28E77599" w14:textId="77777777" w:rsidR="004B0AF2" w:rsidRPr="00816502" w:rsidRDefault="004B0AF2" w:rsidP="00546CA2">
      <w:pPr>
        <w:pStyle w:val="BodyText10"/>
        <w:numPr>
          <w:ilvl w:val="0"/>
          <w:numId w:val="47"/>
        </w:numPr>
      </w:pPr>
      <w:r w:rsidRPr="00816502">
        <w:t xml:space="preserve">The amount of sampling effort per 90 second electrofishing ‘shot’ is to be </w:t>
      </w:r>
      <w:r>
        <w:t xml:space="preserve">partitioned </w:t>
      </w:r>
      <w:r w:rsidRPr="00816502">
        <w:t>between littoral/structural and open water habitats at a ratio of 5:1 in order to maintain comparability with CPUE data generated using the standard S</w:t>
      </w:r>
      <w:r w:rsidR="00CE24A5">
        <w:t xml:space="preserve">ustainable </w:t>
      </w:r>
      <w:r w:rsidRPr="00816502">
        <w:t>R</w:t>
      </w:r>
      <w:r w:rsidR="00CE24A5">
        <w:t xml:space="preserve">iver </w:t>
      </w:r>
      <w:r w:rsidRPr="00816502">
        <w:t>A</w:t>
      </w:r>
      <w:r w:rsidR="00CE24A5">
        <w:t xml:space="preserve">udit (SRA) </w:t>
      </w:r>
      <w:r w:rsidRPr="00816502">
        <w:t xml:space="preserve">protocol. This means that within any single electrofishing operation, </w:t>
      </w:r>
      <w:r>
        <w:t xml:space="preserve">75 seconds should be used to sample littoral/structural habitats and </w:t>
      </w:r>
      <w:r w:rsidRPr="00816502">
        <w:t>15 seconds of sampling should be undertaken in open</w:t>
      </w:r>
      <w:r>
        <w:t>-</w:t>
      </w:r>
      <w:r w:rsidRPr="00816502">
        <w:t>water habitats &lt; 4 m deep.</w:t>
      </w:r>
    </w:p>
    <w:p w14:paraId="28E7759A" w14:textId="77777777" w:rsidR="004B0AF2" w:rsidRPr="00F015D2" w:rsidRDefault="004B0AF2" w:rsidP="00546CA2">
      <w:pPr>
        <w:pStyle w:val="BodyText10"/>
        <w:numPr>
          <w:ilvl w:val="0"/>
          <w:numId w:val="47"/>
        </w:numPr>
        <w:rPr>
          <w:rFonts w:cs="Calibri"/>
          <w:lang w:val="en-NZ"/>
        </w:rPr>
      </w:pPr>
      <w:r w:rsidRPr="00816502">
        <w:t>Length data from all species is recorded for all operations of every gear type (with sub-sampling</w:t>
      </w:r>
      <w:r>
        <w:t xml:space="preserve"> of 20 individuals per shot/net/trap</w:t>
      </w:r>
      <w:r w:rsidRPr="00816502">
        <w:t>) to allow generation of SRA metrics. This includes alien and both large and small bodied species.</w:t>
      </w:r>
    </w:p>
    <w:p w14:paraId="28E7759B" w14:textId="77777777" w:rsidR="004B0AF2" w:rsidRDefault="004B0AF2" w:rsidP="00546CA2">
      <w:pPr>
        <w:pStyle w:val="BodyText10"/>
        <w:numPr>
          <w:ilvl w:val="0"/>
          <w:numId w:val="47"/>
        </w:numPr>
        <w:rPr>
          <w:rFonts w:cs="Calibri"/>
          <w:lang w:val="en-NZ"/>
        </w:rPr>
      </w:pPr>
      <w:r>
        <w:t xml:space="preserve">The individual weight of the first 50 individuals measured for length of each non-target species will also be recorded. </w:t>
      </w:r>
    </w:p>
    <w:p w14:paraId="28E7759C" w14:textId="77777777" w:rsidR="004B0AF2" w:rsidRPr="00E63C16" w:rsidRDefault="008B72FE" w:rsidP="004B0AF2">
      <w:pPr>
        <w:pStyle w:val="Heading4"/>
      </w:pPr>
      <w:r>
        <w:t xml:space="preserve">Selected </w:t>
      </w:r>
      <w:r w:rsidR="004016D8">
        <w:t>A</w:t>
      </w:r>
      <w:r>
        <w:t>rea</w:t>
      </w:r>
    </w:p>
    <w:p w14:paraId="28E7759D" w14:textId="77777777" w:rsidR="004B0AF2" w:rsidRPr="00E63C16" w:rsidRDefault="004B0AF2" w:rsidP="004B0AF2">
      <w:pPr>
        <w:jc w:val="both"/>
      </w:pPr>
      <w:r w:rsidRPr="00E63C16">
        <w:t xml:space="preserve">In addition to the standard methods, fish communities within the Murrumbidgee River </w:t>
      </w:r>
      <w:r w:rsidR="008637E1">
        <w:t>Selected Area</w:t>
      </w:r>
      <w:r w:rsidRPr="00E63C16">
        <w:t xml:space="preserve"> will be assessed </w:t>
      </w:r>
      <w:r w:rsidR="008B72FE">
        <w:t xml:space="preserve">in year 1 and year 5 </w:t>
      </w:r>
      <w:r w:rsidRPr="00E63C16">
        <w:t xml:space="preserve">at </w:t>
      </w:r>
      <w:r w:rsidR="008B72FE">
        <w:t xml:space="preserve">19 </w:t>
      </w:r>
      <w:r w:rsidRPr="00E63C16">
        <w:t>sites using a modified SRA protocol which reflects longer term monitoring activities (</w:t>
      </w:r>
      <w:r w:rsidRPr="00E63C16">
        <w:rPr>
          <w:i/>
        </w:rPr>
        <w:t>see</w:t>
      </w:r>
      <w:r w:rsidRPr="00E63C16">
        <w:t xml:space="preserve"> Wassens et al. 2013). These sites will be located between Narrandera and Balranald and comprise</w:t>
      </w:r>
      <w:r w:rsidR="00ED377E">
        <w:t>s</w:t>
      </w:r>
      <w:r w:rsidRPr="00E63C16">
        <w:t xml:space="preserve"> 21 sites total; seven nested within </w:t>
      </w:r>
      <w:r>
        <w:t xml:space="preserve">each of </w:t>
      </w:r>
      <w:r w:rsidRPr="00E63C16">
        <w:t xml:space="preserve">three zones (zones </w:t>
      </w:r>
      <w:r w:rsidR="00D8581F">
        <w:t>Narrandera, Carrathool and Balranald)</w:t>
      </w:r>
      <w:r w:rsidRPr="00E63C16">
        <w:t xml:space="preserve">. Sampling will be conducted from March-May, and the timing of this sampling will enable us to determine the presence of young–of–year fish as well as contribute to long-term data on changes in fish community structure, including indices of diversity, abundance, size structure, biomass and condition. </w:t>
      </w:r>
    </w:p>
    <w:p w14:paraId="28E7759E" w14:textId="77777777" w:rsidR="004B0AF2" w:rsidRDefault="004B0AF2" w:rsidP="004B0AF2">
      <w:pPr>
        <w:jc w:val="both"/>
      </w:pPr>
      <w:r w:rsidRPr="00E63C16">
        <w:t xml:space="preserve">Long term sites will be retained, where possible, within the </w:t>
      </w:r>
      <w:r w:rsidR="008637E1">
        <w:t>Selected Area</w:t>
      </w:r>
      <w:r w:rsidRPr="00E63C16">
        <w:t xml:space="preserve"> to facilitate long-term comparisons with existing datasets. A subset of sites from </w:t>
      </w:r>
      <w:r w:rsidR="00D8581F">
        <w:t xml:space="preserve">the </w:t>
      </w:r>
      <w:r w:rsidRPr="00E63C16">
        <w:t>Carrathool</w:t>
      </w:r>
      <w:r>
        <w:t xml:space="preserve"> zone</w:t>
      </w:r>
      <w:r w:rsidR="00D8581F">
        <w:t xml:space="preserve">, </w:t>
      </w:r>
      <w:r w:rsidRPr="00E63C16">
        <w:t xml:space="preserve">with data collected using </w:t>
      </w:r>
      <w:r w:rsidR="00EC2DCA">
        <w:t>Category 1</w:t>
      </w:r>
      <w:r>
        <w:t xml:space="preserve"> </w:t>
      </w:r>
      <w:r w:rsidRPr="00E63C16">
        <w:t>standard methods</w:t>
      </w:r>
      <w:r w:rsidR="00D8581F">
        <w:t xml:space="preserve"> </w:t>
      </w:r>
      <w:r w:rsidRPr="00E63C16">
        <w:t xml:space="preserve">will be used in </w:t>
      </w:r>
      <w:r w:rsidR="008637E1">
        <w:t>Selected Area</w:t>
      </w:r>
      <w:r w:rsidRPr="00E63C16">
        <w:t xml:space="preserve"> analysis, resulting in fish community data from all </w:t>
      </w:r>
      <w:r>
        <w:t>three</w:t>
      </w:r>
      <w:r w:rsidRPr="00E63C16">
        <w:t xml:space="preserve"> in-channel zones within the </w:t>
      </w:r>
      <w:r w:rsidR="008637E1">
        <w:t>Selected Area</w:t>
      </w:r>
      <w:r w:rsidRPr="00E63C16">
        <w:t xml:space="preserve">. The proposed approach enables reporting on valley-scale changes in fish community structure following environmental watering and can be used to inform longer term trajectories of change. The distribution of sites will also enable us to evaluate recovery of the fish community from hypoxic blackwater events that occurred in the lower Murrumbidgee River (zone </w:t>
      </w:r>
      <w:r>
        <w:t>3</w:t>
      </w:r>
      <w:r w:rsidRPr="00E63C16">
        <w:t>) in 2010-11.</w:t>
      </w:r>
    </w:p>
    <w:p w14:paraId="28E7759F" w14:textId="77777777" w:rsidR="004B0AF2" w:rsidRDefault="004B0AF2" w:rsidP="00EF2A72">
      <w:pPr>
        <w:pStyle w:val="BodyText10"/>
      </w:pPr>
      <w:r>
        <w:t>Additional augmentations to the standard SRA protocol will be:</w:t>
      </w:r>
    </w:p>
    <w:p w14:paraId="28E775A0" w14:textId="77777777" w:rsidR="004B0AF2" w:rsidRPr="00F015D2" w:rsidRDefault="004B0AF2" w:rsidP="00546CA2">
      <w:pPr>
        <w:pStyle w:val="BodyText10"/>
        <w:numPr>
          <w:ilvl w:val="0"/>
          <w:numId w:val="46"/>
        </w:numPr>
        <w:rPr>
          <w:rFonts w:cs="Calibri"/>
          <w:lang w:val="en-NZ"/>
        </w:rPr>
      </w:pPr>
      <w:r>
        <w:t xml:space="preserve">The </w:t>
      </w:r>
      <w:r w:rsidR="007A0E03">
        <w:t>LTIM P</w:t>
      </w:r>
      <w:r w:rsidR="00BC74F3">
        <w:t>roject</w:t>
      </w:r>
      <w:r>
        <w:t xml:space="preserve"> subsampling procedure of measuring the first 20 individuals per shot/net/trap will be utilised in place of the </w:t>
      </w:r>
      <w:r w:rsidR="00CE24A5">
        <w:t>SRA’s</w:t>
      </w:r>
      <w:r>
        <w:t xml:space="preserve"> subsampling procedure.</w:t>
      </w:r>
    </w:p>
    <w:p w14:paraId="28E775A1" w14:textId="77777777" w:rsidR="005E6458" w:rsidRDefault="004B0AF2" w:rsidP="00546CA2">
      <w:pPr>
        <w:pStyle w:val="BodyText10"/>
        <w:numPr>
          <w:ilvl w:val="0"/>
          <w:numId w:val="46"/>
        </w:numPr>
      </w:pPr>
      <w:r>
        <w:t>The individual weight of the first 50 individuals measured for length of each species will be recorded.</w:t>
      </w:r>
    </w:p>
    <w:p w14:paraId="28E775A2" w14:textId="77777777" w:rsidR="004B0AF2" w:rsidRDefault="004B0AF2" w:rsidP="005E6458">
      <w:pPr>
        <w:pStyle w:val="BodyText10"/>
      </w:pPr>
      <w:r w:rsidRPr="00E63C16">
        <w:t xml:space="preserve">Fish will be collected using the SRA protocol where twelve replicates of 90 second electrofishing shots (Smith-Root Model 7.5KVa electrofishing units) will be completed at each site. Additionally, ten unbaited bait-traps (minimum of </w:t>
      </w:r>
      <w:r>
        <w:t>1.5 hr</w:t>
      </w:r>
      <w:r w:rsidRPr="00E63C16">
        <w:t xml:space="preserve"> soak) will be set to capture any small-bodied fish not efficiently sampled during routine electrofishing. At the completion of each electrofishing and netting operation, all fish will be identified, counted, measured and weighed (maximum of 50 individuals per species per shot). Use of the SRA protocol enables comparison with long term datasets collected using similar methods, as well as cross validation with the intensive </w:t>
      </w:r>
      <w:r w:rsidR="00EC2DCA">
        <w:t>Category 1</w:t>
      </w:r>
      <w:r w:rsidRPr="00E63C16">
        <w:t xml:space="preserve"> reach, it also offers a rapid, cost-effective and robust approach and allows for monitoring of fish communities at a broader spatial scales.</w:t>
      </w:r>
    </w:p>
    <w:p w14:paraId="28E775A3" w14:textId="77777777" w:rsidR="004B0AF2" w:rsidRDefault="004B0AF2" w:rsidP="005E6458">
      <w:pPr>
        <w:pStyle w:val="BodyText10"/>
      </w:pPr>
      <w:r>
        <w:t xml:space="preserve">Important points of difference to </w:t>
      </w:r>
      <w:r w:rsidR="007A0E03">
        <w:t>LTIM P</w:t>
      </w:r>
      <w:r w:rsidR="00CE24A5">
        <w:t>roject</w:t>
      </w:r>
      <w:r>
        <w:t xml:space="preserve"> standard riverine fish sampling methods are that:</w:t>
      </w:r>
    </w:p>
    <w:p w14:paraId="28E775A4" w14:textId="77777777" w:rsidR="004B0AF2" w:rsidRPr="00130958" w:rsidRDefault="004B0AF2" w:rsidP="00546CA2">
      <w:pPr>
        <w:pStyle w:val="BodyText10"/>
        <w:numPr>
          <w:ilvl w:val="0"/>
          <w:numId w:val="48"/>
        </w:numPr>
        <w:rPr>
          <w:lang w:val="en-NZ"/>
        </w:rPr>
      </w:pPr>
      <w:r w:rsidRPr="004163FF">
        <w:rPr>
          <w:lang w:val="en-NZ"/>
        </w:rPr>
        <w:t>Small-meshed fyke nets will not be used.</w:t>
      </w:r>
    </w:p>
    <w:p w14:paraId="28E775A5" w14:textId="77777777" w:rsidR="004B0AF2" w:rsidRPr="00130958" w:rsidRDefault="004B0AF2" w:rsidP="00546CA2">
      <w:pPr>
        <w:pStyle w:val="BodyText10"/>
        <w:numPr>
          <w:ilvl w:val="0"/>
          <w:numId w:val="48"/>
        </w:numPr>
        <w:rPr>
          <w:lang w:val="en-NZ"/>
        </w:rPr>
      </w:pPr>
      <w:r w:rsidRPr="004163FF">
        <w:rPr>
          <w:lang w:val="en-NZ"/>
        </w:rPr>
        <w:t>Only 18 to 20 minutes of electrofishing sampling effort will be used per site (depending on electrofishing equipment used).</w:t>
      </w:r>
    </w:p>
    <w:p w14:paraId="28E775A6" w14:textId="77777777" w:rsidR="004B0AF2" w:rsidRDefault="004B0AF2" w:rsidP="00546CA2">
      <w:pPr>
        <w:pStyle w:val="BodyText10"/>
        <w:numPr>
          <w:ilvl w:val="0"/>
          <w:numId w:val="48"/>
        </w:numPr>
      </w:pPr>
      <w:r>
        <w:rPr>
          <w:lang w:val="en-NZ"/>
        </w:rPr>
        <w:t>No otolith samples will be retained</w:t>
      </w:r>
    </w:p>
    <w:p w14:paraId="28E775A7" w14:textId="77777777" w:rsidR="004B0AF2" w:rsidRPr="00E63C16" w:rsidRDefault="004B0AF2" w:rsidP="005E6458">
      <w:pPr>
        <w:pStyle w:val="BodyText10"/>
      </w:pPr>
    </w:p>
    <w:p w14:paraId="28E775A8" w14:textId="77777777" w:rsidR="004B0AF2" w:rsidRPr="00E345F4" w:rsidRDefault="004B0AF2" w:rsidP="00E345F4">
      <w:pPr>
        <w:pStyle w:val="Heading3"/>
        <w:rPr>
          <w:rStyle w:val="Heading4Char"/>
          <w:rFonts w:eastAsia="Calibri"/>
          <w:b/>
          <w:bCs/>
          <w:i w:val="0"/>
        </w:rPr>
      </w:pPr>
      <w:r w:rsidRPr="00E345F4">
        <w:rPr>
          <w:rStyle w:val="Heading4Char"/>
          <w:rFonts w:eastAsia="Calibri"/>
          <w:b/>
          <w:bCs/>
          <w:i w:val="0"/>
        </w:rPr>
        <w:t xml:space="preserve">  </w:t>
      </w:r>
      <w:bookmarkStart w:id="129" w:name="_Toc385495670"/>
      <w:r w:rsidRPr="00E345F4">
        <w:rPr>
          <w:rStyle w:val="Heading4Char"/>
          <w:rFonts w:eastAsia="Calibri"/>
          <w:b/>
          <w:bCs/>
          <w:i w:val="0"/>
        </w:rPr>
        <w:t>Data analysis framework against evaluation questions</w:t>
      </w:r>
      <w:bookmarkEnd w:id="129"/>
    </w:p>
    <w:p w14:paraId="28E775A9" w14:textId="77777777" w:rsidR="004B0AF2" w:rsidRPr="00E63C16" w:rsidRDefault="004B0AF2" w:rsidP="004B0AF2">
      <w:pPr>
        <w:pStyle w:val="Heading4"/>
      </w:pPr>
      <w:r w:rsidRPr="00E63C16">
        <w:t>Condition</w:t>
      </w:r>
    </w:p>
    <w:p w14:paraId="28E775AA" w14:textId="77777777" w:rsidR="004B0AF2" w:rsidRPr="00E63C16" w:rsidRDefault="004B0AF2" w:rsidP="004B0AF2">
      <w:pPr>
        <w:pStyle w:val="BodyText10"/>
      </w:pPr>
      <w:r w:rsidRPr="00E63C16">
        <w:t>The collection of length and weight data at all sites will enable calculation of a condition index for each fish. This data will be analysed using PERMANOVA to identify the differences in fish condition in relation to watering regimes among zones and over time. It is important to note that fish with a high condition score are typically more resistant to negative environmental factors and have greater reproductive potential</w:t>
      </w:r>
      <w:r>
        <w:t>.</w:t>
      </w:r>
    </w:p>
    <w:p w14:paraId="28E775AB" w14:textId="77777777" w:rsidR="004B0AF2" w:rsidRPr="00E63C16" w:rsidRDefault="004B0AF2" w:rsidP="004B0AF2">
      <w:pPr>
        <w:pStyle w:val="Heading4"/>
      </w:pPr>
      <w:r w:rsidRPr="00E63C16">
        <w:t>Recruitment</w:t>
      </w:r>
    </w:p>
    <w:p w14:paraId="28E775AC" w14:textId="77777777" w:rsidR="004B0AF2" w:rsidRPr="00E63C16" w:rsidRDefault="004B0AF2" w:rsidP="004B0AF2">
      <w:pPr>
        <w:pStyle w:val="BodyText10"/>
      </w:pPr>
      <w:r w:rsidRPr="00E63C16">
        <w:t>Annual age data will be collected from Zone 2 (Darlington point to Carrathool) using standard methods (Hale et al. 2014). Ageing will be conducted annually for two opportunistic species and</w:t>
      </w:r>
      <w:r>
        <w:t>,</w:t>
      </w:r>
      <w:r w:rsidRPr="00E63C16">
        <w:t xml:space="preserve"> in years one and five</w:t>
      </w:r>
      <w:r>
        <w:t>,</w:t>
      </w:r>
      <w:r w:rsidRPr="00E63C16">
        <w:t xml:space="preserve"> for periodic and equilibrium species. This enables age-length curves to be generated for six species (two from each guild) to examine the effect of the hydrological regime among years on year class strength, and hence recruitment into the population</w:t>
      </w:r>
      <w:r>
        <w:t>.</w:t>
      </w:r>
    </w:p>
    <w:p w14:paraId="28E775AD" w14:textId="77777777" w:rsidR="004B0AF2" w:rsidRPr="00E63C16" w:rsidRDefault="004B0AF2" w:rsidP="004B0AF2">
      <w:pPr>
        <w:pStyle w:val="BodyText10"/>
      </w:pPr>
      <w:r w:rsidRPr="00E63C16">
        <w:t>Additionally, fish length structure will be compared among zones for each species (where sample sizes permit) using Kolmogorov-Smirnov tests to examine changes in length distribution. Increased recruitment would be expected in years where the hydrological regime facilitated successful reproduction and provided suitable conditions conducive to growth and survival of larvae.</w:t>
      </w:r>
    </w:p>
    <w:p w14:paraId="28E775AE" w14:textId="77777777" w:rsidR="004B0AF2" w:rsidRPr="00E63C16" w:rsidRDefault="004B0AF2" w:rsidP="004B0AF2">
      <w:pPr>
        <w:pStyle w:val="Heading4"/>
      </w:pPr>
      <w:r w:rsidRPr="00E63C16">
        <w:t>Native fish diversity and abundance, native fish biomass, recovery of the fish community</w:t>
      </w:r>
    </w:p>
    <w:p w14:paraId="28E775AF" w14:textId="77777777" w:rsidR="004B0AF2" w:rsidRPr="00E63C16" w:rsidRDefault="004B0AF2" w:rsidP="004B0AF2">
      <w:pPr>
        <w:pStyle w:val="BodyText10"/>
      </w:pPr>
      <w:r w:rsidRPr="00E63C16">
        <w:t xml:space="preserve">Fish community data will be summarised to compare results to three main SRA </w:t>
      </w:r>
      <w:r w:rsidR="004F619A">
        <w:t>i</w:t>
      </w:r>
      <w:r w:rsidR="00EC2DCA">
        <w:t>ndicators</w:t>
      </w:r>
      <w:r w:rsidRPr="00E63C16">
        <w:t xml:space="preserve"> (these are fully explained in Robinson 2012). The SRA derived </w:t>
      </w:r>
      <w:r w:rsidR="004F619A">
        <w:t>i</w:t>
      </w:r>
      <w:r w:rsidR="00EC2DCA">
        <w:t>ndicators</w:t>
      </w:r>
      <w:r w:rsidRPr="00E63C16">
        <w:t xml:space="preserve"> will be</w:t>
      </w:r>
      <w:r>
        <w:t>:</w:t>
      </w:r>
      <w:r w:rsidRPr="00E63C16">
        <w:t xml:space="preserve"> </w:t>
      </w:r>
      <w:r>
        <w:t>(</w:t>
      </w:r>
      <w:r w:rsidRPr="00E63C16">
        <w:t xml:space="preserve">1) </w:t>
      </w:r>
      <w:r w:rsidRPr="00A702F0">
        <w:rPr>
          <w:i/>
        </w:rPr>
        <w:t>expectedness</w:t>
      </w:r>
      <w:r w:rsidRPr="00E63C16">
        <w:t xml:space="preserve"> (provides a comparison of existing catch composition with historical fish distributions), </w:t>
      </w:r>
      <w:r>
        <w:t xml:space="preserve">(2) </w:t>
      </w:r>
      <w:r w:rsidRPr="00A702F0">
        <w:rPr>
          <w:i/>
        </w:rPr>
        <w:t>nativeness</w:t>
      </w:r>
      <w:r w:rsidRPr="00E63C16">
        <w:t xml:space="preserve"> (combination of abundance and biomass describing the proportion of the community comprised of native fish), and </w:t>
      </w:r>
      <w:r>
        <w:t xml:space="preserve">(3) </w:t>
      </w:r>
      <w:r w:rsidRPr="00A702F0">
        <w:rPr>
          <w:i/>
        </w:rPr>
        <w:t>recruitment</w:t>
      </w:r>
      <w:r w:rsidRPr="00E63C16">
        <w:t xml:space="preserve"> (provides a proportion of the entire native fish population that is recruiting within a zone). Recr</w:t>
      </w:r>
      <w:r>
        <w:t>uitment will be further divided into</w:t>
      </w:r>
      <w:r w:rsidRPr="00E63C16">
        <w:t xml:space="preserve"> recruiting taxa (proportion of native species present recruiting) and recruiting sites (proportion of sites where recruitment occurs). These </w:t>
      </w:r>
      <w:r w:rsidR="004F619A">
        <w:t>i</w:t>
      </w:r>
      <w:r w:rsidR="00EC2DCA">
        <w:t>ndicators</w:t>
      </w:r>
      <w:r w:rsidRPr="00E63C16">
        <w:t xml:space="preserve"> produce a score that is related to reference conditions, and receive a condition rating (Extremely Poor (0-20), Very Poor (21-40), Poor (41-60), Moderate (61-80), Good (81-100). Changes to SRA condition ratings will be examined in years with and without environmental water, with an overall expectation that condition ratings will improve over time.</w:t>
      </w:r>
    </w:p>
    <w:p w14:paraId="28E775B0" w14:textId="77777777" w:rsidR="004B0AF2" w:rsidRPr="00E63C16" w:rsidRDefault="004B0AF2" w:rsidP="004B0AF2">
      <w:pPr>
        <w:pStyle w:val="BodyText10"/>
      </w:pPr>
      <w:r w:rsidRPr="00E63C16">
        <w:t>Fish community structure will likely differ among zones and over time (years). To investigate the zone- and species-specific responses to environmental watering fish community structure (species specific abundance and biomass) will be analysed using PERMANOVA (PRIMER, with zone (1-</w:t>
      </w:r>
      <w:r w:rsidR="00D8581F">
        <w:t>3</w:t>
      </w:r>
      <w:r w:rsidRPr="00E63C16">
        <w:t>) and year as fixed factors). Tests will be performed using 999 Monte Carlo randomisations to calculate approximate probabilities. This will enable identification of whether peaks in abundance and biomass occur in years that environmental watering occurred or in succeeding years.</w:t>
      </w:r>
    </w:p>
    <w:p w14:paraId="28E775B1" w14:textId="77777777" w:rsidR="004B0AF2" w:rsidRPr="00E63C16" w:rsidRDefault="004B0AF2" w:rsidP="004B0AF2">
      <w:pPr>
        <w:spacing w:after="0" w:line="240" w:lineRule="auto"/>
        <w:rPr>
          <w:rFonts w:eastAsia="Times New Roman"/>
          <w:b/>
          <w:bCs/>
          <w:i/>
          <w:szCs w:val="28"/>
        </w:rPr>
      </w:pPr>
      <w:r w:rsidRPr="00E63C16">
        <w:br w:type="page"/>
      </w:r>
    </w:p>
    <w:p w14:paraId="28E775B2" w14:textId="77777777" w:rsidR="004B0AF2" w:rsidRPr="00E63C16" w:rsidRDefault="004B0AF2" w:rsidP="00F306A5">
      <w:pPr>
        <w:pStyle w:val="Heading2"/>
      </w:pPr>
      <w:r w:rsidRPr="00E63C16">
        <w:t xml:space="preserve"> </w:t>
      </w:r>
      <w:bookmarkStart w:id="130" w:name="_Toc385495675"/>
      <w:bookmarkStart w:id="131" w:name="_Toc391976363"/>
      <w:r w:rsidRPr="00E63C16">
        <w:t>Larval fish</w:t>
      </w:r>
      <w:bookmarkEnd w:id="130"/>
      <w:bookmarkEnd w:id="131"/>
    </w:p>
    <w:p w14:paraId="28E775B3" w14:textId="77777777" w:rsidR="004B0AF2" w:rsidRPr="00E63C16" w:rsidRDefault="004B0AF2" w:rsidP="004B0AF2">
      <w:pPr>
        <w:pStyle w:val="BodyText10"/>
      </w:pPr>
      <w:r w:rsidRPr="00E63C16">
        <w:t xml:space="preserve">The larvae stage is the most critical and fragile part of a fish’s life history. Successful spawning of native freshwater fish requires high survival to ensure persistence of populations over the long term. Larval survival is highly dependent on environmental conditions </w:t>
      </w:r>
      <w:r w:rsidR="003B1026" w:rsidRPr="00E63C16">
        <w:fldChar w:fldCharType="begin"/>
      </w:r>
      <w:r w:rsidRPr="00E63C16">
        <w:instrText xml:space="preserve"> ADDIN EN.CITE &lt;EndNote&gt;&lt;Cite&gt;&lt;Author&gt;Rolls&lt;/Author&gt;&lt;Year&gt;2013&lt;/Year&gt;&lt;RecNum&gt;3465&lt;/RecNum&gt;&lt;DisplayText&gt;(Rolls, Growns&lt;style face="italic"&gt; et al.&lt;/style&gt; 2013)&lt;/DisplayText&gt;&lt;record&gt;&lt;rec-number&gt;3465&lt;/rec-number&gt;&lt;foreign-keys&gt;&lt;key app="EN" db-id="vxxvsda2b05fxpeaw2dp552mtrd5trxdrf0s"&gt;3465&lt;/key&gt;&lt;/foreign-keys&gt;&lt;ref-type name="Journal Article"&gt;17&lt;/ref-type&gt;&lt;contributors&gt;&lt;authors&gt;&lt;author&gt;Rolls, Robert J.&lt;/author&gt;&lt;author&gt;Growns, Ivor O.&lt;/author&gt;&lt;author&gt;Khan, Tariq A.&lt;/author&gt;&lt;author&gt;Wilson, G. Glenn&lt;/author&gt;&lt;author&gt;Ellison, Tanya L.&lt;/author&gt;&lt;author&gt;Prior, Andrea&lt;/author&gt;&lt;author&gt;Waring, Caroline C.&lt;/author&gt;&lt;/authors&gt;&lt;/contributors&gt;&lt;titles&gt;&lt;title&gt;Fish recruitment in rivers with modified discharge depends on the interacting effects of flow and thermal regimes&lt;/title&gt;&lt;secondary-title&gt;Freshwater Biology&lt;/secondary-title&gt;&lt;/titles&gt;&lt;periodical&gt;&lt;full-title&gt;Freshwater Biology&lt;/full-title&gt;&lt;/periodical&gt;&lt;pages&gt;1804-1819&lt;/pages&gt;&lt;volume&gt;58&lt;/volume&gt;&lt;number&gt;9&lt;/number&gt;&lt;keywords&gt;&lt;keyword&gt;environmental flow&lt;/keyword&gt;&lt;keyword&gt;flow regime&lt;/keyword&gt;&lt;keyword&gt;food web&lt;/keyword&gt;&lt;keyword&gt;recruitment&lt;/keyword&gt;&lt;keyword&gt;thermal regime&lt;/keyword&gt;&lt;/keywords&gt;&lt;dates&gt;&lt;year&gt;2013&lt;/year&gt;&lt;/dates&gt;&lt;isbn&gt;1365-2427&lt;/isbn&gt;&lt;urls&gt;&lt;related-urls&gt;&lt;url&gt;http://dx.doi.org/10.1111/fwb.12169&lt;/url&gt;&lt;/related-urls&gt;&lt;/urls&gt;&lt;electronic-resource-num&gt;10.1111/fwb.12169&lt;/electronic-resource-num&gt;&lt;/record&gt;&lt;/Cite&gt;&lt;/EndNote&gt;</w:instrText>
      </w:r>
      <w:r w:rsidR="003B1026" w:rsidRPr="00E63C16">
        <w:fldChar w:fldCharType="separate"/>
      </w:r>
      <w:r w:rsidRPr="00E63C16">
        <w:rPr>
          <w:noProof/>
        </w:rPr>
        <w:t>(</w:t>
      </w:r>
      <w:hyperlink w:anchor="_ENREF_97" w:tooltip="Rolls, 2013 #3465" w:history="1">
        <w:r w:rsidR="0084200E" w:rsidRPr="00E63C16">
          <w:rPr>
            <w:noProof/>
          </w:rPr>
          <w:t>Rolls, Growns</w:t>
        </w:r>
        <w:r w:rsidR="0084200E" w:rsidRPr="00E63C16">
          <w:rPr>
            <w:i/>
            <w:noProof/>
          </w:rPr>
          <w:t xml:space="preserve"> et al.</w:t>
        </w:r>
        <w:r w:rsidR="0084200E" w:rsidRPr="00E63C16">
          <w:rPr>
            <w:noProof/>
          </w:rPr>
          <w:t xml:space="preserve"> 2013</w:t>
        </w:r>
      </w:hyperlink>
      <w:r w:rsidRPr="00E63C16">
        <w:rPr>
          <w:noProof/>
        </w:rPr>
        <w:t>)</w:t>
      </w:r>
      <w:r w:rsidR="003B1026" w:rsidRPr="00E63C16">
        <w:fldChar w:fldCharType="end"/>
      </w:r>
      <w:r w:rsidRPr="00E63C16">
        <w:t xml:space="preserve">, which can be dramatically influenced by flows, including habitat availability </w:t>
      </w:r>
      <w:r w:rsidR="003B1026" w:rsidRPr="00E63C16">
        <w:fldChar w:fldCharType="begin"/>
      </w:r>
      <w:r w:rsidRPr="00E63C16">
        <w:instrText xml:space="preserve"> ADDIN EN.CITE &lt;EndNote&gt;&lt;Cite&gt;&lt;Author&gt;Copp&lt;/Author&gt;&lt;Year&gt;1992&lt;/Year&gt;&lt;RecNum&gt;3467&lt;/RecNum&gt;&lt;DisplayText&gt;(Copp 1992)&lt;/DisplayText&gt;&lt;record&gt;&lt;rec-number&gt;3467&lt;/rec-number&gt;&lt;foreign-keys&gt;&lt;key app="EN" db-id="vxxvsda2b05fxpeaw2dp552mtrd5trxdrf0s"&gt;3467&lt;/key&gt;&lt;/foreign-keys&gt;&lt;ref-type name="Journal Article"&gt;17&lt;/ref-type&gt;&lt;contributors&gt;&lt;authors&gt;&lt;author&gt;Copp, GordonH&lt;/author&gt;&lt;/authors&gt;&lt;/contributors&gt;&lt;titles&gt;&lt;title&gt;Comparative microhabitat use of cyprinid larvae and juveniles in a lotic floodplain channel&lt;/title&gt;&lt;secondary-title&gt;Environmental Biology of Fishes&lt;/secondary-title&gt;&lt;alt-title&gt;Environ Biol Fish&lt;/alt-title&gt;&lt;/titles&gt;&lt;periodical&gt;&lt;full-title&gt;Environmental Biology of Fishes&lt;/full-title&gt;&lt;/periodical&gt;&lt;pages&gt;181-193&lt;/pages&gt;&lt;volume&gt;33&lt;/volume&gt;&lt;number&gt;1-2&lt;/number&gt;&lt;keywords&gt;&lt;keyword&gt;Pisces&lt;/keyword&gt;&lt;keyword&gt;Cyprinidae&lt;/keyword&gt;&lt;keyword&gt;Correspondence analysis&lt;/keyword&gt;&lt;keyword&gt;Electrofishing&lt;/keyword&gt;&lt;keyword&gt;Point abundance sampling&lt;/keyword&gt;&lt;keyword&gt;Upper Rhône River&lt;/keyword&gt;&lt;keyword&gt;Early life history&lt;/keyword&gt;&lt;keyword&gt;Electivity index&lt;/keyword&gt;&lt;keyword&gt;Predation&lt;/keyword&gt;&lt;keyword&gt;Resource partitioning&lt;/keyword&gt;&lt;/keywords&gt;&lt;dates&gt;&lt;year&gt;1992&lt;/year&gt;&lt;pub-dates&gt;&lt;date&gt;1992/01/01&lt;/date&gt;&lt;/pub-dates&gt;&lt;/dates&gt;&lt;publisher&gt;Kluwer Academic Publishers&lt;/publisher&gt;&lt;isbn&gt;0378-1909&lt;/isbn&gt;&lt;urls&gt;&lt;related-urls&gt;&lt;url&gt;http://dx.doi.org/10.1007/BF00002563&lt;/url&gt;&lt;/related-urls&gt;&lt;/urls&gt;&lt;electronic-resource-num&gt;10.1007/bf00002563&lt;/electronic-resource-num&gt;&lt;language&gt;English&lt;/language&gt;&lt;/record&gt;&lt;/Cite&gt;&lt;/EndNote&gt;</w:instrText>
      </w:r>
      <w:r w:rsidR="003B1026" w:rsidRPr="00E63C16">
        <w:fldChar w:fldCharType="separate"/>
      </w:r>
      <w:r w:rsidRPr="00E63C16">
        <w:rPr>
          <w:noProof/>
        </w:rPr>
        <w:t>(</w:t>
      </w:r>
      <w:hyperlink w:anchor="_ENREF_25" w:tooltip="Copp, 1992 #3467" w:history="1">
        <w:r w:rsidR="0084200E" w:rsidRPr="00E63C16">
          <w:rPr>
            <w:noProof/>
          </w:rPr>
          <w:t>Copp 1992</w:t>
        </w:r>
      </w:hyperlink>
      <w:r w:rsidRPr="00E63C16">
        <w:rPr>
          <w:noProof/>
        </w:rPr>
        <w:t>)</w:t>
      </w:r>
      <w:r w:rsidR="003B1026" w:rsidRPr="00E63C16">
        <w:fldChar w:fldCharType="end"/>
      </w:r>
      <w:r w:rsidRPr="00E63C16">
        <w:t xml:space="preserve">, water temperature </w:t>
      </w:r>
      <w:r w:rsidR="003B1026" w:rsidRPr="00E63C16">
        <w:fldChar w:fldCharType="begin"/>
      </w:r>
      <w:r w:rsidRPr="00E63C16">
        <w:instrText xml:space="preserve"> ADDIN EN.CITE &lt;EndNote&gt;&lt;Cite&gt;&lt;Author&gt;Rolls&lt;/Author&gt;&lt;Year&gt;2013&lt;/Year&gt;&lt;RecNum&gt;3465&lt;/RecNum&gt;&lt;DisplayText&gt;(Rolls, Growns&lt;style face="italic"&gt; et al.&lt;/style&gt; 2013)&lt;/DisplayText&gt;&lt;record&gt;&lt;rec-number&gt;3465&lt;/rec-number&gt;&lt;foreign-keys&gt;&lt;key app="EN" db-id="vxxvsda2b05fxpeaw2dp552mtrd5trxdrf0s"&gt;3465&lt;/key&gt;&lt;/foreign-keys&gt;&lt;ref-type name="Journal Article"&gt;17&lt;/ref-type&gt;&lt;contributors&gt;&lt;authors&gt;&lt;author&gt;Rolls, Robert J.&lt;/author&gt;&lt;author&gt;Growns, Ivor O.&lt;/author&gt;&lt;author&gt;Khan, Tariq A.&lt;/author&gt;&lt;author&gt;Wilson, G. Glenn&lt;/author&gt;&lt;author&gt;Ellison, Tanya L.&lt;/author&gt;&lt;author&gt;Prior, Andrea&lt;/author&gt;&lt;author&gt;Waring, Caroline C.&lt;/author&gt;&lt;/authors&gt;&lt;/contributors&gt;&lt;titles&gt;&lt;title&gt;Fish recruitment in rivers with modified discharge depends on the interacting effects of flow and thermal regimes&lt;/title&gt;&lt;secondary-title&gt;Freshwater Biology&lt;/secondary-title&gt;&lt;/titles&gt;&lt;periodical&gt;&lt;full-title&gt;Freshwater Biology&lt;/full-title&gt;&lt;/periodical&gt;&lt;pages&gt;1804-1819&lt;/pages&gt;&lt;volume&gt;58&lt;/volume&gt;&lt;number&gt;9&lt;/number&gt;&lt;keywords&gt;&lt;keyword&gt;environmental flow&lt;/keyword&gt;&lt;keyword&gt;flow regime&lt;/keyword&gt;&lt;keyword&gt;food web&lt;/keyword&gt;&lt;keyword&gt;recruitment&lt;/keyword&gt;&lt;keyword&gt;thermal regime&lt;/keyword&gt;&lt;/keywords&gt;&lt;dates&gt;&lt;year&gt;2013&lt;/year&gt;&lt;/dates&gt;&lt;isbn&gt;1365-2427&lt;/isbn&gt;&lt;urls&gt;&lt;related-urls&gt;&lt;url&gt;http://dx.doi.org/10.1111/fwb.12169&lt;/url&gt;&lt;/related-urls&gt;&lt;/urls&gt;&lt;electronic-resource-num&gt;10.1111/fwb.12169&lt;/electronic-resource-num&gt;&lt;/record&gt;&lt;/Cite&gt;&lt;/EndNote&gt;</w:instrText>
      </w:r>
      <w:r w:rsidR="003B1026" w:rsidRPr="00E63C16">
        <w:fldChar w:fldCharType="separate"/>
      </w:r>
      <w:r w:rsidRPr="00E63C16">
        <w:rPr>
          <w:noProof/>
        </w:rPr>
        <w:t>(</w:t>
      </w:r>
      <w:hyperlink w:anchor="_ENREF_97" w:tooltip="Rolls, 2013 #3465" w:history="1">
        <w:r w:rsidR="0084200E" w:rsidRPr="00E63C16">
          <w:rPr>
            <w:noProof/>
          </w:rPr>
          <w:t>Rolls, Growns</w:t>
        </w:r>
        <w:r w:rsidR="0084200E" w:rsidRPr="00E63C16">
          <w:rPr>
            <w:i/>
            <w:noProof/>
          </w:rPr>
          <w:t xml:space="preserve"> et al.</w:t>
        </w:r>
        <w:r w:rsidR="0084200E" w:rsidRPr="00E63C16">
          <w:rPr>
            <w:noProof/>
          </w:rPr>
          <w:t xml:space="preserve"> 2013</w:t>
        </w:r>
      </w:hyperlink>
      <w:r w:rsidRPr="00E63C16">
        <w:rPr>
          <w:noProof/>
        </w:rPr>
        <w:t>)</w:t>
      </w:r>
      <w:r w:rsidR="003B1026" w:rsidRPr="00E63C16">
        <w:fldChar w:fldCharType="end"/>
      </w:r>
      <w:r w:rsidRPr="00E63C16">
        <w:t xml:space="preserve">, dispersal </w:t>
      </w:r>
      <w:r w:rsidR="003B1026" w:rsidRPr="00E63C16">
        <w:fldChar w:fldCharType="begin"/>
      </w:r>
      <w:r w:rsidRPr="00E63C16">
        <w:instrText xml:space="preserve"> ADDIN EN.CITE &lt;EndNote&gt;&lt;Cite&gt;&lt;Author&gt;Gilligan&lt;/Author&gt;&lt;Year&gt;2003&lt;/Year&gt;&lt;RecNum&gt;3504&lt;/RecNum&gt;&lt;DisplayText&gt;(Gilligan and Schiller 2003)&lt;/DisplayText&gt;&lt;record&gt;&lt;rec-number&gt;3504&lt;/rec-number&gt;&lt;foreign-keys&gt;&lt;key app="EN" db-id="vxxvsda2b05fxpeaw2dp552mtrd5trxdrf0s"&gt;3504&lt;/key&gt;&lt;/foreign-keys&gt;&lt;ref-type name="Book"&gt;6&lt;/ref-type&gt;&lt;contributors&gt;&lt;authors&gt;&lt;author&gt;Gilligan, D. &lt;/author&gt;&lt;author&gt;Schiller, C.&lt;/author&gt;&lt;/authors&gt;&lt;/contributors&gt;&lt;titles&gt;&lt;title&gt;Downstream transport of larval and juvenile fish in the Murray River&lt;/title&gt;&lt;/titles&gt;&lt;dates&gt;&lt;year&gt;2003&lt;/year&gt;&lt;/dates&gt;&lt;publisher&gt;NSW Fisheries Office of Conservation&lt;/publisher&gt;&lt;urls&gt;&lt;/urls&gt;&lt;/record&gt;&lt;/Cite&gt;&lt;/EndNote&gt;</w:instrText>
      </w:r>
      <w:r w:rsidR="003B1026" w:rsidRPr="00E63C16">
        <w:fldChar w:fldCharType="separate"/>
      </w:r>
      <w:r w:rsidRPr="00E63C16">
        <w:rPr>
          <w:noProof/>
        </w:rPr>
        <w:t>(</w:t>
      </w:r>
      <w:hyperlink w:anchor="_ENREF_36" w:tooltip="Gilligan, 2003 #3504" w:history="1">
        <w:r w:rsidR="0084200E" w:rsidRPr="00E63C16">
          <w:rPr>
            <w:noProof/>
          </w:rPr>
          <w:t>Gilligan and Schiller 2003</w:t>
        </w:r>
      </w:hyperlink>
      <w:r w:rsidRPr="00E63C16">
        <w:rPr>
          <w:noProof/>
        </w:rPr>
        <w:t>)</w:t>
      </w:r>
      <w:r w:rsidR="003B1026" w:rsidRPr="00E63C16">
        <w:fldChar w:fldCharType="end"/>
      </w:r>
      <w:r w:rsidRPr="00E63C16">
        <w:t xml:space="preserve">, microinvertebrate  abundance at first feed </w:t>
      </w:r>
      <w:r w:rsidR="003B1026" w:rsidRPr="00E63C16">
        <w:fldChar w:fldCharType="begin"/>
      </w:r>
      <w:r w:rsidRPr="00E63C16">
        <w:instrText xml:space="preserve"> ADDIN EN.CITE &lt;EndNote&gt;&lt;Cite&gt;&lt;Author&gt;King&lt;/Author&gt;&lt;Year&gt;2004&lt;/Year&gt;&lt;RecNum&gt;3326&lt;/RecNum&gt;&lt;DisplayText&gt;(King 2004)&lt;/DisplayText&gt;&lt;record&gt;&lt;rec-number&gt;3326&lt;/rec-number&gt;&lt;foreign-keys&gt;&lt;key app="EN" db-id="vxxvsda2b05fxpeaw2dp552mtrd5trxdrf0s"&gt;3326&lt;/key&gt;&lt;/foreign-keys&gt;&lt;ref-type name="Journal Article"&gt;17&lt;/ref-type&gt;&lt;contributors&gt;&lt;authors&gt;&lt;author&gt;King, A. J.&lt;/author&gt;&lt;/authors&gt;&lt;/contributors&gt;&lt;titles&gt;&lt;title&gt;Density and distribution of potential prey for larval fish in the main channel of a floodplain river: pelagic versus epibenthic meiofauna&lt;/title&gt;&lt;secondary-title&gt;River Research and Applications&lt;/secondary-title&gt;&lt;/titles&gt;&lt;periodical&gt;&lt;full-title&gt;River Research and Applications&lt;/full-title&gt;&lt;/periodical&gt;&lt;pages&gt;883-897&lt;/pages&gt;&lt;volume&gt;20&lt;/volume&gt;&lt;number&gt;8&lt;/number&gt;&lt;keywords&gt;&lt;keyword&gt;zooplankton&lt;/keyword&gt;&lt;keyword&gt;juveniles&lt;/keyword&gt;&lt;keyword&gt;low flow recruitment hypothesis&lt;/keyword&gt;&lt;/keywords&gt;&lt;dates&gt;&lt;year&gt;2004&lt;/year&gt;&lt;/dates&gt;&lt;publisher&gt;John Wiley &amp;amp; Sons, Ltd.&lt;/publisher&gt;&lt;isbn&gt;1535-1467&lt;/isbn&gt;&lt;urls&gt;&lt;related-urls&gt;&lt;url&gt;http://dx.doi.org/10.1002/rra.805&lt;/url&gt;&lt;/related-urls&gt;&lt;/urls&gt;&lt;electronic-resource-num&gt;10.1002/rra.805&lt;/electronic-resource-num&gt;&lt;/record&gt;&lt;/Cite&gt;&lt;/EndNote&gt;</w:instrText>
      </w:r>
      <w:r w:rsidR="003B1026" w:rsidRPr="00E63C16">
        <w:fldChar w:fldCharType="separate"/>
      </w:r>
      <w:r w:rsidRPr="00E63C16">
        <w:rPr>
          <w:noProof/>
        </w:rPr>
        <w:t>(</w:t>
      </w:r>
      <w:hyperlink w:anchor="_ENREF_53" w:tooltip="King, 2004 #3326" w:history="1">
        <w:r w:rsidR="0084200E" w:rsidRPr="00E63C16">
          <w:rPr>
            <w:noProof/>
          </w:rPr>
          <w:t>King 2004</w:t>
        </w:r>
      </w:hyperlink>
      <w:r w:rsidRPr="00E63C16">
        <w:rPr>
          <w:noProof/>
        </w:rPr>
        <w:t>)</w:t>
      </w:r>
      <w:r w:rsidR="003B1026" w:rsidRPr="00E63C16">
        <w:fldChar w:fldCharType="end"/>
      </w:r>
      <w:r w:rsidRPr="00E63C16">
        <w:t xml:space="preserve"> and nest site inundation </w:t>
      </w:r>
      <w:r w:rsidR="003B1026" w:rsidRPr="00E63C16">
        <w:fldChar w:fldCharType="begin"/>
      </w:r>
      <w:r w:rsidRPr="00E63C16">
        <w:instrText xml:space="preserve"> ADDIN EN.CITE &lt;EndNote&gt;&lt;Cite&gt;&lt;Author&gt;Baumgartner&lt;/Author&gt;&lt;Year&gt;2013&lt;/Year&gt;&lt;RecNum&gt;3498&lt;/RecNum&gt;&lt;DisplayText&gt;(Baumgartner, Conallin&lt;style face="italic"&gt; et al.&lt;/style&gt; 2013)&lt;/DisplayText&gt;&lt;record&gt;&lt;rec-number&gt;3498&lt;/rec-number&gt;&lt;foreign-keys&gt;&lt;key app="EN" db-id="vxxvsda2b05fxpeaw2dp552mtrd5trxdrf0s"&gt;3498&lt;/key&gt;&lt;/foreign-keys&gt;&lt;ref-type name="Journal Article"&gt;17&lt;/ref-type&gt;&lt;contributors&gt;&lt;authors&gt;&lt;author&gt;Baumgartner, L.  J.&lt;/author&gt;&lt;author&gt;Conallin, J.&lt;/author&gt;&lt;author&gt;Wooden, I.&lt;/author&gt;&lt;author&gt;Campbell, B.&lt;/author&gt;&lt;author&gt;Gee, R.&lt;/author&gt;&lt;author&gt;Robinson, W.  A.&lt;/author&gt;&lt;author&gt;Mallen-Cooper, M.&lt;/author&gt;&lt;/authors&gt;&lt;/contributors&gt;&lt;titles&gt;&lt;title&gt;Using flow guilds of freshwater fish in an adaptive management framework to simplify environmental flow delivery for semi-arid riverine systems&lt;/title&gt;&lt;secondary-title&gt;Fish and Fisheries&lt;/secondary-title&gt;&lt;/titles&gt;&lt;periodical&gt;&lt;full-title&gt;Fish and Fisheries&lt;/full-title&gt;&lt;/periodical&gt;&lt;keywords&gt;&lt;keyword&gt;Adaptive management&lt;/keyword&gt;&lt;keyword&gt;environmental flows&lt;/keyword&gt;&lt;keyword&gt;freshwater fish&lt;/keyword&gt;&lt;keyword&gt;hydrology&lt;/keyword&gt;&lt;keyword&gt;Murray-Darling Basin&lt;/keyword&gt;&lt;keyword&gt;recruitment&lt;/keyword&gt;&lt;/keywords&gt;&lt;dates&gt;&lt;year&gt;2013&lt;/year&gt;&lt;/dates&gt;&lt;isbn&gt;1467-2979&lt;/isbn&gt;&lt;urls&gt;&lt;/urls&gt;&lt;/record&gt;&lt;/Cite&gt;&lt;/EndNote&gt;</w:instrText>
      </w:r>
      <w:r w:rsidR="003B1026" w:rsidRPr="00E63C16">
        <w:fldChar w:fldCharType="separate"/>
      </w:r>
      <w:r w:rsidRPr="00E63C16">
        <w:rPr>
          <w:noProof/>
        </w:rPr>
        <w:t>(</w:t>
      </w:r>
      <w:hyperlink w:anchor="_ENREF_6" w:tooltip="Baumgartner, 2013 #3498" w:history="1">
        <w:r w:rsidR="0084200E" w:rsidRPr="00E63C16">
          <w:rPr>
            <w:noProof/>
          </w:rPr>
          <w:t>Baumgartner, Conallin</w:t>
        </w:r>
        <w:r w:rsidR="0084200E" w:rsidRPr="00E63C16">
          <w:rPr>
            <w:i/>
            <w:noProof/>
          </w:rPr>
          <w:t xml:space="preserve"> et al.</w:t>
        </w:r>
        <w:r w:rsidR="0084200E" w:rsidRPr="00E63C16">
          <w:rPr>
            <w:noProof/>
          </w:rPr>
          <w:t xml:space="preserve"> 2013</w:t>
        </w:r>
      </w:hyperlink>
      <w:r w:rsidRPr="00E63C16">
        <w:rPr>
          <w:noProof/>
        </w:rPr>
        <w:t>)</w:t>
      </w:r>
      <w:r w:rsidR="003B1026" w:rsidRPr="00E63C16">
        <w:fldChar w:fldCharType="end"/>
      </w:r>
      <w:r w:rsidRPr="00E63C16">
        <w:t>. Using environmental water allocations to provide positive outcomes for these factors will lead to increased reproductive opportunities, greater larval survival, and hence, recruitment to the population.</w:t>
      </w:r>
    </w:p>
    <w:p w14:paraId="28E775B4" w14:textId="77777777" w:rsidR="004B0AF2" w:rsidRPr="00E63C16" w:rsidRDefault="004B0AF2" w:rsidP="004B0AF2">
      <w:pPr>
        <w:pStyle w:val="BodyText10"/>
      </w:pPr>
      <w:r w:rsidRPr="00E63C16">
        <w:t>In the Murrumbidgee River, regulation of the flow regime has reduced the timing, frequency and magnitude of high flow events, in the frequency of reconnections between the Murrumbidgee River and mid-Murrumbidgee wetlands, as well as causing a decline in water permanence of wetlands. Consequently several small-bodied fish species such as the Murray hardyhead (</w:t>
      </w:r>
      <w:r w:rsidRPr="00E63C16">
        <w:rPr>
          <w:i/>
        </w:rPr>
        <w:t>Craterocephalus fluviatilis</w:t>
      </w:r>
      <w:r w:rsidRPr="00E63C16">
        <w:t>), olive perchlet (</w:t>
      </w:r>
      <w:r w:rsidRPr="00E63C16">
        <w:rPr>
          <w:i/>
        </w:rPr>
        <w:t>Ambassis agassizi</w:t>
      </w:r>
      <w:r w:rsidRPr="00E63C16">
        <w:t>), southern pygmy perch (</w:t>
      </w:r>
      <w:r w:rsidRPr="00E63C16">
        <w:rPr>
          <w:i/>
        </w:rPr>
        <w:t>Nannoperca australis</w:t>
      </w:r>
      <w:r w:rsidRPr="00E63C16">
        <w:t>) and southern purple spotted gudgeon (</w:t>
      </w:r>
      <w:r w:rsidRPr="00E63C16">
        <w:rPr>
          <w:i/>
        </w:rPr>
        <w:t>Mogurdna adspersa</w:t>
      </w:r>
      <w:r w:rsidRPr="00E63C16">
        <w:t xml:space="preserve">) that historically utilised wetland habitats as critical spawning grounds are now rare </w:t>
      </w:r>
      <w:r w:rsidR="003B1026" w:rsidRPr="00E63C16">
        <w:fldChar w:fldCharType="begin"/>
      </w:r>
      <w:r w:rsidRPr="00E63C16">
        <w:instrText xml:space="preserve"> ADDIN EN.CITE &lt;EndNote&gt;&lt;Cite&gt;&lt;Author&gt;Gilligan&lt;/Author&gt;&lt;Year&gt;2005&lt;/Year&gt;&lt;RecNum&gt;2733&lt;/RecNum&gt;&lt;DisplayText&gt;(Gilligan 2005)&lt;/DisplayText&gt;&lt;record&gt;&lt;rec-number&gt;2733&lt;/rec-number&gt;&lt;foreign-keys&gt;&lt;key app="EN" db-id="vxxvsda2b05fxpeaw2dp552mtrd5trxdrf0s"&gt;2733&lt;/key&gt;&lt;/foreign-keys&gt;&lt;ref-type name="Report"&gt;27&lt;/ref-type&gt;&lt;contributors&gt;&lt;authors&gt;&lt;author&gt;Gilligan, D M&lt;/author&gt;&lt;/authors&gt;&lt;/contributors&gt;&lt;titles&gt;&lt;title&gt;Fish communities of the Murrumbidgee catchment: status and trends&lt;/title&gt;&lt;/titles&gt;&lt;dates&gt;&lt;year&gt;2005&lt;/year&gt;&lt;/dates&gt;&lt;pub-location&gt;New South Wales Department of Primary Industries: Cronulla Fisheries Centre&lt;/pub-location&gt;&lt;urls&gt;&lt;/urls&gt;&lt;/record&gt;&lt;/Cite&gt;&lt;/EndNote&gt;</w:instrText>
      </w:r>
      <w:r w:rsidR="003B1026" w:rsidRPr="00E63C16">
        <w:fldChar w:fldCharType="separate"/>
      </w:r>
      <w:r w:rsidRPr="00E63C16">
        <w:rPr>
          <w:noProof/>
        </w:rPr>
        <w:t>(</w:t>
      </w:r>
      <w:hyperlink w:anchor="_ENREF_37" w:tooltip="Gilligan, 2005 #2733" w:history="1">
        <w:r w:rsidR="0084200E" w:rsidRPr="00E63C16">
          <w:rPr>
            <w:noProof/>
          </w:rPr>
          <w:t>Gilligan 2005</w:t>
        </w:r>
      </w:hyperlink>
      <w:r w:rsidRPr="00E63C16">
        <w:rPr>
          <w:noProof/>
        </w:rPr>
        <w:t>)</w:t>
      </w:r>
      <w:r w:rsidR="003B1026" w:rsidRPr="00E63C16">
        <w:fldChar w:fldCharType="end"/>
      </w:r>
      <w:r w:rsidRPr="00E63C16">
        <w:t xml:space="preserve">. </w:t>
      </w:r>
    </w:p>
    <w:p w14:paraId="28E775B5" w14:textId="77777777" w:rsidR="004B0AF2" w:rsidRPr="00E63C16" w:rsidRDefault="004B0AF2" w:rsidP="004B0AF2">
      <w:pPr>
        <w:pStyle w:val="BodyText10"/>
      </w:pPr>
      <w:r w:rsidRPr="00E63C16">
        <w:t xml:space="preserve">Other native fish species have also declined throughout the catchment. Golden perch and silver perch, both periodic species with flow dependent migration strategies and drifting larval stages, have declined substantially. Murray cod, a nesting species, is threatened by highly variable flow regimes which can expose nests and limit larval survival </w:t>
      </w:r>
      <w:r w:rsidR="003B1026" w:rsidRPr="00E63C16">
        <w:fldChar w:fldCharType="begin"/>
      </w:r>
      <w:r w:rsidRPr="00E63C16">
        <w:instrText xml:space="preserve"> ADDIN EN.CITE &lt;EndNote&gt;&lt;Cite&gt;&lt;Author&gt;Lake&lt;/Author&gt;&lt;Year&gt;1967&lt;/Year&gt;&lt;RecNum&gt;3492&lt;/RecNum&gt;&lt;DisplayText&gt;(Lake 1967)&lt;/DisplayText&gt;&lt;record&gt;&lt;rec-number&gt;3492&lt;/rec-number&gt;&lt;foreign-keys&gt;&lt;key app="EN" db-id="vxxvsda2b05fxpeaw2dp552mtrd5trxdrf0s"&gt;3492&lt;/key&gt;&lt;/foreign-keys&gt;&lt;ref-type name="Journal Article"&gt;17&lt;/ref-type&gt;&lt;contributors&gt;&lt;authors&gt;&lt;author&gt;Lake, JS&lt;/author&gt;&lt;/authors&gt;&lt;/contributors&gt;&lt;titles&gt;&lt;title&gt;Rearing experiments with five species of Australian freshwater fishes. I. Inducement to spawning&lt;/title&gt;&lt;secondary-title&gt;Marine and Freshwater Research&lt;/secondary-title&gt;&lt;/titles&gt;&lt;periodical&gt;&lt;full-title&gt;Marine and Freshwater Research&lt;/full-title&gt;&lt;/periodical&gt;&lt;pages&gt;137-154&lt;/pages&gt;&lt;volume&gt;18&lt;/volume&gt;&lt;number&gt;2&lt;/number&gt;&lt;dates&gt;&lt;year&gt;1967&lt;/year&gt;&lt;/dates&gt;&lt;urls&gt;&lt;related-urls&gt;&lt;url&gt;http://www.publish.csiro.au/paper/MF9670137&lt;/url&gt;&lt;/related-urls&gt;&lt;/urls&gt;&lt;electronic-resource-num&gt;http://dx.doi.org/10.1071/MF9670137&lt;/electronic-resource-num&gt;&lt;/record&gt;&lt;/Cite&gt;&lt;/EndNote&gt;</w:instrText>
      </w:r>
      <w:r w:rsidR="003B1026" w:rsidRPr="00E63C16">
        <w:fldChar w:fldCharType="separate"/>
      </w:r>
      <w:r w:rsidRPr="00E63C16">
        <w:rPr>
          <w:noProof/>
        </w:rPr>
        <w:t>(</w:t>
      </w:r>
      <w:hyperlink w:anchor="_ENREF_67" w:tooltip="Lake, 1967 #3492" w:history="1">
        <w:r w:rsidR="0084200E" w:rsidRPr="00E63C16">
          <w:rPr>
            <w:noProof/>
          </w:rPr>
          <w:t>Lake 1967</w:t>
        </w:r>
      </w:hyperlink>
      <w:r w:rsidRPr="00E63C16">
        <w:rPr>
          <w:noProof/>
        </w:rPr>
        <w:t>)</w:t>
      </w:r>
      <w:r w:rsidR="003B1026" w:rsidRPr="00E63C16">
        <w:fldChar w:fldCharType="end"/>
      </w:r>
      <w:r w:rsidRPr="00E63C16">
        <w:t xml:space="preserve">. Understanding the critical links between flow and early life history survival are crucial to provide more natural hydrological regimes which can support and improve populations of these species. The recovery of substantial volumes of water, for environmental use, is a major opportunity to facilitate recovery throughout the Murrumbidgee catchment. </w:t>
      </w:r>
    </w:p>
    <w:p w14:paraId="28E775B6" w14:textId="77777777" w:rsidR="004B0AF2" w:rsidRPr="00E63C16" w:rsidRDefault="004B0AF2" w:rsidP="004B0AF2">
      <w:pPr>
        <w:pStyle w:val="BodyText10"/>
      </w:pPr>
      <w:r w:rsidRPr="00E63C16">
        <w:t xml:space="preserve">Recent literature syntheses provide guidelines for the provision of environmental water to support the reproduction and recruitment of native fish </w:t>
      </w:r>
      <w:r w:rsidR="003B1026" w:rsidRPr="00E63C16">
        <w:fldChar w:fldCharType="begin"/>
      </w:r>
      <w:r w:rsidRPr="00E63C16">
        <w:instrText xml:space="preserve"> ADDIN EN.CITE &lt;EndNote&gt;&lt;Cite&gt;&lt;Author&gt;Baumgartner&lt;/Author&gt;&lt;Year&gt;2013&lt;/Year&gt;&lt;RecNum&gt;3498&lt;/RecNum&gt;&lt;DisplayText&gt;(Baumgartner, Conallin&lt;style face="italic"&gt; et al.&lt;/style&gt; 2013, Cameron, Baumgartner&lt;style face="italic"&gt; et al.&lt;/style&gt; 2013)&lt;/DisplayText&gt;&lt;record&gt;&lt;rec-number&gt;3498&lt;/rec-number&gt;&lt;foreign-keys&gt;&lt;key app="EN" db-id="vxxvsda2b05fxpeaw2dp552mtrd5trxdrf0s"&gt;3498&lt;/key&gt;&lt;/foreign-keys&gt;&lt;ref-type name="Journal Article"&gt;17&lt;/ref-type&gt;&lt;contributors&gt;&lt;authors&gt;&lt;author&gt;Baumgartner, L.  J.&lt;/author&gt;&lt;author&gt;Conallin, J.&lt;/author&gt;&lt;author&gt;Wooden, I.&lt;/author&gt;&lt;author&gt;Campbell, B.&lt;/author&gt;&lt;author&gt;Gee, R.&lt;/author&gt;&lt;author&gt;Robinson, W.  A.&lt;/author&gt;&lt;author&gt;Mallen-Cooper, M.&lt;/author&gt;&lt;/authors&gt;&lt;/contributors&gt;&lt;titles&gt;&lt;title&gt;Using flow guilds of freshwater fish in an adaptive management framework to simplify environmental flow delivery for semi-arid riverine systems&lt;/title&gt;&lt;secondary-title&gt;Fish and Fisheries&lt;/secondary-title&gt;&lt;/titles&gt;&lt;periodical&gt;&lt;full-title&gt;Fish and Fisheries&lt;/full-title&gt;&lt;/periodical&gt;&lt;keywords&gt;&lt;keyword&gt;Adaptive management&lt;/keyword&gt;&lt;keyword&gt;environmental flows&lt;/keyword&gt;&lt;keyword&gt;freshwater fish&lt;/keyword&gt;&lt;keyword&gt;hydrology&lt;/keyword&gt;&lt;keyword&gt;Murray-Darling Basin&lt;/keyword&gt;&lt;keyword&gt;recruitment&lt;/keyword&gt;&lt;/keywords&gt;&lt;dates&gt;&lt;year&gt;2013&lt;/year&gt;&lt;/dates&gt;&lt;isbn&gt;1467-2979&lt;/isbn&gt;&lt;urls&gt;&lt;/urls&gt;&lt;/record&gt;&lt;/Cite&gt;&lt;Cite&gt;&lt;Author&gt;Cameron&lt;/Author&gt;&lt;Year&gt;2013&lt;/Year&gt;&lt;RecNum&gt;3499&lt;/RecNum&gt;&lt;record&gt;&lt;rec-number&gt;3499&lt;/rec-number&gt;&lt;foreign-keys&gt;&lt;key app="EN" db-id="vxxvsda2b05fxpeaw2dp552mtrd5trxdrf0s"&gt;3499&lt;/key&gt;&lt;/foreign-keys&gt;&lt;ref-type name="Report"&gt;27&lt;/ref-type&gt;&lt;contributors&gt;&lt;authors&gt;&lt;author&gt;Cameron, L. M.&lt;/author&gt;&lt;author&gt;Baumgartner, L.  J.&lt;/author&gt;&lt;author&gt;Maguire, J.&lt;/author&gt;&lt;/authors&gt;&lt;/contributors&gt;&lt;titles&gt;&lt;title&gt; Management plan to use environmental water to enhance the Murrumbidgee River system for native fish.  &lt;/title&gt;&lt;/titles&gt;&lt;dates&gt;&lt;year&gt;2013&lt;/year&gt;&lt;/dates&gt;&lt;publisher&gt;NSW Department of Primary Industries, Cronulla.&lt;/publisher&gt;&lt;urls&gt;&lt;/urls&gt;&lt;/record&gt;&lt;/Cite&gt;&lt;/EndNote&gt;</w:instrText>
      </w:r>
      <w:r w:rsidR="003B1026" w:rsidRPr="00E63C16">
        <w:fldChar w:fldCharType="separate"/>
      </w:r>
      <w:r w:rsidRPr="00E63C16">
        <w:rPr>
          <w:noProof/>
        </w:rPr>
        <w:t>(</w:t>
      </w:r>
      <w:hyperlink w:anchor="_ENREF_6" w:tooltip="Baumgartner, 2013 #3498" w:history="1">
        <w:r w:rsidR="0084200E" w:rsidRPr="00E63C16">
          <w:rPr>
            <w:noProof/>
          </w:rPr>
          <w:t>Baumgartner, Conallin</w:t>
        </w:r>
        <w:r w:rsidR="0084200E" w:rsidRPr="00E63C16">
          <w:rPr>
            <w:i/>
            <w:noProof/>
          </w:rPr>
          <w:t xml:space="preserve"> et al.</w:t>
        </w:r>
        <w:r w:rsidR="0084200E" w:rsidRPr="00E63C16">
          <w:rPr>
            <w:noProof/>
          </w:rPr>
          <w:t xml:space="preserve"> 2013</w:t>
        </w:r>
      </w:hyperlink>
      <w:r w:rsidRPr="00E63C16">
        <w:rPr>
          <w:noProof/>
        </w:rPr>
        <w:t xml:space="preserve">, </w:t>
      </w:r>
      <w:hyperlink w:anchor="_ENREF_17" w:tooltip="Cameron, 2013 #3499" w:history="1">
        <w:r w:rsidR="0084200E" w:rsidRPr="00E63C16">
          <w:rPr>
            <w:noProof/>
          </w:rPr>
          <w:t>Cameron, Baumgartner</w:t>
        </w:r>
        <w:r w:rsidR="0084200E" w:rsidRPr="00E63C16">
          <w:rPr>
            <w:i/>
            <w:noProof/>
          </w:rPr>
          <w:t xml:space="preserve"> et al.</w:t>
        </w:r>
        <w:r w:rsidR="0084200E" w:rsidRPr="00E63C16">
          <w:rPr>
            <w:noProof/>
          </w:rPr>
          <w:t xml:space="preserve"> 2013</w:t>
        </w:r>
      </w:hyperlink>
      <w:r w:rsidRPr="00E63C16">
        <w:rPr>
          <w:noProof/>
        </w:rPr>
        <w:t>)</w:t>
      </w:r>
      <w:r w:rsidR="003B1026" w:rsidRPr="00E63C16">
        <w:fldChar w:fldCharType="end"/>
      </w:r>
      <w:r w:rsidRPr="00E63C16">
        <w:t xml:space="preserve">. Collectively, these works suggest that environmental water, using a specifically designed hydrograph, could benefit groups of species based on similar reproductive strategies. For example, environmental water releases at or above bankfull result in a re-connection of the river and wetlands, providing an opportunity to access spawning and nursery habitat during inundation. The newly inundated habitat should lead to an increase in microinvertebrate abundance, which will provide a food source for larvae spawned within wetlands and as such optimising survival. </w:t>
      </w:r>
    </w:p>
    <w:p w14:paraId="28E775B7" w14:textId="77777777" w:rsidR="004B0AF2" w:rsidRPr="00E63C16" w:rsidRDefault="004B0AF2" w:rsidP="004B0AF2">
      <w:pPr>
        <w:pStyle w:val="BodyText10"/>
      </w:pPr>
      <w:r w:rsidRPr="00E63C16">
        <w:t xml:space="preserve">Providing a spawning event alone is not a sufficient outcome from an environmental water delivery perspective. If there are insufficient food sources available at the time of first feed, larvae will perish. Any fish spawning event must be subsequently paired with a plankton production (Chlorophyll a and microcrustacean) event to obtain maximum ecological benefit. </w:t>
      </w:r>
    </w:p>
    <w:p w14:paraId="28E775B8" w14:textId="77777777" w:rsidR="004B0AF2" w:rsidRPr="00E63C16" w:rsidRDefault="004B0AF2" w:rsidP="004B0AF2">
      <w:pPr>
        <w:pStyle w:val="Heading4"/>
      </w:pPr>
      <w:r w:rsidRPr="00E63C16">
        <w:t>CED refined</w:t>
      </w:r>
    </w:p>
    <w:p w14:paraId="28E775B9" w14:textId="77777777" w:rsidR="004B0AF2" w:rsidRPr="00E63C16" w:rsidRDefault="004B0AF2" w:rsidP="004B0AF2">
      <w:pPr>
        <w:pStyle w:val="BodyText10"/>
      </w:pPr>
      <w:r w:rsidRPr="00E63C16">
        <w:t>C</w:t>
      </w:r>
      <w:r w:rsidR="004F619A">
        <w:t>ommonwealth</w:t>
      </w:r>
      <w:r w:rsidRPr="00E63C16">
        <w:t xml:space="preserve"> environmental water allocations have the ability to control habitat accessibility and water quality in a way that cannot be achieved during standard regulated flow conditions. The provision of C</w:t>
      </w:r>
      <w:r w:rsidR="004F619A">
        <w:t>ommonwealth environmental</w:t>
      </w:r>
      <w:r w:rsidRPr="00E63C16">
        <w:t xml:space="preserve"> water should aim to improve habitat, connectivity and cues to improve the quantity and quality of spawning habitat, access to spawning habitat and the abiotic conditions likely to stimulate reproduction, native fish spawning responses to each of these factors are likely to vary based on life-history strategies. In the Murrumbidgee River the timing, frequency and magnitude of flow delivery will further influence responses </w:t>
      </w:r>
      <w:r w:rsidR="003B1026" w:rsidRPr="00E63C16">
        <w:fldChar w:fldCharType="begin"/>
      </w:r>
      <w:r w:rsidRPr="00E63C16">
        <w:instrText xml:space="preserve"> ADDIN EN.CITE &lt;EndNote&gt;&lt;Cite&gt;&lt;Author&gt;Cameron&lt;/Author&gt;&lt;Year&gt;2013&lt;/Year&gt;&lt;RecNum&gt;3499&lt;/RecNum&gt;&lt;DisplayText&gt;(Cameron, Baumgartner&lt;style face="italic"&gt; et al.&lt;/style&gt; 2013)&lt;/DisplayText&gt;&lt;record&gt;&lt;rec-number&gt;3499&lt;/rec-number&gt;&lt;foreign-keys&gt;&lt;key app="EN" db-id="vxxvsda2b05fxpeaw2dp552mtrd5trxdrf0s"&gt;3499&lt;/key&gt;&lt;/foreign-keys&gt;&lt;ref-type name="Report"&gt;27&lt;/ref-type&gt;&lt;contributors&gt;&lt;authors&gt;&lt;author&gt;Cameron, L. M.&lt;/author&gt;&lt;author&gt;Baumgartner, L.  J.&lt;/author&gt;&lt;author&gt;Maguire, J.&lt;/author&gt;&lt;/authors&gt;&lt;/contributors&gt;&lt;titles&gt;&lt;title&gt; Management plan to use environmental water to enhance the Murrumbidgee River system for native fish.  &lt;/title&gt;&lt;/titles&gt;&lt;dates&gt;&lt;year&gt;2013&lt;/year&gt;&lt;/dates&gt;&lt;publisher&gt;NSW Department of Primary Industries, Cronulla.&lt;/publisher&gt;&lt;urls&gt;&lt;/urls&gt;&lt;/record&gt;&lt;/Cite&gt;&lt;/EndNote&gt;</w:instrText>
      </w:r>
      <w:r w:rsidR="003B1026" w:rsidRPr="00E63C16">
        <w:fldChar w:fldCharType="separate"/>
      </w:r>
      <w:r w:rsidRPr="00E63C16">
        <w:rPr>
          <w:noProof/>
        </w:rPr>
        <w:t>(</w:t>
      </w:r>
      <w:hyperlink w:anchor="_ENREF_17" w:tooltip="Cameron, 2013 #3499" w:history="1">
        <w:r w:rsidR="0084200E" w:rsidRPr="00E63C16">
          <w:rPr>
            <w:noProof/>
          </w:rPr>
          <w:t>Cameron, Baumgartner</w:t>
        </w:r>
        <w:r w:rsidR="0084200E" w:rsidRPr="00E63C16">
          <w:rPr>
            <w:i/>
            <w:noProof/>
          </w:rPr>
          <w:t xml:space="preserve"> et al.</w:t>
        </w:r>
        <w:r w:rsidR="0084200E" w:rsidRPr="00E63C16">
          <w:rPr>
            <w:noProof/>
          </w:rPr>
          <w:t xml:space="preserve"> 2013</w:t>
        </w:r>
      </w:hyperlink>
      <w:r w:rsidRPr="00E63C16">
        <w:rPr>
          <w:noProof/>
        </w:rPr>
        <w:t>)</w:t>
      </w:r>
      <w:r w:rsidR="003B1026" w:rsidRPr="00E63C16">
        <w:fldChar w:fldCharType="end"/>
      </w:r>
      <w:r w:rsidRPr="00E63C16">
        <w:t>. These factors were not captured in the original CED, nor were adult population parameters (sex ratios, age structure, abundance and overall ‘health’) (see next section). These factors are critical because they may influence whether a particular species responds to a water delivery event as well as the predicted magnitude of the response, and subsequently our ability to detect a response. We also recognise that the effect of environmental flows on breeding cues, connectivity and habitat can influence movements of fish to su</w:t>
      </w:r>
      <w:r>
        <w:t>itable locations for spawning.</w:t>
      </w:r>
      <w:r w:rsidRPr="00E63C16">
        <w:t xml:space="preserve"> We have subsequently refined the generic CED (</w:t>
      </w:r>
      <w:r w:rsidR="002B4984">
        <w:fldChar w:fldCharType="begin"/>
      </w:r>
      <w:r w:rsidR="002B4984">
        <w:instrText xml:space="preserve"> REF _Ref380845243 \h  \* MERGEFORMAT </w:instrText>
      </w:r>
      <w:r w:rsidR="002B4984">
        <w:fldChar w:fldCharType="separate"/>
      </w:r>
      <w:r w:rsidR="00E43816" w:rsidRPr="00E63C16">
        <w:t xml:space="preserve">Figure </w:t>
      </w:r>
      <w:r w:rsidR="00E43816">
        <w:rPr>
          <w:noProof/>
        </w:rPr>
        <w:t>17</w:t>
      </w:r>
      <w:r w:rsidR="002B4984">
        <w:fldChar w:fldCharType="end"/>
      </w:r>
      <w:r w:rsidRPr="00E63C16">
        <w:t xml:space="preserve">) for larval fish </w:t>
      </w:r>
      <w:r w:rsidR="003B1026" w:rsidRPr="00E63C16">
        <w:fldChar w:fldCharType="begin"/>
      </w:r>
      <w:r w:rsidR="00B2048E">
        <w:instrText xml:space="preserve"> ADDIN EN.CITE &lt;EndNote&gt;&lt;Cite&gt;&lt;Author&gt;Gawne&lt;/Author&gt;&lt;Year&gt;2013&lt;/Year&gt;&lt;RecNum&gt;3379&lt;/RecNum&gt;&lt;DisplayText&gt;(Gawne, Brooks&lt;style face="italic"&gt; et al.&lt;/style&gt; 2013a)&lt;/DisplayText&gt;&lt;record&gt;&lt;rec-number&gt;3379&lt;/rec-number&gt;&lt;foreign-keys&gt;&lt;key app="EN" db-id="vxxvsda2b05fxpeaw2dp552mtrd5trxdrf0s"&gt;3379&lt;/key&gt;&lt;/foreign-keys&gt;&lt;ref-type name="Book"&gt;6&lt;/ref-type&gt;&lt;contributors&gt;&lt;authors&gt;&lt;author&gt;Gawne, B.&lt;/author&gt;&lt;author&gt;Brooks, S.&lt;/author&gt;&lt;author&gt;Butcher, R.&lt;/author&gt;&lt;author&gt;Cottingham, P.&lt;/author&gt;&lt;author&gt;Everingham, P.&lt;/author&gt;&lt;author&gt;Hale, J.&lt;/author&gt;&lt;/authors&gt;&lt;/contributors&gt;&lt;titles&gt;&lt;title&gt;Long term intervention monitoring project monitoring and evaluation requirements Murrumbidgee River system for Commonwealth environmental water. Final report prepared for the Commonwealth Environmental Water Office&lt;/title&gt;&lt;/titles&gt;&lt;dates&gt;&lt;year&gt;2013&lt;/year&gt;&lt;/dates&gt;&lt;pub-location&gt;Wodonga&lt;/pub-location&gt;&lt;publisher&gt;Murray-Darling Freshwater Research Centre (MDFRC)&lt;/publisher&gt;&lt;urls&gt;&lt;/urls&gt;&lt;/record&gt;&lt;/Cite&gt;&lt;/EndNote&gt;</w:instrText>
      </w:r>
      <w:r w:rsidR="003B1026" w:rsidRPr="00E63C16">
        <w:fldChar w:fldCharType="separate"/>
      </w:r>
      <w:r w:rsidR="00B2048E">
        <w:rPr>
          <w:noProof/>
        </w:rPr>
        <w:t>(</w:t>
      </w:r>
      <w:hyperlink w:anchor="_ENREF_34" w:tooltip="Gawne, 2013 #3379" w:history="1">
        <w:r w:rsidR="0084200E">
          <w:rPr>
            <w:noProof/>
          </w:rPr>
          <w:t>Gawne, Brooks</w:t>
        </w:r>
        <w:r w:rsidR="0084200E" w:rsidRPr="00B2048E">
          <w:rPr>
            <w:i/>
            <w:noProof/>
          </w:rPr>
          <w:t xml:space="preserve"> et al.</w:t>
        </w:r>
        <w:r w:rsidR="0084200E">
          <w:rPr>
            <w:noProof/>
          </w:rPr>
          <w:t xml:space="preserve"> 2013a</w:t>
        </w:r>
      </w:hyperlink>
      <w:r w:rsidR="00B2048E">
        <w:rPr>
          <w:noProof/>
        </w:rPr>
        <w:t>)</w:t>
      </w:r>
      <w:r w:rsidR="003B1026" w:rsidRPr="00E63C16">
        <w:fldChar w:fldCharType="end"/>
      </w:r>
      <w:r w:rsidRPr="00E63C16">
        <w:t xml:space="preserve">. </w:t>
      </w:r>
    </w:p>
    <w:p w14:paraId="28E775BA" w14:textId="77777777" w:rsidR="004B0AF2" w:rsidRPr="00E63C16" w:rsidRDefault="004B0AF2" w:rsidP="004B0AF2"/>
    <w:p w14:paraId="28E775BB" w14:textId="77777777" w:rsidR="004B0AF2" w:rsidRPr="00E63C16" w:rsidRDefault="004B0AF2" w:rsidP="004B0AF2">
      <w:pPr>
        <w:pStyle w:val="Heading4"/>
      </w:pPr>
    </w:p>
    <w:p w14:paraId="28E775BC" w14:textId="77777777" w:rsidR="004B0AF2" w:rsidRPr="00E63C16" w:rsidRDefault="004B0AF2" w:rsidP="004B0AF2">
      <w:pPr>
        <w:pStyle w:val="Heading4"/>
      </w:pPr>
      <w:r w:rsidRPr="00E63C16">
        <w:rPr>
          <w:noProof/>
          <w:lang w:eastAsia="en-AU"/>
        </w:rPr>
        <w:drawing>
          <wp:inline distT="0" distB="0" distL="0" distR="0" wp14:anchorId="28E7885E" wp14:editId="28E7885F">
            <wp:extent cx="5816600" cy="3465195"/>
            <wp:effectExtent l="19050" t="0" r="0" b="0"/>
            <wp:docPr id="8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srcRect/>
                    <a:stretch>
                      <a:fillRect/>
                    </a:stretch>
                  </pic:blipFill>
                  <pic:spPr bwMode="auto">
                    <a:xfrm>
                      <a:off x="0" y="0"/>
                      <a:ext cx="5816600" cy="3465195"/>
                    </a:xfrm>
                    <a:prstGeom prst="rect">
                      <a:avLst/>
                    </a:prstGeom>
                    <a:noFill/>
                    <a:ln w="9525">
                      <a:noFill/>
                      <a:miter lim="800000"/>
                      <a:headEnd/>
                      <a:tailEnd/>
                    </a:ln>
                  </pic:spPr>
                </pic:pic>
              </a:graphicData>
            </a:graphic>
          </wp:inline>
        </w:drawing>
      </w:r>
    </w:p>
    <w:p w14:paraId="28E775BD" w14:textId="77777777" w:rsidR="004B0AF2" w:rsidRPr="00E63C16" w:rsidRDefault="004B0AF2" w:rsidP="004B0AF2">
      <w:pPr>
        <w:pStyle w:val="Heading4"/>
      </w:pPr>
    </w:p>
    <w:p w14:paraId="28E775BE" w14:textId="77777777" w:rsidR="004B0AF2" w:rsidRPr="00E63C16" w:rsidRDefault="004B0AF2" w:rsidP="004B0AF2">
      <w:pPr>
        <w:pStyle w:val="Caption"/>
      </w:pPr>
      <w:bookmarkStart w:id="132" w:name="_Ref380845243"/>
      <w:bookmarkStart w:id="133" w:name="_Toc385495315"/>
      <w:r w:rsidRPr="00E63C16">
        <w:t xml:space="preserve">Figure </w:t>
      </w:r>
      <w:r w:rsidR="003B1026">
        <w:fldChar w:fldCharType="begin"/>
      </w:r>
      <w:r w:rsidR="00E2155D">
        <w:instrText xml:space="preserve"> SEQ Figure \* ARABIC </w:instrText>
      </w:r>
      <w:r w:rsidR="003B1026">
        <w:fldChar w:fldCharType="separate"/>
      </w:r>
      <w:r w:rsidR="00E43816">
        <w:rPr>
          <w:noProof/>
        </w:rPr>
        <w:t>17</w:t>
      </w:r>
      <w:r w:rsidR="003B1026">
        <w:rPr>
          <w:noProof/>
        </w:rPr>
        <w:fldChar w:fldCharType="end"/>
      </w:r>
      <w:bookmarkEnd w:id="132"/>
      <w:r w:rsidRPr="00E63C16">
        <w:t xml:space="preserve">  Modified larval fish CED diagram. The yellow box indicates another CED.</w:t>
      </w:r>
      <w:bookmarkEnd w:id="133"/>
    </w:p>
    <w:p w14:paraId="28E775BF" w14:textId="77777777" w:rsidR="004B0AF2" w:rsidRPr="00E63C16" w:rsidRDefault="004B0AF2" w:rsidP="004B0AF2"/>
    <w:p w14:paraId="28E775C0" w14:textId="77777777" w:rsidR="004B0AF2" w:rsidRDefault="004B0AF2" w:rsidP="004B0AF2">
      <w:pPr>
        <w:spacing w:after="0" w:line="240" w:lineRule="auto"/>
      </w:pPr>
      <w:r>
        <w:br w:type="page"/>
      </w:r>
    </w:p>
    <w:p w14:paraId="28E775C1" w14:textId="77777777" w:rsidR="000342EF" w:rsidRDefault="00BC184B" w:rsidP="000342EF">
      <w:pPr>
        <w:pStyle w:val="Heading3"/>
      </w:pPr>
      <w:r>
        <w:t xml:space="preserve"> </w:t>
      </w:r>
      <w:bookmarkStart w:id="134" w:name="_Toc385495676"/>
      <w:r w:rsidR="000342EF">
        <w:t>Evaluation Questions</w:t>
      </w:r>
      <w:bookmarkEnd w:id="134"/>
    </w:p>
    <w:p w14:paraId="28E775C2" w14:textId="77777777" w:rsidR="004B0AF2" w:rsidRPr="00E63C16" w:rsidRDefault="004B0AF2" w:rsidP="004B0AF2">
      <w:pPr>
        <w:pStyle w:val="Heading4"/>
      </w:pPr>
      <w:r w:rsidRPr="00E63C16">
        <w:t>Basin</w:t>
      </w:r>
      <w:r w:rsidR="00496528">
        <w:t xml:space="preserve"> </w:t>
      </w:r>
      <w:r w:rsidRPr="00E63C16">
        <w:t>scale evaluation questions</w:t>
      </w:r>
      <w:r w:rsidR="00496528">
        <w:t>:</w:t>
      </w:r>
      <w:r w:rsidRPr="00E63C16">
        <w:t xml:space="preserve">  </w:t>
      </w:r>
    </w:p>
    <w:p w14:paraId="28E775C3" w14:textId="77777777" w:rsidR="004B0AF2" w:rsidRPr="003423AD" w:rsidRDefault="004B0AF2" w:rsidP="002869EE">
      <w:pPr>
        <w:pStyle w:val="Heading5"/>
      </w:pPr>
      <w:r w:rsidRPr="003423AD">
        <w:t>Long-term (five</w:t>
      </w:r>
      <w:r w:rsidR="00496528" w:rsidRPr="003423AD">
        <w:t xml:space="preserve"> </w:t>
      </w:r>
      <w:r w:rsidRPr="003423AD">
        <w:t>year) questions:</w:t>
      </w:r>
    </w:p>
    <w:p w14:paraId="28E775C4" w14:textId="77777777" w:rsidR="004B0AF2" w:rsidRPr="00E63C16" w:rsidRDefault="004B0AF2" w:rsidP="004B0AF2">
      <w:pPr>
        <w:pStyle w:val="BodyText10"/>
        <w:rPr>
          <w:rFonts w:cs="Calibri"/>
        </w:rPr>
      </w:pPr>
      <w:r w:rsidRPr="00E63C16">
        <w:rPr>
          <w:rFonts w:cs="Calibri"/>
        </w:rPr>
        <w:t>What did Commonwealth environmental water contribute to native fish populations?</w:t>
      </w:r>
    </w:p>
    <w:p w14:paraId="28E775C5" w14:textId="77777777" w:rsidR="004B0AF2" w:rsidRPr="00E63C16" w:rsidRDefault="004B0AF2" w:rsidP="004B0AF2">
      <w:pPr>
        <w:pStyle w:val="BodyText10"/>
        <w:rPr>
          <w:rFonts w:cs="Calibri"/>
        </w:rPr>
      </w:pPr>
      <w:r w:rsidRPr="00E63C16">
        <w:rPr>
          <w:rFonts w:cs="Calibri"/>
        </w:rPr>
        <w:t>What did Commonwealth environmental water contribute to native fish species diversity?</w:t>
      </w:r>
    </w:p>
    <w:p w14:paraId="28E775C6" w14:textId="77777777" w:rsidR="004B0AF2" w:rsidRPr="003423AD" w:rsidRDefault="004B0AF2" w:rsidP="002869EE">
      <w:pPr>
        <w:pStyle w:val="Heading5"/>
      </w:pPr>
      <w:r w:rsidRPr="003423AD">
        <w:t>Short-term (one</w:t>
      </w:r>
      <w:r w:rsidR="006D19A1" w:rsidRPr="006D19A1">
        <w:t xml:space="preserve"> </w:t>
      </w:r>
      <w:r w:rsidRPr="003423AD">
        <w:t>year) questions:</w:t>
      </w:r>
    </w:p>
    <w:p w14:paraId="28E775C7" w14:textId="77777777" w:rsidR="004B0AF2" w:rsidRPr="00496528" w:rsidRDefault="006D19A1" w:rsidP="004B0AF2">
      <w:pPr>
        <w:spacing w:after="0" w:line="240" w:lineRule="auto"/>
      </w:pPr>
      <w:r w:rsidRPr="006D19A1">
        <w:t>What did Commonwealth environmental water contribute to native fish reproduction?</w:t>
      </w:r>
    </w:p>
    <w:p w14:paraId="28E775C8" w14:textId="77777777" w:rsidR="004B0AF2" w:rsidRPr="00496528" w:rsidRDefault="004B0AF2" w:rsidP="004B0AF2">
      <w:pPr>
        <w:spacing w:after="0" w:line="240" w:lineRule="auto"/>
      </w:pPr>
    </w:p>
    <w:p w14:paraId="28E775C9" w14:textId="77777777" w:rsidR="004B0AF2" w:rsidRPr="00496528" w:rsidRDefault="006D19A1" w:rsidP="004B0AF2">
      <w:pPr>
        <w:spacing w:after="0" w:line="240" w:lineRule="auto"/>
      </w:pPr>
      <w:r w:rsidRPr="006D19A1">
        <w:t>What did Commonwealth environmental water contribute to native larval fish growth?</w:t>
      </w:r>
    </w:p>
    <w:p w14:paraId="28E775CA" w14:textId="77777777" w:rsidR="004B0AF2" w:rsidRPr="00496528" w:rsidRDefault="004B0AF2" w:rsidP="004B0AF2">
      <w:pPr>
        <w:spacing w:after="0" w:line="240" w:lineRule="auto"/>
      </w:pPr>
    </w:p>
    <w:p w14:paraId="28E775CB" w14:textId="77777777" w:rsidR="004B0AF2" w:rsidRPr="00496528" w:rsidRDefault="006D19A1" w:rsidP="004B0AF2">
      <w:pPr>
        <w:spacing w:after="0" w:line="240" w:lineRule="auto"/>
      </w:pPr>
      <w:r w:rsidRPr="006D19A1">
        <w:t>What did Commonwealth environmental water contribute to native fish survival?</w:t>
      </w:r>
    </w:p>
    <w:p w14:paraId="28E775CC" w14:textId="77777777" w:rsidR="004B0AF2" w:rsidRPr="00E63C16" w:rsidRDefault="004B0AF2" w:rsidP="004B0AF2">
      <w:pPr>
        <w:spacing w:after="0" w:line="240" w:lineRule="auto"/>
      </w:pPr>
    </w:p>
    <w:p w14:paraId="28E775CD" w14:textId="77777777" w:rsidR="004B0AF2" w:rsidRPr="00E63C16" w:rsidRDefault="004B0AF2" w:rsidP="004B0AF2">
      <w:pPr>
        <w:pStyle w:val="Heading4"/>
      </w:pPr>
      <w:r w:rsidRPr="00E63C16">
        <w:t>Selected Area evaluation questions</w:t>
      </w:r>
      <w:r w:rsidR="00496528">
        <w:t>:</w:t>
      </w:r>
    </w:p>
    <w:p w14:paraId="28E775CE" w14:textId="77777777" w:rsidR="004B0AF2" w:rsidRPr="00C9750F" w:rsidRDefault="006D19A1" w:rsidP="004B0AF2">
      <w:pPr>
        <w:spacing w:after="0" w:line="240" w:lineRule="auto"/>
      </w:pPr>
      <w:r w:rsidRPr="006D19A1">
        <w:t>What did Commonwealth environmental water contribute to native fish reproduction?</w:t>
      </w:r>
    </w:p>
    <w:p w14:paraId="28E775CF" w14:textId="77777777" w:rsidR="00496528" w:rsidRDefault="00496528" w:rsidP="004B0AF2">
      <w:pPr>
        <w:pStyle w:val="BodyText10"/>
        <w:rPr>
          <w:b/>
          <w:i/>
        </w:rPr>
      </w:pPr>
    </w:p>
    <w:p w14:paraId="28E775D0" w14:textId="77777777" w:rsidR="004B0AF2" w:rsidRPr="00E63C16" w:rsidRDefault="006D19A1" w:rsidP="004B0AF2">
      <w:pPr>
        <w:pStyle w:val="BodyText10"/>
      </w:pPr>
      <w:r w:rsidRPr="006D19A1">
        <w:rPr>
          <w:b/>
          <w:i/>
        </w:rPr>
        <w:t>Flow types:</w:t>
      </w:r>
      <w:r w:rsidR="004B0AF2">
        <w:t xml:space="preserve"> baseflow, freshes, bank full, overbank</w:t>
      </w:r>
    </w:p>
    <w:p w14:paraId="28E775D1" w14:textId="77777777" w:rsidR="004B0AF2" w:rsidRPr="00E63C16" w:rsidRDefault="004B0AF2" w:rsidP="004B0AF2">
      <w:pPr>
        <w:spacing w:after="0" w:line="240" w:lineRule="auto"/>
        <w:rPr>
          <w:i/>
        </w:rPr>
      </w:pPr>
    </w:p>
    <w:p w14:paraId="28E775D2" w14:textId="77777777" w:rsidR="004B0AF2" w:rsidRPr="00496528" w:rsidRDefault="006D19A1" w:rsidP="004B0AF2">
      <w:pPr>
        <w:spacing w:after="0" w:line="240" w:lineRule="auto"/>
        <w:ind w:left="1"/>
        <w:rPr>
          <w:b/>
          <w:i/>
        </w:rPr>
      </w:pPr>
      <w:r w:rsidRPr="006D19A1">
        <w:rPr>
          <w:b/>
          <w:i/>
        </w:rPr>
        <w:t>Prediction</w:t>
      </w:r>
      <w:r w:rsidR="00496528">
        <w:rPr>
          <w:b/>
          <w:i/>
        </w:rPr>
        <w:t>s:</w:t>
      </w:r>
    </w:p>
    <w:p w14:paraId="28E775D3" w14:textId="77777777" w:rsidR="004B0AF2" w:rsidRPr="00E63C16" w:rsidRDefault="004B0AF2" w:rsidP="004B0AF2">
      <w:pPr>
        <w:spacing w:after="0" w:line="240" w:lineRule="auto"/>
        <w:ind w:left="1"/>
        <w:rPr>
          <w:b/>
        </w:rPr>
      </w:pPr>
    </w:p>
    <w:p w14:paraId="28E775D4" w14:textId="77777777" w:rsidR="004B0AF2" w:rsidRPr="00E63C16" w:rsidRDefault="004B0AF2" w:rsidP="00546CA2">
      <w:pPr>
        <w:pStyle w:val="BodyText10"/>
        <w:numPr>
          <w:ilvl w:val="0"/>
          <w:numId w:val="30"/>
        </w:numPr>
      </w:pPr>
      <w:r w:rsidRPr="00E63C16">
        <w:t xml:space="preserve">Native fish reproduction will be dependent on the shape of the hydrographs and the timing of flow delivery.  </w:t>
      </w:r>
    </w:p>
    <w:p w14:paraId="28E775D5" w14:textId="77777777" w:rsidR="004B0AF2" w:rsidRPr="00E63C16" w:rsidRDefault="004B0AF2" w:rsidP="00546CA2">
      <w:pPr>
        <w:pStyle w:val="BodyText10"/>
        <w:numPr>
          <w:ilvl w:val="0"/>
          <w:numId w:val="30"/>
        </w:numPr>
      </w:pPr>
      <w:r w:rsidRPr="00E63C16">
        <w:t>In-channel base flow</w:t>
      </w:r>
      <w:r>
        <w:t>s</w:t>
      </w:r>
      <w:r w:rsidRPr="00E63C16">
        <w:t xml:space="preserve"> (stable water levels) delivered in late spring and summer </w:t>
      </w:r>
      <w:r>
        <w:t xml:space="preserve">provide suitable conditions for the </w:t>
      </w:r>
      <w:r w:rsidRPr="00E63C16">
        <w:t xml:space="preserve">reproduction of equilibrium species (Murray cod and trout cod) </w:t>
      </w:r>
    </w:p>
    <w:p w14:paraId="28E775D6" w14:textId="77777777" w:rsidR="004B0AF2" w:rsidRPr="00E63C16" w:rsidRDefault="004B0AF2" w:rsidP="00546CA2">
      <w:pPr>
        <w:pStyle w:val="BodyText10"/>
        <w:numPr>
          <w:ilvl w:val="0"/>
          <w:numId w:val="30"/>
        </w:numPr>
      </w:pPr>
      <w:r w:rsidRPr="00E63C16">
        <w:t xml:space="preserve">In-channel freshes and bankfull events delivered in late spring and summer stimulate golden perch and silver perch reproduction  </w:t>
      </w:r>
    </w:p>
    <w:p w14:paraId="28E775D7" w14:textId="77777777" w:rsidR="004B0AF2" w:rsidRPr="00E63C16" w:rsidRDefault="004B0AF2" w:rsidP="00546CA2">
      <w:pPr>
        <w:pStyle w:val="BodyText10"/>
        <w:numPr>
          <w:ilvl w:val="0"/>
          <w:numId w:val="30"/>
        </w:numPr>
      </w:pPr>
      <w:r w:rsidRPr="00E63C16">
        <w:t xml:space="preserve">Wetland inundation and in-channel base flows contribute to opportunistic species reproduction </w:t>
      </w:r>
    </w:p>
    <w:p w14:paraId="28E775D8" w14:textId="77777777" w:rsidR="004B0AF2" w:rsidRPr="00E63C16" w:rsidRDefault="004B0AF2" w:rsidP="004B0AF2">
      <w:pPr>
        <w:spacing w:after="0" w:line="240" w:lineRule="auto"/>
      </w:pPr>
    </w:p>
    <w:tbl>
      <w:tblPr>
        <w:tblW w:w="477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78"/>
        <w:gridCol w:w="1968"/>
        <w:gridCol w:w="1623"/>
        <w:gridCol w:w="1971"/>
        <w:gridCol w:w="1968"/>
      </w:tblGrid>
      <w:tr w:rsidR="00C10847" w:rsidRPr="00C10847" w14:paraId="28E775DE" w14:textId="77777777" w:rsidTr="00C10847">
        <w:trPr>
          <w:trHeight w:val="1200"/>
        </w:trPr>
        <w:tc>
          <w:tcPr>
            <w:tcW w:w="626" w:type="pct"/>
            <w:shd w:val="clear" w:color="auto" w:fill="auto"/>
            <w:noWrap/>
            <w:hideMark/>
          </w:tcPr>
          <w:p w14:paraId="28E775D9" w14:textId="77777777" w:rsidR="00C10847" w:rsidRPr="00C10847" w:rsidRDefault="00C10847" w:rsidP="00C9750F">
            <w:pPr>
              <w:pStyle w:val="Tabletext"/>
              <w:rPr>
                <w:b/>
              </w:rPr>
            </w:pPr>
            <w:r w:rsidRPr="00C10847">
              <w:rPr>
                <w:b/>
              </w:rPr>
              <w:br w:type="page"/>
            </w:r>
            <w:r w:rsidR="007A0E03">
              <w:rPr>
                <w:b/>
              </w:rPr>
              <w:t>LTIM P</w:t>
            </w:r>
            <w:r w:rsidR="00C9750F">
              <w:rPr>
                <w:b/>
              </w:rPr>
              <w:t>roject</w:t>
            </w:r>
            <w:r w:rsidRPr="00C10847">
              <w:rPr>
                <w:b/>
              </w:rPr>
              <w:t xml:space="preserve"> </w:t>
            </w:r>
            <w:r w:rsidR="00EC2DCA">
              <w:rPr>
                <w:b/>
              </w:rPr>
              <w:t>indicators</w:t>
            </w:r>
          </w:p>
        </w:tc>
        <w:tc>
          <w:tcPr>
            <w:tcW w:w="1143" w:type="pct"/>
            <w:shd w:val="clear" w:color="auto" w:fill="auto"/>
            <w:hideMark/>
          </w:tcPr>
          <w:p w14:paraId="28E775DA" w14:textId="77777777" w:rsidR="00C10847" w:rsidRPr="00C10847" w:rsidRDefault="00C9750F" w:rsidP="00C9750F">
            <w:pPr>
              <w:pStyle w:val="Tabletext"/>
              <w:rPr>
                <w:b/>
              </w:rPr>
            </w:pPr>
            <w:r>
              <w:rPr>
                <w:b/>
              </w:rPr>
              <w:t>E</w:t>
            </w:r>
            <w:r w:rsidR="00C10847" w:rsidRPr="00C10847">
              <w:rPr>
                <w:b/>
              </w:rPr>
              <w:t>valuation questions</w:t>
            </w:r>
          </w:p>
        </w:tc>
        <w:tc>
          <w:tcPr>
            <w:tcW w:w="943" w:type="pct"/>
            <w:shd w:val="clear" w:color="auto" w:fill="auto"/>
            <w:hideMark/>
          </w:tcPr>
          <w:p w14:paraId="28E775DB" w14:textId="77777777" w:rsidR="00C10847" w:rsidRPr="00C10847" w:rsidRDefault="00C10847" w:rsidP="004B0AF2">
            <w:pPr>
              <w:pStyle w:val="Tabletext"/>
              <w:rPr>
                <w:b/>
              </w:rPr>
            </w:pPr>
            <w:r w:rsidRPr="00C10847">
              <w:rPr>
                <w:b/>
              </w:rPr>
              <w:t>Metrics</w:t>
            </w:r>
          </w:p>
        </w:tc>
        <w:tc>
          <w:tcPr>
            <w:tcW w:w="1145" w:type="pct"/>
            <w:shd w:val="clear" w:color="auto" w:fill="auto"/>
            <w:hideMark/>
          </w:tcPr>
          <w:p w14:paraId="28E775DC" w14:textId="77777777" w:rsidR="00C10847" w:rsidRPr="00C10847" w:rsidRDefault="00C10847" w:rsidP="004B0AF2">
            <w:pPr>
              <w:pStyle w:val="Tabletext"/>
              <w:rPr>
                <w:b/>
              </w:rPr>
            </w:pPr>
            <w:r w:rsidRPr="00C10847">
              <w:rPr>
                <w:b/>
              </w:rPr>
              <w:t>Critical covariates/ Other data sources</w:t>
            </w:r>
          </w:p>
        </w:tc>
        <w:tc>
          <w:tcPr>
            <w:tcW w:w="1143" w:type="pct"/>
          </w:tcPr>
          <w:p w14:paraId="28E775DD" w14:textId="77777777" w:rsidR="00C10847" w:rsidRPr="00C10847" w:rsidRDefault="00C10847" w:rsidP="004B0AF2">
            <w:pPr>
              <w:pStyle w:val="Tabletext"/>
              <w:rPr>
                <w:b/>
              </w:rPr>
            </w:pPr>
            <w:r w:rsidRPr="00C10847">
              <w:rPr>
                <w:b/>
              </w:rPr>
              <w:t>Sampling regime</w:t>
            </w:r>
          </w:p>
        </w:tc>
      </w:tr>
      <w:tr w:rsidR="00C10847" w:rsidRPr="00E63C16" w14:paraId="28E775FF" w14:textId="77777777" w:rsidTr="00C10847">
        <w:trPr>
          <w:trHeight w:val="3539"/>
        </w:trPr>
        <w:tc>
          <w:tcPr>
            <w:tcW w:w="626" w:type="pct"/>
            <w:tcBorders>
              <w:bottom w:val="single" w:sz="4" w:space="0" w:color="auto"/>
            </w:tcBorders>
            <w:shd w:val="clear" w:color="auto" w:fill="auto"/>
            <w:noWrap/>
            <w:hideMark/>
          </w:tcPr>
          <w:p w14:paraId="28E775DF" w14:textId="77777777" w:rsidR="00C10847" w:rsidRPr="00E63C16" w:rsidRDefault="00C10847" w:rsidP="00243098">
            <w:pPr>
              <w:pStyle w:val="Tabletext"/>
            </w:pPr>
            <w:r w:rsidRPr="00E63C16">
              <w:t xml:space="preserve">Fish (larvae) </w:t>
            </w:r>
            <w:r w:rsidR="00EC2DCA">
              <w:t>Cat 1</w:t>
            </w:r>
          </w:p>
        </w:tc>
        <w:tc>
          <w:tcPr>
            <w:tcW w:w="1143" w:type="pct"/>
            <w:vMerge w:val="restart"/>
            <w:tcBorders>
              <w:bottom w:val="single" w:sz="4" w:space="0" w:color="auto"/>
            </w:tcBorders>
            <w:shd w:val="clear" w:color="auto" w:fill="auto"/>
            <w:hideMark/>
          </w:tcPr>
          <w:p w14:paraId="28E775E0" w14:textId="77777777" w:rsidR="00C10847" w:rsidRPr="00E63C16" w:rsidRDefault="00C10847" w:rsidP="004B0AF2">
            <w:pPr>
              <w:pStyle w:val="Tabletext"/>
              <w:rPr>
                <w:rFonts w:cs="Calibri"/>
                <w:color w:val="000000"/>
              </w:rPr>
            </w:pPr>
            <w:r w:rsidRPr="00E63C16">
              <w:rPr>
                <w:rFonts w:cs="Calibri"/>
                <w:color w:val="000000"/>
              </w:rPr>
              <w:t>Long term: What did Commonwealth environmental water contribute to native fish populations?</w:t>
            </w:r>
          </w:p>
          <w:p w14:paraId="28E775E1" w14:textId="77777777" w:rsidR="00C10847" w:rsidRPr="00E63C16" w:rsidRDefault="00C10847" w:rsidP="004B0AF2">
            <w:pPr>
              <w:pStyle w:val="Tabletext"/>
              <w:rPr>
                <w:rFonts w:cs="Calibri"/>
                <w:color w:val="000000"/>
              </w:rPr>
            </w:pPr>
            <w:r w:rsidRPr="00E63C16">
              <w:rPr>
                <w:rFonts w:cs="Calibri"/>
                <w:color w:val="000000"/>
              </w:rPr>
              <w:t>What did Commonwealth environmental water contribute to native fish species diversity?</w:t>
            </w:r>
          </w:p>
          <w:p w14:paraId="28E775E2" w14:textId="77777777" w:rsidR="00C10847" w:rsidRPr="00E63C16" w:rsidRDefault="00C10847" w:rsidP="004B0AF2">
            <w:pPr>
              <w:pStyle w:val="Tabletext"/>
              <w:rPr>
                <w:rFonts w:cs="Calibri"/>
                <w:color w:val="000000"/>
              </w:rPr>
            </w:pPr>
          </w:p>
          <w:p w14:paraId="28E775E3" w14:textId="77777777" w:rsidR="00C10847" w:rsidRPr="00E63C16" w:rsidRDefault="00C10847" w:rsidP="004B0AF2">
            <w:pPr>
              <w:pStyle w:val="Tabletext"/>
              <w:rPr>
                <w:rFonts w:cs="Calibri"/>
                <w:color w:val="000000"/>
              </w:rPr>
            </w:pPr>
            <w:r w:rsidRPr="00E63C16">
              <w:rPr>
                <w:rFonts w:cs="Calibri"/>
                <w:color w:val="000000"/>
              </w:rPr>
              <w:t>Short term: What did Commonwealth environmental water contribute to native fish reproduction?</w:t>
            </w:r>
          </w:p>
          <w:p w14:paraId="28E775E4" w14:textId="77777777" w:rsidR="00C10847" w:rsidRPr="00E63C16" w:rsidRDefault="00C10847" w:rsidP="004B0AF2">
            <w:pPr>
              <w:pStyle w:val="Tabletext"/>
              <w:rPr>
                <w:rFonts w:cs="Calibri"/>
                <w:color w:val="000000"/>
              </w:rPr>
            </w:pPr>
          </w:p>
          <w:p w14:paraId="28E775E5" w14:textId="77777777" w:rsidR="00C10847" w:rsidRPr="00E63C16" w:rsidRDefault="00C10847" w:rsidP="004B0AF2">
            <w:pPr>
              <w:pStyle w:val="Tabletext"/>
              <w:rPr>
                <w:rFonts w:cs="Calibri"/>
                <w:color w:val="000000"/>
              </w:rPr>
            </w:pPr>
            <w:r w:rsidRPr="00E63C16">
              <w:rPr>
                <w:rFonts w:cs="Calibri"/>
                <w:color w:val="000000"/>
              </w:rPr>
              <w:t>What did Commonwealth environmental water contribute to native larval fish growth?</w:t>
            </w:r>
          </w:p>
          <w:p w14:paraId="28E775E6" w14:textId="77777777" w:rsidR="00C10847" w:rsidRPr="00E63C16" w:rsidRDefault="00C10847" w:rsidP="004B0AF2">
            <w:pPr>
              <w:pStyle w:val="Tabletext"/>
              <w:rPr>
                <w:rFonts w:cs="Calibri"/>
                <w:color w:val="000000"/>
              </w:rPr>
            </w:pPr>
          </w:p>
          <w:p w14:paraId="28E775E7" w14:textId="77777777" w:rsidR="00C10847" w:rsidRPr="00E63C16" w:rsidRDefault="00C10847" w:rsidP="004B0AF2">
            <w:pPr>
              <w:pStyle w:val="Tabletext"/>
              <w:rPr>
                <w:rFonts w:cs="Calibri"/>
                <w:color w:val="000000"/>
              </w:rPr>
            </w:pPr>
            <w:r w:rsidRPr="00E63C16">
              <w:rPr>
                <w:rFonts w:cs="Calibri"/>
                <w:color w:val="000000"/>
              </w:rPr>
              <w:t>What did Commonwealth environmental water contribute to native fish survival?</w:t>
            </w:r>
          </w:p>
        </w:tc>
        <w:tc>
          <w:tcPr>
            <w:tcW w:w="943" w:type="pct"/>
            <w:tcBorders>
              <w:bottom w:val="single" w:sz="4" w:space="0" w:color="auto"/>
            </w:tcBorders>
            <w:shd w:val="clear" w:color="auto" w:fill="auto"/>
            <w:hideMark/>
          </w:tcPr>
          <w:p w14:paraId="28E775E8" w14:textId="77777777" w:rsidR="00C10847" w:rsidRPr="00E63C16" w:rsidRDefault="00C10847" w:rsidP="004B0AF2">
            <w:pPr>
              <w:pStyle w:val="Tabletext"/>
              <w:rPr>
                <w:rFonts w:cs="Calibri"/>
                <w:color w:val="000000"/>
              </w:rPr>
            </w:pPr>
            <w:r w:rsidRPr="00E63C16">
              <w:rPr>
                <w:rFonts w:cs="Calibri"/>
                <w:color w:val="000000"/>
              </w:rPr>
              <w:t xml:space="preserve">Species abundance   CPUE </w:t>
            </w:r>
          </w:p>
          <w:p w14:paraId="28E775E9" w14:textId="77777777" w:rsidR="00C10847" w:rsidRPr="00E63C16" w:rsidRDefault="00C10847" w:rsidP="004B0AF2">
            <w:pPr>
              <w:pStyle w:val="Tabletext"/>
              <w:rPr>
                <w:rFonts w:cs="Calibri"/>
                <w:color w:val="000000"/>
              </w:rPr>
            </w:pPr>
          </w:p>
          <w:p w14:paraId="28E775EA" w14:textId="77777777" w:rsidR="00C10847" w:rsidRPr="00E63C16" w:rsidRDefault="00C10847" w:rsidP="004B0AF2">
            <w:pPr>
              <w:pStyle w:val="Tabletext"/>
              <w:rPr>
                <w:rFonts w:cs="Calibri"/>
                <w:color w:val="000000"/>
              </w:rPr>
            </w:pPr>
          </w:p>
          <w:p w14:paraId="28E775EB" w14:textId="77777777" w:rsidR="00C10847" w:rsidRPr="00E63C16" w:rsidRDefault="00C10847" w:rsidP="004B0AF2">
            <w:pPr>
              <w:spacing w:after="0" w:line="240" w:lineRule="auto"/>
              <w:rPr>
                <w:rFonts w:eastAsia="Times New Roman" w:cs="Calibri"/>
                <w:color w:val="000000"/>
                <w:sz w:val="18"/>
                <w:szCs w:val="18"/>
                <w:lang w:eastAsia="en-AU"/>
              </w:rPr>
            </w:pPr>
            <w:r w:rsidRPr="00E63C16">
              <w:rPr>
                <w:rFonts w:eastAsia="Times New Roman" w:cs="Calibri"/>
                <w:color w:val="000000"/>
                <w:sz w:val="18"/>
                <w:szCs w:val="18"/>
                <w:lang w:eastAsia="en-AU"/>
              </w:rPr>
              <w:t>Daily age of periodic species</w:t>
            </w:r>
          </w:p>
          <w:p w14:paraId="28E775EC" w14:textId="77777777" w:rsidR="00C10847" w:rsidRPr="00E63C16" w:rsidRDefault="00C10847" w:rsidP="004B0AF2">
            <w:pPr>
              <w:pStyle w:val="Tabletext"/>
              <w:rPr>
                <w:rFonts w:cs="Calibri"/>
                <w:color w:val="000000"/>
              </w:rPr>
            </w:pPr>
          </w:p>
        </w:tc>
        <w:tc>
          <w:tcPr>
            <w:tcW w:w="1145" w:type="pct"/>
            <w:tcBorders>
              <w:bottom w:val="single" w:sz="4" w:space="0" w:color="auto"/>
            </w:tcBorders>
            <w:shd w:val="clear" w:color="auto" w:fill="auto"/>
            <w:hideMark/>
          </w:tcPr>
          <w:p w14:paraId="28E775ED" w14:textId="77777777" w:rsidR="00C10847" w:rsidRPr="00E63C16" w:rsidRDefault="00C10847" w:rsidP="004B0AF2">
            <w:pPr>
              <w:pStyle w:val="Tabletext"/>
              <w:rPr>
                <w:rFonts w:cs="Calibri"/>
                <w:color w:val="000000"/>
              </w:rPr>
            </w:pPr>
            <w:r w:rsidRPr="00E63C16">
              <w:rPr>
                <w:rFonts w:cs="Calibri"/>
                <w:color w:val="000000"/>
              </w:rPr>
              <w:t>Hydrology (River)</w:t>
            </w:r>
          </w:p>
          <w:p w14:paraId="28E775EE" w14:textId="77777777" w:rsidR="00C10847" w:rsidRPr="00E63C16" w:rsidRDefault="00C10847" w:rsidP="004B0AF2">
            <w:pPr>
              <w:pStyle w:val="Tabletext"/>
              <w:rPr>
                <w:rFonts w:cs="Calibri"/>
                <w:color w:val="000000"/>
              </w:rPr>
            </w:pPr>
            <w:r w:rsidRPr="00E63C16">
              <w:rPr>
                <w:rFonts w:cs="Calibri"/>
                <w:color w:val="000000"/>
              </w:rPr>
              <w:t>Hydrology (Wetland)</w:t>
            </w:r>
          </w:p>
          <w:p w14:paraId="28E775EF" w14:textId="77777777" w:rsidR="00C10847" w:rsidRPr="00E63C16" w:rsidRDefault="00C10847" w:rsidP="004B0AF2">
            <w:pPr>
              <w:pStyle w:val="Tabletext"/>
              <w:rPr>
                <w:rFonts w:cs="Calibri"/>
                <w:color w:val="000000"/>
                <w:sz w:val="22"/>
              </w:rPr>
            </w:pPr>
            <w:r w:rsidRPr="00E63C16">
              <w:rPr>
                <w:rFonts w:cs="Calibri"/>
                <w:color w:val="000000"/>
              </w:rPr>
              <w:t>Turbidity</w:t>
            </w:r>
          </w:p>
          <w:p w14:paraId="28E775F0" w14:textId="77777777" w:rsidR="00C10847" w:rsidRPr="00E63C16" w:rsidRDefault="00C10847" w:rsidP="004B0AF2">
            <w:pPr>
              <w:pStyle w:val="Tabletext"/>
              <w:rPr>
                <w:szCs w:val="18"/>
              </w:rPr>
            </w:pPr>
            <w:r w:rsidRPr="00E63C16">
              <w:rPr>
                <w:szCs w:val="18"/>
              </w:rPr>
              <w:t>Covariates required for area evaluation</w:t>
            </w:r>
          </w:p>
          <w:p w14:paraId="28E775F1" w14:textId="77777777" w:rsidR="00C10847" w:rsidRPr="00E63C16" w:rsidRDefault="00C10847" w:rsidP="004B0AF2">
            <w:pPr>
              <w:pStyle w:val="Tabletext"/>
              <w:rPr>
                <w:szCs w:val="18"/>
              </w:rPr>
            </w:pPr>
            <w:r w:rsidRPr="00E63C16">
              <w:rPr>
                <w:szCs w:val="18"/>
              </w:rPr>
              <w:t>Water quality,</w:t>
            </w:r>
          </w:p>
          <w:p w14:paraId="28E775F2" w14:textId="77777777" w:rsidR="00C10847" w:rsidRPr="00E63C16" w:rsidRDefault="00C10847" w:rsidP="004B0AF2">
            <w:pPr>
              <w:pStyle w:val="Tabletext"/>
              <w:rPr>
                <w:szCs w:val="18"/>
              </w:rPr>
            </w:pPr>
            <w:r w:rsidRPr="00E63C16">
              <w:rPr>
                <w:szCs w:val="18"/>
              </w:rPr>
              <w:t>Water temperature</w:t>
            </w:r>
          </w:p>
          <w:p w14:paraId="28E775F3" w14:textId="77777777" w:rsidR="00C10847" w:rsidRPr="00E63C16" w:rsidRDefault="00C10847" w:rsidP="004B0AF2">
            <w:pPr>
              <w:pStyle w:val="Tabletext"/>
              <w:rPr>
                <w:szCs w:val="18"/>
              </w:rPr>
            </w:pPr>
            <w:r w:rsidRPr="00E63C16">
              <w:rPr>
                <w:szCs w:val="18"/>
              </w:rPr>
              <w:t>day length,</w:t>
            </w:r>
          </w:p>
          <w:p w14:paraId="28E775F4" w14:textId="77777777" w:rsidR="00C10847" w:rsidRPr="00E63C16" w:rsidRDefault="00C10847" w:rsidP="004B0AF2">
            <w:pPr>
              <w:pStyle w:val="Tabletext"/>
              <w:rPr>
                <w:szCs w:val="18"/>
              </w:rPr>
            </w:pPr>
            <w:r w:rsidRPr="00E63C16">
              <w:rPr>
                <w:szCs w:val="18"/>
              </w:rPr>
              <w:t xml:space="preserve"> nutrients, chlorophyll a, microinvertebrates </w:t>
            </w:r>
          </w:p>
          <w:p w14:paraId="28E775F5" w14:textId="77777777" w:rsidR="00C10847" w:rsidRPr="00E63C16" w:rsidRDefault="00C10847" w:rsidP="004B0AF2">
            <w:pPr>
              <w:pStyle w:val="Tabletext"/>
            </w:pPr>
          </w:p>
          <w:p w14:paraId="28E775F6" w14:textId="77777777" w:rsidR="00C10847" w:rsidRPr="00E63C16" w:rsidRDefault="00C10847" w:rsidP="00267FFC">
            <w:pPr>
              <w:pStyle w:val="Tabletext"/>
            </w:pPr>
            <w:r w:rsidRPr="00E63C16">
              <w:t>Compl</w:t>
            </w:r>
            <w:r w:rsidR="00C51B09">
              <w:t>e</w:t>
            </w:r>
            <w:r w:rsidRPr="00E63C16">
              <w:t xml:space="preserve">mentary monitoring: </w:t>
            </w:r>
            <w:r w:rsidRPr="00E63C16">
              <w:rPr>
                <w:szCs w:val="18"/>
              </w:rPr>
              <w:t>native fish recruitment, native fish diversity and abundance. Existing datasets from two years of monitoring using same methods and overlapping sites in both zones 1 and 2</w:t>
            </w:r>
          </w:p>
        </w:tc>
        <w:tc>
          <w:tcPr>
            <w:tcW w:w="1143" w:type="pct"/>
            <w:tcBorders>
              <w:bottom w:val="single" w:sz="4" w:space="0" w:color="auto"/>
            </w:tcBorders>
          </w:tcPr>
          <w:p w14:paraId="28E775F7" w14:textId="77777777" w:rsidR="00C10847" w:rsidRDefault="00C10847" w:rsidP="00C10847">
            <w:pPr>
              <w:pStyle w:val="Tabletext"/>
            </w:pPr>
            <w:r w:rsidRPr="00E63C16">
              <w:t xml:space="preserve">Murrumbidgee River (Carrathool reach): 3 in-channel river sites </w:t>
            </w:r>
          </w:p>
          <w:p w14:paraId="28E775F8" w14:textId="77777777" w:rsidR="00C10847" w:rsidRPr="00E63C16" w:rsidRDefault="00C10847" w:rsidP="00C10847">
            <w:pPr>
              <w:pStyle w:val="Tabletext"/>
            </w:pPr>
            <w:r w:rsidRPr="00E63C16">
              <w:t>In-channel: Light traps (10)</w:t>
            </w:r>
          </w:p>
          <w:p w14:paraId="28E775F9" w14:textId="77777777" w:rsidR="00C10847" w:rsidRPr="00E63C16" w:rsidRDefault="00C10847" w:rsidP="00C10847">
            <w:pPr>
              <w:pStyle w:val="Tabletext"/>
            </w:pPr>
            <w:r w:rsidRPr="00E63C16">
              <w:t xml:space="preserve">Drift nets (8) (flowing sites 100m apart) </w:t>
            </w:r>
          </w:p>
          <w:p w14:paraId="28E775FA" w14:textId="77777777" w:rsidR="00C10847" w:rsidRPr="00E63C16" w:rsidRDefault="00C10847" w:rsidP="00C10847">
            <w:pPr>
              <w:pStyle w:val="Tabletext"/>
            </w:pPr>
          </w:p>
          <w:p w14:paraId="28E775FB" w14:textId="77777777" w:rsidR="00C10847" w:rsidRPr="00E63C16" w:rsidRDefault="00C10847" w:rsidP="00C10847">
            <w:pPr>
              <w:pStyle w:val="Tabletext"/>
            </w:pPr>
            <w:r w:rsidRPr="00E63C16">
              <w:t xml:space="preserve">Wetland: </w:t>
            </w:r>
          </w:p>
          <w:p w14:paraId="28E775FC" w14:textId="77777777" w:rsidR="00C10847" w:rsidRPr="00E63C16" w:rsidRDefault="00C10847" w:rsidP="00C10847">
            <w:pPr>
              <w:pStyle w:val="Tabletext"/>
            </w:pPr>
            <w:r w:rsidRPr="00E63C16">
              <w:t>Light traps (10)</w:t>
            </w:r>
          </w:p>
          <w:p w14:paraId="28E775FD" w14:textId="77777777" w:rsidR="00C10847" w:rsidRPr="00E63C16" w:rsidRDefault="00C10847" w:rsidP="00C10847">
            <w:pPr>
              <w:pStyle w:val="Tabletext"/>
            </w:pPr>
            <w:r w:rsidRPr="00E63C16">
              <w:t>Larval trawls (3 × 5 min)</w:t>
            </w:r>
          </w:p>
          <w:p w14:paraId="28E775FE" w14:textId="77777777" w:rsidR="00C10847" w:rsidRPr="00E63C16" w:rsidRDefault="00C10847" w:rsidP="002B6838">
            <w:pPr>
              <w:pStyle w:val="Tabletext"/>
            </w:pPr>
          </w:p>
        </w:tc>
      </w:tr>
      <w:tr w:rsidR="00C10847" w:rsidRPr="00E63C16" w14:paraId="28E77613" w14:textId="77777777" w:rsidTr="00C10847">
        <w:trPr>
          <w:trHeight w:val="3748"/>
        </w:trPr>
        <w:tc>
          <w:tcPr>
            <w:tcW w:w="626" w:type="pct"/>
            <w:tcBorders>
              <w:bottom w:val="single" w:sz="4" w:space="0" w:color="auto"/>
            </w:tcBorders>
            <w:shd w:val="clear" w:color="auto" w:fill="auto"/>
            <w:noWrap/>
            <w:hideMark/>
          </w:tcPr>
          <w:p w14:paraId="28E77600" w14:textId="77777777" w:rsidR="00C10847" w:rsidRPr="00E63C16" w:rsidRDefault="00C10847" w:rsidP="004B0AF2">
            <w:pPr>
              <w:pStyle w:val="Tabletext"/>
            </w:pPr>
            <w:r w:rsidRPr="00E63C16">
              <w:t>Fish (larvae)</w:t>
            </w:r>
          </w:p>
          <w:p w14:paraId="28E77601" w14:textId="77777777" w:rsidR="00C10847" w:rsidRPr="00E63C16" w:rsidRDefault="00C10847" w:rsidP="004B0AF2">
            <w:pPr>
              <w:pStyle w:val="Tabletext"/>
            </w:pPr>
            <w:r>
              <w:t>SA</w:t>
            </w:r>
          </w:p>
        </w:tc>
        <w:tc>
          <w:tcPr>
            <w:tcW w:w="1143" w:type="pct"/>
            <w:vMerge/>
            <w:tcBorders>
              <w:bottom w:val="single" w:sz="4" w:space="0" w:color="auto"/>
            </w:tcBorders>
            <w:shd w:val="clear" w:color="auto" w:fill="auto"/>
            <w:hideMark/>
          </w:tcPr>
          <w:p w14:paraId="28E77602" w14:textId="77777777" w:rsidR="00C10847" w:rsidRPr="00E63C16" w:rsidRDefault="00C10847" w:rsidP="004B0AF2">
            <w:pPr>
              <w:pStyle w:val="Tabletext"/>
              <w:rPr>
                <w:rFonts w:cs="Calibri"/>
                <w:color w:val="000000"/>
              </w:rPr>
            </w:pPr>
          </w:p>
        </w:tc>
        <w:tc>
          <w:tcPr>
            <w:tcW w:w="943" w:type="pct"/>
            <w:tcBorders>
              <w:bottom w:val="single" w:sz="4" w:space="0" w:color="auto"/>
            </w:tcBorders>
            <w:shd w:val="clear" w:color="auto" w:fill="auto"/>
            <w:hideMark/>
          </w:tcPr>
          <w:p w14:paraId="28E77603" w14:textId="77777777" w:rsidR="00C10847" w:rsidRPr="006554BB" w:rsidRDefault="00C10847" w:rsidP="004B0AF2">
            <w:pPr>
              <w:spacing w:after="0" w:line="240" w:lineRule="auto"/>
              <w:rPr>
                <w:rFonts w:eastAsia="Times New Roman" w:cs="Calibri"/>
                <w:color w:val="000000"/>
                <w:sz w:val="18"/>
                <w:szCs w:val="18"/>
                <w:lang w:eastAsia="en-AU"/>
              </w:rPr>
            </w:pPr>
            <w:r w:rsidRPr="004163FF">
              <w:rPr>
                <w:rFonts w:cs="Calibri"/>
                <w:color w:val="000000"/>
                <w:sz w:val="18"/>
                <w:szCs w:val="18"/>
              </w:rPr>
              <w:t>Species abundance   CPUE</w:t>
            </w:r>
          </w:p>
          <w:p w14:paraId="28E77604" w14:textId="77777777" w:rsidR="00C10847" w:rsidRPr="00E63C16" w:rsidRDefault="00C10847" w:rsidP="004B0AF2">
            <w:pPr>
              <w:spacing w:after="0" w:line="240" w:lineRule="auto"/>
              <w:rPr>
                <w:rFonts w:eastAsia="Times New Roman" w:cs="Calibri"/>
                <w:color w:val="000000"/>
                <w:sz w:val="18"/>
                <w:szCs w:val="18"/>
                <w:lang w:eastAsia="en-AU"/>
              </w:rPr>
            </w:pPr>
          </w:p>
          <w:p w14:paraId="28E77605" w14:textId="77777777" w:rsidR="00C10847" w:rsidRPr="00E63C16" w:rsidRDefault="00C10847" w:rsidP="002B6838">
            <w:pPr>
              <w:spacing w:after="0" w:line="240" w:lineRule="auto"/>
              <w:rPr>
                <w:rFonts w:cs="Calibri"/>
                <w:color w:val="000000"/>
              </w:rPr>
            </w:pPr>
          </w:p>
        </w:tc>
        <w:tc>
          <w:tcPr>
            <w:tcW w:w="1145" w:type="pct"/>
            <w:tcBorders>
              <w:bottom w:val="single" w:sz="4" w:space="0" w:color="auto"/>
            </w:tcBorders>
            <w:shd w:val="clear" w:color="auto" w:fill="auto"/>
            <w:hideMark/>
          </w:tcPr>
          <w:p w14:paraId="28E77606" w14:textId="77777777" w:rsidR="00C10847" w:rsidRPr="00E63C16" w:rsidRDefault="00C10847" w:rsidP="004B0AF2">
            <w:pPr>
              <w:pStyle w:val="Tabletext"/>
              <w:rPr>
                <w:rFonts w:cs="Calibri"/>
                <w:color w:val="000000"/>
              </w:rPr>
            </w:pPr>
            <w:r w:rsidRPr="00E63C16">
              <w:rPr>
                <w:rFonts w:cs="Calibri"/>
                <w:color w:val="000000"/>
              </w:rPr>
              <w:t>Hydrology (River)</w:t>
            </w:r>
          </w:p>
          <w:p w14:paraId="28E77607" w14:textId="77777777" w:rsidR="00C10847" w:rsidRPr="00E63C16" w:rsidRDefault="00C10847" w:rsidP="004B0AF2">
            <w:pPr>
              <w:pStyle w:val="Tabletext"/>
              <w:rPr>
                <w:rFonts w:cs="Calibri"/>
                <w:color w:val="000000"/>
              </w:rPr>
            </w:pPr>
            <w:r w:rsidRPr="00E63C16">
              <w:rPr>
                <w:rFonts w:cs="Calibri"/>
                <w:color w:val="000000"/>
              </w:rPr>
              <w:t>Hydrology (Wetland)</w:t>
            </w:r>
          </w:p>
          <w:p w14:paraId="28E77608" w14:textId="77777777" w:rsidR="00C10847" w:rsidRPr="00E63C16" w:rsidRDefault="00C10847" w:rsidP="004B0AF2">
            <w:pPr>
              <w:pStyle w:val="Tabletext"/>
              <w:rPr>
                <w:rFonts w:cs="Calibri"/>
                <w:color w:val="000000"/>
                <w:sz w:val="22"/>
              </w:rPr>
            </w:pPr>
            <w:r w:rsidRPr="00E63C16">
              <w:rPr>
                <w:rFonts w:cs="Calibri"/>
                <w:color w:val="000000"/>
              </w:rPr>
              <w:t>Turbidity</w:t>
            </w:r>
          </w:p>
          <w:p w14:paraId="28E77609" w14:textId="77777777" w:rsidR="00C10847" w:rsidRPr="00E63C16" w:rsidRDefault="00C10847" w:rsidP="004B0AF2">
            <w:pPr>
              <w:pStyle w:val="Tabletext"/>
              <w:rPr>
                <w:szCs w:val="18"/>
              </w:rPr>
            </w:pPr>
            <w:r w:rsidRPr="00E63C16">
              <w:rPr>
                <w:szCs w:val="18"/>
              </w:rPr>
              <w:t>Covariates required for area evaluation</w:t>
            </w:r>
          </w:p>
          <w:p w14:paraId="28E7760A" w14:textId="77777777" w:rsidR="00C10847" w:rsidRPr="00E63C16" w:rsidRDefault="00C10847" w:rsidP="004B0AF2">
            <w:pPr>
              <w:pStyle w:val="Tabletext"/>
              <w:rPr>
                <w:szCs w:val="18"/>
              </w:rPr>
            </w:pPr>
            <w:r w:rsidRPr="00E63C16">
              <w:rPr>
                <w:szCs w:val="18"/>
              </w:rPr>
              <w:t>Water quality,</w:t>
            </w:r>
          </w:p>
          <w:p w14:paraId="28E7760B" w14:textId="77777777" w:rsidR="00C10847" w:rsidRPr="00E63C16" w:rsidRDefault="00C10847" w:rsidP="004B0AF2">
            <w:pPr>
              <w:pStyle w:val="Tabletext"/>
              <w:rPr>
                <w:szCs w:val="18"/>
              </w:rPr>
            </w:pPr>
            <w:r w:rsidRPr="00E63C16">
              <w:rPr>
                <w:szCs w:val="18"/>
              </w:rPr>
              <w:t>Water temperature</w:t>
            </w:r>
          </w:p>
          <w:p w14:paraId="28E7760C" w14:textId="77777777" w:rsidR="00C10847" w:rsidRPr="00E63C16" w:rsidRDefault="00C10847" w:rsidP="004B0AF2">
            <w:pPr>
              <w:pStyle w:val="Tabletext"/>
              <w:rPr>
                <w:szCs w:val="18"/>
              </w:rPr>
            </w:pPr>
            <w:r w:rsidRPr="00E63C16">
              <w:rPr>
                <w:szCs w:val="18"/>
              </w:rPr>
              <w:t>day length</w:t>
            </w:r>
          </w:p>
          <w:p w14:paraId="28E7760D" w14:textId="77777777" w:rsidR="00C10847" w:rsidRPr="00E63C16" w:rsidRDefault="00C10847" w:rsidP="004B0AF2">
            <w:pPr>
              <w:pStyle w:val="Tabletext"/>
              <w:rPr>
                <w:szCs w:val="18"/>
              </w:rPr>
            </w:pPr>
            <w:r w:rsidRPr="00E63C16">
              <w:rPr>
                <w:szCs w:val="18"/>
              </w:rPr>
              <w:t xml:space="preserve"> nutrients, chlorophyll a, microinvertebrates native fish diversity and abundance </w:t>
            </w:r>
          </w:p>
          <w:p w14:paraId="28E7760E" w14:textId="77777777" w:rsidR="00C10847" w:rsidRPr="00E63C16" w:rsidRDefault="00C10847" w:rsidP="004B0AF2">
            <w:pPr>
              <w:pStyle w:val="Tabletext"/>
            </w:pPr>
          </w:p>
        </w:tc>
        <w:tc>
          <w:tcPr>
            <w:tcW w:w="1143" w:type="pct"/>
            <w:tcBorders>
              <w:bottom w:val="single" w:sz="4" w:space="0" w:color="auto"/>
            </w:tcBorders>
          </w:tcPr>
          <w:p w14:paraId="28E7760F" w14:textId="77777777" w:rsidR="00C10847" w:rsidRDefault="00C10847" w:rsidP="00C10847">
            <w:pPr>
              <w:pStyle w:val="Tabletext"/>
            </w:pPr>
            <w:r w:rsidRPr="00E63C16">
              <w:t xml:space="preserve">Murrumbidgee River (Narrandera Reach): 3 in-channel river sites. </w:t>
            </w:r>
          </w:p>
          <w:p w14:paraId="28E77610" w14:textId="77777777" w:rsidR="00C10847" w:rsidRPr="00E63C16" w:rsidRDefault="00C10847" w:rsidP="00C10847">
            <w:pPr>
              <w:pStyle w:val="Tabletext"/>
            </w:pPr>
            <w:r w:rsidRPr="00E63C16">
              <w:t>In-channel: Light traps (10)</w:t>
            </w:r>
          </w:p>
          <w:p w14:paraId="28E77611" w14:textId="77777777" w:rsidR="00C10847" w:rsidRPr="00E63C16" w:rsidRDefault="00C10847" w:rsidP="00C10847">
            <w:pPr>
              <w:pStyle w:val="Tabletext"/>
            </w:pPr>
            <w:r w:rsidRPr="00E63C16">
              <w:t xml:space="preserve">Drift nets (8) (flowing sites 100m apart) </w:t>
            </w:r>
          </w:p>
          <w:p w14:paraId="28E77612" w14:textId="77777777" w:rsidR="00C10847" w:rsidRPr="00E63C16" w:rsidRDefault="00C10847" w:rsidP="002B6838">
            <w:pPr>
              <w:pStyle w:val="Tabletext"/>
            </w:pPr>
          </w:p>
        </w:tc>
      </w:tr>
    </w:tbl>
    <w:p w14:paraId="28E77614" w14:textId="77777777" w:rsidR="004B0AF2" w:rsidRPr="00E63C16" w:rsidRDefault="004B0AF2" w:rsidP="004B0AF2">
      <w:pPr>
        <w:rPr>
          <w:b/>
          <w:bCs/>
          <w:sz w:val="20"/>
          <w:szCs w:val="20"/>
        </w:rPr>
      </w:pPr>
    </w:p>
    <w:p w14:paraId="28E77615" w14:textId="77777777" w:rsidR="004B0AF2" w:rsidRDefault="004B0AF2" w:rsidP="004B0AF2">
      <w:pPr>
        <w:spacing w:after="0" w:line="240" w:lineRule="auto"/>
      </w:pPr>
      <w:r>
        <w:br w:type="page"/>
      </w:r>
    </w:p>
    <w:p w14:paraId="28E77616" w14:textId="77777777" w:rsidR="004B0AF2" w:rsidRPr="00E345F4" w:rsidRDefault="000342EF" w:rsidP="00E345F4">
      <w:pPr>
        <w:pStyle w:val="Heading3"/>
        <w:rPr>
          <w:rStyle w:val="Heading4Char"/>
          <w:rFonts w:eastAsia="Calibri"/>
          <w:b/>
          <w:bCs/>
          <w:i w:val="0"/>
        </w:rPr>
      </w:pPr>
      <w:r w:rsidRPr="00E345F4">
        <w:rPr>
          <w:rStyle w:val="Heading4Char"/>
          <w:rFonts w:eastAsia="Calibri"/>
          <w:b/>
          <w:bCs/>
          <w:i w:val="0"/>
        </w:rPr>
        <w:t xml:space="preserve"> </w:t>
      </w:r>
      <w:bookmarkStart w:id="135" w:name="_Toc385495677"/>
      <w:r w:rsidRPr="00E345F4">
        <w:rPr>
          <w:rStyle w:val="Heading4Char"/>
          <w:rFonts w:eastAsia="Calibri"/>
          <w:b/>
          <w:bCs/>
          <w:i w:val="0"/>
        </w:rPr>
        <w:t>Methods</w:t>
      </w:r>
      <w:bookmarkEnd w:id="135"/>
    </w:p>
    <w:p w14:paraId="28E77617" w14:textId="77777777" w:rsidR="004B0AF2" w:rsidRPr="00E63C16" w:rsidRDefault="004B0AF2" w:rsidP="004B0AF2">
      <w:pPr>
        <w:pStyle w:val="Heading4"/>
      </w:pPr>
      <w:r w:rsidRPr="00E63C16">
        <w:t>Site selection</w:t>
      </w:r>
    </w:p>
    <w:p w14:paraId="28E77618" w14:textId="77777777" w:rsidR="004B0AF2" w:rsidRPr="00E63C16" w:rsidRDefault="004B0AF2" w:rsidP="004B0AF2">
      <w:pPr>
        <w:pStyle w:val="BodyText10"/>
      </w:pPr>
      <w:r w:rsidRPr="00E63C16">
        <w:t xml:space="preserve">Category 1 larval fish sampling in the river channel will be conducted within the Carrathool with sites aligned with </w:t>
      </w:r>
      <w:r w:rsidR="00EC2DCA">
        <w:t>Category 1</w:t>
      </w:r>
      <w:r w:rsidRPr="00E63C16">
        <w:t xml:space="preserve"> riverine fish</w:t>
      </w:r>
      <w:r w:rsidR="00D8581F">
        <w:t xml:space="preserve"> community</w:t>
      </w:r>
      <w:r w:rsidRPr="00E63C16">
        <w:t xml:space="preserve"> monitoring as per the standard method.  In addition to the category 1 larval fish monitoring zone we propose to sample an additional zone (Narrandera) to address </w:t>
      </w:r>
      <w:r w:rsidR="008637E1">
        <w:t>Selected Area</w:t>
      </w:r>
      <w:r w:rsidRPr="00E63C16">
        <w:t xml:space="preserve"> reporting needs. </w:t>
      </w:r>
      <w:r w:rsidRPr="004B0AF2">
        <w:rPr>
          <w:rFonts w:eastAsia="Calibri"/>
        </w:rPr>
        <w:t>The hydrograph in the Narrandera zone differs considerably from the Carrathool zone (</w:t>
      </w:r>
      <w:r w:rsidR="00EC2DCA">
        <w:rPr>
          <w:rFonts w:eastAsia="Calibri"/>
        </w:rPr>
        <w:t>Category 1</w:t>
      </w:r>
      <w:r w:rsidRPr="004B0AF2">
        <w:rPr>
          <w:rFonts w:eastAsia="Calibri"/>
        </w:rPr>
        <w:t xml:space="preserve"> zone), with periods of high discharge coinciding with peak spawning periods of many native fish species.</w:t>
      </w:r>
      <w:r w:rsidRPr="00E63C16">
        <w:rPr>
          <w:rStyle w:val="Heading4Char"/>
          <w:rFonts w:eastAsia="Calibri"/>
          <w:szCs w:val="22"/>
        </w:rPr>
        <w:t xml:space="preserve"> </w:t>
      </w:r>
      <w:r w:rsidRPr="00E63C16">
        <w:t xml:space="preserve">The addition of three larval sampling sites in the Narrandera zone allows for cross validation between zones and provides us with an ability to examine the combined effects of irrigation flows and environmental water. Furthermore, native fish abundance and species richness differ between these zones </w:t>
      </w:r>
      <w:r w:rsidR="003B1026" w:rsidRPr="00E63C16">
        <w:fldChar w:fldCharType="begin"/>
      </w:r>
      <w:r w:rsidRPr="00E63C16">
        <w:instrText xml:space="preserve"> ADDIN EN.CITE &lt;EndNote&gt;&lt;Cite&gt;&lt;Author&gt;Wassens&lt;/Author&gt;&lt;Year&gt;2014&lt;/Year&gt;&lt;RecNum&gt;3484&lt;/RecNum&gt;&lt;DisplayText&gt;(Wassens, Spencer&lt;style face="italic"&gt; et al.&lt;/style&gt; 2014)&lt;/DisplayText&gt;&lt;record&gt;&lt;rec-number&gt;3484&lt;/rec-number&gt;&lt;foreign-keys&gt;&lt;key app="EN" db-id="vxxvsda2b05fxpeaw2dp552mtrd5trxdrf0s"&gt;3484&lt;/key&gt;&lt;/foreign-keys&gt;&lt;ref-type name="Book"&gt;6&lt;/ref-type&gt;&lt;contributors&gt;&lt;authors&gt;&lt;author&gt;Wassens, S.&amp;#xD;Jenkins, K.&lt;/author&gt;&lt;author&gt;Spencer, J.&lt;/author&gt;&lt;author&gt;Bindokas, J.&lt;/author&gt;&lt;author&gt;Bino, G.&lt;/author&gt;&lt;author&gt;Kobayashi, T.&lt;/author&gt;&lt;author&gt;Watts, R.J.&lt;/author&gt;&lt;author&gt;Lenon, E.&lt;/author&gt;&lt;author&gt;Thomas, R.&lt;/author&gt;&lt;author&gt;Baumgartner, L.&lt;/author&gt;&lt;author&gt;Hall, A.&lt;/author&gt;&lt;/authors&gt;&lt;/contributors&gt;&lt;titles&gt;&lt;title&gt;Monitoring the ecosystem responses to Commonwealth environmental water delivered to the Murrumbidgee River and connected wetlands, 2012-13. Report 2.&lt;/title&gt;&lt;/titles&gt;&lt;dates&gt;&lt;year&gt;2014&lt;/year&gt;&lt;/dates&gt;&lt;pub-location&gt;Albury&lt;/pub-location&gt;&lt;publisher&gt;Institute for Land, Water and Society, Charles Sturt University&lt;/publisher&gt;&lt;urls&gt;&lt;/urls&gt;&lt;/record&gt;&lt;/Cite&gt;&lt;/EndNote&gt;</w:instrText>
      </w:r>
      <w:r w:rsidR="003B1026" w:rsidRPr="00E63C16">
        <w:fldChar w:fldCharType="separate"/>
      </w:r>
      <w:r w:rsidRPr="00E63C16">
        <w:rPr>
          <w:noProof/>
        </w:rPr>
        <w:t>(</w:t>
      </w:r>
      <w:hyperlink w:anchor="_ENREF_131" w:tooltip="Wassens, 2014 #3484" w:history="1">
        <w:r w:rsidR="0084200E" w:rsidRPr="00E63C16">
          <w:rPr>
            <w:noProof/>
          </w:rPr>
          <w:t>Wassens, Spencer</w:t>
        </w:r>
        <w:r w:rsidR="0084200E" w:rsidRPr="00E63C16">
          <w:rPr>
            <w:i/>
            <w:noProof/>
          </w:rPr>
          <w:t xml:space="preserve"> et al.</w:t>
        </w:r>
        <w:r w:rsidR="0084200E" w:rsidRPr="00E63C16">
          <w:rPr>
            <w:noProof/>
          </w:rPr>
          <w:t xml:space="preserve"> 2014</w:t>
        </w:r>
      </w:hyperlink>
      <w:r w:rsidRPr="00E63C16">
        <w:rPr>
          <w:noProof/>
        </w:rPr>
        <w:t>)</w:t>
      </w:r>
      <w:r w:rsidR="003B1026" w:rsidRPr="00E63C16">
        <w:fldChar w:fldCharType="end"/>
      </w:r>
      <w:r w:rsidRPr="00E63C16">
        <w:t>.  It is likely that a combination of both factors (hydrology and adult native fish abundance) will be reflected by differences in the timing and abundance of larval fish collected from these zones. Comparing the timing and intensity of native fish reproductive events across both of these zones enables feedback into effective zone-specific water management.</w:t>
      </w:r>
    </w:p>
    <w:p w14:paraId="28E77619" w14:textId="77777777" w:rsidR="004B0AF2" w:rsidRPr="00E63C16" w:rsidRDefault="004B0AF2" w:rsidP="004B0AF2">
      <w:pPr>
        <w:pStyle w:val="Heading4"/>
      </w:pPr>
      <w:r w:rsidRPr="00E63C16">
        <w:t>Rationale for sampling effort</w:t>
      </w:r>
    </w:p>
    <w:p w14:paraId="28E7761A" w14:textId="77777777" w:rsidR="004B0AF2" w:rsidRPr="00E63C16" w:rsidRDefault="004B0AF2" w:rsidP="004B0AF2">
      <w:pPr>
        <w:pStyle w:val="BodyText10"/>
      </w:pPr>
      <w:r w:rsidRPr="00E63C16">
        <w:t xml:space="preserve">In this section we present an analysis of detection probabilities, derived from a series of occupancy models, for larval cod in the Murrumbidgee River using the program Presence </w:t>
      </w:r>
      <w:r w:rsidR="003B1026" w:rsidRPr="00E63C16">
        <w:fldChar w:fldCharType="begin"/>
      </w:r>
      <w:r w:rsidRPr="00E63C16">
        <w:instrText xml:space="preserve"> ADDIN EN.CITE &lt;EndNote&gt;&lt;Cite&gt;&lt;Author&gt;Hines&lt;/Author&gt;&lt;Year&gt;2006&lt;/Year&gt;&lt;RecNum&gt;361&lt;/RecNum&gt;&lt;DisplayText&gt;(Hines 2006)&lt;/DisplayText&gt;&lt;record&gt;&lt;rec-number&gt;361&lt;/rec-number&gt;&lt;foreign-keys&gt;&lt;key app="EN" db-id="axt20fpr8fv5e7e2zdmvsfp7av2r2t9f2zvf"&gt;361&lt;/key&gt;&lt;/foreign-keys&gt;&lt;ref-type name="Web Page"&gt;12&lt;/ref-type&gt;&lt;contributors&gt;&lt;authors&gt;&lt;author&gt;Hines, J. E.&lt;/author&gt;&lt;/authors&gt;&lt;/contributors&gt;&lt;titles&gt;&lt;title&gt;PRESENCE2- Software to estimate patch occupancy and related parameters. USGS-PWRC.&lt;/title&gt;&lt;/titles&gt;&lt;number&gt;3 June 2011&lt;/number&gt;&lt;dates&gt;&lt;year&gt;2006&lt;/year&gt;&lt;/dates&gt;&lt;urls&gt;&lt;related-urls&gt;&lt;url&gt;http://www.mbr-pwrc.usgs.gov/software/presence.html&lt;/url&gt;&lt;/related-urls&gt;&lt;/urls&gt;&lt;electronic-resource-num&gt;http://www.mbr-pwrc.usgs.gov/software/presence.html&lt;/electronic-resource-num&gt;&lt;/record&gt;&lt;/Cite&gt;&lt;/EndNote&gt;</w:instrText>
      </w:r>
      <w:r w:rsidR="003B1026" w:rsidRPr="00E63C16">
        <w:fldChar w:fldCharType="separate"/>
      </w:r>
      <w:r w:rsidRPr="00E63C16">
        <w:rPr>
          <w:noProof/>
        </w:rPr>
        <w:t>(</w:t>
      </w:r>
      <w:hyperlink w:anchor="_ENREF_42" w:tooltip="Hines, 2006 #361" w:history="1">
        <w:r w:rsidR="0084200E" w:rsidRPr="00E63C16">
          <w:rPr>
            <w:noProof/>
          </w:rPr>
          <w:t>Hines 2006</w:t>
        </w:r>
      </w:hyperlink>
      <w:r w:rsidRPr="00E63C16">
        <w:rPr>
          <w:noProof/>
        </w:rPr>
        <w:t>)</w:t>
      </w:r>
      <w:r w:rsidR="003B1026" w:rsidRPr="00E63C16">
        <w:fldChar w:fldCharType="end"/>
      </w:r>
      <w:r w:rsidRPr="00E63C16">
        <w:t>. The aim of the analysis was to quantify the probability of detecting larval cod within the Murrumbidgee</w:t>
      </w:r>
      <w:r w:rsidRPr="00E63C16">
        <w:rPr>
          <w:szCs w:val="24"/>
        </w:rPr>
        <w:t xml:space="preserve"> River with a given survey effort (number of nets) (see appendix 1 for details of analysis). </w:t>
      </w:r>
    </w:p>
    <w:p w14:paraId="28E7761B" w14:textId="77777777" w:rsidR="004B0AF2" w:rsidRPr="00E63C16" w:rsidRDefault="004B0AF2" w:rsidP="004B0AF2">
      <w:pPr>
        <w:pStyle w:val="BodyText10"/>
      </w:pPr>
      <w:r w:rsidRPr="00E63C16">
        <w:t>Analysis was undertaken on larval fish data collected in 2012/13 using 12 nets per site at six sites within the Murrumbidgee River (</w:t>
      </w:r>
      <w:r w:rsidRPr="00E63C16">
        <w:rPr>
          <w:i/>
        </w:rPr>
        <w:t>see</w:t>
      </w:r>
      <w:r w:rsidRPr="00E63C16">
        <w:t xml:space="preserve"> Wassens et al. 2013). Based on this analysis between 6 and 8 nets are required to achieve a detection probability of greater than 0.98 (</w:t>
      </w:r>
      <w:r w:rsidR="002B4984">
        <w:fldChar w:fldCharType="begin"/>
      </w:r>
      <w:r w:rsidR="002B4984">
        <w:instrText xml:space="preserve"> REF _Ref380845657 \h  \* MERGEFORMAT </w:instrText>
      </w:r>
      <w:r w:rsidR="002B4984">
        <w:fldChar w:fldCharType="separate"/>
      </w:r>
      <w:r w:rsidR="00E43816" w:rsidRPr="00E63C16">
        <w:t xml:space="preserve">Figure </w:t>
      </w:r>
      <w:r w:rsidR="00E43816">
        <w:rPr>
          <w:noProof/>
        </w:rPr>
        <w:t>18</w:t>
      </w:r>
      <w:r w:rsidR="002B4984">
        <w:fldChar w:fldCharType="end"/>
      </w:r>
      <w:r w:rsidRPr="00E63C16">
        <w:t>) for cod (</w:t>
      </w:r>
      <w:r w:rsidRPr="00E63C16">
        <w:rPr>
          <w:i/>
        </w:rPr>
        <w:t>Maccullochella</w:t>
      </w:r>
      <w:r w:rsidRPr="00E63C16">
        <w:t xml:space="preserve"> spp.) larvae. Any additional replication beyond this point does not result in a significant increase in the likelihood of detecting the spawning response. The current Category 1 method is for (three drift nets per site </w:t>
      </w:r>
      <w:r w:rsidR="003B1026" w:rsidRPr="00E63C16">
        <w:fldChar w:fldCharType="begin"/>
      </w:r>
      <w:r w:rsidRPr="00E63C16">
        <w:instrText xml:space="preserve"> ADDIN EN.CITE &lt;EndNote&gt;&lt;Cite&gt;&lt;Author&gt;Hale&lt;/Author&gt;&lt;Year&gt;2013&lt;/Year&gt;&lt;RecNum&gt;3486&lt;/RecNum&gt;&lt;DisplayText&gt;(Hale, Stoffels&lt;style face="italic"&gt; et al.&lt;/style&gt; 2013)&lt;/DisplayText&gt;&lt;record&gt;&lt;rec-number&gt;3486&lt;/rec-number&gt;&lt;foreign-keys&gt;&lt;key app="EN" db-id="vxxvsda2b05fxpeaw2dp552mtrd5trxdrf0s"&gt;3486&lt;/key&gt;&lt;/foreign-keys&gt;&lt;ref-type name="Book"&gt;6&lt;/ref-type&gt;&lt;contributors&gt;&lt;authors&gt;&lt;author&gt;Hale, J., &lt;/author&gt;&lt;author&gt;Stoffels, R., &lt;/author&gt;&lt;author&gt;Butcher, R., &lt;/author&gt;&lt;author&gt;Shackleton, M.,&lt;/author&gt;&lt;author&gt;Brooks, S. &lt;/author&gt;&lt;author&gt;Gawne, B. &lt;/author&gt;&lt;/authors&gt;&lt;/contributors&gt;&lt;titles&gt;&lt;title&gt;Commonwealth Environmental Water Office Long Term Intervention Monitoring Project - Standard Methods. Final Report prepared for Commonwealth Environmental Water Office &lt;/title&gt;&lt;secondary-title&gt;&amp;#xD;&lt;/secondary-title&gt;&lt;/titles&gt;&lt;pages&gt;182&lt;/pages&gt;&lt;volume&gt;29.2/2014&lt;/volume&gt;&lt;dates&gt;&lt;year&gt;2013&lt;/year&gt;&lt;/dates&gt;&lt;pub-location&gt;Wodonga&lt;/pub-location&gt;&lt;publisher&gt;The Murray-Darling Freshwater Research Centre&lt;/publisher&gt;&lt;urls&gt;&lt;/urls&gt;&lt;/record&gt;&lt;/Cite&gt;&lt;/EndNote&gt;</w:instrText>
      </w:r>
      <w:r w:rsidR="003B1026" w:rsidRPr="00E63C16">
        <w:fldChar w:fldCharType="separate"/>
      </w:r>
      <w:r w:rsidRPr="00E63C16">
        <w:rPr>
          <w:noProof/>
        </w:rPr>
        <w:t>(</w:t>
      </w:r>
      <w:hyperlink w:anchor="_ENREF_40" w:tooltip="Hale, 2013 #3486" w:history="1">
        <w:r w:rsidR="0084200E" w:rsidRPr="00E63C16">
          <w:rPr>
            <w:noProof/>
          </w:rPr>
          <w:t>Hale, Stoffels</w:t>
        </w:r>
        <w:r w:rsidR="0084200E" w:rsidRPr="00E63C16">
          <w:rPr>
            <w:i/>
            <w:noProof/>
          </w:rPr>
          <w:t xml:space="preserve"> et al.</w:t>
        </w:r>
        <w:r w:rsidR="0084200E" w:rsidRPr="00E63C16">
          <w:rPr>
            <w:noProof/>
          </w:rPr>
          <w:t xml:space="preserve"> 2013</w:t>
        </w:r>
      </w:hyperlink>
      <w:r w:rsidRPr="00E63C16">
        <w:rPr>
          <w:noProof/>
        </w:rPr>
        <w:t>)</w:t>
      </w:r>
      <w:r w:rsidR="003B1026" w:rsidRPr="00E63C16">
        <w:fldChar w:fldCharType="end"/>
      </w:r>
      <w:r w:rsidRPr="00E63C16">
        <w:t xml:space="preserve"> and based on our analysis this level of effort would not have sufficient power to detect the presence of larval cod with a desired level of confidence. We therefore need to increase the sampling intensity at all sites (</w:t>
      </w:r>
      <w:r w:rsidR="00EC2DCA">
        <w:t>Category 1</w:t>
      </w:r>
      <w:r w:rsidRPr="00E63C16">
        <w:t xml:space="preserve"> and </w:t>
      </w:r>
      <w:r w:rsidR="004477DB">
        <w:t>S</w:t>
      </w:r>
      <w:r w:rsidR="00243098">
        <w:t xml:space="preserve">elected </w:t>
      </w:r>
      <w:r w:rsidR="004477DB">
        <w:t>A</w:t>
      </w:r>
      <w:r w:rsidR="00243098">
        <w:t>rea</w:t>
      </w:r>
      <w:r w:rsidRPr="00E63C16">
        <w:t xml:space="preserve"> sites) from three nets to eight nets in order to maximise the effectiveness of our sampling effort.  </w:t>
      </w:r>
    </w:p>
    <w:p w14:paraId="28E7761C" w14:textId="77777777" w:rsidR="004B0AF2" w:rsidRPr="00E63C16" w:rsidRDefault="004B0AF2" w:rsidP="004B0AF2">
      <w:pPr>
        <w:rPr>
          <w:rFonts w:cs="Calibri"/>
        </w:rPr>
      </w:pPr>
      <w:r w:rsidRPr="00E63C16">
        <w:rPr>
          <w:rFonts w:cs="Calibri"/>
          <w:noProof/>
          <w:lang w:eastAsia="en-AU"/>
        </w:rPr>
        <w:drawing>
          <wp:inline distT="0" distB="0" distL="0" distR="0" wp14:anchorId="28E78860" wp14:editId="28E78861">
            <wp:extent cx="3567849" cy="2737104"/>
            <wp:effectExtent l="12192" t="6096" r="8344" b="0"/>
            <wp:docPr id="86"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28E7761D" w14:textId="77777777" w:rsidR="004B0AF2" w:rsidRPr="00E63C16" w:rsidRDefault="004B0AF2" w:rsidP="004B0AF2">
      <w:pPr>
        <w:pStyle w:val="Caption"/>
      </w:pPr>
      <w:bookmarkStart w:id="136" w:name="_Ref380845657"/>
      <w:bookmarkStart w:id="137" w:name="_Toc385495316"/>
      <w:r w:rsidRPr="00E63C16">
        <w:t xml:space="preserve">Figure </w:t>
      </w:r>
      <w:r w:rsidR="003B1026">
        <w:fldChar w:fldCharType="begin"/>
      </w:r>
      <w:r w:rsidR="00E2155D">
        <w:instrText xml:space="preserve"> SEQ Figure \* ARABIC </w:instrText>
      </w:r>
      <w:r w:rsidR="003B1026">
        <w:fldChar w:fldCharType="separate"/>
      </w:r>
      <w:r w:rsidR="00E43816">
        <w:rPr>
          <w:noProof/>
        </w:rPr>
        <w:t>18</w:t>
      </w:r>
      <w:r w:rsidR="003B1026">
        <w:rPr>
          <w:noProof/>
        </w:rPr>
        <w:fldChar w:fldCharType="end"/>
      </w:r>
      <w:bookmarkEnd w:id="136"/>
      <w:r w:rsidRPr="00E63C16">
        <w:t>. Detection probability of larval cod, where P is the probability of detecting cod (</w:t>
      </w:r>
      <w:r w:rsidRPr="00E63C16">
        <w:rPr>
          <w:i/>
        </w:rPr>
        <w:t xml:space="preserve">Maccullochella </w:t>
      </w:r>
      <w:r w:rsidRPr="00E63C16">
        <w:t>spp.) larvae when present at a site, using n larval drift nets</w:t>
      </w:r>
      <w:r>
        <w:t>.</w:t>
      </w:r>
      <w:bookmarkEnd w:id="137"/>
    </w:p>
    <w:p w14:paraId="28E7761E" w14:textId="77777777" w:rsidR="004B0AF2" w:rsidRPr="00E63C16" w:rsidRDefault="004B0AF2" w:rsidP="004B0AF2">
      <w:pPr>
        <w:rPr>
          <w:b/>
        </w:rPr>
      </w:pPr>
    </w:p>
    <w:p w14:paraId="28E7761F" w14:textId="77777777" w:rsidR="004B0AF2" w:rsidRPr="00E63C16" w:rsidRDefault="004B0AF2" w:rsidP="004B0AF2">
      <w:pPr>
        <w:pStyle w:val="Heading4"/>
        <w:rPr>
          <w:rFonts w:eastAsia="Calibri"/>
        </w:rPr>
      </w:pPr>
      <w:r w:rsidRPr="00E63C16">
        <w:rPr>
          <w:rFonts w:eastAsia="Calibri"/>
        </w:rPr>
        <w:t>Sample design</w:t>
      </w:r>
    </w:p>
    <w:p w14:paraId="28E77620" w14:textId="77777777" w:rsidR="004B0AF2" w:rsidRPr="004B0AF2" w:rsidRDefault="004B0AF2" w:rsidP="004B0AF2">
      <w:pPr>
        <w:pStyle w:val="BodyText10"/>
        <w:rPr>
          <w:rStyle w:val="Heading4Char"/>
          <w:rFonts w:eastAsia="Calibri"/>
          <w:b w:val="0"/>
          <w:bCs w:val="0"/>
          <w:i w:val="0"/>
          <w:szCs w:val="22"/>
        </w:rPr>
      </w:pPr>
      <w:r w:rsidRPr="004B0AF2">
        <w:rPr>
          <w:rStyle w:val="Heading4Char"/>
          <w:rFonts w:eastAsia="Calibri"/>
          <w:b w:val="0"/>
          <w:bCs w:val="0"/>
          <w:i w:val="0"/>
          <w:szCs w:val="22"/>
        </w:rPr>
        <w:t xml:space="preserve">Category 1 larval fish sampling will be conducted in the Carrathool zone  at three in-channel sites as per the standard methods outlined by </w:t>
      </w:r>
      <w:r w:rsidR="003B1026" w:rsidRPr="004B0AF2">
        <w:rPr>
          <w:rStyle w:val="Heading4Char"/>
          <w:rFonts w:eastAsia="Calibri"/>
          <w:b w:val="0"/>
          <w:bCs w:val="0"/>
          <w:i w:val="0"/>
          <w:szCs w:val="22"/>
        </w:rPr>
        <w:fldChar w:fldCharType="begin"/>
      </w:r>
      <w:r w:rsidRPr="004B0AF2">
        <w:rPr>
          <w:rStyle w:val="Heading4Char"/>
          <w:rFonts w:eastAsia="Calibri"/>
          <w:b w:val="0"/>
          <w:bCs w:val="0"/>
          <w:i w:val="0"/>
          <w:szCs w:val="22"/>
        </w:rPr>
        <w:instrText xml:space="preserve"> ADDIN EN.CITE &lt;EndNote&gt;&lt;Cite&gt;&lt;Author&gt;Hale&lt;/Author&gt;&lt;Year&gt;2014&lt;/Year&gt;&lt;RecNum&gt;3545&lt;/RecNum&gt;&lt;DisplayText&gt;(Hale, R.&lt;style face="italic"&gt; et al.&lt;/style&gt; 2014)&lt;/DisplayText&gt;&lt;record&gt;&lt;rec-number&gt;3545&lt;/rec-number&gt;&lt;foreign-keys&gt;&lt;key app="EN" db-id="vxxvsda2b05fxpeaw2dp552mtrd5trxdrf0s"&gt;3545&lt;/key&gt;&lt;/foreign-keys&gt;&lt;ref-type name="Report"&gt;27&lt;/ref-type&gt;&lt;contributors&gt;&lt;authors&gt;&lt;author&gt;Hale, J.&lt;/author&gt;&lt;author&gt;Stoffels. R.&lt;/author&gt;&lt;author&gt;Butcher, R.&lt;/author&gt;&lt;author&gt;Shackleton, M.&lt;/author&gt;&lt;author&gt;Brooks, S.&lt;/author&gt;&lt;author&gt;Gawne, B.&lt;/author&gt;&lt;/authors&gt;&lt;/contributors&gt;&lt;titles&gt;&lt;title&gt;Commonwealth Environmental Water Office Long Term Intervention Monitoring Project - Standard Methods.&lt;/title&gt;&lt;secondary-title&gt;Final report prepared for the Commonwealth Environmental Water Office by the Murray-Darling Freshwater Research Centre, MDFRC Publication 29.2/2014&lt;/secondary-title&gt;&lt;/titles&gt;&lt;dates&gt;&lt;year&gt;2014&lt;/year&gt;&lt;/dates&gt;&lt;urls&gt;&lt;/urls&gt;&lt;/record&gt;&lt;/Cite&gt;&lt;/EndNote&gt;</w:instrText>
      </w:r>
      <w:r w:rsidR="003B1026" w:rsidRPr="004B0AF2">
        <w:rPr>
          <w:rStyle w:val="Heading4Char"/>
          <w:rFonts w:eastAsia="Calibri"/>
          <w:b w:val="0"/>
          <w:bCs w:val="0"/>
          <w:i w:val="0"/>
          <w:szCs w:val="22"/>
        </w:rPr>
        <w:fldChar w:fldCharType="separate"/>
      </w:r>
      <w:r w:rsidRPr="004B0AF2">
        <w:rPr>
          <w:rStyle w:val="Heading4Char"/>
          <w:rFonts w:eastAsia="Calibri"/>
          <w:b w:val="0"/>
          <w:bCs w:val="0"/>
          <w:i w:val="0"/>
          <w:szCs w:val="22"/>
        </w:rPr>
        <w:t>(</w:t>
      </w:r>
      <w:hyperlink w:anchor="_ENREF_39" w:tooltip="Hale, 2014 #3545" w:history="1">
        <w:r w:rsidR="0084200E" w:rsidRPr="004B0AF2">
          <w:rPr>
            <w:rStyle w:val="Heading4Char"/>
            <w:rFonts w:eastAsia="Calibri"/>
            <w:b w:val="0"/>
            <w:bCs w:val="0"/>
            <w:i w:val="0"/>
            <w:szCs w:val="22"/>
          </w:rPr>
          <w:t>Hale, R. et al. 2014</w:t>
        </w:r>
      </w:hyperlink>
      <w:r w:rsidRPr="004B0AF2">
        <w:rPr>
          <w:rStyle w:val="Heading4Char"/>
          <w:rFonts w:eastAsia="Calibri"/>
          <w:b w:val="0"/>
          <w:bCs w:val="0"/>
          <w:i w:val="0"/>
          <w:szCs w:val="22"/>
        </w:rPr>
        <w:t>)</w:t>
      </w:r>
      <w:r w:rsidR="003B1026" w:rsidRPr="004B0AF2">
        <w:rPr>
          <w:rStyle w:val="Heading4Char"/>
          <w:rFonts w:eastAsia="Calibri"/>
          <w:b w:val="0"/>
          <w:bCs w:val="0"/>
          <w:i w:val="0"/>
          <w:szCs w:val="22"/>
        </w:rPr>
        <w:fldChar w:fldCharType="end"/>
      </w:r>
      <w:r w:rsidRPr="004B0AF2">
        <w:rPr>
          <w:rStyle w:val="Heading4Char"/>
          <w:rFonts w:eastAsia="Calibri"/>
          <w:b w:val="0"/>
          <w:bCs w:val="0"/>
          <w:i w:val="0"/>
          <w:szCs w:val="22"/>
        </w:rPr>
        <w:t xml:space="preserve">. Given the low probability of detecting the target species using the standard method alone (see above), we propose to increase the number of drift nets from three to eight at each in-channel site given that sites will be treated as replicates for </w:t>
      </w:r>
      <w:r w:rsidR="008637E1">
        <w:rPr>
          <w:rStyle w:val="Heading4Char"/>
          <w:rFonts w:eastAsia="Calibri"/>
          <w:b w:val="0"/>
          <w:bCs w:val="0"/>
          <w:i w:val="0"/>
          <w:szCs w:val="22"/>
        </w:rPr>
        <w:t>Selected Area</w:t>
      </w:r>
      <w:r w:rsidRPr="004B0AF2">
        <w:rPr>
          <w:rStyle w:val="Heading4Char"/>
          <w:rFonts w:eastAsia="Calibri"/>
          <w:b w:val="0"/>
          <w:bCs w:val="0"/>
          <w:i w:val="0"/>
          <w:szCs w:val="22"/>
        </w:rPr>
        <w:t xml:space="preserve"> evaluations rather than pooled. The same design will be used to sample three channel sites in Narrandera zone. Each site will be sampled once per fortnight for </w:t>
      </w:r>
      <w:r w:rsidR="00D8581F">
        <w:rPr>
          <w:rStyle w:val="Heading4Char"/>
          <w:rFonts w:eastAsia="Calibri"/>
          <w:b w:val="0"/>
          <w:bCs w:val="0"/>
          <w:i w:val="0"/>
          <w:szCs w:val="22"/>
        </w:rPr>
        <w:t xml:space="preserve">three </w:t>
      </w:r>
      <w:r w:rsidRPr="004B0AF2">
        <w:rPr>
          <w:rStyle w:val="Heading4Char"/>
          <w:rFonts w:eastAsia="Calibri"/>
          <w:b w:val="0"/>
          <w:bCs w:val="0"/>
          <w:i w:val="0"/>
          <w:szCs w:val="22"/>
        </w:rPr>
        <w:t>months each year (</w:t>
      </w:r>
      <w:r w:rsidR="00D8581F">
        <w:rPr>
          <w:rStyle w:val="Heading4Char"/>
          <w:rFonts w:eastAsia="Calibri"/>
          <w:b w:val="0"/>
          <w:bCs w:val="0"/>
          <w:i w:val="0"/>
          <w:szCs w:val="22"/>
        </w:rPr>
        <w:t xml:space="preserve">6 </w:t>
      </w:r>
      <w:r w:rsidRPr="004B0AF2">
        <w:rPr>
          <w:rStyle w:val="Heading4Char"/>
          <w:rFonts w:eastAsia="Calibri"/>
          <w:b w:val="0"/>
          <w:bCs w:val="0"/>
          <w:i w:val="0"/>
          <w:szCs w:val="22"/>
        </w:rPr>
        <w:t xml:space="preserve">trips) as per the standard methods </w:t>
      </w:r>
      <w:r w:rsidR="003B1026" w:rsidRPr="004B0AF2">
        <w:rPr>
          <w:rStyle w:val="Heading4Char"/>
          <w:rFonts w:eastAsia="Calibri"/>
          <w:b w:val="0"/>
          <w:bCs w:val="0"/>
          <w:i w:val="0"/>
          <w:szCs w:val="22"/>
        </w:rPr>
        <w:fldChar w:fldCharType="begin"/>
      </w:r>
      <w:r w:rsidRPr="004B0AF2">
        <w:rPr>
          <w:rStyle w:val="Heading4Char"/>
          <w:rFonts w:eastAsia="Calibri"/>
          <w:b w:val="0"/>
          <w:bCs w:val="0"/>
          <w:i w:val="0"/>
          <w:szCs w:val="22"/>
        </w:rPr>
        <w:instrText xml:space="preserve"> ADDIN EN.CITE &lt;EndNote&gt;&lt;Cite&gt;&lt;Author&gt;Hale&lt;/Author&gt;&lt;Year&gt;2014&lt;/Year&gt;&lt;RecNum&gt;3545&lt;/RecNum&gt;&lt;DisplayText&gt;(Hale, R.&lt;style face="italic"&gt; et al.&lt;/style&gt; 2014)&lt;/DisplayText&gt;&lt;record&gt;&lt;rec-number&gt;3545&lt;/rec-number&gt;&lt;foreign-keys&gt;&lt;key app="EN" db-id="vxxvsda2b05fxpeaw2dp552mtrd5trxdrf0s"&gt;3545&lt;/key&gt;&lt;/foreign-keys&gt;&lt;ref-type name="Report"&gt;27&lt;/ref-type&gt;&lt;contributors&gt;&lt;authors&gt;&lt;author&gt;Hale, J.&lt;/author&gt;&lt;author&gt;Stoffels. R.&lt;/author&gt;&lt;author&gt;Butcher, R.&lt;/author&gt;&lt;author&gt;Shackleton, M.&lt;/author&gt;&lt;author&gt;Brooks, S.&lt;/author&gt;&lt;author&gt;Gawne, B.&lt;/author&gt;&lt;/authors&gt;&lt;/contributors&gt;&lt;titles&gt;&lt;title&gt;Commonwealth Environmental Water Office Long Term Intervention Monitoring Project - Standard Methods.&lt;/title&gt;&lt;secondary-title&gt;Final report prepared for the Commonwealth Environmental Water Office by the Murray-Darling Freshwater Research Centre, MDFRC Publication 29.2/2014&lt;/secondary-title&gt;&lt;/titles&gt;&lt;dates&gt;&lt;year&gt;2014&lt;/year&gt;&lt;/dates&gt;&lt;urls&gt;&lt;/urls&gt;&lt;/record&gt;&lt;/Cite&gt;&lt;/EndNote&gt;</w:instrText>
      </w:r>
      <w:r w:rsidR="003B1026" w:rsidRPr="004B0AF2">
        <w:rPr>
          <w:rStyle w:val="Heading4Char"/>
          <w:rFonts w:eastAsia="Calibri"/>
          <w:b w:val="0"/>
          <w:bCs w:val="0"/>
          <w:i w:val="0"/>
          <w:szCs w:val="22"/>
        </w:rPr>
        <w:fldChar w:fldCharType="separate"/>
      </w:r>
      <w:r w:rsidRPr="004B0AF2">
        <w:rPr>
          <w:rStyle w:val="Heading4Char"/>
          <w:rFonts w:eastAsia="Calibri"/>
          <w:b w:val="0"/>
          <w:bCs w:val="0"/>
          <w:i w:val="0"/>
          <w:szCs w:val="22"/>
        </w:rPr>
        <w:t>(</w:t>
      </w:r>
      <w:hyperlink w:anchor="_ENREF_39" w:tooltip="Hale, 2014 #3545" w:history="1">
        <w:r w:rsidR="0084200E" w:rsidRPr="004B0AF2">
          <w:rPr>
            <w:rStyle w:val="Heading4Char"/>
            <w:rFonts w:eastAsia="Calibri"/>
            <w:b w:val="0"/>
            <w:bCs w:val="0"/>
            <w:i w:val="0"/>
            <w:szCs w:val="22"/>
          </w:rPr>
          <w:t>Hale, R. et al. 2014</w:t>
        </w:r>
      </w:hyperlink>
      <w:r w:rsidRPr="004B0AF2">
        <w:rPr>
          <w:rStyle w:val="Heading4Char"/>
          <w:rFonts w:eastAsia="Calibri"/>
          <w:b w:val="0"/>
          <w:bCs w:val="0"/>
          <w:i w:val="0"/>
          <w:szCs w:val="22"/>
        </w:rPr>
        <w:t>)</w:t>
      </w:r>
      <w:r w:rsidR="003B1026" w:rsidRPr="004B0AF2">
        <w:rPr>
          <w:rStyle w:val="Heading4Char"/>
          <w:rFonts w:eastAsia="Calibri"/>
          <w:b w:val="0"/>
          <w:bCs w:val="0"/>
          <w:i w:val="0"/>
          <w:szCs w:val="22"/>
        </w:rPr>
        <w:fldChar w:fldCharType="end"/>
      </w:r>
      <w:r w:rsidRPr="004B0AF2">
        <w:rPr>
          <w:rStyle w:val="Heading4Char"/>
          <w:rFonts w:eastAsia="Calibri"/>
          <w:b w:val="0"/>
          <w:bCs w:val="0"/>
          <w:i w:val="0"/>
          <w:szCs w:val="22"/>
        </w:rPr>
        <w:t xml:space="preserve"> and including the additions described above (eight larval drift nets per site instead of three).</w:t>
      </w:r>
    </w:p>
    <w:p w14:paraId="28E77621" w14:textId="77777777" w:rsidR="004B0AF2" w:rsidRPr="004B0AF2" w:rsidRDefault="004B0AF2" w:rsidP="00261D8B">
      <w:pPr>
        <w:pStyle w:val="Heading5"/>
        <w:rPr>
          <w:rFonts w:eastAsia="Calibri"/>
        </w:rPr>
      </w:pPr>
      <w:r w:rsidRPr="004B0AF2">
        <w:rPr>
          <w:rFonts w:eastAsia="Calibri"/>
        </w:rPr>
        <w:t>Larval drift</w:t>
      </w:r>
    </w:p>
    <w:p w14:paraId="28E77622" w14:textId="77777777" w:rsidR="004B0AF2" w:rsidRPr="004B0AF2" w:rsidRDefault="004B0AF2" w:rsidP="004B0AF2">
      <w:pPr>
        <w:pStyle w:val="BodyText10"/>
        <w:rPr>
          <w:rStyle w:val="Heading4Char"/>
          <w:rFonts w:eastAsia="Calibri"/>
          <w:b w:val="0"/>
          <w:bCs w:val="0"/>
          <w:i w:val="0"/>
          <w:szCs w:val="22"/>
        </w:rPr>
      </w:pPr>
      <w:r w:rsidRPr="004B0AF2">
        <w:rPr>
          <w:rStyle w:val="Heading4Char"/>
          <w:rFonts w:eastAsia="Calibri"/>
          <w:b w:val="0"/>
          <w:bCs w:val="0"/>
          <w:i w:val="0"/>
          <w:szCs w:val="22"/>
        </w:rPr>
        <w:t xml:space="preserve">Larval drift during periods of high discharge can occur over a large spatial extent </w:t>
      </w:r>
      <w:r w:rsidR="003B1026" w:rsidRPr="004B0AF2">
        <w:rPr>
          <w:rStyle w:val="Heading4Char"/>
          <w:rFonts w:eastAsia="Calibri"/>
          <w:b w:val="0"/>
          <w:bCs w:val="0"/>
          <w:i w:val="0"/>
          <w:szCs w:val="22"/>
        </w:rPr>
        <w:fldChar w:fldCharType="begin"/>
      </w:r>
      <w:r w:rsidRPr="004B0AF2">
        <w:rPr>
          <w:rStyle w:val="Heading4Char"/>
          <w:rFonts w:eastAsia="Calibri"/>
          <w:b w:val="0"/>
          <w:bCs w:val="0"/>
          <w:i w:val="0"/>
          <w:szCs w:val="22"/>
        </w:rPr>
        <w:instrText xml:space="preserve"> ADDIN EN.CITE &lt;EndNote&gt;&lt;Cite&gt;&lt;Author&gt;Gilligan&lt;/Author&gt;&lt;Year&gt;2003&lt;/Year&gt;&lt;RecNum&gt;3504&lt;/RecNum&gt;&lt;DisplayText&gt;(Gilligan and Schiller 2003)&lt;/DisplayText&gt;&lt;record&gt;&lt;rec-number&gt;3504&lt;/rec-number&gt;&lt;foreign-keys&gt;&lt;key app="EN" db-id="vxxvsda2b05fxpeaw2dp552mtrd5trxdrf0s"&gt;3504&lt;/key&gt;&lt;/foreign-keys&gt;&lt;ref-type name="Book"&gt;6&lt;/ref-type&gt;&lt;contributors&gt;&lt;authors&gt;&lt;author&gt;Gilligan, D. &lt;/author&gt;&lt;author&gt;Schiller, C.&lt;/author&gt;&lt;/authors&gt;&lt;/contributors&gt;&lt;titles&gt;&lt;title&gt;Downstream transport of larval and juvenile fish in the Murray River&lt;/title&gt;&lt;/titles&gt;&lt;dates&gt;&lt;year&gt;2003&lt;/year&gt;&lt;/dates&gt;&lt;publisher&gt;NSW Fisheries Office of Conservation&lt;/publisher&gt;&lt;urls&gt;&lt;/urls&gt;&lt;/record&gt;&lt;/Cite&gt;&lt;/EndNote&gt;</w:instrText>
      </w:r>
      <w:r w:rsidR="003B1026" w:rsidRPr="004B0AF2">
        <w:rPr>
          <w:rStyle w:val="Heading4Char"/>
          <w:rFonts w:eastAsia="Calibri"/>
          <w:b w:val="0"/>
          <w:bCs w:val="0"/>
          <w:i w:val="0"/>
          <w:szCs w:val="22"/>
        </w:rPr>
        <w:fldChar w:fldCharType="separate"/>
      </w:r>
      <w:r w:rsidRPr="004B0AF2">
        <w:rPr>
          <w:rStyle w:val="Heading4Char"/>
          <w:rFonts w:eastAsia="Calibri"/>
          <w:b w:val="0"/>
          <w:bCs w:val="0"/>
          <w:i w:val="0"/>
          <w:szCs w:val="22"/>
        </w:rPr>
        <w:t>(</w:t>
      </w:r>
      <w:hyperlink w:anchor="_ENREF_36" w:tooltip="Gilligan, 2003 #3504" w:history="1">
        <w:r w:rsidR="0084200E" w:rsidRPr="004B0AF2">
          <w:rPr>
            <w:rStyle w:val="Heading4Char"/>
            <w:rFonts w:eastAsia="Calibri"/>
            <w:b w:val="0"/>
            <w:bCs w:val="0"/>
            <w:i w:val="0"/>
            <w:szCs w:val="22"/>
          </w:rPr>
          <w:t>Gilligan and Schiller 2003</w:t>
        </w:r>
      </w:hyperlink>
      <w:r w:rsidRPr="004B0AF2">
        <w:rPr>
          <w:rStyle w:val="Heading4Char"/>
          <w:rFonts w:eastAsia="Calibri"/>
          <w:b w:val="0"/>
          <w:bCs w:val="0"/>
          <w:i w:val="0"/>
          <w:szCs w:val="22"/>
        </w:rPr>
        <w:t>)</w:t>
      </w:r>
      <w:r w:rsidR="003B1026" w:rsidRPr="004B0AF2">
        <w:rPr>
          <w:rStyle w:val="Heading4Char"/>
          <w:rFonts w:eastAsia="Calibri"/>
          <w:b w:val="0"/>
          <w:bCs w:val="0"/>
          <w:i w:val="0"/>
          <w:szCs w:val="22"/>
        </w:rPr>
        <w:fldChar w:fldCharType="end"/>
      </w:r>
      <w:r w:rsidRPr="004B0AF2">
        <w:rPr>
          <w:rStyle w:val="Heading4Char"/>
          <w:rFonts w:eastAsia="Calibri"/>
          <w:b w:val="0"/>
          <w:bCs w:val="0"/>
          <w:i w:val="0"/>
          <w:szCs w:val="22"/>
        </w:rPr>
        <w:t xml:space="preserve">. To compensate for long drifting distances in the Murrumbidgee (which has higher discharge then many of the other </w:t>
      </w:r>
      <w:r w:rsidR="007A0E03">
        <w:rPr>
          <w:rStyle w:val="Heading4Char"/>
          <w:rFonts w:eastAsia="Calibri"/>
          <w:b w:val="0"/>
          <w:bCs w:val="0"/>
          <w:i w:val="0"/>
          <w:szCs w:val="22"/>
        </w:rPr>
        <w:t>LTIM P</w:t>
      </w:r>
      <w:r w:rsidR="00D410BD">
        <w:rPr>
          <w:rStyle w:val="Heading4Char"/>
          <w:rFonts w:eastAsia="Calibri"/>
          <w:b w:val="0"/>
          <w:bCs w:val="0"/>
          <w:i w:val="0"/>
          <w:szCs w:val="22"/>
        </w:rPr>
        <w:t>roject</w:t>
      </w:r>
      <w:r w:rsidRPr="004B0AF2">
        <w:rPr>
          <w:rStyle w:val="Heading4Char"/>
          <w:rFonts w:eastAsia="Calibri"/>
          <w:b w:val="0"/>
          <w:bCs w:val="0"/>
          <w:i w:val="0"/>
          <w:szCs w:val="22"/>
        </w:rPr>
        <w:t xml:space="preserve"> </w:t>
      </w:r>
      <w:r w:rsidR="008637E1">
        <w:rPr>
          <w:rStyle w:val="Heading4Char"/>
          <w:rFonts w:eastAsia="Calibri"/>
          <w:b w:val="0"/>
          <w:bCs w:val="0"/>
          <w:i w:val="0"/>
          <w:szCs w:val="22"/>
        </w:rPr>
        <w:t>Selected Area</w:t>
      </w:r>
      <w:r w:rsidRPr="004B0AF2">
        <w:rPr>
          <w:rStyle w:val="Heading4Char"/>
          <w:rFonts w:eastAsia="Calibri"/>
          <w:b w:val="0"/>
          <w:bCs w:val="0"/>
          <w:i w:val="0"/>
          <w:szCs w:val="22"/>
        </w:rPr>
        <w:t>s), sites will be spaced to cover the greatest distance possible within each zone &gt; 25km</w:t>
      </w:r>
      <w:r w:rsidR="00447191">
        <w:rPr>
          <w:rStyle w:val="Heading4Char"/>
          <w:rFonts w:eastAsia="Calibri"/>
          <w:b w:val="0"/>
          <w:bCs w:val="0"/>
          <w:i w:val="0"/>
          <w:szCs w:val="22"/>
        </w:rPr>
        <w:t xml:space="preserve"> where practical</w:t>
      </w:r>
      <w:r w:rsidRPr="004B0AF2">
        <w:rPr>
          <w:rStyle w:val="Heading4Char"/>
          <w:rFonts w:eastAsia="Calibri"/>
          <w:b w:val="0"/>
          <w:bCs w:val="0"/>
          <w:i w:val="0"/>
          <w:szCs w:val="22"/>
        </w:rPr>
        <w:t>. In addition larval sites will be sampled in a downstream-upstream order on each sampling occasion to avoid the possibility of sampling the same water (and hence larvae from the same hatch) at each site.</w:t>
      </w:r>
    </w:p>
    <w:p w14:paraId="28E77623" w14:textId="77777777" w:rsidR="004B0AF2" w:rsidRPr="00574C46" w:rsidRDefault="004B0AF2" w:rsidP="004B0AF2">
      <w:pPr>
        <w:pStyle w:val="Heading4"/>
      </w:pPr>
      <w:r w:rsidRPr="00574C46">
        <w:t>Covariates</w:t>
      </w:r>
    </w:p>
    <w:p w14:paraId="28E77624" w14:textId="77777777" w:rsidR="004B0AF2" w:rsidRPr="00E63C16" w:rsidRDefault="004B0AF2" w:rsidP="004B0AF2">
      <w:pPr>
        <w:pStyle w:val="BodyText10"/>
      </w:pPr>
      <w:r w:rsidRPr="00E63C16">
        <w:t xml:space="preserve"> At each site and during all larval sampling events we will collect microcrustaceans chlorophyll a, nutrients and water quality data to enable linkages with ecosystem responses to environmental watering</w:t>
      </w:r>
      <w:r>
        <w:t>,</w:t>
      </w:r>
      <w:r w:rsidRPr="00E63C16">
        <w:t xml:space="preserve"> which can suggest whether larval survival was expected and </w:t>
      </w:r>
      <w:r w:rsidR="00C94949">
        <w:t xml:space="preserve">can </w:t>
      </w:r>
      <w:r w:rsidRPr="00E63C16">
        <w:t>be used to inform recruitment results.</w:t>
      </w:r>
    </w:p>
    <w:p w14:paraId="28E77625" w14:textId="77777777" w:rsidR="004B0AF2" w:rsidRPr="002869EE" w:rsidRDefault="00447191" w:rsidP="002869EE">
      <w:pPr>
        <w:pStyle w:val="Heading3"/>
        <w:rPr>
          <w:rFonts w:eastAsia="Calibri"/>
        </w:rPr>
      </w:pPr>
      <w:r>
        <w:rPr>
          <w:rFonts w:eastAsia="Calibri"/>
        </w:rPr>
        <w:t xml:space="preserve"> </w:t>
      </w:r>
      <w:r w:rsidR="004B0AF2" w:rsidRPr="002869EE">
        <w:rPr>
          <w:rFonts w:eastAsia="Calibri"/>
        </w:rPr>
        <w:t xml:space="preserve"> </w:t>
      </w:r>
      <w:bookmarkStart w:id="138" w:name="_Toc385495678"/>
      <w:r w:rsidR="004B0AF2" w:rsidRPr="002869EE">
        <w:rPr>
          <w:rFonts w:eastAsia="Calibri"/>
        </w:rPr>
        <w:t>Data analysis framework against evaluation questions</w:t>
      </w:r>
      <w:bookmarkEnd w:id="138"/>
    </w:p>
    <w:p w14:paraId="28E77626" w14:textId="77777777" w:rsidR="004B0AF2" w:rsidRPr="00E63C16" w:rsidRDefault="004B0AF2" w:rsidP="004B0AF2">
      <w:pPr>
        <w:pStyle w:val="BodyText10"/>
      </w:pPr>
      <w:r w:rsidRPr="00E63C16">
        <w:t>Dependent variables for analysis include:</w:t>
      </w:r>
    </w:p>
    <w:p w14:paraId="28E77627" w14:textId="77777777" w:rsidR="004B0AF2" w:rsidRPr="002869EE" w:rsidRDefault="004B0AF2" w:rsidP="00546CA2">
      <w:pPr>
        <w:pStyle w:val="BodyText10"/>
        <w:numPr>
          <w:ilvl w:val="0"/>
          <w:numId w:val="50"/>
        </w:numPr>
      </w:pPr>
      <w:r w:rsidRPr="002869EE">
        <w:t xml:space="preserve">Abundance of larvae, standardised to catch per unit effort (CPUE) (as required by standard methods), </w:t>
      </w:r>
    </w:p>
    <w:p w14:paraId="28E77628" w14:textId="77777777" w:rsidR="004B0AF2" w:rsidRPr="002869EE" w:rsidRDefault="004B0AF2" w:rsidP="00546CA2">
      <w:pPr>
        <w:pStyle w:val="BodyText10"/>
        <w:numPr>
          <w:ilvl w:val="0"/>
          <w:numId w:val="50"/>
        </w:numPr>
      </w:pPr>
      <w:r w:rsidRPr="002869EE">
        <w:t>Number of larvae captured per megalitre of water in drift nets and tows, and</w:t>
      </w:r>
    </w:p>
    <w:p w14:paraId="28E77629" w14:textId="77777777" w:rsidR="004B0AF2" w:rsidRDefault="004B0AF2" w:rsidP="00546CA2">
      <w:pPr>
        <w:pStyle w:val="BodyText10"/>
        <w:numPr>
          <w:ilvl w:val="0"/>
          <w:numId w:val="50"/>
        </w:numPr>
      </w:pPr>
      <w:r w:rsidRPr="002869EE">
        <w:t>Number of larvae per net night for light traps</w:t>
      </w:r>
      <w:r>
        <w:t>.</w:t>
      </w:r>
    </w:p>
    <w:p w14:paraId="28E7762A" w14:textId="77777777" w:rsidR="004B0AF2" w:rsidRPr="00E63C16" w:rsidRDefault="004B0AF2" w:rsidP="004B0AF2">
      <w:pPr>
        <w:pStyle w:val="BodyText10"/>
      </w:pPr>
      <w:r w:rsidRPr="00E63C16">
        <w:t>To identify the timing of spawning by periodic species in relation to targeted watering events daily age will be determined for larvae captured from periodic species (golden and silver perch) to provide direct linkages with water delivery (hatch date). In addition, a before-after, control-impact (BACI) design will be used to identify periodic species responses to the timing of environmental flow delivery</w:t>
      </w:r>
      <w:r>
        <w:t>.</w:t>
      </w:r>
      <w:r w:rsidRPr="00E63C16">
        <w:t xml:space="preserve"> </w:t>
      </w:r>
    </w:p>
    <w:p w14:paraId="28E7762B" w14:textId="77777777" w:rsidR="004B0AF2" w:rsidRPr="00E63C16" w:rsidRDefault="004B0AF2" w:rsidP="004B0AF2">
      <w:pPr>
        <w:pStyle w:val="BodyText10"/>
      </w:pPr>
      <w:r w:rsidRPr="00E63C16">
        <w:t>To determine the timing of spawning relative to season, and to examine species-specific spawning responses to targeted flows for equilibrium and opportunistic species, a change point analysis will be used to identify periods of significant change in the abundance of larvae.</w:t>
      </w:r>
    </w:p>
    <w:p w14:paraId="28E7762C" w14:textId="77777777" w:rsidR="004B0AF2" w:rsidRPr="00E63C16" w:rsidRDefault="004B0AF2" w:rsidP="004B0AF2">
      <w:pPr>
        <w:pStyle w:val="BodyText10"/>
      </w:pPr>
      <w:r w:rsidRPr="00E63C16">
        <w:t xml:space="preserve">To examine the effect of multiple water indices on larval fish abundance (likely equilibrium and opportunistic species), a Generalized Linear Regression modelling approach will be used. Using a model selection approach enables quantification of the magnitude and direction of change in larval fish abundance driven by key covariates including water temperature, discharge and water level.  </w:t>
      </w:r>
    </w:p>
    <w:p w14:paraId="28E7762D" w14:textId="77777777" w:rsidR="004B0AF2" w:rsidRPr="00E63C16" w:rsidRDefault="004B0AF2" w:rsidP="004B0AF2">
      <w:pPr>
        <w:spacing w:after="0" w:line="240" w:lineRule="auto"/>
      </w:pPr>
    </w:p>
    <w:p w14:paraId="28E7762E" w14:textId="77777777" w:rsidR="004B0AF2" w:rsidRPr="00E63C16" w:rsidRDefault="004B0AF2" w:rsidP="004B0AF2">
      <w:pPr>
        <w:spacing w:after="0" w:line="240" w:lineRule="auto"/>
      </w:pPr>
      <w:r w:rsidRPr="00E63C16">
        <w:br w:type="page"/>
      </w:r>
    </w:p>
    <w:p w14:paraId="28E7762F" w14:textId="77777777" w:rsidR="00C218A3" w:rsidRPr="00E63C16" w:rsidRDefault="00C218A3" w:rsidP="004B0AF2">
      <w:pPr>
        <w:pStyle w:val="Heading2"/>
      </w:pPr>
      <w:r w:rsidRPr="00E63C16">
        <w:t xml:space="preserve"> </w:t>
      </w:r>
      <w:bookmarkStart w:id="139" w:name="_Toc385495679"/>
      <w:bookmarkStart w:id="140" w:name="_Toc391976364"/>
      <w:r w:rsidRPr="00E63C16">
        <w:t>Wetland fish communities</w:t>
      </w:r>
      <w:bookmarkEnd w:id="139"/>
      <w:bookmarkEnd w:id="140"/>
    </w:p>
    <w:p w14:paraId="28E77630" w14:textId="77777777" w:rsidR="00C218A3" w:rsidRPr="00E63C16" w:rsidRDefault="00C218A3" w:rsidP="00C66C36">
      <w:pPr>
        <w:pStyle w:val="BodyText10"/>
      </w:pPr>
      <w:r w:rsidRPr="00E63C16">
        <w:t>Historically, small-bodied fish species such as the Murray hardyhead (</w:t>
      </w:r>
      <w:r w:rsidRPr="00E63C16">
        <w:rPr>
          <w:i/>
        </w:rPr>
        <w:t>Craterocephalus fluviatilis</w:t>
      </w:r>
      <w:r w:rsidRPr="00E63C16">
        <w:t>), Olive perchlet (</w:t>
      </w:r>
      <w:r w:rsidRPr="00E63C16">
        <w:rPr>
          <w:i/>
        </w:rPr>
        <w:t>Ambassis agassizi</w:t>
      </w:r>
      <w:r w:rsidRPr="00E63C16">
        <w:t>), Southern pygmy perch (</w:t>
      </w:r>
      <w:r w:rsidRPr="00E63C16">
        <w:rPr>
          <w:i/>
        </w:rPr>
        <w:t>Nannoperca australis</w:t>
      </w:r>
      <w:r w:rsidRPr="00E63C16">
        <w:t>) and southern purple spotted gudgeon (</w:t>
      </w:r>
      <w:r w:rsidRPr="00E63C16">
        <w:rPr>
          <w:i/>
        </w:rPr>
        <w:t>Mogurdna adspersa</w:t>
      </w:r>
      <w:r w:rsidRPr="00E63C16">
        <w:t xml:space="preserve">) utilised wetland habitats of the Murrumbidgee River </w:t>
      </w:r>
      <w:r w:rsidR="003B1026" w:rsidRPr="00E63C16">
        <w:fldChar w:fldCharType="begin"/>
      </w:r>
      <w:r w:rsidRPr="00E63C16">
        <w:instrText xml:space="preserve"> ADDIN EN.CITE &lt;EndNote&gt;&lt;Cite&gt;&lt;Author&gt;Anderson&lt;/Author&gt;&lt;Year&gt;1915&lt;/Year&gt;&lt;RecNum&gt;3294&lt;/RecNum&gt;&lt;DisplayText&gt;(Anderson 1915)&lt;/DisplayText&gt;&lt;record&gt;&lt;rec-number&gt;3294&lt;/rec-number&gt;&lt;foreign-keys&gt;&lt;key app="EN" db-id="vxxvsda2b05fxpeaw2dp552mtrd5trxdrf0s"&gt;3294&lt;/key&gt;&lt;/foreign-keys&gt;&lt;ref-type name="Journal Article"&gt;17&lt;/ref-type&gt;&lt;contributors&gt;&lt;authors&gt;&lt;author&gt;Anderson, H. K. &lt;/author&gt;&lt;/authors&gt;&lt;/contributors&gt;&lt;titles&gt;&lt;title&gt;Rescue Operations on the Murrumbidgee River&lt;/title&gt;&lt;secondary-title&gt;The Australian Zoologist&lt;/secondary-title&gt;&lt;/titles&gt;&lt;periodical&gt;&lt;full-title&gt;The Australian Zoologist&lt;/full-title&gt;&lt;/periodical&gt;&lt;pages&gt;157-160&lt;/pages&gt;&lt;volume&gt;1&lt;/volume&gt;&lt;dates&gt;&lt;year&gt;1915&lt;/year&gt;&lt;/dates&gt;&lt;urls&gt;&lt;/urls&gt;&lt;/record&gt;&lt;/Cite&gt;&lt;/EndNote&gt;</w:instrText>
      </w:r>
      <w:r w:rsidR="003B1026" w:rsidRPr="00E63C16">
        <w:fldChar w:fldCharType="separate"/>
      </w:r>
      <w:r w:rsidRPr="00E63C16">
        <w:rPr>
          <w:noProof/>
        </w:rPr>
        <w:t>(</w:t>
      </w:r>
      <w:hyperlink w:anchor="_ENREF_2" w:tooltip="Anderson, 1915 #3294" w:history="1">
        <w:r w:rsidR="0084200E" w:rsidRPr="00E63C16">
          <w:rPr>
            <w:noProof/>
          </w:rPr>
          <w:t>Anderson 1915</w:t>
        </w:r>
      </w:hyperlink>
      <w:r w:rsidRPr="00E63C16">
        <w:rPr>
          <w:noProof/>
        </w:rPr>
        <w:t>)</w:t>
      </w:r>
      <w:r w:rsidR="003B1026" w:rsidRPr="00E63C16">
        <w:fldChar w:fldCharType="end"/>
      </w:r>
      <w:r w:rsidRPr="00E63C16">
        <w:t xml:space="preserve">. These species presumably moved into wetlands during connection (high flows and floods), taking advantage of the highly productive wetland nursery habitats to spawn and recruit, and successfully re-colonised in-channel habitats during re-connection to the main channel. The change to flow variability within the Murrumbidgee River has led to a major decline in the frequency of reconnections between the Murrumbidgee River and connected wetlands as well as a decline in water permanence, which is one of the primary causes of major declines of many native fish species. </w:t>
      </w:r>
    </w:p>
    <w:p w14:paraId="28E77631" w14:textId="77777777" w:rsidR="00C5644D" w:rsidRDefault="00C218A3" w:rsidP="00C66C36">
      <w:pPr>
        <w:pStyle w:val="BodyText10"/>
      </w:pPr>
      <w:r w:rsidRPr="00E63C16">
        <w:t xml:space="preserve">Prior to major regulation of the Murrumbidgee River, many native fish species utilised off-channel habitats such as wetlands and floodplains due to the increased habitat diversity and food availability that these habitats provide </w:t>
      </w:r>
      <w:r w:rsidR="003B1026" w:rsidRPr="00E63C16">
        <w:fldChar w:fldCharType="begin"/>
      </w:r>
      <w:r w:rsidRPr="00E63C16">
        <w:instrText xml:space="preserve"> ADDIN EN.CITE &lt;EndNote&gt;&lt;Cite&gt;&lt;Author&gt;Lyon&lt;/Author&gt;&lt;Year&gt;2010&lt;/Year&gt;&lt;RecNum&gt;3377&lt;/RecNum&gt;&lt;DisplayText&gt;(Lyon, Stuart&lt;style face="italic"&gt; et al.&lt;/style&gt; 2010)&lt;/DisplayText&gt;&lt;record&gt;&lt;rec-number&gt;3377&lt;/rec-number&gt;&lt;foreign-keys&gt;&lt;key app="EN" db-id="vxxvsda2b05fxpeaw2dp552mtrd5trxdrf0s"&gt;3377&lt;/key&gt;&lt;/foreign-keys&gt;&lt;ref-type name="Journal Article"&gt;17&lt;/ref-type&gt;&lt;contributors&gt;&lt;authors&gt;&lt;author&gt;Lyon, J.&lt;/author&gt;&lt;author&gt;Stuart, I.&lt;/author&gt;&lt;author&gt;Ramsey, D.&lt;/author&gt;&lt;author&gt;O’Mahony, J.&lt;/author&gt;&lt;/authors&gt;&lt;/contributors&gt;&lt;titles&gt;&lt;title&gt;The effect of water level on lateral movements of fish between river and off-channel habitats and implications for management&lt;/title&gt;&lt;secondary-title&gt;Marine and Freshwater Research&lt;/secondary-title&gt;&lt;/titles&gt;&lt;periodical&gt;&lt;full-title&gt;Marine and Freshwater Research&lt;/full-title&gt;&lt;/periodical&gt;&lt;pages&gt;271-278&lt;/pages&gt;&lt;volume&gt;61&lt;/volume&gt;&lt;number&gt;3&lt;/number&gt;&lt;keywords&gt;&lt;keyword&gt;Australia, carp gudgeon, floodplain, Murray River.&lt;/keyword&gt;&lt;/keywords&gt;&lt;dates&gt;&lt;year&gt;2010&lt;/year&gt;&lt;/dates&gt;&lt;urls&gt;&lt;related-urls&gt;&lt;url&gt;http://www.publish.csiro.au/paper/MF08246&lt;/url&gt;&lt;/related-urls&gt;&lt;/urls&gt;&lt;electronic-resource-num&gt;http://dx.doi.org/10.1071/MF08246&lt;/electronic-resource-num&gt;&lt;/record&gt;&lt;/Cite&gt;&lt;/EndNote&gt;</w:instrText>
      </w:r>
      <w:r w:rsidR="003B1026" w:rsidRPr="00E63C16">
        <w:fldChar w:fldCharType="separate"/>
      </w:r>
      <w:r w:rsidRPr="00E63C16">
        <w:rPr>
          <w:noProof/>
        </w:rPr>
        <w:t>(</w:t>
      </w:r>
      <w:hyperlink w:anchor="_ENREF_70" w:tooltip="Lyon, 2010 #3377" w:history="1">
        <w:r w:rsidR="0084200E" w:rsidRPr="00E63C16">
          <w:rPr>
            <w:noProof/>
          </w:rPr>
          <w:t>Lyon, Stuart</w:t>
        </w:r>
        <w:r w:rsidR="0084200E" w:rsidRPr="00E63C16">
          <w:rPr>
            <w:i/>
            <w:noProof/>
          </w:rPr>
          <w:t xml:space="preserve"> et al.</w:t>
        </w:r>
        <w:r w:rsidR="0084200E" w:rsidRPr="00E63C16">
          <w:rPr>
            <w:noProof/>
          </w:rPr>
          <w:t xml:space="preserve"> 2010</w:t>
        </w:r>
      </w:hyperlink>
      <w:r w:rsidRPr="00E63C16">
        <w:rPr>
          <w:noProof/>
        </w:rPr>
        <w:t>)</w:t>
      </w:r>
      <w:r w:rsidR="003B1026" w:rsidRPr="00E63C16">
        <w:fldChar w:fldCharType="end"/>
      </w:r>
      <w:r w:rsidRPr="00E63C16">
        <w:rPr>
          <w:i/>
        </w:rPr>
        <w:t xml:space="preserve">. </w:t>
      </w:r>
      <w:r w:rsidRPr="00E63C16">
        <w:t xml:space="preserve">Small-bodied native fish actively moved into wetland habitats upon commencement of filling </w:t>
      </w:r>
      <w:r w:rsidR="003B1026" w:rsidRPr="00E63C16">
        <w:fldChar w:fldCharType="begin"/>
      </w:r>
      <w:r w:rsidRPr="00E63C16">
        <w:instrText xml:space="preserve"> ADDIN EN.CITE &lt;EndNote&gt;&lt;Cite&gt;&lt;Author&gt;Lyon&lt;/Author&gt;&lt;Year&gt;2010&lt;/Year&gt;&lt;RecNum&gt;3377&lt;/RecNum&gt;&lt;DisplayText&gt;(Lyon, Stuart&lt;style face="italic"&gt; et al.&lt;/style&gt; 2010)&lt;/DisplayText&gt;&lt;record&gt;&lt;rec-number&gt;3377&lt;/rec-number&gt;&lt;foreign-keys&gt;&lt;key app="EN" db-id="vxxvsda2b05fxpeaw2dp552mtrd5trxdrf0s"&gt;3377&lt;/key&gt;&lt;/foreign-keys&gt;&lt;ref-type name="Journal Article"&gt;17&lt;/ref-type&gt;&lt;contributors&gt;&lt;authors&gt;&lt;author&gt;Lyon, J.&lt;/author&gt;&lt;author&gt;Stuart, I.&lt;/author&gt;&lt;author&gt;Ramsey, D.&lt;/author&gt;&lt;author&gt;O’Mahony, J.&lt;/author&gt;&lt;/authors&gt;&lt;/contributors&gt;&lt;titles&gt;&lt;title&gt;The effect of water level on lateral movements of fish between river and off-channel habitats and implications for management&lt;/title&gt;&lt;secondary-title&gt;Marine and Freshwater Research&lt;/secondary-title&gt;&lt;/titles&gt;&lt;periodical&gt;&lt;full-title&gt;Marine and Freshwater Research&lt;/full-title&gt;&lt;/periodical&gt;&lt;pages&gt;271-278&lt;/pages&gt;&lt;volume&gt;61&lt;/volume&gt;&lt;number&gt;3&lt;/number&gt;&lt;keywords&gt;&lt;keyword&gt;Australia, carp gudgeon, floodplain, Murray River.&lt;/keyword&gt;&lt;/keywords&gt;&lt;dates&gt;&lt;year&gt;2010&lt;/year&gt;&lt;/dates&gt;&lt;urls&gt;&lt;related-urls&gt;&lt;url&gt;http://www.publish.csiro.au/paper/MF08246&lt;/url&gt;&lt;/related-urls&gt;&lt;/urls&gt;&lt;electronic-resource-num&gt;http://dx.doi.org/10.1071/MF08246&lt;/electronic-resource-num&gt;&lt;/record&gt;&lt;/Cite&gt;&lt;/EndNote&gt;</w:instrText>
      </w:r>
      <w:r w:rsidR="003B1026" w:rsidRPr="00E63C16">
        <w:fldChar w:fldCharType="separate"/>
      </w:r>
      <w:r w:rsidRPr="00E63C16">
        <w:rPr>
          <w:noProof/>
        </w:rPr>
        <w:t>(</w:t>
      </w:r>
      <w:hyperlink w:anchor="_ENREF_70" w:tooltip="Lyon, 2010 #3377" w:history="1">
        <w:r w:rsidR="0084200E" w:rsidRPr="00E63C16">
          <w:rPr>
            <w:noProof/>
          </w:rPr>
          <w:t>Lyon, Stuart</w:t>
        </w:r>
        <w:r w:rsidR="0084200E" w:rsidRPr="00E63C16">
          <w:rPr>
            <w:i/>
            <w:noProof/>
          </w:rPr>
          <w:t xml:space="preserve"> et al.</w:t>
        </w:r>
        <w:r w:rsidR="0084200E" w:rsidRPr="00E63C16">
          <w:rPr>
            <w:noProof/>
          </w:rPr>
          <w:t xml:space="preserve"> 2010</w:t>
        </w:r>
      </w:hyperlink>
      <w:r w:rsidRPr="00E63C16">
        <w:rPr>
          <w:noProof/>
        </w:rPr>
        <w:t>)</w:t>
      </w:r>
      <w:r w:rsidR="003B1026" w:rsidRPr="00E63C16">
        <w:fldChar w:fldCharType="end"/>
      </w:r>
      <w:r w:rsidRPr="00E63C16">
        <w:t xml:space="preserve"> and used this habitat to successfully spawn and support larval development and recruitment. Environmental watering in the Murrumbidgee to fill mid-Murrumbidgee wetlands will introduce flow variability into the mid-Murrumbidgee region, allowing for native fish species to spawn and reproduce in a productive wetland environment and also disperse via the main channel.  </w:t>
      </w:r>
      <w:r w:rsidR="00C5644D" w:rsidRPr="00E63C16">
        <w:t xml:space="preserve">As for riverine fish, pulses of nutrients and emergence </w:t>
      </w:r>
      <w:r w:rsidR="00C5644D">
        <w:t xml:space="preserve">of </w:t>
      </w:r>
      <w:r w:rsidR="00C5644D" w:rsidRPr="00E63C16">
        <w:t>microinvertebrates during wetland inundation provides a key food source for larvae spawned within wetlands</w:t>
      </w:r>
      <w:r w:rsidR="00C5644D">
        <w:t xml:space="preserve"> a</w:t>
      </w:r>
      <w:r w:rsidR="00C5644D" w:rsidRPr="00E63C16">
        <w:t>nd can play a strong role in influencing recruitment outcomes</w:t>
      </w:r>
      <w:r w:rsidR="00003BCE">
        <w:t xml:space="preserve"> (see </w:t>
      </w:r>
      <w:r w:rsidR="003B1026">
        <w:fldChar w:fldCharType="begin"/>
      </w:r>
      <w:r w:rsidR="00003BCE">
        <w:instrText xml:space="preserve"> REF _Ref380844591 \h </w:instrText>
      </w:r>
      <w:r w:rsidR="003B1026">
        <w:fldChar w:fldCharType="separate"/>
      </w:r>
      <w:r w:rsidR="00E43816" w:rsidRPr="00E63C16">
        <w:t xml:space="preserve">Figure </w:t>
      </w:r>
      <w:r w:rsidR="00E43816">
        <w:rPr>
          <w:noProof/>
        </w:rPr>
        <w:t>15</w:t>
      </w:r>
      <w:r w:rsidR="003B1026">
        <w:fldChar w:fldCharType="end"/>
      </w:r>
      <w:r w:rsidR="00003BCE">
        <w:t xml:space="preserve">, </w:t>
      </w:r>
      <w:r w:rsidR="003B1026">
        <w:fldChar w:fldCharType="begin"/>
      </w:r>
      <w:r w:rsidR="00003BCE">
        <w:instrText xml:space="preserve"> REF _Ref381179104 \h </w:instrText>
      </w:r>
      <w:r w:rsidR="003B1026">
        <w:fldChar w:fldCharType="separate"/>
      </w:r>
      <w:r w:rsidR="00E43816" w:rsidRPr="00E63C16">
        <w:t xml:space="preserve">Figure </w:t>
      </w:r>
      <w:r w:rsidR="00E43816">
        <w:rPr>
          <w:noProof/>
        </w:rPr>
        <w:t>16</w:t>
      </w:r>
      <w:r w:rsidR="003B1026">
        <w:fldChar w:fldCharType="end"/>
      </w:r>
      <w:r w:rsidR="00003BCE">
        <w:t xml:space="preserve">, </w:t>
      </w:r>
      <w:r w:rsidR="003B1026">
        <w:fldChar w:fldCharType="begin"/>
      </w:r>
      <w:r w:rsidR="00003BCE">
        <w:instrText xml:space="preserve"> REF _Ref380845243 \h </w:instrText>
      </w:r>
      <w:r w:rsidR="003B1026">
        <w:fldChar w:fldCharType="separate"/>
      </w:r>
      <w:r w:rsidR="00E43816" w:rsidRPr="00E63C16">
        <w:t xml:space="preserve">Figure </w:t>
      </w:r>
      <w:r w:rsidR="00E43816">
        <w:rPr>
          <w:noProof/>
        </w:rPr>
        <w:t>17</w:t>
      </w:r>
      <w:r w:rsidR="003B1026">
        <w:fldChar w:fldCharType="end"/>
      </w:r>
      <w:r w:rsidR="00003BCE">
        <w:t>)</w:t>
      </w:r>
      <w:r w:rsidR="00C5644D" w:rsidRPr="00E63C16">
        <w:t>.</w:t>
      </w:r>
    </w:p>
    <w:p w14:paraId="28E77632" w14:textId="77777777" w:rsidR="00261D8B" w:rsidRPr="00E63C16" w:rsidRDefault="00261D8B" w:rsidP="00261D8B">
      <w:pPr>
        <w:pStyle w:val="Heading4"/>
      </w:pPr>
      <w:r w:rsidRPr="00E63C16">
        <w:t>Rationale for sampling effort</w:t>
      </w:r>
    </w:p>
    <w:p w14:paraId="28E77633" w14:textId="77777777" w:rsidR="00261D8B" w:rsidRPr="00E63C16" w:rsidRDefault="00261D8B" w:rsidP="00261D8B">
      <w:pPr>
        <w:pStyle w:val="BodyText10"/>
      </w:pPr>
      <w:r w:rsidRPr="00E63C16">
        <w:t xml:space="preserve">In this section we present a comparison of detection probabilities, derived from a series of occupancy models, for a range of native and introduced fish species in wetlands  using the program Presence </w:t>
      </w:r>
      <w:r w:rsidR="003B1026" w:rsidRPr="00E63C16">
        <w:fldChar w:fldCharType="begin"/>
      </w:r>
      <w:r w:rsidRPr="00E63C16">
        <w:instrText xml:space="preserve"> ADDIN EN.CITE &lt;EndNote&gt;&lt;Cite&gt;&lt;Author&gt;Hines&lt;/Author&gt;&lt;Year&gt;2006&lt;/Year&gt;&lt;RecNum&gt;361&lt;/RecNum&gt;&lt;DisplayText&gt;(Hines 2006)&lt;/DisplayText&gt;&lt;record&gt;&lt;rec-number&gt;361&lt;/rec-number&gt;&lt;foreign-keys&gt;&lt;key app="EN" db-id="axt20fpr8fv5e7e2zdmvsfp7av2r2t9f2zvf"&gt;361&lt;/key&gt;&lt;/foreign-keys&gt;&lt;ref-type name="Web Page"&gt;12&lt;/ref-type&gt;&lt;contributors&gt;&lt;authors&gt;&lt;author&gt;Hines, J. E.&lt;/author&gt;&lt;/authors&gt;&lt;/contributors&gt;&lt;titles&gt;&lt;title&gt;PRESENCE2- Software to estimate patch occupancy and related parameters. USGS-PWRC.&lt;/title&gt;&lt;/titles&gt;&lt;number&gt;3 June 2011&lt;/number&gt;&lt;dates&gt;&lt;year&gt;2006&lt;/year&gt;&lt;/dates&gt;&lt;urls&gt;&lt;related-urls&gt;&lt;url&gt;http://www.mbr-pwrc.usgs.gov/software/presence.html&lt;/url&gt;&lt;/related-urls&gt;&lt;/urls&gt;&lt;electronic-resource-num&gt;http://www.mbr-pwrc.usgs.gov/software/presence.html&lt;/electronic-resource-num&gt;&lt;/record&gt;&lt;/Cite&gt;&lt;/EndNote&gt;</w:instrText>
      </w:r>
      <w:r w:rsidR="003B1026" w:rsidRPr="00E63C16">
        <w:fldChar w:fldCharType="separate"/>
      </w:r>
      <w:r w:rsidRPr="00E63C16">
        <w:rPr>
          <w:noProof/>
        </w:rPr>
        <w:t>(</w:t>
      </w:r>
      <w:hyperlink w:anchor="_ENREF_42" w:tooltip="Hines, 2006 #361" w:history="1">
        <w:r w:rsidR="0084200E" w:rsidRPr="00E63C16">
          <w:rPr>
            <w:noProof/>
          </w:rPr>
          <w:t>Hines 2006</w:t>
        </w:r>
      </w:hyperlink>
      <w:r w:rsidRPr="00E63C16">
        <w:rPr>
          <w:noProof/>
        </w:rPr>
        <w:t>)</w:t>
      </w:r>
      <w:r w:rsidR="003B1026" w:rsidRPr="00E63C16">
        <w:fldChar w:fldCharType="end"/>
      </w:r>
      <w:r w:rsidRPr="00E63C16">
        <w:t>. The aim of the analysis was to quantify (a) the probability of detecting wetland fish species with a given survey effort and (b) provide an overview of abundance upon which to base replication.</w:t>
      </w:r>
    </w:p>
    <w:p w14:paraId="28E77634" w14:textId="77777777" w:rsidR="00261D8B" w:rsidRPr="00E63C16" w:rsidRDefault="00261D8B" w:rsidP="00261D8B">
      <w:pPr>
        <w:pStyle w:val="BodyText10"/>
        <w:rPr>
          <w:rFonts w:cs="Calibri"/>
        </w:rPr>
      </w:pPr>
      <w:r w:rsidRPr="00E63C16">
        <w:rPr>
          <w:rFonts w:cs="Calibri"/>
        </w:rPr>
        <w:t xml:space="preserve">Data was drawn from five years of monitoring (October 2008–December 2013) across all wetland types included in the </w:t>
      </w:r>
      <w:r w:rsidR="007A0E03">
        <w:rPr>
          <w:rFonts w:cs="Calibri"/>
        </w:rPr>
        <w:t>LTIM P</w:t>
      </w:r>
      <w:r w:rsidR="007B737C">
        <w:rPr>
          <w:rFonts w:cs="Calibri"/>
        </w:rPr>
        <w:t>roject</w:t>
      </w:r>
      <w:r w:rsidRPr="00E63C16">
        <w:rPr>
          <w:rFonts w:cs="Calibri"/>
        </w:rPr>
        <w:t xml:space="preserve"> area (Oxbow lagoons in the mid-Murrumbidgee, large open quaternary lakes west of Lowbidgee (Western Lakes) and shallow, black box lignum and river red gum spike rush wetlands across the Lowbidgee floodplain (Lowbidgee). Within each water-year, wetlands were surveyed in October, December, February and April. The monitoring commenced during an extreme drought period (2008-2009) and included a significant flood event (2010-11). As a result the number of wetlands containing water in a given year was extremely variable and not all wetlands were sampled on all survey occasions (see appendix 1 for details of data analysis).</w:t>
      </w:r>
    </w:p>
    <w:p w14:paraId="28E77635" w14:textId="77777777" w:rsidR="00261D8B" w:rsidRPr="00E63C16" w:rsidRDefault="00261D8B" w:rsidP="00261D8B">
      <w:pPr>
        <w:pStyle w:val="BodyText10"/>
      </w:pPr>
      <w:r w:rsidRPr="00E63C16">
        <w:t>The selected survey method must ensure that sufficient numbers of individuals are collected to allow for estimates of size frequencies (as a proxy for population structure).  Estimates of abundance per net and mean CPUE were generated using 222 individual large fyke nets and 259 small fyke nets across all habitats and years. Using a combination of paired large and small fyke nets with mesh sizes of 5mm and 12mm respectively we obtained a mean abundance of carp gudgeon of 22.93 individuals in large fyke nets and 146.18 individuals in small fyke nets (Wassens et al 2013). This demonstrates the differing detection probabilities of large and small fyke nets, in this case for small-bodied fish.</w:t>
      </w:r>
    </w:p>
    <w:p w14:paraId="28E77636" w14:textId="77777777" w:rsidR="00261D8B" w:rsidRPr="00E63C16" w:rsidRDefault="00261D8B" w:rsidP="00261D8B">
      <w:pPr>
        <w:pStyle w:val="BodyText10"/>
        <w:rPr>
          <w:b/>
        </w:rPr>
      </w:pPr>
      <w:r w:rsidRPr="00E63C16">
        <w:t xml:space="preserve">This finding was reflected in the </w:t>
      </w:r>
      <w:r w:rsidRPr="006129CA">
        <w:t>clear differences of the capacity of different net types to detect individual species</w:t>
      </w:r>
      <w:r w:rsidRPr="00E63C16">
        <w:t xml:space="preserve"> (</w:t>
      </w:r>
      <w:r w:rsidR="002B4984">
        <w:fldChar w:fldCharType="begin"/>
      </w:r>
      <w:r w:rsidR="002B4984">
        <w:instrText xml:space="preserve"> REF _Ref380848236 \h  \* MERGEFORMAT </w:instrText>
      </w:r>
      <w:r w:rsidR="002B4984">
        <w:fldChar w:fldCharType="separate"/>
      </w:r>
      <w:r w:rsidR="00E43816" w:rsidRPr="00E63C16">
        <w:t xml:space="preserve">Figure </w:t>
      </w:r>
      <w:r w:rsidR="00E43816">
        <w:t>19</w:t>
      </w:r>
      <w:r w:rsidR="002B4984">
        <w:fldChar w:fldCharType="end"/>
      </w:r>
      <w:r>
        <w:t xml:space="preserve"> </w:t>
      </w:r>
      <w:r w:rsidRPr="00E63C16">
        <w:t xml:space="preserve">and </w:t>
      </w:r>
      <w:r w:rsidR="002B4984">
        <w:fldChar w:fldCharType="begin"/>
      </w:r>
      <w:r w:rsidR="002B4984">
        <w:instrText xml:space="preserve"> REF _Ref380848238 \h  \* MERGEFORMAT </w:instrText>
      </w:r>
      <w:r w:rsidR="002B4984">
        <w:fldChar w:fldCharType="separate"/>
      </w:r>
      <w:r w:rsidR="00E43816" w:rsidRPr="00E63C16">
        <w:t xml:space="preserve">Figure </w:t>
      </w:r>
      <w:r w:rsidR="00E43816">
        <w:rPr>
          <w:noProof/>
        </w:rPr>
        <w:t>20</w:t>
      </w:r>
      <w:r w:rsidR="002B4984">
        <w:fldChar w:fldCharType="end"/>
      </w:r>
      <w:r w:rsidRPr="00E63C16">
        <w:t>)</w:t>
      </w:r>
      <w:r>
        <w:t>.</w:t>
      </w:r>
      <w:r w:rsidRPr="00E63C16">
        <w:t xml:space="preserve"> Overall</w:t>
      </w:r>
      <w:r>
        <w:t>,</w:t>
      </w:r>
      <w:r w:rsidRPr="00E63C16">
        <w:t xml:space="preserve"> large fyke nets had a higher probability of detecting bony herring, golden perch, Murray-Darling rainbowfish, redfin perch and goldfish, while small fyke nets were slightly more effective for carp gudgeon, and Gambusia. The remaining species</w:t>
      </w:r>
      <w:r>
        <w:t>;</w:t>
      </w:r>
      <w:r w:rsidRPr="00E63C16">
        <w:t xml:space="preserve"> Australian smelt, flat-headed gudgeon, weatherloach and carp were detected at similar rates in large and small nets. </w:t>
      </w:r>
    </w:p>
    <w:p w14:paraId="28E77637" w14:textId="77777777" w:rsidR="00261D8B" w:rsidRPr="00E63C16" w:rsidRDefault="00261D8B" w:rsidP="00261D8B">
      <w:pPr>
        <w:pStyle w:val="BodyText10"/>
      </w:pPr>
      <w:r w:rsidRPr="00E63C16">
        <w:t>An estimate of the change in detection probability (p) with increasing number of large and small fyke nets was determined for each species (</w:t>
      </w:r>
      <w:r w:rsidR="002B4984">
        <w:fldChar w:fldCharType="begin"/>
      </w:r>
      <w:r w:rsidR="002B4984">
        <w:instrText xml:space="preserve"> REF _Ref380848236 \h  \* MERGEFORMAT </w:instrText>
      </w:r>
      <w:r w:rsidR="002B4984">
        <w:fldChar w:fldCharType="separate"/>
      </w:r>
      <w:r w:rsidR="00E43816" w:rsidRPr="00E63C16">
        <w:t xml:space="preserve">Figure </w:t>
      </w:r>
      <w:r w:rsidR="00E43816">
        <w:t>19</w:t>
      </w:r>
      <w:r w:rsidR="002B4984">
        <w:fldChar w:fldCharType="end"/>
      </w:r>
      <w:r w:rsidRPr="00E63C16">
        <w:t>). Using the best method for the vast majority of species, two nets is sufficient to obtain a detection probability greater than 0.85. Rarer species such as golden perch had a detection probability of 0.844 (median model) using two double winged large fyke nets with 12mm mesh.  For target native species, bony herring, golden perch and Murray-Darling rainbow</w:t>
      </w:r>
      <w:r w:rsidR="007B737C">
        <w:t xml:space="preserve"> </w:t>
      </w:r>
      <w:r w:rsidRPr="00E63C16">
        <w:t xml:space="preserve">fish suitable detection probabilities can be obtained using two large fyke nets, with three large fyke nets giving detection probabilities close to </w:t>
      </w:r>
      <w:r w:rsidR="0046455A">
        <w:t>one</w:t>
      </w:r>
      <w:r w:rsidRPr="00E63C16">
        <w:t xml:space="preserve">. Importantly small fyke nets are never likely to </w:t>
      </w:r>
      <w:r w:rsidR="002B7376" w:rsidRPr="00E63C16">
        <w:t>achieve</w:t>
      </w:r>
      <w:r w:rsidRPr="00E63C16">
        <w:t xml:space="preserve"> a suitable detection rate for these three species regardless of how many nets are deployed. </w:t>
      </w:r>
    </w:p>
    <w:p w14:paraId="28E77638" w14:textId="77777777" w:rsidR="00447191" w:rsidRDefault="00447191">
      <w:pPr>
        <w:spacing w:after="0" w:line="240" w:lineRule="auto"/>
        <w:rPr>
          <w:rFonts w:eastAsia="Times New Roman" w:cs="Calibri"/>
          <w:lang w:eastAsia="zh-CN" w:bidi="th-TH"/>
        </w:rPr>
      </w:pPr>
      <w:r>
        <w:rPr>
          <w:rFonts w:cs="Calibri"/>
        </w:rPr>
        <w:br w:type="page"/>
      </w:r>
    </w:p>
    <w:p w14:paraId="28E77639" w14:textId="77777777" w:rsidR="00261D8B" w:rsidRPr="00E63C16" w:rsidRDefault="00261D8B" w:rsidP="00261D8B">
      <w:pPr>
        <w:pStyle w:val="BodyText10"/>
        <w:rPr>
          <w:rFonts w:cs="Calibri"/>
        </w:rPr>
      </w:pPr>
    </w:p>
    <w:tbl>
      <w:tblPr>
        <w:tblW w:w="0" w:type="auto"/>
        <w:tblLook w:val="00A0" w:firstRow="1" w:lastRow="0" w:firstColumn="1" w:lastColumn="0" w:noHBand="0" w:noVBand="0"/>
      </w:tblPr>
      <w:tblGrid>
        <w:gridCol w:w="4513"/>
        <w:gridCol w:w="4514"/>
      </w:tblGrid>
      <w:tr w:rsidR="00261D8B" w:rsidRPr="00E63C16" w14:paraId="28E7763C" w14:textId="77777777" w:rsidTr="009A6DA6">
        <w:tc>
          <w:tcPr>
            <w:tcW w:w="4621" w:type="dxa"/>
            <w:vAlign w:val="center"/>
          </w:tcPr>
          <w:p w14:paraId="28E7763A" w14:textId="77777777" w:rsidR="00261D8B" w:rsidRPr="00E63C16" w:rsidRDefault="00261D8B" w:rsidP="009A6DA6">
            <w:pPr>
              <w:spacing w:after="0"/>
              <w:jc w:val="center"/>
              <w:rPr>
                <w:noProof/>
                <w:lang w:eastAsia="en-AU"/>
              </w:rPr>
            </w:pPr>
            <w:r w:rsidRPr="00E63C16">
              <w:rPr>
                <w:rFonts w:cs="Calibri"/>
                <w:b/>
              </w:rPr>
              <w:br w:type="page"/>
            </w:r>
            <w:r>
              <w:rPr>
                <w:noProof/>
                <w:lang w:eastAsia="en-AU"/>
              </w:rPr>
              <w:drawing>
                <wp:inline distT="0" distB="0" distL="0" distR="0" wp14:anchorId="28E78862" wp14:editId="28E78863">
                  <wp:extent cx="3058795" cy="2522220"/>
                  <wp:effectExtent l="19050" t="0" r="8255" b="0"/>
                  <wp:docPr id="33"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5"/>
                          <a:srcRect/>
                          <a:stretch>
                            <a:fillRect/>
                          </a:stretch>
                        </pic:blipFill>
                        <pic:spPr bwMode="auto">
                          <a:xfrm>
                            <a:off x="0" y="0"/>
                            <a:ext cx="3058795" cy="2522220"/>
                          </a:xfrm>
                          <a:prstGeom prst="rect">
                            <a:avLst/>
                          </a:prstGeom>
                          <a:noFill/>
                          <a:ln w="9525">
                            <a:noFill/>
                            <a:miter lim="800000"/>
                            <a:headEnd/>
                            <a:tailEnd/>
                          </a:ln>
                        </pic:spPr>
                      </pic:pic>
                    </a:graphicData>
                  </a:graphic>
                </wp:inline>
              </w:drawing>
            </w:r>
          </w:p>
        </w:tc>
        <w:tc>
          <w:tcPr>
            <w:tcW w:w="4621" w:type="dxa"/>
          </w:tcPr>
          <w:p w14:paraId="28E7763B" w14:textId="77777777" w:rsidR="00261D8B" w:rsidRPr="00E63C16" w:rsidRDefault="00261D8B" w:rsidP="009A6DA6">
            <w:pPr>
              <w:spacing w:after="0"/>
              <w:rPr>
                <w:noProof/>
                <w:lang w:eastAsia="en-AU"/>
              </w:rPr>
            </w:pPr>
            <w:r>
              <w:rPr>
                <w:noProof/>
                <w:lang w:eastAsia="en-AU"/>
              </w:rPr>
              <w:drawing>
                <wp:inline distT="0" distB="0" distL="0" distR="0" wp14:anchorId="28E78864" wp14:editId="28E78865">
                  <wp:extent cx="3058795" cy="2522220"/>
                  <wp:effectExtent l="19050" t="0" r="8255" b="0"/>
                  <wp:docPr id="34"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6"/>
                          <a:srcRect/>
                          <a:stretch>
                            <a:fillRect/>
                          </a:stretch>
                        </pic:blipFill>
                        <pic:spPr bwMode="auto">
                          <a:xfrm>
                            <a:off x="0" y="0"/>
                            <a:ext cx="3058795" cy="2522220"/>
                          </a:xfrm>
                          <a:prstGeom prst="rect">
                            <a:avLst/>
                          </a:prstGeom>
                          <a:noFill/>
                          <a:ln w="9525">
                            <a:noFill/>
                            <a:miter lim="800000"/>
                            <a:headEnd/>
                            <a:tailEnd/>
                          </a:ln>
                        </pic:spPr>
                      </pic:pic>
                    </a:graphicData>
                  </a:graphic>
                </wp:inline>
              </w:drawing>
            </w:r>
          </w:p>
        </w:tc>
      </w:tr>
      <w:tr w:rsidR="00261D8B" w:rsidRPr="00E63C16" w14:paraId="28E7763F" w14:textId="77777777" w:rsidTr="009A6DA6">
        <w:tc>
          <w:tcPr>
            <w:tcW w:w="4621" w:type="dxa"/>
            <w:vAlign w:val="center"/>
          </w:tcPr>
          <w:p w14:paraId="28E7763D" w14:textId="77777777" w:rsidR="00261D8B" w:rsidRPr="00E63C16" w:rsidRDefault="00261D8B" w:rsidP="009A6DA6">
            <w:pPr>
              <w:spacing w:after="0"/>
              <w:rPr>
                <w:rFonts w:cs="Calibri"/>
                <w:b/>
              </w:rPr>
            </w:pPr>
            <w:r>
              <w:rPr>
                <w:noProof/>
                <w:lang w:eastAsia="en-AU"/>
              </w:rPr>
              <w:drawing>
                <wp:inline distT="0" distB="0" distL="0" distR="0" wp14:anchorId="28E78866" wp14:editId="28E78867">
                  <wp:extent cx="3089910" cy="2538095"/>
                  <wp:effectExtent l="19050" t="0" r="0" b="0"/>
                  <wp:docPr id="49" name="Chart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5"/>
                          <pic:cNvPicPr>
                            <a:picLocks noChangeArrowheads="1"/>
                          </pic:cNvPicPr>
                        </pic:nvPicPr>
                        <pic:blipFill>
                          <a:blip r:embed="rId57"/>
                          <a:srcRect/>
                          <a:stretch>
                            <a:fillRect/>
                          </a:stretch>
                        </pic:blipFill>
                        <pic:spPr bwMode="auto">
                          <a:xfrm>
                            <a:off x="0" y="0"/>
                            <a:ext cx="3089910" cy="2538095"/>
                          </a:xfrm>
                          <a:prstGeom prst="rect">
                            <a:avLst/>
                          </a:prstGeom>
                          <a:noFill/>
                          <a:ln w="9525">
                            <a:noFill/>
                            <a:miter lim="800000"/>
                            <a:headEnd/>
                            <a:tailEnd/>
                          </a:ln>
                        </pic:spPr>
                      </pic:pic>
                    </a:graphicData>
                  </a:graphic>
                </wp:inline>
              </w:drawing>
            </w:r>
          </w:p>
        </w:tc>
        <w:tc>
          <w:tcPr>
            <w:tcW w:w="4621" w:type="dxa"/>
          </w:tcPr>
          <w:p w14:paraId="28E7763E" w14:textId="77777777" w:rsidR="00261D8B" w:rsidRPr="00E63C16" w:rsidRDefault="00261D8B" w:rsidP="009A6DA6">
            <w:pPr>
              <w:spacing w:after="0"/>
              <w:rPr>
                <w:noProof/>
                <w:lang w:eastAsia="en-AU"/>
              </w:rPr>
            </w:pPr>
            <w:r>
              <w:rPr>
                <w:noProof/>
                <w:lang w:eastAsia="en-AU"/>
              </w:rPr>
              <w:drawing>
                <wp:inline distT="0" distB="0" distL="0" distR="0" wp14:anchorId="28E78868" wp14:editId="28E78869">
                  <wp:extent cx="3089910" cy="2538095"/>
                  <wp:effectExtent l="19050" t="0" r="0" b="0"/>
                  <wp:docPr id="54" name="Chart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2"/>
                          <pic:cNvPicPr>
                            <a:picLocks noChangeArrowheads="1"/>
                          </pic:cNvPicPr>
                        </pic:nvPicPr>
                        <pic:blipFill>
                          <a:blip r:embed="rId58"/>
                          <a:srcRect/>
                          <a:stretch>
                            <a:fillRect/>
                          </a:stretch>
                        </pic:blipFill>
                        <pic:spPr bwMode="auto">
                          <a:xfrm>
                            <a:off x="0" y="0"/>
                            <a:ext cx="3089910" cy="2538095"/>
                          </a:xfrm>
                          <a:prstGeom prst="rect">
                            <a:avLst/>
                          </a:prstGeom>
                          <a:noFill/>
                          <a:ln w="9525">
                            <a:noFill/>
                            <a:miter lim="800000"/>
                            <a:headEnd/>
                            <a:tailEnd/>
                          </a:ln>
                        </pic:spPr>
                      </pic:pic>
                    </a:graphicData>
                  </a:graphic>
                </wp:inline>
              </w:drawing>
            </w:r>
          </w:p>
        </w:tc>
      </w:tr>
      <w:tr w:rsidR="00261D8B" w:rsidRPr="00E63C16" w14:paraId="28E77642" w14:textId="77777777" w:rsidTr="009A6DA6">
        <w:tc>
          <w:tcPr>
            <w:tcW w:w="4621" w:type="dxa"/>
            <w:vAlign w:val="center"/>
          </w:tcPr>
          <w:p w14:paraId="28E77640" w14:textId="77777777" w:rsidR="00261D8B" w:rsidRPr="00E63C16" w:rsidRDefault="00261D8B" w:rsidP="009A6DA6">
            <w:pPr>
              <w:spacing w:after="0"/>
              <w:rPr>
                <w:rFonts w:cs="Calibri"/>
                <w:b/>
              </w:rPr>
            </w:pPr>
            <w:r>
              <w:rPr>
                <w:noProof/>
                <w:lang w:eastAsia="en-AU"/>
              </w:rPr>
              <w:drawing>
                <wp:inline distT="0" distB="0" distL="0" distR="0" wp14:anchorId="28E7886A" wp14:editId="28E7886B">
                  <wp:extent cx="3089910" cy="2538095"/>
                  <wp:effectExtent l="19050" t="0" r="0" b="0"/>
                  <wp:docPr id="55" name="Chart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4"/>
                          <pic:cNvPicPr>
                            <a:picLocks noChangeArrowheads="1"/>
                          </pic:cNvPicPr>
                        </pic:nvPicPr>
                        <pic:blipFill>
                          <a:blip r:embed="rId59"/>
                          <a:srcRect/>
                          <a:stretch>
                            <a:fillRect/>
                          </a:stretch>
                        </pic:blipFill>
                        <pic:spPr bwMode="auto">
                          <a:xfrm>
                            <a:off x="0" y="0"/>
                            <a:ext cx="3089910" cy="2538095"/>
                          </a:xfrm>
                          <a:prstGeom prst="rect">
                            <a:avLst/>
                          </a:prstGeom>
                          <a:noFill/>
                          <a:ln w="9525">
                            <a:noFill/>
                            <a:miter lim="800000"/>
                            <a:headEnd/>
                            <a:tailEnd/>
                          </a:ln>
                        </pic:spPr>
                      </pic:pic>
                    </a:graphicData>
                  </a:graphic>
                </wp:inline>
              </w:drawing>
            </w:r>
          </w:p>
        </w:tc>
        <w:tc>
          <w:tcPr>
            <w:tcW w:w="4621" w:type="dxa"/>
          </w:tcPr>
          <w:p w14:paraId="28E77641" w14:textId="77777777" w:rsidR="00261D8B" w:rsidRPr="00E63C16" w:rsidRDefault="00261D8B" w:rsidP="009A6DA6">
            <w:pPr>
              <w:spacing w:after="0"/>
              <w:rPr>
                <w:noProof/>
                <w:lang w:eastAsia="en-AU"/>
              </w:rPr>
            </w:pPr>
            <w:r>
              <w:rPr>
                <w:noProof/>
                <w:lang w:eastAsia="en-AU"/>
              </w:rPr>
              <w:drawing>
                <wp:inline distT="0" distB="0" distL="0" distR="0" wp14:anchorId="28E7886C" wp14:editId="28E7886D">
                  <wp:extent cx="3089910" cy="2538095"/>
                  <wp:effectExtent l="19050" t="0" r="0" b="0"/>
                  <wp:docPr id="70" name="Chart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6"/>
                          <pic:cNvPicPr>
                            <a:picLocks noChangeArrowheads="1"/>
                          </pic:cNvPicPr>
                        </pic:nvPicPr>
                        <pic:blipFill>
                          <a:blip r:embed="rId60"/>
                          <a:srcRect/>
                          <a:stretch>
                            <a:fillRect/>
                          </a:stretch>
                        </pic:blipFill>
                        <pic:spPr bwMode="auto">
                          <a:xfrm>
                            <a:off x="0" y="0"/>
                            <a:ext cx="3089910" cy="2538095"/>
                          </a:xfrm>
                          <a:prstGeom prst="rect">
                            <a:avLst/>
                          </a:prstGeom>
                          <a:noFill/>
                          <a:ln w="9525">
                            <a:noFill/>
                            <a:miter lim="800000"/>
                            <a:headEnd/>
                            <a:tailEnd/>
                          </a:ln>
                        </pic:spPr>
                      </pic:pic>
                    </a:graphicData>
                  </a:graphic>
                </wp:inline>
              </w:drawing>
            </w:r>
          </w:p>
        </w:tc>
      </w:tr>
      <w:tr w:rsidR="00261D8B" w:rsidRPr="00E63C16" w14:paraId="28E77644" w14:textId="77777777" w:rsidTr="009A6DA6">
        <w:trPr>
          <w:trHeight w:val="687"/>
        </w:trPr>
        <w:tc>
          <w:tcPr>
            <w:tcW w:w="9242" w:type="dxa"/>
            <w:gridSpan w:val="2"/>
            <w:vAlign w:val="center"/>
          </w:tcPr>
          <w:p w14:paraId="28E77643" w14:textId="77777777" w:rsidR="00261D8B" w:rsidRPr="00E63C16" w:rsidRDefault="00261D8B" w:rsidP="009A6DA6">
            <w:pPr>
              <w:pStyle w:val="Caption"/>
            </w:pPr>
            <w:bookmarkStart w:id="141" w:name="_Ref380848236"/>
            <w:bookmarkStart w:id="142" w:name="_Toc385495317"/>
            <w:r w:rsidRPr="00E63C16">
              <w:t xml:space="preserve">Figure </w:t>
            </w:r>
            <w:r w:rsidR="002B4984">
              <w:fldChar w:fldCharType="begin"/>
            </w:r>
            <w:r w:rsidR="002B4984">
              <w:instrText xml:space="preserve"> SEQ Figure \* ARABIC </w:instrText>
            </w:r>
            <w:r w:rsidR="002B4984">
              <w:fldChar w:fldCharType="separate"/>
            </w:r>
            <w:r w:rsidR="00E43816">
              <w:rPr>
                <w:noProof/>
              </w:rPr>
              <w:t>19</w:t>
            </w:r>
            <w:r w:rsidR="002B4984">
              <w:rPr>
                <w:noProof/>
              </w:rPr>
              <w:fldChar w:fldCharType="end"/>
            </w:r>
            <w:bookmarkEnd w:id="141"/>
            <w:r w:rsidRPr="00E63C16">
              <w:t xml:space="preserve"> Change in detection with a given number of large and small nets. P (estimate)- assumes the median model  middle) for native fish species in wetlands of the Murrumbidgee</w:t>
            </w:r>
            <w:bookmarkEnd w:id="142"/>
          </w:p>
        </w:tc>
      </w:tr>
    </w:tbl>
    <w:p w14:paraId="28E77645" w14:textId="77777777" w:rsidR="00261D8B" w:rsidRPr="00E63C16" w:rsidRDefault="00261D8B" w:rsidP="00261D8B">
      <w:r w:rsidRPr="00E63C16">
        <w:br w:type="page"/>
      </w:r>
    </w:p>
    <w:tbl>
      <w:tblPr>
        <w:tblW w:w="0" w:type="auto"/>
        <w:tblLook w:val="00A0" w:firstRow="1" w:lastRow="0" w:firstColumn="1" w:lastColumn="0" w:noHBand="0" w:noVBand="0"/>
      </w:tblPr>
      <w:tblGrid>
        <w:gridCol w:w="4513"/>
        <w:gridCol w:w="4514"/>
      </w:tblGrid>
      <w:tr w:rsidR="00261D8B" w:rsidRPr="00E63C16" w14:paraId="28E77648" w14:textId="77777777" w:rsidTr="009A6DA6">
        <w:tc>
          <w:tcPr>
            <w:tcW w:w="5696" w:type="dxa"/>
          </w:tcPr>
          <w:p w14:paraId="28E77646" w14:textId="77777777" w:rsidR="00261D8B" w:rsidRPr="00E63C16" w:rsidRDefault="00261D8B" w:rsidP="009A6DA6">
            <w:pPr>
              <w:spacing w:after="0"/>
              <w:rPr>
                <w:noProof/>
                <w:lang w:eastAsia="en-AU"/>
              </w:rPr>
            </w:pPr>
            <w:r>
              <w:rPr>
                <w:noProof/>
                <w:lang w:eastAsia="en-AU"/>
              </w:rPr>
              <w:drawing>
                <wp:inline distT="0" distB="0" distL="0" distR="0" wp14:anchorId="28E7886E" wp14:editId="28E7886F">
                  <wp:extent cx="3089910" cy="2538095"/>
                  <wp:effectExtent l="19050" t="0" r="0" b="0"/>
                  <wp:docPr id="71" name="Chart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8"/>
                          <pic:cNvPicPr>
                            <a:picLocks noChangeArrowheads="1"/>
                          </pic:cNvPicPr>
                        </pic:nvPicPr>
                        <pic:blipFill>
                          <a:blip r:embed="rId61"/>
                          <a:srcRect/>
                          <a:stretch>
                            <a:fillRect/>
                          </a:stretch>
                        </pic:blipFill>
                        <pic:spPr bwMode="auto">
                          <a:xfrm>
                            <a:off x="0" y="0"/>
                            <a:ext cx="3089910" cy="2538095"/>
                          </a:xfrm>
                          <a:prstGeom prst="rect">
                            <a:avLst/>
                          </a:prstGeom>
                          <a:noFill/>
                          <a:ln w="9525">
                            <a:noFill/>
                            <a:miter lim="800000"/>
                            <a:headEnd/>
                            <a:tailEnd/>
                          </a:ln>
                        </pic:spPr>
                      </pic:pic>
                    </a:graphicData>
                  </a:graphic>
                </wp:inline>
              </w:drawing>
            </w:r>
          </w:p>
        </w:tc>
        <w:tc>
          <w:tcPr>
            <w:tcW w:w="5696" w:type="dxa"/>
          </w:tcPr>
          <w:p w14:paraId="28E77647" w14:textId="77777777" w:rsidR="00261D8B" w:rsidRPr="00E63C16" w:rsidRDefault="00261D8B" w:rsidP="009A6DA6">
            <w:pPr>
              <w:spacing w:after="0"/>
              <w:rPr>
                <w:noProof/>
                <w:lang w:eastAsia="en-AU"/>
              </w:rPr>
            </w:pPr>
            <w:r>
              <w:rPr>
                <w:noProof/>
                <w:lang w:eastAsia="en-AU"/>
              </w:rPr>
              <w:drawing>
                <wp:inline distT="0" distB="0" distL="0" distR="0" wp14:anchorId="28E78870" wp14:editId="28E78871">
                  <wp:extent cx="3089910" cy="2538095"/>
                  <wp:effectExtent l="19050" t="0" r="0" b="0"/>
                  <wp:docPr id="72" name="Chart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9"/>
                          <pic:cNvPicPr>
                            <a:picLocks noChangeArrowheads="1"/>
                          </pic:cNvPicPr>
                        </pic:nvPicPr>
                        <pic:blipFill>
                          <a:blip r:embed="rId62"/>
                          <a:srcRect/>
                          <a:stretch>
                            <a:fillRect/>
                          </a:stretch>
                        </pic:blipFill>
                        <pic:spPr bwMode="auto">
                          <a:xfrm>
                            <a:off x="0" y="0"/>
                            <a:ext cx="3089910" cy="2538095"/>
                          </a:xfrm>
                          <a:prstGeom prst="rect">
                            <a:avLst/>
                          </a:prstGeom>
                          <a:noFill/>
                          <a:ln w="9525">
                            <a:noFill/>
                            <a:miter lim="800000"/>
                            <a:headEnd/>
                            <a:tailEnd/>
                          </a:ln>
                        </pic:spPr>
                      </pic:pic>
                    </a:graphicData>
                  </a:graphic>
                </wp:inline>
              </w:drawing>
            </w:r>
          </w:p>
        </w:tc>
      </w:tr>
      <w:tr w:rsidR="00261D8B" w:rsidRPr="00E63C16" w14:paraId="28E7764A" w14:textId="77777777" w:rsidTr="009A6DA6">
        <w:tc>
          <w:tcPr>
            <w:tcW w:w="11392" w:type="dxa"/>
            <w:gridSpan w:val="2"/>
          </w:tcPr>
          <w:p w14:paraId="28E77649" w14:textId="77777777" w:rsidR="00261D8B" w:rsidRPr="00E63C16" w:rsidRDefault="00261D8B" w:rsidP="009A6DA6">
            <w:pPr>
              <w:spacing w:after="0"/>
              <w:rPr>
                <w:noProof/>
                <w:lang w:eastAsia="en-AU"/>
              </w:rPr>
            </w:pPr>
          </w:p>
        </w:tc>
      </w:tr>
      <w:tr w:rsidR="00261D8B" w:rsidRPr="00E63C16" w14:paraId="28E7764D" w14:textId="77777777" w:rsidTr="009A6DA6">
        <w:tc>
          <w:tcPr>
            <w:tcW w:w="5696" w:type="dxa"/>
          </w:tcPr>
          <w:p w14:paraId="28E7764B" w14:textId="77777777" w:rsidR="00261D8B" w:rsidRPr="00E63C16" w:rsidRDefault="00261D8B" w:rsidP="009A6DA6">
            <w:pPr>
              <w:spacing w:after="0"/>
              <w:rPr>
                <w:noProof/>
                <w:lang w:eastAsia="en-AU"/>
              </w:rPr>
            </w:pPr>
            <w:r>
              <w:rPr>
                <w:noProof/>
                <w:lang w:eastAsia="en-AU"/>
              </w:rPr>
              <w:drawing>
                <wp:inline distT="0" distB="0" distL="0" distR="0" wp14:anchorId="28E78872" wp14:editId="28E78873">
                  <wp:extent cx="3089910" cy="2538095"/>
                  <wp:effectExtent l="19050" t="0" r="0" b="0"/>
                  <wp:docPr id="75" name="Chart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10"/>
                          <pic:cNvPicPr>
                            <a:picLocks noChangeArrowheads="1"/>
                          </pic:cNvPicPr>
                        </pic:nvPicPr>
                        <pic:blipFill>
                          <a:blip r:embed="rId63"/>
                          <a:srcRect/>
                          <a:stretch>
                            <a:fillRect/>
                          </a:stretch>
                        </pic:blipFill>
                        <pic:spPr bwMode="auto">
                          <a:xfrm>
                            <a:off x="0" y="0"/>
                            <a:ext cx="3089910" cy="2538095"/>
                          </a:xfrm>
                          <a:prstGeom prst="rect">
                            <a:avLst/>
                          </a:prstGeom>
                          <a:noFill/>
                          <a:ln w="9525">
                            <a:noFill/>
                            <a:miter lim="800000"/>
                            <a:headEnd/>
                            <a:tailEnd/>
                          </a:ln>
                        </pic:spPr>
                      </pic:pic>
                    </a:graphicData>
                  </a:graphic>
                </wp:inline>
              </w:drawing>
            </w:r>
          </w:p>
        </w:tc>
        <w:tc>
          <w:tcPr>
            <w:tcW w:w="5696" w:type="dxa"/>
          </w:tcPr>
          <w:p w14:paraId="28E7764C" w14:textId="77777777" w:rsidR="00261D8B" w:rsidRPr="00E63C16" w:rsidRDefault="00261D8B" w:rsidP="009A6DA6">
            <w:pPr>
              <w:spacing w:after="0"/>
              <w:rPr>
                <w:noProof/>
                <w:lang w:eastAsia="en-AU"/>
              </w:rPr>
            </w:pPr>
            <w:r>
              <w:rPr>
                <w:noProof/>
                <w:lang w:eastAsia="en-AU"/>
              </w:rPr>
              <w:drawing>
                <wp:inline distT="0" distB="0" distL="0" distR="0" wp14:anchorId="28E78874" wp14:editId="28E78875">
                  <wp:extent cx="3089910" cy="2538095"/>
                  <wp:effectExtent l="19050" t="0" r="0" b="0"/>
                  <wp:docPr id="76" name="Chart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11"/>
                          <pic:cNvPicPr>
                            <a:picLocks noChangeArrowheads="1"/>
                          </pic:cNvPicPr>
                        </pic:nvPicPr>
                        <pic:blipFill>
                          <a:blip r:embed="rId64"/>
                          <a:srcRect/>
                          <a:stretch>
                            <a:fillRect/>
                          </a:stretch>
                        </pic:blipFill>
                        <pic:spPr bwMode="auto">
                          <a:xfrm>
                            <a:off x="0" y="0"/>
                            <a:ext cx="3089910" cy="2538095"/>
                          </a:xfrm>
                          <a:prstGeom prst="rect">
                            <a:avLst/>
                          </a:prstGeom>
                          <a:noFill/>
                          <a:ln w="9525">
                            <a:noFill/>
                            <a:miter lim="800000"/>
                            <a:headEnd/>
                            <a:tailEnd/>
                          </a:ln>
                        </pic:spPr>
                      </pic:pic>
                    </a:graphicData>
                  </a:graphic>
                </wp:inline>
              </w:drawing>
            </w:r>
          </w:p>
        </w:tc>
      </w:tr>
      <w:tr w:rsidR="00261D8B" w:rsidRPr="00E63C16" w14:paraId="28E77650" w14:textId="77777777" w:rsidTr="009A6DA6">
        <w:tc>
          <w:tcPr>
            <w:tcW w:w="5696" w:type="dxa"/>
          </w:tcPr>
          <w:p w14:paraId="28E7764E" w14:textId="77777777" w:rsidR="00261D8B" w:rsidRPr="00E63C16" w:rsidRDefault="00261D8B" w:rsidP="009A6DA6">
            <w:pPr>
              <w:spacing w:after="0"/>
              <w:rPr>
                <w:noProof/>
                <w:lang w:eastAsia="en-AU"/>
              </w:rPr>
            </w:pPr>
            <w:r>
              <w:rPr>
                <w:noProof/>
                <w:lang w:eastAsia="en-AU"/>
              </w:rPr>
              <w:drawing>
                <wp:inline distT="0" distB="0" distL="0" distR="0" wp14:anchorId="28E78876" wp14:editId="28E78877">
                  <wp:extent cx="3089910" cy="2538095"/>
                  <wp:effectExtent l="19050" t="0" r="0" b="0"/>
                  <wp:docPr id="77" name="Chart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12"/>
                          <pic:cNvPicPr>
                            <a:picLocks noChangeArrowheads="1"/>
                          </pic:cNvPicPr>
                        </pic:nvPicPr>
                        <pic:blipFill>
                          <a:blip r:embed="rId65"/>
                          <a:srcRect/>
                          <a:stretch>
                            <a:fillRect/>
                          </a:stretch>
                        </pic:blipFill>
                        <pic:spPr bwMode="auto">
                          <a:xfrm>
                            <a:off x="0" y="0"/>
                            <a:ext cx="3089910" cy="2538095"/>
                          </a:xfrm>
                          <a:prstGeom prst="rect">
                            <a:avLst/>
                          </a:prstGeom>
                          <a:noFill/>
                          <a:ln w="9525">
                            <a:noFill/>
                            <a:miter lim="800000"/>
                            <a:headEnd/>
                            <a:tailEnd/>
                          </a:ln>
                        </pic:spPr>
                      </pic:pic>
                    </a:graphicData>
                  </a:graphic>
                </wp:inline>
              </w:drawing>
            </w:r>
          </w:p>
        </w:tc>
        <w:tc>
          <w:tcPr>
            <w:tcW w:w="5696" w:type="dxa"/>
          </w:tcPr>
          <w:p w14:paraId="28E7764F" w14:textId="77777777" w:rsidR="00261D8B" w:rsidRPr="00E63C16" w:rsidRDefault="00261D8B" w:rsidP="009A6DA6">
            <w:pPr>
              <w:spacing w:after="0"/>
              <w:rPr>
                <w:noProof/>
                <w:lang w:eastAsia="en-AU"/>
              </w:rPr>
            </w:pPr>
          </w:p>
        </w:tc>
      </w:tr>
      <w:tr w:rsidR="00261D8B" w:rsidRPr="00E63C16" w14:paraId="28E77652" w14:textId="77777777" w:rsidTr="009A6DA6">
        <w:tc>
          <w:tcPr>
            <w:tcW w:w="11392" w:type="dxa"/>
            <w:gridSpan w:val="2"/>
          </w:tcPr>
          <w:p w14:paraId="28E77651" w14:textId="77777777" w:rsidR="00261D8B" w:rsidRPr="00E63C16" w:rsidRDefault="00261D8B" w:rsidP="009A6DA6">
            <w:pPr>
              <w:pStyle w:val="Caption"/>
            </w:pPr>
            <w:bookmarkStart w:id="143" w:name="_Ref380848238"/>
            <w:bookmarkStart w:id="144" w:name="_Toc385495318"/>
            <w:r w:rsidRPr="00E63C16">
              <w:t xml:space="preserve">Figure </w:t>
            </w:r>
            <w:r w:rsidR="002B4984">
              <w:fldChar w:fldCharType="begin"/>
            </w:r>
            <w:r w:rsidR="002B4984">
              <w:instrText xml:space="preserve"> SEQ Figure \* ARABIC </w:instrText>
            </w:r>
            <w:r w:rsidR="002B4984">
              <w:fldChar w:fldCharType="separate"/>
            </w:r>
            <w:r w:rsidR="00E43816">
              <w:rPr>
                <w:noProof/>
              </w:rPr>
              <w:t>20</w:t>
            </w:r>
            <w:r w:rsidR="002B4984">
              <w:rPr>
                <w:noProof/>
              </w:rPr>
              <w:fldChar w:fldCharType="end"/>
            </w:r>
            <w:bookmarkEnd w:id="143"/>
            <w:r w:rsidRPr="00E63C16">
              <w:t xml:space="preserve"> Change in detection with a given number of large and small nets. P (estimate)- assumes the median model  middle) for exotic fish species in wetlands of the Murrumbidgee</w:t>
            </w:r>
            <w:bookmarkEnd w:id="144"/>
          </w:p>
        </w:tc>
      </w:tr>
    </w:tbl>
    <w:p w14:paraId="28E77653" w14:textId="77777777" w:rsidR="00261D8B" w:rsidRPr="00E63C16" w:rsidRDefault="00261D8B" w:rsidP="00261D8B">
      <w:pPr>
        <w:rPr>
          <w:noProof/>
          <w:lang w:eastAsia="en-AU"/>
        </w:rPr>
      </w:pPr>
    </w:p>
    <w:p w14:paraId="28E77654" w14:textId="77777777" w:rsidR="00003BCE" w:rsidRDefault="00003BCE">
      <w:pPr>
        <w:spacing w:after="0" w:line="240" w:lineRule="auto"/>
        <w:rPr>
          <w:rFonts w:eastAsia="Times New Roman" w:cs="Angsana New"/>
          <w:lang w:eastAsia="zh-CN" w:bidi="th-TH"/>
        </w:rPr>
      </w:pPr>
    </w:p>
    <w:p w14:paraId="28E77655" w14:textId="77777777" w:rsidR="00C218A3" w:rsidRDefault="00003BCE" w:rsidP="000342EF">
      <w:pPr>
        <w:pStyle w:val="Heading3"/>
        <w:rPr>
          <w:lang w:eastAsia="en-AU"/>
        </w:rPr>
      </w:pPr>
      <w:r>
        <w:rPr>
          <w:lang w:eastAsia="en-AU"/>
        </w:rPr>
        <w:t xml:space="preserve"> </w:t>
      </w:r>
      <w:bookmarkStart w:id="145" w:name="_Toc385495680"/>
      <w:r w:rsidR="000342EF">
        <w:rPr>
          <w:lang w:eastAsia="en-AU"/>
        </w:rPr>
        <w:t>E</w:t>
      </w:r>
      <w:r w:rsidR="00C218A3" w:rsidRPr="00E63C16">
        <w:rPr>
          <w:lang w:eastAsia="en-AU"/>
        </w:rPr>
        <w:t>valuation questions</w:t>
      </w:r>
      <w:bookmarkEnd w:id="145"/>
    </w:p>
    <w:p w14:paraId="28E77656" w14:textId="77777777" w:rsidR="00E345F4" w:rsidRPr="00E345F4" w:rsidRDefault="00E345F4" w:rsidP="00E345F4">
      <w:pPr>
        <w:pStyle w:val="Heading4"/>
      </w:pPr>
      <w:r w:rsidRPr="00E63C16">
        <w:t>Selected Area evaluation questions</w:t>
      </w:r>
      <w:r w:rsidR="003E0795">
        <w:t>:</w:t>
      </w:r>
    </w:p>
    <w:p w14:paraId="28E77657" w14:textId="77777777" w:rsidR="00C218A3" w:rsidRDefault="00C218A3" w:rsidP="00B71B2E">
      <w:pPr>
        <w:pStyle w:val="BodyText10"/>
      </w:pPr>
      <w:r w:rsidRPr="00E63C16">
        <w:t xml:space="preserve">What did Commonwealth environmental water contribute to native fish populations and native fish diversity? </w:t>
      </w:r>
    </w:p>
    <w:p w14:paraId="28E77658" w14:textId="77777777" w:rsidR="00C218A3" w:rsidRPr="00E63C16" w:rsidRDefault="00C218A3" w:rsidP="0080515C">
      <w:pPr>
        <w:pStyle w:val="BodyText10"/>
      </w:pPr>
      <w:r w:rsidRPr="00E63C16">
        <w:t>What did Commonwealth environmental water contribute to native fish community resilience and native fish survival?</w:t>
      </w:r>
    </w:p>
    <w:p w14:paraId="28E77659" w14:textId="77777777" w:rsidR="00E345F4" w:rsidRDefault="00E345F4" w:rsidP="00003BCE">
      <w:pPr>
        <w:pStyle w:val="BodyText10"/>
      </w:pPr>
    </w:p>
    <w:p w14:paraId="28E7765A" w14:textId="77777777" w:rsidR="00003BCE" w:rsidRPr="00E63C16" w:rsidRDefault="006D19A1" w:rsidP="00003BCE">
      <w:pPr>
        <w:pStyle w:val="BodyText10"/>
      </w:pPr>
      <w:r w:rsidRPr="006D19A1">
        <w:rPr>
          <w:b/>
          <w:i/>
        </w:rPr>
        <w:t>Flow type:</w:t>
      </w:r>
      <w:r w:rsidR="00003BCE">
        <w:t xml:space="preserve"> Overbank</w:t>
      </w:r>
    </w:p>
    <w:p w14:paraId="28E7765B" w14:textId="77777777" w:rsidR="00C218A3" w:rsidRPr="00E63C16" w:rsidRDefault="00C218A3" w:rsidP="00B71B2E">
      <w:pPr>
        <w:pStyle w:val="BodyText10"/>
      </w:pPr>
    </w:p>
    <w:p w14:paraId="28E7765C" w14:textId="77777777" w:rsidR="00C218A3" w:rsidRPr="0080515C" w:rsidRDefault="00C218A3" w:rsidP="00B71B2E">
      <w:pPr>
        <w:pStyle w:val="BodyText10"/>
        <w:rPr>
          <w:b/>
          <w:i/>
        </w:rPr>
      </w:pPr>
      <w:r w:rsidRPr="0080515C">
        <w:rPr>
          <w:b/>
          <w:i/>
        </w:rPr>
        <w:t>Predictions</w:t>
      </w:r>
      <w:r w:rsidR="003E0795">
        <w:rPr>
          <w:b/>
          <w:i/>
        </w:rPr>
        <w:t>:</w:t>
      </w:r>
    </w:p>
    <w:p w14:paraId="28E7765D" w14:textId="77777777" w:rsidR="00C218A3" w:rsidRPr="00E63C16" w:rsidRDefault="00C218A3" w:rsidP="00546CA2">
      <w:pPr>
        <w:pStyle w:val="BodyText10"/>
        <w:numPr>
          <w:ilvl w:val="0"/>
          <w:numId w:val="20"/>
        </w:numPr>
      </w:pPr>
      <w:r w:rsidRPr="00E63C16">
        <w:t xml:space="preserve">Increase in native fish diversity in wetlands targeted for </w:t>
      </w:r>
      <w:r w:rsidR="00A862C5">
        <w:t>Commonwealth</w:t>
      </w:r>
      <w:r w:rsidRPr="00E63C16">
        <w:t xml:space="preserve"> environmental watering between year 1 and 5</w:t>
      </w:r>
    </w:p>
    <w:p w14:paraId="28E7765E" w14:textId="77777777" w:rsidR="00C218A3" w:rsidRPr="00E63C16" w:rsidRDefault="00C218A3" w:rsidP="00546CA2">
      <w:pPr>
        <w:pStyle w:val="BodyText10"/>
        <w:numPr>
          <w:ilvl w:val="0"/>
          <w:numId w:val="20"/>
        </w:numPr>
      </w:pPr>
      <w:r w:rsidRPr="00E63C16">
        <w:t xml:space="preserve">Increase in native fish recruitment (Young-Of-year) within and between water years </w:t>
      </w:r>
    </w:p>
    <w:p w14:paraId="28E7765F" w14:textId="77777777" w:rsidR="00C218A3" w:rsidRPr="00E63C16" w:rsidRDefault="00C218A3" w:rsidP="00546CA2">
      <w:pPr>
        <w:pStyle w:val="BodyText10"/>
        <w:numPr>
          <w:ilvl w:val="0"/>
          <w:numId w:val="21"/>
        </w:numPr>
      </w:pPr>
      <w:r w:rsidRPr="00E63C16">
        <w:t>Increase contribution of wetland fish recruitment to sustain riverine fish populations through fish movement from wetlands to the river during return flows</w:t>
      </w:r>
    </w:p>
    <w:p w14:paraId="28E77660" w14:textId="77777777" w:rsidR="00C218A3" w:rsidRPr="00E63C16" w:rsidRDefault="00C218A3" w:rsidP="00546CA2">
      <w:pPr>
        <w:pStyle w:val="BodyText10"/>
        <w:numPr>
          <w:ilvl w:val="0"/>
          <w:numId w:val="21"/>
        </w:numPr>
      </w:pPr>
      <w:r w:rsidRPr="00E63C16">
        <w:t xml:space="preserve">Increase in distribution of native species across wetlands within the wetlands of the Murrumbidgee </w:t>
      </w:r>
      <w:r w:rsidR="00521ADC">
        <w:t>Selected Area</w:t>
      </w:r>
    </w:p>
    <w:p w14:paraId="28E77661" w14:textId="77777777" w:rsidR="00C218A3" w:rsidRPr="00E63C16" w:rsidRDefault="00C218A3" w:rsidP="00C66C36">
      <w:pPr>
        <w:pStyle w:val="BodyText10"/>
      </w:pPr>
    </w:p>
    <w:p w14:paraId="28E77662" w14:textId="77777777" w:rsidR="00C218A3" w:rsidRPr="00E63C16" w:rsidRDefault="00C218A3">
      <w:pPr>
        <w:spacing w:after="0" w:line="240" w:lineRule="auto"/>
        <w:rPr>
          <w:rFonts w:cs="Angsana New"/>
          <w:lang w:eastAsia="zh-CN" w:bidi="th-TH"/>
        </w:rPr>
      </w:pPr>
      <w:r w:rsidRPr="00E63C16">
        <w:br w:type="page"/>
      </w:r>
    </w:p>
    <w:p w14:paraId="28E77663" w14:textId="77777777" w:rsidR="00C218A3" w:rsidRPr="00E63C16" w:rsidRDefault="00C218A3" w:rsidP="00C66C36">
      <w:pPr>
        <w:pStyle w:val="BodyText10"/>
      </w:pPr>
    </w:p>
    <w:tbl>
      <w:tblPr>
        <w:tblW w:w="4890" w:type="pct"/>
        <w:tblLayout w:type="fixed"/>
        <w:tblLook w:val="00A0" w:firstRow="1" w:lastRow="0" w:firstColumn="1" w:lastColumn="0" w:noHBand="0" w:noVBand="0"/>
      </w:tblPr>
      <w:tblGrid>
        <w:gridCol w:w="1087"/>
        <w:gridCol w:w="1933"/>
        <w:gridCol w:w="1933"/>
        <w:gridCol w:w="1933"/>
        <w:gridCol w:w="1933"/>
      </w:tblGrid>
      <w:tr w:rsidR="00C10847" w:rsidRPr="00E63C16" w14:paraId="28E77669" w14:textId="77777777" w:rsidTr="00C10847">
        <w:trPr>
          <w:trHeight w:val="1200"/>
        </w:trPr>
        <w:tc>
          <w:tcPr>
            <w:tcW w:w="616" w:type="pct"/>
            <w:tcBorders>
              <w:top w:val="single" w:sz="4" w:space="0" w:color="auto"/>
              <w:left w:val="single" w:sz="4" w:space="0" w:color="auto"/>
              <w:bottom w:val="single" w:sz="4" w:space="0" w:color="auto"/>
              <w:right w:val="single" w:sz="4" w:space="0" w:color="auto"/>
            </w:tcBorders>
            <w:noWrap/>
            <w:vAlign w:val="center"/>
          </w:tcPr>
          <w:p w14:paraId="28E77664" w14:textId="77777777" w:rsidR="00C10847" w:rsidRPr="00E63C16" w:rsidRDefault="007A0E03" w:rsidP="00352E46">
            <w:pPr>
              <w:pStyle w:val="NoSpacing"/>
              <w:jc w:val="center"/>
              <w:rPr>
                <w:b/>
              </w:rPr>
            </w:pPr>
            <w:r>
              <w:rPr>
                <w:b/>
              </w:rPr>
              <w:t>LTIM P</w:t>
            </w:r>
            <w:r w:rsidR="003E0795">
              <w:rPr>
                <w:b/>
              </w:rPr>
              <w:t>roject</w:t>
            </w:r>
            <w:r w:rsidR="00C10847" w:rsidRPr="00E63C16">
              <w:rPr>
                <w:b/>
              </w:rPr>
              <w:t xml:space="preserve"> </w:t>
            </w:r>
            <w:r w:rsidR="00EC2DCA">
              <w:rPr>
                <w:b/>
              </w:rPr>
              <w:t>indicator</w:t>
            </w:r>
          </w:p>
        </w:tc>
        <w:tc>
          <w:tcPr>
            <w:tcW w:w="1096" w:type="pct"/>
            <w:tcBorders>
              <w:top w:val="single" w:sz="4" w:space="0" w:color="auto"/>
              <w:left w:val="nil"/>
              <w:bottom w:val="single" w:sz="4" w:space="0" w:color="auto"/>
              <w:right w:val="single" w:sz="4" w:space="0" w:color="auto"/>
            </w:tcBorders>
            <w:vAlign w:val="center"/>
          </w:tcPr>
          <w:p w14:paraId="28E77665" w14:textId="77777777" w:rsidR="00C10847" w:rsidRPr="00E63C16" w:rsidRDefault="003E0795" w:rsidP="003E0795">
            <w:pPr>
              <w:pStyle w:val="NoSpacing"/>
              <w:jc w:val="center"/>
              <w:rPr>
                <w:b/>
              </w:rPr>
            </w:pPr>
            <w:r>
              <w:rPr>
                <w:b/>
              </w:rPr>
              <w:t>E</w:t>
            </w:r>
            <w:r w:rsidR="00C10847" w:rsidRPr="00E63C16">
              <w:rPr>
                <w:b/>
              </w:rPr>
              <w:t>valuation questions</w:t>
            </w:r>
          </w:p>
        </w:tc>
        <w:tc>
          <w:tcPr>
            <w:tcW w:w="1096" w:type="pct"/>
            <w:tcBorders>
              <w:top w:val="single" w:sz="4" w:space="0" w:color="auto"/>
              <w:left w:val="nil"/>
              <w:bottom w:val="single" w:sz="4" w:space="0" w:color="auto"/>
              <w:right w:val="single" w:sz="4" w:space="0" w:color="auto"/>
            </w:tcBorders>
            <w:vAlign w:val="center"/>
          </w:tcPr>
          <w:p w14:paraId="28E77666" w14:textId="77777777" w:rsidR="00C10847" w:rsidRPr="00E63C16" w:rsidRDefault="00C10847" w:rsidP="004F5218">
            <w:pPr>
              <w:pStyle w:val="NoSpacing"/>
              <w:jc w:val="center"/>
              <w:rPr>
                <w:b/>
              </w:rPr>
            </w:pPr>
            <w:r w:rsidRPr="00E63C16">
              <w:rPr>
                <w:b/>
              </w:rPr>
              <w:t>Metrics</w:t>
            </w:r>
          </w:p>
        </w:tc>
        <w:tc>
          <w:tcPr>
            <w:tcW w:w="1096" w:type="pct"/>
            <w:tcBorders>
              <w:top w:val="single" w:sz="4" w:space="0" w:color="auto"/>
              <w:left w:val="nil"/>
              <w:bottom w:val="single" w:sz="4" w:space="0" w:color="auto"/>
              <w:right w:val="single" w:sz="4" w:space="0" w:color="auto"/>
            </w:tcBorders>
            <w:vAlign w:val="center"/>
          </w:tcPr>
          <w:p w14:paraId="28E77667" w14:textId="77777777" w:rsidR="00C10847" w:rsidRPr="00E63C16" w:rsidRDefault="00C10847" w:rsidP="004F5218">
            <w:pPr>
              <w:pStyle w:val="NoSpacing"/>
              <w:jc w:val="center"/>
              <w:rPr>
                <w:b/>
              </w:rPr>
            </w:pPr>
            <w:r w:rsidRPr="00E63C16">
              <w:rPr>
                <w:b/>
              </w:rPr>
              <w:t>Critical covariates/ Other data sources</w:t>
            </w:r>
          </w:p>
        </w:tc>
        <w:tc>
          <w:tcPr>
            <w:tcW w:w="1096" w:type="pct"/>
            <w:tcBorders>
              <w:top w:val="single" w:sz="4" w:space="0" w:color="auto"/>
              <w:left w:val="single" w:sz="4" w:space="0" w:color="auto"/>
              <w:bottom w:val="single" w:sz="4" w:space="0" w:color="000000"/>
              <w:right w:val="single" w:sz="4" w:space="0" w:color="auto"/>
            </w:tcBorders>
            <w:vAlign w:val="center"/>
          </w:tcPr>
          <w:p w14:paraId="28E77668" w14:textId="77777777" w:rsidR="00C10847" w:rsidRPr="00E63C16" w:rsidRDefault="00C10847" w:rsidP="00C10847">
            <w:pPr>
              <w:pStyle w:val="NoSpacing"/>
              <w:jc w:val="center"/>
              <w:rPr>
                <w:b/>
              </w:rPr>
            </w:pPr>
            <w:r w:rsidRPr="00E63C16">
              <w:rPr>
                <w:b/>
              </w:rPr>
              <w:t>S</w:t>
            </w:r>
            <w:r>
              <w:rPr>
                <w:b/>
              </w:rPr>
              <w:t>ampling regime</w:t>
            </w:r>
          </w:p>
        </w:tc>
      </w:tr>
      <w:tr w:rsidR="00C10847" w:rsidRPr="00E63C16" w14:paraId="28E7768E" w14:textId="77777777" w:rsidTr="00C10847">
        <w:trPr>
          <w:trHeight w:val="4845"/>
        </w:trPr>
        <w:tc>
          <w:tcPr>
            <w:tcW w:w="616" w:type="pct"/>
            <w:tcBorders>
              <w:top w:val="single" w:sz="4" w:space="0" w:color="auto"/>
              <w:left w:val="single" w:sz="4" w:space="0" w:color="auto"/>
              <w:bottom w:val="single" w:sz="4" w:space="0" w:color="auto"/>
              <w:right w:val="single" w:sz="4" w:space="0" w:color="auto"/>
            </w:tcBorders>
            <w:vAlign w:val="center"/>
          </w:tcPr>
          <w:p w14:paraId="28E7766A" w14:textId="77777777" w:rsidR="00C10847" w:rsidRPr="00E63C16" w:rsidRDefault="00C10847" w:rsidP="004F5218">
            <w:pPr>
              <w:pStyle w:val="NoSpacing"/>
              <w:jc w:val="center"/>
              <w:rPr>
                <w:b/>
              </w:rPr>
            </w:pPr>
            <w:r w:rsidRPr="00E63C16">
              <w:rPr>
                <w:b/>
              </w:rPr>
              <w:t xml:space="preserve">Wetland fish </w:t>
            </w:r>
            <w:r>
              <w:rPr>
                <w:b/>
              </w:rPr>
              <w:t>SA</w:t>
            </w:r>
          </w:p>
        </w:tc>
        <w:tc>
          <w:tcPr>
            <w:tcW w:w="1096" w:type="pct"/>
            <w:tcBorders>
              <w:top w:val="single" w:sz="4" w:space="0" w:color="auto"/>
              <w:left w:val="nil"/>
              <w:bottom w:val="single" w:sz="4" w:space="0" w:color="auto"/>
              <w:right w:val="single" w:sz="4" w:space="0" w:color="auto"/>
            </w:tcBorders>
            <w:vAlign w:val="center"/>
          </w:tcPr>
          <w:p w14:paraId="28E7766B" w14:textId="77777777" w:rsidR="00C10847" w:rsidRPr="00E63C16" w:rsidRDefault="00C10847" w:rsidP="003D09A3">
            <w:pPr>
              <w:pStyle w:val="Tabletext"/>
            </w:pPr>
            <w:r w:rsidRPr="00E63C16">
              <w:t>Long term: What did Commonwealth environmental water contribute to native fish populations and native fish diversity?</w:t>
            </w:r>
          </w:p>
          <w:p w14:paraId="28E7766C" w14:textId="77777777" w:rsidR="00C10847" w:rsidRPr="00E63C16" w:rsidRDefault="00C10847" w:rsidP="003D09A3">
            <w:pPr>
              <w:pStyle w:val="Tabletext"/>
            </w:pPr>
          </w:p>
          <w:p w14:paraId="28E7766D" w14:textId="77777777" w:rsidR="00C10847" w:rsidRPr="00E63C16" w:rsidRDefault="00C10847" w:rsidP="003D09A3">
            <w:pPr>
              <w:pStyle w:val="Tabletext"/>
            </w:pPr>
            <w:r w:rsidRPr="00E63C16">
              <w:t>Short term: What did Commonwealth environmental water contribute to native fish community resilience and native fish survival?</w:t>
            </w:r>
          </w:p>
        </w:tc>
        <w:tc>
          <w:tcPr>
            <w:tcW w:w="1096" w:type="pct"/>
            <w:tcBorders>
              <w:top w:val="single" w:sz="4" w:space="0" w:color="auto"/>
              <w:left w:val="nil"/>
              <w:bottom w:val="single" w:sz="4" w:space="0" w:color="auto"/>
              <w:right w:val="single" w:sz="4" w:space="0" w:color="auto"/>
            </w:tcBorders>
            <w:vAlign w:val="center"/>
          </w:tcPr>
          <w:p w14:paraId="28E7766E" w14:textId="77777777" w:rsidR="00C10847" w:rsidRPr="00E63C16" w:rsidRDefault="00C10847" w:rsidP="0080515C">
            <w:pPr>
              <w:pStyle w:val="Tabletext"/>
            </w:pPr>
            <w:r w:rsidRPr="00E63C16">
              <w:t>Species diversity and abundance of large and small-bodied fish (CPUE)</w:t>
            </w:r>
          </w:p>
          <w:p w14:paraId="28E7766F" w14:textId="77777777" w:rsidR="00C10847" w:rsidRPr="00E63C16" w:rsidRDefault="00C10847" w:rsidP="0080515C">
            <w:pPr>
              <w:pStyle w:val="Tabletext"/>
            </w:pPr>
          </w:p>
          <w:p w14:paraId="28E77670" w14:textId="77777777" w:rsidR="00C10847" w:rsidRPr="00E63C16" w:rsidRDefault="00C10847" w:rsidP="006129CA">
            <w:pPr>
              <w:pStyle w:val="Tabletext"/>
            </w:pPr>
            <w:r w:rsidRPr="00E63C16">
              <w:t xml:space="preserve">Population structure: </w:t>
            </w:r>
            <w:r>
              <w:t>size frequency</w:t>
            </w:r>
          </w:p>
          <w:p w14:paraId="28E77671" w14:textId="77777777" w:rsidR="00C10847" w:rsidRPr="00E63C16" w:rsidRDefault="00C10847" w:rsidP="003D09A3">
            <w:pPr>
              <w:pStyle w:val="Tabletext"/>
              <w:rPr>
                <w:szCs w:val="18"/>
              </w:rPr>
            </w:pPr>
          </w:p>
          <w:p w14:paraId="28E77672" w14:textId="77777777" w:rsidR="00C10847" w:rsidRPr="00E63C16" w:rsidRDefault="00C10847" w:rsidP="003D09A3">
            <w:pPr>
              <w:pStyle w:val="Tabletext"/>
              <w:rPr>
                <w:szCs w:val="18"/>
              </w:rPr>
            </w:pPr>
            <w:r w:rsidRPr="00E63C16">
              <w:rPr>
                <w:szCs w:val="18"/>
              </w:rPr>
              <w:t>Species occupancy patterns and changes in spatial distribution</w:t>
            </w:r>
          </w:p>
          <w:p w14:paraId="28E77673" w14:textId="77777777" w:rsidR="00C10847" w:rsidRPr="00E63C16" w:rsidRDefault="00C10847" w:rsidP="003D09A3">
            <w:pPr>
              <w:pStyle w:val="Tabletext"/>
              <w:rPr>
                <w:szCs w:val="18"/>
              </w:rPr>
            </w:pPr>
          </w:p>
          <w:p w14:paraId="28E77674" w14:textId="77777777" w:rsidR="00C10847" w:rsidRPr="00E63C16" w:rsidRDefault="00C10847" w:rsidP="003D09A3">
            <w:pPr>
              <w:pStyle w:val="Tabletext"/>
              <w:rPr>
                <w:szCs w:val="18"/>
              </w:rPr>
            </w:pPr>
            <w:r w:rsidRPr="00E63C16">
              <w:rPr>
                <w:szCs w:val="18"/>
              </w:rPr>
              <w:t>Community composition (proportion of native species)</w:t>
            </w:r>
          </w:p>
          <w:p w14:paraId="28E77675" w14:textId="77777777" w:rsidR="00C10847" w:rsidRPr="00E63C16" w:rsidRDefault="00C10847" w:rsidP="003D09A3">
            <w:pPr>
              <w:pStyle w:val="Tabletext"/>
              <w:rPr>
                <w:szCs w:val="18"/>
              </w:rPr>
            </w:pPr>
          </w:p>
          <w:p w14:paraId="28E77676" w14:textId="77777777" w:rsidR="00C10847" w:rsidRPr="00E63C16" w:rsidRDefault="00C10847" w:rsidP="003D09A3">
            <w:pPr>
              <w:pStyle w:val="Tabletext"/>
              <w:rPr>
                <w:szCs w:val="18"/>
              </w:rPr>
            </w:pPr>
            <w:r w:rsidRPr="00E63C16">
              <w:rPr>
                <w:szCs w:val="18"/>
              </w:rPr>
              <w:t>Demographic structure</w:t>
            </w:r>
          </w:p>
          <w:p w14:paraId="28E77677" w14:textId="77777777" w:rsidR="00C10847" w:rsidRPr="00E63C16" w:rsidRDefault="00C10847" w:rsidP="003D09A3">
            <w:pPr>
              <w:pStyle w:val="Tabletext"/>
              <w:rPr>
                <w:szCs w:val="18"/>
              </w:rPr>
            </w:pPr>
          </w:p>
          <w:p w14:paraId="28E77678" w14:textId="77777777" w:rsidR="00C10847" w:rsidRPr="00E63C16" w:rsidRDefault="00C10847" w:rsidP="003D09A3">
            <w:pPr>
              <w:pStyle w:val="Tabletext"/>
              <w:rPr>
                <w:szCs w:val="18"/>
              </w:rPr>
            </w:pPr>
            <w:r w:rsidRPr="00E63C16">
              <w:rPr>
                <w:szCs w:val="18"/>
              </w:rPr>
              <w:t>Age daily growth of young of year</w:t>
            </w:r>
          </w:p>
          <w:p w14:paraId="28E77679" w14:textId="77777777" w:rsidR="00C10847" w:rsidRPr="00E63C16" w:rsidRDefault="00C10847" w:rsidP="003D09A3">
            <w:pPr>
              <w:pStyle w:val="Tabletext"/>
            </w:pPr>
          </w:p>
          <w:p w14:paraId="28E7767A" w14:textId="77777777" w:rsidR="00C10847" w:rsidRPr="00E63C16" w:rsidRDefault="00C10847" w:rsidP="003D09A3">
            <w:pPr>
              <w:pStyle w:val="Tabletext"/>
            </w:pPr>
          </w:p>
        </w:tc>
        <w:tc>
          <w:tcPr>
            <w:tcW w:w="1096" w:type="pct"/>
            <w:tcBorders>
              <w:top w:val="single" w:sz="4" w:space="0" w:color="auto"/>
              <w:left w:val="nil"/>
              <w:bottom w:val="single" w:sz="4" w:space="0" w:color="auto"/>
              <w:right w:val="single" w:sz="4" w:space="0" w:color="auto"/>
            </w:tcBorders>
            <w:vAlign w:val="center"/>
          </w:tcPr>
          <w:p w14:paraId="28E7767B" w14:textId="77777777" w:rsidR="00C10847" w:rsidRPr="00E63C16" w:rsidRDefault="00C10847" w:rsidP="0080515C">
            <w:pPr>
              <w:pStyle w:val="Tabletext"/>
            </w:pPr>
            <w:r w:rsidRPr="00E63C16">
              <w:t>Hydrology (Wetland) (</w:t>
            </w:r>
            <w:r w:rsidR="00EC2DCA">
              <w:t>Cat 1</w:t>
            </w:r>
            <w:r w:rsidRPr="00E63C16">
              <w:t>)</w:t>
            </w:r>
          </w:p>
          <w:p w14:paraId="28E7767C" w14:textId="77777777" w:rsidR="00C10847" w:rsidRPr="00E63C16" w:rsidRDefault="00C10847" w:rsidP="0080515C">
            <w:pPr>
              <w:pStyle w:val="Tabletext"/>
            </w:pPr>
          </w:p>
          <w:p w14:paraId="28E7767D" w14:textId="77777777" w:rsidR="00C10847" w:rsidRPr="00E63C16" w:rsidRDefault="00C10847" w:rsidP="0080515C">
            <w:pPr>
              <w:pStyle w:val="Tabletext"/>
            </w:pPr>
            <w:r w:rsidRPr="00E63C16">
              <w:t>Antecedent conditions</w:t>
            </w:r>
          </w:p>
          <w:p w14:paraId="28E7767E" w14:textId="77777777" w:rsidR="00C10847" w:rsidRPr="00E63C16" w:rsidRDefault="00C10847" w:rsidP="0080515C">
            <w:pPr>
              <w:pStyle w:val="Tabletext"/>
            </w:pPr>
            <w:r w:rsidRPr="00E63C16">
              <w:t>Day length</w:t>
            </w:r>
          </w:p>
          <w:p w14:paraId="28E7767F" w14:textId="77777777" w:rsidR="00C10847" w:rsidRPr="00E63C16" w:rsidRDefault="00C10847" w:rsidP="0080515C">
            <w:pPr>
              <w:pStyle w:val="Tabletext"/>
            </w:pPr>
            <w:r w:rsidRPr="00E63C16">
              <w:t>water temperature</w:t>
            </w:r>
          </w:p>
          <w:p w14:paraId="28E77680" w14:textId="77777777" w:rsidR="00C10847" w:rsidRPr="00E63C16" w:rsidRDefault="00C10847" w:rsidP="0080515C">
            <w:pPr>
              <w:pStyle w:val="Tabletext"/>
            </w:pPr>
            <w:r w:rsidRPr="00E63C16">
              <w:t>Water depth</w:t>
            </w:r>
          </w:p>
          <w:p w14:paraId="28E77681" w14:textId="77777777" w:rsidR="00C10847" w:rsidRPr="00E63C16" w:rsidRDefault="00C10847" w:rsidP="0080515C">
            <w:pPr>
              <w:pStyle w:val="Tabletext"/>
            </w:pPr>
            <w:r w:rsidRPr="00E63C16">
              <w:t>Connection days</w:t>
            </w:r>
          </w:p>
          <w:p w14:paraId="28E77682" w14:textId="77777777" w:rsidR="00C10847" w:rsidRPr="00E63C16" w:rsidRDefault="00C10847" w:rsidP="0080515C">
            <w:pPr>
              <w:pStyle w:val="Tabletext"/>
            </w:pPr>
            <w:r w:rsidRPr="00E63C16">
              <w:t xml:space="preserve">Microinvertebrates community composition, abundance and size structure (food availability </w:t>
            </w:r>
          </w:p>
          <w:p w14:paraId="28E77683" w14:textId="77777777" w:rsidR="00C10847" w:rsidRPr="00E63C16" w:rsidRDefault="00C10847" w:rsidP="0080515C">
            <w:pPr>
              <w:pStyle w:val="Tabletext"/>
            </w:pPr>
            <w:r w:rsidRPr="00E63C16">
              <w:t>for larval fish)</w:t>
            </w:r>
          </w:p>
          <w:p w14:paraId="28E77684" w14:textId="77777777" w:rsidR="00C10847" w:rsidRPr="00E63C16" w:rsidRDefault="00C10847" w:rsidP="003D09A3">
            <w:pPr>
              <w:pStyle w:val="Tabletext"/>
            </w:pPr>
            <w:r w:rsidRPr="00E63C16">
              <w:t>Water quality</w:t>
            </w:r>
          </w:p>
          <w:p w14:paraId="28E77685" w14:textId="77777777" w:rsidR="00C10847" w:rsidRPr="00E63C16" w:rsidRDefault="00C10847" w:rsidP="003D09A3">
            <w:pPr>
              <w:pStyle w:val="Tabletext"/>
            </w:pPr>
            <w:r w:rsidRPr="00E63C16">
              <w:t>Nutrients, carbon and</w:t>
            </w:r>
          </w:p>
          <w:p w14:paraId="28E77686" w14:textId="77777777" w:rsidR="00C10847" w:rsidRPr="00E63C16" w:rsidRDefault="00C10847" w:rsidP="003D09A3">
            <w:pPr>
              <w:pStyle w:val="Tabletext"/>
            </w:pPr>
            <w:r w:rsidRPr="00E63C16">
              <w:t>Chlorophyll-a</w:t>
            </w:r>
          </w:p>
          <w:p w14:paraId="28E77687" w14:textId="77777777" w:rsidR="00C10847" w:rsidRPr="00E63C16" w:rsidRDefault="00C10847" w:rsidP="003D09A3">
            <w:pPr>
              <w:pStyle w:val="Tabletext"/>
            </w:pPr>
          </w:p>
        </w:tc>
        <w:tc>
          <w:tcPr>
            <w:tcW w:w="1096" w:type="pct"/>
            <w:tcBorders>
              <w:top w:val="single" w:sz="4" w:space="0" w:color="auto"/>
              <w:left w:val="single" w:sz="4" w:space="0" w:color="auto"/>
              <w:bottom w:val="single" w:sz="4" w:space="0" w:color="000000"/>
              <w:right w:val="single" w:sz="4" w:space="0" w:color="auto"/>
            </w:tcBorders>
            <w:vAlign w:val="center"/>
          </w:tcPr>
          <w:p w14:paraId="28E77688" w14:textId="77777777" w:rsidR="00C10847" w:rsidRPr="00E63C16" w:rsidRDefault="00C10847" w:rsidP="003D09A3">
            <w:pPr>
              <w:pStyle w:val="Tabletext"/>
            </w:pPr>
            <w:r w:rsidRPr="00E63C16">
              <w:rPr>
                <w:szCs w:val="18"/>
              </w:rPr>
              <w:t>Th</w:t>
            </w:r>
            <w:r>
              <w:rPr>
                <w:szCs w:val="18"/>
              </w:rPr>
              <w:t xml:space="preserve">ree </w:t>
            </w:r>
            <w:r w:rsidRPr="00E63C16">
              <w:rPr>
                <w:szCs w:val="18"/>
              </w:rPr>
              <w:t>zones – Fixed</w:t>
            </w:r>
            <w:r w:rsidRPr="00E63C16">
              <w:t xml:space="preserve">: Mid-Murrumbidgee </w:t>
            </w:r>
            <w:r>
              <w:t>4</w:t>
            </w:r>
            <w:r w:rsidRPr="00E63C16">
              <w:t xml:space="preserve"> sites:</w:t>
            </w:r>
          </w:p>
          <w:p w14:paraId="28E77689" w14:textId="77777777" w:rsidR="00C10847" w:rsidRPr="00E63C16" w:rsidRDefault="00C10847" w:rsidP="00C10847">
            <w:pPr>
              <w:pStyle w:val="Tabletext"/>
            </w:pPr>
            <w:r>
              <w:t>4</w:t>
            </w:r>
            <w:r w:rsidRPr="00E63C16">
              <w:rPr>
                <w:szCs w:val="18"/>
              </w:rPr>
              <w:t xml:space="preserve">  (Nimmie-Caira ( </w:t>
            </w:r>
            <w:r>
              <w:rPr>
                <w:szCs w:val="18"/>
              </w:rPr>
              <w:t xml:space="preserve">4 </w:t>
            </w:r>
            <w:r w:rsidRPr="00E63C16">
              <w:rPr>
                <w:szCs w:val="18"/>
              </w:rPr>
              <w:t xml:space="preserve">sites), Redbank </w:t>
            </w:r>
            <w:r>
              <w:rPr>
                <w:szCs w:val="18"/>
              </w:rPr>
              <w:t>(4</w:t>
            </w:r>
            <w:r w:rsidRPr="00E63C16">
              <w:rPr>
                <w:szCs w:val="18"/>
              </w:rPr>
              <w:t xml:space="preserve"> sites)</w:t>
            </w:r>
            <w:r w:rsidRPr="00E63C16">
              <w:t xml:space="preserve"> 2  replicates  sets of 12 mm double winged large fyke (80cm hoops) or 2 replicates 12mm mesh double winged 50cm hoop (shallow wetlands)</w:t>
            </w:r>
          </w:p>
          <w:p w14:paraId="28E7768A" w14:textId="77777777" w:rsidR="00C10847" w:rsidRPr="00E63C16" w:rsidRDefault="00C10847" w:rsidP="00C10847">
            <w:pPr>
              <w:pStyle w:val="Tabletext"/>
            </w:pPr>
            <w:r w:rsidRPr="00E63C16">
              <w:t>and 2mm (double wing) fyke nets (50cm hoops) optimised methods.</w:t>
            </w:r>
          </w:p>
          <w:p w14:paraId="28E7768B" w14:textId="77777777" w:rsidR="00C10847" w:rsidRPr="00E63C16" w:rsidRDefault="00C10847" w:rsidP="003D09A3">
            <w:pPr>
              <w:pStyle w:val="Tabletext"/>
              <w:rPr>
                <w:szCs w:val="18"/>
              </w:rPr>
            </w:pPr>
          </w:p>
          <w:p w14:paraId="28E7768C" w14:textId="77777777" w:rsidR="00C10847" w:rsidRPr="00E63C16" w:rsidRDefault="00C10847" w:rsidP="003D09A3">
            <w:pPr>
              <w:pStyle w:val="Tabletext"/>
              <w:rPr>
                <w:szCs w:val="18"/>
              </w:rPr>
            </w:pPr>
          </w:p>
          <w:p w14:paraId="28E7768D" w14:textId="77777777" w:rsidR="00C10847" w:rsidRPr="00E63C16" w:rsidRDefault="00C10847" w:rsidP="002B6838">
            <w:pPr>
              <w:pStyle w:val="Tabletext"/>
            </w:pPr>
          </w:p>
        </w:tc>
      </w:tr>
    </w:tbl>
    <w:p w14:paraId="28E7768F" w14:textId="77777777" w:rsidR="00C218A3" w:rsidRPr="00E63C16" w:rsidRDefault="00C218A3" w:rsidP="00C66C36">
      <w:pPr>
        <w:pStyle w:val="BodyText1"/>
        <w:rPr>
          <w:rFonts w:cs="Calibri"/>
          <w:b/>
          <w:bCs/>
        </w:rPr>
      </w:pPr>
    </w:p>
    <w:p w14:paraId="28E77690" w14:textId="77777777" w:rsidR="00C218A3" w:rsidRPr="00E63C16" w:rsidRDefault="00C218A3" w:rsidP="00C66C36">
      <w:pPr>
        <w:pStyle w:val="BodyText1"/>
        <w:rPr>
          <w:rFonts w:cs="Calibri"/>
          <w:b/>
          <w:bCs/>
        </w:rPr>
      </w:pPr>
    </w:p>
    <w:p w14:paraId="28E77691" w14:textId="77777777" w:rsidR="00C218A3" w:rsidRPr="00E63C16" w:rsidRDefault="00C218A3" w:rsidP="00F306A5">
      <w:pPr>
        <w:pStyle w:val="Heading3"/>
      </w:pPr>
      <w:r w:rsidRPr="00E63C16">
        <w:t xml:space="preserve"> </w:t>
      </w:r>
      <w:bookmarkStart w:id="146" w:name="_Toc385495681"/>
      <w:r w:rsidRPr="00E63C16">
        <w:t>Methods</w:t>
      </w:r>
      <w:bookmarkEnd w:id="146"/>
    </w:p>
    <w:p w14:paraId="28E77692" w14:textId="77777777" w:rsidR="00C218A3" w:rsidRPr="00E63C16" w:rsidRDefault="00C218A3" w:rsidP="00C66C36">
      <w:pPr>
        <w:pStyle w:val="BodyText1"/>
      </w:pPr>
      <w:r w:rsidRPr="00E63C16">
        <w:t xml:space="preserve">Wetland fish monitoring is integrated with assessment of wetland recruitment (fish and other vertebrates (frogs and turtles) as well as critical covariates including: water quality, nutrients, primary productivity and microinvertebrate communities. </w:t>
      </w:r>
    </w:p>
    <w:p w14:paraId="28E77693" w14:textId="77777777" w:rsidR="00C218A3" w:rsidRPr="00E63C16" w:rsidRDefault="00C218A3" w:rsidP="000822B9">
      <w:pPr>
        <w:pStyle w:val="Heading4"/>
      </w:pPr>
      <w:r w:rsidRPr="00E63C16">
        <w:t>Site selection</w:t>
      </w:r>
    </w:p>
    <w:p w14:paraId="28E77694" w14:textId="77777777" w:rsidR="00C218A3" w:rsidRPr="00E63C16" w:rsidRDefault="00D74AAC" w:rsidP="000822B9">
      <w:pPr>
        <w:pStyle w:val="BodyText10"/>
      </w:pPr>
      <w:r>
        <w:t xml:space="preserve">Twelve fixed </w:t>
      </w:r>
      <w:r w:rsidR="00C218A3" w:rsidRPr="00E63C16">
        <w:t xml:space="preserve">monitoring locations (n=12) </w:t>
      </w:r>
      <w:r>
        <w:t xml:space="preserve">will be established at </w:t>
      </w:r>
      <w:r w:rsidR="00C218A3" w:rsidRPr="00E63C16">
        <w:t>wetlands that are expected to retain water throughout the monitoring period (four wetlands in ea</w:t>
      </w:r>
      <w:r>
        <w:t xml:space="preserve">ch target zone where practical). </w:t>
      </w:r>
      <w:r w:rsidR="00C218A3" w:rsidRPr="00E63C16">
        <w:t>Over the five year program there may be some inter-annual variability in the number of sites.</w:t>
      </w:r>
    </w:p>
    <w:p w14:paraId="28E77695" w14:textId="77777777" w:rsidR="00BF3172" w:rsidRDefault="00BF3172" w:rsidP="00BF3172">
      <w:pPr>
        <w:pStyle w:val="Heading4"/>
      </w:pPr>
      <w:r>
        <w:t>Field methods</w:t>
      </w:r>
    </w:p>
    <w:p w14:paraId="28E77696" w14:textId="77777777" w:rsidR="00C218A3" w:rsidRPr="00E63C16" w:rsidRDefault="00C218A3" w:rsidP="00C66C36">
      <w:pPr>
        <w:pStyle w:val="BodyText10"/>
      </w:pPr>
      <w:r w:rsidRPr="00E63C16">
        <w:t xml:space="preserve">Assuming the use of double winged fyke nets we proposed to use a combination of two large and two small fyke nets, at the remaining wetland sites which should ensure high detection rates for the target species and will provide robust data for assessment of community composition, population size structure, the presence of exotic species and changes of demographic structure, including identification of young-of-year following </w:t>
      </w:r>
      <w:r w:rsidR="00A862C5">
        <w:t>Commonwealth</w:t>
      </w:r>
      <w:r w:rsidRPr="00E63C16">
        <w:t xml:space="preserve"> environmental watering actions.  </w:t>
      </w:r>
    </w:p>
    <w:p w14:paraId="28E77697" w14:textId="77777777" w:rsidR="00C218A3" w:rsidRDefault="00C218A3" w:rsidP="00C66C36">
      <w:pPr>
        <w:pStyle w:val="BodyText10"/>
      </w:pPr>
      <w:r w:rsidRPr="00E63C16">
        <w:t>As wetlands dry</w:t>
      </w:r>
      <w:r>
        <w:t>,</w:t>
      </w:r>
      <w:r w:rsidRPr="00E63C16">
        <w:t xml:space="preserve"> it becomes difficult to place large fyke nets as water is too shallow to cover the hoops. As small (fine mesh) </w:t>
      </w:r>
      <w:r w:rsidR="00765308">
        <w:t>nets</w:t>
      </w:r>
      <w:r w:rsidR="00765308" w:rsidRPr="00E63C16">
        <w:t xml:space="preserve"> </w:t>
      </w:r>
      <w:r w:rsidRPr="00E63C16">
        <w:t>are likely to bias against a number of key native species, large fyke nets will be replaced by 5</w:t>
      </w:r>
      <w:r w:rsidR="00765308">
        <w:t xml:space="preserve"> </w:t>
      </w:r>
      <w:r w:rsidRPr="00E63C16">
        <w:t>m double winged 50</w:t>
      </w:r>
      <w:r w:rsidR="00765308">
        <w:t xml:space="preserve"> </w:t>
      </w:r>
      <w:r w:rsidRPr="00E63C16">
        <w:t>cm D-bottom fyke nets with 12</w:t>
      </w:r>
      <w:r w:rsidR="00765308">
        <w:t xml:space="preserve"> </w:t>
      </w:r>
      <w:r w:rsidRPr="00E63C16">
        <w:t xml:space="preserve">mm mesh. Recording wing width and depth will allow for correction of CPUE circulations to account for smaller net size.  </w:t>
      </w:r>
    </w:p>
    <w:p w14:paraId="28E77698" w14:textId="77777777" w:rsidR="00AD11A0" w:rsidRDefault="00AD11A0" w:rsidP="00C66C36">
      <w:pPr>
        <w:pStyle w:val="BodyText10"/>
      </w:pPr>
    </w:p>
    <w:p w14:paraId="28E77699" w14:textId="77777777" w:rsidR="00C218A3" w:rsidRPr="00E63C16" w:rsidRDefault="00C218A3" w:rsidP="00F306A5">
      <w:pPr>
        <w:pStyle w:val="Heading3"/>
      </w:pPr>
      <w:r w:rsidRPr="00E63C16">
        <w:t xml:space="preserve"> </w:t>
      </w:r>
      <w:bookmarkStart w:id="147" w:name="_Toc385495682"/>
      <w:r w:rsidR="00804A13">
        <w:t>D</w:t>
      </w:r>
      <w:r w:rsidRPr="00E63C16">
        <w:t>ata analysis</w:t>
      </w:r>
      <w:bookmarkEnd w:id="147"/>
      <w:r w:rsidR="00804A13">
        <w:t xml:space="preserve"> framework against evaluation questions</w:t>
      </w:r>
    </w:p>
    <w:p w14:paraId="28E7769A" w14:textId="77777777" w:rsidR="00C218A3" w:rsidRPr="00E63C16" w:rsidRDefault="00C218A3" w:rsidP="00E345F4">
      <w:pPr>
        <w:pStyle w:val="Heading5"/>
        <w:rPr>
          <w:lang w:val="en-GB"/>
        </w:rPr>
      </w:pPr>
      <w:r w:rsidRPr="00E63C16">
        <w:rPr>
          <w:lang w:val="en-GB"/>
        </w:rPr>
        <w:t xml:space="preserve">Community composition </w:t>
      </w:r>
    </w:p>
    <w:p w14:paraId="28E7769B" w14:textId="77777777" w:rsidR="00C218A3" w:rsidRPr="00E63C16" w:rsidRDefault="00C218A3" w:rsidP="000822B9">
      <w:pPr>
        <w:pStyle w:val="BodyText10"/>
      </w:pPr>
      <w:r w:rsidRPr="00E63C16">
        <w:t xml:space="preserve">The change in fish community composition within (including before and after </w:t>
      </w:r>
      <w:r w:rsidR="00A862C5">
        <w:t>Commonwealth</w:t>
      </w:r>
      <w:r w:rsidRPr="00E63C16">
        <w:t xml:space="preserve"> environmental watering actions) and between water years will be assessed using Plymouth Routines in Multivariate Ecological Research (PRIMER). Analyses will include consideration of both fish abundance (CPUE) and biomass estimates for sites sampled to determine changes. A vector analysis will be used to demonstrate how species contributed to any observed groupings.  Statistical differences in Bray-Curtis transformed fish abundances and biomass data will be investigated using two-way crossed Analysis of Similarities (ANOSIM) using region, sampling period as factors. </w:t>
      </w:r>
    </w:p>
    <w:p w14:paraId="28E7769C" w14:textId="77777777" w:rsidR="00C218A3" w:rsidRPr="00E63C16" w:rsidRDefault="00C218A3" w:rsidP="00E345F4">
      <w:pPr>
        <w:pStyle w:val="Heading5"/>
      </w:pPr>
      <w:r w:rsidRPr="00E63C16">
        <w:t>Change in population structure</w:t>
      </w:r>
    </w:p>
    <w:p w14:paraId="28E7769D" w14:textId="77777777" w:rsidR="00BF3172" w:rsidRDefault="00C218A3" w:rsidP="00C66C36">
      <w:r w:rsidRPr="00E63C16">
        <w:t>Length-frequency distributions of fish species wi</w:t>
      </w:r>
      <w:r>
        <w:t>th higher relative abundances (</w:t>
      </w:r>
      <w:r w:rsidRPr="00E63C16">
        <w:t xml:space="preserve">more than 50 individuals)  will be quantified using a Kolmogorov-Smirnov goodness of fit test to determine whether there were significantly larger or smaller individuals (length) among sampling trips (as an </w:t>
      </w:r>
      <w:r w:rsidR="00EC2DCA">
        <w:t>indicator</w:t>
      </w:r>
      <w:r w:rsidRPr="00E63C16">
        <w:t xml:space="preserve"> of potential recruitment). </w:t>
      </w:r>
    </w:p>
    <w:p w14:paraId="28E7769E" w14:textId="77777777" w:rsidR="00C218A3" w:rsidRPr="00E63C16" w:rsidRDefault="00C218A3" w:rsidP="00BF3172">
      <w:pPr>
        <w:pStyle w:val="Heading2"/>
      </w:pPr>
      <w:bookmarkStart w:id="148" w:name="_Toc365279168"/>
      <w:r w:rsidRPr="00E63C16">
        <w:t xml:space="preserve"> </w:t>
      </w:r>
      <w:bookmarkStart w:id="149" w:name="_Toc385495683"/>
      <w:bookmarkStart w:id="150" w:name="_Toc391976365"/>
      <w:r w:rsidRPr="00E63C16">
        <w:t>Other vertebrates - Frogs, tadpoles and turtles</w:t>
      </w:r>
      <w:bookmarkEnd w:id="148"/>
      <w:r w:rsidRPr="00E63C16">
        <w:t xml:space="preserve"> (</w:t>
      </w:r>
      <w:r w:rsidR="004477DB">
        <w:t>S</w:t>
      </w:r>
      <w:r w:rsidR="00040F77">
        <w:t xml:space="preserve">elected </w:t>
      </w:r>
      <w:r w:rsidR="004477DB">
        <w:t>A</w:t>
      </w:r>
      <w:r w:rsidR="00040F77">
        <w:t>rea</w:t>
      </w:r>
      <w:r w:rsidRPr="00E63C16">
        <w:t>)</w:t>
      </w:r>
      <w:bookmarkEnd w:id="149"/>
      <w:bookmarkEnd w:id="150"/>
    </w:p>
    <w:p w14:paraId="28E7769F" w14:textId="77777777" w:rsidR="00C218A3" w:rsidRPr="00E63C16" w:rsidRDefault="00C218A3" w:rsidP="00986D3D">
      <w:pPr>
        <w:pStyle w:val="BodyText1"/>
      </w:pPr>
      <w:r w:rsidRPr="00E63C16">
        <w:t>The vulnerable Southern bell frog (</w:t>
      </w:r>
      <w:r w:rsidRPr="00E63C16">
        <w:rPr>
          <w:i/>
        </w:rPr>
        <w:t>Litoria raniformis</w:t>
      </w:r>
      <w:r w:rsidRPr="00E63C16">
        <w:t xml:space="preserve">) is an iconic wetland species in the Lowbidgee floodplain. Environmental watering is critical for the persistence of both Redbank and Nimmie-Caira Southern bell frog populations </w:t>
      </w:r>
      <w:r w:rsidR="003B1026" w:rsidRPr="00E63C16">
        <w:fldChar w:fldCharType="begin"/>
      </w:r>
      <w:r w:rsidRPr="00E63C16">
        <w:instrText xml:space="preserve"> ADDIN EN.CITE &lt;EndNote&gt;&lt;Cite&gt;&lt;Author&gt;Spencer&lt;/Author&gt;&lt;Year&gt;2012&lt;/Year&gt;&lt;RecNum&gt;3402&lt;/RecNum&gt;&lt;DisplayText&gt;(Spencer, Wassens&lt;style face="italic"&gt; et al.&lt;/style&gt; 2012)&lt;/DisplayText&gt;&lt;record&gt;&lt;rec-number&gt;3402&lt;/rec-number&gt;&lt;foreign-keys&gt;&lt;key app="EN" db-id="vxxvsda2b05fxpeaw2dp552mtrd5trxdrf0s"&gt;3402&lt;/key&gt;&lt;/foreign-keys&gt;&lt;ref-type name="Book"&gt;6&lt;/ref-type&gt;&lt;contributors&gt;&lt;authors&gt;&lt;author&gt;Spencer, J.A.&lt;/author&gt;&lt;author&gt;Wassens, S.&lt;/author&gt;&lt;author&gt;Maguire, J.&lt;/author&gt;&lt;author&gt;Hardwick, L.&lt;/author&gt;&lt;author&gt;Webster, R.&lt;/author&gt;&lt;author&gt;Maher, M.&lt;/author&gt;&lt;/authors&gt;&lt;/contributors&gt;&lt;titles&gt;&lt;title&gt;Draft Management Plan for the Southern bell frog in the Murrumbidgee Catchment&lt;/title&gt;&lt;/titles&gt;&lt;dates&gt;&lt;year&gt;2012&lt;/year&gt;&lt;/dates&gt;&lt;pub-location&gt;Sydney&lt;/pub-location&gt;&lt;publisher&gt;NSW Office of Environment and Heritage&lt;/publisher&gt;&lt;urls&gt;&lt;/urls&gt;&lt;/record&gt;&lt;/Cite&gt;&lt;/EndNote&gt;</w:instrText>
      </w:r>
      <w:r w:rsidR="003B1026" w:rsidRPr="00E63C16">
        <w:fldChar w:fldCharType="separate"/>
      </w:r>
      <w:r w:rsidRPr="00E63C16">
        <w:rPr>
          <w:noProof/>
        </w:rPr>
        <w:t>(</w:t>
      </w:r>
      <w:hyperlink w:anchor="_ENREF_106" w:tooltip="Spencer, 2012 #3402" w:history="1">
        <w:r w:rsidR="0084200E" w:rsidRPr="00E63C16">
          <w:rPr>
            <w:noProof/>
          </w:rPr>
          <w:t>Spencer, Wassens</w:t>
        </w:r>
        <w:r w:rsidR="0084200E" w:rsidRPr="00E63C16">
          <w:rPr>
            <w:i/>
            <w:noProof/>
          </w:rPr>
          <w:t xml:space="preserve"> et al.</w:t>
        </w:r>
        <w:r w:rsidR="0084200E" w:rsidRPr="00E63C16">
          <w:rPr>
            <w:noProof/>
          </w:rPr>
          <w:t xml:space="preserve"> 2012</w:t>
        </w:r>
      </w:hyperlink>
      <w:r w:rsidRPr="00E63C16">
        <w:rPr>
          <w:noProof/>
        </w:rPr>
        <w:t>)</w:t>
      </w:r>
      <w:r w:rsidR="003B1026" w:rsidRPr="00E63C16">
        <w:fldChar w:fldCharType="end"/>
      </w:r>
      <w:r w:rsidRPr="00E63C16">
        <w:t xml:space="preserve"> and is therefore a priority for the </w:t>
      </w:r>
      <w:r w:rsidR="00521ADC">
        <w:t>Selected Area</w:t>
      </w:r>
      <w:r w:rsidRPr="00E63C16">
        <w:t xml:space="preserve"> evaluation. Monitoring of recruitment of the southern bell frog and other frog species within the mid and Lowbidgee wetlands will follow the Category 3 standard method (See appendix 3).   Tadpole monitoring is fully integrated with Category 1 and 3 wetland fish surveys and therefore does not represent an additional cost to the project.  </w:t>
      </w:r>
    </w:p>
    <w:p w14:paraId="28E776A0" w14:textId="77777777" w:rsidR="00C218A3" w:rsidRPr="00E63C16" w:rsidRDefault="00C218A3" w:rsidP="00986D3D">
      <w:pPr>
        <w:pStyle w:val="BodyText1"/>
      </w:pPr>
      <w:r w:rsidRPr="00E63C16">
        <w:t xml:space="preserve">Frogs are sensitive to changes in wetland flooding regimes and respond strongly to environmental releases with large increases in breeding activity. Higher levels of tadpole abundance and recruitment are commonly recorded during managed flood events, e.g </w:t>
      </w:r>
      <w:r w:rsidR="003B1026">
        <w:fldChar w:fldCharType="begin">
          <w:fldData xml:space="preserve">PEVuZE5vdGU+PENpdGU+PEF1dGhvcj5XYXNzZW5zPC9BdXRob3I+PFllYXI+MjAxMjwvWWVhcj48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==
</w:fldData>
        </w:fldChar>
      </w:r>
      <w:r w:rsidR="000969F1">
        <w:instrText xml:space="preserve"> ADDIN EN.CITE </w:instrText>
      </w:r>
      <w:r w:rsidR="003B1026">
        <w:fldChar w:fldCharType="begin">
          <w:fldData xml:space="preserve">PEVuZE5vdGU+PENpdGU+PEF1dGhvcj5XYXNzZW5zPC9BdXRob3I+PFllYXI+MjAxMjwvWWVhcj48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==
</w:fldData>
        </w:fldChar>
      </w:r>
      <w:r w:rsidR="000969F1">
        <w:instrText xml:space="preserve"> ADDIN EN.CITE.DATA </w:instrText>
      </w:r>
      <w:r w:rsidR="003B1026">
        <w:fldChar w:fldCharType="end"/>
      </w:r>
      <w:r w:rsidR="003B1026">
        <w:fldChar w:fldCharType="separate"/>
      </w:r>
      <w:r w:rsidR="000969F1">
        <w:rPr>
          <w:noProof/>
        </w:rPr>
        <w:t>(</w:t>
      </w:r>
      <w:hyperlink w:anchor="_ENREF_105" w:tooltip="Spencer, 2010 #3271" w:history="1">
        <w:r w:rsidR="0084200E">
          <w:rPr>
            <w:noProof/>
          </w:rPr>
          <w:t>Spencer and Wassens 2010a</w:t>
        </w:r>
      </w:hyperlink>
      <w:r w:rsidR="000969F1">
        <w:rPr>
          <w:noProof/>
        </w:rPr>
        <w:t xml:space="preserve">, </w:t>
      </w:r>
      <w:hyperlink w:anchor="_ENREF_104" w:tooltip="Spencer, 2011 #2983" w:history="1">
        <w:r w:rsidR="0084200E">
          <w:rPr>
            <w:noProof/>
          </w:rPr>
          <w:t>Spencer, Thomas</w:t>
        </w:r>
        <w:r w:rsidR="0084200E" w:rsidRPr="000969F1">
          <w:rPr>
            <w:i/>
            <w:noProof/>
          </w:rPr>
          <w:t xml:space="preserve"> et al.</w:t>
        </w:r>
        <w:r w:rsidR="0084200E">
          <w:rPr>
            <w:noProof/>
          </w:rPr>
          <w:t xml:space="preserve"> 2011b</w:t>
        </w:r>
      </w:hyperlink>
      <w:r w:rsidR="000969F1">
        <w:rPr>
          <w:noProof/>
        </w:rPr>
        <w:t xml:space="preserve">, </w:t>
      </w:r>
      <w:hyperlink w:anchor="_ENREF_127" w:tooltip="Wassens, 2011 #3188" w:history="1">
        <w:r w:rsidR="0084200E">
          <w:rPr>
            <w:noProof/>
          </w:rPr>
          <w:t>Wassens, Watts</w:t>
        </w:r>
        <w:r w:rsidR="0084200E" w:rsidRPr="000969F1">
          <w:rPr>
            <w:i/>
            <w:noProof/>
          </w:rPr>
          <w:t xml:space="preserve"> et al.</w:t>
        </w:r>
        <w:r w:rsidR="0084200E">
          <w:rPr>
            <w:noProof/>
          </w:rPr>
          <w:t xml:space="preserve"> 2011</w:t>
        </w:r>
      </w:hyperlink>
      <w:r w:rsidR="000969F1">
        <w:rPr>
          <w:noProof/>
        </w:rPr>
        <w:t xml:space="preserve">, </w:t>
      </w:r>
      <w:hyperlink w:anchor="_ENREF_128" w:tooltip="Wassens, 2012 #3272" w:history="1">
        <w:r w:rsidR="0084200E">
          <w:rPr>
            <w:noProof/>
          </w:rPr>
          <w:t>Wassens, Watts</w:t>
        </w:r>
        <w:r w:rsidR="0084200E" w:rsidRPr="000969F1">
          <w:rPr>
            <w:i/>
            <w:noProof/>
          </w:rPr>
          <w:t xml:space="preserve"> et al.</w:t>
        </w:r>
        <w:r w:rsidR="0084200E">
          <w:rPr>
            <w:noProof/>
          </w:rPr>
          <w:t xml:space="preserve"> 2012a: Spencer, 2010 #3271: Spencer, 2011 #2983</w:t>
        </w:r>
      </w:hyperlink>
      <w:r w:rsidR="000969F1">
        <w:rPr>
          <w:noProof/>
        </w:rPr>
        <w:t>)</w:t>
      </w:r>
      <w:r w:rsidR="003B1026">
        <w:fldChar w:fldCharType="end"/>
      </w:r>
      <w:r w:rsidRPr="00E63C16">
        <w:t xml:space="preserve">. In many areas managed environmental watering is critical for the persistence of flood sensitive frog species. For example, key populations of the vulnerable (EPBC Act 1999) Southern bell frog were successfully maintained using environmental watering in the Lowbidgee floodplain between 2007 and 2010 </w:t>
      </w:r>
      <w:r w:rsidR="003B1026" w:rsidRPr="00E63C16">
        <w:fldChar w:fldCharType="begin"/>
      </w:r>
      <w:r w:rsidR="000969F1">
        <w:instrText xml:space="preserve"> ADDIN EN.CITE &lt;EndNote&gt;&lt;Cite&gt;&lt;Author&gt;Wassens&lt;/Author&gt;&lt;Year&gt;2010&lt;/Year&gt;&lt;RecNum&gt;2649&lt;/RecNum&gt;&lt;DisplayText&gt;(Wassens 2010a)&lt;/DisplayText&gt;&lt;record&gt;&lt;rec-number&gt;2649&lt;/rec-number&gt;&lt;foreign-keys&gt;&lt;key app="EN" db-id="vxxvsda2b05fxpeaw2dp552mtrd5trxdrf0s"&gt;2649&lt;/key&gt;&lt;/foreign-keys&gt;&lt;ref-type name="Book Section"&gt;5&lt;/ref-type&gt;&lt;contributors&gt;&lt;authors&gt;&lt;author&gt;Wassens, S&lt;/author&gt;&lt;/authors&gt;&lt;secondary-authors&gt;&lt;author&gt;Saintilann, N.&lt;/author&gt;&lt;author&gt;Overton, I. C.&lt;/author&gt;&lt;/secondary-authors&gt;&lt;/contributors&gt;&lt;titles&gt;&lt;title&gt;Flooding regimes for frogs in lowland rivers of the Murray-Darling Basin  &lt;/title&gt;&lt;secondary-title&gt;Ecosystem Response Modelling in the Murray-Darling Basin&lt;/secondary-title&gt;&lt;/titles&gt;&lt;pages&gt;213-228&lt;/pages&gt;&lt;section&gt;14&lt;/section&gt;&lt;dates&gt;&lt;year&gt;2010&lt;/year&gt;&lt;/dates&gt;&lt;pub-location&gt;Canberra&lt;/pub-location&gt;&lt;publisher&gt;CSIRO Publishing &lt;/publisher&gt;&lt;urls&gt;&lt;/urls&gt;&lt;/record&gt;&lt;/Cite&gt;&lt;/EndNote&gt;</w:instrText>
      </w:r>
      <w:r w:rsidR="003B1026" w:rsidRPr="00E63C16">
        <w:fldChar w:fldCharType="separate"/>
      </w:r>
      <w:r w:rsidR="000969F1">
        <w:rPr>
          <w:noProof/>
        </w:rPr>
        <w:t>(</w:t>
      </w:r>
      <w:hyperlink w:anchor="_ENREF_119" w:tooltip="Wassens, 2010 #2649" w:history="1">
        <w:r w:rsidR="0084200E">
          <w:rPr>
            <w:noProof/>
          </w:rPr>
          <w:t>Wassens 2010a</w:t>
        </w:r>
      </w:hyperlink>
      <w:r w:rsidR="000969F1">
        <w:rPr>
          <w:noProof/>
        </w:rPr>
        <w:t>)</w:t>
      </w:r>
      <w:r w:rsidR="003B1026" w:rsidRPr="00E63C16">
        <w:fldChar w:fldCharType="end"/>
      </w:r>
      <w:r w:rsidRPr="00E63C16">
        <w:t xml:space="preserve">. </w:t>
      </w:r>
    </w:p>
    <w:p w14:paraId="28E776A1" w14:textId="77777777" w:rsidR="00C218A3" w:rsidRPr="00E63C16" w:rsidRDefault="00C218A3" w:rsidP="00986D3D">
      <w:pPr>
        <w:pStyle w:val="BodyText1"/>
      </w:pPr>
      <w:r w:rsidRPr="00E63C16">
        <w:t xml:space="preserve">Frogs exhibit three key responses to flooding: (1) calling activity, (2) tadpole abundance and development, and (3) metamorphosis. Calling activity is a useful measure of the distribution of frogs with respect to underlying hydrological regimes and wetland characteristics </w:t>
      </w:r>
      <w:r w:rsidR="003B1026" w:rsidRPr="00E63C16">
        <w:fldChar w:fldCharType="begin">
          <w:fldData xml:space="preserve">PEVuZE5vdGU+PENpdGU+PEF1dGhvcj5XYXNzZW5zPC9BdXRob3I+PFllYXI+MjAxMDwvWWVhcj48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</w:fldData>
        </w:fldChar>
      </w:r>
      <w:r w:rsidR="000969F1">
        <w:instrText xml:space="preserve"> ADDIN EN.CITE </w:instrText>
      </w:r>
      <w:r w:rsidR="003B1026">
        <w:fldChar w:fldCharType="begin">
          <w:fldData xml:space="preserve">PEVuZE5vdGU+PENpdGU+PEF1dGhvcj5XYXNzZW5zPC9BdXRob3I+PFllYXI+MjAxMDwvWWVhcj48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</w:fldData>
        </w:fldChar>
      </w:r>
      <w:r w:rsidR="000969F1">
        <w:instrText xml:space="preserve"> ADDIN EN.CITE.DATA </w:instrText>
      </w:r>
      <w:r w:rsidR="003B1026">
        <w:fldChar w:fldCharType="end"/>
      </w:r>
      <w:r w:rsidR="003B1026" w:rsidRPr="00E63C16">
        <w:fldChar w:fldCharType="separate"/>
      </w:r>
      <w:r w:rsidR="000969F1">
        <w:rPr>
          <w:noProof/>
        </w:rPr>
        <w:t>(</w:t>
      </w:r>
      <w:hyperlink w:anchor="_ENREF_120" w:tooltip="Wassens, 2010 #2875" w:history="1">
        <w:r w:rsidR="0084200E">
          <w:rPr>
            <w:noProof/>
          </w:rPr>
          <w:t>Wassens 2010b</w:t>
        </w:r>
      </w:hyperlink>
      <w:r w:rsidR="000969F1">
        <w:rPr>
          <w:noProof/>
        </w:rPr>
        <w:t xml:space="preserve">, </w:t>
      </w:r>
      <w:hyperlink w:anchor="_ENREF_123" w:tooltip="Wassens, 2010 #3063" w:history="1">
        <w:r w:rsidR="0084200E">
          <w:rPr>
            <w:noProof/>
          </w:rPr>
          <w:t>Wassens, Hall</w:t>
        </w:r>
        <w:r w:rsidR="0084200E" w:rsidRPr="000969F1">
          <w:rPr>
            <w:i/>
            <w:noProof/>
          </w:rPr>
          <w:t xml:space="preserve"> et al.</w:t>
        </w:r>
        <w:r w:rsidR="0084200E">
          <w:rPr>
            <w:noProof/>
          </w:rPr>
          <w:t xml:space="preserve"> 2010</w:t>
        </w:r>
      </w:hyperlink>
      <w:r w:rsidR="000969F1">
        <w:rPr>
          <w:noProof/>
        </w:rPr>
        <w:t>)</w:t>
      </w:r>
      <w:r w:rsidR="003B1026" w:rsidRPr="00E63C16">
        <w:fldChar w:fldCharType="end"/>
      </w:r>
      <w:r w:rsidRPr="00E63C16">
        <w:t xml:space="preserve">. That is, it is an </w:t>
      </w:r>
      <w:r w:rsidR="00EC2DCA">
        <w:t>indicator</w:t>
      </w:r>
      <w:r w:rsidRPr="00E63C16">
        <w:t xml:space="preserve"> of whether a specific environmental watering event has created conditions suitable for </w:t>
      </w:r>
      <w:r w:rsidRPr="00E63C16">
        <w:rPr>
          <w:i/>
        </w:rPr>
        <w:t>attempted</w:t>
      </w:r>
      <w:r w:rsidRPr="00E63C16">
        <w:t xml:space="preserve"> breeding by resident species. Monitoring tadpole communities and defining development stages is important when managing water levels, because it allows for estimation of how close tadpoles are to reaching metamorphosis and, as such, can provide an early </w:t>
      </w:r>
      <w:r w:rsidR="00EC2DCA">
        <w:t>indicator</w:t>
      </w:r>
      <w:r w:rsidRPr="00E63C16">
        <w:t xml:space="preserve"> on the need for top-up watering. Size structure within populations has proven to be a useful </w:t>
      </w:r>
      <w:r w:rsidR="00EC2DCA">
        <w:t>indicator</w:t>
      </w:r>
      <w:r w:rsidRPr="00E63C16">
        <w:t xml:space="preserve"> as it provides a measure of the number of individuals recruiting into the adult population</w:t>
      </w:r>
      <w:r>
        <w:t xml:space="preserve"> </w:t>
      </w:r>
      <w:r w:rsidRPr="00E63C16">
        <w:t>(</w:t>
      </w:r>
      <w:r w:rsidR="002B4984">
        <w:fldChar w:fldCharType="begin"/>
      </w:r>
      <w:r w:rsidR="002B4984">
        <w:instrText xml:space="preserve"> REF _Ref381184768 \h  \* MERGEFORMAT </w:instrText>
      </w:r>
      <w:r w:rsidR="002B4984">
        <w:fldChar w:fldCharType="separate"/>
      </w:r>
      <w:r w:rsidR="00E43816" w:rsidRPr="00E63C16">
        <w:t xml:space="preserve">Figure </w:t>
      </w:r>
      <w:r w:rsidR="00E43816">
        <w:rPr>
          <w:noProof/>
        </w:rPr>
        <w:t>21</w:t>
      </w:r>
      <w:r w:rsidR="002B4984">
        <w:fldChar w:fldCharType="end"/>
      </w:r>
      <w:r w:rsidRPr="00E63C16">
        <w:t xml:space="preserve">). </w:t>
      </w:r>
    </w:p>
    <w:p w14:paraId="28E776A2" w14:textId="77777777" w:rsidR="00C218A3" w:rsidRPr="00E63C16" w:rsidRDefault="00C218A3" w:rsidP="000822B9">
      <w:pPr>
        <w:pStyle w:val="BodyText10"/>
        <w:rPr>
          <w:color w:val="222222"/>
          <w:shd w:val="clear" w:color="auto" w:fill="FFFFFF"/>
        </w:rPr>
      </w:pPr>
      <w:r w:rsidRPr="00E63C16">
        <w:t>While not a specific target of the monitoring program</w:t>
      </w:r>
      <w:r>
        <w:t>,</w:t>
      </w:r>
      <w:r w:rsidRPr="00E63C16">
        <w:t xml:space="preserve"> freshwater turtles are important members of riverine and wetland communities and are frequently collected during wetland fish surveys. There are three turtle species occurring in the Murrumbidgee Catchment: the broad shell-turtle (</w:t>
      </w:r>
      <w:r w:rsidRPr="00E63C16">
        <w:rPr>
          <w:i/>
          <w:color w:val="222222"/>
          <w:shd w:val="clear" w:color="auto" w:fill="FFFFFF"/>
        </w:rPr>
        <w:t>Chelodina expansa</w:t>
      </w:r>
      <w:r w:rsidRPr="00E63C16">
        <w:t>)</w:t>
      </w:r>
      <w:r>
        <w:t xml:space="preserve"> </w:t>
      </w:r>
      <w:r w:rsidRPr="00E63C16">
        <w:t>(listed as threatened in Victoria and considered to be near threatened in NSW), the eastern long-neck turtle (</w:t>
      </w:r>
      <w:r w:rsidRPr="00E63C16">
        <w:rPr>
          <w:rStyle w:val="Emphasis"/>
          <w:rFonts w:cs="Calibri"/>
          <w:bCs/>
          <w:iCs w:val="0"/>
          <w:color w:val="000000"/>
          <w:shd w:val="clear" w:color="auto" w:fill="FFFFFF"/>
        </w:rPr>
        <w:t>Chelodina longicollis</w:t>
      </w:r>
      <w:r w:rsidRPr="00E63C16">
        <w:rPr>
          <w:rStyle w:val="Emphasis"/>
          <w:rFonts w:cs="Calibri"/>
          <w:bCs/>
          <w:i w:val="0"/>
          <w:iCs w:val="0"/>
          <w:color w:val="000000"/>
          <w:shd w:val="clear" w:color="auto" w:fill="FFFFFF"/>
        </w:rPr>
        <w:t>)</w:t>
      </w:r>
      <w:r w:rsidR="00765308">
        <w:rPr>
          <w:rStyle w:val="apple-converted-space"/>
          <w:rFonts w:cs="Calibri"/>
          <w:color w:val="222222"/>
          <w:shd w:val="clear" w:color="auto" w:fill="FFFFFF"/>
        </w:rPr>
        <w:t xml:space="preserve"> </w:t>
      </w:r>
      <w:r w:rsidRPr="00E63C16">
        <w:rPr>
          <w:rStyle w:val="apple-converted-space"/>
          <w:rFonts w:cs="Calibri"/>
          <w:color w:val="222222"/>
          <w:shd w:val="clear" w:color="auto" w:fill="FFFFFF"/>
        </w:rPr>
        <w:t>and the Macquarie turtle (</w:t>
      </w:r>
      <w:r w:rsidRPr="00E63C16">
        <w:rPr>
          <w:i/>
          <w:color w:val="222222"/>
          <w:shd w:val="clear" w:color="auto" w:fill="FFFFFF"/>
        </w:rPr>
        <w:t>Emydura macquarii</w:t>
      </w:r>
      <w:r w:rsidRPr="00E63C16">
        <w:rPr>
          <w:color w:val="222222"/>
          <w:shd w:val="clear" w:color="auto" w:fill="FFFFFF"/>
        </w:rPr>
        <w:t xml:space="preserve">). While all three species occur within the main river channel, neighbouring wetlands are particularly important as feeding and nursery habitats for turtles </w:t>
      </w:r>
      <w:r w:rsidR="003B1026" w:rsidRPr="00E63C16">
        <w:rPr>
          <w:color w:val="222222"/>
          <w:shd w:val="clear" w:color="auto" w:fill="FFFFFF"/>
        </w:rPr>
        <w:fldChar w:fldCharType="begin"/>
      </w:r>
      <w:r w:rsidRPr="00E63C16">
        <w:rPr>
          <w:color w:val="222222"/>
          <w:shd w:val="clear" w:color="auto" w:fill="FFFFFF"/>
        </w:rPr>
        <w:instrText xml:space="preserve"> ADDIN EN.CITE &lt;EndNote&gt;&lt;Cite&gt;&lt;Author&gt;Chessman&lt;/Author&gt;&lt;Year&gt;1988&lt;/Year&gt;&lt;RecNum&gt;3205&lt;/RecNum&gt;&lt;DisplayText&gt;(Chessman 1988, Chessman 2011)&lt;/DisplayText&gt;&lt;record&gt;&lt;rec-number&gt;3205&lt;/rec-number&gt;&lt;foreign-keys&gt;&lt;key app="EN" db-id="vxxvsda2b05fxpeaw2dp552mtrd5trxdrf0s"&gt;3205&lt;/key&gt;&lt;/foreign-keys&gt;&lt;ref-type name="Journal Article"&gt;17&lt;/ref-type&gt;&lt;contributors&gt;&lt;authors&gt;&lt;author&gt;Chessman, BC&lt;/author&gt;&lt;/authors&gt;&lt;/contributors&gt;&lt;titles&gt;&lt;title&gt;Habitat Preferences of Fresh-Water Turtles in the Murray Valley, Victoria and New-South-Wales&lt;/title&gt;&lt;secondary-title&gt;Wildlife Research&lt;/secondary-title&gt;&lt;/titles&gt;&lt;periodical&gt;&lt;full-title&gt;Wildlife Research&lt;/full-title&gt;&lt;/periodical&gt;&lt;pages&gt;485-491&lt;/pages&gt;&lt;volume&gt;15&lt;/volume&gt;&lt;number&gt;5&lt;/number&gt;&lt;dates&gt;&lt;year&gt;1988&lt;/year&gt;&lt;/dates&gt;&lt;urls&gt;&lt;related-urls&gt;&lt;url&gt;http://www.publish.csiro.au/paper/WR9880485&lt;/url&gt;&lt;/related-urls&gt;&lt;/urls&gt;&lt;electronic-resource-num&gt;http://dx.doi.org/10.1071/WR9880485&lt;/electronic-resource-num&gt;&lt;/record&gt;&lt;/Cite&gt;&lt;Cite&gt;&lt;Author&gt;Chessman&lt;/Author&gt;&lt;Year&gt;2011&lt;/Year&gt;&lt;RecNum&gt;3208&lt;/RecNum&gt;&lt;record&gt;&lt;rec-number&gt;3208&lt;/rec-number&gt;&lt;foreign-keys&gt;&lt;key app="EN" db-id="vxxvsda2b05fxpeaw2dp552mtrd5trxdrf0s"&gt;3208&lt;/key&gt;&lt;/foreign-keys&gt;&lt;ref-type name="Journal Article"&gt;17&lt;/ref-type&gt;&lt;contributors&gt;&lt;authors&gt;&lt;author&gt;Chessman, Bruce C.&lt;/author&gt;&lt;/authors&gt;&lt;/contributors&gt;&lt;titles&gt;&lt;title&gt;Declines of freshwater turtles associated with climatic drying in Australia&amp;apos;s Murray-Darling Basin&lt;/title&gt;&lt;secondary-title&gt;Wildlife Research&lt;/secondary-title&gt;&lt;/titles&gt;&lt;periodical&gt;&lt;full-title&gt;Wildlife Research&lt;/full-title&gt;&lt;/periodical&gt;&lt;pages&gt;664-671&lt;/pages&gt;&lt;volume&gt;38&lt;/volume&gt;&lt;number&gt;8&lt;/number&gt;&lt;dates&gt;&lt;year&gt;2011&lt;/year&gt;&lt;/dates&gt;&lt;urls&gt;&lt;related-urls&gt;&lt;url&gt;http://www.publish.csiro.au/paper/WR11108&lt;/url&gt;&lt;/related-urls&gt;&lt;/urls&gt;&lt;electronic-resource-num&gt;http://dx.doi.org/10.1071/WR11108&lt;/electronic-resource-num&gt;&lt;/record&gt;&lt;/Cite&gt;&lt;/EndNote&gt;</w:instrText>
      </w:r>
      <w:r w:rsidR="003B1026" w:rsidRPr="00E63C16">
        <w:rPr>
          <w:color w:val="222222"/>
          <w:shd w:val="clear" w:color="auto" w:fill="FFFFFF"/>
        </w:rPr>
        <w:fldChar w:fldCharType="separate"/>
      </w:r>
      <w:r w:rsidRPr="00E63C16">
        <w:rPr>
          <w:noProof/>
          <w:color w:val="222222"/>
          <w:shd w:val="clear" w:color="auto" w:fill="FFFFFF"/>
        </w:rPr>
        <w:t>(</w:t>
      </w:r>
      <w:hyperlink w:anchor="_ENREF_18" w:tooltip="Chessman, 1988 #3205" w:history="1">
        <w:r w:rsidR="0084200E" w:rsidRPr="00E63C16">
          <w:rPr>
            <w:noProof/>
            <w:color w:val="222222"/>
            <w:shd w:val="clear" w:color="auto" w:fill="FFFFFF"/>
          </w:rPr>
          <w:t>Chessman 1988</w:t>
        </w:r>
      </w:hyperlink>
      <w:r w:rsidRPr="00E63C16">
        <w:rPr>
          <w:noProof/>
          <w:color w:val="222222"/>
          <w:shd w:val="clear" w:color="auto" w:fill="FFFFFF"/>
        </w:rPr>
        <w:t xml:space="preserve">, </w:t>
      </w:r>
      <w:hyperlink w:anchor="_ENREF_20" w:tooltip="Chessman, 2011 #3208" w:history="1">
        <w:r w:rsidR="0084200E" w:rsidRPr="00E63C16">
          <w:rPr>
            <w:noProof/>
            <w:color w:val="222222"/>
            <w:shd w:val="clear" w:color="auto" w:fill="FFFFFF"/>
          </w:rPr>
          <w:t>Chessman 2011</w:t>
        </w:r>
      </w:hyperlink>
      <w:r w:rsidRPr="00E63C16">
        <w:rPr>
          <w:noProof/>
          <w:color w:val="222222"/>
          <w:shd w:val="clear" w:color="auto" w:fill="FFFFFF"/>
        </w:rPr>
        <w:t>)</w:t>
      </w:r>
      <w:r w:rsidR="003B1026" w:rsidRPr="00E63C16">
        <w:rPr>
          <w:color w:val="222222"/>
          <w:shd w:val="clear" w:color="auto" w:fill="FFFFFF"/>
        </w:rPr>
        <w:fldChar w:fldCharType="end"/>
      </w:r>
      <w:r w:rsidRPr="00E63C16">
        <w:rPr>
          <w:color w:val="222222"/>
          <w:shd w:val="clear" w:color="auto" w:fill="FFFFFF"/>
        </w:rPr>
        <w:t xml:space="preserve">. </w:t>
      </w:r>
    </w:p>
    <w:p w14:paraId="28E776A3" w14:textId="77777777" w:rsidR="00C218A3" w:rsidRPr="00E63C16" w:rsidRDefault="00C218A3" w:rsidP="00986D3D">
      <w:pPr>
        <w:rPr>
          <w:rFonts w:cs="Calibri"/>
          <w:b/>
          <w:color w:val="222222"/>
          <w:shd w:val="clear" w:color="auto" w:fill="FFFFFF"/>
        </w:rPr>
      </w:pPr>
    </w:p>
    <w:p w14:paraId="28E776A4" w14:textId="77777777" w:rsidR="00C218A3" w:rsidRPr="00E63C16" w:rsidRDefault="00C218A3" w:rsidP="00986D3D">
      <w:pPr>
        <w:rPr>
          <w:rFonts w:cs="Calibri"/>
          <w:color w:val="222222"/>
          <w:shd w:val="clear" w:color="auto" w:fill="FFFFFF"/>
        </w:rPr>
      </w:pPr>
      <w:r w:rsidRPr="00E63C16">
        <w:rPr>
          <w:rFonts w:cs="Calibri"/>
          <w:color w:val="222222"/>
          <w:shd w:val="clear" w:color="auto" w:fill="FFFFFF"/>
        </w:rPr>
        <w:t>Conceptual links</w:t>
      </w:r>
    </w:p>
    <w:p w14:paraId="28E776A5" w14:textId="77777777" w:rsidR="00C218A3" w:rsidRPr="00E63C16" w:rsidRDefault="00C218A3" w:rsidP="00546CA2">
      <w:pPr>
        <w:pStyle w:val="BodyText10"/>
        <w:numPr>
          <w:ilvl w:val="0"/>
          <w:numId w:val="25"/>
        </w:numPr>
      </w:pPr>
      <w:r w:rsidRPr="00E63C16">
        <w:t>The composition of frog communities within individual wetlands is influenced by past filling and drying regimes and connectivity.</w:t>
      </w:r>
    </w:p>
    <w:p w14:paraId="28E776A6" w14:textId="77777777" w:rsidR="00C218A3" w:rsidRPr="00E63C16" w:rsidRDefault="00C218A3" w:rsidP="00546CA2">
      <w:pPr>
        <w:pStyle w:val="BodyText10"/>
        <w:numPr>
          <w:ilvl w:val="0"/>
          <w:numId w:val="25"/>
        </w:numPr>
      </w:pPr>
      <w:r w:rsidRPr="00E63C16">
        <w:t xml:space="preserve">Calling and breeding by the southern bell frog is triggered by water rise within wetlands that inundates fringing and aquatic vegetation. Breeding by other species, including by </w:t>
      </w:r>
      <w:r w:rsidRPr="00E63C16">
        <w:rPr>
          <w:i/>
        </w:rPr>
        <w:t>Litoria peronii</w:t>
      </w:r>
      <w:r w:rsidRPr="00E63C16">
        <w:t xml:space="preserve"> is likely to occur during wetland draw down.</w:t>
      </w:r>
    </w:p>
    <w:p w14:paraId="28E776A7" w14:textId="77777777" w:rsidR="00C218A3" w:rsidRPr="00E63C16" w:rsidRDefault="00C218A3" w:rsidP="00546CA2">
      <w:pPr>
        <w:pStyle w:val="BodyText10"/>
        <w:numPr>
          <w:ilvl w:val="0"/>
          <w:numId w:val="25"/>
        </w:numPr>
      </w:pPr>
      <w:r w:rsidRPr="00E63C16">
        <w:t xml:space="preserve">Tadpole development and survival is influenced by the timing of inundation, the composition of resident fish communities and the length of time that water remains pooled within wetlands. </w:t>
      </w:r>
    </w:p>
    <w:p w14:paraId="28E776A8" w14:textId="77777777" w:rsidR="00C218A3" w:rsidRPr="00E63C16" w:rsidRDefault="00C218A3" w:rsidP="00546CA2">
      <w:pPr>
        <w:pStyle w:val="BodyText10"/>
        <w:numPr>
          <w:ilvl w:val="0"/>
          <w:numId w:val="25"/>
        </w:numPr>
      </w:pPr>
      <w:r w:rsidRPr="00E63C16">
        <w:t xml:space="preserve">The distribution of freshwater turtles is determined by distance from the main river channel or permanent waterbodies. Floodwaters can facilitate the movement of highly mobile species such as the long-necked turtle between permanent refugia and temporary wetland habitats which have abundant food resources. </w:t>
      </w:r>
    </w:p>
    <w:p w14:paraId="28E776A9" w14:textId="77777777" w:rsidR="00C218A3" w:rsidRPr="00E63C16" w:rsidRDefault="00C218A3" w:rsidP="00546CA2">
      <w:pPr>
        <w:pStyle w:val="BodyText10"/>
        <w:numPr>
          <w:ilvl w:val="0"/>
          <w:numId w:val="25"/>
        </w:numPr>
        <w:rPr>
          <w:rFonts w:cs="Calibri"/>
        </w:rPr>
      </w:pPr>
      <w:r w:rsidRPr="00E63C16">
        <w:t>Reduced flooding frequency impact the survival of adult turtles and breeding activity. Information on size distributions of turtles can indicate whether turtles are breeding and levels of recruitment into local populations</w:t>
      </w:r>
      <w:r w:rsidR="00C354C4">
        <w:t>.</w:t>
      </w:r>
    </w:p>
    <w:p w14:paraId="28E776AA" w14:textId="77777777" w:rsidR="00C218A3" w:rsidRPr="00E63C16" w:rsidRDefault="00C218A3">
      <w:pPr>
        <w:spacing w:after="0" w:line="240" w:lineRule="auto"/>
        <w:rPr>
          <w:b/>
          <w:bCs/>
          <w:i/>
          <w:szCs w:val="28"/>
        </w:rPr>
      </w:pPr>
      <w:r w:rsidRPr="00E63C16">
        <w:br w:type="page"/>
      </w:r>
    </w:p>
    <w:p w14:paraId="28E776AB" w14:textId="77777777" w:rsidR="00C218A3" w:rsidRPr="00E63C16" w:rsidRDefault="00BC1011" w:rsidP="00261D8B">
      <w:pPr>
        <w:pStyle w:val="Heading3"/>
      </w:pPr>
      <w:r>
        <w:t xml:space="preserve"> </w:t>
      </w:r>
      <w:bookmarkStart w:id="151" w:name="_Toc385495684"/>
      <w:r w:rsidR="00C218A3" w:rsidRPr="00E63C16">
        <w:t>Evaluation Questions</w:t>
      </w:r>
      <w:bookmarkEnd w:id="151"/>
    </w:p>
    <w:p w14:paraId="28E776AC" w14:textId="77777777" w:rsidR="00E345F4" w:rsidRPr="00E63C16" w:rsidRDefault="00E345F4" w:rsidP="00E345F4">
      <w:pPr>
        <w:pStyle w:val="Heading4"/>
      </w:pPr>
      <w:r w:rsidRPr="00E63C16">
        <w:t>Selected Area evaluation questions</w:t>
      </w:r>
      <w:r w:rsidR="00C354C4">
        <w:t>:</w:t>
      </w:r>
    </w:p>
    <w:p w14:paraId="28E776AD" w14:textId="77777777" w:rsidR="00C218A3" w:rsidRPr="009631C9" w:rsidRDefault="00C218A3" w:rsidP="00261D8B">
      <w:pPr>
        <w:pStyle w:val="Heading5"/>
      </w:pPr>
      <w:r>
        <w:t>Long-term (five</w:t>
      </w:r>
      <w:r w:rsidR="00C354C4">
        <w:t xml:space="preserve"> </w:t>
      </w:r>
      <w:r>
        <w:t>year)</w:t>
      </w:r>
      <w:r w:rsidR="00C354C4">
        <w:t xml:space="preserve"> questions</w:t>
      </w:r>
      <w:r>
        <w:t>:</w:t>
      </w:r>
    </w:p>
    <w:p w14:paraId="28E776AE" w14:textId="77777777" w:rsidR="00C218A3" w:rsidRPr="00261D8B" w:rsidRDefault="00C218A3" w:rsidP="0004395B">
      <w:pPr>
        <w:pStyle w:val="BodyText10"/>
      </w:pPr>
      <w:r w:rsidRPr="00261D8B">
        <w:t xml:space="preserve">What did Commonwealth environmental water contribute to other aquatic vertebrates (frog and turtle) diversity and populations? </w:t>
      </w:r>
    </w:p>
    <w:p w14:paraId="28E776AF" w14:textId="77777777" w:rsidR="00C218A3" w:rsidRPr="009631C9" w:rsidRDefault="00C218A3" w:rsidP="00261D8B">
      <w:pPr>
        <w:pStyle w:val="Heading5"/>
      </w:pPr>
      <w:r>
        <w:t>Short</w:t>
      </w:r>
      <w:r w:rsidRPr="009631C9">
        <w:t>-term (</w:t>
      </w:r>
      <w:r w:rsidR="00C354C4">
        <w:t>one year</w:t>
      </w:r>
      <w:r w:rsidRPr="009631C9">
        <w:t>)</w:t>
      </w:r>
      <w:r w:rsidR="00C354C4">
        <w:t xml:space="preserve"> questions</w:t>
      </w:r>
      <w:r w:rsidRPr="009631C9">
        <w:t>:</w:t>
      </w:r>
    </w:p>
    <w:p w14:paraId="28E776B0" w14:textId="77777777" w:rsidR="00C218A3" w:rsidRPr="00261D8B" w:rsidRDefault="00C218A3" w:rsidP="0004395B">
      <w:pPr>
        <w:pStyle w:val="BodyText10"/>
      </w:pPr>
      <w:r w:rsidRPr="00261D8B">
        <w:t>What did Commonwealth environmental water contribute to breeding and recruitment of other vertebrates?</w:t>
      </w:r>
    </w:p>
    <w:p w14:paraId="28E776B1" w14:textId="77777777" w:rsidR="00C218A3" w:rsidRPr="00261D8B" w:rsidRDefault="00C218A3" w:rsidP="0004395B">
      <w:pPr>
        <w:pStyle w:val="BodyText10"/>
      </w:pPr>
      <w:r w:rsidRPr="00261D8B">
        <w:t>What did Commonwealth environmental water contribute to the provision of habitat to support breeding and recruitment of other vertebrates?</w:t>
      </w:r>
    </w:p>
    <w:p w14:paraId="28E776B2" w14:textId="77777777" w:rsidR="00C218A3" w:rsidRPr="00261D8B" w:rsidRDefault="00C218A3" w:rsidP="0004395B">
      <w:pPr>
        <w:pStyle w:val="BodyText10"/>
      </w:pPr>
      <w:r w:rsidRPr="00261D8B">
        <w:t>What did Commonwealth environmental water contribute to the maintenance of refuge habitats for other aquatic vertebrates?</w:t>
      </w:r>
    </w:p>
    <w:p w14:paraId="28E776B3" w14:textId="77777777" w:rsidR="00C354C4" w:rsidRDefault="00C354C4" w:rsidP="00261D8B">
      <w:pPr>
        <w:pStyle w:val="BodyText10"/>
        <w:rPr>
          <w:b/>
          <w:i/>
        </w:rPr>
      </w:pPr>
    </w:p>
    <w:p w14:paraId="28E776B4" w14:textId="77777777" w:rsidR="00261D8B" w:rsidRPr="00261D8B" w:rsidRDefault="006D19A1" w:rsidP="00261D8B">
      <w:pPr>
        <w:pStyle w:val="BodyText10"/>
      </w:pPr>
      <w:r w:rsidRPr="006D19A1">
        <w:rPr>
          <w:b/>
          <w:i/>
        </w:rPr>
        <w:t>Flow type:</w:t>
      </w:r>
      <w:r w:rsidR="00261D8B" w:rsidRPr="00261D8B">
        <w:t xml:space="preserve"> Overbank</w:t>
      </w:r>
    </w:p>
    <w:p w14:paraId="28E776B5" w14:textId="77777777" w:rsidR="00C218A3" w:rsidRPr="00E63C16" w:rsidRDefault="00C218A3" w:rsidP="00A126F0">
      <w:pPr>
        <w:pStyle w:val="BodyText1"/>
        <w:rPr>
          <w:b/>
        </w:rPr>
      </w:pPr>
    </w:p>
    <w:p w14:paraId="28E776B6" w14:textId="77777777" w:rsidR="00C218A3" w:rsidRPr="00C354C4" w:rsidRDefault="006D19A1" w:rsidP="00A126F0">
      <w:pPr>
        <w:pStyle w:val="BodyText1"/>
        <w:rPr>
          <w:b/>
          <w:i/>
        </w:rPr>
      </w:pPr>
      <w:r w:rsidRPr="006D19A1">
        <w:rPr>
          <w:b/>
          <w:i/>
        </w:rPr>
        <w:t>Prediction</w:t>
      </w:r>
      <w:r w:rsidR="003423AD">
        <w:rPr>
          <w:b/>
          <w:i/>
        </w:rPr>
        <w:t>s</w:t>
      </w:r>
      <w:r w:rsidR="00C354C4">
        <w:rPr>
          <w:b/>
          <w:i/>
        </w:rPr>
        <w:t>:</w:t>
      </w:r>
    </w:p>
    <w:p w14:paraId="28E776B7" w14:textId="77777777" w:rsidR="00C218A3" w:rsidRPr="00E63C16" w:rsidRDefault="00C218A3" w:rsidP="00546CA2">
      <w:pPr>
        <w:pStyle w:val="BodyText1"/>
        <w:numPr>
          <w:ilvl w:val="0"/>
          <w:numId w:val="11"/>
        </w:numPr>
      </w:pPr>
      <w:r w:rsidRPr="00E63C16">
        <w:t xml:space="preserve">Increase in tadpole abundance at wetlands receiving </w:t>
      </w:r>
      <w:r w:rsidR="00A862C5">
        <w:t>Commonwealth</w:t>
      </w:r>
      <w:r w:rsidRPr="00E63C16">
        <w:t xml:space="preserve"> environmental water (within year)</w:t>
      </w:r>
    </w:p>
    <w:p w14:paraId="28E776B8" w14:textId="77777777" w:rsidR="00C218A3" w:rsidRPr="00E63C16" w:rsidRDefault="00C218A3" w:rsidP="00546CA2">
      <w:pPr>
        <w:pStyle w:val="BodyText1"/>
        <w:numPr>
          <w:ilvl w:val="0"/>
          <w:numId w:val="11"/>
        </w:numPr>
      </w:pPr>
      <w:r w:rsidRPr="00E63C16">
        <w:t>Increase in abundance of key species (including Southern bell frog) between year 1 and year 5</w:t>
      </w:r>
    </w:p>
    <w:p w14:paraId="28E776B9" w14:textId="77777777" w:rsidR="00C218A3" w:rsidRPr="00E63C16" w:rsidRDefault="00C218A3" w:rsidP="00546CA2">
      <w:pPr>
        <w:pStyle w:val="BodyText1"/>
        <w:numPr>
          <w:ilvl w:val="0"/>
          <w:numId w:val="11"/>
        </w:numPr>
      </w:pPr>
      <w:r w:rsidRPr="00E63C16">
        <w:t>Increase in distribution of frogs species across wetlands targeted with Commonwealth environmental water</w:t>
      </w:r>
    </w:p>
    <w:p w14:paraId="28E776BA" w14:textId="77777777" w:rsidR="00C218A3" w:rsidRPr="00E63C16" w:rsidRDefault="00C218A3" w:rsidP="00C74E70">
      <w:pPr>
        <w:pStyle w:val="BodyText1"/>
      </w:pPr>
    </w:p>
    <w:p w14:paraId="28E776BB" w14:textId="77777777" w:rsidR="00C218A3" w:rsidRPr="00E63C16" w:rsidRDefault="00C218A3" w:rsidP="00C74E70">
      <w:pPr>
        <w:pStyle w:val="BodyText1"/>
      </w:pPr>
    </w:p>
    <w:p w14:paraId="28E776BC" w14:textId="77777777" w:rsidR="00C218A3" w:rsidRPr="00E63C16" w:rsidRDefault="00C218A3">
      <w:pPr>
        <w:pStyle w:val="BodyText1"/>
        <w:ind w:left="1080"/>
      </w:pPr>
    </w:p>
    <w:p w14:paraId="28E776BD" w14:textId="77777777" w:rsidR="00C218A3" w:rsidRPr="00E63C16" w:rsidRDefault="00075B3E" w:rsidP="001B172E">
      <w:pPr>
        <w:spacing w:after="0" w:line="240" w:lineRule="auto"/>
        <w:rPr>
          <w:b/>
        </w:rPr>
      </w:pPr>
      <w:r>
        <w:rPr>
          <w:b/>
          <w:noProof/>
          <w:lang w:eastAsia="en-AU"/>
        </w:rPr>
        <w:drawing>
          <wp:inline distT="0" distB="0" distL="0" distR="0" wp14:anchorId="28E78878" wp14:editId="28E78879">
            <wp:extent cx="5612765" cy="5250180"/>
            <wp:effectExtent l="19050" t="0" r="6985" b="0"/>
            <wp:docPr id="47" name="Pictur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rrowheads="1"/>
                    </pic:cNvPicPr>
                  </pic:nvPicPr>
                  <pic:blipFill>
                    <a:blip r:embed="rId66"/>
                    <a:srcRect/>
                    <a:stretch>
                      <a:fillRect/>
                    </a:stretch>
                  </pic:blipFill>
                  <pic:spPr bwMode="auto">
                    <a:xfrm>
                      <a:off x="0" y="0"/>
                      <a:ext cx="5612765" cy="5250180"/>
                    </a:xfrm>
                    <a:prstGeom prst="rect">
                      <a:avLst/>
                    </a:prstGeom>
                    <a:noFill/>
                    <a:ln w="9525">
                      <a:noFill/>
                      <a:miter lim="800000"/>
                      <a:headEnd/>
                      <a:tailEnd/>
                    </a:ln>
                  </pic:spPr>
                </pic:pic>
              </a:graphicData>
            </a:graphic>
          </wp:inline>
        </w:drawing>
      </w:r>
    </w:p>
    <w:p w14:paraId="28E776BE" w14:textId="77777777" w:rsidR="00C218A3" w:rsidRPr="00E63C16" w:rsidRDefault="00C218A3" w:rsidP="001B172E">
      <w:pPr>
        <w:spacing w:after="0" w:line="240" w:lineRule="auto"/>
        <w:rPr>
          <w:b/>
        </w:rPr>
      </w:pPr>
    </w:p>
    <w:p w14:paraId="28E776BF" w14:textId="77777777" w:rsidR="00C218A3" w:rsidRPr="00E63C16" w:rsidRDefault="00C218A3" w:rsidP="000822B9">
      <w:pPr>
        <w:pStyle w:val="Caption"/>
        <w:rPr>
          <w:rFonts w:cs="Angsana New"/>
          <w:lang w:eastAsia="zh-CN" w:bidi="th-TH"/>
        </w:rPr>
      </w:pPr>
      <w:bookmarkStart w:id="152" w:name="_Ref381184768"/>
      <w:bookmarkStart w:id="153" w:name="_Toc385495319"/>
      <w:r w:rsidRPr="00E63C16">
        <w:t xml:space="preserve">Figure </w:t>
      </w:r>
      <w:r w:rsidR="003B1026">
        <w:fldChar w:fldCharType="begin"/>
      </w:r>
      <w:r w:rsidR="00E2155D">
        <w:instrText xml:space="preserve"> SEQ Figure \* ARABIC </w:instrText>
      </w:r>
      <w:r w:rsidR="003B1026">
        <w:fldChar w:fldCharType="separate"/>
      </w:r>
      <w:r w:rsidR="00E43816">
        <w:rPr>
          <w:noProof/>
        </w:rPr>
        <w:t>21</w:t>
      </w:r>
      <w:r w:rsidR="003B1026">
        <w:rPr>
          <w:noProof/>
        </w:rPr>
        <w:fldChar w:fldCharType="end"/>
      </w:r>
      <w:bookmarkEnd w:id="152"/>
      <w:r w:rsidRPr="00E63C16">
        <w:t xml:space="preserve"> Modified CED for the response of frogs and their tadpoles to Commonwealth environmental water</w:t>
      </w:r>
      <w:bookmarkEnd w:id="153"/>
      <w:r w:rsidRPr="00E63C16">
        <w:br w:type="page"/>
      </w:r>
    </w:p>
    <w:p w14:paraId="28E776C0" w14:textId="77777777" w:rsidR="00C218A3" w:rsidRPr="00E63C16" w:rsidRDefault="00C218A3" w:rsidP="00986D3D">
      <w:pPr>
        <w:pStyle w:val="BodyText1"/>
        <w:ind w:left="720"/>
        <w:rPr>
          <w:b/>
        </w:rPr>
      </w:pPr>
    </w:p>
    <w:tbl>
      <w:tblPr>
        <w:tblW w:w="489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A0" w:firstRow="1" w:lastRow="0" w:firstColumn="1" w:lastColumn="0" w:noHBand="0" w:noVBand="0"/>
      </w:tblPr>
      <w:tblGrid>
        <w:gridCol w:w="2040"/>
        <w:gridCol w:w="1903"/>
        <w:gridCol w:w="1464"/>
        <w:gridCol w:w="3402"/>
      </w:tblGrid>
      <w:tr w:rsidR="00C10847" w:rsidRPr="00E63C16" w14:paraId="28E776C5" w14:textId="77777777" w:rsidTr="00C10847">
        <w:trPr>
          <w:trHeight w:val="1200"/>
        </w:trPr>
        <w:tc>
          <w:tcPr>
            <w:tcW w:w="1158" w:type="pct"/>
            <w:vAlign w:val="center"/>
          </w:tcPr>
          <w:p w14:paraId="28E776C1" w14:textId="77777777" w:rsidR="00C10847" w:rsidRPr="00E63C16" w:rsidRDefault="00C10847" w:rsidP="003B3AE1">
            <w:pPr>
              <w:pStyle w:val="Tabletext"/>
              <w:jc w:val="center"/>
              <w:rPr>
                <w:b/>
                <w:szCs w:val="18"/>
              </w:rPr>
            </w:pPr>
            <w:r w:rsidRPr="00E63C16">
              <w:rPr>
                <w:b/>
                <w:szCs w:val="18"/>
              </w:rPr>
              <w:t>Evaluation questions</w:t>
            </w:r>
          </w:p>
        </w:tc>
        <w:tc>
          <w:tcPr>
            <w:tcW w:w="1080" w:type="pct"/>
            <w:vAlign w:val="center"/>
          </w:tcPr>
          <w:p w14:paraId="28E776C2" w14:textId="77777777" w:rsidR="00C10847" w:rsidRPr="00E63C16" w:rsidRDefault="00C10847" w:rsidP="003B3AE1">
            <w:pPr>
              <w:pStyle w:val="Tabletext"/>
              <w:jc w:val="center"/>
              <w:rPr>
                <w:b/>
                <w:szCs w:val="18"/>
              </w:rPr>
            </w:pPr>
            <w:r w:rsidRPr="00E63C16">
              <w:rPr>
                <w:b/>
                <w:szCs w:val="18"/>
              </w:rPr>
              <w:t>Metrics</w:t>
            </w:r>
          </w:p>
        </w:tc>
        <w:tc>
          <w:tcPr>
            <w:tcW w:w="831" w:type="pct"/>
            <w:vAlign w:val="center"/>
          </w:tcPr>
          <w:p w14:paraId="28E776C3" w14:textId="77777777" w:rsidR="00C10847" w:rsidRPr="00E63C16" w:rsidRDefault="00C10847" w:rsidP="003B3AE1">
            <w:pPr>
              <w:pStyle w:val="Tabletext"/>
              <w:jc w:val="center"/>
              <w:rPr>
                <w:b/>
                <w:szCs w:val="18"/>
              </w:rPr>
            </w:pPr>
            <w:r w:rsidRPr="00E63C16">
              <w:rPr>
                <w:b/>
                <w:szCs w:val="18"/>
              </w:rPr>
              <w:t>Critical covariates/ Other data sources</w:t>
            </w:r>
          </w:p>
        </w:tc>
        <w:tc>
          <w:tcPr>
            <w:tcW w:w="1932" w:type="pct"/>
            <w:vAlign w:val="center"/>
          </w:tcPr>
          <w:p w14:paraId="28E776C4" w14:textId="77777777" w:rsidR="00C10847" w:rsidRPr="00E63C16" w:rsidRDefault="00C10847" w:rsidP="003B3AE1">
            <w:pPr>
              <w:pStyle w:val="Tabletext"/>
              <w:jc w:val="center"/>
              <w:rPr>
                <w:b/>
                <w:szCs w:val="18"/>
              </w:rPr>
            </w:pPr>
            <w:r w:rsidRPr="00E63C16">
              <w:rPr>
                <w:b/>
                <w:szCs w:val="18"/>
              </w:rPr>
              <w:t>Sites</w:t>
            </w:r>
          </w:p>
        </w:tc>
      </w:tr>
      <w:tr w:rsidR="00C10847" w:rsidRPr="00E63C16" w14:paraId="28E776ED" w14:textId="77777777" w:rsidTr="00C10847">
        <w:trPr>
          <w:trHeight w:val="1200"/>
        </w:trPr>
        <w:tc>
          <w:tcPr>
            <w:tcW w:w="1158" w:type="pct"/>
            <w:vMerge w:val="restart"/>
            <w:vAlign w:val="center"/>
          </w:tcPr>
          <w:p w14:paraId="28E776C6" w14:textId="77777777" w:rsidR="00C10847" w:rsidRPr="00E2155D" w:rsidRDefault="00C10847" w:rsidP="00DF7BA6">
            <w:pPr>
              <w:pStyle w:val="Tabletext"/>
              <w:rPr>
                <w:color w:val="000000" w:themeColor="text1"/>
              </w:rPr>
            </w:pPr>
          </w:p>
          <w:p w14:paraId="28E776C7" w14:textId="77777777" w:rsidR="00C10847" w:rsidRPr="00E2155D" w:rsidRDefault="00C10847" w:rsidP="00DF7BA6">
            <w:pPr>
              <w:pStyle w:val="Tabletext"/>
              <w:rPr>
                <w:color w:val="000000" w:themeColor="text1"/>
              </w:rPr>
            </w:pPr>
            <w:r w:rsidRPr="00BF6552">
              <w:rPr>
                <w:color w:val="000000" w:themeColor="text1"/>
              </w:rPr>
              <w:t>What did Commonwealth environmental water contribute to the provision of habitat to support breeding and recruitment of other vertebrates?</w:t>
            </w:r>
          </w:p>
          <w:p w14:paraId="28E776C8" w14:textId="77777777" w:rsidR="00C10847" w:rsidRPr="00E2155D" w:rsidRDefault="00C10847" w:rsidP="00DF7BA6">
            <w:pPr>
              <w:pStyle w:val="Tabletext"/>
              <w:rPr>
                <w:color w:val="000000" w:themeColor="text1"/>
              </w:rPr>
            </w:pPr>
          </w:p>
          <w:p w14:paraId="28E776C9" w14:textId="77777777" w:rsidR="00C10847" w:rsidRPr="00E2155D" w:rsidRDefault="00C10847" w:rsidP="00DF7BA6">
            <w:pPr>
              <w:pStyle w:val="Tabletext"/>
              <w:rPr>
                <w:color w:val="000000" w:themeColor="text1"/>
              </w:rPr>
            </w:pPr>
            <w:r w:rsidRPr="00BF6552">
              <w:rPr>
                <w:color w:val="000000" w:themeColor="text1"/>
              </w:rPr>
              <w:t>What did Commonwealth environmental water contribute to other aquatic vertebrates (frog and turtle)  diversity and populations?</w:t>
            </w:r>
          </w:p>
          <w:p w14:paraId="28E776CA" w14:textId="77777777" w:rsidR="00C10847" w:rsidRPr="00E2155D" w:rsidRDefault="00C10847" w:rsidP="00DF7BA6">
            <w:pPr>
              <w:pStyle w:val="Tabletext"/>
              <w:rPr>
                <w:color w:val="000000" w:themeColor="text1"/>
              </w:rPr>
            </w:pPr>
          </w:p>
          <w:p w14:paraId="28E776CB" w14:textId="77777777" w:rsidR="00C10847" w:rsidRPr="00E2155D" w:rsidRDefault="00C10847" w:rsidP="00DF7BA6">
            <w:pPr>
              <w:pStyle w:val="Tabletext"/>
              <w:rPr>
                <w:color w:val="000000" w:themeColor="text1"/>
              </w:rPr>
            </w:pPr>
            <w:r w:rsidRPr="00BF6552">
              <w:rPr>
                <w:color w:val="000000" w:themeColor="text1"/>
              </w:rPr>
              <w:t>What did Commonwealth environmental water contribute to the maintenance of refuge habitats?</w:t>
            </w:r>
          </w:p>
          <w:p w14:paraId="28E776CC" w14:textId="77777777" w:rsidR="00C10847" w:rsidRPr="00E2155D" w:rsidRDefault="00C10847" w:rsidP="00DF7BA6">
            <w:pPr>
              <w:pStyle w:val="Tabletext"/>
              <w:rPr>
                <w:color w:val="000000" w:themeColor="text1"/>
              </w:rPr>
            </w:pPr>
          </w:p>
          <w:p w14:paraId="28E776CD" w14:textId="77777777" w:rsidR="00C10847" w:rsidRPr="00E2155D" w:rsidRDefault="00C10847" w:rsidP="00DF7BA6">
            <w:pPr>
              <w:pStyle w:val="Tabletext"/>
              <w:rPr>
                <w:color w:val="000000" w:themeColor="text1"/>
              </w:rPr>
            </w:pPr>
          </w:p>
        </w:tc>
        <w:tc>
          <w:tcPr>
            <w:tcW w:w="1080" w:type="pct"/>
            <w:vAlign w:val="center"/>
          </w:tcPr>
          <w:p w14:paraId="28E776CE" w14:textId="77777777" w:rsidR="00C10847" w:rsidRPr="00E2155D" w:rsidRDefault="00C10847" w:rsidP="00DF7BA6">
            <w:pPr>
              <w:pStyle w:val="Tabletext"/>
              <w:rPr>
                <w:color w:val="000000" w:themeColor="text1"/>
              </w:rPr>
            </w:pPr>
          </w:p>
          <w:p w14:paraId="28E776CF" w14:textId="77777777" w:rsidR="00C10847" w:rsidRPr="00E2155D" w:rsidRDefault="00C10847" w:rsidP="00DF7BA6">
            <w:pPr>
              <w:pStyle w:val="Tabletext"/>
              <w:rPr>
                <w:color w:val="000000" w:themeColor="text1"/>
              </w:rPr>
            </w:pPr>
            <w:r w:rsidRPr="00BF6552">
              <w:rPr>
                <w:color w:val="000000" w:themeColor="text1"/>
              </w:rPr>
              <w:t>Tadpole abundance  (CPUE)</w:t>
            </w:r>
          </w:p>
          <w:p w14:paraId="28E776D0" w14:textId="77777777" w:rsidR="00C10847" w:rsidRPr="00E2155D" w:rsidRDefault="00C10847" w:rsidP="00DF7BA6">
            <w:pPr>
              <w:pStyle w:val="Tabletext"/>
              <w:rPr>
                <w:color w:val="000000" w:themeColor="text1"/>
              </w:rPr>
            </w:pPr>
            <w:r w:rsidRPr="00BF6552">
              <w:rPr>
                <w:color w:val="000000" w:themeColor="text1"/>
              </w:rPr>
              <w:t>Tadpole development stage</w:t>
            </w:r>
          </w:p>
          <w:p w14:paraId="28E776D1" w14:textId="77777777" w:rsidR="00C10847" w:rsidRPr="00E2155D" w:rsidRDefault="00C10847" w:rsidP="00DF7BA6">
            <w:pPr>
              <w:pStyle w:val="Tabletext"/>
              <w:rPr>
                <w:color w:val="000000" w:themeColor="text1"/>
              </w:rPr>
            </w:pPr>
            <w:r w:rsidRPr="00BF6552">
              <w:rPr>
                <w:color w:val="000000" w:themeColor="text1"/>
              </w:rPr>
              <w:t>Adult size structure (selected species)</w:t>
            </w:r>
          </w:p>
          <w:p w14:paraId="28E776D2" w14:textId="77777777" w:rsidR="00C10847" w:rsidRPr="00E2155D" w:rsidRDefault="00C10847" w:rsidP="00DF7BA6">
            <w:pPr>
              <w:pStyle w:val="Tabletext"/>
              <w:rPr>
                <w:color w:val="000000" w:themeColor="text1"/>
              </w:rPr>
            </w:pPr>
            <w:r w:rsidRPr="00BF6552">
              <w:rPr>
                <w:color w:val="000000" w:themeColor="text1"/>
              </w:rPr>
              <w:t>Calling activity</w:t>
            </w:r>
          </w:p>
          <w:p w14:paraId="28E776D3" w14:textId="77777777" w:rsidR="00C10847" w:rsidRPr="00E2155D" w:rsidRDefault="00C10847" w:rsidP="00DF7BA6">
            <w:pPr>
              <w:pStyle w:val="Tabletext"/>
              <w:rPr>
                <w:color w:val="000000" w:themeColor="text1"/>
              </w:rPr>
            </w:pPr>
            <w:r w:rsidRPr="00BF6552">
              <w:rPr>
                <w:color w:val="000000" w:themeColor="text1"/>
              </w:rPr>
              <w:t>Adult abundance</w:t>
            </w:r>
          </w:p>
          <w:p w14:paraId="28E776D4" w14:textId="77777777" w:rsidR="00C10847" w:rsidRPr="00E2155D" w:rsidRDefault="00C10847" w:rsidP="00DF7BA6">
            <w:pPr>
              <w:pStyle w:val="Tabletext"/>
              <w:rPr>
                <w:color w:val="000000" w:themeColor="text1"/>
              </w:rPr>
            </w:pPr>
            <w:r w:rsidRPr="00BF6552">
              <w:rPr>
                <w:color w:val="000000" w:themeColor="text1"/>
              </w:rPr>
              <w:t>Community composition</w:t>
            </w:r>
          </w:p>
        </w:tc>
        <w:tc>
          <w:tcPr>
            <w:tcW w:w="831" w:type="pct"/>
            <w:vMerge w:val="restart"/>
            <w:vAlign w:val="center"/>
          </w:tcPr>
          <w:p w14:paraId="28E776D5" w14:textId="77777777" w:rsidR="00C10847" w:rsidRPr="00E2155D" w:rsidRDefault="00C10847" w:rsidP="00DF7BA6">
            <w:pPr>
              <w:pStyle w:val="Tabletext"/>
              <w:rPr>
                <w:color w:val="000000" w:themeColor="text1"/>
              </w:rPr>
            </w:pPr>
            <w:r w:rsidRPr="00BF6552">
              <w:rPr>
                <w:color w:val="000000" w:themeColor="text1"/>
              </w:rPr>
              <w:t>Aligned with wetland fish:</w:t>
            </w:r>
          </w:p>
          <w:p w14:paraId="28E776D6" w14:textId="77777777" w:rsidR="00C10847" w:rsidRPr="00E2155D" w:rsidRDefault="00C10847" w:rsidP="00DF7BA6">
            <w:pPr>
              <w:pStyle w:val="Tabletext"/>
              <w:rPr>
                <w:color w:val="000000" w:themeColor="text1"/>
              </w:rPr>
            </w:pPr>
            <w:r w:rsidRPr="00BF6552">
              <w:rPr>
                <w:color w:val="000000" w:themeColor="text1"/>
              </w:rPr>
              <w:t xml:space="preserve">Hydrology </w:t>
            </w:r>
          </w:p>
          <w:p w14:paraId="28E776D7" w14:textId="77777777" w:rsidR="00C10847" w:rsidRPr="00E2155D" w:rsidRDefault="00C10847" w:rsidP="00DF7BA6">
            <w:pPr>
              <w:pStyle w:val="Tabletext"/>
              <w:rPr>
                <w:color w:val="000000" w:themeColor="text1"/>
              </w:rPr>
            </w:pPr>
            <w:r w:rsidRPr="00BF6552">
              <w:rPr>
                <w:color w:val="000000" w:themeColor="text1"/>
              </w:rPr>
              <w:t>Antecedent conditions</w:t>
            </w:r>
          </w:p>
          <w:p w14:paraId="28E776D8" w14:textId="77777777" w:rsidR="00C10847" w:rsidRPr="00E2155D" w:rsidRDefault="00C10847" w:rsidP="00DF7BA6">
            <w:pPr>
              <w:pStyle w:val="Tabletext"/>
              <w:rPr>
                <w:color w:val="000000" w:themeColor="text1"/>
              </w:rPr>
            </w:pPr>
            <w:r w:rsidRPr="00BF6552">
              <w:rPr>
                <w:color w:val="000000" w:themeColor="text1"/>
              </w:rPr>
              <w:t>Day length</w:t>
            </w:r>
          </w:p>
          <w:p w14:paraId="28E776D9" w14:textId="77777777" w:rsidR="00C10847" w:rsidRPr="00E2155D" w:rsidRDefault="00C10847" w:rsidP="00DF7BA6">
            <w:pPr>
              <w:pStyle w:val="Tabletext"/>
              <w:rPr>
                <w:color w:val="000000" w:themeColor="text1"/>
              </w:rPr>
            </w:pPr>
            <w:r w:rsidRPr="00BF6552">
              <w:rPr>
                <w:color w:val="000000" w:themeColor="text1"/>
              </w:rPr>
              <w:t>water temperature Water depth</w:t>
            </w:r>
          </w:p>
          <w:p w14:paraId="28E776DA" w14:textId="77777777" w:rsidR="00C10847" w:rsidRPr="00E2155D" w:rsidRDefault="00C10847" w:rsidP="00DF7BA6">
            <w:pPr>
              <w:pStyle w:val="Tabletext"/>
              <w:rPr>
                <w:color w:val="000000" w:themeColor="text1"/>
              </w:rPr>
            </w:pPr>
            <w:r w:rsidRPr="00BF6552">
              <w:rPr>
                <w:color w:val="000000" w:themeColor="text1"/>
              </w:rPr>
              <w:t>Water quality</w:t>
            </w:r>
          </w:p>
          <w:p w14:paraId="28E776DB" w14:textId="77777777" w:rsidR="00C10847" w:rsidRPr="00E2155D" w:rsidRDefault="00C10847" w:rsidP="00DF7BA6">
            <w:pPr>
              <w:pStyle w:val="Tabletext"/>
              <w:rPr>
                <w:color w:val="000000" w:themeColor="text1"/>
              </w:rPr>
            </w:pPr>
            <w:r w:rsidRPr="00BF6552">
              <w:rPr>
                <w:color w:val="000000" w:themeColor="text1"/>
              </w:rPr>
              <w:t>Nutrients, carbon and</w:t>
            </w:r>
          </w:p>
          <w:p w14:paraId="28E776DC" w14:textId="77777777" w:rsidR="00C10847" w:rsidRPr="00E2155D" w:rsidRDefault="00C10847" w:rsidP="00DF7BA6">
            <w:pPr>
              <w:pStyle w:val="Tabletext"/>
              <w:rPr>
                <w:color w:val="000000" w:themeColor="text1"/>
              </w:rPr>
            </w:pPr>
            <w:r w:rsidRPr="00BF6552">
              <w:rPr>
                <w:color w:val="000000" w:themeColor="text1"/>
              </w:rPr>
              <w:t>Chlorophyll-a</w:t>
            </w:r>
          </w:p>
          <w:p w14:paraId="28E776DD" w14:textId="77777777" w:rsidR="00C10847" w:rsidRPr="00E2155D" w:rsidRDefault="00C10847" w:rsidP="00DF7BA6">
            <w:pPr>
              <w:pStyle w:val="Tabletext"/>
              <w:rPr>
                <w:color w:val="000000" w:themeColor="text1"/>
              </w:rPr>
            </w:pPr>
            <w:r w:rsidRPr="00BF6552">
              <w:rPr>
                <w:color w:val="000000" w:themeColor="text1"/>
              </w:rPr>
              <w:t>Vegetation cover and complexity</w:t>
            </w:r>
          </w:p>
          <w:p w14:paraId="28E776DE" w14:textId="77777777" w:rsidR="00C10847" w:rsidRPr="00E2155D" w:rsidRDefault="00C10847" w:rsidP="00BA3415">
            <w:pPr>
              <w:pStyle w:val="Tabletext"/>
              <w:rPr>
                <w:color w:val="000000" w:themeColor="text1"/>
              </w:rPr>
            </w:pPr>
            <w:r>
              <w:rPr>
                <w:color w:val="000000" w:themeColor="text1"/>
              </w:rPr>
              <w:t>Fish a</w:t>
            </w:r>
            <w:r w:rsidR="00BA3415">
              <w:rPr>
                <w:color w:val="000000" w:themeColor="text1"/>
              </w:rPr>
              <w:t>bundance</w:t>
            </w:r>
          </w:p>
        </w:tc>
        <w:tc>
          <w:tcPr>
            <w:tcW w:w="1932" w:type="pct"/>
            <w:vMerge w:val="restart"/>
            <w:vAlign w:val="center"/>
          </w:tcPr>
          <w:p w14:paraId="28E776DF" w14:textId="77777777" w:rsidR="00C10847" w:rsidRPr="00E2155D" w:rsidRDefault="00C10847" w:rsidP="00DF7BA6">
            <w:pPr>
              <w:pStyle w:val="Tabletext"/>
              <w:rPr>
                <w:color w:val="000000" w:themeColor="text1"/>
              </w:rPr>
            </w:pPr>
            <w:r w:rsidRPr="00BF6552">
              <w:rPr>
                <w:color w:val="000000" w:themeColor="text1"/>
              </w:rPr>
              <w:t xml:space="preserve">Aligned  with wetland fish monitoring sites </w:t>
            </w:r>
            <w:r>
              <w:rPr>
                <w:color w:val="000000" w:themeColor="text1"/>
              </w:rPr>
              <w:t>( see previous section)</w:t>
            </w:r>
          </w:p>
          <w:p w14:paraId="28E776E0" w14:textId="77777777" w:rsidR="00C10847" w:rsidRPr="00E2155D" w:rsidRDefault="00C10847" w:rsidP="00DF7BA6">
            <w:pPr>
              <w:pStyle w:val="Tabletext"/>
              <w:rPr>
                <w:color w:val="000000" w:themeColor="text1"/>
              </w:rPr>
            </w:pPr>
          </w:p>
          <w:p w14:paraId="28E776E1" w14:textId="77777777" w:rsidR="00C10847" w:rsidRPr="00E2155D" w:rsidRDefault="00C10847" w:rsidP="00DF7BA6">
            <w:pPr>
              <w:pStyle w:val="Tabletext"/>
              <w:rPr>
                <w:color w:val="000000" w:themeColor="text1"/>
              </w:rPr>
            </w:pPr>
            <w:r w:rsidRPr="00BF6552">
              <w:rPr>
                <w:color w:val="000000" w:themeColor="text1"/>
              </w:rPr>
              <w:t xml:space="preserve">Fixed locations:  Mid-Murrumbidgee </w:t>
            </w:r>
            <w:r>
              <w:rPr>
                <w:color w:val="000000" w:themeColor="text1"/>
              </w:rPr>
              <w:t xml:space="preserve">4 </w:t>
            </w:r>
            <w:r w:rsidRPr="00BF6552">
              <w:rPr>
                <w:color w:val="000000" w:themeColor="text1"/>
              </w:rPr>
              <w:t>sites,  Nimmie-Caira (</w:t>
            </w:r>
            <w:r>
              <w:rPr>
                <w:color w:val="000000" w:themeColor="text1"/>
              </w:rPr>
              <w:t>4 sites), Redbank</w:t>
            </w:r>
            <w:r w:rsidRPr="00BF6552">
              <w:rPr>
                <w:color w:val="000000" w:themeColor="text1"/>
              </w:rPr>
              <w:t xml:space="preserve"> (</w:t>
            </w:r>
            <w:r>
              <w:rPr>
                <w:color w:val="000000" w:themeColor="text1"/>
              </w:rPr>
              <w:t>4</w:t>
            </w:r>
            <w:r w:rsidRPr="00BF6552">
              <w:rPr>
                <w:color w:val="000000" w:themeColor="text1"/>
              </w:rPr>
              <w:t xml:space="preserve"> sites)</w:t>
            </w:r>
            <w:r>
              <w:rPr>
                <w:color w:val="000000" w:themeColor="text1"/>
              </w:rPr>
              <w:t>.</w:t>
            </w:r>
            <w:r w:rsidRPr="00BF6552">
              <w:rPr>
                <w:color w:val="000000" w:themeColor="text1"/>
              </w:rPr>
              <w:t xml:space="preserve"> </w:t>
            </w:r>
            <w:r>
              <w:rPr>
                <w:color w:val="000000" w:themeColor="text1"/>
              </w:rPr>
              <w:t>4</w:t>
            </w:r>
          </w:p>
          <w:p w14:paraId="28E776E2" w14:textId="77777777" w:rsidR="00C10847" w:rsidRPr="00E2155D" w:rsidRDefault="00C10847" w:rsidP="00C10847">
            <w:pPr>
              <w:pStyle w:val="Tabletext"/>
              <w:rPr>
                <w:color w:val="000000" w:themeColor="text1"/>
              </w:rPr>
            </w:pPr>
            <w:r w:rsidRPr="00BF6552">
              <w:rPr>
                <w:color w:val="000000" w:themeColor="text1"/>
              </w:rPr>
              <w:t>Tadpoles</w:t>
            </w:r>
            <w:r>
              <w:rPr>
                <w:color w:val="000000" w:themeColor="text1"/>
              </w:rPr>
              <w:t xml:space="preserve"> and turtles </w:t>
            </w:r>
            <w:r w:rsidRPr="00BF6552">
              <w:rPr>
                <w:color w:val="000000" w:themeColor="text1"/>
              </w:rPr>
              <w:t xml:space="preserve"> </w:t>
            </w:r>
            <w:r>
              <w:rPr>
                <w:color w:val="000000" w:themeColor="text1"/>
              </w:rPr>
              <w:t>Undertaken during wetland fish surveys (see previous section)</w:t>
            </w:r>
            <w:r w:rsidRPr="00BF6552">
              <w:rPr>
                <w:color w:val="000000" w:themeColor="text1"/>
              </w:rPr>
              <w:t xml:space="preserve"> 2  replicates  sets of 12 mm double winged large fyke (80cm hoops)</w:t>
            </w:r>
          </w:p>
          <w:p w14:paraId="28E776E3" w14:textId="77777777" w:rsidR="00C10847" w:rsidRPr="00E2155D" w:rsidRDefault="00C10847" w:rsidP="00C10847">
            <w:pPr>
              <w:pStyle w:val="Tabletext"/>
              <w:rPr>
                <w:color w:val="000000" w:themeColor="text1"/>
              </w:rPr>
            </w:pPr>
            <w:r w:rsidRPr="00BF6552">
              <w:rPr>
                <w:color w:val="000000" w:themeColor="text1"/>
              </w:rPr>
              <w:t>(Single wing) and 2mm (double wing) fyke nets (50cm hoops)</w:t>
            </w:r>
          </w:p>
          <w:p w14:paraId="28E776E4" w14:textId="77777777" w:rsidR="00C10847" w:rsidRPr="00E2155D" w:rsidRDefault="00C10847" w:rsidP="00C10847">
            <w:pPr>
              <w:pStyle w:val="Tabletext"/>
              <w:rPr>
                <w:color w:val="000000" w:themeColor="text1"/>
              </w:rPr>
            </w:pPr>
            <w:r w:rsidRPr="00BF6552">
              <w:rPr>
                <w:color w:val="000000" w:themeColor="text1"/>
              </w:rPr>
              <w:t>Four surveys per year</w:t>
            </w:r>
          </w:p>
          <w:p w14:paraId="28E776E5" w14:textId="77777777" w:rsidR="00C10847" w:rsidRPr="00E2155D" w:rsidRDefault="00C10847" w:rsidP="00C10847">
            <w:pPr>
              <w:pStyle w:val="Tabletext"/>
              <w:rPr>
                <w:color w:val="000000" w:themeColor="text1"/>
              </w:rPr>
            </w:pPr>
          </w:p>
          <w:p w14:paraId="28E776E6" w14:textId="77777777" w:rsidR="00C10847" w:rsidRPr="00E2155D" w:rsidRDefault="00C10847" w:rsidP="00C10847">
            <w:pPr>
              <w:pStyle w:val="Tabletext"/>
              <w:rPr>
                <w:color w:val="000000" w:themeColor="text1"/>
              </w:rPr>
            </w:pPr>
            <w:r w:rsidRPr="00BF6552">
              <w:rPr>
                <w:color w:val="000000" w:themeColor="text1"/>
              </w:rPr>
              <w:t>Calling</w:t>
            </w:r>
          </w:p>
          <w:p w14:paraId="28E776E7" w14:textId="77777777" w:rsidR="00C10847" w:rsidRPr="00E2155D" w:rsidRDefault="00C10847" w:rsidP="00C10847">
            <w:pPr>
              <w:pStyle w:val="Tabletext"/>
              <w:rPr>
                <w:color w:val="000000" w:themeColor="text1"/>
              </w:rPr>
            </w:pPr>
            <w:r w:rsidRPr="00BF6552">
              <w:rPr>
                <w:color w:val="000000" w:themeColor="text1"/>
              </w:rPr>
              <w:t>3x 2 minute audio surveys ( taken at 10 minute intervals) Four surveys per year</w:t>
            </w:r>
          </w:p>
          <w:p w14:paraId="28E776E8" w14:textId="77777777" w:rsidR="00C10847" w:rsidRPr="00E2155D" w:rsidRDefault="00C10847" w:rsidP="00C10847">
            <w:pPr>
              <w:pStyle w:val="Tabletext"/>
              <w:rPr>
                <w:color w:val="000000" w:themeColor="text1"/>
              </w:rPr>
            </w:pPr>
          </w:p>
          <w:p w14:paraId="28E776E9" w14:textId="77777777" w:rsidR="00C10847" w:rsidRPr="00E2155D" w:rsidRDefault="00C10847" w:rsidP="00C10847">
            <w:pPr>
              <w:pStyle w:val="Tabletext"/>
              <w:rPr>
                <w:color w:val="000000" w:themeColor="text1"/>
              </w:rPr>
            </w:pPr>
            <w:r w:rsidRPr="00BF6552">
              <w:rPr>
                <w:color w:val="000000" w:themeColor="text1"/>
              </w:rPr>
              <w:t>Adults</w:t>
            </w:r>
          </w:p>
          <w:p w14:paraId="28E776EA" w14:textId="77777777" w:rsidR="00C10847" w:rsidRPr="00E2155D" w:rsidRDefault="00C10847" w:rsidP="00C10847">
            <w:pPr>
              <w:pStyle w:val="Tabletext"/>
              <w:rPr>
                <w:color w:val="000000" w:themeColor="text1"/>
              </w:rPr>
            </w:pPr>
            <w:r w:rsidRPr="00BF6552">
              <w:rPr>
                <w:color w:val="000000" w:themeColor="text1"/>
              </w:rPr>
              <w:t>40 minute nocturnal  transect surveys</w:t>
            </w:r>
          </w:p>
          <w:p w14:paraId="28E776EB" w14:textId="77777777" w:rsidR="00C10847" w:rsidRPr="00E2155D" w:rsidRDefault="00C10847" w:rsidP="00C10847">
            <w:pPr>
              <w:pStyle w:val="Tabletext"/>
              <w:rPr>
                <w:color w:val="000000" w:themeColor="text1"/>
              </w:rPr>
            </w:pPr>
            <w:r w:rsidRPr="00BF6552">
              <w:rPr>
                <w:color w:val="000000" w:themeColor="text1"/>
              </w:rPr>
              <w:t>Record snout-vent length of target species ( 20 individuals per transect) Four surveys per year</w:t>
            </w:r>
          </w:p>
          <w:p w14:paraId="28E776EC" w14:textId="77777777" w:rsidR="00C10847" w:rsidRPr="00E2155D" w:rsidRDefault="00C10847" w:rsidP="00DF7BA6">
            <w:pPr>
              <w:pStyle w:val="Tabletext"/>
              <w:rPr>
                <w:color w:val="000000" w:themeColor="text1"/>
              </w:rPr>
            </w:pPr>
          </w:p>
        </w:tc>
      </w:tr>
      <w:tr w:rsidR="00C10847" w:rsidRPr="00E63C16" w14:paraId="28E776F5" w14:textId="77777777" w:rsidTr="00C10847">
        <w:trPr>
          <w:trHeight w:val="1200"/>
        </w:trPr>
        <w:tc>
          <w:tcPr>
            <w:tcW w:w="1158" w:type="pct"/>
            <w:vMerge/>
            <w:vAlign w:val="center"/>
          </w:tcPr>
          <w:p w14:paraId="28E776EE" w14:textId="77777777" w:rsidR="00C10847" w:rsidRPr="00E2155D" w:rsidRDefault="00C10847" w:rsidP="00DF7BA6">
            <w:pPr>
              <w:pStyle w:val="Tabletext"/>
              <w:rPr>
                <w:color w:val="000000" w:themeColor="text1"/>
              </w:rPr>
            </w:pPr>
          </w:p>
        </w:tc>
        <w:tc>
          <w:tcPr>
            <w:tcW w:w="1080" w:type="pct"/>
            <w:vAlign w:val="center"/>
          </w:tcPr>
          <w:p w14:paraId="28E776EF" w14:textId="77777777" w:rsidR="00C10847" w:rsidRPr="00E2155D" w:rsidRDefault="00C10847" w:rsidP="00DF7BA6">
            <w:pPr>
              <w:pStyle w:val="Tabletext"/>
              <w:rPr>
                <w:color w:val="000000" w:themeColor="text1"/>
              </w:rPr>
            </w:pPr>
            <w:r w:rsidRPr="00BF6552">
              <w:rPr>
                <w:color w:val="000000" w:themeColor="text1"/>
              </w:rPr>
              <w:t>Turtle community composition</w:t>
            </w:r>
          </w:p>
          <w:p w14:paraId="28E776F0" w14:textId="77777777" w:rsidR="00C10847" w:rsidRPr="00E2155D" w:rsidRDefault="00C10847" w:rsidP="00DF7BA6">
            <w:pPr>
              <w:pStyle w:val="Tabletext"/>
              <w:rPr>
                <w:color w:val="000000" w:themeColor="text1"/>
              </w:rPr>
            </w:pPr>
            <w:r w:rsidRPr="00BF6552">
              <w:rPr>
                <w:color w:val="000000" w:themeColor="text1"/>
              </w:rPr>
              <w:t>Sex</w:t>
            </w:r>
          </w:p>
          <w:p w14:paraId="28E776F1" w14:textId="77777777" w:rsidR="00C10847" w:rsidRPr="00E2155D" w:rsidRDefault="00C10847" w:rsidP="00DF7BA6">
            <w:pPr>
              <w:pStyle w:val="Tabletext"/>
              <w:rPr>
                <w:color w:val="000000" w:themeColor="text1"/>
              </w:rPr>
            </w:pPr>
            <w:r w:rsidRPr="00BF6552">
              <w:rPr>
                <w:color w:val="000000" w:themeColor="text1"/>
              </w:rPr>
              <w:t>Size structure (Shell length and width and</w:t>
            </w:r>
          </w:p>
          <w:p w14:paraId="28E776F2" w14:textId="77777777" w:rsidR="00C10847" w:rsidRPr="00E2155D" w:rsidRDefault="00C10847" w:rsidP="00DF7BA6">
            <w:pPr>
              <w:pStyle w:val="Tabletext"/>
              <w:rPr>
                <w:color w:val="000000" w:themeColor="text1"/>
              </w:rPr>
            </w:pPr>
            <w:r w:rsidRPr="00BF6552">
              <w:rPr>
                <w:color w:val="000000" w:themeColor="text1"/>
              </w:rPr>
              <w:t>and plastron length</w:t>
            </w:r>
          </w:p>
        </w:tc>
        <w:tc>
          <w:tcPr>
            <w:tcW w:w="831" w:type="pct"/>
            <w:vMerge/>
            <w:vAlign w:val="center"/>
          </w:tcPr>
          <w:p w14:paraId="28E776F3" w14:textId="77777777" w:rsidR="00C10847" w:rsidRPr="00E2155D" w:rsidRDefault="00C10847" w:rsidP="00DF7BA6">
            <w:pPr>
              <w:pStyle w:val="Tabletext"/>
              <w:rPr>
                <w:color w:val="000000" w:themeColor="text1"/>
              </w:rPr>
            </w:pPr>
          </w:p>
        </w:tc>
        <w:tc>
          <w:tcPr>
            <w:tcW w:w="1932" w:type="pct"/>
            <w:vMerge/>
            <w:vAlign w:val="center"/>
          </w:tcPr>
          <w:p w14:paraId="28E776F4" w14:textId="77777777" w:rsidR="00C10847" w:rsidRPr="00E2155D" w:rsidRDefault="00C10847" w:rsidP="00DF7BA6">
            <w:pPr>
              <w:pStyle w:val="Tabletext"/>
              <w:rPr>
                <w:color w:val="000000" w:themeColor="text1"/>
              </w:rPr>
            </w:pPr>
          </w:p>
        </w:tc>
      </w:tr>
    </w:tbl>
    <w:p w14:paraId="28E776F6" w14:textId="77777777" w:rsidR="00C218A3" w:rsidRPr="00E63C16" w:rsidRDefault="00C218A3" w:rsidP="00986D3D">
      <w:pPr>
        <w:pStyle w:val="BodyText1"/>
        <w:rPr>
          <w:b/>
        </w:rPr>
      </w:pPr>
    </w:p>
    <w:p w14:paraId="28E776F7" w14:textId="77777777" w:rsidR="00C218A3" w:rsidRPr="00E63C16" w:rsidRDefault="00C218A3" w:rsidP="00986D3D">
      <w:pPr>
        <w:pStyle w:val="BodyText1"/>
        <w:rPr>
          <w:b/>
        </w:rPr>
      </w:pPr>
    </w:p>
    <w:p w14:paraId="28E776F8" w14:textId="77777777" w:rsidR="00C218A3" w:rsidRPr="00E63C16" w:rsidRDefault="00BC1011" w:rsidP="00F306A5">
      <w:pPr>
        <w:pStyle w:val="Heading3"/>
      </w:pPr>
      <w:r>
        <w:t xml:space="preserve"> </w:t>
      </w:r>
      <w:bookmarkStart w:id="154" w:name="_Toc385495685"/>
      <w:r w:rsidR="00C218A3" w:rsidRPr="00E63C16">
        <w:t>Methods</w:t>
      </w:r>
      <w:bookmarkEnd w:id="154"/>
    </w:p>
    <w:p w14:paraId="28E776F9" w14:textId="77777777" w:rsidR="00C218A3" w:rsidRPr="00E63C16" w:rsidRDefault="00BF3172" w:rsidP="00986D3D">
      <w:pPr>
        <w:pStyle w:val="BodyText1"/>
      </w:pPr>
      <w:r>
        <w:t xml:space="preserve">Note that to reduce costs monitoring </w:t>
      </w:r>
      <w:r w:rsidR="00447191">
        <w:t>of tadpoles</w:t>
      </w:r>
      <w:r>
        <w:t xml:space="preserve"> will be undertaken during wetland fish surveys </w:t>
      </w:r>
      <w:r w:rsidR="00447191">
        <w:t>(see</w:t>
      </w:r>
      <w:r>
        <w:t xml:space="preserve"> previous section) and does not include any additional cost to the program. </w:t>
      </w:r>
      <w:r w:rsidR="00C218A3" w:rsidRPr="00E63C16">
        <w:t xml:space="preserve">The methodology will follow that used previously in the Lowbidgee and </w:t>
      </w:r>
      <w:r w:rsidR="00A862C5">
        <w:t>mid-</w:t>
      </w:r>
      <w:r w:rsidR="00C218A3" w:rsidRPr="00E63C16">
        <w:t xml:space="preserve">Murrumbidgee </w:t>
      </w:r>
      <w:r w:rsidR="003B1026" w:rsidRPr="00E63C16">
        <w:fldChar w:fldCharType="begin">
          <w:fldData xml:space="preserve">PEVuZE5vdGU+PENpdGU+PEF1dGhvcj5XYXNzZW5zPC9BdXRob3I+PFllYXI+MjAxMTwvWWVhcj48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</w:fldData>
        </w:fldChar>
      </w:r>
      <w:r w:rsidR="000969F1">
        <w:instrText xml:space="preserve"> ADDIN EN.CITE </w:instrText>
      </w:r>
      <w:r w:rsidR="003B1026">
        <w:fldChar w:fldCharType="begin">
          <w:fldData xml:space="preserve">PEVuZE5vdGU+PENpdGU+PEF1dGhvcj5XYXNzZW5zPC9BdXRob3I+PFllYXI+MjAxMTwvWWVhcj48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</w:fldData>
        </w:fldChar>
      </w:r>
      <w:r w:rsidR="000969F1">
        <w:instrText xml:space="preserve"> ADDIN EN.CITE.DATA </w:instrText>
      </w:r>
      <w:r w:rsidR="003B1026">
        <w:fldChar w:fldCharType="end"/>
      </w:r>
      <w:r w:rsidR="003B1026" w:rsidRPr="00E63C16">
        <w:fldChar w:fldCharType="separate"/>
      </w:r>
      <w:r w:rsidR="000969F1">
        <w:rPr>
          <w:noProof/>
        </w:rPr>
        <w:t>(</w:t>
      </w:r>
      <w:hyperlink w:anchor="_ENREF_104" w:tooltip="Spencer, 2011 #2983" w:history="1">
        <w:r w:rsidR="0084200E">
          <w:rPr>
            <w:noProof/>
          </w:rPr>
          <w:t>Spencer, Thomas</w:t>
        </w:r>
        <w:r w:rsidR="0084200E" w:rsidRPr="000969F1">
          <w:rPr>
            <w:i/>
            <w:noProof/>
          </w:rPr>
          <w:t xml:space="preserve"> et al.</w:t>
        </w:r>
        <w:r w:rsidR="0084200E">
          <w:rPr>
            <w:noProof/>
          </w:rPr>
          <w:t xml:space="preserve"> 2011b</w:t>
        </w:r>
      </w:hyperlink>
      <w:r w:rsidR="000969F1">
        <w:rPr>
          <w:noProof/>
        </w:rPr>
        <w:t xml:space="preserve">, </w:t>
      </w:r>
      <w:hyperlink w:anchor="_ENREF_127" w:tooltip="Wassens, 2011 #3188" w:history="1">
        <w:r w:rsidR="0084200E">
          <w:rPr>
            <w:noProof/>
          </w:rPr>
          <w:t>Wassens, Watts</w:t>
        </w:r>
        <w:r w:rsidR="0084200E" w:rsidRPr="000969F1">
          <w:rPr>
            <w:i/>
            <w:noProof/>
          </w:rPr>
          <w:t xml:space="preserve"> et al.</w:t>
        </w:r>
        <w:r w:rsidR="0084200E">
          <w:rPr>
            <w:noProof/>
          </w:rPr>
          <w:t xml:space="preserve"> 2011</w:t>
        </w:r>
      </w:hyperlink>
      <w:r w:rsidR="000969F1">
        <w:rPr>
          <w:noProof/>
        </w:rPr>
        <w:t xml:space="preserve">, </w:t>
      </w:r>
      <w:hyperlink w:anchor="_ENREF_126" w:tooltip="Wassens, 2012 #3308" w:history="1">
        <w:r w:rsidR="0084200E">
          <w:rPr>
            <w:noProof/>
          </w:rPr>
          <w:t>Wassens and Spencer 2012</w:t>
        </w:r>
      </w:hyperlink>
      <w:r w:rsidR="000969F1">
        <w:rPr>
          <w:noProof/>
        </w:rPr>
        <w:t xml:space="preserve">, </w:t>
      </w:r>
      <w:hyperlink w:anchor="_ENREF_128" w:tooltip="Wassens, 2012 #3272" w:history="1">
        <w:r w:rsidR="0084200E">
          <w:rPr>
            <w:noProof/>
          </w:rPr>
          <w:t>Wassens, Watts</w:t>
        </w:r>
        <w:r w:rsidR="0084200E" w:rsidRPr="000969F1">
          <w:rPr>
            <w:i/>
            <w:noProof/>
          </w:rPr>
          <w:t xml:space="preserve"> et al.</w:t>
        </w:r>
        <w:r w:rsidR="0084200E">
          <w:rPr>
            <w:noProof/>
          </w:rPr>
          <w:t xml:space="preserve"> 2012a</w:t>
        </w:r>
      </w:hyperlink>
      <w:r w:rsidR="000969F1">
        <w:rPr>
          <w:noProof/>
        </w:rPr>
        <w:t xml:space="preserve">, </w:t>
      </w:r>
      <w:hyperlink w:anchor="_ENREF_130" w:tooltip="Wassens, 2013 #3387" w:history="1">
        <w:r w:rsidR="0084200E">
          <w:rPr>
            <w:noProof/>
          </w:rPr>
          <w:t>Wassens, Jenkins</w:t>
        </w:r>
        <w:r w:rsidR="0084200E" w:rsidRPr="000969F1">
          <w:rPr>
            <w:i/>
            <w:noProof/>
          </w:rPr>
          <w:t xml:space="preserve"> et al.</w:t>
        </w:r>
        <w:r w:rsidR="0084200E">
          <w:rPr>
            <w:noProof/>
          </w:rPr>
          <w:t xml:space="preserve"> 2013b</w:t>
        </w:r>
      </w:hyperlink>
      <w:r w:rsidR="000969F1">
        <w:rPr>
          <w:noProof/>
        </w:rPr>
        <w:t>)</w:t>
      </w:r>
      <w:r w:rsidR="003B1026" w:rsidRPr="00E63C16">
        <w:fldChar w:fldCharType="end"/>
      </w:r>
      <w:r w:rsidR="00C218A3" w:rsidRPr="00E63C16">
        <w:t>. Intensive monitoring of adult frogs, size structure, tadpole development and recruitment will be undertaken in association with wetland fish (</w:t>
      </w:r>
      <w:r w:rsidR="004477DB">
        <w:t>SA</w:t>
      </w:r>
      <w:r w:rsidR="00C218A3" w:rsidRPr="00E63C16">
        <w:t>) and will include 12 fixed sites</w:t>
      </w:r>
      <w:r w:rsidR="00A862C5">
        <w:t xml:space="preserve"> </w:t>
      </w:r>
      <w:r w:rsidR="00C218A3" w:rsidRPr="00E63C16">
        <w:t>- mid-Murrumbidgee (three sites) and Lowbidgee (Redbank (six sites) and Nimmie Caira (</w:t>
      </w:r>
      <w:r w:rsidR="00A862C5">
        <w:t>three</w:t>
      </w:r>
      <w:r w:rsidR="00A862C5" w:rsidRPr="00E63C16">
        <w:t xml:space="preserve"> </w:t>
      </w:r>
      <w:r w:rsidR="00C218A3" w:rsidRPr="00E63C16">
        <w:t>sites)</w:t>
      </w:r>
      <w:r w:rsidR="00A862C5">
        <w:t>)</w:t>
      </w:r>
      <w:r w:rsidR="00447191">
        <w:t>.</w:t>
      </w:r>
      <w:r w:rsidR="00C218A3" w:rsidRPr="00E63C16">
        <w:t xml:space="preserve"> See SOP in appendix 3. </w:t>
      </w:r>
    </w:p>
    <w:p w14:paraId="28E776FA" w14:textId="77777777" w:rsidR="00C218A3" w:rsidRPr="00E63C16" w:rsidRDefault="00C218A3" w:rsidP="00986D3D">
      <w:pPr>
        <w:pStyle w:val="BodyText1"/>
      </w:pPr>
      <w:r w:rsidRPr="00E63C16">
        <w:t xml:space="preserve">Adult frogs and metamorphs will be surveyed within each wetland after dark using a </w:t>
      </w:r>
      <w:r w:rsidR="00BC1011">
        <w:t xml:space="preserve">2 </w:t>
      </w:r>
      <w:r w:rsidRPr="00E63C16">
        <w:t>x</w:t>
      </w:r>
      <w:r w:rsidR="00BC1011">
        <w:t xml:space="preserve"> 2</w:t>
      </w:r>
      <w:r w:rsidRPr="00E63C16">
        <w:t xml:space="preserve">0 minute visual encounter and a </w:t>
      </w:r>
      <w:r w:rsidR="00241074">
        <w:t>6</w:t>
      </w:r>
      <w:r w:rsidRPr="00E63C16">
        <w:t xml:space="preserve">x1 minute audio survey </w:t>
      </w:r>
      <w:r w:rsidR="003B1026" w:rsidRPr="00E63C16">
        <w:fldChar w:fldCharType="begin"/>
      </w:r>
      <w:r w:rsidR="000969F1">
        <w:instrText xml:space="preserve"> ADDIN EN.CITE &lt;EndNote&gt;&lt;Cite&gt;&lt;Author&gt;Wassens&lt;/Author&gt;&lt;Year&gt;2011&lt;/Year&gt;&lt;RecNum&gt;3188&lt;/RecNum&gt;&lt;DisplayText&gt;(Wassens, Watts&lt;style face="italic"&gt; et al.&lt;/style&gt; 2011, Wassens, Watts&lt;style face="italic"&gt; et al.&lt;/style&gt; 2012a)&lt;/DisplayText&gt;&lt;record&gt;&lt;rec-number&gt;3188&lt;/rec-number&gt;&lt;foreign-keys&gt;&lt;key app="EN" db-id="vxxvsda2b05fxpeaw2dp552mtrd5trxdrf0s"&gt;3188&lt;/key&gt;&lt;/foreign-keys&gt;&lt;ref-type name="Electronic Book"&gt;44&lt;/ref-type&gt;&lt;contributors&gt;&lt;authors&gt;&lt;author&gt;Wassens, S.&lt;/author&gt;&lt;author&gt;Watts, R.&lt;/author&gt;&lt;author&gt;Howitt, J.&lt;/author&gt;&lt;author&gt;Spencer, J.&lt;/author&gt;&lt;author&gt;Zander, A.&lt;/author&gt;&lt;author&gt;Hall, A.&lt;/author&gt;&lt;/authors&gt;&lt;/contributors&gt;&lt;titles&gt;&lt;title&gt;Monitoring of ecosystem responses to the delivery of environmental water in the Murrumbidgee system. Report to DSEWPaC.&lt;/title&gt;&lt;/titles&gt;&lt;dates&gt;&lt;year&gt;2011&lt;/year&gt;&lt;/dates&gt;&lt;pub-location&gt;Albury&lt;/pub-location&gt;&lt;publisher&gt;Institute of land, Water and Society. Report 1. &lt;/publisher&gt;&lt;urls&gt;&lt;/urls&gt;&lt;/record&gt;&lt;/Cite&gt;&lt;Cite&gt;&lt;Author&gt;Wassens&lt;/Author&gt;&lt;Year&gt;2012&lt;/Year&gt;&lt;RecNum&gt;3272&lt;/RecNum&gt;&lt;record&gt;&lt;rec-number&gt;3272&lt;/rec-number&gt;&lt;foreign-keys&gt;&lt;key app="EN" db-id="vxxvsda2b05fxpeaw2dp552mtrd5trxdrf0s"&gt;3272&lt;/key&gt;&lt;/foreign-keys&gt;&lt;ref-type name="Book"&gt;6&lt;/ref-type&gt;&lt;contributors&gt;&lt;authors&gt;&lt;author&gt;Wassens, S.&lt;/author&gt;&lt;author&gt;Watts, R. J.&lt;/author&gt;&lt;author&gt;Spencer, J.A.&lt;/author&gt;&lt;author&gt;Howitt, J.&lt;/author&gt;&lt;author&gt;McCasker, N.A.&lt;/author&gt;&lt;author&gt;Griese, V.&lt;/author&gt;&lt;author&gt;Burns, A.&lt;/author&gt;&lt;author&gt;Croft, R.&lt;/author&gt;&lt;author&gt;Zander, A.&lt;/author&gt;&lt;author&gt;Amos, C.&lt;/author&gt;&lt;author&gt;Hall, A.&lt;/author&gt;&lt;/authors&gt;&lt;/contributors&gt;&lt;titles&gt;&lt;title&gt;Monitoring of ecosystem responses to the delivery of environmental water in the Murrumbidgee system&lt;/title&gt;&lt;/titles&gt;&lt;dates&gt;&lt;year&gt;2012&lt;/year&gt;&lt;/dates&gt;&lt;pub-location&gt;Albury&lt;/pub-location&gt;&lt;publisher&gt;Institute for Land, Water and Society, Charles Sturt University&lt;/publisher&gt;&lt;urls&gt;&lt;related-urls&gt;&lt;url&gt;http://www.environment.gov.au/ewater/publications/pubs/ecosystem-response-monitoring-murrumbidgee-2.pdf&lt;/url&gt;&lt;/related-urls&gt;&lt;/urls&gt;&lt;/record&gt;&lt;/Cite&gt;&lt;/EndNote&gt;</w:instrText>
      </w:r>
      <w:r w:rsidR="003B1026" w:rsidRPr="00E63C16">
        <w:fldChar w:fldCharType="separate"/>
      </w:r>
      <w:r w:rsidR="000969F1">
        <w:rPr>
          <w:noProof/>
        </w:rPr>
        <w:t>(</w:t>
      </w:r>
      <w:hyperlink w:anchor="_ENREF_127" w:tooltip="Wassens, 2011 #3188" w:history="1">
        <w:r w:rsidR="0084200E">
          <w:rPr>
            <w:noProof/>
          </w:rPr>
          <w:t>Wassens, Watts</w:t>
        </w:r>
        <w:r w:rsidR="0084200E" w:rsidRPr="000969F1">
          <w:rPr>
            <w:i/>
            <w:noProof/>
          </w:rPr>
          <w:t xml:space="preserve"> et al.</w:t>
        </w:r>
        <w:r w:rsidR="0084200E">
          <w:rPr>
            <w:noProof/>
          </w:rPr>
          <w:t xml:space="preserve"> 2011</w:t>
        </w:r>
      </w:hyperlink>
      <w:r w:rsidR="000969F1">
        <w:rPr>
          <w:noProof/>
        </w:rPr>
        <w:t xml:space="preserve">, </w:t>
      </w:r>
      <w:hyperlink w:anchor="_ENREF_128" w:tooltip="Wassens, 2012 #3272" w:history="1">
        <w:r w:rsidR="0084200E">
          <w:rPr>
            <w:noProof/>
          </w:rPr>
          <w:t>Wassens, Watts</w:t>
        </w:r>
        <w:r w:rsidR="0084200E" w:rsidRPr="000969F1">
          <w:rPr>
            <w:i/>
            <w:noProof/>
          </w:rPr>
          <w:t xml:space="preserve"> et al.</w:t>
        </w:r>
        <w:r w:rsidR="0084200E">
          <w:rPr>
            <w:noProof/>
          </w:rPr>
          <w:t xml:space="preserve"> 2012a</w:t>
        </w:r>
      </w:hyperlink>
      <w:r w:rsidR="000969F1">
        <w:rPr>
          <w:noProof/>
        </w:rPr>
        <w:t>)</w:t>
      </w:r>
      <w:r w:rsidR="003B1026" w:rsidRPr="00E63C16">
        <w:fldChar w:fldCharType="end"/>
      </w:r>
      <w:r w:rsidRPr="00E63C16">
        <w:t xml:space="preserve">. A 30 watt spotlight will be used to search for frogs along the wetland edge and into the surrounding terrestrial habitats. A subsample of twenty individuals of </w:t>
      </w:r>
      <w:r w:rsidRPr="00E63C16">
        <w:rPr>
          <w:i/>
        </w:rPr>
        <w:t>Limnodynastes tasmaniensis</w:t>
      </w:r>
      <w:r w:rsidRPr="00E63C16">
        <w:t xml:space="preserve"> and </w:t>
      </w:r>
      <w:r w:rsidRPr="00E63C16">
        <w:rPr>
          <w:i/>
        </w:rPr>
        <w:t>L. fletcheri</w:t>
      </w:r>
      <w:r w:rsidRPr="00E63C16">
        <w:t xml:space="preserve"> will be measured (snout-to-vent length) to give an indication of demographic structure and presence of recent metamorphs. This methodology was trialled in the Mid-Murrumbidgee between October 2011 and April 2012 with success. Audio surveys involve listening for the distinct calls of resident frog species, general estimates of the number of calling individuals will be determined using the methodology described in (Wassens </w:t>
      </w:r>
      <w:r w:rsidRPr="00E63C16">
        <w:rPr>
          <w:i/>
        </w:rPr>
        <w:t xml:space="preserve">et al. </w:t>
      </w:r>
      <w:r w:rsidRPr="00E63C16">
        <w:t xml:space="preserve">2011). </w:t>
      </w:r>
    </w:p>
    <w:p w14:paraId="28E776FB" w14:textId="77777777" w:rsidR="00C218A3" w:rsidRPr="00E63C16" w:rsidRDefault="00C218A3" w:rsidP="004B523A">
      <w:pPr>
        <w:pStyle w:val="BodyText1"/>
        <w:rPr>
          <w:rFonts w:cs="Arial"/>
        </w:rPr>
      </w:pPr>
      <w:r w:rsidRPr="00E63C16">
        <w:t xml:space="preserve">Tadpoles are monitored in association with wetland fish communities. A combination of sampling methods targeting different habitats within each wetland </w:t>
      </w:r>
      <w:r w:rsidR="00A862C5">
        <w:t>will be</w:t>
      </w:r>
      <w:r w:rsidR="00A862C5" w:rsidRPr="00E63C16">
        <w:t xml:space="preserve"> </w:t>
      </w:r>
      <w:r w:rsidRPr="00E63C16">
        <w:t>employed to survey for fish and tadpoles. Including two small (2 x 2 m wings, 2 mm mesh) and two large (10</w:t>
      </w:r>
      <w:r w:rsidR="00765308">
        <w:t xml:space="preserve"> </w:t>
      </w:r>
      <w:r w:rsidRPr="00E63C16">
        <w:t>m wing, 12</w:t>
      </w:r>
      <w:r w:rsidR="00765308">
        <w:t xml:space="preserve"> </w:t>
      </w:r>
      <w:r w:rsidRPr="00E63C16">
        <w:t xml:space="preserve">mm mesh). Wing width and depth (m) </w:t>
      </w:r>
      <w:r w:rsidR="00A862C5">
        <w:t>will be</w:t>
      </w:r>
      <w:r w:rsidR="00A862C5" w:rsidRPr="00E63C16">
        <w:t xml:space="preserve"> </w:t>
      </w:r>
      <w:r w:rsidRPr="00E63C16">
        <w:t>recorded at each site. Tadpoles will be identified to species and the development stage of the first 50 individuals from each net will be assessed by visual examination of limb development, with remaining individuals identified to species and the</w:t>
      </w:r>
      <w:r w:rsidR="00765308">
        <w:t>n</w:t>
      </w:r>
      <w:r w:rsidRPr="00E63C16">
        <w:t xml:space="preserve"> counted. </w:t>
      </w:r>
      <w:r w:rsidRPr="00E63C16">
        <w:rPr>
          <w:rFonts w:cs="Arial"/>
        </w:rPr>
        <w:t xml:space="preserve">Turtles will be identified to species as per </w:t>
      </w:r>
      <w:r w:rsidR="003B1026" w:rsidRPr="00E63C16">
        <w:rPr>
          <w:rFonts w:cs="Arial"/>
        </w:rPr>
        <w:fldChar w:fldCharType="begin"/>
      </w:r>
      <w:r w:rsidRPr="00E63C16">
        <w:rPr>
          <w:rFonts w:cs="Arial"/>
        </w:rPr>
        <w:instrText xml:space="preserve"> ADDIN EN.CITE &lt;EndNote&gt;&lt;Cite&gt;&lt;Author&gt;Chessman&lt;/Author&gt;&lt;Year&gt;2011&lt;/Year&gt;&lt;RecNum&gt;3208&lt;/RecNum&gt;&lt;DisplayText&gt;(Chessman 2011)&lt;/DisplayText&gt;&lt;record&gt;&lt;rec-number&gt;3208&lt;/rec-number&gt;&lt;foreign-keys&gt;&lt;key app="EN" db-id="vxxvsda2b05fxpeaw2dp552mtrd5trxdrf0s"&gt;3208&lt;/key&gt;&lt;/foreign-keys&gt;&lt;ref-type name="Journal Article"&gt;17&lt;/ref-type&gt;&lt;contributors&gt;&lt;authors&gt;&lt;author&gt;Chessman, Bruce C.&lt;/author&gt;&lt;/authors&gt;&lt;/contributors&gt;&lt;titles&gt;&lt;title&gt;Declines of freshwater turtles associated with climatic drying in Australia&amp;apos;s Murray-Darling Basin&lt;/title&gt;&lt;secondary-title&gt;Wildlife Research&lt;/secondary-title&gt;&lt;/titles&gt;&lt;periodical&gt;&lt;full-title&gt;Wildlife Research&lt;/full-title&gt;&lt;/periodical&gt;&lt;pages&gt;664-671&lt;/pages&gt;&lt;volume&gt;38&lt;/volume&gt;&lt;number&gt;8&lt;/number&gt;&lt;dates&gt;&lt;year&gt;2011&lt;/year&gt;&lt;/dates&gt;&lt;urls&gt;&lt;related-urls&gt;&lt;url&gt;http://www.publish.csiro.au/paper/WR11108&lt;/url&gt;&lt;/related-urls&gt;&lt;/urls&gt;&lt;electronic-resource-num&gt;http://dx.doi.org/10.1071/WR11108&lt;/electronic-resource-num&gt;&lt;/record&gt;&lt;/Cite&gt;&lt;/EndNote&gt;</w:instrText>
      </w:r>
      <w:r w:rsidR="003B1026" w:rsidRPr="00E63C16">
        <w:rPr>
          <w:rFonts w:cs="Arial"/>
        </w:rPr>
        <w:fldChar w:fldCharType="separate"/>
      </w:r>
      <w:r w:rsidRPr="00E63C16">
        <w:rPr>
          <w:rFonts w:cs="Arial"/>
          <w:noProof/>
        </w:rPr>
        <w:t>(</w:t>
      </w:r>
      <w:hyperlink w:anchor="_ENREF_20" w:tooltip="Chessman, 2011 #3208" w:history="1">
        <w:r w:rsidR="0084200E" w:rsidRPr="00E63C16">
          <w:rPr>
            <w:rFonts w:cs="Arial"/>
            <w:noProof/>
          </w:rPr>
          <w:t>Chessman 2011</w:t>
        </w:r>
      </w:hyperlink>
      <w:r w:rsidRPr="00E63C16">
        <w:rPr>
          <w:rFonts w:cs="Arial"/>
          <w:noProof/>
        </w:rPr>
        <w:t>)</w:t>
      </w:r>
      <w:r w:rsidR="003B1026" w:rsidRPr="00E63C16">
        <w:rPr>
          <w:rFonts w:cs="Arial"/>
        </w:rPr>
        <w:fldChar w:fldCharType="end"/>
      </w:r>
      <w:r w:rsidRPr="00E63C16">
        <w:rPr>
          <w:rFonts w:cs="Arial"/>
        </w:rPr>
        <w:t xml:space="preserve"> and the length and width of the carapace will be measured to the nearest mm.</w:t>
      </w:r>
    </w:p>
    <w:p w14:paraId="28E776FC" w14:textId="77777777" w:rsidR="00447191" w:rsidRDefault="00447191">
      <w:pPr>
        <w:spacing w:after="0" w:line="240" w:lineRule="auto"/>
        <w:rPr>
          <w:rFonts w:eastAsia="Times New Roman" w:cs="Angsana New"/>
          <w:lang w:eastAsia="zh-CN" w:bidi="th-TH"/>
        </w:rPr>
      </w:pPr>
      <w:r>
        <w:br w:type="page"/>
      </w:r>
    </w:p>
    <w:p w14:paraId="28E776FD" w14:textId="77777777" w:rsidR="00C218A3" w:rsidRPr="00E63C16" w:rsidRDefault="00C218A3" w:rsidP="004B523A">
      <w:pPr>
        <w:pStyle w:val="BodyText1"/>
      </w:pPr>
    </w:p>
    <w:p w14:paraId="28E776FE" w14:textId="77777777" w:rsidR="00C218A3" w:rsidRPr="00E63C16" w:rsidRDefault="00C218A3" w:rsidP="00F306A5">
      <w:pPr>
        <w:pStyle w:val="Heading3"/>
        <w:rPr>
          <w:lang w:val="en-GB"/>
        </w:rPr>
      </w:pPr>
      <w:r>
        <w:rPr>
          <w:lang w:val="en-GB"/>
        </w:rPr>
        <w:t xml:space="preserve"> </w:t>
      </w:r>
      <w:bookmarkStart w:id="155" w:name="_Toc385495686"/>
      <w:r w:rsidR="005E12A7">
        <w:rPr>
          <w:lang w:val="en-GB"/>
        </w:rPr>
        <w:t>D</w:t>
      </w:r>
      <w:r w:rsidRPr="00E63C16">
        <w:rPr>
          <w:lang w:val="en-GB"/>
        </w:rPr>
        <w:t>ata analysis</w:t>
      </w:r>
      <w:bookmarkEnd w:id="155"/>
      <w:r w:rsidR="005E12A7">
        <w:rPr>
          <w:lang w:val="en-GB"/>
        </w:rPr>
        <w:t xml:space="preserve"> framework against evaluation questions</w:t>
      </w:r>
    </w:p>
    <w:p w14:paraId="28E776FF" w14:textId="77777777" w:rsidR="00C218A3" w:rsidRPr="00E63C16" w:rsidRDefault="00C218A3" w:rsidP="00C93C82">
      <w:pPr>
        <w:rPr>
          <w:lang w:val="en-GB"/>
        </w:rPr>
      </w:pPr>
      <w:r w:rsidRPr="00E63C16">
        <w:rPr>
          <w:lang w:val="en-GB"/>
        </w:rPr>
        <w:t xml:space="preserve">Community composition </w:t>
      </w:r>
    </w:p>
    <w:p w14:paraId="28E77700" w14:textId="77777777" w:rsidR="00C218A3" w:rsidRPr="00E63C16" w:rsidRDefault="00C218A3" w:rsidP="000822B9">
      <w:pPr>
        <w:pStyle w:val="BodyText10"/>
      </w:pPr>
      <w:r w:rsidRPr="00E63C16">
        <w:t xml:space="preserve">The change in frog and tadpole communities within and between water years, and between zones will be assessed using Plymouth Routines in Multivariate Ecological Research (PRIMER). Analyses will consider of both tadpole and adult abundance (CPUE) and biomass estimates for sites sampled to determine changes. A vector analysis will be used to demonstrate how species contributed to any observed groupings.  Statistical differences in Bray-Curtis transformed fish abundances and biomass data will be investigated using two-way crossed Analysis of Similarities (ANOSIM) using region, sampling period as factors. </w:t>
      </w:r>
    </w:p>
    <w:p w14:paraId="28E77701" w14:textId="77777777" w:rsidR="00874DDF" w:rsidRPr="00E63C16" w:rsidRDefault="00874DDF" w:rsidP="00874DDF">
      <w:pPr>
        <w:pStyle w:val="Heading5"/>
      </w:pPr>
      <w:r>
        <w:t xml:space="preserve">Occupancy patterns of frogs </w:t>
      </w:r>
    </w:p>
    <w:p w14:paraId="28E77702" w14:textId="77777777" w:rsidR="00874DDF" w:rsidRPr="008B53FC" w:rsidRDefault="00874DDF" w:rsidP="00874DDF">
      <w:pPr>
        <w:pStyle w:val="BodyText"/>
        <w:rPr>
          <w:position w:val="1"/>
        </w:rPr>
      </w:pPr>
      <w:r>
        <w:t xml:space="preserve">Occupancy patterns are determined in the form of a </w:t>
      </w:r>
      <w:r w:rsidRPr="008663E1">
        <w:t>Boolean presence–absence values for each site–season–species combination</w:t>
      </w:r>
      <w:r>
        <w:t xml:space="preserve">, from which detection history is derived </w:t>
      </w:r>
      <w:r w:rsidR="003B1026">
        <w:fldChar w:fldCharType="begin"/>
      </w:r>
      <w:r w:rsidR="00745F19">
        <w:instrText xml:space="preserve"> ADDIN EN.CITE &lt;EndNote&gt;&lt;Cite&gt;&lt;Author&gt;MacKenzie&lt;/Author&gt;&lt;Year&gt;2005&lt;/Year&gt;&lt;RecNum&gt;205&lt;/RecNum&gt;&lt;DisplayText&gt;(MacKenzie, Nichols&lt;style face="italic"&gt; et al.&lt;/style&gt; 2005)&lt;/DisplayText&gt;&lt;record&gt;&lt;rec-number&gt;205&lt;/rec-number&gt;&lt;foreign-keys&gt;&lt;key app="EN" db-id="dzes5ttdoar5p2e0vx05aa0k59easaf2szxr"&gt;205&lt;/key&gt;&lt;/foreign-keys&gt;&lt;ref-type name="Journal Article"&gt;17&lt;/ref-type&gt;&lt;contributors&gt;&lt;authors&gt;&lt;author&gt;MacKenzie, D.I.&lt;/author&gt;&lt;author&gt;Nichols, J.D.&lt;/author&gt;&lt;author&gt;Sutton, N.&lt;/author&gt;&lt;author&gt;Kawanishi, K.&lt;/author&gt;&lt;author&gt;Bailey, L.L.&lt;/author&gt;&lt;/authors&gt;&lt;/contributors&gt;&lt;titles&gt;&lt;title&gt;Improving inferences in population studies of rare species that are detected imperfectly&lt;/title&gt;&lt;secondary-title&gt;Ecology&lt;/secondary-title&gt;&lt;/titles&gt;&lt;periodical&gt;&lt;full-title&gt;Ecology&lt;/full-title&gt;&lt;/periodical&gt;&lt;pages&gt;1101-1113&lt;/pages&gt;&lt;volume&gt;86&lt;/volume&gt;&lt;number&gt;5&lt;/number&gt;&lt;dates&gt;&lt;year&gt;2005&lt;/year&gt;&lt;/dates&gt;&lt;publisher&gt;Eco Soc America&lt;/publisher&gt;&lt;accession-num&gt;1047359688006366334related:fvSuSxb4iA4J&lt;/accession-num&gt;&lt;label&gt;r01605&lt;/label&gt;&lt;urls&gt;&lt;related-urls&gt;&lt;url&gt;http://www.esajournals.org/doi/abs/10.1890/04-1060&lt;/url&gt;&lt;/related-urls&gt;&lt;pdf-urls&gt;&lt;url&gt;file://localhost/Users/Lys/Library/Application%20Support/Papers2/Files/MacKenzie-2005-Improving%20inferences%20in%20population%20studies%20of%20rare%20species%20that%20are%20detected%20imperfectly.pdf&lt;/url&gt;&lt;/pdf-urls&gt;&lt;/urls&gt;&lt;custom3&gt;papers2://publication/uuid/DDD47554-EB58-4957-8278-3D9CC2FA65CF&lt;/custom3&gt;&lt;electronic-resource-num&gt;10.1890/04-1060&lt;/electronic-resource-num&gt;&lt;/record&gt;&lt;/Cite&gt;&lt;/EndNote&gt;</w:instrText>
      </w:r>
      <w:r w:rsidR="003B1026">
        <w:fldChar w:fldCharType="separate"/>
      </w:r>
      <w:r w:rsidR="00745F19">
        <w:rPr>
          <w:noProof/>
        </w:rPr>
        <w:t>(</w:t>
      </w:r>
      <w:hyperlink w:anchor="_ENREF_73" w:tooltip="MacKenzie, 2005 #205" w:history="1">
        <w:r w:rsidR="0084200E">
          <w:rPr>
            <w:noProof/>
          </w:rPr>
          <w:t>MacKenzie, Nichols</w:t>
        </w:r>
        <w:r w:rsidR="0084200E" w:rsidRPr="00745F19">
          <w:rPr>
            <w:i/>
            <w:noProof/>
          </w:rPr>
          <w:t xml:space="preserve"> et al.</w:t>
        </w:r>
        <w:r w:rsidR="0084200E">
          <w:rPr>
            <w:noProof/>
          </w:rPr>
          <w:t xml:space="preserve"> 2005</w:t>
        </w:r>
      </w:hyperlink>
      <w:r w:rsidR="00745F19">
        <w:rPr>
          <w:noProof/>
        </w:rPr>
        <w:t>)</w:t>
      </w:r>
      <w:r w:rsidR="003B1026">
        <w:fldChar w:fldCharType="end"/>
      </w:r>
      <w:r w:rsidRPr="008663E1">
        <w:t>.</w:t>
      </w:r>
      <w:r>
        <w:t xml:space="preserve"> </w:t>
      </w:r>
      <w:bookmarkStart w:id="156" w:name="_TOC71736"/>
      <w:bookmarkStart w:id="157" w:name="_TOC74327"/>
      <w:bookmarkStart w:id="158" w:name="_TOC75653"/>
      <w:bookmarkEnd w:id="156"/>
      <w:bookmarkEnd w:id="157"/>
      <w:bookmarkEnd w:id="158"/>
      <w:r w:rsidRPr="002E3F51">
        <w:t>There were two key modeling steps</w:t>
      </w:r>
      <w:r>
        <w:t xml:space="preserve">. </w:t>
      </w:r>
      <w:r w:rsidRPr="002E3F51">
        <w:t>(1) Single site cova</w:t>
      </w:r>
      <w:r w:rsidR="003D6A67">
        <w:t>riate models, or simple models (</w:t>
      </w:r>
      <w:r w:rsidRPr="002E3F51">
        <w:t xml:space="preserve">2) Individual covariates of high predictive value </w:t>
      </w:r>
      <w:r w:rsidR="003D6A67">
        <w:t>are</w:t>
      </w:r>
      <w:r w:rsidRPr="002E3F51">
        <w:t xml:space="preserve"> combined in complex models</w:t>
      </w:r>
      <w:r w:rsidR="003D6A67">
        <w:t xml:space="preserve">. </w:t>
      </w:r>
      <w:r w:rsidRPr="00774C8D">
        <w:rPr>
          <w:rStyle w:val="Emphasis"/>
        </w:rPr>
        <w:t>Akaike information criterion</w:t>
      </w:r>
      <w:r w:rsidRPr="00774C8D">
        <w:rPr>
          <w:rStyle w:val="st1"/>
        </w:rPr>
        <w:t xml:space="preserve"> </w:t>
      </w:r>
      <w:r w:rsidRPr="002E3F51">
        <w:t xml:space="preserve">AIC, model weightings (see Mackenzie and Bailey </w:t>
      </w:r>
      <w:r w:rsidR="003B1026" w:rsidRPr="002E3F51">
        <w:fldChar w:fldCharType="begin"/>
      </w:r>
      <w:r>
        <w:instrText xml:space="preserve"> ADDIN EN.CITE &lt;EndNote&gt;&lt;Cite ExcludeAuth="1"&gt;&lt;Author&gt;MacKenzie&lt;/Author&gt;&lt;Year&gt;2004&lt;/Year&gt;&lt;RecNum&gt;2&lt;/RecNum&gt;&lt;DisplayText&gt;(2004)&lt;/DisplayText&gt;&lt;record&gt;&lt;rec-number&gt;2&lt;/rec-number&gt;&lt;foreign-keys&gt;&lt;key app="EN" db-id="dzes5ttdoar5p2e0vx05aa0k59easaf2szxr"&gt;2&lt;/key&gt;&lt;/foreign-keys&gt;&lt;ref-type name="Journal Article"&gt;17&lt;/ref-type&gt;&lt;contributors&gt;&lt;authors&gt;&lt;author&gt;MacKenzie, Darryl I&lt;/author&gt;&lt;author&gt;Bailey, Larissa L&lt;/author&gt;&lt;/authors&gt;&lt;/contributors&gt;&lt;titles&gt;&lt;title&gt;Assessing the fit of site-occupancy models&lt;/title&gt;&lt;secondary-title&gt;Journal of Agricultural, Biological, and Environmental Statistics&lt;/secondary-title&gt;&lt;/titles&gt;&lt;periodical&gt;&lt;full-title&gt;Journal of Agricultural, Biological, and Environmental Statistics&lt;/full-title&gt;&lt;/periodical&gt;&lt;pages&gt;300-318&lt;/pages&gt;&lt;volume&gt;9&lt;/volume&gt;&lt;number&gt;3&lt;/number&gt;&lt;dates&gt;&lt;year&gt;2004&lt;/year&gt;&lt;pub-dates&gt;&lt;date&gt;Sep&lt;/date&gt;&lt;/pub-dates&gt;&lt;/dates&gt;&lt;label&gt;r01895&lt;/label&gt;&lt;urls&gt;&lt;related-urls&gt;&lt;url&gt;http://www.springerlink.com/index/10.1198/108571104X3361&lt;/url&gt;&lt;/related-urls&gt;&lt;pdf-urls&gt;&lt;url&gt;file://localhost/Users/Lys/Library/Application%20Support/Papers2/Files/MacKenzie-2004-Assessing%20the%20fit%20of%20site-occupancy%20models.pdf&lt;/url&gt;&lt;/pdf-urls&gt;&lt;/urls&gt;&lt;custom3&gt;papers2://publication/uuid/C923CB88-2982-4436-A37D-001FE8291B9D&lt;/custom3&gt;&lt;electronic-resource-num&gt;10.1198/108571104X3361&lt;/electronic-resource-num&gt;&lt;language&gt;English&lt;/language&gt;&lt;/record&gt;&lt;/Cite&gt;&lt;/EndNote&gt;</w:instrText>
      </w:r>
      <w:r w:rsidR="003B1026" w:rsidRPr="002E3F51">
        <w:fldChar w:fldCharType="separate"/>
      </w:r>
      <w:r>
        <w:rPr>
          <w:noProof/>
        </w:rPr>
        <w:t>(</w:t>
      </w:r>
      <w:hyperlink w:anchor="_ENREF_71" w:tooltip="MacKenzie, 2004 #2" w:history="1">
        <w:r w:rsidR="0084200E">
          <w:rPr>
            <w:noProof/>
          </w:rPr>
          <w:t>2004</w:t>
        </w:r>
      </w:hyperlink>
      <w:r>
        <w:rPr>
          <w:noProof/>
        </w:rPr>
        <w:t>)</w:t>
      </w:r>
      <w:r w:rsidR="003B1026" w:rsidRPr="002E3F51">
        <w:fldChar w:fldCharType="end"/>
      </w:r>
      <w:r>
        <w:t>)</w:t>
      </w:r>
      <w:r w:rsidRPr="002E3F51">
        <w:t xml:space="preserve"> </w:t>
      </w:r>
      <w:r>
        <w:t xml:space="preserve">are </w:t>
      </w:r>
      <w:r w:rsidRPr="002E3F51">
        <w:t xml:space="preserve"> used to </w:t>
      </w:r>
      <w:r>
        <w:t>rank models</w:t>
      </w:r>
      <w:r w:rsidRPr="002E3F51">
        <w:t xml:space="preserve">. Goodness of Fit tests </w:t>
      </w:r>
      <w:r>
        <w:t>are</w:t>
      </w:r>
      <w:r w:rsidRPr="002E3F51">
        <w:t xml:space="preserve"> carried out using 100 parametric bootstraps and a model considered to be a poor fit to the data if the p-value (probability of obtaining a test statistic ≥ observed) ≤ 0.05. A p-value approaching 1 indicate</w:t>
      </w:r>
      <w:r>
        <w:t>s</w:t>
      </w:r>
      <w:r w:rsidRPr="002E3F51">
        <w:t xml:space="preserve"> over-fitting </w:t>
      </w:r>
      <w:r w:rsidR="003B1026" w:rsidRPr="002E3F51">
        <w:fldChar w:fldCharType="begin"/>
      </w:r>
      <w:r w:rsidR="00745F19">
        <w:instrText xml:space="preserve"> ADDIN EN.CITE &lt;EndNote&gt;&lt;Cite&gt;&lt;Author&gt;MacKenzie&lt;/Author&gt;&lt;Year&gt;2006&lt;/Year&gt;&lt;RecNum&gt;156&lt;/RecNum&gt;&lt;DisplayText&gt;(MacKenzie, Nichols&lt;style face="italic"&gt; et al.&lt;/style&gt; 2006)&lt;/DisplayText&gt;&lt;record&gt;&lt;rec-number&gt;156&lt;/rec-number&gt;&lt;foreign-keys&gt;&lt;key app="EN" db-id="dzes5ttdoar5p2e0vx05aa0k59easaf2szxr"&gt;156&lt;/key&gt;&lt;/foreign-keys&gt;&lt;ref-type name="Book"&gt;6&lt;/ref-type&gt;&lt;contributors&gt;&lt;authors&gt;&lt;author&gt;MacKenzie, D.I.&lt;/author&gt;&lt;author&gt;Nichols, J.D.&lt;/author&gt;&lt;author&gt;Royle, J Andrew&lt;/author&gt;&lt;author&gt;Pollock, K H&lt;/author&gt;&lt;author&gt;Bailey, L.L.&lt;/author&gt;&lt;author&gt;Hines, J E&lt;/author&gt;&lt;/authors&gt;&lt;/contributors&gt;&lt;titles&gt;&lt;title&gt;Occupancy estimation and modeling&lt;/title&gt;&lt;secondary-title&gt;Inferring patterns and dynamics of species occurrence&lt;/secondary-title&gt;&lt;/titles&gt;&lt;dates&gt;&lt;year&gt;2006&lt;/year&gt;&lt;/dates&gt;&lt;pub-location&gt;Burlington, MA&lt;/pub-location&gt;&lt;publisher&gt;Academic Press&lt;/publisher&gt;&lt;isbn&gt;9780120887668&lt;/isbn&gt;&lt;accession-num&gt;2005051372&lt;/accession-num&gt;&lt;label&gt;r02187&lt;/label&gt;&lt;urls&gt;&lt;/urls&gt;&lt;custom3&gt;papers2://publication/uuid/15BCDD3D-89AA-4787-9C44-9D106E7448F0&lt;/custom3&gt;&lt;/record&gt;&lt;/Cite&gt;&lt;/EndNote&gt;</w:instrText>
      </w:r>
      <w:r w:rsidR="003B1026" w:rsidRPr="002E3F51">
        <w:fldChar w:fldCharType="separate"/>
      </w:r>
      <w:r w:rsidR="00745F19">
        <w:rPr>
          <w:noProof/>
        </w:rPr>
        <w:t>(</w:t>
      </w:r>
      <w:hyperlink w:anchor="_ENREF_72" w:tooltip="MacKenzie, 2006 #156" w:history="1">
        <w:r w:rsidR="0084200E">
          <w:rPr>
            <w:noProof/>
          </w:rPr>
          <w:t>MacKenzie, Nichols</w:t>
        </w:r>
        <w:r w:rsidR="0084200E" w:rsidRPr="00745F19">
          <w:rPr>
            <w:i/>
            <w:noProof/>
          </w:rPr>
          <w:t xml:space="preserve"> et al.</w:t>
        </w:r>
        <w:r w:rsidR="0084200E">
          <w:rPr>
            <w:noProof/>
          </w:rPr>
          <w:t xml:space="preserve"> 2006</w:t>
        </w:r>
      </w:hyperlink>
      <w:r w:rsidR="00745F19">
        <w:rPr>
          <w:noProof/>
        </w:rPr>
        <w:t>)</w:t>
      </w:r>
      <w:r w:rsidR="003B1026" w:rsidRPr="002E3F51">
        <w:fldChar w:fldCharType="end"/>
      </w:r>
      <w:bookmarkStart w:id="159" w:name="_TOC81319"/>
      <w:bookmarkEnd w:id="159"/>
      <w:r w:rsidRPr="002E3F51">
        <w:t>.</w:t>
      </w:r>
    </w:p>
    <w:p w14:paraId="28E77703" w14:textId="77777777" w:rsidR="00C218A3" w:rsidRPr="00E63C16" w:rsidRDefault="00C218A3">
      <w:pPr>
        <w:spacing w:after="0" w:line="240" w:lineRule="auto"/>
      </w:pPr>
      <w:r w:rsidRPr="00E63C16">
        <w:br w:type="page"/>
      </w:r>
    </w:p>
    <w:p w14:paraId="28E77704" w14:textId="77777777" w:rsidR="00C218A3" w:rsidRDefault="00C218A3" w:rsidP="00874DDF">
      <w:pPr>
        <w:pStyle w:val="Heading2"/>
      </w:pPr>
      <w:r>
        <w:t xml:space="preserve"> </w:t>
      </w:r>
      <w:bookmarkStart w:id="160" w:name="_Toc385495687"/>
      <w:bookmarkStart w:id="161" w:name="_Toc391976366"/>
      <w:r>
        <w:t xml:space="preserve">Waterbird breeding and recruitment </w:t>
      </w:r>
      <w:r w:rsidR="00874DDF">
        <w:t>(</w:t>
      </w:r>
      <w:r w:rsidR="00555587">
        <w:t>c</w:t>
      </w:r>
      <w:r w:rsidR="00D74AAC">
        <w:t xml:space="preserve">osted as </w:t>
      </w:r>
      <w:r w:rsidR="00555587">
        <w:t xml:space="preserve">an </w:t>
      </w:r>
      <w:r w:rsidR="00874DDF">
        <w:t>optional</w:t>
      </w:r>
      <w:r w:rsidR="00D74AAC">
        <w:t xml:space="preserve"> component</w:t>
      </w:r>
      <w:r w:rsidR="00874DDF">
        <w:t>)</w:t>
      </w:r>
      <w:bookmarkEnd w:id="160"/>
      <w:bookmarkEnd w:id="161"/>
      <w:r w:rsidR="00874DDF">
        <w:t xml:space="preserve"> </w:t>
      </w:r>
    </w:p>
    <w:p w14:paraId="28E77705" w14:textId="77777777" w:rsidR="00447191" w:rsidRPr="00517074" w:rsidRDefault="00874DDF" w:rsidP="00874DDF">
      <w:pPr>
        <w:pStyle w:val="BodyText"/>
        <w:rPr>
          <w:b/>
        </w:rPr>
      </w:pPr>
      <w:r w:rsidRPr="00517074">
        <w:rPr>
          <w:b/>
        </w:rPr>
        <w:t xml:space="preserve">Note that this component of the </w:t>
      </w:r>
      <w:r w:rsidR="00B64E9F">
        <w:rPr>
          <w:b/>
        </w:rPr>
        <w:t>M&amp;E P</w:t>
      </w:r>
      <w:r w:rsidR="000D2749">
        <w:rPr>
          <w:b/>
        </w:rPr>
        <w:t>lan</w:t>
      </w:r>
      <w:r w:rsidRPr="00517074">
        <w:rPr>
          <w:b/>
        </w:rPr>
        <w:t xml:space="preserve"> is included as an optional </w:t>
      </w:r>
      <w:r w:rsidR="00EC2DCA">
        <w:rPr>
          <w:b/>
        </w:rPr>
        <w:t>indicator</w:t>
      </w:r>
      <w:r w:rsidRPr="00517074">
        <w:rPr>
          <w:b/>
        </w:rPr>
        <w:t xml:space="preserve"> to be undertaken via contract variation as required.</w:t>
      </w:r>
    </w:p>
    <w:p w14:paraId="28E77706" w14:textId="77777777" w:rsidR="00C218A3" w:rsidRPr="004B523A" w:rsidRDefault="00874DDF" w:rsidP="00874DDF">
      <w:pPr>
        <w:pStyle w:val="BodyText"/>
      </w:pPr>
      <w:r>
        <w:t xml:space="preserve"> </w:t>
      </w:r>
      <w:r w:rsidR="00C218A3" w:rsidRPr="004B523A">
        <w:t>Waterbird</w:t>
      </w:r>
      <w:r w:rsidR="00C218A3">
        <w:t xml:space="preserve"> breeding </w:t>
      </w:r>
      <w:r w:rsidR="00C218A3" w:rsidRPr="004B523A">
        <w:t xml:space="preserve">can provide a useful index of the effectiveness </w:t>
      </w:r>
      <w:r w:rsidR="00C218A3">
        <w:t>of environmental water delivery, because</w:t>
      </w:r>
      <w:r w:rsidR="00C218A3" w:rsidRPr="004B523A">
        <w:t xml:space="preserve"> </w:t>
      </w:r>
      <w:r w:rsidR="00C218A3">
        <w:t>s</w:t>
      </w:r>
      <w:r w:rsidR="00C218A3" w:rsidRPr="004B523A">
        <w:t xml:space="preserve">uccessful waterbird breeding is heavily dependent on adequately timed flows of sufficient frequency, duration, depth and extent to inundate breeding habitat and stimulate sufficient food resources </w:t>
      </w:r>
      <w:r w:rsidR="003B1026">
        <w:fldChar w:fldCharType="begin"/>
      </w:r>
      <w:r w:rsidR="00C218A3">
        <w:instrText xml:space="preserve"> ADDIN EN.CITE &lt;EndNote&gt;&lt;Cite&gt;&lt;Author&gt;Scott&lt;/Author&gt;&lt;Year&gt;1997&lt;/Year&gt;&lt;RecNum&gt;2755&lt;/RecNum&gt;&lt;DisplayText&gt;(Scott 1997, Kingsford and Auld 2005)&lt;/DisplayText&gt;&lt;record&gt;&lt;rec-number&gt;2755&lt;/rec-number&gt;&lt;foreign-keys&gt;&lt;key app="EN" db-id="vxxvsda2b05fxpeaw2dp552mtrd5trxdrf0s"&gt;2755&lt;/key&gt;&lt;/foreign-keys&gt;&lt;ref-type name="Report"&gt;27&lt;/ref-type&gt;&lt;contributors&gt;&lt;authors&gt;&lt;author&gt;Scott, A&lt;/author&gt;&lt;/authors&gt;&lt;/contributors&gt;&lt;titles&gt;&lt;title&gt;Relationships between waterbird ecology and river flows in the Murray-Darling Basin&lt;/title&gt;&lt;secondary-title&gt;Technical Report 5/97&lt;/secondary-title&gt;&lt;/titles&gt;&lt;dates&gt;&lt;year&gt;1997&lt;/year&gt;&lt;/dates&gt;&lt;pub-location&gt;CSIRO Land and Water: Canberra&lt;/pub-location&gt;&lt;urls&gt;&lt;/urls&gt;&lt;/record&gt;&lt;/Cite&gt;&lt;Cite&gt;&lt;Author&gt;Kingsford&lt;/Author&gt;&lt;Year&gt;2005&lt;/Year&gt;&lt;RecNum&gt;3442&lt;/RecNum&gt;&lt;record&gt;&lt;rec-number&gt;3442&lt;/rec-number&gt;&lt;foreign-keys&gt;&lt;key app="EN" db-id="vxxvsda2b05fxpeaw2dp552mtrd5trxdrf0s"&gt;3442&lt;/key&gt;&lt;/foreign-keys&gt;&lt;ref-type name="Journal Article"&gt;17&lt;/ref-type&gt;&lt;contributors&gt;&lt;authors&gt;&lt;author&gt;Kingsford, Richard T.&lt;/author&gt;&lt;author&gt;Auld, Kristin M.&lt;/author&gt;&lt;/authors&gt;&lt;/contributors&gt;&lt;titles&gt;&lt;title&gt;Waterbird breeding and environmental flow management in the Macquarie Marshes, arid Australia&lt;/title&gt;&lt;secondary-title&gt;River Research and Applications&lt;/secondary-title&gt;&lt;/titles&gt;&lt;periodical&gt;&lt;full-title&gt;River Research and Applications&lt;/full-title&gt;&lt;/periodical&gt;&lt;pages&gt;187-200&lt;/pages&gt;&lt;volume&gt;21&lt;/volume&gt;&lt;number&gt;2-3&lt;/number&gt;&lt;keywords&gt;&lt;keyword&gt;adaptive management&lt;/keyword&gt;&lt;keyword&gt;environmental flow&lt;/keyword&gt;&lt;keyword&gt;regulated river management&lt;/keyword&gt;&lt;keyword&gt;colonial waterbirds&lt;/keyword&gt;&lt;keyword&gt;river flows&lt;/keyword&gt;&lt;/keywords&gt;&lt;dates&gt;&lt;year&gt;2005&lt;/year&gt;&lt;/dates&gt;&lt;publisher&gt;John Wiley &amp;amp; Sons, Ltd.&lt;/publisher&gt;&lt;isbn&gt;1535-1467&lt;/isbn&gt;&lt;urls&gt;&lt;related-urls&gt;&lt;url&gt;http://dx.doi.org/10.1002/rra.840&lt;/url&gt;&lt;/related-urls&gt;&lt;/urls&gt;&lt;electronic-resource-num&gt;10.1002/rra.840&lt;/electronic-resource-num&gt;&lt;/record&gt;&lt;/Cite&gt;&lt;/EndNote&gt;</w:instrText>
      </w:r>
      <w:r w:rsidR="003B1026">
        <w:fldChar w:fldCharType="separate"/>
      </w:r>
      <w:r w:rsidR="00C218A3">
        <w:rPr>
          <w:noProof/>
        </w:rPr>
        <w:t>(</w:t>
      </w:r>
      <w:hyperlink w:anchor="_ENREF_99" w:tooltip="Scott, 1997 #2755" w:history="1">
        <w:r w:rsidR="0084200E">
          <w:rPr>
            <w:noProof/>
          </w:rPr>
          <w:t>Scott 1997</w:t>
        </w:r>
      </w:hyperlink>
      <w:r w:rsidR="00C218A3">
        <w:rPr>
          <w:noProof/>
        </w:rPr>
        <w:t xml:space="preserve">, </w:t>
      </w:r>
      <w:hyperlink w:anchor="_ENREF_55" w:tooltip="Kingsford, 2005 #3442" w:history="1">
        <w:r w:rsidR="0084200E">
          <w:rPr>
            <w:noProof/>
          </w:rPr>
          <w:t>Kingsford and Auld 2005</w:t>
        </w:r>
      </w:hyperlink>
      <w:r w:rsidR="00C218A3">
        <w:rPr>
          <w:noProof/>
        </w:rPr>
        <w:t>)</w:t>
      </w:r>
      <w:r w:rsidR="003B1026">
        <w:fldChar w:fldCharType="end"/>
      </w:r>
      <w:r w:rsidR="00C218A3" w:rsidRPr="004B523A">
        <w:t xml:space="preserve">.  Environmental flows can be delivered to initiate and support annual small-scale waterbird breeding or to extend </w:t>
      </w:r>
      <w:r w:rsidR="00C218A3">
        <w:t xml:space="preserve">or build on </w:t>
      </w:r>
      <w:r w:rsidR="00C218A3" w:rsidRPr="004B523A">
        <w:t>natural flo</w:t>
      </w:r>
      <w:r w:rsidR="00C218A3">
        <w:t>ws</w:t>
      </w:r>
      <w:r w:rsidR="00C218A3" w:rsidRPr="004B523A">
        <w:t xml:space="preserve"> to support large-scale waterbird breeding. </w:t>
      </w:r>
    </w:p>
    <w:p w14:paraId="28E77707" w14:textId="77777777" w:rsidR="00C218A3" w:rsidRPr="004B523A" w:rsidRDefault="00C218A3" w:rsidP="00874DDF">
      <w:pPr>
        <w:pStyle w:val="BodyText"/>
      </w:pPr>
      <w:r w:rsidRPr="004B523A">
        <w:t>The timing and duration of flooding is important as breeding success is maximised when flooding coincides with spring and summer months</w:t>
      </w:r>
      <w:r>
        <w:t>,</w:t>
      </w:r>
      <w:r w:rsidRPr="004B523A">
        <w:t xml:space="preserve"> when food availability is optimal </w:t>
      </w:r>
      <w:r w:rsidR="003B1026">
        <w:fldChar w:fldCharType="begin"/>
      </w:r>
      <w:r>
        <w:instrText xml:space="preserve"> ADDIN EN.CITE &lt;EndNote&gt;&lt;Cite&gt;&lt;Author&gt;Scott&lt;/Author&gt;&lt;Year&gt;1997&lt;/Year&gt;&lt;RecNum&gt;2755&lt;/RecNum&gt;&lt;DisplayText&gt;(Scott 1997)&lt;/DisplayText&gt;&lt;record&gt;&lt;rec-number&gt;2755&lt;/rec-number&gt;&lt;foreign-keys&gt;&lt;key app="EN" db-id="vxxvsda2b05fxpeaw2dp552mtrd5trxdrf0s"&gt;2755&lt;/key&gt;&lt;/foreign-keys&gt;&lt;ref-type name="Report"&gt;27&lt;/ref-type&gt;&lt;contributors&gt;&lt;authors&gt;&lt;author&gt;Scott, A&lt;/author&gt;&lt;/authors&gt;&lt;/contributors&gt;&lt;titles&gt;&lt;title&gt;Relationships between waterbird ecology and river flows in the Murray-Darling Basin&lt;/title&gt;&lt;secondary-title&gt;Technical Report 5/97&lt;/secondary-title&gt;&lt;/titles&gt;&lt;dates&gt;&lt;year&gt;1997&lt;/year&gt;&lt;/dates&gt;&lt;pub-location&gt;CSIRO Land and Water: Canberra&lt;/pub-location&gt;&lt;urls&gt;&lt;/urls&gt;&lt;/record&gt;&lt;/Cite&gt;&lt;/EndNote&gt;</w:instrText>
      </w:r>
      <w:r w:rsidR="003B1026">
        <w:fldChar w:fldCharType="separate"/>
      </w:r>
      <w:r>
        <w:rPr>
          <w:noProof/>
        </w:rPr>
        <w:t>(</w:t>
      </w:r>
      <w:hyperlink w:anchor="_ENREF_99" w:tooltip="Scott, 1997 #2755" w:history="1">
        <w:r w:rsidR="0084200E">
          <w:rPr>
            <w:noProof/>
          </w:rPr>
          <w:t>Scott 1997</w:t>
        </w:r>
      </w:hyperlink>
      <w:r>
        <w:rPr>
          <w:noProof/>
        </w:rPr>
        <w:t>)</w:t>
      </w:r>
      <w:r w:rsidR="003B1026">
        <w:fldChar w:fldCharType="end"/>
      </w:r>
      <w:r w:rsidRPr="004B523A">
        <w:t xml:space="preserve">. Most waterbirds commence breeding in spring, however, the stimuli for breeding is usually a combination of season, rainfall and water, with the timing of </w:t>
      </w:r>
      <w:r>
        <w:t>inundation</w:t>
      </w:r>
      <w:r w:rsidRPr="004B523A">
        <w:t xml:space="preserve"> influencing the lag time between the start of flooding and the commencement of nesting </w:t>
      </w:r>
      <w:r w:rsidR="003B1026">
        <w:fldChar w:fldCharType="begin"/>
      </w:r>
      <w:r>
        <w:instrText xml:space="preserve"> ADDIN EN.CITE &lt;EndNote&gt;&lt;Cite&gt;&lt;Author&gt;Briggs&lt;/Author&gt;&lt;Year&gt;1999&lt;/Year&gt;&lt;RecNum&gt;3161&lt;/RecNum&gt;&lt;DisplayText&gt;(Briggs and Thornton 1999)&lt;/DisplayText&gt;&lt;record&gt;&lt;rec-number&gt;3161&lt;/rec-number&gt;&lt;foreign-keys&gt;&lt;key app="EN" db-id="vxxvsda2b05fxpeaw2dp552mtrd5trxdrf0s"&gt;3161&lt;/key&gt;&lt;/foreign-keys&gt;&lt;ref-type name="Journal Article"&gt;17&lt;/ref-type&gt;&lt;contributors&gt;&lt;authors&gt;&lt;author&gt;Briggs, S. V.&lt;/author&gt;&lt;author&gt;Thornton, S.A.&lt;/author&gt;&lt;/authors&gt;&lt;/contributors&gt;&lt;titles&gt;&lt;title&gt;Management of water regimes in River Red Gum Eucalyptus camaldulensis wetlands for waterbird breeding&lt;/title&gt;&lt;secondary-title&gt;Australian Zoologist&lt;/secondary-title&gt;&lt;/titles&gt;&lt;periodical&gt;&lt;full-title&gt;Australian Zoologist&lt;/full-title&gt;&lt;/periodical&gt;&lt;pages&gt;187-197&lt;/pages&gt;&lt;volume&gt;31&lt;/volume&gt;&lt;number&gt;1&lt;/number&gt;&lt;dates&gt;&lt;year&gt;1999&lt;/year&gt;&lt;/dates&gt;&lt;urls&gt;&lt;/urls&gt;&lt;/record&gt;&lt;/Cite&gt;&lt;/EndNote&gt;</w:instrText>
      </w:r>
      <w:r w:rsidR="003B1026">
        <w:fldChar w:fldCharType="separate"/>
      </w:r>
      <w:r>
        <w:rPr>
          <w:noProof/>
        </w:rPr>
        <w:t>(</w:t>
      </w:r>
      <w:hyperlink w:anchor="_ENREF_14" w:tooltip="Briggs, 1999 #3161" w:history="1">
        <w:r w:rsidR="0084200E">
          <w:rPr>
            <w:noProof/>
          </w:rPr>
          <w:t>Briggs and Thornton 1999</w:t>
        </w:r>
      </w:hyperlink>
      <w:r>
        <w:rPr>
          <w:noProof/>
        </w:rPr>
        <w:t>)</w:t>
      </w:r>
      <w:r w:rsidR="003B1026">
        <w:fldChar w:fldCharType="end"/>
      </w:r>
      <w:r w:rsidRPr="004B523A">
        <w:t xml:space="preserve">. Overall, breeding habitats need to be inundated for long enough to allow birds to achieve pre-breeding condition, pair up, build nests, lay eggs, and raise and fledge their young </w:t>
      </w:r>
      <w:r w:rsidR="003B1026">
        <w:fldChar w:fldCharType="begin"/>
      </w:r>
      <w:r>
        <w:instrText xml:space="preserve"> ADDIN EN.CITE &lt;EndNote&gt;&lt;Cite&gt;&lt;Author&gt;Scott&lt;/Author&gt;&lt;Year&gt;1997&lt;/Year&gt;&lt;RecNum&gt;2755&lt;/RecNum&gt;&lt;DisplayText&gt;(Scott 1997)&lt;/DisplayText&gt;&lt;record&gt;&lt;rec-number&gt;2755&lt;/rec-number&gt;&lt;foreign-keys&gt;&lt;key app="EN" db-id="vxxvsda2b05fxpeaw2dp552mtrd5trxdrf0s"&gt;2755&lt;/key&gt;&lt;/foreign-keys&gt;&lt;ref-type name="Report"&gt;27&lt;/ref-type&gt;&lt;contributors&gt;&lt;authors&gt;&lt;author&gt;Scott, A&lt;/author&gt;&lt;/authors&gt;&lt;/contributors&gt;&lt;titles&gt;&lt;title&gt;Relationships between waterbird ecology and river flows in the Murray-Darling Basin&lt;/title&gt;&lt;secondary-title&gt;Technical Report 5/97&lt;/secondary-title&gt;&lt;/titles&gt;&lt;dates&gt;&lt;year&gt;1997&lt;/year&gt;&lt;/dates&gt;&lt;pub-location&gt;CSIRO Land and Water: Canberra&lt;/pub-location&gt;&lt;urls&gt;&lt;/urls&gt;&lt;/record&gt;&lt;/Cite&gt;&lt;/EndNote&gt;</w:instrText>
      </w:r>
      <w:r w:rsidR="003B1026">
        <w:fldChar w:fldCharType="separate"/>
      </w:r>
      <w:r>
        <w:rPr>
          <w:noProof/>
        </w:rPr>
        <w:t>(</w:t>
      </w:r>
      <w:hyperlink w:anchor="_ENREF_99" w:tooltip="Scott, 1997 #2755" w:history="1">
        <w:r w:rsidR="0084200E">
          <w:rPr>
            <w:noProof/>
          </w:rPr>
          <w:t>Scott 1997</w:t>
        </w:r>
      </w:hyperlink>
      <w:r>
        <w:rPr>
          <w:noProof/>
        </w:rPr>
        <w:t>)</w:t>
      </w:r>
      <w:r w:rsidR="003B1026">
        <w:fldChar w:fldCharType="end"/>
      </w:r>
      <w:r w:rsidR="008637E1">
        <w:t xml:space="preserve"> </w:t>
      </w:r>
      <w:r>
        <w:t>(</w:t>
      </w:r>
      <w:r w:rsidR="002B4984">
        <w:fldChar w:fldCharType="begin"/>
      </w:r>
      <w:r w:rsidR="002B4984">
        <w:instrText xml:space="preserve"> REF _Ref381185891 \h  \* MERGEFORMAT </w:instrText>
      </w:r>
      <w:r w:rsidR="002B4984">
        <w:fldChar w:fldCharType="separate"/>
      </w:r>
      <w:r w:rsidR="00E43816" w:rsidRPr="00E43816">
        <w:t xml:space="preserve">Figure </w:t>
      </w:r>
      <w:r w:rsidR="00E43816" w:rsidRPr="00E43816">
        <w:rPr>
          <w:noProof/>
        </w:rPr>
        <w:t>22</w:t>
      </w:r>
      <w:r w:rsidR="002B4984">
        <w:fldChar w:fldCharType="end"/>
      </w:r>
      <w:r>
        <w:t xml:space="preserve">, </w:t>
      </w:r>
      <w:r w:rsidR="002B4984">
        <w:fldChar w:fldCharType="begin"/>
      </w:r>
      <w:r w:rsidR="002B4984">
        <w:instrText xml:space="preserve"> REF _Ref381185893 \h  \* MERGEFORMAT </w:instrText>
      </w:r>
      <w:r w:rsidR="002B4984">
        <w:fldChar w:fldCharType="separate"/>
      </w:r>
      <w:r w:rsidR="00E43816" w:rsidRPr="00E43816">
        <w:t xml:space="preserve">Figure </w:t>
      </w:r>
      <w:r w:rsidR="00E43816" w:rsidRPr="00E43816">
        <w:rPr>
          <w:noProof/>
        </w:rPr>
        <w:t>23</w:t>
      </w:r>
      <w:r w:rsidR="002B4984">
        <w:fldChar w:fldCharType="end"/>
      </w:r>
      <w:r>
        <w:t>)</w:t>
      </w:r>
      <w:r w:rsidRPr="004B523A">
        <w:t>.</w:t>
      </w:r>
    </w:p>
    <w:p w14:paraId="28E77708" w14:textId="77777777" w:rsidR="00C218A3" w:rsidRPr="004B523A" w:rsidRDefault="00C218A3" w:rsidP="0058696A">
      <w:pPr>
        <w:pStyle w:val="BodyText10"/>
      </w:pPr>
      <w:r>
        <w:t>Colonial</w:t>
      </w:r>
      <w:r w:rsidRPr="004B523A">
        <w:t xml:space="preserve">-nesting waterbird species usually nest in dense, mixed species colonies </w:t>
      </w:r>
      <w:r>
        <w:t>and frequently re</w:t>
      </w:r>
      <w:r w:rsidR="00E2155D">
        <w:t>-</w:t>
      </w:r>
      <w:r>
        <w:t xml:space="preserve">use </w:t>
      </w:r>
      <w:r w:rsidR="00E2155D">
        <w:t xml:space="preserve">breeding </w:t>
      </w:r>
      <w:r>
        <w:t>sites</w:t>
      </w:r>
      <w:r w:rsidRPr="004B523A">
        <w:t xml:space="preserve">. Different species have specific nesting requirements, with straw-necked ibis </w:t>
      </w:r>
      <w:r w:rsidRPr="004B523A">
        <w:rPr>
          <w:i/>
          <w:iCs/>
          <w:color w:val="000000"/>
        </w:rPr>
        <w:t>Threskiornis spinicollis</w:t>
      </w:r>
      <w:r w:rsidRPr="004B523A">
        <w:rPr>
          <w:color w:val="000000"/>
        </w:rPr>
        <w:t xml:space="preserve"> </w:t>
      </w:r>
      <w:r w:rsidRPr="004B523A">
        <w:t xml:space="preserve">trampling down lignum </w:t>
      </w:r>
      <w:r w:rsidRPr="001B2DEC">
        <w:rPr>
          <w:rStyle w:val="st"/>
          <w:rFonts w:cs="Angsana New"/>
          <w:i/>
        </w:rPr>
        <w:t>Duma</w:t>
      </w:r>
      <w:r w:rsidRPr="000822B9">
        <w:rPr>
          <w:i/>
        </w:rPr>
        <w:t xml:space="preserve"> </w:t>
      </w:r>
      <w:r w:rsidRPr="004B523A">
        <w:rPr>
          <w:i/>
        </w:rPr>
        <w:t>florulenta</w:t>
      </w:r>
      <w:r w:rsidRPr="004B523A">
        <w:t xml:space="preserve">, to build nests while egrets, herons and cormorants generally prefer to construct nest in floodplain trees such as river red gums </w:t>
      </w:r>
      <w:r w:rsidRPr="004B523A">
        <w:rPr>
          <w:i/>
        </w:rPr>
        <w:t>Eucalyptus camaldulensis</w:t>
      </w:r>
      <w:r w:rsidRPr="004B523A">
        <w:t xml:space="preserve">. </w:t>
      </w:r>
      <w:r>
        <w:t xml:space="preserve">For </w:t>
      </w:r>
      <w:r w:rsidR="00A862C5">
        <w:t xml:space="preserve">most </w:t>
      </w:r>
      <w:r>
        <w:t>species, e</w:t>
      </w:r>
      <w:r w:rsidRPr="004B523A">
        <w:t xml:space="preserve">nsuring water levels are stable underneath nesting birds is essential as rapid falls in water levels can </w:t>
      </w:r>
      <w:r>
        <w:t>lead to</w:t>
      </w:r>
      <w:r w:rsidR="008637E1">
        <w:t xml:space="preserve"> perceived declines in</w:t>
      </w:r>
      <w:r w:rsidRPr="004B523A">
        <w:t xml:space="preserve"> food availability and/or </w:t>
      </w:r>
      <w:r w:rsidR="008637E1">
        <w:t>increases in</w:t>
      </w:r>
      <w:r w:rsidR="008637E1" w:rsidRPr="004B523A">
        <w:t xml:space="preserve"> </w:t>
      </w:r>
      <w:r w:rsidRPr="004B523A">
        <w:t xml:space="preserve">predation risk, </w:t>
      </w:r>
      <w:r>
        <w:t>leading to</w:t>
      </w:r>
      <w:r w:rsidRPr="004B523A">
        <w:t xml:space="preserve"> nest abandonment </w:t>
      </w:r>
      <w:r w:rsidR="003B1026">
        <w:fldChar w:fldCharType="begin"/>
      </w:r>
      <w:r w:rsidR="00745F19">
        <w:instrText xml:space="preserve"> ADDIN EN.CITE &lt;EndNote&gt;&lt;Cite&gt;&lt;Author&gt;Brandis&lt;/Author&gt;&lt;Year&gt;2011&lt;/Year&gt;&lt;RecNum&gt;3383&lt;/RecNum&gt;&lt;DisplayText&gt;(Brandis, Ryall&lt;style face="italic"&gt; et al.&lt;/style&gt; 2011a, Brandis, Kingsford&lt;style face="italic"&gt; et al.&lt;/style&gt; 2011)&lt;/DisplayText&gt;&lt;record&gt;&lt;rec-number&gt;3383&lt;/rec-number&gt;&lt;foreign-keys&gt;&lt;key app="EN" db-id="vxxvsda2b05fxpeaw2dp552mtrd5trxdrf0s"&gt;3383&lt;/key&gt;&lt;/foreign-keys&gt;&lt;ref-type name="Book"&gt;6&lt;/ref-type&gt;&lt;contributors&gt;&lt;authors&gt;&lt;author&gt;Brandis, K.&lt;/author&gt;&lt;author&gt;Ryall, S. &lt;/author&gt;&lt;author&gt;Kingsford, R.T.&lt;/author&gt;&lt;/authors&gt;&lt;/contributors&gt;&lt;titles&gt;&lt;title&gt;Lowbidgee 2010/2011 Colonial Waterbird Breeding&lt;/title&gt;&lt;/titles&gt;&lt;dates&gt;&lt;year&gt;2011&lt;/year&gt;&lt;/dates&gt;&lt;pub-location&gt;Sydney &lt;/pub-location&gt;&lt;publisher&gt;Final report prepared for the Lowbidgee League. Australian Wetlands and Rivers Centre, University of New South Wales.&lt;/publisher&gt;&lt;urls&gt;&lt;/urls&gt;&lt;/record&gt;&lt;/Cite&gt;&lt;Cite&gt;&lt;Author&gt;Brandis&lt;/Author&gt;&lt;Year&gt;2011&lt;/Year&gt;&lt;RecNum&gt;3541&lt;/RecNum&gt;&lt;record&gt;&lt;rec-number&gt;3541&lt;/rec-number&gt;&lt;foreign-keys&gt;&lt;key app="EN" db-id="vxxvsda2b05fxpeaw2dp552mtrd5trxdrf0s"&gt;3541&lt;/key&gt;&lt;/foreign-keys&gt;&lt;ref-type name="Journal Article"&gt;17&lt;/ref-type&gt;&lt;contributors&gt;&lt;authors&gt;&lt;author&gt;Brandis, K.J.&lt;/author&gt;&lt;author&gt;Kingsford, R.T.&lt;/author&gt;&lt;author&gt;Ren, S.&lt;/author&gt;&lt;author&gt;Ramp, D.&lt;/author&gt;&lt;/authors&gt;&lt;/contributors&gt;&lt;titles&gt;&lt;title&gt;Crisis water management and ibis breeding at Narran Lakes in arid Australia&lt;/title&gt;&lt;secondary-title&gt;Environmental Management&lt;/secondary-title&gt;&lt;/titles&gt;&lt;periodical&gt;&lt;full-title&gt;Environmental Management&lt;/full-title&gt;&lt;/periodical&gt;&lt;pages&gt;489-498&lt;/pages&gt;&lt;volume&gt;48&lt;/volume&gt;&lt;number&gt;3&lt;/number&gt;&lt;dates&gt;&lt;year&gt;2011&lt;/year&gt;&lt;/dates&gt;&lt;urls&gt;&lt;/urls&gt;&lt;/record&gt;&lt;/Cite&gt;&lt;/EndNote&gt;</w:instrText>
      </w:r>
      <w:r w:rsidR="003B1026">
        <w:fldChar w:fldCharType="separate"/>
      </w:r>
      <w:r w:rsidR="00745F19">
        <w:rPr>
          <w:noProof/>
        </w:rPr>
        <w:t>(</w:t>
      </w:r>
      <w:hyperlink w:anchor="_ENREF_9" w:tooltip="Brandis, 2011 #3383" w:history="1">
        <w:r w:rsidR="0084200E">
          <w:rPr>
            <w:noProof/>
          </w:rPr>
          <w:t>Brandis, Ryall</w:t>
        </w:r>
        <w:r w:rsidR="0084200E" w:rsidRPr="00745F19">
          <w:rPr>
            <w:i/>
            <w:noProof/>
          </w:rPr>
          <w:t xml:space="preserve"> et al.</w:t>
        </w:r>
        <w:r w:rsidR="0084200E">
          <w:rPr>
            <w:noProof/>
          </w:rPr>
          <w:t xml:space="preserve"> 2011a</w:t>
        </w:r>
      </w:hyperlink>
      <w:r w:rsidR="00745F19">
        <w:rPr>
          <w:noProof/>
        </w:rPr>
        <w:t xml:space="preserve">, </w:t>
      </w:r>
      <w:hyperlink w:anchor="_ENREF_11" w:tooltip="Brandis, 2011 #3541" w:history="1">
        <w:r w:rsidR="0084200E">
          <w:rPr>
            <w:noProof/>
          </w:rPr>
          <w:t>Brandis, Kingsford</w:t>
        </w:r>
        <w:r w:rsidR="0084200E" w:rsidRPr="00745F19">
          <w:rPr>
            <w:i/>
            <w:noProof/>
          </w:rPr>
          <w:t xml:space="preserve"> et al.</w:t>
        </w:r>
        <w:r w:rsidR="0084200E">
          <w:rPr>
            <w:noProof/>
          </w:rPr>
          <w:t xml:space="preserve"> 2011</w:t>
        </w:r>
      </w:hyperlink>
      <w:r w:rsidR="00745F19">
        <w:rPr>
          <w:noProof/>
        </w:rPr>
        <w:t>)</w:t>
      </w:r>
      <w:r w:rsidR="003B1026">
        <w:fldChar w:fldCharType="end"/>
      </w:r>
      <w:r w:rsidRPr="004B523A">
        <w:t xml:space="preserve">. </w:t>
      </w:r>
    </w:p>
    <w:p w14:paraId="28E77709" w14:textId="77777777" w:rsidR="00C218A3" w:rsidRPr="000715AD" w:rsidRDefault="00C218A3" w:rsidP="0058696A">
      <w:pPr>
        <w:pStyle w:val="BodyText10"/>
        <w:rPr>
          <w:color w:val="000000"/>
        </w:rPr>
      </w:pPr>
      <w:r w:rsidRPr="004B523A">
        <w:t>The Lowbidgee floodplain provides significant habitat for waterbirds in the Murray-</w:t>
      </w:r>
      <w:r w:rsidRPr="00CE2AF8">
        <w:t xml:space="preserve">Darling Basin, and is widely recognised for supporting important breeding habitat for colonially-nesting waterbirds, including species listed on international bilateral migratory bird agreements, JAMBA and CAMBA. </w:t>
      </w:r>
      <w:r w:rsidRPr="00CE2AF8">
        <w:rPr>
          <w:color w:val="000000"/>
        </w:rPr>
        <w:t xml:space="preserve">In particular, </w:t>
      </w:r>
      <w:r>
        <w:rPr>
          <w:color w:val="000000"/>
        </w:rPr>
        <w:t>during major flooding</w:t>
      </w:r>
      <w:r w:rsidRPr="00CE2AF8">
        <w:rPr>
          <w:color w:val="000000"/>
        </w:rPr>
        <w:t xml:space="preserve"> stands of lignum in the Nimmie-Caira </w:t>
      </w:r>
      <w:r>
        <w:rPr>
          <w:color w:val="000000"/>
        </w:rPr>
        <w:t>zone</w:t>
      </w:r>
      <w:r w:rsidRPr="00CE2AF8">
        <w:rPr>
          <w:color w:val="000000"/>
        </w:rPr>
        <w:t xml:space="preserve"> </w:t>
      </w:r>
      <w:r>
        <w:rPr>
          <w:color w:val="000000"/>
        </w:rPr>
        <w:t>can support</w:t>
      </w:r>
      <w:r w:rsidRPr="00CE2AF8">
        <w:rPr>
          <w:color w:val="000000"/>
        </w:rPr>
        <w:t xml:space="preserve"> some of the largest colonies of straw-</w:t>
      </w:r>
      <w:r w:rsidRPr="00D667FA">
        <w:rPr>
          <w:color w:val="000000"/>
        </w:rPr>
        <w:t xml:space="preserve">necked ibis </w:t>
      </w:r>
      <w:r>
        <w:rPr>
          <w:color w:val="000000"/>
        </w:rPr>
        <w:t xml:space="preserve">and </w:t>
      </w:r>
      <w:r w:rsidRPr="00CE2AF8">
        <w:rPr>
          <w:color w:val="000000"/>
        </w:rPr>
        <w:t xml:space="preserve">glossy ibis </w:t>
      </w:r>
      <w:r w:rsidRPr="00CE2AF8">
        <w:rPr>
          <w:i/>
          <w:iCs/>
          <w:color w:val="000000"/>
        </w:rPr>
        <w:t>Plegadis falcinellus</w:t>
      </w:r>
      <w:r w:rsidRPr="00CE2AF8">
        <w:rPr>
          <w:color w:val="000000"/>
        </w:rPr>
        <w:t xml:space="preserve"> </w:t>
      </w:r>
      <w:r w:rsidRPr="00D667FA">
        <w:rPr>
          <w:color w:val="000000"/>
        </w:rPr>
        <w:t xml:space="preserve">in </w:t>
      </w:r>
      <w:r w:rsidRPr="000822B9">
        <w:rPr>
          <w:color w:val="000000"/>
        </w:rPr>
        <w:t xml:space="preserve">Australia </w:t>
      </w:r>
      <w:r w:rsidR="003B1026">
        <w:rPr>
          <w:color w:val="000000"/>
        </w:rPr>
        <w:fldChar w:fldCharType="begin"/>
      </w:r>
      <w:r w:rsidR="00745F19">
        <w:rPr>
          <w:color w:val="000000"/>
        </w:rPr>
        <w:instrText xml:space="preserve"> ADDIN EN.CITE &lt;EndNote&gt;&lt;Cite&gt;&lt;Author&gt;Lowe&lt;/Author&gt;&lt;Year&gt;1983&lt;/Year&gt;&lt;RecNum&gt;3547&lt;/RecNum&gt;&lt;DisplayText&gt;(Lowe 1983, Brandis, Ryall&lt;style face="italic"&gt; et al.&lt;/style&gt; 2011b)&lt;/DisplayText&gt;&lt;record&gt;&lt;rec-number&gt;3547&lt;/rec-number&gt;&lt;foreign-keys&gt;&lt;key app="EN" db-id="vxxvsda2b05fxpeaw2dp552mtrd5trxdrf0s"&gt;3547&lt;/key&gt;&lt;/foreign-keys&gt;&lt;ref-type name="Journal Article"&gt;17&lt;/ref-type&gt;&lt;contributors&gt;&lt;authors&gt;&lt;author&gt;Lowe, K.W.&lt;/author&gt;&lt;/authors&gt;&lt;/contributors&gt;&lt;titles&gt;&lt;title&gt;&lt;style face="normal" font="default" size="100%"&gt;Egg size, clutch size and breeding success of the Glossy Ibis &lt;/style&gt;&lt;style face="italic" font="default" size="100%"&gt;Plegadis falcinellus&lt;/style&gt;&lt;/title&gt;&lt;secondary-title&gt;Emu&lt;/secondary-title&gt;&lt;/titles&gt;&lt;periodical&gt;&lt;full-title&gt;Emu&lt;/full-title&gt;&lt;/periodical&gt;&lt;pages&gt;31-34&lt;/pages&gt;&lt;volume&gt;83&lt;/volume&gt;&lt;dates&gt;&lt;year&gt;1983&lt;/year&gt;&lt;/dates&gt;&lt;urls&gt;&lt;/urls&gt;&lt;/record&gt;&lt;/Cite&gt;&lt;Cite&gt;&lt;Author&gt;Brandis&lt;/Author&gt;&lt;Year&gt;2011&lt;/Year&gt;&lt;RecNum&gt;3542&lt;/RecNum&gt;&lt;record&gt;&lt;rec-number&gt;3542&lt;/rec-number&gt;&lt;foreign-keys&gt;&lt;key app="EN" db-id="vxxvsda2b05fxpeaw2dp552mtrd5trxdrf0s"&gt;3542&lt;/key&gt;&lt;/foreign-keys&gt;&lt;ref-type name="Report"&gt;27&lt;/ref-type&gt;&lt;contributors&gt;&lt;authors&gt;&lt;author&gt;Brandis, K&lt;/author&gt;&lt;author&gt;Ryall, S.&lt;/author&gt;&lt;author&gt;Kingsford, R.T.&lt;/author&gt;&lt;/authors&gt;&lt;/contributors&gt;&lt;titles&gt;&lt;title&gt;Lowbidgee 2010/2011 Colonial Waterbird Breeding&lt;/title&gt;&lt;secondary-title&gt;Final Report prepared for the Lowbidgee League&lt;/secondary-title&gt;&lt;/titles&gt;&lt;dates&gt;&lt;year&gt;2011&lt;/year&gt;&lt;/dates&gt;&lt;publisher&gt;Australian Wetland and Rivers Centre, University of New South Wales&lt;/publisher&gt;&lt;urls&gt;&lt;/urls&gt;&lt;/record&gt;&lt;/Cite&gt;&lt;/EndNote&gt;</w:instrText>
      </w:r>
      <w:r w:rsidR="003B1026">
        <w:rPr>
          <w:color w:val="000000"/>
        </w:rPr>
        <w:fldChar w:fldCharType="separate"/>
      </w:r>
      <w:r w:rsidR="00745F19">
        <w:rPr>
          <w:noProof/>
          <w:color w:val="000000"/>
        </w:rPr>
        <w:t>(</w:t>
      </w:r>
      <w:hyperlink w:anchor="_ENREF_69" w:tooltip="Lowe, 1983 #3547" w:history="1">
        <w:r w:rsidR="0084200E">
          <w:rPr>
            <w:noProof/>
            <w:color w:val="000000"/>
          </w:rPr>
          <w:t>Lowe 1983</w:t>
        </w:r>
      </w:hyperlink>
      <w:r w:rsidR="00745F19">
        <w:rPr>
          <w:noProof/>
          <w:color w:val="000000"/>
        </w:rPr>
        <w:t xml:space="preserve">, </w:t>
      </w:r>
      <w:hyperlink w:anchor="_ENREF_10" w:tooltip="Brandis, 2011 #3542" w:history="1">
        <w:r w:rsidR="0084200E">
          <w:rPr>
            <w:noProof/>
            <w:color w:val="000000"/>
          </w:rPr>
          <w:t>Brandis, Ryall</w:t>
        </w:r>
        <w:r w:rsidR="0084200E" w:rsidRPr="00745F19">
          <w:rPr>
            <w:i/>
            <w:noProof/>
            <w:color w:val="000000"/>
          </w:rPr>
          <w:t xml:space="preserve"> et al.</w:t>
        </w:r>
        <w:r w:rsidR="0084200E">
          <w:rPr>
            <w:noProof/>
            <w:color w:val="000000"/>
          </w:rPr>
          <w:t xml:space="preserve"> 2011b</w:t>
        </w:r>
      </w:hyperlink>
      <w:r w:rsidR="00745F19">
        <w:rPr>
          <w:noProof/>
          <w:color w:val="000000"/>
        </w:rPr>
        <w:t>)</w:t>
      </w:r>
      <w:r w:rsidR="003B1026">
        <w:rPr>
          <w:color w:val="000000"/>
        </w:rPr>
        <w:fldChar w:fldCharType="end"/>
      </w:r>
      <w:r w:rsidRPr="000822B9">
        <w:rPr>
          <w:color w:val="000000"/>
        </w:rPr>
        <w:t xml:space="preserve">. The river red gum forests in Yanga National Park and nearby private properties in the Redbank zone also provide important breeding habitat for significant numbers of nesting egrets, herons and cormorants </w:t>
      </w:r>
      <w:r w:rsidR="003B1026">
        <w:rPr>
          <w:color w:val="000000"/>
        </w:rPr>
        <w:fldChar w:fldCharType="begin"/>
      </w:r>
      <w:r w:rsidR="000969F1">
        <w:rPr>
          <w:color w:val="000000"/>
        </w:rPr>
        <w:instrText xml:space="preserve"> ADDIN EN.CITE &lt;EndNote&gt;&lt;Cite&gt;&lt;Author&gt;Maher&lt;/Author&gt;&lt;Year&gt;2006&lt;/Year&gt;&lt;RecNum&gt;2746&lt;/RecNum&gt;&lt;DisplayText&gt;(Maher 2006, Spencer, Thomas&lt;style face="italic"&gt; et al.&lt;/style&gt; 2011a)&lt;/DisplayText&gt;&lt;record&gt;&lt;rec-number&gt;2746&lt;/rec-number&gt;&lt;foreign-keys&gt;&lt;key app="EN" db-id="vxxvsda2b05fxpeaw2dp552mtrd5trxdrf0s"&gt;2746&lt;/key&gt;&lt;/foreign-keys&gt;&lt;ref-type name="Report"&gt;27&lt;/ref-type&gt;&lt;contributors&gt;&lt;authors&gt;&lt;author&gt;Maher, P N&lt;/author&gt;&lt;/authors&gt;&lt;/contributors&gt;&lt;titles&gt;&lt;title&gt;Yanga National Park Wetland Surveys and Flood Monitoring&lt;/title&gt;&lt;secondary-title&gt;Prepared for the NSW Department of Environment and Conservation &lt;/secondary-title&gt;&lt;/titles&gt;&lt;dates&gt;&lt;year&gt;2006&lt;/year&gt;&lt;pub-dates&gt;&lt;date&gt;March 2006&lt;/date&gt;&lt;/pub-dates&gt;&lt;/dates&gt;&lt;pub-location&gt;Ecosurveys Environmental Consultants: Deniliquin&lt;/pub-location&gt;&lt;urls&gt;&lt;/urls&gt;&lt;/record&gt;&lt;/Cite&gt;&lt;Cite&gt;&lt;Author&gt;Spencer&lt;/Author&gt;&lt;Year&gt;2011&lt;/Year&gt;&lt;RecNum&gt;3551&lt;/RecNum&gt;&lt;record&gt;&lt;rec-number&gt;3551&lt;/rec-number&gt;&lt;foreign-keys&gt;&lt;key app="EN" db-id="vxxvsda2b05fxpeaw2dp552mtrd5trxdrf0s"&gt;3551&lt;/key&gt;&lt;/foreign-keys&gt;&lt;ref-type name="Report"&gt;27&lt;/ref-type&gt;&lt;contributors&gt;&lt;authors&gt;&lt;author&gt;Spencer, J.&lt;/author&gt;&lt;author&gt;Thomas, R.&lt;/author&gt;&lt;author&gt;Wassens, S.&lt;/author&gt;&lt;author&gt;Lu, Y.&lt;/author&gt;&lt;author&gt;Wen, L.&lt;/author&gt;&lt;author&gt;Iles, J.&lt;/author&gt;&lt;author&gt;Kobayashi, Y.&lt;/author&gt;&lt;author&gt;Hunter, S.&lt;/author&gt;&lt;author&gt;Alexander, B.&lt;/author&gt;&lt;author&gt;Saintilan, N&lt;/author&gt;&lt;/authors&gt;&lt;/contributors&gt;&lt;titles&gt;&lt;title&gt;Testing wetland resilience: monitoring and modelling of flows in the Macquarie Marshes and Lowbidgee wetlands in 2009-11&lt;/title&gt;&lt;secondary-title&gt;Final report to the NSW Catchment Action Program&lt;/secondary-title&gt;&lt;/titles&gt;&lt;dates&gt;&lt;year&gt;2011&lt;/year&gt;&lt;/dates&gt;&lt;publisher&gt;NSW Office of Environment and Heritage and Charles Sturt University&lt;/publisher&gt;&lt;urls&gt;&lt;/urls&gt;&lt;/record&gt;&lt;/Cite&gt;&lt;/EndNote&gt;</w:instrText>
      </w:r>
      <w:r w:rsidR="003B1026">
        <w:rPr>
          <w:color w:val="000000"/>
        </w:rPr>
        <w:fldChar w:fldCharType="separate"/>
      </w:r>
      <w:r w:rsidR="000969F1">
        <w:rPr>
          <w:noProof/>
          <w:color w:val="000000"/>
        </w:rPr>
        <w:t>(</w:t>
      </w:r>
      <w:hyperlink w:anchor="_ENREF_76" w:tooltip="Maher, 2006 #2746" w:history="1">
        <w:r w:rsidR="0084200E">
          <w:rPr>
            <w:noProof/>
            <w:color w:val="000000"/>
          </w:rPr>
          <w:t>Maher 2006</w:t>
        </w:r>
      </w:hyperlink>
      <w:r w:rsidR="000969F1">
        <w:rPr>
          <w:noProof/>
          <w:color w:val="000000"/>
        </w:rPr>
        <w:t xml:space="preserve">, </w:t>
      </w:r>
      <w:hyperlink w:anchor="_ENREF_103" w:tooltip="Spencer, 2011 #3551" w:history="1">
        <w:r w:rsidR="0084200E">
          <w:rPr>
            <w:noProof/>
            <w:color w:val="000000"/>
          </w:rPr>
          <w:t>Spencer, Thomas</w:t>
        </w:r>
        <w:r w:rsidR="0084200E" w:rsidRPr="000969F1">
          <w:rPr>
            <w:i/>
            <w:noProof/>
            <w:color w:val="000000"/>
          </w:rPr>
          <w:t xml:space="preserve"> et al.</w:t>
        </w:r>
        <w:r w:rsidR="0084200E">
          <w:rPr>
            <w:noProof/>
            <w:color w:val="000000"/>
          </w:rPr>
          <w:t xml:space="preserve"> 2011a</w:t>
        </w:r>
      </w:hyperlink>
      <w:r w:rsidR="000969F1">
        <w:rPr>
          <w:noProof/>
          <w:color w:val="000000"/>
        </w:rPr>
        <w:t>)</w:t>
      </w:r>
      <w:r w:rsidR="003B1026">
        <w:rPr>
          <w:color w:val="000000"/>
        </w:rPr>
        <w:fldChar w:fldCharType="end"/>
      </w:r>
      <w:r w:rsidRPr="000822B9">
        <w:rPr>
          <w:color w:val="000000"/>
        </w:rPr>
        <w:t xml:space="preserve"> and the </w:t>
      </w:r>
      <w:r w:rsidRPr="000822B9">
        <w:t xml:space="preserve">mid-Murrumbidgee wetland zone historically provided nesting habitat for darters, cormorants, herons, egrets and spoonbills </w:t>
      </w:r>
      <w:r w:rsidR="003B1026">
        <w:fldChar w:fldCharType="begin">
          <w:fldData xml:space="preserve">PEVuZE5vdGU+PENpdGU+PEF1dGhvcj5CcmlnZ3M8L0F1dGhvcj48WWVhcj4xOTk5PC9ZZWFyPjxS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=
</w:fldData>
        </w:fldChar>
      </w:r>
      <w:r>
        <w:instrText xml:space="preserve"> ADDIN EN.CITE </w:instrText>
      </w:r>
      <w:r w:rsidR="003B1026">
        <w:fldChar w:fldCharType="begin">
          <w:fldData xml:space="preserve">PEVuZE5vdGU+PENpdGU+PEF1dGhvcj5CcmlnZ3M8L0F1dGhvcj48WWVhcj4xOTk5PC9ZZWFyPjxS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=
</w:fldData>
        </w:fldChar>
      </w:r>
      <w:r>
        <w:instrText xml:space="preserve"> ADDIN EN.CITE.DATA </w:instrText>
      </w:r>
      <w:r w:rsidR="003B1026">
        <w:fldChar w:fldCharType="end"/>
      </w:r>
      <w:r w:rsidR="003B1026">
        <w:fldChar w:fldCharType="separate"/>
      </w:r>
      <w:r>
        <w:rPr>
          <w:noProof/>
        </w:rPr>
        <w:t>(</w:t>
      </w:r>
      <w:hyperlink w:anchor="_ENREF_15" w:tooltip="Briggs, 1997 #1321" w:history="1">
        <w:r w:rsidR="0084200E">
          <w:rPr>
            <w:noProof/>
          </w:rPr>
          <w:t>Briggs, Thorton</w:t>
        </w:r>
        <w:r w:rsidR="0084200E" w:rsidRPr="0034678B">
          <w:rPr>
            <w:i/>
            <w:noProof/>
          </w:rPr>
          <w:t xml:space="preserve"> et al.</w:t>
        </w:r>
        <w:r w:rsidR="0084200E">
          <w:rPr>
            <w:noProof/>
          </w:rPr>
          <w:t xml:space="preserve"> 1997</w:t>
        </w:r>
      </w:hyperlink>
      <w:r>
        <w:rPr>
          <w:noProof/>
        </w:rPr>
        <w:t xml:space="preserve">, </w:t>
      </w:r>
      <w:hyperlink w:anchor="_ENREF_14" w:tooltip="Briggs, 1999 #3161" w:history="1">
        <w:r w:rsidR="0084200E">
          <w:rPr>
            <w:noProof/>
          </w:rPr>
          <w:t>Briggs and Thornton 1999</w:t>
        </w:r>
      </w:hyperlink>
      <w:r>
        <w:rPr>
          <w:noProof/>
        </w:rPr>
        <w:t>)</w:t>
      </w:r>
      <w:r w:rsidR="003B1026">
        <w:fldChar w:fldCharType="end"/>
      </w:r>
      <w:r w:rsidRPr="000822B9">
        <w:rPr>
          <w:color w:val="000000"/>
        </w:rPr>
        <w:t>.</w:t>
      </w:r>
    </w:p>
    <w:p w14:paraId="28E7770A" w14:textId="77777777" w:rsidR="00C218A3" w:rsidRPr="009631C9" w:rsidRDefault="00C218A3" w:rsidP="0058696A">
      <w:pPr>
        <w:pStyle w:val="BodyText10"/>
      </w:pPr>
      <w:r>
        <w:t>We propose to undertake two</w:t>
      </w:r>
      <w:r w:rsidRPr="009631C9">
        <w:t xml:space="preserve"> </w:t>
      </w:r>
      <w:r>
        <w:t>monitoring</w:t>
      </w:r>
      <w:r w:rsidRPr="009631C9">
        <w:t xml:space="preserve"> </w:t>
      </w:r>
      <w:r>
        <w:t>approaches</w:t>
      </w:r>
      <w:r w:rsidRPr="009631C9">
        <w:t xml:space="preserve"> </w:t>
      </w:r>
      <w:r>
        <w:t xml:space="preserve">to </w:t>
      </w:r>
      <w:r w:rsidRPr="009631C9">
        <w:t xml:space="preserve">evaluate waterbird </w:t>
      </w:r>
      <w:r>
        <w:t xml:space="preserve">breeding </w:t>
      </w:r>
      <w:r w:rsidRPr="009631C9">
        <w:t xml:space="preserve">responses to </w:t>
      </w:r>
      <w:r>
        <w:t>C</w:t>
      </w:r>
      <w:r w:rsidRPr="009631C9">
        <w:t>ommonwealth environmental watering actions in wetland ha</w:t>
      </w:r>
      <w:r>
        <w:t>bitats across the Murrumbidgee S</w:t>
      </w:r>
      <w:r w:rsidRPr="009631C9">
        <w:t xml:space="preserve">elected </w:t>
      </w:r>
      <w:r>
        <w:t>A</w:t>
      </w:r>
      <w:r w:rsidRPr="009631C9">
        <w:t>rea:</w:t>
      </w:r>
    </w:p>
    <w:p w14:paraId="28E7770B" w14:textId="77777777" w:rsidR="00C218A3" w:rsidRPr="00A91215" w:rsidRDefault="00C218A3" w:rsidP="00546CA2">
      <w:pPr>
        <w:pStyle w:val="BodyText10"/>
        <w:numPr>
          <w:ilvl w:val="0"/>
          <w:numId w:val="32"/>
        </w:numPr>
        <w:tabs>
          <w:tab w:val="clear" w:pos="851"/>
          <w:tab w:val="left" w:pos="709"/>
        </w:tabs>
      </w:pPr>
      <w:r w:rsidRPr="00A91215">
        <w:rPr>
          <w:i/>
        </w:rPr>
        <w:t>Waterbird Breeding (Category 1)</w:t>
      </w:r>
      <w:r w:rsidRPr="00A91215">
        <w:t xml:space="preserve"> targeting large ibis colonies in the Nimmie-</w:t>
      </w:r>
      <w:r>
        <w:t>Caira</w:t>
      </w:r>
      <w:r w:rsidRPr="00A91215">
        <w:t xml:space="preserve"> zone to support Basin-scale evaluation. </w:t>
      </w:r>
    </w:p>
    <w:p w14:paraId="28E7770C" w14:textId="77777777" w:rsidR="00C218A3" w:rsidRDefault="00C218A3" w:rsidP="00546CA2">
      <w:pPr>
        <w:pStyle w:val="BodyText10"/>
        <w:numPr>
          <w:ilvl w:val="0"/>
          <w:numId w:val="32"/>
        </w:numPr>
        <w:tabs>
          <w:tab w:val="clear" w:pos="851"/>
          <w:tab w:val="left" w:pos="709"/>
        </w:tabs>
      </w:pPr>
      <w:r w:rsidRPr="00A91215">
        <w:rPr>
          <w:i/>
        </w:rPr>
        <w:t>Waterbird Breeding (Category 3)</w:t>
      </w:r>
      <w:r w:rsidRPr="00A91215">
        <w:t xml:space="preserve"> targeting known egret, heron and cormorant breeding sites in the Redbank</w:t>
      </w:r>
      <w:r w:rsidR="00A862C5">
        <w:t>, Nimmie-Caira</w:t>
      </w:r>
      <w:r w:rsidRPr="00A91215">
        <w:t xml:space="preserve"> and mid-Murrumbidgee wetland zones </w:t>
      </w:r>
      <w:r>
        <w:t>to support</w:t>
      </w:r>
      <w:r w:rsidRPr="00A91215">
        <w:t xml:space="preserve"> the Murrumbidgee Selected Area evaluation. </w:t>
      </w:r>
    </w:p>
    <w:p w14:paraId="28E7770D" w14:textId="77777777" w:rsidR="00E345F4" w:rsidRPr="00A91215" w:rsidRDefault="00E345F4" w:rsidP="00E345F4">
      <w:pPr>
        <w:pStyle w:val="BodyText10"/>
        <w:tabs>
          <w:tab w:val="clear" w:pos="851"/>
          <w:tab w:val="left" w:pos="709"/>
        </w:tabs>
      </w:pPr>
    </w:p>
    <w:p w14:paraId="28E7770E" w14:textId="77777777" w:rsidR="00874DDF" w:rsidRDefault="00447191" w:rsidP="00874DDF">
      <w:pPr>
        <w:pStyle w:val="Heading3"/>
      </w:pPr>
      <w:bookmarkStart w:id="162" w:name="_Toc385495688"/>
      <w:r>
        <w:t xml:space="preserve"> </w:t>
      </w:r>
      <w:r w:rsidR="00874DDF">
        <w:t>Evaluation Questions</w:t>
      </w:r>
      <w:bookmarkEnd w:id="162"/>
    </w:p>
    <w:p w14:paraId="28E7770F" w14:textId="77777777" w:rsidR="00C218A3" w:rsidRPr="009631C9" w:rsidRDefault="00C218A3" w:rsidP="0058696A">
      <w:pPr>
        <w:pStyle w:val="Heading4"/>
        <w:rPr>
          <w:sz w:val="24"/>
          <w:szCs w:val="24"/>
        </w:rPr>
      </w:pPr>
      <w:r w:rsidRPr="009631C9">
        <w:rPr>
          <w:sz w:val="24"/>
          <w:szCs w:val="24"/>
        </w:rPr>
        <w:t>Basin</w:t>
      </w:r>
      <w:r w:rsidR="00555587">
        <w:rPr>
          <w:sz w:val="24"/>
          <w:szCs w:val="24"/>
        </w:rPr>
        <w:t xml:space="preserve"> </w:t>
      </w:r>
      <w:r w:rsidRPr="009631C9">
        <w:rPr>
          <w:sz w:val="24"/>
          <w:szCs w:val="24"/>
        </w:rPr>
        <w:t>scale evaluation questions</w:t>
      </w:r>
      <w:r w:rsidR="00555587">
        <w:rPr>
          <w:sz w:val="24"/>
          <w:szCs w:val="24"/>
        </w:rPr>
        <w:t>:</w:t>
      </w:r>
      <w:r w:rsidRPr="009631C9">
        <w:rPr>
          <w:sz w:val="24"/>
          <w:szCs w:val="24"/>
        </w:rPr>
        <w:t xml:space="preserve"> </w:t>
      </w:r>
    </w:p>
    <w:p w14:paraId="28E77710" w14:textId="77777777" w:rsidR="00C218A3" w:rsidRPr="009631C9" w:rsidRDefault="00C218A3" w:rsidP="00874DDF">
      <w:pPr>
        <w:pStyle w:val="Heading5"/>
      </w:pPr>
      <w:r w:rsidRPr="009631C9">
        <w:t>Long-term (five</w:t>
      </w:r>
      <w:r w:rsidR="00555587">
        <w:t xml:space="preserve"> </w:t>
      </w:r>
      <w:r w:rsidRPr="009631C9">
        <w:t>year)</w:t>
      </w:r>
      <w:r w:rsidR="00555587">
        <w:t xml:space="preserve"> questions</w:t>
      </w:r>
      <w:r w:rsidRPr="009631C9">
        <w:t>:</w:t>
      </w:r>
    </w:p>
    <w:p w14:paraId="28E77711" w14:textId="77777777" w:rsidR="00C218A3" w:rsidRPr="00555587" w:rsidRDefault="006D19A1" w:rsidP="0058696A">
      <w:pPr>
        <w:pStyle w:val="BodyText10"/>
        <w:rPr>
          <w:rFonts w:cs="Calibri"/>
        </w:rPr>
      </w:pPr>
      <w:r w:rsidRPr="006D19A1">
        <w:rPr>
          <w:rFonts w:cs="Calibri"/>
        </w:rPr>
        <w:t>What did Commonwealth environmental water contribute to waterbird populations?</w:t>
      </w:r>
    </w:p>
    <w:p w14:paraId="28E77712" w14:textId="77777777" w:rsidR="00C218A3" w:rsidRPr="009631C9" w:rsidRDefault="00C218A3" w:rsidP="00874DDF">
      <w:pPr>
        <w:pStyle w:val="Heading5"/>
      </w:pPr>
      <w:r w:rsidRPr="009631C9">
        <w:t>Short-term (one</w:t>
      </w:r>
      <w:r w:rsidR="00555587">
        <w:t xml:space="preserve"> </w:t>
      </w:r>
      <w:r w:rsidRPr="009631C9">
        <w:t>year) and long-term (five year)</w:t>
      </w:r>
      <w:r w:rsidR="00555587">
        <w:t xml:space="preserve"> questions</w:t>
      </w:r>
      <w:r w:rsidRPr="009631C9">
        <w:t>:</w:t>
      </w:r>
    </w:p>
    <w:p w14:paraId="28E77713" w14:textId="77777777" w:rsidR="00C218A3" w:rsidRPr="00555587" w:rsidRDefault="006D19A1" w:rsidP="0058696A">
      <w:pPr>
        <w:pStyle w:val="BodyText10"/>
        <w:rPr>
          <w:rFonts w:cs="Calibri"/>
        </w:rPr>
      </w:pPr>
      <w:r w:rsidRPr="006D19A1">
        <w:rPr>
          <w:rFonts w:cs="Calibri"/>
        </w:rPr>
        <w:t>What did Commonwealth environmental water contribute to waterbird breeding?</w:t>
      </w:r>
    </w:p>
    <w:p w14:paraId="28E77714" w14:textId="77777777" w:rsidR="00C218A3" w:rsidRPr="00555587" w:rsidRDefault="006D19A1" w:rsidP="0058696A">
      <w:pPr>
        <w:pStyle w:val="BodyText10"/>
        <w:rPr>
          <w:rFonts w:cs="Calibri"/>
        </w:rPr>
      </w:pPr>
      <w:r w:rsidRPr="006D19A1">
        <w:rPr>
          <w:rFonts w:cs="Calibri"/>
        </w:rPr>
        <w:t>What did Commonwealth environmental water contribute to waterbird chick fledging?</w:t>
      </w:r>
    </w:p>
    <w:p w14:paraId="28E77715" w14:textId="77777777" w:rsidR="00C218A3" w:rsidRPr="00555587" w:rsidRDefault="006D19A1" w:rsidP="0058696A">
      <w:pPr>
        <w:pStyle w:val="BodyText10"/>
        <w:rPr>
          <w:rFonts w:cs="Calibri"/>
        </w:rPr>
      </w:pPr>
      <w:r w:rsidRPr="006D19A1">
        <w:rPr>
          <w:rFonts w:cs="Calibri"/>
        </w:rPr>
        <w:t>What did Commonwealth environmental water contribute to waterbird survival?</w:t>
      </w:r>
    </w:p>
    <w:p w14:paraId="28E77716" w14:textId="77777777" w:rsidR="00C218A3" w:rsidRPr="00BD3247" w:rsidRDefault="00C218A3" w:rsidP="0058696A">
      <w:pPr>
        <w:pStyle w:val="Heading4"/>
        <w:rPr>
          <w:sz w:val="24"/>
          <w:szCs w:val="24"/>
        </w:rPr>
      </w:pPr>
      <w:r w:rsidRPr="00BD3247">
        <w:rPr>
          <w:sz w:val="24"/>
          <w:szCs w:val="24"/>
        </w:rPr>
        <w:t xml:space="preserve">Selected Area evaluation </w:t>
      </w:r>
      <w:r w:rsidR="00555587">
        <w:rPr>
          <w:sz w:val="24"/>
          <w:szCs w:val="24"/>
        </w:rPr>
        <w:t>questions:</w:t>
      </w:r>
    </w:p>
    <w:p w14:paraId="28E77717" w14:textId="77777777" w:rsidR="00C218A3" w:rsidRDefault="00C218A3" w:rsidP="0058696A">
      <w:pPr>
        <w:pStyle w:val="BodyText10"/>
        <w:rPr>
          <w:rFonts w:cs="Calibri"/>
        </w:rPr>
      </w:pPr>
      <w:r w:rsidRPr="000C2087">
        <w:rPr>
          <w:rFonts w:cs="Calibri"/>
        </w:rPr>
        <w:t>What did Commonwealth environmental water contribute to waterbird breeding?</w:t>
      </w:r>
    </w:p>
    <w:p w14:paraId="28E77718" w14:textId="77777777" w:rsidR="00C218A3" w:rsidRDefault="00C218A3" w:rsidP="00853677">
      <w:pPr>
        <w:pStyle w:val="BodyText10"/>
        <w:rPr>
          <w:rFonts w:cs="Calibri"/>
        </w:rPr>
      </w:pPr>
      <w:r w:rsidRPr="000C2087">
        <w:rPr>
          <w:rFonts w:cs="Calibri"/>
        </w:rPr>
        <w:t>What did Commonwealth environmental water contribute to waterbird chick fledging</w:t>
      </w:r>
      <w:r>
        <w:rPr>
          <w:rFonts w:cs="Calibri"/>
        </w:rPr>
        <w:t xml:space="preserve"> and waterbird survival</w:t>
      </w:r>
      <w:r w:rsidRPr="000C2087">
        <w:rPr>
          <w:rFonts w:cs="Calibri"/>
        </w:rPr>
        <w:t>?</w:t>
      </w:r>
    </w:p>
    <w:p w14:paraId="28E77719" w14:textId="77777777" w:rsidR="00555587" w:rsidRDefault="00555587" w:rsidP="00874DDF">
      <w:pPr>
        <w:pStyle w:val="BodyText10"/>
        <w:rPr>
          <w:rFonts w:cs="Calibri"/>
          <w:b/>
          <w:i/>
        </w:rPr>
      </w:pPr>
    </w:p>
    <w:p w14:paraId="28E7771A" w14:textId="77777777" w:rsidR="00C218A3" w:rsidRDefault="006D19A1" w:rsidP="00874DDF">
      <w:pPr>
        <w:pStyle w:val="BodyText10"/>
        <w:rPr>
          <w:rFonts w:cs="Calibri"/>
        </w:rPr>
      </w:pPr>
      <w:r w:rsidRPr="006D19A1">
        <w:rPr>
          <w:rFonts w:cs="Calibri"/>
          <w:b/>
          <w:i/>
        </w:rPr>
        <w:t>Flow type:</w:t>
      </w:r>
      <w:r w:rsidR="00C218A3">
        <w:rPr>
          <w:rFonts w:cs="Calibri"/>
        </w:rPr>
        <w:t xml:space="preserve"> Overbank</w:t>
      </w:r>
      <w:r w:rsidR="00C218A3" w:rsidRPr="00853677">
        <w:rPr>
          <w:rFonts w:cs="Calibri"/>
        </w:rPr>
        <w:t xml:space="preserve"> </w:t>
      </w:r>
    </w:p>
    <w:p w14:paraId="28E7771B" w14:textId="77777777" w:rsidR="00555587" w:rsidRDefault="00555587" w:rsidP="00874DDF">
      <w:pPr>
        <w:pStyle w:val="Heading4"/>
      </w:pPr>
    </w:p>
    <w:p w14:paraId="28E7771C" w14:textId="77777777" w:rsidR="00C218A3" w:rsidRPr="00977135" w:rsidRDefault="00C218A3" w:rsidP="00874DDF">
      <w:pPr>
        <w:pStyle w:val="Heading4"/>
      </w:pPr>
      <w:r>
        <w:t>Predictions</w:t>
      </w:r>
      <w:r w:rsidR="00555587">
        <w:t>:</w:t>
      </w:r>
    </w:p>
    <w:p w14:paraId="28E7771D" w14:textId="77777777" w:rsidR="00C218A3" w:rsidRDefault="00C218A3" w:rsidP="00546CA2">
      <w:pPr>
        <w:pStyle w:val="BodyText10"/>
        <w:numPr>
          <w:ilvl w:val="0"/>
          <w:numId w:val="40"/>
        </w:numPr>
        <w:ind w:left="1134"/>
        <w:rPr>
          <w:rFonts w:cs="Calibri"/>
        </w:rPr>
      </w:pPr>
      <w:r>
        <w:rPr>
          <w:rFonts w:cs="Calibri"/>
        </w:rPr>
        <w:t>Local increases in non-colonial waterbird breeding activity (total number of breeding species and total number of broods) following Commonwealth environmental watering</w:t>
      </w:r>
    </w:p>
    <w:p w14:paraId="28E7771E" w14:textId="77777777" w:rsidR="00C218A3" w:rsidRDefault="00C218A3" w:rsidP="00546CA2">
      <w:pPr>
        <w:pStyle w:val="BodyText10"/>
        <w:numPr>
          <w:ilvl w:val="0"/>
          <w:numId w:val="40"/>
        </w:numPr>
        <w:ind w:left="1134"/>
        <w:rPr>
          <w:rFonts w:cs="Calibri"/>
        </w:rPr>
      </w:pPr>
      <w:r>
        <w:rPr>
          <w:rFonts w:cs="Calibri"/>
        </w:rPr>
        <w:t xml:space="preserve">Initiation of nesting activity in ibis, egret, heron and cormorant colonies as a result of </w:t>
      </w:r>
      <w:r w:rsidRPr="000C2087">
        <w:rPr>
          <w:rFonts w:cs="Calibri"/>
        </w:rPr>
        <w:t xml:space="preserve">watering actions targeting </w:t>
      </w:r>
      <w:r>
        <w:rPr>
          <w:rFonts w:cs="Calibri"/>
        </w:rPr>
        <w:t xml:space="preserve">known colony sites </w:t>
      </w:r>
    </w:p>
    <w:p w14:paraId="28E7771F" w14:textId="77777777" w:rsidR="00C218A3" w:rsidRPr="00853677" w:rsidRDefault="00C218A3" w:rsidP="00546CA2">
      <w:pPr>
        <w:pStyle w:val="BodyText10"/>
        <w:numPr>
          <w:ilvl w:val="0"/>
          <w:numId w:val="40"/>
        </w:numPr>
        <w:ind w:left="1134"/>
        <w:rPr>
          <w:rFonts w:cs="Calibri"/>
        </w:rPr>
      </w:pPr>
      <w:r>
        <w:rPr>
          <w:rFonts w:cs="Calibri"/>
        </w:rPr>
        <w:t xml:space="preserve">Maintenance of stable water levels in colony sites using Commonwealth environmental water to </w:t>
      </w:r>
      <w:r w:rsidR="008637E1">
        <w:rPr>
          <w:rFonts w:cs="Calibri"/>
        </w:rPr>
        <w:t>support</w:t>
      </w:r>
      <w:r>
        <w:rPr>
          <w:rFonts w:cs="Calibri"/>
        </w:rPr>
        <w:t xml:space="preserve"> </w:t>
      </w:r>
      <w:r w:rsidR="00A862C5" w:rsidRPr="00853677">
        <w:rPr>
          <w:rFonts w:cs="Calibri"/>
        </w:rPr>
        <w:t>successful fledging of waterbird chicks</w:t>
      </w:r>
      <w:r w:rsidR="00A862C5" w:rsidDel="00A862C5">
        <w:rPr>
          <w:rFonts w:cs="Calibri"/>
        </w:rPr>
        <w:t xml:space="preserve"> </w:t>
      </w:r>
      <w:r w:rsidRPr="00A862C5">
        <w:rPr>
          <w:rFonts w:cs="Calibri"/>
        </w:rPr>
        <w:t xml:space="preserve">Maintenance of water levels in feeding habitats using Commonwealth environmental water to </w:t>
      </w:r>
      <w:r w:rsidR="00A862C5">
        <w:rPr>
          <w:rFonts w:cs="Calibri"/>
        </w:rPr>
        <w:t>support</w:t>
      </w:r>
      <w:r w:rsidRPr="00A862C5">
        <w:rPr>
          <w:rFonts w:cs="Calibri"/>
        </w:rPr>
        <w:t xml:space="preserve"> </w:t>
      </w:r>
      <w:r w:rsidR="00A862C5" w:rsidRPr="00A862C5">
        <w:rPr>
          <w:rFonts w:cs="Calibri"/>
        </w:rPr>
        <w:t>successful fledging of waterbird chicks</w:t>
      </w:r>
      <w:r w:rsidR="00555587">
        <w:rPr>
          <w:rFonts w:cs="Calibri"/>
        </w:rPr>
        <w:t>.</w:t>
      </w:r>
      <w:r w:rsidR="00A862C5" w:rsidRPr="00A862C5" w:rsidDel="00A862C5">
        <w:rPr>
          <w:rFonts w:cs="Calibri"/>
        </w:rPr>
        <w:t xml:space="preserve"> </w:t>
      </w:r>
      <w:r w:rsidRPr="00853677">
        <w:rPr>
          <w:rFonts w:cs="Calibri"/>
        </w:rPr>
        <w:t xml:space="preserve"> </w:t>
      </w:r>
    </w:p>
    <w:p w14:paraId="28E77720" w14:textId="77777777" w:rsidR="00C218A3" w:rsidRDefault="00C218A3" w:rsidP="0058696A">
      <w:pPr>
        <w:pStyle w:val="BodyText10"/>
        <w:tabs>
          <w:tab w:val="clear" w:pos="851"/>
          <w:tab w:val="left" w:pos="709"/>
        </w:tabs>
        <w:jc w:val="left"/>
      </w:pPr>
    </w:p>
    <w:p w14:paraId="28E77721" w14:textId="77777777" w:rsidR="00C218A3" w:rsidRDefault="00075B3E" w:rsidP="0058696A">
      <w:pPr>
        <w:keepNext/>
        <w:ind w:left="360"/>
      </w:pPr>
      <w:r>
        <w:rPr>
          <w:i/>
          <w:noProof/>
          <w:sz w:val="20"/>
          <w:szCs w:val="20"/>
          <w:lang w:eastAsia="en-AU"/>
        </w:rPr>
        <w:drawing>
          <wp:inline distT="0" distB="0" distL="0" distR="0" wp14:anchorId="28E7887A" wp14:editId="28E7887B">
            <wp:extent cx="4745355" cy="3562985"/>
            <wp:effectExtent l="19050" t="0" r="0" b="0"/>
            <wp:docPr id="48" name="Picture 48" descr="SurvivalCED_bi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SurvivalCED_birds"/>
                    <pic:cNvPicPr>
                      <a:picLocks noChangeAspect="1" noChangeArrowheads="1"/>
                    </pic:cNvPicPr>
                  </pic:nvPicPr>
                  <pic:blipFill>
                    <a:blip r:embed="rId67"/>
                    <a:srcRect l="9048" t="9435" r="5902" b="5241"/>
                    <a:stretch>
                      <a:fillRect/>
                    </a:stretch>
                  </pic:blipFill>
                  <pic:spPr bwMode="auto">
                    <a:xfrm>
                      <a:off x="0" y="0"/>
                      <a:ext cx="4745355" cy="3562985"/>
                    </a:xfrm>
                    <a:prstGeom prst="rect">
                      <a:avLst/>
                    </a:prstGeom>
                    <a:noFill/>
                    <a:ln w="9525">
                      <a:noFill/>
                      <a:miter lim="800000"/>
                      <a:headEnd/>
                      <a:tailEnd/>
                    </a:ln>
                  </pic:spPr>
                </pic:pic>
              </a:graphicData>
            </a:graphic>
          </wp:inline>
        </w:drawing>
      </w:r>
      <w:r w:rsidR="00C218A3" w:rsidRPr="004B523A">
        <w:rPr>
          <w:rStyle w:val="Heading4Char"/>
          <w:rFonts w:eastAsia="Calibri"/>
          <w:sz w:val="20"/>
          <w:szCs w:val="20"/>
        </w:rPr>
        <w:t xml:space="preserve"> </w:t>
      </w:r>
    </w:p>
    <w:p w14:paraId="28E77722" w14:textId="77777777" w:rsidR="00C218A3" w:rsidRDefault="00C218A3" w:rsidP="0058696A">
      <w:pPr>
        <w:pStyle w:val="Caption"/>
      </w:pPr>
      <w:bookmarkStart w:id="163" w:name="_Ref381185891"/>
      <w:bookmarkStart w:id="164" w:name="_Toc385495320"/>
      <w:r w:rsidRPr="0033742E">
        <w:rPr>
          <w:szCs w:val="20"/>
        </w:rPr>
        <w:t xml:space="preserve">Figure </w:t>
      </w:r>
      <w:r w:rsidR="003B1026" w:rsidRPr="00BF6552">
        <w:rPr>
          <w:szCs w:val="20"/>
        </w:rPr>
        <w:fldChar w:fldCharType="begin"/>
      </w:r>
      <w:r w:rsidR="00BF6552" w:rsidRPr="00BF6552">
        <w:rPr>
          <w:szCs w:val="20"/>
        </w:rPr>
        <w:instrText xml:space="preserve"> SEQ Figure \* ARABIC </w:instrText>
      </w:r>
      <w:r w:rsidR="003B1026" w:rsidRPr="00BF6552">
        <w:rPr>
          <w:szCs w:val="20"/>
        </w:rPr>
        <w:fldChar w:fldCharType="separate"/>
      </w:r>
      <w:r w:rsidR="00E43816">
        <w:rPr>
          <w:noProof/>
          <w:szCs w:val="20"/>
        </w:rPr>
        <w:t>22</w:t>
      </w:r>
      <w:r w:rsidR="003B1026" w:rsidRPr="00BF6552">
        <w:rPr>
          <w:noProof/>
          <w:szCs w:val="20"/>
        </w:rPr>
        <w:fldChar w:fldCharType="end"/>
      </w:r>
      <w:bookmarkEnd w:id="163"/>
      <w:r w:rsidR="00BF6552" w:rsidRPr="00BF6552">
        <w:rPr>
          <w:szCs w:val="20"/>
        </w:rPr>
        <w:t xml:space="preserve"> </w:t>
      </w:r>
      <w:r w:rsidR="00BF6552" w:rsidRPr="00BF6552">
        <w:rPr>
          <w:rStyle w:val="Heading4Char"/>
          <w:rFonts w:eastAsia="Calibri"/>
          <w:b w:val="0"/>
          <w:i w:val="0"/>
          <w:szCs w:val="20"/>
        </w:rPr>
        <w:t>Cause and effect diagram depicting the influence of flow on waterbird survival and condition</w:t>
      </w:r>
      <w:r w:rsidRPr="0058696A">
        <w:rPr>
          <w:rStyle w:val="Heading4Char"/>
          <w:rFonts w:eastAsia="Calibri"/>
          <w:b w:val="0"/>
          <w:i w:val="0"/>
          <w:sz w:val="22"/>
          <w:szCs w:val="20"/>
        </w:rPr>
        <w:t>.</w:t>
      </w:r>
      <w:r w:rsidR="0030082B">
        <w:rPr>
          <w:b/>
          <w:bCs w:val="0"/>
          <w:i/>
          <w:noProof/>
          <w:sz w:val="22"/>
          <w:szCs w:val="20"/>
        </w:rPr>
        <w:drawing>
          <wp:inline distT="0" distB="0" distL="0" distR="0" wp14:anchorId="28E7887C" wp14:editId="28E7887D">
            <wp:extent cx="5207192" cy="39052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ED template_waterbird_breeding.jpg"/>
                    <pic:cNvPicPr/>
                  </pic:nvPicPr>
                  <pic:blipFill>
                    <a:blip r:embed="rId68">
                      <a:extLst>
                        <a:ext uri="{28A0092B-C50C-407E-A947-70E740481C1C}">
                          <a14:useLocalDpi xmlns:a14="http://schemas.microsoft.com/office/drawing/2010/main" val="0"/>
                        </a:ext>
                      </a:extLst>
                    </a:blip>
                    <a:stretch>
                      <a:fillRect/>
                    </a:stretch>
                  </pic:blipFill>
                  <pic:spPr>
                    <a:xfrm>
                      <a:off x="0" y="0"/>
                      <a:ext cx="5210077" cy="3907414"/>
                    </a:xfrm>
                    <a:prstGeom prst="rect">
                      <a:avLst/>
                    </a:prstGeom>
                  </pic:spPr>
                </pic:pic>
              </a:graphicData>
            </a:graphic>
          </wp:inline>
        </w:drawing>
      </w:r>
      <w:bookmarkEnd w:id="164"/>
      <w:r w:rsidRPr="00503E1C">
        <w:rPr>
          <w:rStyle w:val="Heading4Char"/>
          <w:rFonts w:eastAsia="Calibri"/>
          <w:sz w:val="22"/>
          <w:szCs w:val="20"/>
        </w:rPr>
        <w:t xml:space="preserve"> </w:t>
      </w:r>
    </w:p>
    <w:p w14:paraId="28E77723" w14:textId="77777777" w:rsidR="00C218A3" w:rsidRPr="0033742E" w:rsidRDefault="00C218A3" w:rsidP="0058696A">
      <w:pPr>
        <w:pStyle w:val="Caption"/>
        <w:rPr>
          <w:szCs w:val="20"/>
        </w:rPr>
      </w:pPr>
      <w:bookmarkStart w:id="165" w:name="_Ref381185893"/>
      <w:bookmarkStart w:id="166" w:name="_Toc385495321"/>
      <w:r w:rsidRPr="0033742E">
        <w:rPr>
          <w:szCs w:val="20"/>
        </w:rPr>
        <w:t xml:space="preserve">Figure </w:t>
      </w:r>
      <w:r w:rsidR="003B1026" w:rsidRPr="00BF6552">
        <w:rPr>
          <w:szCs w:val="20"/>
        </w:rPr>
        <w:fldChar w:fldCharType="begin"/>
      </w:r>
      <w:r w:rsidR="00BF6552" w:rsidRPr="00BF6552">
        <w:rPr>
          <w:szCs w:val="20"/>
        </w:rPr>
        <w:instrText xml:space="preserve"> SEQ Figure \* ARABIC </w:instrText>
      </w:r>
      <w:r w:rsidR="003B1026" w:rsidRPr="00BF6552">
        <w:rPr>
          <w:szCs w:val="20"/>
        </w:rPr>
        <w:fldChar w:fldCharType="separate"/>
      </w:r>
      <w:r w:rsidR="00E43816">
        <w:rPr>
          <w:noProof/>
          <w:szCs w:val="20"/>
        </w:rPr>
        <w:t>23</w:t>
      </w:r>
      <w:r w:rsidR="003B1026" w:rsidRPr="00BF6552">
        <w:rPr>
          <w:noProof/>
          <w:szCs w:val="20"/>
        </w:rPr>
        <w:fldChar w:fldCharType="end"/>
      </w:r>
      <w:bookmarkEnd w:id="165"/>
      <w:r w:rsidR="00BF6552" w:rsidRPr="00BF6552">
        <w:rPr>
          <w:szCs w:val="20"/>
        </w:rPr>
        <w:t xml:space="preserve"> </w:t>
      </w:r>
      <w:r w:rsidR="00BF6552" w:rsidRPr="00BF6552">
        <w:rPr>
          <w:rStyle w:val="Heading4Char"/>
          <w:rFonts w:eastAsia="Calibri"/>
          <w:b w:val="0"/>
          <w:i w:val="0"/>
          <w:szCs w:val="20"/>
        </w:rPr>
        <w:t>Cause and effect diagram depicting the influence of flow on waterbird reproduction and recruitment. Yellow</w:t>
      </w:r>
      <w:r w:rsidR="00BF6552" w:rsidRPr="00BF6552">
        <w:rPr>
          <w:rStyle w:val="Heading4Char"/>
          <w:rFonts w:eastAsia="Calibri"/>
          <w:szCs w:val="20"/>
        </w:rPr>
        <w:t xml:space="preserve"> </w:t>
      </w:r>
      <w:r w:rsidRPr="0033742E">
        <w:rPr>
          <w:szCs w:val="20"/>
        </w:rPr>
        <w:t>boxes indicate other CEDs.</w:t>
      </w:r>
      <w:bookmarkEnd w:id="166"/>
    </w:p>
    <w:p w14:paraId="28E77724" w14:textId="77777777" w:rsidR="00C22DDA" w:rsidRDefault="00C218A3">
      <w:pPr>
        <w:spacing w:after="0" w:line="240" w:lineRule="auto"/>
        <w:rPr>
          <w:b/>
        </w:rPr>
      </w:pPr>
      <w:r>
        <w:rPr>
          <w:b/>
          <w:bCs/>
          <w:sz w:val="24"/>
          <w:szCs w:val="24"/>
        </w:rPr>
        <w:br w:type="page"/>
      </w:r>
    </w:p>
    <w:p w14:paraId="28E77725" w14:textId="77777777" w:rsidR="00C218A3" w:rsidRDefault="00C218A3" w:rsidP="0058696A">
      <w:pPr>
        <w:spacing w:after="0" w:line="240" w:lineRule="auto"/>
        <w:rPr>
          <w:b/>
          <w:bCs/>
          <w:sz w:val="24"/>
          <w:szCs w:val="24"/>
        </w:rPr>
      </w:pPr>
    </w:p>
    <w:tbl>
      <w:tblPr>
        <w:tblpPr w:leftFromText="180" w:rightFromText="180" w:vertAnchor="text" w:tblpY="1"/>
        <w:tblOverlap w:val="never"/>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82"/>
        <w:gridCol w:w="1642"/>
        <w:gridCol w:w="1622"/>
        <w:gridCol w:w="1499"/>
        <w:gridCol w:w="2694"/>
      </w:tblGrid>
      <w:tr w:rsidR="00C10847" w:rsidRPr="000822B9" w14:paraId="28E7772B" w14:textId="77777777" w:rsidTr="00517074">
        <w:tc>
          <w:tcPr>
            <w:tcW w:w="1582" w:type="dxa"/>
            <w:shd w:val="clear" w:color="auto" w:fill="FFFFFF"/>
            <w:vAlign w:val="center"/>
          </w:tcPr>
          <w:p w14:paraId="28E77726" w14:textId="77777777" w:rsidR="00C10847" w:rsidRPr="000822B9" w:rsidRDefault="00040F77" w:rsidP="0058696A">
            <w:pPr>
              <w:pStyle w:val="Tabletext"/>
              <w:jc w:val="center"/>
              <w:rPr>
                <w:b/>
                <w:szCs w:val="18"/>
              </w:rPr>
            </w:pPr>
            <w:r>
              <w:rPr>
                <w:b/>
                <w:szCs w:val="18"/>
              </w:rPr>
              <w:t xml:space="preserve">LTIM Project </w:t>
            </w:r>
            <w:r w:rsidR="00EC2DCA">
              <w:rPr>
                <w:b/>
                <w:szCs w:val="18"/>
              </w:rPr>
              <w:t>Indicator</w:t>
            </w:r>
            <w:r w:rsidR="00352E46">
              <w:rPr>
                <w:b/>
                <w:szCs w:val="18"/>
              </w:rPr>
              <w:t>s</w:t>
            </w:r>
            <w:r w:rsidR="00C10847">
              <w:rPr>
                <w:b/>
                <w:szCs w:val="18"/>
              </w:rPr>
              <w:t xml:space="preserve"> </w:t>
            </w:r>
          </w:p>
        </w:tc>
        <w:tc>
          <w:tcPr>
            <w:tcW w:w="1642" w:type="dxa"/>
            <w:shd w:val="clear" w:color="auto" w:fill="FFFFFF"/>
            <w:vAlign w:val="center"/>
          </w:tcPr>
          <w:p w14:paraId="28E77727" w14:textId="77777777" w:rsidR="00C10847" w:rsidRPr="000822B9" w:rsidRDefault="00C10847" w:rsidP="0058696A">
            <w:pPr>
              <w:pStyle w:val="Tabletext"/>
              <w:jc w:val="center"/>
              <w:rPr>
                <w:b/>
                <w:szCs w:val="18"/>
              </w:rPr>
            </w:pPr>
            <w:r w:rsidRPr="000822B9">
              <w:rPr>
                <w:b/>
                <w:szCs w:val="18"/>
              </w:rPr>
              <w:t>Evaluation questions</w:t>
            </w:r>
          </w:p>
        </w:tc>
        <w:tc>
          <w:tcPr>
            <w:tcW w:w="1622" w:type="dxa"/>
            <w:shd w:val="clear" w:color="auto" w:fill="FFFFFF"/>
            <w:vAlign w:val="center"/>
          </w:tcPr>
          <w:p w14:paraId="28E77728" w14:textId="77777777" w:rsidR="00C10847" w:rsidRPr="000822B9" w:rsidRDefault="00C10847" w:rsidP="0058696A">
            <w:pPr>
              <w:pStyle w:val="Tabletext"/>
              <w:jc w:val="center"/>
              <w:rPr>
                <w:b/>
                <w:szCs w:val="18"/>
              </w:rPr>
            </w:pPr>
            <w:r w:rsidRPr="000822B9">
              <w:rPr>
                <w:b/>
                <w:szCs w:val="18"/>
              </w:rPr>
              <w:t>Metrics</w:t>
            </w:r>
          </w:p>
        </w:tc>
        <w:tc>
          <w:tcPr>
            <w:tcW w:w="1499" w:type="dxa"/>
            <w:shd w:val="clear" w:color="auto" w:fill="FFFFFF"/>
            <w:vAlign w:val="center"/>
          </w:tcPr>
          <w:p w14:paraId="28E77729" w14:textId="77777777" w:rsidR="00C10847" w:rsidRPr="000822B9" w:rsidRDefault="00C10847" w:rsidP="0058696A">
            <w:pPr>
              <w:pStyle w:val="Tabletext"/>
              <w:jc w:val="center"/>
              <w:rPr>
                <w:b/>
                <w:szCs w:val="18"/>
              </w:rPr>
            </w:pPr>
            <w:r w:rsidRPr="000822B9">
              <w:rPr>
                <w:b/>
                <w:szCs w:val="18"/>
              </w:rPr>
              <w:t>Critical covariates</w:t>
            </w:r>
          </w:p>
        </w:tc>
        <w:tc>
          <w:tcPr>
            <w:tcW w:w="2694" w:type="dxa"/>
            <w:shd w:val="clear" w:color="auto" w:fill="FFFFFF"/>
            <w:vAlign w:val="center"/>
          </w:tcPr>
          <w:p w14:paraId="28E7772A" w14:textId="77777777" w:rsidR="00C10847" w:rsidRPr="000822B9" w:rsidRDefault="00C10847" w:rsidP="0058696A">
            <w:pPr>
              <w:pStyle w:val="Tabletext"/>
              <w:jc w:val="center"/>
              <w:rPr>
                <w:b/>
                <w:szCs w:val="18"/>
              </w:rPr>
            </w:pPr>
            <w:r w:rsidRPr="000822B9">
              <w:rPr>
                <w:b/>
                <w:szCs w:val="18"/>
              </w:rPr>
              <w:t>Survey methods</w:t>
            </w:r>
          </w:p>
        </w:tc>
      </w:tr>
      <w:tr w:rsidR="00C10847" w:rsidRPr="000822B9" w14:paraId="28E77748" w14:textId="77777777" w:rsidTr="00517074">
        <w:trPr>
          <w:trHeight w:val="2108"/>
        </w:trPr>
        <w:tc>
          <w:tcPr>
            <w:tcW w:w="1582" w:type="dxa"/>
            <w:vAlign w:val="center"/>
          </w:tcPr>
          <w:p w14:paraId="28E7772C" w14:textId="77777777" w:rsidR="00C10847" w:rsidRDefault="00C10847" w:rsidP="0058696A">
            <w:pPr>
              <w:pStyle w:val="Tabletext"/>
            </w:pPr>
            <w:r w:rsidRPr="0058696A">
              <w:t>Waterbird reproduction (</w:t>
            </w:r>
            <w:r w:rsidR="00EC2DCA">
              <w:t>Cat 1</w:t>
            </w:r>
            <w:r w:rsidRPr="0058696A">
              <w:t>)</w:t>
            </w:r>
          </w:p>
          <w:p w14:paraId="28E7772D" w14:textId="77777777" w:rsidR="00C10847" w:rsidRPr="0058696A" w:rsidRDefault="00C10847" w:rsidP="0058696A">
            <w:pPr>
              <w:pStyle w:val="Tabletext"/>
            </w:pPr>
            <w:r>
              <w:t>Optional component</w:t>
            </w:r>
          </w:p>
        </w:tc>
        <w:tc>
          <w:tcPr>
            <w:tcW w:w="1642" w:type="dxa"/>
            <w:vMerge w:val="restart"/>
            <w:vAlign w:val="center"/>
          </w:tcPr>
          <w:p w14:paraId="28E7772E" w14:textId="77777777" w:rsidR="00C10847" w:rsidRPr="0058696A" w:rsidRDefault="00C10847" w:rsidP="0058696A">
            <w:pPr>
              <w:pStyle w:val="Tabletext"/>
            </w:pPr>
            <w:r w:rsidRPr="0058696A">
              <w:t>What did Commonwealth environmental water contribute to:</w:t>
            </w:r>
          </w:p>
          <w:p w14:paraId="28E7772F" w14:textId="77777777" w:rsidR="00C10847" w:rsidRPr="0058696A" w:rsidRDefault="00C10847" w:rsidP="0058696A">
            <w:pPr>
              <w:pStyle w:val="Tabletext"/>
            </w:pPr>
          </w:p>
          <w:p w14:paraId="28E77730" w14:textId="77777777" w:rsidR="00C10847" w:rsidRPr="0058696A" w:rsidRDefault="00C10847" w:rsidP="0058696A">
            <w:pPr>
              <w:pStyle w:val="Tabletext"/>
            </w:pPr>
            <w:r w:rsidRPr="0058696A">
              <w:t>- waterbird populations?</w:t>
            </w:r>
          </w:p>
          <w:p w14:paraId="28E77731" w14:textId="77777777" w:rsidR="00C10847" w:rsidRPr="0058696A" w:rsidRDefault="00C10847" w:rsidP="0058696A">
            <w:pPr>
              <w:pStyle w:val="Tabletext"/>
            </w:pPr>
            <w:r w:rsidRPr="0058696A">
              <w:t>- waterbird breeding?</w:t>
            </w:r>
          </w:p>
          <w:p w14:paraId="28E77732" w14:textId="77777777" w:rsidR="00C10847" w:rsidRPr="0058696A" w:rsidRDefault="00C10847" w:rsidP="0058696A">
            <w:pPr>
              <w:pStyle w:val="Tabletext"/>
            </w:pPr>
            <w:r w:rsidRPr="0058696A">
              <w:t>- waterbird chick fledging?</w:t>
            </w:r>
          </w:p>
          <w:p w14:paraId="28E77733" w14:textId="77777777" w:rsidR="00C10847" w:rsidRPr="0058696A" w:rsidRDefault="00C10847" w:rsidP="0058696A">
            <w:pPr>
              <w:pStyle w:val="Tabletext"/>
            </w:pPr>
            <w:r w:rsidRPr="0058696A">
              <w:t>- waterbird survival?</w:t>
            </w:r>
          </w:p>
          <w:p w14:paraId="28E77734" w14:textId="77777777" w:rsidR="00C10847" w:rsidRPr="0058696A" w:rsidRDefault="00C10847" w:rsidP="0058696A">
            <w:pPr>
              <w:pStyle w:val="Tabletext"/>
            </w:pPr>
          </w:p>
        </w:tc>
        <w:tc>
          <w:tcPr>
            <w:tcW w:w="1622" w:type="dxa"/>
            <w:vAlign w:val="center"/>
          </w:tcPr>
          <w:p w14:paraId="28E77735" w14:textId="77777777" w:rsidR="00C10847" w:rsidRPr="0058696A" w:rsidRDefault="00C10847" w:rsidP="0058696A">
            <w:pPr>
              <w:pStyle w:val="Tabletext"/>
            </w:pPr>
            <w:r w:rsidRPr="0058696A">
              <w:t>Colony extent</w:t>
            </w:r>
          </w:p>
          <w:p w14:paraId="28E77736" w14:textId="77777777" w:rsidR="00C10847" w:rsidRPr="0058696A" w:rsidRDefault="00C10847" w:rsidP="0058696A">
            <w:pPr>
              <w:pStyle w:val="Tabletext"/>
            </w:pPr>
            <w:r w:rsidRPr="0058696A">
              <w:t>Start and end of breeding</w:t>
            </w:r>
          </w:p>
          <w:p w14:paraId="28E77737" w14:textId="77777777" w:rsidR="00C10847" w:rsidRPr="0058696A" w:rsidRDefault="00C10847" w:rsidP="0058696A">
            <w:pPr>
              <w:pStyle w:val="Tabletext"/>
            </w:pPr>
            <w:r w:rsidRPr="0058696A">
              <w:t>Number of nests (pairs) per vegetation type</w:t>
            </w:r>
          </w:p>
          <w:p w14:paraId="28E77738" w14:textId="77777777" w:rsidR="00C10847" w:rsidRPr="0058696A" w:rsidRDefault="00C10847" w:rsidP="0058696A">
            <w:pPr>
              <w:pStyle w:val="Tabletext"/>
            </w:pPr>
            <w:r w:rsidRPr="0058696A">
              <w:t>Number of nests in each nesting stage (eggs, early &amp; late nestling stages)</w:t>
            </w:r>
          </w:p>
          <w:p w14:paraId="28E77739" w14:textId="77777777" w:rsidR="00C10847" w:rsidRPr="0058696A" w:rsidRDefault="00C10847" w:rsidP="0058696A">
            <w:pPr>
              <w:pStyle w:val="Tabletext"/>
            </w:pPr>
            <w:r w:rsidRPr="0058696A">
              <w:rPr>
                <w:rStyle w:val="Heading4Char"/>
                <w:b w:val="0"/>
                <w:bCs w:val="0"/>
                <w:i w:val="0"/>
                <w:szCs w:val="18"/>
              </w:rPr>
              <w:t xml:space="preserve">Estimate of number of nests successfully fledged </w:t>
            </w:r>
            <w:r>
              <w:rPr>
                <w:rStyle w:val="Heading4Char"/>
                <w:b w:val="0"/>
                <w:bCs w:val="0"/>
                <w:i w:val="0"/>
                <w:szCs w:val="18"/>
              </w:rPr>
              <w:t xml:space="preserve">and </w:t>
            </w:r>
            <w:r w:rsidRPr="0058696A">
              <w:rPr>
                <w:rStyle w:val="Heading4Char"/>
                <w:b w:val="0"/>
                <w:bCs w:val="0"/>
                <w:i w:val="0"/>
                <w:szCs w:val="18"/>
              </w:rPr>
              <w:t>mean number of chicks</w:t>
            </w:r>
          </w:p>
        </w:tc>
        <w:tc>
          <w:tcPr>
            <w:tcW w:w="1499" w:type="dxa"/>
            <w:vMerge w:val="restart"/>
            <w:vAlign w:val="center"/>
          </w:tcPr>
          <w:p w14:paraId="28E7773A" w14:textId="77777777" w:rsidR="00C10847" w:rsidRPr="0058696A" w:rsidRDefault="00C10847" w:rsidP="0058696A">
            <w:pPr>
              <w:pStyle w:val="Tabletext"/>
            </w:pPr>
            <w:r w:rsidRPr="0058696A">
              <w:t>Inundation extent (ha)</w:t>
            </w:r>
          </w:p>
          <w:p w14:paraId="28E7773B" w14:textId="77777777" w:rsidR="00C10847" w:rsidRPr="0058696A" w:rsidRDefault="00C10847" w:rsidP="0058696A">
            <w:pPr>
              <w:pStyle w:val="Tabletext"/>
            </w:pPr>
            <w:r w:rsidRPr="0058696A">
              <w:t>Water depth</w:t>
            </w:r>
          </w:p>
          <w:p w14:paraId="28E7773C" w14:textId="77777777" w:rsidR="00C10847" w:rsidRPr="0058696A" w:rsidRDefault="00C10847" w:rsidP="0058696A">
            <w:pPr>
              <w:pStyle w:val="Tabletext"/>
            </w:pPr>
            <w:r>
              <w:t>Diversity and abundance of f</w:t>
            </w:r>
            <w:r w:rsidRPr="0058696A">
              <w:t>ood resources (</w:t>
            </w:r>
            <w:r>
              <w:t xml:space="preserve">e.g., </w:t>
            </w:r>
            <w:r w:rsidRPr="0058696A">
              <w:t>fish, frog, and micro-crustaceans)</w:t>
            </w:r>
          </w:p>
          <w:p w14:paraId="28E7773D" w14:textId="77777777" w:rsidR="00C10847" w:rsidRPr="0058696A" w:rsidRDefault="00C10847" w:rsidP="00A862C5">
            <w:pPr>
              <w:pStyle w:val="Tabletext"/>
            </w:pPr>
            <w:r w:rsidRPr="0058696A">
              <w:t>Habitat heterogeneity</w:t>
            </w:r>
          </w:p>
          <w:p w14:paraId="28E7773E" w14:textId="77777777" w:rsidR="00C10847" w:rsidRPr="0058696A" w:rsidRDefault="00C10847" w:rsidP="0058696A">
            <w:pPr>
              <w:pStyle w:val="Tabletext"/>
            </w:pPr>
            <w:r w:rsidRPr="0058696A">
              <w:t>Vegetation type &amp; condition</w:t>
            </w:r>
          </w:p>
          <w:p w14:paraId="28E7773F" w14:textId="77777777" w:rsidR="00C10847" w:rsidRPr="0058696A" w:rsidRDefault="00C10847" w:rsidP="0058696A">
            <w:pPr>
              <w:pStyle w:val="Tabletext"/>
            </w:pPr>
            <w:r w:rsidRPr="0058696A">
              <w:t>Water quality (DO, salinity)</w:t>
            </w:r>
          </w:p>
          <w:p w14:paraId="28E77740" w14:textId="77777777" w:rsidR="00C10847" w:rsidRPr="0058696A" w:rsidRDefault="00C10847" w:rsidP="0058696A">
            <w:pPr>
              <w:pStyle w:val="Tabletext"/>
            </w:pPr>
            <w:r w:rsidRPr="0058696A">
              <w:t>Total waterbird species richness (including non-colonial species)</w:t>
            </w:r>
          </w:p>
          <w:p w14:paraId="28E77741" w14:textId="77777777" w:rsidR="00C10847" w:rsidRPr="0058696A" w:rsidRDefault="00C10847" w:rsidP="0058696A">
            <w:pPr>
              <w:pStyle w:val="Tabletext"/>
            </w:pPr>
            <w:r w:rsidRPr="0058696A">
              <w:t>Number of predators</w:t>
            </w:r>
          </w:p>
          <w:p w14:paraId="28E77742" w14:textId="77777777" w:rsidR="00C10847" w:rsidRPr="0058696A" w:rsidRDefault="00C10847" w:rsidP="00E2155D">
            <w:pPr>
              <w:pStyle w:val="Tabletext"/>
            </w:pPr>
          </w:p>
        </w:tc>
        <w:tc>
          <w:tcPr>
            <w:tcW w:w="2694" w:type="dxa"/>
            <w:vMerge w:val="restart"/>
            <w:vAlign w:val="center"/>
          </w:tcPr>
          <w:p w14:paraId="28E77743" w14:textId="77777777" w:rsidR="00C10847" w:rsidRDefault="00EC2DCA" w:rsidP="0058696A">
            <w:pPr>
              <w:pStyle w:val="Tabletext"/>
            </w:pPr>
            <w:r>
              <w:t>Cat 1</w:t>
            </w:r>
            <w:r w:rsidR="00C10847" w:rsidRPr="0058696A">
              <w:t xml:space="preserve"> methods  for large ibis colonies </w:t>
            </w:r>
          </w:p>
          <w:p w14:paraId="28E77744" w14:textId="77777777" w:rsidR="00C10847" w:rsidRPr="0058696A" w:rsidRDefault="00C10847" w:rsidP="0058696A">
            <w:pPr>
              <w:pStyle w:val="Tabletext"/>
            </w:pPr>
            <w:r>
              <w:t xml:space="preserve"> repeat</w:t>
            </w:r>
            <w:r w:rsidRPr="0058696A">
              <w:t xml:space="preserve">  fortnightly ground surveys over a three month breeding season</w:t>
            </w:r>
          </w:p>
          <w:p w14:paraId="28E77745" w14:textId="77777777" w:rsidR="00C10847" w:rsidRPr="0058696A" w:rsidRDefault="00C10847" w:rsidP="0058696A">
            <w:pPr>
              <w:pStyle w:val="Tabletext"/>
            </w:pPr>
            <w:r w:rsidRPr="0058696A">
              <w:t>Continuous measurement of water depth (as per Hydrology (Wetland) standard method)</w:t>
            </w:r>
          </w:p>
          <w:p w14:paraId="28E77746" w14:textId="77777777" w:rsidR="00C10847" w:rsidRPr="0058696A" w:rsidRDefault="00C10847" w:rsidP="0058696A">
            <w:pPr>
              <w:pStyle w:val="Tabletext"/>
            </w:pPr>
            <w:r w:rsidRPr="0058696A">
              <w:t>Adhoc observations of waterbird diversity and predators (birds of prey, pigs, foxes, cats)</w:t>
            </w:r>
          </w:p>
          <w:p w14:paraId="28E77747" w14:textId="77777777" w:rsidR="00C10847" w:rsidRPr="0058696A" w:rsidRDefault="00C10847" w:rsidP="0058696A">
            <w:pPr>
              <w:pStyle w:val="Tabletext"/>
            </w:pPr>
            <w:r w:rsidRPr="0058696A">
              <w:t>Eulimbah Swamp and/or Telephone Swamp in Nimmie-Caira zone</w:t>
            </w:r>
          </w:p>
        </w:tc>
      </w:tr>
      <w:tr w:rsidR="00C10847" w:rsidRPr="000822B9" w14:paraId="28E77752" w14:textId="77777777" w:rsidTr="00517074">
        <w:trPr>
          <w:trHeight w:val="440"/>
        </w:trPr>
        <w:tc>
          <w:tcPr>
            <w:tcW w:w="1582" w:type="dxa"/>
            <w:vAlign w:val="center"/>
          </w:tcPr>
          <w:p w14:paraId="28E77749" w14:textId="77777777" w:rsidR="00517074" w:rsidRDefault="00C10847" w:rsidP="0058696A">
            <w:pPr>
              <w:pStyle w:val="Tabletext"/>
            </w:pPr>
            <w:r w:rsidRPr="0058696A">
              <w:t>Waterbird survival and condition (</w:t>
            </w:r>
            <w:r w:rsidR="00EC2DCA">
              <w:t>Cat 1</w:t>
            </w:r>
            <w:r w:rsidRPr="0058696A">
              <w:t>)</w:t>
            </w:r>
            <w:r w:rsidR="00517074">
              <w:t xml:space="preserve"> </w:t>
            </w:r>
          </w:p>
          <w:p w14:paraId="28E7774A" w14:textId="77777777" w:rsidR="00C10847" w:rsidRPr="0058696A" w:rsidRDefault="00517074" w:rsidP="0058696A">
            <w:pPr>
              <w:pStyle w:val="Tabletext"/>
            </w:pPr>
            <w:r>
              <w:t>Optional component</w:t>
            </w:r>
          </w:p>
        </w:tc>
        <w:tc>
          <w:tcPr>
            <w:tcW w:w="1642" w:type="dxa"/>
            <w:vMerge/>
            <w:vAlign w:val="center"/>
          </w:tcPr>
          <w:p w14:paraId="28E7774B" w14:textId="77777777" w:rsidR="00C10847" w:rsidRPr="0058696A" w:rsidRDefault="00C10847" w:rsidP="0058696A">
            <w:pPr>
              <w:pStyle w:val="Tabletext"/>
            </w:pPr>
          </w:p>
        </w:tc>
        <w:tc>
          <w:tcPr>
            <w:tcW w:w="1622" w:type="dxa"/>
            <w:vAlign w:val="center"/>
          </w:tcPr>
          <w:p w14:paraId="28E7774C" w14:textId="77777777" w:rsidR="00C10847" w:rsidRPr="0058696A" w:rsidRDefault="00C10847" w:rsidP="0058696A">
            <w:pPr>
              <w:pStyle w:val="Tabletext"/>
            </w:pPr>
            <w:r w:rsidRPr="0058696A">
              <w:t>Number of breeding events</w:t>
            </w:r>
          </w:p>
          <w:p w14:paraId="28E7774D" w14:textId="77777777" w:rsidR="00C10847" w:rsidRPr="0058696A" w:rsidRDefault="00C10847" w:rsidP="0058696A">
            <w:pPr>
              <w:pStyle w:val="Tabletext"/>
            </w:pPr>
            <w:r w:rsidRPr="0058696A">
              <w:t>Number of active colonies</w:t>
            </w:r>
          </w:p>
          <w:p w14:paraId="28E7774E" w14:textId="77777777" w:rsidR="00C10847" w:rsidRPr="0058696A" w:rsidRDefault="00C10847" w:rsidP="0058696A">
            <w:pPr>
              <w:pStyle w:val="Tabletext"/>
            </w:pPr>
            <w:r w:rsidRPr="0058696A">
              <w:t>Number of breeding species</w:t>
            </w:r>
          </w:p>
          <w:p w14:paraId="28E7774F" w14:textId="77777777" w:rsidR="00C10847" w:rsidRPr="0058696A" w:rsidRDefault="00C10847" w:rsidP="0058696A">
            <w:pPr>
              <w:pStyle w:val="Tabletext"/>
            </w:pPr>
            <w:r w:rsidRPr="0058696A">
              <w:t>Number of adults of each species</w:t>
            </w:r>
          </w:p>
        </w:tc>
        <w:tc>
          <w:tcPr>
            <w:tcW w:w="1499" w:type="dxa"/>
            <w:vMerge/>
            <w:vAlign w:val="center"/>
          </w:tcPr>
          <w:p w14:paraId="28E77750" w14:textId="77777777" w:rsidR="00C10847" w:rsidRPr="0058696A" w:rsidRDefault="00C10847" w:rsidP="0058696A">
            <w:pPr>
              <w:pStyle w:val="Tabletext"/>
            </w:pPr>
          </w:p>
        </w:tc>
        <w:tc>
          <w:tcPr>
            <w:tcW w:w="2694" w:type="dxa"/>
            <w:vMerge/>
            <w:vAlign w:val="center"/>
          </w:tcPr>
          <w:p w14:paraId="28E77751" w14:textId="77777777" w:rsidR="00C10847" w:rsidRPr="0058696A" w:rsidRDefault="00C10847" w:rsidP="0058696A">
            <w:pPr>
              <w:pStyle w:val="Tabletext"/>
            </w:pPr>
          </w:p>
        </w:tc>
      </w:tr>
      <w:tr w:rsidR="00C10847" w:rsidRPr="000822B9" w14:paraId="28E7775E" w14:textId="77777777" w:rsidTr="00517074">
        <w:trPr>
          <w:trHeight w:val="440"/>
        </w:trPr>
        <w:tc>
          <w:tcPr>
            <w:tcW w:w="1582" w:type="dxa"/>
            <w:vAlign w:val="center"/>
          </w:tcPr>
          <w:p w14:paraId="28E77753" w14:textId="77777777" w:rsidR="00C10847" w:rsidRDefault="00C10847" w:rsidP="0058696A">
            <w:pPr>
              <w:pStyle w:val="Tabletext"/>
            </w:pPr>
            <w:r w:rsidRPr="0058696A">
              <w:t>Waterbird reproduction (</w:t>
            </w:r>
            <w:r>
              <w:t>SA</w:t>
            </w:r>
            <w:r w:rsidRPr="0058696A">
              <w:t xml:space="preserve"> - Murrumbidgee Selected Area)</w:t>
            </w:r>
          </w:p>
          <w:p w14:paraId="28E77754" w14:textId="77777777" w:rsidR="00517074" w:rsidRPr="0058696A" w:rsidRDefault="00517074" w:rsidP="0058696A">
            <w:pPr>
              <w:pStyle w:val="Tabletext"/>
            </w:pPr>
            <w:r>
              <w:t>Optional component</w:t>
            </w:r>
          </w:p>
        </w:tc>
        <w:tc>
          <w:tcPr>
            <w:tcW w:w="1642" w:type="dxa"/>
            <w:vMerge/>
            <w:vAlign w:val="center"/>
          </w:tcPr>
          <w:p w14:paraId="28E77755" w14:textId="77777777" w:rsidR="00C10847" w:rsidRPr="0058696A" w:rsidRDefault="00C10847" w:rsidP="0058696A">
            <w:pPr>
              <w:pStyle w:val="Tabletext"/>
            </w:pPr>
          </w:p>
        </w:tc>
        <w:tc>
          <w:tcPr>
            <w:tcW w:w="1622" w:type="dxa"/>
            <w:vAlign w:val="center"/>
          </w:tcPr>
          <w:p w14:paraId="28E77756" w14:textId="77777777" w:rsidR="00C10847" w:rsidRPr="0058696A" w:rsidRDefault="00C10847" w:rsidP="0058696A">
            <w:pPr>
              <w:pStyle w:val="Tabletext"/>
            </w:pPr>
            <w:r w:rsidRPr="0058696A">
              <w:t>Colony extent</w:t>
            </w:r>
          </w:p>
          <w:p w14:paraId="28E77757" w14:textId="77777777" w:rsidR="00C10847" w:rsidRPr="0058696A" w:rsidRDefault="00C10847" w:rsidP="0058696A">
            <w:pPr>
              <w:pStyle w:val="Tabletext"/>
            </w:pPr>
            <w:r w:rsidRPr="0058696A">
              <w:t>Start and end of breeding</w:t>
            </w:r>
          </w:p>
          <w:p w14:paraId="28E77758" w14:textId="77777777" w:rsidR="00C10847" w:rsidRPr="0058696A" w:rsidRDefault="00C10847" w:rsidP="0058696A">
            <w:pPr>
              <w:pStyle w:val="Tabletext"/>
            </w:pPr>
            <w:r w:rsidRPr="0058696A">
              <w:t>Number of nests (pairs) per vegetation type</w:t>
            </w:r>
          </w:p>
          <w:p w14:paraId="28E77759" w14:textId="77777777" w:rsidR="00C10847" w:rsidRPr="0058696A" w:rsidRDefault="00C10847" w:rsidP="0058696A">
            <w:pPr>
              <w:pStyle w:val="Tabletext"/>
            </w:pPr>
            <w:r w:rsidRPr="0058696A">
              <w:t>Number of nests in each nesting stage (eggs, early &amp; late nestling stages)</w:t>
            </w:r>
          </w:p>
        </w:tc>
        <w:tc>
          <w:tcPr>
            <w:tcW w:w="1499" w:type="dxa"/>
            <w:vMerge/>
            <w:vAlign w:val="center"/>
          </w:tcPr>
          <w:p w14:paraId="28E7775A" w14:textId="77777777" w:rsidR="00C10847" w:rsidRPr="0058696A" w:rsidRDefault="00C10847" w:rsidP="0058696A">
            <w:pPr>
              <w:pStyle w:val="Tabletext"/>
            </w:pPr>
          </w:p>
        </w:tc>
        <w:tc>
          <w:tcPr>
            <w:tcW w:w="2694" w:type="dxa"/>
            <w:vAlign w:val="center"/>
          </w:tcPr>
          <w:p w14:paraId="28E7775B" w14:textId="77777777" w:rsidR="00C10847" w:rsidRPr="0058696A" w:rsidRDefault="00C10847" w:rsidP="0058696A">
            <w:pPr>
              <w:pStyle w:val="Tabletext"/>
            </w:pPr>
            <w:r>
              <w:t>SA</w:t>
            </w:r>
            <w:r w:rsidRPr="0058696A">
              <w:t xml:space="preserve"> sites: 5 out of 5 years (Sep-Apr)</w:t>
            </w:r>
          </w:p>
          <w:p w14:paraId="28E7775C" w14:textId="77777777" w:rsidR="00C10847" w:rsidRPr="0058696A" w:rsidRDefault="00C10847" w:rsidP="0058696A">
            <w:pPr>
              <w:pStyle w:val="Tabletext"/>
            </w:pPr>
            <w:r w:rsidRPr="0058696A">
              <w:t xml:space="preserve">Aerial reconnaissance surveys </w:t>
            </w:r>
            <w:r>
              <w:t xml:space="preserve">in spring </w:t>
            </w:r>
            <w:r w:rsidRPr="0058696A">
              <w:t xml:space="preserve">and fortnightly ground surveys  where required in major egret colonies using </w:t>
            </w:r>
            <w:r>
              <w:t>SA</w:t>
            </w:r>
            <w:r w:rsidRPr="0058696A">
              <w:t xml:space="preserve"> methods</w:t>
            </w:r>
          </w:p>
          <w:p w14:paraId="28E7775D" w14:textId="77777777" w:rsidR="00C10847" w:rsidRPr="0058696A" w:rsidRDefault="00C10847" w:rsidP="0058696A">
            <w:pPr>
              <w:pStyle w:val="Tabletext"/>
            </w:pPr>
            <w:r w:rsidRPr="0058696A">
              <w:t>Ground surveys at start and end of breeding period for smaller colonies Multiple  sites - egret, heron and cormorant colonies in Redbank, Nimmie-Caira, and mid-Murrumbidgee wetland zones</w:t>
            </w:r>
          </w:p>
        </w:tc>
      </w:tr>
    </w:tbl>
    <w:p w14:paraId="28E7775F" w14:textId="77777777" w:rsidR="00C218A3" w:rsidRDefault="00C218A3" w:rsidP="0058696A">
      <w:r>
        <w:br w:type="page"/>
      </w:r>
    </w:p>
    <w:p w14:paraId="28E77760" w14:textId="77777777" w:rsidR="00C218A3" w:rsidRDefault="00C218A3" w:rsidP="0058696A">
      <w:pPr>
        <w:pStyle w:val="Heading4"/>
      </w:pPr>
      <w:r>
        <w:t xml:space="preserve">Justification for monitoring approach </w:t>
      </w:r>
    </w:p>
    <w:p w14:paraId="28E77761" w14:textId="77777777" w:rsidR="00C218A3" w:rsidRPr="000C7FF7" w:rsidRDefault="00C218A3" w:rsidP="00EB2527">
      <w:pPr>
        <w:pStyle w:val="BodyText10"/>
        <w:rPr>
          <w:rFonts w:cs="Arial"/>
        </w:rPr>
      </w:pPr>
      <w:r>
        <w:rPr>
          <w:rFonts w:cs="Arial"/>
        </w:rPr>
        <w:t>The</w:t>
      </w:r>
      <w:r w:rsidRPr="000C7FF7">
        <w:rPr>
          <w:rFonts w:cs="Arial"/>
        </w:rPr>
        <w:t xml:space="preserve"> most significant challenge in developing a monitoring framework for </w:t>
      </w:r>
      <w:r>
        <w:rPr>
          <w:rFonts w:cs="Arial"/>
        </w:rPr>
        <w:t>colonial waterbird</w:t>
      </w:r>
      <w:r w:rsidRPr="000C7FF7">
        <w:rPr>
          <w:rFonts w:cs="Arial"/>
        </w:rPr>
        <w:t xml:space="preserve"> breeding is determining when, where, what and how many</w:t>
      </w:r>
      <w:r>
        <w:rPr>
          <w:rFonts w:cs="Arial"/>
        </w:rPr>
        <w:t xml:space="preserve"> nesting</w:t>
      </w:r>
      <w:r w:rsidRPr="000C7FF7">
        <w:rPr>
          <w:rFonts w:cs="Arial"/>
        </w:rPr>
        <w:t xml:space="preserve"> pairs </w:t>
      </w:r>
      <w:r>
        <w:rPr>
          <w:rFonts w:cs="Arial"/>
        </w:rPr>
        <w:t>are likely to</w:t>
      </w:r>
      <w:r w:rsidRPr="000C7FF7">
        <w:rPr>
          <w:rFonts w:cs="Arial"/>
        </w:rPr>
        <w:t xml:space="preserve"> establish</w:t>
      </w:r>
      <w:r>
        <w:rPr>
          <w:rFonts w:cs="Arial"/>
        </w:rPr>
        <w:t xml:space="preserve"> over a five year period</w:t>
      </w:r>
      <w:r w:rsidRPr="000C7FF7">
        <w:rPr>
          <w:rFonts w:cs="Arial"/>
        </w:rPr>
        <w:t xml:space="preserve">. Analysis of long-term data improves our capacity to make sensible predictions about the size, location and frequency of waterbird breeding given the available water </w:t>
      </w:r>
      <w:r>
        <w:rPr>
          <w:rFonts w:cs="Arial"/>
        </w:rPr>
        <w:t>inflows</w:t>
      </w:r>
      <w:r w:rsidRPr="000C7FF7">
        <w:rPr>
          <w:rFonts w:cs="Arial"/>
        </w:rPr>
        <w:t xml:space="preserve">. In this section we consider data collected over a 30 year period as part of the </w:t>
      </w:r>
      <w:r w:rsidRPr="000C7FF7">
        <w:t xml:space="preserve">Annual Aerial Waterbird Survey </w:t>
      </w:r>
      <w:r w:rsidRPr="000822B9">
        <w:t>of Eastern Australia</w:t>
      </w:r>
      <w:r>
        <w:t xml:space="preserve"> now coordinated by the University of NSW</w:t>
      </w:r>
      <w:r w:rsidRPr="000822B9">
        <w:t xml:space="preserve">, which has surveyed the Lowbidgee floodplain each spring </w:t>
      </w:r>
      <w:r w:rsidRPr="000822B9">
        <w:rPr>
          <w:rFonts w:cs="Arial"/>
        </w:rPr>
        <w:t xml:space="preserve">since 1983 </w:t>
      </w:r>
      <w:r w:rsidR="003B1026">
        <w:rPr>
          <w:rFonts w:cs="Arial"/>
        </w:rPr>
        <w:fldChar w:fldCharType="begin"/>
      </w:r>
      <w:r>
        <w:rPr>
          <w:rFonts w:cs="Arial"/>
        </w:rPr>
        <w:instrText xml:space="preserve"> ADDIN EN.CITE &lt;EndNote&gt;&lt;Cite&gt;&lt;Author&gt;Kingsford&lt;/Author&gt;&lt;Year&gt;2012&lt;/Year&gt;&lt;RecNum&gt;3373&lt;/RecNum&gt;&lt;DisplayText&gt;(Kingsford, Porter&lt;style face="italic"&gt; et al.&lt;/style&gt; 2012)&lt;/DisplayText&gt;&lt;record&gt;&lt;rec-number&gt;3373&lt;/rec-number&gt;&lt;foreign-keys&gt;&lt;key app="EN" db-id="vxxvsda2b05fxpeaw2dp552mtrd5trxdrf0s"&gt;3373&lt;/key&gt;&lt;/foreign-keys&gt;&lt;ref-type name="Book"&gt;6&lt;/ref-type&gt;&lt;contributors&gt;&lt;authors&gt;&lt;author&gt;Kingsford, R.T.&lt;/author&gt;&lt;author&gt;Porter, J.L.&lt;/author&gt;&lt;author&gt;Halse, S.A.&lt;/author&gt;&lt;/authors&gt;&lt;/contributors&gt;&lt;titles&gt;&lt;title&gt;National Waterbird Assessment. Waterlines Report, 74&lt;/title&gt;&lt;/titles&gt;&lt;dates&gt;&lt;year&gt;2012&lt;/year&gt;&lt;/dates&gt;&lt;pub-location&gt;Canberra&lt;/pub-location&gt;&lt;publisher&gt;National Water Commission&lt;/publisher&gt;&lt;urls&gt;&lt;/urls&gt;&lt;/record&gt;&lt;/Cite&gt;&lt;Cite&gt;&lt;Author&gt;Kingsford&lt;/Author&gt;&lt;Year&gt;2012&lt;/Year&gt;&lt;RecNum&gt;3373&lt;/RecNum&gt;&lt;record&gt;&lt;rec-number&gt;3373&lt;/rec-number&gt;&lt;foreign-keys&gt;&lt;key app="EN" db-id="vxxvsda2b05fxpeaw2dp552mtrd5trxdrf0s"&gt;3373&lt;/key&gt;&lt;/foreign-keys&gt;&lt;ref-type name="Book"&gt;6&lt;/ref-type&gt;&lt;contributors&gt;&lt;authors&gt;&lt;author&gt;Kingsford, R.T.&lt;/author&gt;&lt;author&gt;Porter, J.L.&lt;/author&gt;&lt;author&gt;Halse, S.A.&lt;/author&gt;&lt;/authors&gt;&lt;/contributors&gt;&lt;titles&gt;&lt;title&gt;National Waterbird Assessment. Waterlines Report, 74&lt;/title&gt;&lt;/titles&gt;&lt;dates&gt;&lt;year&gt;2012&lt;/year&gt;&lt;/dates&gt;&lt;pub-location&gt;Canberra&lt;/pub-location&gt;&lt;publisher&gt;National Water Commission&lt;/publisher&gt;&lt;urls&gt;&lt;/urls&gt;&lt;/record&gt;&lt;/Cite&gt;&lt;/EndNote&gt;</w:instrText>
      </w:r>
      <w:r w:rsidR="003B1026">
        <w:rPr>
          <w:rFonts w:cs="Arial"/>
        </w:rPr>
        <w:fldChar w:fldCharType="separate"/>
      </w:r>
      <w:r>
        <w:rPr>
          <w:rFonts w:cs="Arial"/>
          <w:noProof/>
        </w:rPr>
        <w:t>(</w:t>
      </w:r>
      <w:hyperlink w:anchor="_ENREF_60" w:tooltip="Kingsford, 2012 #3373" w:history="1">
        <w:r w:rsidR="0084200E">
          <w:rPr>
            <w:rFonts w:cs="Arial"/>
            <w:noProof/>
          </w:rPr>
          <w:t>Kingsford, Porter</w:t>
        </w:r>
        <w:r w:rsidR="0084200E" w:rsidRPr="0034678B">
          <w:rPr>
            <w:rFonts w:cs="Arial"/>
            <w:i/>
            <w:noProof/>
          </w:rPr>
          <w:t xml:space="preserve"> et al.</w:t>
        </w:r>
        <w:r w:rsidR="0084200E">
          <w:rPr>
            <w:rFonts w:cs="Arial"/>
            <w:noProof/>
          </w:rPr>
          <w:t xml:space="preserve"> 2012</w:t>
        </w:r>
      </w:hyperlink>
      <w:r>
        <w:rPr>
          <w:rFonts w:cs="Arial"/>
          <w:noProof/>
        </w:rPr>
        <w:t>)</w:t>
      </w:r>
      <w:r w:rsidR="003B1026">
        <w:rPr>
          <w:rFonts w:cs="Arial"/>
        </w:rPr>
        <w:fldChar w:fldCharType="end"/>
      </w:r>
      <w:r w:rsidRPr="000822B9">
        <w:rPr>
          <w:rFonts w:cs="Arial"/>
        </w:rPr>
        <w:t xml:space="preserve">, and through ground surveys of active colonies from 1989-2013 </w:t>
      </w:r>
      <w:r w:rsidR="003B1026">
        <w:rPr>
          <w:rFonts w:cs="Arial"/>
        </w:rPr>
        <w:fldChar w:fldCharType="begin">
          <w:fldData xml:space="preserve">PEVuZE5vdGU+PENpdGU+PEF1dGhvcj5DaGlsZHM8L0F1dGhvcj48WWVhcj4yMDEwPC9ZZWFyPjxS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</w:fldData>
        </w:fldChar>
      </w:r>
      <w:r w:rsidR="00745F19">
        <w:rPr>
          <w:rFonts w:cs="Arial"/>
        </w:rPr>
        <w:instrText xml:space="preserve"> ADDIN EN.CITE </w:instrText>
      </w:r>
      <w:r w:rsidR="003B1026">
        <w:rPr>
          <w:rFonts w:cs="Arial"/>
        </w:rPr>
        <w:fldChar w:fldCharType="begin">
          <w:fldData xml:space="preserve">PEVuZE5vdGU+PENpdGU+PEF1dGhvcj5DaGlsZHM8L0F1dGhvcj48WWVhcj4yMDEwPC9ZZWFyPjxS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</w:fldData>
        </w:fldChar>
      </w:r>
      <w:r w:rsidR="00745F19">
        <w:rPr>
          <w:rFonts w:cs="Arial"/>
        </w:rPr>
        <w:instrText xml:space="preserve"> ADDIN EN.CITE.DATA </w:instrText>
      </w:r>
      <w:r w:rsidR="003B1026">
        <w:rPr>
          <w:rFonts w:cs="Arial"/>
        </w:rPr>
      </w:r>
      <w:r w:rsidR="003B1026">
        <w:rPr>
          <w:rFonts w:cs="Arial"/>
        </w:rPr>
        <w:fldChar w:fldCharType="end"/>
      </w:r>
      <w:r w:rsidR="003B1026">
        <w:rPr>
          <w:rFonts w:cs="Arial"/>
        </w:rPr>
      </w:r>
      <w:r w:rsidR="003B1026">
        <w:rPr>
          <w:rFonts w:cs="Arial"/>
        </w:rPr>
        <w:fldChar w:fldCharType="separate"/>
      </w:r>
      <w:r w:rsidR="00745F19">
        <w:rPr>
          <w:rFonts w:cs="Arial"/>
          <w:noProof/>
        </w:rPr>
        <w:t>(</w:t>
      </w:r>
      <w:hyperlink w:anchor="_ENREF_75" w:tooltip="Maher, 1990 #2745" w:history="1">
        <w:r w:rsidR="0084200E">
          <w:rPr>
            <w:rFonts w:cs="Arial"/>
            <w:noProof/>
          </w:rPr>
          <w:t>Maher 1990</w:t>
        </w:r>
      </w:hyperlink>
      <w:r w:rsidR="00745F19">
        <w:rPr>
          <w:rFonts w:cs="Arial"/>
          <w:noProof/>
        </w:rPr>
        <w:t xml:space="preserve">, </w:t>
      </w:r>
      <w:hyperlink w:anchor="_ENREF_74" w:tooltip="Magrath, 1992 #2744" w:history="1">
        <w:r w:rsidR="0084200E">
          <w:rPr>
            <w:rFonts w:cs="Arial"/>
            <w:noProof/>
          </w:rPr>
          <w:t>Magrath 1992</w:t>
        </w:r>
      </w:hyperlink>
      <w:r w:rsidR="00745F19">
        <w:rPr>
          <w:rFonts w:cs="Arial"/>
          <w:noProof/>
        </w:rPr>
        <w:t xml:space="preserve">, </w:t>
      </w:r>
      <w:hyperlink w:anchor="_ENREF_76" w:tooltip="Maher, 2006 #2746" w:history="1">
        <w:r w:rsidR="0084200E">
          <w:rPr>
            <w:rFonts w:cs="Arial"/>
            <w:noProof/>
          </w:rPr>
          <w:t>Maher 2006</w:t>
        </w:r>
      </w:hyperlink>
      <w:r w:rsidR="00745F19">
        <w:rPr>
          <w:rFonts w:cs="Arial"/>
          <w:noProof/>
        </w:rPr>
        <w:t xml:space="preserve">, </w:t>
      </w:r>
      <w:hyperlink w:anchor="_ENREF_21" w:tooltip="Childs, 2010 #3544" w:history="1">
        <w:r w:rsidR="0084200E">
          <w:rPr>
            <w:rFonts w:cs="Arial"/>
            <w:noProof/>
          </w:rPr>
          <w:t>Childs, Webster</w:t>
        </w:r>
        <w:r w:rsidR="0084200E" w:rsidRPr="00745F19">
          <w:rPr>
            <w:rFonts w:cs="Arial"/>
            <w:i/>
            <w:noProof/>
          </w:rPr>
          <w:t xml:space="preserve"> et al.</w:t>
        </w:r>
        <w:r w:rsidR="0084200E">
          <w:rPr>
            <w:rFonts w:cs="Arial"/>
            <w:noProof/>
          </w:rPr>
          <w:t xml:space="preserve"> 2010</w:t>
        </w:r>
      </w:hyperlink>
      <w:r w:rsidR="00745F19">
        <w:rPr>
          <w:rFonts w:cs="Arial"/>
          <w:noProof/>
        </w:rPr>
        <w:t xml:space="preserve">, </w:t>
      </w:r>
      <w:hyperlink w:anchor="_ENREF_105" w:tooltip="Spencer, 2010 #3271" w:history="1">
        <w:r w:rsidR="0084200E">
          <w:rPr>
            <w:rFonts w:cs="Arial"/>
            <w:noProof/>
          </w:rPr>
          <w:t>Spencer and Wassens 2010a</w:t>
        </w:r>
      </w:hyperlink>
      <w:r w:rsidR="00745F19">
        <w:rPr>
          <w:rFonts w:cs="Arial"/>
          <w:noProof/>
        </w:rPr>
        <w:t xml:space="preserve">, </w:t>
      </w:r>
      <w:hyperlink w:anchor="_ENREF_9" w:tooltip="Brandis, 2011 #3383" w:history="1">
        <w:r w:rsidR="0084200E">
          <w:rPr>
            <w:rFonts w:cs="Arial"/>
            <w:noProof/>
          </w:rPr>
          <w:t>Brandis, Ryall</w:t>
        </w:r>
        <w:r w:rsidR="0084200E" w:rsidRPr="00745F19">
          <w:rPr>
            <w:rFonts w:cs="Arial"/>
            <w:i/>
            <w:noProof/>
          </w:rPr>
          <w:t xml:space="preserve"> et al.</w:t>
        </w:r>
        <w:r w:rsidR="0084200E">
          <w:rPr>
            <w:rFonts w:cs="Arial"/>
            <w:noProof/>
          </w:rPr>
          <w:t xml:space="preserve"> 2011a</w:t>
        </w:r>
      </w:hyperlink>
      <w:r w:rsidR="00745F19">
        <w:rPr>
          <w:rFonts w:cs="Arial"/>
          <w:noProof/>
        </w:rPr>
        <w:t xml:space="preserve">, </w:t>
      </w:r>
      <w:hyperlink w:anchor="_ENREF_107" w:tooltip="Spencer, 2011 #3331" w:history="1">
        <w:r w:rsidR="0084200E">
          <w:rPr>
            <w:rFonts w:cs="Arial"/>
            <w:noProof/>
          </w:rPr>
          <w:t>Spencer, Wassens</w:t>
        </w:r>
        <w:r w:rsidR="0084200E" w:rsidRPr="00745F19">
          <w:rPr>
            <w:rFonts w:cs="Arial"/>
            <w:i/>
            <w:noProof/>
          </w:rPr>
          <w:t xml:space="preserve"> et al.</w:t>
        </w:r>
        <w:r w:rsidR="0084200E">
          <w:rPr>
            <w:rFonts w:cs="Arial"/>
            <w:noProof/>
          </w:rPr>
          <w:t xml:space="preserve"> 2011</w:t>
        </w:r>
      </w:hyperlink>
      <w:r w:rsidR="00745F19">
        <w:rPr>
          <w:rFonts w:cs="Arial"/>
          <w:noProof/>
        </w:rPr>
        <w:t xml:space="preserve">, </w:t>
      </w:r>
      <w:hyperlink w:anchor="_ENREF_131" w:tooltip="Wassens, 2014 #3484" w:history="1">
        <w:r w:rsidR="0084200E">
          <w:rPr>
            <w:rFonts w:cs="Arial"/>
            <w:noProof/>
          </w:rPr>
          <w:t>Wassens, Spencer</w:t>
        </w:r>
        <w:r w:rsidR="0084200E" w:rsidRPr="00745F19">
          <w:rPr>
            <w:rFonts w:cs="Arial"/>
            <w:i/>
            <w:noProof/>
          </w:rPr>
          <w:t xml:space="preserve"> et al.</w:t>
        </w:r>
        <w:r w:rsidR="0084200E">
          <w:rPr>
            <w:rFonts w:cs="Arial"/>
            <w:noProof/>
          </w:rPr>
          <w:t xml:space="preserve"> 2014</w:t>
        </w:r>
      </w:hyperlink>
      <w:r w:rsidR="00745F19">
        <w:rPr>
          <w:rFonts w:cs="Arial"/>
          <w:noProof/>
        </w:rPr>
        <w:t>)</w:t>
      </w:r>
      <w:r w:rsidR="003B1026">
        <w:rPr>
          <w:rFonts w:cs="Arial"/>
        </w:rPr>
        <w:fldChar w:fldCharType="end"/>
      </w:r>
      <w:r w:rsidRPr="000822B9">
        <w:rPr>
          <w:rFonts w:cs="Arial"/>
        </w:rPr>
        <w:t>.</w:t>
      </w:r>
      <w:r w:rsidRPr="000822B9">
        <w:rPr>
          <w:rFonts w:cs="Arial"/>
          <w:noProof/>
        </w:rPr>
        <w:t xml:space="preserve"> </w:t>
      </w:r>
    </w:p>
    <w:p w14:paraId="28E77762" w14:textId="77777777" w:rsidR="00C22DDA" w:rsidRDefault="00C218A3">
      <w:pPr>
        <w:pStyle w:val="Heading4"/>
        <w:spacing w:before="120" w:after="120"/>
      </w:pPr>
      <w:r>
        <w:t>Location and type of breeding</w:t>
      </w:r>
    </w:p>
    <w:p w14:paraId="28E77763" w14:textId="77777777" w:rsidR="00C218A3" w:rsidRDefault="00C218A3" w:rsidP="00067A0E">
      <w:pPr>
        <w:pStyle w:val="BodyText10"/>
      </w:pPr>
      <w:r>
        <w:t xml:space="preserve">Rookery </w:t>
      </w:r>
      <w:r w:rsidRPr="0023315A">
        <w:t>sites for a range of colonial nesting species, including ibis, cormorants, darters, and egrets occur through the mid-Murrumbidgee wetlands and Lowbidgee floodplain (</w:t>
      </w:r>
      <w:r w:rsidR="003B1026">
        <w:fldChar w:fldCharType="begin"/>
      </w:r>
      <w:r w:rsidR="005B7C4A">
        <w:instrText xml:space="preserve"> REF _Ref385413330 \h </w:instrText>
      </w:r>
      <w:r w:rsidR="003B1026">
        <w:fldChar w:fldCharType="separate"/>
      </w:r>
      <w:r w:rsidR="00E43816">
        <w:t xml:space="preserve">Figure </w:t>
      </w:r>
      <w:r w:rsidR="00E43816">
        <w:rPr>
          <w:noProof/>
        </w:rPr>
        <w:t>24</w:t>
      </w:r>
      <w:r w:rsidR="003B1026">
        <w:fldChar w:fldCharType="end"/>
      </w:r>
      <w:r w:rsidR="005B7C4A">
        <w:t xml:space="preserve">, </w:t>
      </w:r>
      <w:r w:rsidR="002B4984">
        <w:fldChar w:fldCharType="begin"/>
      </w:r>
      <w:r w:rsidR="002B4984">
        <w:instrText xml:space="preserve"> REF _Ref381005973 \h  \* MERGEFORMAT </w:instrText>
      </w:r>
      <w:r w:rsidR="002B4984">
        <w:fldChar w:fldCharType="separate"/>
      </w:r>
      <w:r w:rsidR="00E43816" w:rsidRPr="00E43816">
        <w:t>Table 8</w:t>
      </w:r>
      <w:r w:rsidR="002B4984">
        <w:fldChar w:fldCharType="end"/>
      </w:r>
      <w:r w:rsidRPr="0023315A">
        <w:t>). The highest density of waterbird breeding occurs in the Lowbidgee floodplain</w:t>
      </w:r>
      <w:r>
        <w:t xml:space="preserve">, where ibis colonies containing 20,000 - 50,000 pairs have established in two sites in the Nimmie-Caira zone (Eulimbah and Telephone swamps) and smaller colonies (50 - 4,000 pairs) of egrets, herons and cormorants </w:t>
      </w:r>
      <w:r w:rsidR="00B246D2">
        <w:t xml:space="preserve">can </w:t>
      </w:r>
      <w:r>
        <w:t xml:space="preserve">occur throughout the </w:t>
      </w:r>
      <w:r w:rsidR="00CA54E1">
        <w:t>Nimmie-Caira</w:t>
      </w:r>
      <w:r>
        <w:t xml:space="preserve"> and Redbank zones </w:t>
      </w:r>
      <w:r w:rsidR="00D32318">
        <w:t>(</w:t>
      </w:r>
      <w:r w:rsidR="003B1026">
        <w:fldChar w:fldCharType="begin"/>
      </w:r>
      <w:r w:rsidR="00D32318">
        <w:instrText xml:space="preserve"> REF _Ref385413343 \h </w:instrText>
      </w:r>
      <w:r w:rsidR="003B1026">
        <w:fldChar w:fldCharType="separate"/>
      </w:r>
      <w:r w:rsidR="00E43816">
        <w:t xml:space="preserve">Figure </w:t>
      </w:r>
      <w:r w:rsidR="00E43816">
        <w:rPr>
          <w:noProof/>
        </w:rPr>
        <w:t>25</w:t>
      </w:r>
      <w:r w:rsidR="003B1026">
        <w:fldChar w:fldCharType="end"/>
      </w:r>
      <w:r w:rsidR="00D32318">
        <w:t>).</w:t>
      </w:r>
    </w:p>
    <w:p w14:paraId="28E77764" w14:textId="77777777" w:rsidR="00C22DDA" w:rsidRDefault="00C218A3">
      <w:pPr>
        <w:pStyle w:val="Heading4"/>
        <w:spacing w:before="120" w:after="120"/>
      </w:pPr>
      <w:r w:rsidRPr="009B233C">
        <w:t>Frequency of waterbird breeding</w:t>
      </w:r>
    </w:p>
    <w:p w14:paraId="28E77765" w14:textId="77777777" w:rsidR="005B7C4A" w:rsidRDefault="00C218A3" w:rsidP="00EB2527">
      <w:pPr>
        <w:pStyle w:val="BodyText10"/>
      </w:pPr>
      <w:r>
        <w:t xml:space="preserve">Our analysis of the long-term aerial survey data and ground surveys for the Lowbidgee floodplain indicate that </w:t>
      </w:r>
      <w:r w:rsidRPr="00572A69">
        <w:t xml:space="preserve">prior to </w:t>
      </w:r>
      <w:r>
        <w:t>1990</w:t>
      </w:r>
      <w:r w:rsidRPr="00572A69">
        <w:t xml:space="preserve"> </w:t>
      </w:r>
      <w:r w:rsidR="00EB2527">
        <w:t xml:space="preserve">some </w:t>
      </w:r>
      <w:r>
        <w:t>waterbird breeding could occur annually</w:t>
      </w:r>
      <w:r w:rsidRPr="00572A69">
        <w:t xml:space="preserve"> (</w:t>
      </w:r>
      <w:r w:rsidR="003B1026">
        <w:fldChar w:fldCharType="begin"/>
      </w:r>
      <w:r w:rsidR="005B7C4A">
        <w:instrText xml:space="preserve"> REF _Ref385413310 \h </w:instrText>
      </w:r>
      <w:r w:rsidR="003B1026">
        <w:fldChar w:fldCharType="separate"/>
      </w:r>
      <w:r w:rsidR="00E43816">
        <w:t xml:space="preserve">Figure </w:t>
      </w:r>
      <w:r w:rsidR="00E43816">
        <w:rPr>
          <w:noProof/>
        </w:rPr>
        <w:t>26</w:t>
      </w:r>
      <w:r w:rsidR="003B1026">
        <w:fldChar w:fldCharType="end"/>
      </w:r>
      <w:r>
        <w:t>)</w:t>
      </w:r>
      <w:r w:rsidRPr="00572A69">
        <w:t>. Floodplain development and increasing consumptive water demand through the 1990s resulted in a significant reduction in the frequency and exten</w:t>
      </w:r>
      <w:r>
        <w:t>t</w:t>
      </w:r>
      <w:r w:rsidRPr="00572A69">
        <w:t xml:space="preserve"> of floodplain inundation and a subsequent reduction in the frequency </w:t>
      </w:r>
      <w:r>
        <w:t xml:space="preserve">and abundance of waterbird </w:t>
      </w:r>
      <w:r w:rsidRPr="00572A69">
        <w:t>breeding</w:t>
      </w:r>
      <w:r w:rsidR="009A6DA6">
        <w:t xml:space="preserve"> </w:t>
      </w:r>
      <w:r w:rsidR="003B1026">
        <w:fldChar w:fldCharType="begin"/>
      </w:r>
      <w:r w:rsidR="00745F19">
        <w:instrText xml:space="preserve"> ADDIN EN.CITE &lt;EndNote&gt;&lt;Cite&gt;&lt;Author&gt;Kingsford&lt;/Author&gt;&lt;Year&gt;2004&lt;/Year&gt;&lt;RecNum&gt;2742&lt;/RecNum&gt;&lt;DisplayText&gt;(Kingsford and Thomas 2004)&lt;/DisplayText&gt;&lt;record&gt;&lt;rec-number&gt;2742&lt;/rec-number&gt;&lt;foreign-keys&gt;&lt;key app="EN" db-id="vxxvsda2b05fxpeaw2dp552mtrd5trxdrf0s"&gt;2742&lt;/key&gt;&lt;/foreign-keys&gt;&lt;ref-type name="Journal Article"&gt;17&lt;/ref-type&gt;&lt;contributors&gt;&lt;authors&gt;&lt;author&gt;Kingsford, R T&lt;/author&gt;&lt;author&gt;Thomas, R F&lt;/author&gt;&lt;/authors&gt;&lt;/contributors&gt;&lt;titles&gt;&lt;title&gt;Destruction of wetlands and waterbird populations by dams and irrigation on the Murrumbidgee River in arid Australia&lt;/title&gt;&lt;secondary-title&gt;Environmental Management&lt;/secondary-title&gt;&lt;/titles&gt;&lt;periodical&gt;&lt;full-title&gt;Environmental Management&lt;/full-title&gt;&lt;/periodical&gt;&lt;pages&gt;383-396&lt;/pages&gt;&lt;volume&gt;34&lt;/volume&gt;&lt;number&gt;3&lt;/number&gt;&lt;dates&gt;&lt;year&gt;2004&lt;/year&gt;&lt;/dates&gt;&lt;urls&gt;&lt;/urls&gt;&lt;/record&gt;&lt;/Cite&gt;&lt;/EndNote&gt;</w:instrText>
      </w:r>
      <w:r w:rsidR="003B1026">
        <w:fldChar w:fldCharType="separate"/>
      </w:r>
      <w:r w:rsidR="00745F19">
        <w:rPr>
          <w:noProof/>
        </w:rPr>
        <w:t>(</w:t>
      </w:r>
      <w:hyperlink w:anchor="_ENREF_62" w:tooltip="Kingsford, 2004 #2742" w:history="1">
        <w:r w:rsidR="0084200E">
          <w:rPr>
            <w:noProof/>
          </w:rPr>
          <w:t>Kingsford and Thomas 2004</w:t>
        </w:r>
      </w:hyperlink>
      <w:r w:rsidR="00745F19">
        <w:rPr>
          <w:noProof/>
        </w:rPr>
        <w:t>)</w:t>
      </w:r>
      <w:r w:rsidR="003B1026">
        <w:fldChar w:fldCharType="end"/>
      </w:r>
      <w:r w:rsidRPr="00572A69">
        <w:t xml:space="preserve">. The millennium drought resulted in further reductions in </w:t>
      </w:r>
      <w:r>
        <w:t>total wetland area and breeding frequency. D</w:t>
      </w:r>
      <w:r w:rsidRPr="00572A69">
        <w:t xml:space="preserve">espite </w:t>
      </w:r>
      <w:r w:rsidR="00EB2527">
        <w:t xml:space="preserve">the </w:t>
      </w:r>
      <w:r>
        <w:t>extended drought</w:t>
      </w:r>
      <w:r w:rsidR="00EB2527">
        <w:t xml:space="preserve"> over the last decade</w:t>
      </w:r>
      <w:r>
        <w:t>,</w:t>
      </w:r>
      <w:r w:rsidRPr="00572A69">
        <w:t xml:space="preserve"> waterbird breeding </w:t>
      </w:r>
      <w:r>
        <w:t>was</w:t>
      </w:r>
      <w:r w:rsidRPr="00572A69">
        <w:t xml:space="preserve"> initiated in three yea</w:t>
      </w:r>
      <w:r>
        <w:t xml:space="preserve">rs (in 2000, 2005 and 2010) with these </w:t>
      </w:r>
      <w:r w:rsidRPr="00572A69">
        <w:t>breeding events occurr</w:t>
      </w:r>
      <w:r>
        <w:t>ing</w:t>
      </w:r>
      <w:r w:rsidRPr="00572A69">
        <w:t xml:space="preserve"> during period</w:t>
      </w:r>
      <w:r>
        <w:t>s</w:t>
      </w:r>
      <w:r w:rsidRPr="00572A69">
        <w:t xml:space="preserve"> of low</w:t>
      </w:r>
      <w:r>
        <w:t>er</w:t>
      </w:r>
      <w:r w:rsidRPr="00572A69">
        <w:t xml:space="preserve"> wetland area </w:t>
      </w:r>
      <w:r>
        <w:t xml:space="preserve">(10,000 and 40,000 ha) </w:t>
      </w:r>
      <w:r w:rsidRPr="00572A69">
        <w:t xml:space="preserve">compared to </w:t>
      </w:r>
      <w:r>
        <w:t xml:space="preserve">the </w:t>
      </w:r>
      <w:r w:rsidRPr="00572A69">
        <w:t>previous two decades</w:t>
      </w:r>
      <w:r w:rsidR="005B7C4A">
        <w:t>(</w:t>
      </w:r>
      <w:r w:rsidR="003B1026">
        <w:fldChar w:fldCharType="begin"/>
      </w:r>
      <w:r w:rsidR="005B7C4A">
        <w:instrText xml:space="preserve"> REF _Ref385413285 \h </w:instrText>
      </w:r>
      <w:r w:rsidR="003B1026">
        <w:fldChar w:fldCharType="separate"/>
      </w:r>
      <w:r w:rsidR="00E43816">
        <w:t xml:space="preserve">Figure </w:t>
      </w:r>
      <w:r w:rsidR="00E43816">
        <w:rPr>
          <w:noProof/>
        </w:rPr>
        <w:t>27</w:t>
      </w:r>
      <w:r w:rsidR="003B1026">
        <w:fldChar w:fldCharType="end"/>
      </w:r>
      <w:r w:rsidR="005B7C4A">
        <w:t>).</w:t>
      </w:r>
    </w:p>
    <w:p w14:paraId="28E77766" w14:textId="77777777" w:rsidR="005B7C4A" w:rsidRDefault="005B7C4A">
      <w:pPr>
        <w:spacing w:after="0" w:line="240" w:lineRule="auto"/>
        <w:rPr>
          <w:rFonts w:eastAsia="Times New Roman" w:cs="Angsana New"/>
          <w:lang w:eastAsia="zh-CN" w:bidi="th-TH"/>
        </w:rPr>
      </w:pPr>
      <w:r>
        <w:br w:type="page"/>
      </w:r>
    </w:p>
    <w:p w14:paraId="28E77767" w14:textId="77777777" w:rsidR="009A6DA6" w:rsidRDefault="009A6DA6" w:rsidP="009A6DA6">
      <w:pPr>
        <w:pStyle w:val="BodyText10"/>
        <w:spacing w:line="240" w:lineRule="auto"/>
        <w:rPr>
          <w:sz w:val="18"/>
        </w:rPr>
      </w:pPr>
      <w:bookmarkStart w:id="167" w:name="_Ref380850060"/>
    </w:p>
    <w:p w14:paraId="28E77768" w14:textId="77777777" w:rsidR="005B7C4A" w:rsidRDefault="005B7C4A" w:rsidP="005B7C4A">
      <w:pPr>
        <w:pStyle w:val="BodyText10"/>
        <w:spacing w:line="240" w:lineRule="auto"/>
      </w:pPr>
      <w:r w:rsidRPr="009A6DA6">
        <w:rPr>
          <w:noProof/>
          <w:sz w:val="18"/>
          <w:lang w:eastAsia="en-AU" w:bidi="ar-SA"/>
        </w:rPr>
        <w:drawing>
          <wp:inline distT="0" distB="0" distL="0" distR="0" wp14:anchorId="28E7887E" wp14:editId="28E7887F">
            <wp:extent cx="4320000" cy="3059147"/>
            <wp:effectExtent l="19050" t="0" r="4350" b="0"/>
            <wp:docPr id="97" name="Picture 50" descr="Bidgee_Waterbirds bree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Bidgee_Waterbirds breeding"/>
                    <pic:cNvPicPr>
                      <a:picLocks noChangeAspect="1" noChangeArrowheads="1"/>
                    </pic:cNvPicPr>
                  </pic:nvPicPr>
                  <pic:blipFill>
                    <a:blip r:embed="rId69"/>
                    <a:srcRect/>
                    <a:stretch>
                      <a:fillRect/>
                    </a:stretch>
                  </pic:blipFill>
                  <pic:spPr bwMode="auto">
                    <a:xfrm>
                      <a:off x="0" y="0"/>
                      <a:ext cx="4320000" cy="3059147"/>
                    </a:xfrm>
                    <a:prstGeom prst="rect">
                      <a:avLst/>
                    </a:prstGeom>
                    <a:noFill/>
                    <a:ln w="9525">
                      <a:noFill/>
                      <a:miter lim="800000"/>
                      <a:headEnd/>
                      <a:tailEnd/>
                    </a:ln>
                  </pic:spPr>
                </pic:pic>
              </a:graphicData>
            </a:graphic>
          </wp:inline>
        </w:drawing>
      </w:r>
    </w:p>
    <w:p w14:paraId="28E77769" w14:textId="77777777" w:rsidR="005B7C4A" w:rsidRDefault="005B7C4A" w:rsidP="005B7C4A">
      <w:pPr>
        <w:pStyle w:val="BodyText10"/>
        <w:spacing w:line="240" w:lineRule="auto"/>
      </w:pPr>
      <w:bookmarkStart w:id="168" w:name="_Ref385413330"/>
      <w:bookmarkStart w:id="169" w:name="_Toc385495322"/>
      <w:r>
        <w:t xml:space="preserve">Figure </w:t>
      </w:r>
      <w:r w:rsidR="002B4984">
        <w:fldChar w:fldCharType="begin"/>
      </w:r>
      <w:r w:rsidR="002B4984">
        <w:instrText xml:space="preserve"> SEQ Figure \* ARABIC </w:instrText>
      </w:r>
      <w:r w:rsidR="002B4984">
        <w:fldChar w:fldCharType="separate"/>
      </w:r>
      <w:r w:rsidR="00E43816">
        <w:rPr>
          <w:noProof/>
        </w:rPr>
        <w:t>24</w:t>
      </w:r>
      <w:r w:rsidR="002B4984">
        <w:rPr>
          <w:noProof/>
        </w:rPr>
        <w:fldChar w:fldCharType="end"/>
      </w:r>
      <w:bookmarkEnd w:id="168"/>
      <w:r>
        <w:t xml:space="preserve"> </w:t>
      </w:r>
      <w:r w:rsidRPr="0033742E">
        <w:t xml:space="preserve">Location and size of waterbird breeding observations in the Murrumbidgee River System recorded during the Annual Aerial Waterbird Survey of Eastern Australia (AWSEA) between 1983-2012 </w:t>
      </w:r>
      <w:r w:rsidR="003B1026" w:rsidRPr="0033742E">
        <w:fldChar w:fldCharType="begin"/>
      </w:r>
      <w:r w:rsidRPr="0033742E">
        <w:instrText xml:space="preserve"> ADDIN EN.CITE &lt;EndNote&gt;&lt;Cite&gt;&lt;Author&gt;Kingsford&lt;/Author&gt;&lt;Year&gt;2013&lt;/Year&gt;&lt;RecNum&gt;3546&lt;/RecNum&gt;&lt;DisplayText&gt;(Kingsford, Bino&lt;style face="italic"&gt; et al.&lt;/style&gt; 2013)&lt;/DisplayText&gt;&lt;record&gt;&lt;rec-number&gt;3546&lt;/rec-number&gt;&lt;foreign-keys&gt;&lt;key app="EN" db-id="vxxvsda2b05fxpeaw2dp552mtrd5trxdrf0s"&gt;3546&lt;/key&gt;&lt;/foreign-keys&gt;&lt;ref-type name="Report"&gt;27&lt;/ref-type&gt;&lt;contributors&gt;&lt;authors&gt;&lt;author&gt;Kingsford, R.T.&lt;/author&gt;&lt;author&gt;Bino, G.&lt;/author&gt;&lt;author&gt;Porter, J.&lt;/author&gt;&lt;author&gt;Brandis, K&lt;/author&gt;&lt;/authors&gt;&lt;/contributors&gt;&lt;titles&gt;&lt;title&gt;Waterbird communities in the Murray-Darling Basin, 1983-2012&lt;/title&gt;&lt;/titles&gt;&lt;dates&gt;&lt;year&gt;2013&lt;/year&gt;&lt;/dates&gt;&lt;publisher&gt;Final report by the Centre for Ecosystem Science, University of New South Wales to the Murray-Darling Basin Authority, Canberra&lt;/publisher&gt;&lt;urls&gt;&lt;/urls&gt;&lt;/record&gt;&lt;/Cite&gt;&lt;/EndNote&gt;</w:instrText>
      </w:r>
      <w:r w:rsidR="003B1026" w:rsidRPr="0033742E">
        <w:fldChar w:fldCharType="separate"/>
      </w:r>
      <w:r w:rsidRPr="0033742E">
        <w:rPr>
          <w:noProof/>
        </w:rPr>
        <w:t>(</w:t>
      </w:r>
      <w:hyperlink w:anchor="_ENREF_56" w:tooltip="Kingsford, 2013 #3546" w:history="1">
        <w:r w:rsidR="0084200E" w:rsidRPr="0033742E">
          <w:rPr>
            <w:noProof/>
          </w:rPr>
          <w:t>Kingsford, Bino</w:t>
        </w:r>
        <w:r w:rsidR="0084200E" w:rsidRPr="0033742E">
          <w:rPr>
            <w:i/>
            <w:noProof/>
          </w:rPr>
          <w:t xml:space="preserve"> et al.</w:t>
        </w:r>
        <w:r w:rsidR="0084200E" w:rsidRPr="0033742E">
          <w:rPr>
            <w:noProof/>
          </w:rPr>
          <w:t xml:space="preserve"> 2013</w:t>
        </w:r>
      </w:hyperlink>
      <w:r w:rsidRPr="0033742E">
        <w:rPr>
          <w:noProof/>
        </w:rPr>
        <w:t>)</w:t>
      </w:r>
      <w:r w:rsidR="003B1026" w:rsidRPr="0033742E">
        <w:fldChar w:fldCharType="end"/>
      </w:r>
      <w:r w:rsidRPr="0033742E">
        <w:t>.</w:t>
      </w:r>
      <w:bookmarkEnd w:id="169"/>
    </w:p>
    <w:p w14:paraId="28E7776A" w14:textId="77777777" w:rsidR="005B7C4A" w:rsidRDefault="005B7C4A" w:rsidP="005B7C4A">
      <w:pPr>
        <w:pStyle w:val="BodyText10"/>
        <w:spacing w:line="240" w:lineRule="auto"/>
      </w:pPr>
      <w:r>
        <w:rPr>
          <w:noProof/>
          <w:szCs w:val="20"/>
          <w:lang w:eastAsia="en-AU" w:bidi="ar-SA"/>
        </w:rPr>
        <w:drawing>
          <wp:inline distT="0" distB="0" distL="0" distR="0" wp14:anchorId="28E78880" wp14:editId="28E78881">
            <wp:extent cx="4320000" cy="3109047"/>
            <wp:effectExtent l="19050" t="0" r="4350" b="0"/>
            <wp:docPr id="9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0"/>
                    <a:srcRect/>
                    <a:stretch>
                      <a:fillRect/>
                    </a:stretch>
                  </pic:blipFill>
                  <pic:spPr bwMode="auto">
                    <a:xfrm>
                      <a:off x="0" y="0"/>
                      <a:ext cx="4320000" cy="3109047"/>
                    </a:xfrm>
                    <a:prstGeom prst="rect">
                      <a:avLst/>
                    </a:prstGeom>
                    <a:noFill/>
                    <a:ln w="9525">
                      <a:noFill/>
                      <a:miter lim="800000"/>
                      <a:headEnd/>
                      <a:tailEnd/>
                    </a:ln>
                  </pic:spPr>
                </pic:pic>
              </a:graphicData>
            </a:graphic>
          </wp:inline>
        </w:drawing>
      </w:r>
    </w:p>
    <w:p w14:paraId="28E7776B" w14:textId="77777777" w:rsidR="005B7C4A" w:rsidRPr="005B7C4A" w:rsidRDefault="005B7C4A" w:rsidP="005B7C4A">
      <w:pPr>
        <w:pStyle w:val="BodyText10"/>
        <w:spacing w:line="240" w:lineRule="auto"/>
        <w:rPr>
          <w:szCs w:val="20"/>
        </w:rPr>
      </w:pPr>
      <w:bookmarkStart w:id="170" w:name="_Ref385413343"/>
      <w:bookmarkStart w:id="171" w:name="_Toc385495323"/>
      <w:r>
        <w:t xml:space="preserve">Figure </w:t>
      </w:r>
      <w:r w:rsidR="002B4984">
        <w:fldChar w:fldCharType="begin"/>
      </w:r>
      <w:r w:rsidR="002B4984">
        <w:instrText xml:space="preserve"> SEQ Figure \* ARABIC </w:instrText>
      </w:r>
      <w:r w:rsidR="002B4984">
        <w:fldChar w:fldCharType="separate"/>
      </w:r>
      <w:r w:rsidR="00E43816">
        <w:rPr>
          <w:noProof/>
        </w:rPr>
        <w:t>25</w:t>
      </w:r>
      <w:r w:rsidR="002B4984">
        <w:rPr>
          <w:noProof/>
        </w:rPr>
        <w:fldChar w:fldCharType="end"/>
      </w:r>
      <w:bookmarkEnd w:id="170"/>
      <w:r>
        <w:t xml:space="preserve"> </w:t>
      </w:r>
      <w:r w:rsidRPr="009A6DA6">
        <w:t xml:space="preserve">Location and size of waterbird breeding events in the five wetland zones in the Lowbidgee floodplain recorded during the Annual Aerial Waterbird Survey of Eastern Australia between 1983-2012 </w:t>
      </w:r>
      <w:r w:rsidR="003B1026" w:rsidRPr="009A6DA6">
        <w:fldChar w:fldCharType="begin"/>
      </w:r>
      <w:r w:rsidRPr="009A6DA6">
        <w:instrText xml:space="preserve"> ADDIN EN.CITE &lt;EndNote&gt;&lt;Cite&gt;&lt;Author&gt;Kingsford&lt;/Author&gt;&lt;Year&gt;2013&lt;/Year&gt;&lt;RecNum&gt;3546&lt;/RecNum&gt;&lt;DisplayText&gt;(Kingsford, Bino&lt;style face="italic"&gt; et al.&lt;/style&gt; 2013)&lt;/DisplayText&gt;&lt;record&gt;&lt;rec-number&gt;3546&lt;/rec-number&gt;&lt;foreign-keys&gt;&lt;key app="EN" db-id="vxxvsda2b05fxpeaw2dp552mtrd5trxdrf0s"&gt;3546&lt;/key&gt;&lt;/foreign-keys&gt;&lt;ref-type name="Report"&gt;27&lt;/ref-type&gt;&lt;contributors&gt;&lt;authors&gt;&lt;author&gt;Kingsford, R.T.&lt;/author&gt;&lt;author&gt;Bino, G.&lt;/author&gt;&lt;author&gt;Porter, J.&lt;/author&gt;&lt;author&gt;Brandis, K&lt;/author&gt;&lt;/authors&gt;&lt;/contributors&gt;&lt;titles&gt;&lt;title&gt;Waterbird communities in the Murray-Darling Basin, 1983-2012&lt;/title&gt;&lt;/titles&gt;&lt;dates&gt;&lt;year&gt;2013&lt;/year&gt;&lt;/dates&gt;&lt;publisher&gt;Final report by the Centre for Ecosystem Science, University of New South Wales to the Murray-Darling Basin Authority, Canberra&lt;/publisher&gt;&lt;urls&gt;&lt;/urls&gt;&lt;/record&gt;&lt;/Cite&gt;&lt;/EndNote&gt;</w:instrText>
      </w:r>
      <w:r w:rsidR="003B1026" w:rsidRPr="009A6DA6">
        <w:fldChar w:fldCharType="separate"/>
      </w:r>
      <w:r w:rsidRPr="009A6DA6">
        <w:t>(</w:t>
      </w:r>
      <w:hyperlink w:anchor="_ENREF_56" w:tooltip="Kingsford, 2013 #3546" w:history="1">
        <w:r w:rsidR="0084200E" w:rsidRPr="009A6DA6">
          <w:t>Kingsford, Bino et al. 2013</w:t>
        </w:r>
      </w:hyperlink>
      <w:r w:rsidRPr="009A6DA6">
        <w:t>)</w:t>
      </w:r>
      <w:r w:rsidR="003B1026" w:rsidRPr="009A6DA6">
        <w:fldChar w:fldCharType="end"/>
      </w:r>
      <w:r w:rsidRPr="009A6DA6">
        <w:t>. Note that the Nimmie-Caira zone can support large ibis colonies (&gt;15,000 nesting pairs) in Telephone and Eulimbah Swamps.</w:t>
      </w:r>
      <w:bookmarkEnd w:id="171"/>
      <w:r w:rsidRPr="009A6DA6">
        <w:t xml:space="preserve"> </w:t>
      </w:r>
    </w:p>
    <w:bookmarkEnd w:id="167"/>
    <w:p w14:paraId="28E7776C" w14:textId="77777777" w:rsidR="005B7C4A" w:rsidRDefault="005B7C4A" w:rsidP="0058696A">
      <w:pPr>
        <w:pStyle w:val="Heading4"/>
        <w:rPr>
          <w:b w:val="0"/>
          <w:i w:val="0"/>
        </w:rPr>
      </w:pPr>
      <w:r w:rsidRPr="005B7C4A">
        <w:rPr>
          <w:b w:val="0"/>
          <w:i w:val="0"/>
          <w:noProof/>
          <w:lang w:eastAsia="en-AU"/>
        </w:rPr>
        <w:drawing>
          <wp:inline distT="0" distB="0" distL="0" distR="0" wp14:anchorId="28E78882" wp14:editId="28E78883">
            <wp:extent cx="4320000" cy="2939518"/>
            <wp:effectExtent l="19050" t="0" r="4350" b="0"/>
            <wp:docPr id="101"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1"/>
                    <a:srcRect/>
                    <a:stretch>
                      <a:fillRect/>
                    </a:stretch>
                  </pic:blipFill>
                  <pic:spPr bwMode="auto">
                    <a:xfrm>
                      <a:off x="0" y="0"/>
                      <a:ext cx="4320000" cy="2939518"/>
                    </a:xfrm>
                    <a:prstGeom prst="rect">
                      <a:avLst/>
                    </a:prstGeom>
                    <a:noFill/>
                    <a:ln w="9525">
                      <a:noFill/>
                      <a:miter lim="800000"/>
                      <a:headEnd/>
                      <a:tailEnd/>
                    </a:ln>
                  </pic:spPr>
                </pic:pic>
              </a:graphicData>
            </a:graphic>
          </wp:inline>
        </w:drawing>
      </w:r>
    </w:p>
    <w:p w14:paraId="28E7776D" w14:textId="77777777" w:rsidR="005B7C4A" w:rsidRDefault="005B7C4A" w:rsidP="005B7C4A">
      <w:pPr>
        <w:pStyle w:val="Caption"/>
        <w:rPr>
          <w:b/>
          <w:i/>
        </w:rPr>
      </w:pPr>
      <w:bookmarkStart w:id="172" w:name="_Ref385413310"/>
      <w:bookmarkStart w:id="173" w:name="_Ref385413209"/>
      <w:bookmarkStart w:id="174" w:name="_Toc385495324"/>
      <w:r>
        <w:t xml:space="preserve">Figure </w:t>
      </w:r>
      <w:r w:rsidR="002B4984">
        <w:fldChar w:fldCharType="begin"/>
      </w:r>
      <w:r w:rsidR="002B4984">
        <w:instrText xml:space="preserve"> SEQ Figure \* ARABIC </w:instrText>
      </w:r>
      <w:r w:rsidR="002B4984">
        <w:fldChar w:fldCharType="separate"/>
      </w:r>
      <w:r w:rsidR="00E43816">
        <w:rPr>
          <w:noProof/>
        </w:rPr>
        <w:t>26</w:t>
      </w:r>
      <w:r w:rsidR="002B4984">
        <w:rPr>
          <w:noProof/>
        </w:rPr>
        <w:fldChar w:fldCharType="end"/>
      </w:r>
      <w:bookmarkEnd w:id="172"/>
      <w:r>
        <w:t xml:space="preserve"> </w:t>
      </w:r>
      <w:r w:rsidRPr="0033742E">
        <w:t>Breeding abundance of functional groups recorded during the Annual Aerial Waterbird Survey of Eastern Australia (1983-2012) Du 0- duc</w:t>
      </w:r>
      <w:r w:rsidRPr="00424BEE">
        <w:t>ks, He- herbivores, Pi – piscivores (</w:t>
      </w:r>
      <w:r w:rsidRPr="001941BF">
        <w:t>Darters, cormorants)</w:t>
      </w:r>
      <w:r w:rsidRPr="00BF6552">
        <w:t>,</w:t>
      </w:r>
      <w:r w:rsidRPr="0033742E">
        <w:t xml:space="preserve"> Sh – shorebirds, and La (right) - large wading birds (Ibis)</w:t>
      </w:r>
      <w:r w:rsidR="003B1026" w:rsidRPr="0033742E">
        <w:fldChar w:fldCharType="begin"/>
      </w:r>
      <w:r w:rsidRPr="00BF6552">
        <w:instrText xml:space="preserve"> ADDIN EN.CITE &lt;EndNote&gt;&lt;Cite&gt;&lt;Author&gt;Kingsford&lt;/Author&gt;&lt;Year&gt;2012&lt;/Year&gt;&lt;RecNum&gt;3373&lt;/RecNum&gt;&lt;DisplayText&gt;(Kingsford, Porter&lt;style face="italic"&gt; et al.&lt;/style&gt; 2012)&lt;/DisplayText&gt;&lt;record&gt;&lt;rec-number&gt;3373&lt;/rec-number&gt;&lt;foreign-keys&gt;&lt;key app="EN" db-id="vxxvsda2b05fxpeaw2dp552mtrd5trxdrf0s"&gt;3373&lt;/key&gt;&lt;/foreign-keys&gt;&lt;ref-type name="Book"&gt;6&lt;/ref-type&gt;&lt;contributors&gt;&lt;authors&gt;&lt;author&gt;Kingsford, R.T.&lt;/author&gt;&lt;author&gt;Porter, J.L.&lt;/author&gt;&lt;author&gt;Halse, S.A.&lt;/author&gt;&lt;/authors&gt;&lt;/contributors&gt;&lt;titles&gt;&lt;title&gt;National Waterbird Assessment. Waterlines Report, 74&lt;/title&gt;&lt;/titles&gt;&lt;dates&gt;&lt;year&gt;2012&lt;/year&gt;&lt;/dates&gt;&lt;pub-location&gt;Canberra&lt;/pub-location&gt;&lt;publisher&gt;National Water Commission&lt;/publisher&gt;&lt;urls&gt;&lt;/urls&gt;&lt;/record&gt;&lt;/Cite&gt;&lt;/EndNote&gt;</w:instrText>
      </w:r>
      <w:r w:rsidR="003B1026" w:rsidRPr="0033742E">
        <w:fldChar w:fldCharType="separate"/>
      </w:r>
      <w:r w:rsidRPr="0033742E">
        <w:rPr>
          <w:noProof/>
        </w:rPr>
        <w:t>(</w:t>
      </w:r>
      <w:hyperlink w:anchor="_ENREF_60" w:tooltip="Kingsford, 2012 #3373" w:history="1">
        <w:r w:rsidR="0084200E" w:rsidRPr="0033742E">
          <w:rPr>
            <w:noProof/>
          </w:rPr>
          <w:t>Kingsford, Porter</w:t>
        </w:r>
        <w:r w:rsidR="0084200E" w:rsidRPr="0033742E">
          <w:rPr>
            <w:i/>
            <w:noProof/>
          </w:rPr>
          <w:t xml:space="preserve"> et al.</w:t>
        </w:r>
        <w:r w:rsidR="0084200E" w:rsidRPr="0033742E">
          <w:rPr>
            <w:noProof/>
          </w:rPr>
          <w:t xml:space="preserve"> 2012</w:t>
        </w:r>
      </w:hyperlink>
      <w:r w:rsidRPr="0033742E">
        <w:rPr>
          <w:noProof/>
        </w:rPr>
        <w:t>)</w:t>
      </w:r>
      <w:r w:rsidR="003B1026" w:rsidRPr="0033742E">
        <w:fldChar w:fldCharType="end"/>
      </w:r>
      <w:r w:rsidRPr="0033742E">
        <w:t>. Note abundances are shown on two different scales.</w:t>
      </w:r>
      <w:bookmarkEnd w:id="173"/>
      <w:bookmarkEnd w:id="174"/>
    </w:p>
    <w:p w14:paraId="28E7776E" w14:textId="77777777" w:rsidR="005B7C4A" w:rsidRDefault="005B7C4A" w:rsidP="0058696A">
      <w:pPr>
        <w:pStyle w:val="Heading4"/>
        <w:rPr>
          <w:b w:val="0"/>
          <w:i w:val="0"/>
        </w:rPr>
      </w:pPr>
    </w:p>
    <w:p w14:paraId="28E7776F" w14:textId="77777777" w:rsidR="005B7C4A" w:rsidRDefault="005B7C4A" w:rsidP="005B7C4A">
      <w:pPr>
        <w:pStyle w:val="Caption"/>
        <w:rPr>
          <w:sz w:val="22"/>
          <w:szCs w:val="20"/>
        </w:rPr>
      </w:pPr>
      <w:r w:rsidRPr="009A6DA6">
        <w:rPr>
          <w:noProof/>
          <w:sz w:val="22"/>
          <w:szCs w:val="20"/>
        </w:rPr>
        <w:drawing>
          <wp:inline distT="0" distB="0" distL="0" distR="0" wp14:anchorId="28E78884" wp14:editId="28E78885">
            <wp:extent cx="4320000" cy="2573891"/>
            <wp:effectExtent l="19050" t="0" r="4350" b="0"/>
            <wp:docPr id="102"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2"/>
                    <a:srcRect/>
                    <a:stretch>
                      <a:fillRect/>
                    </a:stretch>
                  </pic:blipFill>
                  <pic:spPr bwMode="auto">
                    <a:xfrm>
                      <a:off x="0" y="0"/>
                      <a:ext cx="4320000" cy="2573891"/>
                    </a:xfrm>
                    <a:prstGeom prst="rect">
                      <a:avLst/>
                    </a:prstGeom>
                    <a:noFill/>
                    <a:ln w="9525">
                      <a:noFill/>
                      <a:miter lim="800000"/>
                      <a:headEnd/>
                      <a:tailEnd/>
                    </a:ln>
                  </pic:spPr>
                </pic:pic>
              </a:graphicData>
            </a:graphic>
          </wp:inline>
        </w:drawing>
      </w:r>
    </w:p>
    <w:p w14:paraId="28E77770" w14:textId="77777777" w:rsidR="005B7C4A" w:rsidRPr="009A6DA6" w:rsidRDefault="005B7C4A" w:rsidP="005B7C4A">
      <w:pPr>
        <w:pStyle w:val="Caption"/>
        <w:rPr>
          <w:szCs w:val="20"/>
        </w:rPr>
      </w:pPr>
      <w:bookmarkStart w:id="175" w:name="_Ref385413285"/>
      <w:bookmarkStart w:id="176" w:name="_Ref385413218"/>
      <w:bookmarkStart w:id="177" w:name="_Toc385495325"/>
      <w:r>
        <w:t xml:space="preserve">Figure </w:t>
      </w:r>
      <w:r w:rsidR="002B4984">
        <w:fldChar w:fldCharType="begin"/>
      </w:r>
      <w:r w:rsidR="002B4984">
        <w:instrText xml:space="preserve"> SEQ Figure \* ARABIC </w:instrText>
      </w:r>
      <w:r w:rsidR="002B4984">
        <w:fldChar w:fldCharType="separate"/>
      </w:r>
      <w:r w:rsidR="00E43816">
        <w:rPr>
          <w:noProof/>
        </w:rPr>
        <w:t>27</w:t>
      </w:r>
      <w:r w:rsidR="002B4984">
        <w:rPr>
          <w:noProof/>
        </w:rPr>
        <w:fldChar w:fldCharType="end"/>
      </w:r>
      <w:bookmarkEnd w:id="175"/>
      <w:r>
        <w:t xml:space="preserve"> </w:t>
      </w:r>
      <w:r w:rsidRPr="0033742E">
        <w:rPr>
          <w:szCs w:val="20"/>
        </w:rPr>
        <w:t>Total number of nesting pairs of waterbirds and estimated wetland area</w:t>
      </w:r>
      <w:r w:rsidRPr="00424BEE">
        <w:rPr>
          <w:szCs w:val="20"/>
        </w:rPr>
        <w:t xml:space="preserve"> </w:t>
      </w:r>
      <w:r w:rsidRPr="001941BF">
        <w:rPr>
          <w:szCs w:val="20"/>
        </w:rPr>
        <w:t xml:space="preserve">recorded during the Annual Aerial Waterbird Survey of Eastern Australia (1983-2012) </w:t>
      </w:r>
      <w:r w:rsidR="003B1026" w:rsidRPr="0033742E">
        <w:rPr>
          <w:szCs w:val="20"/>
        </w:rPr>
        <w:fldChar w:fldCharType="begin"/>
      </w:r>
      <w:r w:rsidRPr="00BF6552">
        <w:rPr>
          <w:szCs w:val="20"/>
        </w:rPr>
        <w:instrText xml:space="preserve"> ADDIN EN.CITE &lt;EndNote&gt;&lt;Cite&gt;&lt;Author&gt;Kingsford&lt;/Author&gt;&lt;Year&gt;2012&lt;/Year&gt;&lt;RecNum&gt;3373&lt;/RecNum&gt;&lt;DisplayText&gt;(Kingsford, Porter&lt;style face="italic"&gt; et al.&lt;/style&gt; 2012)&lt;/DisplayText&gt;&lt;record&gt;&lt;rec-number&gt;3373&lt;/rec-number&gt;&lt;foreign-keys&gt;&lt;key app="EN" db-id="vxxvsda2b05fxpeaw2dp552mtrd5trxdrf0s"&gt;3373&lt;/key&gt;&lt;/foreign-keys&gt;&lt;ref-type name="Book"&gt;6&lt;/ref-type&gt;&lt;contributors&gt;&lt;authors&gt;&lt;author&gt;Kingsford, R.T.&lt;/author&gt;&lt;author&gt;Porter, J.L.&lt;/author&gt;&lt;author&gt;Halse, S.A.&lt;/author&gt;&lt;/authors&gt;&lt;/contributors&gt;&lt;titles&gt;&lt;title&gt;National Waterbird Assessment. Waterlines Report, 74&lt;/title&gt;&lt;/titles&gt;&lt;dates&gt;&lt;year&gt;2012&lt;/year&gt;&lt;/dates&gt;&lt;pub-location&gt;Canberra&lt;/pub-location&gt;&lt;publisher&gt;National Water Commission&lt;/publisher&gt;&lt;urls&gt;&lt;/urls&gt;&lt;/record&gt;&lt;/Cite&gt;&lt;/EndNote&gt;</w:instrText>
      </w:r>
      <w:r w:rsidR="003B1026" w:rsidRPr="0033742E">
        <w:rPr>
          <w:szCs w:val="20"/>
        </w:rPr>
        <w:fldChar w:fldCharType="separate"/>
      </w:r>
      <w:r w:rsidRPr="0033742E">
        <w:rPr>
          <w:noProof/>
          <w:szCs w:val="20"/>
        </w:rPr>
        <w:t>(</w:t>
      </w:r>
      <w:hyperlink w:anchor="_ENREF_60" w:tooltip="Kingsford, 2012 #3373" w:history="1">
        <w:r w:rsidR="0084200E" w:rsidRPr="0033742E">
          <w:rPr>
            <w:noProof/>
            <w:szCs w:val="20"/>
          </w:rPr>
          <w:t>Kingsford, Porter</w:t>
        </w:r>
        <w:r w:rsidR="0084200E" w:rsidRPr="0033742E">
          <w:rPr>
            <w:i/>
            <w:noProof/>
            <w:szCs w:val="20"/>
          </w:rPr>
          <w:t xml:space="preserve"> et al.</w:t>
        </w:r>
        <w:r w:rsidR="0084200E" w:rsidRPr="00424BEE">
          <w:rPr>
            <w:noProof/>
            <w:szCs w:val="20"/>
          </w:rPr>
          <w:t xml:space="preserve"> 2012</w:t>
        </w:r>
      </w:hyperlink>
      <w:r w:rsidRPr="0033742E">
        <w:rPr>
          <w:noProof/>
          <w:szCs w:val="20"/>
        </w:rPr>
        <w:t>)</w:t>
      </w:r>
      <w:r w:rsidR="003B1026" w:rsidRPr="0033742E">
        <w:rPr>
          <w:szCs w:val="20"/>
        </w:rPr>
        <w:fldChar w:fldCharType="end"/>
      </w:r>
      <w:r w:rsidRPr="0033742E">
        <w:rPr>
          <w:szCs w:val="20"/>
        </w:rPr>
        <w:t>.</w:t>
      </w:r>
      <w:bookmarkEnd w:id="176"/>
      <w:bookmarkEnd w:id="177"/>
    </w:p>
    <w:p w14:paraId="28E77771" w14:textId="77777777" w:rsidR="005B7C4A" w:rsidRDefault="005B7C4A" w:rsidP="0058696A">
      <w:pPr>
        <w:pStyle w:val="Heading4"/>
        <w:rPr>
          <w:b w:val="0"/>
          <w:i w:val="0"/>
        </w:rPr>
      </w:pPr>
    </w:p>
    <w:p w14:paraId="28E77772" w14:textId="77777777" w:rsidR="00E345F4" w:rsidRDefault="00E345F4">
      <w:pPr>
        <w:spacing w:after="0" w:line="240" w:lineRule="auto"/>
        <w:rPr>
          <w:rFonts w:eastAsia="Times New Roman"/>
          <w:bCs/>
          <w:szCs w:val="28"/>
        </w:rPr>
      </w:pPr>
      <w:r>
        <w:rPr>
          <w:b/>
          <w:i/>
        </w:rPr>
        <w:br w:type="page"/>
      </w:r>
    </w:p>
    <w:p w14:paraId="28E77773" w14:textId="77777777" w:rsidR="005B7C4A" w:rsidRDefault="005B7C4A" w:rsidP="0058696A">
      <w:pPr>
        <w:pStyle w:val="Heading4"/>
        <w:rPr>
          <w:b w:val="0"/>
          <w:i w:val="0"/>
        </w:rPr>
      </w:pPr>
    </w:p>
    <w:p w14:paraId="28E77774" w14:textId="77777777" w:rsidR="00C218A3" w:rsidRPr="00285AD9" w:rsidRDefault="00C218A3" w:rsidP="0058696A">
      <w:pPr>
        <w:pStyle w:val="Heading4"/>
      </w:pPr>
      <w:r w:rsidRPr="00285AD9">
        <w:t xml:space="preserve"> </w:t>
      </w:r>
      <w:r>
        <w:t>Monitoring b</w:t>
      </w:r>
      <w:r w:rsidRPr="00285AD9">
        <w:t>reeding success</w:t>
      </w:r>
    </w:p>
    <w:p w14:paraId="28E77775" w14:textId="77777777" w:rsidR="00C218A3" w:rsidRPr="000822B9" w:rsidRDefault="00C218A3" w:rsidP="0058696A">
      <w:pPr>
        <w:pStyle w:val="BodyText10"/>
      </w:pPr>
      <w:r w:rsidRPr="000822B9">
        <w:t>As straw-necked ibis are particularly sensitive to sudden changes in water level real-time information on the status of nesting birds and water levels is needed during breeding events to support adaptive management of environmental water</w:t>
      </w:r>
      <w:r>
        <w:t xml:space="preserve"> </w:t>
      </w:r>
      <w:r w:rsidR="003B1026">
        <w:fldChar w:fldCharType="begin"/>
      </w:r>
      <w:r w:rsidR="000969F1">
        <w:instrText xml:space="preserve"> ADDIN EN.CITE &lt;EndNote&gt;&lt;Cite&gt;&lt;Author&gt;Brandis&lt;/Author&gt;&lt;Year&gt;2011&lt;/Year&gt;&lt;RecNum&gt;3541&lt;/RecNum&gt;&lt;DisplayText&gt;(Brandis, Kingsford&lt;style face="italic"&gt; et al.&lt;/style&gt; 2011)&lt;/DisplayText&gt;&lt;record&gt;&lt;rec-number&gt;3541&lt;/rec-number&gt;&lt;foreign-keys&gt;&lt;key app="EN" db-id="vxxvsda2b05fxpeaw2dp552mtrd5trxdrf0s"&gt;3541&lt;/key&gt;&lt;/foreign-keys&gt;&lt;ref-type name="Journal Article"&gt;17&lt;/ref-type&gt;&lt;contributors&gt;&lt;authors&gt;&lt;author&gt;Brandis, K.J.&lt;/author&gt;&lt;author&gt;Kingsford, R.T.&lt;/author&gt;&lt;author&gt;Ren, S.&lt;/author&gt;&lt;author&gt;Ramp, D.&lt;/author&gt;&lt;/authors&gt;&lt;/contributors&gt;&lt;titles&gt;&lt;title&gt;Crisis water management and ibis breeding at Narran Lakes in arid Australia&lt;/title&gt;&lt;secondary-title&gt;Environmental Management&lt;/secondary-title&gt;&lt;/titles&gt;&lt;periodical&gt;&lt;full-title&gt;Environmental Management&lt;/full-title&gt;&lt;/periodical&gt;&lt;pages&gt;489-498&lt;/pages&gt;&lt;volume&gt;48&lt;/volume&gt;&lt;number&gt;3&lt;/number&gt;&lt;dates&gt;&lt;year&gt;2011&lt;/year&gt;&lt;/dates&gt;&lt;urls&gt;&lt;/urls&gt;&lt;/record&gt;&lt;/Cite&gt;&lt;/EndNote&gt;</w:instrText>
      </w:r>
      <w:r w:rsidR="003B1026">
        <w:fldChar w:fldCharType="separate"/>
      </w:r>
      <w:r w:rsidR="000969F1">
        <w:rPr>
          <w:noProof/>
        </w:rPr>
        <w:t>(</w:t>
      </w:r>
      <w:hyperlink w:anchor="_ENREF_11" w:tooltip="Brandis, 2011 #3541" w:history="1">
        <w:r w:rsidR="0084200E">
          <w:rPr>
            <w:noProof/>
          </w:rPr>
          <w:t>Brandis, Kingsford</w:t>
        </w:r>
        <w:r w:rsidR="0084200E" w:rsidRPr="000969F1">
          <w:rPr>
            <w:i/>
            <w:noProof/>
          </w:rPr>
          <w:t xml:space="preserve"> et al.</w:t>
        </w:r>
        <w:r w:rsidR="0084200E">
          <w:rPr>
            <w:noProof/>
          </w:rPr>
          <w:t xml:space="preserve"> 2011</w:t>
        </w:r>
      </w:hyperlink>
      <w:r w:rsidR="000969F1">
        <w:rPr>
          <w:noProof/>
        </w:rPr>
        <w:t>)</w:t>
      </w:r>
      <w:r w:rsidR="003B1026">
        <w:fldChar w:fldCharType="end"/>
      </w:r>
      <w:r>
        <w:t>.</w:t>
      </w:r>
      <w:r w:rsidRPr="000822B9">
        <w:t xml:space="preserve"> </w:t>
      </w:r>
    </w:p>
    <w:p w14:paraId="28E77776" w14:textId="77777777" w:rsidR="00C218A3" w:rsidRDefault="00C218A3" w:rsidP="0058696A">
      <w:pPr>
        <w:pStyle w:val="BodyText10"/>
      </w:pPr>
      <w:r w:rsidRPr="000822B9">
        <w:t>Although the</w:t>
      </w:r>
      <w:r w:rsidR="000968E5">
        <w:t xml:space="preserve"> Category 1</w:t>
      </w:r>
      <w:r w:rsidRPr="000822B9">
        <w:t xml:space="preserve"> standard methods request monthly ground surveys</w:t>
      </w:r>
      <w:r>
        <w:t>, this survey intensity</w:t>
      </w:r>
      <w:r w:rsidRPr="00242658">
        <w:t xml:space="preserve"> </w:t>
      </w:r>
      <w:r w:rsidRPr="0058696A">
        <w:t>will not provide adequate information to address the short and long-term evaluation questions for waterbird breeding responses in the Murrumbidgee. The breeding period for straw-necked ibis, from laying to chicks leaving their nests and taking short flights (flapper stage), is around 45-53 days (</w:t>
      </w:r>
      <w:r w:rsidR="002B4984">
        <w:fldChar w:fldCharType="begin"/>
      </w:r>
      <w:r w:rsidR="002B4984">
        <w:instrText xml:space="preserve"> REF _Ref381005620 \h  \* MERGEFORMAT </w:instrText>
      </w:r>
      <w:r w:rsidR="002B4984">
        <w:fldChar w:fldCharType="separate"/>
      </w:r>
      <w:r w:rsidR="00E43816">
        <w:t>Table 7</w:t>
      </w:r>
      <w:r w:rsidR="002B4984">
        <w:fldChar w:fldCharType="end"/>
      </w:r>
      <w:r w:rsidRPr="0058696A">
        <w:t>). If monitoring is scheduled monthly and the first survey is at egg stage, the second survey a month later will be at a development stage where chicks are off the nests and success rates for individual nests cannot be measured. To ensure that Basin and Selected Area objectives can be evaluated, we plan to undertake ground surveys at fortnightly intervals, with the first survey taking place after eggs are laid, thus ensuring accurate estimates of the number of nests successfully fledged and mean number of chicks per nest for a subsample of nests. The three month breeding period is assumed to be a large enough window to cover the period from birds pairing up, laying and incubating eggs, rearing chicks and cover the period of post-fledging dependency in the three ibis species (</w:t>
      </w:r>
      <w:r w:rsidR="002B4984">
        <w:fldChar w:fldCharType="begin"/>
      </w:r>
      <w:r w:rsidR="002B4984">
        <w:instrText xml:space="preserve"> REF _Ref381005620 \h  \* MERGEFORMAT </w:instrText>
      </w:r>
      <w:r w:rsidR="002B4984">
        <w:fldChar w:fldCharType="separate"/>
      </w:r>
      <w:r w:rsidR="00E43816">
        <w:t>Table 7</w:t>
      </w:r>
      <w:r w:rsidR="002B4984">
        <w:fldChar w:fldCharType="end"/>
      </w:r>
      <w:r w:rsidRPr="0058696A">
        <w:t xml:space="preserve">). </w:t>
      </w:r>
      <w:r w:rsidRPr="00242658">
        <w:t xml:space="preserve">This approach worked effectively during monitoring undertaken by UNSW in the Lowbidgee floodplain in 2010-11 </w:t>
      </w:r>
      <w:r w:rsidR="003B1026">
        <w:fldChar w:fldCharType="begin"/>
      </w:r>
      <w:r w:rsidR="00745F19">
        <w:instrText xml:space="preserve"> ADDIN EN.CITE &lt;EndNote&gt;&lt;Cite&gt;&lt;Author&gt;Brandis&lt;/Author&gt;&lt;Year&gt;2011&lt;/Year&gt;&lt;RecNum&gt;3383&lt;/RecNum&gt;&lt;DisplayText&gt;(Brandis, Ryall&lt;style face="italic"&gt; et al.&lt;/style&gt; 2011a)&lt;/DisplayText&gt;&lt;record&gt;&lt;rec-number&gt;3383&lt;/rec-number&gt;&lt;foreign-keys&gt;&lt;key app="EN" db-id="vxxvsda2b05fxpeaw2dp552mtrd5trxdrf0s"&gt;3383&lt;/key&gt;&lt;/foreign-keys&gt;&lt;ref-type name="Book"&gt;6&lt;/ref-type&gt;&lt;contributors&gt;&lt;authors&gt;&lt;author&gt;Brandis, K.&lt;/author&gt;&lt;author&gt;Ryall, S. &lt;/author&gt;&lt;author&gt;Kingsford, R.T.&lt;/author&gt;&lt;/authors&gt;&lt;/contributors&gt;&lt;titles&gt;&lt;title&gt;Lowbidgee 2010/2011 Colonial Waterbird Breeding&lt;/title&gt;&lt;/titles&gt;&lt;dates&gt;&lt;year&gt;2011&lt;/year&gt;&lt;/dates&gt;&lt;pub-location&gt;Sydney &lt;/pub-location&gt;&lt;publisher&gt;Final report prepared for the Lowbidgee League. Australian Wetlands and Rivers Centre, University of New South Wales.&lt;/publisher&gt;&lt;urls&gt;&lt;/urls&gt;&lt;/record&gt;&lt;/Cite&gt;&lt;/EndNote&gt;</w:instrText>
      </w:r>
      <w:r w:rsidR="003B1026">
        <w:fldChar w:fldCharType="separate"/>
      </w:r>
      <w:r w:rsidR="00745F19">
        <w:rPr>
          <w:noProof/>
        </w:rPr>
        <w:t>(</w:t>
      </w:r>
      <w:hyperlink w:anchor="_ENREF_9" w:tooltip="Brandis, 2011 #3383" w:history="1">
        <w:r w:rsidR="0084200E">
          <w:rPr>
            <w:noProof/>
          </w:rPr>
          <w:t>Brandis, Ryall</w:t>
        </w:r>
        <w:r w:rsidR="0084200E" w:rsidRPr="00745F19">
          <w:rPr>
            <w:i/>
            <w:noProof/>
          </w:rPr>
          <w:t xml:space="preserve"> et al.</w:t>
        </w:r>
        <w:r w:rsidR="0084200E">
          <w:rPr>
            <w:noProof/>
          </w:rPr>
          <w:t xml:space="preserve"> 2011a</w:t>
        </w:r>
      </w:hyperlink>
      <w:r w:rsidR="00745F19">
        <w:rPr>
          <w:noProof/>
        </w:rPr>
        <w:t>)</w:t>
      </w:r>
      <w:r w:rsidR="003B1026">
        <w:fldChar w:fldCharType="end"/>
      </w:r>
      <w:r>
        <w:t xml:space="preserve">. </w:t>
      </w:r>
    </w:p>
    <w:p w14:paraId="28E77777" w14:textId="77777777" w:rsidR="00C218A3" w:rsidRDefault="00C218A3" w:rsidP="0058696A">
      <w:pPr>
        <w:pStyle w:val="Heading4"/>
      </w:pPr>
      <w:r>
        <w:t>Watering options to support waterbird breeding</w:t>
      </w:r>
    </w:p>
    <w:p w14:paraId="28E77778" w14:textId="77777777" w:rsidR="00C218A3" w:rsidRDefault="00C218A3" w:rsidP="0058696A">
      <w:pPr>
        <w:pStyle w:val="BodyText10"/>
      </w:pPr>
      <w:r>
        <w:t>Many of the wetlands in the South Redbank and Mid-Murrumbidgee zones are now reserved under NSW National Reserve Estate and a large portion of the Nimmie-Caira is now jointly managed by Commonwealth and NSW governments. As such there are few</w:t>
      </w:r>
      <w:r w:rsidR="000968E5">
        <w:t>er</w:t>
      </w:r>
      <w:r>
        <w:t xml:space="preserve"> constraints on watering and a wide range of options available for the use of Commonwealth environmental water. The Commonwealth’s current water holding in the Murrumbidgee Catchment is more than sufficient to annually inundate breeding and feeding habitats above a minimum threshold of 20,000 ha of wetland to support some waterbird breeding (). Based on the historical waterbird breeding data we expect that </w:t>
      </w:r>
      <w:r w:rsidR="00B246D2">
        <w:t xml:space="preserve">some </w:t>
      </w:r>
      <w:r>
        <w:t>breeding activity will occur annually in some of the smaller cormorant and egret colonies, while large-scale breeding in the large egret (e.g. Tarwill</w:t>
      </w:r>
      <w:r w:rsidR="00063029">
        <w:t>i</w:t>
      </w:r>
      <w:r>
        <w:t>e, Steam Engine and Two Bridges (Redbank zone)) and ibis colonies (Eulimbah and Telephone (Nimmie-Caira zone)) are expected to occur in three out of five years</w:t>
      </w:r>
      <w:r w:rsidR="000968E5">
        <w:t xml:space="preserve"> of the </w:t>
      </w:r>
      <w:r w:rsidR="007A0E03">
        <w:t>LTIM P</w:t>
      </w:r>
      <w:r w:rsidR="006F1D38">
        <w:t>roject</w:t>
      </w:r>
      <w:r w:rsidR="000968E5">
        <w:t xml:space="preserve"> program</w:t>
      </w:r>
      <w:r>
        <w:t xml:space="preserve">. </w:t>
      </w:r>
    </w:p>
    <w:p w14:paraId="28E77779" w14:textId="77777777" w:rsidR="00C218A3" w:rsidRPr="00285AD9" w:rsidRDefault="00C218A3" w:rsidP="0058696A">
      <w:pPr>
        <w:pStyle w:val="BodyText10"/>
      </w:pPr>
      <w:r>
        <w:t>We will undertake intensive monitoring of the ibis colonies in the Nimmie-Caira system where and when they occur using the Category 1 standard methods to support the Basin-scale evaluation. In addition, less intensive monitoring of smaller ibis, egret, heron and cormorant colonies will be carried out annually in all wetland zones using the Category 3 methods outlined below. This approach will ensure comprehensive information on colony locations</w:t>
      </w:r>
      <w:r w:rsidR="000968E5">
        <w:t>,</w:t>
      </w:r>
      <w:r>
        <w:t xml:space="preserve"> colony boundaries, </w:t>
      </w:r>
      <w:r w:rsidRPr="00285AD9">
        <w:t>species composition</w:t>
      </w:r>
      <w:r w:rsidR="000968E5">
        <w:t>, stage of nesting</w:t>
      </w:r>
      <w:r w:rsidRPr="00285AD9">
        <w:t xml:space="preserve"> and estimate of total number of nests are collected to inform the adaptive management of environmental water and the Murrumbidgee Selected Area evaluation. </w:t>
      </w:r>
    </w:p>
    <w:p w14:paraId="28E7777A" w14:textId="77777777" w:rsidR="00C218A3" w:rsidRDefault="00C218A3" w:rsidP="0058696A">
      <w:pPr>
        <w:spacing w:after="0" w:line="240" w:lineRule="auto"/>
        <w:rPr>
          <w:rStyle w:val="Heading4Char"/>
          <w:rFonts w:eastAsia="Calibri"/>
          <w:b w:val="0"/>
          <w:i w:val="0"/>
        </w:rPr>
        <w:sectPr w:rsidR="00C218A3" w:rsidSect="0058696A">
          <w:pgSz w:w="11907" w:h="16839" w:code="9"/>
          <w:pgMar w:top="1276" w:right="1440" w:bottom="1440" w:left="1440" w:header="708" w:footer="708" w:gutter="0"/>
          <w:cols w:space="708"/>
          <w:docGrid w:linePitch="360"/>
        </w:sectPr>
      </w:pPr>
    </w:p>
    <w:p w14:paraId="28E7777B" w14:textId="77777777" w:rsidR="00C218A3" w:rsidRDefault="00C218A3" w:rsidP="0058696A">
      <w:pPr>
        <w:pStyle w:val="Caption"/>
        <w:rPr>
          <w:szCs w:val="20"/>
        </w:rPr>
      </w:pPr>
      <w:bookmarkStart w:id="178" w:name="_Ref381005620"/>
      <w:r>
        <w:t xml:space="preserve">Table </w:t>
      </w:r>
      <w:r w:rsidR="003B1026">
        <w:fldChar w:fldCharType="begin"/>
      </w:r>
      <w:r w:rsidR="00E2155D">
        <w:instrText xml:space="preserve"> SEQ Table \* ARABIC </w:instrText>
      </w:r>
      <w:r w:rsidR="003B1026">
        <w:fldChar w:fldCharType="separate"/>
      </w:r>
      <w:r w:rsidR="00E43816">
        <w:rPr>
          <w:noProof/>
        </w:rPr>
        <w:t>7</w:t>
      </w:r>
      <w:r w:rsidR="003B1026">
        <w:rPr>
          <w:noProof/>
        </w:rPr>
        <w:fldChar w:fldCharType="end"/>
      </w:r>
      <w:bookmarkEnd w:id="178"/>
      <w:r>
        <w:t xml:space="preserve"> </w:t>
      </w:r>
      <w:r>
        <w:rPr>
          <w:szCs w:val="20"/>
        </w:rPr>
        <w:t xml:space="preserve"> Summary of water requirements for egret and ibis species that breed in the Murrumbidgee Selected Area. </w:t>
      </w:r>
    </w:p>
    <w:p w14:paraId="28E7777C" w14:textId="77777777" w:rsidR="00C218A3" w:rsidRDefault="00C218A3" w:rsidP="0058696A">
      <w:pPr>
        <w:pStyle w:val="Normalnote"/>
        <w:spacing w:before="0" w:line="240" w:lineRule="auto"/>
        <w:rPr>
          <w:rFonts w:ascii="Century Gothic" w:hAnsi="Century Gothic"/>
          <w:szCs w:val="20"/>
        </w:rPr>
      </w:pPr>
    </w:p>
    <w:tbl>
      <w:tblPr>
        <w:tblW w:w="128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1838"/>
        <w:gridCol w:w="2838"/>
        <w:gridCol w:w="2835"/>
        <w:gridCol w:w="1091"/>
        <w:gridCol w:w="1319"/>
        <w:gridCol w:w="749"/>
        <w:gridCol w:w="1067"/>
        <w:gridCol w:w="1160"/>
      </w:tblGrid>
      <w:tr w:rsidR="00C218A3" w:rsidRPr="00321F83" w14:paraId="28E77783" w14:textId="77777777" w:rsidTr="0058696A">
        <w:trPr>
          <w:cantSplit/>
          <w:tblHeader/>
        </w:trPr>
        <w:tc>
          <w:tcPr>
            <w:tcW w:w="1838" w:type="dxa"/>
            <w:vMerge w:val="restart"/>
          </w:tcPr>
          <w:p w14:paraId="28E7777D" w14:textId="77777777" w:rsidR="00C218A3" w:rsidRPr="00321F83" w:rsidRDefault="00C218A3" w:rsidP="0058696A">
            <w:pPr>
              <w:pStyle w:val="Normaltablesmaller"/>
              <w:rPr>
                <w:rFonts w:ascii="Century Gothic" w:hAnsi="Century Gothic"/>
                <w:b/>
              </w:rPr>
            </w:pPr>
            <w:r w:rsidRPr="00321F83">
              <w:rPr>
                <w:rFonts w:ascii="Century Gothic" w:hAnsi="Century Gothic"/>
                <w:b/>
              </w:rPr>
              <w:t>Species</w:t>
            </w:r>
          </w:p>
        </w:tc>
        <w:tc>
          <w:tcPr>
            <w:tcW w:w="2838" w:type="dxa"/>
            <w:vMerge w:val="restart"/>
          </w:tcPr>
          <w:p w14:paraId="28E7777E" w14:textId="77777777" w:rsidR="00C218A3" w:rsidRPr="00321F83" w:rsidRDefault="00C218A3" w:rsidP="0058696A">
            <w:pPr>
              <w:pStyle w:val="Normaltablesmaller"/>
              <w:rPr>
                <w:rFonts w:ascii="Century Gothic" w:hAnsi="Century Gothic"/>
                <w:b/>
              </w:rPr>
            </w:pPr>
            <w:r w:rsidRPr="00321F83">
              <w:rPr>
                <w:rFonts w:ascii="Century Gothic" w:hAnsi="Century Gothic"/>
                <w:b/>
              </w:rPr>
              <w:t>Foraging</w:t>
            </w:r>
          </w:p>
          <w:p w14:paraId="28E7777F" w14:textId="77777777" w:rsidR="00C218A3" w:rsidRPr="00321F83" w:rsidRDefault="00C218A3" w:rsidP="0058696A">
            <w:pPr>
              <w:pStyle w:val="Normaltablesmaller"/>
              <w:rPr>
                <w:rFonts w:ascii="Century Gothic" w:hAnsi="Century Gothic"/>
                <w:b/>
              </w:rPr>
            </w:pPr>
            <w:r w:rsidRPr="00321F83">
              <w:rPr>
                <w:rFonts w:ascii="Century Gothic" w:hAnsi="Century Gothic"/>
                <w:b/>
              </w:rPr>
              <w:t>habitat</w:t>
            </w:r>
          </w:p>
        </w:tc>
        <w:tc>
          <w:tcPr>
            <w:tcW w:w="2835" w:type="dxa"/>
            <w:vMerge w:val="restart"/>
          </w:tcPr>
          <w:p w14:paraId="28E77780" w14:textId="77777777" w:rsidR="00C218A3" w:rsidRPr="00321F83" w:rsidRDefault="00C218A3" w:rsidP="0058696A">
            <w:pPr>
              <w:pStyle w:val="Normaltablesmaller"/>
              <w:rPr>
                <w:rFonts w:ascii="Century Gothic" w:hAnsi="Century Gothic"/>
                <w:b/>
              </w:rPr>
            </w:pPr>
            <w:r>
              <w:rPr>
                <w:rFonts w:ascii="Century Gothic" w:hAnsi="Century Gothic"/>
                <w:b/>
              </w:rPr>
              <w:t>Breeding</w:t>
            </w:r>
            <w:r w:rsidRPr="00321F83">
              <w:rPr>
                <w:rFonts w:ascii="Century Gothic" w:hAnsi="Century Gothic"/>
                <w:b/>
              </w:rPr>
              <w:t xml:space="preserve"> habitat (nest height</w:t>
            </w:r>
            <w:r>
              <w:rPr>
                <w:rFonts w:ascii="Century Gothic" w:hAnsi="Century Gothic"/>
                <w:b/>
              </w:rPr>
              <w:t xml:space="preserve"> in metres</w:t>
            </w:r>
            <w:r w:rsidRPr="00321F83">
              <w:rPr>
                <w:rFonts w:ascii="Century Gothic" w:hAnsi="Century Gothic"/>
                <w:b/>
              </w:rPr>
              <w:t>)</w:t>
            </w:r>
          </w:p>
        </w:tc>
        <w:tc>
          <w:tcPr>
            <w:tcW w:w="1091" w:type="dxa"/>
            <w:vMerge w:val="restart"/>
          </w:tcPr>
          <w:p w14:paraId="28E77781" w14:textId="77777777" w:rsidR="00C218A3" w:rsidRPr="00321F83" w:rsidRDefault="00C218A3" w:rsidP="0058696A">
            <w:pPr>
              <w:pStyle w:val="Normaltablesmaller"/>
              <w:jc w:val="center"/>
              <w:rPr>
                <w:rFonts w:ascii="Century Gothic" w:hAnsi="Century Gothic"/>
                <w:b/>
              </w:rPr>
            </w:pPr>
            <w:r w:rsidRPr="00321F83">
              <w:rPr>
                <w:rFonts w:ascii="Century Gothic" w:hAnsi="Century Gothic"/>
                <w:b/>
              </w:rPr>
              <w:t>Breeding season</w:t>
            </w:r>
          </w:p>
        </w:tc>
        <w:tc>
          <w:tcPr>
            <w:tcW w:w="4295" w:type="dxa"/>
            <w:gridSpan w:val="4"/>
          </w:tcPr>
          <w:p w14:paraId="28E77782" w14:textId="77777777" w:rsidR="00C218A3" w:rsidRPr="00321F83" w:rsidRDefault="00C218A3" w:rsidP="0058696A">
            <w:pPr>
              <w:pStyle w:val="Normaltablesmaller"/>
              <w:jc w:val="center"/>
              <w:rPr>
                <w:rFonts w:ascii="Century Gothic" w:hAnsi="Century Gothic"/>
                <w:b/>
              </w:rPr>
            </w:pPr>
            <w:r w:rsidRPr="00321F83">
              <w:rPr>
                <w:rFonts w:ascii="Century Gothic" w:hAnsi="Century Gothic"/>
                <w:b/>
              </w:rPr>
              <w:t>Breeding duration (days)^</w:t>
            </w:r>
          </w:p>
        </w:tc>
      </w:tr>
      <w:tr w:rsidR="00C218A3" w:rsidRPr="00321F83" w14:paraId="28E7778C" w14:textId="77777777" w:rsidTr="0058696A">
        <w:trPr>
          <w:cantSplit/>
          <w:tblHeader/>
        </w:trPr>
        <w:tc>
          <w:tcPr>
            <w:tcW w:w="1838" w:type="dxa"/>
            <w:vMerge/>
          </w:tcPr>
          <w:p w14:paraId="28E77784" w14:textId="77777777" w:rsidR="00C218A3" w:rsidRPr="00321F83" w:rsidRDefault="00C218A3" w:rsidP="0058696A">
            <w:pPr>
              <w:pStyle w:val="Normaltablesmaller"/>
              <w:rPr>
                <w:rFonts w:ascii="Century Gothic" w:hAnsi="Century Gothic"/>
              </w:rPr>
            </w:pPr>
          </w:p>
        </w:tc>
        <w:tc>
          <w:tcPr>
            <w:tcW w:w="2838" w:type="dxa"/>
            <w:vMerge/>
          </w:tcPr>
          <w:p w14:paraId="28E77785" w14:textId="77777777" w:rsidR="00C218A3" w:rsidRPr="00321F83" w:rsidRDefault="00C218A3" w:rsidP="0058696A">
            <w:pPr>
              <w:pStyle w:val="Normaltablesmaller"/>
              <w:rPr>
                <w:rFonts w:ascii="Century Gothic" w:hAnsi="Century Gothic"/>
              </w:rPr>
            </w:pPr>
          </w:p>
        </w:tc>
        <w:tc>
          <w:tcPr>
            <w:tcW w:w="2835" w:type="dxa"/>
            <w:vMerge/>
          </w:tcPr>
          <w:p w14:paraId="28E77786" w14:textId="77777777" w:rsidR="00C218A3" w:rsidRPr="00321F83" w:rsidRDefault="00C218A3" w:rsidP="0058696A">
            <w:pPr>
              <w:pStyle w:val="Normaltablesmaller"/>
              <w:rPr>
                <w:rFonts w:ascii="Century Gothic" w:hAnsi="Century Gothic"/>
              </w:rPr>
            </w:pPr>
          </w:p>
        </w:tc>
        <w:tc>
          <w:tcPr>
            <w:tcW w:w="1091" w:type="dxa"/>
            <w:vMerge/>
          </w:tcPr>
          <w:p w14:paraId="28E77787" w14:textId="77777777" w:rsidR="00C218A3" w:rsidRPr="00321F83" w:rsidRDefault="00C218A3" w:rsidP="0058696A">
            <w:pPr>
              <w:pStyle w:val="Normaltablesmaller"/>
              <w:jc w:val="center"/>
              <w:rPr>
                <w:rFonts w:ascii="Century Gothic" w:hAnsi="Century Gothic"/>
              </w:rPr>
            </w:pPr>
          </w:p>
        </w:tc>
        <w:tc>
          <w:tcPr>
            <w:tcW w:w="1319" w:type="dxa"/>
          </w:tcPr>
          <w:p w14:paraId="28E77788" w14:textId="77777777" w:rsidR="00C218A3" w:rsidRPr="00321F83" w:rsidRDefault="00C218A3" w:rsidP="0058696A">
            <w:pPr>
              <w:pStyle w:val="Normaltablesmaller"/>
              <w:jc w:val="center"/>
              <w:rPr>
                <w:rFonts w:ascii="Century Gothic" w:hAnsi="Century Gothic"/>
                <w:b/>
              </w:rPr>
            </w:pPr>
            <w:r w:rsidRPr="00321F83">
              <w:rPr>
                <w:rFonts w:ascii="Century Gothic" w:hAnsi="Century Gothic"/>
                <w:b/>
              </w:rPr>
              <w:t>Laying and incubation</w:t>
            </w:r>
          </w:p>
        </w:tc>
        <w:tc>
          <w:tcPr>
            <w:tcW w:w="749" w:type="dxa"/>
          </w:tcPr>
          <w:p w14:paraId="28E77789" w14:textId="77777777" w:rsidR="00C218A3" w:rsidRPr="00321F83" w:rsidRDefault="00C218A3" w:rsidP="0058696A">
            <w:pPr>
              <w:pStyle w:val="Normaltablesmaller"/>
              <w:jc w:val="center"/>
              <w:rPr>
                <w:rFonts w:ascii="Century Gothic" w:hAnsi="Century Gothic"/>
                <w:b/>
              </w:rPr>
            </w:pPr>
            <w:r w:rsidRPr="00321F83">
              <w:rPr>
                <w:rFonts w:ascii="Century Gothic" w:hAnsi="Century Gothic"/>
                <w:b/>
              </w:rPr>
              <w:t>Nestlings</w:t>
            </w:r>
          </w:p>
        </w:tc>
        <w:tc>
          <w:tcPr>
            <w:tcW w:w="1067" w:type="dxa"/>
          </w:tcPr>
          <w:p w14:paraId="28E7778A" w14:textId="77777777" w:rsidR="00C218A3" w:rsidRPr="00321F83" w:rsidRDefault="00C218A3" w:rsidP="0058696A">
            <w:pPr>
              <w:pStyle w:val="Normaltablesmaller"/>
              <w:jc w:val="center"/>
              <w:rPr>
                <w:rFonts w:ascii="Century Gothic" w:hAnsi="Century Gothic"/>
                <w:b/>
              </w:rPr>
            </w:pPr>
            <w:r w:rsidRPr="00321F83">
              <w:rPr>
                <w:rFonts w:ascii="Century Gothic" w:hAnsi="Century Gothic"/>
                <w:b/>
              </w:rPr>
              <w:t>Est. total nesting stage</w:t>
            </w:r>
          </w:p>
        </w:tc>
        <w:tc>
          <w:tcPr>
            <w:tcW w:w="1160" w:type="dxa"/>
          </w:tcPr>
          <w:p w14:paraId="28E7778B" w14:textId="77777777" w:rsidR="00C218A3" w:rsidRPr="00321F83" w:rsidRDefault="00C218A3" w:rsidP="0058696A">
            <w:pPr>
              <w:pStyle w:val="Normaltablesmaller"/>
              <w:jc w:val="center"/>
              <w:rPr>
                <w:rFonts w:ascii="Century Gothic" w:hAnsi="Century Gothic"/>
                <w:b/>
              </w:rPr>
            </w:pPr>
            <w:r w:rsidRPr="00321F83">
              <w:rPr>
                <w:rFonts w:ascii="Century Gothic" w:hAnsi="Century Gothic"/>
                <w:b/>
              </w:rPr>
              <w:t>Post–fledging dependency</w:t>
            </w:r>
            <w:r>
              <w:rPr>
                <w:rFonts w:ascii="Century Gothic" w:hAnsi="Century Gothic"/>
                <w:b/>
              </w:rPr>
              <w:t xml:space="preserve"> stage</w:t>
            </w:r>
          </w:p>
        </w:tc>
      </w:tr>
      <w:tr w:rsidR="00C218A3" w:rsidRPr="00321F83" w14:paraId="28E77796" w14:textId="77777777" w:rsidTr="0058696A">
        <w:trPr>
          <w:cantSplit/>
        </w:trPr>
        <w:tc>
          <w:tcPr>
            <w:tcW w:w="1838" w:type="dxa"/>
          </w:tcPr>
          <w:p w14:paraId="28E7778D" w14:textId="77777777" w:rsidR="00C218A3" w:rsidRDefault="00C218A3" w:rsidP="0058696A">
            <w:pPr>
              <w:pStyle w:val="Normaltablesmaller"/>
              <w:rPr>
                <w:rFonts w:ascii="Century Gothic" w:hAnsi="Century Gothic"/>
              </w:rPr>
            </w:pPr>
            <w:r w:rsidRPr="00321F83">
              <w:rPr>
                <w:rFonts w:ascii="Century Gothic" w:hAnsi="Century Gothic"/>
              </w:rPr>
              <w:t xml:space="preserve">Cattle egret </w:t>
            </w:r>
          </w:p>
          <w:p w14:paraId="28E7778E" w14:textId="77777777" w:rsidR="00C218A3" w:rsidRPr="00321F83" w:rsidRDefault="00C218A3" w:rsidP="0058696A">
            <w:pPr>
              <w:pStyle w:val="Normaltablesmaller"/>
              <w:rPr>
                <w:rFonts w:ascii="Century Gothic" w:hAnsi="Century Gothic"/>
              </w:rPr>
            </w:pPr>
            <w:r w:rsidRPr="00321F83">
              <w:rPr>
                <w:rFonts w:ascii="Century Gothic" w:hAnsi="Century Gothic"/>
              </w:rPr>
              <w:t>(JAMBA, CAMBA)</w:t>
            </w:r>
          </w:p>
        </w:tc>
        <w:tc>
          <w:tcPr>
            <w:tcW w:w="2838" w:type="dxa"/>
          </w:tcPr>
          <w:p w14:paraId="28E7778F" w14:textId="77777777" w:rsidR="00C218A3" w:rsidRPr="00321F83" w:rsidRDefault="00C218A3" w:rsidP="0058696A">
            <w:pPr>
              <w:pStyle w:val="Normaltablesmaller"/>
              <w:rPr>
                <w:rFonts w:ascii="Century Gothic" w:hAnsi="Century Gothic"/>
              </w:rPr>
            </w:pPr>
            <w:r w:rsidRPr="00321F83">
              <w:rPr>
                <w:rFonts w:ascii="Century Gothic" w:hAnsi="Century Gothic"/>
              </w:rPr>
              <w:t>Regularly forage away from water on low-lying grasslands, or in shallow open, water meadows with low emergent vegetation</w:t>
            </w:r>
          </w:p>
        </w:tc>
        <w:tc>
          <w:tcPr>
            <w:tcW w:w="2835" w:type="dxa"/>
          </w:tcPr>
          <w:p w14:paraId="28E77790" w14:textId="77777777" w:rsidR="00C218A3" w:rsidRPr="00321F83" w:rsidRDefault="00C218A3" w:rsidP="0058696A">
            <w:pPr>
              <w:pStyle w:val="Normaltablesmaller"/>
              <w:rPr>
                <w:rFonts w:ascii="Century Gothic" w:hAnsi="Century Gothic"/>
              </w:rPr>
            </w:pPr>
            <w:r w:rsidRPr="00321F83">
              <w:rPr>
                <w:rFonts w:ascii="Century Gothic" w:hAnsi="Century Gothic"/>
              </w:rPr>
              <w:t xml:space="preserve">Dead or live trees (eucalypts, casuarinas) in dense woodland or beside swamps, rivers or pools </w:t>
            </w:r>
            <w:r w:rsidRPr="00321F83">
              <w:rPr>
                <w:rFonts w:ascii="Century Gothic" w:hAnsi="Century Gothic"/>
              </w:rPr>
              <w:br/>
              <w:t>(3–15 m)</w:t>
            </w:r>
          </w:p>
        </w:tc>
        <w:tc>
          <w:tcPr>
            <w:tcW w:w="1091" w:type="dxa"/>
          </w:tcPr>
          <w:p w14:paraId="28E77791" w14:textId="77777777" w:rsidR="00C218A3" w:rsidRPr="00321F83" w:rsidRDefault="00C218A3" w:rsidP="0058696A">
            <w:pPr>
              <w:pStyle w:val="Normaltablesmaller"/>
              <w:jc w:val="center"/>
              <w:rPr>
                <w:rFonts w:ascii="Century Gothic" w:hAnsi="Century Gothic"/>
              </w:rPr>
            </w:pPr>
            <w:r w:rsidRPr="00321F83">
              <w:rPr>
                <w:rFonts w:ascii="Century Gothic" w:hAnsi="Century Gothic"/>
              </w:rPr>
              <w:t>Sept–Mar</w:t>
            </w:r>
          </w:p>
        </w:tc>
        <w:tc>
          <w:tcPr>
            <w:tcW w:w="1319" w:type="dxa"/>
          </w:tcPr>
          <w:p w14:paraId="28E77792" w14:textId="77777777" w:rsidR="00C218A3" w:rsidRPr="00321F83" w:rsidRDefault="00C218A3" w:rsidP="0058696A">
            <w:pPr>
              <w:pStyle w:val="Normaltablesmaller"/>
              <w:jc w:val="center"/>
              <w:rPr>
                <w:rFonts w:ascii="Century Gothic" w:hAnsi="Century Gothic"/>
              </w:rPr>
            </w:pPr>
            <w:r w:rsidRPr="00321F83">
              <w:rPr>
                <w:rFonts w:ascii="Century Gothic" w:hAnsi="Century Gothic"/>
              </w:rPr>
              <w:t>31</w:t>
            </w:r>
          </w:p>
        </w:tc>
        <w:tc>
          <w:tcPr>
            <w:tcW w:w="749" w:type="dxa"/>
          </w:tcPr>
          <w:p w14:paraId="28E77793" w14:textId="77777777" w:rsidR="00C218A3" w:rsidRPr="00321F83" w:rsidRDefault="00C218A3" w:rsidP="0058696A">
            <w:pPr>
              <w:pStyle w:val="Normaltablesmaller"/>
              <w:jc w:val="center"/>
              <w:rPr>
                <w:rFonts w:ascii="Century Gothic" w:hAnsi="Century Gothic"/>
              </w:rPr>
            </w:pPr>
            <w:r w:rsidRPr="00321F83">
              <w:rPr>
                <w:rFonts w:ascii="Century Gothic" w:hAnsi="Century Gothic"/>
              </w:rPr>
              <w:t>42</w:t>
            </w:r>
          </w:p>
        </w:tc>
        <w:tc>
          <w:tcPr>
            <w:tcW w:w="1067" w:type="dxa"/>
          </w:tcPr>
          <w:p w14:paraId="28E77794" w14:textId="77777777" w:rsidR="00C218A3" w:rsidRPr="00321F83" w:rsidRDefault="00C218A3" w:rsidP="0058696A">
            <w:pPr>
              <w:pStyle w:val="Normaltablesmaller"/>
              <w:jc w:val="center"/>
              <w:rPr>
                <w:rFonts w:ascii="Century Gothic" w:hAnsi="Century Gothic"/>
              </w:rPr>
            </w:pPr>
            <w:r w:rsidRPr="00321F83">
              <w:rPr>
                <w:rFonts w:ascii="Century Gothic" w:hAnsi="Century Gothic"/>
              </w:rPr>
              <w:t>73</w:t>
            </w:r>
          </w:p>
        </w:tc>
        <w:tc>
          <w:tcPr>
            <w:tcW w:w="1160" w:type="dxa"/>
          </w:tcPr>
          <w:p w14:paraId="28E77795" w14:textId="77777777" w:rsidR="00C218A3" w:rsidRPr="00321F83" w:rsidRDefault="00C218A3" w:rsidP="0058696A">
            <w:pPr>
              <w:pStyle w:val="Normaltablesmaller"/>
              <w:jc w:val="center"/>
              <w:rPr>
                <w:rFonts w:ascii="Century Gothic" w:hAnsi="Century Gothic"/>
              </w:rPr>
            </w:pPr>
            <w:r w:rsidRPr="00321F83">
              <w:rPr>
                <w:rFonts w:ascii="Century Gothic" w:hAnsi="Century Gothic"/>
              </w:rPr>
              <w:t>14</w:t>
            </w:r>
          </w:p>
        </w:tc>
      </w:tr>
      <w:tr w:rsidR="00C218A3" w:rsidRPr="00321F83" w14:paraId="28E7779F" w14:textId="77777777" w:rsidTr="0058696A">
        <w:trPr>
          <w:cantSplit/>
        </w:trPr>
        <w:tc>
          <w:tcPr>
            <w:tcW w:w="1838" w:type="dxa"/>
          </w:tcPr>
          <w:p w14:paraId="28E77797" w14:textId="77777777" w:rsidR="00C218A3" w:rsidRPr="00321F83" w:rsidRDefault="00C218A3" w:rsidP="0058696A">
            <w:pPr>
              <w:pStyle w:val="Normaltablesmaller"/>
              <w:rPr>
                <w:rFonts w:ascii="Century Gothic" w:hAnsi="Century Gothic"/>
              </w:rPr>
            </w:pPr>
            <w:r w:rsidRPr="00321F83">
              <w:rPr>
                <w:rFonts w:ascii="Century Gothic" w:hAnsi="Century Gothic"/>
              </w:rPr>
              <w:t>Little egret</w:t>
            </w:r>
          </w:p>
        </w:tc>
        <w:tc>
          <w:tcPr>
            <w:tcW w:w="2838" w:type="dxa"/>
          </w:tcPr>
          <w:p w14:paraId="28E77798" w14:textId="77777777" w:rsidR="00C218A3" w:rsidRPr="00321F83" w:rsidRDefault="00C218A3" w:rsidP="0058696A">
            <w:pPr>
              <w:pStyle w:val="Normaltablesmaller"/>
              <w:rPr>
                <w:rFonts w:ascii="Century Gothic" w:hAnsi="Century Gothic"/>
              </w:rPr>
            </w:pPr>
            <w:r w:rsidRPr="00321F83">
              <w:rPr>
                <w:rFonts w:ascii="Century Gothic" w:hAnsi="Century Gothic"/>
              </w:rPr>
              <w:t>Prefer shallow open water (0.1–0.5 m), but can forage in deep water and aquatic vegetation</w:t>
            </w:r>
          </w:p>
        </w:tc>
        <w:tc>
          <w:tcPr>
            <w:tcW w:w="2835" w:type="dxa"/>
          </w:tcPr>
          <w:p w14:paraId="28E77799" w14:textId="77777777" w:rsidR="00C218A3" w:rsidRPr="00321F83" w:rsidRDefault="00C218A3" w:rsidP="0058696A">
            <w:pPr>
              <w:pStyle w:val="Normaltablesmaller"/>
              <w:rPr>
                <w:rFonts w:ascii="Century Gothic" w:hAnsi="Century Gothic"/>
              </w:rPr>
            </w:pPr>
            <w:r w:rsidRPr="00321F83">
              <w:rPr>
                <w:rFonts w:ascii="Century Gothic" w:hAnsi="Century Gothic"/>
              </w:rPr>
              <w:t>In tree canopy near wetlands, often in standing water (3–7 m)</w:t>
            </w:r>
          </w:p>
        </w:tc>
        <w:tc>
          <w:tcPr>
            <w:tcW w:w="1091" w:type="dxa"/>
          </w:tcPr>
          <w:p w14:paraId="28E7779A" w14:textId="77777777" w:rsidR="00C218A3" w:rsidRPr="00321F83" w:rsidRDefault="00C218A3" w:rsidP="0058696A">
            <w:pPr>
              <w:pStyle w:val="Normaltablesmaller"/>
              <w:jc w:val="center"/>
              <w:rPr>
                <w:rFonts w:ascii="Century Gothic" w:hAnsi="Century Gothic"/>
              </w:rPr>
            </w:pPr>
            <w:r w:rsidRPr="00321F83">
              <w:rPr>
                <w:rFonts w:ascii="Century Gothic" w:hAnsi="Century Gothic"/>
              </w:rPr>
              <w:t>Oct–Mar</w:t>
            </w:r>
          </w:p>
        </w:tc>
        <w:tc>
          <w:tcPr>
            <w:tcW w:w="1319" w:type="dxa"/>
          </w:tcPr>
          <w:p w14:paraId="28E7779B" w14:textId="77777777" w:rsidR="00C218A3" w:rsidRPr="00321F83" w:rsidRDefault="00C218A3" w:rsidP="0058696A">
            <w:pPr>
              <w:pStyle w:val="Normaltablesmaller"/>
              <w:jc w:val="center"/>
              <w:rPr>
                <w:rFonts w:ascii="Century Gothic" w:hAnsi="Century Gothic"/>
              </w:rPr>
            </w:pPr>
            <w:r w:rsidRPr="00321F83">
              <w:rPr>
                <w:rFonts w:ascii="Century Gothic" w:hAnsi="Century Gothic"/>
              </w:rPr>
              <w:t>20–25</w:t>
            </w:r>
          </w:p>
        </w:tc>
        <w:tc>
          <w:tcPr>
            <w:tcW w:w="749" w:type="dxa"/>
          </w:tcPr>
          <w:p w14:paraId="28E7779C" w14:textId="77777777" w:rsidR="00C218A3" w:rsidRPr="00321F83" w:rsidRDefault="00C218A3" w:rsidP="0058696A">
            <w:pPr>
              <w:pStyle w:val="Normaltablesmaller"/>
              <w:jc w:val="center"/>
              <w:rPr>
                <w:rFonts w:ascii="Century Gothic" w:hAnsi="Century Gothic"/>
              </w:rPr>
            </w:pPr>
            <w:r w:rsidRPr="00321F83">
              <w:rPr>
                <w:rFonts w:ascii="Century Gothic" w:hAnsi="Century Gothic"/>
              </w:rPr>
              <w:t>32–46</w:t>
            </w:r>
          </w:p>
        </w:tc>
        <w:tc>
          <w:tcPr>
            <w:tcW w:w="1067" w:type="dxa"/>
          </w:tcPr>
          <w:p w14:paraId="28E7779D" w14:textId="77777777" w:rsidR="00C218A3" w:rsidRPr="00321F83" w:rsidRDefault="00C218A3" w:rsidP="0058696A">
            <w:pPr>
              <w:pStyle w:val="Normaltablesmaller"/>
              <w:jc w:val="center"/>
              <w:rPr>
                <w:rFonts w:ascii="Century Gothic" w:hAnsi="Century Gothic"/>
              </w:rPr>
            </w:pPr>
            <w:r w:rsidRPr="00321F83">
              <w:rPr>
                <w:rFonts w:ascii="Century Gothic" w:hAnsi="Century Gothic"/>
              </w:rPr>
              <w:t>71</w:t>
            </w:r>
          </w:p>
        </w:tc>
        <w:tc>
          <w:tcPr>
            <w:tcW w:w="1160" w:type="dxa"/>
          </w:tcPr>
          <w:p w14:paraId="28E7779E" w14:textId="77777777" w:rsidR="00C218A3" w:rsidRPr="00321F83" w:rsidRDefault="00C218A3" w:rsidP="0058696A">
            <w:pPr>
              <w:pStyle w:val="Normaltablesmaller"/>
              <w:jc w:val="center"/>
              <w:rPr>
                <w:rFonts w:ascii="Century Gothic" w:hAnsi="Century Gothic"/>
              </w:rPr>
            </w:pPr>
            <w:r w:rsidRPr="00321F83">
              <w:rPr>
                <w:rFonts w:ascii="Century Gothic" w:hAnsi="Century Gothic"/>
              </w:rPr>
              <w:t>ND</w:t>
            </w:r>
          </w:p>
        </w:tc>
      </w:tr>
      <w:tr w:rsidR="00C218A3" w:rsidRPr="00321F83" w14:paraId="28E777A9" w14:textId="77777777" w:rsidTr="0058696A">
        <w:trPr>
          <w:cantSplit/>
        </w:trPr>
        <w:tc>
          <w:tcPr>
            <w:tcW w:w="1838" w:type="dxa"/>
          </w:tcPr>
          <w:p w14:paraId="28E777A0" w14:textId="77777777" w:rsidR="00C218A3" w:rsidRPr="00321F83" w:rsidRDefault="00C218A3" w:rsidP="0058696A">
            <w:pPr>
              <w:pStyle w:val="Normaltablesmaller"/>
              <w:rPr>
                <w:rFonts w:ascii="Century Gothic" w:hAnsi="Century Gothic"/>
              </w:rPr>
            </w:pPr>
            <w:r w:rsidRPr="00321F83">
              <w:rPr>
                <w:rFonts w:ascii="Century Gothic" w:hAnsi="Century Gothic"/>
              </w:rPr>
              <w:t>Eastern great egret (JAMBA, CAMBA)</w:t>
            </w:r>
          </w:p>
        </w:tc>
        <w:tc>
          <w:tcPr>
            <w:tcW w:w="2838" w:type="dxa"/>
          </w:tcPr>
          <w:p w14:paraId="28E777A1" w14:textId="77777777" w:rsidR="00C218A3" w:rsidRPr="00321F83" w:rsidRDefault="00C218A3" w:rsidP="0058696A">
            <w:pPr>
              <w:pStyle w:val="Normaltablesmaller"/>
              <w:rPr>
                <w:rFonts w:ascii="Century Gothic" w:hAnsi="Century Gothic"/>
              </w:rPr>
            </w:pPr>
            <w:r w:rsidRPr="00321F83">
              <w:rPr>
                <w:rFonts w:ascii="Century Gothic" w:hAnsi="Century Gothic"/>
              </w:rPr>
              <w:t>Prefer permanent waterbodies on floodplains, semi-permanent swamps with tall emergent vegetation, sewage farms, channels and large farm dams</w:t>
            </w:r>
          </w:p>
        </w:tc>
        <w:tc>
          <w:tcPr>
            <w:tcW w:w="2835" w:type="dxa"/>
          </w:tcPr>
          <w:p w14:paraId="28E777A2" w14:textId="77777777" w:rsidR="00C218A3" w:rsidRPr="00321F83" w:rsidRDefault="00C218A3" w:rsidP="0058696A">
            <w:pPr>
              <w:pStyle w:val="Normaltablesmaller"/>
              <w:rPr>
                <w:rFonts w:ascii="Century Gothic" w:hAnsi="Century Gothic"/>
              </w:rPr>
            </w:pPr>
            <w:r w:rsidRPr="00321F83">
              <w:rPr>
                <w:rFonts w:ascii="Century Gothic" w:hAnsi="Century Gothic"/>
              </w:rPr>
              <w:t>Trees (eucalypt, casuarinas) standing in water (&gt;7–15 m)</w:t>
            </w:r>
          </w:p>
        </w:tc>
        <w:tc>
          <w:tcPr>
            <w:tcW w:w="1091" w:type="dxa"/>
          </w:tcPr>
          <w:p w14:paraId="28E777A3" w14:textId="77777777" w:rsidR="00C218A3" w:rsidRPr="00321F83" w:rsidRDefault="00C218A3" w:rsidP="0058696A">
            <w:pPr>
              <w:pStyle w:val="Normaltablesmaller"/>
              <w:jc w:val="center"/>
              <w:rPr>
                <w:rFonts w:ascii="Century Gothic" w:hAnsi="Century Gothic"/>
              </w:rPr>
            </w:pPr>
            <w:r w:rsidRPr="00321F83">
              <w:rPr>
                <w:rFonts w:ascii="Century Gothic" w:hAnsi="Century Gothic"/>
              </w:rPr>
              <w:t>Sept -early May</w:t>
            </w:r>
          </w:p>
        </w:tc>
        <w:tc>
          <w:tcPr>
            <w:tcW w:w="1319" w:type="dxa"/>
          </w:tcPr>
          <w:p w14:paraId="28E777A4" w14:textId="77777777" w:rsidR="00C218A3" w:rsidRPr="00321F83" w:rsidRDefault="00C218A3" w:rsidP="0058696A">
            <w:pPr>
              <w:pStyle w:val="Normaltablesmaller"/>
              <w:jc w:val="center"/>
              <w:rPr>
                <w:rFonts w:ascii="Century Gothic" w:hAnsi="Century Gothic"/>
              </w:rPr>
            </w:pPr>
            <w:r w:rsidRPr="00321F83">
              <w:rPr>
                <w:rFonts w:ascii="Century Gothic" w:hAnsi="Century Gothic"/>
              </w:rPr>
              <w:t>ND</w:t>
            </w:r>
          </w:p>
          <w:p w14:paraId="28E777A5" w14:textId="77777777" w:rsidR="00C218A3" w:rsidRPr="00321F83" w:rsidRDefault="00C218A3" w:rsidP="0058696A">
            <w:pPr>
              <w:pStyle w:val="Normaltablesmaller"/>
              <w:jc w:val="center"/>
              <w:rPr>
                <w:rFonts w:ascii="Century Gothic" w:hAnsi="Century Gothic"/>
              </w:rPr>
            </w:pPr>
            <w:r w:rsidRPr="00321F83">
              <w:rPr>
                <w:rFonts w:ascii="Century Gothic" w:hAnsi="Century Gothic"/>
              </w:rPr>
              <w:t>(</w:t>
            </w:r>
            <w:r>
              <w:rPr>
                <w:rFonts w:ascii="Century Gothic" w:hAnsi="Century Gothic"/>
              </w:rPr>
              <w:t>approx.</w:t>
            </w:r>
            <w:r w:rsidRPr="00321F83">
              <w:rPr>
                <w:rFonts w:ascii="Century Gothic" w:hAnsi="Century Gothic"/>
              </w:rPr>
              <w:t xml:space="preserve"> 30 days)</w:t>
            </w:r>
          </w:p>
        </w:tc>
        <w:tc>
          <w:tcPr>
            <w:tcW w:w="749" w:type="dxa"/>
          </w:tcPr>
          <w:p w14:paraId="28E777A6" w14:textId="77777777" w:rsidR="00C218A3" w:rsidRPr="00321F83" w:rsidRDefault="00C218A3" w:rsidP="0058696A">
            <w:pPr>
              <w:pStyle w:val="Normaltablesmaller"/>
              <w:jc w:val="center"/>
              <w:rPr>
                <w:rFonts w:ascii="Century Gothic" w:hAnsi="Century Gothic"/>
              </w:rPr>
            </w:pPr>
            <w:r w:rsidRPr="00321F83">
              <w:rPr>
                <w:rFonts w:ascii="Century Gothic" w:hAnsi="Century Gothic"/>
              </w:rPr>
              <w:t>42</w:t>
            </w:r>
          </w:p>
        </w:tc>
        <w:tc>
          <w:tcPr>
            <w:tcW w:w="1067" w:type="dxa"/>
          </w:tcPr>
          <w:p w14:paraId="28E777A7" w14:textId="77777777" w:rsidR="00C218A3" w:rsidRPr="00321F83" w:rsidRDefault="00C218A3" w:rsidP="0058696A">
            <w:pPr>
              <w:pStyle w:val="Normaltablesmaller"/>
              <w:jc w:val="center"/>
              <w:rPr>
                <w:rFonts w:ascii="Century Gothic" w:hAnsi="Century Gothic"/>
              </w:rPr>
            </w:pPr>
            <w:r w:rsidRPr="00321F83">
              <w:rPr>
                <w:rFonts w:ascii="Century Gothic" w:hAnsi="Century Gothic"/>
              </w:rPr>
              <w:t>72</w:t>
            </w:r>
          </w:p>
        </w:tc>
        <w:tc>
          <w:tcPr>
            <w:tcW w:w="1160" w:type="dxa"/>
          </w:tcPr>
          <w:p w14:paraId="28E777A8" w14:textId="77777777" w:rsidR="00C218A3" w:rsidRPr="00321F83" w:rsidRDefault="00C218A3" w:rsidP="0058696A">
            <w:pPr>
              <w:pStyle w:val="Normaltablesmaller"/>
              <w:jc w:val="center"/>
              <w:rPr>
                <w:rFonts w:ascii="Century Gothic" w:hAnsi="Century Gothic"/>
              </w:rPr>
            </w:pPr>
            <w:r w:rsidRPr="00321F83">
              <w:rPr>
                <w:rFonts w:ascii="Century Gothic" w:hAnsi="Century Gothic"/>
              </w:rPr>
              <w:t>3–16</w:t>
            </w:r>
          </w:p>
        </w:tc>
      </w:tr>
      <w:tr w:rsidR="00C218A3" w:rsidRPr="00321F83" w14:paraId="28E777B2" w14:textId="77777777" w:rsidTr="0058696A">
        <w:trPr>
          <w:cantSplit/>
        </w:trPr>
        <w:tc>
          <w:tcPr>
            <w:tcW w:w="1838" w:type="dxa"/>
          </w:tcPr>
          <w:p w14:paraId="28E777AA" w14:textId="77777777" w:rsidR="00C218A3" w:rsidRPr="00321F83" w:rsidRDefault="00C218A3" w:rsidP="0058696A">
            <w:pPr>
              <w:pStyle w:val="Normaltablesmaller"/>
              <w:rPr>
                <w:rFonts w:ascii="Century Gothic" w:hAnsi="Century Gothic"/>
              </w:rPr>
            </w:pPr>
            <w:r w:rsidRPr="00321F83">
              <w:rPr>
                <w:rFonts w:ascii="Century Gothic" w:hAnsi="Century Gothic"/>
              </w:rPr>
              <w:t>Intermediate egret</w:t>
            </w:r>
          </w:p>
        </w:tc>
        <w:tc>
          <w:tcPr>
            <w:tcW w:w="2838" w:type="dxa"/>
          </w:tcPr>
          <w:p w14:paraId="28E777AB" w14:textId="77777777" w:rsidR="00C218A3" w:rsidRPr="00321F83" w:rsidRDefault="00C218A3" w:rsidP="0058696A">
            <w:pPr>
              <w:pStyle w:val="Normaltablesmaller"/>
              <w:rPr>
                <w:rFonts w:ascii="Century Gothic" w:hAnsi="Century Gothic"/>
              </w:rPr>
            </w:pPr>
            <w:r w:rsidRPr="00321F83">
              <w:rPr>
                <w:rFonts w:ascii="Century Gothic" w:hAnsi="Century Gothic"/>
              </w:rPr>
              <w:t>Prefer to forage in fresh water (&lt;80 mm deep), among dense aquatic and emergent vegetation</w:t>
            </w:r>
          </w:p>
        </w:tc>
        <w:tc>
          <w:tcPr>
            <w:tcW w:w="2835" w:type="dxa"/>
          </w:tcPr>
          <w:p w14:paraId="28E777AC" w14:textId="77777777" w:rsidR="00C218A3" w:rsidRPr="00321F83" w:rsidRDefault="00C218A3" w:rsidP="0058696A">
            <w:pPr>
              <w:pStyle w:val="Normaltablesmaller"/>
              <w:rPr>
                <w:rFonts w:ascii="Century Gothic" w:hAnsi="Century Gothic"/>
              </w:rPr>
            </w:pPr>
            <w:r w:rsidRPr="00321F83">
              <w:rPr>
                <w:rFonts w:ascii="Century Gothic" w:hAnsi="Century Gothic"/>
              </w:rPr>
              <w:t>Tree canopy (eucalypts) standing in or near water (&gt;1.5–15 m)</w:t>
            </w:r>
          </w:p>
        </w:tc>
        <w:tc>
          <w:tcPr>
            <w:tcW w:w="1091" w:type="dxa"/>
          </w:tcPr>
          <w:p w14:paraId="28E777AD" w14:textId="77777777" w:rsidR="00C218A3" w:rsidRPr="00321F83" w:rsidRDefault="00C218A3" w:rsidP="0058696A">
            <w:pPr>
              <w:pStyle w:val="Normaltablesmaller"/>
              <w:jc w:val="center"/>
              <w:rPr>
                <w:rFonts w:ascii="Century Gothic" w:hAnsi="Century Gothic"/>
              </w:rPr>
            </w:pPr>
            <w:r w:rsidRPr="00321F83">
              <w:rPr>
                <w:rFonts w:ascii="Century Gothic" w:hAnsi="Century Gothic"/>
              </w:rPr>
              <w:t>Oct–Apr</w:t>
            </w:r>
          </w:p>
        </w:tc>
        <w:tc>
          <w:tcPr>
            <w:tcW w:w="1319" w:type="dxa"/>
          </w:tcPr>
          <w:p w14:paraId="28E777AE" w14:textId="77777777" w:rsidR="00C218A3" w:rsidRPr="00321F83" w:rsidRDefault="00C218A3" w:rsidP="0058696A">
            <w:pPr>
              <w:pStyle w:val="Normaltablesmaller"/>
              <w:jc w:val="center"/>
              <w:rPr>
                <w:rFonts w:ascii="Century Gothic" w:hAnsi="Century Gothic"/>
              </w:rPr>
            </w:pPr>
            <w:r w:rsidRPr="00321F83">
              <w:rPr>
                <w:rFonts w:ascii="Century Gothic" w:hAnsi="Century Gothic"/>
              </w:rPr>
              <w:t>&gt;26</w:t>
            </w:r>
          </w:p>
        </w:tc>
        <w:tc>
          <w:tcPr>
            <w:tcW w:w="749" w:type="dxa"/>
          </w:tcPr>
          <w:p w14:paraId="28E777AF" w14:textId="77777777" w:rsidR="00C218A3" w:rsidRPr="00321F83" w:rsidRDefault="00C218A3" w:rsidP="0058696A">
            <w:pPr>
              <w:pStyle w:val="Normaltablesmaller"/>
              <w:jc w:val="center"/>
              <w:rPr>
                <w:rFonts w:ascii="Century Gothic" w:hAnsi="Century Gothic"/>
              </w:rPr>
            </w:pPr>
            <w:r w:rsidRPr="00321F83">
              <w:rPr>
                <w:rFonts w:ascii="Century Gothic" w:hAnsi="Century Gothic"/>
              </w:rPr>
              <w:t>37––53</w:t>
            </w:r>
          </w:p>
        </w:tc>
        <w:tc>
          <w:tcPr>
            <w:tcW w:w="1067" w:type="dxa"/>
          </w:tcPr>
          <w:p w14:paraId="28E777B0" w14:textId="77777777" w:rsidR="00C218A3" w:rsidRPr="00321F83" w:rsidRDefault="00C218A3" w:rsidP="0058696A">
            <w:pPr>
              <w:pStyle w:val="Normaltablesmaller"/>
              <w:jc w:val="center"/>
              <w:rPr>
                <w:rFonts w:ascii="Century Gothic" w:hAnsi="Century Gothic"/>
              </w:rPr>
            </w:pPr>
            <w:r w:rsidRPr="00321F83">
              <w:rPr>
                <w:rFonts w:ascii="Century Gothic" w:hAnsi="Century Gothic"/>
              </w:rPr>
              <w:t>79</w:t>
            </w:r>
          </w:p>
        </w:tc>
        <w:tc>
          <w:tcPr>
            <w:tcW w:w="1160" w:type="dxa"/>
          </w:tcPr>
          <w:p w14:paraId="28E777B1" w14:textId="77777777" w:rsidR="00C218A3" w:rsidRPr="00321F83" w:rsidRDefault="00C218A3" w:rsidP="0058696A">
            <w:pPr>
              <w:pStyle w:val="Normaltablesmaller"/>
              <w:jc w:val="center"/>
              <w:rPr>
                <w:rFonts w:ascii="Century Gothic" w:hAnsi="Century Gothic"/>
              </w:rPr>
            </w:pPr>
            <w:r w:rsidRPr="00321F83">
              <w:rPr>
                <w:rFonts w:ascii="Century Gothic" w:hAnsi="Century Gothic"/>
              </w:rPr>
              <w:t>21</w:t>
            </w:r>
          </w:p>
        </w:tc>
      </w:tr>
      <w:tr w:rsidR="00C218A3" w:rsidRPr="00321F83" w14:paraId="28E777BB" w14:textId="77777777" w:rsidTr="0058696A">
        <w:trPr>
          <w:cantSplit/>
        </w:trPr>
        <w:tc>
          <w:tcPr>
            <w:tcW w:w="1838" w:type="dxa"/>
          </w:tcPr>
          <w:p w14:paraId="28E777B3" w14:textId="77777777" w:rsidR="00C218A3" w:rsidRPr="00321F83" w:rsidRDefault="00C218A3" w:rsidP="0058696A">
            <w:pPr>
              <w:pStyle w:val="Normaltablesmaller"/>
              <w:rPr>
                <w:rFonts w:ascii="Century Gothic" w:hAnsi="Century Gothic"/>
              </w:rPr>
            </w:pPr>
            <w:r w:rsidRPr="00321F83">
              <w:rPr>
                <w:rFonts w:ascii="Century Gothic" w:hAnsi="Century Gothic"/>
              </w:rPr>
              <w:t>Australian white ibis</w:t>
            </w:r>
          </w:p>
        </w:tc>
        <w:tc>
          <w:tcPr>
            <w:tcW w:w="2838" w:type="dxa"/>
          </w:tcPr>
          <w:p w14:paraId="28E777B4" w14:textId="77777777" w:rsidR="00C218A3" w:rsidRPr="00321F83" w:rsidRDefault="00C218A3" w:rsidP="0058696A">
            <w:pPr>
              <w:pStyle w:val="Normaltablesmaller"/>
              <w:rPr>
                <w:rFonts w:ascii="Century Gothic" w:hAnsi="Century Gothic"/>
              </w:rPr>
            </w:pPr>
            <w:r w:rsidRPr="00321F83">
              <w:rPr>
                <w:rFonts w:ascii="Century Gothic" w:hAnsi="Century Gothic"/>
              </w:rPr>
              <w:t>Shallow water and soft substrate margins of waterbodies, wide range of wetland types</w:t>
            </w:r>
          </w:p>
        </w:tc>
        <w:tc>
          <w:tcPr>
            <w:tcW w:w="2835" w:type="dxa"/>
          </w:tcPr>
          <w:p w14:paraId="28E777B5" w14:textId="77777777" w:rsidR="00C218A3" w:rsidRPr="00321F83" w:rsidRDefault="00C218A3" w:rsidP="0058696A">
            <w:pPr>
              <w:pStyle w:val="Normaltablesmaller"/>
              <w:rPr>
                <w:rFonts w:ascii="Century Gothic" w:hAnsi="Century Gothic"/>
              </w:rPr>
            </w:pPr>
            <w:r w:rsidRPr="00321F83">
              <w:rPr>
                <w:rFonts w:ascii="Century Gothic" w:hAnsi="Century Gothic"/>
              </w:rPr>
              <w:t>Large branches of trees (up to 30 m), or flattened reeds, lignum, rushes and cumbungi</w:t>
            </w:r>
            <w:r>
              <w:rPr>
                <w:rFonts w:ascii="Century Gothic" w:hAnsi="Century Gothic"/>
              </w:rPr>
              <w:t xml:space="preserve"> </w:t>
            </w:r>
            <w:r w:rsidRPr="00321F83">
              <w:rPr>
                <w:rFonts w:ascii="Century Gothic" w:hAnsi="Century Gothic"/>
              </w:rPr>
              <w:t>(0.1–</w:t>
            </w:r>
            <w:r>
              <w:rPr>
                <w:rFonts w:ascii="Century Gothic" w:hAnsi="Century Gothic"/>
              </w:rPr>
              <w:t>2</w:t>
            </w:r>
            <w:r w:rsidRPr="00321F83">
              <w:rPr>
                <w:rFonts w:ascii="Century Gothic" w:hAnsi="Century Gothic"/>
              </w:rPr>
              <w:t> m)</w:t>
            </w:r>
          </w:p>
        </w:tc>
        <w:tc>
          <w:tcPr>
            <w:tcW w:w="1091" w:type="dxa"/>
          </w:tcPr>
          <w:p w14:paraId="28E777B6" w14:textId="77777777" w:rsidR="00C218A3" w:rsidRPr="00321F83" w:rsidRDefault="00C218A3" w:rsidP="0058696A">
            <w:pPr>
              <w:pStyle w:val="Normaltablesmaller"/>
              <w:jc w:val="center"/>
              <w:rPr>
                <w:rFonts w:ascii="Century Gothic" w:hAnsi="Century Gothic"/>
              </w:rPr>
            </w:pPr>
            <w:r w:rsidRPr="00321F83">
              <w:rPr>
                <w:rFonts w:ascii="Century Gothic" w:hAnsi="Century Gothic"/>
              </w:rPr>
              <w:t>Sept–Apr</w:t>
            </w:r>
          </w:p>
        </w:tc>
        <w:tc>
          <w:tcPr>
            <w:tcW w:w="1319" w:type="dxa"/>
          </w:tcPr>
          <w:p w14:paraId="28E777B7" w14:textId="77777777" w:rsidR="00C218A3" w:rsidRPr="00321F83" w:rsidRDefault="00C218A3" w:rsidP="0058696A">
            <w:pPr>
              <w:pStyle w:val="Normaltablesmaller"/>
              <w:jc w:val="center"/>
              <w:rPr>
                <w:rFonts w:ascii="Century Gothic" w:hAnsi="Century Gothic"/>
              </w:rPr>
            </w:pPr>
            <w:r w:rsidRPr="00321F83">
              <w:rPr>
                <w:rFonts w:ascii="Century Gothic" w:hAnsi="Century Gothic"/>
              </w:rPr>
              <w:t>22–25</w:t>
            </w:r>
          </w:p>
        </w:tc>
        <w:tc>
          <w:tcPr>
            <w:tcW w:w="749" w:type="dxa"/>
          </w:tcPr>
          <w:p w14:paraId="28E777B8" w14:textId="77777777" w:rsidR="00C218A3" w:rsidRPr="00321F83" w:rsidRDefault="00C218A3" w:rsidP="0058696A">
            <w:pPr>
              <w:pStyle w:val="Normaltablesmaller"/>
              <w:jc w:val="center"/>
              <w:rPr>
                <w:rFonts w:ascii="Century Gothic" w:hAnsi="Century Gothic"/>
              </w:rPr>
            </w:pPr>
            <w:r w:rsidRPr="00321F83">
              <w:rPr>
                <w:rFonts w:ascii="Century Gothic" w:hAnsi="Century Gothic"/>
              </w:rPr>
              <w:t>30</w:t>
            </w:r>
          </w:p>
        </w:tc>
        <w:tc>
          <w:tcPr>
            <w:tcW w:w="1067" w:type="dxa"/>
          </w:tcPr>
          <w:p w14:paraId="28E777B9" w14:textId="77777777" w:rsidR="00C218A3" w:rsidRPr="00321F83" w:rsidRDefault="00C218A3" w:rsidP="0058696A">
            <w:pPr>
              <w:pStyle w:val="Normaltablesmaller"/>
              <w:jc w:val="center"/>
              <w:rPr>
                <w:rFonts w:ascii="Century Gothic" w:hAnsi="Century Gothic"/>
              </w:rPr>
            </w:pPr>
            <w:r w:rsidRPr="00321F83">
              <w:rPr>
                <w:rFonts w:ascii="Century Gothic" w:hAnsi="Century Gothic"/>
              </w:rPr>
              <w:t>55</w:t>
            </w:r>
          </w:p>
        </w:tc>
        <w:tc>
          <w:tcPr>
            <w:tcW w:w="1160" w:type="dxa"/>
          </w:tcPr>
          <w:p w14:paraId="28E777BA" w14:textId="77777777" w:rsidR="00C218A3" w:rsidRPr="00321F83" w:rsidRDefault="00C218A3" w:rsidP="0058696A">
            <w:pPr>
              <w:pStyle w:val="Normaltablesmaller"/>
              <w:jc w:val="center"/>
              <w:rPr>
                <w:rFonts w:ascii="Century Gothic" w:hAnsi="Century Gothic"/>
              </w:rPr>
            </w:pPr>
            <w:r w:rsidRPr="00321F83">
              <w:rPr>
                <w:rFonts w:ascii="Century Gothic" w:hAnsi="Century Gothic"/>
              </w:rPr>
              <w:t>&gt;22</w:t>
            </w:r>
          </w:p>
        </w:tc>
      </w:tr>
      <w:tr w:rsidR="00C218A3" w:rsidRPr="00321F83" w14:paraId="28E777C6" w14:textId="77777777" w:rsidTr="0058696A">
        <w:trPr>
          <w:cantSplit/>
        </w:trPr>
        <w:tc>
          <w:tcPr>
            <w:tcW w:w="1838" w:type="dxa"/>
          </w:tcPr>
          <w:p w14:paraId="28E777BC" w14:textId="77777777" w:rsidR="00C218A3" w:rsidRDefault="00C218A3" w:rsidP="0058696A">
            <w:pPr>
              <w:pStyle w:val="Normaltablesmaller"/>
              <w:rPr>
                <w:rFonts w:ascii="Century Gothic" w:hAnsi="Century Gothic"/>
              </w:rPr>
            </w:pPr>
            <w:r w:rsidRPr="00321F83">
              <w:rPr>
                <w:rFonts w:ascii="Century Gothic" w:hAnsi="Century Gothic"/>
              </w:rPr>
              <w:t xml:space="preserve">Glossy ibis </w:t>
            </w:r>
          </w:p>
          <w:p w14:paraId="28E777BD" w14:textId="77777777" w:rsidR="00C218A3" w:rsidRPr="00321F83" w:rsidRDefault="00C218A3" w:rsidP="0058696A">
            <w:pPr>
              <w:pStyle w:val="Normaltablesmaller"/>
              <w:rPr>
                <w:rFonts w:ascii="Century Gothic" w:hAnsi="Century Gothic"/>
              </w:rPr>
            </w:pPr>
            <w:r w:rsidRPr="00321F83">
              <w:rPr>
                <w:rFonts w:ascii="Century Gothic" w:hAnsi="Century Gothic"/>
              </w:rPr>
              <w:t>(CAMBA)</w:t>
            </w:r>
          </w:p>
        </w:tc>
        <w:tc>
          <w:tcPr>
            <w:tcW w:w="2838" w:type="dxa"/>
          </w:tcPr>
          <w:p w14:paraId="28E777BE" w14:textId="77777777" w:rsidR="00C218A3" w:rsidRPr="00321F83" w:rsidRDefault="00C218A3" w:rsidP="0058696A">
            <w:pPr>
              <w:pStyle w:val="Normaltablesmaller"/>
              <w:rPr>
                <w:rFonts w:ascii="Century Gothic" w:hAnsi="Century Gothic"/>
              </w:rPr>
            </w:pPr>
            <w:r w:rsidRPr="00321F83">
              <w:rPr>
                <w:rFonts w:ascii="Century Gothic" w:hAnsi="Century Gothic"/>
              </w:rPr>
              <w:t>Shallow water and soft substrate margins of waterbodies</w:t>
            </w:r>
          </w:p>
        </w:tc>
        <w:tc>
          <w:tcPr>
            <w:tcW w:w="2835" w:type="dxa"/>
          </w:tcPr>
          <w:p w14:paraId="28E777BF" w14:textId="77777777" w:rsidR="00C218A3" w:rsidRPr="00321F83" w:rsidRDefault="00C218A3" w:rsidP="0058696A">
            <w:pPr>
              <w:pStyle w:val="Normaltablesmaller"/>
              <w:rPr>
                <w:rFonts w:ascii="Century Gothic" w:hAnsi="Century Gothic"/>
              </w:rPr>
            </w:pPr>
            <w:r w:rsidRPr="00321F83">
              <w:rPr>
                <w:rFonts w:ascii="Century Gothic" w:hAnsi="Century Gothic"/>
              </w:rPr>
              <w:t>Flattened lignum or small trees (0.1–</w:t>
            </w:r>
            <w:r>
              <w:rPr>
                <w:rFonts w:ascii="Century Gothic" w:hAnsi="Century Gothic"/>
              </w:rPr>
              <w:t>2</w:t>
            </w:r>
            <w:r w:rsidRPr="00321F83">
              <w:rPr>
                <w:rFonts w:ascii="Century Gothic" w:hAnsi="Century Gothic"/>
              </w:rPr>
              <w:t> m)</w:t>
            </w:r>
          </w:p>
        </w:tc>
        <w:tc>
          <w:tcPr>
            <w:tcW w:w="1091" w:type="dxa"/>
          </w:tcPr>
          <w:p w14:paraId="28E777C0" w14:textId="77777777" w:rsidR="00C218A3" w:rsidRPr="00321F83" w:rsidRDefault="00C218A3" w:rsidP="0058696A">
            <w:pPr>
              <w:pStyle w:val="Normaltablesmaller"/>
              <w:jc w:val="center"/>
              <w:rPr>
                <w:rFonts w:ascii="Century Gothic" w:hAnsi="Century Gothic"/>
              </w:rPr>
            </w:pPr>
            <w:r w:rsidRPr="00321F83">
              <w:rPr>
                <w:rFonts w:ascii="Century Gothic" w:hAnsi="Century Gothic"/>
              </w:rPr>
              <w:t>Oct–Feb</w:t>
            </w:r>
          </w:p>
        </w:tc>
        <w:tc>
          <w:tcPr>
            <w:tcW w:w="1319" w:type="dxa"/>
          </w:tcPr>
          <w:p w14:paraId="28E777C1" w14:textId="77777777" w:rsidR="00C218A3" w:rsidRPr="00321F83" w:rsidRDefault="00C218A3" w:rsidP="0058696A">
            <w:pPr>
              <w:pStyle w:val="Normaltablesmaller"/>
              <w:jc w:val="center"/>
              <w:rPr>
                <w:rFonts w:ascii="Century Gothic" w:hAnsi="Century Gothic"/>
              </w:rPr>
            </w:pPr>
            <w:r w:rsidRPr="00321F83">
              <w:rPr>
                <w:rFonts w:ascii="Century Gothic" w:hAnsi="Century Gothic"/>
              </w:rPr>
              <w:t>ND</w:t>
            </w:r>
          </w:p>
          <w:p w14:paraId="28E777C2" w14:textId="77777777" w:rsidR="00C218A3" w:rsidRPr="00321F83" w:rsidRDefault="00C218A3" w:rsidP="0058696A">
            <w:pPr>
              <w:pStyle w:val="Normaltablesmaller"/>
              <w:jc w:val="center"/>
              <w:rPr>
                <w:rFonts w:ascii="Century Gothic" w:hAnsi="Century Gothic"/>
              </w:rPr>
            </w:pPr>
            <w:r>
              <w:rPr>
                <w:rFonts w:ascii="Century Gothic" w:hAnsi="Century Gothic"/>
              </w:rPr>
              <w:t>(approx. 25 days)</w:t>
            </w:r>
          </w:p>
        </w:tc>
        <w:tc>
          <w:tcPr>
            <w:tcW w:w="749" w:type="dxa"/>
          </w:tcPr>
          <w:p w14:paraId="28E777C3" w14:textId="77777777" w:rsidR="00C218A3" w:rsidRPr="00321F83" w:rsidRDefault="00C218A3" w:rsidP="0058696A">
            <w:pPr>
              <w:pStyle w:val="Normaltablesmaller"/>
              <w:jc w:val="center"/>
              <w:rPr>
                <w:rFonts w:ascii="Century Gothic" w:hAnsi="Century Gothic"/>
              </w:rPr>
            </w:pPr>
            <w:r w:rsidRPr="00321F83">
              <w:rPr>
                <w:rFonts w:ascii="Century Gothic" w:hAnsi="Century Gothic"/>
              </w:rPr>
              <w:t>25</w:t>
            </w:r>
          </w:p>
        </w:tc>
        <w:tc>
          <w:tcPr>
            <w:tcW w:w="1067" w:type="dxa"/>
          </w:tcPr>
          <w:p w14:paraId="28E777C4" w14:textId="77777777" w:rsidR="00C218A3" w:rsidRPr="00321F83" w:rsidRDefault="00C218A3" w:rsidP="0058696A">
            <w:pPr>
              <w:pStyle w:val="Normaltablesmaller"/>
              <w:jc w:val="center"/>
              <w:rPr>
                <w:rFonts w:ascii="Century Gothic" w:hAnsi="Century Gothic"/>
              </w:rPr>
            </w:pPr>
            <w:r w:rsidRPr="00321F83">
              <w:rPr>
                <w:rFonts w:ascii="Century Gothic" w:hAnsi="Century Gothic"/>
              </w:rPr>
              <w:t>50</w:t>
            </w:r>
          </w:p>
        </w:tc>
        <w:tc>
          <w:tcPr>
            <w:tcW w:w="1160" w:type="dxa"/>
          </w:tcPr>
          <w:p w14:paraId="28E777C5" w14:textId="77777777" w:rsidR="00C218A3" w:rsidRPr="00321F83" w:rsidRDefault="00C218A3" w:rsidP="0058696A">
            <w:pPr>
              <w:pStyle w:val="Normaltablesmaller"/>
              <w:jc w:val="center"/>
              <w:rPr>
                <w:rFonts w:ascii="Century Gothic" w:hAnsi="Century Gothic"/>
              </w:rPr>
            </w:pPr>
            <w:r w:rsidRPr="00321F83">
              <w:rPr>
                <w:rFonts w:ascii="Century Gothic" w:hAnsi="Century Gothic"/>
              </w:rPr>
              <w:t>&gt;14</w:t>
            </w:r>
          </w:p>
        </w:tc>
      </w:tr>
      <w:tr w:rsidR="00C218A3" w:rsidRPr="00321F83" w14:paraId="28E777CF" w14:textId="77777777" w:rsidTr="0058696A">
        <w:trPr>
          <w:cantSplit/>
        </w:trPr>
        <w:tc>
          <w:tcPr>
            <w:tcW w:w="1838" w:type="dxa"/>
          </w:tcPr>
          <w:p w14:paraId="28E777C7" w14:textId="77777777" w:rsidR="00C218A3" w:rsidRPr="00321F83" w:rsidRDefault="00C218A3" w:rsidP="0058696A">
            <w:pPr>
              <w:pStyle w:val="Normaltablesmaller"/>
              <w:rPr>
                <w:rFonts w:ascii="Century Gothic" w:hAnsi="Century Gothic"/>
              </w:rPr>
            </w:pPr>
            <w:r w:rsidRPr="00321F83">
              <w:rPr>
                <w:rFonts w:ascii="Century Gothic" w:hAnsi="Century Gothic"/>
              </w:rPr>
              <w:t>Straw-necked ibis</w:t>
            </w:r>
          </w:p>
        </w:tc>
        <w:tc>
          <w:tcPr>
            <w:tcW w:w="2838" w:type="dxa"/>
          </w:tcPr>
          <w:p w14:paraId="28E777C8" w14:textId="77777777" w:rsidR="00C218A3" w:rsidRPr="00321F83" w:rsidRDefault="00C218A3" w:rsidP="0058696A">
            <w:pPr>
              <w:pStyle w:val="Normaltablesmaller"/>
              <w:rPr>
                <w:rFonts w:ascii="Century Gothic" w:hAnsi="Century Gothic"/>
              </w:rPr>
            </w:pPr>
            <w:r w:rsidRPr="00321F83">
              <w:rPr>
                <w:rFonts w:ascii="Century Gothic" w:hAnsi="Century Gothic"/>
              </w:rPr>
              <w:t>Grasslands, cultivated land, or in aquatic shallows (&lt;0.25 m) of permanent/ ephemeral wetlands</w:t>
            </w:r>
          </w:p>
        </w:tc>
        <w:tc>
          <w:tcPr>
            <w:tcW w:w="2835" w:type="dxa"/>
          </w:tcPr>
          <w:p w14:paraId="28E777C9" w14:textId="77777777" w:rsidR="00C218A3" w:rsidRPr="00321F83" w:rsidRDefault="00C218A3" w:rsidP="0058696A">
            <w:pPr>
              <w:pStyle w:val="Normaltablesmaller"/>
              <w:rPr>
                <w:rFonts w:ascii="Century Gothic" w:hAnsi="Century Gothic"/>
              </w:rPr>
            </w:pPr>
            <w:r w:rsidRPr="00321F83">
              <w:rPr>
                <w:rFonts w:ascii="Century Gothic" w:hAnsi="Century Gothic"/>
              </w:rPr>
              <w:t>Flattened reeds, lignum and cumbungi, trees very occasionally</w:t>
            </w:r>
            <w:r>
              <w:rPr>
                <w:rFonts w:ascii="Century Gothic" w:hAnsi="Century Gothic"/>
              </w:rPr>
              <w:t xml:space="preserve"> </w:t>
            </w:r>
            <w:r w:rsidRPr="00321F83">
              <w:rPr>
                <w:rFonts w:ascii="Century Gothic" w:hAnsi="Century Gothic"/>
              </w:rPr>
              <w:t>(0.1–</w:t>
            </w:r>
            <w:r>
              <w:rPr>
                <w:rFonts w:ascii="Century Gothic" w:hAnsi="Century Gothic"/>
              </w:rPr>
              <w:t>2</w:t>
            </w:r>
            <w:r w:rsidRPr="00321F83">
              <w:rPr>
                <w:rFonts w:ascii="Century Gothic" w:hAnsi="Century Gothic"/>
              </w:rPr>
              <w:t> m)</w:t>
            </w:r>
          </w:p>
        </w:tc>
        <w:tc>
          <w:tcPr>
            <w:tcW w:w="1091" w:type="dxa"/>
          </w:tcPr>
          <w:p w14:paraId="28E777CA" w14:textId="77777777" w:rsidR="00C218A3" w:rsidRPr="00321F83" w:rsidRDefault="00C218A3" w:rsidP="0058696A">
            <w:pPr>
              <w:pStyle w:val="Normaltablesmaller"/>
              <w:jc w:val="center"/>
              <w:rPr>
                <w:rFonts w:ascii="Century Gothic" w:hAnsi="Century Gothic"/>
              </w:rPr>
            </w:pPr>
            <w:r w:rsidRPr="00321F83">
              <w:rPr>
                <w:rFonts w:ascii="Century Gothic" w:hAnsi="Century Gothic"/>
              </w:rPr>
              <w:t>Sep-Apr</w:t>
            </w:r>
          </w:p>
        </w:tc>
        <w:tc>
          <w:tcPr>
            <w:tcW w:w="1319" w:type="dxa"/>
          </w:tcPr>
          <w:p w14:paraId="28E777CB" w14:textId="77777777" w:rsidR="00C218A3" w:rsidRPr="00321F83" w:rsidRDefault="00C218A3" w:rsidP="0058696A">
            <w:pPr>
              <w:pStyle w:val="Normaltablesmaller"/>
              <w:jc w:val="center"/>
              <w:rPr>
                <w:rFonts w:ascii="Century Gothic" w:hAnsi="Century Gothic"/>
              </w:rPr>
            </w:pPr>
            <w:r w:rsidRPr="00321F83">
              <w:rPr>
                <w:rFonts w:ascii="Century Gothic" w:hAnsi="Century Gothic"/>
              </w:rPr>
              <w:t>25</w:t>
            </w:r>
          </w:p>
        </w:tc>
        <w:tc>
          <w:tcPr>
            <w:tcW w:w="749" w:type="dxa"/>
          </w:tcPr>
          <w:p w14:paraId="28E777CC" w14:textId="77777777" w:rsidR="00C218A3" w:rsidRPr="00321F83" w:rsidRDefault="00C218A3" w:rsidP="0058696A">
            <w:pPr>
              <w:pStyle w:val="Normaltablesmaller"/>
              <w:jc w:val="center"/>
              <w:rPr>
                <w:rFonts w:ascii="Century Gothic" w:hAnsi="Century Gothic"/>
              </w:rPr>
            </w:pPr>
            <w:r w:rsidRPr="00321F83">
              <w:rPr>
                <w:rFonts w:ascii="Century Gothic" w:hAnsi="Century Gothic"/>
              </w:rPr>
              <w:t>28</w:t>
            </w:r>
          </w:p>
        </w:tc>
        <w:tc>
          <w:tcPr>
            <w:tcW w:w="1067" w:type="dxa"/>
          </w:tcPr>
          <w:p w14:paraId="28E777CD" w14:textId="77777777" w:rsidR="00C218A3" w:rsidRPr="00321F83" w:rsidRDefault="00C218A3" w:rsidP="0058696A">
            <w:pPr>
              <w:pStyle w:val="Normaltablesmaller"/>
              <w:jc w:val="center"/>
              <w:rPr>
                <w:rFonts w:ascii="Century Gothic" w:hAnsi="Century Gothic"/>
              </w:rPr>
            </w:pPr>
            <w:r>
              <w:rPr>
                <w:rFonts w:ascii="Century Gothic" w:hAnsi="Century Gothic"/>
              </w:rPr>
              <w:t>45-53</w:t>
            </w:r>
          </w:p>
        </w:tc>
        <w:tc>
          <w:tcPr>
            <w:tcW w:w="1160" w:type="dxa"/>
          </w:tcPr>
          <w:p w14:paraId="28E777CE" w14:textId="77777777" w:rsidR="00C218A3" w:rsidRPr="00321F83" w:rsidRDefault="00C218A3" w:rsidP="0058696A">
            <w:pPr>
              <w:pStyle w:val="Normaltablesmaller"/>
              <w:jc w:val="center"/>
              <w:rPr>
                <w:rFonts w:ascii="Century Gothic" w:hAnsi="Century Gothic"/>
              </w:rPr>
            </w:pPr>
            <w:r w:rsidRPr="00321F83">
              <w:rPr>
                <w:rFonts w:ascii="Century Gothic" w:hAnsi="Century Gothic"/>
              </w:rPr>
              <w:t>14</w:t>
            </w:r>
          </w:p>
        </w:tc>
      </w:tr>
    </w:tbl>
    <w:p w14:paraId="28E777D0" w14:textId="77777777" w:rsidR="00C218A3" w:rsidRPr="00321F83" w:rsidRDefault="00C218A3" w:rsidP="0058696A">
      <w:pPr>
        <w:pStyle w:val="Normalnote"/>
        <w:spacing w:before="0" w:line="240" w:lineRule="auto"/>
        <w:rPr>
          <w:rFonts w:ascii="Century Gothic" w:hAnsi="Century Gothic"/>
          <w:szCs w:val="20"/>
        </w:rPr>
      </w:pPr>
    </w:p>
    <w:p w14:paraId="28E777D1" w14:textId="77777777" w:rsidR="00C218A3" w:rsidRPr="00321F83" w:rsidRDefault="00C218A3" w:rsidP="0058696A">
      <w:pPr>
        <w:pStyle w:val="Normalnote"/>
        <w:spacing w:before="0" w:line="240" w:lineRule="auto"/>
        <w:rPr>
          <w:rFonts w:ascii="Century Gothic" w:hAnsi="Century Gothic"/>
        </w:rPr>
      </w:pPr>
      <w:r w:rsidRPr="00321F83">
        <w:rPr>
          <w:rFonts w:ascii="Century Gothic" w:hAnsi="Century Gothic"/>
          <w:szCs w:val="20"/>
        </w:rPr>
        <w:t xml:space="preserve">Sources: </w:t>
      </w:r>
      <w:r w:rsidR="003B1026">
        <w:rPr>
          <w:rFonts w:ascii="Century Gothic" w:hAnsi="Century Gothic"/>
          <w:szCs w:val="20"/>
        </w:rPr>
        <w:fldChar w:fldCharType="begin"/>
      </w:r>
      <w:r w:rsidR="00745F19">
        <w:rPr>
          <w:rFonts w:ascii="Century Gothic" w:hAnsi="Century Gothic"/>
          <w:szCs w:val="20"/>
        </w:rPr>
        <w:instrText xml:space="preserve"> ADDIN EN.CITE &lt;EndNote&gt;&lt;Cite&gt;&lt;Author&gt;Marchant&lt;/Author&gt;&lt;Year&gt;1990&lt;/Year&gt;&lt;RecNum&gt;2747&lt;/RecNum&gt;&lt;DisplayText&gt;(Marchant and Higgins 1990, Marchant and Higgins 1993, Brandis, Ryall&lt;style face="italic"&gt; et al.&lt;/style&gt; 2011a)&lt;/DisplayText&gt;&lt;record&gt;&lt;rec-number&gt;2747&lt;/rec-number&gt;&lt;foreign-keys&gt;&lt;key app="EN" db-id="vxxvsda2b05fxpeaw2dp552mtrd5trxdrf0s"&gt;2747&lt;/key&gt;&lt;/foreign-keys&gt;&lt;ref-type name="Book"&gt;6&lt;/ref-type&gt;&lt;contributors&gt;&lt;authors&gt;&lt;author&gt;Marchant, S&lt;/author&gt;&lt;author&gt;Higgins, P J&lt;/author&gt;&lt;/authors&gt;&lt;/contributors&gt;&lt;titles&gt;&lt;title&gt;Handbook of Australian, New Zealand and Antarctic Birds&lt;/title&gt;&lt;/titles&gt;&lt;dates&gt;&lt;year&gt;1990&lt;/year&gt;&lt;/dates&gt;&lt;pub-location&gt;Oxford University Press: Melbourne&lt;/pub-location&gt;&lt;urls&gt;&lt;/urls&gt;&lt;/record&gt;&lt;/Cite&gt;&lt;Cite&gt;&lt;Author&gt;Marchant&lt;/Author&gt;&lt;Year&gt;1993&lt;/Year&gt;&lt;RecNum&gt;2748&lt;/RecNum&gt;&lt;record&gt;&lt;rec-number&gt;2748&lt;/rec-number&gt;&lt;foreign-keys&gt;&lt;key app="EN" db-id="vxxvsda2b05fxpeaw2dp552mtrd5trxdrf0s"&gt;2748&lt;/key&gt;&lt;/foreign-keys&gt;&lt;ref-type name="Book"&gt;6&lt;/ref-type&gt;&lt;contributors&gt;&lt;authors&gt;&lt;author&gt;Marchant, S&lt;/author&gt;&lt;author&gt;Higgins, P J&lt;/author&gt;&lt;/authors&gt;&lt;/contributors&gt;&lt;titles&gt;&lt;title&gt;Handbook of Australian, New Zealand and Antarctic Birds&lt;/title&gt;&lt;/titles&gt;&lt;dates&gt;&lt;year&gt;1993&lt;/year&gt;&lt;/dates&gt;&lt;pub-location&gt;Oxford University Press Australia: Melbourne&lt;/pub-location&gt;&lt;urls&gt;&lt;/urls&gt;&lt;/record&gt;&lt;/Cite&gt;&lt;Cite&gt;&lt;Author&gt;Brandis&lt;/Author&gt;&lt;Year&gt;2011&lt;/Year&gt;&lt;RecNum&gt;3383&lt;/RecNum&gt;&lt;record&gt;&lt;rec-number&gt;3383&lt;/rec-number&gt;&lt;foreign-keys&gt;&lt;key app="EN" db-id="vxxvsda2b05fxpeaw2dp552mtrd5trxdrf0s"&gt;3383&lt;/key&gt;&lt;/foreign-keys&gt;&lt;ref-type name="Book"&gt;6&lt;/ref-type&gt;&lt;contributors&gt;&lt;authors&gt;&lt;author&gt;Brandis, K.&lt;/author&gt;&lt;author&gt;Ryall, S. &lt;/author&gt;&lt;author&gt;Kingsford, R.T.&lt;/author&gt;&lt;/authors&gt;&lt;/contributors&gt;&lt;titles&gt;&lt;title&gt;Lowbidgee 2010/2011 Colonial Waterbird Breeding&lt;/title&gt;&lt;/titles&gt;&lt;dates&gt;&lt;year&gt;2011&lt;/year&gt;&lt;/dates&gt;&lt;pub-location&gt;Sydney &lt;/pub-location&gt;&lt;publisher&gt;Final report prepared for the Lowbidgee League. Australian Wetlands and Rivers Centre, University of New South Wales.&lt;/publisher&gt;&lt;urls&gt;&lt;/urls&gt;&lt;/record&gt;&lt;/Cite&gt;&lt;/EndNote&gt;</w:instrText>
      </w:r>
      <w:r w:rsidR="003B1026">
        <w:rPr>
          <w:rFonts w:ascii="Century Gothic" w:hAnsi="Century Gothic"/>
          <w:szCs w:val="20"/>
        </w:rPr>
        <w:fldChar w:fldCharType="separate"/>
      </w:r>
      <w:r w:rsidR="00745F19">
        <w:rPr>
          <w:rFonts w:ascii="Century Gothic" w:hAnsi="Century Gothic"/>
          <w:noProof/>
          <w:szCs w:val="20"/>
        </w:rPr>
        <w:t>(</w:t>
      </w:r>
      <w:hyperlink w:anchor="_ENREF_79" w:tooltip="Marchant, 1990 #2747" w:history="1">
        <w:r w:rsidR="0084200E">
          <w:rPr>
            <w:rFonts w:ascii="Century Gothic" w:hAnsi="Century Gothic"/>
            <w:noProof/>
            <w:szCs w:val="20"/>
          </w:rPr>
          <w:t>Marchant and Higgins 1990</w:t>
        </w:r>
      </w:hyperlink>
      <w:r w:rsidR="00745F19">
        <w:rPr>
          <w:rFonts w:ascii="Century Gothic" w:hAnsi="Century Gothic"/>
          <w:noProof/>
          <w:szCs w:val="20"/>
        </w:rPr>
        <w:t xml:space="preserve">, </w:t>
      </w:r>
      <w:hyperlink w:anchor="_ENREF_80" w:tooltip="Marchant, 1993 #2748" w:history="1">
        <w:r w:rsidR="0084200E">
          <w:rPr>
            <w:rFonts w:ascii="Century Gothic" w:hAnsi="Century Gothic"/>
            <w:noProof/>
            <w:szCs w:val="20"/>
          </w:rPr>
          <w:t>Marchant and Higgins 1993</w:t>
        </w:r>
      </w:hyperlink>
      <w:r w:rsidR="00745F19">
        <w:rPr>
          <w:rFonts w:ascii="Century Gothic" w:hAnsi="Century Gothic"/>
          <w:noProof/>
          <w:szCs w:val="20"/>
        </w:rPr>
        <w:t xml:space="preserve">, </w:t>
      </w:r>
      <w:hyperlink w:anchor="_ENREF_9" w:tooltip="Brandis, 2011 #3383" w:history="1">
        <w:r w:rsidR="0084200E">
          <w:rPr>
            <w:rFonts w:ascii="Century Gothic" w:hAnsi="Century Gothic"/>
            <w:noProof/>
            <w:szCs w:val="20"/>
          </w:rPr>
          <w:t>Brandis, Ryall</w:t>
        </w:r>
        <w:r w:rsidR="0084200E" w:rsidRPr="00745F19">
          <w:rPr>
            <w:rFonts w:ascii="Century Gothic" w:hAnsi="Century Gothic"/>
            <w:i/>
            <w:noProof/>
            <w:szCs w:val="20"/>
          </w:rPr>
          <w:t xml:space="preserve"> et al.</w:t>
        </w:r>
        <w:r w:rsidR="0084200E">
          <w:rPr>
            <w:rFonts w:ascii="Century Gothic" w:hAnsi="Century Gothic"/>
            <w:noProof/>
            <w:szCs w:val="20"/>
          </w:rPr>
          <w:t xml:space="preserve"> 2011a</w:t>
        </w:r>
      </w:hyperlink>
      <w:r w:rsidR="00745F19">
        <w:rPr>
          <w:rFonts w:ascii="Century Gothic" w:hAnsi="Century Gothic"/>
          <w:noProof/>
          <w:szCs w:val="20"/>
        </w:rPr>
        <w:t>)</w:t>
      </w:r>
      <w:r w:rsidR="003B1026">
        <w:rPr>
          <w:rFonts w:ascii="Century Gothic" w:hAnsi="Century Gothic"/>
          <w:szCs w:val="20"/>
        </w:rPr>
        <w:fldChar w:fldCharType="end"/>
      </w:r>
      <w:r>
        <w:rPr>
          <w:rFonts w:ascii="Century Gothic" w:hAnsi="Century Gothic"/>
          <w:szCs w:val="20"/>
        </w:rPr>
        <w:t xml:space="preserve"> </w:t>
      </w:r>
      <w:r w:rsidRPr="00321F83">
        <w:rPr>
          <w:rFonts w:ascii="Century Gothic" w:hAnsi="Century Gothic"/>
          <w:szCs w:val="20"/>
        </w:rPr>
        <w:t xml:space="preserve">Total breeding duration (in days) relates to the time from commencement of nest building, through laying, incubation and hatching, the nestling period and extra care provided </w:t>
      </w:r>
      <w:r w:rsidR="000968E5">
        <w:rPr>
          <w:rFonts w:ascii="Century Gothic" w:hAnsi="Century Gothic"/>
          <w:szCs w:val="20"/>
        </w:rPr>
        <w:t xml:space="preserve">by adults </w:t>
      </w:r>
      <w:r w:rsidRPr="00321F83">
        <w:rPr>
          <w:rFonts w:ascii="Century Gothic" w:hAnsi="Century Gothic"/>
          <w:szCs w:val="20"/>
        </w:rPr>
        <w:t xml:space="preserve">during the post-fledging period. Where the total time is stated, this figure only represents an estimate of the minimum time required for the successful completion of breeding. Most species also require a lag period before the commencement of laying and incubation in order to pair up and build up fat reserves before breeding commences. Note that limited information was available for the time required for nest building and egg laying for </w:t>
      </w:r>
      <w:r w:rsidR="000968E5">
        <w:rPr>
          <w:rFonts w:ascii="Century Gothic" w:hAnsi="Century Gothic"/>
          <w:szCs w:val="20"/>
        </w:rPr>
        <w:t>some</w:t>
      </w:r>
      <w:r w:rsidR="000968E5" w:rsidRPr="00321F83">
        <w:rPr>
          <w:rFonts w:ascii="Century Gothic" w:hAnsi="Century Gothic"/>
          <w:szCs w:val="20"/>
        </w:rPr>
        <w:t xml:space="preserve"> </w:t>
      </w:r>
      <w:r w:rsidRPr="00321F83">
        <w:rPr>
          <w:rFonts w:ascii="Century Gothic" w:hAnsi="Century Gothic"/>
          <w:szCs w:val="20"/>
        </w:rPr>
        <w:t>species (ND = not determined).</w:t>
      </w:r>
      <w:r>
        <w:rPr>
          <w:rFonts w:ascii="Century Gothic" w:hAnsi="Century Gothic"/>
          <w:szCs w:val="20"/>
        </w:rPr>
        <w:t xml:space="preserve"> JAMBA = Japan-Australia Migratory Bird Agreement; CAMBA= China-Australia Migratory Bird Agreement. </w:t>
      </w:r>
    </w:p>
    <w:p w14:paraId="28E777D2" w14:textId="77777777" w:rsidR="00C218A3" w:rsidRDefault="00C218A3" w:rsidP="0058696A">
      <w:pPr>
        <w:rPr>
          <w:bCs/>
          <w:sz w:val="18"/>
          <w:szCs w:val="18"/>
        </w:rPr>
        <w:sectPr w:rsidR="00C218A3" w:rsidSect="0058696A">
          <w:pgSz w:w="16839" w:h="11907" w:orient="landscape" w:code="9"/>
          <w:pgMar w:top="1440" w:right="1440" w:bottom="1440" w:left="1440" w:header="708" w:footer="708" w:gutter="0"/>
          <w:cols w:space="708"/>
          <w:docGrid w:linePitch="360"/>
        </w:sectPr>
      </w:pPr>
    </w:p>
    <w:p w14:paraId="28E777D3" w14:textId="77777777" w:rsidR="00C218A3" w:rsidRDefault="00C218A3" w:rsidP="00F306A5">
      <w:pPr>
        <w:pStyle w:val="Heading3"/>
        <w:keepNext w:val="0"/>
        <w:spacing w:before="120" w:after="240"/>
        <w:ind w:left="714"/>
        <w:jc w:val="both"/>
        <w:rPr>
          <w:szCs w:val="24"/>
        </w:rPr>
      </w:pPr>
      <w:bookmarkStart w:id="179" w:name="_Toc381191369"/>
      <w:r>
        <w:rPr>
          <w:szCs w:val="24"/>
        </w:rPr>
        <w:t xml:space="preserve"> </w:t>
      </w:r>
      <w:bookmarkStart w:id="180" w:name="_Toc385495689"/>
      <w:r>
        <w:rPr>
          <w:szCs w:val="24"/>
        </w:rPr>
        <w:t>Methods</w:t>
      </w:r>
      <w:bookmarkEnd w:id="179"/>
      <w:bookmarkEnd w:id="180"/>
    </w:p>
    <w:p w14:paraId="28E777D4" w14:textId="77777777" w:rsidR="00C218A3" w:rsidRPr="00304FEB" w:rsidRDefault="00C218A3" w:rsidP="0058696A">
      <w:pPr>
        <w:spacing w:after="0" w:line="240" w:lineRule="auto"/>
        <w:rPr>
          <w:b/>
          <w:i/>
        </w:rPr>
      </w:pPr>
      <w:r w:rsidRPr="00304FEB">
        <w:rPr>
          <w:b/>
          <w:i/>
        </w:rPr>
        <w:t>Site selection</w:t>
      </w:r>
    </w:p>
    <w:p w14:paraId="28E777D5" w14:textId="77777777" w:rsidR="00C218A3" w:rsidRPr="000968E5" w:rsidRDefault="00C218A3" w:rsidP="004C2B8D">
      <w:pPr>
        <w:pStyle w:val="BodyText10"/>
        <w:rPr>
          <w:rStyle w:val="Heading4Char"/>
          <w:b w:val="0"/>
          <w:i w:val="0"/>
        </w:rPr>
      </w:pPr>
      <w:r>
        <w:t xml:space="preserve">As noted above there are </w:t>
      </w:r>
      <w:r w:rsidR="00503C81">
        <w:t xml:space="preserve">a </w:t>
      </w:r>
      <w:r>
        <w:t xml:space="preserve">large number of locations where colonial nesting waterbirds have bred historically </w:t>
      </w:r>
      <w:r w:rsidRPr="004C2B8D">
        <w:t xml:space="preserve">through wetland zones in the Lowbidgee and mid-Murrumbidgee. We propose three levels of monitoring intensity </w:t>
      </w:r>
      <w:r w:rsidRPr="004C2B8D">
        <w:rPr>
          <w:rStyle w:val="Heading4Char"/>
          <w:b w:val="0"/>
        </w:rPr>
        <w:t>(</w:t>
      </w:r>
      <w:r w:rsidR="002B4984">
        <w:fldChar w:fldCharType="begin"/>
      </w:r>
      <w:r w:rsidR="002B4984">
        <w:instrText xml:space="preserve"> REF _Ref381005973 \h  \* MERGEFORMAT </w:instrText>
      </w:r>
      <w:r w:rsidR="002B4984">
        <w:fldChar w:fldCharType="separate"/>
      </w:r>
      <w:r w:rsidR="00E43816" w:rsidRPr="00E43816">
        <w:t>Table 8</w:t>
      </w:r>
      <w:r w:rsidR="002B4984">
        <w:fldChar w:fldCharType="end"/>
      </w:r>
      <w:r w:rsidRPr="00063029">
        <w:rPr>
          <w:rStyle w:val="Heading4Char"/>
          <w:b w:val="0"/>
          <w:i w:val="0"/>
        </w:rPr>
        <w:t>) to evaluate waterbird breeding responses to Commonwealth environmental water:</w:t>
      </w:r>
    </w:p>
    <w:p w14:paraId="28E777D6" w14:textId="77777777" w:rsidR="00C218A3" w:rsidRPr="0033742E" w:rsidRDefault="00EC2DCA" w:rsidP="00546CA2">
      <w:pPr>
        <w:pStyle w:val="BodyText10"/>
        <w:numPr>
          <w:ilvl w:val="0"/>
          <w:numId w:val="38"/>
        </w:numPr>
      </w:pPr>
      <w:r>
        <w:t>Category 1</w:t>
      </w:r>
      <w:r w:rsidR="00C218A3" w:rsidRPr="000968E5">
        <w:t xml:space="preserve"> fortnightly monitoring at large ibis colonies where they e</w:t>
      </w:r>
      <w:r w:rsidR="00C218A3" w:rsidRPr="00063029">
        <w:t>stablish in Eulimbah, Telephone and Suicide Swamps, in the Nimmie-Caira wetland zone (</w:t>
      </w:r>
      <w:r w:rsidR="000968E5" w:rsidRPr="0069548D">
        <w:t>three</w:t>
      </w:r>
      <w:r w:rsidR="00C218A3" w:rsidRPr="0069548D">
        <w:t xml:space="preserve"> in </w:t>
      </w:r>
      <w:r w:rsidR="000968E5" w:rsidRPr="0069548D">
        <w:t>five</w:t>
      </w:r>
      <w:r w:rsidR="00C218A3" w:rsidRPr="0033742E">
        <w:t xml:space="preserve"> years). </w:t>
      </w:r>
    </w:p>
    <w:p w14:paraId="28E777D7" w14:textId="77777777" w:rsidR="00C218A3" w:rsidRPr="000968E5" w:rsidRDefault="004477DB" w:rsidP="00546CA2">
      <w:pPr>
        <w:pStyle w:val="BodyText10"/>
        <w:numPr>
          <w:ilvl w:val="0"/>
          <w:numId w:val="38"/>
        </w:numPr>
        <w:rPr>
          <w:rStyle w:val="Heading4Char"/>
          <w:b w:val="0"/>
          <w:bCs w:val="0"/>
          <w:i w:val="0"/>
        </w:rPr>
      </w:pPr>
      <w:r>
        <w:t>S</w:t>
      </w:r>
      <w:r w:rsidR="006F1D38">
        <w:t xml:space="preserve">elected </w:t>
      </w:r>
      <w:r>
        <w:t>A</w:t>
      </w:r>
      <w:r w:rsidR="006F1D38">
        <w:t xml:space="preserve">rea </w:t>
      </w:r>
      <w:r w:rsidR="00C218A3" w:rsidRPr="00424BEE">
        <w:t xml:space="preserve">fortnightly monitoring of large </w:t>
      </w:r>
      <w:r w:rsidR="00C218A3" w:rsidRPr="00A524ED">
        <w:rPr>
          <w:rStyle w:val="Heading4Char"/>
          <w:b w:val="0"/>
          <w:i w:val="0"/>
        </w:rPr>
        <w:t xml:space="preserve">egret colonies (including great and cattle egrets listed under JAMBA and CAMBA) in the Redbank wetland zone and Nap Nap swamp in the Nimmie-Caira </w:t>
      </w:r>
      <w:r w:rsidR="000968E5" w:rsidRPr="000968E5">
        <w:t>(</w:t>
      </w:r>
      <w:r w:rsidR="000968E5" w:rsidRPr="00063029">
        <w:t>three in five years)</w:t>
      </w:r>
      <w:r w:rsidR="00C218A3" w:rsidRPr="00063029">
        <w:rPr>
          <w:rStyle w:val="Heading4Char"/>
          <w:b w:val="0"/>
          <w:i w:val="0"/>
        </w:rPr>
        <w:t xml:space="preserve">. </w:t>
      </w:r>
    </w:p>
    <w:p w14:paraId="28E777D8" w14:textId="77777777" w:rsidR="00C218A3" w:rsidRPr="000968E5" w:rsidRDefault="004477DB" w:rsidP="00546CA2">
      <w:pPr>
        <w:pStyle w:val="BodyText10"/>
        <w:numPr>
          <w:ilvl w:val="0"/>
          <w:numId w:val="38"/>
        </w:numPr>
        <w:rPr>
          <w:rStyle w:val="Heading4Char"/>
          <w:b w:val="0"/>
          <w:bCs w:val="0"/>
          <w:i w:val="0"/>
        </w:rPr>
      </w:pPr>
      <w:r>
        <w:rPr>
          <w:rStyle w:val="Heading4Char"/>
          <w:b w:val="0"/>
          <w:i w:val="0"/>
        </w:rPr>
        <w:t>S</w:t>
      </w:r>
      <w:r w:rsidR="006F1D38">
        <w:rPr>
          <w:rStyle w:val="Heading4Char"/>
          <w:b w:val="0"/>
          <w:i w:val="0"/>
        </w:rPr>
        <w:t xml:space="preserve">elected </w:t>
      </w:r>
      <w:r>
        <w:rPr>
          <w:rStyle w:val="Heading4Char"/>
          <w:b w:val="0"/>
          <w:i w:val="0"/>
        </w:rPr>
        <w:t>A</w:t>
      </w:r>
      <w:r w:rsidR="006F1D38">
        <w:rPr>
          <w:rStyle w:val="Heading4Char"/>
          <w:b w:val="0"/>
          <w:i w:val="0"/>
        </w:rPr>
        <w:t>rea</w:t>
      </w:r>
      <w:r w:rsidR="00C218A3" w:rsidRPr="00063029">
        <w:rPr>
          <w:rStyle w:val="Heading4Char"/>
          <w:b w:val="0"/>
          <w:i w:val="0"/>
        </w:rPr>
        <w:t xml:space="preserve"> low intensity (start and finish) of remaining small colonies through the Redbank and </w:t>
      </w:r>
      <w:r w:rsidR="00CA54E1">
        <w:rPr>
          <w:rStyle w:val="Heading4Char"/>
          <w:b w:val="0"/>
          <w:i w:val="0"/>
        </w:rPr>
        <w:t>Nimmie-Caira</w:t>
      </w:r>
      <w:r w:rsidR="00C218A3" w:rsidRPr="00063029">
        <w:rPr>
          <w:rStyle w:val="Heading4Char"/>
          <w:b w:val="0"/>
          <w:i w:val="0"/>
        </w:rPr>
        <w:t xml:space="preserve"> zones </w:t>
      </w:r>
      <w:r w:rsidR="000968E5" w:rsidRPr="000968E5">
        <w:t>(</w:t>
      </w:r>
      <w:r w:rsidR="000968E5" w:rsidRPr="00063029">
        <w:t>five in five years)</w:t>
      </w:r>
      <w:r w:rsidR="00C218A3" w:rsidRPr="00063029">
        <w:rPr>
          <w:rStyle w:val="Heading4Char"/>
          <w:b w:val="0"/>
          <w:i w:val="0"/>
        </w:rPr>
        <w:t>. Note that the monitoring budget assumes that a subset of these locations will be in</w:t>
      </w:r>
      <w:r w:rsidR="00C218A3" w:rsidRPr="0069548D">
        <w:rPr>
          <w:rStyle w:val="Heading4Char"/>
          <w:b w:val="0"/>
          <w:i w:val="0"/>
        </w:rPr>
        <w:t xml:space="preserve">undated in each year and that </w:t>
      </w:r>
      <w:r w:rsidR="002D2B74">
        <w:rPr>
          <w:rStyle w:val="Heading4Char"/>
          <w:b w:val="0"/>
          <w:i w:val="0"/>
        </w:rPr>
        <w:t>NSW OEH</w:t>
      </w:r>
      <w:r w:rsidR="00C218A3" w:rsidRPr="0069548D">
        <w:rPr>
          <w:rStyle w:val="Heading4Char"/>
          <w:b w:val="0"/>
          <w:i w:val="0"/>
        </w:rPr>
        <w:t xml:space="preserve"> will provide compl</w:t>
      </w:r>
      <w:r w:rsidR="00503C81">
        <w:rPr>
          <w:rStyle w:val="Heading4Char"/>
          <w:b w:val="0"/>
          <w:i w:val="0"/>
        </w:rPr>
        <w:t>e</w:t>
      </w:r>
      <w:r w:rsidR="00C218A3" w:rsidRPr="0069548D">
        <w:rPr>
          <w:rStyle w:val="Heading4Char"/>
          <w:b w:val="0"/>
          <w:i w:val="0"/>
        </w:rPr>
        <w:t>mentary monitoring data for known colony sites in Yanga National Park.</w:t>
      </w:r>
    </w:p>
    <w:p w14:paraId="28E777D9" w14:textId="77777777" w:rsidR="00C218A3" w:rsidRPr="00B246D2" w:rsidRDefault="00BF6552" w:rsidP="004C2B8D">
      <w:pPr>
        <w:pStyle w:val="BodyText10"/>
        <w:rPr>
          <w:b/>
          <w:i/>
        </w:rPr>
      </w:pPr>
      <w:r w:rsidRPr="00BF6552">
        <w:rPr>
          <w:b/>
          <w:i/>
        </w:rPr>
        <w:t>Aerial surveys (Compl</w:t>
      </w:r>
      <w:r w:rsidR="00503C81">
        <w:rPr>
          <w:b/>
          <w:i/>
        </w:rPr>
        <w:t>e</w:t>
      </w:r>
      <w:r w:rsidRPr="00BF6552">
        <w:rPr>
          <w:b/>
          <w:i/>
        </w:rPr>
        <w:t xml:space="preserve">mentary monitoring by UNSW and </w:t>
      </w:r>
      <w:r w:rsidR="002D2B74">
        <w:rPr>
          <w:b/>
          <w:i/>
        </w:rPr>
        <w:t>NSW OEH</w:t>
      </w:r>
      <w:r w:rsidRPr="00BF6552">
        <w:rPr>
          <w:b/>
          <w:i/>
        </w:rPr>
        <w:t>)</w:t>
      </w:r>
    </w:p>
    <w:p w14:paraId="28E777DA" w14:textId="77777777" w:rsidR="00C218A3" w:rsidRPr="00B246D2" w:rsidRDefault="00C218A3" w:rsidP="004C2B8D">
      <w:pPr>
        <w:pStyle w:val="BodyText10"/>
        <w:rPr>
          <w:rStyle w:val="Heading4Char"/>
          <w:i w:val="0"/>
        </w:rPr>
      </w:pPr>
      <w:r w:rsidRPr="00B246D2">
        <w:t xml:space="preserve">The </w:t>
      </w:r>
      <w:r w:rsidRPr="00B246D2">
        <w:rPr>
          <w:rStyle w:val="Heading4Char"/>
          <w:b w:val="0"/>
          <w:i w:val="0"/>
        </w:rPr>
        <w:t xml:space="preserve">timing of the </w:t>
      </w:r>
      <w:r w:rsidRPr="00B246D2">
        <w:t>Annual Aerial Waterbird Survey of Eastern Australia</w:t>
      </w:r>
      <w:r w:rsidRPr="00B246D2">
        <w:rPr>
          <w:rStyle w:val="Heading4Char"/>
          <w:b w:val="0"/>
          <w:i w:val="0"/>
        </w:rPr>
        <w:t xml:space="preserve"> coincides in most years with the initiation of waterbird breeding activity in the Murrumbidgee Catchment. Therefore, the aerial surveys provide key information on the location, size and species composition of active waterbird colonies. </w:t>
      </w:r>
      <w:r w:rsidR="002D2B74">
        <w:rPr>
          <w:rStyle w:val="Heading4Char"/>
          <w:b w:val="0"/>
          <w:i w:val="0"/>
        </w:rPr>
        <w:t>NSW OEH</w:t>
      </w:r>
      <w:r w:rsidRPr="00B246D2">
        <w:rPr>
          <w:rStyle w:val="Heading4Char"/>
          <w:b w:val="0"/>
          <w:i w:val="0"/>
        </w:rPr>
        <w:t xml:space="preserve"> also undertakes r</w:t>
      </w:r>
      <w:r w:rsidRPr="00B246D2">
        <w:t xml:space="preserve">econnaissance </w:t>
      </w:r>
      <w:r w:rsidRPr="004C2B8D">
        <w:t xml:space="preserve">aerial surveys of the Lowbidgee floodplain during </w:t>
      </w:r>
      <w:r w:rsidR="00386596">
        <w:t xml:space="preserve">some </w:t>
      </w:r>
      <w:r w:rsidR="00063029">
        <w:t>water years</w:t>
      </w:r>
      <w:r w:rsidRPr="004C2B8D">
        <w:t xml:space="preserve"> as part of monitoring environmental water delivery</w:t>
      </w:r>
      <w:r w:rsidRPr="00304FEB">
        <w:t xml:space="preserve"> and to assess waterbird activity when conditions are thought to be sufficient to trigger colonial waterbird breeding</w:t>
      </w:r>
      <w:r w:rsidRPr="00B246D2">
        <w:t xml:space="preserve">. During </w:t>
      </w:r>
      <w:r w:rsidR="002D2B74">
        <w:t>NSW OEH</w:t>
      </w:r>
      <w:r w:rsidRPr="00B246D2">
        <w:t>’s aerial reconnaissance surveys known breeding sites are surveyed and the remainder of the Lowbidgee floodplain is also assessed in case additional colonies have established in wetlands where colonial waterbirds have not previously nested. Information gathered during b</w:t>
      </w:r>
      <w:r w:rsidRPr="00B246D2">
        <w:rPr>
          <w:rStyle w:val="Heading4Char"/>
          <w:b w:val="0"/>
          <w:i w:val="0"/>
        </w:rPr>
        <w:t xml:space="preserve">oth types of aerial survey </w:t>
      </w:r>
      <w:r w:rsidR="00386596">
        <w:rPr>
          <w:rStyle w:val="Heading4Char"/>
          <w:b w:val="0"/>
          <w:i w:val="0"/>
        </w:rPr>
        <w:t xml:space="preserve">when they occur </w:t>
      </w:r>
      <w:r w:rsidRPr="00B246D2">
        <w:rPr>
          <w:rStyle w:val="Heading4Char"/>
          <w:b w:val="0"/>
          <w:i w:val="0"/>
        </w:rPr>
        <w:t>will be used to direct on-ground survey efforts, where ground access is possible.</w:t>
      </w:r>
      <w:r w:rsidRPr="00B246D2">
        <w:rPr>
          <w:rStyle w:val="Heading4Char"/>
          <w:i w:val="0"/>
        </w:rPr>
        <w:t xml:space="preserve"> </w:t>
      </w:r>
    </w:p>
    <w:p w14:paraId="28E777DB" w14:textId="77777777" w:rsidR="00C218A3" w:rsidRPr="00010019" w:rsidRDefault="00C218A3" w:rsidP="0058696A">
      <w:pPr>
        <w:pStyle w:val="BodyText10"/>
        <w:spacing w:line="240" w:lineRule="auto"/>
        <w:rPr>
          <w:sz w:val="20"/>
          <w:szCs w:val="20"/>
        </w:rPr>
      </w:pPr>
      <w:r>
        <w:br w:type="page"/>
      </w:r>
      <w:bookmarkStart w:id="181" w:name="_Ref381005973"/>
      <w:r w:rsidRPr="00010019">
        <w:rPr>
          <w:sz w:val="20"/>
          <w:szCs w:val="20"/>
        </w:rPr>
        <w:t xml:space="preserve">Table </w:t>
      </w:r>
      <w:r w:rsidR="003B1026" w:rsidRPr="00010019">
        <w:rPr>
          <w:sz w:val="20"/>
          <w:szCs w:val="20"/>
        </w:rPr>
        <w:fldChar w:fldCharType="begin"/>
      </w:r>
      <w:r w:rsidRPr="00010019">
        <w:rPr>
          <w:sz w:val="20"/>
          <w:szCs w:val="20"/>
        </w:rPr>
        <w:instrText xml:space="preserve"> SEQ Table \* ARABIC </w:instrText>
      </w:r>
      <w:r w:rsidR="003B1026" w:rsidRPr="00010019">
        <w:rPr>
          <w:sz w:val="20"/>
          <w:szCs w:val="20"/>
        </w:rPr>
        <w:fldChar w:fldCharType="separate"/>
      </w:r>
      <w:r w:rsidR="00E43816">
        <w:rPr>
          <w:noProof/>
          <w:sz w:val="20"/>
          <w:szCs w:val="20"/>
        </w:rPr>
        <w:t>8</w:t>
      </w:r>
      <w:r w:rsidR="003B1026" w:rsidRPr="00010019">
        <w:rPr>
          <w:sz w:val="20"/>
          <w:szCs w:val="20"/>
        </w:rPr>
        <w:fldChar w:fldCharType="end"/>
      </w:r>
      <w:bookmarkEnd w:id="181"/>
      <w:r w:rsidRPr="00010019">
        <w:rPr>
          <w:sz w:val="20"/>
          <w:szCs w:val="20"/>
        </w:rPr>
        <w:t xml:space="preserve"> </w:t>
      </w:r>
      <w:r w:rsidRPr="00010019">
        <w:rPr>
          <w:rFonts w:cs="Arial"/>
          <w:sz w:val="20"/>
          <w:szCs w:val="20"/>
        </w:rPr>
        <w:t xml:space="preserve">Summary of known colonial waterbird breeding sites in the Murrumbidgee Selected Area and proposed monitoring coverage. </w:t>
      </w:r>
      <w:r w:rsidR="00EC2DCA">
        <w:rPr>
          <w:rFonts w:cs="Arial"/>
          <w:sz w:val="20"/>
          <w:szCs w:val="20"/>
        </w:rPr>
        <w:t>Category 1</w:t>
      </w:r>
      <w:r w:rsidR="006F1D38">
        <w:rPr>
          <w:rFonts w:cs="Arial"/>
          <w:sz w:val="20"/>
          <w:szCs w:val="20"/>
        </w:rPr>
        <w:t xml:space="preserve"> (Cat 1)</w:t>
      </w:r>
      <w:r w:rsidRPr="00010019">
        <w:rPr>
          <w:rFonts w:cs="Arial"/>
          <w:sz w:val="20"/>
          <w:szCs w:val="20"/>
        </w:rPr>
        <w:t xml:space="preserve"> sites will be monitored using the Category 1 standard methods; while reduced intensity of sampling will be carried out at </w:t>
      </w:r>
      <w:r w:rsidR="006F1D38">
        <w:rPr>
          <w:rFonts w:cs="Arial"/>
          <w:sz w:val="20"/>
          <w:szCs w:val="20"/>
        </w:rPr>
        <w:t>Selected Area (</w:t>
      </w:r>
      <w:r w:rsidR="004477DB">
        <w:rPr>
          <w:rFonts w:cs="Arial"/>
          <w:sz w:val="20"/>
          <w:szCs w:val="20"/>
        </w:rPr>
        <w:t>SA</w:t>
      </w:r>
      <w:r w:rsidR="006F1D38">
        <w:rPr>
          <w:rFonts w:cs="Arial"/>
          <w:sz w:val="20"/>
          <w:szCs w:val="20"/>
        </w:rPr>
        <w:t>)</w:t>
      </w:r>
      <w:r w:rsidRPr="00010019">
        <w:rPr>
          <w:rFonts w:cs="Arial"/>
          <w:sz w:val="20"/>
          <w:szCs w:val="20"/>
        </w:rPr>
        <w:t xml:space="preserve"> sites (see detailed methodology below). </w:t>
      </w:r>
    </w:p>
    <w:tbl>
      <w:tblPr>
        <w:tblW w:w="9367" w:type="dxa"/>
        <w:tblInd w:w="72" w:type="dxa"/>
        <w:tblLayout w:type="fixed"/>
        <w:tblLook w:val="0000" w:firstRow="0" w:lastRow="0" w:firstColumn="0" w:lastColumn="0" w:noHBand="0" w:noVBand="0"/>
      </w:tblPr>
      <w:tblGrid>
        <w:gridCol w:w="1117"/>
        <w:gridCol w:w="2013"/>
        <w:gridCol w:w="2268"/>
        <w:gridCol w:w="992"/>
        <w:gridCol w:w="1701"/>
        <w:gridCol w:w="1276"/>
      </w:tblGrid>
      <w:tr w:rsidR="00C218A3" w:rsidRPr="00242658" w14:paraId="28E777E2" w14:textId="77777777" w:rsidTr="0058696A">
        <w:trPr>
          <w:cantSplit/>
          <w:trHeight w:val="1197"/>
        </w:trPr>
        <w:tc>
          <w:tcPr>
            <w:tcW w:w="1117" w:type="dxa"/>
            <w:tcBorders>
              <w:top w:val="single" w:sz="6" w:space="0" w:color="auto"/>
              <w:left w:val="single" w:sz="6" w:space="0" w:color="auto"/>
              <w:bottom w:val="single" w:sz="6" w:space="0" w:color="auto"/>
              <w:right w:val="single" w:sz="6" w:space="0" w:color="auto"/>
            </w:tcBorders>
            <w:textDirection w:val="btLr"/>
            <w:vAlign w:val="center"/>
          </w:tcPr>
          <w:p w14:paraId="28E777DC" w14:textId="77777777" w:rsidR="00C218A3" w:rsidRPr="00242658" w:rsidRDefault="00C218A3" w:rsidP="0058696A">
            <w:pPr>
              <w:pStyle w:val="NoSpacing"/>
              <w:ind w:left="113" w:right="113"/>
              <w:jc w:val="center"/>
              <w:rPr>
                <w:b/>
                <w:szCs w:val="18"/>
              </w:rPr>
            </w:pPr>
            <w:r>
              <w:rPr>
                <w:b/>
                <w:szCs w:val="18"/>
              </w:rPr>
              <w:t>Z</w:t>
            </w:r>
            <w:r w:rsidRPr="00242658">
              <w:rPr>
                <w:b/>
                <w:szCs w:val="18"/>
              </w:rPr>
              <w:t>one</w:t>
            </w:r>
          </w:p>
        </w:tc>
        <w:tc>
          <w:tcPr>
            <w:tcW w:w="2013" w:type="dxa"/>
            <w:tcBorders>
              <w:top w:val="single" w:sz="6" w:space="0" w:color="auto"/>
              <w:left w:val="single" w:sz="6" w:space="0" w:color="auto"/>
              <w:bottom w:val="single" w:sz="6" w:space="0" w:color="auto"/>
              <w:right w:val="single" w:sz="6" w:space="0" w:color="auto"/>
            </w:tcBorders>
            <w:textDirection w:val="btLr"/>
            <w:vAlign w:val="center"/>
          </w:tcPr>
          <w:p w14:paraId="28E777DD" w14:textId="77777777" w:rsidR="00C218A3" w:rsidRPr="00242658" w:rsidRDefault="00C218A3" w:rsidP="0058696A">
            <w:pPr>
              <w:pStyle w:val="NoSpacing"/>
              <w:ind w:left="113" w:right="113"/>
              <w:jc w:val="center"/>
              <w:rPr>
                <w:b/>
                <w:szCs w:val="18"/>
              </w:rPr>
            </w:pPr>
            <w:r w:rsidRPr="00242658">
              <w:rPr>
                <w:b/>
                <w:szCs w:val="18"/>
              </w:rPr>
              <w:t>Colony site</w:t>
            </w:r>
          </w:p>
        </w:tc>
        <w:tc>
          <w:tcPr>
            <w:tcW w:w="2268" w:type="dxa"/>
            <w:tcBorders>
              <w:top w:val="single" w:sz="6" w:space="0" w:color="auto"/>
              <w:left w:val="single" w:sz="6" w:space="0" w:color="auto"/>
              <w:bottom w:val="single" w:sz="6" w:space="0" w:color="auto"/>
              <w:right w:val="single" w:sz="6" w:space="0" w:color="auto"/>
            </w:tcBorders>
            <w:textDirection w:val="btLr"/>
            <w:vAlign w:val="center"/>
          </w:tcPr>
          <w:p w14:paraId="28E777DE" w14:textId="77777777" w:rsidR="00C218A3" w:rsidRPr="00242658" w:rsidRDefault="00C218A3" w:rsidP="0058696A">
            <w:pPr>
              <w:pStyle w:val="NoSpacing"/>
              <w:ind w:left="113" w:right="113"/>
              <w:jc w:val="center"/>
              <w:rPr>
                <w:b/>
                <w:szCs w:val="18"/>
              </w:rPr>
            </w:pPr>
            <w:r w:rsidRPr="00242658">
              <w:rPr>
                <w:b/>
                <w:szCs w:val="18"/>
              </w:rPr>
              <w:t>Dominant nesting species</w:t>
            </w:r>
          </w:p>
        </w:tc>
        <w:tc>
          <w:tcPr>
            <w:tcW w:w="992" w:type="dxa"/>
            <w:tcBorders>
              <w:top w:val="single" w:sz="6" w:space="0" w:color="auto"/>
              <w:left w:val="single" w:sz="6" w:space="0" w:color="auto"/>
              <w:bottom w:val="single" w:sz="6" w:space="0" w:color="auto"/>
              <w:right w:val="single" w:sz="6" w:space="0" w:color="auto"/>
            </w:tcBorders>
            <w:textDirection w:val="btLr"/>
            <w:vAlign w:val="center"/>
          </w:tcPr>
          <w:p w14:paraId="28E777DF" w14:textId="77777777" w:rsidR="00C218A3" w:rsidRPr="00242658" w:rsidRDefault="00C218A3" w:rsidP="0058696A">
            <w:pPr>
              <w:pStyle w:val="NoSpacing"/>
              <w:ind w:left="113" w:right="113"/>
              <w:jc w:val="center"/>
              <w:rPr>
                <w:b/>
                <w:szCs w:val="18"/>
              </w:rPr>
            </w:pPr>
            <w:r w:rsidRPr="00242658">
              <w:rPr>
                <w:b/>
                <w:szCs w:val="18"/>
              </w:rPr>
              <w:t>Monitoring category^</w:t>
            </w:r>
          </w:p>
        </w:tc>
        <w:tc>
          <w:tcPr>
            <w:tcW w:w="1701" w:type="dxa"/>
            <w:tcBorders>
              <w:top w:val="single" w:sz="6" w:space="0" w:color="auto"/>
              <w:left w:val="single" w:sz="6" w:space="0" w:color="auto"/>
              <w:bottom w:val="single" w:sz="6" w:space="0" w:color="auto"/>
              <w:right w:val="single" w:sz="6" w:space="0" w:color="auto"/>
            </w:tcBorders>
            <w:textDirection w:val="btLr"/>
            <w:vAlign w:val="center"/>
          </w:tcPr>
          <w:p w14:paraId="28E777E0" w14:textId="77777777" w:rsidR="00C218A3" w:rsidRPr="00242658" w:rsidRDefault="00C218A3" w:rsidP="0058696A">
            <w:pPr>
              <w:pStyle w:val="NoSpacing"/>
              <w:ind w:left="113" w:right="113"/>
              <w:jc w:val="center"/>
              <w:rPr>
                <w:b/>
                <w:szCs w:val="18"/>
              </w:rPr>
            </w:pPr>
            <w:r w:rsidRPr="00242658">
              <w:rPr>
                <w:b/>
                <w:szCs w:val="18"/>
              </w:rPr>
              <w:t>Survey type required</w:t>
            </w:r>
          </w:p>
        </w:tc>
        <w:tc>
          <w:tcPr>
            <w:tcW w:w="1276" w:type="dxa"/>
            <w:tcBorders>
              <w:top w:val="single" w:sz="6" w:space="0" w:color="auto"/>
              <w:left w:val="single" w:sz="6" w:space="0" w:color="auto"/>
              <w:bottom w:val="single" w:sz="6" w:space="0" w:color="auto"/>
              <w:right w:val="single" w:sz="6" w:space="0" w:color="auto"/>
            </w:tcBorders>
            <w:textDirection w:val="btLr"/>
            <w:vAlign w:val="center"/>
          </w:tcPr>
          <w:p w14:paraId="28E777E1" w14:textId="77777777" w:rsidR="00C218A3" w:rsidRPr="00242658" w:rsidRDefault="00C218A3" w:rsidP="0058696A">
            <w:pPr>
              <w:pStyle w:val="NoSpacing"/>
              <w:ind w:left="113" w:right="113"/>
              <w:jc w:val="center"/>
              <w:rPr>
                <w:b/>
                <w:szCs w:val="18"/>
              </w:rPr>
            </w:pPr>
            <w:r w:rsidRPr="00242658">
              <w:rPr>
                <w:b/>
                <w:szCs w:val="18"/>
              </w:rPr>
              <w:t>Sampling frequency</w:t>
            </w:r>
          </w:p>
        </w:tc>
      </w:tr>
      <w:tr w:rsidR="00C218A3" w:rsidRPr="00242658" w14:paraId="28E777E9" w14:textId="77777777" w:rsidTr="0058696A">
        <w:trPr>
          <w:trHeight w:val="113"/>
        </w:trPr>
        <w:tc>
          <w:tcPr>
            <w:tcW w:w="1117" w:type="dxa"/>
            <w:vMerge w:val="restart"/>
            <w:tcBorders>
              <w:top w:val="single" w:sz="6" w:space="0" w:color="auto"/>
              <w:left w:val="single" w:sz="6" w:space="0" w:color="auto"/>
              <w:right w:val="single" w:sz="6" w:space="0" w:color="auto"/>
            </w:tcBorders>
            <w:textDirection w:val="btLr"/>
            <w:vAlign w:val="center"/>
          </w:tcPr>
          <w:p w14:paraId="28E777E3" w14:textId="77777777" w:rsidR="00C218A3" w:rsidRPr="00242658" w:rsidRDefault="00C218A3" w:rsidP="0058696A">
            <w:pPr>
              <w:pStyle w:val="NoSpacing"/>
              <w:ind w:left="113" w:right="113"/>
              <w:jc w:val="center"/>
              <w:rPr>
                <w:szCs w:val="18"/>
              </w:rPr>
            </w:pPr>
            <w:r w:rsidRPr="00242658">
              <w:rPr>
                <w:szCs w:val="18"/>
              </w:rPr>
              <w:t>Nimmie-Caira</w:t>
            </w:r>
          </w:p>
        </w:tc>
        <w:tc>
          <w:tcPr>
            <w:tcW w:w="2013" w:type="dxa"/>
            <w:tcBorders>
              <w:top w:val="single" w:sz="6" w:space="0" w:color="auto"/>
              <w:left w:val="single" w:sz="6" w:space="0" w:color="auto"/>
              <w:bottom w:val="single" w:sz="6" w:space="0" w:color="auto"/>
              <w:right w:val="single" w:sz="6" w:space="0" w:color="auto"/>
            </w:tcBorders>
            <w:vAlign w:val="center"/>
          </w:tcPr>
          <w:p w14:paraId="28E777E4" w14:textId="77777777" w:rsidR="00C218A3" w:rsidRPr="00242658" w:rsidRDefault="00C218A3" w:rsidP="0058696A">
            <w:pPr>
              <w:pStyle w:val="NoSpacing"/>
              <w:rPr>
                <w:szCs w:val="18"/>
              </w:rPr>
            </w:pPr>
            <w:r w:rsidRPr="00242658">
              <w:rPr>
                <w:szCs w:val="18"/>
              </w:rPr>
              <w:t>Eulimbah Bank</w:t>
            </w:r>
          </w:p>
        </w:tc>
        <w:tc>
          <w:tcPr>
            <w:tcW w:w="2268" w:type="dxa"/>
            <w:tcBorders>
              <w:top w:val="single" w:sz="6" w:space="0" w:color="auto"/>
              <w:left w:val="single" w:sz="6" w:space="0" w:color="auto"/>
              <w:bottom w:val="single" w:sz="6" w:space="0" w:color="auto"/>
              <w:right w:val="single" w:sz="6" w:space="0" w:color="auto"/>
            </w:tcBorders>
            <w:vAlign w:val="center"/>
          </w:tcPr>
          <w:p w14:paraId="28E777E5" w14:textId="77777777" w:rsidR="00C218A3" w:rsidRPr="00242658" w:rsidRDefault="00C218A3" w:rsidP="0058696A">
            <w:pPr>
              <w:pStyle w:val="NoSpacing"/>
              <w:rPr>
                <w:szCs w:val="18"/>
              </w:rPr>
            </w:pPr>
            <w:r w:rsidRPr="00242658">
              <w:rPr>
                <w:szCs w:val="18"/>
              </w:rPr>
              <w:t>Straw-necked ibis</w:t>
            </w:r>
          </w:p>
        </w:tc>
        <w:tc>
          <w:tcPr>
            <w:tcW w:w="992" w:type="dxa"/>
            <w:tcBorders>
              <w:top w:val="single" w:sz="6" w:space="0" w:color="auto"/>
              <w:left w:val="single" w:sz="6" w:space="0" w:color="auto"/>
              <w:bottom w:val="single" w:sz="6" w:space="0" w:color="auto"/>
              <w:right w:val="single" w:sz="6" w:space="0" w:color="auto"/>
            </w:tcBorders>
            <w:vAlign w:val="center"/>
          </w:tcPr>
          <w:p w14:paraId="28E777E6" w14:textId="77777777" w:rsidR="00C218A3" w:rsidRPr="00242658" w:rsidRDefault="00EC2DCA" w:rsidP="006F1D38">
            <w:pPr>
              <w:pStyle w:val="NoSpacing"/>
              <w:rPr>
                <w:szCs w:val="18"/>
              </w:rPr>
            </w:pPr>
            <w:r>
              <w:rPr>
                <w:szCs w:val="18"/>
              </w:rPr>
              <w:t>C</w:t>
            </w:r>
            <w:r w:rsidR="006F1D38">
              <w:rPr>
                <w:szCs w:val="18"/>
              </w:rPr>
              <w:t>at</w:t>
            </w:r>
            <w:r>
              <w:rPr>
                <w:szCs w:val="18"/>
              </w:rPr>
              <w:t xml:space="preserve"> 1</w:t>
            </w:r>
          </w:p>
        </w:tc>
        <w:tc>
          <w:tcPr>
            <w:tcW w:w="1701" w:type="dxa"/>
            <w:tcBorders>
              <w:top w:val="single" w:sz="6" w:space="0" w:color="auto"/>
              <w:left w:val="single" w:sz="6" w:space="0" w:color="auto"/>
              <w:bottom w:val="single" w:sz="6" w:space="0" w:color="auto"/>
              <w:right w:val="single" w:sz="6" w:space="0" w:color="auto"/>
            </w:tcBorders>
            <w:vAlign w:val="center"/>
          </w:tcPr>
          <w:p w14:paraId="28E777E7" w14:textId="77777777" w:rsidR="00C218A3" w:rsidRPr="00242658" w:rsidRDefault="00C218A3" w:rsidP="0058696A">
            <w:pPr>
              <w:pStyle w:val="NoSpacing"/>
              <w:rPr>
                <w:szCs w:val="18"/>
              </w:rPr>
            </w:pPr>
            <w:r w:rsidRPr="00242658">
              <w:rPr>
                <w:szCs w:val="18"/>
              </w:rPr>
              <w:t>Aerial &amp; ground</w:t>
            </w:r>
          </w:p>
        </w:tc>
        <w:tc>
          <w:tcPr>
            <w:tcW w:w="1276" w:type="dxa"/>
            <w:tcBorders>
              <w:top w:val="single" w:sz="6" w:space="0" w:color="auto"/>
              <w:left w:val="single" w:sz="6" w:space="0" w:color="auto"/>
              <w:bottom w:val="single" w:sz="6" w:space="0" w:color="auto"/>
              <w:right w:val="single" w:sz="6" w:space="0" w:color="auto"/>
            </w:tcBorders>
            <w:vAlign w:val="center"/>
          </w:tcPr>
          <w:p w14:paraId="28E777E8" w14:textId="77777777" w:rsidR="00C218A3" w:rsidRPr="00242658" w:rsidRDefault="00C218A3" w:rsidP="0058696A">
            <w:pPr>
              <w:pStyle w:val="NoSpacing"/>
              <w:rPr>
                <w:szCs w:val="18"/>
              </w:rPr>
            </w:pPr>
            <w:r w:rsidRPr="00242658">
              <w:rPr>
                <w:szCs w:val="18"/>
              </w:rPr>
              <w:t>Fortnightly</w:t>
            </w:r>
          </w:p>
        </w:tc>
      </w:tr>
      <w:tr w:rsidR="00C218A3" w:rsidRPr="00242658" w14:paraId="28E777F0" w14:textId="77777777" w:rsidTr="0058696A">
        <w:trPr>
          <w:trHeight w:val="113"/>
        </w:trPr>
        <w:tc>
          <w:tcPr>
            <w:tcW w:w="1117" w:type="dxa"/>
            <w:vMerge/>
            <w:tcBorders>
              <w:left w:val="single" w:sz="6" w:space="0" w:color="auto"/>
              <w:right w:val="single" w:sz="6" w:space="0" w:color="auto"/>
            </w:tcBorders>
            <w:vAlign w:val="center"/>
          </w:tcPr>
          <w:p w14:paraId="28E777EA" w14:textId="77777777" w:rsidR="00C218A3" w:rsidRPr="00242658" w:rsidRDefault="00C218A3" w:rsidP="0058696A">
            <w:pPr>
              <w:pStyle w:val="NoSpacing"/>
              <w:jc w:val="center"/>
              <w:rPr>
                <w:szCs w:val="18"/>
              </w:rPr>
            </w:pPr>
          </w:p>
        </w:tc>
        <w:tc>
          <w:tcPr>
            <w:tcW w:w="2013" w:type="dxa"/>
            <w:tcBorders>
              <w:top w:val="single" w:sz="6" w:space="0" w:color="auto"/>
              <w:left w:val="single" w:sz="6" w:space="0" w:color="auto"/>
              <w:bottom w:val="single" w:sz="6" w:space="0" w:color="auto"/>
              <w:right w:val="single" w:sz="6" w:space="0" w:color="auto"/>
            </w:tcBorders>
            <w:vAlign w:val="center"/>
          </w:tcPr>
          <w:p w14:paraId="28E777EB" w14:textId="77777777" w:rsidR="00C218A3" w:rsidRPr="00242658" w:rsidRDefault="00C218A3" w:rsidP="0058696A">
            <w:pPr>
              <w:pStyle w:val="NoSpacing"/>
              <w:rPr>
                <w:szCs w:val="18"/>
              </w:rPr>
            </w:pPr>
            <w:r w:rsidRPr="00242658">
              <w:rPr>
                <w:szCs w:val="18"/>
              </w:rPr>
              <w:t>Telephone Bank</w:t>
            </w:r>
          </w:p>
        </w:tc>
        <w:tc>
          <w:tcPr>
            <w:tcW w:w="2268" w:type="dxa"/>
            <w:tcBorders>
              <w:top w:val="single" w:sz="6" w:space="0" w:color="auto"/>
              <w:left w:val="single" w:sz="6" w:space="0" w:color="auto"/>
              <w:bottom w:val="single" w:sz="6" w:space="0" w:color="auto"/>
              <w:right w:val="single" w:sz="6" w:space="0" w:color="auto"/>
            </w:tcBorders>
            <w:vAlign w:val="center"/>
          </w:tcPr>
          <w:p w14:paraId="28E777EC" w14:textId="77777777" w:rsidR="00C218A3" w:rsidRPr="00242658" w:rsidRDefault="00C218A3" w:rsidP="0058696A">
            <w:pPr>
              <w:pStyle w:val="NoSpacing"/>
              <w:rPr>
                <w:szCs w:val="18"/>
              </w:rPr>
            </w:pPr>
            <w:r w:rsidRPr="00242658">
              <w:rPr>
                <w:szCs w:val="18"/>
              </w:rPr>
              <w:t>Straw-necked ibis, glossy ibis</w:t>
            </w:r>
          </w:p>
        </w:tc>
        <w:tc>
          <w:tcPr>
            <w:tcW w:w="992" w:type="dxa"/>
            <w:tcBorders>
              <w:top w:val="single" w:sz="6" w:space="0" w:color="auto"/>
              <w:left w:val="single" w:sz="6" w:space="0" w:color="auto"/>
              <w:bottom w:val="single" w:sz="6" w:space="0" w:color="auto"/>
              <w:right w:val="single" w:sz="6" w:space="0" w:color="auto"/>
            </w:tcBorders>
            <w:vAlign w:val="center"/>
          </w:tcPr>
          <w:p w14:paraId="28E777ED" w14:textId="77777777" w:rsidR="00C218A3" w:rsidRPr="00242658" w:rsidRDefault="00EC2DCA" w:rsidP="006F1D38">
            <w:pPr>
              <w:pStyle w:val="NoSpacing"/>
              <w:rPr>
                <w:szCs w:val="18"/>
              </w:rPr>
            </w:pPr>
            <w:r>
              <w:rPr>
                <w:szCs w:val="18"/>
              </w:rPr>
              <w:t>C</w:t>
            </w:r>
            <w:r w:rsidR="006F1D38">
              <w:rPr>
                <w:szCs w:val="18"/>
              </w:rPr>
              <w:t>at</w:t>
            </w:r>
            <w:r>
              <w:rPr>
                <w:szCs w:val="18"/>
              </w:rPr>
              <w:t xml:space="preserve"> 1</w:t>
            </w:r>
          </w:p>
        </w:tc>
        <w:tc>
          <w:tcPr>
            <w:tcW w:w="1701" w:type="dxa"/>
            <w:tcBorders>
              <w:top w:val="single" w:sz="6" w:space="0" w:color="auto"/>
              <w:left w:val="single" w:sz="6" w:space="0" w:color="auto"/>
              <w:bottom w:val="single" w:sz="6" w:space="0" w:color="auto"/>
              <w:right w:val="single" w:sz="6" w:space="0" w:color="auto"/>
            </w:tcBorders>
            <w:vAlign w:val="center"/>
          </w:tcPr>
          <w:p w14:paraId="28E777EE" w14:textId="77777777" w:rsidR="00C218A3" w:rsidRPr="00242658" w:rsidRDefault="00C218A3" w:rsidP="0058696A">
            <w:pPr>
              <w:pStyle w:val="NoSpacing"/>
              <w:rPr>
                <w:szCs w:val="18"/>
              </w:rPr>
            </w:pPr>
            <w:r w:rsidRPr="00242658">
              <w:rPr>
                <w:szCs w:val="18"/>
              </w:rPr>
              <w:t>Aerial &amp; ground</w:t>
            </w:r>
          </w:p>
        </w:tc>
        <w:tc>
          <w:tcPr>
            <w:tcW w:w="1276" w:type="dxa"/>
            <w:tcBorders>
              <w:top w:val="single" w:sz="6" w:space="0" w:color="auto"/>
              <w:left w:val="single" w:sz="6" w:space="0" w:color="auto"/>
              <w:bottom w:val="single" w:sz="6" w:space="0" w:color="auto"/>
              <w:right w:val="single" w:sz="6" w:space="0" w:color="auto"/>
            </w:tcBorders>
            <w:vAlign w:val="center"/>
          </w:tcPr>
          <w:p w14:paraId="28E777EF" w14:textId="77777777" w:rsidR="00C218A3" w:rsidRPr="00242658" w:rsidRDefault="00C218A3" w:rsidP="0058696A">
            <w:pPr>
              <w:pStyle w:val="NoSpacing"/>
              <w:rPr>
                <w:szCs w:val="18"/>
              </w:rPr>
            </w:pPr>
            <w:r w:rsidRPr="00242658">
              <w:rPr>
                <w:szCs w:val="18"/>
              </w:rPr>
              <w:t>Fortnightly</w:t>
            </w:r>
          </w:p>
        </w:tc>
      </w:tr>
      <w:tr w:rsidR="00C218A3" w:rsidRPr="00242658" w14:paraId="28E777F7" w14:textId="77777777" w:rsidTr="0058696A">
        <w:trPr>
          <w:trHeight w:val="113"/>
        </w:trPr>
        <w:tc>
          <w:tcPr>
            <w:tcW w:w="1117" w:type="dxa"/>
            <w:vMerge/>
            <w:tcBorders>
              <w:left w:val="single" w:sz="6" w:space="0" w:color="auto"/>
              <w:right w:val="single" w:sz="6" w:space="0" w:color="auto"/>
            </w:tcBorders>
            <w:vAlign w:val="center"/>
          </w:tcPr>
          <w:p w14:paraId="28E777F1" w14:textId="77777777" w:rsidR="00C218A3" w:rsidRPr="00242658" w:rsidRDefault="00C218A3" w:rsidP="0058696A">
            <w:pPr>
              <w:pStyle w:val="NoSpacing"/>
              <w:jc w:val="center"/>
              <w:rPr>
                <w:szCs w:val="18"/>
              </w:rPr>
            </w:pPr>
          </w:p>
        </w:tc>
        <w:tc>
          <w:tcPr>
            <w:tcW w:w="2013" w:type="dxa"/>
            <w:tcBorders>
              <w:top w:val="single" w:sz="6" w:space="0" w:color="auto"/>
              <w:left w:val="single" w:sz="6" w:space="0" w:color="auto"/>
              <w:bottom w:val="single" w:sz="6" w:space="0" w:color="auto"/>
              <w:right w:val="single" w:sz="6" w:space="0" w:color="auto"/>
            </w:tcBorders>
            <w:vAlign w:val="center"/>
          </w:tcPr>
          <w:p w14:paraId="28E777F2" w14:textId="77777777" w:rsidR="00C218A3" w:rsidRPr="00242658" w:rsidRDefault="00C218A3" w:rsidP="0058696A">
            <w:pPr>
              <w:pStyle w:val="NoSpacing"/>
              <w:rPr>
                <w:szCs w:val="18"/>
              </w:rPr>
            </w:pPr>
            <w:r w:rsidRPr="00242658">
              <w:rPr>
                <w:szCs w:val="18"/>
              </w:rPr>
              <w:t>Suicide Bank</w:t>
            </w:r>
          </w:p>
        </w:tc>
        <w:tc>
          <w:tcPr>
            <w:tcW w:w="2268" w:type="dxa"/>
            <w:tcBorders>
              <w:top w:val="single" w:sz="6" w:space="0" w:color="auto"/>
              <w:left w:val="single" w:sz="6" w:space="0" w:color="auto"/>
              <w:bottom w:val="single" w:sz="6" w:space="0" w:color="auto"/>
              <w:right w:val="single" w:sz="6" w:space="0" w:color="auto"/>
            </w:tcBorders>
            <w:vAlign w:val="center"/>
          </w:tcPr>
          <w:p w14:paraId="28E777F3" w14:textId="77777777" w:rsidR="00C218A3" w:rsidRPr="00242658" w:rsidRDefault="00C218A3" w:rsidP="0058696A">
            <w:pPr>
              <w:pStyle w:val="NoSpacing"/>
              <w:rPr>
                <w:szCs w:val="18"/>
              </w:rPr>
            </w:pPr>
            <w:r w:rsidRPr="00242658">
              <w:rPr>
                <w:szCs w:val="18"/>
              </w:rPr>
              <w:t>Straw-necked ibis, glossy ibis</w:t>
            </w:r>
          </w:p>
        </w:tc>
        <w:tc>
          <w:tcPr>
            <w:tcW w:w="992" w:type="dxa"/>
            <w:tcBorders>
              <w:top w:val="single" w:sz="6" w:space="0" w:color="auto"/>
              <w:left w:val="single" w:sz="6" w:space="0" w:color="auto"/>
              <w:bottom w:val="single" w:sz="6" w:space="0" w:color="auto"/>
              <w:right w:val="single" w:sz="6" w:space="0" w:color="auto"/>
            </w:tcBorders>
            <w:vAlign w:val="center"/>
          </w:tcPr>
          <w:p w14:paraId="28E777F4" w14:textId="77777777" w:rsidR="00C218A3" w:rsidRPr="00242658" w:rsidRDefault="004477DB" w:rsidP="0058696A">
            <w:pPr>
              <w:pStyle w:val="NoSpacing"/>
              <w:rPr>
                <w:szCs w:val="18"/>
              </w:rPr>
            </w:pPr>
            <w:r>
              <w:rPr>
                <w:szCs w:val="18"/>
              </w:rPr>
              <w:t>SA</w:t>
            </w:r>
          </w:p>
        </w:tc>
        <w:tc>
          <w:tcPr>
            <w:tcW w:w="1701" w:type="dxa"/>
            <w:tcBorders>
              <w:top w:val="single" w:sz="6" w:space="0" w:color="auto"/>
              <w:left w:val="single" w:sz="6" w:space="0" w:color="auto"/>
              <w:bottom w:val="single" w:sz="6" w:space="0" w:color="auto"/>
              <w:right w:val="single" w:sz="6" w:space="0" w:color="auto"/>
            </w:tcBorders>
            <w:vAlign w:val="center"/>
          </w:tcPr>
          <w:p w14:paraId="28E777F5" w14:textId="77777777" w:rsidR="00C218A3" w:rsidRPr="00242658" w:rsidRDefault="00C218A3" w:rsidP="0058696A">
            <w:pPr>
              <w:pStyle w:val="NoSpacing"/>
              <w:rPr>
                <w:szCs w:val="18"/>
              </w:rPr>
            </w:pPr>
            <w:r w:rsidRPr="00242658">
              <w:rPr>
                <w:szCs w:val="18"/>
              </w:rPr>
              <w:t>Aerial &amp; ground</w:t>
            </w:r>
          </w:p>
        </w:tc>
        <w:tc>
          <w:tcPr>
            <w:tcW w:w="1276" w:type="dxa"/>
            <w:tcBorders>
              <w:top w:val="single" w:sz="6" w:space="0" w:color="auto"/>
              <w:left w:val="single" w:sz="6" w:space="0" w:color="auto"/>
              <w:bottom w:val="single" w:sz="6" w:space="0" w:color="auto"/>
              <w:right w:val="single" w:sz="6" w:space="0" w:color="auto"/>
            </w:tcBorders>
            <w:vAlign w:val="center"/>
          </w:tcPr>
          <w:p w14:paraId="28E777F6" w14:textId="77777777" w:rsidR="00C218A3" w:rsidRPr="00242658" w:rsidRDefault="00C218A3" w:rsidP="0058696A">
            <w:pPr>
              <w:pStyle w:val="NoSpacing"/>
              <w:rPr>
                <w:szCs w:val="18"/>
              </w:rPr>
            </w:pPr>
            <w:r w:rsidRPr="00242658">
              <w:rPr>
                <w:szCs w:val="18"/>
              </w:rPr>
              <w:t>Fortnightly</w:t>
            </w:r>
          </w:p>
        </w:tc>
      </w:tr>
      <w:tr w:rsidR="00C218A3" w:rsidRPr="00242658" w14:paraId="28E777FE" w14:textId="77777777" w:rsidTr="0058696A">
        <w:trPr>
          <w:trHeight w:val="113"/>
        </w:trPr>
        <w:tc>
          <w:tcPr>
            <w:tcW w:w="1117" w:type="dxa"/>
            <w:vMerge/>
            <w:tcBorders>
              <w:left w:val="single" w:sz="6" w:space="0" w:color="auto"/>
              <w:right w:val="single" w:sz="6" w:space="0" w:color="auto"/>
            </w:tcBorders>
            <w:vAlign w:val="center"/>
          </w:tcPr>
          <w:p w14:paraId="28E777F8" w14:textId="77777777" w:rsidR="00C218A3" w:rsidRPr="00242658" w:rsidRDefault="00C218A3" w:rsidP="0058696A">
            <w:pPr>
              <w:pStyle w:val="NoSpacing"/>
              <w:jc w:val="center"/>
              <w:rPr>
                <w:szCs w:val="18"/>
              </w:rPr>
            </w:pPr>
          </w:p>
        </w:tc>
        <w:tc>
          <w:tcPr>
            <w:tcW w:w="2013" w:type="dxa"/>
            <w:tcBorders>
              <w:top w:val="single" w:sz="6" w:space="0" w:color="auto"/>
              <w:left w:val="single" w:sz="6" w:space="0" w:color="auto"/>
              <w:bottom w:val="single" w:sz="6" w:space="0" w:color="auto"/>
              <w:right w:val="single" w:sz="6" w:space="0" w:color="auto"/>
            </w:tcBorders>
            <w:vAlign w:val="center"/>
          </w:tcPr>
          <w:p w14:paraId="28E777F9" w14:textId="77777777" w:rsidR="00C218A3" w:rsidRPr="00242658" w:rsidRDefault="00C218A3" w:rsidP="0058696A">
            <w:pPr>
              <w:pStyle w:val="NoSpacing"/>
              <w:rPr>
                <w:szCs w:val="18"/>
              </w:rPr>
            </w:pPr>
            <w:r w:rsidRPr="00242658">
              <w:rPr>
                <w:szCs w:val="18"/>
              </w:rPr>
              <w:t>Nap Nap Swamp</w:t>
            </w:r>
          </w:p>
        </w:tc>
        <w:tc>
          <w:tcPr>
            <w:tcW w:w="2268" w:type="dxa"/>
            <w:tcBorders>
              <w:top w:val="single" w:sz="6" w:space="0" w:color="auto"/>
              <w:left w:val="single" w:sz="6" w:space="0" w:color="auto"/>
              <w:bottom w:val="single" w:sz="6" w:space="0" w:color="auto"/>
              <w:right w:val="single" w:sz="6" w:space="0" w:color="auto"/>
            </w:tcBorders>
            <w:vAlign w:val="center"/>
          </w:tcPr>
          <w:p w14:paraId="28E777FA" w14:textId="77777777" w:rsidR="00C218A3" w:rsidRPr="00242658" w:rsidRDefault="00C218A3" w:rsidP="0058696A">
            <w:pPr>
              <w:pStyle w:val="NoSpacing"/>
              <w:rPr>
                <w:szCs w:val="18"/>
              </w:rPr>
            </w:pPr>
            <w:r w:rsidRPr="00242658">
              <w:rPr>
                <w:szCs w:val="18"/>
              </w:rPr>
              <w:t xml:space="preserve">Cormorants, herons, egrets </w:t>
            </w:r>
          </w:p>
        </w:tc>
        <w:tc>
          <w:tcPr>
            <w:tcW w:w="992" w:type="dxa"/>
            <w:tcBorders>
              <w:top w:val="single" w:sz="6" w:space="0" w:color="auto"/>
              <w:left w:val="single" w:sz="6" w:space="0" w:color="auto"/>
              <w:bottom w:val="single" w:sz="6" w:space="0" w:color="auto"/>
              <w:right w:val="single" w:sz="6" w:space="0" w:color="auto"/>
            </w:tcBorders>
            <w:vAlign w:val="center"/>
          </w:tcPr>
          <w:p w14:paraId="28E777FB" w14:textId="77777777" w:rsidR="00C218A3" w:rsidRPr="00242658" w:rsidRDefault="004477DB" w:rsidP="0058696A">
            <w:pPr>
              <w:pStyle w:val="NoSpacing"/>
              <w:rPr>
                <w:szCs w:val="18"/>
              </w:rPr>
            </w:pPr>
            <w:r>
              <w:rPr>
                <w:szCs w:val="18"/>
              </w:rPr>
              <w:t>SA</w:t>
            </w:r>
          </w:p>
        </w:tc>
        <w:tc>
          <w:tcPr>
            <w:tcW w:w="1701" w:type="dxa"/>
            <w:tcBorders>
              <w:top w:val="single" w:sz="6" w:space="0" w:color="auto"/>
              <w:left w:val="single" w:sz="6" w:space="0" w:color="auto"/>
              <w:bottom w:val="single" w:sz="6" w:space="0" w:color="auto"/>
              <w:right w:val="single" w:sz="6" w:space="0" w:color="auto"/>
            </w:tcBorders>
            <w:vAlign w:val="center"/>
          </w:tcPr>
          <w:p w14:paraId="28E777FC" w14:textId="77777777" w:rsidR="00C218A3" w:rsidRPr="00242658" w:rsidRDefault="00C218A3" w:rsidP="0058696A">
            <w:pPr>
              <w:pStyle w:val="NoSpacing"/>
              <w:rPr>
                <w:szCs w:val="18"/>
              </w:rPr>
            </w:pPr>
            <w:r w:rsidRPr="00242658">
              <w:rPr>
                <w:szCs w:val="18"/>
              </w:rPr>
              <w:t>Aerial &amp; ground</w:t>
            </w:r>
          </w:p>
        </w:tc>
        <w:tc>
          <w:tcPr>
            <w:tcW w:w="1276" w:type="dxa"/>
            <w:tcBorders>
              <w:top w:val="single" w:sz="6" w:space="0" w:color="auto"/>
              <w:left w:val="single" w:sz="6" w:space="0" w:color="auto"/>
              <w:bottom w:val="single" w:sz="6" w:space="0" w:color="auto"/>
              <w:right w:val="single" w:sz="6" w:space="0" w:color="auto"/>
            </w:tcBorders>
            <w:vAlign w:val="center"/>
          </w:tcPr>
          <w:p w14:paraId="28E777FD" w14:textId="77777777" w:rsidR="00C218A3" w:rsidRPr="00242658" w:rsidRDefault="00817F7B" w:rsidP="0058696A">
            <w:pPr>
              <w:pStyle w:val="NoSpacing"/>
              <w:rPr>
                <w:szCs w:val="18"/>
              </w:rPr>
            </w:pPr>
            <w:r w:rsidRPr="00242658">
              <w:rPr>
                <w:szCs w:val="18"/>
              </w:rPr>
              <w:t>Fortnightly</w:t>
            </w:r>
          </w:p>
        </w:tc>
      </w:tr>
      <w:tr w:rsidR="00C218A3" w:rsidRPr="00242658" w14:paraId="28E77805" w14:textId="77777777" w:rsidTr="0058696A">
        <w:trPr>
          <w:trHeight w:val="113"/>
        </w:trPr>
        <w:tc>
          <w:tcPr>
            <w:tcW w:w="1117" w:type="dxa"/>
            <w:vMerge/>
            <w:tcBorders>
              <w:left w:val="single" w:sz="6" w:space="0" w:color="auto"/>
              <w:right w:val="single" w:sz="6" w:space="0" w:color="auto"/>
            </w:tcBorders>
            <w:vAlign w:val="center"/>
          </w:tcPr>
          <w:p w14:paraId="28E777FF" w14:textId="77777777" w:rsidR="00C218A3" w:rsidRPr="00242658" w:rsidRDefault="00C218A3" w:rsidP="0058696A">
            <w:pPr>
              <w:pStyle w:val="NoSpacing"/>
              <w:jc w:val="center"/>
              <w:rPr>
                <w:szCs w:val="18"/>
              </w:rPr>
            </w:pPr>
          </w:p>
        </w:tc>
        <w:tc>
          <w:tcPr>
            <w:tcW w:w="2013" w:type="dxa"/>
            <w:tcBorders>
              <w:top w:val="single" w:sz="6" w:space="0" w:color="auto"/>
              <w:left w:val="single" w:sz="6" w:space="0" w:color="auto"/>
              <w:bottom w:val="single" w:sz="6" w:space="0" w:color="auto"/>
              <w:right w:val="single" w:sz="6" w:space="0" w:color="auto"/>
            </w:tcBorders>
            <w:vAlign w:val="center"/>
          </w:tcPr>
          <w:p w14:paraId="28E77800" w14:textId="77777777" w:rsidR="00C218A3" w:rsidRPr="00242658" w:rsidRDefault="00C218A3" w:rsidP="0058696A">
            <w:pPr>
              <w:pStyle w:val="NoSpacing"/>
              <w:rPr>
                <w:szCs w:val="18"/>
              </w:rPr>
            </w:pPr>
            <w:r w:rsidRPr="00242658">
              <w:rPr>
                <w:szCs w:val="18"/>
              </w:rPr>
              <w:t>Loorica Lake</w:t>
            </w:r>
          </w:p>
        </w:tc>
        <w:tc>
          <w:tcPr>
            <w:tcW w:w="2268" w:type="dxa"/>
            <w:tcBorders>
              <w:top w:val="single" w:sz="6" w:space="0" w:color="auto"/>
              <w:left w:val="single" w:sz="6" w:space="0" w:color="auto"/>
              <w:bottom w:val="single" w:sz="6" w:space="0" w:color="auto"/>
              <w:right w:val="single" w:sz="6" w:space="0" w:color="auto"/>
            </w:tcBorders>
            <w:vAlign w:val="center"/>
          </w:tcPr>
          <w:p w14:paraId="28E77801" w14:textId="77777777" w:rsidR="00C218A3" w:rsidRPr="00242658" w:rsidRDefault="00C218A3" w:rsidP="0058696A">
            <w:pPr>
              <w:pStyle w:val="NoSpacing"/>
              <w:rPr>
                <w:szCs w:val="18"/>
              </w:rPr>
            </w:pPr>
            <w:r w:rsidRPr="00242658">
              <w:rPr>
                <w:szCs w:val="18"/>
              </w:rPr>
              <w:t>Cormorants, darters, herons</w:t>
            </w:r>
          </w:p>
        </w:tc>
        <w:tc>
          <w:tcPr>
            <w:tcW w:w="992" w:type="dxa"/>
            <w:tcBorders>
              <w:top w:val="single" w:sz="6" w:space="0" w:color="auto"/>
              <w:left w:val="single" w:sz="6" w:space="0" w:color="auto"/>
              <w:bottom w:val="single" w:sz="6" w:space="0" w:color="auto"/>
              <w:right w:val="single" w:sz="6" w:space="0" w:color="auto"/>
            </w:tcBorders>
            <w:vAlign w:val="center"/>
          </w:tcPr>
          <w:p w14:paraId="28E77802" w14:textId="77777777" w:rsidR="00C218A3" w:rsidRPr="00242658" w:rsidRDefault="004477DB" w:rsidP="0058696A">
            <w:pPr>
              <w:pStyle w:val="NoSpacing"/>
              <w:rPr>
                <w:szCs w:val="18"/>
              </w:rPr>
            </w:pPr>
            <w:r>
              <w:rPr>
                <w:szCs w:val="18"/>
              </w:rPr>
              <w:t>SA</w:t>
            </w:r>
          </w:p>
        </w:tc>
        <w:tc>
          <w:tcPr>
            <w:tcW w:w="1701" w:type="dxa"/>
            <w:tcBorders>
              <w:top w:val="single" w:sz="6" w:space="0" w:color="auto"/>
              <w:left w:val="single" w:sz="6" w:space="0" w:color="auto"/>
              <w:bottom w:val="single" w:sz="6" w:space="0" w:color="auto"/>
              <w:right w:val="single" w:sz="6" w:space="0" w:color="auto"/>
            </w:tcBorders>
            <w:vAlign w:val="center"/>
          </w:tcPr>
          <w:p w14:paraId="28E77803" w14:textId="77777777" w:rsidR="00C218A3" w:rsidRPr="00242658" w:rsidRDefault="00C218A3" w:rsidP="0058696A">
            <w:pPr>
              <w:pStyle w:val="NoSpacing"/>
              <w:rPr>
                <w:szCs w:val="18"/>
              </w:rPr>
            </w:pPr>
            <w:r w:rsidRPr="00242658">
              <w:rPr>
                <w:szCs w:val="18"/>
              </w:rPr>
              <w:t>Ground</w:t>
            </w:r>
          </w:p>
        </w:tc>
        <w:tc>
          <w:tcPr>
            <w:tcW w:w="1276" w:type="dxa"/>
            <w:tcBorders>
              <w:top w:val="single" w:sz="6" w:space="0" w:color="auto"/>
              <w:left w:val="single" w:sz="6" w:space="0" w:color="auto"/>
              <w:bottom w:val="single" w:sz="6" w:space="0" w:color="auto"/>
              <w:right w:val="single" w:sz="6" w:space="0" w:color="auto"/>
            </w:tcBorders>
            <w:vAlign w:val="center"/>
          </w:tcPr>
          <w:p w14:paraId="28E77804" w14:textId="77777777" w:rsidR="00C218A3" w:rsidRPr="00242658" w:rsidRDefault="00C218A3" w:rsidP="0058696A">
            <w:pPr>
              <w:pStyle w:val="NoSpacing"/>
              <w:rPr>
                <w:szCs w:val="18"/>
              </w:rPr>
            </w:pPr>
            <w:r w:rsidRPr="00242658">
              <w:rPr>
                <w:szCs w:val="18"/>
              </w:rPr>
              <w:t>Start &amp; end</w:t>
            </w:r>
          </w:p>
        </w:tc>
      </w:tr>
      <w:tr w:rsidR="00C218A3" w:rsidRPr="00242658" w14:paraId="28E7780D" w14:textId="77777777" w:rsidTr="0058696A">
        <w:trPr>
          <w:trHeight w:val="113"/>
        </w:trPr>
        <w:tc>
          <w:tcPr>
            <w:tcW w:w="1117" w:type="dxa"/>
            <w:vMerge/>
            <w:tcBorders>
              <w:left w:val="single" w:sz="6" w:space="0" w:color="auto"/>
              <w:bottom w:val="single" w:sz="6" w:space="0" w:color="auto"/>
              <w:right w:val="single" w:sz="6" w:space="0" w:color="auto"/>
            </w:tcBorders>
            <w:vAlign w:val="center"/>
          </w:tcPr>
          <w:p w14:paraId="28E77806" w14:textId="77777777" w:rsidR="00C218A3" w:rsidRPr="00242658" w:rsidRDefault="00C218A3" w:rsidP="0058696A">
            <w:pPr>
              <w:pStyle w:val="NoSpacing"/>
              <w:jc w:val="center"/>
              <w:rPr>
                <w:szCs w:val="18"/>
              </w:rPr>
            </w:pPr>
          </w:p>
        </w:tc>
        <w:tc>
          <w:tcPr>
            <w:tcW w:w="2013" w:type="dxa"/>
            <w:tcBorders>
              <w:top w:val="single" w:sz="6" w:space="0" w:color="auto"/>
              <w:left w:val="single" w:sz="6" w:space="0" w:color="auto"/>
              <w:bottom w:val="single" w:sz="6" w:space="0" w:color="auto"/>
              <w:right w:val="single" w:sz="6" w:space="0" w:color="auto"/>
            </w:tcBorders>
            <w:vAlign w:val="center"/>
          </w:tcPr>
          <w:p w14:paraId="28E77807" w14:textId="77777777" w:rsidR="00C218A3" w:rsidRPr="00242658" w:rsidRDefault="00C218A3" w:rsidP="0058696A">
            <w:pPr>
              <w:pStyle w:val="NoSpacing"/>
              <w:rPr>
                <w:szCs w:val="18"/>
              </w:rPr>
            </w:pPr>
            <w:r w:rsidRPr="00242658">
              <w:rPr>
                <w:szCs w:val="18"/>
              </w:rPr>
              <w:t>Avalon Swamp</w:t>
            </w:r>
          </w:p>
        </w:tc>
        <w:tc>
          <w:tcPr>
            <w:tcW w:w="2268" w:type="dxa"/>
            <w:tcBorders>
              <w:top w:val="single" w:sz="6" w:space="0" w:color="auto"/>
              <w:left w:val="single" w:sz="6" w:space="0" w:color="auto"/>
              <w:bottom w:val="single" w:sz="6" w:space="0" w:color="auto"/>
              <w:right w:val="single" w:sz="6" w:space="0" w:color="auto"/>
            </w:tcBorders>
            <w:vAlign w:val="center"/>
          </w:tcPr>
          <w:p w14:paraId="28E77808" w14:textId="77777777" w:rsidR="00C218A3" w:rsidRPr="00242658" w:rsidRDefault="00C218A3" w:rsidP="0058696A">
            <w:pPr>
              <w:pStyle w:val="NoSpacing"/>
              <w:rPr>
                <w:szCs w:val="18"/>
              </w:rPr>
            </w:pPr>
            <w:r w:rsidRPr="00242658">
              <w:rPr>
                <w:szCs w:val="18"/>
              </w:rPr>
              <w:t>Cormorants, herons</w:t>
            </w:r>
          </w:p>
          <w:p w14:paraId="28E77809" w14:textId="77777777" w:rsidR="00C218A3" w:rsidRPr="00242658" w:rsidRDefault="00C218A3" w:rsidP="0058696A">
            <w:pPr>
              <w:pStyle w:val="NoSpacing"/>
              <w:rPr>
                <w:szCs w:val="18"/>
              </w:rPr>
            </w:pPr>
          </w:p>
        </w:tc>
        <w:tc>
          <w:tcPr>
            <w:tcW w:w="992" w:type="dxa"/>
            <w:tcBorders>
              <w:top w:val="single" w:sz="6" w:space="0" w:color="auto"/>
              <w:left w:val="single" w:sz="6" w:space="0" w:color="auto"/>
              <w:bottom w:val="single" w:sz="6" w:space="0" w:color="auto"/>
              <w:right w:val="single" w:sz="6" w:space="0" w:color="auto"/>
            </w:tcBorders>
            <w:vAlign w:val="center"/>
          </w:tcPr>
          <w:p w14:paraId="28E7780A" w14:textId="77777777" w:rsidR="00C218A3" w:rsidRPr="00242658" w:rsidRDefault="004477DB" w:rsidP="0058696A">
            <w:pPr>
              <w:pStyle w:val="NoSpacing"/>
              <w:rPr>
                <w:szCs w:val="18"/>
              </w:rPr>
            </w:pPr>
            <w:r>
              <w:rPr>
                <w:szCs w:val="18"/>
              </w:rPr>
              <w:t>SA</w:t>
            </w:r>
          </w:p>
        </w:tc>
        <w:tc>
          <w:tcPr>
            <w:tcW w:w="1701" w:type="dxa"/>
            <w:tcBorders>
              <w:top w:val="single" w:sz="6" w:space="0" w:color="auto"/>
              <w:left w:val="single" w:sz="6" w:space="0" w:color="auto"/>
              <w:bottom w:val="single" w:sz="6" w:space="0" w:color="auto"/>
              <w:right w:val="single" w:sz="6" w:space="0" w:color="auto"/>
            </w:tcBorders>
            <w:vAlign w:val="center"/>
          </w:tcPr>
          <w:p w14:paraId="28E7780B" w14:textId="77777777" w:rsidR="00C218A3" w:rsidRPr="00242658" w:rsidRDefault="00C218A3" w:rsidP="0058696A">
            <w:pPr>
              <w:pStyle w:val="NoSpacing"/>
              <w:rPr>
                <w:szCs w:val="18"/>
              </w:rPr>
            </w:pPr>
            <w:r w:rsidRPr="00242658">
              <w:rPr>
                <w:szCs w:val="18"/>
              </w:rPr>
              <w:t>Ground</w:t>
            </w:r>
          </w:p>
        </w:tc>
        <w:tc>
          <w:tcPr>
            <w:tcW w:w="1276" w:type="dxa"/>
            <w:tcBorders>
              <w:top w:val="single" w:sz="6" w:space="0" w:color="auto"/>
              <w:left w:val="single" w:sz="6" w:space="0" w:color="auto"/>
              <w:bottom w:val="single" w:sz="6" w:space="0" w:color="auto"/>
              <w:right w:val="single" w:sz="6" w:space="0" w:color="auto"/>
            </w:tcBorders>
            <w:vAlign w:val="center"/>
          </w:tcPr>
          <w:p w14:paraId="28E7780C" w14:textId="77777777" w:rsidR="00C218A3" w:rsidRPr="00242658" w:rsidRDefault="00C218A3" w:rsidP="0058696A">
            <w:pPr>
              <w:pStyle w:val="NoSpacing"/>
              <w:rPr>
                <w:szCs w:val="18"/>
              </w:rPr>
            </w:pPr>
            <w:r w:rsidRPr="00242658">
              <w:rPr>
                <w:szCs w:val="18"/>
              </w:rPr>
              <w:t>Start &amp; end</w:t>
            </w:r>
          </w:p>
        </w:tc>
      </w:tr>
      <w:tr w:rsidR="00C218A3" w:rsidRPr="00242658" w14:paraId="28E77814" w14:textId="77777777" w:rsidTr="0058696A">
        <w:trPr>
          <w:trHeight w:val="113"/>
        </w:trPr>
        <w:tc>
          <w:tcPr>
            <w:tcW w:w="1117" w:type="dxa"/>
            <w:vMerge w:val="restart"/>
            <w:tcBorders>
              <w:top w:val="single" w:sz="6" w:space="0" w:color="auto"/>
              <w:left w:val="single" w:sz="6" w:space="0" w:color="auto"/>
              <w:right w:val="single" w:sz="6" w:space="0" w:color="auto"/>
            </w:tcBorders>
            <w:textDirection w:val="btLr"/>
            <w:vAlign w:val="center"/>
          </w:tcPr>
          <w:p w14:paraId="28E7780E" w14:textId="77777777" w:rsidR="00C218A3" w:rsidRPr="00242658" w:rsidRDefault="00C218A3" w:rsidP="0058696A">
            <w:pPr>
              <w:pStyle w:val="NoSpacing"/>
              <w:ind w:left="113" w:right="113"/>
              <w:jc w:val="center"/>
              <w:rPr>
                <w:szCs w:val="18"/>
              </w:rPr>
            </w:pPr>
            <w:r w:rsidRPr="00242658">
              <w:rPr>
                <w:szCs w:val="18"/>
              </w:rPr>
              <w:t>Redbank (South)</w:t>
            </w:r>
          </w:p>
        </w:tc>
        <w:tc>
          <w:tcPr>
            <w:tcW w:w="2013" w:type="dxa"/>
            <w:tcBorders>
              <w:top w:val="single" w:sz="6" w:space="0" w:color="auto"/>
              <w:left w:val="single" w:sz="6" w:space="0" w:color="auto"/>
              <w:bottom w:val="single" w:sz="6" w:space="0" w:color="auto"/>
              <w:right w:val="single" w:sz="6" w:space="0" w:color="auto"/>
            </w:tcBorders>
            <w:vAlign w:val="center"/>
          </w:tcPr>
          <w:p w14:paraId="28E7780F" w14:textId="77777777" w:rsidR="00C218A3" w:rsidRPr="00242658" w:rsidRDefault="00C218A3" w:rsidP="0058696A">
            <w:pPr>
              <w:pStyle w:val="NoSpacing"/>
              <w:rPr>
                <w:szCs w:val="18"/>
              </w:rPr>
            </w:pPr>
            <w:r w:rsidRPr="00242658">
              <w:rPr>
                <w:szCs w:val="18"/>
              </w:rPr>
              <w:t>Two Bridges Swamp</w:t>
            </w:r>
          </w:p>
        </w:tc>
        <w:tc>
          <w:tcPr>
            <w:tcW w:w="2268" w:type="dxa"/>
            <w:tcBorders>
              <w:top w:val="single" w:sz="6" w:space="0" w:color="auto"/>
              <w:left w:val="single" w:sz="6" w:space="0" w:color="auto"/>
              <w:bottom w:val="single" w:sz="6" w:space="0" w:color="auto"/>
              <w:right w:val="single" w:sz="6" w:space="0" w:color="auto"/>
            </w:tcBorders>
            <w:vAlign w:val="center"/>
          </w:tcPr>
          <w:p w14:paraId="28E77810" w14:textId="77777777" w:rsidR="00C218A3" w:rsidRPr="00242658" w:rsidRDefault="00C218A3" w:rsidP="0058696A">
            <w:pPr>
              <w:pStyle w:val="NoSpacing"/>
              <w:rPr>
                <w:szCs w:val="18"/>
              </w:rPr>
            </w:pPr>
            <w:r w:rsidRPr="00242658">
              <w:rPr>
                <w:szCs w:val="18"/>
              </w:rPr>
              <w:t>Egrets, nankeen night-herons</w:t>
            </w:r>
          </w:p>
        </w:tc>
        <w:tc>
          <w:tcPr>
            <w:tcW w:w="992" w:type="dxa"/>
            <w:tcBorders>
              <w:top w:val="single" w:sz="6" w:space="0" w:color="auto"/>
              <w:left w:val="single" w:sz="6" w:space="0" w:color="auto"/>
              <w:bottom w:val="single" w:sz="6" w:space="0" w:color="auto"/>
              <w:right w:val="single" w:sz="6" w:space="0" w:color="auto"/>
            </w:tcBorders>
            <w:vAlign w:val="center"/>
          </w:tcPr>
          <w:p w14:paraId="28E77811" w14:textId="77777777" w:rsidR="00C218A3" w:rsidRPr="00242658" w:rsidRDefault="004477DB" w:rsidP="0058696A">
            <w:pPr>
              <w:pStyle w:val="NoSpacing"/>
              <w:rPr>
                <w:szCs w:val="18"/>
              </w:rPr>
            </w:pPr>
            <w:r>
              <w:rPr>
                <w:szCs w:val="18"/>
              </w:rPr>
              <w:t>SA</w:t>
            </w:r>
          </w:p>
        </w:tc>
        <w:tc>
          <w:tcPr>
            <w:tcW w:w="1701" w:type="dxa"/>
            <w:tcBorders>
              <w:top w:val="single" w:sz="6" w:space="0" w:color="auto"/>
              <w:left w:val="single" w:sz="6" w:space="0" w:color="auto"/>
              <w:bottom w:val="single" w:sz="6" w:space="0" w:color="auto"/>
              <w:right w:val="single" w:sz="6" w:space="0" w:color="auto"/>
            </w:tcBorders>
            <w:vAlign w:val="center"/>
          </w:tcPr>
          <w:p w14:paraId="28E77812" w14:textId="77777777" w:rsidR="00C218A3" w:rsidRPr="00242658" w:rsidRDefault="00C218A3" w:rsidP="0058696A">
            <w:pPr>
              <w:pStyle w:val="NoSpacing"/>
              <w:rPr>
                <w:szCs w:val="18"/>
              </w:rPr>
            </w:pPr>
            <w:r w:rsidRPr="00242658">
              <w:rPr>
                <w:szCs w:val="18"/>
              </w:rPr>
              <w:t>Aerial &amp; ground</w:t>
            </w:r>
          </w:p>
        </w:tc>
        <w:tc>
          <w:tcPr>
            <w:tcW w:w="1276" w:type="dxa"/>
            <w:tcBorders>
              <w:top w:val="single" w:sz="6" w:space="0" w:color="auto"/>
              <w:left w:val="single" w:sz="6" w:space="0" w:color="auto"/>
              <w:bottom w:val="single" w:sz="6" w:space="0" w:color="auto"/>
              <w:right w:val="single" w:sz="6" w:space="0" w:color="auto"/>
            </w:tcBorders>
            <w:vAlign w:val="center"/>
          </w:tcPr>
          <w:p w14:paraId="28E77813" w14:textId="77777777" w:rsidR="00C218A3" w:rsidRPr="00242658" w:rsidRDefault="00C218A3" w:rsidP="0058696A">
            <w:pPr>
              <w:pStyle w:val="NoSpacing"/>
              <w:rPr>
                <w:szCs w:val="18"/>
              </w:rPr>
            </w:pPr>
            <w:r w:rsidRPr="00242658">
              <w:rPr>
                <w:szCs w:val="18"/>
              </w:rPr>
              <w:t>Fortnightly</w:t>
            </w:r>
          </w:p>
        </w:tc>
      </w:tr>
      <w:tr w:rsidR="00C218A3" w:rsidRPr="00242658" w14:paraId="28E7781B" w14:textId="77777777" w:rsidTr="0058696A">
        <w:trPr>
          <w:trHeight w:val="113"/>
        </w:trPr>
        <w:tc>
          <w:tcPr>
            <w:tcW w:w="1117" w:type="dxa"/>
            <w:vMerge/>
            <w:tcBorders>
              <w:left w:val="single" w:sz="6" w:space="0" w:color="auto"/>
              <w:right w:val="single" w:sz="6" w:space="0" w:color="auto"/>
            </w:tcBorders>
            <w:vAlign w:val="center"/>
          </w:tcPr>
          <w:p w14:paraId="28E77815" w14:textId="77777777" w:rsidR="00C218A3" w:rsidRPr="00242658" w:rsidRDefault="00C218A3" w:rsidP="0058696A">
            <w:pPr>
              <w:pStyle w:val="NoSpacing"/>
              <w:jc w:val="center"/>
              <w:rPr>
                <w:szCs w:val="18"/>
              </w:rPr>
            </w:pPr>
          </w:p>
        </w:tc>
        <w:tc>
          <w:tcPr>
            <w:tcW w:w="2013" w:type="dxa"/>
            <w:tcBorders>
              <w:top w:val="single" w:sz="6" w:space="0" w:color="auto"/>
              <w:left w:val="single" w:sz="6" w:space="0" w:color="auto"/>
              <w:bottom w:val="single" w:sz="6" w:space="0" w:color="auto"/>
              <w:right w:val="single" w:sz="6" w:space="0" w:color="auto"/>
            </w:tcBorders>
            <w:vAlign w:val="center"/>
          </w:tcPr>
          <w:p w14:paraId="28E77816" w14:textId="77777777" w:rsidR="00C218A3" w:rsidRPr="00242658" w:rsidRDefault="00C218A3" w:rsidP="0058696A">
            <w:pPr>
              <w:pStyle w:val="NoSpacing"/>
              <w:rPr>
                <w:szCs w:val="18"/>
              </w:rPr>
            </w:pPr>
            <w:r w:rsidRPr="00242658">
              <w:rPr>
                <w:szCs w:val="18"/>
              </w:rPr>
              <w:t>Tarwill</w:t>
            </w:r>
            <w:r w:rsidR="00063029">
              <w:rPr>
                <w:szCs w:val="18"/>
              </w:rPr>
              <w:t>i</w:t>
            </w:r>
            <w:r w:rsidRPr="00242658">
              <w:rPr>
                <w:szCs w:val="18"/>
              </w:rPr>
              <w:t>e Swamp</w:t>
            </w:r>
          </w:p>
        </w:tc>
        <w:tc>
          <w:tcPr>
            <w:tcW w:w="2268" w:type="dxa"/>
            <w:tcBorders>
              <w:top w:val="single" w:sz="6" w:space="0" w:color="auto"/>
              <w:left w:val="single" w:sz="6" w:space="0" w:color="auto"/>
              <w:bottom w:val="single" w:sz="6" w:space="0" w:color="auto"/>
              <w:right w:val="single" w:sz="6" w:space="0" w:color="auto"/>
            </w:tcBorders>
            <w:vAlign w:val="center"/>
          </w:tcPr>
          <w:p w14:paraId="28E77817" w14:textId="77777777" w:rsidR="00C218A3" w:rsidRPr="00242658" w:rsidRDefault="00C218A3" w:rsidP="0058696A">
            <w:pPr>
              <w:pStyle w:val="NoSpacing"/>
              <w:rPr>
                <w:szCs w:val="18"/>
              </w:rPr>
            </w:pPr>
            <w:r w:rsidRPr="00242658">
              <w:rPr>
                <w:szCs w:val="18"/>
              </w:rPr>
              <w:t>Egrets, cormorants</w:t>
            </w:r>
          </w:p>
        </w:tc>
        <w:tc>
          <w:tcPr>
            <w:tcW w:w="992" w:type="dxa"/>
            <w:tcBorders>
              <w:top w:val="single" w:sz="6" w:space="0" w:color="auto"/>
              <w:left w:val="single" w:sz="6" w:space="0" w:color="auto"/>
              <w:bottom w:val="single" w:sz="6" w:space="0" w:color="auto"/>
              <w:right w:val="single" w:sz="6" w:space="0" w:color="auto"/>
            </w:tcBorders>
            <w:vAlign w:val="center"/>
          </w:tcPr>
          <w:p w14:paraId="28E77818" w14:textId="77777777" w:rsidR="00C218A3" w:rsidRPr="00242658" w:rsidRDefault="004477DB" w:rsidP="0058696A">
            <w:pPr>
              <w:pStyle w:val="NoSpacing"/>
              <w:rPr>
                <w:szCs w:val="18"/>
              </w:rPr>
            </w:pPr>
            <w:r>
              <w:rPr>
                <w:szCs w:val="18"/>
              </w:rPr>
              <w:t>SA</w:t>
            </w:r>
          </w:p>
        </w:tc>
        <w:tc>
          <w:tcPr>
            <w:tcW w:w="1701" w:type="dxa"/>
            <w:tcBorders>
              <w:top w:val="single" w:sz="6" w:space="0" w:color="auto"/>
              <w:left w:val="single" w:sz="6" w:space="0" w:color="auto"/>
              <w:bottom w:val="single" w:sz="6" w:space="0" w:color="auto"/>
              <w:right w:val="single" w:sz="6" w:space="0" w:color="auto"/>
            </w:tcBorders>
            <w:vAlign w:val="center"/>
          </w:tcPr>
          <w:p w14:paraId="28E77819" w14:textId="77777777" w:rsidR="00C218A3" w:rsidRPr="00242658" w:rsidRDefault="00C218A3" w:rsidP="0058696A">
            <w:pPr>
              <w:pStyle w:val="NoSpacing"/>
              <w:rPr>
                <w:szCs w:val="18"/>
              </w:rPr>
            </w:pPr>
            <w:r w:rsidRPr="00242658">
              <w:rPr>
                <w:szCs w:val="18"/>
              </w:rPr>
              <w:t>Aerial &amp; ground</w:t>
            </w:r>
          </w:p>
        </w:tc>
        <w:tc>
          <w:tcPr>
            <w:tcW w:w="1276" w:type="dxa"/>
            <w:tcBorders>
              <w:top w:val="single" w:sz="6" w:space="0" w:color="auto"/>
              <w:left w:val="single" w:sz="6" w:space="0" w:color="auto"/>
              <w:bottom w:val="single" w:sz="6" w:space="0" w:color="auto"/>
              <w:right w:val="single" w:sz="6" w:space="0" w:color="auto"/>
            </w:tcBorders>
            <w:vAlign w:val="center"/>
          </w:tcPr>
          <w:p w14:paraId="28E7781A" w14:textId="77777777" w:rsidR="00C218A3" w:rsidRPr="00242658" w:rsidRDefault="00C218A3" w:rsidP="0058696A">
            <w:pPr>
              <w:pStyle w:val="NoSpacing"/>
              <w:rPr>
                <w:szCs w:val="18"/>
              </w:rPr>
            </w:pPr>
            <w:r w:rsidRPr="00242658">
              <w:rPr>
                <w:szCs w:val="18"/>
              </w:rPr>
              <w:t>Fortnightly</w:t>
            </w:r>
          </w:p>
        </w:tc>
      </w:tr>
      <w:tr w:rsidR="00C218A3" w:rsidRPr="00242658" w14:paraId="28E77822" w14:textId="77777777" w:rsidTr="0058696A">
        <w:trPr>
          <w:trHeight w:val="113"/>
        </w:trPr>
        <w:tc>
          <w:tcPr>
            <w:tcW w:w="1117" w:type="dxa"/>
            <w:vMerge/>
            <w:tcBorders>
              <w:left w:val="single" w:sz="6" w:space="0" w:color="auto"/>
              <w:right w:val="single" w:sz="6" w:space="0" w:color="auto"/>
            </w:tcBorders>
            <w:vAlign w:val="center"/>
          </w:tcPr>
          <w:p w14:paraId="28E7781C" w14:textId="77777777" w:rsidR="00C218A3" w:rsidRPr="00242658" w:rsidRDefault="00C218A3" w:rsidP="0058696A">
            <w:pPr>
              <w:pStyle w:val="NoSpacing"/>
              <w:jc w:val="center"/>
              <w:rPr>
                <w:szCs w:val="18"/>
              </w:rPr>
            </w:pPr>
          </w:p>
        </w:tc>
        <w:tc>
          <w:tcPr>
            <w:tcW w:w="2013" w:type="dxa"/>
            <w:tcBorders>
              <w:top w:val="single" w:sz="6" w:space="0" w:color="auto"/>
              <w:left w:val="single" w:sz="6" w:space="0" w:color="auto"/>
              <w:bottom w:val="single" w:sz="6" w:space="0" w:color="auto"/>
              <w:right w:val="single" w:sz="6" w:space="0" w:color="auto"/>
            </w:tcBorders>
            <w:vAlign w:val="center"/>
          </w:tcPr>
          <w:p w14:paraId="28E7781D" w14:textId="77777777" w:rsidR="00C218A3" w:rsidRPr="00242658" w:rsidRDefault="00C218A3" w:rsidP="0058696A">
            <w:pPr>
              <w:pStyle w:val="NoSpacing"/>
              <w:rPr>
                <w:szCs w:val="18"/>
              </w:rPr>
            </w:pPr>
            <w:r w:rsidRPr="00242658">
              <w:rPr>
                <w:szCs w:val="18"/>
              </w:rPr>
              <w:t>Top Narockwell Swamp</w:t>
            </w:r>
          </w:p>
        </w:tc>
        <w:tc>
          <w:tcPr>
            <w:tcW w:w="2268" w:type="dxa"/>
            <w:tcBorders>
              <w:top w:val="single" w:sz="6" w:space="0" w:color="auto"/>
              <w:left w:val="single" w:sz="6" w:space="0" w:color="auto"/>
              <w:bottom w:val="single" w:sz="6" w:space="0" w:color="auto"/>
              <w:right w:val="single" w:sz="6" w:space="0" w:color="auto"/>
            </w:tcBorders>
            <w:vAlign w:val="center"/>
          </w:tcPr>
          <w:p w14:paraId="28E7781E" w14:textId="77777777" w:rsidR="00C218A3" w:rsidRPr="00242658" w:rsidRDefault="00C218A3" w:rsidP="0058696A">
            <w:pPr>
              <w:pStyle w:val="NoSpacing"/>
              <w:rPr>
                <w:szCs w:val="18"/>
              </w:rPr>
            </w:pPr>
            <w:r w:rsidRPr="00242658">
              <w:rPr>
                <w:szCs w:val="18"/>
              </w:rPr>
              <w:t>Egrets, cormorants</w:t>
            </w:r>
          </w:p>
        </w:tc>
        <w:tc>
          <w:tcPr>
            <w:tcW w:w="992" w:type="dxa"/>
            <w:tcBorders>
              <w:top w:val="single" w:sz="6" w:space="0" w:color="auto"/>
              <w:left w:val="single" w:sz="6" w:space="0" w:color="auto"/>
              <w:bottom w:val="single" w:sz="6" w:space="0" w:color="auto"/>
              <w:right w:val="single" w:sz="6" w:space="0" w:color="auto"/>
            </w:tcBorders>
            <w:vAlign w:val="center"/>
          </w:tcPr>
          <w:p w14:paraId="28E7781F" w14:textId="77777777" w:rsidR="00C218A3" w:rsidRPr="00242658" w:rsidRDefault="004477DB" w:rsidP="0058696A">
            <w:pPr>
              <w:pStyle w:val="NoSpacing"/>
              <w:rPr>
                <w:szCs w:val="18"/>
              </w:rPr>
            </w:pPr>
            <w:r>
              <w:rPr>
                <w:szCs w:val="18"/>
              </w:rPr>
              <w:t>SA</w:t>
            </w:r>
          </w:p>
        </w:tc>
        <w:tc>
          <w:tcPr>
            <w:tcW w:w="1701" w:type="dxa"/>
            <w:tcBorders>
              <w:top w:val="single" w:sz="6" w:space="0" w:color="auto"/>
              <w:left w:val="single" w:sz="6" w:space="0" w:color="auto"/>
              <w:bottom w:val="single" w:sz="6" w:space="0" w:color="auto"/>
              <w:right w:val="single" w:sz="6" w:space="0" w:color="auto"/>
            </w:tcBorders>
            <w:vAlign w:val="center"/>
          </w:tcPr>
          <w:p w14:paraId="28E77820" w14:textId="77777777" w:rsidR="00C218A3" w:rsidRPr="00242658" w:rsidRDefault="00C218A3" w:rsidP="0058696A">
            <w:pPr>
              <w:pStyle w:val="NoSpacing"/>
              <w:rPr>
                <w:szCs w:val="18"/>
              </w:rPr>
            </w:pPr>
            <w:r w:rsidRPr="00242658">
              <w:rPr>
                <w:szCs w:val="18"/>
              </w:rPr>
              <w:t>Aerial &amp; ground</w:t>
            </w:r>
          </w:p>
        </w:tc>
        <w:tc>
          <w:tcPr>
            <w:tcW w:w="1276" w:type="dxa"/>
            <w:tcBorders>
              <w:top w:val="single" w:sz="6" w:space="0" w:color="auto"/>
              <w:left w:val="single" w:sz="6" w:space="0" w:color="auto"/>
              <w:bottom w:val="single" w:sz="6" w:space="0" w:color="auto"/>
              <w:right w:val="single" w:sz="6" w:space="0" w:color="auto"/>
            </w:tcBorders>
            <w:vAlign w:val="center"/>
          </w:tcPr>
          <w:p w14:paraId="28E77821" w14:textId="77777777" w:rsidR="00C218A3" w:rsidRPr="00242658" w:rsidRDefault="00C218A3" w:rsidP="0058696A">
            <w:pPr>
              <w:pStyle w:val="NoSpacing"/>
              <w:rPr>
                <w:szCs w:val="18"/>
              </w:rPr>
            </w:pPr>
            <w:r w:rsidRPr="00242658">
              <w:rPr>
                <w:szCs w:val="18"/>
              </w:rPr>
              <w:t>Fortnightly</w:t>
            </w:r>
          </w:p>
        </w:tc>
      </w:tr>
      <w:tr w:rsidR="00C218A3" w:rsidRPr="00242658" w14:paraId="28E77829" w14:textId="77777777" w:rsidTr="0058696A">
        <w:trPr>
          <w:trHeight w:val="113"/>
        </w:trPr>
        <w:tc>
          <w:tcPr>
            <w:tcW w:w="1117" w:type="dxa"/>
            <w:vMerge/>
            <w:tcBorders>
              <w:left w:val="single" w:sz="6" w:space="0" w:color="auto"/>
              <w:right w:val="single" w:sz="6" w:space="0" w:color="auto"/>
            </w:tcBorders>
            <w:vAlign w:val="center"/>
          </w:tcPr>
          <w:p w14:paraId="28E77823" w14:textId="77777777" w:rsidR="00C218A3" w:rsidRPr="00242658" w:rsidRDefault="00C218A3" w:rsidP="0058696A">
            <w:pPr>
              <w:pStyle w:val="NoSpacing"/>
              <w:jc w:val="center"/>
              <w:rPr>
                <w:szCs w:val="18"/>
              </w:rPr>
            </w:pPr>
          </w:p>
        </w:tc>
        <w:tc>
          <w:tcPr>
            <w:tcW w:w="2013" w:type="dxa"/>
            <w:tcBorders>
              <w:top w:val="single" w:sz="6" w:space="0" w:color="auto"/>
              <w:left w:val="single" w:sz="6" w:space="0" w:color="auto"/>
              <w:bottom w:val="single" w:sz="6" w:space="0" w:color="auto"/>
              <w:right w:val="single" w:sz="6" w:space="0" w:color="auto"/>
            </w:tcBorders>
            <w:vAlign w:val="center"/>
          </w:tcPr>
          <w:p w14:paraId="28E77824" w14:textId="77777777" w:rsidR="00C218A3" w:rsidRPr="00242658" w:rsidRDefault="00C218A3" w:rsidP="0058696A">
            <w:pPr>
              <w:pStyle w:val="NoSpacing"/>
              <w:rPr>
                <w:szCs w:val="18"/>
              </w:rPr>
            </w:pPr>
            <w:r w:rsidRPr="00242658">
              <w:rPr>
                <w:szCs w:val="18"/>
              </w:rPr>
              <w:t>Mercedes Swamp</w:t>
            </w:r>
          </w:p>
        </w:tc>
        <w:tc>
          <w:tcPr>
            <w:tcW w:w="2268" w:type="dxa"/>
            <w:tcBorders>
              <w:top w:val="single" w:sz="6" w:space="0" w:color="auto"/>
              <w:left w:val="single" w:sz="6" w:space="0" w:color="auto"/>
              <w:bottom w:val="single" w:sz="6" w:space="0" w:color="auto"/>
              <w:right w:val="single" w:sz="6" w:space="0" w:color="auto"/>
            </w:tcBorders>
            <w:vAlign w:val="center"/>
          </w:tcPr>
          <w:p w14:paraId="28E77825" w14:textId="77777777" w:rsidR="00C218A3" w:rsidRPr="00242658" w:rsidRDefault="00C218A3" w:rsidP="0058696A">
            <w:pPr>
              <w:pStyle w:val="NoSpacing"/>
              <w:rPr>
                <w:szCs w:val="18"/>
              </w:rPr>
            </w:pPr>
            <w:r w:rsidRPr="00242658">
              <w:rPr>
                <w:szCs w:val="18"/>
              </w:rPr>
              <w:t>Cormorants, darters</w:t>
            </w:r>
          </w:p>
        </w:tc>
        <w:tc>
          <w:tcPr>
            <w:tcW w:w="992" w:type="dxa"/>
            <w:tcBorders>
              <w:top w:val="single" w:sz="6" w:space="0" w:color="auto"/>
              <w:left w:val="single" w:sz="6" w:space="0" w:color="auto"/>
              <w:bottom w:val="single" w:sz="6" w:space="0" w:color="auto"/>
              <w:right w:val="single" w:sz="6" w:space="0" w:color="auto"/>
            </w:tcBorders>
            <w:vAlign w:val="center"/>
          </w:tcPr>
          <w:p w14:paraId="28E77826" w14:textId="77777777" w:rsidR="00C218A3" w:rsidRPr="00242658" w:rsidRDefault="004477DB" w:rsidP="0058696A">
            <w:pPr>
              <w:pStyle w:val="NoSpacing"/>
              <w:rPr>
                <w:szCs w:val="18"/>
              </w:rPr>
            </w:pPr>
            <w:r>
              <w:rPr>
                <w:szCs w:val="18"/>
              </w:rPr>
              <w:t>SA</w:t>
            </w:r>
          </w:p>
        </w:tc>
        <w:tc>
          <w:tcPr>
            <w:tcW w:w="1701" w:type="dxa"/>
            <w:tcBorders>
              <w:top w:val="single" w:sz="6" w:space="0" w:color="auto"/>
              <w:left w:val="single" w:sz="6" w:space="0" w:color="auto"/>
              <w:bottom w:val="single" w:sz="6" w:space="0" w:color="auto"/>
              <w:right w:val="single" w:sz="6" w:space="0" w:color="auto"/>
            </w:tcBorders>
            <w:vAlign w:val="center"/>
          </w:tcPr>
          <w:p w14:paraId="28E77827" w14:textId="77777777" w:rsidR="00C218A3" w:rsidRPr="00242658" w:rsidRDefault="00C218A3" w:rsidP="0058696A">
            <w:pPr>
              <w:pStyle w:val="NoSpacing"/>
              <w:rPr>
                <w:szCs w:val="18"/>
              </w:rPr>
            </w:pPr>
            <w:r w:rsidRPr="00242658">
              <w:rPr>
                <w:szCs w:val="18"/>
              </w:rPr>
              <w:t>Ground</w:t>
            </w:r>
          </w:p>
        </w:tc>
        <w:tc>
          <w:tcPr>
            <w:tcW w:w="1276" w:type="dxa"/>
            <w:tcBorders>
              <w:top w:val="single" w:sz="6" w:space="0" w:color="auto"/>
              <w:left w:val="single" w:sz="6" w:space="0" w:color="auto"/>
              <w:bottom w:val="single" w:sz="6" w:space="0" w:color="auto"/>
              <w:right w:val="single" w:sz="6" w:space="0" w:color="auto"/>
            </w:tcBorders>
            <w:vAlign w:val="center"/>
          </w:tcPr>
          <w:p w14:paraId="28E77828" w14:textId="77777777" w:rsidR="00C218A3" w:rsidRPr="00242658" w:rsidRDefault="00C218A3" w:rsidP="0058696A">
            <w:pPr>
              <w:pStyle w:val="NoSpacing"/>
              <w:rPr>
                <w:szCs w:val="18"/>
              </w:rPr>
            </w:pPr>
            <w:r w:rsidRPr="00242658">
              <w:rPr>
                <w:szCs w:val="18"/>
              </w:rPr>
              <w:t>Start &amp; end</w:t>
            </w:r>
          </w:p>
        </w:tc>
      </w:tr>
      <w:tr w:rsidR="00C218A3" w:rsidRPr="00242658" w14:paraId="28E77830" w14:textId="77777777" w:rsidTr="0058696A">
        <w:trPr>
          <w:trHeight w:val="113"/>
        </w:trPr>
        <w:tc>
          <w:tcPr>
            <w:tcW w:w="1117" w:type="dxa"/>
            <w:vMerge/>
            <w:tcBorders>
              <w:left w:val="single" w:sz="6" w:space="0" w:color="auto"/>
              <w:right w:val="single" w:sz="6" w:space="0" w:color="auto"/>
            </w:tcBorders>
            <w:vAlign w:val="center"/>
          </w:tcPr>
          <w:p w14:paraId="28E7782A" w14:textId="77777777" w:rsidR="00C218A3" w:rsidRPr="00242658" w:rsidRDefault="00C218A3" w:rsidP="0058696A">
            <w:pPr>
              <w:pStyle w:val="NoSpacing"/>
              <w:jc w:val="center"/>
              <w:rPr>
                <w:szCs w:val="18"/>
              </w:rPr>
            </w:pPr>
          </w:p>
        </w:tc>
        <w:tc>
          <w:tcPr>
            <w:tcW w:w="2013" w:type="dxa"/>
            <w:tcBorders>
              <w:top w:val="single" w:sz="6" w:space="0" w:color="auto"/>
              <w:left w:val="single" w:sz="6" w:space="0" w:color="auto"/>
              <w:bottom w:val="single" w:sz="6" w:space="0" w:color="auto"/>
              <w:right w:val="single" w:sz="6" w:space="0" w:color="auto"/>
            </w:tcBorders>
            <w:vAlign w:val="center"/>
          </w:tcPr>
          <w:p w14:paraId="28E7782B" w14:textId="77777777" w:rsidR="00C218A3" w:rsidRPr="00242658" w:rsidRDefault="00C218A3" w:rsidP="0058696A">
            <w:pPr>
              <w:pStyle w:val="NoSpacing"/>
              <w:rPr>
                <w:szCs w:val="18"/>
              </w:rPr>
            </w:pPr>
            <w:r w:rsidRPr="00242658">
              <w:rPr>
                <w:szCs w:val="18"/>
              </w:rPr>
              <w:t>Breer Swamp</w:t>
            </w:r>
          </w:p>
        </w:tc>
        <w:tc>
          <w:tcPr>
            <w:tcW w:w="2268" w:type="dxa"/>
            <w:tcBorders>
              <w:top w:val="single" w:sz="6" w:space="0" w:color="auto"/>
              <w:left w:val="single" w:sz="6" w:space="0" w:color="auto"/>
              <w:bottom w:val="single" w:sz="6" w:space="0" w:color="auto"/>
              <w:right w:val="single" w:sz="6" w:space="0" w:color="auto"/>
            </w:tcBorders>
            <w:vAlign w:val="center"/>
          </w:tcPr>
          <w:p w14:paraId="28E7782C" w14:textId="77777777" w:rsidR="00C218A3" w:rsidRPr="00242658" w:rsidRDefault="00C218A3" w:rsidP="0058696A">
            <w:pPr>
              <w:pStyle w:val="NoSpacing"/>
              <w:rPr>
                <w:szCs w:val="18"/>
              </w:rPr>
            </w:pPr>
            <w:r w:rsidRPr="00242658">
              <w:rPr>
                <w:szCs w:val="18"/>
              </w:rPr>
              <w:t>Cormorants</w:t>
            </w:r>
          </w:p>
        </w:tc>
        <w:tc>
          <w:tcPr>
            <w:tcW w:w="992" w:type="dxa"/>
            <w:tcBorders>
              <w:top w:val="single" w:sz="6" w:space="0" w:color="auto"/>
              <w:left w:val="single" w:sz="6" w:space="0" w:color="auto"/>
              <w:bottom w:val="single" w:sz="6" w:space="0" w:color="auto"/>
              <w:right w:val="single" w:sz="6" w:space="0" w:color="auto"/>
            </w:tcBorders>
            <w:vAlign w:val="center"/>
          </w:tcPr>
          <w:p w14:paraId="28E7782D" w14:textId="77777777" w:rsidR="00C218A3" w:rsidRPr="00242658" w:rsidRDefault="004477DB" w:rsidP="0058696A">
            <w:pPr>
              <w:pStyle w:val="NoSpacing"/>
              <w:rPr>
                <w:szCs w:val="18"/>
              </w:rPr>
            </w:pPr>
            <w:r>
              <w:rPr>
                <w:szCs w:val="18"/>
              </w:rPr>
              <w:t>SA</w:t>
            </w:r>
          </w:p>
        </w:tc>
        <w:tc>
          <w:tcPr>
            <w:tcW w:w="1701" w:type="dxa"/>
            <w:tcBorders>
              <w:top w:val="single" w:sz="6" w:space="0" w:color="auto"/>
              <w:left w:val="single" w:sz="6" w:space="0" w:color="auto"/>
              <w:bottom w:val="single" w:sz="6" w:space="0" w:color="auto"/>
              <w:right w:val="single" w:sz="6" w:space="0" w:color="auto"/>
            </w:tcBorders>
            <w:vAlign w:val="center"/>
          </w:tcPr>
          <w:p w14:paraId="28E7782E" w14:textId="77777777" w:rsidR="00C218A3" w:rsidRPr="00242658" w:rsidRDefault="00C218A3" w:rsidP="0058696A">
            <w:pPr>
              <w:pStyle w:val="NoSpacing"/>
              <w:rPr>
                <w:szCs w:val="18"/>
              </w:rPr>
            </w:pPr>
            <w:r w:rsidRPr="00242658">
              <w:rPr>
                <w:szCs w:val="18"/>
              </w:rPr>
              <w:t>Aerial &amp; ground</w:t>
            </w:r>
          </w:p>
        </w:tc>
        <w:tc>
          <w:tcPr>
            <w:tcW w:w="1276" w:type="dxa"/>
            <w:tcBorders>
              <w:top w:val="single" w:sz="6" w:space="0" w:color="auto"/>
              <w:left w:val="single" w:sz="6" w:space="0" w:color="auto"/>
              <w:bottom w:val="single" w:sz="6" w:space="0" w:color="auto"/>
              <w:right w:val="single" w:sz="6" w:space="0" w:color="auto"/>
            </w:tcBorders>
            <w:vAlign w:val="center"/>
          </w:tcPr>
          <w:p w14:paraId="28E7782F" w14:textId="77777777" w:rsidR="00C218A3" w:rsidRPr="00242658" w:rsidRDefault="00C218A3" w:rsidP="0058696A">
            <w:pPr>
              <w:pStyle w:val="NoSpacing"/>
              <w:rPr>
                <w:szCs w:val="18"/>
              </w:rPr>
            </w:pPr>
            <w:r w:rsidRPr="00242658">
              <w:rPr>
                <w:szCs w:val="18"/>
              </w:rPr>
              <w:t>Start &amp; end</w:t>
            </w:r>
          </w:p>
        </w:tc>
      </w:tr>
      <w:tr w:rsidR="00C218A3" w:rsidRPr="00242658" w14:paraId="28E77837" w14:textId="77777777" w:rsidTr="0058696A">
        <w:trPr>
          <w:trHeight w:val="113"/>
        </w:trPr>
        <w:tc>
          <w:tcPr>
            <w:tcW w:w="1117" w:type="dxa"/>
            <w:vMerge/>
            <w:tcBorders>
              <w:left w:val="single" w:sz="6" w:space="0" w:color="auto"/>
              <w:right w:val="single" w:sz="6" w:space="0" w:color="auto"/>
            </w:tcBorders>
            <w:vAlign w:val="center"/>
          </w:tcPr>
          <w:p w14:paraId="28E77831" w14:textId="77777777" w:rsidR="00C218A3" w:rsidRPr="00242658" w:rsidRDefault="00C218A3" w:rsidP="0058696A">
            <w:pPr>
              <w:pStyle w:val="NoSpacing"/>
              <w:jc w:val="center"/>
              <w:rPr>
                <w:szCs w:val="18"/>
              </w:rPr>
            </w:pPr>
          </w:p>
        </w:tc>
        <w:tc>
          <w:tcPr>
            <w:tcW w:w="2013" w:type="dxa"/>
            <w:tcBorders>
              <w:top w:val="single" w:sz="6" w:space="0" w:color="auto"/>
              <w:left w:val="single" w:sz="6" w:space="0" w:color="auto"/>
              <w:bottom w:val="single" w:sz="6" w:space="0" w:color="auto"/>
              <w:right w:val="single" w:sz="6" w:space="0" w:color="auto"/>
            </w:tcBorders>
            <w:vAlign w:val="center"/>
          </w:tcPr>
          <w:p w14:paraId="28E77832" w14:textId="77777777" w:rsidR="00C218A3" w:rsidRPr="00242658" w:rsidRDefault="00C218A3" w:rsidP="0058696A">
            <w:pPr>
              <w:pStyle w:val="NoSpacing"/>
              <w:rPr>
                <w:szCs w:val="18"/>
              </w:rPr>
            </w:pPr>
            <w:r w:rsidRPr="00242658">
              <w:rPr>
                <w:szCs w:val="18"/>
              </w:rPr>
              <w:t>Egret Swamp</w:t>
            </w:r>
          </w:p>
        </w:tc>
        <w:tc>
          <w:tcPr>
            <w:tcW w:w="2268" w:type="dxa"/>
            <w:tcBorders>
              <w:top w:val="single" w:sz="6" w:space="0" w:color="auto"/>
              <w:left w:val="single" w:sz="6" w:space="0" w:color="auto"/>
              <w:bottom w:val="single" w:sz="6" w:space="0" w:color="auto"/>
              <w:right w:val="single" w:sz="6" w:space="0" w:color="auto"/>
            </w:tcBorders>
            <w:vAlign w:val="center"/>
          </w:tcPr>
          <w:p w14:paraId="28E77833" w14:textId="77777777" w:rsidR="00C218A3" w:rsidRPr="00242658" w:rsidRDefault="00C218A3" w:rsidP="0058696A">
            <w:pPr>
              <w:pStyle w:val="NoSpacing"/>
              <w:rPr>
                <w:szCs w:val="18"/>
              </w:rPr>
            </w:pPr>
            <w:r w:rsidRPr="00242658">
              <w:rPr>
                <w:szCs w:val="18"/>
              </w:rPr>
              <w:t>Egrets</w:t>
            </w:r>
          </w:p>
        </w:tc>
        <w:tc>
          <w:tcPr>
            <w:tcW w:w="992" w:type="dxa"/>
            <w:tcBorders>
              <w:top w:val="single" w:sz="6" w:space="0" w:color="auto"/>
              <w:left w:val="single" w:sz="6" w:space="0" w:color="auto"/>
              <w:bottom w:val="single" w:sz="6" w:space="0" w:color="auto"/>
              <w:right w:val="single" w:sz="6" w:space="0" w:color="auto"/>
            </w:tcBorders>
            <w:vAlign w:val="center"/>
          </w:tcPr>
          <w:p w14:paraId="28E77834" w14:textId="77777777" w:rsidR="00C218A3" w:rsidRPr="00242658" w:rsidRDefault="004477DB" w:rsidP="0058696A">
            <w:pPr>
              <w:pStyle w:val="NoSpacing"/>
              <w:rPr>
                <w:szCs w:val="18"/>
              </w:rPr>
            </w:pPr>
            <w:r>
              <w:rPr>
                <w:szCs w:val="18"/>
              </w:rPr>
              <w:t>SA</w:t>
            </w:r>
          </w:p>
        </w:tc>
        <w:tc>
          <w:tcPr>
            <w:tcW w:w="1701" w:type="dxa"/>
            <w:tcBorders>
              <w:top w:val="single" w:sz="6" w:space="0" w:color="auto"/>
              <w:left w:val="single" w:sz="6" w:space="0" w:color="auto"/>
              <w:bottom w:val="single" w:sz="6" w:space="0" w:color="auto"/>
              <w:right w:val="single" w:sz="6" w:space="0" w:color="auto"/>
            </w:tcBorders>
            <w:vAlign w:val="center"/>
          </w:tcPr>
          <w:p w14:paraId="28E77835" w14:textId="77777777" w:rsidR="00C218A3" w:rsidRPr="00242658" w:rsidRDefault="00C218A3" w:rsidP="0058696A">
            <w:pPr>
              <w:pStyle w:val="NoSpacing"/>
              <w:rPr>
                <w:szCs w:val="18"/>
              </w:rPr>
            </w:pPr>
            <w:r w:rsidRPr="00242658">
              <w:rPr>
                <w:szCs w:val="18"/>
              </w:rPr>
              <w:t>Aerial</w:t>
            </w:r>
          </w:p>
        </w:tc>
        <w:tc>
          <w:tcPr>
            <w:tcW w:w="1276" w:type="dxa"/>
            <w:tcBorders>
              <w:top w:val="single" w:sz="6" w:space="0" w:color="auto"/>
              <w:left w:val="single" w:sz="6" w:space="0" w:color="auto"/>
              <w:bottom w:val="single" w:sz="6" w:space="0" w:color="auto"/>
              <w:right w:val="single" w:sz="6" w:space="0" w:color="auto"/>
            </w:tcBorders>
            <w:vAlign w:val="center"/>
          </w:tcPr>
          <w:p w14:paraId="28E77836" w14:textId="77777777" w:rsidR="00C218A3" w:rsidRPr="00242658" w:rsidRDefault="00C218A3" w:rsidP="0058696A">
            <w:pPr>
              <w:pStyle w:val="NoSpacing"/>
              <w:rPr>
                <w:szCs w:val="18"/>
              </w:rPr>
            </w:pPr>
            <w:r w:rsidRPr="00242658">
              <w:rPr>
                <w:szCs w:val="18"/>
              </w:rPr>
              <w:t>Start &amp; end</w:t>
            </w:r>
          </w:p>
        </w:tc>
      </w:tr>
      <w:tr w:rsidR="00C218A3" w:rsidRPr="00242658" w14:paraId="28E7783E" w14:textId="77777777" w:rsidTr="0058696A">
        <w:trPr>
          <w:trHeight w:val="113"/>
        </w:trPr>
        <w:tc>
          <w:tcPr>
            <w:tcW w:w="1117" w:type="dxa"/>
            <w:vMerge/>
            <w:tcBorders>
              <w:left w:val="single" w:sz="6" w:space="0" w:color="auto"/>
              <w:right w:val="single" w:sz="6" w:space="0" w:color="auto"/>
            </w:tcBorders>
            <w:vAlign w:val="center"/>
          </w:tcPr>
          <w:p w14:paraId="28E77838" w14:textId="77777777" w:rsidR="00C218A3" w:rsidRPr="00242658" w:rsidRDefault="00C218A3" w:rsidP="0058696A">
            <w:pPr>
              <w:pStyle w:val="NoSpacing"/>
              <w:jc w:val="center"/>
              <w:rPr>
                <w:szCs w:val="18"/>
              </w:rPr>
            </w:pPr>
          </w:p>
        </w:tc>
        <w:tc>
          <w:tcPr>
            <w:tcW w:w="2013" w:type="dxa"/>
            <w:tcBorders>
              <w:top w:val="single" w:sz="6" w:space="0" w:color="auto"/>
              <w:left w:val="single" w:sz="6" w:space="0" w:color="auto"/>
              <w:bottom w:val="single" w:sz="6" w:space="0" w:color="auto"/>
              <w:right w:val="single" w:sz="6" w:space="0" w:color="auto"/>
            </w:tcBorders>
            <w:vAlign w:val="center"/>
          </w:tcPr>
          <w:p w14:paraId="28E77839" w14:textId="77777777" w:rsidR="00C218A3" w:rsidRPr="00242658" w:rsidRDefault="00C218A3" w:rsidP="0058696A">
            <w:pPr>
              <w:pStyle w:val="NoSpacing"/>
              <w:rPr>
                <w:szCs w:val="18"/>
              </w:rPr>
            </w:pPr>
            <w:r w:rsidRPr="00242658">
              <w:rPr>
                <w:szCs w:val="18"/>
              </w:rPr>
              <w:t>Tala Swamp</w:t>
            </w:r>
          </w:p>
        </w:tc>
        <w:tc>
          <w:tcPr>
            <w:tcW w:w="2268" w:type="dxa"/>
            <w:tcBorders>
              <w:top w:val="single" w:sz="6" w:space="0" w:color="auto"/>
              <w:left w:val="single" w:sz="6" w:space="0" w:color="auto"/>
              <w:bottom w:val="single" w:sz="6" w:space="0" w:color="auto"/>
              <w:right w:val="single" w:sz="6" w:space="0" w:color="auto"/>
            </w:tcBorders>
            <w:vAlign w:val="center"/>
          </w:tcPr>
          <w:p w14:paraId="28E7783A" w14:textId="77777777" w:rsidR="00C218A3" w:rsidRPr="00242658" w:rsidRDefault="00C218A3" w:rsidP="0058696A">
            <w:pPr>
              <w:pStyle w:val="NoSpacing"/>
              <w:rPr>
                <w:szCs w:val="18"/>
              </w:rPr>
            </w:pPr>
            <w:r w:rsidRPr="00242658">
              <w:rPr>
                <w:szCs w:val="18"/>
              </w:rPr>
              <w:t>Egrets</w:t>
            </w:r>
            <w:r w:rsidR="00063029">
              <w:rPr>
                <w:szCs w:val="18"/>
              </w:rPr>
              <w:t>, cormorants</w:t>
            </w:r>
          </w:p>
        </w:tc>
        <w:tc>
          <w:tcPr>
            <w:tcW w:w="992" w:type="dxa"/>
            <w:tcBorders>
              <w:top w:val="single" w:sz="6" w:space="0" w:color="auto"/>
              <w:left w:val="single" w:sz="6" w:space="0" w:color="auto"/>
              <w:bottom w:val="single" w:sz="6" w:space="0" w:color="auto"/>
              <w:right w:val="single" w:sz="6" w:space="0" w:color="auto"/>
            </w:tcBorders>
            <w:vAlign w:val="center"/>
          </w:tcPr>
          <w:p w14:paraId="28E7783B" w14:textId="77777777" w:rsidR="00C218A3" w:rsidRPr="00242658" w:rsidRDefault="004477DB" w:rsidP="0058696A">
            <w:pPr>
              <w:pStyle w:val="NoSpacing"/>
              <w:rPr>
                <w:szCs w:val="18"/>
              </w:rPr>
            </w:pPr>
            <w:r>
              <w:rPr>
                <w:szCs w:val="18"/>
              </w:rPr>
              <w:t>SA</w:t>
            </w:r>
          </w:p>
        </w:tc>
        <w:tc>
          <w:tcPr>
            <w:tcW w:w="1701" w:type="dxa"/>
            <w:tcBorders>
              <w:top w:val="single" w:sz="6" w:space="0" w:color="auto"/>
              <w:left w:val="single" w:sz="6" w:space="0" w:color="auto"/>
              <w:bottom w:val="single" w:sz="6" w:space="0" w:color="auto"/>
              <w:right w:val="single" w:sz="6" w:space="0" w:color="auto"/>
            </w:tcBorders>
            <w:vAlign w:val="center"/>
          </w:tcPr>
          <w:p w14:paraId="28E7783C" w14:textId="77777777" w:rsidR="00C218A3" w:rsidRPr="00242658" w:rsidRDefault="00C218A3" w:rsidP="0058696A">
            <w:pPr>
              <w:pStyle w:val="NoSpacing"/>
              <w:rPr>
                <w:szCs w:val="18"/>
              </w:rPr>
            </w:pPr>
            <w:r w:rsidRPr="00242658">
              <w:rPr>
                <w:szCs w:val="18"/>
              </w:rPr>
              <w:t>Aerial</w:t>
            </w:r>
          </w:p>
        </w:tc>
        <w:tc>
          <w:tcPr>
            <w:tcW w:w="1276" w:type="dxa"/>
            <w:tcBorders>
              <w:top w:val="single" w:sz="6" w:space="0" w:color="auto"/>
              <w:left w:val="single" w:sz="6" w:space="0" w:color="auto"/>
              <w:bottom w:val="single" w:sz="6" w:space="0" w:color="auto"/>
              <w:right w:val="single" w:sz="6" w:space="0" w:color="auto"/>
            </w:tcBorders>
            <w:vAlign w:val="center"/>
          </w:tcPr>
          <w:p w14:paraId="28E7783D" w14:textId="77777777" w:rsidR="00C218A3" w:rsidRPr="00242658" w:rsidRDefault="00C218A3" w:rsidP="0058696A">
            <w:pPr>
              <w:pStyle w:val="NoSpacing"/>
              <w:rPr>
                <w:szCs w:val="18"/>
              </w:rPr>
            </w:pPr>
            <w:r w:rsidRPr="00242658">
              <w:rPr>
                <w:szCs w:val="18"/>
              </w:rPr>
              <w:t>Start &amp; end</w:t>
            </w:r>
          </w:p>
        </w:tc>
      </w:tr>
      <w:tr w:rsidR="00C218A3" w:rsidRPr="00242658" w14:paraId="28E77845" w14:textId="77777777" w:rsidTr="0058696A">
        <w:trPr>
          <w:trHeight w:val="113"/>
        </w:trPr>
        <w:tc>
          <w:tcPr>
            <w:tcW w:w="1117" w:type="dxa"/>
            <w:vMerge/>
            <w:tcBorders>
              <w:left w:val="single" w:sz="6" w:space="0" w:color="auto"/>
              <w:right w:val="single" w:sz="6" w:space="0" w:color="auto"/>
            </w:tcBorders>
            <w:vAlign w:val="center"/>
          </w:tcPr>
          <w:p w14:paraId="28E7783F" w14:textId="77777777" w:rsidR="00C218A3" w:rsidRPr="00242658" w:rsidRDefault="00C218A3" w:rsidP="0058696A">
            <w:pPr>
              <w:pStyle w:val="NoSpacing"/>
              <w:jc w:val="center"/>
              <w:rPr>
                <w:szCs w:val="18"/>
              </w:rPr>
            </w:pPr>
          </w:p>
        </w:tc>
        <w:tc>
          <w:tcPr>
            <w:tcW w:w="2013" w:type="dxa"/>
            <w:tcBorders>
              <w:top w:val="single" w:sz="6" w:space="0" w:color="auto"/>
              <w:left w:val="single" w:sz="6" w:space="0" w:color="auto"/>
              <w:bottom w:val="single" w:sz="6" w:space="0" w:color="auto"/>
              <w:right w:val="single" w:sz="6" w:space="0" w:color="auto"/>
            </w:tcBorders>
            <w:vAlign w:val="center"/>
          </w:tcPr>
          <w:p w14:paraId="28E77840" w14:textId="77777777" w:rsidR="00C218A3" w:rsidRPr="00242658" w:rsidRDefault="00C218A3" w:rsidP="0058696A">
            <w:pPr>
              <w:pStyle w:val="NoSpacing"/>
              <w:rPr>
                <w:szCs w:val="18"/>
              </w:rPr>
            </w:pPr>
            <w:r w:rsidRPr="00242658">
              <w:rPr>
                <w:szCs w:val="18"/>
              </w:rPr>
              <w:t>Shaws Swamp</w:t>
            </w:r>
          </w:p>
        </w:tc>
        <w:tc>
          <w:tcPr>
            <w:tcW w:w="2268" w:type="dxa"/>
            <w:tcBorders>
              <w:top w:val="single" w:sz="6" w:space="0" w:color="auto"/>
              <w:left w:val="single" w:sz="6" w:space="0" w:color="auto"/>
              <w:bottom w:val="single" w:sz="6" w:space="0" w:color="auto"/>
              <w:right w:val="single" w:sz="6" w:space="0" w:color="auto"/>
            </w:tcBorders>
            <w:vAlign w:val="center"/>
          </w:tcPr>
          <w:p w14:paraId="28E77841" w14:textId="77777777" w:rsidR="00C218A3" w:rsidRPr="00242658" w:rsidRDefault="00C218A3" w:rsidP="0058696A">
            <w:pPr>
              <w:pStyle w:val="NoSpacing"/>
              <w:rPr>
                <w:szCs w:val="18"/>
              </w:rPr>
            </w:pPr>
            <w:r w:rsidRPr="00242658">
              <w:rPr>
                <w:szCs w:val="18"/>
              </w:rPr>
              <w:t>Cormorants, herons</w:t>
            </w:r>
          </w:p>
        </w:tc>
        <w:tc>
          <w:tcPr>
            <w:tcW w:w="992" w:type="dxa"/>
            <w:tcBorders>
              <w:top w:val="single" w:sz="6" w:space="0" w:color="auto"/>
              <w:left w:val="single" w:sz="6" w:space="0" w:color="auto"/>
              <w:bottom w:val="single" w:sz="6" w:space="0" w:color="auto"/>
              <w:right w:val="single" w:sz="6" w:space="0" w:color="auto"/>
            </w:tcBorders>
            <w:vAlign w:val="center"/>
          </w:tcPr>
          <w:p w14:paraId="28E77842" w14:textId="77777777" w:rsidR="00C218A3" w:rsidRPr="00242658" w:rsidRDefault="004477DB" w:rsidP="0058696A">
            <w:pPr>
              <w:pStyle w:val="NoSpacing"/>
              <w:rPr>
                <w:szCs w:val="18"/>
              </w:rPr>
            </w:pPr>
            <w:r>
              <w:rPr>
                <w:szCs w:val="18"/>
              </w:rPr>
              <w:t>SA</w:t>
            </w:r>
          </w:p>
        </w:tc>
        <w:tc>
          <w:tcPr>
            <w:tcW w:w="1701" w:type="dxa"/>
            <w:tcBorders>
              <w:top w:val="single" w:sz="6" w:space="0" w:color="auto"/>
              <w:left w:val="single" w:sz="6" w:space="0" w:color="auto"/>
              <w:bottom w:val="single" w:sz="6" w:space="0" w:color="auto"/>
              <w:right w:val="single" w:sz="6" w:space="0" w:color="auto"/>
            </w:tcBorders>
            <w:vAlign w:val="center"/>
          </w:tcPr>
          <w:p w14:paraId="28E77843" w14:textId="77777777" w:rsidR="00C218A3" w:rsidRPr="00242658" w:rsidRDefault="00C218A3" w:rsidP="0058696A">
            <w:pPr>
              <w:pStyle w:val="NoSpacing"/>
              <w:rPr>
                <w:szCs w:val="18"/>
              </w:rPr>
            </w:pPr>
            <w:r w:rsidRPr="00242658">
              <w:rPr>
                <w:szCs w:val="18"/>
              </w:rPr>
              <w:t>Aerial</w:t>
            </w:r>
          </w:p>
        </w:tc>
        <w:tc>
          <w:tcPr>
            <w:tcW w:w="1276" w:type="dxa"/>
            <w:tcBorders>
              <w:top w:val="single" w:sz="6" w:space="0" w:color="auto"/>
              <w:left w:val="single" w:sz="6" w:space="0" w:color="auto"/>
              <w:bottom w:val="single" w:sz="6" w:space="0" w:color="auto"/>
              <w:right w:val="single" w:sz="6" w:space="0" w:color="auto"/>
            </w:tcBorders>
            <w:vAlign w:val="center"/>
          </w:tcPr>
          <w:p w14:paraId="28E77844" w14:textId="77777777" w:rsidR="00C218A3" w:rsidRPr="00242658" w:rsidRDefault="00C218A3" w:rsidP="0058696A">
            <w:pPr>
              <w:pStyle w:val="NoSpacing"/>
              <w:rPr>
                <w:szCs w:val="18"/>
              </w:rPr>
            </w:pPr>
            <w:r w:rsidRPr="00242658">
              <w:rPr>
                <w:szCs w:val="18"/>
              </w:rPr>
              <w:t>Start &amp; end</w:t>
            </w:r>
          </w:p>
        </w:tc>
      </w:tr>
      <w:tr w:rsidR="00C218A3" w:rsidRPr="00242658" w14:paraId="28E7784C" w14:textId="77777777" w:rsidTr="0058696A">
        <w:trPr>
          <w:trHeight w:val="113"/>
        </w:trPr>
        <w:tc>
          <w:tcPr>
            <w:tcW w:w="1117" w:type="dxa"/>
            <w:vMerge/>
            <w:tcBorders>
              <w:left w:val="single" w:sz="6" w:space="0" w:color="auto"/>
              <w:right w:val="single" w:sz="6" w:space="0" w:color="auto"/>
            </w:tcBorders>
            <w:vAlign w:val="center"/>
          </w:tcPr>
          <w:p w14:paraId="28E77846" w14:textId="77777777" w:rsidR="00C218A3" w:rsidRPr="00242658" w:rsidRDefault="00C218A3" w:rsidP="0058696A">
            <w:pPr>
              <w:pStyle w:val="NoSpacing"/>
              <w:jc w:val="center"/>
              <w:rPr>
                <w:szCs w:val="18"/>
              </w:rPr>
            </w:pPr>
          </w:p>
        </w:tc>
        <w:tc>
          <w:tcPr>
            <w:tcW w:w="2013" w:type="dxa"/>
            <w:tcBorders>
              <w:top w:val="single" w:sz="6" w:space="0" w:color="auto"/>
              <w:left w:val="single" w:sz="6" w:space="0" w:color="auto"/>
              <w:bottom w:val="single" w:sz="6" w:space="0" w:color="auto"/>
              <w:right w:val="single" w:sz="6" w:space="0" w:color="auto"/>
            </w:tcBorders>
            <w:vAlign w:val="center"/>
          </w:tcPr>
          <w:p w14:paraId="28E77847" w14:textId="77777777" w:rsidR="00C218A3" w:rsidRPr="00242658" w:rsidRDefault="00C218A3" w:rsidP="0058696A">
            <w:pPr>
              <w:pStyle w:val="NoSpacing"/>
              <w:rPr>
                <w:szCs w:val="18"/>
              </w:rPr>
            </w:pPr>
            <w:r w:rsidRPr="00242658">
              <w:rPr>
                <w:szCs w:val="18"/>
              </w:rPr>
              <w:t>Piggery Lake</w:t>
            </w:r>
          </w:p>
        </w:tc>
        <w:tc>
          <w:tcPr>
            <w:tcW w:w="2268" w:type="dxa"/>
            <w:tcBorders>
              <w:top w:val="single" w:sz="6" w:space="0" w:color="auto"/>
              <w:left w:val="single" w:sz="6" w:space="0" w:color="auto"/>
              <w:bottom w:val="single" w:sz="6" w:space="0" w:color="auto"/>
              <w:right w:val="single" w:sz="6" w:space="0" w:color="auto"/>
            </w:tcBorders>
            <w:vAlign w:val="center"/>
          </w:tcPr>
          <w:p w14:paraId="28E77848" w14:textId="77777777" w:rsidR="00C218A3" w:rsidRPr="00242658" w:rsidRDefault="00C218A3" w:rsidP="0058696A">
            <w:pPr>
              <w:pStyle w:val="NoSpacing"/>
              <w:rPr>
                <w:szCs w:val="18"/>
              </w:rPr>
            </w:pPr>
            <w:r w:rsidRPr="00242658">
              <w:rPr>
                <w:szCs w:val="18"/>
              </w:rPr>
              <w:t>Cormorants, darters</w:t>
            </w:r>
          </w:p>
        </w:tc>
        <w:tc>
          <w:tcPr>
            <w:tcW w:w="992" w:type="dxa"/>
            <w:tcBorders>
              <w:top w:val="single" w:sz="6" w:space="0" w:color="auto"/>
              <w:left w:val="single" w:sz="6" w:space="0" w:color="auto"/>
              <w:bottom w:val="single" w:sz="6" w:space="0" w:color="auto"/>
              <w:right w:val="single" w:sz="6" w:space="0" w:color="auto"/>
            </w:tcBorders>
            <w:vAlign w:val="center"/>
          </w:tcPr>
          <w:p w14:paraId="28E77849" w14:textId="77777777" w:rsidR="00C218A3" w:rsidRPr="00242658" w:rsidRDefault="004477DB" w:rsidP="0058696A">
            <w:pPr>
              <w:pStyle w:val="NoSpacing"/>
              <w:rPr>
                <w:szCs w:val="18"/>
              </w:rPr>
            </w:pPr>
            <w:r>
              <w:rPr>
                <w:szCs w:val="18"/>
              </w:rPr>
              <w:t>SA</w:t>
            </w:r>
          </w:p>
        </w:tc>
        <w:tc>
          <w:tcPr>
            <w:tcW w:w="1701" w:type="dxa"/>
            <w:tcBorders>
              <w:top w:val="single" w:sz="6" w:space="0" w:color="auto"/>
              <w:left w:val="single" w:sz="6" w:space="0" w:color="auto"/>
              <w:bottom w:val="single" w:sz="6" w:space="0" w:color="auto"/>
              <w:right w:val="single" w:sz="6" w:space="0" w:color="auto"/>
            </w:tcBorders>
            <w:vAlign w:val="center"/>
          </w:tcPr>
          <w:p w14:paraId="28E7784A" w14:textId="77777777" w:rsidR="00C218A3" w:rsidRPr="00242658" w:rsidRDefault="00C218A3" w:rsidP="0058696A">
            <w:pPr>
              <w:pStyle w:val="NoSpacing"/>
              <w:rPr>
                <w:szCs w:val="18"/>
              </w:rPr>
            </w:pPr>
            <w:r w:rsidRPr="00242658">
              <w:rPr>
                <w:szCs w:val="18"/>
              </w:rPr>
              <w:t>Ground</w:t>
            </w:r>
          </w:p>
        </w:tc>
        <w:tc>
          <w:tcPr>
            <w:tcW w:w="1276" w:type="dxa"/>
            <w:tcBorders>
              <w:top w:val="single" w:sz="6" w:space="0" w:color="auto"/>
              <w:left w:val="single" w:sz="6" w:space="0" w:color="auto"/>
              <w:bottom w:val="single" w:sz="6" w:space="0" w:color="auto"/>
              <w:right w:val="single" w:sz="6" w:space="0" w:color="auto"/>
            </w:tcBorders>
            <w:vAlign w:val="center"/>
          </w:tcPr>
          <w:p w14:paraId="28E7784B" w14:textId="77777777" w:rsidR="00C218A3" w:rsidRPr="00242658" w:rsidRDefault="00C218A3" w:rsidP="0058696A">
            <w:pPr>
              <w:pStyle w:val="NoSpacing"/>
              <w:rPr>
                <w:szCs w:val="18"/>
              </w:rPr>
            </w:pPr>
            <w:r w:rsidRPr="00242658">
              <w:rPr>
                <w:szCs w:val="18"/>
              </w:rPr>
              <w:t>Start &amp; end</w:t>
            </w:r>
          </w:p>
        </w:tc>
      </w:tr>
      <w:tr w:rsidR="00C218A3" w:rsidRPr="00242658" w14:paraId="28E77853" w14:textId="77777777" w:rsidTr="0058696A">
        <w:trPr>
          <w:trHeight w:val="113"/>
        </w:trPr>
        <w:tc>
          <w:tcPr>
            <w:tcW w:w="1117" w:type="dxa"/>
            <w:vMerge/>
            <w:tcBorders>
              <w:left w:val="single" w:sz="6" w:space="0" w:color="auto"/>
              <w:right w:val="single" w:sz="6" w:space="0" w:color="auto"/>
            </w:tcBorders>
            <w:vAlign w:val="center"/>
          </w:tcPr>
          <w:p w14:paraId="28E7784D" w14:textId="77777777" w:rsidR="00C218A3" w:rsidRPr="00242658" w:rsidRDefault="00C218A3" w:rsidP="0058696A">
            <w:pPr>
              <w:pStyle w:val="NoSpacing"/>
              <w:jc w:val="center"/>
              <w:rPr>
                <w:szCs w:val="18"/>
              </w:rPr>
            </w:pPr>
          </w:p>
        </w:tc>
        <w:tc>
          <w:tcPr>
            <w:tcW w:w="2013" w:type="dxa"/>
            <w:tcBorders>
              <w:top w:val="single" w:sz="6" w:space="0" w:color="auto"/>
              <w:left w:val="single" w:sz="6" w:space="0" w:color="auto"/>
              <w:bottom w:val="single" w:sz="6" w:space="0" w:color="auto"/>
              <w:right w:val="single" w:sz="6" w:space="0" w:color="auto"/>
            </w:tcBorders>
            <w:vAlign w:val="center"/>
          </w:tcPr>
          <w:p w14:paraId="28E7784E" w14:textId="77777777" w:rsidR="00C218A3" w:rsidRPr="00242658" w:rsidRDefault="00C218A3" w:rsidP="0058696A">
            <w:pPr>
              <w:pStyle w:val="NoSpacing"/>
              <w:rPr>
                <w:szCs w:val="18"/>
              </w:rPr>
            </w:pPr>
            <w:r>
              <w:rPr>
                <w:szCs w:val="18"/>
              </w:rPr>
              <w:t>Waugorah</w:t>
            </w:r>
            <w:r w:rsidRPr="00242658">
              <w:rPr>
                <w:szCs w:val="18"/>
              </w:rPr>
              <w:t xml:space="preserve"> Lagoon</w:t>
            </w:r>
          </w:p>
        </w:tc>
        <w:tc>
          <w:tcPr>
            <w:tcW w:w="2268" w:type="dxa"/>
            <w:tcBorders>
              <w:top w:val="single" w:sz="6" w:space="0" w:color="auto"/>
              <w:left w:val="single" w:sz="6" w:space="0" w:color="auto"/>
              <w:bottom w:val="single" w:sz="6" w:space="0" w:color="auto"/>
              <w:right w:val="single" w:sz="6" w:space="0" w:color="auto"/>
            </w:tcBorders>
            <w:vAlign w:val="center"/>
          </w:tcPr>
          <w:p w14:paraId="28E7784F" w14:textId="77777777" w:rsidR="00C218A3" w:rsidRPr="00242658" w:rsidRDefault="00C218A3" w:rsidP="0058696A">
            <w:pPr>
              <w:pStyle w:val="NoSpacing"/>
              <w:rPr>
                <w:szCs w:val="18"/>
              </w:rPr>
            </w:pPr>
            <w:r w:rsidRPr="00242658">
              <w:rPr>
                <w:szCs w:val="18"/>
              </w:rPr>
              <w:t>Cormorants, darters</w:t>
            </w:r>
          </w:p>
        </w:tc>
        <w:tc>
          <w:tcPr>
            <w:tcW w:w="992" w:type="dxa"/>
            <w:tcBorders>
              <w:top w:val="single" w:sz="6" w:space="0" w:color="auto"/>
              <w:left w:val="single" w:sz="6" w:space="0" w:color="auto"/>
              <w:bottom w:val="single" w:sz="6" w:space="0" w:color="auto"/>
              <w:right w:val="single" w:sz="6" w:space="0" w:color="auto"/>
            </w:tcBorders>
            <w:vAlign w:val="center"/>
          </w:tcPr>
          <w:p w14:paraId="28E77850" w14:textId="77777777" w:rsidR="00C218A3" w:rsidRPr="00242658" w:rsidRDefault="004477DB" w:rsidP="0058696A">
            <w:pPr>
              <w:pStyle w:val="NoSpacing"/>
              <w:rPr>
                <w:szCs w:val="18"/>
              </w:rPr>
            </w:pPr>
            <w:r>
              <w:rPr>
                <w:szCs w:val="18"/>
              </w:rPr>
              <w:t>SA</w:t>
            </w:r>
          </w:p>
        </w:tc>
        <w:tc>
          <w:tcPr>
            <w:tcW w:w="1701" w:type="dxa"/>
            <w:tcBorders>
              <w:top w:val="single" w:sz="6" w:space="0" w:color="auto"/>
              <w:left w:val="single" w:sz="6" w:space="0" w:color="auto"/>
              <w:bottom w:val="single" w:sz="6" w:space="0" w:color="auto"/>
              <w:right w:val="single" w:sz="6" w:space="0" w:color="auto"/>
            </w:tcBorders>
            <w:vAlign w:val="center"/>
          </w:tcPr>
          <w:p w14:paraId="28E77851" w14:textId="77777777" w:rsidR="00C218A3" w:rsidRPr="00242658" w:rsidRDefault="00C218A3" w:rsidP="0058696A">
            <w:pPr>
              <w:pStyle w:val="NoSpacing"/>
              <w:rPr>
                <w:szCs w:val="18"/>
              </w:rPr>
            </w:pPr>
            <w:r w:rsidRPr="00242658">
              <w:rPr>
                <w:szCs w:val="18"/>
              </w:rPr>
              <w:t>Ground</w:t>
            </w:r>
          </w:p>
        </w:tc>
        <w:tc>
          <w:tcPr>
            <w:tcW w:w="1276" w:type="dxa"/>
            <w:tcBorders>
              <w:top w:val="single" w:sz="6" w:space="0" w:color="auto"/>
              <w:left w:val="single" w:sz="6" w:space="0" w:color="auto"/>
              <w:bottom w:val="single" w:sz="6" w:space="0" w:color="auto"/>
              <w:right w:val="single" w:sz="6" w:space="0" w:color="auto"/>
            </w:tcBorders>
            <w:vAlign w:val="center"/>
          </w:tcPr>
          <w:p w14:paraId="28E77852" w14:textId="77777777" w:rsidR="00C218A3" w:rsidRPr="00242658" w:rsidRDefault="00C218A3" w:rsidP="0058696A">
            <w:pPr>
              <w:pStyle w:val="NoSpacing"/>
              <w:rPr>
                <w:szCs w:val="18"/>
              </w:rPr>
            </w:pPr>
            <w:r w:rsidRPr="00242658">
              <w:rPr>
                <w:szCs w:val="18"/>
              </w:rPr>
              <w:t>Start &amp; end</w:t>
            </w:r>
          </w:p>
        </w:tc>
      </w:tr>
      <w:tr w:rsidR="00C218A3" w:rsidRPr="00242658" w14:paraId="28E7785A" w14:textId="77777777" w:rsidTr="0058696A">
        <w:trPr>
          <w:trHeight w:val="113"/>
        </w:trPr>
        <w:tc>
          <w:tcPr>
            <w:tcW w:w="1117" w:type="dxa"/>
            <w:vMerge/>
            <w:tcBorders>
              <w:left w:val="single" w:sz="6" w:space="0" w:color="auto"/>
              <w:right w:val="single" w:sz="6" w:space="0" w:color="auto"/>
            </w:tcBorders>
            <w:vAlign w:val="center"/>
          </w:tcPr>
          <w:p w14:paraId="28E77854" w14:textId="77777777" w:rsidR="00C218A3" w:rsidRPr="00242658" w:rsidRDefault="00C218A3" w:rsidP="0058696A">
            <w:pPr>
              <w:pStyle w:val="NoSpacing"/>
              <w:jc w:val="center"/>
              <w:rPr>
                <w:szCs w:val="18"/>
              </w:rPr>
            </w:pPr>
          </w:p>
        </w:tc>
        <w:tc>
          <w:tcPr>
            <w:tcW w:w="2013" w:type="dxa"/>
            <w:tcBorders>
              <w:top w:val="single" w:sz="6" w:space="0" w:color="auto"/>
              <w:left w:val="single" w:sz="6" w:space="0" w:color="auto"/>
              <w:bottom w:val="single" w:sz="6" w:space="0" w:color="auto"/>
              <w:right w:val="single" w:sz="6" w:space="0" w:color="auto"/>
            </w:tcBorders>
            <w:vAlign w:val="center"/>
          </w:tcPr>
          <w:p w14:paraId="28E77855" w14:textId="77777777" w:rsidR="00C218A3" w:rsidRPr="00242658" w:rsidRDefault="00C218A3" w:rsidP="0058696A">
            <w:pPr>
              <w:pStyle w:val="NoSpacing"/>
              <w:rPr>
                <w:szCs w:val="18"/>
              </w:rPr>
            </w:pPr>
            <w:r>
              <w:rPr>
                <w:szCs w:val="18"/>
              </w:rPr>
              <w:t>Waugorah</w:t>
            </w:r>
            <w:r w:rsidRPr="00242658">
              <w:rPr>
                <w:szCs w:val="18"/>
              </w:rPr>
              <w:t xml:space="preserve"> Lake</w:t>
            </w:r>
          </w:p>
        </w:tc>
        <w:tc>
          <w:tcPr>
            <w:tcW w:w="2268" w:type="dxa"/>
            <w:tcBorders>
              <w:top w:val="single" w:sz="6" w:space="0" w:color="auto"/>
              <w:left w:val="single" w:sz="6" w:space="0" w:color="auto"/>
              <w:bottom w:val="single" w:sz="6" w:space="0" w:color="auto"/>
              <w:right w:val="single" w:sz="6" w:space="0" w:color="auto"/>
            </w:tcBorders>
            <w:vAlign w:val="center"/>
          </w:tcPr>
          <w:p w14:paraId="28E77856" w14:textId="77777777" w:rsidR="00C218A3" w:rsidRPr="00242658" w:rsidRDefault="00C218A3" w:rsidP="0058696A">
            <w:pPr>
              <w:pStyle w:val="NoSpacing"/>
              <w:rPr>
                <w:szCs w:val="18"/>
              </w:rPr>
            </w:pPr>
            <w:r w:rsidRPr="00242658">
              <w:rPr>
                <w:szCs w:val="18"/>
              </w:rPr>
              <w:t>Cormorants, darters</w:t>
            </w:r>
          </w:p>
        </w:tc>
        <w:tc>
          <w:tcPr>
            <w:tcW w:w="992" w:type="dxa"/>
            <w:tcBorders>
              <w:top w:val="single" w:sz="6" w:space="0" w:color="auto"/>
              <w:left w:val="single" w:sz="6" w:space="0" w:color="auto"/>
              <w:bottom w:val="single" w:sz="6" w:space="0" w:color="auto"/>
              <w:right w:val="single" w:sz="6" w:space="0" w:color="auto"/>
            </w:tcBorders>
            <w:vAlign w:val="center"/>
          </w:tcPr>
          <w:p w14:paraId="28E77857" w14:textId="77777777" w:rsidR="00C218A3" w:rsidRPr="00242658" w:rsidRDefault="004477DB" w:rsidP="0058696A">
            <w:pPr>
              <w:pStyle w:val="NoSpacing"/>
              <w:rPr>
                <w:szCs w:val="18"/>
              </w:rPr>
            </w:pPr>
            <w:r>
              <w:rPr>
                <w:szCs w:val="18"/>
              </w:rPr>
              <w:t>SA</w:t>
            </w:r>
          </w:p>
        </w:tc>
        <w:tc>
          <w:tcPr>
            <w:tcW w:w="1701" w:type="dxa"/>
            <w:tcBorders>
              <w:top w:val="single" w:sz="6" w:space="0" w:color="auto"/>
              <w:left w:val="single" w:sz="6" w:space="0" w:color="auto"/>
              <w:bottom w:val="single" w:sz="6" w:space="0" w:color="auto"/>
              <w:right w:val="single" w:sz="6" w:space="0" w:color="auto"/>
            </w:tcBorders>
            <w:vAlign w:val="center"/>
          </w:tcPr>
          <w:p w14:paraId="28E77858" w14:textId="77777777" w:rsidR="00C218A3" w:rsidRPr="00242658" w:rsidRDefault="00C218A3" w:rsidP="0058696A">
            <w:pPr>
              <w:pStyle w:val="NoSpacing"/>
              <w:rPr>
                <w:szCs w:val="18"/>
              </w:rPr>
            </w:pPr>
            <w:r w:rsidRPr="00242658">
              <w:rPr>
                <w:szCs w:val="18"/>
              </w:rPr>
              <w:t>Ground</w:t>
            </w:r>
          </w:p>
        </w:tc>
        <w:tc>
          <w:tcPr>
            <w:tcW w:w="1276" w:type="dxa"/>
            <w:tcBorders>
              <w:top w:val="single" w:sz="6" w:space="0" w:color="auto"/>
              <w:left w:val="single" w:sz="6" w:space="0" w:color="auto"/>
              <w:bottom w:val="single" w:sz="6" w:space="0" w:color="auto"/>
              <w:right w:val="single" w:sz="6" w:space="0" w:color="auto"/>
            </w:tcBorders>
            <w:vAlign w:val="center"/>
          </w:tcPr>
          <w:p w14:paraId="28E77859" w14:textId="77777777" w:rsidR="00C218A3" w:rsidRPr="00242658" w:rsidRDefault="00C218A3" w:rsidP="0058696A">
            <w:pPr>
              <w:pStyle w:val="NoSpacing"/>
              <w:rPr>
                <w:szCs w:val="18"/>
              </w:rPr>
            </w:pPr>
            <w:r w:rsidRPr="00242658">
              <w:rPr>
                <w:szCs w:val="18"/>
              </w:rPr>
              <w:t>Start &amp; end</w:t>
            </w:r>
          </w:p>
        </w:tc>
      </w:tr>
      <w:tr w:rsidR="00C218A3" w:rsidRPr="00242658" w14:paraId="28E77861" w14:textId="77777777" w:rsidTr="0058696A">
        <w:trPr>
          <w:trHeight w:val="113"/>
        </w:trPr>
        <w:tc>
          <w:tcPr>
            <w:tcW w:w="1117" w:type="dxa"/>
            <w:vMerge/>
            <w:tcBorders>
              <w:left w:val="single" w:sz="6" w:space="0" w:color="auto"/>
              <w:bottom w:val="single" w:sz="6" w:space="0" w:color="auto"/>
              <w:right w:val="single" w:sz="6" w:space="0" w:color="auto"/>
            </w:tcBorders>
            <w:vAlign w:val="center"/>
          </w:tcPr>
          <w:p w14:paraId="28E7785B" w14:textId="77777777" w:rsidR="00C218A3" w:rsidRPr="00242658" w:rsidRDefault="00C218A3" w:rsidP="0058696A">
            <w:pPr>
              <w:pStyle w:val="NoSpacing"/>
              <w:jc w:val="center"/>
              <w:rPr>
                <w:szCs w:val="18"/>
              </w:rPr>
            </w:pPr>
          </w:p>
        </w:tc>
        <w:tc>
          <w:tcPr>
            <w:tcW w:w="2013" w:type="dxa"/>
            <w:tcBorders>
              <w:top w:val="single" w:sz="6" w:space="0" w:color="auto"/>
              <w:left w:val="single" w:sz="6" w:space="0" w:color="auto"/>
              <w:bottom w:val="single" w:sz="6" w:space="0" w:color="auto"/>
              <w:right w:val="single" w:sz="6" w:space="0" w:color="auto"/>
            </w:tcBorders>
            <w:vAlign w:val="center"/>
          </w:tcPr>
          <w:p w14:paraId="28E7785C" w14:textId="77777777" w:rsidR="00C218A3" w:rsidRPr="00242658" w:rsidRDefault="00C218A3" w:rsidP="0058696A">
            <w:pPr>
              <w:pStyle w:val="NoSpacing"/>
              <w:rPr>
                <w:szCs w:val="18"/>
              </w:rPr>
            </w:pPr>
            <w:r w:rsidRPr="00242658">
              <w:rPr>
                <w:szCs w:val="18"/>
              </w:rPr>
              <w:t>North Stallion Swamp</w:t>
            </w:r>
          </w:p>
        </w:tc>
        <w:tc>
          <w:tcPr>
            <w:tcW w:w="2268" w:type="dxa"/>
            <w:tcBorders>
              <w:top w:val="single" w:sz="6" w:space="0" w:color="auto"/>
              <w:left w:val="single" w:sz="6" w:space="0" w:color="auto"/>
              <w:bottom w:val="single" w:sz="6" w:space="0" w:color="auto"/>
              <w:right w:val="single" w:sz="6" w:space="0" w:color="auto"/>
            </w:tcBorders>
            <w:vAlign w:val="center"/>
          </w:tcPr>
          <w:p w14:paraId="28E7785D" w14:textId="77777777" w:rsidR="00C218A3" w:rsidRPr="00242658" w:rsidRDefault="00C218A3" w:rsidP="0058696A">
            <w:pPr>
              <w:pStyle w:val="NoSpacing"/>
              <w:rPr>
                <w:szCs w:val="18"/>
              </w:rPr>
            </w:pPr>
            <w:r w:rsidRPr="00242658">
              <w:rPr>
                <w:szCs w:val="18"/>
              </w:rPr>
              <w:t>Herons, darters, cormorants</w:t>
            </w:r>
          </w:p>
        </w:tc>
        <w:tc>
          <w:tcPr>
            <w:tcW w:w="992" w:type="dxa"/>
            <w:tcBorders>
              <w:top w:val="single" w:sz="6" w:space="0" w:color="auto"/>
              <w:left w:val="single" w:sz="6" w:space="0" w:color="auto"/>
              <w:bottom w:val="single" w:sz="6" w:space="0" w:color="auto"/>
              <w:right w:val="single" w:sz="6" w:space="0" w:color="auto"/>
            </w:tcBorders>
            <w:vAlign w:val="center"/>
          </w:tcPr>
          <w:p w14:paraId="28E7785E" w14:textId="77777777" w:rsidR="00C218A3" w:rsidRPr="00242658" w:rsidRDefault="004477DB" w:rsidP="0058696A">
            <w:pPr>
              <w:pStyle w:val="NoSpacing"/>
              <w:rPr>
                <w:szCs w:val="18"/>
              </w:rPr>
            </w:pPr>
            <w:r>
              <w:rPr>
                <w:szCs w:val="18"/>
              </w:rPr>
              <w:t>SA</w:t>
            </w:r>
          </w:p>
        </w:tc>
        <w:tc>
          <w:tcPr>
            <w:tcW w:w="1701" w:type="dxa"/>
            <w:tcBorders>
              <w:top w:val="single" w:sz="6" w:space="0" w:color="auto"/>
              <w:left w:val="single" w:sz="6" w:space="0" w:color="auto"/>
              <w:bottom w:val="single" w:sz="6" w:space="0" w:color="auto"/>
              <w:right w:val="single" w:sz="6" w:space="0" w:color="auto"/>
            </w:tcBorders>
            <w:vAlign w:val="center"/>
          </w:tcPr>
          <w:p w14:paraId="28E7785F" w14:textId="77777777" w:rsidR="00C218A3" w:rsidRPr="00242658" w:rsidRDefault="00C218A3" w:rsidP="0058696A">
            <w:pPr>
              <w:pStyle w:val="NoSpacing"/>
              <w:rPr>
                <w:szCs w:val="18"/>
              </w:rPr>
            </w:pPr>
            <w:r w:rsidRPr="00242658">
              <w:rPr>
                <w:szCs w:val="18"/>
              </w:rPr>
              <w:t>Ground</w:t>
            </w:r>
          </w:p>
        </w:tc>
        <w:tc>
          <w:tcPr>
            <w:tcW w:w="1276" w:type="dxa"/>
            <w:tcBorders>
              <w:top w:val="single" w:sz="6" w:space="0" w:color="auto"/>
              <w:left w:val="single" w:sz="6" w:space="0" w:color="auto"/>
              <w:bottom w:val="single" w:sz="6" w:space="0" w:color="auto"/>
              <w:right w:val="single" w:sz="6" w:space="0" w:color="auto"/>
            </w:tcBorders>
            <w:vAlign w:val="center"/>
          </w:tcPr>
          <w:p w14:paraId="28E77860" w14:textId="77777777" w:rsidR="00C218A3" w:rsidRPr="00242658" w:rsidRDefault="00C218A3" w:rsidP="0058696A">
            <w:pPr>
              <w:pStyle w:val="NoSpacing"/>
              <w:rPr>
                <w:szCs w:val="18"/>
              </w:rPr>
            </w:pPr>
            <w:r w:rsidRPr="00242658">
              <w:rPr>
                <w:szCs w:val="18"/>
              </w:rPr>
              <w:t>Start &amp; end</w:t>
            </w:r>
          </w:p>
        </w:tc>
      </w:tr>
      <w:tr w:rsidR="00C218A3" w:rsidRPr="00242658" w14:paraId="28E77868" w14:textId="77777777" w:rsidTr="0058696A">
        <w:trPr>
          <w:cantSplit/>
          <w:trHeight w:val="1134"/>
        </w:trPr>
        <w:tc>
          <w:tcPr>
            <w:tcW w:w="1117" w:type="dxa"/>
            <w:tcBorders>
              <w:top w:val="single" w:sz="6" w:space="0" w:color="auto"/>
              <w:left w:val="single" w:sz="6" w:space="0" w:color="auto"/>
              <w:bottom w:val="single" w:sz="6" w:space="0" w:color="auto"/>
              <w:right w:val="single" w:sz="6" w:space="0" w:color="auto"/>
            </w:tcBorders>
            <w:textDirection w:val="btLr"/>
            <w:vAlign w:val="center"/>
          </w:tcPr>
          <w:p w14:paraId="28E77862" w14:textId="77777777" w:rsidR="00C218A3" w:rsidRPr="00242658" w:rsidRDefault="00C218A3" w:rsidP="0058696A">
            <w:pPr>
              <w:pStyle w:val="NoSpacing"/>
              <w:ind w:left="113" w:right="113"/>
              <w:jc w:val="center"/>
              <w:rPr>
                <w:szCs w:val="18"/>
              </w:rPr>
            </w:pPr>
            <w:r w:rsidRPr="00242658">
              <w:rPr>
                <w:szCs w:val="18"/>
              </w:rPr>
              <w:t>Redbank (North)</w:t>
            </w:r>
          </w:p>
        </w:tc>
        <w:tc>
          <w:tcPr>
            <w:tcW w:w="2013" w:type="dxa"/>
            <w:tcBorders>
              <w:top w:val="single" w:sz="6" w:space="0" w:color="auto"/>
              <w:left w:val="single" w:sz="6" w:space="0" w:color="auto"/>
              <w:bottom w:val="single" w:sz="6" w:space="0" w:color="auto"/>
              <w:right w:val="single" w:sz="6" w:space="0" w:color="auto"/>
            </w:tcBorders>
            <w:vAlign w:val="center"/>
          </w:tcPr>
          <w:p w14:paraId="28E77863" w14:textId="77777777" w:rsidR="00C218A3" w:rsidRPr="00242658" w:rsidRDefault="00C218A3" w:rsidP="0058696A">
            <w:pPr>
              <w:pStyle w:val="NoSpacing"/>
              <w:rPr>
                <w:szCs w:val="18"/>
              </w:rPr>
            </w:pPr>
            <w:r w:rsidRPr="00242658">
              <w:rPr>
                <w:szCs w:val="18"/>
              </w:rPr>
              <w:t>Steam Engine Swamp</w:t>
            </w:r>
          </w:p>
        </w:tc>
        <w:tc>
          <w:tcPr>
            <w:tcW w:w="2268" w:type="dxa"/>
            <w:tcBorders>
              <w:top w:val="single" w:sz="6" w:space="0" w:color="auto"/>
              <w:left w:val="single" w:sz="6" w:space="0" w:color="auto"/>
              <w:bottom w:val="single" w:sz="6" w:space="0" w:color="auto"/>
              <w:right w:val="single" w:sz="6" w:space="0" w:color="auto"/>
            </w:tcBorders>
            <w:vAlign w:val="center"/>
          </w:tcPr>
          <w:p w14:paraId="28E77864" w14:textId="77777777" w:rsidR="00C218A3" w:rsidRPr="00242658" w:rsidRDefault="00C218A3" w:rsidP="0058696A">
            <w:pPr>
              <w:pStyle w:val="NoSpacing"/>
              <w:rPr>
                <w:szCs w:val="18"/>
              </w:rPr>
            </w:pPr>
            <w:r w:rsidRPr="00242658">
              <w:rPr>
                <w:szCs w:val="18"/>
              </w:rPr>
              <w:t>Egrets, nankeen night-herons</w:t>
            </w:r>
          </w:p>
        </w:tc>
        <w:tc>
          <w:tcPr>
            <w:tcW w:w="992" w:type="dxa"/>
            <w:tcBorders>
              <w:top w:val="single" w:sz="6" w:space="0" w:color="auto"/>
              <w:left w:val="single" w:sz="6" w:space="0" w:color="auto"/>
              <w:bottom w:val="single" w:sz="6" w:space="0" w:color="auto"/>
              <w:right w:val="single" w:sz="6" w:space="0" w:color="auto"/>
            </w:tcBorders>
            <w:vAlign w:val="center"/>
          </w:tcPr>
          <w:p w14:paraId="28E77865" w14:textId="77777777" w:rsidR="00C218A3" w:rsidRPr="00242658" w:rsidRDefault="004477DB" w:rsidP="0058696A">
            <w:pPr>
              <w:pStyle w:val="NoSpacing"/>
              <w:rPr>
                <w:szCs w:val="18"/>
              </w:rPr>
            </w:pPr>
            <w:r>
              <w:rPr>
                <w:szCs w:val="18"/>
              </w:rPr>
              <w:t>SA</w:t>
            </w:r>
          </w:p>
        </w:tc>
        <w:tc>
          <w:tcPr>
            <w:tcW w:w="1701" w:type="dxa"/>
            <w:tcBorders>
              <w:top w:val="single" w:sz="6" w:space="0" w:color="auto"/>
              <w:left w:val="single" w:sz="6" w:space="0" w:color="auto"/>
              <w:bottom w:val="single" w:sz="6" w:space="0" w:color="auto"/>
              <w:right w:val="single" w:sz="6" w:space="0" w:color="auto"/>
            </w:tcBorders>
            <w:vAlign w:val="center"/>
          </w:tcPr>
          <w:p w14:paraId="28E77866" w14:textId="77777777" w:rsidR="00C218A3" w:rsidRPr="00242658" w:rsidRDefault="00C218A3" w:rsidP="0058696A">
            <w:pPr>
              <w:pStyle w:val="NoSpacing"/>
              <w:rPr>
                <w:szCs w:val="18"/>
              </w:rPr>
            </w:pPr>
            <w:r w:rsidRPr="00242658">
              <w:rPr>
                <w:szCs w:val="18"/>
              </w:rPr>
              <w:t>Aerial &amp; ground</w:t>
            </w:r>
          </w:p>
        </w:tc>
        <w:tc>
          <w:tcPr>
            <w:tcW w:w="1276" w:type="dxa"/>
            <w:tcBorders>
              <w:top w:val="single" w:sz="6" w:space="0" w:color="auto"/>
              <w:left w:val="single" w:sz="6" w:space="0" w:color="auto"/>
              <w:bottom w:val="single" w:sz="6" w:space="0" w:color="auto"/>
              <w:right w:val="single" w:sz="6" w:space="0" w:color="auto"/>
            </w:tcBorders>
            <w:vAlign w:val="center"/>
          </w:tcPr>
          <w:p w14:paraId="28E77867" w14:textId="77777777" w:rsidR="00C218A3" w:rsidRPr="00242658" w:rsidRDefault="00C218A3" w:rsidP="0058696A">
            <w:pPr>
              <w:pStyle w:val="NoSpacing"/>
              <w:rPr>
                <w:szCs w:val="18"/>
              </w:rPr>
            </w:pPr>
            <w:r w:rsidRPr="00242658">
              <w:rPr>
                <w:szCs w:val="18"/>
              </w:rPr>
              <w:t>Fortnightly</w:t>
            </w:r>
          </w:p>
        </w:tc>
      </w:tr>
      <w:tr w:rsidR="00C218A3" w:rsidRPr="00242658" w14:paraId="28E7786F" w14:textId="77777777" w:rsidTr="0058696A">
        <w:trPr>
          <w:trHeight w:val="348"/>
        </w:trPr>
        <w:tc>
          <w:tcPr>
            <w:tcW w:w="1117" w:type="dxa"/>
            <w:vMerge w:val="restart"/>
            <w:tcBorders>
              <w:top w:val="single" w:sz="6" w:space="0" w:color="auto"/>
              <w:left w:val="single" w:sz="6" w:space="0" w:color="auto"/>
              <w:right w:val="single" w:sz="6" w:space="0" w:color="auto"/>
            </w:tcBorders>
            <w:textDirection w:val="btLr"/>
            <w:vAlign w:val="center"/>
          </w:tcPr>
          <w:p w14:paraId="28E77869" w14:textId="77777777" w:rsidR="00C218A3" w:rsidRPr="00242658" w:rsidRDefault="00C218A3" w:rsidP="0058696A">
            <w:pPr>
              <w:pStyle w:val="NoSpacing"/>
              <w:ind w:left="113" w:right="113"/>
              <w:jc w:val="center"/>
              <w:rPr>
                <w:szCs w:val="18"/>
              </w:rPr>
            </w:pPr>
            <w:r w:rsidRPr="00242658">
              <w:rPr>
                <w:szCs w:val="18"/>
              </w:rPr>
              <w:t>Mid-Murrumbidgee</w:t>
            </w:r>
          </w:p>
        </w:tc>
        <w:tc>
          <w:tcPr>
            <w:tcW w:w="2013" w:type="dxa"/>
            <w:tcBorders>
              <w:top w:val="single" w:sz="6" w:space="0" w:color="auto"/>
              <w:left w:val="single" w:sz="6" w:space="0" w:color="auto"/>
              <w:bottom w:val="single" w:sz="6" w:space="0" w:color="auto"/>
              <w:right w:val="single" w:sz="6" w:space="0" w:color="auto"/>
            </w:tcBorders>
            <w:vAlign w:val="center"/>
          </w:tcPr>
          <w:p w14:paraId="28E7786A" w14:textId="77777777" w:rsidR="00C218A3" w:rsidRPr="00242658" w:rsidRDefault="00C218A3" w:rsidP="0058696A">
            <w:pPr>
              <w:pStyle w:val="NoSpacing"/>
              <w:rPr>
                <w:szCs w:val="18"/>
              </w:rPr>
            </w:pPr>
            <w:r w:rsidRPr="00242658">
              <w:rPr>
                <w:szCs w:val="18"/>
              </w:rPr>
              <w:t>Yarrada Lagoon</w:t>
            </w:r>
          </w:p>
        </w:tc>
        <w:tc>
          <w:tcPr>
            <w:tcW w:w="2268" w:type="dxa"/>
            <w:tcBorders>
              <w:top w:val="single" w:sz="6" w:space="0" w:color="auto"/>
              <w:left w:val="single" w:sz="6" w:space="0" w:color="auto"/>
              <w:bottom w:val="single" w:sz="6" w:space="0" w:color="auto"/>
              <w:right w:val="single" w:sz="6" w:space="0" w:color="auto"/>
            </w:tcBorders>
            <w:vAlign w:val="center"/>
          </w:tcPr>
          <w:p w14:paraId="28E7786B" w14:textId="77777777" w:rsidR="00C218A3" w:rsidRPr="00242658" w:rsidRDefault="00C218A3" w:rsidP="0058696A">
            <w:pPr>
              <w:pStyle w:val="NoSpacing"/>
              <w:rPr>
                <w:szCs w:val="18"/>
              </w:rPr>
            </w:pPr>
            <w:r w:rsidRPr="00242658">
              <w:rPr>
                <w:szCs w:val="18"/>
              </w:rPr>
              <w:t>Cormorants, darters</w:t>
            </w:r>
          </w:p>
        </w:tc>
        <w:tc>
          <w:tcPr>
            <w:tcW w:w="992" w:type="dxa"/>
            <w:tcBorders>
              <w:top w:val="single" w:sz="6" w:space="0" w:color="auto"/>
              <w:left w:val="single" w:sz="6" w:space="0" w:color="auto"/>
              <w:bottom w:val="single" w:sz="6" w:space="0" w:color="auto"/>
              <w:right w:val="single" w:sz="6" w:space="0" w:color="auto"/>
            </w:tcBorders>
            <w:vAlign w:val="center"/>
          </w:tcPr>
          <w:p w14:paraId="28E7786C" w14:textId="77777777" w:rsidR="00C218A3" w:rsidRPr="00242658" w:rsidRDefault="004477DB" w:rsidP="0058696A">
            <w:pPr>
              <w:pStyle w:val="NoSpacing"/>
              <w:rPr>
                <w:szCs w:val="18"/>
              </w:rPr>
            </w:pPr>
            <w:r>
              <w:rPr>
                <w:szCs w:val="18"/>
              </w:rPr>
              <w:t>SA</w:t>
            </w:r>
          </w:p>
        </w:tc>
        <w:tc>
          <w:tcPr>
            <w:tcW w:w="1701" w:type="dxa"/>
            <w:tcBorders>
              <w:top w:val="single" w:sz="6" w:space="0" w:color="auto"/>
              <w:left w:val="single" w:sz="6" w:space="0" w:color="auto"/>
              <w:bottom w:val="single" w:sz="6" w:space="0" w:color="auto"/>
              <w:right w:val="single" w:sz="6" w:space="0" w:color="auto"/>
            </w:tcBorders>
            <w:vAlign w:val="center"/>
          </w:tcPr>
          <w:p w14:paraId="28E7786D" w14:textId="77777777" w:rsidR="00C218A3" w:rsidRPr="00242658" w:rsidRDefault="00C218A3" w:rsidP="0058696A">
            <w:pPr>
              <w:pStyle w:val="NoSpacing"/>
              <w:rPr>
                <w:szCs w:val="18"/>
              </w:rPr>
            </w:pPr>
            <w:r w:rsidRPr="00242658">
              <w:rPr>
                <w:szCs w:val="18"/>
              </w:rPr>
              <w:t>Ground</w:t>
            </w:r>
          </w:p>
        </w:tc>
        <w:tc>
          <w:tcPr>
            <w:tcW w:w="1276" w:type="dxa"/>
            <w:tcBorders>
              <w:top w:val="single" w:sz="6" w:space="0" w:color="auto"/>
              <w:left w:val="single" w:sz="6" w:space="0" w:color="auto"/>
              <w:bottom w:val="single" w:sz="6" w:space="0" w:color="auto"/>
              <w:right w:val="single" w:sz="6" w:space="0" w:color="auto"/>
            </w:tcBorders>
            <w:vAlign w:val="center"/>
          </w:tcPr>
          <w:p w14:paraId="28E7786E" w14:textId="77777777" w:rsidR="00C218A3" w:rsidRPr="00242658" w:rsidRDefault="00C218A3" w:rsidP="0058696A">
            <w:pPr>
              <w:pStyle w:val="NoSpacing"/>
              <w:rPr>
                <w:szCs w:val="18"/>
              </w:rPr>
            </w:pPr>
            <w:r w:rsidRPr="00242658">
              <w:rPr>
                <w:szCs w:val="18"/>
              </w:rPr>
              <w:t>Start &amp; end</w:t>
            </w:r>
          </w:p>
        </w:tc>
      </w:tr>
      <w:tr w:rsidR="00C218A3" w:rsidRPr="00242658" w14:paraId="28E77876" w14:textId="77777777" w:rsidTr="0058696A">
        <w:trPr>
          <w:trHeight w:val="423"/>
        </w:trPr>
        <w:tc>
          <w:tcPr>
            <w:tcW w:w="1117" w:type="dxa"/>
            <w:vMerge/>
            <w:tcBorders>
              <w:left w:val="single" w:sz="6" w:space="0" w:color="auto"/>
              <w:right w:val="single" w:sz="6" w:space="0" w:color="auto"/>
            </w:tcBorders>
            <w:vAlign w:val="center"/>
          </w:tcPr>
          <w:p w14:paraId="28E77870" w14:textId="77777777" w:rsidR="00C218A3" w:rsidRPr="00242658" w:rsidRDefault="00C218A3" w:rsidP="0058696A">
            <w:pPr>
              <w:pStyle w:val="NoSpacing"/>
              <w:jc w:val="center"/>
              <w:rPr>
                <w:szCs w:val="18"/>
              </w:rPr>
            </w:pPr>
          </w:p>
        </w:tc>
        <w:tc>
          <w:tcPr>
            <w:tcW w:w="2013" w:type="dxa"/>
            <w:tcBorders>
              <w:top w:val="single" w:sz="6" w:space="0" w:color="auto"/>
              <w:left w:val="single" w:sz="6" w:space="0" w:color="auto"/>
              <w:bottom w:val="single" w:sz="6" w:space="0" w:color="auto"/>
              <w:right w:val="single" w:sz="6" w:space="0" w:color="auto"/>
            </w:tcBorders>
            <w:vAlign w:val="center"/>
          </w:tcPr>
          <w:p w14:paraId="28E77871" w14:textId="77777777" w:rsidR="00C218A3" w:rsidRPr="00242658" w:rsidRDefault="00C218A3" w:rsidP="0058696A">
            <w:pPr>
              <w:pStyle w:val="NoSpacing"/>
              <w:rPr>
                <w:szCs w:val="18"/>
              </w:rPr>
            </w:pPr>
            <w:r w:rsidRPr="00242658">
              <w:rPr>
                <w:szCs w:val="18"/>
              </w:rPr>
              <w:t>McKennas Lagoon</w:t>
            </w:r>
          </w:p>
        </w:tc>
        <w:tc>
          <w:tcPr>
            <w:tcW w:w="2268" w:type="dxa"/>
            <w:tcBorders>
              <w:top w:val="single" w:sz="6" w:space="0" w:color="auto"/>
              <w:left w:val="single" w:sz="6" w:space="0" w:color="auto"/>
              <w:bottom w:val="single" w:sz="6" w:space="0" w:color="auto"/>
              <w:right w:val="single" w:sz="6" w:space="0" w:color="auto"/>
            </w:tcBorders>
            <w:vAlign w:val="center"/>
          </w:tcPr>
          <w:p w14:paraId="28E77872" w14:textId="77777777" w:rsidR="00C218A3" w:rsidRPr="00242658" w:rsidRDefault="00C218A3" w:rsidP="0058696A">
            <w:pPr>
              <w:pStyle w:val="NoSpacing"/>
              <w:rPr>
                <w:szCs w:val="18"/>
              </w:rPr>
            </w:pPr>
            <w:r w:rsidRPr="00242658">
              <w:rPr>
                <w:szCs w:val="18"/>
              </w:rPr>
              <w:t>Cormorants, darters</w:t>
            </w:r>
          </w:p>
        </w:tc>
        <w:tc>
          <w:tcPr>
            <w:tcW w:w="992" w:type="dxa"/>
            <w:tcBorders>
              <w:top w:val="single" w:sz="6" w:space="0" w:color="auto"/>
              <w:left w:val="single" w:sz="6" w:space="0" w:color="auto"/>
              <w:bottom w:val="single" w:sz="6" w:space="0" w:color="auto"/>
              <w:right w:val="single" w:sz="6" w:space="0" w:color="auto"/>
            </w:tcBorders>
            <w:vAlign w:val="center"/>
          </w:tcPr>
          <w:p w14:paraId="28E77873" w14:textId="77777777" w:rsidR="00C218A3" w:rsidRPr="00242658" w:rsidRDefault="004477DB" w:rsidP="0058696A">
            <w:pPr>
              <w:pStyle w:val="NoSpacing"/>
              <w:rPr>
                <w:szCs w:val="18"/>
              </w:rPr>
            </w:pPr>
            <w:r>
              <w:rPr>
                <w:szCs w:val="18"/>
              </w:rPr>
              <w:t>SA</w:t>
            </w:r>
          </w:p>
        </w:tc>
        <w:tc>
          <w:tcPr>
            <w:tcW w:w="1701" w:type="dxa"/>
            <w:tcBorders>
              <w:top w:val="single" w:sz="6" w:space="0" w:color="auto"/>
              <w:left w:val="single" w:sz="6" w:space="0" w:color="auto"/>
              <w:bottom w:val="single" w:sz="6" w:space="0" w:color="auto"/>
              <w:right w:val="single" w:sz="6" w:space="0" w:color="auto"/>
            </w:tcBorders>
            <w:vAlign w:val="center"/>
          </w:tcPr>
          <w:p w14:paraId="28E77874" w14:textId="77777777" w:rsidR="00C218A3" w:rsidRPr="00242658" w:rsidRDefault="00C218A3" w:rsidP="0058696A">
            <w:pPr>
              <w:pStyle w:val="NoSpacing"/>
              <w:rPr>
                <w:szCs w:val="18"/>
              </w:rPr>
            </w:pPr>
            <w:r w:rsidRPr="00242658">
              <w:rPr>
                <w:szCs w:val="18"/>
              </w:rPr>
              <w:t>Ground</w:t>
            </w:r>
          </w:p>
        </w:tc>
        <w:tc>
          <w:tcPr>
            <w:tcW w:w="1276" w:type="dxa"/>
            <w:tcBorders>
              <w:top w:val="single" w:sz="6" w:space="0" w:color="auto"/>
              <w:left w:val="single" w:sz="6" w:space="0" w:color="auto"/>
              <w:bottom w:val="single" w:sz="6" w:space="0" w:color="auto"/>
              <w:right w:val="single" w:sz="6" w:space="0" w:color="auto"/>
            </w:tcBorders>
            <w:vAlign w:val="center"/>
          </w:tcPr>
          <w:p w14:paraId="28E77875" w14:textId="77777777" w:rsidR="00C218A3" w:rsidRPr="00242658" w:rsidRDefault="00C218A3" w:rsidP="0058696A">
            <w:pPr>
              <w:pStyle w:val="NoSpacing"/>
              <w:rPr>
                <w:szCs w:val="18"/>
              </w:rPr>
            </w:pPr>
            <w:r w:rsidRPr="00242658">
              <w:rPr>
                <w:szCs w:val="18"/>
              </w:rPr>
              <w:t>Start &amp; end</w:t>
            </w:r>
          </w:p>
        </w:tc>
      </w:tr>
      <w:tr w:rsidR="00C218A3" w:rsidRPr="00242658" w14:paraId="28E7787D" w14:textId="77777777" w:rsidTr="0058696A">
        <w:trPr>
          <w:trHeight w:val="312"/>
        </w:trPr>
        <w:tc>
          <w:tcPr>
            <w:tcW w:w="1117" w:type="dxa"/>
            <w:vMerge/>
            <w:tcBorders>
              <w:left w:val="single" w:sz="6" w:space="0" w:color="auto"/>
              <w:right w:val="single" w:sz="6" w:space="0" w:color="auto"/>
            </w:tcBorders>
            <w:vAlign w:val="center"/>
          </w:tcPr>
          <w:p w14:paraId="28E77877" w14:textId="77777777" w:rsidR="00C218A3" w:rsidRPr="00242658" w:rsidRDefault="00C218A3" w:rsidP="0058696A">
            <w:pPr>
              <w:pStyle w:val="NoSpacing"/>
              <w:jc w:val="center"/>
              <w:rPr>
                <w:szCs w:val="18"/>
              </w:rPr>
            </w:pPr>
          </w:p>
        </w:tc>
        <w:tc>
          <w:tcPr>
            <w:tcW w:w="2013" w:type="dxa"/>
            <w:tcBorders>
              <w:top w:val="single" w:sz="6" w:space="0" w:color="auto"/>
              <w:left w:val="single" w:sz="6" w:space="0" w:color="auto"/>
              <w:bottom w:val="single" w:sz="6" w:space="0" w:color="auto"/>
              <w:right w:val="single" w:sz="6" w:space="0" w:color="auto"/>
            </w:tcBorders>
            <w:vAlign w:val="center"/>
          </w:tcPr>
          <w:p w14:paraId="28E77878" w14:textId="77777777" w:rsidR="00C218A3" w:rsidRPr="00242658" w:rsidRDefault="00C218A3" w:rsidP="0058696A">
            <w:pPr>
              <w:pStyle w:val="NoSpacing"/>
              <w:rPr>
                <w:szCs w:val="18"/>
              </w:rPr>
            </w:pPr>
            <w:r w:rsidRPr="00242658">
              <w:rPr>
                <w:szCs w:val="18"/>
              </w:rPr>
              <w:t>Dry Lake</w:t>
            </w:r>
          </w:p>
        </w:tc>
        <w:tc>
          <w:tcPr>
            <w:tcW w:w="2268" w:type="dxa"/>
            <w:tcBorders>
              <w:top w:val="single" w:sz="6" w:space="0" w:color="auto"/>
              <w:left w:val="single" w:sz="6" w:space="0" w:color="auto"/>
              <w:bottom w:val="single" w:sz="6" w:space="0" w:color="auto"/>
              <w:right w:val="single" w:sz="6" w:space="0" w:color="auto"/>
            </w:tcBorders>
            <w:vAlign w:val="center"/>
          </w:tcPr>
          <w:p w14:paraId="28E77879" w14:textId="77777777" w:rsidR="00C218A3" w:rsidRPr="00242658" w:rsidRDefault="00C218A3" w:rsidP="0058696A">
            <w:pPr>
              <w:pStyle w:val="NoSpacing"/>
              <w:rPr>
                <w:szCs w:val="18"/>
              </w:rPr>
            </w:pPr>
            <w:r w:rsidRPr="00242658">
              <w:rPr>
                <w:szCs w:val="18"/>
              </w:rPr>
              <w:t>Cormorants, darters</w:t>
            </w:r>
          </w:p>
        </w:tc>
        <w:tc>
          <w:tcPr>
            <w:tcW w:w="992" w:type="dxa"/>
            <w:tcBorders>
              <w:top w:val="single" w:sz="6" w:space="0" w:color="auto"/>
              <w:left w:val="single" w:sz="6" w:space="0" w:color="auto"/>
              <w:bottom w:val="single" w:sz="6" w:space="0" w:color="auto"/>
              <w:right w:val="single" w:sz="6" w:space="0" w:color="auto"/>
            </w:tcBorders>
            <w:vAlign w:val="center"/>
          </w:tcPr>
          <w:p w14:paraId="28E7787A" w14:textId="77777777" w:rsidR="00C218A3" w:rsidRPr="00242658" w:rsidRDefault="004477DB" w:rsidP="0058696A">
            <w:pPr>
              <w:pStyle w:val="NoSpacing"/>
              <w:rPr>
                <w:szCs w:val="18"/>
              </w:rPr>
            </w:pPr>
            <w:r>
              <w:rPr>
                <w:szCs w:val="18"/>
              </w:rPr>
              <w:t>SA</w:t>
            </w:r>
          </w:p>
        </w:tc>
        <w:tc>
          <w:tcPr>
            <w:tcW w:w="1701" w:type="dxa"/>
            <w:tcBorders>
              <w:top w:val="single" w:sz="6" w:space="0" w:color="auto"/>
              <w:left w:val="single" w:sz="6" w:space="0" w:color="auto"/>
              <w:bottom w:val="single" w:sz="6" w:space="0" w:color="auto"/>
              <w:right w:val="single" w:sz="6" w:space="0" w:color="auto"/>
            </w:tcBorders>
            <w:vAlign w:val="center"/>
          </w:tcPr>
          <w:p w14:paraId="28E7787B" w14:textId="77777777" w:rsidR="00C218A3" w:rsidRPr="00242658" w:rsidRDefault="00C218A3" w:rsidP="0058696A">
            <w:pPr>
              <w:pStyle w:val="NoSpacing"/>
              <w:rPr>
                <w:szCs w:val="18"/>
              </w:rPr>
            </w:pPr>
            <w:r w:rsidRPr="00242658">
              <w:rPr>
                <w:szCs w:val="18"/>
              </w:rPr>
              <w:t>Ground</w:t>
            </w:r>
          </w:p>
        </w:tc>
        <w:tc>
          <w:tcPr>
            <w:tcW w:w="1276" w:type="dxa"/>
            <w:tcBorders>
              <w:top w:val="single" w:sz="6" w:space="0" w:color="auto"/>
              <w:left w:val="single" w:sz="6" w:space="0" w:color="auto"/>
              <w:bottom w:val="single" w:sz="6" w:space="0" w:color="auto"/>
              <w:right w:val="single" w:sz="6" w:space="0" w:color="auto"/>
            </w:tcBorders>
            <w:vAlign w:val="center"/>
          </w:tcPr>
          <w:p w14:paraId="28E7787C" w14:textId="77777777" w:rsidR="00C218A3" w:rsidRPr="00242658" w:rsidRDefault="00C218A3" w:rsidP="0058696A">
            <w:pPr>
              <w:pStyle w:val="NoSpacing"/>
              <w:rPr>
                <w:szCs w:val="18"/>
              </w:rPr>
            </w:pPr>
            <w:r w:rsidRPr="00242658">
              <w:rPr>
                <w:szCs w:val="18"/>
              </w:rPr>
              <w:t>Start &amp; end</w:t>
            </w:r>
          </w:p>
        </w:tc>
      </w:tr>
      <w:tr w:rsidR="00C218A3" w:rsidRPr="00242658" w14:paraId="28E77884" w14:textId="77777777" w:rsidTr="0058696A">
        <w:trPr>
          <w:trHeight w:val="499"/>
        </w:trPr>
        <w:tc>
          <w:tcPr>
            <w:tcW w:w="1117" w:type="dxa"/>
            <w:vMerge/>
            <w:tcBorders>
              <w:left w:val="single" w:sz="6" w:space="0" w:color="auto"/>
              <w:bottom w:val="single" w:sz="4" w:space="0" w:color="auto"/>
              <w:right w:val="single" w:sz="6" w:space="0" w:color="auto"/>
            </w:tcBorders>
            <w:vAlign w:val="center"/>
          </w:tcPr>
          <w:p w14:paraId="28E7787E" w14:textId="77777777" w:rsidR="00C218A3" w:rsidRPr="00242658" w:rsidRDefault="00C218A3" w:rsidP="0058696A">
            <w:pPr>
              <w:pStyle w:val="NoSpacing"/>
              <w:jc w:val="center"/>
              <w:rPr>
                <w:szCs w:val="18"/>
              </w:rPr>
            </w:pPr>
          </w:p>
        </w:tc>
        <w:tc>
          <w:tcPr>
            <w:tcW w:w="2013" w:type="dxa"/>
            <w:tcBorders>
              <w:top w:val="single" w:sz="6" w:space="0" w:color="auto"/>
              <w:left w:val="single" w:sz="6" w:space="0" w:color="auto"/>
              <w:bottom w:val="single" w:sz="4" w:space="0" w:color="auto"/>
              <w:right w:val="single" w:sz="6" w:space="0" w:color="auto"/>
            </w:tcBorders>
            <w:vAlign w:val="center"/>
          </w:tcPr>
          <w:p w14:paraId="28E7787F" w14:textId="77777777" w:rsidR="00C218A3" w:rsidRPr="00242658" w:rsidRDefault="00C218A3" w:rsidP="0058696A">
            <w:pPr>
              <w:pStyle w:val="NoSpacing"/>
              <w:rPr>
                <w:szCs w:val="18"/>
              </w:rPr>
            </w:pPr>
            <w:r w:rsidRPr="00242658">
              <w:rPr>
                <w:szCs w:val="18"/>
              </w:rPr>
              <w:t xml:space="preserve">Gooragool Lagoon </w:t>
            </w:r>
          </w:p>
        </w:tc>
        <w:tc>
          <w:tcPr>
            <w:tcW w:w="2268" w:type="dxa"/>
            <w:tcBorders>
              <w:top w:val="single" w:sz="6" w:space="0" w:color="auto"/>
              <w:left w:val="single" w:sz="6" w:space="0" w:color="auto"/>
              <w:bottom w:val="single" w:sz="6" w:space="0" w:color="auto"/>
              <w:right w:val="single" w:sz="6" w:space="0" w:color="auto"/>
            </w:tcBorders>
            <w:vAlign w:val="center"/>
          </w:tcPr>
          <w:p w14:paraId="28E77880" w14:textId="77777777" w:rsidR="00C218A3" w:rsidRPr="00242658" w:rsidRDefault="00C218A3" w:rsidP="0058696A">
            <w:pPr>
              <w:pStyle w:val="NoSpacing"/>
              <w:rPr>
                <w:szCs w:val="18"/>
              </w:rPr>
            </w:pPr>
            <w:r w:rsidRPr="00242658">
              <w:rPr>
                <w:szCs w:val="18"/>
              </w:rPr>
              <w:t>Cormorants, darters</w:t>
            </w:r>
          </w:p>
        </w:tc>
        <w:tc>
          <w:tcPr>
            <w:tcW w:w="992" w:type="dxa"/>
            <w:tcBorders>
              <w:top w:val="single" w:sz="6" w:space="0" w:color="auto"/>
              <w:left w:val="single" w:sz="6" w:space="0" w:color="auto"/>
              <w:bottom w:val="single" w:sz="6" w:space="0" w:color="auto"/>
              <w:right w:val="single" w:sz="6" w:space="0" w:color="auto"/>
            </w:tcBorders>
            <w:vAlign w:val="center"/>
          </w:tcPr>
          <w:p w14:paraId="28E77881" w14:textId="77777777" w:rsidR="00C218A3" w:rsidRPr="00242658" w:rsidRDefault="004477DB" w:rsidP="0058696A">
            <w:pPr>
              <w:pStyle w:val="NoSpacing"/>
              <w:rPr>
                <w:szCs w:val="18"/>
              </w:rPr>
            </w:pPr>
            <w:r>
              <w:rPr>
                <w:szCs w:val="18"/>
              </w:rPr>
              <w:t>SA</w:t>
            </w:r>
          </w:p>
        </w:tc>
        <w:tc>
          <w:tcPr>
            <w:tcW w:w="1701" w:type="dxa"/>
            <w:tcBorders>
              <w:top w:val="single" w:sz="6" w:space="0" w:color="auto"/>
              <w:left w:val="single" w:sz="6" w:space="0" w:color="auto"/>
              <w:bottom w:val="single" w:sz="6" w:space="0" w:color="auto"/>
              <w:right w:val="single" w:sz="6" w:space="0" w:color="auto"/>
            </w:tcBorders>
            <w:vAlign w:val="center"/>
          </w:tcPr>
          <w:p w14:paraId="28E77882" w14:textId="77777777" w:rsidR="00C218A3" w:rsidRPr="00242658" w:rsidRDefault="00C218A3" w:rsidP="0058696A">
            <w:pPr>
              <w:pStyle w:val="NoSpacing"/>
              <w:rPr>
                <w:szCs w:val="18"/>
              </w:rPr>
            </w:pPr>
            <w:r w:rsidRPr="00242658">
              <w:rPr>
                <w:szCs w:val="18"/>
              </w:rPr>
              <w:t>Ground</w:t>
            </w:r>
          </w:p>
        </w:tc>
        <w:tc>
          <w:tcPr>
            <w:tcW w:w="1276" w:type="dxa"/>
            <w:tcBorders>
              <w:top w:val="single" w:sz="6" w:space="0" w:color="auto"/>
              <w:left w:val="single" w:sz="6" w:space="0" w:color="auto"/>
              <w:bottom w:val="single" w:sz="6" w:space="0" w:color="auto"/>
              <w:right w:val="single" w:sz="6" w:space="0" w:color="auto"/>
            </w:tcBorders>
            <w:vAlign w:val="center"/>
          </w:tcPr>
          <w:p w14:paraId="28E77883" w14:textId="77777777" w:rsidR="00C218A3" w:rsidRPr="00242658" w:rsidRDefault="00C218A3" w:rsidP="0058696A">
            <w:pPr>
              <w:pStyle w:val="NoSpacing"/>
              <w:rPr>
                <w:szCs w:val="18"/>
              </w:rPr>
            </w:pPr>
            <w:r w:rsidRPr="00242658">
              <w:rPr>
                <w:szCs w:val="18"/>
              </w:rPr>
              <w:t>Start &amp; end</w:t>
            </w:r>
          </w:p>
        </w:tc>
      </w:tr>
    </w:tbl>
    <w:p w14:paraId="28E77885" w14:textId="77777777" w:rsidR="00C218A3" w:rsidRDefault="00C218A3" w:rsidP="0058696A">
      <w:pPr>
        <w:pStyle w:val="Heading4"/>
      </w:pPr>
    </w:p>
    <w:p w14:paraId="28E77886" w14:textId="77777777" w:rsidR="00C218A3" w:rsidRPr="00304FEB" w:rsidRDefault="00C218A3" w:rsidP="0058696A">
      <w:pPr>
        <w:rPr>
          <w:rStyle w:val="Heading4Char"/>
          <w:rFonts w:eastAsia="Calibri"/>
          <w:i w:val="0"/>
        </w:rPr>
      </w:pPr>
      <w:r>
        <w:br w:type="page"/>
      </w:r>
    </w:p>
    <w:p w14:paraId="28E77887" w14:textId="77777777" w:rsidR="00C218A3" w:rsidRPr="00EF49D8" w:rsidRDefault="00C218A3" w:rsidP="0058696A">
      <w:pPr>
        <w:pStyle w:val="Heading4"/>
      </w:pPr>
      <w:r w:rsidRPr="00EF49D8">
        <w:t>On-ground surveys (Category 1 and Category 3)</w:t>
      </w:r>
    </w:p>
    <w:p w14:paraId="28E77888" w14:textId="77777777" w:rsidR="00C218A3" w:rsidRPr="004C2B8D" w:rsidRDefault="00C218A3" w:rsidP="004C2B8D">
      <w:pPr>
        <w:pStyle w:val="BodyText10"/>
        <w:rPr>
          <w:rStyle w:val="Heading4Char"/>
          <w:b w:val="0"/>
          <w:bCs w:val="0"/>
          <w:i w:val="0"/>
        </w:rPr>
      </w:pPr>
      <w:r w:rsidRPr="004C2B8D">
        <w:rPr>
          <w:rStyle w:val="Heading4Char"/>
          <w:b w:val="0"/>
          <w:i w:val="0"/>
        </w:rPr>
        <w:t xml:space="preserve">Ground surveys of accessible colonies identified in the Murrumbidgee Selected Area will be undertaken by two observers each spring (October-November) to assess waterbird breeding activity. Ground surveys will only be required in sites that are inundated which will be determined from information gathered during the spring aerial surveys, consultation with land managers and/or inundation mapping from Landsat satellite imagery </w:t>
      </w:r>
      <w:r w:rsidR="003B1026" w:rsidRPr="004C2B8D">
        <w:rPr>
          <w:rStyle w:val="Heading4Char"/>
          <w:b w:val="0"/>
          <w:i w:val="0"/>
        </w:rPr>
        <w:fldChar w:fldCharType="begin"/>
      </w:r>
      <w:r w:rsidR="00386596" w:rsidRPr="004C2B8D">
        <w:rPr>
          <w:rStyle w:val="Heading4Char"/>
          <w:b w:val="0"/>
          <w:i w:val="0"/>
        </w:rPr>
        <w:instrText xml:space="preserve"> ADDIN EN.CITE &lt;EndNote&gt;&lt;Cite&gt;&lt;Author&gt;Thomas&lt;/Author&gt;&lt;Year&gt;2012&lt;/Year&gt;&lt;RecNum&gt;3382&lt;/RecNum&gt;&lt;DisplayText&gt;(Thomas, Lu&lt;style face="italic"&gt; et al.&lt;/style&gt; 2012)&lt;/DisplayText&gt;&lt;record&gt;&lt;rec-number&gt;3382&lt;/rec-number&gt;&lt;foreign-keys&gt;&lt;key app="EN" db-id="vxxvsda2b05fxpeaw2dp552mtrd5trxdrf0s"&gt;3382&lt;/key&gt;&lt;/foreign-keys&gt;&lt;ref-type name="Book"&gt;6&lt;/ref-type&gt;&lt;contributors&gt;&lt;authors&gt;&lt;author&gt;Thomas, R.F.&lt;/author&gt;&lt;author&gt;Lu, Y.&lt;/author&gt;&lt;author&gt;Cox, S.J.&lt;/author&gt;&lt;author&gt;Hunter, S.J.&lt;/author&gt;&lt;/authors&gt;&lt;/contributors&gt;&lt;titles&gt;&lt;title&gt;2012, Inundation response project, executive summary, NSW Rivers Environmental&amp;#xD;Restoration Program Subprogram II, &lt;/title&gt;&lt;/titles&gt;&lt;dates&gt;&lt;year&gt;2012&lt;/year&gt;&lt;/dates&gt;&lt;pub-location&gt;Sydney.&lt;/pub-location&gt;&lt;publisher&gt;NSW Office of Environment and Heritage&lt;/publisher&gt;&lt;urls&gt;&lt;/urls&gt;&lt;/record&gt;&lt;/Cite&gt;&lt;/EndNote&gt;</w:instrText>
      </w:r>
      <w:r w:rsidR="003B1026" w:rsidRPr="004C2B8D">
        <w:rPr>
          <w:rStyle w:val="Heading4Char"/>
          <w:b w:val="0"/>
          <w:i w:val="0"/>
        </w:rPr>
        <w:fldChar w:fldCharType="separate"/>
      </w:r>
      <w:r w:rsidR="00386596" w:rsidRPr="004C2B8D">
        <w:rPr>
          <w:rStyle w:val="Heading4Char"/>
          <w:b w:val="0"/>
          <w:i w:val="0"/>
        </w:rPr>
        <w:t>(</w:t>
      </w:r>
      <w:hyperlink w:anchor="_ENREF_114" w:tooltip="Thomas, 2012 #3382" w:history="1">
        <w:r w:rsidR="0084200E" w:rsidRPr="004C2B8D">
          <w:rPr>
            <w:rStyle w:val="Heading4Char"/>
            <w:b w:val="0"/>
            <w:i w:val="0"/>
          </w:rPr>
          <w:t>Thomas, Lu et al. 2012</w:t>
        </w:r>
      </w:hyperlink>
      <w:r w:rsidR="00386596" w:rsidRPr="004C2B8D">
        <w:rPr>
          <w:rStyle w:val="Heading4Char"/>
          <w:b w:val="0"/>
          <w:i w:val="0"/>
        </w:rPr>
        <w:t>)</w:t>
      </w:r>
      <w:r w:rsidR="003B1026" w:rsidRPr="004C2B8D">
        <w:rPr>
          <w:rStyle w:val="Heading4Char"/>
          <w:b w:val="0"/>
          <w:i w:val="0"/>
        </w:rPr>
        <w:fldChar w:fldCharType="end"/>
      </w:r>
      <w:r w:rsidR="00386596">
        <w:rPr>
          <w:rStyle w:val="Heading4Char"/>
          <w:b w:val="0"/>
          <w:i w:val="0"/>
        </w:rPr>
        <w:t xml:space="preserve"> </w:t>
      </w:r>
      <w:r w:rsidRPr="004C2B8D">
        <w:rPr>
          <w:rStyle w:val="Heading4Char"/>
          <w:b w:val="0"/>
          <w:i w:val="0"/>
        </w:rPr>
        <w:t xml:space="preserve">available from </w:t>
      </w:r>
      <w:r w:rsidR="002D2B74">
        <w:rPr>
          <w:rStyle w:val="Heading4Char"/>
          <w:b w:val="0"/>
          <w:i w:val="0"/>
        </w:rPr>
        <w:t>NSW OEH</w:t>
      </w:r>
      <w:r w:rsidRPr="004C2B8D">
        <w:rPr>
          <w:rStyle w:val="Heading4Char"/>
          <w:b w:val="0"/>
          <w:i w:val="0"/>
        </w:rPr>
        <w:t xml:space="preserve">’s </w:t>
      </w:r>
      <w:r w:rsidR="00386596">
        <w:rPr>
          <w:rStyle w:val="Heading4Char"/>
          <w:b w:val="0"/>
          <w:i w:val="0"/>
        </w:rPr>
        <w:t>compl</w:t>
      </w:r>
      <w:r w:rsidR="008F5E1C">
        <w:rPr>
          <w:rStyle w:val="Heading4Char"/>
          <w:b w:val="0"/>
          <w:i w:val="0"/>
        </w:rPr>
        <w:t>e</w:t>
      </w:r>
      <w:r w:rsidR="00386596">
        <w:rPr>
          <w:rStyle w:val="Heading4Char"/>
          <w:b w:val="0"/>
          <w:i w:val="0"/>
        </w:rPr>
        <w:t xml:space="preserve">mentary </w:t>
      </w:r>
      <w:r w:rsidRPr="004C2B8D">
        <w:rPr>
          <w:rStyle w:val="Heading4Char"/>
          <w:b w:val="0"/>
          <w:i w:val="0"/>
        </w:rPr>
        <w:t xml:space="preserve">environmental flow monitoring program. </w:t>
      </w:r>
    </w:p>
    <w:p w14:paraId="28E77889" w14:textId="77777777" w:rsidR="00C218A3" w:rsidRPr="004C2B8D" w:rsidRDefault="00C218A3" w:rsidP="004C2B8D">
      <w:pPr>
        <w:pStyle w:val="BodyText10"/>
        <w:rPr>
          <w:rStyle w:val="Heading4Char"/>
          <w:b w:val="0"/>
          <w:bCs w:val="0"/>
          <w:i w:val="0"/>
        </w:rPr>
      </w:pPr>
      <w:r w:rsidRPr="004C2B8D">
        <w:rPr>
          <w:rStyle w:val="Heading4Char"/>
          <w:b w:val="0"/>
          <w:i w:val="0"/>
        </w:rPr>
        <w:t xml:space="preserve">Initial colony assessments will be carried out alongside spring surveys undertaken as part of biannual waterbird diversity monitoring of fixed wetland sites (see Waterbird Diversity section). Subsequent surveys will be undertaken fortnightly at large ibis and egret colonies or </w:t>
      </w:r>
      <w:r w:rsidR="00063029">
        <w:rPr>
          <w:rStyle w:val="Heading4Char"/>
          <w:b w:val="0"/>
          <w:i w:val="0"/>
        </w:rPr>
        <w:t>for</w:t>
      </w:r>
      <w:r w:rsidR="00063029" w:rsidRPr="004C2B8D">
        <w:rPr>
          <w:rStyle w:val="Heading4Char"/>
          <w:b w:val="0"/>
          <w:i w:val="0"/>
        </w:rPr>
        <w:t xml:space="preserve"> smaller colonies </w:t>
      </w:r>
      <w:r w:rsidRPr="004C2B8D">
        <w:rPr>
          <w:rStyle w:val="Heading4Char"/>
          <w:b w:val="0"/>
          <w:i w:val="0"/>
        </w:rPr>
        <w:t>at the end of the breeding period</w:t>
      </w:r>
      <w:r w:rsidR="00063029">
        <w:rPr>
          <w:rStyle w:val="Heading4Char"/>
          <w:b w:val="0"/>
          <w:i w:val="0"/>
        </w:rPr>
        <w:t xml:space="preserve"> only</w:t>
      </w:r>
      <w:r w:rsidRPr="004C2B8D">
        <w:rPr>
          <w:rStyle w:val="Heading4Char"/>
          <w:b w:val="0"/>
          <w:i w:val="0"/>
        </w:rPr>
        <w:t xml:space="preserve">. Observations of non-colonial waterbird species and their breeding activity will also be assessed to contribute to the Waterbird Diversity monitoring. Where colonies are active the observers will carry out an inspection of the colony to determine species composition, total number of nests in each vegetation type defined under the ANAE classification, vegetation condition (good, moderate and poor) and the stage of chick development (eggs, early (&lt;2 weeks) and late (&gt;2 weeks) stage nestling) as per the </w:t>
      </w:r>
      <w:r w:rsidR="007A0E03">
        <w:rPr>
          <w:rStyle w:val="Heading4Char"/>
          <w:b w:val="0"/>
        </w:rPr>
        <w:t>LTIM P</w:t>
      </w:r>
      <w:r w:rsidR="005E7A8B">
        <w:rPr>
          <w:rStyle w:val="Heading4Char"/>
          <w:b w:val="0"/>
        </w:rPr>
        <w:t>roject</w:t>
      </w:r>
      <w:r w:rsidRPr="00063029">
        <w:rPr>
          <w:rStyle w:val="Heading4Char"/>
          <w:b w:val="0"/>
        </w:rPr>
        <w:t xml:space="preserve"> Standard Protocol: Waterbird Breeding</w:t>
      </w:r>
      <w:r w:rsidRPr="004C2B8D">
        <w:rPr>
          <w:rStyle w:val="Heading4Char"/>
          <w:b w:val="0"/>
          <w:i w:val="0"/>
        </w:rPr>
        <w:t>. Where site access permits the colony boundary will also be recorded on foot or by canoe/small boat using a GPS. This information will be used to calculate the size of each colony in hectares</w:t>
      </w:r>
      <w:r w:rsidR="00AA4129">
        <w:rPr>
          <w:rStyle w:val="Heading4Char"/>
          <w:b w:val="0"/>
          <w:i w:val="0"/>
        </w:rPr>
        <w:t xml:space="preserve"> </w:t>
      </w:r>
    </w:p>
    <w:p w14:paraId="28E7788A" w14:textId="77777777" w:rsidR="00C218A3" w:rsidRPr="004C2B8D" w:rsidRDefault="00C218A3" w:rsidP="004C2B8D">
      <w:pPr>
        <w:pStyle w:val="Heading4"/>
      </w:pPr>
      <w:r w:rsidRPr="004C2B8D">
        <w:t>Breeding success (Category 1)</w:t>
      </w:r>
    </w:p>
    <w:p w14:paraId="28E7788B" w14:textId="77777777" w:rsidR="00C218A3" w:rsidRPr="004C2B8D" w:rsidRDefault="00C218A3" w:rsidP="004C2B8D">
      <w:pPr>
        <w:pStyle w:val="BodyText10"/>
        <w:rPr>
          <w:rStyle w:val="Heading4Char"/>
          <w:b w:val="0"/>
          <w:bCs w:val="0"/>
          <w:i w:val="0"/>
        </w:rPr>
      </w:pPr>
      <w:r w:rsidRPr="004C2B8D">
        <w:rPr>
          <w:rStyle w:val="Heading4Char"/>
          <w:b w:val="0"/>
          <w:i w:val="0"/>
        </w:rPr>
        <w:t xml:space="preserve">Ground surveys of the ibis colonies will be repeated at fortnightly intervals (seven trips in total) over a three month breeding period to assess breeding success. During the first colony survey, as close as possible to colony establishment, the boundary of the colony will be mapped using a differential GPS mounted on a boat to provide a framework for random sampling of a subset of nesting sites. Where a nesting site is defined as a group of nests on a clump of lignum separated from another clump of lignum by open water or non-flattened vegetation. A total of 200 nests will be monitored for the three month breeding period. All nests will be recorded with GPS and marked using coloured tape and given an unique identifier as per methods developed by </w:t>
      </w:r>
      <w:r w:rsidR="003B1026" w:rsidRPr="004C2B8D">
        <w:rPr>
          <w:rStyle w:val="Heading4Char"/>
          <w:b w:val="0"/>
          <w:i w:val="0"/>
        </w:rPr>
        <w:fldChar w:fldCharType="begin"/>
      </w:r>
      <w:r w:rsidR="00745F19">
        <w:rPr>
          <w:rStyle w:val="Heading4Char"/>
          <w:b w:val="0"/>
          <w:i w:val="0"/>
        </w:rPr>
        <w:instrText xml:space="preserve"> ADDIN EN.CITE &lt;EndNote&gt;&lt;Cite&gt;&lt;Author&gt;Brandis&lt;/Author&gt;&lt;Year&gt;2011&lt;/Year&gt;&lt;RecNum&gt;3383&lt;/RecNum&gt;&lt;DisplayText&gt;(Brandis, Ryall&lt;style face="italic"&gt; et al.&lt;/style&gt; 2011a)&lt;/DisplayText&gt;&lt;record&gt;&lt;rec-number&gt;3383&lt;/rec-number&gt;&lt;foreign-keys&gt;&lt;key app="EN" db-id="vxxvsda2b05fxpeaw2dp552mtrd5trxdrf0s"&gt;3383&lt;/key&gt;&lt;/foreign-keys&gt;&lt;ref-type name="Book"&gt;6&lt;/ref-type&gt;&lt;contributors&gt;&lt;authors&gt;&lt;author&gt;Brandis, K.&lt;/author&gt;&lt;author&gt;Ryall, S. &lt;/author&gt;&lt;author&gt;Kingsford, R.T.&lt;/author&gt;&lt;/authors&gt;&lt;/contributors&gt;&lt;titles&gt;&lt;title&gt;Lowbidgee 2010/2011 Colonial Waterbird Breeding&lt;/title&gt;&lt;/titles&gt;&lt;dates&gt;&lt;year&gt;2011&lt;/year&gt;&lt;/dates&gt;&lt;pub-location&gt;Sydney &lt;/pub-location&gt;&lt;publisher&gt;Final report prepared for the Lowbidgee League. Australian Wetlands and Rivers Centre, University of New South Wales.&lt;/publisher&gt;&lt;urls&gt;&lt;/urls&gt;&lt;/record&gt;&lt;/Cite&gt;&lt;/EndNote&gt;</w:instrText>
      </w:r>
      <w:r w:rsidR="003B1026" w:rsidRPr="004C2B8D">
        <w:rPr>
          <w:rStyle w:val="Heading4Char"/>
          <w:b w:val="0"/>
          <w:i w:val="0"/>
        </w:rPr>
        <w:fldChar w:fldCharType="separate"/>
      </w:r>
      <w:r w:rsidR="00745F19">
        <w:rPr>
          <w:rStyle w:val="Heading4Char"/>
          <w:b w:val="0"/>
          <w:i w:val="0"/>
          <w:noProof/>
        </w:rPr>
        <w:t>(</w:t>
      </w:r>
      <w:hyperlink w:anchor="_ENREF_9" w:tooltip="Brandis, 2011 #3383" w:history="1">
        <w:r w:rsidR="0084200E">
          <w:rPr>
            <w:rStyle w:val="Heading4Char"/>
            <w:b w:val="0"/>
            <w:i w:val="0"/>
            <w:noProof/>
          </w:rPr>
          <w:t>Brandis, Ryall</w:t>
        </w:r>
        <w:r w:rsidR="0084200E" w:rsidRPr="00745F19">
          <w:rPr>
            <w:rStyle w:val="Heading4Char"/>
            <w:b w:val="0"/>
            <w:noProof/>
          </w:rPr>
          <w:t xml:space="preserve"> et al.</w:t>
        </w:r>
        <w:r w:rsidR="0084200E">
          <w:rPr>
            <w:rStyle w:val="Heading4Char"/>
            <w:b w:val="0"/>
            <w:i w:val="0"/>
            <w:noProof/>
          </w:rPr>
          <w:t xml:space="preserve"> 2011a</w:t>
        </w:r>
      </w:hyperlink>
      <w:r w:rsidR="00745F19">
        <w:rPr>
          <w:rStyle w:val="Heading4Char"/>
          <w:b w:val="0"/>
          <w:i w:val="0"/>
          <w:noProof/>
        </w:rPr>
        <w:t>)</w:t>
      </w:r>
      <w:r w:rsidR="003B1026" w:rsidRPr="004C2B8D">
        <w:rPr>
          <w:rStyle w:val="Heading4Char"/>
          <w:b w:val="0"/>
          <w:i w:val="0"/>
        </w:rPr>
        <w:fldChar w:fldCharType="end"/>
      </w:r>
      <w:r w:rsidRPr="004C2B8D">
        <w:rPr>
          <w:rStyle w:val="Heading4Char"/>
          <w:b w:val="0"/>
          <w:i w:val="0"/>
        </w:rPr>
        <w:t xml:space="preserve">. Selected nests will be monitored throughout the breeding period from </w:t>
      </w:r>
      <w:r w:rsidRPr="004C2B8D">
        <w:t>egg to fledgling development stages</w:t>
      </w:r>
      <w:r w:rsidRPr="004C2B8D">
        <w:rPr>
          <w:rStyle w:val="Heading4Char"/>
          <w:b w:val="0"/>
          <w:i w:val="0"/>
        </w:rPr>
        <w:t xml:space="preserve"> through repeat field surveys by trained observers. </w:t>
      </w:r>
    </w:p>
    <w:p w14:paraId="28E7788C" w14:textId="77777777" w:rsidR="00C218A3" w:rsidRPr="004C2B8D" w:rsidRDefault="00C218A3" w:rsidP="004C2B8D">
      <w:pPr>
        <w:pStyle w:val="BodyText10"/>
        <w:rPr>
          <w:rStyle w:val="Heading4Char"/>
          <w:b w:val="0"/>
          <w:bCs w:val="0"/>
          <w:i w:val="0"/>
        </w:rPr>
      </w:pPr>
      <w:r w:rsidRPr="004C2B8D">
        <w:rPr>
          <w:rStyle w:val="Heading4Char"/>
          <w:b w:val="0"/>
          <w:i w:val="0"/>
        </w:rPr>
        <w:t xml:space="preserve">The deployment of fixed cameras (camera traps) for monitoring breeding success are included as an optional method for measuring reproductive success in the Category 1 standard methods. However, repeat visits by field personnel provide a number of advantages over the fixed cameras including eliminating the potential risk of camera failure; allowing for information to be collected on a larger number of nests; the presence of new starters and changes to the colony boundary. </w:t>
      </w:r>
      <w:r w:rsidR="003B1026">
        <w:rPr>
          <w:rStyle w:val="Heading4Char"/>
          <w:b w:val="0"/>
          <w:i w:val="0"/>
        </w:rPr>
        <w:fldChar w:fldCharType="begin"/>
      </w:r>
      <w:r w:rsidR="000969F1">
        <w:rPr>
          <w:rStyle w:val="Heading4Char"/>
          <w:b w:val="0"/>
          <w:i w:val="0"/>
        </w:rPr>
        <w:instrText xml:space="preserve"> ADDIN EN.CITE &lt;EndNote&gt;&lt;Cite&gt;&lt;Author&gt;Brandis&lt;/Author&gt;&lt;Year&gt;in press&lt;/Year&gt;&lt;RecNum&gt;3543&lt;/RecNum&gt;&lt;DisplayText&gt;(Brandis, Koeltzow&lt;style face="italic"&gt; et al.&lt;/style&gt; in press)&lt;/DisplayText&gt;&lt;record&gt;&lt;rec-number&gt;3543&lt;/rec-number&gt;&lt;foreign-keys&gt;&lt;key app="EN" db-id="vxxvsda2b05fxpeaw2dp552mtrd5trxdrf0s"&gt;3543&lt;/key&gt;&lt;/foreign-keys&gt;&lt;ref-type name="Journal Article"&gt;17&lt;/ref-type&gt;&lt;contributors&gt;&lt;authors&gt;&lt;author&gt;Brandis, K.J.&lt;/author&gt;&lt;author&gt;Koeltzow, N.&lt;/author&gt;&lt;author&gt;Ryall, S.&lt;/author&gt;&lt;author&gt;Ramp, D.&lt;/author&gt;&lt;/authors&gt;&lt;/contributors&gt;&lt;titles&gt;&lt;title&gt;Assessing the use of camera traps to measure reproductive success in Straw-necked Ibis breeding colonies&lt;/title&gt;&lt;secondary-title&gt;Australian Field Ornithology&lt;/secondary-title&gt;&lt;/titles&gt;&lt;periodical&gt;&lt;full-title&gt;Australian Field Ornithology&lt;/full-title&gt;&lt;/periodical&gt;&lt;dates&gt;&lt;year&gt;in press&lt;/year&gt;&lt;/dates&gt;&lt;urls&gt;&lt;/urls&gt;&lt;/record&gt;&lt;/Cite&gt;&lt;/EndNote&gt;</w:instrText>
      </w:r>
      <w:r w:rsidR="003B1026">
        <w:rPr>
          <w:rStyle w:val="Heading4Char"/>
          <w:b w:val="0"/>
          <w:i w:val="0"/>
        </w:rPr>
        <w:fldChar w:fldCharType="separate"/>
      </w:r>
      <w:r w:rsidR="000969F1">
        <w:rPr>
          <w:rStyle w:val="Heading4Char"/>
          <w:b w:val="0"/>
          <w:i w:val="0"/>
          <w:noProof/>
        </w:rPr>
        <w:t>(</w:t>
      </w:r>
      <w:hyperlink w:anchor="_ENREF_12" w:tooltip="Brandis, in press #3543" w:history="1">
        <w:r w:rsidR="0084200E">
          <w:rPr>
            <w:rStyle w:val="Heading4Char"/>
            <w:b w:val="0"/>
            <w:i w:val="0"/>
            <w:noProof/>
          </w:rPr>
          <w:t>Brandis, Koeltzow</w:t>
        </w:r>
        <w:r w:rsidR="0084200E" w:rsidRPr="000969F1">
          <w:rPr>
            <w:rStyle w:val="Heading4Char"/>
            <w:b w:val="0"/>
            <w:noProof/>
          </w:rPr>
          <w:t xml:space="preserve"> et al.</w:t>
        </w:r>
        <w:r w:rsidR="0084200E">
          <w:rPr>
            <w:rStyle w:val="Heading4Char"/>
            <w:b w:val="0"/>
            <w:i w:val="0"/>
            <w:noProof/>
          </w:rPr>
          <w:t xml:space="preserve"> in press</w:t>
        </w:r>
      </w:hyperlink>
      <w:r w:rsidR="000969F1">
        <w:rPr>
          <w:rStyle w:val="Heading4Char"/>
          <w:b w:val="0"/>
          <w:i w:val="0"/>
          <w:noProof/>
        </w:rPr>
        <w:t>)</w:t>
      </w:r>
      <w:r w:rsidR="003B1026">
        <w:rPr>
          <w:rStyle w:val="Heading4Char"/>
          <w:b w:val="0"/>
          <w:i w:val="0"/>
        </w:rPr>
        <w:fldChar w:fldCharType="end"/>
      </w:r>
      <w:r w:rsidRPr="004C2B8D">
        <w:rPr>
          <w:rStyle w:val="Heading4Char"/>
          <w:b w:val="0"/>
          <w:i w:val="0"/>
        </w:rPr>
        <w:t xml:space="preserve"> demonstrated in a comparison of breeding success by repeat visits to straw-necked nests by investigators with the results from analysing images from camera traps that the presence of investigators did not impact breeding success or rates of predation. </w:t>
      </w:r>
    </w:p>
    <w:p w14:paraId="28E7788D" w14:textId="77777777" w:rsidR="00C218A3" w:rsidRPr="004C2B8D" w:rsidRDefault="00C218A3" w:rsidP="004C2B8D">
      <w:pPr>
        <w:pStyle w:val="BodyText10"/>
      </w:pPr>
      <w:r w:rsidRPr="004C2B8D">
        <w:t xml:space="preserve">In addition to reproductive success data hydrological </w:t>
      </w:r>
      <w:r w:rsidR="00EC2DCA">
        <w:t>indicators</w:t>
      </w:r>
      <w:r w:rsidRPr="004C2B8D">
        <w:t xml:space="preserve"> relevant to waterbird breeding will be measured in the Category 1 sites. These include continuous measurement of water depth (as per</w:t>
      </w:r>
      <w:r w:rsidRPr="004C2B8D">
        <w:rPr>
          <w:rStyle w:val="Heading4Char"/>
          <w:b w:val="0"/>
        </w:rPr>
        <w:t xml:space="preserve"> </w:t>
      </w:r>
      <w:r w:rsidR="007A0E03">
        <w:rPr>
          <w:rStyle w:val="Heading4Char"/>
          <w:b w:val="0"/>
        </w:rPr>
        <w:t>LTIM P</w:t>
      </w:r>
      <w:r w:rsidR="005E7A8B">
        <w:rPr>
          <w:rStyle w:val="Heading4Char"/>
          <w:b w:val="0"/>
        </w:rPr>
        <w:t>roject</w:t>
      </w:r>
      <w:r w:rsidRPr="004C2B8D">
        <w:rPr>
          <w:rStyle w:val="Heading4Char"/>
          <w:b w:val="0"/>
        </w:rPr>
        <w:t xml:space="preserve"> Standard Protocol: Hydrology (Wetland</w:t>
      </w:r>
      <w:r w:rsidRPr="004C2B8D">
        <w:t>)) and replicate spot measurements of water quality (dissolved oxygen, turbidity, conductivity, and temperature) at each nesting site.</w:t>
      </w:r>
    </w:p>
    <w:p w14:paraId="28E7788E" w14:textId="77777777" w:rsidR="00C218A3" w:rsidRPr="004C2B8D" w:rsidRDefault="00C218A3" w:rsidP="004C2B8D">
      <w:pPr>
        <w:pStyle w:val="Heading4"/>
      </w:pPr>
      <w:r w:rsidRPr="004C2B8D">
        <w:t>Category 3 Waterbird Breeding Monitoring</w:t>
      </w:r>
    </w:p>
    <w:p w14:paraId="28E7788F" w14:textId="77777777" w:rsidR="00C218A3" w:rsidRPr="00AA4129" w:rsidRDefault="00C218A3" w:rsidP="00D32318">
      <w:pPr>
        <w:pStyle w:val="BodyText10"/>
        <w:rPr>
          <w:rStyle w:val="Heading4Char"/>
          <w:b w:val="0"/>
          <w:bCs w:val="0"/>
          <w:i w:val="0"/>
        </w:rPr>
      </w:pPr>
      <w:r w:rsidRPr="00AA4129">
        <w:rPr>
          <w:rStyle w:val="Heading4Char"/>
          <w:b w:val="0"/>
          <w:bCs w:val="0"/>
          <w:i w:val="0"/>
        </w:rPr>
        <w:t xml:space="preserve">Four of the Category 3 colony sites in the Redbank zone which historically have supported </w:t>
      </w:r>
      <w:r w:rsidRPr="00AA4129">
        <w:rPr>
          <w:rStyle w:val="Heading4Char"/>
          <w:b w:val="0"/>
          <w:bCs w:val="0"/>
          <w:i w:val="0"/>
          <w:szCs w:val="22"/>
        </w:rPr>
        <w:t xml:space="preserve">large numbers of nesting egrets, including the eastern great egret </w:t>
      </w:r>
      <w:r w:rsidR="00BF6552" w:rsidRPr="00AA4129">
        <w:t xml:space="preserve">Ardea modesta </w:t>
      </w:r>
      <w:r w:rsidRPr="00AA4129">
        <w:rPr>
          <w:rStyle w:val="Heading4Char"/>
          <w:b w:val="0"/>
          <w:bCs w:val="0"/>
          <w:i w:val="0"/>
          <w:szCs w:val="22"/>
        </w:rPr>
        <w:t>(listed under JAMBA and CAMBA)</w:t>
      </w:r>
      <w:r w:rsidR="00063029" w:rsidRPr="00AA4129">
        <w:rPr>
          <w:rStyle w:val="Heading4Char"/>
          <w:b w:val="0"/>
          <w:bCs w:val="0"/>
          <w:i w:val="0"/>
          <w:szCs w:val="22"/>
        </w:rPr>
        <w:t xml:space="preserve"> </w:t>
      </w:r>
      <w:r w:rsidRPr="00AA4129">
        <w:rPr>
          <w:rStyle w:val="Heading4Char"/>
          <w:b w:val="0"/>
          <w:bCs w:val="0"/>
          <w:i w:val="0"/>
          <w:szCs w:val="22"/>
        </w:rPr>
        <w:t>(</w:t>
      </w:r>
      <w:r w:rsidR="002B4984">
        <w:fldChar w:fldCharType="begin"/>
      </w:r>
      <w:r w:rsidR="002B4984">
        <w:instrText xml:space="preserve"> REF _Ref381005973 \h  \* MERGEFORMAT </w:instrText>
      </w:r>
      <w:r w:rsidR="002B4984">
        <w:fldChar w:fldCharType="separate"/>
      </w:r>
      <w:r w:rsidR="00E43816" w:rsidRPr="00E43816">
        <w:t>Table 8</w:t>
      </w:r>
      <w:r w:rsidR="002B4984">
        <w:fldChar w:fldCharType="end"/>
      </w:r>
      <w:r w:rsidRPr="00AA4129">
        <w:rPr>
          <w:rStyle w:val="Heading4Char"/>
          <w:b w:val="0"/>
          <w:bCs w:val="0"/>
          <w:i w:val="0"/>
          <w:szCs w:val="22"/>
        </w:rPr>
        <w:t>). After the completion of the initial colony inspection where a detailed asse</w:t>
      </w:r>
      <w:r w:rsidRPr="00AA4129">
        <w:rPr>
          <w:rStyle w:val="Heading4Char"/>
          <w:b w:val="0"/>
          <w:bCs w:val="0"/>
          <w:i w:val="0"/>
        </w:rPr>
        <w:t xml:space="preserve">ssment of the colony will be made </w:t>
      </w:r>
      <w:r w:rsidR="00063029" w:rsidRPr="00AA4129">
        <w:rPr>
          <w:rStyle w:val="Heading4Char"/>
          <w:b w:val="0"/>
          <w:bCs w:val="0"/>
          <w:i w:val="0"/>
        </w:rPr>
        <w:t xml:space="preserve">(to include estimates of colony boundary, total number of nests and stage of nesting) </w:t>
      </w:r>
      <w:r w:rsidRPr="00AA4129">
        <w:rPr>
          <w:rStyle w:val="Heading4Char"/>
          <w:b w:val="0"/>
          <w:bCs w:val="0"/>
          <w:i w:val="0"/>
        </w:rPr>
        <w:t>subsequent surveys of the major egret colonies</w:t>
      </w:r>
      <w:r w:rsidR="00063029" w:rsidRPr="00AA4129">
        <w:rPr>
          <w:rStyle w:val="Heading4Char"/>
          <w:b w:val="0"/>
          <w:bCs w:val="0"/>
          <w:i w:val="0"/>
        </w:rPr>
        <w:t xml:space="preserve"> at approximately fortnightly intervals</w:t>
      </w:r>
      <w:r w:rsidRPr="00AA4129">
        <w:rPr>
          <w:rStyle w:val="Heading4Char"/>
          <w:b w:val="0"/>
          <w:bCs w:val="0"/>
          <w:i w:val="0"/>
        </w:rPr>
        <w:t xml:space="preserve"> will be restricted to an assessment of the stage of nesting and water levels from a survey point that is representative of conditions across the majority of the colony. This information will be used to inform the need for top-up flows to these sites</w:t>
      </w:r>
      <w:r w:rsidR="00D32318">
        <w:rPr>
          <w:rStyle w:val="Heading4Char"/>
          <w:b w:val="0"/>
          <w:bCs w:val="0"/>
          <w:i w:val="0"/>
        </w:rPr>
        <w:t xml:space="preserve"> (</w:t>
      </w:r>
      <w:r w:rsidR="003B1026">
        <w:rPr>
          <w:rStyle w:val="Heading4Char"/>
          <w:b w:val="0"/>
          <w:bCs w:val="0"/>
          <w:i w:val="0"/>
        </w:rPr>
        <w:fldChar w:fldCharType="begin"/>
      </w:r>
      <w:r w:rsidR="00D32318">
        <w:rPr>
          <w:rStyle w:val="Heading4Char"/>
          <w:b w:val="0"/>
          <w:bCs w:val="0"/>
          <w:i w:val="0"/>
        </w:rPr>
        <w:instrText xml:space="preserve"> REF _Ref385413447 \h </w:instrText>
      </w:r>
      <w:r w:rsidR="003B1026">
        <w:rPr>
          <w:rStyle w:val="Heading4Char"/>
          <w:b w:val="0"/>
          <w:bCs w:val="0"/>
          <w:i w:val="0"/>
        </w:rPr>
      </w:r>
      <w:r w:rsidR="003B1026">
        <w:rPr>
          <w:rStyle w:val="Heading4Char"/>
          <w:b w:val="0"/>
          <w:bCs w:val="0"/>
          <w:i w:val="0"/>
        </w:rPr>
        <w:fldChar w:fldCharType="separate"/>
      </w:r>
      <w:r w:rsidR="00E43816">
        <w:t xml:space="preserve">Table </w:t>
      </w:r>
      <w:r w:rsidR="00E43816">
        <w:rPr>
          <w:noProof/>
        </w:rPr>
        <w:t>9</w:t>
      </w:r>
      <w:r w:rsidR="003B1026">
        <w:rPr>
          <w:rStyle w:val="Heading4Char"/>
          <w:b w:val="0"/>
          <w:bCs w:val="0"/>
          <w:i w:val="0"/>
        </w:rPr>
        <w:fldChar w:fldCharType="end"/>
      </w:r>
      <w:r w:rsidR="00D32318">
        <w:rPr>
          <w:rStyle w:val="Heading4Char"/>
          <w:b w:val="0"/>
          <w:bCs w:val="0"/>
          <w:i w:val="0"/>
        </w:rPr>
        <w:t>)</w:t>
      </w:r>
      <w:r w:rsidRPr="00AA4129">
        <w:rPr>
          <w:rStyle w:val="Heading4Char"/>
          <w:b w:val="0"/>
          <w:bCs w:val="0"/>
          <w:i w:val="0"/>
        </w:rPr>
        <w:t xml:space="preserve"> </w:t>
      </w:r>
    </w:p>
    <w:p w14:paraId="28E77890" w14:textId="77777777" w:rsidR="00C218A3" w:rsidRPr="004C2B8D" w:rsidRDefault="00C218A3" w:rsidP="004C2B8D">
      <w:pPr>
        <w:pStyle w:val="BodyText10"/>
        <w:rPr>
          <w:rStyle w:val="Heading4Char"/>
          <w:b w:val="0"/>
          <w:bCs w:val="0"/>
          <w:i w:val="0"/>
        </w:rPr>
      </w:pPr>
      <w:r w:rsidRPr="004C2B8D">
        <w:rPr>
          <w:rStyle w:val="Heading4Char"/>
          <w:b w:val="0"/>
          <w:i w:val="0"/>
        </w:rPr>
        <w:t xml:space="preserve">The remaining Category 3 sites which </w:t>
      </w:r>
      <w:r w:rsidR="008D603D">
        <w:rPr>
          <w:rStyle w:val="Heading4Char"/>
          <w:b w:val="0"/>
          <w:i w:val="0"/>
        </w:rPr>
        <w:t xml:space="preserve">historically have </w:t>
      </w:r>
      <w:r w:rsidRPr="004C2B8D">
        <w:rPr>
          <w:rStyle w:val="Heading4Char"/>
          <w:b w:val="0"/>
          <w:i w:val="0"/>
        </w:rPr>
        <w:t>support</w:t>
      </w:r>
      <w:r w:rsidR="008D603D">
        <w:rPr>
          <w:rStyle w:val="Heading4Char"/>
          <w:b w:val="0"/>
          <w:i w:val="0"/>
        </w:rPr>
        <w:t>ed</w:t>
      </w:r>
      <w:r w:rsidRPr="004C2B8D">
        <w:rPr>
          <w:rStyle w:val="Heading4Char"/>
          <w:b w:val="0"/>
          <w:i w:val="0"/>
        </w:rPr>
        <w:t xml:space="preserve"> smaller numbers of nesting cormorants, darters and herons will also be assessed during ground surveys but at the start and end of the breeding period only (approximately six to eight weeks later). Ground surveys at the start of the breeding period will be undertaken to make detailed assessments of each colony and at the end of breeding to make a broad qualitative assessment on whether each colony has been a success or fail</w:t>
      </w:r>
      <w:r w:rsidR="00503C81">
        <w:rPr>
          <w:rStyle w:val="Heading4Char"/>
          <w:b w:val="0"/>
          <w:i w:val="0"/>
        </w:rPr>
        <w:t>ure</w:t>
      </w:r>
      <w:r w:rsidRPr="004C2B8D">
        <w:rPr>
          <w:rStyle w:val="Heading4Char"/>
          <w:b w:val="0"/>
          <w:i w:val="0"/>
        </w:rPr>
        <w:t>. This</w:t>
      </w:r>
      <w:r w:rsidRPr="00304FEB">
        <w:rPr>
          <w:rStyle w:val="Heading4Char"/>
        </w:rPr>
        <w:t xml:space="preserve"> </w:t>
      </w:r>
      <w:r w:rsidRPr="004C2B8D">
        <w:rPr>
          <w:rStyle w:val="Heading4Char"/>
          <w:b w:val="0"/>
          <w:i w:val="0"/>
        </w:rPr>
        <w:t xml:space="preserve">assessment will be based on a count of total number of fledged birds, and dead birds (if present) recorded in each colony towards the end of the breeding period. </w:t>
      </w:r>
    </w:p>
    <w:p w14:paraId="28E77891" w14:textId="77777777" w:rsidR="00C218A3" w:rsidRPr="004C2B8D" w:rsidRDefault="00C218A3" w:rsidP="004C2B8D">
      <w:pPr>
        <w:pStyle w:val="Heading4"/>
      </w:pPr>
      <w:r w:rsidRPr="004C2B8D">
        <w:t>Minimising colony disturbance (Category 1 and Category 3)</w:t>
      </w:r>
    </w:p>
    <w:p w14:paraId="28E77892" w14:textId="77777777" w:rsidR="00C218A3" w:rsidRPr="004C2B8D" w:rsidRDefault="00C218A3" w:rsidP="004C2B8D">
      <w:pPr>
        <w:pStyle w:val="BodyText10"/>
        <w:rPr>
          <w:rStyle w:val="Heading4Char"/>
          <w:b w:val="0"/>
          <w:i w:val="0"/>
        </w:rPr>
      </w:pPr>
      <w:r w:rsidRPr="004C2B8D">
        <w:rPr>
          <w:rStyle w:val="Heading4Char"/>
          <w:b w:val="0"/>
          <w:i w:val="0"/>
        </w:rPr>
        <w:t xml:space="preserve">All ground surveys of waterbird breeding sites will be limited to two hour periods, either in early morning (6-10 am) or late afternoon (4-8 pm) to avoid causing heat stress to nesting birds and their offspring. This approach has worked effectively in previous studies of large waterbird colonies in the Lowbidgee which recorded high levels of nesting success </w:t>
      </w:r>
      <w:r w:rsidR="003B1026" w:rsidRPr="004C2B8D">
        <w:rPr>
          <w:rStyle w:val="Heading4Char"/>
          <w:b w:val="0"/>
          <w:i w:val="0"/>
        </w:rPr>
        <w:fldChar w:fldCharType="begin"/>
      </w:r>
      <w:r w:rsidR="00745F19">
        <w:rPr>
          <w:rStyle w:val="Heading4Char"/>
          <w:b w:val="0"/>
          <w:i w:val="0"/>
        </w:rPr>
        <w:instrText xml:space="preserve"> ADDIN EN.CITE &lt;EndNote&gt;&lt;Cite&gt;&lt;Author&gt;Brandis&lt;/Author&gt;&lt;Year&gt;2011&lt;/Year&gt;&lt;RecNum&gt;3383&lt;/RecNum&gt;&lt;DisplayText&gt;(Brandis, Ryall&lt;style face="italic"&gt; et al.&lt;/style&gt; 2011a)&lt;/DisplayText&gt;&lt;record&gt;&lt;rec-number&gt;3383&lt;/rec-number&gt;&lt;foreign-keys&gt;&lt;key app="EN" db-id="vxxvsda2b05fxpeaw2dp552mtrd5trxdrf0s"&gt;3383&lt;/key&gt;&lt;/foreign-keys&gt;&lt;ref-type name="Book"&gt;6&lt;/ref-type&gt;&lt;contributors&gt;&lt;authors&gt;&lt;author&gt;Brandis, K.&lt;/author&gt;&lt;author&gt;Ryall, S. &lt;/author&gt;&lt;author&gt;Kingsford, R.T.&lt;/author&gt;&lt;/authors&gt;&lt;/contributors&gt;&lt;titles&gt;&lt;title&gt;Lowbidgee 2010/2011 Colonial Waterbird Breeding&lt;/title&gt;&lt;/titles&gt;&lt;dates&gt;&lt;year&gt;2011&lt;/year&gt;&lt;/dates&gt;&lt;pub-location&gt;Sydney &lt;/pub-location&gt;&lt;publisher&gt;Final report prepared for the Lowbidgee League. Australian Wetlands and Rivers Centre, University of New South Wales.&lt;/publisher&gt;&lt;urls&gt;&lt;/urls&gt;&lt;/record&gt;&lt;/Cite&gt;&lt;/EndNote&gt;</w:instrText>
      </w:r>
      <w:r w:rsidR="003B1026" w:rsidRPr="004C2B8D">
        <w:rPr>
          <w:rStyle w:val="Heading4Char"/>
          <w:b w:val="0"/>
          <w:i w:val="0"/>
        </w:rPr>
        <w:fldChar w:fldCharType="separate"/>
      </w:r>
      <w:r w:rsidR="00745F19">
        <w:rPr>
          <w:rStyle w:val="Heading4Char"/>
          <w:b w:val="0"/>
          <w:i w:val="0"/>
          <w:noProof/>
        </w:rPr>
        <w:t>(</w:t>
      </w:r>
      <w:hyperlink w:anchor="_ENREF_9" w:tooltip="Brandis, 2011 #3383" w:history="1">
        <w:r w:rsidR="0084200E">
          <w:rPr>
            <w:rStyle w:val="Heading4Char"/>
            <w:b w:val="0"/>
            <w:i w:val="0"/>
            <w:noProof/>
          </w:rPr>
          <w:t>Brandis, Ryall</w:t>
        </w:r>
        <w:r w:rsidR="0084200E" w:rsidRPr="00745F19">
          <w:rPr>
            <w:rStyle w:val="Heading4Char"/>
            <w:b w:val="0"/>
            <w:noProof/>
          </w:rPr>
          <w:t xml:space="preserve"> et al.</w:t>
        </w:r>
        <w:r w:rsidR="0084200E">
          <w:rPr>
            <w:rStyle w:val="Heading4Char"/>
            <w:b w:val="0"/>
            <w:i w:val="0"/>
            <w:noProof/>
          </w:rPr>
          <w:t xml:space="preserve"> 2011a</w:t>
        </w:r>
      </w:hyperlink>
      <w:r w:rsidR="00745F19">
        <w:rPr>
          <w:rStyle w:val="Heading4Char"/>
          <w:b w:val="0"/>
          <w:i w:val="0"/>
          <w:noProof/>
        </w:rPr>
        <w:t>)</w:t>
      </w:r>
      <w:r w:rsidR="003B1026" w:rsidRPr="004C2B8D">
        <w:rPr>
          <w:rStyle w:val="Heading4Char"/>
          <w:b w:val="0"/>
          <w:i w:val="0"/>
        </w:rPr>
        <w:fldChar w:fldCharType="end"/>
      </w:r>
      <w:r w:rsidRPr="004C2B8D">
        <w:rPr>
          <w:rStyle w:val="Heading4Char"/>
          <w:b w:val="0"/>
          <w:i w:val="0"/>
        </w:rPr>
        <w:t>. When reporting the results of the Murrumbidgee Selected Area evaluation information on the</w:t>
      </w:r>
      <w:r w:rsidR="00386596">
        <w:rPr>
          <w:rStyle w:val="Heading4Char"/>
          <w:b w:val="0"/>
          <w:i w:val="0"/>
        </w:rPr>
        <w:t xml:space="preserve"> exact</w:t>
      </w:r>
      <w:r w:rsidRPr="004C2B8D">
        <w:rPr>
          <w:rStyle w:val="Heading4Char"/>
          <w:b w:val="0"/>
          <w:i w:val="0"/>
        </w:rPr>
        <w:t xml:space="preserve"> locations of colonies will </w:t>
      </w:r>
      <w:r w:rsidR="008D603D">
        <w:rPr>
          <w:rStyle w:val="Heading4Char"/>
          <w:b w:val="0"/>
          <w:i w:val="0"/>
        </w:rPr>
        <w:t xml:space="preserve">not </w:t>
      </w:r>
      <w:r w:rsidRPr="004C2B8D">
        <w:rPr>
          <w:rStyle w:val="Heading4Char"/>
          <w:b w:val="0"/>
          <w:i w:val="0"/>
        </w:rPr>
        <w:t xml:space="preserve">be published. This will ensure these sensitive areas are protected from disturbance by the public. </w:t>
      </w:r>
    </w:p>
    <w:p w14:paraId="28E77893" w14:textId="77777777" w:rsidR="00AA4129" w:rsidRDefault="00AA4129">
      <w:pPr>
        <w:spacing w:after="0" w:line="240" w:lineRule="auto"/>
        <w:rPr>
          <w:bCs/>
          <w:sz w:val="20"/>
          <w:szCs w:val="16"/>
          <w:lang w:eastAsia="en-AU"/>
        </w:rPr>
      </w:pPr>
      <w:bookmarkStart w:id="182" w:name="_Ref385412048"/>
      <w:bookmarkStart w:id="183" w:name="_Ref385412045"/>
      <w:r>
        <w:br w:type="page"/>
      </w:r>
    </w:p>
    <w:p w14:paraId="28E77894" w14:textId="77777777" w:rsidR="00C218A3" w:rsidRPr="00A302EE" w:rsidRDefault="00D32318" w:rsidP="00D32318">
      <w:pPr>
        <w:pStyle w:val="Caption"/>
        <w:rPr>
          <w:rStyle w:val="Heading4Char"/>
          <w:rFonts w:eastAsia="Calibri"/>
          <w:b w:val="0"/>
          <w:i w:val="0"/>
          <w:szCs w:val="18"/>
        </w:rPr>
      </w:pPr>
      <w:bookmarkStart w:id="184" w:name="_Ref385413447"/>
      <w:bookmarkEnd w:id="182"/>
      <w:r>
        <w:t xml:space="preserve">Table </w:t>
      </w:r>
      <w:r w:rsidR="002B4984">
        <w:fldChar w:fldCharType="begin"/>
      </w:r>
      <w:r w:rsidR="002B4984">
        <w:instrText xml:space="preserve"> SEQ Table \* ARABIC </w:instrText>
      </w:r>
      <w:r w:rsidR="002B4984">
        <w:fldChar w:fldCharType="separate"/>
      </w:r>
      <w:r w:rsidR="00E43816">
        <w:rPr>
          <w:noProof/>
        </w:rPr>
        <w:t>9</w:t>
      </w:r>
      <w:r w:rsidR="002B4984">
        <w:rPr>
          <w:noProof/>
        </w:rPr>
        <w:fldChar w:fldCharType="end"/>
      </w:r>
      <w:bookmarkEnd w:id="184"/>
      <w:r>
        <w:t xml:space="preserve"> </w:t>
      </w:r>
      <w:r w:rsidR="00C218A3" w:rsidRPr="00A302EE">
        <w:rPr>
          <w:rStyle w:val="Heading4Char"/>
          <w:rFonts w:eastAsia="Calibri"/>
          <w:b w:val="0"/>
          <w:i w:val="0"/>
          <w:szCs w:val="18"/>
        </w:rPr>
        <w:t xml:space="preserve">Methods that will be employed for measuring the required metrics for the </w:t>
      </w:r>
      <w:r w:rsidR="007A0E03">
        <w:rPr>
          <w:rStyle w:val="Heading4Char"/>
          <w:rFonts w:eastAsia="Calibri"/>
          <w:b w:val="0"/>
          <w:szCs w:val="18"/>
        </w:rPr>
        <w:t>LTIM P</w:t>
      </w:r>
      <w:r w:rsidR="005E7A8B">
        <w:rPr>
          <w:rStyle w:val="Heading4Char"/>
          <w:rFonts w:eastAsia="Calibri"/>
          <w:b w:val="0"/>
          <w:szCs w:val="18"/>
        </w:rPr>
        <w:t xml:space="preserve">roject </w:t>
      </w:r>
      <w:r w:rsidR="00C218A3" w:rsidRPr="008D603D">
        <w:rPr>
          <w:rStyle w:val="Heading4Char"/>
          <w:rFonts w:eastAsia="Calibri"/>
          <w:b w:val="0"/>
          <w:szCs w:val="18"/>
        </w:rPr>
        <w:t xml:space="preserve"> Standard Protocol: Waterbird Breeding Category 1 </w:t>
      </w:r>
      <w:r w:rsidR="00C218A3" w:rsidRPr="00A302EE">
        <w:rPr>
          <w:rStyle w:val="Heading4Char"/>
          <w:rFonts w:eastAsia="Calibri"/>
          <w:b w:val="0"/>
          <w:i w:val="0"/>
          <w:szCs w:val="18"/>
        </w:rPr>
        <w:t>monitoring at ibis colonies and the less intensive Category 3 methods proposed for egret, heron and cormorant colonies.</w:t>
      </w:r>
      <w:bookmarkEnd w:id="183"/>
      <w:r w:rsidR="00C218A3" w:rsidRPr="00A302EE">
        <w:rPr>
          <w:rStyle w:val="Heading4Char"/>
          <w:rFonts w:eastAsia="Calibri"/>
          <w:b w:val="0"/>
          <w:i w:val="0"/>
          <w:szCs w:val="18"/>
        </w:rPr>
        <w:t xml:space="preserve"> </w:t>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376"/>
        <w:gridCol w:w="3402"/>
        <w:gridCol w:w="423"/>
        <w:gridCol w:w="3121"/>
      </w:tblGrid>
      <w:tr w:rsidR="00C218A3" w:rsidRPr="004C2B8D" w14:paraId="28E77898" w14:textId="77777777" w:rsidTr="0058696A">
        <w:tc>
          <w:tcPr>
            <w:tcW w:w="2376" w:type="dxa"/>
            <w:vAlign w:val="center"/>
          </w:tcPr>
          <w:p w14:paraId="28E77895" w14:textId="77777777" w:rsidR="00C218A3" w:rsidRPr="004C2B8D" w:rsidRDefault="00C218A3" w:rsidP="004C2B8D">
            <w:pPr>
              <w:pStyle w:val="Tabletext"/>
              <w:rPr>
                <w:rStyle w:val="Heading4Char"/>
                <w:bCs w:val="0"/>
                <w:i w:val="0"/>
                <w:szCs w:val="18"/>
              </w:rPr>
            </w:pPr>
            <w:r w:rsidRPr="004C2B8D">
              <w:rPr>
                <w:rStyle w:val="Heading4Char"/>
                <w:bCs w:val="0"/>
                <w:i w:val="0"/>
                <w:szCs w:val="18"/>
              </w:rPr>
              <w:t>Metric</w:t>
            </w:r>
          </w:p>
        </w:tc>
        <w:tc>
          <w:tcPr>
            <w:tcW w:w="3402" w:type="dxa"/>
            <w:vAlign w:val="center"/>
          </w:tcPr>
          <w:p w14:paraId="28E77896" w14:textId="77777777" w:rsidR="00C218A3" w:rsidRPr="004C2B8D" w:rsidRDefault="00C218A3" w:rsidP="004C2B8D">
            <w:pPr>
              <w:pStyle w:val="Tabletext"/>
              <w:rPr>
                <w:rStyle w:val="Heading4Char"/>
                <w:bCs w:val="0"/>
                <w:i w:val="0"/>
                <w:szCs w:val="18"/>
              </w:rPr>
            </w:pPr>
            <w:r w:rsidRPr="004C2B8D">
              <w:rPr>
                <w:rStyle w:val="Heading4Char"/>
                <w:bCs w:val="0"/>
                <w:i w:val="0"/>
                <w:szCs w:val="18"/>
              </w:rPr>
              <w:t>Category 1 methods</w:t>
            </w:r>
          </w:p>
        </w:tc>
        <w:tc>
          <w:tcPr>
            <w:tcW w:w="3544" w:type="dxa"/>
            <w:gridSpan w:val="2"/>
            <w:vAlign w:val="center"/>
          </w:tcPr>
          <w:p w14:paraId="28E77897" w14:textId="77777777" w:rsidR="00C218A3" w:rsidRPr="004C2B8D" w:rsidRDefault="00C218A3" w:rsidP="004C2B8D">
            <w:pPr>
              <w:pStyle w:val="Tabletext"/>
              <w:rPr>
                <w:rStyle w:val="Heading4Char"/>
                <w:bCs w:val="0"/>
                <w:i w:val="0"/>
                <w:szCs w:val="18"/>
              </w:rPr>
            </w:pPr>
            <w:r w:rsidRPr="004C2B8D">
              <w:rPr>
                <w:rStyle w:val="Heading4Char"/>
                <w:bCs w:val="0"/>
                <w:i w:val="0"/>
                <w:szCs w:val="18"/>
              </w:rPr>
              <w:t>Category 3 methods</w:t>
            </w:r>
          </w:p>
        </w:tc>
      </w:tr>
      <w:tr w:rsidR="00C218A3" w:rsidRPr="00ED473E" w14:paraId="28E7789D" w14:textId="77777777" w:rsidTr="0058696A">
        <w:tc>
          <w:tcPr>
            <w:tcW w:w="2376" w:type="dxa"/>
          </w:tcPr>
          <w:p w14:paraId="28E77899" w14:textId="77777777" w:rsidR="00C218A3" w:rsidRPr="004C2B8D" w:rsidRDefault="00C218A3" w:rsidP="004C2B8D">
            <w:pPr>
              <w:pStyle w:val="Tabletext"/>
              <w:rPr>
                <w:rStyle w:val="Heading4Char"/>
                <w:b w:val="0"/>
                <w:bCs w:val="0"/>
                <w:i w:val="0"/>
                <w:szCs w:val="18"/>
              </w:rPr>
            </w:pPr>
            <w:r w:rsidRPr="004C2B8D">
              <w:rPr>
                <w:rStyle w:val="Heading4Char"/>
                <w:b w:val="0"/>
                <w:bCs w:val="0"/>
                <w:i w:val="0"/>
                <w:szCs w:val="18"/>
              </w:rPr>
              <w:t>Location (polygon of the colony)</w:t>
            </w:r>
          </w:p>
        </w:tc>
        <w:tc>
          <w:tcPr>
            <w:tcW w:w="3402" w:type="dxa"/>
          </w:tcPr>
          <w:p w14:paraId="28E7789A" w14:textId="77777777" w:rsidR="00C218A3" w:rsidRPr="004C2B8D" w:rsidRDefault="00C218A3" w:rsidP="004C2B8D">
            <w:pPr>
              <w:pStyle w:val="Tabletext"/>
              <w:rPr>
                <w:rStyle w:val="Heading4Char"/>
                <w:b w:val="0"/>
                <w:bCs w:val="0"/>
                <w:i w:val="0"/>
                <w:szCs w:val="18"/>
              </w:rPr>
            </w:pPr>
            <w:r w:rsidRPr="004C2B8D">
              <w:rPr>
                <w:rStyle w:val="Heading4Char"/>
                <w:b w:val="0"/>
                <w:bCs w:val="0"/>
                <w:i w:val="0"/>
                <w:szCs w:val="18"/>
              </w:rPr>
              <w:t>Colony boundaries (polygons) of ibis colonies in the Nimmie-Caira zone will be mapped using a differential GPS mounted in a small boat at the start of breeding and repeated for any colony expansions.</w:t>
            </w:r>
          </w:p>
        </w:tc>
        <w:tc>
          <w:tcPr>
            <w:tcW w:w="3544" w:type="dxa"/>
            <w:gridSpan w:val="2"/>
          </w:tcPr>
          <w:p w14:paraId="28E7789B" w14:textId="77777777" w:rsidR="00C218A3" w:rsidRPr="004C2B8D" w:rsidRDefault="00C218A3" w:rsidP="004C2B8D">
            <w:pPr>
              <w:pStyle w:val="Tabletext"/>
              <w:rPr>
                <w:rStyle w:val="Heading4Char"/>
                <w:b w:val="0"/>
                <w:bCs w:val="0"/>
                <w:i w:val="0"/>
                <w:szCs w:val="18"/>
              </w:rPr>
            </w:pPr>
            <w:r w:rsidRPr="004C2B8D">
              <w:rPr>
                <w:rStyle w:val="Heading4Char"/>
                <w:b w:val="0"/>
                <w:bCs w:val="0"/>
                <w:i w:val="0"/>
                <w:szCs w:val="18"/>
              </w:rPr>
              <w:t>Colony boundaries (polygons) will be mapped with a GPS on foot for the large egret colonies</w:t>
            </w:r>
          </w:p>
          <w:p w14:paraId="28E7789C" w14:textId="77777777" w:rsidR="00C218A3" w:rsidRPr="004C2B8D" w:rsidRDefault="00C218A3" w:rsidP="004C2B8D">
            <w:pPr>
              <w:pStyle w:val="Tabletext"/>
              <w:rPr>
                <w:rStyle w:val="Heading4Char"/>
                <w:b w:val="0"/>
                <w:bCs w:val="0"/>
                <w:i w:val="0"/>
                <w:szCs w:val="18"/>
              </w:rPr>
            </w:pPr>
            <w:r w:rsidRPr="004C2B8D">
              <w:rPr>
                <w:rStyle w:val="Heading4Char"/>
                <w:b w:val="0"/>
                <w:bCs w:val="0"/>
                <w:i w:val="0"/>
                <w:szCs w:val="18"/>
              </w:rPr>
              <w:t>Locations of smaller or inaccessible egret colonies (the central point) will be recorded with a GPS during ground or aerial surveys.</w:t>
            </w:r>
          </w:p>
        </w:tc>
      </w:tr>
      <w:tr w:rsidR="00C218A3" w:rsidRPr="00ED473E" w14:paraId="28E778A0" w14:textId="77777777" w:rsidTr="0058696A">
        <w:tc>
          <w:tcPr>
            <w:tcW w:w="2376" w:type="dxa"/>
          </w:tcPr>
          <w:p w14:paraId="28E7789E" w14:textId="77777777" w:rsidR="00C218A3" w:rsidRPr="004C2B8D" w:rsidRDefault="00C218A3" w:rsidP="004C2B8D">
            <w:pPr>
              <w:pStyle w:val="Tabletext"/>
              <w:rPr>
                <w:rStyle w:val="Heading4Char"/>
                <w:b w:val="0"/>
                <w:bCs w:val="0"/>
                <w:i w:val="0"/>
                <w:szCs w:val="18"/>
              </w:rPr>
            </w:pPr>
            <w:r w:rsidRPr="004C2B8D">
              <w:rPr>
                <w:rStyle w:val="Heading4Char"/>
                <w:b w:val="0"/>
                <w:bCs w:val="0"/>
                <w:i w:val="0"/>
                <w:szCs w:val="18"/>
              </w:rPr>
              <w:t>ANAE Wetland Classification</w:t>
            </w:r>
          </w:p>
        </w:tc>
        <w:tc>
          <w:tcPr>
            <w:tcW w:w="6946" w:type="dxa"/>
            <w:gridSpan w:val="3"/>
          </w:tcPr>
          <w:p w14:paraId="28E7789F" w14:textId="77777777" w:rsidR="00C218A3" w:rsidRPr="004C2B8D" w:rsidRDefault="00C218A3" w:rsidP="005E7A8B">
            <w:pPr>
              <w:pStyle w:val="Tabletext"/>
              <w:rPr>
                <w:rStyle w:val="Heading4Char"/>
                <w:b w:val="0"/>
                <w:bCs w:val="0"/>
                <w:i w:val="0"/>
                <w:szCs w:val="18"/>
              </w:rPr>
            </w:pPr>
            <w:r w:rsidRPr="004C2B8D">
              <w:rPr>
                <w:rStyle w:val="Heading4Char"/>
                <w:b w:val="0"/>
                <w:bCs w:val="0"/>
                <w:i w:val="0"/>
                <w:szCs w:val="18"/>
              </w:rPr>
              <w:t xml:space="preserve">Dominant vegetation type in each colony will be identified as per the </w:t>
            </w:r>
            <w:r w:rsidR="007A0E03">
              <w:rPr>
                <w:rStyle w:val="Heading4Char"/>
                <w:b w:val="0"/>
                <w:bCs w:val="0"/>
                <w:i w:val="0"/>
                <w:szCs w:val="18"/>
              </w:rPr>
              <w:t>LTIM P</w:t>
            </w:r>
            <w:r w:rsidR="005E7A8B">
              <w:rPr>
                <w:rStyle w:val="Heading4Char"/>
                <w:b w:val="0"/>
                <w:bCs w:val="0"/>
                <w:i w:val="0"/>
                <w:szCs w:val="18"/>
              </w:rPr>
              <w:t>roject</w:t>
            </w:r>
            <w:r w:rsidRPr="004C2B8D">
              <w:rPr>
                <w:rStyle w:val="Heading4Char"/>
                <w:b w:val="0"/>
                <w:bCs w:val="0"/>
                <w:i w:val="0"/>
                <w:szCs w:val="18"/>
              </w:rPr>
              <w:t xml:space="preserve"> Standard Protocol: Ecosystem Type.</w:t>
            </w:r>
          </w:p>
        </w:tc>
      </w:tr>
      <w:tr w:rsidR="00C218A3" w:rsidRPr="00ED473E" w14:paraId="28E778A3" w14:textId="77777777" w:rsidTr="0058696A">
        <w:tc>
          <w:tcPr>
            <w:tcW w:w="2376" w:type="dxa"/>
          </w:tcPr>
          <w:p w14:paraId="28E778A1" w14:textId="77777777" w:rsidR="00C218A3" w:rsidRPr="004C2B8D" w:rsidRDefault="00C218A3" w:rsidP="004C2B8D">
            <w:pPr>
              <w:pStyle w:val="Tabletext"/>
              <w:rPr>
                <w:rStyle w:val="Heading4Char"/>
                <w:b w:val="0"/>
                <w:bCs w:val="0"/>
                <w:i w:val="0"/>
                <w:szCs w:val="18"/>
              </w:rPr>
            </w:pPr>
            <w:r w:rsidRPr="004C2B8D">
              <w:rPr>
                <w:rStyle w:val="Heading4Char"/>
                <w:b w:val="0"/>
                <w:bCs w:val="0"/>
                <w:i w:val="0"/>
                <w:szCs w:val="18"/>
              </w:rPr>
              <w:t>Size of wetland surrounding colony (ha)</w:t>
            </w:r>
          </w:p>
        </w:tc>
        <w:tc>
          <w:tcPr>
            <w:tcW w:w="6946" w:type="dxa"/>
            <w:gridSpan w:val="3"/>
          </w:tcPr>
          <w:p w14:paraId="28E778A2" w14:textId="77777777" w:rsidR="00C218A3" w:rsidRPr="004C2B8D" w:rsidRDefault="00C218A3" w:rsidP="008D603D">
            <w:pPr>
              <w:pStyle w:val="Tabletext"/>
              <w:rPr>
                <w:rStyle w:val="Heading4Char"/>
                <w:b w:val="0"/>
                <w:bCs w:val="0"/>
                <w:i w:val="0"/>
                <w:szCs w:val="18"/>
              </w:rPr>
            </w:pPr>
            <w:r w:rsidRPr="004C2B8D">
              <w:rPr>
                <w:rStyle w:val="Heading4Char"/>
                <w:b w:val="0"/>
                <w:bCs w:val="0"/>
                <w:i w:val="0"/>
                <w:szCs w:val="18"/>
              </w:rPr>
              <w:t xml:space="preserve">Inundation mapping from Landsat satellite imagery provided by </w:t>
            </w:r>
            <w:r w:rsidR="002D2B74">
              <w:rPr>
                <w:rStyle w:val="Heading4Char"/>
                <w:b w:val="0"/>
                <w:bCs w:val="0"/>
                <w:i w:val="0"/>
                <w:szCs w:val="18"/>
              </w:rPr>
              <w:t>NSW OEH</w:t>
            </w:r>
            <w:r w:rsidRPr="004C2B8D">
              <w:rPr>
                <w:rStyle w:val="Heading4Char"/>
                <w:b w:val="0"/>
                <w:bCs w:val="0"/>
                <w:i w:val="0"/>
                <w:szCs w:val="18"/>
              </w:rPr>
              <w:t xml:space="preserve"> will be used to calculate inundation extent for each colony and the surrounding floodplain.</w:t>
            </w:r>
          </w:p>
        </w:tc>
      </w:tr>
      <w:tr w:rsidR="00C218A3" w:rsidRPr="00ED473E" w14:paraId="28E778A7" w14:textId="77777777" w:rsidTr="0058696A">
        <w:tc>
          <w:tcPr>
            <w:tcW w:w="2376" w:type="dxa"/>
          </w:tcPr>
          <w:p w14:paraId="28E778A4" w14:textId="77777777" w:rsidR="00C218A3" w:rsidRPr="004C2B8D" w:rsidRDefault="00C218A3" w:rsidP="004C2B8D">
            <w:pPr>
              <w:pStyle w:val="Tabletext"/>
              <w:rPr>
                <w:rStyle w:val="Heading4Char"/>
                <w:b w:val="0"/>
                <w:bCs w:val="0"/>
                <w:i w:val="0"/>
                <w:szCs w:val="18"/>
              </w:rPr>
            </w:pPr>
            <w:r w:rsidRPr="004C2B8D">
              <w:rPr>
                <w:rStyle w:val="Heading4Char"/>
                <w:b w:val="0"/>
                <w:bCs w:val="0"/>
                <w:i w:val="0"/>
                <w:szCs w:val="18"/>
              </w:rPr>
              <w:t>Number of nests of each species per vegetation type/structural habitat</w:t>
            </w:r>
          </w:p>
        </w:tc>
        <w:tc>
          <w:tcPr>
            <w:tcW w:w="3402" w:type="dxa"/>
          </w:tcPr>
          <w:p w14:paraId="28E778A5" w14:textId="77777777" w:rsidR="00C218A3" w:rsidRPr="004C2B8D" w:rsidRDefault="008D603D" w:rsidP="008D603D">
            <w:pPr>
              <w:pStyle w:val="Tabletext"/>
              <w:rPr>
                <w:rStyle w:val="Heading4Char"/>
                <w:b w:val="0"/>
                <w:bCs w:val="0"/>
                <w:i w:val="0"/>
                <w:szCs w:val="18"/>
              </w:rPr>
            </w:pPr>
            <w:r>
              <w:rPr>
                <w:rStyle w:val="Heading4Char"/>
                <w:b w:val="0"/>
                <w:bCs w:val="0"/>
                <w:i w:val="0"/>
                <w:szCs w:val="18"/>
              </w:rPr>
              <w:t>Assessment of total number of nests will be d</w:t>
            </w:r>
            <w:r w:rsidR="00C218A3" w:rsidRPr="004C2B8D">
              <w:rPr>
                <w:rStyle w:val="Heading4Char"/>
                <w:b w:val="0"/>
                <w:bCs w:val="0"/>
                <w:i w:val="0"/>
                <w:szCs w:val="18"/>
              </w:rPr>
              <w:t xml:space="preserve">etermined through a census of each colony by boat and also informed by aerial survey observations (where available). Total number of nests of each species will be determined through ground survey of representative areas </w:t>
            </w:r>
            <w:r>
              <w:rPr>
                <w:rStyle w:val="Heading4Char"/>
                <w:b w:val="0"/>
                <w:bCs w:val="0"/>
                <w:i w:val="0"/>
                <w:szCs w:val="18"/>
              </w:rPr>
              <w:t xml:space="preserve">of each colony </w:t>
            </w:r>
            <w:r w:rsidR="00C218A3" w:rsidRPr="004C2B8D">
              <w:rPr>
                <w:rStyle w:val="Heading4Char"/>
                <w:b w:val="0"/>
                <w:bCs w:val="0"/>
                <w:i w:val="0"/>
                <w:szCs w:val="18"/>
              </w:rPr>
              <w:t>and extrapolated for the entire colony.</w:t>
            </w:r>
          </w:p>
        </w:tc>
        <w:tc>
          <w:tcPr>
            <w:tcW w:w="3544" w:type="dxa"/>
            <w:gridSpan w:val="2"/>
          </w:tcPr>
          <w:p w14:paraId="28E778A6" w14:textId="77777777" w:rsidR="00C218A3" w:rsidRPr="004C2B8D" w:rsidRDefault="00C218A3" w:rsidP="008D603D">
            <w:pPr>
              <w:pStyle w:val="Tabletext"/>
              <w:rPr>
                <w:rStyle w:val="Heading4Char"/>
                <w:b w:val="0"/>
                <w:bCs w:val="0"/>
                <w:i w:val="0"/>
                <w:szCs w:val="18"/>
              </w:rPr>
            </w:pPr>
            <w:r w:rsidRPr="004C2B8D">
              <w:rPr>
                <w:rStyle w:val="Heading4Char"/>
                <w:b w:val="0"/>
                <w:bCs w:val="0"/>
                <w:i w:val="0"/>
                <w:szCs w:val="18"/>
              </w:rPr>
              <w:t>Complete census will be undertaken on foot where site access allows during which number of nests of each species in each vegetation type will be recorded.</w:t>
            </w:r>
            <w:r w:rsidR="008D603D">
              <w:rPr>
                <w:rStyle w:val="Heading4Char"/>
                <w:b w:val="0"/>
                <w:bCs w:val="0"/>
                <w:i w:val="0"/>
                <w:szCs w:val="18"/>
              </w:rPr>
              <w:t xml:space="preserve"> For very large egret colonies t</w:t>
            </w:r>
            <w:r w:rsidR="008D603D" w:rsidRPr="004C2B8D">
              <w:rPr>
                <w:rStyle w:val="Heading4Char"/>
                <w:b w:val="0"/>
                <w:bCs w:val="0"/>
                <w:i w:val="0"/>
                <w:szCs w:val="18"/>
              </w:rPr>
              <w:t xml:space="preserve">otal number of nests of each species will be determined through ground survey of representative areas </w:t>
            </w:r>
            <w:r w:rsidR="008D603D">
              <w:rPr>
                <w:rStyle w:val="Heading4Char"/>
                <w:b w:val="0"/>
                <w:bCs w:val="0"/>
                <w:i w:val="0"/>
                <w:szCs w:val="18"/>
              </w:rPr>
              <w:t xml:space="preserve">of each colony </w:t>
            </w:r>
            <w:r w:rsidR="008D603D" w:rsidRPr="004C2B8D">
              <w:rPr>
                <w:rStyle w:val="Heading4Char"/>
                <w:b w:val="0"/>
                <w:bCs w:val="0"/>
                <w:i w:val="0"/>
                <w:szCs w:val="18"/>
              </w:rPr>
              <w:t>and extrapolated for the entire colony.</w:t>
            </w:r>
          </w:p>
        </w:tc>
      </w:tr>
      <w:tr w:rsidR="00C218A3" w:rsidRPr="00ED473E" w14:paraId="28E778AB" w14:textId="77777777" w:rsidTr="0058696A">
        <w:tc>
          <w:tcPr>
            <w:tcW w:w="2376" w:type="dxa"/>
          </w:tcPr>
          <w:p w14:paraId="28E778A8" w14:textId="77777777" w:rsidR="00C218A3" w:rsidRPr="004C2B8D" w:rsidRDefault="00C218A3" w:rsidP="004C2B8D">
            <w:pPr>
              <w:pStyle w:val="Tabletext"/>
              <w:rPr>
                <w:rStyle w:val="Heading4Char"/>
                <w:b w:val="0"/>
                <w:bCs w:val="0"/>
                <w:i w:val="0"/>
                <w:szCs w:val="18"/>
              </w:rPr>
            </w:pPr>
            <w:r w:rsidRPr="004C2B8D">
              <w:rPr>
                <w:rStyle w:val="Heading4Char"/>
                <w:b w:val="0"/>
                <w:bCs w:val="0"/>
                <w:i w:val="0"/>
                <w:szCs w:val="18"/>
              </w:rPr>
              <w:t>Number of nests in each nesting stage for each species</w:t>
            </w:r>
          </w:p>
        </w:tc>
        <w:tc>
          <w:tcPr>
            <w:tcW w:w="3402" w:type="dxa"/>
          </w:tcPr>
          <w:p w14:paraId="28E778A9" w14:textId="77777777" w:rsidR="00C218A3" w:rsidRPr="004C2B8D" w:rsidRDefault="00C218A3" w:rsidP="004C2B8D">
            <w:pPr>
              <w:pStyle w:val="Tabletext"/>
              <w:rPr>
                <w:rStyle w:val="Heading4Char"/>
                <w:b w:val="0"/>
                <w:bCs w:val="0"/>
                <w:i w:val="0"/>
                <w:szCs w:val="18"/>
              </w:rPr>
            </w:pPr>
            <w:r w:rsidRPr="004C2B8D">
              <w:rPr>
                <w:rStyle w:val="Heading4Char"/>
                <w:b w:val="0"/>
                <w:bCs w:val="0"/>
                <w:i w:val="0"/>
                <w:szCs w:val="18"/>
              </w:rPr>
              <w:t>Repeated visits at fortnightly intervals to a subset of marked nests. Estimates for the entire colony will be extrapolated from these results (see detailed methods below).</w:t>
            </w:r>
          </w:p>
        </w:tc>
        <w:tc>
          <w:tcPr>
            <w:tcW w:w="3544" w:type="dxa"/>
            <w:gridSpan w:val="2"/>
          </w:tcPr>
          <w:p w14:paraId="28E778AA" w14:textId="77777777" w:rsidR="00C218A3" w:rsidRPr="004C2B8D" w:rsidRDefault="00C218A3" w:rsidP="004C2B8D">
            <w:pPr>
              <w:pStyle w:val="Tabletext"/>
              <w:rPr>
                <w:rStyle w:val="Heading4Char"/>
                <w:b w:val="0"/>
                <w:bCs w:val="0"/>
                <w:i w:val="0"/>
                <w:szCs w:val="18"/>
              </w:rPr>
            </w:pPr>
            <w:r w:rsidRPr="004C2B8D">
              <w:rPr>
                <w:rStyle w:val="Heading4Char"/>
                <w:b w:val="0"/>
                <w:bCs w:val="0"/>
                <w:i w:val="0"/>
                <w:szCs w:val="18"/>
              </w:rPr>
              <w:t>Estimated at the start and end of breeding only</w:t>
            </w:r>
            <w:r w:rsidR="008D603D">
              <w:rPr>
                <w:rStyle w:val="Heading4Char"/>
                <w:b w:val="0"/>
                <w:bCs w:val="0"/>
                <w:i w:val="0"/>
                <w:szCs w:val="18"/>
              </w:rPr>
              <w:t xml:space="preserve"> using a complete census where possible or a representative area of each colony</w:t>
            </w:r>
            <w:r w:rsidRPr="004C2B8D">
              <w:rPr>
                <w:rStyle w:val="Heading4Char"/>
                <w:b w:val="0"/>
                <w:bCs w:val="0"/>
                <w:i w:val="0"/>
                <w:szCs w:val="18"/>
              </w:rPr>
              <w:t>.</w:t>
            </w:r>
          </w:p>
        </w:tc>
      </w:tr>
      <w:tr w:rsidR="00C218A3" w:rsidRPr="00ED473E" w14:paraId="28E778AF" w14:textId="77777777" w:rsidTr="0058696A">
        <w:tc>
          <w:tcPr>
            <w:tcW w:w="2376" w:type="dxa"/>
          </w:tcPr>
          <w:p w14:paraId="28E778AC" w14:textId="77777777" w:rsidR="00C218A3" w:rsidRPr="004C2B8D" w:rsidRDefault="00C218A3" w:rsidP="004C2B8D">
            <w:pPr>
              <w:pStyle w:val="Tabletext"/>
              <w:rPr>
                <w:rStyle w:val="Heading4Char"/>
                <w:b w:val="0"/>
                <w:bCs w:val="0"/>
                <w:i w:val="0"/>
                <w:szCs w:val="18"/>
              </w:rPr>
            </w:pPr>
            <w:r w:rsidRPr="004C2B8D">
              <w:rPr>
                <w:rStyle w:val="Heading4Char"/>
                <w:b w:val="0"/>
                <w:bCs w:val="0"/>
                <w:i w:val="0"/>
                <w:szCs w:val="18"/>
              </w:rPr>
              <w:t>Estimate of number of nests successfully fledged for each species (i.e. one or more chicks fledged per nest) since last survey</w:t>
            </w:r>
          </w:p>
        </w:tc>
        <w:tc>
          <w:tcPr>
            <w:tcW w:w="3402" w:type="dxa"/>
          </w:tcPr>
          <w:p w14:paraId="28E778AD" w14:textId="77777777" w:rsidR="00C218A3" w:rsidRPr="004C2B8D" w:rsidRDefault="00C218A3" w:rsidP="004C2B8D">
            <w:pPr>
              <w:pStyle w:val="Tabletext"/>
              <w:rPr>
                <w:rStyle w:val="Heading4Char"/>
                <w:b w:val="0"/>
                <w:bCs w:val="0"/>
                <w:i w:val="0"/>
                <w:szCs w:val="18"/>
              </w:rPr>
            </w:pPr>
            <w:r w:rsidRPr="004C2B8D">
              <w:rPr>
                <w:rStyle w:val="Heading4Char"/>
                <w:b w:val="0"/>
                <w:bCs w:val="0"/>
                <w:i w:val="0"/>
                <w:szCs w:val="18"/>
              </w:rPr>
              <w:t>Repeated visits at fortnightly intervals to a subset of marked nests. Estimates for the entire colony will be extrapolated from these results (see detailed methods below).</w:t>
            </w:r>
          </w:p>
        </w:tc>
        <w:tc>
          <w:tcPr>
            <w:tcW w:w="3544" w:type="dxa"/>
            <w:gridSpan w:val="2"/>
          </w:tcPr>
          <w:p w14:paraId="28E778AE" w14:textId="77777777" w:rsidR="00C218A3" w:rsidRPr="004C2B8D" w:rsidRDefault="00C218A3" w:rsidP="008D603D">
            <w:pPr>
              <w:pStyle w:val="Tabletext"/>
              <w:rPr>
                <w:rStyle w:val="Heading4Char"/>
                <w:b w:val="0"/>
                <w:bCs w:val="0"/>
                <w:i w:val="0"/>
                <w:szCs w:val="18"/>
              </w:rPr>
            </w:pPr>
            <w:r w:rsidRPr="004C2B8D">
              <w:rPr>
                <w:rStyle w:val="Heading4Char"/>
                <w:b w:val="0"/>
                <w:bCs w:val="0"/>
                <w:i w:val="0"/>
                <w:szCs w:val="18"/>
              </w:rPr>
              <w:t xml:space="preserve">Detailed measures of nest success will not be undertaken, however, total counts of fledglings (birds in non-breeding/immature plumage) and dead birds at the end of the breeding period </w:t>
            </w:r>
            <w:r w:rsidR="008D603D">
              <w:rPr>
                <w:rStyle w:val="Heading4Char"/>
                <w:b w:val="0"/>
                <w:bCs w:val="0"/>
                <w:i w:val="0"/>
                <w:szCs w:val="18"/>
              </w:rPr>
              <w:t>will</w:t>
            </w:r>
            <w:r w:rsidR="008D603D" w:rsidRPr="004C2B8D">
              <w:rPr>
                <w:rStyle w:val="Heading4Char"/>
                <w:b w:val="0"/>
                <w:bCs w:val="0"/>
                <w:i w:val="0"/>
                <w:szCs w:val="18"/>
              </w:rPr>
              <w:t xml:space="preserve"> </w:t>
            </w:r>
            <w:r w:rsidRPr="004C2B8D">
              <w:rPr>
                <w:rStyle w:val="Heading4Char"/>
                <w:b w:val="0"/>
                <w:bCs w:val="0"/>
                <w:i w:val="0"/>
                <w:szCs w:val="18"/>
              </w:rPr>
              <w:t>provide some qualitative information on breeding success.</w:t>
            </w:r>
          </w:p>
        </w:tc>
      </w:tr>
      <w:tr w:rsidR="00C218A3" w:rsidRPr="00ED473E" w14:paraId="28E778B3" w14:textId="77777777" w:rsidTr="0058696A">
        <w:tc>
          <w:tcPr>
            <w:tcW w:w="2376" w:type="dxa"/>
          </w:tcPr>
          <w:p w14:paraId="28E778B0" w14:textId="77777777" w:rsidR="00C218A3" w:rsidRPr="004C2B8D" w:rsidRDefault="00C218A3" w:rsidP="00AA4129">
            <w:pPr>
              <w:pStyle w:val="Tabletext"/>
              <w:rPr>
                <w:rStyle w:val="Heading4Char"/>
                <w:b w:val="0"/>
                <w:bCs w:val="0"/>
                <w:i w:val="0"/>
                <w:szCs w:val="18"/>
              </w:rPr>
            </w:pPr>
            <w:r w:rsidRPr="004C2B8D">
              <w:rPr>
                <w:rStyle w:val="Heading4Char"/>
                <w:b w:val="0"/>
                <w:bCs w:val="0"/>
                <w:i w:val="0"/>
                <w:szCs w:val="18"/>
              </w:rPr>
              <w:t xml:space="preserve">Estimate of the mean number of chicks thought to have fledged per successful nest for each species, where possible </w:t>
            </w:r>
          </w:p>
        </w:tc>
        <w:tc>
          <w:tcPr>
            <w:tcW w:w="3402" w:type="dxa"/>
          </w:tcPr>
          <w:p w14:paraId="28E778B1" w14:textId="77777777" w:rsidR="00C218A3" w:rsidRPr="004C2B8D" w:rsidRDefault="00C218A3" w:rsidP="004C2B8D">
            <w:pPr>
              <w:pStyle w:val="Tabletext"/>
              <w:rPr>
                <w:rStyle w:val="Heading4Char"/>
                <w:b w:val="0"/>
                <w:bCs w:val="0"/>
                <w:i w:val="0"/>
                <w:szCs w:val="18"/>
              </w:rPr>
            </w:pPr>
            <w:r w:rsidRPr="004C2B8D">
              <w:rPr>
                <w:rStyle w:val="Heading4Char"/>
                <w:b w:val="0"/>
                <w:bCs w:val="0"/>
                <w:i w:val="0"/>
                <w:szCs w:val="18"/>
              </w:rPr>
              <w:t>Repeated visits at fortnightly intervals to a subset of marked nests until chicks are independent of nests. Estimates for the entire colony will be extrapolated from these results.</w:t>
            </w:r>
          </w:p>
        </w:tc>
        <w:tc>
          <w:tcPr>
            <w:tcW w:w="3544" w:type="dxa"/>
            <w:gridSpan w:val="2"/>
          </w:tcPr>
          <w:p w14:paraId="28E778B2" w14:textId="77777777" w:rsidR="00C218A3" w:rsidRPr="004C2B8D" w:rsidRDefault="00C218A3" w:rsidP="004C2B8D">
            <w:pPr>
              <w:pStyle w:val="Tabletext"/>
              <w:rPr>
                <w:rStyle w:val="Heading4Char"/>
                <w:b w:val="0"/>
                <w:bCs w:val="0"/>
                <w:i w:val="0"/>
                <w:szCs w:val="18"/>
              </w:rPr>
            </w:pPr>
            <w:r w:rsidRPr="004C2B8D">
              <w:rPr>
                <w:rStyle w:val="Heading4Char"/>
                <w:b w:val="0"/>
                <w:bCs w:val="0"/>
                <w:i w:val="0"/>
                <w:szCs w:val="18"/>
              </w:rPr>
              <w:t>Detailed measures of nest success will not be undertaken.</w:t>
            </w:r>
          </w:p>
        </w:tc>
      </w:tr>
      <w:tr w:rsidR="00C218A3" w:rsidRPr="00ED473E" w14:paraId="28E778B7" w14:textId="77777777" w:rsidTr="0058696A">
        <w:tc>
          <w:tcPr>
            <w:tcW w:w="2376" w:type="dxa"/>
          </w:tcPr>
          <w:p w14:paraId="28E778B4" w14:textId="77777777" w:rsidR="00C218A3" w:rsidRPr="004C2B8D" w:rsidRDefault="00C218A3" w:rsidP="004C2B8D">
            <w:pPr>
              <w:pStyle w:val="Tabletext"/>
              <w:rPr>
                <w:rStyle w:val="Heading4Char"/>
                <w:b w:val="0"/>
                <w:bCs w:val="0"/>
                <w:i w:val="0"/>
                <w:szCs w:val="18"/>
              </w:rPr>
            </w:pPr>
            <w:r w:rsidRPr="004C2B8D">
              <w:rPr>
                <w:rStyle w:val="Heading4Char"/>
                <w:b w:val="0"/>
                <w:bCs w:val="0"/>
                <w:i w:val="0"/>
                <w:szCs w:val="18"/>
              </w:rPr>
              <w:t>Number of adults of each species</w:t>
            </w:r>
          </w:p>
        </w:tc>
        <w:tc>
          <w:tcPr>
            <w:tcW w:w="3402" w:type="dxa"/>
          </w:tcPr>
          <w:p w14:paraId="28E778B5" w14:textId="77777777" w:rsidR="00C218A3" w:rsidRPr="004C2B8D" w:rsidRDefault="00C218A3" w:rsidP="004C2B8D">
            <w:pPr>
              <w:pStyle w:val="Tabletext"/>
              <w:rPr>
                <w:rStyle w:val="Heading4Char"/>
                <w:b w:val="0"/>
                <w:bCs w:val="0"/>
                <w:i w:val="0"/>
                <w:szCs w:val="18"/>
              </w:rPr>
            </w:pPr>
            <w:r w:rsidRPr="004C2B8D">
              <w:rPr>
                <w:rStyle w:val="Heading4Char"/>
                <w:b w:val="0"/>
                <w:bCs w:val="0"/>
                <w:i w:val="0"/>
                <w:szCs w:val="18"/>
              </w:rPr>
              <w:t>Determined through ground survey of representative areas of the colony and extrapolated for the entire colony.</w:t>
            </w:r>
          </w:p>
        </w:tc>
        <w:tc>
          <w:tcPr>
            <w:tcW w:w="3544" w:type="dxa"/>
            <w:gridSpan w:val="2"/>
          </w:tcPr>
          <w:p w14:paraId="28E778B6" w14:textId="77777777" w:rsidR="00C218A3" w:rsidRPr="004C2B8D" w:rsidRDefault="00C218A3" w:rsidP="008D603D">
            <w:pPr>
              <w:pStyle w:val="Tabletext"/>
              <w:rPr>
                <w:rStyle w:val="Heading4Char"/>
                <w:b w:val="0"/>
                <w:bCs w:val="0"/>
                <w:i w:val="0"/>
                <w:szCs w:val="18"/>
              </w:rPr>
            </w:pPr>
            <w:r w:rsidRPr="004C2B8D">
              <w:rPr>
                <w:rStyle w:val="Heading4Char"/>
                <w:b w:val="0"/>
                <w:bCs w:val="0"/>
                <w:i w:val="0"/>
                <w:szCs w:val="18"/>
              </w:rPr>
              <w:t xml:space="preserve">Complete census </w:t>
            </w:r>
            <w:r w:rsidR="008D603D">
              <w:rPr>
                <w:rStyle w:val="Heading4Char"/>
                <w:b w:val="0"/>
                <w:bCs w:val="0"/>
                <w:i w:val="0"/>
                <w:szCs w:val="18"/>
              </w:rPr>
              <w:t>or representative area of the colony surveyed</w:t>
            </w:r>
            <w:r w:rsidRPr="004C2B8D">
              <w:rPr>
                <w:rStyle w:val="Heading4Char"/>
                <w:b w:val="0"/>
                <w:bCs w:val="0"/>
                <w:i w:val="0"/>
                <w:szCs w:val="18"/>
              </w:rPr>
              <w:t xml:space="preserve"> on foot during </w:t>
            </w:r>
            <w:r w:rsidR="008D603D">
              <w:rPr>
                <w:rStyle w:val="Heading4Char"/>
                <w:b w:val="0"/>
                <w:bCs w:val="0"/>
                <w:i w:val="0"/>
                <w:szCs w:val="18"/>
              </w:rPr>
              <w:t>initial</w:t>
            </w:r>
            <w:r w:rsidR="008D603D" w:rsidRPr="004C2B8D">
              <w:rPr>
                <w:rStyle w:val="Heading4Char"/>
                <w:b w:val="0"/>
                <w:bCs w:val="0"/>
                <w:i w:val="0"/>
                <w:szCs w:val="18"/>
              </w:rPr>
              <w:t xml:space="preserve"> </w:t>
            </w:r>
            <w:r w:rsidRPr="004C2B8D">
              <w:rPr>
                <w:rStyle w:val="Heading4Char"/>
                <w:b w:val="0"/>
                <w:bCs w:val="0"/>
                <w:i w:val="0"/>
                <w:szCs w:val="18"/>
              </w:rPr>
              <w:t>nesting survey where site access allows to estimate total number of adults of each species.</w:t>
            </w:r>
          </w:p>
        </w:tc>
      </w:tr>
      <w:tr w:rsidR="00C218A3" w:rsidRPr="00ED473E" w14:paraId="28E778BA" w14:textId="77777777" w:rsidTr="0058696A">
        <w:tc>
          <w:tcPr>
            <w:tcW w:w="2376" w:type="dxa"/>
          </w:tcPr>
          <w:p w14:paraId="28E778B8" w14:textId="77777777" w:rsidR="00C218A3" w:rsidRPr="004C2B8D" w:rsidRDefault="00C218A3" w:rsidP="004C2B8D">
            <w:pPr>
              <w:pStyle w:val="Tabletext"/>
              <w:rPr>
                <w:rStyle w:val="Heading4Char"/>
                <w:b w:val="0"/>
                <w:bCs w:val="0"/>
                <w:i w:val="0"/>
                <w:szCs w:val="18"/>
              </w:rPr>
            </w:pPr>
            <w:r w:rsidRPr="004C2B8D">
              <w:rPr>
                <w:rStyle w:val="Heading4Char"/>
                <w:b w:val="0"/>
                <w:bCs w:val="0"/>
                <w:i w:val="0"/>
                <w:szCs w:val="18"/>
              </w:rPr>
              <w:t>Vegetation type, condition scores</w:t>
            </w:r>
          </w:p>
        </w:tc>
        <w:tc>
          <w:tcPr>
            <w:tcW w:w="6946" w:type="dxa"/>
            <w:gridSpan w:val="3"/>
          </w:tcPr>
          <w:p w14:paraId="28E778B9" w14:textId="77777777" w:rsidR="00C218A3" w:rsidRPr="004C2B8D" w:rsidRDefault="00C218A3" w:rsidP="005E7A8B">
            <w:pPr>
              <w:pStyle w:val="Tabletext"/>
              <w:rPr>
                <w:rStyle w:val="Heading4Char"/>
                <w:b w:val="0"/>
                <w:bCs w:val="0"/>
                <w:i w:val="0"/>
                <w:szCs w:val="18"/>
              </w:rPr>
            </w:pPr>
            <w:r w:rsidRPr="004C2B8D">
              <w:rPr>
                <w:rStyle w:val="Heading4Char"/>
                <w:b w:val="0"/>
                <w:bCs w:val="0"/>
                <w:i w:val="0"/>
                <w:szCs w:val="18"/>
              </w:rPr>
              <w:t xml:space="preserve">Identification of dominant vegetation type and a qualitative assessment of vegetation condition (good, moderate and poor score) will be recorded during the first nesting survey as per the </w:t>
            </w:r>
            <w:r w:rsidR="007A0E03">
              <w:rPr>
                <w:rStyle w:val="Heading4Char"/>
                <w:b w:val="0"/>
                <w:bCs w:val="0"/>
                <w:szCs w:val="18"/>
              </w:rPr>
              <w:t>LTIM P</w:t>
            </w:r>
            <w:r w:rsidR="005E7A8B">
              <w:rPr>
                <w:rStyle w:val="Heading4Char"/>
                <w:b w:val="0"/>
                <w:bCs w:val="0"/>
                <w:szCs w:val="18"/>
              </w:rPr>
              <w:t>roject</w:t>
            </w:r>
            <w:r w:rsidRPr="008D603D">
              <w:rPr>
                <w:rStyle w:val="Heading4Char"/>
                <w:b w:val="0"/>
                <w:bCs w:val="0"/>
                <w:szCs w:val="18"/>
              </w:rPr>
              <w:t xml:space="preserve"> Standard Protocol: Waterbird Breeding.</w:t>
            </w:r>
          </w:p>
        </w:tc>
      </w:tr>
      <w:tr w:rsidR="00C218A3" w:rsidRPr="00ED473E" w14:paraId="28E778BE" w14:textId="77777777" w:rsidTr="0058696A">
        <w:tc>
          <w:tcPr>
            <w:tcW w:w="2376" w:type="dxa"/>
          </w:tcPr>
          <w:p w14:paraId="28E778BB" w14:textId="77777777" w:rsidR="00C218A3" w:rsidRPr="004C2B8D" w:rsidRDefault="00C218A3" w:rsidP="004C2B8D">
            <w:pPr>
              <w:pStyle w:val="Tabletext"/>
              <w:rPr>
                <w:rStyle w:val="Heading4Char"/>
                <w:b w:val="0"/>
                <w:bCs w:val="0"/>
                <w:i w:val="0"/>
                <w:szCs w:val="18"/>
              </w:rPr>
            </w:pPr>
            <w:r w:rsidRPr="004C2B8D">
              <w:rPr>
                <w:rStyle w:val="Heading4Char"/>
                <w:b w:val="0"/>
                <w:bCs w:val="0"/>
                <w:i w:val="0"/>
                <w:szCs w:val="18"/>
              </w:rPr>
              <w:t>Observations of colony level disturbance (e.g. predators, other disturbance agents, or probable causes of colony desertion)</w:t>
            </w:r>
          </w:p>
        </w:tc>
        <w:tc>
          <w:tcPr>
            <w:tcW w:w="3825" w:type="dxa"/>
            <w:gridSpan w:val="2"/>
          </w:tcPr>
          <w:p w14:paraId="28E778BC" w14:textId="77777777" w:rsidR="00C218A3" w:rsidRPr="004C2B8D" w:rsidRDefault="00C218A3" w:rsidP="005E7A8B">
            <w:pPr>
              <w:pStyle w:val="Tabletext"/>
              <w:rPr>
                <w:rStyle w:val="Heading4Char"/>
                <w:b w:val="0"/>
                <w:bCs w:val="0"/>
                <w:i w:val="0"/>
                <w:szCs w:val="18"/>
              </w:rPr>
            </w:pPr>
            <w:r w:rsidRPr="004C2B8D">
              <w:rPr>
                <w:rStyle w:val="Heading4Char"/>
                <w:b w:val="0"/>
                <w:bCs w:val="0"/>
                <w:i w:val="0"/>
                <w:szCs w:val="18"/>
              </w:rPr>
              <w:t xml:space="preserve">Continuous measurement of water depth will be recorded as per the </w:t>
            </w:r>
            <w:r w:rsidR="007A0E03">
              <w:rPr>
                <w:rStyle w:val="Heading4Char"/>
                <w:b w:val="0"/>
                <w:bCs w:val="0"/>
                <w:szCs w:val="18"/>
              </w:rPr>
              <w:t>LTIM P</w:t>
            </w:r>
            <w:r w:rsidR="005E7A8B">
              <w:rPr>
                <w:rStyle w:val="Heading4Char"/>
                <w:b w:val="0"/>
                <w:bCs w:val="0"/>
                <w:szCs w:val="18"/>
              </w:rPr>
              <w:t>roject</w:t>
            </w:r>
            <w:r w:rsidRPr="008D603D">
              <w:rPr>
                <w:rStyle w:val="Heading4Char"/>
                <w:b w:val="0"/>
                <w:bCs w:val="0"/>
                <w:szCs w:val="18"/>
              </w:rPr>
              <w:t xml:space="preserve"> Standard Protocol: Hydrology (Wetland)</w:t>
            </w:r>
            <w:r w:rsidRPr="004C2B8D">
              <w:rPr>
                <w:rStyle w:val="Heading4Char"/>
                <w:b w:val="0"/>
                <w:bCs w:val="0"/>
                <w:i w:val="0"/>
                <w:szCs w:val="18"/>
              </w:rPr>
              <w:t xml:space="preserve">. </w:t>
            </w:r>
            <w:r w:rsidR="008D603D">
              <w:rPr>
                <w:rStyle w:val="Heading4Char"/>
                <w:b w:val="0"/>
                <w:bCs w:val="0"/>
                <w:i w:val="0"/>
                <w:szCs w:val="18"/>
              </w:rPr>
              <w:t>S</w:t>
            </w:r>
            <w:r w:rsidRPr="004C2B8D">
              <w:rPr>
                <w:rStyle w:val="Heading4Char"/>
                <w:b w:val="0"/>
                <w:bCs w:val="0"/>
                <w:i w:val="0"/>
                <w:szCs w:val="18"/>
              </w:rPr>
              <w:t>pot measurements of water quality</w:t>
            </w:r>
            <w:r w:rsidR="008D603D">
              <w:rPr>
                <w:rStyle w:val="Heading4Char"/>
                <w:b w:val="0"/>
                <w:bCs w:val="0"/>
                <w:i w:val="0"/>
                <w:szCs w:val="18"/>
              </w:rPr>
              <w:t xml:space="preserve"> and the p</w:t>
            </w:r>
            <w:r w:rsidRPr="004C2B8D">
              <w:rPr>
                <w:rStyle w:val="Heading4Char"/>
                <w:b w:val="0"/>
                <w:bCs w:val="0"/>
                <w:i w:val="0"/>
                <w:szCs w:val="18"/>
              </w:rPr>
              <w:t>resence and abundance of predators</w:t>
            </w:r>
            <w:r w:rsidR="008D603D">
              <w:rPr>
                <w:rStyle w:val="Heading4Char"/>
                <w:b w:val="0"/>
                <w:bCs w:val="0"/>
                <w:i w:val="0"/>
                <w:szCs w:val="18"/>
              </w:rPr>
              <w:t xml:space="preserve"> will be recorded.</w:t>
            </w:r>
          </w:p>
        </w:tc>
        <w:tc>
          <w:tcPr>
            <w:tcW w:w="3121" w:type="dxa"/>
          </w:tcPr>
          <w:p w14:paraId="28E778BD" w14:textId="77777777" w:rsidR="00C218A3" w:rsidRPr="004C2B8D" w:rsidRDefault="00C218A3" w:rsidP="008D603D">
            <w:pPr>
              <w:pStyle w:val="Tabletext"/>
              <w:rPr>
                <w:rStyle w:val="Heading4Char"/>
                <w:b w:val="0"/>
                <w:bCs w:val="0"/>
                <w:i w:val="0"/>
                <w:szCs w:val="18"/>
              </w:rPr>
            </w:pPr>
            <w:r w:rsidRPr="004C2B8D">
              <w:rPr>
                <w:rStyle w:val="Heading4Char"/>
                <w:b w:val="0"/>
                <w:bCs w:val="0"/>
                <w:i w:val="0"/>
                <w:szCs w:val="18"/>
              </w:rPr>
              <w:t xml:space="preserve">Measurements of water levels will be recorded from fixed water level gauges </w:t>
            </w:r>
            <w:r w:rsidR="008D603D">
              <w:rPr>
                <w:rStyle w:val="Heading4Char"/>
                <w:b w:val="0"/>
                <w:bCs w:val="0"/>
                <w:i w:val="0"/>
                <w:szCs w:val="18"/>
              </w:rPr>
              <w:t xml:space="preserve">where available </w:t>
            </w:r>
            <w:r w:rsidRPr="004C2B8D">
              <w:rPr>
                <w:rStyle w:val="Heading4Char"/>
                <w:b w:val="0"/>
                <w:bCs w:val="0"/>
                <w:i w:val="0"/>
                <w:szCs w:val="18"/>
              </w:rPr>
              <w:t>during repeat visits</w:t>
            </w:r>
            <w:r w:rsidR="008D603D">
              <w:rPr>
                <w:rStyle w:val="Heading4Char"/>
                <w:b w:val="0"/>
                <w:bCs w:val="0"/>
                <w:i w:val="0"/>
                <w:szCs w:val="18"/>
              </w:rPr>
              <w:t>. The p</w:t>
            </w:r>
            <w:r w:rsidRPr="004C2B8D">
              <w:rPr>
                <w:rStyle w:val="Heading4Char"/>
                <w:b w:val="0"/>
                <w:bCs w:val="0"/>
                <w:i w:val="0"/>
                <w:szCs w:val="18"/>
              </w:rPr>
              <w:t>resence and abundance of predators</w:t>
            </w:r>
            <w:r w:rsidR="008D603D">
              <w:rPr>
                <w:rStyle w:val="Heading4Char"/>
                <w:b w:val="0"/>
                <w:bCs w:val="0"/>
                <w:i w:val="0"/>
                <w:szCs w:val="18"/>
              </w:rPr>
              <w:t xml:space="preserve"> will be recorded.</w:t>
            </w:r>
          </w:p>
        </w:tc>
      </w:tr>
    </w:tbl>
    <w:p w14:paraId="28E778BF" w14:textId="77777777" w:rsidR="00C218A3" w:rsidRPr="0003402D" w:rsidRDefault="00C218A3" w:rsidP="00F306A5">
      <w:pPr>
        <w:pStyle w:val="Heading3"/>
        <w:ind w:left="360"/>
        <w:rPr>
          <w:bCs w:val="0"/>
          <w:szCs w:val="24"/>
        </w:rPr>
      </w:pPr>
      <w:r>
        <w:rPr>
          <w:bCs w:val="0"/>
          <w:szCs w:val="24"/>
        </w:rPr>
        <w:t xml:space="preserve"> </w:t>
      </w:r>
      <w:bookmarkStart w:id="185" w:name="_Toc385495690"/>
      <w:r w:rsidRPr="0003402D">
        <w:rPr>
          <w:bCs w:val="0"/>
          <w:szCs w:val="24"/>
        </w:rPr>
        <w:t>Data analysis framework against evaluation questions</w:t>
      </w:r>
      <w:bookmarkEnd w:id="185"/>
    </w:p>
    <w:p w14:paraId="28E778C0" w14:textId="77777777" w:rsidR="00C218A3" w:rsidRPr="00DA3E59" w:rsidRDefault="00C218A3" w:rsidP="0058696A">
      <w:pPr>
        <w:pStyle w:val="BodyText10"/>
      </w:pPr>
      <w:r>
        <w:t xml:space="preserve">We will use non-linear (logit) models to assess thresholds for the initiation of waterbird breeding and breeding success using historical data and data collected through the </w:t>
      </w:r>
      <w:r w:rsidR="007A0E03">
        <w:t>LTIM P</w:t>
      </w:r>
      <w:r w:rsidR="005E7A8B">
        <w:t>roject</w:t>
      </w:r>
      <w:r>
        <w:t xml:space="preserve"> program. Additional modelling will be undertaken to investigate the effect of critical covariates in influencing waterbird breeding responses to Commonwealth environmental watering. This will include total inundated area, flood frequency and duration, wetland fish, frog and microinvertebrate abundance, aquatic vegetation cover</w:t>
      </w:r>
      <w:r w:rsidR="008D603D">
        <w:t>, vegetation condition</w:t>
      </w:r>
      <w:r>
        <w:t xml:space="preserve"> and water quality. This approach will allow for an evaluation of the contribution of Commonwealth environmental water to waterbird populations, waterbird breeding and waterbird chick fledging success in the Murrumbidgee Selected Area within and among water years.</w:t>
      </w:r>
    </w:p>
    <w:p w14:paraId="28E778C1" w14:textId="77777777" w:rsidR="00C218A3" w:rsidRDefault="00C218A3" w:rsidP="0058696A">
      <w:pPr>
        <w:pStyle w:val="BodyText10"/>
      </w:pPr>
      <w:r>
        <w:t>Waterbird breeding success will be calculated for nest sites at three different stages; egg (‘egg’ stage), early nestling (&lt;2 weeks old) and late nestling (&gt;2-5 weeks old). Net change in eggs, chicks or offspring will be scored as 1 if there was a gain or no change between visits to each nest, or 0 if there was a decline. Each of these measures of nest success will be included as response variables in subsequent modelling. A successful nest will be defined as a nest that produced at least one chick at the end of the observation period. To test for timing, water depth, food availability and predator density effects on breeding success</w:t>
      </w:r>
      <w:r w:rsidR="00503C81">
        <w:t>,</w:t>
      </w:r>
      <w:r>
        <w:t xml:space="preserve"> logistic regression will be used to examine the relationship between the date of nest establishment and offspring success. Where ibis colonies are established at the same time in both Telephone and Eulimbah swamps we will compare breeding success between the colonies. Information from this evaluation process will be used to refine waterbird breeding conceptual models for the Murrumbidgee </w:t>
      </w:r>
      <w:r w:rsidR="00DA3261">
        <w:t xml:space="preserve">Selected Area </w:t>
      </w:r>
      <w:r>
        <w:t>at the end of each water year.</w:t>
      </w:r>
    </w:p>
    <w:p w14:paraId="28E778C2" w14:textId="77777777" w:rsidR="00C218A3" w:rsidRDefault="00C218A3" w:rsidP="0058696A">
      <w:pPr>
        <w:pStyle w:val="BodyText10"/>
      </w:pPr>
    </w:p>
    <w:p w14:paraId="28E778C3" w14:textId="77777777" w:rsidR="00C218A3" w:rsidRDefault="00C218A3" w:rsidP="0058696A">
      <w:pPr>
        <w:rPr>
          <w:rStyle w:val="Heading4Char"/>
          <w:rFonts w:eastAsia="Calibri"/>
          <w:sz w:val="18"/>
          <w:szCs w:val="18"/>
        </w:rPr>
        <w:sectPr w:rsidR="00C218A3">
          <w:pgSz w:w="11906" w:h="16838"/>
          <w:pgMar w:top="1440" w:right="1440" w:bottom="1440" w:left="1440" w:header="708" w:footer="708" w:gutter="0"/>
          <w:cols w:space="708"/>
          <w:docGrid w:linePitch="360"/>
        </w:sectPr>
      </w:pPr>
      <w:r>
        <w:rPr>
          <w:rStyle w:val="Heading4Char"/>
          <w:rFonts w:eastAsia="Calibri"/>
          <w:sz w:val="18"/>
          <w:szCs w:val="18"/>
        </w:rPr>
        <w:t xml:space="preserve"> </w:t>
      </w:r>
    </w:p>
    <w:p w14:paraId="28E778C4" w14:textId="77777777" w:rsidR="00C218A3" w:rsidRDefault="00C218A3" w:rsidP="00AA4129">
      <w:pPr>
        <w:pStyle w:val="Heading2"/>
      </w:pPr>
      <w:r>
        <w:t xml:space="preserve"> </w:t>
      </w:r>
      <w:bookmarkStart w:id="186" w:name="_Toc385495691"/>
      <w:bookmarkStart w:id="187" w:name="_Toc391976367"/>
      <w:r>
        <w:t>Waterbird diversity</w:t>
      </w:r>
      <w:bookmarkEnd w:id="186"/>
      <w:bookmarkEnd w:id="187"/>
      <w:r>
        <w:t xml:space="preserve"> </w:t>
      </w:r>
    </w:p>
    <w:p w14:paraId="28E778C5" w14:textId="77777777" w:rsidR="00C218A3" w:rsidRPr="003E26A8" w:rsidRDefault="00C218A3" w:rsidP="0058696A">
      <w:pPr>
        <w:jc w:val="both"/>
      </w:pPr>
      <w:r w:rsidRPr="003E26A8">
        <w:t xml:space="preserve">Waterbirds can provide useful </w:t>
      </w:r>
      <w:r w:rsidR="00EC2DCA">
        <w:t>indicators</w:t>
      </w:r>
      <w:r w:rsidRPr="003E26A8">
        <w:t xml:space="preserve"> of regional-scale wetland availability and of local-scale wetland health, because their abundance, diversity and breeding activity can be related to total wetland area, the health of wetland vegetation and the abundance of food resources e.g., microcrustacea, fish, frogs, and aquatic vegetation. This means that generally w</w:t>
      </w:r>
      <w:r w:rsidRPr="003E26A8">
        <w:rPr>
          <w:rFonts w:cs="Arial"/>
        </w:rPr>
        <w:t xml:space="preserve">etlands with vegetation in good health and a complex of habitats with varying water depths tend to support the greatest diversity of waterbird species and highest waterbird </w:t>
      </w:r>
      <w:r w:rsidRPr="00534ABC">
        <w:rPr>
          <w:rFonts w:cs="Arial"/>
        </w:rPr>
        <w:t xml:space="preserve">abundance </w:t>
      </w:r>
      <w:r w:rsidR="003B1026">
        <w:rPr>
          <w:rFonts w:cs="Arial"/>
        </w:rPr>
        <w:fldChar w:fldCharType="begin"/>
      </w:r>
      <w:r w:rsidR="000969F1">
        <w:rPr>
          <w:rFonts w:cs="Arial"/>
        </w:rPr>
        <w:instrText xml:space="preserve"> ADDIN EN.CITE &lt;EndNote&gt;&lt;Cite&gt;&lt;Author&gt;Scott&lt;/Author&gt;&lt;Year&gt;1997&lt;/Year&gt;&lt;RecNum&gt;2755&lt;/RecNum&gt;&lt;DisplayText&gt;(Scott 1997, Kingsford and Norman 2002)&lt;/DisplayText&gt;&lt;record&gt;&lt;rec-number&gt;2755&lt;/rec-number&gt;&lt;foreign-keys&gt;&lt;key app="EN" db-id="vxxvsda2b05fxpeaw2dp552mtrd5trxdrf0s"&gt;2755&lt;/key&gt;&lt;/foreign-keys&gt;&lt;ref-type name="Report"&gt;27&lt;/ref-type&gt;&lt;contributors&gt;&lt;authors&gt;&lt;author&gt;Scott, A&lt;/author&gt;&lt;/authors&gt;&lt;/contributors&gt;&lt;titles&gt;&lt;title&gt;Relationships between waterbird ecology and river flows in the Murray-Darling Basin&lt;/title&gt;&lt;secondary-title&gt;Technical Report 5/97&lt;/secondary-title&gt;&lt;/titles&gt;&lt;dates&gt;&lt;year&gt;1997&lt;/year&gt;&lt;/dates&gt;&lt;pub-location&gt;CSIRO Land and Water: Canberra&lt;/pub-location&gt;&lt;urls&gt;&lt;/urls&gt;&lt;/record&gt;&lt;/Cite&gt;&lt;Cite&gt;&lt;Author&gt;Kingsford&lt;/Author&gt;&lt;Year&gt;2002&lt;/Year&gt;&lt;RecNum&gt;2739&lt;/RecNum&gt;&lt;record&gt;&lt;rec-number&gt;2739&lt;/rec-number&gt;&lt;foreign-keys&gt;&lt;key app="EN" db-id="vxxvsda2b05fxpeaw2dp552mtrd5trxdrf0s"&gt;2739&lt;/key&gt;&lt;/foreign-keys&gt;&lt;ref-type name="Journal Article"&gt;17&lt;/ref-type&gt;&lt;contributors&gt;&lt;authors&gt;&lt;author&gt;Kingsford, R T&lt;/author&gt;&lt;author&gt;Norman, F I&lt;/author&gt;&lt;/authors&gt;&lt;/contributors&gt;&lt;titles&gt;&lt;title&gt;Australian waterbirds - products of the continent&amp;apos;s ecology&lt;/title&gt;&lt;secondary-title&gt;Emu&lt;/secondary-title&gt;&lt;/titles&gt;&lt;periodical&gt;&lt;full-title&gt;Emu&lt;/full-title&gt;&lt;/periodical&gt;&lt;pages&gt;47-69&lt;/pages&gt;&lt;volume&gt;102&lt;/volume&gt;&lt;dates&gt;&lt;year&gt;2002&lt;/year&gt;&lt;/dates&gt;&lt;call-num&gt;elec file&lt;/call-num&gt;&lt;urls&gt;&lt;/urls&gt;&lt;/record&gt;&lt;/Cite&gt;&lt;/EndNote&gt;</w:instrText>
      </w:r>
      <w:r w:rsidR="003B1026">
        <w:rPr>
          <w:rFonts w:cs="Arial"/>
        </w:rPr>
        <w:fldChar w:fldCharType="separate"/>
      </w:r>
      <w:r w:rsidR="000969F1">
        <w:rPr>
          <w:rFonts w:cs="Arial"/>
          <w:noProof/>
        </w:rPr>
        <w:t>(</w:t>
      </w:r>
      <w:hyperlink w:anchor="_ENREF_99" w:tooltip="Scott, 1997 #2755" w:history="1">
        <w:r w:rsidR="0084200E">
          <w:rPr>
            <w:rFonts w:cs="Arial"/>
            <w:noProof/>
          </w:rPr>
          <w:t>Scott 1997</w:t>
        </w:r>
      </w:hyperlink>
      <w:r w:rsidR="000969F1">
        <w:rPr>
          <w:rFonts w:cs="Arial"/>
          <w:noProof/>
        </w:rPr>
        <w:t xml:space="preserve">, </w:t>
      </w:r>
      <w:hyperlink w:anchor="_ENREF_59" w:tooltip="Kingsford, 2002 #2739" w:history="1">
        <w:r w:rsidR="0084200E">
          <w:rPr>
            <w:rFonts w:cs="Arial"/>
            <w:noProof/>
          </w:rPr>
          <w:t>Kingsford and Norman 2002</w:t>
        </w:r>
      </w:hyperlink>
      <w:r w:rsidR="000969F1">
        <w:rPr>
          <w:rFonts w:cs="Arial"/>
          <w:noProof/>
        </w:rPr>
        <w:t>)</w:t>
      </w:r>
      <w:r w:rsidR="003B1026">
        <w:rPr>
          <w:rFonts w:cs="Arial"/>
        </w:rPr>
        <w:fldChar w:fldCharType="end"/>
      </w:r>
      <w:r w:rsidR="00BF77EE">
        <w:rPr>
          <w:rFonts w:cs="Arial"/>
        </w:rPr>
        <w:t>.</w:t>
      </w:r>
      <w:r w:rsidRPr="00534ABC">
        <w:rPr>
          <w:rFonts w:cs="Arial"/>
        </w:rPr>
        <w:t xml:space="preserve"> </w:t>
      </w:r>
    </w:p>
    <w:p w14:paraId="28E778C6" w14:textId="77777777" w:rsidR="00D74AAC" w:rsidRDefault="00C218A3" w:rsidP="0058696A">
      <w:pPr>
        <w:jc w:val="both"/>
      </w:pPr>
      <w:r w:rsidRPr="003E26A8">
        <w:rPr>
          <w:rFonts w:cs="Arial"/>
        </w:rPr>
        <w:t xml:space="preserve">Waterbirds are highly mobile and can feed on a wide range of flora and fauna, moving between wetlands in response to these drying and flooding phases to maximise their feeding and breeding opportunities </w:t>
      </w:r>
      <w:r w:rsidR="003B1026">
        <w:rPr>
          <w:rFonts w:cs="Arial"/>
        </w:rPr>
        <w:fldChar w:fldCharType="begin"/>
      </w:r>
      <w:r w:rsidR="000969F1">
        <w:rPr>
          <w:rFonts w:cs="Arial"/>
        </w:rPr>
        <w:instrText xml:space="preserve"> ADDIN EN.CITE &lt;EndNote&gt;&lt;Cite&gt;&lt;Author&gt;Kingsford&lt;/Author&gt;&lt;Year&gt;2002&lt;/Year&gt;&lt;RecNum&gt;2739&lt;/RecNum&gt;&lt;DisplayText&gt;(Kingsford and Norman 2002, Roshier, Robertson&lt;style face="italic"&gt; et al.&lt;/style&gt; 2002)&lt;/DisplayText&gt;&lt;record&gt;&lt;rec-number&gt;2739&lt;/rec-number&gt;&lt;foreign-keys&gt;&lt;key app="EN" db-id="vxxvsda2b05fxpeaw2dp552mtrd5trxdrf0s"&gt;2739&lt;/key&gt;&lt;/foreign-keys&gt;&lt;ref-type name="Journal Article"&gt;17&lt;/ref-type&gt;&lt;contributors&gt;&lt;authors&gt;&lt;author&gt;Kingsford, R T&lt;/author&gt;&lt;author&gt;Norman, F I&lt;/author&gt;&lt;/authors&gt;&lt;/contributors&gt;&lt;titles&gt;&lt;title&gt;Australian waterbirds - products of the continent&amp;apos;s ecology&lt;/title&gt;&lt;secondary-title&gt;Emu&lt;/secondary-title&gt;&lt;/titles&gt;&lt;periodical&gt;&lt;full-title&gt;Emu&lt;/full-title&gt;&lt;/periodical&gt;&lt;pages&gt;47-69&lt;/pages&gt;&lt;volume&gt;102&lt;/volume&gt;&lt;dates&gt;&lt;year&gt;2002&lt;/year&gt;&lt;/dates&gt;&lt;call-num&gt;elec file&lt;/call-num&gt;&lt;urls&gt;&lt;/urls&gt;&lt;/record&gt;&lt;/Cite&gt;&lt;Cite&gt;&lt;Author&gt;Roshier&lt;/Author&gt;&lt;Year&gt;2002&lt;/Year&gt;&lt;RecNum&gt;2695&lt;/RecNum&gt;&lt;record&gt;&lt;rec-number&gt;2695&lt;/rec-number&gt;&lt;foreign-keys&gt;&lt;key app="EN" db-id="vxxvsda2b05fxpeaw2dp552mtrd5trxdrf0s"&gt;2695&lt;/key&gt;&lt;/foreign-keys&gt;&lt;ref-type name="Journal Article"&gt;17&lt;/ref-type&gt;&lt;contributors&gt;&lt;authors&gt;&lt;author&gt;Roshier, D. A.&lt;/author&gt;&lt;author&gt;Robertson, A. I.&lt;/author&gt;&lt;author&gt;Kingsford, R. T.&lt;/author&gt;&lt;/authors&gt;&lt;/contributors&gt;&lt;titles&gt;&lt;title&gt;Responses of waterbirds to flooding in an arid region of Australia and implications for conservation&lt;/title&gt;&lt;secondary-title&gt;Biological Conservation&lt;/secondary-title&gt;&lt;/titles&gt;&lt;periodical&gt;&lt;full-title&gt;Biological Conservation&lt;/full-title&gt;&lt;/periodical&gt;&lt;pages&gt;399-411&lt;/pages&gt;&lt;volume&gt;106&lt;/volume&gt;&lt;number&gt;3&lt;/number&gt;&lt;dates&gt;&lt;year&gt;2002&lt;/year&gt;&lt;/dates&gt;&lt;isbn&gt;0006-3207&lt;/isbn&gt;&lt;accession-num&gt;WOS:000176523300012&lt;/accession-num&gt;&lt;urls&gt;&lt;related-urls&gt;&lt;url&gt;&amp;lt;Go to ISI&amp;gt;://WOS:000176523300012&lt;/url&gt;&lt;/related-urls&gt;&lt;/urls&gt;&lt;/record&gt;&lt;/Cite&gt;&lt;/EndNote&gt;</w:instrText>
      </w:r>
      <w:r w:rsidR="003B1026">
        <w:rPr>
          <w:rFonts w:cs="Arial"/>
        </w:rPr>
        <w:fldChar w:fldCharType="separate"/>
      </w:r>
      <w:r w:rsidR="000969F1">
        <w:rPr>
          <w:rFonts w:cs="Arial"/>
          <w:noProof/>
        </w:rPr>
        <w:t>(</w:t>
      </w:r>
      <w:hyperlink w:anchor="_ENREF_59" w:tooltip="Kingsford, 2002 #2739" w:history="1">
        <w:r w:rsidR="0084200E">
          <w:rPr>
            <w:rFonts w:cs="Arial"/>
            <w:noProof/>
          </w:rPr>
          <w:t>Kingsford and Norman 2002</w:t>
        </w:r>
      </w:hyperlink>
      <w:r w:rsidR="000969F1">
        <w:rPr>
          <w:rFonts w:cs="Arial"/>
          <w:noProof/>
        </w:rPr>
        <w:t xml:space="preserve">, </w:t>
      </w:r>
      <w:hyperlink w:anchor="_ENREF_98" w:tooltip="Roshier, 2002 #2695" w:history="1">
        <w:r w:rsidR="0084200E">
          <w:rPr>
            <w:rFonts w:cs="Arial"/>
            <w:noProof/>
          </w:rPr>
          <w:t>Roshier, Robertson</w:t>
        </w:r>
        <w:r w:rsidR="0084200E" w:rsidRPr="000969F1">
          <w:rPr>
            <w:rFonts w:cs="Arial"/>
            <w:i/>
            <w:noProof/>
          </w:rPr>
          <w:t xml:space="preserve"> et al.</w:t>
        </w:r>
        <w:r w:rsidR="0084200E">
          <w:rPr>
            <w:rFonts w:cs="Arial"/>
            <w:noProof/>
          </w:rPr>
          <w:t xml:space="preserve"> 2002</w:t>
        </w:r>
      </w:hyperlink>
      <w:r w:rsidR="000969F1">
        <w:rPr>
          <w:rFonts w:cs="Arial"/>
          <w:noProof/>
        </w:rPr>
        <w:t>)</w:t>
      </w:r>
      <w:r w:rsidR="003B1026">
        <w:rPr>
          <w:rFonts w:cs="Arial"/>
        </w:rPr>
        <w:fldChar w:fldCharType="end"/>
      </w:r>
      <w:r w:rsidRPr="00534ABC">
        <w:rPr>
          <w:rFonts w:cs="Arial"/>
        </w:rPr>
        <w:t>.</w:t>
      </w:r>
      <w:r w:rsidRPr="003E26A8">
        <w:rPr>
          <w:rFonts w:cs="Arial"/>
        </w:rPr>
        <w:t xml:space="preserve"> </w:t>
      </w:r>
      <w:r w:rsidRPr="003E26A8">
        <w:t xml:space="preserve">The frequency of flooding drives food availability. The </w:t>
      </w:r>
      <w:r w:rsidRPr="003E26A8">
        <w:rPr>
          <w:rFonts w:cs="Arial"/>
        </w:rPr>
        <w:t>importance of some drying period between flo</w:t>
      </w:r>
      <w:r w:rsidRPr="00534ABC">
        <w:rPr>
          <w:rFonts w:cs="Arial"/>
        </w:rPr>
        <w:t xml:space="preserve">oding has been well documented in the management of wetlands for waterbirds </w:t>
      </w:r>
      <w:r w:rsidR="003B1026">
        <w:rPr>
          <w:rFonts w:cs="Arial"/>
        </w:rPr>
        <w:fldChar w:fldCharType="begin">
          <w:fldData xml:space="preserve">PEVuZE5vdGU+PENpdGU+PEF1dGhvcj5Dcm9tZTwvQXV0aG9yPjxZZWFyPjE5ODg8L1llYXI+PFJl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</w:fldData>
        </w:fldChar>
      </w:r>
      <w:r w:rsidR="000969F1">
        <w:rPr>
          <w:rFonts w:cs="Arial"/>
        </w:rPr>
        <w:instrText xml:space="preserve"> ADDIN EN.CITE </w:instrText>
      </w:r>
      <w:r w:rsidR="003B1026">
        <w:rPr>
          <w:rFonts w:cs="Arial"/>
        </w:rPr>
        <w:fldChar w:fldCharType="begin">
          <w:fldData xml:space="preserve">PEVuZE5vdGU+PENpdGU+PEF1dGhvcj5Dcm9tZTwvQXV0aG9yPjxZZWFyPjE5ODg8L1llYXI+PFJl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</w:fldData>
        </w:fldChar>
      </w:r>
      <w:r w:rsidR="000969F1">
        <w:rPr>
          <w:rFonts w:cs="Arial"/>
        </w:rPr>
        <w:instrText xml:space="preserve"> ADDIN EN.CITE.DATA </w:instrText>
      </w:r>
      <w:r w:rsidR="003B1026">
        <w:rPr>
          <w:rFonts w:cs="Arial"/>
        </w:rPr>
      </w:r>
      <w:r w:rsidR="003B1026">
        <w:rPr>
          <w:rFonts w:cs="Arial"/>
        </w:rPr>
        <w:fldChar w:fldCharType="end"/>
      </w:r>
      <w:r w:rsidR="003B1026">
        <w:rPr>
          <w:rFonts w:cs="Arial"/>
        </w:rPr>
      </w:r>
      <w:r w:rsidR="003B1026">
        <w:rPr>
          <w:rFonts w:cs="Arial"/>
        </w:rPr>
        <w:fldChar w:fldCharType="separate"/>
      </w:r>
      <w:r w:rsidR="000969F1">
        <w:rPr>
          <w:rFonts w:cs="Arial"/>
          <w:noProof/>
        </w:rPr>
        <w:t>(</w:t>
      </w:r>
      <w:hyperlink w:anchor="_ENREF_26" w:tooltip="Crome, 1988 #3576" w:history="1">
        <w:r w:rsidR="0084200E">
          <w:rPr>
            <w:rFonts w:cs="Arial"/>
            <w:noProof/>
          </w:rPr>
          <w:t>Crome 1988</w:t>
        </w:r>
      </w:hyperlink>
      <w:r w:rsidR="000969F1">
        <w:rPr>
          <w:rFonts w:cs="Arial"/>
          <w:noProof/>
        </w:rPr>
        <w:t xml:space="preserve">, </w:t>
      </w:r>
      <w:hyperlink w:anchor="_ENREF_33" w:tooltip="Frederick, 2001 #3575" w:history="1">
        <w:r w:rsidR="0084200E">
          <w:rPr>
            <w:rFonts w:cs="Arial"/>
            <w:noProof/>
          </w:rPr>
          <w:t>Frederick and Ogden 2001</w:t>
        </w:r>
      </w:hyperlink>
      <w:r w:rsidR="000969F1">
        <w:rPr>
          <w:rFonts w:cs="Arial"/>
          <w:noProof/>
        </w:rPr>
        <w:t xml:space="preserve">, </w:t>
      </w:r>
      <w:hyperlink w:anchor="_ENREF_58" w:tooltip="Kingsford, 2004 #2580" w:history="1">
        <w:r w:rsidR="0084200E">
          <w:rPr>
            <w:rFonts w:cs="Arial"/>
            <w:noProof/>
          </w:rPr>
          <w:t>Kingsford, Jenkins</w:t>
        </w:r>
        <w:r w:rsidR="0084200E" w:rsidRPr="000969F1">
          <w:rPr>
            <w:rFonts w:cs="Arial"/>
            <w:i/>
            <w:noProof/>
          </w:rPr>
          <w:t xml:space="preserve"> et al.</w:t>
        </w:r>
        <w:r w:rsidR="0084200E">
          <w:rPr>
            <w:rFonts w:cs="Arial"/>
            <w:noProof/>
          </w:rPr>
          <w:t xml:space="preserve"> 2004</w:t>
        </w:r>
      </w:hyperlink>
      <w:r w:rsidR="000969F1">
        <w:rPr>
          <w:rFonts w:cs="Arial"/>
          <w:noProof/>
        </w:rPr>
        <w:t>)</w:t>
      </w:r>
      <w:r w:rsidR="003B1026">
        <w:rPr>
          <w:rFonts w:cs="Arial"/>
        </w:rPr>
        <w:fldChar w:fldCharType="end"/>
      </w:r>
      <w:r w:rsidRPr="00534ABC">
        <w:rPr>
          <w:rFonts w:cs="Arial"/>
        </w:rPr>
        <w:t>,</w:t>
      </w:r>
      <w:r w:rsidRPr="003E26A8">
        <w:rPr>
          <w:rFonts w:cs="Arial"/>
        </w:rPr>
        <w:t xml:space="preserve"> as the productivity of a wetland is often higher in wetlands that experience a regular drying </w:t>
      </w:r>
      <w:r w:rsidRPr="00534ABC">
        <w:rPr>
          <w:rFonts w:cs="Arial"/>
        </w:rPr>
        <w:t xml:space="preserve">phase </w:t>
      </w:r>
      <w:r w:rsidR="003B1026">
        <w:rPr>
          <w:rFonts w:cs="Arial"/>
        </w:rPr>
        <w:fldChar w:fldCharType="begin"/>
      </w:r>
      <w:r w:rsidR="000969F1">
        <w:rPr>
          <w:rFonts w:cs="Arial"/>
        </w:rPr>
        <w:instrText xml:space="preserve"> ADDIN EN.CITE &lt;EndNote&gt;&lt;Cite&gt;&lt;Author&gt;Jenkins&lt;/Author&gt;&lt;Year&gt;2007&lt;/Year&gt;&lt;RecNum&gt;2926&lt;/RecNum&gt;&lt;DisplayText&gt;(Jenkins and Boulton 2007)&lt;/DisplayText&gt;&lt;record&gt;&lt;rec-number&gt;2926&lt;/rec-number&gt;&lt;foreign-keys&gt;&lt;key app="EN" db-id="vxxvsda2b05fxpeaw2dp552mtrd5trxdrf0s"&gt;2926&lt;/key&gt;&lt;/foreign-keys&gt;&lt;ref-type name="Journal Article"&gt;17&lt;/ref-type&gt;&lt;contributors&gt;&lt;authors&gt;&lt;author&gt;Jenkins, K. M.&lt;/author&gt;&lt;author&gt;Boulton, A. J.&lt;/author&gt;&lt;/authors&gt;&lt;/contributors&gt;&lt;titles&gt;&lt;title&gt;Detecting impacts and setting restoration targets in arid-zone rivers: aquatic micro-invertebrate responses to reduced floodplain inundation&lt;/title&gt;&lt;secondary-title&gt;Journal of Applied Ecology&lt;/secondary-title&gt;&lt;/titles&gt;&lt;periodical&gt;&lt;full-title&gt;Journal of Applied Ecology&lt;/full-title&gt;&lt;/periodical&gt;&lt;pages&gt;823-832&lt;/pages&gt;&lt;volume&gt;44&lt;/volume&gt;&lt;number&gt;4&lt;/number&gt;&lt;dates&gt;&lt;year&gt;2007&lt;/year&gt;&lt;pub-dates&gt;&lt;date&gt;Aug&lt;/date&gt;&lt;/pub-dates&gt;&lt;/dates&gt;&lt;isbn&gt;0021-8901&lt;/isbn&gt;&lt;accession-num&gt;ISI:000247667100012&lt;/accession-num&gt;&lt;urls&gt;&lt;related-urls&gt;&lt;url&gt;&amp;lt;Go to ISI&amp;gt;://000247667100012&lt;/url&gt;&lt;/related-urls&gt;&lt;/urls&gt;&lt;electronic-resource-num&gt;10.1111/j.1365-2664.2007.01298.x&lt;/electronic-resource-num&gt;&lt;/record&gt;&lt;/Cite&gt;&lt;/EndNote&gt;</w:instrText>
      </w:r>
      <w:r w:rsidR="003B1026">
        <w:rPr>
          <w:rFonts w:cs="Arial"/>
        </w:rPr>
        <w:fldChar w:fldCharType="separate"/>
      </w:r>
      <w:r w:rsidR="000969F1">
        <w:rPr>
          <w:rFonts w:cs="Arial"/>
          <w:noProof/>
        </w:rPr>
        <w:t>(</w:t>
      </w:r>
      <w:hyperlink w:anchor="_ENREF_50" w:tooltip="Jenkins, 2007 #2926" w:history="1">
        <w:r w:rsidR="0084200E">
          <w:rPr>
            <w:rFonts w:cs="Arial"/>
            <w:noProof/>
          </w:rPr>
          <w:t>Jenkins and Boulton 2007</w:t>
        </w:r>
      </w:hyperlink>
      <w:r w:rsidR="000969F1">
        <w:rPr>
          <w:rFonts w:cs="Arial"/>
          <w:noProof/>
        </w:rPr>
        <w:t>)</w:t>
      </w:r>
      <w:r w:rsidR="003B1026">
        <w:rPr>
          <w:rFonts w:cs="Arial"/>
        </w:rPr>
        <w:fldChar w:fldCharType="end"/>
      </w:r>
      <w:r w:rsidRPr="00534ABC">
        <w:rPr>
          <w:rFonts w:cs="Arial"/>
        </w:rPr>
        <w:t>.</w:t>
      </w:r>
      <w:r w:rsidRPr="003E26A8">
        <w:rPr>
          <w:rFonts w:cs="Arial"/>
        </w:rPr>
        <w:t xml:space="preserve"> However, where dry conditions are prolonged this has negative impacts on </w:t>
      </w:r>
      <w:r w:rsidRPr="003E26A8">
        <w:t>food availability and vegetation condition which in turn impacts the survival and condition of waterbird populations</w:t>
      </w:r>
      <w:r w:rsidR="00BF77EE">
        <w:t xml:space="preserve"> despite</w:t>
      </w:r>
      <w:r w:rsidRPr="003E26A8">
        <w:t xml:space="preserve"> </w:t>
      </w:r>
      <w:r>
        <w:t>many</w:t>
      </w:r>
      <w:r w:rsidRPr="003E26A8">
        <w:t xml:space="preserve"> waterbird species </w:t>
      </w:r>
      <w:r>
        <w:t>hav</w:t>
      </w:r>
      <w:r w:rsidR="00BF77EE">
        <w:t>ing</w:t>
      </w:r>
      <w:r>
        <w:t xml:space="preserve"> </w:t>
      </w:r>
      <w:r w:rsidRPr="003E26A8">
        <w:t>adapted to dealing with droughts as part of</w:t>
      </w:r>
      <w:r>
        <w:t xml:space="preserve"> a natural</w:t>
      </w:r>
      <w:r w:rsidRPr="003E26A8">
        <w:t xml:space="preserve"> boom and bust cycle</w:t>
      </w:r>
      <w:r>
        <w:t xml:space="preserve"> in Australian wetlands</w:t>
      </w:r>
      <w:r w:rsidR="00BF77EE">
        <w:t>.</w:t>
      </w:r>
      <w:r w:rsidRPr="003E26A8">
        <w:t xml:space="preserve"> </w:t>
      </w:r>
      <w:r w:rsidR="00BF77EE">
        <w:t>M</w:t>
      </w:r>
      <w:r w:rsidRPr="003E26A8">
        <w:t>anagement of environmental water can be influential in providing refuge habitat and some limited breeding in years of low water availability</w:t>
      </w:r>
      <w:r w:rsidR="00BF77EE">
        <w:t>,</w:t>
      </w:r>
      <w:r w:rsidRPr="003E26A8">
        <w:t xml:space="preserve"> to ensure birds are able to reproduce within their lifetimes </w:t>
      </w:r>
      <w:r w:rsidR="00BF77EE">
        <w:t>allowing</w:t>
      </w:r>
      <w:r w:rsidRPr="003E26A8">
        <w:t xml:space="preserve"> population persistence,</w:t>
      </w:r>
      <w:r>
        <w:t xml:space="preserve"> and</w:t>
      </w:r>
      <w:r w:rsidRPr="003E26A8">
        <w:t xml:space="preserve"> buffer</w:t>
      </w:r>
      <w:r w:rsidR="00BF77EE">
        <w:t>ing</w:t>
      </w:r>
      <w:r w:rsidRPr="003E26A8">
        <w:t xml:space="preserve"> potential impacts of climate change</w:t>
      </w:r>
      <w:r>
        <w:t>, hunting</w:t>
      </w:r>
      <w:r w:rsidRPr="003E26A8">
        <w:t xml:space="preserve"> and habitat loss (</w:t>
      </w:r>
      <w:r w:rsidR="002B4984">
        <w:fldChar w:fldCharType="begin"/>
      </w:r>
      <w:r w:rsidR="002B4984">
        <w:instrText xml:space="preserve"> REF _Ref381187110 \h  \* MERGEFORMAT </w:instrText>
      </w:r>
      <w:r w:rsidR="002B4984">
        <w:fldChar w:fldCharType="separate"/>
      </w:r>
      <w:r w:rsidR="00E43816" w:rsidRPr="00AA4129">
        <w:t xml:space="preserve">Figure </w:t>
      </w:r>
      <w:r w:rsidR="00E43816" w:rsidRPr="00E43816">
        <w:rPr>
          <w:i/>
          <w:noProof/>
        </w:rPr>
        <w:t>28</w:t>
      </w:r>
      <w:r w:rsidR="002B4984">
        <w:fldChar w:fldCharType="end"/>
      </w:r>
      <w:r w:rsidRPr="003E26A8">
        <w:t xml:space="preserve">). </w:t>
      </w:r>
    </w:p>
    <w:p w14:paraId="28E778C7" w14:textId="77777777" w:rsidR="00D74AAC" w:rsidRDefault="00D74AAC">
      <w:pPr>
        <w:spacing w:after="0" w:line="240" w:lineRule="auto"/>
      </w:pPr>
      <w:r>
        <w:br w:type="page"/>
      </w:r>
    </w:p>
    <w:p w14:paraId="28E778C8" w14:textId="77777777" w:rsidR="00C218A3" w:rsidRPr="003E26A8" w:rsidRDefault="00C218A3" w:rsidP="0058696A">
      <w:pPr>
        <w:jc w:val="both"/>
      </w:pPr>
    </w:p>
    <w:p w14:paraId="28E778C9" w14:textId="77777777" w:rsidR="00C218A3" w:rsidRPr="00A91215" w:rsidRDefault="00D74AAC" w:rsidP="00AA4129">
      <w:pPr>
        <w:pStyle w:val="Heading3"/>
      </w:pPr>
      <w:bookmarkStart w:id="188" w:name="_Toc385495692"/>
      <w:r>
        <w:t xml:space="preserve"> </w:t>
      </w:r>
      <w:r w:rsidR="00AA4129">
        <w:t>Evaluation Questions</w:t>
      </w:r>
      <w:bookmarkEnd w:id="188"/>
    </w:p>
    <w:p w14:paraId="28E778CA" w14:textId="77777777" w:rsidR="00C218A3" w:rsidRPr="00AA4129" w:rsidRDefault="00C218A3" w:rsidP="00AA4129">
      <w:pPr>
        <w:pStyle w:val="Heading4"/>
      </w:pPr>
      <w:r w:rsidRPr="00AA4129">
        <w:t>Basin</w:t>
      </w:r>
      <w:r w:rsidR="00681FB2">
        <w:t xml:space="preserve"> </w:t>
      </w:r>
      <w:r w:rsidRPr="00AA4129">
        <w:t>scale evaluation questions</w:t>
      </w:r>
      <w:r w:rsidR="00681FB2">
        <w:t>:</w:t>
      </w:r>
      <w:r w:rsidRPr="00AA4129">
        <w:t xml:space="preserve"> </w:t>
      </w:r>
    </w:p>
    <w:p w14:paraId="28E778CB" w14:textId="77777777" w:rsidR="00C218A3" w:rsidRPr="00681FB2" w:rsidRDefault="006D19A1" w:rsidP="0058696A">
      <w:pPr>
        <w:pStyle w:val="BodyText10"/>
        <w:rPr>
          <w:i/>
        </w:rPr>
      </w:pPr>
      <w:r w:rsidRPr="006D19A1">
        <w:rPr>
          <w:i/>
        </w:rPr>
        <w:t>Long-term (five</w:t>
      </w:r>
      <w:r w:rsidR="00681FB2">
        <w:rPr>
          <w:i/>
        </w:rPr>
        <w:t xml:space="preserve"> </w:t>
      </w:r>
      <w:r w:rsidRPr="006D19A1">
        <w:rPr>
          <w:i/>
        </w:rPr>
        <w:t>year)</w:t>
      </w:r>
      <w:r w:rsidR="00681FB2">
        <w:rPr>
          <w:i/>
        </w:rPr>
        <w:t xml:space="preserve"> questions:</w:t>
      </w:r>
    </w:p>
    <w:p w14:paraId="28E778CC" w14:textId="77777777" w:rsidR="00C218A3" w:rsidRPr="008612B9" w:rsidRDefault="00C218A3" w:rsidP="0058696A">
      <w:pPr>
        <w:pStyle w:val="BodyText10"/>
        <w:rPr>
          <w:rFonts w:cs="Calibri"/>
        </w:rPr>
      </w:pPr>
      <w:r w:rsidRPr="008612B9">
        <w:rPr>
          <w:rFonts w:cs="Calibri"/>
        </w:rPr>
        <w:t>What did Commonwealth environmental water contribute to waterbi</w:t>
      </w:r>
      <w:r>
        <w:rPr>
          <w:rFonts w:cs="Calibri"/>
        </w:rPr>
        <w:t>rd populations</w:t>
      </w:r>
      <w:r w:rsidRPr="008612B9">
        <w:rPr>
          <w:rFonts w:cs="Calibri"/>
        </w:rPr>
        <w:t>?</w:t>
      </w:r>
    </w:p>
    <w:p w14:paraId="28E778CD" w14:textId="77777777" w:rsidR="00C218A3" w:rsidRPr="008612B9" w:rsidRDefault="00C218A3" w:rsidP="0058696A">
      <w:pPr>
        <w:pStyle w:val="BodyText10"/>
        <w:rPr>
          <w:rFonts w:cs="Calibri"/>
        </w:rPr>
      </w:pPr>
      <w:r w:rsidRPr="008612B9">
        <w:rPr>
          <w:rFonts w:cs="Calibri"/>
        </w:rPr>
        <w:t>What did Commonwealth environmental water contribute</w:t>
      </w:r>
      <w:r>
        <w:rPr>
          <w:rFonts w:cs="Calibri"/>
        </w:rPr>
        <w:t xml:space="preserve"> to waterbird species diversity?</w:t>
      </w:r>
    </w:p>
    <w:p w14:paraId="28E778CE" w14:textId="77777777" w:rsidR="00C218A3" w:rsidRPr="00681FB2" w:rsidRDefault="006D19A1" w:rsidP="0058696A">
      <w:pPr>
        <w:pStyle w:val="BodyText10"/>
        <w:rPr>
          <w:i/>
        </w:rPr>
      </w:pPr>
      <w:r w:rsidRPr="006D19A1">
        <w:rPr>
          <w:i/>
        </w:rPr>
        <w:t>Short-term (</w:t>
      </w:r>
      <w:r w:rsidR="00681FB2">
        <w:rPr>
          <w:i/>
        </w:rPr>
        <w:t>one year</w:t>
      </w:r>
      <w:r w:rsidRPr="006D19A1">
        <w:rPr>
          <w:i/>
        </w:rPr>
        <w:t>) and long-term (five year</w:t>
      </w:r>
      <w:r w:rsidR="00681FB2">
        <w:rPr>
          <w:i/>
        </w:rPr>
        <w:t>) questions:</w:t>
      </w:r>
    </w:p>
    <w:p w14:paraId="28E778CF" w14:textId="77777777" w:rsidR="00C218A3" w:rsidRDefault="00C218A3" w:rsidP="0058696A">
      <w:pPr>
        <w:pStyle w:val="BodyText10"/>
        <w:rPr>
          <w:rFonts w:cs="Calibri"/>
        </w:rPr>
      </w:pPr>
      <w:r w:rsidRPr="00BD3247">
        <w:rPr>
          <w:rFonts w:cs="Calibri"/>
        </w:rPr>
        <w:t>What did Commonwealth environmental water contribute to waterbird survival?</w:t>
      </w:r>
    </w:p>
    <w:p w14:paraId="28E778D0" w14:textId="77777777" w:rsidR="00C218A3" w:rsidRPr="00AA4129" w:rsidRDefault="00C218A3" w:rsidP="00AA4129">
      <w:pPr>
        <w:pStyle w:val="Heading4"/>
      </w:pPr>
      <w:r w:rsidRPr="00AA4129">
        <w:t>Selected Area evaluation</w:t>
      </w:r>
      <w:r w:rsidR="00681FB2">
        <w:t xml:space="preserve"> questions:</w:t>
      </w:r>
    </w:p>
    <w:p w14:paraId="28E778D1" w14:textId="77777777" w:rsidR="00AA4129" w:rsidRPr="008612B9" w:rsidRDefault="00AA4129" w:rsidP="00AA4129">
      <w:pPr>
        <w:pStyle w:val="BodyText10"/>
        <w:rPr>
          <w:rFonts w:cs="Calibri"/>
        </w:rPr>
      </w:pPr>
      <w:r w:rsidRPr="008612B9">
        <w:rPr>
          <w:rFonts w:cs="Calibri"/>
        </w:rPr>
        <w:t>What did Commonwealth environmental water contribute</w:t>
      </w:r>
      <w:r>
        <w:rPr>
          <w:rFonts w:cs="Calibri"/>
        </w:rPr>
        <w:t xml:space="preserve"> to waterbird species diversity?</w:t>
      </w:r>
    </w:p>
    <w:p w14:paraId="28E778D2" w14:textId="77777777" w:rsidR="00C218A3" w:rsidRPr="008612B9" w:rsidRDefault="006D19A1" w:rsidP="0058696A">
      <w:pPr>
        <w:pStyle w:val="BodyText10"/>
        <w:rPr>
          <w:rFonts w:cs="Calibri"/>
        </w:rPr>
      </w:pPr>
      <w:r w:rsidRPr="006D19A1">
        <w:rPr>
          <w:rFonts w:cs="Calibri"/>
          <w:b/>
          <w:i/>
        </w:rPr>
        <w:t>Flow type</w:t>
      </w:r>
      <w:r w:rsidR="00681FB2">
        <w:rPr>
          <w:rFonts w:cs="Calibri"/>
        </w:rPr>
        <w:t>:</w:t>
      </w:r>
      <w:r w:rsidR="00C218A3">
        <w:rPr>
          <w:rFonts w:cs="Calibri"/>
        </w:rPr>
        <w:t xml:space="preserve"> Overbank</w:t>
      </w:r>
    </w:p>
    <w:p w14:paraId="28E778D3" w14:textId="77777777" w:rsidR="00C218A3" w:rsidRPr="00977135" w:rsidRDefault="00C218A3" w:rsidP="00AA4129">
      <w:pPr>
        <w:pStyle w:val="Heading4"/>
      </w:pPr>
      <w:r>
        <w:t>Predictions</w:t>
      </w:r>
      <w:r w:rsidR="00681FB2">
        <w:t>:</w:t>
      </w:r>
    </w:p>
    <w:p w14:paraId="28E778D4" w14:textId="77777777" w:rsidR="00C218A3" w:rsidRPr="000C2087" w:rsidRDefault="00C218A3" w:rsidP="00546CA2">
      <w:pPr>
        <w:pStyle w:val="BodyText10"/>
        <w:numPr>
          <w:ilvl w:val="0"/>
          <w:numId w:val="41"/>
        </w:numPr>
        <w:ind w:left="1134"/>
        <w:rPr>
          <w:rFonts w:cs="Calibri"/>
        </w:rPr>
      </w:pPr>
      <w:r w:rsidRPr="000C2087">
        <w:rPr>
          <w:rFonts w:cs="Calibri"/>
        </w:rPr>
        <w:t xml:space="preserve">Local increases in waterbird abundance </w:t>
      </w:r>
      <w:r>
        <w:rPr>
          <w:rFonts w:cs="Calibri"/>
        </w:rPr>
        <w:t>in response to</w:t>
      </w:r>
      <w:r w:rsidRPr="000C2087">
        <w:rPr>
          <w:rFonts w:cs="Calibri"/>
        </w:rPr>
        <w:t xml:space="preserve"> Commonwealth environmental watering </w:t>
      </w:r>
    </w:p>
    <w:p w14:paraId="28E778D5" w14:textId="77777777" w:rsidR="00C218A3" w:rsidRDefault="00C218A3" w:rsidP="00546CA2">
      <w:pPr>
        <w:pStyle w:val="BodyText10"/>
        <w:numPr>
          <w:ilvl w:val="0"/>
          <w:numId w:val="41"/>
        </w:numPr>
        <w:ind w:left="1134"/>
        <w:rPr>
          <w:rFonts w:cs="Calibri"/>
        </w:rPr>
      </w:pPr>
      <w:r w:rsidRPr="000C2087">
        <w:rPr>
          <w:rFonts w:cs="Calibri"/>
        </w:rPr>
        <w:t>Local increases in waterbird diversity</w:t>
      </w:r>
      <w:r>
        <w:rPr>
          <w:rFonts w:cs="Calibri"/>
        </w:rPr>
        <w:t xml:space="preserve"> in response to</w:t>
      </w:r>
      <w:r w:rsidRPr="000C2087">
        <w:rPr>
          <w:rFonts w:cs="Calibri"/>
        </w:rPr>
        <w:t xml:space="preserve"> Commonwealth environmental watering</w:t>
      </w:r>
    </w:p>
    <w:p w14:paraId="28E778D6" w14:textId="77777777" w:rsidR="00C218A3" w:rsidRDefault="00C218A3" w:rsidP="00546CA2">
      <w:pPr>
        <w:pStyle w:val="BodyText10"/>
        <w:numPr>
          <w:ilvl w:val="0"/>
          <w:numId w:val="41"/>
        </w:numPr>
        <w:ind w:left="1134"/>
        <w:rPr>
          <w:rFonts w:cs="Calibri"/>
        </w:rPr>
      </w:pPr>
      <w:r w:rsidRPr="000C2087">
        <w:rPr>
          <w:rFonts w:cs="Calibri"/>
        </w:rPr>
        <w:t xml:space="preserve">Local increases in </w:t>
      </w:r>
      <w:r>
        <w:rPr>
          <w:rFonts w:cs="Calibri"/>
        </w:rPr>
        <w:t>waterbird species of conservation significance (i.e. threatened species, JAMBA, CAMBA and ROKAMBA species) in response to Commonwealth environmental watering</w:t>
      </w:r>
      <w:r w:rsidR="00681FB2">
        <w:rPr>
          <w:rFonts w:cs="Calibri"/>
        </w:rPr>
        <w:t>.</w:t>
      </w:r>
    </w:p>
    <w:p w14:paraId="28E778D7" w14:textId="77777777" w:rsidR="00C218A3" w:rsidRPr="007A1276" w:rsidRDefault="0030082B" w:rsidP="0058696A">
      <w:pPr>
        <w:pStyle w:val="ListParagraph"/>
        <w:ind w:left="720"/>
        <w:rPr>
          <w:rStyle w:val="Heading4Char"/>
          <w:rFonts w:eastAsia="Calibri"/>
          <w:i w:val="0"/>
          <w:sz w:val="22"/>
          <w:szCs w:val="18"/>
        </w:rPr>
      </w:pPr>
      <w:r>
        <w:rPr>
          <w:noProof/>
          <w:lang w:eastAsia="en-AU"/>
        </w:rPr>
        <w:drawing>
          <wp:inline distT="0" distB="0" distL="0" distR="0" wp14:anchorId="28E78886" wp14:editId="28E78887">
            <wp:extent cx="5296096" cy="3971925"/>
            <wp:effectExtent l="19050" t="0" r="0" b="0"/>
            <wp:docPr id="8" name="Picture 7" descr="DiversityCED_bir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versityCED_birds.jpg"/>
                    <pic:cNvPicPr/>
                  </pic:nvPicPr>
                  <pic:blipFill>
                    <a:blip r:embed="rId73"/>
                    <a:stretch>
                      <a:fillRect/>
                    </a:stretch>
                  </pic:blipFill>
                  <pic:spPr>
                    <a:xfrm>
                      <a:off x="0" y="0"/>
                      <a:ext cx="5296096" cy="3971925"/>
                    </a:xfrm>
                    <a:prstGeom prst="rect">
                      <a:avLst/>
                    </a:prstGeom>
                  </pic:spPr>
                </pic:pic>
              </a:graphicData>
            </a:graphic>
          </wp:inline>
        </w:drawing>
      </w:r>
    </w:p>
    <w:p w14:paraId="28E778D8" w14:textId="77777777" w:rsidR="00C218A3" w:rsidRPr="00AA4129" w:rsidRDefault="00C218A3" w:rsidP="00AA4129">
      <w:pPr>
        <w:pStyle w:val="Caption"/>
        <w:rPr>
          <w:szCs w:val="20"/>
        </w:rPr>
      </w:pPr>
      <w:bookmarkStart w:id="189" w:name="_Ref381187110"/>
      <w:bookmarkStart w:id="190" w:name="_Toc385495326"/>
      <w:r w:rsidRPr="00AA4129">
        <w:t xml:space="preserve">Figure </w:t>
      </w:r>
      <w:r w:rsidR="003B1026" w:rsidRPr="00AA4129">
        <w:fldChar w:fldCharType="begin"/>
      </w:r>
      <w:r w:rsidRPr="00AA4129">
        <w:instrText xml:space="preserve"> SEQ Figure \* ARABIC </w:instrText>
      </w:r>
      <w:r w:rsidR="003B1026" w:rsidRPr="00AA4129">
        <w:fldChar w:fldCharType="separate"/>
      </w:r>
      <w:r w:rsidR="00E43816">
        <w:rPr>
          <w:noProof/>
        </w:rPr>
        <w:t>28</w:t>
      </w:r>
      <w:r w:rsidR="003B1026" w:rsidRPr="00AA4129">
        <w:fldChar w:fldCharType="end"/>
      </w:r>
      <w:bookmarkEnd w:id="189"/>
      <w:r w:rsidRPr="00AA4129">
        <w:t xml:space="preserve"> Cause and effect diagram depicting the influence of flow and geomorphology on landscape waterbird diversity.</w:t>
      </w:r>
      <w:r w:rsidRPr="00AA4129">
        <w:rPr>
          <w:rStyle w:val="Heading4Char"/>
          <w:rFonts w:eastAsia="Calibri"/>
          <w:b w:val="0"/>
          <w:i w:val="0"/>
          <w:szCs w:val="20"/>
        </w:rPr>
        <w:t xml:space="preserve"> </w:t>
      </w:r>
      <w:r w:rsidRPr="00AA4129">
        <w:rPr>
          <w:szCs w:val="20"/>
        </w:rPr>
        <w:t>Yellow boxes indicate other CEDs.</w:t>
      </w:r>
      <w:bookmarkEnd w:id="190"/>
      <w:r w:rsidRPr="00AA4129">
        <w:rPr>
          <w:szCs w:val="20"/>
        </w:rPr>
        <w:t xml:space="preserve"> </w:t>
      </w:r>
    </w:p>
    <w:p w14:paraId="28E778D9" w14:textId="77777777" w:rsidR="00AA4129" w:rsidRDefault="00AA4129">
      <w:pPr>
        <w:spacing w:after="0" w:line="240" w:lineRule="auto"/>
        <w:rPr>
          <w:rFonts w:eastAsia="Times New Roman" w:cs="Angsana New"/>
          <w:b/>
          <w:lang w:eastAsia="zh-CN" w:bidi="th-TH"/>
        </w:rPr>
      </w:pPr>
      <w:r>
        <w:rPr>
          <w:b/>
        </w:rPr>
        <w:br w:type="page"/>
      </w:r>
    </w:p>
    <w:tbl>
      <w:tblPr>
        <w:tblpPr w:leftFromText="180" w:rightFromText="180" w:vertAnchor="text" w:tblpY="1"/>
        <w:tblOverlap w:val="never"/>
        <w:tblW w:w="84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242"/>
        <w:gridCol w:w="1985"/>
        <w:gridCol w:w="1559"/>
        <w:gridCol w:w="1985"/>
        <w:gridCol w:w="1701"/>
      </w:tblGrid>
      <w:tr w:rsidR="00D74AAC" w14:paraId="28E778DF" w14:textId="77777777" w:rsidTr="00447191">
        <w:trPr>
          <w:trHeight w:val="440"/>
        </w:trPr>
        <w:tc>
          <w:tcPr>
            <w:tcW w:w="1242" w:type="dxa"/>
            <w:vAlign w:val="center"/>
          </w:tcPr>
          <w:p w14:paraId="28E778DA" w14:textId="77777777" w:rsidR="00D74AAC" w:rsidRPr="003E26A8" w:rsidRDefault="004C5055" w:rsidP="00D74AAC">
            <w:pPr>
              <w:pStyle w:val="ListParagraph"/>
              <w:jc w:val="center"/>
              <w:rPr>
                <w:b/>
                <w:szCs w:val="18"/>
              </w:rPr>
            </w:pPr>
            <w:r>
              <w:rPr>
                <w:b/>
                <w:szCs w:val="18"/>
              </w:rPr>
              <w:t xml:space="preserve">LTIM Project </w:t>
            </w:r>
            <w:r w:rsidR="00EC2DCA">
              <w:rPr>
                <w:b/>
                <w:szCs w:val="18"/>
              </w:rPr>
              <w:t>Indicator</w:t>
            </w:r>
            <w:r w:rsidR="00D74AAC" w:rsidRPr="003E26A8">
              <w:rPr>
                <w:b/>
                <w:szCs w:val="18"/>
              </w:rPr>
              <w:t xml:space="preserve"> </w:t>
            </w:r>
          </w:p>
        </w:tc>
        <w:tc>
          <w:tcPr>
            <w:tcW w:w="1985" w:type="dxa"/>
            <w:vAlign w:val="center"/>
          </w:tcPr>
          <w:p w14:paraId="28E778DB" w14:textId="77777777" w:rsidR="00D74AAC" w:rsidRPr="000B6034" w:rsidRDefault="00D74AAC" w:rsidP="00D74AAC">
            <w:pPr>
              <w:pStyle w:val="NoSpacing"/>
              <w:jc w:val="center"/>
            </w:pPr>
            <w:r w:rsidRPr="00A03553">
              <w:rPr>
                <w:b/>
              </w:rPr>
              <w:t>Evaluation questions</w:t>
            </w:r>
          </w:p>
        </w:tc>
        <w:tc>
          <w:tcPr>
            <w:tcW w:w="1559" w:type="dxa"/>
            <w:vAlign w:val="center"/>
          </w:tcPr>
          <w:p w14:paraId="28E778DC" w14:textId="77777777" w:rsidR="00D74AAC" w:rsidRPr="000B6034" w:rsidRDefault="00D74AAC" w:rsidP="00D74AAC">
            <w:pPr>
              <w:pStyle w:val="ListParagraph"/>
              <w:jc w:val="center"/>
              <w:rPr>
                <w:szCs w:val="18"/>
              </w:rPr>
            </w:pPr>
            <w:r>
              <w:rPr>
                <w:b/>
                <w:szCs w:val="18"/>
              </w:rPr>
              <w:t>M</w:t>
            </w:r>
            <w:r w:rsidRPr="00A03553">
              <w:rPr>
                <w:b/>
                <w:szCs w:val="18"/>
              </w:rPr>
              <w:t>etrics</w:t>
            </w:r>
          </w:p>
        </w:tc>
        <w:tc>
          <w:tcPr>
            <w:tcW w:w="1985" w:type="dxa"/>
            <w:vAlign w:val="center"/>
          </w:tcPr>
          <w:p w14:paraId="28E778DD" w14:textId="77777777" w:rsidR="00D74AAC" w:rsidRPr="000B6034" w:rsidRDefault="00D74AAC" w:rsidP="00D74AAC">
            <w:pPr>
              <w:pStyle w:val="ListParagraph"/>
              <w:jc w:val="center"/>
              <w:rPr>
                <w:szCs w:val="18"/>
              </w:rPr>
            </w:pPr>
            <w:r w:rsidRPr="00A03553">
              <w:rPr>
                <w:b/>
                <w:szCs w:val="18"/>
              </w:rPr>
              <w:t>Critical covariates</w:t>
            </w:r>
          </w:p>
        </w:tc>
        <w:tc>
          <w:tcPr>
            <w:tcW w:w="1701" w:type="dxa"/>
            <w:vAlign w:val="center"/>
          </w:tcPr>
          <w:p w14:paraId="28E778DE" w14:textId="77777777" w:rsidR="00D74AAC" w:rsidRPr="000B6034" w:rsidRDefault="00D74AAC" w:rsidP="00D74AAC">
            <w:pPr>
              <w:pStyle w:val="ListParagraph"/>
              <w:jc w:val="center"/>
              <w:rPr>
                <w:szCs w:val="18"/>
              </w:rPr>
            </w:pPr>
            <w:r w:rsidRPr="00A03553">
              <w:rPr>
                <w:b/>
                <w:szCs w:val="18"/>
              </w:rPr>
              <w:t>Survey methods</w:t>
            </w:r>
          </w:p>
        </w:tc>
      </w:tr>
      <w:tr w:rsidR="00D74AAC" w14:paraId="28E778FA" w14:textId="77777777" w:rsidTr="00447191">
        <w:trPr>
          <w:trHeight w:val="440"/>
        </w:trPr>
        <w:tc>
          <w:tcPr>
            <w:tcW w:w="1242" w:type="dxa"/>
            <w:vAlign w:val="center"/>
          </w:tcPr>
          <w:p w14:paraId="28E778E0" w14:textId="77777777" w:rsidR="00D74AAC" w:rsidRDefault="00D74AAC" w:rsidP="00D74AAC">
            <w:pPr>
              <w:pStyle w:val="ListParagraph"/>
              <w:rPr>
                <w:szCs w:val="18"/>
              </w:rPr>
            </w:pPr>
            <w:r>
              <w:rPr>
                <w:szCs w:val="18"/>
              </w:rPr>
              <w:t xml:space="preserve">Waterbird diversity </w:t>
            </w:r>
          </w:p>
        </w:tc>
        <w:tc>
          <w:tcPr>
            <w:tcW w:w="1985" w:type="dxa"/>
            <w:vAlign w:val="center"/>
          </w:tcPr>
          <w:p w14:paraId="28E778E1" w14:textId="77777777" w:rsidR="00D74AAC" w:rsidRDefault="00D74AAC" w:rsidP="00D74AAC">
            <w:pPr>
              <w:pStyle w:val="NoSpacing"/>
              <w:rPr>
                <w:rFonts w:cs="Calibri"/>
              </w:rPr>
            </w:pPr>
            <w:r w:rsidRPr="00E82AC7">
              <w:rPr>
                <w:rFonts w:cs="Calibri"/>
              </w:rPr>
              <w:t>What did Commonwealth environmental water contribute to</w:t>
            </w:r>
            <w:r>
              <w:rPr>
                <w:rFonts w:cs="Calibri"/>
              </w:rPr>
              <w:t>:</w:t>
            </w:r>
          </w:p>
          <w:p w14:paraId="28E778E2" w14:textId="77777777" w:rsidR="00D74AAC" w:rsidRDefault="00D74AAC" w:rsidP="00D74AAC">
            <w:pPr>
              <w:pStyle w:val="NoSpacing"/>
              <w:rPr>
                <w:rFonts w:cs="Calibri"/>
              </w:rPr>
            </w:pPr>
          </w:p>
          <w:p w14:paraId="28E778E3" w14:textId="77777777" w:rsidR="00D74AAC" w:rsidRPr="00E82AC7" w:rsidRDefault="00D74AAC" w:rsidP="00D74AAC">
            <w:pPr>
              <w:pStyle w:val="NoSpacing"/>
              <w:rPr>
                <w:rFonts w:cs="Calibri"/>
              </w:rPr>
            </w:pPr>
            <w:r>
              <w:rPr>
                <w:rFonts w:cs="Calibri"/>
              </w:rPr>
              <w:t xml:space="preserve">- </w:t>
            </w:r>
            <w:r w:rsidRPr="00E82AC7">
              <w:rPr>
                <w:rFonts w:cs="Calibri"/>
              </w:rPr>
              <w:t>waterbird populations?</w:t>
            </w:r>
          </w:p>
          <w:p w14:paraId="28E778E4" w14:textId="77777777" w:rsidR="00D74AAC" w:rsidRDefault="00D74AAC" w:rsidP="00D74AAC">
            <w:pPr>
              <w:pStyle w:val="NoSpacing"/>
              <w:rPr>
                <w:rFonts w:cs="Calibri"/>
              </w:rPr>
            </w:pPr>
          </w:p>
          <w:p w14:paraId="28E778E5" w14:textId="77777777" w:rsidR="00D74AAC" w:rsidRPr="00E82AC7" w:rsidRDefault="00D74AAC" w:rsidP="00D74AAC">
            <w:pPr>
              <w:pStyle w:val="NoSpacing"/>
              <w:rPr>
                <w:rFonts w:cs="Calibri"/>
              </w:rPr>
            </w:pPr>
            <w:r>
              <w:rPr>
                <w:rFonts w:cs="Calibri"/>
              </w:rPr>
              <w:t xml:space="preserve">-  </w:t>
            </w:r>
            <w:r w:rsidRPr="00E82AC7">
              <w:rPr>
                <w:rFonts w:cs="Calibri"/>
              </w:rPr>
              <w:t xml:space="preserve">waterbird </w:t>
            </w:r>
            <w:r>
              <w:rPr>
                <w:rFonts w:cs="Calibri"/>
              </w:rPr>
              <w:t>diversity</w:t>
            </w:r>
            <w:r w:rsidRPr="00E82AC7">
              <w:rPr>
                <w:rFonts w:cs="Calibri"/>
              </w:rPr>
              <w:t>?</w:t>
            </w:r>
          </w:p>
        </w:tc>
        <w:tc>
          <w:tcPr>
            <w:tcW w:w="1559" w:type="dxa"/>
            <w:vAlign w:val="center"/>
          </w:tcPr>
          <w:p w14:paraId="28E778E6" w14:textId="77777777" w:rsidR="00D74AAC" w:rsidRDefault="00D74AAC" w:rsidP="00D74AAC">
            <w:pPr>
              <w:pStyle w:val="ListParagraph"/>
              <w:rPr>
                <w:szCs w:val="18"/>
              </w:rPr>
            </w:pPr>
            <w:r>
              <w:rPr>
                <w:szCs w:val="18"/>
              </w:rPr>
              <w:t>Number of species</w:t>
            </w:r>
          </w:p>
          <w:p w14:paraId="28E778E7" w14:textId="77777777" w:rsidR="00D74AAC" w:rsidRDefault="00D74AAC" w:rsidP="00D74AAC">
            <w:pPr>
              <w:pStyle w:val="ListParagraph"/>
              <w:rPr>
                <w:szCs w:val="18"/>
              </w:rPr>
            </w:pPr>
          </w:p>
          <w:p w14:paraId="28E778E8" w14:textId="77777777" w:rsidR="00D74AAC" w:rsidRDefault="00D74AAC" w:rsidP="00D74AAC">
            <w:pPr>
              <w:pStyle w:val="ListParagraph"/>
              <w:rPr>
                <w:szCs w:val="18"/>
              </w:rPr>
            </w:pPr>
            <w:r>
              <w:rPr>
                <w:szCs w:val="18"/>
              </w:rPr>
              <w:t>Total abundance of each species</w:t>
            </w:r>
          </w:p>
          <w:p w14:paraId="28E778E9" w14:textId="77777777" w:rsidR="00D74AAC" w:rsidRDefault="00D74AAC" w:rsidP="00D74AAC">
            <w:pPr>
              <w:pStyle w:val="ListParagraph"/>
              <w:rPr>
                <w:szCs w:val="18"/>
              </w:rPr>
            </w:pPr>
          </w:p>
          <w:p w14:paraId="28E778EA" w14:textId="77777777" w:rsidR="00D74AAC" w:rsidRDefault="00D74AAC" w:rsidP="00D74AAC">
            <w:pPr>
              <w:pStyle w:val="ListParagraph"/>
              <w:rPr>
                <w:szCs w:val="18"/>
              </w:rPr>
            </w:pPr>
            <w:r>
              <w:rPr>
                <w:szCs w:val="18"/>
              </w:rPr>
              <w:t>Number of species of conservation significance</w:t>
            </w:r>
          </w:p>
          <w:p w14:paraId="28E778EB" w14:textId="77777777" w:rsidR="00D74AAC" w:rsidRDefault="00D74AAC" w:rsidP="00D74AAC">
            <w:pPr>
              <w:pStyle w:val="ListParagraph"/>
              <w:rPr>
                <w:szCs w:val="18"/>
              </w:rPr>
            </w:pPr>
          </w:p>
          <w:p w14:paraId="28E778EC" w14:textId="77777777" w:rsidR="00D74AAC" w:rsidRDefault="00D74AAC" w:rsidP="00D74AAC">
            <w:pPr>
              <w:pStyle w:val="ListParagraph"/>
              <w:rPr>
                <w:szCs w:val="18"/>
              </w:rPr>
            </w:pPr>
            <w:r>
              <w:rPr>
                <w:szCs w:val="18"/>
              </w:rPr>
              <w:t>Species richness per habitat</w:t>
            </w:r>
          </w:p>
          <w:p w14:paraId="28E778ED" w14:textId="77777777" w:rsidR="00D74AAC" w:rsidRDefault="00D74AAC" w:rsidP="00D74AAC">
            <w:pPr>
              <w:pStyle w:val="ListParagraph"/>
              <w:rPr>
                <w:szCs w:val="18"/>
              </w:rPr>
            </w:pPr>
          </w:p>
          <w:p w14:paraId="28E778EE" w14:textId="77777777" w:rsidR="00D74AAC" w:rsidRDefault="00D74AAC" w:rsidP="00D74AAC">
            <w:pPr>
              <w:pStyle w:val="ListParagraph"/>
              <w:rPr>
                <w:szCs w:val="18"/>
              </w:rPr>
            </w:pPr>
            <w:r w:rsidRPr="000B6034">
              <w:rPr>
                <w:szCs w:val="18"/>
              </w:rPr>
              <w:t xml:space="preserve">Number of </w:t>
            </w:r>
            <w:r>
              <w:rPr>
                <w:szCs w:val="18"/>
              </w:rPr>
              <w:t>breeding species</w:t>
            </w:r>
          </w:p>
          <w:p w14:paraId="28E778EF" w14:textId="77777777" w:rsidR="00D74AAC" w:rsidRDefault="00D74AAC" w:rsidP="00D74AAC">
            <w:pPr>
              <w:pStyle w:val="ListParagraph"/>
              <w:rPr>
                <w:szCs w:val="18"/>
              </w:rPr>
            </w:pPr>
          </w:p>
          <w:p w14:paraId="28E778F0" w14:textId="77777777" w:rsidR="00D74AAC" w:rsidRDefault="00D74AAC" w:rsidP="00D74AAC">
            <w:pPr>
              <w:pStyle w:val="ListParagraph"/>
              <w:rPr>
                <w:szCs w:val="18"/>
              </w:rPr>
            </w:pPr>
            <w:r>
              <w:rPr>
                <w:szCs w:val="18"/>
              </w:rPr>
              <w:t>Number of broods (non-colonial species)</w:t>
            </w:r>
          </w:p>
        </w:tc>
        <w:tc>
          <w:tcPr>
            <w:tcW w:w="1985" w:type="dxa"/>
            <w:vAlign w:val="center"/>
          </w:tcPr>
          <w:p w14:paraId="28E778F1" w14:textId="77777777" w:rsidR="00D74AAC" w:rsidRPr="000B6034" w:rsidRDefault="00D74AAC" w:rsidP="00D74AAC">
            <w:pPr>
              <w:pStyle w:val="ListParagraph"/>
              <w:rPr>
                <w:szCs w:val="18"/>
              </w:rPr>
            </w:pPr>
            <w:r w:rsidRPr="000B6034">
              <w:rPr>
                <w:szCs w:val="18"/>
              </w:rPr>
              <w:t>Inundation extent</w:t>
            </w:r>
            <w:r>
              <w:rPr>
                <w:szCs w:val="18"/>
              </w:rPr>
              <w:t xml:space="preserve"> (ha)</w:t>
            </w:r>
          </w:p>
          <w:p w14:paraId="28E778F2" w14:textId="77777777" w:rsidR="00D74AAC" w:rsidRPr="000B6034" w:rsidRDefault="00D74AAC" w:rsidP="00D74AAC">
            <w:pPr>
              <w:pStyle w:val="ListParagraph"/>
              <w:rPr>
                <w:szCs w:val="18"/>
              </w:rPr>
            </w:pPr>
            <w:r w:rsidRPr="000B6034">
              <w:rPr>
                <w:szCs w:val="18"/>
              </w:rPr>
              <w:t>Water depth</w:t>
            </w:r>
            <w:r>
              <w:rPr>
                <w:szCs w:val="18"/>
              </w:rPr>
              <w:t xml:space="preserve"> variability</w:t>
            </w:r>
          </w:p>
          <w:p w14:paraId="28E778F3" w14:textId="77777777" w:rsidR="00D74AAC" w:rsidRDefault="00D74AAC" w:rsidP="00D74AAC">
            <w:pPr>
              <w:pStyle w:val="ListParagraph"/>
              <w:rPr>
                <w:szCs w:val="18"/>
              </w:rPr>
            </w:pPr>
            <w:r w:rsidRPr="000B6034">
              <w:rPr>
                <w:szCs w:val="18"/>
              </w:rPr>
              <w:t>Vegetation type &amp; condition</w:t>
            </w:r>
          </w:p>
          <w:p w14:paraId="28E778F4" w14:textId="77777777" w:rsidR="00D74AAC" w:rsidRDefault="00D74AAC" w:rsidP="00D74AAC">
            <w:pPr>
              <w:pStyle w:val="ListParagraph"/>
              <w:rPr>
                <w:szCs w:val="18"/>
              </w:rPr>
            </w:pPr>
            <w:r>
              <w:rPr>
                <w:szCs w:val="18"/>
              </w:rPr>
              <w:t>Shoreline complexity (plain, low, moderate, high as per Cat 2 methods)</w:t>
            </w:r>
          </w:p>
          <w:p w14:paraId="28E778F5" w14:textId="77777777" w:rsidR="00D74AAC" w:rsidRPr="000B6034" w:rsidRDefault="00D74AAC" w:rsidP="00D74AAC">
            <w:pPr>
              <w:pStyle w:val="ListParagraph"/>
              <w:rPr>
                <w:szCs w:val="18"/>
              </w:rPr>
            </w:pPr>
            <w:r>
              <w:rPr>
                <w:szCs w:val="18"/>
              </w:rPr>
              <w:t>Shoreline type proportions</w:t>
            </w:r>
          </w:p>
          <w:p w14:paraId="28E778F6" w14:textId="77777777" w:rsidR="00D74AAC" w:rsidRPr="000B6034" w:rsidRDefault="00D74AAC" w:rsidP="00D74AAC">
            <w:pPr>
              <w:pStyle w:val="ListParagraph"/>
              <w:rPr>
                <w:szCs w:val="18"/>
              </w:rPr>
            </w:pPr>
            <w:r>
              <w:rPr>
                <w:szCs w:val="18"/>
              </w:rPr>
              <w:t>H</w:t>
            </w:r>
            <w:r w:rsidRPr="000B6034">
              <w:rPr>
                <w:szCs w:val="18"/>
              </w:rPr>
              <w:t>abitat heterogeneity</w:t>
            </w:r>
          </w:p>
          <w:p w14:paraId="28E778F7" w14:textId="77777777" w:rsidR="00D74AAC" w:rsidRDefault="00D74AAC" w:rsidP="00D74AAC">
            <w:pPr>
              <w:pStyle w:val="ListParagraph"/>
              <w:rPr>
                <w:szCs w:val="18"/>
              </w:rPr>
            </w:pPr>
            <w:r w:rsidRPr="000B6034">
              <w:rPr>
                <w:szCs w:val="18"/>
              </w:rPr>
              <w:t>Diversity of food resources: wetland fish, frog and zooplankton community composition</w:t>
            </w:r>
          </w:p>
          <w:p w14:paraId="28E778F8" w14:textId="77777777" w:rsidR="00D74AAC" w:rsidRPr="000B6034" w:rsidRDefault="00D74AAC" w:rsidP="00D74AAC">
            <w:pPr>
              <w:pStyle w:val="ListParagraph"/>
              <w:rPr>
                <w:szCs w:val="18"/>
              </w:rPr>
            </w:pPr>
            <w:r w:rsidRPr="000B6034">
              <w:rPr>
                <w:szCs w:val="18"/>
              </w:rPr>
              <w:t xml:space="preserve">Water quality (DO, water temperature, turbidity, </w:t>
            </w:r>
            <w:r>
              <w:rPr>
                <w:szCs w:val="18"/>
              </w:rPr>
              <w:t>salinity</w:t>
            </w:r>
            <w:r w:rsidRPr="000B6034">
              <w:rPr>
                <w:szCs w:val="18"/>
              </w:rPr>
              <w:t>)</w:t>
            </w:r>
          </w:p>
        </w:tc>
        <w:tc>
          <w:tcPr>
            <w:tcW w:w="1701" w:type="dxa"/>
            <w:vAlign w:val="center"/>
          </w:tcPr>
          <w:p w14:paraId="28E778F9" w14:textId="77777777" w:rsidR="00D74AAC" w:rsidRDefault="00D74AAC" w:rsidP="00D74AAC">
            <w:pPr>
              <w:pStyle w:val="ListParagraph"/>
              <w:rPr>
                <w:szCs w:val="18"/>
              </w:rPr>
            </w:pPr>
            <w:r>
              <w:rPr>
                <w:szCs w:val="18"/>
              </w:rPr>
              <w:t>Quarterly surveys alongside fish-frog wetland surveys (12 fixed sites within water year).</w:t>
            </w:r>
          </w:p>
        </w:tc>
      </w:tr>
    </w:tbl>
    <w:p w14:paraId="28E778FB" w14:textId="77777777" w:rsidR="00C218A3" w:rsidRDefault="00C218A3" w:rsidP="0058696A">
      <w:pPr>
        <w:rPr>
          <w:lang w:eastAsia="en-AU"/>
        </w:rPr>
      </w:pPr>
    </w:p>
    <w:p w14:paraId="28E778FC" w14:textId="77777777" w:rsidR="00D74AAC" w:rsidRDefault="00D74AAC" w:rsidP="0058696A">
      <w:pPr>
        <w:rPr>
          <w:lang w:eastAsia="en-AU"/>
        </w:rPr>
      </w:pPr>
    </w:p>
    <w:p w14:paraId="28E778FD" w14:textId="77777777" w:rsidR="00D74AAC" w:rsidRDefault="00D74AAC" w:rsidP="0058696A">
      <w:pPr>
        <w:rPr>
          <w:lang w:eastAsia="en-AU"/>
        </w:rPr>
      </w:pPr>
    </w:p>
    <w:p w14:paraId="28E778FE" w14:textId="77777777" w:rsidR="00D74AAC" w:rsidRDefault="00D74AAC" w:rsidP="0058696A">
      <w:pPr>
        <w:rPr>
          <w:lang w:eastAsia="en-AU"/>
        </w:rPr>
      </w:pPr>
    </w:p>
    <w:p w14:paraId="28E778FF" w14:textId="77777777" w:rsidR="00D74AAC" w:rsidRDefault="00D74AAC" w:rsidP="0058696A">
      <w:pPr>
        <w:rPr>
          <w:lang w:eastAsia="en-AU"/>
        </w:rPr>
      </w:pPr>
    </w:p>
    <w:p w14:paraId="28E77900" w14:textId="77777777" w:rsidR="00D74AAC" w:rsidRDefault="00D74AAC" w:rsidP="0058696A">
      <w:pPr>
        <w:rPr>
          <w:lang w:eastAsia="en-AU"/>
        </w:rPr>
      </w:pPr>
    </w:p>
    <w:p w14:paraId="28E77901" w14:textId="77777777" w:rsidR="00D74AAC" w:rsidRDefault="00D74AAC" w:rsidP="0058696A">
      <w:pPr>
        <w:rPr>
          <w:lang w:eastAsia="en-AU"/>
        </w:rPr>
      </w:pPr>
    </w:p>
    <w:p w14:paraId="28E77902" w14:textId="77777777" w:rsidR="00D74AAC" w:rsidRDefault="00D74AAC" w:rsidP="0058696A">
      <w:pPr>
        <w:rPr>
          <w:lang w:eastAsia="en-AU"/>
        </w:rPr>
      </w:pPr>
    </w:p>
    <w:p w14:paraId="28E77903" w14:textId="77777777" w:rsidR="00D74AAC" w:rsidRDefault="00D74AAC" w:rsidP="0058696A">
      <w:pPr>
        <w:rPr>
          <w:lang w:eastAsia="en-AU"/>
        </w:rPr>
      </w:pPr>
    </w:p>
    <w:p w14:paraId="28E77904" w14:textId="77777777" w:rsidR="00D74AAC" w:rsidRPr="007A1276" w:rsidRDefault="00D74AAC" w:rsidP="0058696A">
      <w:pPr>
        <w:rPr>
          <w:lang w:eastAsia="en-AU"/>
        </w:rPr>
      </w:pPr>
    </w:p>
    <w:p w14:paraId="28E77905" w14:textId="77777777" w:rsidR="00C218A3" w:rsidRDefault="00D74AAC" w:rsidP="00F306A5">
      <w:pPr>
        <w:pStyle w:val="Heading3"/>
        <w:ind w:left="360"/>
        <w:rPr>
          <w:szCs w:val="24"/>
        </w:rPr>
      </w:pPr>
      <w:bookmarkStart w:id="191" w:name="_Toc385495693"/>
      <w:r>
        <w:rPr>
          <w:szCs w:val="24"/>
        </w:rPr>
        <w:t xml:space="preserve"> </w:t>
      </w:r>
      <w:r w:rsidR="00C218A3">
        <w:rPr>
          <w:szCs w:val="24"/>
        </w:rPr>
        <w:t>Methods</w:t>
      </w:r>
      <w:bookmarkEnd w:id="191"/>
    </w:p>
    <w:p w14:paraId="28E77906" w14:textId="77777777" w:rsidR="00C218A3" w:rsidRPr="000809ED" w:rsidRDefault="00C218A3" w:rsidP="0058696A">
      <w:pPr>
        <w:rPr>
          <w:rStyle w:val="Heading4Char"/>
          <w:rFonts w:eastAsia="Calibri"/>
          <w:i w:val="0"/>
        </w:rPr>
      </w:pPr>
      <w:r w:rsidRPr="000809ED">
        <w:rPr>
          <w:rStyle w:val="Heading4Char"/>
          <w:rFonts w:eastAsia="Calibri"/>
        </w:rPr>
        <w:t>Category 2 Waterbird Diversity Monitoring</w:t>
      </w:r>
    </w:p>
    <w:p w14:paraId="28E77907" w14:textId="77777777" w:rsidR="00C218A3" w:rsidRPr="00304FEB" w:rsidRDefault="00C218A3" w:rsidP="0058696A">
      <w:pPr>
        <w:pStyle w:val="BodyText10"/>
        <w:rPr>
          <w:rFonts w:cs="Calibri"/>
        </w:rPr>
      </w:pPr>
      <w:r w:rsidRPr="00304FEB">
        <w:t xml:space="preserve">Category 2 methods will be employed to survey </w:t>
      </w:r>
      <w:r w:rsidR="00D74AAC">
        <w:t>12</w:t>
      </w:r>
      <w:r>
        <w:t xml:space="preserve"> </w:t>
      </w:r>
      <w:r w:rsidRPr="00304FEB">
        <w:t xml:space="preserve">fixed wetland </w:t>
      </w:r>
      <w:r>
        <w:t xml:space="preserve">survey </w:t>
      </w:r>
      <w:r w:rsidRPr="00304FEB">
        <w:t xml:space="preserve">sites in spring and autumn </w:t>
      </w:r>
      <w:r>
        <w:t xml:space="preserve">during </w:t>
      </w:r>
      <w:r w:rsidRPr="00304FEB">
        <w:t>each</w:t>
      </w:r>
      <w:r>
        <w:t xml:space="preserve"> water</w:t>
      </w:r>
      <w:r w:rsidRPr="00304FEB">
        <w:t xml:space="preserve"> year</w:t>
      </w:r>
      <w:r w:rsidR="00D74AAC">
        <w:t xml:space="preserve"> these surveys are aligned with core wetland monitoring sites.</w:t>
      </w:r>
      <w:r w:rsidRPr="00304FEB">
        <w:t xml:space="preserve"> </w:t>
      </w:r>
      <w:r w:rsidR="00D74AAC">
        <w:t xml:space="preserve"> </w:t>
      </w:r>
      <w:r w:rsidR="00D74AAC">
        <w:rPr>
          <w:rStyle w:val="CaptionChar"/>
          <w:rFonts w:cs="Angsana New"/>
          <w:sz w:val="22"/>
        </w:rPr>
        <w:t>Two r</w:t>
      </w:r>
      <w:r w:rsidRPr="00304FEB">
        <w:rPr>
          <w:rFonts w:cs="Calibri"/>
        </w:rPr>
        <w:t>eplicate ground counts</w:t>
      </w:r>
      <w:r w:rsidR="00D74AAC">
        <w:rPr>
          <w:rFonts w:cs="Calibri"/>
        </w:rPr>
        <w:t xml:space="preserve"> (am, pm)</w:t>
      </w:r>
      <w:r w:rsidRPr="00304FEB">
        <w:rPr>
          <w:rFonts w:cs="Calibri"/>
        </w:rPr>
        <w:t xml:space="preserve"> will be conducted over two separate days within each survey period to estimate maximum </w:t>
      </w:r>
      <w:r>
        <w:rPr>
          <w:rFonts w:cs="Calibri"/>
        </w:rPr>
        <w:t xml:space="preserve">total </w:t>
      </w:r>
      <w:r w:rsidRPr="00304FEB">
        <w:rPr>
          <w:rFonts w:cs="Calibri"/>
        </w:rPr>
        <w:t xml:space="preserve">waterbird abundance and species diversity in each </w:t>
      </w:r>
      <w:r>
        <w:rPr>
          <w:rFonts w:cs="Calibri"/>
        </w:rPr>
        <w:t xml:space="preserve">survey </w:t>
      </w:r>
      <w:r w:rsidRPr="00304FEB">
        <w:rPr>
          <w:rFonts w:cs="Calibri"/>
        </w:rPr>
        <w:t xml:space="preserve">wetland. </w:t>
      </w:r>
      <w:r w:rsidR="0084266F" w:rsidRPr="00EB1075">
        <w:rPr>
          <w:rFonts w:cs="Calibri"/>
          <w:szCs w:val="24"/>
          <w:lang w:eastAsia="en-AU"/>
        </w:rPr>
        <w:t>B</w:t>
      </w:r>
      <w:r w:rsidR="0084266F" w:rsidRPr="00EB1075">
        <w:rPr>
          <w:rFonts w:cs="Arial"/>
          <w:lang w:eastAsia="en-AU"/>
        </w:rPr>
        <w:t xml:space="preserve">irds </w:t>
      </w:r>
      <w:r w:rsidR="0084266F">
        <w:rPr>
          <w:rFonts w:cs="Arial"/>
          <w:lang w:eastAsia="en-AU"/>
        </w:rPr>
        <w:t>will be</w:t>
      </w:r>
      <w:r w:rsidR="0084266F" w:rsidRPr="00EB1075">
        <w:rPr>
          <w:rFonts w:cs="Arial"/>
          <w:lang w:eastAsia="en-AU"/>
        </w:rPr>
        <w:t xml:space="preserve"> observed using binoculars and/or a telescope.</w:t>
      </w:r>
      <w:r w:rsidR="0084266F" w:rsidRPr="0010232F">
        <w:rPr>
          <w:rFonts w:cs="Calibri"/>
        </w:rPr>
        <w:t xml:space="preserve"> Total counts for each waterbird species, any evidence of breeding activity (</w:t>
      </w:r>
      <w:r w:rsidR="0084266F">
        <w:rPr>
          <w:rFonts w:cs="Calibri"/>
        </w:rPr>
        <w:t>including number of nests/ broods/ immatures) will be</w:t>
      </w:r>
      <w:r w:rsidR="0084266F" w:rsidRPr="0010232F">
        <w:rPr>
          <w:rFonts w:cs="Calibri"/>
        </w:rPr>
        <w:t xml:space="preserve"> recorded during each survey.</w:t>
      </w:r>
      <w:r w:rsidR="0084266F">
        <w:rPr>
          <w:rFonts w:cs="Calibri"/>
        </w:rPr>
        <w:t xml:space="preserve"> </w:t>
      </w:r>
      <w:r>
        <w:t>As a mi</w:t>
      </w:r>
      <w:r w:rsidR="00AE3E89">
        <w:t>nimum two observers will spend 1</w:t>
      </w:r>
      <w:r>
        <w:t xml:space="preserve">0 minutes at each survey site. </w:t>
      </w:r>
      <w:r w:rsidRPr="00304FEB">
        <w:rPr>
          <w:rFonts w:cs="Calibri"/>
        </w:rPr>
        <w:t xml:space="preserve">The rationale for this approach is that two counts (one in the morning and one in the </w:t>
      </w:r>
      <w:r>
        <w:rPr>
          <w:rFonts w:cs="Calibri"/>
        </w:rPr>
        <w:t xml:space="preserve">late </w:t>
      </w:r>
      <w:r w:rsidRPr="00304FEB">
        <w:rPr>
          <w:rFonts w:cs="Calibri"/>
        </w:rPr>
        <w:t xml:space="preserve">afternoon) are more appropriate for estimating maximum </w:t>
      </w:r>
      <w:r>
        <w:rPr>
          <w:rFonts w:cs="Calibri"/>
        </w:rPr>
        <w:t xml:space="preserve">total </w:t>
      </w:r>
      <w:r w:rsidRPr="00304FEB">
        <w:rPr>
          <w:rFonts w:cs="Calibri"/>
        </w:rPr>
        <w:t xml:space="preserve">abundance and diversity of waterbird species. For instance some species may only use wetlands as a roosting site in the late afternoon and if the methods were limited to a single survey </w:t>
      </w:r>
      <w:r w:rsidR="00DA3261" w:rsidRPr="00304FEB">
        <w:rPr>
          <w:rFonts w:cs="Calibri"/>
        </w:rPr>
        <w:t xml:space="preserve">in the morning </w:t>
      </w:r>
      <w:r w:rsidRPr="00304FEB">
        <w:rPr>
          <w:rFonts w:cs="Calibri"/>
        </w:rPr>
        <w:t xml:space="preserve">in each survey period this would result in low detection for some species and underestimate total waterbird diversity in a given wetland. Undertaking replicate ground counts will </w:t>
      </w:r>
      <w:r w:rsidRPr="00304FEB">
        <w:t xml:space="preserve">align with previous survey data collected in the region by CSU and </w:t>
      </w:r>
      <w:r w:rsidR="002D2B74">
        <w:t>NSW OEH</w:t>
      </w:r>
      <w:r w:rsidRPr="00304FEB">
        <w:t xml:space="preserve"> and</w:t>
      </w:r>
      <w:r>
        <w:t xml:space="preserve"> </w:t>
      </w:r>
      <w:r w:rsidR="00C51B09">
        <w:t>Complementary</w:t>
      </w:r>
      <w:r w:rsidR="0084266F">
        <w:t xml:space="preserve"> monitoring being undertaken</w:t>
      </w:r>
      <w:r w:rsidRPr="00304FEB">
        <w:t xml:space="preserve"> by </w:t>
      </w:r>
      <w:r w:rsidR="002D2B74">
        <w:t>NSW OEH</w:t>
      </w:r>
      <w:r w:rsidRPr="00304FEB">
        <w:t xml:space="preserve"> in the Western Lakes (2012-2015)</w:t>
      </w:r>
      <w:r>
        <w:t xml:space="preserve"> </w:t>
      </w:r>
      <w:r w:rsidR="00E2155D">
        <w:t xml:space="preserve">and Yanga National Park </w:t>
      </w:r>
      <w:r w:rsidR="003B1026">
        <w:fldChar w:fldCharType="begin"/>
      </w:r>
      <w:r w:rsidR="000969F1">
        <w:instrText xml:space="preserve"> ADDIN EN.CITE &lt;EndNote&gt;&lt;Cite&gt;&lt;Author&gt;Spencer&lt;/Author&gt;&lt;Year&gt;2011&lt;/Year&gt;&lt;RecNum&gt;3331&lt;/RecNum&gt;&lt;DisplayText&gt;(Spencer, Wassens&lt;style face="italic"&gt; et al.&lt;/style&gt; 2011, Spencer, Hosking&lt;style face="italic"&gt; et al.&lt;/style&gt; 2014)&lt;/DisplayText&gt;&lt;record&gt;&lt;rec-number&gt;3331&lt;/rec-number&gt;&lt;foreign-keys&gt;&lt;key app="EN" db-id="vxxvsda2b05fxpeaw2dp552mtrd5trxdrf0s"&gt;3331&lt;/key&gt;&lt;/foreign-keys&gt;&lt;ref-type name="Book"&gt;6&lt;/ref-type&gt;&lt;contributors&gt;&lt;authors&gt;&lt;author&gt;Spencer, J.A.&lt;/author&gt;&lt;author&gt;Wassens, S.&lt;/author&gt;&lt;author&gt;Thomas, R.F.&lt;/author&gt;&lt;author&gt;Lu, Y.&lt;/author&gt;&lt;author&gt;Iles, J.&lt;/author&gt;&lt;author&gt;Hunter, S.&lt;/author&gt;&lt;author&gt;Kobayashi, Y. &lt;/author&gt;&lt;/authors&gt;&lt;/contributors&gt;&lt;titles&gt;&lt;title&gt;Summary report on results of flow monitoring in the Lowbidgee wetlands in 2010-11.&lt;/title&gt;&lt;/titles&gt;&lt;dates&gt;&lt;year&gt;2011&lt;/year&gt;&lt;/dates&gt;&lt;publisher&gt;NSW Office of Environment and Heritage, Sydney, and Charles Sturt University, Wagga &lt;/publisher&gt;&lt;urls&gt;&lt;/urls&gt;&lt;/record&gt;&lt;/Cite&gt;&lt;Cite&gt;&lt;Author&gt;Spencer&lt;/Author&gt;&lt;Year&gt;2014&lt;/Year&gt;&lt;RecNum&gt;3577&lt;/RecNum&gt;&lt;record&gt;&lt;rec-number&gt;3577&lt;/rec-number&gt;&lt;foreign-keys&gt;&lt;key app="EN" db-id="vxxvsda2b05fxpeaw2dp552mtrd5trxdrf0s"&gt;3577&lt;/key&gt;&lt;/foreign-keys&gt;&lt;ref-type name="Book"&gt;6&lt;/ref-type&gt;&lt;contributors&gt;&lt;authors&gt;&lt;author&gt;Spencer, J.&lt;/author&gt;&lt;author&gt;Hosking, T.&lt;/author&gt;&lt;author&gt;Ewin, P. &lt;/author&gt;&lt;author&gt;Webster, R. &lt;/author&gt;&lt;author&gt;Hutton, K. &lt;/author&gt;&lt;author&gt;Allman, R. &lt;/author&gt;&lt;author&gt;Thomas, R.&lt;/author&gt;&lt;author&gt;Humphries, J.&lt;/author&gt;&lt;author&gt;Berney, P.&lt;/author&gt;&lt;author&gt; Mullohand, M.&lt;/author&gt;&lt;/authors&gt;&lt;/contributors&gt;&lt;titles&gt;&lt;title&gt;Waterbird Monitoring in Inland NSW: Summary Report 2012-13&lt;/title&gt;&lt;/titles&gt;&lt;dates&gt;&lt;year&gt;2014&lt;/year&gt;&lt;/dates&gt;&lt;pub-location&gt;Sydney, Leeton&lt;/pub-location&gt;&lt;publisher&gt;NSW Office of Environment and Heritage, Department of Premier and Cabinet  and Pelican Consulting&lt;/publisher&gt;&lt;urls&gt;&lt;/urls&gt;&lt;/record&gt;&lt;/Cite&gt;&lt;/EndNote&gt;</w:instrText>
      </w:r>
      <w:r w:rsidR="003B1026">
        <w:fldChar w:fldCharType="separate"/>
      </w:r>
      <w:r w:rsidR="000969F1">
        <w:rPr>
          <w:noProof/>
        </w:rPr>
        <w:t>(</w:t>
      </w:r>
      <w:hyperlink w:anchor="_ENREF_107" w:tooltip="Spencer, 2011 #3331" w:history="1">
        <w:r w:rsidR="0084200E">
          <w:rPr>
            <w:noProof/>
          </w:rPr>
          <w:t>Spencer, Wassens</w:t>
        </w:r>
        <w:r w:rsidR="0084200E" w:rsidRPr="000969F1">
          <w:rPr>
            <w:i/>
            <w:noProof/>
          </w:rPr>
          <w:t xml:space="preserve"> et al.</w:t>
        </w:r>
        <w:r w:rsidR="0084200E">
          <w:rPr>
            <w:noProof/>
          </w:rPr>
          <w:t xml:space="preserve"> 2011</w:t>
        </w:r>
      </w:hyperlink>
      <w:r w:rsidR="000969F1">
        <w:rPr>
          <w:noProof/>
        </w:rPr>
        <w:t xml:space="preserve">, </w:t>
      </w:r>
      <w:hyperlink w:anchor="_ENREF_102" w:tooltip="Spencer, 2014 #3577" w:history="1">
        <w:r w:rsidR="0084200E">
          <w:rPr>
            <w:noProof/>
          </w:rPr>
          <w:t>Spencer, Hosking</w:t>
        </w:r>
        <w:r w:rsidR="0084200E" w:rsidRPr="000969F1">
          <w:rPr>
            <w:i/>
            <w:noProof/>
          </w:rPr>
          <w:t xml:space="preserve"> et al.</w:t>
        </w:r>
        <w:r w:rsidR="0084200E">
          <w:rPr>
            <w:noProof/>
          </w:rPr>
          <w:t xml:space="preserve"> 2014</w:t>
        </w:r>
      </w:hyperlink>
      <w:r w:rsidR="000969F1">
        <w:rPr>
          <w:noProof/>
        </w:rPr>
        <w:t>)</w:t>
      </w:r>
      <w:r w:rsidR="003B1026">
        <w:fldChar w:fldCharType="end"/>
      </w:r>
      <w:r>
        <w:t>. Preliminary a</w:t>
      </w:r>
      <w:r w:rsidRPr="00304FEB">
        <w:t xml:space="preserve">nalysis of </w:t>
      </w:r>
      <w:r w:rsidR="00DA3261">
        <w:t xml:space="preserve">some of </w:t>
      </w:r>
      <w:r w:rsidRPr="00304FEB">
        <w:t xml:space="preserve">these data has shown </w:t>
      </w:r>
      <w:r w:rsidR="00DA3261">
        <w:t>this approach</w:t>
      </w:r>
      <w:r w:rsidRPr="00304FEB">
        <w:t xml:space="preserve"> result</w:t>
      </w:r>
      <w:r w:rsidR="00DA3261">
        <w:t>s</w:t>
      </w:r>
      <w:r w:rsidRPr="00304FEB">
        <w:t xml:space="preserve"> in high detection rates (over 0.90) for a large number of waterbird species </w:t>
      </w:r>
      <w:r w:rsidR="003B1026" w:rsidRPr="00304FEB">
        <w:fldChar w:fldCharType="begin"/>
      </w:r>
      <w:r w:rsidRPr="00304FEB">
        <w:instrText xml:space="preserve"> ADDIN EN.CITE &lt;EndNote&gt;&lt;Cite&gt;&lt;Author&gt;Redman&lt;/Author&gt;&lt;Year&gt;2013&lt;/Year&gt;&lt;RecNum&gt;3391&lt;/RecNum&gt;&lt;DisplayText&gt;(Redman, Hall&lt;style face="italic"&gt; et al.&lt;/style&gt; 2013)&lt;/DisplayText&gt;&lt;record&gt;&lt;rec-number&gt;3391&lt;/rec-number&gt;&lt;foreign-keys&gt;&lt;key app="EN" db-id="vxxvsda2b05fxpeaw2dp552mtrd5trxdrf0s"&gt;3391&lt;/key&gt;&lt;/foreign-keys&gt;&lt;ref-type name="Conference Paper"&gt;47&lt;/ref-type&gt;&lt;contributors&gt;&lt;authors&gt;&lt;author&gt;Redman, K.&lt;/author&gt;&lt;author&gt;Hall, A.&lt;/author&gt;&lt;author&gt;Wassens, S.&lt;/author&gt;&lt;author&gt;McGuiness, H.&lt;/author&gt;&lt;/authors&gt;&lt;/contributors&gt;&lt;titles&gt;&lt;title&gt;A comparison of remote camera and on-ground detection methods for determining water bird species presence&lt;/title&gt;&lt;secondary-title&gt;Australian Society Limnology (ASL)&lt;/secondary-title&gt;&lt;/titles&gt;&lt;dates&gt;&lt;year&gt;2013&lt;/year&gt;&lt;/dates&gt;&lt;pub-location&gt;Canberra, ACT&lt;/pub-location&gt;&lt;urls&gt;&lt;/urls&gt;&lt;/record&gt;&lt;/Cite&gt;&lt;/EndNote&gt;</w:instrText>
      </w:r>
      <w:r w:rsidR="003B1026" w:rsidRPr="00304FEB">
        <w:fldChar w:fldCharType="separate"/>
      </w:r>
      <w:r w:rsidRPr="00304FEB">
        <w:t>(</w:t>
      </w:r>
      <w:hyperlink w:anchor="_ENREF_93" w:tooltip="Redman, 2013 #3391" w:history="1">
        <w:r w:rsidR="0084200E" w:rsidRPr="00304FEB">
          <w:t>Redman, Hall et al. 2013</w:t>
        </w:r>
      </w:hyperlink>
      <w:r w:rsidRPr="00304FEB">
        <w:t>)</w:t>
      </w:r>
      <w:r w:rsidR="003B1026" w:rsidRPr="00304FEB">
        <w:fldChar w:fldCharType="end"/>
      </w:r>
      <w:r w:rsidRPr="00304FEB">
        <w:t>.</w:t>
      </w:r>
    </w:p>
    <w:p w14:paraId="28E77908" w14:textId="77777777" w:rsidR="00C218A3" w:rsidRPr="00304FEB" w:rsidRDefault="00C218A3" w:rsidP="0058696A">
      <w:pPr>
        <w:pStyle w:val="BodyText10"/>
        <w:rPr>
          <w:rFonts w:cs="Calibri"/>
        </w:rPr>
      </w:pPr>
      <w:r w:rsidRPr="00304FEB">
        <w:t xml:space="preserve">During large-scale flooding of the Lowbidgee floodplain many of </w:t>
      </w:r>
      <w:r>
        <w:t>the</w:t>
      </w:r>
      <w:r w:rsidRPr="00304FEB">
        <w:t xml:space="preserve"> survey wetlands can become continuous, merging with adjacent wetlands which can make it impossible to </w:t>
      </w:r>
      <w:r>
        <w:t xml:space="preserve">estimate total abundance for a given site. Many of these wetlands are large and hard to access on foot during widespread flooding which make it difficult to </w:t>
      </w:r>
      <w:r w:rsidRPr="00304FEB">
        <w:t>undertake a complete ground survey. During previous ground surveys of the Murrumbidgee we have recorded total survey effort (total survey time and % site coverage</w:t>
      </w:r>
      <w:r>
        <w:t xml:space="preserve"> based on remotely-sensed imagery and local knowledge of the site</w:t>
      </w:r>
      <w:r w:rsidRPr="00304FEB">
        <w:t xml:space="preserve">) to estimate the total number of abundance of each species per hectare. </w:t>
      </w:r>
      <w:r w:rsidRPr="007A1276">
        <w:rPr>
          <w:rStyle w:val="CaptionChar"/>
          <w:rFonts w:cs="Angsana New"/>
          <w:sz w:val="22"/>
        </w:rPr>
        <w:t>Where possible as much of the wetland will be surveyed</w:t>
      </w:r>
      <w:r>
        <w:rPr>
          <w:rStyle w:val="CaptionChar"/>
          <w:rFonts w:cs="Angsana New"/>
          <w:sz w:val="22"/>
        </w:rPr>
        <w:t xml:space="preserve"> to record total waterbird abundance. W</w:t>
      </w:r>
      <w:r w:rsidRPr="007A1276">
        <w:rPr>
          <w:rStyle w:val="CaptionChar"/>
          <w:rFonts w:cs="Angsana New"/>
          <w:sz w:val="22"/>
        </w:rPr>
        <w:t xml:space="preserve">here complete counts are not possible the total survey coverage will be estimated from a GPS track log and </w:t>
      </w:r>
      <w:r w:rsidR="002D2B74">
        <w:rPr>
          <w:rStyle w:val="CaptionChar"/>
          <w:rFonts w:cs="Angsana New"/>
          <w:sz w:val="22"/>
        </w:rPr>
        <w:t>NSW OEH</w:t>
      </w:r>
      <w:r>
        <w:rPr>
          <w:rStyle w:val="CaptionChar"/>
          <w:rFonts w:cs="Angsana New"/>
          <w:sz w:val="22"/>
        </w:rPr>
        <w:t xml:space="preserve"> </w:t>
      </w:r>
      <w:r w:rsidRPr="007A1276">
        <w:rPr>
          <w:rStyle w:val="CaptionChar"/>
          <w:rFonts w:cs="Angsana New"/>
          <w:sz w:val="22"/>
        </w:rPr>
        <w:t xml:space="preserve">inundation mapping to enable number of waterbirds per hectare to be calculated. </w:t>
      </w:r>
      <w:r w:rsidRPr="00304FEB">
        <w:t>This approach still meet</w:t>
      </w:r>
      <w:r>
        <w:t>s</w:t>
      </w:r>
      <w:r w:rsidRPr="00304FEB">
        <w:t xml:space="preserve"> the requirements for Category 2 methods to support the Basin-scale evaluation</w:t>
      </w:r>
      <w:r>
        <w:t xml:space="preserve"> and also aligns with monitoring in inland wetlands undertaken by </w:t>
      </w:r>
      <w:r w:rsidR="002D2B74">
        <w:t>NSW OEH</w:t>
      </w:r>
      <w:r>
        <w:t xml:space="preserve"> across NSW </w:t>
      </w:r>
      <w:r w:rsidR="003B1026">
        <w:fldChar w:fldCharType="begin"/>
      </w:r>
      <w:r w:rsidR="000969F1">
        <w:instrText xml:space="preserve"> ADDIN EN.CITE &lt;EndNote&gt;&lt;Cite&gt;&lt;Author&gt;Spencer&lt;/Author&gt;&lt;Year&gt;2014&lt;/Year&gt;&lt;RecNum&gt;3577&lt;/RecNum&gt;&lt;DisplayText&gt;(Spencer, Hosking&lt;style face="italic"&gt; et al.&lt;/style&gt; 2014)&lt;/DisplayText&gt;&lt;record&gt;&lt;rec-number&gt;3577&lt;/rec-number&gt;&lt;foreign-keys&gt;&lt;key app="EN" db-id="vxxvsda2b05fxpeaw2dp552mtrd5trxdrf0s"&gt;3577&lt;/key&gt;&lt;/foreign-keys&gt;&lt;ref-type name="Book"&gt;6&lt;/ref-type&gt;&lt;contributors&gt;&lt;authors&gt;&lt;author&gt;Spencer, J.&lt;/author&gt;&lt;author&gt;Hosking, T.&lt;/author&gt;&lt;author&gt;Ewin, P. &lt;/author&gt;&lt;author&gt;Webster, R. &lt;/author&gt;&lt;author&gt;Hutton, K. &lt;/author&gt;&lt;author&gt;Allman, R. &lt;/author&gt;&lt;author&gt;Thomas, R.&lt;/author&gt;&lt;author&gt;Humphries, J.&lt;/author&gt;&lt;author&gt;Berney, P.&lt;/author&gt;&lt;author&gt; Mullohand, M.&lt;/author&gt;&lt;/authors&gt;&lt;/contributors&gt;&lt;titles&gt;&lt;title&gt;Waterbird Monitoring in Inland NSW: Summary Report 2012-13&lt;/title&gt;&lt;/titles&gt;&lt;dates&gt;&lt;year&gt;2014&lt;/year&gt;&lt;/dates&gt;&lt;pub-location&gt;Sydney, Leeton&lt;/pub-location&gt;&lt;publisher&gt;NSW Office of Environment and Heritage, Department of Premier and Cabinet  and Pelican Consulting&lt;/publisher&gt;&lt;urls&gt;&lt;/urls&gt;&lt;/record&gt;&lt;/Cite&gt;&lt;/EndNote&gt;</w:instrText>
      </w:r>
      <w:r w:rsidR="003B1026">
        <w:fldChar w:fldCharType="separate"/>
      </w:r>
      <w:r w:rsidR="000969F1">
        <w:rPr>
          <w:noProof/>
        </w:rPr>
        <w:t>(</w:t>
      </w:r>
      <w:hyperlink w:anchor="_ENREF_102" w:tooltip="Spencer, 2014 #3577" w:history="1">
        <w:r w:rsidR="0084200E">
          <w:rPr>
            <w:noProof/>
          </w:rPr>
          <w:t>Spencer, Hosking</w:t>
        </w:r>
        <w:r w:rsidR="0084200E" w:rsidRPr="000969F1">
          <w:rPr>
            <w:i/>
            <w:noProof/>
          </w:rPr>
          <w:t xml:space="preserve"> et al.</w:t>
        </w:r>
        <w:r w:rsidR="0084200E">
          <w:rPr>
            <w:noProof/>
          </w:rPr>
          <w:t xml:space="preserve"> 2014</w:t>
        </w:r>
      </w:hyperlink>
      <w:r w:rsidR="000969F1">
        <w:rPr>
          <w:noProof/>
        </w:rPr>
        <w:t>)</w:t>
      </w:r>
      <w:r w:rsidR="003B1026">
        <w:fldChar w:fldCharType="end"/>
      </w:r>
      <w:r w:rsidRPr="00304FEB">
        <w:t xml:space="preserve">. </w:t>
      </w:r>
    </w:p>
    <w:p w14:paraId="28E77909" w14:textId="77777777" w:rsidR="00C218A3" w:rsidRPr="007E0089" w:rsidRDefault="00D74AAC" w:rsidP="00F306A5">
      <w:pPr>
        <w:pStyle w:val="Heading3"/>
        <w:ind w:left="360"/>
        <w:rPr>
          <w:bCs w:val="0"/>
          <w:szCs w:val="24"/>
        </w:rPr>
      </w:pPr>
      <w:bookmarkStart w:id="192" w:name="_Toc385495694"/>
      <w:r>
        <w:rPr>
          <w:bCs w:val="0"/>
          <w:szCs w:val="24"/>
        </w:rPr>
        <w:t xml:space="preserve"> </w:t>
      </w:r>
      <w:r w:rsidR="00C218A3" w:rsidRPr="007E0089">
        <w:rPr>
          <w:bCs w:val="0"/>
          <w:szCs w:val="24"/>
        </w:rPr>
        <w:t>Data analysis framework against evaluation questions</w:t>
      </w:r>
      <w:bookmarkEnd w:id="192"/>
    </w:p>
    <w:p w14:paraId="28E7790A" w14:textId="77777777" w:rsidR="00C218A3" w:rsidRDefault="00C218A3" w:rsidP="0058696A">
      <w:pPr>
        <w:pStyle w:val="BodyText10"/>
      </w:pPr>
      <w:r w:rsidRPr="00E645B0">
        <w:t xml:space="preserve">Multivariate analyses </w:t>
      </w:r>
      <w:r w:rsidR="003B1026">
        <w:fldChar w:fldCharType="begin"/>
      </w:r>
      <w:r>
        <w:instrText xml:space="preserve"> ADDIN EN.CITE &lt;EndNote&gt;&lt;Cite&gt;&lt;Author&gt;PRIMER&lt;/Author&gt;&lt;Year&gt;2002&lt;/Year&gt;&lt;RecNum&gt;3540&lt;/RecNum&gt;&lt;DisplayText&gt;(PRIMER 2002)&lt;/DisplayText&gt;&lt;record&gt;&lt;rec-number&gt;3540&lt;/rec-number&gt;&lt;foreign-keys&gt;&lt;key app="EN" db-id="vxxvsda2b05fxpeaw2dp552mtrd5trxdrf0s"&gt;3540&lt;/key&gt;&lt;/foreign-keys&gt;&lt;ref-type name="Computer Program"&gt;9&lt;/ref-type&gt;&lt;contributors&gt;&lt;authors&gt;&lt;author&gt;PRIMER&lt;/author&gt;&lt;/authors&gt;&lt;/contributors&gt;&lt;titles&gt;&lt;title&gt;PRIMER 5 for Windows. Version 5.2.9&lt;/title&gt;&lt;/titles&gt;&lt;dates&gt;&lt;year&gt;2002&lt;/year&gt;&lt;/dates&gt;&lt;pub-location&gt;PRIMER-E Ltd.&lt;/pub-location&gt;&lt;urls&gt;&lt;/urls&gt;&lt;/record&gt;&lt;/Cite&gt;&lt;/EndNote&gt;</w:instrText>
      </w:r>
      <w:r w:rsidR="003B1026">
        <w:fldChar w:fldCharType="separate"/>
      </w:r>
      <w:r>
        <w:rPr>
          <w:noProof/>
        </w:rPr>
        <w:t>(</w:t>
      </w:r>
      <w:hyperlink w:anchor="_ENREF_90" w:tooltip="PRIMER, 2002 #3540" w:history="1">
        <w:r w:rsidR="0084200E">
          <w:rPr>
            <w:noProof/>
          </w:rPr>
          <w:t>PRIMER 2002</w:t>
        </w:r>
      </w:hyperlink>
      <w:r>
        <w:rPr>
          <w:noProof/>
        </w:rPr>
        <w:t>)</w:t>
      </w:r>
      <w:r w:rsidR="003B1026">
        <w:fldChar w:fldCharType="end"/>
      </w:r>
      <w:r w:rsidRPr="00E645B0">
        <w:t xml:space="preserve"> </w:t>
      </w:r>
      <w:r>
        <w:t>will be</w:t>
      </w:r>
      <w:r w:rsidRPr="00E645B0">
        <w:t xml:space="preserve"> used to investigate differences in </w:t>
      </w:r>
      <w:r>
        <w:t>waterbird species</w:t>
      </w:r>
      <w:r w:rsidRPr="00E645B0">
        <w:t xml:space="preserve"> assemblages </w:t>
      </w:r>
      <w:r>
        <w:t>within wetland sites before and after Commonwealth environmental watering, and among sites that receive and do not receive environmental water</w:t>
      </w:r>
      <w:r w:rsidRPr="00E645B0">
        <w:t xml:space="preserve">. </w:t>
      </w:r>
      <w:r>
        <w:t xml:space="preserve">This approach will allow for an evaluation of the contribution of Commonwealth environmental water to waterbird populations and waterbird species diversity in the Murrumbidgee Selected Area within and among water years. </w:t>
      </w:r>
    </w:p>
    <w:p w14:paraId="28E7790B" w14:textId="77777777" w:rsidR="00C218A3" w:rsidRDefault="00C218A3" w:rsidP="0058696A">
      <w:pPr>
        <w:pStyle w:val="BodyText10"/>
        <w:rPr>
          <w:i/>
        </w:rPr>
      </w:pPr>
      <w:r w:rsidRPr="00E645B0">
        <w:t xml:space="preserve">Waterbird species </w:t>
      </w:r>
      <w:r>
        <w:t>will be</w:t>
      </w:r>
      <w:r w:rsidRPr="00E645B0">
        <w:t xml:space="preserve"> separated into functional feeding groups </w:t>
      </w:r>
      <w:r>
        <w:t xml:space="preserve">as per </w:t>
      </w:r>
      <w:r w:rsidR="003B1026">
        <w:fldChar w:fldCharType="begin"/>
      </w:r>
      <w:r w:rsidR="000969F1">
        <w:instrText xml:space="preserve"> ADDIN EN.CITE &lt;EndNote&gt;&lt;Cite&gt;&lt;Author&gt;Hale&lt;/Author&gt;&lt;Year&gt;2014&lt;/Year&gt;&lt;RecNum&gt;3545&lt;/RecNum&gt;&lt;DisplayText&gt;(Hale, R.&lt;style face="italic"&gt; et al.&lt;/style&gt; 2014)&lt;/DisplayText&gt;&lt;record&gt;&lt;rec-number&gt;3545&lt;/rec-number&gt;&lt;foreign-keys&gt;&lt;key app="EN" db-id="vxxvsda2b05fxpeaw2dp552mtrd5trxdrf0s"&gt;3545&lt;/key&gt;&lt;/foreign-keys&gt;&lt;ref-type name="Report"&gt;27&lt;/ref-type&gt;&lt;contributors&gt;&lt;authors&gt;&lt;author&gt;Hale, J.&lt;/author&gt;&lt;author&gt;Stoffels. R.&lt;/author&gt;&lt;author&gt;Butcher, R.&lt;/author&gt;&lt;author&gt;Shackleton, M.&lt;/author&gt;&lt;author&gt;Brooks, S.&lt;/author&gt;&lt;author&gt;Gawne, B.&lt;/author&gt;&lt;/authors&gt;&lt;/contributors&gt;&lt;titles&gt;&lt;title&gt;Commonwealth Environmental Water Office Long Term Intervention Monitoring Project - Standard Methods.&lt;/title&gt;&lt;secondary-title&gt;Final report prepared for the Commonwealth Environmental Water Office by the Murray-Darling Freshwater Research Centre, MDFRC Publication 29.2/2014&lt;/secondary-title&gt;&lt;/titles&gt;&lt;dates&gt;&lt;year&gt;2014&lt;/year&gt;&lt;/dates&gt;&lt;urls&gt;&lt;/urls&gt;&lt;/record&gt;&lt;/Cite&gt;&lt;/EndNote&gt;</w:instrText>
      </w:r>
      <w:r w:rsidR="003B1026">
        <w:fldChar w:fldCharType="separate"/>
      </w:r>
      <w:r w:rsidR="000969F1">
        <w:rPr>
          <w:noProof/>
        </w:rPr>
        <w:t>(</w:t>
      </w:r>
      <w:hyperlink w:anchor="_ENREF_39" w:tooltip="Hale, 2014 #3545" w:history="1">
        <w:r w:rsidR="0084200E">
          <w:rPr>
            <w:noProof/>
          </w:rPr>
          <w:t>Hale, R.</w:t>
        </w:r>
        <w:r w:rsidR="0084200E" w:rsidRPr="000969F1">
          <w:rPr>
            <w:i/>
            <w:noProof/>
          </w:rPr>
          <w:t xml:space="preserve"> et al.</w:t>
        </w:r>
        <w:r w:rsidR="0084200E">
          <w:rPr>
            <w:noProof/>
          </w:rPr>
          <w:t xml:space="preserve"> 2014</w:t>
        </w:r>
      </w:hyperlink>
      <w:r w:rsidR="000969F1">
        <w:rPr>
          <w:noProof/>
        </w:rPr>
        <w:t>)</w:t>
      </w:r>
      <w:r w:rsidR="003B1026">
        <w:fldChar w:fldCharType="end"/>
      </w:r>
      <w:r>
        <w:t xml:space="preserve"> </w:t>
      </w:r>
      <w:r w:rsidRPr="00E645B0">
        <w:t>to investigate differences in waterbird assemblages among wetland</w:t>
      </w:r>
      <w:r>
        <w:t>s</w:t>
      </w:r>
      <w:r w:rsidRPr="00E645B0">
        <w:t xml:space="preserve">. Waterbird data (maximum counts averaged across survey periods) </w:t>
      </w:r>
      <w:r>
        <w:t>will be</w:t>
      </w:r>
      <w:r w:rsidRPr="00E645B0">
        <w:t xml:space="preserve"> fourth root transformed to control for multiple zeros and large values present in the data sets </w:t>
      </w:r>
      <w:r w:rsidR="003B1026">
        <w:fldChar w:fldCharType="begin"/>
      </w:r>
      <w:r>
        <w:instrText xml:space="preserve"> ADDIN EN.CITE &lt;EndNote&gt;&lt;Cite&gt;&lt;Author&gt;Quinn&lt;/Author&gt;&lt;Year&gt;2002&lt;/Year&gt;&lt;RecNum&gt;2753&lt;/RecNum&gt;&lt;DisplayText&gt;(Quinn and Keough 2002)&lt;/DisplayText&gt;&lt;record&gt;&lt;rec-number&gt;2753&lt;/rec-number&gt;&lt;foreign-keys&gt;&lt;key app="EN" db-id="vxxvsda2b05fxpeaw2dp552mtrd5trxdrf0s"&gt;2753&lt;/key&gt;&lt;/foreign-keys&gt;&lt;ref-type name="Book"&gt;6&lt;/ref-type&gt;&lt;contributors&gt;&lt;authors&gt;&lt;author&gt;Quinn, G &lt;/author&gt;&lt;author&gt;Keough, M&lt;/author&gt;&lt;/authors&gt;&lt;/contributors&gt;&lt;titles&gt;&lt;title&gt;Experimental design and data analysis for biologists&lt;/title&gt;&lt;/titles&gt;&lt;dates&gt;&lt;year&gt;2002&lt;/year&gt;&lt;/dates&gt;&lt;pub-location&gt;UK&lt;/pub-location&gt;&lt;publisher&gt;Cambridge University Press:&lt;/publisher&gt;&lt;urls&gt;&lt;/urls&gt;&lt;/record&gt;&lt;/Cite&gt;&lt;/EndNote&gt;</w:instrText>
      </w:r>
      <w:r w:rsidR="003B1026">
        <w:fldChar w:fldCharType="separate"/>
      </w:r>
      <w:r>
        <w:rPr>
          <w:noProof/>
        </w:rPr>
        <w:t>(</w:t>
      </w:r>
      <w:hyperlink w:anchor="_ENREF_91" w:tooltip="Quinn, 2002 #2753" w:history="1">
        <w:r w:rsidR="0084200E">
          <w:rPr>
            <w:noProof/>
          </w:rPr>
          <w:t>Quinn and Keough 2002</w:t>
        </w:r>
      </w:hyperlink>
      <w:r>
        <w:rPr>
          <w:noProof/>
        </w:rPr>
        <w:t>)</w:t>
      </w:r>
      <w:r w:rsidR="003B1026">
        <w:fldChar w:fldCharType="end"/>
      </w:r>
      <w:r w:rsidRPr="00E645B0">
        <w:t xml:space="preserve">. The transformed abundance data </w:t>
      </w:r>
      <w:r>
        <w:t>will be</w:t>
      </w:r>
      <w:r w:rsidRPr="00E645B0">
        <w:t xml:space="preserve"> examined using the Bray-Curtis measure of similarity </w:t>
      </w:r>
      <w:r w:rsidR="003B1026">
        <w:fldChar w:fldCharType="begin"/>
      </w:r>
      <w:r>
        <w:instrText xml:space="preserve"> ADDIN EN.CITE &lt;EndNote&gt;&lt;Cite&gt;&lt;Author&gt;Bray&lt;/Author&gt;&lt;Year&gt;1957&lt;/Year&gt;&lt;RecNum&gt;2723&lt;/RecNum&gt;&lt;DisplayText&gt;(Bray and Curtis 1957)&lt;/DisplayText&gt;&lt;record&gt;&lt;rec-number&gt;2723&lt;/rec-number&gt;&lt;foreign-keys&gt;&lt;key app="EN" db-id="vxxvsda2b05fxpeaw2dp552mtrd5trxdrf0s"&gt;2723&lt;/key&gt;&lt;/foreign-keys&gt;&lt;ref-type name="Journal Article"&gt;17&lt;/ref-type&gt;&lt;contributors&gt;&lt;authors&gt;&lt;author&gt;Bray, J R&lt;/author&gt;&lt;author&gt;Curtis, J T&lt;/author&gt;&lt;/authors&gt;&lt;/contributors&gt;&lt;titles&gt;&lt;title&gt;An ordination of the upland forest communities of southern Wisconsin&lt;/title&gt;&lt;secondary-title&gt;Ecological Monographs&lt;/secondary-title&gt;&lt;/titles&gt;&lt;pages&gt;325-349&lt;/pages&gt;&lt;volume&gt;27&lt;/volume&gt;&lt;dates&gt;&lt;year&gt;1957&lt;/year&gt;&lt;/dates&gt;&lt;urls&gt;&lt;/urls&gt;&lt;/record&gt;&lt;/Cite&gt;&lt;/EndNote&gt;</w:instrText>
      </w:r>
      <w:r w:rsidR="003B1026">
        <w:fldChar w:fldCharType="separate"/>
      </w:r>
      <w:r>
        <w:rPr>
          <w:noProof/>
        </w:rPr>
        <w:t>(</w:t>
      </w:r>
      <w:hyperlink w:anchor="_ENREF_13" w:tooltip="Bray, 1957 #2723" w:history="1">
        <w:r w:rsidR="0084200E">
          <w:rPr>
            <w:noProof/>
          </w:rPr>
          <w:t>Bray and Curtis 1957</w:t>
        </w:r>
      </w:hyperlink>
      <w:r>
        <w:rPr>
          <w:noProof/>
        </w:rPr>
        <w:t>)</w:t>
      </w:r>
      <w:r w:rsidR="003B1026">
        <w:fldChar w:fldCharType="end"/>
      </w:r>
      <w:r w:rsidRPr="00E645B0">
        <w:t xml:space="preserve"> and subjected to non-metric Multi-Dimensional Scaling (nMDS) to demonstrate patterns in waterbird assemblages in the wetlands. One-way Analysis of Similarity tests (ANOSIM) </w:t>
      </w:r>
      <w:r>
        <w:t>will be</w:t>
      </w:r>
      <w:r w:rsidRPr="00E645B0">
        <w:t xml:space="preserve"> used to detect significant differences in species assemblages among wetland</w:t>
      </w:r>
      <w:r>
        <w:t>s and water years</w:t>
      </w:r>
      <w:r w:rsidRPr="00E645B0">
        <w:t xml:space="preserve">. For significant relationships, the contribution made by particular species to identified differences at the sites </w:t>
      </w:r>
      <w:r>
        <w:t>will be</w:t>
      </w:r>
      <w:r w:rsidRPr="00E645B0">
        <w:t xml:space="preserve"> determined by analysis of Similarity Percentages (SIMPER) </w:t>
      </w:r>
      <w:r w:rsidR="003B1026">
        <w:fldChar w:fldCharType="begin"/>
      </w:r>
      <w:r>
        <w:instrText xml:space="preserve"> ADDIN EN.CITE &lt;EndNote&gt;&lt;Cite&gt;&lt;Author&gt;Clarke&lt;/Author&gt;&lt;Year&gt;2001&lt;/Year&gt;&lt;RecNum&gt;2724&lt;/RecNum&gt;&lt;DisplayText&gt;(Clarke and Warwick 2001)&lt;/DisplayText&gt;&lt;record&gt;&lt;rec-number&gt;2724&lt;/rec-number&gt;&lt;foreign-keys&gt;&lt;key app="EN" db-id="vxxvsda2b05fxpeaw2dp552mtrd5trxdrf0s"&gt;2724&lt;/key&gt;&lt;/foreign-keys&gt;&lt;ref-type name="Book"&gt;6&lt;/ref-type&gt;&lt;contributors&gt;&lt;authors&gt;&lt;author&gt;Clarke, K R&lt;/author&gt;&lt;author&gt;Warwick, R M&lt;/author&gt;&lt;/authors&gt;&lt;/contributors&gt;&lt;titles&gt;&lt;title&gt;Changes in marine communities: An approach to statistical analysis and interpretation&lt;/title&gt;&lt;/titles&gt;&lt;edition&gt;2nd &lt;/edition&gt;&lt;dates&gt;&lt;year&gt;2001&lt;/year&gt;&lt;/dates&gt;&lt;pub-location&gt;Plymouth, UK&lt;/pub-location&gt;&lt;publisher&gt;PRIMER-E:&lt;/publisher&gt;&lt;urls&gt;&lt;/urls&gt;&lt;/record&gt;&lt;/Cite&gt;&lt;/EndNote&gt;</w:instrText>
      </w:r>
      <w:r w:rsidR="003B1026">
        <w:fldChar w:fldCharType="separate"/>
      </w:r>
      <w:r>
        <w:rPr>
          <w:noProof/>
        </w:rPr>
        <w:t>(</w:t>
      </w:r>
      <w:hyperlink w:anchor="_ENREF_23" w:tooltip="Clarke, 2001 #2724" w:history="1">
        <w:r w:rsidR="0084200E">
          <w:rPr>
            <w:noProof/>
          </w:rPr>
          <w:t>Clarke and Warwick 2001</w:t>
        </w:r>
      </w:hyperlink>
      <w:r>
        <w:rPr>
          <w:noProof/>
        </w:rPr>
        <w:t>)</w:t>
      </w:r>
      <w:r w:rsidR="003B1026">
        <w:fldChar w:fldCharType="end"/>
      </w:r>
      <w:r w:rsidRPr="00E645B0">
        <w:t>.</w:t>
      </w:r>
      <w:r w:rsidRPr="00E645B0">
        <w:rPr>
          <w:i/>
        </w:rPr>
        <w:t xml:space="preserve"> </w:t>
      </w:r>
    </w:p>
    <w:p w14:paraId="28E7790C" w14:textId="77777777" w:rsidR="00C218A3" w:rsidRPr="00DA3E59" w:rsidRDefault="00C218A3" w:rsidP="0058696A">
      <w:pPr>
        <w:pStyle w:val="BodyText10"/>
      </w:pPr>
      <w:r>
        <w:t xml:space="preserve">Additional modelling will be undertaken to investigate the effect of critical covariates in influencing waterbird responses to Commonwealth environmental watering. This will include total inundated area, flood frequency and duration, wetland fish, frog and microinvertebrate abundance, aquatic vegetation cover and structural complexity, and shoreline length. This information will be used to refine conceptual models for the Murrumbidgee </w:t>
      </w:r>
      <w:r w:rsidR="00DA3261">
        <w:t xml:space="preserve">Selected Area </w:t>
      </w:r>
      <w:r>
        <w:t xml:space="preserve">at the end of each water year. </w:t>
      </w:r>
    </w:p>
    <w:p w14:paraId="28E7790D" w14:textId="77777777" w:rsidR="00D32318" w:rsidRDefault="00D32318">
      <w:pPr>
        <w:spacing w:after="0" w:line="240" w:lineRule="auto"/>
      </w:pPr>
      <w:r>
        <w:br w:type="page"/>
      </w:r>
    </w:p>
    <w:p w14:paraId="28E7790E" w14:textId="77777777" w:rsidR="00C218A3" w:rsidRDefault="006A4CA6" w:rsidP="00F306A5">
      <w:pPr>
        <w:pStyle w:val="Heading1"/>
      </w:pPr>
      <w:bookmarkStart w:id="193" w:name="_Toc385495695"/>
      <w:bookmarkStart w:id="194" w:name="_Toc391976368"/>
      <w:r>
        <w:t>Summary of monitoring and evaluation activities, and potential monitoring locations</w:t>
      </w:r>
      <w:bookmarkEnd w:id="193"/>
      <w:bookmarkEnd w:id="194"/>
      <w:r>
        <w:t xml:space="preserve"> </w:t>
      </w:r>
    </w:p>
    <w:p w14:paraId="28E7790F" w14:textId="77777777" w:rsidR="0036661D" w:rsidRDefault="005D0BF5" w:rsidP="000027B7">
      <w:pPr>
        <w:jc w:val="both"/>
      </w:pPr>
      <w:r>
        <w:t xml:space="preserve">Considering the range of </w:t>
      </w:r>
      <w:r w:rsidR="00EC2DCA">
        <w:t>indicators</w:t>
      </w:r>
      <w:r>
        <w:t xml:space="preserve"> outlined in the previous section and key </w:t>
      </w:r>
      <w:r w:rsidR="009A641F">
        <w:t>we</w:t>
      </w:r>
      <w:r>
        <w:t>tlands</w:t>
      </w:r>
      <w:r w:rsidR="009A641F">
        <w:t xml:space="preserve"> and </w:t>
      </w:r>
      <w:r>
        <w:t>r</w:t>
      </w:r>
      <w:r w:rsidR="009A641F">
        <w:t xml:space="preserve">iver locations within </w:t>
      </w:r>
      <w:r>
        <w:t>the</w:t>
      </w:r>
      <w:r w:rsidR="009A641F">
        <w:t xml:space="preserve"> </w:t>
      </w:r>
      <w:r>
        <w:t>Murrumbidgee</w:t>
      </w:r>
      <w:r w:rsidR="009A641F">
        <w:t xml:space="preserve"> </w:t>
      </w:r>
      <w:r>
        <w:t>S</w:t>
      </w:r>
      <w:r w:rsidR="009A641F">
        <w:t xml:space="preserve">elected </w:t>
      </w:r>
      <w:r>
        <w:t>A</w:t>
      </w:r>
      <w:r w:rsidR="008D4733">
        <w:t>rea (</w:t>
      </w:r>
      <w:r>
        <w:t>section 3)</w:t>
      </w:r>
      <w:r w:rsidR="00DD1144">
        <w:t>, w</w:t>
      </w:r>
      <w:r w:rsidR="0036661D">
        <w:t xml:space="preserve">etlands included in this section represent a subject of sites presented previously in </w:t>
      </w:r>
      <w:r w:rsidR="003B1026">
        <w:fldChar w:fldCharType="begin"/>
      </w:r>
      <w:r w:rsidR="0036661D">
        <w:instrText xml:space="preserve"> REF _Ref384286687 \h </w:instrText>
      </w:r>
      <w:r w:rsidR="003B1026">
        <w:fldChar w:fldCharType="separate"/>
      </w:r>
      <w:r w:rsidR="00E43816">
        <w:t xml:space="preserve">Table </w:t>
      </w:r>
      <w:r w:rsidR="00E43816">
        <w:rPr>
          <w:noProof/>
        </w:rPr>
        <w:t>2</w:t>
      </w:r>
      <w:r w:rsidR="003B1026">
        <w:fldChar w:fldCharType="end"/>
      </w:r>
      <w:r w:rsidR="0036661D">
        <w:t>. Sites have been identified for inclusion in the monitoring program on the bases of:</w:t>
      </w:r>
    </w:p>
    <w:p w14:paraId="28E77910" w14:textId="77777777" w:rsidR="0036661D" w:rsidRDefault="0036661D" w:rsidP="00546CA2">
      <w:pPr>
        <w:pStyle w:val="BodyText"/>
        <w:numPr>
          <w:ilvl w:val="0"/>
          <w:numId w:val="51"/>
        </w:numPr>
      </w:pPr>
      <w:r>
        <w:t>Ecological character and representativeness</w:t>
      </w:r>
      <w:r w:rsidR="00200C72">
        <w:t xml:space="preserve"> of wetlands within the zone</w:t>
      </w:r>
    </w:p>
    <w:p w14:paraId="28E77911" w14:textId="77777777" w:rsidR="0036661D" w:rsidRDefault="0036661D" w:rsidP="00546CA2">
      <w:pPr>
        <w:pStyle w:val="BodyText"/>
        <w:numPr>
          <w:ilvl w:val="0"/>
          <w:numId w:val="51"/>
        </w:numPr>
      </w:pPr>
      <w:r>
        <w:t>Ecological significance (for example presence of threatened species)</w:t>
      </w:r>
    </w:p>
    <w:p w14:paraId="28E77912" w14:textId="77777777" w:rsidR="00963DAD" w:rsidRDefault="00963DAD" w:rsidP="00546CA2">
      <w:pPr>
        <w:pStyle w:val="BodyText"/>
        <w:numPr>
          <w:ilvl w:val="0"/>
          <w:numId w:val="51"/>
        </w:numPr>
      </w:pPr>
      <w:r>
        <w:t>Hydrology, selected sites must contain water for at least 3 months to allow for repeat sampling and be of sufficient depth to allow surveys</w:t>
      </w:r>
    </w:p>
    <w:p w14:paraId="28E77913" w14:textId="77777777" w:rsidR="0036661D" w:rsidRDefault="0036661D" w:rsidP="00546CA2">
      <w:pPr>
        <w:pStyle w:val="BodyText"/>
        <w:numPr>
          <w:ilvl w:val="0"/>
          <w:numId w:val="51"/>
        </w:numPr>
      </w:pPr>
      <w:r>
        <w:t>Accessibility</w:t>
      </w:r>
      <w:r w:rsidR="00736D75">
        <w:t xml:space="preserve">, </w:t>
      </w:r>
      <w:r w:rsidR="00963DAD">
        <w:t>vehicle or boat</w:t>
      </w:r>
      <w:r w:rsidR="00963DAD" w:rsidRPr="00963DAD">
        <w:t xml:space="preserve"> </w:t>
      </w:r>
      <w:r w:rsidR="00963DAD">
        <w:t>assess</w:t>
      </w:r>
    </w:p>
    <w:p w14:paraId="28E77914" w14:textId="77777777" w:rsidR="0036661D" w:rsidRDefault="00945EDC" w:rsidP="00546CA2">
      <w:pPr>
        <w:pStyle w:val="BodyText"/>
        <w:numPr>
          <w:ilvl w:val="0"/>
          <w:numId w:val="51"/>
        </w:numPr>
      </w:pPr>
      <w:r>
        <w:t xml:space="preserve">Capacity to deliver Commonwealth </w:t>
      </w:r>
      <w:r w:rsidR="00DD1144">
        <w:t>e</w:t>
      </w:r>
      <w:r>
        <w:t>nvironmental water</w:t>
      </w:r>
      <w:r w:rsidR="00DD1144">
        <w:t>.</w:t>
      </w:r>
    </w:p>
    <w:p w14:paraId="28E77915" w14:textId="77777777" w:rsidR="00AB7D5B" w:rsidRDefault="008D4733" w:rsidP="009D1FD8">
      <w:pPr>
        <w:pStyle w:val="BodyText"/>
      </w:pPr>
      <w:r>
        <w:t>The tables in this section cover potential locations of fixed sites</w:t>
      </w:r>
      <w:r w:rsidR="00DC2D19">
        <w:t>. Fixed sites</w:t>
      </w:r>
      <w:r>
        <w:t xml:space="preserve"> are  monitored continuously across the five year period,  to provide data allowing the evaluation of long-term (</w:t>
      </w:r>
      <w:r w:rsidR="00DD1144">
        <w:t>five</w:t>
      </w:r>
      <w:r>
        <w:t xml:space="preserve"> year) outcomes of Commonwealth enviro</w:t>
      </w:r>
      <w:r w:rsidR="00963DAD">
        <w:t>nmental watering at the Basin (</w:t>
      </w:r>
      <w:r w:rsidR="00EC2DCA">
        <w:t>Category 1</w:t>
      </w:r>
      <w:r>
        <w:t xml:space="preserve">and 2) and </w:t>
      </w:r>
      <w:r w:rsidR="00FA606D">
        <w:t>S</w:t>
      </w:r>
      <w:r>
        <w:t xml:space="preserve">elected </w:t>
      </w:r>
      <w:r w:rsidR="00FA606D">
        <w:t>A</w:t>
      </w:r>
      <w:r>
        <w:t>rea level</w:t>
      </w:r>
      <w:r w:rsidR="007B4FF8">
        <w:t xml:space="preserve"> (</w:t>
      </w:r>
      <w:r w:rsidR="002B4984">
        <w:fldChar w:fldCharType="begin"/>
      </w:r>
      <w:r w:rsidR="002B4984">
        <w:instrText xml:space="preserve"> REF _Ref385423601 \h  \* MERGEFORMAT </w:instrText>
      </w:r>
      <w:r w:rsidR="002B4984">
        <w:fldChar w:fldCharType="separate"/>
      </w:r>
      <w:r w:rsidR="00E43816">
        <w:t xml:space="preserve">Table </w:t>
      </w:r>
      <w:r w:rsidR="00E43816">
        <w:rPr>
          <w:noProof/>
        </w:rPr>
        <w:t>10</w:t>
      </w:r>
      <w:r w:rsidR="002B4984">
        <w:fldChar w:fldCharType="end"/>
      </w:r>
      <w:r w:rsidR="007B4FF8">
        <w:t xml:space="preserve"> and</w:t>
      </w:r>
      <w:r w:rsidR="00AE3E89">
        <w:t xml:space="preserve"> Table 12)</w:t>
      </w:r>
      <w:r>
        <w:t xml:space="preserve">. </w:t>
      </w:r>
      <w:r w:rsidR="00DC2D19">
        <w:t xml:space="preserve">The </w:t>
      </w:r>
      <w:r w:rsidR="00DD1144">
        <w:t>M&amp;E P</w:t>
      </w:r>
      <w:r w:rsidR="00DC2D19">
        <w:t>lan includes capacity for 12 fixed sites across three of the six wetland zones</w:t>
      </w:r>
      <w:r w:rsidR="00656940">
        <w:t xml:space="preserve"> (</w:t>
      </w:r>
      <w:r w:rsidR="00CA54E1">
        <w:t>Nimmie-Caira</w:t>
      </w:r>
      <w:r w:rsidR="00656940">
        <w:t>, Redbank, and mid-Murrumbidgee</w:t>
      </w:r>
      <w:r w:rsidR="00963DAD">
        <w:t>) (</w:t>
      </w:r>
      <w:r w:rsidR="007B4FF8">
        <w:t xml:space="preserve">see </w:t>
      </w:r>
      <w:r w:rsidR="002B4984">
        <w:fldChar w:fldCharType="begin"/>
      </w:r>
      <w:r w:rsidR="002B4984">
        <w:instrText xml:space="preserve"> REF _Ref385423601 \h  \* MERGEFORMAT </w:instrText>
      </w:r>
      <w:r w:rsidR="002B4984">
        <w:fldChar w:fldCharType="separate"/>
      </w:r>
      <w:r w:rsidR="00E43816">
        <w:t xml:space="preserve">Table </w:t>
      </w:r>
      <w:r w:rsidR="00E43816">
        <w:rPr>
          <w:noProof/>
        </w:rPr>
        <w:t>10</w:t>
      </w:r>
      <w:r w:rsidR="002B4984">
        <w:fldChar w:fldCharType="end"/>
      </w:r>
      <w:r w:rsidR="000027B7">
        <w:t>)</w:t>
      </w:r>
      <w:r w:rsidR="00DC2D19">
        <w:t xml:space="preserve">.  </w:t>
      </w:r>
      <w:r w:rsidR="000027B7">
        <w:t>E</w:t>
      </w:r>
      <w:r w:rsidR="0007144D">
        <w:t>stablishing fixed sites allows for the deployment of water depth loggers</w:t>
      </w:r>
      <w:r w:rsidR="000027B7">
        <w:t xml:space="preserve"> and associated analysis of LIDAR data to support calculation of the</w:t>
      </w:r>
      <w:r w:rsidR="0007144D">
        <w:t xml:space="preserve"> </w:t>
      </w:r>
      <w:r w:rsidR="00EC2DCA">
        <w:t>Category 1</w:t>
      </w:r>
      <w:r w:rsidR="0007144D">
        <w:t xml:space="preserve"> wetland hydrology </w:t>
      </w:r>
      <w:r w:rsidR="000027B7">
        <w:t xml:space="preserve">metrics, reducing costs associated with continuous redeployment. </w:t>
      </w:r>
      <w:r w:rsidR="0007144D">
        <w:t xml:space="preserve"> </w:t>
      </w:r>
    </w:p>
    <w:p w14:paraId="28E77916" w14:textId="77777777" w:rsidR="00EB0EC9" w:rsidRDefault="00EB0EC9">
      <w:pPr>
        <w:spacing w:after="0" w:line="240" w:lineRule="auto"/>
      </w:pPr>
      <w:r>
        <w:br w:type="page"/>
      </w:r>
    </w:p>
    <w:p w14:paraId="28E77917" w14:textId="77777777" w:rsidR="00AB7D5B" w:rsidRDefault="00AB7D5B" w:rsidP="007B4FF8">
      <w:pPr>
        <w:pStyle w:val="Caption"/>
      </w:pPr>
      <w:bookmarkStart w:id="195" w:name="_Ref381349941"/>
      <w:bookmarkStart w:id="196" w:name="_Ref385423601"/>
      <w:r>
        <w:t xml:space="preserve">Table </w:t>
      </w:r>
      <w:r w:rsidR="002B4984">
        <w:fldChar w:fldCharType="begin"/>
      </w:r>
      <w:r w:rsidR="002B4984">
        <w:instrText xml:space="preserve"> SEQ Table \* ARABIC </w:instrText>
      </w:r>
      <w:r w:rsidR="002B4984">
        <w:fldChar w:fldCharType="separate"/>
      </w:r>
      <w:r w:rsidR="00E43816">
        <w:rPr>
          <w:noProof/>
        </w:rPr>
        <w:t>10</w:t>
      </w:r>
      <w:r w:rsidR="002B4984">
        <w:rPr>
          <w:noProof/>
        </w:rPr>
        <w:fldChar w:fldCharType="end"/>
      </w:r>
      <w:bookmarkEnd w:id="195"/>
      <w:bookmarkEnd w:id="196"/>
      <w:r w:rsidRPr="001F5790">
        <w:t xml:space="preserve"> Summary of sites and activities (wetlands)</w:t>
      </w:r>
    </w:p>
    <w:p w14:paraId="28E77918" w14:textId="77777777" w:rsidR="007B4FF8" w:rsidRPr="007B4FF8" w:rsidRDefault="007B4FF8" w:rsidP="007B4FF8">
      <w:pPr>
        <w:spacing w:after="0" w:line="240" w:lineRule="auto"/>
        <w:rPr>
          <w:bCs/>
          <w:sz w:val="20"/>
          <w:szCs w:val="16"/>
          <w:lang w:eastAsia="en-AU"/>
        </w:rPr>
      </w:pPr>
    </w:p>
    <w:tbl>
      <w:tblPr>
        <w:tblW w:w="4867"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96"/>
        <w:gridCol w:w="1382"/>
        <w:gridCol w:w="832"/>
        <w:gridCol w:w="968"/>
        <w:gridCol w:w="950"/>
        <w:gridCol w:w="11"/>
        <w:gridCol w:w="975"/>
        <w:gridCol w:w="968"/>
        <w:gridCol w:w="968"/>
        <w:gridCol w:w="915"/>
        <w:gridCol w:w="16"/>
      </w:tblGrid>
      <w:tr w:rsidR="00AE3E89" w:rsidRPr="00E63C16" w14:paraId="28E77922" w14:textId="77777777" w:rsidTr="00AE3E89">
        <w:trPr>
          <w:gridAfter w:val="1"/>
          <w:wAfter w:w="9" w:type="pct"/>
          <w:cantSplit/>
          <w:trHeight w:val="1708"/>
        </w:trPr>
        <w:tc>
          <w:tcPr>
            <w:tcW w:w="453" w:type="pct"/>
            <w:shd w:val="clear" w:color="auto" w:fill="auto"/>
            <w:textDirection w:val="btLr"/>
            <w:vAlign w:val="center"/>
            <w:hideMark/>
          </w:tcPr>
          <w:p w14:paraId="28E77919" w14:textId="77777777" w:rsidR="00D74AAC" w:rsidRPr="00E63C16" w:rsidRDefault="00D74AAC" w:rsidP="00AE3E89">
            <w:pPr>
              <w:pStyle w:val="NoSpacing"/>
            </w:pPr>
            <w:r w:rsidRPr="00E63C16">
              <w:t>Zone</w:t>
            </w:r>
          </w:p>
        </w:tc>
        <w:tc>
          <w:tcPr>
            <w:tcW w:w="787" w:type="pct"/>
            <w:shd w:val="clear" w:color="auto" w:fill="auto"/>
            <w:textDirection w:val="btLr"/>
            <w:vAlign w:val="center"/>
            <w:hideMark/>
          </w:tcPr>
          <w:p w14:paraId="28E7791A" w14:textId="77777777" w:rsidR="00D74AAC" w:rsidRPr="00E63C16" w:rsidRDefault="00D74AAC" w:rsidP="00AE3E89">
            <w:pPr>
              <w:pStyle w:val="NoSpacing"/>
            </w:pPr>
            <w:r w:rsidRPr="00E63C16">
              <w:t>Site</w:t>
            </w:r>
          </w:p>
        </w:tc>
        <w:tc>
          <w:tcPr>
            <w:tcW w:w="474" w:type="pct"/>
            <w:textDirection w:val="btLr"/>
            <w:vAlign w:val="center"/>
          </w:tcPr>
          <w:p w14:paraId="28E7791B" w14:textId="77777777" w:rsidR="00D74AAC" w:rsidRPr="00E63C16" w:rsidRDefault="00D74AAC" w:rsidP="00AE3E89">
            <w:pPr>
              <w:pStyle w:val="NoSpacing"/>
            </w:pPr>
            <w:r w:rsidRPr="00E63C16">
              <w:t>Wetland nutrients,  carbon &amp; chlorophyll a</w:t>
            </w:r>
          </w:p>
        </w:tc>
        <w:tc>
          <w:tcPr>
            <w:tcW w:w="551" w:type="pct"/>
            <w:shd w:val="clear" w:color="auto" w:fill="auto"/>
            <w:textDirection w:val="btLr"/>
            <w:vAlign w:val="center"/>
            <w:hideMark/>
          </w:tcPr>
          <w:p w14:paraId="28E7791C" w14:textId="77777777" w:rsidR="00D74AAC" w:rsidRPr="00E63C16" w:rsidRDefault="00D74AAC" w:rsidP="00AE3E89">
            <w:pPr>
              <w:pStyle w:val="NoSpacing"/>
            </w:pPr>
            <w:r w:rsidRPr="00E63C16">
              <w:t>Microcrustacea</w:t>
            </w:r>
          </w:p>
        </w:tc>
        <w:tc>
          <w:tcPr>
            <w:tcW w:w="541" w:type="pct"/>
            <w:shd w:val="clear" w:color="auto" w:fill="auto"/>
            <w:textDirection w:val="btLr"/>
            <w:vAlign w:val="center"/>
            <w:hideMark/>
          </w:tcPr>
          <w:p w14:paraId="28E7791D" w14:textId="77777777" w:rsidR="00D74AAC" w:rsidRPr="00E63C16" w:rsidRDefault="00D74AAC" w:rsidP="00AE3E89">
            <w:pPr>
              <w:pStyle w:val="NoSpacing"/>
            </w:pPr>
            <w:r w:rsidRPr="00E63C16">
              <w:t>Wetland fish, tadpoles and  frogs</w:t>
            </w:r>
          </w:p>
        </w:tc>
        <w:tc>
          <w:tcPr>
            <w:tcW w:w="561" w:type="pct"/>
            <w:gridSpan w:val="2"/>
            <w:shd w:val="clear" w:color="auto" w:fill="auto"/>
            <w:textDirection w:val="btLr"/>
            <w:vAlign w:val="center"/>
            <w:hideMark/>
          </w:tcPr>
          <w:p w14:paraId="28E7791E" w14:textId="77777777" w:rsidR="00D74AAC" w:rsidRPr="00E63C16" w:rsidRDefault="00D74AAC" w:rsidP="00AE3E89">
            <w:pPr>
              <w:pStyle w:val="NoSpacing"/>
            </w:pPr>
            <w:r w:rsidRPr="00E63C16">
              <w:t>Vegetation diversity</w:t>
            </w:r>
          </w:p>
        </w:tc>
        <w:tc>
          <w:tcPr>
            <w:tcW w:w="551" w:type="pct"/>
            <w:shd w:val="clear" w:color="auto" w:fill="auto"/>
            <w:textDirection w:val="btLr"/>
            <w:vAlign w:val="center"/>
            <w:hideMark/>
          </w:tcPr>
          <w:p w14:paraId="28E7791F" w14:textId="77777777" w:rsidR="00D74AAC" w:rsidRPr="00E63C16" w:rsidRDefault="00D74AAC" w:rsidP="00AE3E89">
            <w:pPr>
              <w:pStyle w:val="NoSpacing"/>
            </w:pPr>
            <w:r w:rsidRPr="00E63C16">
              <w:t>Waterbird diversity</w:t>
            </w:r>
          </w:p>
        </w:tc>
        <w:tc>
          <w:tcPr>
            <w:tcW w:w="551" w:type="pct"/>
            <w:shd w:val="clear" w:color="auto" w:fill="auto"/>
            <w:textDirection w:val="btLr"/>
            <w:vAlign w:val="center"/>
            <w:hideMark/>
          </w:tcPr>
          <w:p w14:paraId="28E77920" w14:textId="77777777" w:rsidR="00D74AAC" w:rsidRPr="00E63C16" w:rsidRDefault="00D74AAC" w:rsidP="00AE3E89">
            <w:pPr>
              <w:pStyle w:val="NoSpacing"/>
            </w:pPr>
            <w:r w:rsidRPr="00E63C16">
              <w:t>Waterbird breeding</w:t>
            </w:r>
            <w:r>
              <w:t xml:space="preserve"> (Optional</w:t>
            </w:r>
            <w:r w:rsidR="009D1FD8">
              <w:t xml:space="preserve"> potential sites</w:t>
            </w:r>
            <w:r>
              <w:t>)</w:t>
            </w:r>
          </w:p>
        </w:tc>
        <w:tc>
          <w:tcPr>
            <w:tcW w:w="521" w:type="pct"/>
            <w:shd w:val="clear" w:color="auto" w:fill="auto"/>
            <w:textDirection w:val="btLr"/>
            <w:vAlign w:val="center"/>
            <w:hideMark/>
          </w:tcPr>
          <w:p w14:paraId="28E77921" w14:textId="77777777" w:rsidR="00D74AAC" w:rsidRPr="00E63C16" w:rsidRDefault="00D74AAC" w:rsidP="00AE3E89">
            <w:pPr>
              <w:pStyle w:val="NoSpacing"/>
            </w:pPr>
            <w:r w:rsidRPr="00E63C16">
              <w:t>Hydrology</w:t>
            </w:r>
          </w:p>
        </w:tc>
      </w:tr>
      <w:tr w:rsidR="00AE3E89" w:rsidRPr="00982743" w14:paraId="28E7792C" w14:textId="77777777" w:rsidTr="00AE3E89">
        <w:trPr>
          <w:gridAfter w:val="1"/>
          <w:wAfter w:w="9" w:type="pct"/>
          <w:cantSplit/>
          <w:trHeight w:val="340"/>
        </w:trPr>
        <w:tc>
          <w:tcPr>
            <w:tcW w:w="453" w:type="pct"/>
            <w:vMerge w:val="restart"/>
            <w:shd w:val="clear" w:color="auto" w:fill="auto"/>
            <w:textDirection w:val="btLr"/>
            <w:vAlign w:val="center"/>
            <w:hideMark/>
          </w:tcPr>
          <w:p w14:paraId="28E77923" w14:textId="77777777" w:rsidR="009D1FD8" w:rsidRPr="00982743" w:rsidRDefault="00CA54E1" w:rsidP="00AE3E89">
            <w:pPr>
              <w:pStyle w:val="NoSpacing"/>
              <w:rPr>
                <w:sz w:val="16"/>
              </w:rPr>
            </w:pPr>
            <w:r>
              <w:rPr>
                <w:sz w:val="16"/>
              </w:rPr>
              <w:t>Nimmie-Caira</w:t>
            </w:r>
          </w:p>
        </w:tc>
        <w:tc>
          <w:tcPr>
            <w:tcW w:w="787" w:type="pct"/>
            <w:shd w:val="clear" w:color="auto" w:fill="auto"/>
            <w:hideMark/>
          </w:tcPr>
          <w:p w14:paraId="28E77924" w14:textId="77777777" w:rsidR="009D1FD8" w:rsidRPr="00982743" w:rsidRDefault="009D1FD8" w:rsidP="00AE3E89">
            <w:pPr>
              <w:pStyle w:val="NoSpacing"/>
              <w:rPr>
                <w:sz w:val="16"/>
              </w:rPr>
            </w:pPr>
            <w:r w:rsidRPr="00982743">
              <w:rPr>
                <w:sz w:val="16"/>
              </w:rPr>
              <w:t>Eulimbah</w:t>
            </w:r>
          </w:p>
        </w:tc>
        <w:tc>
          <w:tcPr>
            <w:tcW w:w="474" w:type="pct"/>
            <w:shd w:val="clear" w:color="auto" w:fill="B6DDE8"/>
          </w:tcPr>
          <w:p w14:paraId="28E77925" w14:textId="77777777" w:rsidR="009D1FD8" w:rsidRPr="00982743" w:rsidRDefault="009D1FD8" w:rsidP="00AE3E89">
            <w:pPr>
              <w:pStyle w:val="NoSpacing"/>
              <w:rPr>
                <w:sz w:val="16"/>
              </w:rPr>
            </w:pPr>
          </w:p>
        </w:tc>
        <w:tc>
          <w:tcPr>
            <w:tcW w:w="551" w:type="pct"/>
            <w:shd w:val="clear" w:color="auto" w:fill="B6DDE8"/>
            <w:noWrap/>
            <w:hideMark/>
          </w:tcPr>
          <w:p w14:paraId="28E77926" w14:textId="77777777" w:rsidR="009D1FD8" w:rsidRPr="00982743" w:rsidRDefault="009D1FD8" w:rsidP="00AE3E89">
            <w:pPr>
              <w:pStyle w:val="NoSpacing"/>
              <w:rPr>
                <w:sz w:val="16"/>
              </w:rPr>
            </w:pPr>
          </w:p>
        </w:tc>
        <w:tc>
          <w:tcPr>
            <w:tcW w:w="541" w:type="pct"/>
            <w:shd w:val="clear" w:color="auto" w:fill="B6DDE8"/>
            <w:noWrap/>
            <w:hideMark/>
          </w:tcPr>
          <w:p w14:paraId="28E77927" w14:textId="77777777" w:rsidR="009D1FD8" w:rsidRPr="00982743" w:rsidRDefault="009D1FD8" w:rsidP="00AE3E89">
            <w:pPr>
              <w:pStyle w:val="NoSpacing"/>
              <w:rPr>
                <w:sz w:val="16"/>
              </w:rPr>
            </w:pPr>
          </w:p>
        </w:tc>
        <w:tc>
          <w:tcPr>
            <w:tcW w:w="561" w:type="pct"/>
            <w:gridSpan w:val="2"/>
            <w:shd w:val="clear" w:color="auto" w:fill="B6DDE8" w:themeFill="accent5" w:themeFillTint="66"/>
            <w:noWrap/>
            <w:hideMark/>
          </w:tcPr>
          <w:p w14:paraId="28E77928" w14:textId="77777777" w:rsidR="009D1FD8" w:rsidRPr="00982743" w:rsidRDefault="009D1FD8" w:rsidP="00AE3E89">
            <w:pPr>
              <w:pStyle w:val="NoSpacing"/>
              <w:rPr>
                <w:sz w:val="16"/>
              </w:rPr>
            </w:pPr>
          </w:p>
        </w:tc>
        <w:tc>
          <w:tcPr>
            <w:tcW w:w="551" w:type="pct"/>
            <w:shd w:val="clear" w:color="auto" w:fill="B6DDE8" w:themeFill="accent5" w:themeFillTint="66"/>
            <w:hideMark/>
          </w:tcPr>
          <w:p w14:paraId="28E77929" w14:textId="77777777" w:rsidR="009D1FD8" w:rsidRPr="00982743" w:rsidRDefault="009D1FD8" w:rsidP="00AE3E89">
            <w:pPr>
              <w:pStyle w:val="NoSpacing"/>
              <w:rPr>
                <w:sz w:val="16"/>
              </w:rPr>
            </w:pPr>
          </w:p>
        </w:tc>
        <w:tc>
          <w:tcPr>
            <w:tcW w:w="551" w:type="pct"/>
            <w:shd w:val="clear" w:color="auto" w:fill="92CDDC" w:themeFill="accent5" w:themeFillTint="99"/>
            <w:hideMark/>
          </w:tcPr>
          <w:p w14:paraId="28E7792A" w14:textId="77777777" w:rsidR="009D1FD8" w:rsidRPr="00982743" w:rsidRDefault="009D1FD8" w:rsidP="00AE3E89">
            <w:pPr>
              <w:pStyle w:val="NoSpacing"/>
              <w:rPr>
                <w:sz w:val="16"/>
              </w:rPr>
            </w:pPr>
          </w:p>
        </w:tc>
        <w:tc>
          <w:tcPr>
            <w:tcW w:w="521" w:type="pct"/>
            <w:shd w:val="clear" w:color="auto" w:fill="B6DDE8" w:themeFill="accent5" w:themeFillTint="66"/>
            <w:hideMark/>
          </w:tcPr>
          <w:p w14:paraId="28E7792B" w14:textId="77777777" w:rsidR="009D1FD8" w:rsidRPr="00982743" w:rsidRDefault="009D1FD8" w:rsidP="00AE3E89">
            <w:pPr>
              <w:pStyle w:val="NoSpacing"/>
              <w:rPr>
                <w:sz w:val="16"/>
              </w:rPr>
            </w:pPr>
          </w:p>
        </w:tc>
      </w:tr>
      <w:tr w:rsidR="00AE3E89" w:rsidRPr="00982743" w14:paraId="28E77936" w14:textId="77777777" w:rsidTr="00AE3E89">
        <w:trPr>
          <w:gridAfter w:val="1"/>
          <w:wAfter w:w="9" w:type="pct"/>
          <w:cantSplit/>
          <w:trHeight w:val="340"/>
        </w:trPr>
        <w:tc>
          <w:tcPr>
            <w:tcW w:w="453" w:type="pct"/>
            <w:vMerge/>
            <w:shd w:val="clear" w:color="auto" w:fill="auto"/>
            <w:textDirection w:val="btLr"/>
            <w:vAlign w:val="center"/>
            <w:hideMark/>
          </w:tcPr>
          <w:p w14:paraId="28E7792D" w14:textId="77777777" w:rsidR="009D1FD8" w:rsidRPr="00982743" w:rsidRDefault="009D1FD8" w:rsidP="00AE3E89">
            <w:pPr>
              <w:pStyle w:val="NoSpacing"/>
              <w:rPr>
                <w:sz w:val="16"/>
              </w:rPr>
            </w:pPr>
          </w:p>
        </w:tc>
        <w:tc>
          <w:tcPr>
            <w:tcW w:w="787" w:type="pct"/>
            <w:shd w:val="clear" w:color="auto" w:fill="auto"/>
            <w:hideMark/>
          </w:tcPr>
          <w:p w14:paraId="28E7792E" w14:textId="77777777" w:rsidR="009D1FD8" w:rsidRPr="00982743" w:rsidRDefault="009D1FD8" w:rsidP="00AE3E89">
            <w:pPr>
              <w:pStyle w:val="NoSpacing"/>
              <w:rPr>
                <w:sz w:val="16"/>
              </w:rPr>
            </w:pPr>
            <w:r w:rsidRPr="00982743">
              <w:rPr>
                <w:sz w:val="16"/>
              </w:rPr>
              <w:t>Telephone</w:t>
            </w:r>
          </w:p>
        </w:tc>
        <w:tc>
          <w:tcPr>
            <w:tcW w:w="474" w:type="pct"/>
            <w:shd w:val="clear" w:color="auto" w:fill="B6DDE8"/>
          </w:tcPr>
          <w:p w14:paraId="28E7792F" w14:textId="77777777" w:rsidR="009D1FD8" w:rsidRPr="00982743" w:rsidRDefault="009D1FD8" w:rsidP="00AE3E89">
            <w:pPr>
              <w:pStyle w:val="NoSpacing"/>
              <w:rPr>
                <w:sz w:val="16"/>
              </w:rPr>
            </w:pPr>
          </w:p>
        </w:tc>
        <w:tc>
          <w:tcPr>
            <w:tcW w:w="551" w:type="pct"/>
            <w:shd w:val="clear" w:color="auto" w:fill="B6DDE8"/>
            <w:noWrap/>
            <w:hideMark/>
          </w:tcPr>
          <w:p w14:paraId="28E77930" w14:textId="77777777" w:rsidR="009D1FD8" w:rsidRPr="00982743" w:rsidRDefault="009D1FD8" w:rsidP="00AE3E89">
            <w:pPr>
              <w:pStyle w:val="NoSpacing"/>
              <w:rPr>
                <w:sz w:val="16"/>
              </w:rPr>
            </w:pPr>
          </w:p>
        </w:tc>
        <w:tc>
          <w:tcPr>
            <w:tcW w:w="541" w:type="pct"/>
            <w:shd w:val="clear" w:color="auto" w:fill="B6DDE8"/>
            <w:noWrap/>
            <w:hideMark/>
          </w:tcPr>
          <w:p w14:paraId="28E77931" w14:textId="77777777" w:rsidR="009D1FD8" w:rsidRPr="00982743" w:rsidRDefault="009D1FD8" w:rsidP="00AE3E89">
            <w:pPr>
              <w:pStyle w:val="NoSpacing"/>
              <w:rPr>
                <w:sz w:val="16"/>
              </w:rPr>
            </w:pPr>
          </w:p>
        </w:tc>
        <w:tc>
          <w:tcPr>
            <w:tcW w:w="561" w:type="pct"/>
            <w:gridSpan w:val="2"/>
            <w:shd w:val="clear" w:color="auto" w:fill="B6DDE8" w:themeFill="accent5" w:themeFillTint="66"/>
            <w:noWrap/>
            <w:hideMark/>
          </w:tcPr>
          <w:p w14:paraId="28E77932" w14:textId="77777777" w:rsidR="009D1FD8" w:rsidRPr="00982743" w:rsidRDefault="009D1FD8" w:rsidP="00AE3E89">
            <w:pPr>
              <w:pStyle w:val="NoSpacing"/>
              <w:rPr>
                <w:sz w:val="16"/>
              </w:rPr>
            </w:pPr>
          </w:p>
        </w:tc>
        <w:tc>
          <w:tcPr>
            <w:tcW w:w="551" w:type="pct"/>
            <w:shd w:val="clear" w:color="auto" w:fill="B6DDE8" w:themeFill="accent5" w:themeFillTint="66"/>
            <w:hideMark/>
          </w:tcPr>
          <w:p w14:paraId="28E77933" w14:textId="77777777" w:rsidR="009D1FD8" w:rsidRPr="00982743" w:rsidRDefault="009D1FD8" w:rsidP="00AE3E89">
            <w:pPr>
              <w:pStyle w:val="NoSpacing"/>
              <w:rPr>
                <w:sz w:val="16"/>
              </w:rPr>
            </w:pPr>
          </w:p>
        </w:tc>
        <w:tc>
          <w:tcPr>
            <w:tcW w:w="551" w:type="pct"/>
            <w:shd w:val="clear" w:color="auto" w:fill="92CDDC" w:themeFill="accent5" w:themeFillTint="99"/>
            <w:hideMark/>
          </w:tcPr>
          <w:p w14:paraId="28E77934" w14:textId="77777777" w:rsidR="009D1FD8" w:rsidRPr="00982743" w:rsidRDefault="009D1FD8" w:rsidP="00AE3E89">
            <w:pPr>
              <w:pStyle w:val="NoSpacing"/>
              <w:rPr>
                <w:sz w:val="16"/>
              </w:rPr>
            </w:pPr>
          </w:p>
        </w:tc>
        <w:tc>
          <w:tcPr>
            <w:tcW w:w="521" w:type="pct"/>
            <w:shd w:val="clear" w:color="auto" w:fill="B6DDE8" w:themeFill="accent5" w:themeFillTint="66"/>
            <w:hideMark/>
          </w:tcPr>
          <w:p w14:paraId="28E77935" w14:textId="77777777" w:rsidR="009D1FD8" w:rsidRPr="00982743" w:rsidRDefault="009D1FD8" w:rsidP="00AE3E89">
            <w:pPr>
              <w:pStyle w:val="NoSpacing"/>
              <w:rPr>
                <w:sz w:val="16"/>
              </w:rPr>
            </w:pPr>
          </w:p>
        </w:tc>
      </w:tr>
      <w:tr w:rsidR="00AE3E89" w:rsidRPr="00982743" w14:paraId="28E77940" w14:textId="77777777" w:rsidTr="00AE3E89">
        <w:trPr>
          <w:gridAfter w:val="1"/>
          <w:wAfter w:w="9" w:type="pct"/>
          <w:cantSplit/>
          <w:trHeight w:val="340"/>
        </w:trPr>
        <w:tc>
          <w:tcPr>
            <w:tcW w:w="453" w:type="pct"/>
            <w:vMerge/>
            <w:shd w:val="clear" w:color="auto" w:fill="auto"/>
            <w:textDirection w:val="btLr"/>
            <w:vAlign w:val="center"/>
            <w:hideMark/>
          </w:tcPr>
          <w:p w14:paraId="28E77937" w14:textId="77777777" w:rsidR="009D1FD8" w:rsidRPr="00982743" w:rsidRDefault="009D1FD8" w:rsidP="00AE3E89">
            <w:pPr>
              <w:pStyle w:val="NoSpacing"/>
              <w:rPr>
                <w:sz w:val="16"/>
              </w:rPr>
            </w:pPr>
          </w:p>
        </w:tc>
        <w:tc>
          <w:tcPr>
            <w:tcW w:w="787" w:type="pct"/>
            <w:shd w:val="clear" w:color="auto" w:fill="auto"/>
            <w:hideMark/>
          </w:tcPr>
          <w:p w14:paraId="28E77938" w14:textId="77777777" w:rsidR="009D1FD8" w:rsidRPr="00982743" w:rsidRDefault="009D1FD8" w:rsidP="00AE3E89">
            <w:pPr>
              <w:pStyle w:val="NoSpacing"/>
              <w:rPr>
                <w:sz w:val="16"/>
              </w:rPr>
            </w:pPr>
            <w:r w:rsidRPr="00982743">
              <w:rPr>
                <w:sz w:val="16"/>
              </w:rPr>
              <w:t>Avalon Swamp</w:t>
            </w:r>
          </w:p>
        </w:tc>
        <w:tc>
          <w:tcPr>
            <w:tcW w:w="474" w:type="pct"/>
            <w:shd w:val="clear" w:color="auto" w:fill="B6DDE8"/>
          </w:tcPr>
          <w:p w14:paraId="28E77939" w14:textId="77777777" w:rsidR="009D1FD8" w:rsidRPr="00982743" w:rsidRDefault="009D1FD8" w:rsidP="00AE3E89">
            <w:pPr>
              <w:pStyle w:val="NoSpacing"/>
              <w:rPr>
                <w:sz w:val="16"/>
              </w:rPr>
            </w:pPr>
          </w:p>
        </w:tc>
        <w:tc>
          <w:tcPr>
            <w:tcW w:w="551" w:type="pct"/>
            <w:shd w:val="clear" w:color="auto" w:fill="B6DDE8"/>
            <w:hideMark/>
          </w:tcPr>
          <w:p w14:paraId="28E7793A" w14:textId="77777777" w:rsidR="009D1FD8" w:rsidRPr="00982743" w:rsidRDefault="009D1FD8" w:rsidP="00AE3E89">
            <w:pPr>
              <w:pStyle w:val="NoSpacing"/>
              <w:rPr>
                <w:sz w:val="16"/>
              </w:rPr>
            </w:pPr>
          </w:p>
        </w:tc>
        <w:tc>
          <w:tcPr>
            <w:tcW w:w="541" w:type="pct"/>
            <w:shd w:val="clear" w:color="auto" w:fill="B6DDE8"/>
            <w:noWrap/>
            <w:hideMark/>
          </w:tcPr>
          <w:p w14:paraId="28E7793B" w14:textId="77777777" w:rsidR="009D1FD8" w:rsidRPr="00982743" w:rsidRDefault="009D1FD8" w:rsidP="00AE3E89">
            <w:pPr>
              <w:pStyle w:val="NoSpacing"/>
              <w:rPr>
                <w:sz w:val="16"/>
              </w:rPr>
            </w:pPr>
          </w:p>
        </w:tc>
        <w:tc>
          <w:tcPr>
            <w:tcW w:w="561" w:type="pct"/>
            <w:gridSpan w:val="2"/>
            <w:shd w:val="clear" w:color="auto" w:fill="B6DDE8" w:themeFill="accent5" w:themeFillTint="66"/>
            <w:noWrap/>
            <w:hideMark/>
          </w:tcPr>
          <w:p w14:paraId="28E7793C" w14:textId="77777777" w:rsidR="009D1FD8" w:rsidRPr="00982743" w:rsidRDefault="009D1FD8" w:rsidP="00AE3E89">
            <w:pPr>
              <w:pStyle w:val="NoSpacing"/>
              <w:rPr>
                <w:sz w:val="16"/>
              </w:rPr>
            </w:pPr>
          </w:p>
        </w:tc>
        <w:tc>
          <w:tcPr>
            <w:tcW w:w="551" w:type="pct"/>
            <w:shd w:val="clear" w:color="auto" w:fill="B6DDE8" w:themeFill="accent5" w:themeFillTint="66"/>
            <w:hideMark/>
          </w:tcPr>
          <w:p w14:paraId="28E7793D" w14:textId="77777777" w:rsidR="009D1FD8" w:rsidRPr="00982743" w:rsidRDefault="009D1FD8" w:rsidP="00AE3E89">
            <w:pPr>
              <w:pStyle w:val="NoSpacing"/>
              <w:rPr>
                <w:sz w:val="16"/>
              </w:rPr>
            </w:pPr>
          </w:p>
        </w:tc>
        <w:tc>
          <w:tcPr>
            <w:tcW w:w="551" w:type="pct"/>
            <w:shd w:val="clear" w:color="auto" w:fill="FFFFFF" w:themeFill="background1"/>
            <w:hideMark/>
          </w:tcPr>
          <w:p w14:paraId="28E7793E" w14:textId="77777777" w:rsidR="009D1FD8" w:rsidRDefault="009D1FD8" w:rsidP="00AE3E89">
            <w:pPr>
              <w:pStyle w:val="NoSpacing"/>
            </w:pPr>
          </w:p>
        </w:tc>
        <w:tc>
          <w:tcPr>
            <w:tcW w:w="521" w:type="pct"/>
            <w:shd w:val="clear" w:color="auto" w:fill="B6DDE8" w:themeFill="accent5" w:themeFillTint="66"/>
            <w:hideMark/>
          </w:tcPr>
          <w:p w14:paraId="28E7793F" w14:textId="77777777" w:rsidR="009D1FD8" w:rsidRPr="00982743" w:rsidRDefault="009D1FD8" w:rsidP="00AE3E89">
            <w:pPr>
              <w:pStyle w:val="NoSpacing"/>
              <w:rPr>
                <w:sz w:val="16"/>
              </w:rPr>
            </w:pPr>
          </w:p>
        </w:tc>
      </w:tr>
      <w:tr w:rsidR="00AE3E89" w:rsidRPr="00982743" w14:paraId="28E7794A" w14:textId="77777777" w:rsidTr="00AE3E89">
        <w:trPr>
          <w:gridAfter w:val="1"/>
          <w:wAfter w:w="9" w:type="pct"/>
          <w:cantSplit/>
          <w:trHeight w:val="340"/>
        </w:trPr>
        <w:tc>
          <w:tcPr>
            <w:tcW w:w="453" w:type="pct"/>
            <w:vMerge/>
            <w:shd w:val="clear" w:color="auto" w:fill="auto"/>
            <w:textDirection w:val="btLr"/>
            <w:vAlign w:val="center"/>
            <w:hideMark/>
          </w:tcPr>
          <w:p w14:paraId="28E77941" w14:textId="77777777" w:rsidR="009D1FD8" w:rsidRPr="00982743" w:rsidRDefault="009D1FD8" w:rsidP="00AE3E89">
            <w:pPr>
              <w:pStyle w:val="NoSpacing"/>
              <w:rPr>
                <w:sz w:val="16"/>
              </w:rPr>
            </w:pPr>
          </w:p>
        </w:tc>
        <w:tc>
          <w:tcPr>
            <w:tcW w:w="787" w:type="pct"/>
            <w:shd w:val="clear" w:color="auto" w:fill="auto"/>
            <w:hideMark/>
          </w:tcPr>
          <w:p w14:paraId="28E77942" w14:textId="77777777" w:rsidR="009D1FD8" w:rsidRPr="00982743" w:rsidRDefault="009D1FD8" w:rsidP="00AE3E89">
            <w:pPr>
              <w:pStyle w:val="NoSpacing"/>
              <w:rPr>
                <w:sz w:val="16"/>
              </w:rPr>
            </w:pPr>
            <w:r>
              <w:rPr>
                <w:sz w:val="16"/>
              </w:rPr>
              <w:t>Nap Nap</w:t>
            </w:r>
          </w:p>
        </w:tc>
        <w:tc>
          <w:tcPr>
            <w:tcW w:w="474" w:type="pct"/>
            <w:shd w:val="clear" w:color="auto" w:fill="B6DDE8"/>
          </w:tcPr>
          <w:p w14:paraId="28E77943" w14:textId="77777777" w:rsidR="009D1FD8" w:rsidRPr="00982743" w:rsidRDefault="009D1FD8" w:rsidP="00AE3E89">
            <w:pPr>
              <w:pStyle w:val="NoSpacing"/>
              <w:rPr>
                <w:sz w:val="16"/>
              </w:rPr>
            </w:pPr>
          </w:p>
        </w:tc>
        <w:tc>
          <w:tcPr>
            <w:tcW w:w="551" w:type="pct"/>
            <w:shd w:val="clear" w:color="auto" w:fill="B6DDE8"/>
            <w:hideMark/>
          </w:tcPr>
          <w:p w14:paraId="28E77944" w14:textId="77777777" w:rsidR="009D1FD8" w:rsidRPr="00982743" w:rsidRDefault="009D1FD8" w:rsidP="00AE3E89">
            <w:pPr>
              <w:pStyle w:val="NoSpacing"/>
              <w:rPr>
                <w:sz w:val="16"/>
              </w:rPr>
            </w:pPr>
          </w:p>
        </w:tc>
        <w:tc>
          <w:tcPr>
            <w:tcW w:w="541" w:type="pct"/>
            <w:shd w:val="clear" w:color="auto" w:fill="B6DDE8"/>
            <w:noWrap/>
            <w:hideMark/>
          </w:tcPr>
          <w:p w14:paraId="28E77945" w14:textId="77777777" w:rsidR="009D1FD8" w:rsidRPr="00982743" w:rsidRDefault="009D1FD8" w:rsidP="00AE3E89">
            <w:pPr>
              <w:pStyle w:val="NoSpacing"/>
              <w:rPr>
                <w:sz w:val="16"/>
              </w:rPr>
            </w:pPr>
          </w:p>
        </w:tc>
        <w:tc>
          <w:tcPr>
            <w:tcW w:w="561" w:type="pct"/>
            <w:gridSpan w:val="2"/>
            <w:shd w:val="clear" w:color="auto" w:fill="B6DDE8" w:themeFill="accent5" w:themeFillTint="66"/>
            <w:noWrap/>
            <w:hideMark/>
          </w:tcPr>
          <w:p w14:paraId="28E77946" w14:textId="77777777" w:rsidR="009D1FD8" w:rsidRPr="00982743" w:rsidRDefault="009D1FD8" w:rsidP="00AE3E89">
            <w:pPr>
              <w:pStyle w:val="NoSpacing"/>
              <w:rPr>
                <w:sz w:val="16"/>
              </w:rPr>
            </w:pPr>
          </w:p>
        </w:tc>
        <w:tc>
          <w:tcPr>
            <w:tcW w:w="551" w:type="pct"/>
            <w:shd w:val="clear" w:color="auto" w:fill="B6DDE8" w:themeFill="accent5" w:themeFillTint="66"/>
            <w:hideMark/>
          </w:tcPr>
          <w:p w14:paraId="28E77947" w14:textId="77777777" w:rsidR="009D1FD8" w:rsidRPr="00982743" w:rsidRDefault="009D1FD8" w:rsidP="00AE3E89">
            <w:pPr>
              <w:pStyle w:val="NoSpacing"/>
              <w:rPr>
                <w:sz w:val="16"/>
              </w:rPr>
            </w:pPr>
          </w:p>
        </w:tc>
        <w:tc>
          <w:tcPr>
            <w:tcW w:w="551" w:type="pct"/>
            <w:shd w:val="clear" w:color="auto" w:fill="FFFFFF" w:themeFill="background1"/>
            <w:hideMark/>
          </w:tcPr>
          <w:p w14:paraId="28E77948" w14:textId="77777777" w:rsidR="009D1FD8" w:rsidRPr="009E0C5D" w:rsidRDefault="009D1FD8" w:rsidP="00AE3E89">
            <w:pPr>
              <w:pStyle w:val="NoSpacing"/>
              <w:rPr>
                <w:sz w:val="16"/>
              </w:rPr>
            </w:pPr>
          </w:p>
        </w:tc>
        <w:tc>
          <w:tcPr>
            <w:tcW w:w="521" w:type="pct"/>
            <w:shd w:val="clear" w:color="auto" w:fill="B6DDE8" w:themeFill="accent5" w:themeFillTint="66"/>
            <w:hideMark/>
          </w:tcPr>
          <w:p w14:paraId="28E77949" w14:textId="77777777" w:rsidR="009D1FD8" w:rsidRPr="00982743" w:rsidRDefault="009D1FD8" w:rsidP="00AE3E89">
            <w:pPr>
              <w:pStyle w:val="NoSpacing"/>
              <w:rPr>
                <w:sz w:val="16"/>
              </w:rPr>
            </w:pPr>
          </w:p>
        </w:tc>
      </w:tr>
      <w:tr w:rsidR="00AE3E89" w:rsidRPr="00982743" w14:paraId="28E77954" w14:textId="77777777" w:rsidTr="00AE3E89">
        <w:trPr>
          <w:gridAfter w:val="1"/>
          <w:wAfter w:w="9" w:type="pct"/>
          <w:cantSplit/>
          <w:trHeight w:val="340"/>
        </w:trPr>
        <w:tc>
          <w:tcPr>
            <w:tcW w:w="453" w:type="pct"/>
            <w:vMerge w:val="restart"/>
            <w:shd w:val="clear" w:color="auto" w:fill="auto"/>
            <w:textDirection w:val="btLr"/>
            <w:vAlign w:val="center"/>
            <w:hideMark/>
          </w:tcPr>
          <w:p w14:paraId="28E7794B" w14:textId="77777777" w:rsidR="00D74AAC" w:rsidRPr="00982743" w:rsidRDefault="00D74AAC" w:rsidP="00AE3E89">
            <w:pPr>
              <w:pStyle w:val="NoSpacing"/>
              <w:rPr>
                <w:sz w:val="16"/>
              </w:rPr>
            </w:pPr>
            <w:r w:rsidRPr="00982743">
              <w:rPr>
                <w:sz w:val="16"/>
              </w:rPr>
              <w:t xml:space="preserve">Redbank </w:t>
            </w:r>
          </w:p>
        </w:tc>
        <w:tc>
          <w:tcPr>
            <w:tcW w:w="787" w:type="pct"/>
            <w:shd w:val="clear" w:color="auto" w:fill="auto"/>
            <w:hideMark/>
          </w:tcPr>
          <w:p w14:paraId="28E7794C" w14:textId="77777777" w:rsidR="00D74AAC" w:rsidRPr="00982743" w:rsidRDefault="00D74AAC" w:rsidP="00AE3E89">
            <w:pPr>
              <w:pStyle w:val="NoSpacing"/>
              <w:rPr>
                <w:sz w:val="16"/>
              </w:rPr>
            </w:pPr>
            <w:r w:rsidRPr="00982743">
              <w:rPr>
                <w:sz w:val="16"/>
              </w:rPr>
              <w:t>Two Bridges Swamp</w:t>
            </w:r>
          </w:p>
        </w:tc>
        <w:tc>
          <w:tcPr>
            <w:tcW w:w="474" w:type="pct"/>
            <w:shd w:val="clear" w:color="auto" w:fill="B6DDE8"/>
          </w:tcPr>
          <w:p w14:paraId="28E7794D" w14:textId="77777777" w:rsidR="00D74AAC" w:rsidRPr="00982743" w:rsidRDefault="00D74AAC" w:rsidP="00AE3E89">
            <w:pPr>
              <w:pStyle w:val="NoSpacing"/>
              <w:rPr>
                <w:sz w:val="16"/>
              </w:rPr>
            </w:pPr>
          </w:p>
        </w:tc>
        <w:tc>
          <w:tcPr>
            <w:tcW w:w="551" w:type="pct"/>
            <w:shd w:val="clear" w:color="auto" w:fill="B6DDE8"/>
            <w:hideMark/>
          </w:tcPr>
          <w:p w14:paraId="28E7794E" w14:textId="77777777" w:rsidR="00D74AAC" w:rsidRPr="00982743" w:rsidRDefault="00D74AAC" w:rsidP="00AE3E89">
            <w:pPr>
              <w:pStyle w:val="NoSpacing"/>
              <w:rPr>
                <w:sz w:val="16"/>
              </w:rPr>
            </w:pPr>
          </w:p>
        </w:tc>
        <w:tc>
          <w:tcPr>
            <w:tcW w:w="541" w:type="pct"/>
            <w:shd w:val="clear" w:color="auto" w:fill="B6DDE8"/>
            <w:noWrap/>
            <w:hideMark/>
          </w:tcPr>
          <w:p w14:paraId="28E7794F" w14:textId="77777777" w:rsidR="00D74AAC" w:rsidRPr="00982743" w:rsidRDefault="00D74AAC" w:rsidP="00AE3E89">
            <w:pPr>
              <w:pStyle w:val="NoSpacing"/>
              <w:rPr>
                <w:sz w:val="16"/>
              </w:rPr>
            </w:pPr>
          </w:p>
        </w:tc>
        <w:tc>
          <w:tcPr>
            <w:tcW w:w="561" w:type="pct"/>
            <w:gridSpan w:val="2"/>
            <w:shd w:val="clear" w:color="auto" w:fill="B6DDE8" w:themeFill="accent5" w:themeFillTint="66"/>
            <w:noWrap/>
            <w:hideMark/>
          </w:tcPr>
          <w:p w14:paraId="28E77950" w14:textId="77777777" w:rsidR="00D74AAC" w:rsidRPr="00982743" w:rsidRDefault="00D74AAC" w:rsidP="00AE3E89">
            <w:pPr>
              <w:pStyle w:val="NoSpacing"/>
              <w:rPr>
                <w:sz w:val="16"/>
              </w:rPr>
            </w:pPr>
          </w:p>
        </w:tc>
        <w:tc>
          <w:tcPr>
            <w:tcW w:w="551" w:type="pct"/>
            <w:shd w:val="clear" w:color="auto" w:fill="B6DDE8" w:themeFill="accent5" w:themeFillTint="66"/>
            <w:hideMark/>
          </w:tcPr>
          <w:p w14:paraId="28E77951" w14:textId="77777777" w:rsidR="00D74AAC" w:rsidRPr="00982743" w:rsidRDefault="00D74AAC" w:rsidP="00AE3E89">
            <w:pPr>
              <w:pStyle w:val="NoSpacing"/>
              <w:rPr>
                <w:sz w:val="16"/>
              </w:rPr>
            </w:pPr>
          </w:p>
        </w:tc>
        <w:tc>
          <w:tcPr>
            <w:tcW w:w="551" w:type="pct"/>
            <w:shd w:val="clear" w:color="auto" w:fill="92CDDC" w:themeFill="accent5" w:themeFillTint="99"/>
            <w:hideMark/>
          </w:tcPr>
          <w:p w14:paraId="28E77952" w14:textId="77777777" w:rsidR="00D74AAC" w:rsidRDefault="00D74AAC" w:rsidP="00AE3E89">
            <w:pPr>
              <w:pStyle w:val="NoSpacing"/>
            </w:pPr>
          </w:p>
        </w:tc>
        <w:tc>
          <w:tcPr>
            <w:tcW w:w="521" w:type="pct"/>
            <w:shd w:val="clear" w:color="auto" w:fill="B6DDE8" w:themeFill="accent5" w:themeFillTint="66"/>
            <w:hideMark/>
          </w:tcPr>
          <w:p w14:paraId="28E77953" w14:textId="77777777" w:rsidR="00D74AAC" w:rsidRPr="00982743" w:rsidRDefault="00D74AAC" w:rsidP="00AE3E89">
            <w:pPr>
              <w:pStyle w:val="NoSpacing"/>
              <w:rPr>
                <w:sz w:val="16"/>
              </w:rPr>
            </w:pPr>
          </w:p>
        </w:tc>
      </w:tr>
      <w:tr w:rsidR="00AE3E89" w:rsidRPr="00982743" w14:paraId="28E7795E" w14:textId="77777777" w:rsidTr="00AE3E89">
        <w:trPr>
          <w:gridAfter w:val="1"/>
          <w:wAfter w:w="9" w:type="pct"/>
          <w:cantSplit/>
          <w:trHeight w:val="340"/>
        </w:trPr>
        <w:tc>
          <w:tcPr>
            <w:tcW w:w="453" w:type="pct"/>
            <w:vMerge/>
            <w:shd w:val="clear" w:color="auto" w:fill="auto"/>
            <w:textDirection w:val="btLr"/>
            <w:vAlign w:val="center"/>
            <w:hideMark/>
          </w:tcPr>
          <w:p w14:paraId="28E77955" w14:textId="77777777" w:rsidR="00D74AAC" w:rsidRPr="00982743" w:rsidRDefault="00D74AAC" w:rsidP="00AE3E89">
            <w:pPr>
              <w:pStyle w:val="NoSpacing"/>
              <w:rPr>
                <w:sz w:val="16"/>
              </w:rPr>
            </w:pPr>
          </w:p>
        </w:tc>
        <w:tc>
          <w:tcPr>
            <w:tcW w:w="787" w:type="pct"/>
            <w:shd w:val="clear" w:color="auto" w:fill="auto"/>
            <w:hideMark/>
          </w:tcPr>
          <w:p w14:paraId="28E77956" w14:textId="77777777" w:rsidR="00D74AAC" w:rsidRPr="00982743" w:rsidRDefault="00D74AAC" w:rsidP="00AE3E89">
            <w:pPr>
              <w:pStyle w:val="NoSpacing"/>
              <w:rPr>
                <w:sz w:val="16"/>
              </w:rPr>
            </w:pPr>
            <w:r w:rsidRPr="00982743">
              <w:rPr>
                <w:sz w:val="16"/>
              </w:rPr>
              <w:t>Mercedes Swamp</w:t>
            </w:r>
          </w:p>
        </w:tc>
        <w:tc>
          <w:tcPr>
            <w:tcW w:w="474" w:type="pct"/>
            <w:shd w:val="clear" w:color="auto" w:fill="B6DDE8"/>
          </w:tcPr>
          <w:p w14:paraId="28E77957" w14:textId="77777777" w:rsidR="00D74AAC" w:rsidRPr="00982743" w:rsidRDefault="00D74AAC" w:rsidP="00AE3E89">
            <w:pPr>
              <w:pStyle w:val="NoSpacing"/>
              <w:rPr>
                <w:sz w:val="16"/>
              </w:rPr>
            </w:pPr>
          </w:p>
        </w:tc>
        <w:tc>
          <w:tcPr>
            <w:tcW w:w="551" w:type="pct"/>
            <w:shd w:val="clear" w:color="auto" w:fill="B6DDE8"/>
            <w:hideMark/>
          </w:tcPr>
          <w:p w14:paraId="28E77958" w14:textId="77777777" w:rsidR="00D74AAC" w:rsidRPr="00982743" w:rsidRDefault="00D74AAC" w:rsidP="00AE3E89">
            <w:pPr>
              <w:pStyle w:val="NoSpacing"/>
              <w:rPr>
                <w:sz w:val="16"/>
              </w:rPr>
            </w:pPr>
          </w:p>
        </w:tc>
        <w:tc>
          <w:tcPr>
            <w:tcW w:w="541" w:type="pct"/>
            <w:shd w:val="clear" w:color="auto" w:fill="B6DDE8"/>
            <w:noWrap/>
            <w:hideMark/>
          </w:tcPr>
          <w:p w14:paraId="28E77959" w14:textId="77777777" w:rsidR="00D74AAC" w:rsidRPr="00982743" w:rsidRDefault="00D74AAC" w:rsidP="00AE3E89">
            <w:pPr>
              <w:pStyle w:val="NoSpacing"/>
              <w:rPr>
                <w:sz w:val="16"/>
              </w:rPr>
            </w:pPr>
          </w:p>
        </w:tc>
        <w:tc>
          <w:tcPr>
            <w:tcW w:w="561" w:type="pct"/>
            <w:gridSpan w:val="2"/>
            <w:shd w:val="clear" w:color="auto" w:fill="B6DDE8" w:themeFill="accent5" w:themeFillTint="66"/>
            <w:noWrap/>
            <w:hideMark/>
          </w:tcPr>
          <w:p w14:paraId="28E7795A" w14:textId="77777777" w:rsidR="00D74AAC" w:rsidRPr="00982743" w:rsidRDefault="00D74AAC" w:rsidP="00AE3E89">
            <w:pPr>
              <w:pStyle w:val="NoSpacing"/>
              <w:rPr>
                <w:sz w:val="16"/>
              </w:rPr>
            </w:pPr>
          </w:p>
        </w:tc>
        <w:tc>
          <w:tcPr>
            <w:tcW w:w="551" w:type="pct"/>
            <w:shd w:val="clear" w:color="auto" w:fill="B6DDE8" w:themeFill="accent5" w:themeFillTint="66"/>
            <w:hideMark/>
          </w:tcPr>
          <w:p w14:paraId="28E7795B" w14:textId="77777777" w:rsidR="00D74AAC" w:rsidRPr="00982743" w:rsidRDefault="00D74AAC" w:rsidP="00AE3E89">
            <w:pPr>
              <w:pStyle w:val="NoSpacing"/>
              <w:rPr>
                <w:sz w:val="16"/>
              </w:rPr>
            </w:pPr>
          </w:p>
        </w:tc>
        <w:tc>
          <w:tcPr>
            <w:tcW w:w="551" w:type="pct"/>
            <w:shd w:val="clear" w:color="auto" w:fill="92CDDC" w:themeFill="accent5" w:themeFillTint="99"/>
            <w:hideMark/>
          </w:tcPr>
          <w:p w14:paraId="28E7795C" w14:textId="77777777" w:rsidR="00D74AAC" w:rsidRDefault="00D74AAC" w:rsidP="00AE3E89">
            <w:pPr>
              <w:pStyle w:val="NoSpacing"/>
            </w:pPr>
          </w:p>
        </w:tc>
        <w:tc>
          <w:tcPr>
            <w:tcW w:w="521" w:type="pct"/>
            <w:shd w:val="clear" w:color="auto" w:fill="B6DDE8" w:themeFill="accent5" w:themeFillTint="66"/>
            <w:hideMark/>
          </w:tcPr>
          <w:p w14:paraId="28E7795D" w14:textId="77777777" w:rsidR="00D74AAC" w:rsidRPr="00982743" w:rsidRDefault="00D74AAC" w:rsidP="00AE3E89">
            <w:pPr>
              <w:pStyle w:val="NoSpacing"/>
              <w:rPr>
                <w:sz w:val="16"/>
              </w:rPr>
            </w:pPr>
          </w:p>
        </w:tc>
      </w:tr>
      <w:tr w:rsidR="00AE3E89" w:rsidRPr="00982743" w14:paraId="28E77968" w14:textId="77777777" w:rsidTr="00AE3E89">
        <w:trPr>
          <w:gridAfter w:val="1"/>
          <w:wAfter w:w="9" w:type="pct"/>
          <w:cantSplit/>
          <w:trHeight w:val="340"/>
        </w:trPr>
        <w:tc>
          <w:tcPr>
            <w:tcW w:w="453" w:type="pct"/>
            <w:vMerge/>
            <w:shd w:val="clear" w:color="auto" w:fill="auto"/>
            <w:textDirection w:val="btLr"/>
            <w:vAlign w:val="center"/>
            <w:hideMark/>
          </w:tcPr>
          <w:p w14:paraId="28E7795F" w14:textId="77777777" w:rsidR="00D74AAC" w:rsidRPr="00982743" w:rsidRDefault="00D74AAC" w:rsidP="00AE3E89">
            <w:pPr>
              <w:pStyle w:val="NoSpacing"/>
              <w:rPr>
                <w:sz w:val="16"/>
              </w:rPr>
            </w:pPr>
          </w:p>
        </w:tc>
        <w:tc>
          <w:tcPr>
            <w:tcW w:w="787" w:type="pct"/>
            <w:shd w:val="clear" w:color="auto" w:fill="auto"/>
            <w:hideMark/>
          </w:tcPr>
          <w:p w14:paraId="28E77960" w14:textId="77777777" w:rsidR="00D74AAC" w:rsidRPr="00982743" w:rsidRDefault="00D74AAC" w:rsidP="00AE3E89">
            <w:pPr>
              <w:pStyle w:val="NoSpacing"/>
              <w:rPr>
                <w:sz w:val="16"/>
              </w:rPr>
            </w:pPr>
            <w:r w:rsidRPr="00982743">
              <w:rPr>
                <w:sz w:val="16"/>
              </w:rPr>
              <w:t>Piggery Lake</w:t>
            </w:r>
          </w:p>
        </w:tc>
        <w:tc>
          <w:tcPr>
            <w:tcW w:w="474" w:type="pct"/>
            <w:shd w:val="clear" w:color="auto" w:fill="B6DDE8"/>
          </w:tcPr>
          <w:p w14:paraId="28E77961" w14:textId="77777777" w:rsidR="00D74AAC" w:rsidRPr="00982743" w:rsidRDefault="00D74AAC" w:rsidP="00AE3E89">
            <w:pPr>
              <w:pStyle w:val="NoSpacing"/>
              <w:rPr>
                <w:sz w:val="16"/>
              </w:rPr>
            </w:pPr>
          </w:p>
        </w:tc>
        <w:tc>
          <w:tcPr>
            <w:tcW w:w="551" w:type="pct"/>
            <w:shd w:val="clear" w:color="auto" w:fill="B6DDE8"/>
            <w:hideMark/>
          </w:tcPr>
          <w:p w14:paraId="28E77962" w14:textId="77777777" w:rsidR="00D74AAC" w:rsidRPr="00982743" w:rsidRDefault="00D74AAC" w:rsidP="00AE3E89">
            <w:pPr>
              <w:pStyle w:val="NoSpacing"/>
              <w:rPr>
                <w:sz w:val="16"/>
              </w:rPr>
            </w:pPr>
          </w:p>
        </w:tc>
        <w:tc>
          <w:tcPr>
            <w:tcW w:w="541" w:type="pct"/>
            <w:shd w:val="clear" w:color="auto" w:fill="B6DDE8"/>
            <w:noWrap/>
            <w:hideMark/>
          </w:tcPr>
          <w:p w14:paraId="28E77963" w14:textId="77777777" w:rsidR="00D74AAC" w:rsidRPr="00982743" w:rsidRDefault="00D74AAC" w:rsidP="00AE3E89">
            <w:pPr>
              <w:pStyle w:val="NoSpacing"/>
              <w:rPr>
                <w:sz w:val="16"/>
              </w:rPr>
            </w:pPr>
          </w:p>
        </w:tc>
        <w:tc>
          <w:tcPr>
            <w:tcW w:w="561" w:type="pct"/>
            <w:gridSpan w:val="2"/>
            <w:shd w:val="clear" w:color="auto" w:fill="B6DDE8" w:themeFill="accent5" w:themeFillTint="66"/>
            <w:noWrap/>
            <w:hideMark/>
          </w:tcPr>
          <w:p w14:paraId="28E77964" w14:textId="77777777" w:rsidR="00D74AAC" w:rsidRPr="00982743" w:rsidRDefault="00D74AAC" w:rsidP="00AE3E89">
            <w:pPr>
              <w:pStyle w:val="NoSpacing"/>
              <w:rPr>
                <w:sz w:val="16"/>
              </w:rPr>
            </w:pPr>
          </w:p>
        </w:tc>
        <w:tc>
          <w:tcPr>
            <w:tcW w:w="551" w:type="pct"/>
            <w:shd w:val="clear" w:color="auto" w:fill="B6DDE8" w:themeFill="accent5" w:themeFillTint="66"/>
            <w:hideMark/>
          </w:tcPr>
          <w:p w14:paraId="28E77965" w14:textId="77777777" w:rsidR="00D74AAC" w:rsidRPr="00982743" w:rsidRDefault="00D74AAC" w:rsidP="00AE3E89">
            <w:pPr>
              <w:pStyle w:val="NoSpacing"/>
              <w:rPr>
                <w:sz w:val="16"/>
              </w:rPr>
            </w:pPr>
          </w:p>
        </w:tc>
        <w:tc>
          <w:tcPr>
            <w:tcW w:w="551" w:type="pct"/>
            <w:shd w:val="clear" w:color="auto" w:fill="92CDDC" w:themeFill="accent5" w:themeFillTint="99"/>
            <w:hideMark/>
          </w:tcPr>
          <w:p w14:paraId="28E77966" w14:textId="77777777" w:rsidR="00D74AAC" w:rsidRDefault="00D74AAC" w:rsidP="00AE3E89">
            <w:pPr>
              <w:pStyle w:val="NoSpacing"/>
            </w:pPr>
          </w:p>
        </w:tc>
        <w:tc>
          <w:tcPr>
            <w:tcW w:w="521" w:type="pct"/>
            <w:shd w:val="clear" w:color="auto" w:fill="B6DDE8" w:themeFill="accent5" w:themeFillTint="66"/>
            <w:hideMark/>
          </w:tcPr>
          <w:p w14:paraId="28E77967" w14:textId="77777777" w:rsidR="00D74AAC" w:rsidRPr="00982743" w:rsidRDefault="00D74AAC" w:rsidP="00AE3E89">
            <w:pPr>
              <w:pStyle w:val="NoSpacing"/>
              <w:rPr>
                <w:sz w:val="16"/>
              </w:rPr>
            </w:pPr>
          </w:p>
        </w:tc>
      </w:tr>
      <w:tr w:rsidR="00AE3E89" w:rsidRPr="00982743" w14:paraId="28E77972" w14:textId="77777777" w:rsidTr="00AE3E89">
        <w:trPr>
          <w:gridAfter w:val="1"/>
          <w:wAfter w:w="9" w:type="pct"/>
          <w:cantSplit/>
          <w:trHeight w:val="340"/>
        </w:trPr>
        <w:tc>
          <w:tcPr>
            <w:tcW w:w="453" w:type="pct"/>
            <w:vMerge/>
            <w:shd w:val="clear" w:color="auto" w:fill="auto"/>
            <w:textDirection w:val="btLr"/>
            <w:vAlign w:val="center"/>
            <w:hideMark/>
          </w:tcPr>
          <w:p w14:paraId="28E77969" w14:textId="77777777" w:rsidR="00D74AAC" w:rsidRPr="00982743" w:rsidRDefault="00D74AAC" w:rsidP="00AE3E89">
            <w:pPr>
              <w:pStyle w:val="NoSpacing"/>
              <w:rPr>
                <w:sz w:val="16"/>
              </w:rPr>
            </w:pPr>
          </w:p>
        </w:tc>
        <w:tc>
          <w:tcPr>
            <w:tcW w:w="787" w:type="pct"/>
            <w:shd w:val="clear" w:color="auto" w:fill="auto"/>
            <w:hideMark/>
          </w:tcPr>
          <w:p w14:paraId="28E7796A" w14:textId="77777777" w:rsidR="00D74AAC" w:rsidRPr="00982743" w:rsidRDefault="00D74AAC" w:rsidP="00AE3E89">
            <w:pPr>
              <w:pStyle w:val="NoSpacing"/>
              <w:rPr>
                <w:sz w:val="16"/>
              </w:rPr>
            </w:pPr>
            <w:r w:rsidRPr="00982743">
              <w:rPr>
                <w:sz w:val="16"/>
              </w:rPr>
              <w:t>Wagourah Lagoon</w:t>
            </w:r>
          </w:p>
        </w:tc>
        <w:tc>
          <w:tcPr>
            <w:tcW w:w="474" w:type="pct"/>
            <w:shd w:val="clear" w:color="auto" w:fill="B6DDE8" w:themeFill="accent5" w:themeFillTint="66"/>
          </w:tcPr>
          <w:p w14:paraId="28E7796B" w14:textId="77777777" w:rsidR="00D74AAC" w:rsidRPr="00982743" w:rsidRDefault="00D74AAC" w:rsidP="00AE3E89">
            <w:pPr>
              <w:pStyle w:val="NoSpacing"/>
              <w:rPr>
                <w:sz w:val="16"/>
              </w:rPr>
            </w:pPr>
          </w:p>
        </w:tc>
        <w:tc>
          <w:tcPr>
            <w:tcW w:w="551" w:type="pct"/>
            <w:shd w:val="clear" w:color="auto" w:fill="B6DDE8" w:themeFill="accent5" w:themeFillTint="66"/>
            <w:hideMark/>
          </w:tcPr>
          <w:p w14:paraId="28E7796C" w14:textId="77777777" w:rsidR="00D74AAC" w:rsidRPr="00982743" w:rsidRDefault="00D74AAC" w:rsidP="00AE3E89">
            <w:pPr>
              <w:pStyle w:val="NoSpacing"/>
              <w:rPr>
                <w:sz w:val="16"/>
              </w:rPr>
            </w:pPr>
          </w:p>
        </w:tc>
        <w:tc>
          <w:tcPr>
            <w:tcW w:w="541" w:type="pct"/>
            <w:shd w:val="clear" w:color="auto" w:fill="B6DDE8" w:themeFill="accent5" w:themeFillTint="66"/>
            <w:noWrap/>
            <w:hideMark/>
          </w:tcPr>
          <w:p w14:paraId="28E7796D" w14:textId="77777777" w:rsidR="00D74AAC" w:rsidRPr="00982743" w:rsidRDefault="00D74AAC" w:rsidP="00AE3E89">
            <w:pPr>
              <w:pStyle w:val="NoSpacing"/>
              <w:rPr>
                <w:sz w:val="16"/>
              </w:rPr>
            </w:pPr>
          </w:p>
        </w:tc>
        <w:tc>
          <w:tcPr>
            <w:tcW w:w="561" w:type="pct"/>
            <w:gridSpan w:val="2"/>
            <w:shd w:val="clear" w:color="auto" w:fill="B6DDE8" w:themeFill="accent5" w:themeFillTint="66"/>
            <w:noWrap/>
            <w:hideMark/>
          </w:tcPr>
          <w:p w14:paraId="28E7796E" w14:textId="77777777" w:rsidR="00D74AAC" w:rsidRPr="00982743" w:rsidRDefault="00D74AAC" w:rsidP="00AE3E89">
            <w:pPr>
              <w:pStyle w:val="NoSpacing"/>
              <w:rPr>
                <w:sz w:val="16"/>
              </w:rPr>
            </w:pPr>
          </w:p>
        </w:tc>
        <w:tc>
          <w:tcPr>
            <w:tcW w:w="551" w:type="pct"/>
            <w:shd w:val="clear" w:color="auto" w:fill="B6DDE8" w:themeFill="accent5" w:themeFillTint="66"/>
            <w:hideMark/>
          </w:tcPr>
          <w:p w14:paraId="28E7796F" w14:textId="77777777" w:rsidR="00D74AAC" w:rsidRPr="00982743" w:rsidRDefault="00D74AAC" w:rsidP="00AE3E89">
            <w:pPr>
              <w:pStyle w:val="NoSpacing"/>
              <w:rPr>
                <w:sz w:val="16"/>
              </w:rPr>
            </w:pPr>
          </w:p>
        </w:tc>
        <w:tc>
          <w:tcPr>
            <w:tcW w:w="551" w:type="pct"/>
            <w:shd w:val="clear" w:color="auto" w:fill="92CDDC" w:themeFill="accent5" w:themeFillTint="99"/>
            <w:hideMark/>
          </w:tcPr>
          <w:p w14:paraId="28E77970" w14:textId="77777777" w:rsidR="00D74AAC" w:rsidRDefault="00D74AAC" w:rsidP="00AE3E89">
            <w:pPr>
              <w:pStyle w:val="NoSpacing"/>
            </w:pPr>
          </w:p>
        </w:tc>
        <w:tc>
          <w:tcPr>
            <w:tcW w:w="521" w:type="pct"/>
            <w:shd w:val="clear" w:color="auto" w:fill="B6DDE8" w:themeFill="accent5" w:themeFillTint="66"/>
            <w:hideMark/>
          </w:tcPr>
          <w:p w14:paraId="28E77971" w14:textId="77777777" w:rsidR="00D74AAC" w:rsidRPr="00982743" w:rsidRDefault="00D74AAC" w:rsidP="00AE3E89">
            <w:pPr>
              <w:pStyle w:val="NoSpacing"/>
              <w:rPr>
                <w:sz w:val="16"/>
              </w:rPr>
            </w:pPr>
          </w:p>
        </w:tc>
      </w:tr>
      <w:tr w:rsidR="00AE3E89" w:rsidRPr="00E63C16" w14:paraId="28E7797B" w14:textId="77777777" w:rsidTr="00AE3E89">
        <w:trPr>
          <w:cantSplit/>
          <w:trHeight w:val="340"/>
        </w:trPr>
        <w:tc>
          <w:tcPr>
            <w:tcW w:w="453" w:type="pct"/>
            <w:vMerge w:val="restart"/>
            <w:shd w:val="clear" w:color="auto" w:fill="auto"/>
            <w:textDirection w:val="btLr"/>
            <w:vAlign w:val="center"/>
            <w:hideMark/>
          </w:tcPr>
          <w:p w14:paraId="28E77973" w14:textId="77777777" w:rsidR="000E1A05" w:rsidRPr="00982743" w:rsidRDefault="000E1A05" w:rsidP="00AE3E89">
            <w:pPr>
              <w:pStyle w:val="NoSpacing"/>
              <w:rPr>
                <w:sz w:val="16"/>
              </w:rPr>
            </w:pPr>
            <w:r w:rsidRPr="00982743">
              <w:rPr>
                <w:sz w:val="16"/>
              </w:rPr>
              <w:t xml:space="preserve">Redbank </w:t>
            </w:r>
          </w:p>
        </w:tc>
        <w:tc>
          <w:tcPr>
            <w:tcW w:w="787" w:type="pct"/>
            <w:shd w:val="clear" w:color="auto" w:fill="auto"/>
            <w:hideMark/>
          </w:tcPr>
          <w:p w14:paraId="28E77974" w14:textId="77777777" w:rsidR="000E1A05" w:rsidRPr="00985A0D" w:rsidRDefault="000E1A05" w:rsidP="00AE3E89">
            <w:pPr>
              <w:pStyle w:val="NoSpacing"/>
              <w:rPr>
                <w:sz w:val="16"/>
                <w:szCs w:val="16"/>
              </w:rPr>
            </w:pPr>
            <w:r w:rsidRPr="00985A0D">
              <w:rPr>
                <w:sz w:val="16"/>
                <w:szCs w:val="16"/>
              </w:rPr>
              <w:t>Riversleigh</w:t>
            </w:r>
          </w:p>
        </w:tc>
        <w:tc>
          <w:tcPr>
            <w:tcW w:w="1025" w:type="pct"/>
            <w:gridSpan w:val="2"/>
            <w:vMerge w:val="restart"/>
            <w:shd w:val="clear" w:color="auto" w:fill="B6DDE8"/>
          </w:tcPr>
          <w:p w14:paraId="28E77975" w14:textId="77777777" w:rsidR="000E1A05" w:rsidRPr="00AE3E89" w:rsidRDefault="000E1A05" w:rsidP="00AE3E89">
            <w:pPr>
              <w:pStyle w:val="NoSpacing"/>
              <w:rPr>
                <w:b/>
                <w:sz w:val="16"/>
                <w:szCs w:val="16"/>
              </w:rPr>
            </w:pPr>
            <w:r w:rsidRPr="00AE3E89">
              <w:rPr>
                <w:b/>
                <w:sz w:val="16"/>
                <w:szCs w:val="16"/>
              </w:rPr>
              <w:t>Flow return option</w:t>
            </w:r>
          </w:p>
        </w:tc>
        <w:tc>
          <w:tcPr>
            <w:tcW w:w="547" w:type="pct"/>
            <w:gridSpan w:val="2"/>
            <w:shd w:val="clear" w:color="auto" w:fill="FFFFFF" w:themeFill="background1"/>
            <w:noWrap/>
            <w:hideMark/>
          </w:tcPr>
          <w:p w14:paraId="28E77976" w14:textId="77777777" w:rsidR="000E1A05" w:rsidRPr="00985A0D" w:rsidRDefault="000E1A05" w:rsidP="00AE3E89">
            <w:pPr>
              <w:pStyle w:val="NoSpacing"/>
              <w:rPr>
                <w:sz w:val="16"/>
                <w:szCs w:val="16"/>
              </w:rPr>
            </w:pPr>
          </w:p>
        </w:tc>
        <w:tc>
          <w:tcPr>
            <w:tcW w:w="555" w:type="pct"/>
            <w:shd w:val="clear" w:color="auto" w:fill="FFFFFF" w:themeFill="background1"/>
            <w:noWrap/>
            <w:hideMark/>
          </w:tcPr>
          <w:p w14:paraId="28E77977" w14:textId="77777777" w:rsidR="000E1A05" w:rsidRPr="00985A0D" w:rsidRDefault="000E1A05" w:rsidP="00AE3E89">
            <w:pPr>
              <w:pStyle w:val="NoSpacing"/>
              <w:rPr>
                <w:sz w:val="16"/>
                <w:szCs w:val="16"/>
              </w:rPr>
            </w:pPr>
          </w:p>
        </w:tc>
        <w:tc>
          <w:tcPr>
            <w:tcW w:w="551" w:type="pct"/>
            <w:shd w:val="clear" w:color="auto" w:fill="FFFFFF" w:themeFill="background1"/>
            <w:hideMark/>
          </w:tcPr>
          <w:p w14:paraId="28E77978" w14:textId="77777777" w:rsidR="000E1A05" w:rsidRPr="00985A0D" w:rsidRDefault="000E1A05" w:rsidP="00AE3E89">
            <w:pPr>
              <w:pStyle w:val="NoSpacing"/>
              <w:rPr>
                <w:sz w:val="16"/>
                <w:szCs w:val="16"/>
              </w:rPr>
            </w:pPr>
          </w:p>
        </w:tc>
        <w:tc>
          <w:tcPr>
            <w:tcW w:w="551" w:type="pct"/>
            <w:shd w:val="clear" w:color="auto" w:fill="FFFFFF" w:themeFill="background1"/>
            <w:hideMark/>
          </w:tcPr>
          <w:p w14:paraId="28E77979" w14:textId="77777777" w:rsidR="000E1A05" w:rsidRPr="00985A0D" w:rsidRDefault="000E1A05" w:rsidP="00AE3E89">
            <w:pPr>
              <w:pStyle w:val="NoSpacing"/>
              <w:rPr>
                <w:sz w:val="16"/>
                <w:szCs w:val="16"/>
              </w:rPr>
            </w:pPr>
          </w:p>
        </w:tc>
        <w:tc>
          <w:tcPr>
            <w:tcW w:w="530" w:type="pct"/>
            <w:gridSpan w:val="2"/>
            <w:shd w:val="clear" w:color="auto" w:fill="FFFFFF" w:themeFill="background1"/>
            <w:hideMark/>
          </w:tcPr>
          <w:p w14:paraId="28E7797A" w14:textId="77777777" w:rsidR="000E1A05" w:rsidRPr="00985A0D" w:rsidRDefault="000E1A05" w:rsidP="00AE3E89">
            <w:pPr>
              <w:pStyle w:val="NoSpacing"/>
              <w:rPr>
                <w:sz w:val="16"/>
                <w:szCs w:val="16"/>
              </w:rPr>
            </w:pPr>
          </w:p>
        </w:tc>
      </w:tr>
      <w:tr w:rsidR="00AE3E89" w:rsidRPr="00E63C16" w14:paraId="28E77984" w14:textId="77777777" w:rsidTr="00AE3E89">
        <w:trPr>
          <w:cantSplit/>
          <w:trHeight w:val="340"/>
        </w:trPr>
        <w:tc>
          <w:tcPr>
            <w:tcW w:w="453" w:type="pct"/>
            <w:vMerge/>
            <w:shd w:val="clear" w:color="auto" w:fill="auto"/>
            <w:textDirection w:val="btLr"/>
            <w:hideMark/>
          </w:tcPr>
          <w:p w14:paraId="28E7797C" w14:textId="77777777" w:rsidR="000E1A05" w:rsidRPr="00E63C16" w:rsidRDefault="000E1A05" w:rsidP="00AE3E89">
            <w:pPr>
              <w:pStyle w:val="NoSpacing"/>
              <w:rPr>
                <w:rFonts w:cs="Calibri"/>
                <w:color w:val="000000"/>
                <w:lang w:eastAsia="en-AU"/>
              </w:rPr>
            </w:pPr>
          </w:p>
        </w:tc>
        <w:tc>
          <w:tcPr>
            <w:tcW w:w="787" w:type="pct"/>
            <w:shd w:val="clear" w:color="auto" w:fill="auto"/>
            <w:hideMark/>
          </w:tcPr>
          <w:p w14:paraId="28E7797D" w14:textId="77777777" w:rsidR="000E1A05" w:rsidRPr="00985A0D" w:rsidRDefault="000E1A05" w:rsidP="00AE3E89">
            <w:pPr>
              <w:pStyle w:val="NoSpacing"/>
              <w:rPr>
                <w:rFonts w:cs="Calibri"/>
                <w:color w:val="000000"/>
                <w:sz w:val="16"/>
                <w:szCs w:val="16"/>
                <w:lang w:eastAsia="en-AU"/>
              </w:rPr>
            </w:pPr>
            <w:r w:rsidRPr="00985A0D">
              <w:rPr>
                <w:sz w:val="16"/>
                <w:szCs w:val="16"/>
              </w:rPr>
              <w:t>Paul Coates</w:t>
            </w:r>
          </w:p>
        </w:tc>
        <w:tc>
          <w:tcPr>
            <w:tcW w:w="1025" w:type="pct"/>
            <w:gridSpan w:val="2"/>
            <w:vMerge/>
            <w:shd w:val="clear" w:color="auto" w:fill="B6DDE8"/>
          </w:tcPr>
          <w:p w14:paraId="28E7797E" w14:textId="77777777" w:rsidR="000E1A05" w:rsidRPr="00985A0D" w:rsidRDefault="000E1A05" w:rsidP="00AE3E89">
            <w:pPr>
              <w:pStyle w:val="NoSpacing"/>
              <w:rPr>
                <w:rFonts w:cs="Calibri"/>
                <w:color w:val="000000"/>
                <w:sz w:val="16"/>
                <w:szCs w:val="16"/>
                <w:lang w:eastAsia="en-AU"/>
              </w:rPr>
            </w:pPr>
          </w:p>
        </w:tc>
        <w:tc>
          <w:tcPr>
            <w:tcW w:w="547" w:type="pct"/>
            <w:gridSpan w:val="2"/>
            <w:shd w:val="clear" w:color="auto" w:fill="FFFFFF" w:themeFill="background1"/>
            <w:noWrap/>
            <w:hideMark/>
          </w:tcPr>
          <w:p w14:paraId="28E7797F" w14:textId="77777777" w:rsidR="000E1A05" w:rsidRPr="00985A0D" w:rsidRDefault="000E1A05" w:rsidP="00AE3E89">
            <w:pPr>
              <w:pStyle w:val="NoSpacing"/>
              <w:rPr>
                <w:rFonts w:cs="Calibri"/>
                <w:color w:val="000000"/>
                <w:sz w:val="16"/>
                <w:szCs w:val="16"/>
                <w:lang w:eastAsia="en-AU"/>
              </w:rPr>
            </w:pPr>
          </w:p>
        </w:tc>
        <w:tc>
          <w:tcPr>
            <w:tcW w:w="555" w:type="pct"/>
            <w:shd w:val="clear" w:color="auto" w:fill="FFFFFF" w:themeFill="background1"/>
            <w:noWrap/>
            <w:hideMark/>
          </w:tcPr>
          <w:p w14:paraId="28E77980" w14:textId="77777777" w:rsidR="000E1A05" w:rsidRPr="00985A0D" w:rsidRDefault="000E1A05" w:rsidP="00AE3E89">
            <w:pPr>
              <w:pStyle w:val="NoSpacing"/>
              <w:rPr>
                <w:rFonts w:cs="Calibri"/>
                <w:color w:val="000000"/>
                <w:sz w:val="16"/>
                <w:szCs w:val="16"/>
                <w:lang w:eastAsia="en-AU"/>
              </w:rPr>
            </w:pPr>
          </w:p>
        </w:tc>
        <w:tc>
          <w:tcPr>
            <w:tcW w:w="551" w:type="pct"/>
            <w:shd w:val="clear" w:color="auto" w:fill="FFFFFF" w:themeFill="background1"/>
            <w:hideMark/>
          </w:tcPr>
          <w:p w14:paraId="28E77981" w14:textId="77777777" w:rsidR="000E1A05" w:rsidRPr="00985A0D" w:rsidRDefault="000E1A05" w:rsidP="00AE3E89">
            <w:pPr>
              <w:pStyle w:val="NoSpacing"/>
              <w:rPr>
                <w:rFonts w:cs="Calibri"/>
                <w:color w:val="000000"/>
                <w:sz w:val="16"/>
                <w:szCs w:val="16"/>
                <w:lang w:eastAsia="en-AU"/>
              </w:rPr>
            </w:pPr>
          </w:p>
        </w:tc>
        <w:tc>
          <w:tcPr>
            <w:tcW w:w="551" w:type="pct"/>
            <w:shd w:val="clear" w:color="auto" w:fill="FFFFFF" w:themeFill="background1"/>
            <w:hideMark/>
          </w:tcPr>
          <w:p w14:paraId="28E77982" w14:textId="77777777" w:rsidR="000E1A05" w:rsidRPr="00985A0D" w:rsidRDefault="000E1A05" w:rsidP="00AE3E89">
            <w:pPr>
              <w:pStyle w:val="NoSpacing"/>
              <w:rPr>
                <w:rFonts w:cs="Calibri"/>
                <w:color w:val="000000"/>
                <w:sz w:val="16"/>
                <w:szCs w:val="16"/>
                <w:lang w:eastAsia="en-AU"/>
              </w:rPr>
            </w:pPr>
          </w:p>
        </w:tc>
        <w:tc>
          <w:tcPr>
            <w:tcW w:w="530" w:type="pct"/>
            <w:gridSpan w:val="2"/>
            <w:shd w:val="clear" w:color="auto" w:fill="FFFFFF" w:themeFill="background1"/>
            <w:hideMark/>
          </w:tcPr>
          <w:p w14:paraId="28E77983" w14:textId="77777777" w:rsidR="000E1A05" w:rsidRPr="00985A0D" w:rsidRDefault="000E1A05" w:rsidP="00AE3E89">
            <w:pPr>
              <w:pStyle w:val="NoSpacing"/>
              <w:rPr>
                <w:rFonts w:cs="Calibri"/>
                <w:color w:val="000000"/>
                <w:sz w:val="16"/>
                <w:szCs w:val="16"/>
                <w:lang w:eastAsia="en-AU"/>
              </w:rPr>
            </w:pPr>
          </w:p>
        </w:tc>
      </w:tr>
      <w:tr w:rsidR="00AE3E89" w:rsidRPr="00E63C16" w14:paraId="28E7798D" w14:textId="77777777" w:rsidTr="0046455A">
        <w:trPr>
          <w:cantSplit/>
          <w:trHeight w:val="340"/>
        </w:trPr>
        <w:tc>
          <w:tcPr>
            <w:tcW w:w="453" w:type="pct"/>
            <w:vMerge/>
            <w:shd w:val="clear" w:color="auto" w:fill="auto"/>
            <w:textDirection w:val="btLr"/>
            <w:hideMark/>
          </w:tcPr>
          <w:p w14:paraId="28E77985" w14:textId="77777777" w:rsidR="000E1A05" w:rsidRPr="00E63C16" w:rsidRDefault="000E1A05" w:rsidP="00AE3E89">
            <w:pPr>
              <w:pStyle w:val="NoSpacing"/>
              <w:rPr>
                <w:rFonts w:cs="Calibri"/>
                <w:color w:val="000000"/>
                <w:lang w:eastAsia="en-AU"/>
              </w:rPr>
            </w:pPr>
          </w:p>
        </w:tc>
        <w:tc>
          <w:tcPr>
            <w:tcW w:w="787" w:type="pct"/>
            <w:shd w:val="clear" w:color="auto" w:fill="auto"/>
            <w:hideMark/>
          </w:tcPr>
          <w:p w14:paraId="28E77986" w14:textId="77777777" w:rsidR="000E1A05" w:rsidRPr="00985A0D" w:rsidRDefault="000E1A05" w:rsidP="00AE3E89">
            <w:pPr>
              <w:pStyle w:val="NoSpacing"/>
              <w:rPr>
                <w:rFonts w:cs="Calibri"/>
                <w:color w:val="000000"/>
                <w:sz w:val="16"/>
                <w:szCs w:val="16"/>
                <w:lang w:eastAsia="en-AU"/>
              </w:rPr>
            </w:pPr>
            <w:r w:rsidRPr="00985A0D">
              <w:rPr>
                <w:sz w:val="16"/>
                <w:szCs w:val="16"/>
              </w:rPr>
              <w:t>Steam Engine Swamp</w:t>
            </w:r>
          </w:p>
        </w:tc>
        <w:tc>
          <w:tcPr>
            <w:tcW w:w="1025" w:type="pct"/>
            <w:gridSpan w:val="2"/>
            <w:vMerge/>
            <w:shd w:val="clear" w:color="auto" w:fill="B6DDE8"/>
          </w:tcPr>
          <w:p w14:paraId="28E77987" w14:textId="77777777" w:rsidR="000E1A05" w:rsidRPr="00985A0D" w:rsidRDefault="000E1A05" w:rsidP="00AE3E89">
            <w:pPr>
              <w:pStyle w:val="NoSpacing"/>
              <w:rPr>
                <w:rFonts w:cs="Calibri"/>
                <w:color w:val="000000"/>
                <w:sz w:val="16"/>
                <w:szCs w:val="16"/>
                <w:lang w:eastAsia="en-AU"/>
              </w:rPr>
            </w:pPr>
          </w:p>
        </w:tc>
        <w:tc>
          <w:tcPr>
            <w:tcW w:w="547" w:type="pct"/>
            <w:gridSpan w:val="2"/>
            <w:shd w:val="clear" w:color="auto" w:fill="FFFFFF" w:themeFill="background1"/>
            <w:noWrap/>
            <w:hideMark/>
          </w:tcPr>
          <w:p w14:paraId="28E77988" w14:textId="77777777" w:rsidR="000E1A05" w:rsidRPr="00985A0D" w:rsidRDefault="000E1A05" w:rsidP="00AE3E89">
            <w:pPr>
              <w:pStyle w:val="NoSpacing"/>
              <w:rPr>
                <w:rFonts w:cs="Calibri"/>
                <w:color w:val="000000"/>
                <w:sz w:val="16"/>
                <w:szCs w:val="16"/>
                <w:lang w:eastAsia="en-AU"/>
              </w:rPr>
            </w:pPr>
          </w:p>
        </w:tc>
        <w:tc>
          <w:tcPr>
            <w:tcW w:w="555" w:type="pct"/>
            <w:shd w:val="clear" w:color="auto" w:fill="FFFFFF" w:themeFill="background1"/>
            <w:noWrap/>
            <w:hideMark/>
          </w:tcPr>
          <w:p w14:paraId="28E77989" w14:textId="77777777" w:rsidR="000E1A05" w:rsidRPr="00985A0D" w:rsidRDefault="000E1A05" w:rsidP="00AE3E89">
            <w:pPr>
              <w:pStyle w:val="NoSpacing"/>
              <w:rPr>
                <w:rFonts w:cs="Calibri"/>
                <w:color w:val="000000"/>
                <w:sz w:val="16"/>
                <w:szCs w:val="16"/>
                <w:lang w:eastAsia="en-AU"/>
              </w:rPr>
            </w:pPr>
          </w:p>
        </w:tc>
        <w:tc>
          <w:tcPr>
            <w:tcW w:w="551" w:type="pct"/>
            <w:shd w:val="clear" w:color="auto" w:fill="FFFFFF" w:themeFill="background1"/>
            <w:hideMark/>
          </w:tcPr>
          <w:p w14:paraId="28E7798A" w14:textId="77777777" w:rsidR="000E1A05" w:rsidRPr="00985A0D" w:rsidRDefault="000E1A05" w:rsidP="00AE3E89">
            <w:pPr>
              <w:pStyle w:val="NoSpacing"/>
              <w:rPr>
                <w:rFonts w:cs="Calibri"/>
                <w:color w:val="000000"/>
                <w:sz w:val="16"/>
                <w:szCs w:val="16"/>
                <w:lang w:eastAsia="en-AU"/>
              </w:rPr>
            </w:pPr>
          </w:p>
        </w:tc>
        <w:tc>
          <w:tcPr>
            <w:tcW w:w="551" w:type="pct"/>
            <w:shd w:val="clear" w:color="auto" w:fill="auto"/>
            <w:hideMark/>
          </w:tcPr>
          <w:p w14:paraId="28E7798B" w14:textId="77777777" w:rsidR="000E1A05" w:rsidRPr="00985A0D" w:rsidRDefault="000E1A05" w:rsidP="00AE3E89">
            <w:pPr>
              <w:pStyle w:val="NoSpacing"/>
              <w:rPr>
                <w:rFonts w:cs="Calibri"/>
                <w:color w:val="000000"/>
                <w:sz w:val="16"/>
                <w:szCs w:val="16"/>
                <w:lang w:eastAsia="en-AU"/>
              </w:rPr>
            </w:pPr>
          </w:p>
        </w:tc>
        <w:tc>
          <w:tcPr>
            <w:tcW w:w="530" w:type="pct"/>
            <w:gridSpan w:val="2"/>
            <w:shd w:val="clear" w:color="auto" w:fill="FFFFFF" w:themeFill="background1"/>
            <w:hideMark/>
          </w:tcPr>
          <w:p w14:paraId="28E7798C" w14:textId="77777777" w:rsidR="000E1A05" w:rsidRPr="00985A0D" w:rsidRDefault="000E1A05" w:rsidP="00AE3E89">
            <w:pPr>
              <w:pStyle w:val="NoSpacing"/>
              <w:rPr>
                <w:rFonts w:cs="Calibri"/>
                <w:color w:val="000000"/>
                <w:sz w:val="16"/>
                <w:szCs w:val="16"/>
                <w:lang w:eastAsia="en-AU"/>
              </w:rPr>
            </w:pPr>
          </w:p>
        </w:tc>
      </w:tr>
      <w:tr w:rsidR="00AE3E89" w:rsidRPr="00E63C16" w14:paraId="28E77997" w14:textId="77777777" w:rsidTr="00AE3E89">
        <w:trPr>
          <w:cantSplit/>
          <w:trHeight w:val="340"/>
        </w:trPr>
        <w:tc>
          <w:tcPr>
            <w:tcW w:w="453" w:type="pct"/>
            <w:vMerge w:val="restart"/>
            <w:shd w:val="clear" w:color="auto" w:fill="auto"/>
            <w:textDirection w:val="btLr"/>
            <w:hideMark/>
          </w:tcPr>
          <w:p w14:paraId="28E7798E" w14:textId="77777777" w:rsidR="00D74AAC" w:rsidRPr="00E63C16" w:rsidRDefault="00D74AAC" w:rsidP="00AE3E89">
            <w:pPr>
              <w:pStyle w:val="NoSpacing"/>
              <w:rPr>
                <w:rFonts w:cs="Calibri"/>
                <w:color w:val="000000"/>
                <w:lang w:eastAsia="en-AU"/>
              </w:rPr>
            </w:pPr>
            <w:r w:rsidRPr="00E63C16">
              <w:rPr>
                <w:rFonts w:cs="Calibri"/>
                <w:color w:val="000000"/>
                <w:lang w:eastAsia="en-AU"/>
              </w:rPr>
              <w:t>Mid-Murrumbidgee wetlands</w:t>
            </w:r>
          </w:p>
        </w:tc>
        <w:tc>
          <w:tcPr>
            <w:tcW w:w="787" w:type="pct"/>
            <w:shd w:val="clear" w:color="auto" w:fill="auto"/>
            <w:hideMark/>
          </w:tcPr>
          <w:p w14:paraId="28E7798F" w14:textId="77777777" w:rsidR="00D74AAC" w:rsidRPr="00985A0D" w:rsidRDefault="00D74AAC" w:rsidP="00AE3E89">
            <w:pPr>
              <w:pStyle w:val="NoSpacing"/>
              <w:rPr>
                <w:rFonts w:cs="Calibri"/>
                <w:color w:val="000000"/>
                <w:sz w:val="16"/>
                <w:szCs w:val="16"/>
                <w:lang w:eastAsia="en-AU"/>
              </w:rPr>
            </w:pPr>
            <w:r w:rsidRPr="00985A0D">
              <w:rPr>
                <w:rFonts w:cs="Calibri"/>
                <w:color w:val="000000"/>
                <w:sz w:val="16"/>
                <w:szCs w:val="16"/>
                <w:lang w:eastAsia="en-AU"/>
              </w:rPr>
              <w:t xml:space="preserve">Yarrada </w:t>
            </w:r>
          </w:p>
        </w:tc>
        <w:tc>
          <w:tcPr>
            <w:tcW w:w="474" w:type="pct"/>
            <w:shd w:val="clear" w:color="auto" w:fill="B6DDE8"/>
          </w:tcPr>
          <w:p w14:paraId="28E77990" w14:textId="77777777" w:rsidR="00D74AAC" w:rsidRPr="00985A0D" w:rsidRDefault="00D74AAC" w:rsidP="00AE3E89">
            <w:pPr>
              <w:pStyle w:val="NoSpacing"/>
              <w:rPr>
                <w:rFonts w:cs="Calibri"/>
                <w:color w:val="000000"/>
                <w:sz w:val="16"/>
                <w:szCs w:val="16"/>
                <w:lang w:eastAsia="en-AU"/>
              </w:rPr>
            </w:pPr>
          </w:p>
        </w:tc>
        <w:tc>
          <w:tcPr>
            <w:tcW w:w="551" w:type="pct"/>
            <w:shd w:val="clear" w:color="auto" w:fill="B6DDE8"/>
            <w:hideMark/>
          </w:tcPr>
          <w:p w14:paraId="28E77991" w14:textId="77777777" w:rsidR="00D74AAC" w:rsidRPr="00985A0D" w:rsidRDefault="00D74AAC" w:rsidP="00AE3E89">
            <w:pPr>
              <w:pStyle w:val="NoSpacing"/>
              <w:rPr>
                <w:rFonts w:cs="Calibri"/>
                <w:color w:val="000000"/>
                <w:sz w:val="16"/>
                <w:szCs w:val="16"/>
                <w:lang w:eastAsia="en-AU"/>
              </w:rPr>
            </w:pPr>
          </w:p>
        </w:tc>
        <w:tc>
          <w:tcPr>
            <w:tcW w:w="547" w:type="pct"/>
            <w:gridSpan w:val="2"/>
            <w:shd w:val="clear" w:color="auto" w:fill="B6DDE8"/>
            <w:noWrap/>
            <w:hideMark/>
          </w:tcPr>
          <w:p w14:paraId="28E77992" w14:textId="77777777" w:rsidR="00D74AAC" w:rsidRPr="00985A0D" w:rsidRDefault="00D74AAC" w:rsidP="00AE3E89">
            <w:pPr>
              <w:pStyle w:val="NoSpacing"/>
              <w:rPr>
                <w:rFonts w:cs="Calibri"/>
                <w:color w:val="000000"/>
                <w:sz w:val="16"/>
                <w:szCs w:val="16"/>
                <w:lang w:eastAsia="en-AU"/>
              </w:rPr>
            </w:pPr>
          </w:p>
        </w:tc>
        <w:tc>
          <w:tcPr>
            <w:tcW w:w="555" w:type="pct"/>
            <w:shd w:val="clear" w:color="auto" w:fill="B6DDE8" w:themeFill="accent5" w:themeFillTint="66"/>
            <w:noWrap/>
            <w:hideMark/>
          </w:tcPr>
          <w:p w14:paraId="28E77993" w14:textId="77777777" w:rsidR="00D74AAC" w:rsidRPr="00985A0D" w:rsidRDefault="00D74AAC" w:rsidP="00AE3E89">
            <w:pPr>
              <w:pStyle w:val="NoSpacing"/>
              <w:rPr>
                <w:rFonts w:cs="Calibri"/>
                <w:color w:val="000000"/>
                <w:sz w:val="16"/>
                <w:szCs w:val="16"/>
                <w:lang w:eastAsia="en-AU"/>
              </w:rPr>
            </w:pPr>
          </w:p>
        </w:tc>
        <w:tc>
          <w:tcPr>
            <w:tcW w:w="551" w:type="pct"/>
            <w:shd w:val="clear" w:color="auto" w:fill="B6DDE8" w:themeFill="accent5" w:themeFillTint="66"/>
            <w:hideMark/>
          </w:tcPr>
          <w:p w14:paraId="28E77994" w14:textId="77777777" w:rsidR="00D74AAC" w:rsidRPr="00985A0D" w:rsidRDefault="00D74AAC" w:rsidP="00AE3E89">
            <w:pPr>
              <w:pStyle w:val="NoSpacing"/>
              <w:rPr>
                <w:sz w:val="16"/>
                <w:szCs w:val="16"/>
              </w:rPr>
            </w:pPr>
          </w:p>
        </w:tc>
        <w:tc>
          <w:tcPr>
            <w:tcW w:w="551" w:type="pct"/>
            <w:shd w:val="clear" w:color="auto" w:fill="FFFFFF" w:themeFill="background1"/>
            <w:hideMark/>
          </w:tcPr>
          <w:p w14:paraId="28E77995" w14:textId="77777777" w:rsidR="00D74AAC" w:rsidRPr="00985A0D" w:rsidRDefault="00D74AAC" w:rsidP="00AE3E89">
            <w:pPr>
              <w:pStyle w:val="NoSpacing"/>
              <w:rPr>
                <w:sz w:val="16"/>
                <w:szCs w:val="16"/>
              </w:rPr>
            </w:pPr>
          </w:p>
        </w:tc>
        <w:tc>
          <w:tcPr>
            <w:tcW w:w="530" w:type="pct"/>
            <w:gridSpan w:val="2"/>
            <w:shd w:val="clear" w:color="auto" w:fill="B6DDE8" w:themeFill="accent5" w:themeFillTint="66"/>
            <w:hideMark/>
          </w:tcPr>
          <w:p w14:paraId="28E77996" w14:textId="77777777" w:rsidR="00D74AAC" w:rsidRPr="00985A0D" w:rsidRDefault="00D74AAC" w:rsidP="00AE3E89">
            <w:pPr>
              <w:pStyle w:val="NoSpacing"/>
              <w:rPr>
                <w:sz w:val="16"/>
                <w:szCs w:val="16"/>
              </w:rPr>
            </w:pPr>
          </w:p>
        </w:tc>
      </w:tr>
      <w:tr w:rsidR="00AE3E89" w:rsidRPr="00E63C16" w14:paraId="28E779A1" w14:textId="77777777" w:rsidTr="00AE3E89">
        <w:trPr>
          <w:cantSplit/>
          <w:trHeight w:val="340"/>
        </w:trPr>
        <w:tc>
          <w:tcPr>
            <w:tcW w:w="453" w:type="pct"/>
            <w:vMerge/>
            <w:shd w:val="clear" w:color="auto" w:fill="auto"/>
            <w:textDirection w:val="btLr"/>
            <w:hideMark/>
          </w:tcPr>
          <w:p w14:paraId="28E77998" w14:textId="77777777" w:rsidR="00D74AAC" w:rsidRPr="00E63C16" w:rsidRDefault="00D74AAC" w:rsidP="00AE3E89">
            <w:pPr>
              <w:pStyle w:val="NoSpacing"/>
              <w:rPr>
                <w:rFonts w:cs="Calibri"/>
                <w:color w:val="000000"/>
                <w:lang w:eastAsia="en-AU"/>
              </w:rPr>
            </w:pPr>
          </w:p>
        </w:tc>
        <w:tc>
          <w:tcPr>
            <w:tcW w:w="787" w:type="pct"/>
            <w:shd w:val="clear" w:color="auto" w:fill="auto"/>
            <w:hideMark/>
          </w:tcPr>
          <w:p w14:paraId="28E77999" w14:textId="77777777" w:rsidR="00D74AAC" w:rsidRPr="00985A0D" w:rsidRDefault="00D74AAC" w:rsidP="00AE3E89">
            <w:pPr>
              <w:pStyle w:val="NoSpacing"/>
              <w:rPr>
                <w:rFonts w:cs="Calibri"/>
                <w:color w:val="000000"/>
                <w:sz w:val="16"/>
                <w:szCs w:val="16"/>
                <w:lang w:eastAsia="en-AU"/>
              </w:rPr>
            </w:pPr>
            <w:r w:rsidRPr="00985A0D">
              <w:rPr>
                <w:rFonts w:cs="Calibri"/>
                <w:color w:val="000000"/>
                <w:sz w:val="16"/>
                <w:szCs w:val="16"/>
                <w:lang w:eastAsia="en-AU"/>
              </w:rPr>
              <w:t>McKennas</w:t>
            </w:r>
          </w:p>
        </w:tc>
        <w:tc>
          <w:tcPr>
            <w:tcW w:w="474" w:type="pct"/>
            <w:shd w:val="clear" w:color="auto" w:fill="B6DDE8"/>
          </w:tcPr>
          <w:p w14:paraId="28E7799A" w14:textId="77777777" w:rsidR="00D74AAC" w:rsidRPr="00985A0D" w:rsidRDefault="00D74AAC" w:rsidP="00AE3E89">
            <w:pPr>
              <w:pStyle w:val="NoSpacing"/>
              <w:rPr>
                <w:rFonts w:cs="Calibri"/>
                <w:color w:val="000000"/>
                <w:sz w:val="16"/>
                <w:szCs w:val="16"/>
                <w:lang w:eastAsia="en-AU"/>
              </w:rPr>
            </w:pPr>
          </w:p>
        </w:tc>
        <w:tc>
          <w:tcPr>
            <w:tcW w:w="551" w:type="pct"/>
            <w:shd w:val="clear" w:color="auto" w:fill="B6DDE8"/>
            <w:hideMark/>
          </w:tcPr>
          <w:p w14:paraId="28E7799B" w14:textId="77777777" w:rsidR="00D74AAC" w:rsidRPr="00985A0D" w:rsidRDefault="00D74AAC" w:rsidP="00AE3E89">
            <w:pPr>
              <w:pStyle w:val="NoSpacing"/>
              <w:rPr>
                <w:rFonts w:cs="Calibri"/>
                <w:color w:val="000000"/>
                <w:sz w:val="16"/>
                <w:szCs w:val="16"/>
                <w:lang w:eastAsia="en-AU"/>
              </w:rPr>
            </w:pPr>
          </w:p>
        </w:tc>
        <w:tc>
          <w:tcPr>
            <w:tcW w:w="547" w:type="pct"/>
            <w:gridSpan w:val="2"/>
            <w:shd w:val="clear" w:color="auto" w:fill="B6DDE8"/>
            <w:noWrap/>
            <w:hideMark/>
          </w:tcPr>
          <w:p w14:paraId="28E7799C" w14:textId="77777777" w:rsidR="00D74AAC" w:rsidRPr="00985A0D" w:rsidRDefault="00D74AAC" w:rsidP="00AE3E89">
            <w:pPr>
              <w:pStyle w:val="NoSpacing"/>
              <w:rPr>
                <w:rFonts w:cs="Calibri"/>
                <w:color w:val="000000"/>
                <w:sz w:val="16"/>
                <w:szCs w:val="16"/>
                <w:lang w:eastAsia="en-AU"/>
              </w:rPr>
            </w:pPr>
          </w:p>
        </w:tc>
        <w:tc>
          <w:tcPr>
            <w:tcW w:w="555" w:type="pct"/>
            <w:shd w:val="clear" w:color="auto" w:fill="B6DDE8" w:themeFill="accent5" w:themeFillTint="66"/>
            <w:noWrap/>
            <w:hideMark/>
          </w:tcPr>
          <w:p w14:paraId="28E7799D" w14:textId="77777777" w:rsidR="00D74AAC" w:rsidRPr="00985A0D" w:rsidRDefault="00D74AAC" w:rsidP="00AE3E89">
            <w:pPr>
              <w:pStyle w:val="NoSpacing"/>
              <w:rPr>
                <w:rFonts w:cs="Calibri"/>
                <w:color w:val="000000"/>
                <w:sz w:val="16"/>
                <w:szCs w:val="16"/>
                <w:lang w:eastAsia="en-AU"/>
              </w:rPr>
            </w:pPr>
          </w:p>
        </w:tc>
        <w:tc>
          <w:tcPr>
            <w:tcW w:w="551" w:type="pct"/>
            <w:shd w:val="clear" w:color="auto" w:fill="B6DDE8" w:themeFill="accent5" w:themeFillTint="66"/>
            <w:hideMark/>
          </w:tcPr>
          <w:p w14:paraId="28E7799E" w14:textId="77777777" w:rsidR="00D74AAC" w:rsidRPr="00985A0D" w:rsidRDefault="00D74AAC" w:rsidP="00AE3E89">
            <w:pPr>
              <w:pStyle w:val="NoSpacing"/>
              <w:rPr>
                <w:sz w:val="16"/>
                <w:szCs w:val="16"/>
              </w:rPr>
            </w:pPr>
          </w:p>
        </w:tc>
        <w:tc>
          <w:tcPr>
            <w:tcW w:w="551" w:type="pct"/>
            <w:shd w:val="clear" w:color="auto" w:fill="FFFFFF" w:themeFill="background1"/>
            <w:hideMark/>
          </w:tcPr>
          <w:p w14:paraId="28E7799F" w14:textId="77777777" w:rsidR="00D74AAC" w:rsidRPr="00985A0D" w:rsidRDefault="00D74AAC" w:rsidP="00AE3E89">
            <w:pPr>
              <w:pStyle w:val="NoSpacing"/>
              <w:rPr>
                <w:sz w:val="16"/>
                <w:szCs w:val="16"/>
              </w:rPr>
            </w:pPr>
          </w:p>
        </w:tc>
        <w:tc>
          <w:tcPr>
            <w:tcW w:w="530" w:type="pct"/>
            <w:gridSpan w:val="2"/>
            <w:shd w:val="clear" w:color="auto" w:fill="B6DDE8" w:themeFill="accent5" w:themeFillTint="66"/>
            <w:hideMark/>
          </w:tcPr>
          <w:p w14:paraId="28E779A0" w14:textId="77777777" w:rsidR="00D74AAC" w:rsidRPr="00985A0D" w:rsidRDefault="00D74AAC" w:rsidP="00AE3E89">
            <w:pPr>
              <w:pStyle w:val="NoSpacing"/>
              <w:rPr>
                <w:sz w:val="16"/>
                <w:szCs w:val="16"/>
              </w:rPr>
            </w:pPr>
          </w:p>
        </w:tc>
      </w:tr>
      <w:tr w:rsidR="00AE3E89" w:rsidRPr="00E63C16" w14:paraId="28E779AB" w14:textId="77777777" w:rsidTr="00AE3E89">
        <w:trPr>
          <w:cantSplit/>
          <w:trHeight w:val="340"/>
        </w:trPr>
        <w:tc>
          <w:tcPr>
            <w:tcW w:w="453" w:type="pct"/>
            <w:vMerge/>
            <w:shd w:val="clear" w:color="auto" w:fill="auto"/>
            <w:noWrap/>
            <w:textDirection w:val="btLr"/>
            <w:hideMark/>
          </w:tcPr>
          <w:p w14:paraId="28E779A2" w14:textId="77777777" w:rsidR="00D74AAC" w:rsidRPr="00E63C16" w:rsidRDefault="00D74AAC" w:rsidP="00AE3E89">
            <w:pPr>
              <w:pStyle w:val="NoSpacing"/>
              <w:rPr>
                <w:rFonts w:cs="Calibri"/>
                <w:color w:val="000000"/>
                <w:lang w:eastAsia="en-AU"/>
              </w:rPr>
            </w:pPr>
          </w:p>
        </w:tc>
        <w:tc>
          <w:tcPr>
            <w:tcW w:w="787" w:type="pct"/>
            <w:shd w:val="clear" w:color="auto" w:fill="auto"/>
            <w:hideMark/>
          </w:tcPr>
          <w:p w14:paraId="28E779A3" w14:textId="77777777" w:rsidR="00D74AAC" w:rsidRPr="00985A0D" w:rsidRDefault="00D74AAC" w:rsidP="00AE3E89">
            <w:pPr>
              <w:pStyle w:val="NoSpacing"/>
              <w:rPr>
                <w:rFonts w:cs="Calibri"/>
                <w:color w:val="000000"/>
                <w:sz w:val="16"/>
                <w:szCs w:val="16"/>
                <w:lang w:eastAsia="en-AU"/>
              </w:rPr>
            </w:pPr>
            <w:r w:rsidRPr="00985A0D">
              <w:rPr>
                <w:rFonts w:cs="Calibri"/>
                <w:color w:val="000000"/>
                <w:sz w:val="16"/>
                <w:szCs w:val="16"/>
                <w:lang w:eastAsia="en-AU"/>
              </w:rPr>
              <w:t>Sunshower</w:t>
            </w:r>
          </w:p>
        </w:tc>
        <w:tc>
          <w:tcPr>
            <w:tcW w:w="474" w:type="pct"/>
            <w:shd w:val="clear" w:color="auto" w:fill="B6DDE8"/>
          </w:tcPr>
          <w:p w14:paraId="28E779A4" w14:textId="77777777" w:rsidR="00D74AAC" w:rsidRPr="00985A0D" w:rsidRDefault="00D74AAC" w:rsidP="00AE3E89">
            <w:pPr>
              <w:pStyle w:val="NoSpacing"/>
              <w:rPr>
                <w:rFonts w:cs="Calibri"/>
                <w:color w:val="000000"/>
                <w:sz w:val="16"/>
                <w:szCs w:val="16"/>
                <w:lang w:eastAsia="en-AU"/>
              </w:rPr>
            </w:pPr>
          </w:p>
        </w:tc>
        <w:tc>
          <w:tcPr>
            <w:tcW w:w="551" w:type="pct"/>
            <w:shd w:val="clear" w:color="auto" w:fill="B6DDE8"/>
            <w:noWrap/>
            <w:hideMark/>
          </w:tcPr>
          <w:p w14:paraId="28E779A5" w14:textId="77777777" w:rsidR="00D74AAC" w:rsidRPr="00985A0D" w:rsidRDefault="00D74AAC" w:rsidP="00AE3E89">
            <w:pPr>
              <w:pStyle w:val="NoSpacing"/>
              <w:rPr>
                <w:rFonts w:cs="Calibri"/>
                <w:color w:val="000000"/>
                <w:sz w:val="16"/>
                <w:szCs w:val="16"/>
                <w:lang w:eastAsia="en-AU"/>
              </w:rPr>
            </w:pPr>
          </w:p>
        </w:tc>
        <w:tc>
          <w:tcPr>
            <w:tcW w:w="547" w:type="pct"/>
            <w:gridSpan w:val="2"/>
            <w:shd w:val="clear" w:color="auto" w:fill="B6DDE8"/>
            <w:noWrap/>
            <w:hideMark/>
          </w:tcPr>
          <w:p w14:paraId="28E779A6" w14:textId="77777777" w:rsidR="00D74AAC" w:rsidRPr="00985A0D" w:rsidRDefault="00D74AAC" w:rsidP="00AE3E89">
            <w:pPr>
              <w:pStyle w:val="NoSpacing"/>
              <w:rPr>
                <w:rFonts w:cs="Calibri"/>
                <w:color w:val="000000"/>
                <w:sz w:val="16"/>
                <w:szCs w:val="16"/>
                <w:lang w:eastAsia="en-AU"/>
              </w:rPr>
            </w:pPr>
          </w:p>
        </w:tc>
        <w:tc>
          <w:tcPr>
            <w:tcW w:w="555" w:type="pct"/>
            <w:shd w:val="clear" w:color="auto" w:fill="B6DDE8" w:themeFill="accent5" w:themeFillTint="66"/>
            <w:noWrap/>
            <w:hideMark/>
          </w:tcPr>
          <w:p w14:paraId="28E779A7" w14:textId="77777777" w:rsidR="00D74AAC" w:rsidRPr="00985A0D" w:rsidRDefault="00D74AAC" w:rsidP="00AE3E89">
            <w:pPr>
              <w:pStyle w:val="NoSpacing"/>
              <w:rPr>
                <w:rFonts w:cs="Calibri"/>
                <w:color w:val="000000"/>
                <w:sz w:val="16"/>
                <w:szCs w:val="16"/>
                <w:lang w:eastAsia="en-AU"/>
              </w:rPr>
            </w:pPr>
          </w:p>
        </w:tc>
        <w:tc>
          <w:tcPr>
            <w:tcW w:w="551" w:type="pct"/>
            <w:shd w:val="clear" w:color="auto" w:fill="B6DDE8" w:themeFill="accent5" w:themeFillTint="66"/>
            <w:hideMark/>
          </w:tcPr>
          <w:p w14:paraId="28E779A8" w14:textId="77777777" w:rsidR="00D74AAC" w:rsidRPr="00985A0D" w:rsidRDefault="00D74AAC" w:rsidP="00AE3E89">
            <w:pPr>
              <w:pStyle w:val="NoSpacing"/>
              <w:rPr>
                <w:sz w:val="16"/>
                <w:szCs w:val="16"/>
              </w:rPr>
            </w:pPr>
          </w:p>
        </w:tc>
        <w:tc>
          <w:tcPr>
            <w:tcW w:w="551" w:type="pct"/>
            <w:shd w:val="clear" w:color="auto" w:fill="FFFFFF" w:themeFill="background1"/>
            <w:noWrap/>
            <w:hideMark/>
          </w:tcPr>
          <w:p w14:paraId="28E779A9" w14:textId="77777777" w:rsidR="00D74AAC" w:rsidRPr="00985A0D" w:rsidRDefault="00D74AAC" w:rsidP="00AE3E89">
            <w:pPr>
              <w:pStyle w:val="NoSpacing"/>
              <w:rPr>
                <w:rFonts w:cs="Calibri"/>
                <w:color w:val="000000"/>
                <w:sz w:val="16"/>
                <w:szCs w:val="16"/>
                <w:lang w:eastAsia="en-AU"/>
              </w:rPr>
            </w:pPr>
          </w:p>
        </w:tc>
        <w:tc>
          <w:tcPr>
            <w:tcW w:w="530" w:type="pct"/>
            <w:gridSpan w:val="2"/>
            <w:shd w:val="clear" w:color="auto" w:fill="B6DDE8" w:themeFill="accent5" w:themeFillTint="66"/>
            <w:hideMark/>
          </w:tcPr>
          <w:p w14:paraId="28E779AA" w14:textId="77777777" w:rsidR="00D74AAC" w:rsidRPr="00985A0D" w:rsidRDefault="00D74AAC" w:rsidP="00AE3E89">
            <w:pPr>
              <w:pStyle w:val="NoSpacing"/>
              <w:rPr>
                <w:sz w:val="16"/>
                <w:szCs w:val="16"/>
              </w:rPr>
            </w:pPr>
          </w:p>
        </w:tc>
      </w:tr>
      <w:tr w:rsidR="00AE3E89" w:rsidRPr="00E63C16" w14:paraId="28E779B5" w14:textId="77777777" w:rsidTr="00AE3E89">
        <w:trPr>
          <w:cantSplit/>
          <w:trHeight w:val="340"/>
        </w:trPr>
        <w:tc>
          <w:tcPr>
            <w:tcW w:w="453" w:type="pct"/>
            <w:vMerge/>
            <w:shd w:val="clear" w:color="auto" w:fill="auto"/>
            <w:textDirection w:val="btLr"/>
            <w:hideMark/>
          </w:tcPr>
          <w:p w14:paraId="28E779AC" w14:textId="77777777" w:rsidR="00D74AAC" w:rsidRPr="00E63C16" w:rsidRDefault="00D74AAC" w:rsidP="00AE3E89">
            <w:pPr>
              <w:pStyle w:val="NoSpacing"/>
              <w:rPr>
                <w:rFonts w:cs="Calibri"/>
                <w:color w:val="000000"/>
                <w:lang w:eastAsia="en-AU"/>
              </w:rPr>
            </w:pPr>
          </w:p>
        </w:tc>
        <w:tc>
          <w:tcPr>
            <w:tcW w:w="787" w:type="pct"/>
            <w:shd w:val="clear" w:color="auto" w:fill="auto"/>
            <w:hideMark/>
          </w:tcPr>
          <w:p w14:paraId="28E779AD" w14:textId="77777777" w:rsidR="00D74AAC" w:rsidRPr="00985A0D" w:rsidRDefault="00D74AAC" w:rsidP="00AE3E89">
            <w:pPr>
              <w:pStyle w:val="NoSpacing"/>
              <w:rPr>
                <w:rFonts w:cs="Calibri"/>
                <w:color w:val="000000"/>
                <w:sz w:val="16"/>
                <w:szCs w:val="16"/>
                <w:lang w:eastAsia="en-AU"/>
              </w:rPr>
            </w:pPr>
            <w:r w:rsidRPr="00985A0D">
              <w:rPr>
                <w:rFonts w:cs="Calibri"/>
                <w:color w:val="000000"/>
                <w:sz w:val="16"/>
                <w:szCs w:val="16"/>
                <w:lang w:eastAsia="en-AU"/>
              </w:rPr>
              <w:t xml:space="preserve">Gooragool </w:t>
            </w:r>
          </w:p>
        </w:tc>
        <w:tc>
          <w:tcPr>
            <w:tcW w:w="474" w:type="pct"/>
            <w:shd w:val="clear" w:color="auto" w:fill="B6DDE8" w:themeFill="accent5" w:themeFillTint="66"/>
          </w:tcPr>
          <w:p w14:paraId="28E779AE" w14:textId="77777777" w:rsidR="00D74AAC" w:rsidRPr="00985A0D" w:rsidRDefault="00D74AAC" w:rsidP="00AE3E89">
            <w:pPr>
              <w:pStyle w:val="NoSpacing"/>
              <w:rPr>
                <w:rFonts w:cs="Calibri"/>
                <w:color w:val="000000"/>
                <w:sz w:val="16"/>
                <w:szCs w:val="16"/>
                <w:lang w:eastAsia="en-AU"/>
              </w:rPr>
            </w:pPr>
          </w:p>
        </w:tc>
        <w:tc>
          <w:tcPr>
            <w:tcW w:w="551" w:type="pct"/>
            <w:shd w:val="clear" w:color="auto" w:fill="B6DDE8" w:themeFill="accent5" w:themeFillTint="66"/>
            <w:hideMark/>
          </w:tcPr>
          <w:p w14:paraId="28E779AF" w14:textId="77777777" w:rsidR="00D74AAC" w:rsidRPr="00985A0D" w:rsidRDefault="00D74AAC" w:rsidP="00AE3E89">
            <w:pPr>
              <w:pStyle w:val="NoSpacing"/>
              <w:rPr>
                <w:rFonts w:cs="Calibri"/>
                <w:color w:val="000000"/>
                <w:sz w:val="16"/>
                <w:szCs w:val="16"/>
                <w:lang w:eastAsia="en-AU"/>
              </w:rPr>
            </w:pPr>
          </w:p>
        </w:tc>
        <w:tc>
          <w:tcPr>
            <w:tcW w:w="547" w:type="pct"/>
            <w:gridSpan w:val="2"/>
            <w:shd w:val="clear" w:color="auto" w:fill="B6DDE8" w:themeFill="accent5" w:themeFillTint="66"/>
            <w:noWrap/>
            <w:hideMark/>
          </w:tcPr>
          <w:p w14:paraId="28E779B0" w14:textId="77777777" w:rsidR="00D74AAC" w:rsidRPr="00985A0D" w:rsidRDefault="00D74AAC" w:rsidP="00AE3E89">
            <w:pPr>
              <w:pStyle w:val="NoSpacing"/>
              <w:rPr>
                <w:rFonts w:cs="Calibri"/>
                <w:color w:val="000000"/>
                <w:sz w:val="16"/>
                <w:szCs w:val="16"/>
                <w:lang w:eastAsia="en-AU"/>
              </w:rPr>
            </w:pPr>
          </w:p>
        </w:tc>
        <w:tc>
          <w:tcPr>
            <w:tcW w:w="555" w:type="pct"/>
            <w:shd w:val="clear" w:color="auto" w:fill="B6DDE8" w:themeFill="accent5" w:themeFillTint="66"/>
            <w:noWrap/>
            <w:hideMark/>
          </w:tcPr>
          <w:p w14:paraId="28E779B1" w14:textId="77777777" w:rsidR="00D74AAC" w:rsidRPr="00985A0D" w:rsidRDefault="00D74AAC" w:rsidP="00AE3E89">
            <w:pPr>
              <w:pStyle w:val="NoSpacing"/>
              <w:rPr>
                <w:sz w:val="16"/>
                <w:szCs w:val="16"/>
              </w:rPr>
            </w:pPr>
          </w:p>
        </w:tc>
        <w:tc>
          <w:tcPr>
            <w:tcW w:w="551" w:type="pct"/>
            <w:shd w:val="clear" w:color="auto" w:fill="B6DDE8" w:themeFill="accent5" w:themeFillTint="66"/>
            <w:noWrap/>
            <w:hideMark/>
          </w:tcPr>
          <w:p w14:paraId="28E779B2" w14:textId="77777777" w:rsidR="00D74AAC" w:rsidRPr="00D00856" w:rsidRDefault="00D74AAC" w:rsidP="00AE3E89">
            <w:pPr>
              <w:pStyle w:val="NoSpacing"/>
              <w:rPr>
                <w:rFonts w:cs="Calibri"/>
                <w:color w:val="000000"/>
                <w:sz w:val="16"/>
                <w:szCs w:val="16"/>
                <w:lang w:eastAsia="en-AU"/>
              </w:rPr>
            </w:pPr>
          </w:p>
        </w:tc>
        <w:tc>
          <w:tcPr>
            <w:tcW w:w="551" w:type="pct"/>
            <w:shd w:val="clear" w:color="auto" w:fill="FFFFFF" w:themeFill="background1"/>
            <w:hideMark/>
          </w:tcPr>
          <w:p w14:paraId="28E779B3" w14:textId="77777777" w:rsidR="00D74AAC" w:rsidRPr="00985A0D" w:rsidRDefault="00D74AAC" w:rsidP="00AE3E89">
            <w:pPr>
              <w:pStyle w:val="NoSpacing"/>
              <w:rPr>
                <w:rFonts w:cs="Calibri"/>
                <w:color w:val="000000"/>
                <w:sz w:val="16"/>
                <w:szCs w:val="16"/>
                <w:lang w:eastAsia="en-AU"/>
              </w:rPr>
            </w:pPr>
          </w:p>
        </w:tc>
        <w:tc>
          <w:tcPr>
            <w:tcW w:w="530" w:type="pct"/>
            <w:gridSpan w:val="2"/>
            <w:shd w:val="clear" w:color="auto" w:fill="B6DDE8" w:themeFill="accent5" w:themeFillTint="66"/>
            <w:noWrap/>
            <w:hideMark/>
          </w:tcPr>
          <w:p w14:paraId="28E779B4" w14:textId="77777777" w:rsidR="00D74AAC" w:rsidRPr="00985A0D" w:rsidRDefault="00D74AAC" w:rsidP="00AE3E89">
            <w:pPr>
              <w:pStyle w:val="NoSpacing"/>
              <w:rPr>
                <w:rFonts w:cs="Calibri"/>
                <w:color w:val="000000"/>
                <w:sz w:val="16"/>
                <w:szCs w:val="16"/>
                <w:lang w:eastAsia="en-AU"/>
              </w:rPr>
            </w:pPr>
          </w:p>
        </w:tc>
      </w:tr>
    </w:tbl>
    <w:p w14:paraId="28E779B6" w14:textId="77777777" w:rsidR="000E1A05" w:rsidRDefault="000E1A05" w:rsidP="000E1A05">
      <w:pPr>
        <w:spacing w:after="0" w:line="240" w:lineRule="auto"/>
      </w:pPr>
      <w:bookmarkStart w:id="197" w:name="_Ref381350009"/>
    </w:p>
    <w:p w14:paraId="28E779B7" w14:textId="77777777" w:rsidR="000E1A05" w:rsidRDefault="000E1A05">
      <w:pPr>
        <w:spacing w:after="0" w:line="240" w:lineRule="auto"/>
      </w:pPr>
      <w:r>
        <w:br w:type="page"/>
      </w:r>
    </w:p>
    <w:p w14:paraId="28E779B8" w14:textId="77777777" w:rsidR="00AB7D5B" w:rsidRDefault="00AB7D5B" w:rsidP="000E1A05">
      <w:pPr>
        <w:spacing w:after="0" w:line="240" w:lineRule="auto"/>
      </w:pPr>
      <w:r>
        <w:t xml:space="preserve">Table </w:t>
      </w:r>
      <w:r w:rsidR="002B4984">
        <w:fldChar w:fldCharType="begin"/>
      </w:r>
      <w:r w:rsidR="002B4984">
        <w:instrText xml:space="preserve"> SEQ Table \* ARABIC </w:instrText>
      </w:r>
      <w:r w:rsidR="002B4984">
        <w:fldChar w:fldCharType="separate"/>
      </w:r>
      <w:r w:rsidR="00E43816">
        <w:rPr>
          <w:noProof/>
        </w:rPr>
        <w:t>11</w:t>
      </w:r>
      <w:r w:rsidR="002B4984">
        <w:rPr>
          <w:noProof/>
        </w:rPr>
        <w:fldChar w:fldCharType="end"/>
      </w:r>
      <w:bookmarkEnd w:id="197"/>
      <w:r w:rsidRPr="00E63C16">
        <w:t xml:space="preserve"> Summary of sites and activities (rivers)</w:t>
      </w:r>
    </w:p>
    <w:p w14:paraId="28E779B9" w14:textId="77777777" w:rsidR="00AE3E89" w:rsidRPr="000E1A05" w:rsidRDefault="00AE3E89" w:rsidP="000E1A05">
      <w:pPr>
        <w:spacing w:after="0" w:line="240" w:lineRule="auto"/>
        <w:rPr>
          <w:rFonts w:eastAsia="Times New Roman" w:cs="Angsana New"/>
          <w:highlight w:val="yellow"/>
          <w:lang w:eastAsia="zh-CN" w:bidi="th-TH"/>
        </w:rPr>
      </w:pPr>
    </w:p>
    <w:tbl>
      <w:tblPr>
        <w:tblW w:w="378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875"/>
        <w:gridCol w:w="1128"/>
        <w:gridCol w:w="1120"/>
        <w:gridCol w:w="898"/>
        <w:gridCol w:w="1011"/>
        <w:gridCol w:w="898"/>
        <w:gridCol w:w="892"/>
      </w:tblGrid>
      <w:tr w:rsidR="000E1A05" w:rsidRPr="00E63C16" w14:paraId="28E779C1" w14:textId="77777777" w:rsidTr="004477DB">
        <w:trPr>
          <w:cantSplit/>
          <w:trHeight w:val="2088"/>
        </w:trPr>
        <w:tc>
          <w:tcPr>
            <w:tcW w:w="641" w:type="pct"/>
            <w:shd w:val="clear" w:color="auto" w:fill="FFFFFF"/>
            <w:noWrap/>
            <w:textDirection w:val="btLr"/>
            <w:vAlign w:val="center"/>
            <w:hideMark/>
          </w:tcPr>
          <w:p w14:paraId="28E779BA" w14:textId="77777777" w:rsidR="000E1A05" w:rsidRPr="00E63C16" w:rsidRDefault="000E1A05" w:rsidP="00AE3E89">
            <w:pPr>
              <w:pStyle w:val="NoSpacing"/>
            </w:pPr>
            <w:r w:rsidRPr="00E63C16">
              <w:t>Zone</w:t>
            </w:r>
          </w:p>
        </w:tc>
        <w:tc>
          <w:tcPr>
            <w:tcW w:w="827" w:type="pct"/>
            <w:shd w:val="clear" w:color="auto" w:fill="FFFFFF"/>
            <w:noWrap/>
            <w:textDirection w:val="btLr"/>
            <w:vAlign w:val="center"/>
            <w:hideMark/>
          </w:tcPr>
          <w:p w14:paraId="28E779BB" w14:textId="77777777" w:rsidR="000E1A05" w:rsidRPr="00E63C16" w:rsidRDefault="000E1A05" w:rsidP="00AE3E89">
            <w:pPr>
              <w:pStyle w:val="NoSpacing"/>
            </w:pPr>
            <w:r w:rsidRPr="00E63C16">
              <w:t>Site</w:t>
            </w:r>
          </w:p>
        </w:tc>
        <w:tc>
          <w:tcPr>
            <w:tcW w:w="821" w:type="pct"/>
            <w:shd w:val="clear" w:color="auto" w:fill="FFFFFF"/>
            <w:textDirection w:val="btLr"/>
            <w:vAlign w:val="center"/>
            <w:hideMark/>
          </w:tcPr>
          <w:p w14:paraId="28E779BC" w14:textId="77777777" w:rsidR="000E1A05" w:rsidRPr="00E63C16" w:rsidRDefault="000E1A05" w:rsidP="00AE3E89">
            <w:pPr>
              <w:pStyle w:val="NoSpacing"/>
              <w:rPr>
                <w:color w:val="222222"/>
              </w:rPr>
            </w:pPr>
            <w:r w:rsidRPr="00E63C16">
              <w:rPr>
                <w:color w:val="222222"/>
              </w:rPr>
              <w:t xml:space="preserve">Fish community </w:t>
            </w:r>
          </w:p>
        </w:tc>
        <w:tc>
          <w:tcPr>
            <w:tcW w:w="658" w:type="pct"/>
            <w:shd w:val="clear" w:color="auto" w:fill="FFFFFF"/>
            <w:textDirection w:val="btLr"/>
            <w:vAlign w:val="center"/>
            <w:hideMark/>
          </w:tcPr>
          <w:p w14:paraId="28E779BD" w14:textId="77777777" w:rsidR="000E1A05" w:rsidRPr="00E63C16" w:rsidRDefault="000E1A05" w:rsidP="005A562B">
            <w:pPr>
              <w:pStyle w:val="NoSpacing"/>
              <w:rPr>
                <w:color w:val="222222"/>
              </w:rPr>
            </w:pPr>
            <w:r w:rsidRPr="00E63C16">
              <w:rPr>
                <w:color w:val="222222"/>
              </w:rPr>
              <w:t xml:space="preserve">Larval fish </w:t>
            </w:r>
          </w:p>
        </w:tc>
        <w:tc>
          <w:tcPr>
            <w:tcW w:w="741" w:type="pct"/>
            <w:shd w:val="clear" w:color="auto" w:fill="FFFFFF"/>
            <w:textDirection w:val="btLr"/>
            <w:vAlign w:val="center"/>
            <w:hideMark/>
          </w:tcPr>
          <w:p w14:paraId="28E779BE" w14:textId="77777777" w:rsidR="000E1A05" w:rsidRPr="00E63C16" w:rsidRDefault="000E1A05" w:rsidP="005A562B">
            <w:pPr>
              <w:pStyle w:val="NoSpacing"/>
              <w:rPr>
                <w:color w:val="222222"/>
              </w:rPr>
            </w:pPr>
            <w:r w:rsidRPr="00E63C16">
              <w:rPr>
                <w:color w:val="222222"/>
              </w:rPr>
              <w:t>Stream metabolism</w:t>
            </w:r>
            <w:r>
              <w:rPr>
                <w:color w:val="222222"/>
              </w:rPr>
              <w:t xml:space="preserve"> </w:t>
            </w:r>
          </w:p>
        </w:tc>
        <w:tc>
          <w:tcPr>
            <w:tcW w:w="658" w:type="pct"/>
            <w:shd w:val="clear" w:color="auto" w:fill="FFFFFF"/>
            <w:textDirection w:val="btLr"/>
          </w:tcPr>
          <w:p w14:paraId="28E779BF" w14:textId="77777777" w:rsidR="000E1A05" w:rsidRPr="00E63C16" w:rsidRDefault="000E1A05" w:rsidP="00AE3E89">
            <w:pPr>
              <w:pStyle w:val="NoSpacing"/>
            </w:pPr>
            <w:r w:rsidRPr="00E63C16">
              <w:t>nutrients,  carbon &amp; chlorophyll a</w:t>
            </w:r>
          </w:p>
        </w:tc>
        <w:tc>
          <w:tcPr>
            <w:tcW w:w="654" w:type="pct"/>
            <w:shd w:val="clear" w:color="auto" w:fill="FFFFFF"/>
            <w:textDirection w:val="btLr"/>
            <w:vAlign w:val="center"/>
            <w:hideMark/>
          </w:tcPr>
          <w:p w14:paraId="28E779C0" w14:textId="77777777" w:rsidR="000E1A05" w:rsidRPr="00E63C16" w:rsidRDefault="000E1A05" w:rsidP="00AE3E89">
            <w:pPr>
              <w:pStyle w:val="NoSpacing"/>
            </w:pPr>
            <w:r w:rsidRPr="00E63C16">
              <w:t>Microcrustacea</w:t>
            </w:r>
          </w:p>
        </w:tc>
      </w:tr>
      <w:tr w:rsidR="000E1A05" w:rsidRPr="00E63C16" w14:paraId="28E779C9" w14:textId="77777777" w:rsidTr="00AE3E89">
        <w:trPr>
          <w:cantSplit/>
          <w:trHeight w:val="283"/>
        </w:trPr>
        <w:tc>
          <w:tcPr>
            <w:tcW w:w="641" w:type="pct"/>
            <w:vMerge w:val="restart"/>
            <w:shd w:val="clear" w:color="auto" w:fill="FFFFFF"/>
            <w:noWrap/>
            <w:textDirection w:val="btLr"/>
            <w:vAlign w:val="center"/>
            <w:hideMark/>
          </w:tcPr>
          <w:p w14:paraId="28E779C2" w14:textId="77777777" w:rsidR="000E1A05" w:rsidRPr="00E63C16" w:rsidRDefault="000E1A05" w:rsidP="00AE3E89">
            <w:pPr>
              <w:pStyle w:val="NoSpacing"/>
              <w:rPr>
                <w:rFonts w:cs="Calibri"/>
                <w:color w:val="000000"/>
                <w:szCs w:val="18"/>
                <w:lang w:eastAsia="en-AU"/>
              </w:rPr>
            </w:pPr>
            <w:r w:rsidRPr="00E63C16">
              <w:rPr>
                <w:rFonts w:cs="Calibri"/>
                <w:bCs/>
                <w:color w:val="000000"/>
                <w:szCs w:val="18"/>
                <w:lang w:eastAsia="en-AU"/>
              </w:rPr>
              <w:t>Narrandera</w:t>
            </w:r>
          </w:p>
        </w:tc>
        <w:tc>
          <w:tcPr>
            <w:tcW w:w="827" w:type="pct"/>
            <w:shd w:val="clear" w:color="auto" w:fill="FFFFFF"/>
            <w:noWrap/>
            <w:vAlign w:val="center"/>
            <w:hideMark/>
          </w:tcPr>
          <w:p w14:paraId="28E779C3" w14:textId="77777777" w:rsidR="000E1A05" w:rsidRPr="00E63C16" w:rsidRDefault="000E1A05" w:rsidP="00AE3E89">
            <w:pPr>
              <w:pStyle w:val="NoSpacing"/>
              <w:rPr>
                <w:rFonts w:cs="Calibri"/>
                <w:color w:val="000000"/>
                <w:szCs w:val="18"/>
                <w:lang w:eastAsia="en-AU"/>
              </w:rPr>
            </w:pPr>
            <w:r w:rsidRPr="00E63C16">
              <w:rPr>
                <w:rFonts w:cs="Calibri"/>
                <w:color w:val="000000"/>
                <w:szCs w:val="18"/>
                <w:lang w:eastAsia="en-AU"/>
              </w:rPr>
              <w:t>Site 7</w:t>
            </w:r>
          </w:p>
        </w:tc>
        <w:tc>
          <w:tcPr>
            <w:tcW w:w="821" w:type="pct"/>
            <w:shd w:val="clear" w:color="auto" w:fill="B6DDE8" w:themeFill="accent5" w:themeFillTint="66"/>
            <w:noWrap/>
            <w:vAlign w:val="bottom"/>
            <w:hideMark/>
          </w:tcPr>
          <w:p w14:paraId="28E779C4" w14:textId="77777777" w:rsidR="000E1A05" w:rsidRPr="00E63C16" w:rsidRDefault="004477DB" w:rsidP="00AE3E89">
            <w:pPr>
              <w:pStyle w:val="NoSpacing"/>
              <w:rPr>
                <w:rFonts w:cs="Calibri"/>
                <w:color w:val="000000"/>
                <w:szCs w:val="18"/>
                <w:lang w:eastAsia="en-AU"/>
              </w:rPr>
            </w:pPr>
            <w:r>
              <w:rPr>
                <w:rFonts w:cs="Calibri"/>
                <w:color w:val="000000"/>
                <w:szCs w:val="18"/>
                <w:lang w:eastAsia="en-AU"/>
              </w:rPr>
              <w:t>SA</w:t>
            </w:r>
            <w:r w:rsidR="000E1A05" w:rsidRPr="00E63C16">
              <w:rPr>
                <w:rFonts w:cs="Calibri"/>
                <w:color w:val="000000"/>
                <w:szCs w:val="18"/>
                <w:lang w:eastAsia="en-AU"/>
              </w:rPr>
              <w:t xml:space="preserve"> </w:t>
            </w:r>
          </w:p>
        </w:tc>
        <w:tc>
          <w:tcPr>
            <w:tcW w:w="658" w:type="pct"/>
            <w:shd w:val="clear" w:color="auto" w:fill="B6DDE8" w:themeFill="accent5" w:themeFillTint="66"/>
            <w:noWrap/>
            <w:vAlign w:val="bottom"/>
            <w:hideMark/>
          </w:tcPr>
          <w:p w14:paraId="28E779C5" w14:textId="77777777" w:rsidR="000E1A05" w:rsidRPr="00E63C16" w:rsidRDefault="000E1A05" w:rsidP="00AE3E89">
            <w:pPr>
              <w:pStyle w:val="NoSpacing"/>
              <w:rPr>
                <w:rFonts w:cs="Calibri"/>
                <w:color w:val="000000"/>
                <w:szCs w:val="18"/>
                <w:lang w:eastAsia="en-AU"/>
              </w:rPr>
            </w:pPr>
            <w:r w:rsidRPr="00E63C16">
              <w:rPr>
                <w:rFonts w:cs="Calibri"/>
                <w:color w:val="000000"/>
                <w:szCs w:val="18"/>
                <w:lang w:eastAsia="en-AU"/>
              </w:rPr>
              <w:t xml:space="preserve"> </w:t>
            </w:r>
            <w:r w:rsidR="004477DB">
              <w:rPr>
                <w:rFonts w:cs="Calibri"/>
                <w:color w:val="000000"/>
                <w:szCs w:val="18"/>
                <w:lang w:eastAsia="en-AU"/>
              </w:rPr>
              <w:t>SA</w:t>
            </w:r>
            <w:r w:rsidRPr="00E63C16">
              <w:rPr>
                <w:rFonts w:cs="Calibri"/>
                <w:color w:val="000000"/>
                <w:szCs w:val="18"/>
                <w:lang w:eastAsia="en-AU"/>
              </w:rPr>
              <w:t xml:space="preserve"> </w:t>
            </w:r>
          </w:p>
        </w:tc>
        <w:tc>
          <w:tcPr>
            <w:tcW w:w="741" w:type="pct"/>
            <w:shd w:val="clear" w:color="auto" w:fill="FFFFFF" w:themeFill="background1"/>
            <w:noWrap/>
            <w:vAlign w:val="bottom"/>
            <w:hideMark/>
          </w:tcPr>
          <w:p w14:paraId="28E779C6" w14:textId="77777777" w:rsidR="000E1A05" w:rsidRPr="00E63C16" w:rsidRDefault="000E1A05" w:rsidP="00AE3E89">
            <w:pPr>
              <w:pStyle w:val="NoSpacing"/>
              <w:rPr>
                <w:rFonts w:cs="Calibri"/>
                <w:color w:val="000000"/>
                <w:szCs w:val="18"/>
                <w:lang w:eastAsia="en-AU"/>
              </w:rPr>
            </w:pPr>
          </w:p>
        </w:tc>
        <w:tc>
          <w:tcPr>
            <w:tcW w:w="658" w:type="pct"/>
            <w:shd w:val="clear" w:color="auto" w:fill="B6DDE8" w:themeFill="accent5" w:themeFillTint="66"/>
          </w:tcPr>
          <w:p w14:paraId="28E779C7" w14:textId="77777777" w:rsidR="000E1A05" w:rsidRPr="00E63C16" w:rsidRDefault="000E1A05" w:rsidP="00AE3E89">
            <w:pPr>
              <w:pStyle w:val="NoSpacing"/>
              <w:rPr>
                <w:rFonts w:cs="Calibri"/>
                <w:color w:val="000000"/>
                <w:szCs w:val="18"/>
                <w:lang w:eastAsia="en-AU"/>
              </w:rPr>
            </w:pPr>
          </w:p>
        </w:tc>
        <w:tc>
          <w:tcPr>
            <w:tcW w:w="654" w:type="pct"/>
            <w:shd w:val="clear" w:color="auto" w:fill="B6DDE8" w:themeFill="accent5" w:themeFillTint="66"/>
            <w:noWrap/>
            <w:vAlign w:val="center"/>
            <w:hideMark/>
          </w:tcPr>
          <w:p w14:paraId="28E779C8" w14:textId="77777777" w:rsidR="000E1A05" w:rsidRPr="00E63C16" w:rsidRDefault="000E1A05" w:rsidP="00AE3E89">
            <w:pPr>
              <w:pStyle w:val="NoSpacing"/>
              <w:rPr>
                <w:rFonts w:cs="Calibri"/>
                <w:color w:val="000000"/>
                <w:szCs w:val="18"/>
                <w:lang w:eastAsia="en-AU"/>
              </w:rPr>
            </w:pPr>
          </w:p>
        </w:tc>
      </w:tr>
      <w:tr w:rsidR="004477DB" w:rsidRPr="00E63C16" w14:paraId="28E779D1" w14:textId="77777777" w:rsidTr="00AE3E89">
        <w:trPr>
          <w:cantSplit/>
          <w:trHeight w:val="283"/>
        </w:trPr>
        <w:tc>
          <w:tcPr>
            <w:tcW w:w="641" w:type="pct"/>
            <w:vMerge/>
            <w:shd w:val="clear" w:color="auto" w:fill="FFFFFF"/>
            <w:noWrap/>
            <w:vAlign w:val="center"/>
            <w:hideMark/>
          </w:tcPr>
          <w:p w14:paraId="28E779CA" w14:textId="77777777" w:rsidR="004477DB" w:rsidRPr="00E63C16" w:rsidRDefault="004477DB" w:rsidP="00AE3E89">
            <w:pPr>
              <w:pStyle w:val="NoSpacing"/>
              <w:rPr>
                <w:rFonts w:cs="Calibri"/>
                <w:bCs/>
                <w:color w:val="000000"/>
                <w:szCs w:val="18"/>
                <w:lang w:eastAsia="en-AU"/>
              </w:rPr>
            </w:pPr>
          </w:p>
        </w:tc>
        <w:tc>
          <w:tcPr>
            <w:tcW w:w="827" w:type="pct"/>
            <w:shd w:val="clear" w:color="auto" w:fill="FFFFFF"/>
            <w:noWrap/>
            <w:vAlign w:val="center"/>
            <w:hideMark/>
          </w:tcPr>
          <w:p w14:paraId="28E779CB" w14:textId="77777777" w:rsidR="004477DB" w:rsidRPr="00E63C16" w:rsidRDefault="004477DB" w:rsidP="00AE3E89">
            <w:pPr>
              <w:pStyle w:val="NoSpacing"/>
              <w:rPr>
                <w:rFonts w:cs="Calibri"/>
                <w:color w:val="000000"/>
                <w:szCs w:val="18"/>
                <w:lang w:eastAsia="en-AU"/>
              </w:rPr>
            </w:pPr>
            <w:r w:rsidRPr="00E63C16">
              <w:rPr>
                <w:rFonts w:cs="Calibri"/>
                <w:color w:val="000000"/>
                <w:szCs w:val="18"/>
                <w:lang w:eastAsia="en-AU"/>
              </w:rPr>
              <w:t>Site 8</w:t>
            </w:r>
          </w:p>
        </w:tc>
        <w:tc>
          <w:tcPr>
            <w:tcW w:w="821" w:type="pct"/>
            <w:shd w:val="clear" w:color="auto" w:fill="B6DDE8" w:themeFill="accent5" w:themeFillTint="66"/>
            <w:noWrap/>
            <w:hideMark/>
          </w:tcPr>
          <w:p w14:paraId="28E779CC" w14:textId="77777777" w:rsidR="004477DB" w:rsidRDefault="004477DB" w:rsidP="00AE3E89">
            <w:pPr>
              <w:pStyle w:val="NoSpacing"/>
            </w:pPr>
            <w:r w:rsidRPr="009F0A15">
              <w:rPr>
                <w:rFonts w:cs="Calibri"/>
                <w:color w:val="000000"/>
                <w:szCs w:val="18"/>
                <w:lang w:eastAsia="en-AU"/>
              </w:rPr>
              <w:t xml:space="preserve">SA </w:t>
            </w:r>
          </w:p>
        </w:tc>
        <w:tc>
          <w:tcPr>
            <w:tcW w:w="658" w:type="pct"/>
            <w:shd w:val="clear" w:color="auto" w:fill="FFFFFF"/>
            <w:noWrap/>
            <w:vAlign w:val="bottom"/>
            <w:hideMark/>
          </w:tcPr>
          <w:p w14:paraId="28E779CD" w14:textId="77777777" w:rsidR="004477DB" w:rsidRPr="00E63C16" w:rsidRDefault="004477DB" w:rsidP="00AE3E89">
            <w:pPr>
              <w:pStyle w:val="NoSpacing"/>
              <w:rPr>
                <w:rFonts w:cs="Calibri"/>
                <w:color w:val="000000"/>
                <w:szCs w:val="18"/>
                <w:lang w:eastAsia="en-AU"/>
              </w:rPr>
            </w:pPr>
            <w:r w:rsidRPr="00E63C16">
              <w:rPr>
                <w:rFonts w:cs="Calibri"/>
                <w:color w:val="000000"/>
                <w:szCs w:val="18"/>
                <w:lang w:eastAsia="en-AU"/>
              </w:rPr>
              <w:t> </w:t>
            </w:r>
          </w:p>
        </w:tc>
        <w:tc>
          <w:tcPr>
            <w:tcW w:w="741" w:type="pct"/>
            <w:shd w:val="clear" w:color="auto" w:fill="FFFFFF" w:themeFill="background1"/>
            <w:noWrap/>
            <w:vAlign w:val="bottom"/>
            <w:hideMark/>
          </w:tcPr>
          <w:p w14:paraId="28E779CE" w14:textId="77777777" w:rsidR="004477DB" w:rsidRPr="00E63C16" w:rsidRDefault="004477DB" w:rsidP="00AE3E89">
            <w:pPr>
              <w:pStyle w:val="NoSpacing"/>
              <w:rPr>
                <w:rFonts w:cs="Calibri"/>
                <w:color w:val="000000"/>
                <w:szCs w:val="18"/>
                <w:lang w:eastAsia="en-AU"/>
              </w:rPr>
            </w:pPr>
          </w:p>
        </w:tc>
        <w:tc>
          <w:tcPr>
            <w:tcW w:w="658" w:type="pct"/>
            <w:shd w:val="clear" w:color="auto" w:fill="FFFFFF"/>
          </w:tcPr>
          <w:p w14:paraId="28E779CF" w14:textId="77777777" w:rsidR="004477DB" w:rsidRPr="00E63C16" w:rsidRDefault="004477DB" w:rsidP="00AE3E89">
            <w:pPr>
              <w:pStyle w:val="NoSpacing"/>
              <w:rPr>
                <w:rFonts w:cs="Calibri"/>
                <w:b/>
                <w:bCs/>
                <w:color w:val="FFFFFF"/>
                <w:szCs w:val="18"/>
                <w:lang w:eastAsia="en-AU"/>
              </w:rPr>
            </w:pPr>
          </w:p>
        </w:tc>
        <w:tc>
          <w:tcPr>
            <w:tcW w:w="654" w:type="pct"/>
            <w:shd w:val="clear" w:color="auto" w:fill="FFFFFF"/>
            <w:noWrap/>
            <w:vAlign w:val="center"/>
            <w:hideMark/>
          </w:tcPr>
          <w:p w14:paraId="28E779D0" w14:textId="77777777" w:rsidR="004477DB" w:rsidRPr="00E63C16" w:rsidRDefault="004477DB" w:rsidP="00AE3E89">
            <w:pPr>
              <w:pStyle w:val="NoSpacing"/>
              <w:rPr>
                <w:rFonts w:cs="Calibri"/>
                <w:b/>
                <w:bCs/>
                <w:color w:val="FFFFFF"/>
                <w:szCs w:val="18"/>
                <w:lang w:eastAsia="en-AU"/>
              </w:rPr>
            </w:pPr>
          </w:p>
        </w:tc>
      </w:tr>
      <w:tr w:rsidR="004477DB" w:rsidRPr="00E63C16" w14:paraId="28E779D9" w14:textId="77777777" w:rsidTr="004477DB">
        <w:trPr>
          <w:cantSplit/>
          <w:trHeight w:val="283"/>
        </w:trPr>
        <w:tc>
          <w:tcPr>
            <w:tcW w:w="641" w:type="pct"/>
            <w:vMerge/>
            <w:shd w:val="clear" w:color="auto" w:fill="FFFFFF"/>
            <w:noWrap/>
            <w:vAlign w:val="center"/>
            <w:hideMark/>
          </w:tcPr>
          <w:p w14:paraId="28E779D2" w14:textId="77777777" w:rsidR="004477DB" w:rsidRPr="00E63C16" w:rsidRDefault="004477DB" w:rsidP="00AE3E89">
            <w:pPr>
              <w:pStyle w:val="NoSpacing"/>
              <w:rPr>
                <w:rFonts w:cs="Calibri"/>
                <w:bCs/>
                <w:color w:val="000000"/>
                <w:szCs w:val="18"/>
                <w:lang w:eastAsia="en-AU"/>
              </w:rPr>
            </w:pPr>
          </w:p>
        </w:tc>
        <w:tc>
          <w:tcPr>
            <w:tcW w:w="827" w:type="pct"/>
            <w:shd w:val="clear" w:color="auto" w:fill="FFFFFF"/>
            <w:noWrap/>
            <w:vAlign w:val="center"/>
            <w:hideMark/>
          </w:tcPr>
          <w:p w14:paraId="28E779D3" w14:textId="77777777" w:rsidR="004477DB" w:rsidRPr="00E63C16" w:rsidRDefault="004477DB" w:rsidP="00AE3E89">
            <w:pPr>
              <w:pStyle w:val="NoSpacing"/>
              <w:rPr>
                <w:rFonts w:cs="Calibri"/>
                <w:color w:val="000000"/>
                <w:szCs w:val="18"/>
                <w:lang w:eastAsia="en-AU"/>
              </w:rPr>
            </w:pPr>
            <w:r w:rsidRPr="00E63C16">
              <w:rPr>
                <w:rFonts w:cs="Calibri"/>
                <w:color w:val="000000"/>
                <w:szCs w:val="18"/>
                <w:lang w:eastAsia="en-AU"/>
              </w:rPr>
              <w:t>Site 9</w:t>
            </w:r>
          </w:p>
        </w:tc>
        <w:tc>
          <w:tcPr>
            <w:tcW w:w="821" w:type="pct"/>
            <w:shd w:val="clear" w:color="auto" w:fill="B6DDE8" w:themeFill="accent5" w:themeFillTint="66"/>
            <w:noWrap/>
            <w:hideMark/>
          </w:tcPr>
          <w:p w14:paraId="28E779D4" w14:textId="77777777" w:rsidR="004477DB" w:rsidRDefault="004477DB" w:rsidP="00AE3E89">
            <w:pPr>
              <w:pStyle w:val="NoSpacing"/>
            </w:pPr>
            <w:r w:rsidRPr="009F0A15">
              <w:rPr>
                <w:rFonts w:cs="Calibri"/>
                <w:color w:val="000000"/>
                <w:szCs w:val="18"/>
                <w:lang w:eastAsia="en-AU"/>
              </w:rPr>
              <w:t xml:space="preserve">SA </w:t>
            </w:r>
          </w:p>
        </w:tc>
        <w:tc>
          <w:tcPr>
            <w:tcW w:w="658" w:type="pct"/>
            <w:shd w:val="clear" w:color="auto" w:fill="FFFFFF"/>
            <w:noWrap/>
            <w:vAlign w:val="bottom"/>
            <w:hideMark/>
          </w:tcPr>
          <w:p w14:paraId="28E779D5" w14:textId="77777777" w:rsidR="004477DB" w:rsidRPr="00E63C16" w:rsidRDefault="004477DB" w:rsidP="00AE3E89">
            <w:pPr>
              <w:pStyle w:val="NoSpacing"/>
              <w:rPr>
                <w:rFonts w:cs="Calibri"/>
                <w:color w:val="000000"/>
                <w:szCs w:val="18"/>
                <w:lang w:eastAsia="en-AU"/>
              </w:rPr>
            </w:pPr>
            <w:r w:rsidRPr="00E63C16">
              <w:rPr>
                <w:rFonts w:cs="Calibri"/>
                <w:color w:val="000000"/>
                <w:szCs w:val="18"/>
                <w:lang w:eastAsia="en-AU"/>
              </w:rPr>
              <w:t> </w:t>
            </w:r>
          </w:p>
        </w:tc>
        <w:tc>
          <w:tcPr>
            <w:tcW w:w="741" w:type="pct"/>
            <w:shd w:val="clear" w:color="auto" w:fill="FFFFFF" w:themeFill="background1"/>
            <w:noWrap/>
            <w:vAlign w:val="bottom"/>
            <w:hideMark/>
          </w:tcPr>
          <w:p w14:paraId="28E779D6" w14:textId="77777777" w:rsidR="004477DB" w:rsidRPr="00E63C16" w:rsidRDefault="004477DB" w:rsidP="00AE3E89">
            <w:pPr>
              <w:pStyle w:val="NoSpacing"/>
              <w:rPr>
                <w:rFonts w:cs="Calibri"/>
                <w:color w:val="000000"/>
                <w:szCs w:val="18"/>
                <w:lang w:eastAsia="en-AU"/>
              </w:rPr>
            </w:pPr>
          </w:p>
        </w:tc>
        <w:tc>
          <w:tcPr>
            <w:tcW w:w="658" w:type="pct"/>
            <w:shd w:val="clear" w:color="auto" w:fill="FFFFFF"/>
          </w:tcPr>
          <w:p w14:paraId="28E779D7" w14:textId="77777777" w:rsidR="004477DB" w:rsidRPr="00E63C16" w:rsidRDefault="004477DB" w:rsidP="00AE3E89">
            <w:pPr>
              <w:pStyle w:val="NoSpacing"/>
              <w:rPr>
                <w:rFonts w:cs="Calibri"/>
                <w:b/>
                <w:bCs/>
                <w:color w:val="FFFFFF"/>
                <w:szCs w:val="18"/>
                <w:lang w:eastAsia="en-AU"/>
              </w:rPr>
            </w:pPr>
          </w:p>
        </w:tc>
        <w:tc>
          <w:tcPr>
            <w:tcW w:w="654" w:type="pct"/>
            <w:shd w:val="clear" w:color="auto" w:fill="FFFFFF"/>
            <w:noWrap/>
            <w:vAlign w:val="center"/>
            <w:hideMark/>
          </w:tcPr>
          <w:p w14:paraId="28E779D8" w14:textId="77777777" w:rsidR="004477DB" w:rsidRPr="00E63C16" w:rsidRDefault="004477DB" w:rsidP="00AE3E89">
            <w:pPr>
              <w:pStyle w:val="NoSpacing"/>
              <w:rPr>
                <w:rFonts w:cs="Calibri"/>
                <w:b/>
                <w:bCs/>
                <w:color w:val="FFFFFF"/>
                <w:szCs w:val="18"/>
                <w:lang w:eastAsia="en-AU"/>
              </w:rPr>
            </w:pPr>
          </w:p>
        </w:tc>
      </w:tr>
      <w:tr w:rsidR="004477DB" w:rsidRPr="00E63C16" w14:paraId="28E779E1" w14:textId="77777777" w:rsidTr="004477DB">
        <w:trPr>
          <w:cantSplit/>
          <w:trHeight w:val="283"/>
        </w:trPr>
        <w:tc>
          <w:tcPr>
            <w:tcW w:w="641" w:type="pct"/>
            <w:vMerge/>
            <w:shd w:val="clear" w:color="auto" w:fill="FFFFFF"/>
            <w:noWrap/>
            <w:vAlign w:val="center"/>
            <w:hideMark/>
          </w:tcPr>
          <w:p w14:paraId="28E779DA" w14:textId="77777777" w:rsidR="004477DB" w:rsidRPr="00E63C16" w:rsidRDefault="004477DB" w:rsidP="00AE3E89">
            <w:pPr>
              <w:pStyle w:val="NoSpacing"/>
              <w:rPr>
                <w:rFonts w:cs="Calibri"/>
                <w:bCs/>
                <w:color w:val="000000"/>
                <w:szCs w:val="18"/>
                <w:lang w:eastAsia="en-AU"/>
              </w:rPr>
            </w:pPr>
          </w:p>
        </w:tc>
        <w:tc>
          <w:tcPr>
            <w:tcW w:w="827" w:type="pct"/>
            <w:shd w:val="clear" w:color="auto" w:fill="FFFFFF"/>
            <w:noWrap/>
            <w:vAlign w:val="center"/>
            <w:hideMark/>
          </w:tcPr>
          <w:p w14:paraId="28E779DB" w14:textId="77777777" w:rsidR="004477DB" w:rsidRPr="00E63C16" w:rsidRDefault="004477DB" w:rsidP="00AE3E89">
            <w:pPr>
              <w:pStyle w:val="NoSpacing"/>
              <w:rPr>
                <w:rFonts w:cs="Calibri"/>
                <w:color w:val="000000"/>
                <w:szCs w:val="18"/>
                <w:lang w:eastAsia="en-AU"/>
              </w:rPr>
            </w:pPr>
            <w:r w:rsidRPr="00E63C16">
              <w:rPr>
                <w:rFonts w:cs="Calibri"/>
                <w:color w:val="000000"/>
                <w:szCs w:val="18"/>
                <w:lang w:eastAsia="en-AU"/>
              </w:rPr>
              <w:t>Site 10</w:t>
            </w:r>
          </w:p>
        </w:tc>
        <w:tc>
          <w:tcPr>
            <w:tcW w:w="821" w:type="pct"/>
            <w:shd w:val="clear" w:color="auto" w:fill="B6DDE8" w:themeFill="accent5" w:themeFillTint="66"/>
            <w:noWrap/>
            <w:hideMark/>
          </w:tcPr>
          <w:p w14:paraId="28E779DC" w14:textId="77777777" w:rsidR="004477DB" w:rsidRDefault="004477DB" w:rsidP="00AE3E89">
            <w:pPr>
              <w:pStyle w:val="NoSpacing"/>
            </w:pPr>
            <w:r w:rsidRPr="009F0A15">
              <w:rPr>
                <w:rFonts w:cs="Calibri"/>
                <w:color w:val="000000"/>
                <w:szCs w:val="18"/>
                <w:lang w:eastAsia="en-AU"/>
              </w:rPr>
              <w:t xml:space="preserve">SA </w:t>
            </w:r>
          </w:p>
        </w:tc>
        <w:tc>
          <w:tcPr>
            <w:tcW w:w="658" w:type="pct"/>
            <w:shd w:val="clear" w:color="auto" w:fill="B6DDE8" w:themeFill="accent5" w:themeFillTint="66"/>
            <w:noWrap/>
            <w:vAlign w:val="bottom"/>
            <w:hideMark/>
          </w:tcPr>
          <w:p w14:paraId="28E779DD" w14:textId="77777777" w:rsidR="004477DB" w:rsidRPr="00E63C16" w:rsidRDefault="004477DB" w:rsidP="00AE3E89">
            <w:pPr>
              <w:pStyle w:val="NoSpacing"/>
              <w:rPr>
                <w:rFonts w:cs="Calibri"/>
                <w:color w:val="000000"/>
                <w:szCs w:val="18"/>
                <w:lang w:eastAsia="en-AU"/>
              </w:rPr>
            </w:pPr>
            <w:r w:rsidRPr="00E63C16">
              <w:rPr>
                <w:rFonts w:cs="Calibri"/>
                <w:color w:val="000000"/>
                <w:szCs w:val="18"/>
                <w:lang w:eastAsia="en-AU"/>
              </w:rPr>
              <w:t xml:space="preserve"> </w:t>
            </w:r>
            <w:r>
              <w:rPr>
                <w:rFonts w:cs="Calibri"/>
                <w:color w:val="000000"/>
                <w:szCs w:val="18"/>
                <w:lang w:eastAsia="en-AU"/>
              </w:rPr>
              <w:t>SA</w:t>
            </w:r>
            <w:r w:rsidRPr="00E63C16">
              <w:rPr>
                <w:rFonts w:cs="Calibri"/>
                <w:color w:val="000000"/>
                <w:szCs w:val="18"/>
                <w:lang w:eastAsia="en-AU"/>
              </w:rPr>
              <w:t xml:space="preserve"> </w:t>
            </w:r>
          </w:p>
        </w:tc>
        <w:tc>
          <w:tcPr>
            <w:tcW w:w="741" w:type="pct"/>
            <w:shd w:val="clear" w:color="auto" w:fill="FFFFFF" w:themeFill="background1"/>
            <w:noWrap/>
            <w:vAlign w:val="bottom"/>
            <w:hideMark/>
          </w:tcPr>
          <w:p w14:paraId="28E779DE" w14:textId="77777777" w:rsidR="004477DB" w:rsidRPr="00E63C16" w:rsidRDefault="004477DB" w:rsidP="00AE3E89">
            <w:pPr>
              <w:pStyle w:val="NoSpacing"/>
              <w:rPr>
                <w:rFonts w:cs="Calibri"/>
                <w:color w:val="000000"/>
                <w:szCs w:val="18"/>
                <w:lang w:eastAsia="en-AU"/>
              </w:rPr>
            </w:pPr>
          </w:p>
        </w:tc>
        <w:tc>
          <w:tcPr>
            <w:tcW w:w="658" w:type="pct"/>
            <w:shd w:val="clear" w:color="auto" w:fill="B6DDE8" w:themeFill="accent5" w:themeFillTint="66"/>
          </w:tcPr>
          <w:p w14:paraId="28E779DF" w14:textId="77777777" w:rsidR="004477DB" w:rsidRPr="00E63C16" w:rsidRDefault="004477DB" w:rsidP="00AE3E89">
            <w:pPr>
              <w:pStyle w:val="NoSpacing"/>
              <w:rPr>
                <w:rFonts w:cs="Calibri"/>
                <w:color w:val="000000"/>
                <w:szCs w:val="18"/>
                <w:lang w:eastAsia="en-AU"/>
              </w:rPr>
            </w:pPr>
          </w:p>
        </w:tc>
        <w:tc>
          <w:tcPr>
            <w:tcW w:w="654" w:type="pct"/>
            <w:shd w:val="clear" w:color="auto" w:fill="B6DDE8" w:themeFill="accent5" w:themeFillTint="66"/>
            <w:noWrap/>
            <w:vAlign w:val="center"/>
            <w:hideMark/>
          </w:tcPr>
          <w:p w14:paraId="28E779E0" w14:textId="77777777" w:rsidR="004477DB" w:rsidRPr="00E63C16" w:rsidRDefault="004477DB" w:rsidP="00AE3E89">
            <w:pPr>
              <w:pStyle w:val="NoSpacing"/>
              <w:rPr>
                <w:rFonts w:cs="Calibri"/>
                <w:color w:val="000000"/>
                <w:szCs w:val="18"/>
                <w:lang w:eastAsia="en-AU"/>
              </w:rPr>
            </w:pPr>
          </w:p>
        </w:tc>
      </w:tr>
      <w:tr w:rsidR="004477DB" w:rsidRPr="00E63C16" w14:paraId="28E779E9" w14:textId="77777777" w:rsidTr="004477DB">
        <w:trPr>
          <w:cantSplit/>
          <w:trHeight w:val="283"/>
        </w:trPr>
        <w:tc>
          <w:tcPr>
            <w:tcW w:w="641" w:type="pct"/>
            <w:vMerge/>
            <w:shd w:val="clear" w:color="auto" w:fill="FFFFFF"/>
            <w:noWrap/>
            <w:vAlign w:val="center"/>
            <w:hideMark/>
          </w:tcPr>
          <w:p w14:paraId="28E779E2" w14:textId="77777777" w:rsidR="004477DB" w:rsidRPr="00E63C16" w:rsidRDefault="004477DB" w:rsidP="00AE3E89">
            <w:pPr>
              <w:pStyle w:val="NoSpacing"/>
              <w:rPr>
                <w:rFonts w:cs="Calibri"/>
                <w:color w:val="000000"/>
                <w:szCs w:val="18"/>
                <w:lang w:eastAsia="en-AU"/>
              </w:rPr>
            </w:pPr>
          </w:p>
        </w:tc>
        <w:tc>
          <w:tcPr>
            <w:tcW w:w="827" w:type="pct"/>
            <w:shd w:val="clear" w:color="auto" w:fill="FFFFFF"/>
            <w:noWrap/>
            <w:vAlign w:val="center"/>
            <w:hideMark/>
          </w:tcPr>
          <w:p w14:paraId="28E779E3" w14:textId="77777777" w:rsidR="004477DB" w:rsidRPr="00E63C16" w:rsidRDefault="004477DB" w:rsidP="00AE3E89">
            <w:pPr>
              <w:pStyle w:val="NoSpacing"/>
              <w:rPr>
                <w:rFonts w:cs="Calibri"/>
                <w:color w:val="000000"/>
                <w:szCs w:val="18"/>
                <w:lang w:eastAsia="en-AU"/>
              </w:rPr>
            </w:pPr>
            <w:r w:rsidRPr="00E63C16">
              <w:rPr>
                <w:rFonts w:cs="Calibri"/>
                <w:color w:val="000000"/>
                <w:szCs w:val="18"/>
                <w:lang w:eastAsia="en-AU"/>
              </w:rPr>
              <w:t>Site 11</w:t>
            </w:r>
          </w:p>
        </w:tc>
        <w:tc>
          <w:tcPr>
            <w:tcW w:w="821" w:type="pct"/>
            <w:shd w:val="clear" w:color="auto" w:fill="B6DDE8" w:themeFill="accent5" w:themeFillTint="66"/>
            <w:noWrap/>
            <w:hideMark/>
          </w:tcPr>
          <w:p w14:paraId="28E779E4" w14:textId="77777777" w:rsidR="004477DB" w:rsidRDefault="004477DB" w:rsidP="00AE3E89">
            <w:pPr>
              <w:pStyle w:val="NoSpacing"/>
            </w:pPr>
            <w:r w:rsidRPr="009F0A15">
              <w:rPr>
                <w:rFonts w:cs="Calibri"/>
                <w:color w:val="000000"/>
                <w:szCs w:val="18"/>
                <w:lang w:eastAsia="en-AU"/>
              </w:rPr>
              <w:t xml:space="preserve">SA </w:t>
            </w:r>
          </w:p>
        </w:tc>
        <w:tc>
          <w:tcPr>
            <w:tcW w:w="658" w:type="pct"/>
            <w:shd w:val="clear" w:color="auto" w:fill="FFFFFF"/>
            <w:noWrap/>
            <w:vAlign w:val="bottom"/>
            <w:hideMark/>
          </w:tcPr>
          <w:p w14:paraId="28E779E5" w14:textId="77777777" w:rsidR="004477DB" w:rsidRPr="00E63C16" w:rsidRDefault="004477DB" w:rsidP="00AE3E89">
            <w:pPr>
              <w:pStyle w:val="NoSpacing"/>
              <w:rPr>
                <w:rFonts w:cs="Calibri"/>
                <w:color w:val="000000"/>
                <w:szCs w:val="18"/>
                <w:lang w:eastAsia="en-AU"/>
              </w:rPr>
            </w:pPr>
            <w:r w:rsidRPr="00E63C16">
              <w:rPr>
                <w:rFonts w:cs="Calibri"/>
                <w:color w:val="000000"/>
                <w:szCs w:val="18"/>
                <w:lang w:eastAsia="en-AU"/>
              </w:rPr>
              <w:t> </w:t>
            </w:r>
          </w:p>
        </w:tc>
        <w:tc>
          <w:tcPr>
            <w:tcW w:w="741" w:type="pct"/>
            <w:shd w:val="clear" w:color="auto" w:fill="FFFFFF" w:themeFill="background1"/>
            <w:noWrap/>
            <w:vAlign w:val="bottom"/>
            <w:hideMark/>
          </w:tcPr>
          <w:p w14:paraId="28E779E6" w14:textId="77777777" w:rsidR="004477DB" w:rsidRPr="00E63C16" w:rsidRDefault="004477DB" w:rsidP="00AE3E89">
            <w:pPr>
              <w:pStyle w:val="NoSpacing"/>
              <w:rPr>
                <w:rFonts w:cs="Calibri"/>
                <w:color w:val="000000"/>
                <w:szCs w:val="18"/>
                <w:lang w:eastAsia="en-AU"/>
              </w:rPr>
            </w:pPr>
          </w:p>
        </w:tc>
        <w:tc>
          <w:tcPr>
            <w:tcW w:w="658" w:type="pct"/>
            <w:shd w:val="clear" w:color="auto" w:fill="FFFFFF"/>
          </w:tcPr>
          <w:p w14:paraId="28E779E7" w14:textId="77777777" w:rsidR="004477DB" w:rsidRPr="00E63C16" w:rsidRDefault="004477DB" w:rsidP="00AE3E89">
            <w:pPr>
              <w:pStyle w:val="NoSpacing"/>
              <w:rPr>
                <w:rFonts w:cs="Calibri"/>
                <w:b/>
                <w:bCs/>
                <w:color w:val="FFFFFF"/>
                <w:szCs w:val="18"/>
                <w:lang w:eastAsia="en-AU"/>
              </w:rPr>
            </w:pPr>
          </w:p>
        </w:tc>
        <w:tc>
          <w:tcPr>
            <w:tcW w:w="654" w:type="pct"/>
            <w:shd w:val="clear" w:color="auto" w:fill="FFFFFF"/>
            <w:noWrap/>
            <w:vAlign w:val="center"/>
            <w:hideMark/>
          </w:tcPr>
          <w:p w14:paraId="28E779E8" w14:textId="77777777" w:rsidR="004477DB" w:rsidRPr="00E63C16" w:rsidRDefault="004477DB" w:rsidP="00AE3E89">
            <w:pPr>
              <w:pStyle w:val="NoSpacing"/>
              <w:rPr>
                <w:rFonts w:cs="Calibri"/>
                <w:b/>
                <w:bCs/>
                <w:color w:val="FFFFFF"/>
                <w:szCs w:val="18"/>
                <w:lang w:eastAsia="en-AU"/>
              </w:rPr>
            </w:pPr>
          </w:p>
        </w:tc>
      </w:tr>
      <w:tr w:rsidR="004477DB" w:rsidRPr="00E63C16" w14:paraId="28E779F1" w14:textId="77777777" w:rsidTr="004477DB">
        <w:trPr>
          <w:cantSplit/>
          <w:trHeight w:val="283"/>
        </w:trPr>
        <w:tc>
          <w:tcPr>
            <w:tcW w:w="641" w:type="pct"/>
            <w:vMerge/>
            <w:shd w:val="clear" w:color="auto" w:fill="FFFFFF"/>
            <w:noWrap/>
            <w:vAlign w:val="center"/>
            <w:hideMark/>
          </w:tcPr>
          <w:p w14:paraId="28E779EA" w14:textId="77777777" w:rsidR="004477DB" w:rsidRPr="00E63C16" w:rsidRDefault="004477DB" w:rsidP="00AE3E89">
            <w:pPr>
              <w:pStyle w:val="NoSpacing"/>
              <w:rPr>
                <w:rFonts w:cs="Calibri"/>
                <w:bCs/>
                <w:color w:val="000000"/>
                <w:szCs w:val="18"/>
                <w:lang w:eastAsia="en-AU"/>
              </w:rPr>
            </w:pPr>
          </w:p>
        </w:tc>
        <w:tc>
          <w:tcPr>
            <w:tcW w:w="827" w:type="pct"/>
            <w:shd w:val="clear" w:color="auto" w:fill="FFFFFF"/>
            <w:noWrap/>
            <w:vAlign w:val="center"/>
            <w:hideMark/>
          </w:tcPr>
          <w:p w14:paraId="28E779EB" w14:textId="77777777" w:rsidR="004477DB" w:rsidRPr="00E63C16" w:rsidRDefault="004477DB" w:rsidP="00AE3E89">
            <w:pPr>
              <w:pStyle w:val="NoSpacing"/>
              <w:rPr>
                <w:rFonts w:cs="Calibri"/>
                <w:color w:val="000000"/>
                <w:szCs w:val="18"/>
                <w:lang w:eastAsia="en-AU"/>
              </w:rPr>
            </w:pPr>
            <w:r w:rsidRPr="00E63C16">
              <w:rPr>
                <w:rFonts w:cs="Calibri"/>
                <w:color w:val="000000"/>
                <w:szCs w:val="18"/>
                <w:lang w:eastAsia="en-AU"/>
              </w:rPr>
              <w:t>Site 12</w:t>
            </w:r>
          </w:p>
        </w:tc>
        <w:tc>
          <w:tcPr>
            <w:tcW w:w="821" w:type="pct"/>
            <w:shd w:val="clear" w:color="auto" w:fill="B6DDE8" w:themeFill="accent5" w:themeFillTint="66"/>
            <w:noWrap/>
            <w:hideMark/>
          </w:tcPr>
          <w:p w14:paraId="28E779EC" w14:textId="77777777" w:rsidR="004477DB" w:rsidRDefault="004477DB" w:rsidP="00AE3E89">
            <w:pPr>
              <w:pStyle w:val="NoSpacing"/>
            </w:pPr>
            <w:r w:rsidRPr="009F0A15">
              <w:rPr>
                <w:rFonts w:cs="Calibri"/>
                <w:color w:val="000000"/>
                <w:szCs w:val="18"/>
                <w:lang w:eastAsia="en-AU"/>
              </w:rPr>
              <w:t xml:space="preserve">SA </w:t>
            </w:r>
          </w:p>
        </w:tc>
        <w:tc>
          <w:tcPr>
            <w:tcW w:w="658" w:type="pct"/>
            <w:shd w:val="clear" w:color="auto" w:fill="FFFFFF"/>
            <w:noWrap/>
            <w:vAlign w:val="bottom"/>
            <w:hideMark/>
          </w:tcPr>
          <w:p w14:paraId="28E779ED" w14:textId="77777777" w:rsidR="004477DB" w:rsidRPr="00E63C16" w:rsidRDefault="004477DB" w:rsidP="00AE3E89">
            <w:pPr>
              <w:pStyle w:val="NoSpacing"/>
              <w:rPr>
                <w:rFonts w:cs="Calibri"/>
                <w:color w:val="000000"/>
                <w:szCs w:val="18"/>
                <w:lang w:eastAsia="en-AU"/>
              </w:rPr>
            </w:pPr>
            <w:r w:rsidRPr="00E63C16">
              <w:rPr>
                <w:rFonts w:cs="Calibri"/>
                <w:color w:val="000000"/>
                <w:szCs w:val="18"/>
                <w:lang w:eastAsia="en-AU"/>
              </w:rPr>
              <w:t> </w:t>
            </w:r>
          </w:p>
        </w:tc>
        <w:tc>
          <w:tcPr>
            <w:tcW w:w="741" w:type="pct"/>
            <w:shd w:val="clear" w:color="auto" w:fill="FFFFFF" w:themeFill="background1"/>
            <w:noWrap/>
            <w:vAlign w:val="bottom"/>
            <w:hideMark/>
          </w:tcPr>
          <w:p w14:paraId="28E779EE" w14:textId="77777777" w:rsidR="004477DB" w:rsidRPr="00E63C16" w:rsidRDefault="004477DB" w:rsidP="00AE3E89">
            <w:pPr>
              <w:pStyle w:val="NoSpacing"/>
              <w:rPr>
                <w:rFonts w:cs="Calibri"/>
                <w:color w:val="000000"/>
                <w:szCs w:val="18"/>
                <w:lang w:eastAsia="en-AU"/>
              </w:rPr>
            </w:pPr>
          </w:p>
        </w:tc>
        <w:tc>
          <w:tcPr>
            <w:tcW w:w="658" w:type="pct"/>
            <w:shd w:val="clear" w:color="auto" w:fill="FFFFFF"/>
          </w:tcPr>
          <w:p w14:paraId="28E779EF" w14:textId="77777777" w:rsidR="004477DB" w:rsidRPr="00E63C16" w:rsidRDefault="004477DB" w:rsidP="00AE3E89">
            <w:pPr>
              <w:pStyle w:val="NoSpacing"/>
              <w:rPr>
                <w:rFonts w:cs="Calibri"/>
                <w:b/>
                <w:bCs/>
                <w:color w:val="FFFFFF"/>
                <w:szCs w:val="18"/>
                <w:lang w:eastAsia="en-AU"/>
              </w:rPr>
            </w:pPr>
          </w:p>
        </w:tc>
        <w:tc>
          <w:tcPr>
            <w:tcW w:w="654" w:type="pct"/>
            <w:shd w:val="clear" w:color="auto" w:fill="FFFFFF"/>
            <w:noWrap/>
            <w:vAlign w:val="center"/>
            <w:hideMark/>
          </w:tcPr>
          <w:p w14:paraId="28E779F0" w14:textId="77777777" w:rsidR="004477DB" w:rsidRPr="00E63C16" w:rsidRDefault="004477DB" w:rsidP="00AE3E89">
            <w:pPr>
              <w:pStyle w:val="NoSpacing"/>
              <w:rPr>
                <w:rFonts w:cs="Calibri"/>
                <w:b/>
                <w:bCs/>
                <w:color w:val="FFFFFF"/>
                <w:szCs w:val="18"/>
                <w:lang w:eastAsia="en-AU"/>
              </w:rPr>
            </w:pPr>
          </w:p>
        </w:tc>
      </w:tr>
      <w:tr w:rsidR="004477DB" w:rsidRPr="00E63C16" w14:paraId="28E779F9" w14:textId="77777777" w:rsidTr="004477DB">
        <w:trPr>
          <w:cantSplit/>
          <w:trHeight w:val="283"/>
        </w:trPr>
        <w:tc>
          <w:tcPr>
            <w:tcW w:w="641" w:type="pct"/>
            <w:vMerge/>
            <w:shd w:val="clear" w:color="auto" w:fill="FFFFFF"/>
            <w:noWrap/>
            <w:vAlign w:val="center"/>
            <w:hideMark/>
          </w:tcPr>
          <w:p w14:paraId="28E779F2" w14:textId="77777777" w:rsidR="004477DB" w:rsidRPr="00E63C16" w:rsidRDefault="004477DB" w:rsidP="00AE3E89">
            <w:pPr>
              <w:pStyle w:val="NoSpacing"/>
              <w:rPr>
                <w:rFonts w:cs="Calibri"/>
                <w:bCs/>
                <w:color w:val="000000"/>
                <w:szCs w:val="18"/>
                <w:lang w:eastAsia="en-AU"/>
              </w:rPr>
            </w:pPr>
          </w:p>
        </w:tc>
        <w:tc>
          <w:tcPr>
            <w:tcW w:w="827" w:type="pct"/>
            <w:shd w:val="clear" w:color="auto" w:fill="FFFFFF"/>
            <w:noWrap/>
            <w:vAlign w:val="center"/>
            <w:hideMark/>
          </w:tcPr>
          <w:p w14:paraId="28E779F3" w14:textId="77777777" w:rsidR="004477DB" w:rsidRPr="00E63C16" w:rsidRDefault="004477DB" w:rsidP="00AE3E89">
            <w:pPr>
              <w:pStyle w:val="NoSpacing"/>
              <w:rPr>
                <w:rFonts w:cs="Calibri"/>
                <w:color w:val="000000"/>
                <w:szCs w:val="18"/>
                <w:lang w:eastAsia="en-AU"/>
              </w:rPr>
            </w:pPr>
            <w:r w:rsidRPr="00E63C16">
              <w:rPr>
                <w:rFonts w:cs="Calibri"/>
                <w:color w:val="000000"/>
                <w:szCs w:val="18"/>
                <w:lang w:eastAsia="en-AU"/>
              </w:rPr>
              <w:t>Site 13</w:t>
            </w:r>
          </w:p>
        </w:tc>
        <w:tc>
          <w:tcPr>
            <w:tcW w:w="821" w:type="pct"/>
            <w:shd w:val="clear" w:color="auto" w:fill="B6DDE8" w:themeFill="accent5" w:themeFillTint="66"/>
            <w:noWrap/>
            <w:hideMark/>
          </w:tcPr>
          <w:p w14:paraId="28E779F4" w14:textId="77777777" w:rsidR="004477DB" w:rsidRDefault="004477DB" w:rsidP="00AE3E89">
            <w:pPr>
              <w:pStyle w:val="NoSpacing"/>
            </w:pPr>
            <w:r w:rsidRPr="009F0A15">
              <w:rPr>
                <w:rFonts w:cs="Calibri"/>
                <w:color w:val="000000"/>
                <w:szCs w:val="18"/>
                <w:lang w:eastAsia="en-AU"/>
              </w:rPr>
              <w:t xml:space="preserve">SA </w:t>
            </w:r>
          </w:p>
        </w:tc>
        <w:tc>
          <w:tcPr>
            <w:tcW w:w="658" w:type="pct"/>
            <w:shd w:val="clear" w:color="auto" w:fill="B6DDE8" w:themeFill="accent5" w:themeFillTint="66"/>
            <w:noWrap/>
            <w:vAlign w:val="bottom"/>
            <w:hideMark/>
          </w:tcPr>
          <w:p w14:paraId="28E779F5" w14:textId="77777777" w:rsidR="004477DB" w:rsidRPr="00E63C16" w:rsidRDefault="004477DB" w:rsidP="00AE3E89">
            <w:pPr>
              <w:pStyle w:val="NoSpacing"/>
              <w:rPr>
                <w:rFonts w:cs="Calibri"/>
                <w:color w:val="000000"/>
                <w:szCs w:val="18"/>
                <w:lang w:eastAsia="en-AU"/>
              </w:rPr>
            </w:pPr>
            <w:r w:rsidRPr="00E63C16">
              <w:rPr>
                <w:rFonts w:cs="Calibri"/>
                <w:color w:val="000000"/>
                <w:szCs w:val="18"/>
                <w:lang w:eastAsia="en-AU"/>
              </w:rPr>
              <w:t xml:space="preserve"> </w:t>
            </w:r>
            <w:r>
              <w:rPr>
                <w:rFonts w:cs="Calibri"/>
                <w:color w:val="000000"/>
                <w:szCs w:val="18"/>
                <w:lang w:eastAsia="en-AU"/>
              </w:rPr>
              <w:t>SA</w:t>
            </w:r>
            <w:r w:rsidRPr="00E63C16">
              <w:rPr>
                <w:rFonts w:cs="Calibri"/>
                <w:color w:val="000000"/>
                <w:szCs w:val="18"/>
                <w:lang w:eastAsia="en-AU"/>
              </w:rPr>
              <w:t xml:space="preserve"> </w:t>
            </w:r>
          </w:p>
        </w:tc>
        <w:tc>
          <w:tcPr>
            <w:tcW w:w="741" w:type="pct"/>
            <w:shd w:val="clear" w:color="auto" w:fill="FFFFFF" w:themeFill="background1"/>
            <w:noWrap/>
            <w:vAlign w:val="bottom"/>
            <w:hideMark/>
          </w:tcPr>
          <w:p w14:paraId="28E779F6" w14:textId="77777777" w:rsidR="004477DB" w:rsidRPr="00E63C16" w:rsidRDefault="004477DB" w:rsidP="00AE3E89">
            <w:pPr>
              <w:pStyle w:val="NoSpacing"/>
              <w:rPr>
                <w:rFonts w:cs="Calibri"/>
                <w:color w:val="000000"/>
                <w:szCs w:val="18"/>
                <w:lang w:eastAsia="en-AU"/>
              </w:rPr>
            </w:pPr>
          </w:p>
        </w:tc>
        <w:tc>
          <w:tcPr>
            <w:tcW w:w="658" w:type="pct"/>
            <w:shd w:val="clear" w:color="auto" w:fill="B6DDE8" w:themeFill="accent5" w:themeFillTint="66"/>
          </w:tcPr>
          <w:p w14:paraId="28E779F7" w14:textId="77777777" w:rsidR="004477DB" w:rsidRPr="00E63C16" w:rsidRDefault="004477DB" w:rsidP="00AE3E89">
            <w:pPr>
              <w:pStyle w:val="NoSpacing"/>
              <w:rPr>
                <w:rFonts w:cs="Calibri"/>
                <w:color w:val="000000"/>
                <w:szCs w:val="18"/>
                <w:lang w:eastAsia="en-AU"/>
              </w:rPr>
            </w:pPr>
          </w:p>
        </w:tc>
        <w:tc>
          <w:tcPr>
            <w:tcW w:w="654" w:type="pct"/>
            <w:shd w:val="clear" w:color="auto" w:fill="B6DDE8" w:themeFill="accent5" w:themeFillTint="66"/>
            <w:noWrap/>
            <w:vAlign w:val="center"/>
            <w:hideMark/>
          </w:tcPr>
          <w:p w14:paraId="28E779F8" w14:textId="77777777" w:rsidR="004477DB" w:rsidRPr="00E63C16" w:rsidRDefault="004477DB" w:rsidP="00AE3E89">
            <w:pPr>
              <w:pStyle w:val="NoSpacing"/>
              <w:rPr>
                <w:rFonts w:cs="Calibri"/>
                <w:color w:val="000000"/>
                <w:szCs w:val="18"/>
                <w:lang w:eastAsia="en-AU"/>
              </w:rPr>
            </w:pPr>
          </w:p>
        </w:tc>
      </w:tr>
      <w:tr w:rsidR="000E1A05" w:rsidRPr="00E63C16" w14:paraId="28E77A01" w14:textId="77777777" w:rsidTr="00AE3E89">
        <w:trPr>
          <w:cantSplit/>
          <w:trHeight w:val="283"/>
        </w:trPr>
        <w:tc>
          <w:tcPr>
            <w:tcW w:w="641" w:type="pct"/>
            <w:vMerge w:val="restart"/>
            <w:shd w:val="clear" w:color="auto" w:fill="FFFFFF"/>
            <w:noWrap/>
            <w:textDirection w:val="btLr"/>
            <w:vAlign w:val="center"/>
            <w:hideMark/>
          </w:tcPr>
          <w:p w14:paraId="28E779FA" w14:textId="77777777" w:rsidR="000E1A05" w:rsidRPr="00E63C16" w:rsidRDefault="000E1A05" w:rsidP="00AE3E89">
            <w:pPr>
              <w:pStyle w:val="NoSpacing"/>
              <w:rPr>
                <w:rFonts w:cs="Calibri"/>
                <w:bCs/>
                <w:color w:val="000000"/>
                <w:szCs w:val="18"/>
                <w:lang w:eastAsia="en-AU"/>
              </w:rPr>
            </w:pPr>
            <w:r w:rsidRPr="00E63C16">
              <w:rPr>
                <w:rFonts w:cs="Calibri"/>
                <w:bCs/>
                <w:color w:val="000000"/>
                <w:szCs w:val="18"/>
                <w:lang w:eastAsia="en-AU"/>
              </w:rPr>
              <w:t>Carrathool</w:t>
            </w:r>
          </w:p>
        </w:tc>
        <w:tc>
          <w:tcPr>
            <w:tcW w:w="827" w:type="pct"/>
            <w:shd w:val="clear" w:color="auto" w:fill="FFFFFF"/>
            <w:noWrap/>
            <w:vAlign w:val="center"/>
            <w:hideMark/>
          </w:tcPr>
          <w:p w14:paraId="28E779FB" w14:textId="77777777" w:rsidR="000E1A05" w:rsidRPr="00E63C16" w:rsidRDefault="000E1A05" w:rsidP="00AE3E89">
            <w:pPr>
              <w:pStyle w:val="NoSpacing"/>
              <w:rPr>
                <w:rFonts w:cs="Calibri"/>
                <w:color w:val="000000"/>
                <w:szCs w:val="18"/>
                <w:lang w:eastAsia="en-AU"/>
              </w:rPr>
            </w:pPr>
            <w:r w:rsidRPr="00E63C16">
              <w:rPr>
                <w:rFonts w:cs="Calibri"/>
                <w:color w:val="000000"/>
                <w:szCs w:val="18"/>
                <w:lang w:eastAsia="en-AU"/>
              </w:rPr>
              <w:t>Site 14</w:t>
            </w:r>
          </w:p>
        </w:tc>
        <w:tc>
          <w:tcPr>
            <w:tcW w:w="821" w:type="pct"/>
            <w:shd w:val="clear" w:color="auto" w:fill="EAF1DD"/>
            <w:noWrap/>
            <w:vAlign w:val="bottom"/>
            <w:hideMark/>
          </w:tcPr>
          <w:p w14:paraId="28E779FC" w14:textId="77777777" w:rsidR="000E1A05" w:rsidRPr="00E63C16" w:rsidRDefault="005A562B" w:rsidP="005A562B">
            <w:pPr>
              <w:pStyle w:val="NoSpacing"/>
              <w:rPr>
                <w:rFonts w:cs="Calibri"/>
                <w:color w:val="000000"/>
                <w:szCs w:val="18"/>
                <w:lang w:eastAsia="en-AU"/>
              </w:rPr>
            </w:pPr>
            <w:r>
              <w:rPr>
                <w:rFonts w:cs="Calibri"/>
                <w:color w:val="000000"/>
                <w:szCs w:val="18"/>
                <w:lang w:eastAsia="en-AU"/>
              </w:rPr>
              <w:t>Cat 1</w:t>
            </w:r>
            <w:r w:rsidR="000E1A05" w:rsidRPr="00E63C16">
              <w:rPr>
                <w:rFonts w:cs="Calibri"/>
                <w:color w:val="000000"/>
                <w:szCs w:val="18"/>
                <w:lang w:eastAsia="en-AU"/>
              </w:rPr>
              <w:t xml:space="preserve"> </w:t>
            </w:r>
          </w:p>
        </w:tc>
        <w:tc>
          <w:tcPr>
            <w:tcW w:w="658" w:type="pct"/>
            <w:shd w:val="clear" w:color="auto" w:fill="EAF1DD"/>
            <w:noWrap/>
            <w:vAlign w:val="bottom"/>
            <w:hideMark/>
          </w:tcPr>
          <w:p w14:paraId="28E779FD" w14:textId="77777777" w:rsidR="000E1A05" w:rsidRPr="00E63C16" w:rsidRDefault="005A562B" w:rsidP="00AE3E89">
            <w:pPr>
              <w:pStyle w:val="NoSpacing"/>
              <w:rPr>
                <w:rFonts w:cs="Calibri"/>
                <w:color w:val="000000"/>
                <w:szCs w:val="18"/>
                <w:lang w:eastAsia="en-AU"/>
              </w:rPr>
            </w:pPr>
            <w:r>
              <w:rPr>
                <w:rFonts w:cs="Calibri"/>
                <w:color w:val="000000"/>
                <w:szCs w:val="18"/>
                <w:lang w:eastAsia="en-AU"/>
              </w:rPr>
              <w:t>Cat 1</w:t>
            </w:r>
          </w:p>
        </w:tc>
        <w:tc>
          <w:tcPr>
            <w:tcW w:w="741" w:type="pct"/>
            <w:shd w:val="clear" w:color="auto" w:fill="D6E3BC" w:themeFill="accent3" w:themeFillTint="66"/>
            <w:noWrap/>
            <w:vAlign w:val="bottom"/>
            <w:hideMark/>
          </w:tcPr>
          <w:p w14:paraId="28E779FE" w14:textId="77777777" w:rsidR="000E1A05" w:rsidRPr="00E63C16" w:rsidRDefault="005A562B" w:rsidP="00AE3E89">
            <w:pPr>
              <w:pStyle w:val="NoSpacing"/>
              <w:rPr>
                <w:rFonts w:cs="Calibri"/>
                <w:color w:val="000000"/>
                <w:szCs w:val="18"/>
                <w:lang w:eastAsia="en-AU"/>
              </w:rPr>
            </w:pPr>
            <w:r>
              <w:rPr>
                <w:rFonts w:cs="Calibri"/>
                <w:color w:val="000000"/>
                <w:szCs w:val="18"/>
                <w:lang w:eastAsia="en-AU"/>
              </w:rPr>
              <w:t>Cat 1</w:t>
            </w:r>
          </w:p>
        </w:tc>
        <w:tc>
          <w:tcPr>
            <w:tcW w:w="658" w:type="pct"/>
            <w:shd w:val="clear" w:color="auto" w:fill="B6DDE8" w:themeFill="accent5" w:themeFillTint="66"/>
          </w:tcPr>
          <w:p w14:paraId="28E779FF" w14:textId="77777777" w:rsidR="000E1A05" w:rsidRPr="00E63C16" w:rsidRDefault="000E1A05" w:rsidP="00AE3E89">
            <w:pPr>
              <w:pStyle w:val="NoSpacing"/>
              <w:rPr>
                <w:rFonts w:cs="Calibri"/>
                <w:color w:val="000000"/>
                <w:szCs w:val="18"/>
                <w:lang w:eastAsia="en-AU"/>
              </w:rPr>
            </w:pPr>
          </w:p>
        </w:tc>
        <w:tc>
          <w:tcPr>
            <w:tcW w:w="654" w:type="pct"/>
            <w:shd w:val="clear" w:color="auto" w:fill="B6DDE8" w:themeFill="accent5" w:themeFillTint="66"/>
            <w:noWrap/>
            <w:vAlign w:val="center"/>
            <w:hideMark/>
          </w:tcPr>
          <w:p w14:paraId="28E77A00" w14:textId="77777777" w:rsidR="000E1A05" w:rsidRPr="00E63C16" w:rsidRDefault="000E1A05" w:rsidP="00AE3E89">
            <w:pPr>
              <w:pStyle w:val="NoSpacing"/>
              <w:rPr>
                <w:rFonts w:cs="Calibri"/>
                <w:color w:val="000000"/>
                <w:szCs w:val="18"/>
                <w:lang w:eastAsia="en-AU"/>
              </w:rPr>
            </w:pPr>
          </w:p>
        </w:tc>
      </w:tr>
      <w:tr w:rsidR="005A562B" w:rsidRPr="00E63C16" w14:paraId="28E77A09" w14:textId="77777777" w:rsidTr="00234042">
        <w:trPr>
          <w:cantSplit/>
          <w:trHeight w:val="283"/>
        </w:trPr>
        <w:tc>
          <w:tcPr>
            <w:tcW w:w="641" w:type="pct"/>
            <w:vMerge/>
            <w:shd w:val="clear" w:color="auto" w:fill="FFFFFF"/>
            <w:noWrap/>
            <w:vAlign w:val="center"/>
            <w:hideMark/>
          </w:tcPr>
          <w:p w14:paraId="28E77A02" w14:textId="77777777" w:rsidR="005A562B" w:rsidRPr="00E63C16" w:rsidRDefault="005A562B" w:rsidP="00AE3E89">
            <w:pPr>
              <w:pStyle w:val="NoSpacing"/>
              <w:rPr>
                <w:rFonts w:cs="Calibri"/>
                <w:bCs/>
                <w:color w:val="000000"/>
                <w:szCs w:val="18"/>
                <w:lang w:eastAsia="en-AU"/>
              </w:rPr>
            </w:pPr>
          </w:p>
        </w:tc>
        <w:tc>
          <w:tcPr>
            <w:tcW w:w="827" w:type="pct"/>
            <w:shd w:val="clear" w:color="auto" w:fill="FFFFFF"/>
            <w:noWrap/>
            <w:vAlign w:val="center"/>
            <w:hideMark/>
          </w:tcPr>
          <w:p w14:paraId="28E77A03" w14:textId="77777777" w:rsidR="005A562B" w:rsidRPr="00E63C16" w:rsidRDefault="005A562B" w:rsidP="00AE3E89">
            <w:pPr>
              <w:pStyle w:val="NoSpacing"/>
              <w:rPr>
                <w:rFonts w:cs="Calibri"/>
                <w:color w:val="000000"/>
                <w:szCs w:val="18"/>
                <w:lang w:eastAsia="en-AU"/>
              </w:rPr>
            </w:pPr>
            <w:r w:rsidRPr="00E63C16">
              <w:rPr>
                <w:rFonts w:cs="Calibri"/>
                <w:color w:val="000000"/>
                <w:szCs w:val="18"/>
                <w:lang w:eastAsia="en-AU"/>
              </w:rPr>
              <w:t>Site 15</w:t>
            </w:r>
          </w:p>
        </w:tc>
        <w:tc>
          <w:tcPr>
            <w:tcW w:w="821" w:type="pct"/>
            <w:shd w:val="clear" w:color="auto" w:fill="EAF1DD"/>
            <w:noWrap/>
            <w:hideMark/>
          </w:tcPr>
          <w:p w14:paraId="28E77A04" w14:textId="77777777" w:rsidR="005A562B" w:rsidRPr="00E63C16" w:rsidRDefault="005A562B" w:rsidP="00AE3E89">
            <w:pPr>
              <w:pStyle w:val="NoSpacing"/>
              <w:rPr>
                <w:rFonts w:cs="Calibri"/>
                <w:color w:val="000000"/>
                <w:szCs w:val="18"/>
                <w:lang w:eastAsia="en-AU"/>
              </w:rPr>
            </w:pPr>
            <w:r w:rsidRPr="00782416">
              <w:rPr>
                <w:rFonts w:cs="Calibri"/>
                <w:color w:val="000000"/>
                <w:szCs w:val="18"/>
                <w:lang w:eastAsia="en-AU"/>
              </w:rPr>
              <w:t>Cat 1</w:t>
            </w:r>
          </w:p>
        </w:tc>
        <w:tc>
          <w:tcPr>
            <w:tcW w:w="658" w:type="pct"/>
            <w:shd w:val="clear" w:color="auto" w:fill="FFFFFF"/>
            <w:noWrap/>
            <w:vAlign w:val="bottom"/>
            <w:hideMark/>
          </w:tcPr>
          <w:p w14:paraId="28E77A05" w14:textId="77777777" w:rsidR="005A562B" w:rsidRPr="00E63C16" w:rsidRDefault="005A562B" w:rsidP="00AE3E89">
            <w:pPr>
              <w:pStyle w:val="NoSpacing"/>
              <w:rPr>
                <w:rFonts w:cs="Calibri"/>
                <w:color w:val="000000"/>
                <w:szCs w:val="18"/>
                <w:lang w:eastAsia="en-AU"/>
              </w:rPr>
            </w:pPr>
          </w:p>
        </w:tc>
        <w:tc>
          <w:tcPr>
            <w:tcW w:w="741" w:type="pct"/>
            <w:shd w:val="clear" w:color="auto" w:fill="FFFFFF" w:themeFill="background1"/>
            <w:noWrap/>
            <w:vAlign w:val="bottom"/>
            <w:hideMark/>
          </w:tcPr>
          <w:p w14:paraId="28E77A06" w14:textId="77777777" w:rsidR="005A562B" w:rsidRPr="00E63C16" w:rsidRDefault="005A562B" w:rsidP="00AE3E89">
            <w:pPr>
              <w:pStyle w:val="NoSpacing"/>
              <w:rPr>
                <w:rFonts w:cs="Calibri"/>
                <w:color w:val="000000"/>
                <w:szCs w:val="18"/>
                <w:lang w:eastAsia="en-AU"/>
              </w:rPr>
            </w:pPr>
          </w:p>
        </w:tc>
        <w:tc>
          <w:tcPr>
            <w:tcW w:w="658" w:type="pct"/>
            <w:shd w:val="clear" w:color="auto" w:fill="FFFFFF"/>
          </w:tcPr>
          <w:p w14:paraId="28E77A07" w14:textId="77777777" w:rsidR="005A562B" w:rsidRPr="00E63C16" w:rsidRDefault="005A562B" w:rsidP="00AE3E89">
            <w:pPr>
              <w:pStyle w:val="NoSpacing"/>
              <w:rPr>
                <w:rFonts w:cs="Calibri"/>
                <w:b/>
                <w:bCs/>
                <w:color w:val="FFFFFF"/>
                <w:szCs w:val="18"/>
                <w:lang w:eastAsia="en-AU"/>
              </w:rPr>
            </w:pPr>
          </w:p>
        </w:tc>
        <w:tc>
          <w:tcPr>
            <w:tcW w:w="654" w:type="pct"/>
            <w:shd w:val="clear" w:color="auto" w:fill="FFFFFF"/>
            <w:noWrap/>
            <w:vAlign w:val="center"/>
            <w:hideMark/>
          </w:tcPr>
          <w:p w14:paraId="28E77A08" w14:textId="77777777" w:rsidR="005A562B" w:rsidRPr="00E63C16" w:rsidRDefault="005A562B" w:rsidP="00AE3E89">
            <w:pPr>
              <w:pStyle w:val="NoSpacing"/>
              <w:rPr>
                <w:rFonts w:cs="Calibri"/>
                <w:b/>
                <w:bCs/>
                <w:color w:val="FFFFFF"/>
                <w:szCs w:val="18"/>
                <w:lang w:eastAsia="en-AU"/>
              </w:rPr>
            </w:pPr>
          </w:p>
        </w:tc>
      </w:tr>
      <w:tr w:rsidR="005A562B" w:rsidRPr="00E63C16" w14:paraId="28E77A11" w14:textId="77777777" w:rsidTr="00234042">
        <w:trPr>
          <w:cantSplit/>
          <w:trHeight w:val="283"/>
        </w:trPr>
        <w:tc>
          <w:tcPr>
            <w:tcW w:w="641" w:type="pct"/>
            <w:vMerge/>
            <w:shd w:val="clear" w:color="auto" w:fill="FFFFFF"/>
            <w:noWrap/>
            <w:vAlign w:val="center"/>
            <w:hideMark/>
          </w:tcPr>
          <w:p w14:paraId="28E77A0A" w14:textId="77777777" w:rsidR="005A562B" w:rsidRPr="00E63C16" w:rsidRDefault="005A562B" w:rsidP="00AE3E89">
            <w:pPr>
              <w:pStyle w:val="NoSpacing"/>
              <w:rPr>
                <w:rFonts w:cs="Calibri"/>
                <w:bCs/>
                <w:color w:val="000000"/>
                <w:szCs w:val="18"/>
                <w:lang w:eastAsia="en-AU"/>
              </w:rPr>
            </w:pPr>
          </w:p>
        </w:tc>
        <w:tc>
          <w:tcPr>
            <w:tcW w:w="827" w:type="pct"/>
            <w:shd w:val="clear" w:color="auto" w:fill="FFFFFF"/>
            <w:noWrap/>
            <w:vAlign w:val="center"/>
            <w:hideMark/>
          </w:tcPr>
          <w:p w14:paraId="28E77A0B" w14:textId="77777777" w:rsidR="005A562B" w:rsidRPr="00E63C16" w:rsidRDefault="005A562B" w:rsidP="00AE3E89">
            <w:pPr>
              <w:pStyle w:val="NoSpacing"/>
              <w:rPr>
                <w:rFonts w:cs="Calibri"/>
                <w:color w:val="000000"/>
                <w:szCs w:val="18"/>
                <w:lang w:eastAsia="en-AU"/>
              </w:rPr>
            </w:pPr>
            <w:r w:rsidRPr="00E63C16">
              <w:rPr>
                <w:rFonts w:cs="Calibri"/>
                <w:color w:val="000000"/>
                <w:szCs w:val="18"/>
                <w:lang w:eastAsia="en-AU"/>
              </w:rPr>
              <w:t>Site 16</w:t>
            </w:r>
          </w:p>
        </w:tc>
        <w:tc>
          <w:tcPr>
            <w:tcW w:w="821" w:type="pct"/>
            <w:shd w:val="clear" w:color="auto" w:fill="EAF1DD"/>
            <w:noWrap/>
            <w:hideMark/>
          </w:tcPr>
          <w:p w14:paraId="28E77A0C" w14:textId="77777777" w:rsidR="005A562B" w:rsidRPr="00E63C16" w:rsidRDefault="005A562B" w:rsidP="00AE3E89">
            <w:pPr>
              <w:pStyle w:val="NoSpacing"/>
              <w:rPr>
                <w:rFonts w:cs="Calibri"/>
                <w:color w:val="000000"/>
                <w:szCs w:val="18"/>
                <w:lang w:eastAsia="en-AU"/>
              </w:rPr>
            </w:pPr>
            <w:r w:rsidRPr="00782416">
              <w:rPr>
                <w:rFonts w:cs="Calibri"/>
                <w:color w:val="000000"/>
                <w:szCs w:val="18"/>
                <w:lang w:eastAsia="en-AU"/>
              </w:rPr>
              <w:t>Cat 1</w:t>
            </w:r>
          </w:p>
        </w:tc>
        <w:tc>
          <w:tcPr>
            <w:tcW w:w="658" w:type="pct"/>
            <w:shd w:val="clear" w:color="auto" w:fill="EAF1DD"/>
            <w:noWrap/>
            <w:vAlign w:val="bottom"/>
            <w:hideMark/>
          </w:tcPr>
          <w:p w14:paraId="28E77A0D" w14:textId="77777777" w:rsidR="005A562B" w:rsidRPr="00E63C16" w:rsidRDefault="005A562B" w:rsidP="00AE3E89">
            <w:pPr>
              <w:pStyle w:val="NoSpacing"/>
              <w:rPr>
                <w:rFonts w:cs="Calibri"/>
                <w:color w:val="000000"/>
                <w:szCs w:val="18"/>
                <w:lang w:eastAsia="en-AU"/>
              </w:rPr>
            </w:pPr>
            <w:r>
              <w:rPr>
                <w:rFonts w:cs="Calibri"/>
                <w:color w:val="000000"/>
                <w:szCs w:val="18"/>
                <w:lang w:eastAsia="en-AU"/>
              </w:rPr>
              <w:t>Cat 1</w:t>
            </w:r>
          </w:p>
        </w:tc>
        <w:tc>
          <w:tcPr>
            <w:tcW w:w="741" w:type="pct"/>
            <w:shd w:val="clear" w:color="auto" w:fill="FFFFFF" w:themeFill="background1"/>
            <w:noWrap/>
            <w:vAlign w:val="bottom"/>
            <w:hideMark/>
          </w:tcPr>
          <w:p w14:paraId="28E77A0E" w14:textId="77777777" w:rsidR="005A562B" w:rsidRPr="00E63C16" w:rsidRDefault="005A562B" w:rsidP="00AE3E89">
            <w:pPr>
              <w:pStyle w:val="NoSpacing"/>
              <w:rPr>
                <w:rFonts w:cs="Calibri"/>
                <w:color w:val="000000"/>
                <w:szCs w:val="18"/>
                <w:lang w:eastAsia="en-AU"/>
              </w:rPr>
            </w:pPr>
          </w:p>
        </w:tc>
        <w:tc>
          <w:tcPr>
            <w:tcW w:w="658" w:type="pct"/>
            <w:shd w:val="clear" w:color="auto" w:fill="B6DDE8" w:themeFill="accent5" w:themeFillTint="66"/>
          </w:tcPr>
          <w:p w14:paraId="28E77A0F" w14:textId="77777777" w:rsidR="005A562B" w:rsidRPr="00E63C16" w:rsidRDefault="005A562B" w:rsidP="00AE3E89">
            <w:pPr>
              <w:pStyle w:val="NoSpacing"/>
              <w:rPr>
                <w:rFonts w:cs="Calibri"/>
                <w:color w:val="000000"/>
                <w:szCs w:val="18"/>
                <w:lang w:eastAsia="en-AU"/>
              </w:rPr>
            </w:pPr>
          </w:p>
        </w:tc>
        <w:tc>
          <w:tcPr>
            <w:tcW w:w="654" w:type="pct"/>
            <w:shd w:val="clear" w:color="auto" w:fill="B6DDE8" w:themeFill="accent5" w:themeFillTint="66"/>
            <w:noWrap/>
            <w:vAlign w:val="center"/>
            <w:hideMark/>
          </w:tcPr>
          <w:p w14:paraId="28E77A10" w14:textId="77777777" w:rsidR="005A562B" w:rsidRPr="00E63C16" w:rsidRDefault="005A562B" w:rsidP="00AE3E89">
            <w:pPr>
              <w:pStyle w:val="NoSpacing"/>
              <w:rPr>
                <w:rFonts w:cs="Calibri"/>
                <w:color w:val="000000"/>
                <w:szCs w:val="18"/>
                <w:lang w:eastAsia="en-AU"/>
              </w:rPr>
            </w:pPr>
          </w:p>
        </w:tc>
      </w:tr>
      <w:tr w:rsidR="005A562B" w:rsidRPr="00E63C16" w14:paraId="28E77A19" w14:textId="77777777" w:rsidTr="00234042">
        <w:trPr>
          <w:cantSplit/>
          <w:trHeight w:val="283"/>
        </w:trPr>
        <w:tc>
          <w:tcPr>
            <w:tcW w:w="641" w:type="pct"/>
            <w:vMerge/>
            <w:shd w:val="clear" w:color="auto" w:fill="FFFFFF"/>
            <w:noWrap/>
            <w:vAlign w:val="center"/>
            <w:hideMark/>
          </w:tcPr>
          <w:p w14:paraId="28E77A12" w14:textId="77777777" w:rsidR="005A562B" w:rsidRPr="00E63C16" w:rsidRDefault="005A562B" w:rsidP="00AE3E89">
            <w:pPr>
              <w:pStyle w:val="NoSpacing"/>
              <w:rPr>
                <w:rFonts w:cs="Calibri"/>
                <w:bCs/>
                <w:color w:val="000000"/>
                <w:szCs w:val="18"/>
                <w:lang w:eastAsia="en-AU"/>
              </w:rPr>
            </w:pPr>
          </w:p>
        </w:tc>
        <w:tc>
          <w:tcPr>
            <w:tcW w:w="827" w:type="pct"/>
            <w:shd w:val="clear" w:color="auto" w:fill="FFFFFF"/>
            <w:noWrap/>
            <w:vAlign w:val="center"/>
            <w:hideMark/>
          </w:tcPr>
          <w:p w14:paraId="28E77A13" w14:textId="77777777" w:rsidR="005A562B" w:rsidRPr="00E63C16" w:rsidRDefault="005A562B" w:rsidP="00AE3E89">
            <w:pPr>
              <w:pStyle w:val="NoSpacing"/>
              <w:rPr>
                <w:rFonts w:cs="Calibri"/>
                <w:color w:val="000000"/>
                <w:szCs w:val="18"/>
                <w:lang w:eastAsia="en-AU"/>
              </w:rPr>
            </w:pPr>
            <w:r w:rsidRPr="00E63C16">
              <w:rPr>
                <w:rFonts w:cs="Calibri"/>
                <w:color w:val="000000"/>
                <w:szCs w:val="18"/>
                <w:lang w:eastAsia="en-AU"/>
              </w:rPr>
              <w:t>Site 17</w:t>
            </w:r>
          </w:p>
        </w:tc>
        <w:tc>
          <w:tcPr>
            <w:tcW w:w="821" w:type="pct"/>
            <w:shd w:val="clear" w:color="auto" w:fill="EAF1DD"/>
            <w:noWrap/>
            <w:hideMark/>
          </w:tcPr>
          <w:p w14:paraId="28E77A14" w14:textId="77777777" w:rsidR="005A562B" w:rsidRPr="00E63C16" w:rsidRDefault="005A562B" w:rsidP="00AE3E89">
            <w:pPr>
              <w:pStyle w:val="NoSpacing"/>
              <w:rPr>
                <w:rFonts w:cs="Calibri"/>
                <w:color w:val="000000"/>
                <w:szCs w:val="18"/>
                <w:lang w:eastAsia="en-AU"/>
              </w:rPr>
            </w:pPr>
            <w:r w:rsidRPr="00782416">
              <w:rPr>
                <w:rFonts w:cs="Calibri"/>
                <w:color w:val="000000"/>
                <w:szCs w:val="18"/>
                <w:lang w:eastAsia="en-AU"/>
              </w:rPr>
              <w:t>Cat 1</w:t>
            </w:r>
          </w:p>
        </w:tc>
        <w:tc>
          <w:tcPr>
            <w:tcW w:w="658" w:type="pct"/>
            <w:shd w:val="clear" w:color="auto" w:fill="FFFFFF"/>
            <w:noWrap/>
            <w:vAlign w:val="bottom"/>
            <w:hideMark/>
          </w:tcPr>
          <w:p w14:paraId="28E77A15" w14:textId="77777777" w:rsidR="005A562B" w:rsidRPr="00E63C16" w:rsidRDefault="005A562B" w:rsidP="00AE3E89">
            <w:pPr>
              <w:pStyle w:val="NoSpacing"/>
              <w:rPr>
                <w:rFonts w:cs="Calibri"/>
                <w:color w:val="000000"/>
                <w:szCs w:val="18"/>
                <w:lang w:eastAsia="en-AU"/>
              </w:rPr>
            </w:pPr>
          </w:p>
        </w:tc>
        <w:tc>
          <w:tcPr>
            <w:tcW w:w="741" w:type="pct"/>
            <w:shd w:val="clear" w:color="auto" w:fill="FFFFFF" w:themeFill="background1"/>
            <w:noWrap/>
            <w:vAlign w:val="bottom"/>
            <w:hideMark/>
          </w:tcPr>
          <w:p w14:paraId="28E77A16" w14:textId="77777777" w:rsidR="005A562B" w:rsidRPr="00E63C16" w:rsidRDefault="005A562B" w:rsidP="00AE3E89">
            <w:pPr>
              <w:pStyle w:val="NoSpacing"/>
              <w:rPr>
                <w:rFonts w:cs="Calibri"/>
                <w:color w:val="000000"/>
                <w:szCs w:val="18"/>
                <w:lang w:eastAsia="en-AU"/>
              </w:rPr>
            </w:pPr>
          </w:p>
        </w:tc>
        <w:tc>
          <w:tcPr>
            <w:tcW w:w="658" w:type="pct"/>
            <w:shd w:val="clear" w:color="auto" w:fill="FFFFFF"/>
          </w:tcPr>
          <w:p w14:paraId="28E77A17" w14:textId="77777777" w:rsidR="005A562B" w:rsidRPr="00E63C16" w:rsidRDefault="005A562B" w:rsidP="00AE3E89">
            <w:pPr>
              <w:pStyle w:val="NoSpacing"/>
              <w:rPr>
                <w:rFonts w:cs="Calibri"/>
                <w:b/>
                <w:bCs/>
                <w:color w:val="FFFFFF"/>
                <w:szCs w:val="18"/>
                <w:lang w:eastAsia="en-AU"/>
              </w:rPr>
            </w:pPr>
          </w:p>
        </w:tc>
        <w:tc>
          <w:tcPr>
            <w:tcW w:w="654" w:type="pct"/>
            <w:shd w:val="clear" w:color="auto" w:fill="FFFFFF"/>
            <w:noWrap/>
            <w:vAlign w:val="center"/>
            <w:hideMark/>
          </w:tcPr>
          <w:p w14:paraId="28E77A18" w14:textId="77777777" w:rsidR="005A562B" w:rsidRPr="00E63C16" w:rsidRDefault="005A562B" w:rsidP="00AE3E89">
            <w:pPr>
              <w:pStyle w:val="NoSpacing"/>
              <w:rPr>
                <w:rFonts w:cs="Calibri"/>
                <w:b/>
                <w:bCs/>
                <w:color w:val="FFFFFF"/>
                <w:szCs w:val="18"/>
                <w:lang w:eastAsia="en-AU"/>
              </w:rPr>
            </w:pPr>
          </w:p>
        </w:tc>
      </w:tr>
      <w:tr w:rsidR="005A562B" w:rsidRPr="00E63C16" w14:paraId="28E77A21" w14:textId="77777777" w:rsidTr="00234042">
        <w:trPr>
          <w:cantSplit/>
          <w:trHeight w:val="283"/>
        </w:trPr>
        <w:tc>
          <w:tcPr>
            <w:tcW w:w="641" w:type="pct"/>
            <w:vMerge/>
            <w:shd w:val="clear" w:color="auto" w:fill="FFFFFF"/>
            <w:noWrap/>
            <w:vAlign w:val="center"/>
            <w:hideMark/>
          </w:tcPr>
          <w:p w14:paraId="28E77A1A" w14:textId="77777777" w:rsidR="005A562B" w:rsidRPr="00E63C16" w:rsidRDefault="005A562B" w:rsidP="00AE3E89">
            <w:pPr>
              <w:pStyle w:val="NoSpacing"/>
              <w:rPr>
                <w:rFonts w:cs="Calibri"/>
                <w:bCs/>
                <w:color w:val="000000"/>
                <w:szCs w:val="18"/>
                <w:lang w:eastAsia="en-AU"/>
              </w:rPr>
            </w:pPr>
          </w:p>
        </w:tc>
        <w:tc>
          <w:tcPr>
            <w:tcW w:w="827" w:type="pct"/>
            <w:shd w:val="clear" w:color="auto" w:fill="FFFFFF"/>
            <w:noWrap/>
            <w:vAlign w:val="center"/>
            <w:hideMark/>
          </w:tcPr>
          <w:p w14:paraId="28E77A1B" w14:textId="77777777" w:rsidR="005A562B" w:rsidRPr="00E63C16" w:rsidRDefault="005A562B" w:rsidP="00AE3E89">
            <w:pPr>
              <w:pStyle w:val="NoSpacing"/>
              <w:rPr>
                <w:rFonts w:cs="Calibri"/>
                <w:color w:val="000000"/>
                <w:szCs w:val="18"/>
                <w:lang w:eastAsia="en-AU"/>
              </w:rPr>
            </w:pPr>
            <w:r w:rsidRPr="00E63C16">
              <w:rPr>
                <w:rFonts w:cs="Calibri"/>
                <w:color w:val="000000"/>
                <w:szCs w:val="18"/>
                <w:lang w:eastAsia="en-AU"/>
              </w:rPr>
              <w:t>Site 18</w:t>
            </w:r>
          </w:p>
        </w:tc>
        <w:tc>
          <w:tcPr>
            <w:tcW w:w="821" w:type="pct"/>
            <w:shd w:val="clear" w:color="auto" w:fill="EAF1DD"/>
            <w:noWrap/>
            <w:hideMark/>
          </w:tcPr>
          <w:p w14:paraId="28E77A1C" w14:textId="77777777" w:rsidR="005A562B" w:rsidRPr="00E63C16" w:rsidRDefault="005A562B" w:rsidP="00AE3E89">
            <w:pPr>
              <w:pStyle w:val="NoSpacing"/>
              <w:rPr>
                <w:rFonts w:cs="Calibri"/>
                <w:color w:val="000000"/>
                <w:szCs w:val="18"/>
                <w:lang w:eastAsia="en-AU"/>
              </w:rPr>
            </w:pPr>
            <w:r w:rsidRPr="00782416">
              <w:rPr>
                <w:rFonts w:cs="Calibri"/>
                <w:color w:val="000000"/>
                <w:szCs w:val="18"/>
                <w:lang w:eastAsia="en-AU"/>
              </w:rPr>
              <w:t>Cat 1</w:t>
            </w:r>
          </w:p>
        </w:tc>
        <w:tc>
          <w:tcPr>
            <w:tcW w:w="658" w:type="pct"/>
            <w:shd w:val="clear" w:color="auto" w:fill="EAF1DD"/>
            <w:noWrap/>
            <w:vAlign w:val="bottom"/>
            <w:hideMark/>
          </w:tcPr>
          <w:p w14:paraId="28E77A1D" w14:textId="77777777" w:rsidR="005A562B" w:rsidRPr="00E63C16" w:rsidRDefault="005A562B" w:rsidP="00AE3E89">
            <w:pPr>
              <w:pStyle w:val="NoSpacing"/>
              <w:rPr>
                <w:rFonts w:cs="Calibri"/>
                <w:color w:val="000000"/>
                <w:szCs w:val="18"/>
                <w:lang w:eastAsia="en-AU"/>
              </w:rPr>
            </w:pPr>
            <w:r>
              <w:rPr>
                <w:rFonts w:cs="Calibri"/>
                <w:color w:val="000000"/>
                <w:szCs w:val="18"/>
                <w:lang w:eastAsia="en-AU"/>
              </w:rPr>
              <w:t>Cat 1</w:t>
            </w:r>
          </w:p>
        </w:tc>
        <w:tc>
          <w:tcPr>
            <w:tcW w:w="741" w:type="pct"/>
            <w:shd w:val="clear" w:color="auto" w:fill="FFFFFF" w:themeFill="background1"/>
            <w:noWrap/>
            <w:vAlign w:val="bottom"/>
            <w:hideMark/>
          </w:tcPr>
          <w:p w14:paraId="28E77A1E" w14:textId="77777777" w:rsidR="005A562B" w:rsidRPr="00E63C16" w:rsidRDefault="005A562B" w:rsidP="00AE3E89">
            <w:pPr>
              <w:pStyle w:val="NoSpacing"/>
              <w:rPr>
                <w:rFonts w:cs="Calibri"/>
                <w:color w:val="000000"/>
                <w:szCs w:val="18"/>
                <w:lang w:eastAsia="en-AU"/>
              </w:rPr>
            </w:pPr>
          </w:p>
        </w:tc>
        <w:tc>
          <w:tcPr>
            <w:tcW w:w="658" w:type="pct"/>
            <w:shd w:val="clear" w:color="auto" w:fill="B6DDE8" w:themeFill="accent5" w:themeFillTint="66"/>
          </w:tcPr>
          <w:p w14:paraId="28E77A1F" w14:textId="77777777" w:rsidR="005A562B" w:rsidRPr="00E63C16" w:rsidRDefault="005A562B" w:rsidP="00AE3E89">
            <w:pPr>
              <w:pStyle w:val="NoSpacing"/>
              <w:rPr>
                <w:rFonts w:cs="Calibri"/>
                <w:color w:val="000000"/>
                <w:szCs w:val="18"/>
                <w:lang w:eastAsia="en-AU"/>
              </w:rPr>
            </w:pPr>
          </w:p>
        </w:tc>
        <w:tc>
          <w:tcPr>
            <w:tcW w:w="654" w:type="pct"/>
            <w:shd w:val="clear" w:color="auto" w:fill="B6DDE8" w:themeFill="accent5" w:themeFillTint="66"/>
            <w:noWrap/>
            <w:vAlign w:val="center"/>
            <w:hideMark/>
          </w:tcPr>
          <w:p w14:paraId="28E77A20" w14:textId="77777777" w:rsidR="005A562B" w:rsidRPr="00E63C16" w:rsidRDefault="005A562B" w:rsidP="00AE3E89">
            <w:pPr>
              <w:pStyle w:val="NoSpacing"/>
              <w:rPr>
                <w:rFonts w:cs="Calibri"/>
                <w:color w:val="000000"/>
                <w:szCs w:val="18"/>
                <w:lang w:eastAsia="en-AU"/>
              </w:rPr>
            </w:pPr>
          </w:p>
        </w:tc>
      </w:tr>
      <w:tr w:rsidR="005A562B" w:rsidRPr="00E63C16" w14:paraId="28E77A29" w14:textId="77777777" w:rsidTr="00234042">
        <w:trPr>
          <w:cantSplit/>
          <w:trHeight w:val="283"/>
        </w:trPr>
        <w:tc>
          <w:tcPr>
            <w:tcW w:w="641" w:type="pct"/>
            <w:vMerge/>
            <w:shd w:val="clear" w:color="auto" w:fill="FFFFFF"/>
            <w:noWrap/>
            <w:vAlign w:val="center"/>
            <w:hideMark/>
          </w:tcPr>
          <w:p w14:paraId="28E77A22" w14:textId="77777777" w:rsidR="005A562B" w:rsidRPr="00E63C16" w:rsidRDefault="005A562B" w:rsidP="00AE3E89">
            <w:pPr>
              <w:pStyle w:val="NoSpacing"/>
              <w:rPr>
                <w:rFonts w:cs="Calibri"/>
                <w:bCs/>
                <w:color w:val="000000"/>
                <w:szCs w:val="18"/>
                <w:lang w:eastAsia="en-AU"/>
              </w:rPr>
            </w:pPr>
          </w:p>
        </w:tc>
        <w:tc>
          <w:tcPr>
            <w:tcW w:w="827" w:type="pct"/>
            <w:shd w:val="clear" w:color="auto" w:fill="FFFFFF"/>
            <w:noWrap/>
            <w:vAlign w:val="center"/>
            <w:hideMark/>
          </w:tcPr>
          <w:p w14:paraId="28E77A23" w14:textId="77777777" w:rsidR="005A562B" w:rsidRPr="00E63C16" w:rsidRDefault="005A562B" w:rsidP="00AE3E89">
            <w:pPr>
              <w:pStyle w:val="NoSpacing"/>
              <w:rPr>
                <w:rFonts w:cs="Calibri"/>
                <w:color w:val="000000"/>
                <w:szCs w:val="18"/>
                <w:lang w:eastAsia="en-AU"/>
              </w:rPr>
            </w:pPr>
            <w:r w:rsidRPr="00E63C16">
              <w:rPr>
                <w:rFonts w:cs="Calibri"/>
                <w:color w:val="000000"/>
                <w:szCs w:val="18"/>
                <w:lang w:eastAsia="en-AU"/>
              </w:rPr>
              <w:t>Site 19</w:t>
            </w:r>
          </w:p>
        </w:tc>
        <w:tc>
          <w:tcPr>
            <w:tcW w:w="821" w:type="pct"/>
            <w:shd w:val="clear" w:color="auto" w:fill="EAF1DD"/>
            <w:noWrap/>
            <w:hideMark/>
          </w:tcPr>
          <w:p w14:paraId="28E77A24" w14:textId="77777777" w:rsidR="005A562B" w:rsidRPr="00E63C16" w:rsidRDefault="005A562B" w:rsidP="00AE3E89">
            <w:pPr>
              <w:pStyle w:val="NoSpacing"/>
              <w:rPr>
                <w:rFonts w:cs="Calibri"/>
                <w:color w:val="000000"/>
                <w:szCs w:val="18"/>
                <w:lang w:eastAsia="en-AU"/>
              </w:rPr>
            </w:pPr>
            <w:r w:rsidRPr="00782416">
              <w:rPr>
                <w:rFonts w:cs="Calibri"/>
                <w:color w:val="000000"/>
                <w:szCs w:val="18"/>
                <w:lang w:eastAsia="en-AU"/>
              </w:rPr>
              <w:t>Cat 1</w:t>
            </w:r>
          </w:p>
        </w:tc>
        <w:tc>
          <w:tcPr>
            <w:tcW w:w="658" w:type="pct"/>
            <w:shd w:val="clear" w:color="auto" w:fill="FFFFFF"/>
            <w:noWrap/>
            <w:vAlign w:val="bottom"/>
            <w:hideMark/>
          </w:tcPr>
          <w:p w14:paraId="28E77A25" w14:textId="77777777" w:rsidR="005A562B" w:rsidRPr="00E63C16" w:rsidRDefault="005A562B" w:rsidP="00AE3E89">
            <w:pPr>
              <w:pStyle w:val="NoSpacing"/>
              <w:rPr>
                <w:rFonts w:cs="Calibri"/>
                <w:color w:val="000000"/>
                <w:szCs w:val="18"/>
                <w:lang w:eastAsia="en-AU"/>
              </w:rPr>
            </w:pPr>
            <w:r w:rsidRPr="00E63C16">
              <w:rPr>
                <w:rFonts w:cs="Calibri"/>
                <w:color w:val="000000"/>
                <w:szCs w:val="18"/>
                <w:lang w:eastAsia="en-AU"/>
              </w:rPr>
              <w:t> </w:t>
            </w:r>
          </w:p>
        </w:tc>
        <w:tc>
          <w:tcPr>
            <w:tcW w:w="741" w:type="pct"/>
            <w:shd w:val="clear" w:color="auto" w:fill="FFFFFF" w:themeFill="background1"/>
            <w:noWrap/>
            <w:vAlign w:val="bottom"/>
            <w:hideMark/>
          </w:tcPr>
          <w:p w14:paraId="28E77A26" w14:textId="77777777" w:rsidR="005A562B" w:rsidRPr="00E63C16" w:rsidRDefault="005A562B" w:rsidP="00AE3E89">
            <w:pPr>
              <w:pStyle w:val="NoSpacing"/>
              <w:rPr>
                <w:rFonts w:cs="Calibri"/>
                <w:color w:val="000000"/>
                <w:szCs w:val="18"/>
                <w:lang w:eastAsia="en-AU"/>
              </w:rPr>
            </w:pPr>
          </w:p>
        </w:tc>
        <w:tc>
          <w:tcPr>
            <w:tcW w:w="658" w:type="pct"/>
            <w:shd w:val="clear" w:color="auto" w:fill="FFFFFF"/>
          </w:tcPr>
          <w:p w14:paraId="28E77A27" w14:textId="77777777" w:rsidR="005A562B" w:rsidRPr="00E63C16" w:rsidRDefault="005A562B" w:rsidP="00AE3E89">
            <w:pPr>
              <w:pStyle w:val="NoSpacing"/>
              <w:rPr>
                <w:rFonts w:cs="Calibri"/>
                <w:b/>
                <w:bCs/>
                <w:color w:val="FFFFFF"/>
                <w:szCs w:val="18"/>
                <w:lang w:eastAsia="en-AU"/>
              </w:rPr>
            </w:pPr>
          </w:p>
        </w:tc>
        <w:tc>
          <w:tcPr>
            <w:tcW w:w="654" w:type="pct"/>
            <w:shd w:val="clear" w:color="auto" w:fill="FFFFFF"/>
            <w:noWrap/>
            <w:vAlign w:val="center"/>
            <w:hideMark/>
          </w:tcPr>
          <w:p w14:paraId="28E77A28" w14:textId="77777777" w:rsidR="005A562B" w:rsidRPr="00E63C16" w:rsidRDefault="005A562B" w:rsidP="00AE3E89">
            <w:pPr>
              <w:pStyle w:val="NoSpacing"/>
              <w:rPr>
                <w:rFonts w:cs="Calibri"/>
                <w:b/>
                <w:bCs/>
                <w:color w:val="FFFFFF"/>
                <w:szCs w:val="18"/>
                <w:lang w:eastAsia="en-AU"/>
              </w:rPr>
            </w:pPr>
          </w:p>
        </w:tc>
      </w:tr>
      <w:tr w:rsidR="005A562B" w:rsidRPr="00E63C16" w14:paraId="28E77A31" w14:textId="77777777" w:rsidTr="00234042">
        <w:trPr>
          <w:cantSplit/>
          <w:trHeight w:val="283"/>
        </w:trPr>
        <w:tc>
          <w:tcPr>
            <w:tcW w:w="641" w:type="pct"/>
            <w:vMerge/>
            <w:shd w:val="clear" w:color="auto" w:fill="FFFFFF"/>
            <w:noWrap/>
            <w:vAlign w:val="center"/>
            <w:hideMark/>
          </w:tcPr>
          <w:p w14:paraId="28E77A2A" w14:textId="77777777" w:rsidR="005A562B" w:rsidRPr="00E63C16" w:rsidRDefault="005A562B" w:rsidP="00AE3E89">
            <w:pPr>
              <w:pStyle w:val="NoSpacing"/>
              <w:rPr>
                <w:rFonts w:cs="Calibri"/>
                <w:bCs/>
                <w:color w:val="000000"/>
                <w:szCs w:val="18"/>
                <w:lang w:eastAsia="en-AU"/>
              </w:rPr>
            </w:pPr>
          </w:p>
        </w:tc>
        <w:tc>
          <w:tcPr>
            <w:tcW w:w="827" w:type="pct"/>
            <w:shd w:val="clear" w:color="auto" w:fill="FFFFFF"/>
            <w:noWrap/>
            <w:vAlign w:val="center"/>
            <w:hideMark/>
          </w:tcPr>
          <w:p w14:paraId="28E77A2B" w14:textId="77777777" w:rsidR="005A562B" w:rsidRPr="00E63C16" w:rsidRDefault="005A562B" w:rsidP="00AE3E89">
            <w:pPr>
              <w:pStyle w:val="NoSpacing"/>
              <w:rPr>
                <w:rFonts w:cs="Calibri"/>
                <w:color w:val="000000"/>
                <w:szCs w:val="18"/>
                <w:lang w:eastAsia="en-AU"/>
              </w:rPr>
            </w:pPr>
            <w:r w:rsidRPr="00E63C16">
              <w:rPr>
                <w:rFonts w:cs="Calibri"/>
                <w:color w:val="000000"/>
                <w:szCs w:val="18"/>
                <w:lang w:eastAsia="en-AU"/>
              </w:rPr>
              <w:t>Site 20</w:t>
            </w:r>
          </w:p>
        </w:tc>
        <w:tc>
          <w:tcPr>
            <w:tcW w:w="821" w:type="pct"/>
            <w:shd w:val="clear" w:color="auto" w:fill="EAF1DD"/>
            <w:noWrap/>
            <w:hideMark/>
          </w:tcPr>
          <w:p w14:paraId="28E77A2C" w14:textId="77777777" w:rsidR="005A562B" w:rsidRPr="00E63C16" w:rsidRDefault="005A562B" w:rsidP="00AE3E89">
            <w:pPr>
              <w:pStyle w:val="NoSpacing"/>
              <w:rPr>
                <w:rFonts w:cs="Calibri"/>
                <w:color w:val="000000"/>
                <w:szCs w:val="18"/>
                <w:lang w:eastAsia="en-AU"/>
              </w:rPr>
            </w:pPr>
            <w:r w:rsidRPr="00782416">
              <w:rPr>
                <w:rFonts w:cs="Calibri"/>
                <w:color w:val="000000"/>
                <w:szCs w:val="18"/>
                <w:lang w:eastAsia="en-AU"/>
              </w:rPr>
              <w:t>Cat 1</w:t>
            </w:r>
          </w:p>
        </w:tc>
        <w:tc>
          <w:tcPr>
            <w:tcW w:w="658" w:type="pct"/>
            <w:shd w:val="clear" w:color="auto" w:fill="FFFFFF"/>
            <w:noWrap/>
            <w:vAlign w:val="bottom"/>
            <w:hideMark/>
          </w:tcPr>
          <w:p w14:paraId="28E77A2D" w14:textId="77777777" w:rsidR="005A562B" w:rsidRPr="00E63C16" w:rsidRDefault="005A562B" w:rsidP="00AE3E89">
            <w:pPr>
              <w:pStyle w:val="NoSpacing"/>
              <w:rPr>
                <w:rFonts w:cs="Calibri"/>
                <w:color w:val="000000"/>
                <w:szCs w:val="18"/>
                <w:lang w:eastAsia="en-AU"/>
              </w:rPr>
            </w:pPr>
            <w:r w:rsidRPr="00E63C16">
              <w:rPr>
                <w:rFonts w:cs="Calibri"/>
                <w:color w:val="000000"/>
                <w:szCs w:val="18"/>
                <w:lang w:eastAsia="en-AU"/>
              </w:rPr>
              <w:t> </w:t>
            </w:r>
          </w:p>
        </w:tc>
        <w:tc>
          <w:tcPr>
            <w:tcW w:w="741" w:type="pct"/>
            <w:shd w:val="clear" w:color="auto" w:fill="FFFFFF" w:themeFill="background1"/>
            <w:noWrap/>
            <w:vAlign w:val="bottom"/>
            <w:hideMark/>
          </w:tcPr>
          <w:p w14:paraId="28E77A2E" w14:textId="77777777" w:rsidR="005A562B" w:rsidRPr="00E63C16" w:rsidRDefault="005A562B" w:rsidP="00AE3E89">
            <w:pPr>
              <w:pStyle w:val="NoSpacing"/>
              <w:rPr>
                <w:rFonts w:cs="Calibri"/>
                <w:color w:val="000000"/>
                <w:szCs w:val="18"/>
                <w:lang w:eastAsia="en-AU"/>
              </w:rPr>
            </w:pPr>
          </w:p>
        </w:tc>
        <w:tc>
          <w:tcPr>
            <w:tcW w:w="658" w:type="pct"/>
            <w:shd w:val="clear" w:color="auto" w:fill="FFFFFF"/>
          </w:tcPr>
          <w:p w14:paraId="28E77A2F" w14:textId="77777777" w:rsidR="005A562B" w:rsidRPr="00E63C16" w:rsidRDefault="005A562B" w:rsidP="00AE3E89">
            <w:pPr>
              <w:pStyle w:val="NoSpacing"/>
              <w:rPr>
                <w:rFonts w:cs="Calibri"/>
                <w:b/>
                <w:bCs/>
                <w:color w:val="FFFFFF"/>
                <w:szCs w:val="18"/>
                <w:lang w:eastAsia="en-AU"/>
              </w:rPr>
            </w:pPr>
          </w:p>
        </w:tc>
        <w:tc>
          <w:tcPr>
            <w:tcW w:w="654" w:type="pct"/>
            <w:shd w:val="clear" w:color="auto" w:fill="FFFFFF"/>
            <w:noWrap/>
            <w:vAlign w:val="center"/>
            <w:hideMark/>
          </w:tcPr>
          <w:p w14:paraId="28E77A30" w14:textId="77777777" w:rsidR="005A562B" w:rsidRPr="00E63C16" w:rsidRDefault="005A562B" w:rsidP="00AE3E89">
            <w:pPr>
              <w:pStyle w:val="NoSpacing"/>
              <w:rPr>
                <w:rFonts w:cs="Calibri"/>
                <w:b/>
                <w:bCs/>
                <w:color w:val="FFFFFF"/>
                <w:szCs w:val="18"/>
                <w:lang w:eastAsia="en-AU"/>
              </w:rPr>
            </w:pPr>
          </w:p>
        </w:tc>
      </w:tr>
      <w:tr w:rsidR="005A562B" w:rsidRPr="00E63C16" w14:paraId="28E77A39" w14:textId="77777777" w:rsidTr="00234042">
        <w:trPr>
          <w:cantSplit/>
          <w:trHeight w:val="283"/>
        </w:trPr>
        <w:tc>
          <w:tcPr>
            <w:tcW w:w="641" w:type="pct"/>
            <w:vMerge/>
            <w:shd w:val="clear" w:color="auto" w:fill="FFFFFF"/>
            <w:noWrap/>
            <w:vAlign w:val="center"/>
            <w:hideMark/>
          </w:tcPr>
          <w:p w14:paraId="28E77A32" w14:textId="77777777" w:rsidR="005A562B" w:rsidRPr="00E63C16" w:rsidRDefault="005A562B" w:rsidP="00AE3E89">
            <w:pPr>
              <w:pStyle w:val="NoSpacing"/>
              <w:rPr>
                <w:rFonts w:cs="Calibri"/>
                <w:bCs/>
                <w:color w:val="000000"/>
                <w:szCs w:val="18"/>
                <w:lang w:eastAsia="en-AU"/>
              </w:rPr>
            </w:pPr>
          </w:p>
        </w:tc>
        <w:tc>
          <w:tcPr>
            <w:tcW w:w="827" w:type="pct"/>
            <w:shd w:val="clear" w:color="auto" w:fill="FFFFFF"/>
            <w:noWrap/>
            <w:vAlign w:val="center"/>
            <w:hideMark/>
          </w:tcPr>
          <w:p w14:paraId="28E77A33" w14:textId="77777777" w:rsidR="005A562B" w:rsidRPr="00E63C16" w:rsidRDefault="005A562B" w:rsidP="00AE3E89">
            <w:pPr>
              <w:pStyle w:val="NoSpacing"/>
              <w:rPr>
                <w:rFonts w:cs="Calibri"/>
                <w:color w:val="000000"/>
                <w:szCs w:val="18"/>
                <w:lang w:eastAsia="en-AU"/>
              </w:rPr>
            </w:pPr>
            <w:r w:rsidRPr="00E63C16">
              <w:rPr>
                <w:rFonts w:cs="Calibri"/>
                <w:color w:val="000000"/>
                <w:szCs w:val="18"/>
                <w:lang w:eastAsia="en-AU"/>
              </w:rPr>
              <w:t>Site 21</w:t>
            </w:r>
          </w:p>
        </w:tc>
        <w:tc>
          <w:tcPr>
            <w:tcW w:w="821" w:type="pct"/>
            <w:shd w:val="clear" w:color="auto" w:fill="EAF1DD"/>
            <w:noWrap/>
            <w:hideMark/>
          </w:tcPr>
          <w:p w14:paraId="28E77A34" w14:textId="77777777" w:rsidR="005A562B" w:rsidRPr="00E63C16" w:rsidRDefault="005A562B" w:rsidP="00AE3E89">
            <w:pPr>
              <w:pStyle w:val="NoSpacing"/>
              <w:rPr>
                <w:rFonts w:cs="Calibri"/>
                <w:color w:val="000000"/>
                <w:szCs w:val="18"/>
                <w:lang w:eastAsia="en-AU"/>
              </w:rPr>
            </w:pPr>
            <w:r w:rsidRPr="00782416">
              <w:rPr>
                <w:rFonts w:cs="Calibri"/>
                <w:color w:val="000000"/>
                <w:szCs w:val="18"/>
                <w:lang w:eastAsia="en-AU"/>
              </w:rPr>
              <w:t>Cat 1</w:t>
            </w:r>
          </w:p>
        </w:tc>
        <w:tc>
          <w:tcPr>
            <w:tcW w:w="658" w:type="pct"/>
            <w:shd w:val="clear" w:color="auto" w:fill="FFFFFF"/>
            <w:noWrap/>
            <w:vAlign w:val="bottom"/>
            <w:hideMark/>
          </w:tcPr>
          <w:p w14:paraId="28E77A35" w14:textId="77777777" w:rsidR="005A562B" w:rsidRPr="00E63C16" w:rsidRDefault="005A562B" w:rsidP="00AE3E89">
            <w:pPr>
              <w:pStyle w:val="NoSpacing"/>
              <w:rPr>
                <w:rFonts w:cs="Calibri"/>
                <w:color w:val="000000"/>
                <w:szCs w:val="18"/>
                <w:lang w:eastAsia="en-AU"/>
              </w:rPr>
            </w:pPr>
            <w:r w:rsidRPr="00E63C16">
              <w:rPr>
                <w:rFonts w:cs="Calibri"/>
                <w:color w:val="000000"/>
                <w:szCs w:val="18"/>
                <w:lang w:eastAsia="en-AU"/>
              </w:rPr>
              <w:t> </w:t>
            </w:r>
          </w:p>
        </w:tc>
        <w:tc>
          <w:tcPr>
            <w:tcW w:w="741" w:type="pct"/>
            <w:shd w:val="clear" w:color="auto" w:fill="FFFFFF"/>
            <w:noWrap/>
            <w:vAlign w:val="bottom"/>
            <w:hideMark/>
          </w:tcPr>
          <w:p w14:paraId="28E77A36" w14:textId="77777777" w:rsidR="005A562B" w:rsidRPr="00E63C16" w:rsidRDefault="005A562B" w:rsidP="00AE3E89">
            <w:pPr>
              <w:pStyle w:val="NoSpacing"/>
              <w:rPr>
                <w:rFonts w:cs="Calibri"/>
                <w:color w:val="000000"/>
                <w:szCs w:val="18"/>
                <w:lang w:eastAsia="en-AU"/>
              </w:rPr>
            </w:pPr>
          </w:p>
        </w:tc>
        <w:tc>
          <w:tcPr>
            <w:tcW w:w="658" w:type="pct"/>
            <w:shd w:val="clear" w:color="auto" w:fill="FFFFFF"/>
          </w:tcPr>
          <w:p w14:paraId="28E77A37" w14:textId="77777777" w:rsidR="005A562B" w:rsidRPr="00E63C16" w:rsidRDefault="005A562B" w:rsidP="00AE3E89">
            <w:pPr>
              <w:pStyle w:val="NoSpacing"/>
              <w:rPr>
                <w:rFonts w:cs="Calibri"/>
                <w:b/>
                <w:bCs/>
                <w:color w:val="FFFFFF"/>
                <w:szCs w:val="18"/>
                <w:lang w:eastAsia="en-AU"/>
              </w:rPr>
            </w:pPr>
          </w:p>
        </w:tc>
        <w:tc>
          <w:tcPr>
            <w:tcW w:w="654" w:type="pct"/>
            <w:shd w:val="clear" w:color="auto" w:fill="FFFFFF"/>
            <w:noWrap/>
            <w:vAlign w:val="center"/>
            <w:hideMark/>
          </w:tcPr>
          <w:p w14:paraId="28E77A38" w14:textId="77777777" w:rsidR="005A562B" w:rsidRPr="00E63C16" w:rsidRDefault="005A562B" w:rsidP="00AE3E89">
            <w:pPr>
              <w:pStyle w:val="NoSpacing"/>
              <w:rPr>
                <w:rFonts w:cs="Calibri"/>
                <w:b/>
                <w:bCs/>
                <w:color w:val="FFFFFF"/>
                <w:szCs w:val="18"/>
                <w:lang w:eastAsia="en-AU"/>
              </w:rPr>
            </w:pPr>
          </w:p>
        </w:tc>
      </w:tr>
      <w:tr w:rsidR="005A562B" w:rsidRPr="00E63C16" w14:paraId="28E77A41" w14:textId="77777777" w:rsidTr="00234042">
        <w:trPr>
          <w:cantSplit/>
          <w:trHeight w:val="283"/>
        </w:trPr>
        <w:tc>
          <w:tcPr>
            <w:tcW w:w="641" w:type="pct"/>
            <w:vMerge/>
            <w:shd w:val="clear" w:color="auto" w:fill="FFFFFF"/>
            <w:noWrap/>
            <w:vAlign w:val="center"/>
            <w:hideMark/>
          </w:tcPr>
          <w:p w14:paraId="28E77A3A" w14:textId="77777777" w:rsidR="005A562B" w:rsidRPr="00E63C16" w:rsidRDefault="005A562B" w:rsidP="00AE3E89">
            <w:pPr>
              <w:pStyle w:val="NoSpacing"/>
              <w:rPr>
                <w:rFonts w:cs="Calibri"/>
                <w:bCs/>
                <w:color w:val="000000"/>
                <w:szCs w:val="18"/>
                <w:lang w:eastAsia="en-AU"/>
              </w:rPr>
            </w:pPr>
          </w:p>
        </w:tc>
        <w:tc>
          <w:tcPr>
            <w:tcW w:w="827" w:type="pct"/>
            <w:shd w:val="clear" w:color="auto" w:fill="FFFFFF"/>
            <w:noWrap/>
            <w:vAlign w:val="center"/>
            <w:hideMark/>
          </w:tcPr>
          <w:p w14:paraId="28E77A3B" w14:textId="77777777" w:rsidR="005A562B" w:rsidRPr="00E63C16" w:rsidRDefault="005A562B" w:rsidP="00AE3E89">
            <w:pPr>
              <w:pStyle w:val="NoSpacing"/>
              <w:rPr>
                <w:rFonts w:cs="Calibri"/>
                <w:color w:val="000000"/>
                <w:szCs w:val="18"/>
                <w:lang w:eastAsia="en-AU"/>
              </w:rPr>
            </w:pPr>
            <w:r w:rsidRPr="00E63C16">
              <w:rPr>
                <w:rFonts w:cs="Calibri"/>
                <w:color w:val="000000"/>
                <w:szCs w:val="18"/>
                <w:lang w:eastAsia="en-AU"/>
              </w:rPr>
              <w:t>Site 22</w:t>
            </w:r>
          </w:p>
        </w:tc>
        <w:tc>
          <w:tcPr>
            <w:tcW w:w="821" w:type="pct"/>
            <w:shd w:val="clear" w:color="auto" w:fill="EAF1DD"/>
            <w:noWrap/>
            <w:hideMark/>
          </w:tcPr>
          <w:p w14:paraId="28E77A3C" w14:textId="77777777" w:rsidR="005A562B" w:rsidRPr="00E63C16" w:rsidRDefault="005A562B" w:rsidP="00AE3E89">
            <w:pPr>
              <w:pStyle w:val="NoSpacing"/>
              <w:rPr>
                <w:rFonts w:cs="Calibri"/>
                <w:color w:val="000000"/>
                <w:szCs w:val="18"/>
                <w:lang w:eastAsia="en-AU"/>
              </w:rPr>
            </w:pPr>
            <w:r w:rsidRPr="00782416">
              <w:rPr>
                <w:rFonts w:cs="Calibri"/>
                <w:color w:val="000000"/>
                <w:szCs w:val="18"/>
                <w:lang w:eastAsia="en-AU"/>
              </w:rPr>
              <w:t>Cat 1</w:t>
            </w:r>
          </w:p>
        </w:tc>
        <w:tc>
          <w:tcPr>
            <w:tcW w:w="658" w:type="pct"/>
            <w:shd w:val="clear" w:color="auto" w:fill="FFFFFF"/>
            <w:noWrap/>
            <w:vAlign w:val="bottom"/>
            <w:hideMark/>
          </w:tcPr>
          <w:p w14:paraId="28E77A3D" w14:textId="77777777" w:rsidR="005A562B" w:rsidRPr="00E63C16" w:rsidRDefault="005A562B" w:rsidP="00AE3E89">
            <w:pPr>
              <w:pStyle w:val="NoSpacing"/>
              <w:rPr>
                <w:rFonts w:cs="Calibri"/>
                <w:color w:val="000000"/>
                <w:szCs w:val="18"/>
                <w:lang w:eastAsia="en-AU"/>
              </w:rPr>
            </w:pPr>
            <w:r w:rsidRPr="00E63C16">
              <w:rPr>
                <w:rFonts w:cs="Calibri"/>
                <w:color w:val="000000"/>
                <w:szCs w:val="18"/>
                <w:lang w:eastAsia="en-AU"/>
              </w:rPr>
              <w:t> </w:t>
            </w:r>
          </w:p>
        </w:tc>
        <w:tc>
          <w:tcPr>
            <w:tcW w:w="741" w:type="pct"/>
            <w:shd w:val="clear" w:color="auto" w:fill="FFFFFF"/>
            <w:noWrap/>
            <w:vAlign w:val="bottom"/>
            <w:hideMark/>
          </w:tcPr>
          <w:p w14:paraId="28E77A3E" w14:textId="77777777" w:rsidR="005A562B" w:rsidRPr="00E63C16" w:rsidRDefault="005A562B" w:rsidP="00AE3E89">
            <w:pPr>
              <w:pStyle w:val="NoSpacing"/>
              <w:rPr>
                <w:rFonts w:cs="Calibri"/>
                <w:color w:val="000000"/>
                <w:szCs w:val="18"/>
                <w:lang w:eastAsia="en-AU"/>
              </w:rPr>
            </w:pPr>
          </w:p>
        </w:tc>
        <w:tc>
          <w:tcPr>
            <w:tcW w:w="658" w:type="pct"/>
            <w:shd w:val="clear" w:color="auto" w:fill="FFFFFF"/>
          </w:tcPr>
          <w:p w14:paraId="28E77A3F" w14:textId="77777777" w:rsidR="005A562B" w:rsidRPr="00E63C16" w:rsidRDefault="005A562B" w:rsidP="00AE3E89">
            <w:pPr>
              <w:pStyle w:val="NoSpacing"/>
              <w:rPr>
                <w:rFonts w:cs="Calibri"/>
                <w:b/>
                <w:bCs/>
                <w:color w:val="FFFFFF"/>
                <w:szCs w:val="18"/>
                <w:lang w:eastAsia="en-AU"/>
              </w:rPr>
            </w:pPr>
          </w:p>
        </w:tc>
        <w:tc>
          <w:tcPr>
            <w:tcW w:w="654" w:type="pct"/>
            <w:shd w:val="clear" w:color="auto" w:fill="FFFFFF"/>
            <w:noWrap/>
            <w:vAlign w:val="center"/>
            <w:hideMark/>
          </w:tcPr>
          <w:p w14:paraId="28E77A40" w14:textId="77777777" w:rsidR="005A562B" w:rsidRPr="00E63C16" w:rsidRDefault="005A562B" w:rsidP="00AE3E89">
            <w:pPr>
              <w:pStyle w:val="NoSpacing"/>
              <w:rPr>
                <w:rFonts w:cs="Calibri"/>
                <w:b/>
                <w:bCs/>
                <w:color w:val="FFFFFF"/>
                <w:szCs w:val="18"/>
                <w:lang w:eastAsia="en-AU"/>
              </w:rPr>
            </w:pPr>
          </w:p>
        </w:tc>
      </w:tr>
      <w:tr w:rsidR="005A562B" w:rsidRPr="00E63C16" w14:paraId="28E77A49" w14:textId="77777777" w:rsidTr="00234042">
        <w:trPr>
          <w:cantSplit/>
          <w:trHeight w:val="283"/>
        </w:trPr>
        <w:tc>
          <w:tcPr>
            <w:tcW w:w="641" w:type="pct"/>
            <w:vMerge/>
            <w:shd w:val="clear" w:color="auto" w:fill="FFFFFF"/>
            <w:noWrap/>
            <w:vAlign w:val="center"/>
            <w:hideMark/>
          </w:tcPr>
          <w:p w14:paraId="28E77A42" w14:textId="77777777" w:rsidR="005A562B" w:rsidRPr="00E63C16" w:rsidRDefault="005A562B" w:rsidP="00AE3E89">
            <w:pPr>
              <w:pStyle w:val="NoSpacing"/>
              <w:rPr>
                <w:rFonts w:cs="Calibri"/>
                <w:bCs/>
                <w:color w:val="000000"/>
                <w:szCs w:val="18"/>
                <w:lang w:eastAsia="en-AU"/>
              </w:rPr>
            </w:pPr>
          </w:p>
        </w:tc>
        <w:tc>
          <w:tcPr>
            <w:tcW w:w="827" w:type="pct"/>
            <w:shd w:val="clear" w:color="auto" w:fill="FFFFFF"/>
            <w:noWrap/>
            <w:vAlign w:val="center"/>
            <w:hideMark/>
          </w:tcPr>
          <w:p w14:paraId="28E77A43" w14:textId="77777777" w:rsidR="005A562B" w:rsidRPr="00E63C16" w:rsidRDefault="005A562B" w:rsidP="00AE3E89">
            <w:pPr>
              <w:pStyle w:val="NoSpacing"/>
              <w:rPr>
                <w:rFonts w:cs="Calibri"/>
                <w:color w:val="000000"/>
                <w:szCs w:val="18"/>
                <w:lang w:eastAsia="en-AU"/>
              </w:rPr>
            </w:pPr>
            <w:r w:rsidRPr="00E63C16">
              <w:rPr>
                <w:rFonts w:cs="Calibri"/>
                <w:color w:val="000000"/>
                <w:szCs w:val="18"/>
                <w:lang w:eastAsia="en-AU"/>
              </w:rPr>
              <w:t>Site 23</w:t>
            </w:r>
          </w:p>
        </w:tc>
        <w:tc>
          <w:tcPr>
            <w:tcW w:w="821" w:type="pct"/>
            <w:shd w:val="clear" w:color="auto" w:fill="EAF1DD"/>
            <w:noWrap/>
            <w:hideMark/>
          </w:tcPr>
          <w:p w14:paraId="28E77A44" w14:textId="77777777" w:rsidR="005A562B" w:rsidRPr="00E63C16" w:rsidRDefault="005A562B" w:rsidP="00AE3E89">
            <w:pPr>
              <w:pStyle w:val="NoSpacing"/>
              <w:rPr>
                <w:rFonts w:cs="Calibri"/>
                <w:color w:val="000000"/>
                <w:szCs w:val="18"/>
                <w:lang w:eastAsia="en-AU"/>
              </w:rPr>
            </w:pPr>
            <w:r w:rsidRPr="00782416">
              <w:rPr>
                <w:rFonts w:cs="Calibri"/>
                <w:color w:val="000000"/>
                <w:szCs w:val="18"/>
                <w:lang w:eastAsia="en-AU"/>
              </w:rPr>
              <w:t>Cat 1</w:t>
            </w:r>
          </w:p>
        </w:tc>
        <w:tc>
          <w:tcPr>
            <w:tcW w:w="658" w:type="pct"/>
            <w:shd w:val="clear" w:color="auto" w:fill="FFFFFF"/>
            <w:noWrap/>
            <w:vAlign w:val="bottom"/>
            <w:hideMark/>
          </w:tcPr>
          <w:p w14:paraId="28E77A45" w14:textId="77777777" w:rsidR="005A562B" w:rsidRPr="00E63C16" w:rsidRDefault="005A562B" w:rsidP="00AE3E89">
            <w:pPr>
              <w:pStyle w:val="NoSpacing"/>
              <w:rPr>
                <w:rFonts w:cs="Calibri"/>
                <w:color w:val="000000"/>
                <w:szCs w:val="18"/>
                <w:lang w:eastAsia="en-AU"/>
              </w:rPr>
            </w:pPr>
            <w:r w:rsidRPr="00E63C16">
              <w:rPr>
                <w:rFonts w:cs="Calibri"/>
                <w:color w:val="000000"/>
                <w:szCs w:val="18"/>
                <w:lang w:eastAsia="en-AU"/>
              </w:rPr>
              <w:t> </w:t>
            </w:r>
          </w:p>
        </w:tc>
        <w:tc>
          <w:tcPr>
            <w:tcW w:w="741" w:type="pct"/>
            <w:shd w:val="clear" w:color="auto" w:fill="FFFFFF"/>
            <w:noWrap/>
            <w:vAlign w:val="bottom"/>
            <w:hideMark/>
          </w:tcPr>
          <w:p w14:paraId="28E77A46" w14:textId="77777777" w:rsidR="005A562B" w:rsidRPr="00E63C16" w:rsidRDefault="005A562B" w:rsidP="00AE3E89">
            <w:pPr>
              <w:pStyle w:val="NoSpacing"/>
              <w:rPr>
                <w:rFonts w:cs="Calibri"/>
                <w:color w:val="000000"/>
                <w:szCs w:val="18"/>
                <w:lang w:eastAsia="en-AU"/>
              </w:rPr>
            </w:pPr>
          </w:p>
        </w:tc>
        <w:tc>
          <w:tcPr>
            <w:tcW w:w="658" w:type="pct"/>
            <w:shd w:val="clear" w:color="auto" w:fill="FFFFFF"/>
          </w:tcPr>
          <w:p w14:paraId="28E77A47" w14:textId="77777777" w:rsidR="005A562B" w:rsidRPr="00E63C16" w:rsidRDefault="005A562B" w:rsidP="00AE3E89">
            <w:pPr>
              <w:pStyle w:val="NoSpacing"/>
              <w:rPr>
                <w:rFonts w:cs="Calibri"/>
                <w:b/>
                <w:bCs/>
                <w:color w:val="FFFFFF"/>
                <w:szCs w:val="18"/>
                <w:lang w:eastAsia="en-AU"/>
              </w:rPr>
            </w:pPr>
          </w:p>
        </w:tc>
        <w:tc>
          <w:tcPr>
            <w:tcW w:w="654" w:type="pct"/>
            <w:shd w:val="clear" w:color="auto" w:fill="FFFFFF"/>
            <w:noWrap/>
            <w:vAlign w:val="center"/>
            <w:hideMark/>
          </w:tcPr>
          <w:p w14:paraId="28E77A48" w14:textId="77777777" w:rsidR="005A562B" w:rsidRPr="00E63C16" w:rsidRDefault="005A562B" w:rsidP="00AE3E89">
            <w:pPr>
              <w:pStyle w:val="NoSpacing"/>
              <w:rPr>
                <w:rFonts w:cs="Calibri"/>
                <w:b/>
                <w:bCs/>
                <w:color w:val="FFFFFF"/>
                <w:szCs w:val="18"/>
                <w:lang w:eastAsia="en-AU"/>
              </w:rPr>
            </w:pPr>
          </w:p>
        </w:tc>
      </w:tr>
    </w:tbl>
    <w:p w14:paraId="28E77A4A" w14:textId="77777777" w:rsidR="00AB7D5B" w:rsidRPr="00E63C16" w:rsidRDefault="00AB7D5B" w:rsidP="00AB7D5B"/>
    <w:p w14:paraId="28E77A4B" w14:textId="77777777" w:rsidR="006A4CA6" w:rsidRDefault="006A4CA6">
      <w:pPr>
        <w:spacing w:after="0" w:line="240" w:lineRule="auto"/>
        <w:rPr>
          <w:bCs/>
          <w:sz w:val="18"/>
          <w:szCs w:val="16"/>
          <w:lang w:eastAsia="en-AU"/>
        </w:rPr>
      </w:pPr>
      <w:r>
        <w:rPr>
          <w:sz w:val="18"/>
        </w:rPr>
        <w:br w:type="page"/>
      </w:r>
    </w:p>
    <w:p w14:paraId="28E77A4C" w14:textId="77777777" w:rsidR="006A4CA6" w:rsidRDefault="006A4CA6" w:rsidP="006A4CA6">
      <w:pPr>
        <w:pStyle w:val="Heading1"/>
      </w:pPr>
      <w:bookmarkStart w:id="198" w:name="_Toc385495696"/>
      <w:bookmarkStart w:id="199" w:name="_Toc391976369"/>
      <w:r>
        <w:t>Timeline</w:t>
      </w:r>
      <w:bookmarkEnd w:id="198"/>
      <w:bookmarkEnd w:id="199"/>
    </w:p>
    <w:p w14:paraId="28E77A4D" w14:textId="77777777" w:rsidR="00C218A3" w:rsidRDefault="00993A66" w:rsidP="00993A66">
      <w:pPr>
        <w:pStyle w:val="BodyText"/>
      </w:pPr>
      <w:r>
        <w:t>This section contains details of the timing of k</w:t>
      </w:r>
      <w:r w:rsidR="006A4CA6">
        <w:t xml:space="preserve">ey activities associated with the </w:t>
      </w:r>
      <w:r w:rsidR="007A0E03">
        <w:t>LTIM P</w:t>
      </w:r>
      <w:r w:rsidR="00234042">
        <w:t>roject</w:t>
      </w:r>
      <w:r w:rsidR="006A4CA6">
        <w:t xml:space="preserve"> program include the collection </w:t>
      </w:r>
      <w:r w:rsidR="007A34EF">
        <w:t xml:space="preserve">of field data, reporting of </w:t>
      </w:r>
      <w:r w:rsidR="00EC2DCA">
        <w:t>Category 1</w:t>
      </w:r>
      <w:r w:rsidR="007A34EF">
        <w:t xml:space="preserve"> and 2</w:t>
      </w:r>
      <w:r w:rsidR="006A4CA6">
        <w:t xml:space="preserve"> metrics, Selected </w:t>
      </w:r>
      <w:r w:rsidR="006A4CA6" w:rsidRPr="00993A66">
        <w:t>Area evaluation and reporting</w:t>
      </w:r>
      <w:r w:rsidRPr="00993A66">
        <w:t xml:space="preserve">, </w:t>
      </w:r>
      <w:r w:rsidR="006A4CA6" w:rsidRPr="00993A66">
        <w:t>community engagement and informing adaptive management</w:t>
      </w:r>
      <w:r>
        <w:t xml:space="preserve"> each year between 2014-2019 (</w:t>
      </w:r>
      <w:r w:rsidR="00E44616">
        <w:t>Table 13).</w:t>
      </w:r>
    </w:p>
    <w:p w14:paraId="28E77A4E" w14:textId="77777777" w:rsidR="00AE3E89" w:rsidRDefault="00AE3E89">
      <w:pPr>
        <w:spacing w:after="0" w:line="240" w:lineRule="auto"/>
      </w:pPr>
      <w:r>
        <w:br w:type="page"/>
      </w:r>
    </w:p>
    <w:p w14:paraId="28E77A4F" w14:textId="77777777" w:rsidR="00AE3E89" w:rsidRPr="00E63C16" w:rsidRDefault="00AE3E89" w:rsidP="00AE3E89">
      <w:pPr>
        <w:pStyle w:val="Caption"/>
      </w:pPr>
      <w:r>
        <w:t xml:space="preserve">Table 13 Schedule of monitoring, evaluation and reporting activates Murrumbidgee </w:t>
      </w:r>
      <w:r w:rsidR="00B64E9F">
        <w:t>M&amp;E P</w:t>
      </w:r>
      <w:r w:rsidR="00234042">
        <w:t>lan</w:t>
      </w:r>
      <w:r>
        <w:t xml:space="preserve"> </w:t>
      </w:r>
    </w:p>
    <w:tbl>
      <w:tblPr>
        <w:tblW w:w="5000" w:type="pct"/>
        <w:tblLook w:val="00A0" w:firstRow="1" w:lastRow="0" w:firstColumn="1" w:lastColumn="0" w:noHBand="0" w:noVBand="0"/>
      </w:tblPr>
      <w:tblGrid>
        <w:gridCol w:w="1603"/>
        <w:gridCol w:w="1722"/>
        <w:gridCol w:w="41"/>
        <w:gridCol w:w="403"/>
        <w:gridCol w:w="496"/>
        <w:gridCol w:w="471"/>
        <w:gridCol w:w="466"/>
        <w:gridCol w:w="489"/>
        <w:gridCol w:w="494"/>
        <w:gridCol w:w="460"/>
        <w:gridCol w:w="466"/>
        <w:gridCol w:w="480"/>
        <w:gridCol w:w="457"/>
        <w:gridCol w:w="516"/>
        <w:gridCol w:w="453"/>
      </w:tblGrid>
      <w:tr w:rsidR="00AE3E89" w:rsidRPr="00E63C16" w14:paraId="28E77A5E" w14:textId="77777777" w:rsidTr="00E44616">
        <w:trPr>
          <w:trHeight w:val="274"/>
        </w:trPr>
        <w:tc>
          <w:tcPr>
            <w:tcW w:w="889" w:type="pct"/>
            <w:tcBorders>
              <w:top w:val="single" w:sz="4" w:space="0" w:color="auto"/>
              <w:left w:val="single" w:sz="4" w:space="0" w:color="auto"/>
              <w:bottom w:val="single" w:sz="4" w:space="0" w:color="auto"/>
              <w:right w:val="single" w:sz="4" w:space="0" w:color="auto"/>
            </w:tcBorders>
            <w:vAlign w:val="center"/>
          </w:tcPr>
          <w:p w14:paraId="28E77A50" w14:textId="77777777" w:rsidR="00AE3E89" w:rsidRPr="00E63C16" w:rsidRDefault="00EC2DCA" w:rsidP="00EF0F03">
            <w:pPr>
              <w:spacing w:after="0" w:line="240" w:lineRule="auto"/>
              <w:rPr>
                <w:rFonts w:cs="Calibri"/>
                <w:b/>
                <w:bCs/>
                <w:color w:val="000000"/>
                <w:sz w:val="16"/>
                <w:szCs w:val="16"/>
                <w:lang w:eastAsia="en-AU"/>
              </w:rPr>
            </w:pPr>
            <w:r>
              <w:rPr>
                <w:rFonts w:cs="Calibri"/>
                <w:b/>
                <w:bCs/>
                <w:color w:val="000000"/>
                <w:sz w:val="16"/>
                <w:szCs w:val="16"/>
                <w:lang w:eastAsia="en-AU"/>
              </w:rPr>
              <w:t>Indicator</w:t>
            </w:r>
            <w:r w:rsidR="00AE3E89" w:rsidRPr="00E63C16">
              <w:rPr>
                <w:rFonts w:cs="Calibri"/>
                <w:b/>
                <w:bCs/>
                <w:color w:val="000000"/>
                <w:sz w:val="16"/>
                <w:szCs w:val="16"/>
                <w:lang w:eastAsia="en-AU"/>
              </w:rPr>
              <w:t xml:space="preserve"> Year 1</w:t>
            </w:r>
          </w:p>
        </w:tc>
        <w:tc>
          <w:tcPr>
            <w:tcW w:w="978" w:type="pct"/>
            <w:gridSpan w:val="2"/>
            <w:tcBorders>
              <w:top w:val="single" w:sz="4" w:space="0" w:color="auto"/>
              <w:left w:val="nil"/>
              <w:bottom w:val="single" w:sz="4" w:space="0" w:color="auto"/>
              <w:right w:val="single" w:sz="4" w:space="0" w:color="auto"/>
            </w:tcBorders>
            <w:vAlign w:val="center"/>
          </w:tcPr>
          <w:p w14:paraId="28E77A51" w14:textId="77777777" w:rsidR="00AE3E89" w:rsidRPr="00E63C16" w:rsidRDefault="00AE3E89" w:rsidP="00EF0F03">
            <w:pPr>
              <w:spacing w:after="0" w:line="240" w:lineRule="auto"/>
              <w:rPr>
                <w:rFonts w:cs="Calibri"/>
                <w:b/>
                <w:bCs/>
                <w:color w:val="000000"/>
                <w:sz w:val="16"/>
                <w:szCs w:val="16"/>
                <w:lang w:eastAsia="en-AU"/>
              </w:rPr>
            </w:pPr>
            <w:r w:rsidRPr="00E63C16">
              <w:rPr>
                <w:rFonts w:cs="Calibri"/>
                <w:b/>
                <w:bCs/>
                <w:color w:val="000000"/>
                <w:sz w:val="16"/>
                <w:szCs w:val="16"/>
                <w:lang w:eastAsia="en-AU"/>
              </w:rPr>
              <w:t>Activity</w:t>
            </w:r>
          </w:p>
        </w:tc>
        <w:tc>
          <w:tcPr>
            <w:tcW w:w="223" w:type="pct"/>
            <w:tcBorders>
              <w:top w:val="single" w:sz="4" w:space="0" w:color="auto"/>
              <w:left w:val="nil"/>
              <w:bottom w:val="single" w:sz="4" w:space="0" w:color="auto"/>
              <w:right w:val="single" w:sz="4" w:space="0" w:color="auto"/>
            </w:tcBorders>
            <w:vAlign w:val="center"/>
          </w:tcPr>
          <w:p w14:paraId="28E77A52" w14:textId="77777777" w:rsidR="00AE3E89" w:rsidRPr="00E63C16" w:rsidRDefault="00AE3E89" w:rsidP="00EF0F03">
            <w:pPr>
              <w:spacing w:after="0" w:line="240" w:lineRule="auto"/>
              <w:rPr>
                <w:rFonts w:cs="Calibri"/>
                <w:b/>
                <w:bCs/>
                <w:color w:val="000000"/>
                <w:sz w:val="14"/>
                <w:szCs w:val="16"/>
                <w:lang w:eastAsia="en-AU"/>
              </w:rPr>
            </w:pPr>
            <w:r w:rsidRPr="00E63C16">
              <w:rPr>
                <w:rFonts w:cs="Calibri"/>
                <w:b/>
                <w:bCs/>
                <w:color w:val="000000"/>
                <w:sz w:val="14"/>
                <w:szCs w:val="16"/>
                <w:lang w:eastAsia="en-AU"/>
              </w:rPr>
              <w:t>Jul 14</w:t>
            </w:r>
          </w:p>
        </w:tc>
        <w:tc>
          <w:tcPr>
            <w:tcW w:w="275" w:type="pct"/>
            <w:tcBorders>
              <w:top w:val="single" w:sz="4" w:space="0" w:color="auto"/>
              <w:left w:val="nil"/>
              <w:bottom w:val="single" w:sz="4" w:space="0" w:color="auto"/>
              <w:right w:val="single" w:sz="4" w:space="0" w:color="auto"/>
            </w:tcBorders>
            <w:vAlign w:val="center"/>
          </w:tcPr>
          <w:p w14:paraId="28E77A53" w14:textId="77777777" w:rsidR="00AE3E89" w:rsidRPr="00E63C16" w:rsidRDefault="00AE3E89" w:rsidP="00EF0F03">
            <w:pPr>
              <w:spacing w:after="0" w:line="240" w:lineRule="auto"/>
              <w:rPr>
                <w:rFonts w:cs="Calibri"/>
                <w:b/>
                <w:bCs/>
                <w:color w:val="000000"/>
                <w:sz w:val="14"/>
                <w:szCs w:val="16"/>
                <w:lang w:eastAsia="en-AU"/>
              </w:rPr>
            </w:pPr>
            <w:r w:rsidRPr="00E63C16">
              <w:rPr>
                <w:rFonts w:cs="Calibri"/>
                <w:b/>
                <w:bCs/>
                <w:color w:val="000000"/>
                <w:sz w:val="14"/>
                <w:szCs w:val="16"/>
                <w:lang w:eastAsia="en-AU"/>
              </w:rPr>
              <w:t>Aug 14</w:t>
            </w:r>
          </w:p>
        </w:tc>
        <w:tc>
          <w:tcPr>
            <w:tcW w:w="261" w:type="pct"/>
            <w:tcBorders>
              <w:top w:val="single" w:sz="4" w:space="0" w:color="auto"/>
              <w:left w:val="nil"/>
              <w:bottom w:val="single" w:sz="4" w:space="0" w:color="auto"/>
              <w:right w:val="single" w:sz="4" w:space="0" w:color="auto"/>
            </w:tcBorders>
            <w:vAlign w:val="center"/>
          </w:tcPr>
          <w:p w14:paraId="28E77A54" w14:textId="77777777" w:rsidR="00AE3E89" w:rsidRPr="00E63C16" w:rsidRDefault="00AE3E89" w:rsidP="00EF0F03">
            <w:pPr>
              <w:spacing w:after="0" w:line="240" w:lineRule="auto"/>
              <w:rPr>
                <w:rFonts w:cs="Calibri"/>
                <w:b/>
                <w:bCs/>
                <w:color w:val="000000"/>
                <w:sz w:val="14"/>
                <w:szCs w:val="16"/>
                <w:lang w:eastAsia="en-AU"/>
              </w:rPr>
            </w:pPr>
            <w:r w:rsidRPr="00E63C16">
              <w:rPr>
                <w:rFonts w:cs="Calibri"/>
                <w:b/>
                <w:bCs/>
                <w:color w:val="000000"/>
                <w:sz w:val="14"/>
                <w:szCs w:val="16"/>
                <w:lang w:eastAsia="en-AU"/>
              </w:rPr>
              <w:t>Sep 14</w:t>
            </w:r>
          </w:p>
        </w:tc>
        <w:tc>
          <w:tcPr>
            <w:tcW w:w="258" w:type="pct"/>
            <w:tcBorders>
              <w:top w:val="single" w:sz="4" w:space="0" w:color="auto"/>
              <w:left w:val="nil"/>
              <w:bottom w:val="single" w:sz="4" w:space="0" w:color="auto"/>
              <w:right w:val="single" w:sz="4" w:space="0" w:color="auto"/>
            </w:tcBorders>
            <w:vAlign w:val="center"/>
          </w:tcPr>
          <w:p w14:paraId="28E77A55" w14:textId="77777777" w:rsidR="00AE3E89" w:rsidRPr="00E63C16" w:rsidRDefault="00AE3E89" w:rsidP="00EF0F03">
            <w:pPr>
              <w:spacing w:after="0" w:line="240" w:lineRule="auto"/>
              <w:rPr>
                <w:rFonts w:cs="Calibri"/>
                <w:b/>
                <w:bCs/>
                <w:color w:val="000000"/>
                <w:sz w:val="14"/>
                <w:szCs w:val="16"/>
                <w:lang w:eastAsia="en-AU"/>
              </w:rPr>
            </w:pPr>
            <w:r w:rsidRPr="00E63C16">
              <w:rPr>
                <w:rFonts w:cs="Calibri"/>
                <w:b/>
                <w:bCs/>
                <w:color w:val="000000"/>
                <w:sz w:val="14"/>
                <w:szCs w:val="16"/>
                <w:lang w:eastAsia="en-AU"/>
              </w:rPr>
              <w:t>Oct 14</w:t>
            </w:r>
          </w:p>
        </w:tc>
        <w:tc>
          <w:tcPr>
            <w:tcW w:w="271" w:type="pct"/>
            <w:tcBorders>
              <w:top w:val="single" w:sz="4" w:space="0" w:color="auto"/>
              <w:left w:val="nil"/>
              <w:bottom w:val="single" w:sz="4" w:space="0" w:color="auto"/>
              <w:right w:val="single" w:sz="4" w:space="0" w:color="auto"/>
            </w:tcBorders>
            <w:vAlign w:val="center"/>
          </w:tcPr>
          <w:p w14:paraId="28E77A56" w14:textId="77777777" w:rsidR="00AE3E89" w:rsidRPr="00E63C16" w:rsidRDefault="00AE3E89" w:rsidP="00EF0F03">
            <w:pPr>
              <w:spacing w:after="0" w:line="240" w:lineRule="auto"/>
              <w:rPr>
                <w:rFonts w:cs="Calibri"/>
                <w:b/>
                <w:bCs/>
                <w:color w:val="000000"/>
                <w:sz w:val="14"/>
                <w:szCs w:val="16"/>
                <w:lang w:eastAsia="en-AU"/>
              </w:rPr>
            </w:pPr>
            <w:r w:rsidRPr="00E63C16">
              <w:rPr>
                <w:rFonts w:cs="Calibri"/>
                <w:b/>
                <w:bCs/>
                <w:color w:val="000000"/>
                <w:sz w:val="14"/>
                <w:szCs w:val="16"/>
                <w:lang w:eastAsia="en-AU"/>
              </w:rPr>
              <w:t>Nov 14</w:t>
            </w:r>
          </w:p>
        </w:tc>
        <w:tc>
          <w:tcPr>
            <w:tcW w:w="274" w:type="pct"/>
            <w:tcBorders>
              <w:top w:val="single" w:sz="4" w:space="0" w:color="auto"/>
              <w:left w:val="nil"/>
              <w:bottom w:val="single" w:sz="4" w:space="0" w:color="auto"/>
              <w:right w:val="single" w:sz="4" w:space="0" w:color="auto"/>
            </w:tcBorders>
            <w:vAlign w:val="center"/>
          </w:tcPr>
          <w:p w14:paraId="28E77A57" w14:textId="77777777" w:rsidR="00AE3E89" w:rsidRPr="00E63C16" w:rsidRDefault="00AE3E89" w:rsidP="00EF0F03">
            <w:pPr>
              <w:spacing w:after="0" w:line="240" w:lineRule="auto"/>
              <w:rPr>
                <w:rFonts w:cs="Calibri"/>
                <w:b/>
                <w:bCs/>
                <w:color w:val="000000"/>
                <w:sz w:val="14"/>
                <w:szCs w:val="16"/>
                <w:lang w:eastAsia="en-AU"/>
              </w:rPr>
            </w:pPr>
            <w:r w:rsidRPr="00E63C16">
              <w:rPr>
                <w:rFonts w:cs="Calibri"/>
                <w:b/>
                <w:bCs/>
                <w:color w:val="000000"/>
                <w:sz w:val="14"/>
                <w:szCs w:val="16"/>
                <w:lang w:eastAsia="en-AU"/>
              </w:rPr>
              <w:t>Dec 14</w:t>
            </w:r>
          </w:p>
        </w:tc>
        <w:tc>
          <w:tcPr>
            <w:tcW w:w="255" w:type="pct"/>
            <w:tcBorders>
              <w:top w:val="single" w:sz="4" w:space="0" w:color="auto"/>
              <w:left w:val="nil"/>
              <w:bottom w:val="single" w:sz="4" w:space="0" w:color="auto"/>
              <w:right w:val="single" w:sz="4" w:space="0" w:color="auto"/>
            </w:tcBorders>
            <w:vAlign w:val="center"/>
          </w:tcPr>
          <w:p w14:paraId="28E77A58" w14:textId="77777777" w:rsidR="00AE3E89" w:rsidRPr="00E63C16" w:rsidRDefault="00AE3E89" w:rsidP="00EF0F03">
            <w:pPr>
              <w:spacing w:after="0" w:line="240" w:lineRule="auto"/>
              <w:rPr>
                <w:rFonts w:cs="Calibri"/>
                <w:b/>
                <w:bCs/>
                <w:color w:val="000000"/>
                <w:sz w:val="14"/>
                <w:szCs w:val="16"/>
                <w:lang w:eastAsia="en-AU"/>
              </w:rPr>
            </w:pPr>
            <w:r w:rsidRPr="00E63C16">
              <w:rPr>
                <w:rFonts w:cs="Calibri"/>
                <w:b/>
                <w:bCs/>
                <w:color w:val="000000"/>
                <w:sz w:val="14"/>
                <w:szCs w:val="16"/>
                <w:lang w:eastAsia="en-AU"/>
              </w:rPr>
              <w:t>Jan 15</w:t>
            </w:r>
          </w:p>
        </w:tc>
        <w:tc>
          <w:tcPr>
            <w:tcW w:w="258" w:type="pct"/>
            <w:tcBorders>
              <w:top w:val="single" w:sz="4" w:space="0" w:color="auto"/>
              <w:left w:val="nil"/>
              <w:bottom w:val="single" w:sz="4" w:space="0" w:color="auto"/>
              <w:right w:val="single" w:sz="4" w:space="0" w:color="auto"/>
            </w:tcBorders>
            <w:vAlign w:val="center"/>
          </w:tcPr>
          <w:p w14:paraId="28E77A59" w14:textId="77777777" w:rsidR="00AE3E89" w:rsidRPr="00E63C16" w:rsidRDefault="00AE3E89" w:rsidP="00EF0F03">
            <w:pPr>
              <w:spacing w:after="0" w:line="240" w:lineRule="auto"/>
              <w:rPr>
                <w:rFonts w:cs="Calibri"/>
                <w:b/>
                <w:bCs/>
                <w:color w:val="000000"/>
                <w:sz w:val="14"/>
                <w:szCs w:val="16"/>
                <w:lang w:eastAsia="en-AU"/>
              </w:rPr>
            </w:pPr>
            <w:r w:rsidRPr="00E63C16">
              <w:rPr>
                <w:rFonts w:cs="Calibri"/>
                <w:b/>
                <w:bCs/>
                <w:color w:val="000000"/>
                <w:sz w:val="14"/>
                <w:szCs w:val="16"/>
                <w:lang w:eastAsia="en-AU"/>
              </w:rPr>
              <w:t>Feb 15</w:t>
            </w:r>
          </w:p>
        </w:tc>
        <w:tc>
          <w:tcPr>
            <w:tcW w:w="266" w:type="pct"/>
            <w:tcBorders>
              <w:top w:val="single" w:sz="4" w:space="0" w:color="auto"/>
              <w:left w:val="nil"/>
              <w:bottom w:val="single" w:sz="4" w:space="0" w:color="auto"/>
              <w:right w:val="single" w:sz="4" w:space="0" w:color="auto"/>
            </w:tcBorders>
            <w:vAlign w:val="center"/>
          </w:tcPr>
          <w:p w14:paraId="28E77A5A" w14:textId="77777777" w:rsidR="00AE3E89" w:rsidRPr="00E63C16" w:rsidRDefault="00AE3E89" w:rsidP="00EF0F03">
            <w:pPr>
              <w:spacing w:after="0" w:line="240" w:lineRule="auto"/>
              <w:rPr>
                <w:rFonts w:cs="Calibri"/>
                <w:b/>
                <w:bCs/>
                <w:color w:val="000000"/>
                <w:sz w:val="14"/>
                <w:szCs w:val="16"/>
                <w:lang w:eastAsia="en-AU"/>
              </w:rPr>
            </w:pPr>
            <w:r w:rsidRPr="00E63C16">
              <w:rPr>
                <w:rFonts w:cs="Calibri"/>
                <w:b/>
                <w:bCs/>
                <w:color w:val="000000"/>
                <w:sz w:val="14"/>
                <w:szCs w:val="16"/>
                <w:lang w:eastAsia="en-AU"/>
              </w:rPr>
              <w:t>Mar 15</w:t>
            </w:r>
          </w:p>
        </w:tc>
        <w:tc>
          <w:tcPr>
            <w:tcW w:w="253" w:type="pct"/>
            <w:tcBorders>
              <w:top w:val="single" w:sz="4" w:space="0" w:color="auto"/>
              <w:left w:val="nil"/>
              <w:bottom w:val="single" w:sz="4" w:space="0" w:color="auto"/>
              <w:right w:val="single" w:sz="4" w:space="0" w:color="auto"/>
            </w:tcBorders>
            <w:vAlign w:val="center"/>
          </w:tcPr>
          <w:p w14:paraId="28E77A5B" w14:textId="77777777" w:rsidR="00AE3E89" w:rsidRPr="00E63C16" w:rsidRDefault="00AE3E89" w:rsidP="00EF0F03">
            <w:pPr>
              <w:spacing w:after="0" w:line="240" w:lineRule="auto"/>
              <w:rPr>
                <w:rFonts w:cs="Calibri"/>
                <w:b/>
                <w:bCs/>
                <w:color w:val="000000"/>
                <w:sz w:val="14"/>
                <w:szCs w:val="16"/>
                <w:lang w:eastAsia="en-AU"/>
              </w:rPr>
            </w:pPr>
            <w:r w:rsidRPr="00E63C16">
              <w:rPr>
                <w:rFonts w:cs="Calibri"/>
                <w:b/>
                <w:bCs/>
                <w:color w:val="000000"/>
                <w:sz w:val="14"/>
                <w:szCs w:val="16"/>
                <w:lang w:eastAsia="en-AU"/>
              </w:rPr>
              <w:t>Apr 15</w:t>
            </w:r>
          </w:p>
        </w:tc>
        <w:tc>
          <w:tcPr>
            <w:tcW w:w="286" w:type="pct"/>
            <w:tcBorders>
              <w:top w:val="single" w:sz="4" w:space="0" w:color="auto"/>
              <w:left w:val="nil"/>
              <w:bottom w:val="single" w:sz="4" w:space="0" w:color="auto"/>
              <w:right w:val="single" w:sz="4" w:space="0" w:color="auto"/>
            </w:tcBorders>
            <w:vAlign w:val="center"/>
          </w:tcPr>
          <w:p w14:paraId="28E77A5C" w14:textId="77777777" w:rsidR="00AE3E89" w:rsidRPr="00E63C16" w:rsidRDefault="00AE3E89" w:rsidP="00EF0F03">
            <w:pPr>
              <w:spacing w:after="0" w:line="240" w:lineRule="auto"/>
              <w:rPr>
                <w:rFonts w:cs="Calibri"/>
                <w:b/>
                <w:bCs/>
                <w:color w:val="000000"/>
                <w:sz w:val="14"/>
                <w:szCs w:val="16"/>
                <w:lang w:eastAsia="en-AU"/>
              </w:rPr>
            </w:pPr>
            <w:r w:rsidRPr="00E63C16">
              <w:rPr>
                <w:rFonts w:cs="Calibri"/>
                <w:b/>
                <w:bCs/>
                <w:color w:val="000000"/>
                <w:sz w:val="14"/>
                <w:szCs w:val="16"/>
                <w:lang w:eastAsia="en-AU"/>
              </w:rPr>
              <w:t>May 15</w:t>
            </w:r>
          </w:p>
        </w:tc>
        <w:tc>
          <w:tcPr>
            <w:tcW w:w="251" w:type="pct"/>
            <w:tcBorders>
              <w:top w:val="single" w:sz="4" w:space="0" w:color="auto"/>
              <w:left w:val="nil"/>
              <w:bottom w:val="single" w:sz="4" w:space="0" w:color="auto"/>
              <w:right w:val="single" w:sz="4" w:space="0" w:color="auto"/>
            </w:tcBorders>
            <w:vAlign w:val="center"/>
          </w:tcPr>
          <w:p w14:paraId="28E77A5D" w14:textId="77777777" w:rsidR="00AE3E89" w:rsidRPr="00E63C16" w:rsidRDefault="00AE3E89" w:rsidP="00EF0F03">
            <w:pPr>
              <w:spacing w:after="0" w:line="240" w:lineRule="auto"/>
              <w:rPr>
                <w:rFonts w:cs="Calibri"/>
                <w:b/>
                <w:bCs/>
                <w:color w:val="000000"/>
                <w:sz w:val="14"/>
                <w:szCs w:val="16"/>
                <w:lang w:eastAsia="en-AU"/>
              </w:rPr>
            </w:pPr>
            <w:r w:rsidRPr="00E63C16">
              <w:rPr>
                <w:rFonts w:cs="Calibri"/>
                <w:b/>
                <w:bCs/>
                <w:color w:val="000000"/>
                <w:sz w:val="14"/>
                <w:szCs w:val="16"/>
                <w:lang w:eastAsia="en-AU"/>
              </w:rPr>
              <w:t>Jun 15</w:t>
            </w:r>
          </w:p>
        </w:tc>
      </w:tr>
      <w:tr w:rsidR="00AE3E89" w:rsidRPr="00E63C16" w14:paraId="28E77A6D" w14:textId="77777777" w:rsidTr="00E44616">
        <w:trPr>
          <w:trHeight w:val="20"/>
        </w:trPr>
        <w:tc>
          <w:tcPr>
            <w:tcW w:w="889" w:type="pct"/>
            <w:tcBorders>
              <w:top w:val="nil"/>
              <w:left w:val="single" w:sz="4" w:space="0" w:color="auto"/>
              <w:bottom w:val="single" w:sz="4" w:space="0" w:color="auto"/>
              <w:right w:val="single" w:sz="4" w:space="0" w:color="auto"/>
            </w:tcBorders>
            <w:vAlign w:val="bottom"/>
          </w:tcPr>
          <w:p w14:paraId="28E77A5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Ecosystem Type</w:t>
            </w:r>
          </w:p>
        </w:tc>
        <w:tc>
          <w:tcPr>
            <w:tcW w:w="978" w:type="pct"/>
            <w:gridSpan w:val="2"/>
            <w:tcBorders>
              <w:top w:val="nil"/>
              <w:left w:val="nil"/>
              <w:bottom w:val="single" w:sz="4" w:space="0" w:color="auto"/>
              <w:right w:val="single" w:sz="4" w:space="0" w:color="auto"/>
            </w:tcBorders>
            <w:vAlign w:val="bottom"/>
          </w:tcPr>
          <w:p w14:paraId="28E77A60" w14:textId="77777777" w:rsidR="00AE3E89" w:rsidRPr="00E63C16" w:rsidRDefault="00AE3E89" w:rsidP="00EF0F03">
            <w:pPr>
              <w:spacing w:after="0" w:line="240" w:lineRule="auto"/>
              <w:rPr>
                <w:rFonts w:cs="Calibri"/>
                <w:color w:val="000000"/>
                <w:sz w:val="16"/>
                <w:szCs w:val="16"/>
                <w:lang w:eastAsia="en-AU"/>
              </w:rPr>
            </w:pPr>
            <w:r>
              <w:rPr>
                <w:rFonts w:cs="Calibri"/>
                <w:color w:val="000000"/>
                <w:sz w:val="16"/>
                <w:szCs w:val="16"/>
                <w:lang w:eastAsia="en-AU"/>
              </w:rPr>
              <w:t>B</w:t>
            </w:r>
            <w:r w:rsidRPr="00E63C16">
              <w:rPr>
                <w:rFonts w:cs="Calibri"/>
                <w:color w:val="000000"/>
                <w:sz w:val="16"/>
                <w:szCs w:val="16"/>
                <w:lang w:eastAsia="en-AU"/>
              </w:rPr>
              <w:t>oundary classifications</w:t>
            </w:r>
          </w:p>
        </w:tc>
        <w:tc>
          <w:tcPr>
            <w:tcW w:w="223" w:type="pct"/>
            <w:tcBorders>
              <w:top w:val="nil"/>
              <w:left w:val="nil"/>
              <w:bottom w:val="single" w:sz="4" w:space="0" w:color="auto"/>
              <w:right w:val="single" w:sz="4" w:space="0" w:color="auto"/>
            </w:tcBorders>
            <w:shd w:val="clear" w:color="000000" w:fill="FFFFFF"/>
            <w:vAlign w:val="bottom"/>
          </w:tcPr>
          <w:p w14:paraId="28E77A61"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shd w:val="clear" w:color="000000" w:fill="FFFFFF"/>
            <w:vAlign w:val="bottom"/>
          </w:tcPr>
          <w:p w14:paraId="28E77A62"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shd w:val="clear" w:color="000000" w:fill="FFFFFF"/>
            <w:vAlign w:val="bottom"/>
          </w:tcPr>
          <w:p w14:paraId="28E77A6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C5BE97"/>
            <w:vAlign w:val="bottom"/>
          </w:tcPr>
          <w:p w14:paraId="28E77A6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shd w:val="clear" w:color="000000" w:fill="C5BE97"/>
            <w:vAlign w:val="bottom"/>
          </w:tcPr>
          <w:p w14:paraId="28E77A6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shd w:val="clear" w:color="000000" w:fill="C5BE97"/>
            <w:vAlign w:val="bottom"/>
          </w:tcPr>
          <w:p w14:paraId="28E77A6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vAlign w:val="bottom"/>
          </w:tcPr>
          <w:p w14:paraId="28E77A6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vAlign w:val="bottom"/>
          </w:tcPr>
          <w:p w14:paraId="28E77A6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vAlign w:val="bottom"/>
          </w:tcPr>
          <w:p w14:paraId="28E77A6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vAlign w:val="bottom"/>
          </w:tcPr>
          <w:p w14:paraId="28E77A6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vAlign w:val="bottom"/>
          </w:tcPr>
          <w:p w14:paraId="28E77A6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vAlign w:val="bottom"/>
          </w:tcPr>
          <w:p w14:paraId="28E77A6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7A7C" w14:textId="77777777" w:rsidTr="00E44616">
        <w:trPr>
          <w:trHeight w:val="20"/>
        </w:trPr>
        <w:tc>
          <w:tcPr>
            <w:tcW w:w="889" w:type="pct"/>
            <w:vMerge w:val="restart"/>
            <w:tcBorders>
              <w:top w:val="nil"/>
              <w:left w:val="single" w:sz="4" w:space="0" w:color="auto"/>
              <w:right w:val="single" w:sz="4" w:space="0" w:color="auto"/>
            </w:tcBorders>
            <w:vAlign w:val="bottom"/>
          </w:tcPr>
          <w:p w14:paraId="28E77A6E" w14:textId="77777777" w:rsidR="00AE3E89" w:rsidRPr="00E63C16" w:rsidRDefault="00AE3E89" w:rsidP="00234042">
            <w:pPr>
              <w:spacing w:after="0" w:line="240" w:lineRule="auto"/>
              <w:rPr>
                <w:rFonts w:cs="Calibri"/>
                <w:color w:val="000000"/>
                <w:sz w:val="16"/>
                <w:szCs w:val="16"/>
                <w:lang w:eastAsia="en-AU"/>
              </w:rPr>
            </w:pPr>
            <w:r w:rsidRPr="00E63C16">
              <w:rPr>
                <w:rFonts w:cs="Calibri"/>
                <w:color w:val="000000"/>
                <w:sz w:val="16"/>
                <w:szCs w:val="16"/>
                <w:lang w:eastAsia="en-AU"/>
              </w:rPr>
              <w:t xml:space="preserve">Hydrology </w:t>
            </w:r>
            <w:r w:rsidR="00EC2DCA">
              <w:rPr>
                <w:rFonts w:cs="Calibri"/>
                <w:color w:val="000000"/>
                <w:sz w:val="16"/>
                <w:szCs w:val="16"/>
                <w:lang w:eastAsia="en-AU"/>
              </w:rPr>
              <w:t>Cat 1</w:t>
            </w:r>
            <w:r>
              <w:rPr>
                <w:rFonts w:cs="Calibri"/>
                <w:color w:val="000000"/>
                <w:sz w:val="16"/>
                <w:szCs w:val="16"/>
                <w:lang w:eastAsia="en-AU"/>
              </w:rPr>
              <w:t xml:space="preserve"> and SA</w:t>
            </w:r>
          </w:p>
        </w:tc>
        <w:tc>
          <w:tcPr>
            <w:tcW w:w="978" w:type="pct"/>
            <w:gridSpan w:val="2"/>
            <w:tcBorders>
              <w:top w:val="nil"/>
              <w:left w:val="nil"/>
              <w:bottom w:val="single" w:sz="4" w:space="0" w:color="auto"/>
              <w:right w:val="single" w:sz="4" w:space="0" w:color="auto"/>
            </w:tcBorders>
            <w:vAlign w:val="bottom"/>
          </w:tcPr>
          <w:p w14:paraId="28E77A6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Classification of bathymetry (DEM)</w:t>
            </w:r>
          </w:p>
        </w:tc>
        <w:tc>
          <w:tcPr>
            <w:tcW w:w="223" w:type="pct"/>
            <w:tcBorders>
              <w:top w:val="nil"/>
              <w:left w:val="nil"/>
              <w:bottom w:val="single" w:sz="4" w:space="0" w:color="auto"/>
              <w:right w:val="single" w:sz="4" w:space="0" w:color="auto"/>
            </w:tcBorders>
            <w:shd w:val="clear" w:color="000000" w:fill="B8CCE4"/>
            <w:vAlign w:val="bottom"/>
          </w:tcPr>
          <w:p w14:paraId="28E77A7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shd w:val="clear" w:color="000000" w:fill="B8CCE4"/>
            <w:vAlign w:val="bottom"/>
          </w:tcPr>
          <w:p w14:paraId="28E77A71"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vAlign w:val="bottom"/>
          </w:tcPr>
          <w:p w14:paraId="28E77A72"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vAlign w:val="bottom"/>
          </w:tcPr>
          <w:p w14:paraId="28E77A7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vAlign w:val="bottom"/>
          </w:tcPr>
          <w:p w14:paraId="28E77A7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vAlign w:val="bottom"/>
          </w:tcPr>
          <w:p w14:paraId="28E77A7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vAlign w:val="bottom"/>
          </w:tcPr>
          <w:p w14:paraId="28E77A7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vAlign w:val="bottom"/>
          </w:tcPr>
          <w:p w14:paraId="28E77A7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vAlign w:val="bottom"/>
          </w:tcPr>
          <w:p w14:paraId="28E77A7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vAlign w:val="bottom"/>
          </w:tcPr>
          <w:p w14:paraId="28E77A7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vAlign w:val="bottom"/>
          </w:tcPr>
          <w:p w14:paraId="28E77A7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vAlign w:val="bottom"/>
          </w:tcPr>
          <w:p w14:paraId="28E77A7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7A8B" w14:textId="77777777" w:rsidTr="00E44616">
        <w:trPr>
          <w:trHeight w:val="20"/>
        </w:trPr>
        <w:tc>
          <w:tcPr>
            <w:tcW w:w="889" w:type="pct"/>
            <w:vMerge/>
            <w:tcBorders>
              <w:left w:val="single" w:sz="4" w:space="0" w:color="auto"/>
              <w:right w:val="single" w:sz="4" w:space="0" w:color="auto"/>
            </w:tcBorders>
            <w:vAlign w:val="bottom"/>
          </w:tcPr>
          <w:p w14:paraId="28E77A7D" w14:textId="77777777" w:rsidR="00AE3E89" w:rsidRPr="00E63C16" w:rsidRDefault="00AE3E89" w:rsidP="00EF0F03">
            <w:pPr>
              <w:spacing w:after="0" w:line="240" w:lineRule="auto"/>
              <w:rPr>
                <w:rFonts w:cs="Calibri"/>
                <w:color w:val="000000"/>
                <w:sz w:val="16"/>
                <w:szCs w:val="16"/>
                <w:lang w:eastAsia="en-AU"/>
              </w:rPr>
            </w:pPr>
          </w:p>
        </w:tc>
        <w:tc>
          <w:tcPr>
            <w:tcW w:w="978" w:type="pct"/>
            <w:gridSpan w:val="2"/>
            <w:tcBorders>
              <w:top w:val="nil"/>
              <w:left w:val="nil"/>
              <w:bottom w:val="single" w:sz="4" w:space="0" w:color="auto"/>
              <w:right w:val="single" w:sz="4" w:space="0" w:color="auto"/>
            </w:tcBorders>
            <w:vAlign w:val="bottom"/>
          </w:tcPr>
          <w:p w14:paraId="28E77A7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Establish Depth (logger) Array</w:t>
            </w:r>
          </w:p>
        </w:tc>
        <w:tc>
          <w:tcPr>
            <w:tcW w:w="223" w:type="pct"/>
            <w:tcBorders>
              <w:top w:val="nil"/>
              <w:left w:val="nil"/>
              <w:bottom w:val="single" w:sz="4" w:space="0" w:color="auto"/>
              <w:right w:val="single" w:sz="4" w:space="0" w:color="auto"/>
            </w:tcBorders>
            <w:shd w:val="clear" w:color="000000" w:fill="FFFFFF"/>
            <w:vAlign w:val="bottom"/>
          </w:tcPr>
          <w:p w14:paraId="28E77A7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shd w:val="clear" w:color="000000" w:fill="B8CCE4"/>
            <w:vAlign w:val="bottom"/>
          </w:tcPr>
          <w:p w14:paraId="28E77A8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shd w:val="clear" w:color="000000" w:fill="FFFFFF"/>
            <w:vAlign w:val="bottom"/>
          </w:tcPr>
          <w:p w14:paraId="28E77A81"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vAlign w:val="bottom"/>
          </w:tcPr>
          <w:p w14:paraId="28E77A82"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vAlign w:val="bottom"/>
          </w:tcPr>
          <w:p w14:paraId="28E77A8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vAlign w:val="bottom"/>
          </w:tcPr>
          <w:p w14:paraId="28E77A8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vAlign w:val="bottom"/>
          </w:tcPr>
          <w:p w14:paraId="28E77A8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vAlign w:val="bottom"/>
          </w:tcPr>
          <w:p w14:paraId="28E77A8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vAlign w:val="bottom"/>
          </w:tcPr>
          <w:p w14:paraId="28E77A8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vAlign w:val="bottom"/>
          </w:tcPr>
          <w:p w14:paraId="28E77A8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vAlign w:val="bottom"/>
          </w:tcPr>
          <w:p w14:paraId="28E77A8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vAlign w:val="bottom"/>
          </w:tcPr>
          <w:p w14:paraId="28E77A8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7A9A" w14:textId="77777777" w:rsidTr="00E44616">
        <w:trPr>
          <w:trHeight w:val="20"/>
        </w:trPr>
        <w:tc>
          <w:tcPr>
            <w:tcW w:w="889" w:type="pct"/>
            <w:vMerge/>
            <w:tcBorders>
              <w:left w:val="single" w:sz="4" w:space="0" w:color="auto"/>
              <w:right w:val="single" w:sz="4" w:space="0" w:color="auto"/>
            </w:tcBorders>
            <w:vAlign w:val="bottom"/>
          </w:tcPr>
          <w:p w14:paraId="28E77A8C" w14:textId="77777777" w:rsidR="00AE3E89" w:rsidRPr="00E63C16" w:rsidRDefault="00AE3E89" w:rsidP="00EF0F03">
            <w:pPr>
              <w:spacing w:after="0" w:line="240" w:lineRule="auto"/>
              <w:rPr>
                <w:rFonts w:cs="Calibri"/>
                <w:color w:val="000000"/>
                <w:sz w:val="16"/>
                <w:szCs w:val="16"/>
                <w:lang w:eastAsia="en-AU"/>
              </w:rPr>
            </w:pPr>
          </w:p>
        </w:tc>
        <w:tc>
          <w:tcPr>
            <w:tcW w:w="978" w:type="pct"/>
            <w:gridSpan w:val="2"/>
            <w:tcBorders>
              <w:top w:val="nil"/>
              <w:left w:val="nil"/>
              <w:bottom w:val="single" w:sz="4" w:space="0" w:color="auto"/>
              <w:right w:val="single" w:sz="4" w:space="0" w:color="auto"/>
            </w:tcBorders>
            <w:vAlign w:val="bottom"/>
          </w:tcPr>
          <w:p w14:paraId="28E77A8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xml:space="preserve">Derive flow metrics </w:t>
            </w:r>
          </w:p>
        </w:tc>
        <w:tc>
          <w:tcPr>
            <w:tcW w:w="223" w:type="pct"/>
            <w:tcBorders>
              <w:top w:val="nil"/>
              <w:left w:val="nil"/>
              <w:bottom w:val="single" w:sz="4" w:space="0" w:color="auto"/>
              <w:right w:val="single" w:sz="4" w:space="0" w:color="auto"/>
            </w:tcBorders>
            <w:shd w:val="clear" w:color="000000" w:fill="FFFFFF"/>
            <w:vAlign w:val="bottom"/>
          </w:tcPr>
          <w:p w14:paraId="28E77A8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shd w:val="clear" w:color="000000" w:fill="FFFFFF"/>
            <w:vAlign w:val="bottom"/>
          </w:tcPr>
          <w:p w14:paraId="28E77A8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shd w:val="clear" w:color="000000" w:fill="C5D9F1"/>
            <w:vAlign w:val="bottom"/>
          </w:tcPr>
          <w:p w14:paraId="28E77A9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C5D9F1"/>
            <w:vAlign w:val="bottom"/>
          </w:tcPr>
          <w:p w14:paraId="28E77A91"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shd w:val="clear" w:color="000000" w:fill="B8CCE4"/>
            <w:vAlign w:val="bottom"/>
          </w:tcPr>
          <w:p w14:paraId="28E77A92"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shd w:val="clear" w:color="000000" w:fill="B8CCE4"/>
            <w:vAlign w:val="bottom"/>
          </w:tcPr>
          <w:p w14:paraId="28E77A9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shd w:val="clear" w:color="000000" w:fill="B8CCE4"/>
            <w:vAlign w:val="bottom"/>
          </w:tcPr>
          <w:p w14:paraId="28E77A9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B8CCE4"/>
            <w:vAlign w:val="bottom"/>
          </w:tcPr>
          <w:p w14:paraId="28E77A9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000000" w:fill="B8CCE4"/>
            <w:vAlign w:val="bottom"/>
          </w:tcPr>
          <w:p w14:paraId="28E77A9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shd w:val="clear" w:color="000000" w:fill="B8CCE4"/>
            <w:vAlign w:val="bottom"/>
          </w:tcPr>
          <w:p w14:paraId="28E77A9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shd w:val="clear" w:color="000000" w:fill="B8CCE4"/>
            <w:vAlign w:val="bottom"/>
          </w:tcPr>
          <w:p w14:paraId="28E77A9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shd w:val="clear" w:color="000000" w:fill="FFFFFF"/>
            <w:vAlign w:val="bottom"/>
          </w:tcPr>
          <w:p w14:paraId="28E77A9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7AA9" w14:textId="77777777" w:rsidTr="00E44616">
        <w:trPr>
          <w:trHeight w:val="20"/>
        </w:trPr>
        <w:tc>
          <w:tcPr>
            <w:tcW w:w="889" w:type="pct"/>
            <w:vMerge/>
            <w:tcBorders>
              <w:left w:val="single" w:sz="4" w:space="0" w:color="auto"/>
              <w:bottom w:val="single" w:sz="4" w:space="0" w:color="auto"/>
              <w:right w:val="single" w:sz="4" w:space="0" w:color="auto"/>
            </w:tcBorders>
            <w:vAlign w:val="bottom"/>
          </w:tcPr>
          <w:p w14:paraId="28E77A9B" w14:textId="77777777" w:rsidR="00AE3E89" w:rsidRPr="00E63C16" w:rsidRDefault="00AE3E89" w:rsidP="00EF0F03">
            <w:pPr>
              <w:spacing w:after="0" w:line="240" w:lineRule="auto"/>
              <w:rPr>
                <w:rFonts w:cs="Calibri"/>
                <w:color w:val="000000"/>
                <w:sz w:val="16"/>
                <w:szCs w:val="16"/>
                <w:lang w:eastAsia="en-AU"/>
              </w:rPr>
            </w:pPr>
          </w:p>
        </w:tc>
        <w:tc>
          <w:tcPr>
            <w:tcW w:w="978" w:type="pct"/>
            <w:gridSpan w:val="2"/>
            <w:tcBorders>
              <w:top w:val="nil"/>
              <w:left w:val="nil"/>
              <w:bottom w:val="single" w:sz="4" w:space="0" w:color="auto"/>
              <w:right w:val="single" w:sz="4" w:space="0" w:color="auto"/>
            </w:tcBorders>
            <w:vAlign w:val="bottom"/>
          </w:tcPr>
          <w:p w14:paraId="28E77A9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Information transfer</w:t>
            </w:r>
          </w:p>
        </w:tc>
        <w:tc>
          <w:tcPr>
            <w:tcW w:w="223" w:type="pct"/>
            <w:tcBorders>
              <w:top w:val="nil"/>
              <w:left w:val="nil"/>
              <w:bottom w:val="single" w:sz="4" w:space="0" w:color="auto"/>
              <w:right w:val="single" w:sz="4" w:space="0" w:color="auto"/>
            </w:tcBorders>
            <w:vAlign w:val="bottom"/>
          </w:tcPr>
          <w:p w14:paraId="28E77A9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vAlign w:val="bottom"/>
          </w:tcPr>
          <w:p w14:paraId="28E77A9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vAlign w:val="bottom"/>
          </w:tcPr>
          <w:p w14:paraId="28E77A9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vAlign w:val="bottom"/>
          </w:tcPr>
          <w:p w14:paraId="28E77AA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vAlign w:val="bottom"/>
          </w:tcPr>
          <w:p w14:paraId="28E77AA1"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vAlign w:val="bottom"/>
          </w:tcPr>
          <w:p w14:paraId="28E77AA2"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vAlign w:val="bottom"/>
          </w:tcPr>
          <w:p w14:paraId="28E77AA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C5D9F1"/>
            <w:vAlign w:val="bottom"/>
          </w:tcPr>
          <w:p w14:paraId="28E77AA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000000" w:fill="C5D9F1"/>
            <w:vAlign w:val="bottom"/>
          </w:tcPr>
          <w:p w14:paraId="28E77AA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shd w:val="clear" w:color="000000" w:fill="C5D9F1"/>
            <w:vAlign w:val="bottom"/>
          </w:tcPr>
          <w:p w14:paraId="28E77AA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shd w:val="clear" w:color="000000" w:fill="C5D9F1"/>
            <w:vAlign w:val="bottom"/>
          </w:tcPr>
          <w:p w14:paraId="28E77AA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shd w:val="clear" w:color="000000" w:fill="C5D9F1"/>
            <w:vAlign w:val="bottom"/>
          </w:tcPr>
          <w:p w14:paraId="28E77AA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7AB9" w14:textId="77777777" w:rsidTr="00E44616">
        <w:trPr>
          <w:trHeight w:val="20"/>
        </w:trPr>
        <w:tc>
          <w:tcPr>
            <w:tcW w:w="889" w:type="pct"/>
            <w:vMerge w:val="restart"/>
            <w:tcBorders>
              <w:top w:val="nil"/>
              <w:left w:val="single" w:sz="4" w:space="0" w:color="auto"/>
              <w:right w:val="single" w:sz="4" w:space="0" w:color="auto"/>
            </w:tcBorders>
            <w:vAlign w:val="bottom"/>
          </w:tcPr>
          <w:p w14:paraId="28E77AA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xml:space="preserve">Stream Metabolism </w:t>
            </w:r>
            <w:r w:rsidR="00EC2DCA">
              <w:rPr>
                <w:rFonts w:cs="Calibri"/>
                <w:color w:val="000000"/>
                <w:sz w:val="16"/>
                <w:szCs w:val="16"/>
                <w:lang w:eastAsia="en-AU"/>
              </w:rPr>
              <w:t>Cat 1</w:t>
            </w:r>
            <w:r w:rsidRPr="00E63C16">
              <w:rPr>
                <w:rFonts w:cs="Calibri"/>
                <w:color w:val="000000"/>
                <w:sz w:val="16"/>
                <w:szCs w:val="16"/>
                <w:lang w:eastAsia="en-AU"/>
              </w:rPr>
              <w:t xml:space="preserve"> </w:t>
            </w:r>
          </w:p>
          <w:p w14:paraId="28E77AAB" w14:textId="77777777" w:rsidR="00AE3E89" w:rsidRPr="00E63C16" w:rsidRDefault="00AE3E89" w:rsidP="00EF0F03">
            <w:pPr>
              <w:spacing w:after="0" w:line="240" w:lineRule="auto"/>
              <w:rPr>
                <w:rFonts w:cs="Calibri"/>
                <w:color w:val="000000"/>
                <w:sz w:val="16"/>
                <w:szCs w:val="16"/>
                <w:lang w:eastAsia="en-AU"/>
              </w:rPr>
            </w:pPr>
          </w:p>
        </w:tc>
        <w:tc>
          <w:tcPr>
            <w:tcW w:w="978" w:type="pct"/>
            <w:gridSpan w:val="2"/>
            <w:tcBorders>
              <w:top w:val="nil"/>
              <w:left w:val="nil"/>
              <w:bottom w:val="single" w:sz="4" w:space="0" w:color="auto"/>
              <w:right w:val="single" w:sz="4" w:space="0" w:color="auto"/>
            </w:tcBorders>
            <w:vAlign w:val="bottom"/>
          </w:tcPr>
          <w:p w14:paraId="28E77AA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Site selection</w:t>
            </w:r>
          </w:p>
        </w:tc>
        <w:tc>
          <w:tcPr>
            <w:tcW w:w="223" w:type="pct"/>
            <w:tcBorders>
              <w:top w:val="nil"/>
              <w:left w:val="nil"/>
              <w:bottom w:val="single" w:sz="4" w:space="0" w:color="auto"/>
              <w:right w:val="single" w:sz="4" w:space="0" w:color="auto"/>
            </w:tcBorders>
            <w:shd w:val="clear" w:color="000000" w:fill="D7E4BC"/>
            <w:vAlign w:val="bottom"/>
          </w:tcPr>
          <w:p w14:paraId="28E77AA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shd w:val="clear" w:color="000000" w:fill="D7E4BC"/>
            <w:vAlign w:val="bottom"/>
          </w:tcPr>
          <w:p w14:paraId="28E77AA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vAlign w:val="bottom"/>
          </w:tcPr>
          <w:p w14:paraId="28E77AA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vAlign w:val="bottom"/>
          </w:tcPr>
          <w:p w14:paraId="28E77AB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vAlign w:val="bottom"/>
          </w:tcPr>
          <w:p w14:paraId="28E77AB1"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vAlign w:val="bottom"/>
          </w:tcPr>
          <w:p w14:paraId="28E77AB2"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vAlign w:val="bottom"/>
          </w:tcPr>
          <w:p w14:paraId="28E77AB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vAlign w:val="bottom"/>
          </w:tcPr>
          <w:p w14:paraId="28E77AB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vAlign w:val="bottom"/>
          </w:tcPr>
          <w:p w14:paraId="28E77AB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vAlign w:val="bottom"/>
          </w:tcPr>
          <w:p w14:paraId="28E77AB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vAlign w:val="bottom"/>
          </w:tcPr>
          <w:p w14:paraId="28E77AB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vAlign w:val="bottom"/>
          </w:tcPr>
          <w:p w14:paraId="28E77AB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7AC8" w14:textId="77777777" w:rsidTr="00E44616">
        <w:trPr>
          <w:trHeight w:val="20"/>
        </w:trPr>
        <w:tc>
          <w:tcPr>
            <w:tcW w:w="889" w:type="pct"/>
            <w:vMerge/>
            <w:tcBorders>
              <w:left w:val="single" w:sz="4" w:space="0" w:color="auto"/>
              <w:right w:val="single" w:sz="4" w:space="0" w:color="auto"/>
            </w:tcBorders>
            <w:vAlign w:val="bottom"/>
          </w:tcPr>
          <w:p w14:paraId="28E77ABA" w14:textId="77777777" w:rsidR="00AE3E89" w:rsidRPr="00E63C16" w:rsidRDefault="00AE3E89" w:rsidP="00EF0F03">
            <w:pPr>
              <w:spacing w:after="0" w:line="240" w:lineRule="auto"/>
              <w:rPr>
                <w:rFonts w:cs="Calibri"/>
                <w:color w:val="000000"/>
                <w:sz w:val="16"/>
                <w:szCs w:val="16"/>
                <w:lang w:eastAsia="en-AU"/>
              </w:rPr>
            </w:pPr>
          </w:p>
        </w:tc>
        <w:tc>
          <w:tcPr>
            <w:tcW w:w="978" w:type="pct"/>
            <w:gridSpan w:val="2"/>
            <w:tcBorders>
              <w:top w:val="nil"/>
              <w:left w:val="nil"/>
              <w:bottom w:val="single" w:sz="4" w:space="0" w:color="auto"/>
              <w:right w:val="single" w:sz="4" w:space="0" w:color="auto"/>
            </w:tcBorders>
            <w:vAlign w:val="bottom"/>
          </w:tcPr>
          <w:p w14:paraId="28E77AB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xml:space="preserve">Logging DO, monthly nutrients </w:t>
            </w:r>
          </w:p>
        </w:tc>
        <w:tc>
          <w:tcPr>
            <w:tcW w:w="223" w:type="pct"/>
            <w:tcBorders>
              <w:top w:val="nil"/>
              <w:left w:val="nil"/>
              <w:bottom w:val="single" w:sz="4" w:space="0" w:color="auto"/>
              <w:right w:val="single" w:sz="4" w:space="0" w:color="auto"/>
            </w:tcBorders>
            <w:shd w:val="clear" w:color="000000" w:fill="FFFFFF"/>
            <w:vAlign w:val="bottom"/>
          </w:tcPr>
          <w:p w14:paraId="28E77AB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shd w:val="clear" w:color="000000" w:fill="FFFFFF"/>
            <w:vAlign w:val="bottom"/>
          </w:tcPr>
          <w:p w14:paraId="28E77AB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shd w:val="clear" w:color="000000" w:fill="D7E4BC"/>
            <w:vAlign w:val="bottom"/>
          </w:tcPr>
          <w:p w14:paraId="28E77AB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D7E4BC"/>
            <w:vAlign w:val="bottom"/>
          </w:tcPr>
          <w:p w14:paraId="28E77AB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shd w:val="clear" w:color="000000" w:fill="D7E4BC"/>
            <w:vAlign w:val="bottom"/>
          </w:tcPr>
          <w:p w14:paraId="28E77AC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shd w:val="clear" w:color="000000" w:fill="D7E4BC"/>
            <w:vAlign w:val="bottom"/>
          </w:tcPr>
          <w:p w14:paraId="28E77AC1"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shd w:val="clear" w:color="000000" w:fill="D7E4BC"/>
            <w:vAlign w:val="bottom"/>
          </w:tcPr>
          <w:p w14:paraId="28E77AC2"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D7E4BC"/>
            <w:vAlign w:val="bottom"/>
          </w:tcPr>
          <w:p w14:paraId="28E77AC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000000" w:fill="FFFFFF"/>
            <w:vAlign w:val="bottom"/>
          </w:tcPr>
          <w:p w14:paraId="28E77AC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shd w:val="clear" w:color="000000" w:fill="FFFFFF"/>
            <w:vAlign w:val="bottom"/>
          </w:tcPr>
          <w:p w14:paraId="28E77AC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shd w:val="clear" w:color="000000" w:fill="FFFFFF"/>
            <w:vAlign w:val="bottom"/>
          </w:tcPr>
          <w:p w14:paraId="28E77AC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shd w:val="clear" w:color="000000" w:fill="FFFFFF"/>
            <w:vAlign w:val="bottom"/>
          </w:tcPr>
          <w:p w14:paraId="28E77AC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7AD7" w14:textId="77777777" w:rsidTr="00E44616">
        <w:trPr>
          <w:trHeight w:val="20"/>
        </w:trPr>
        <w:tc>
          <w:tcPr>
            <w:tcW w:w="889" w:type="pct"/>
            <w:vMerge/>
            <w:tcBorders>
              <w:left w:val="single" w:sz="4" w:space="0" w:color="auto"/>
              <w:bottom w:val="single" w:sz="4" w:space="0" w:color="auto"/>
              <w:right w:val="single" w:sz="4" w:space="0" w:color="auto"/>
            </w:tcBorders>
            <w:vAlign w:val="bottom"/>
          </w:tcPr>
          <w:p w14:paraId="28E77AC9" w14:textId="77777777" w:rsidR="00AE3E89" w:rsidRPr="00E63C16" w:rsidRDefault="00AE3E89" w:rsidP="00EF0F03">
            <w:pPr>
              <w:spacing w:after="0" w:line="240" w:lineRule="auto"/>
              <w:rPr>
                <w:rFonts w:cs="Calibri"/>
                <w:color w:val="000000"/>
                <w:sz w:val="16"/>
                <w:szCs w:val="16"/>
                <w:lang w:eastAsia="en-AU"/>
              </w:rPr>
            </w:pPr>
          </w:p>
        </w:tc>
        <w:tc>
          <w:tcPr>
            <w:tcW w:w="978" w:type="pct"/>
            <w:gridSpan w:val="2"/>
            <w:tcBorders>
              <w:top w:val="nil"/>
              <w:left w:val="nil"/>
              <w:bottom w:val="single" w:sz="4" w:space="0" w:color="auto"/>
              <w:right w:val="single" w:sz="4" w:space="0" w:color="auto"/>
            </w:tcBorders>
            <w:vAlign w:val="bottom"/>
          </w:tcPr>
          <w:p w14:paraId="28E77AC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Information transfer</w:t>
            </w:r>
          </w:p>
        </w:tc>
        <w:tc>
          <w:tcPr>
            <w:tcW w:w="223" w:type="pct"/>
            <w:tcBorders>
              <w:top w:val="nil"/>
              <w:left w:val="nil"/>
              <w:bottom w:val="single" w:sz="4" w:space="0" w:color="auto"/>
              <w:right w:val="single" w:sz="4" w:space="0" w:color="auto"/>
            </w:tcBorders>
            <w:vAlign w:val="bottom"/>
          </w:tcPr>
          <w:p w14:paraId="28E77AC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vAlign w:val="bottom"/>
          </w:tcPr>
          <w:p w14:paraId="28E77AC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shd w:val="clear" w:color="000000" w:fill="FFFFFF"/>
            <w:vAlign w:val="bottom"/>
          </w:tcPr>
          <w:p w14:paraId="28E77AC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FFFFFF"/>
            <w:vAlign w:val="bottom"/>
          </w:tcPr>
          <w:p w14:paraId="28E77AC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shd w:val="clear" w:color="000000" w:fill="FFFFFF"/>
            <w:vAlign w:val="bottom"/>
          </w:tcPr>
          <w:p w14:paraId="28E77AC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shd w:val="clear" w:color="000000" w:fill="FFFFFF"/>
            <w:vAlign w:val="bottom"/>
          </w:tcPr>
          <w:p w14:paraId="28E77AD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shd w:val="clear" w:color="000000" w:fill="FFFFFF"/>
            <w:vAlign w:val="bottom"/>
          </w:tcPr>
          <w:p w14:paraId="28E77AD1"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FFFFFF"/>
            <w:vAlign w:val="bottom"/>
          </w:tcPr>
          <w:p w14:paraId="28E77AD2"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auto" w:fill="EAF1DD" w:themeFill="accent3" w:themeFillTint="33"/>
            <w:vAlign w:val="bottom"/>
          </w:tcPr>
          <w:p w14:paraId="28E77AD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shd w:val="clear" w:color="auto" w:fill="EAF1DD" w:themeFill="accent3" w:themeFillTint="33"/>
            <w:vAlign w:val="bottom"/>
          </w:tcPr>
          <w:p w14:paraId="28E77AD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shd w:val="clear" w:color="auto" w:fill="FFFFFF" w:themeFill="background1"/>
            <w:vAlign w:val="bottom"/>
          </w:tcPr>
          <w:p w14:paraId="28E77AD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shd w:val="clear" w:color="auto" w:fill="FFFFFF" w:themeFill="background1"/>
            <w:vAlign w:val="bottom"/>
          </w:tcPr>
          <w:p w14:paraId="28E77AD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7AE6" w14:textId="77777777" w:rsidTr="00E44616">
        <w:trPr>
          <w:trHeight w:val="20"/>
        </w:trPr>
        <w:tc>
          <w:tcPr>
            <w:tcW w:w="889" w:type="pct"/>
            <w:vMerge w:val="restart"/>
            <w:tcBorders>
              <w:top w:val="single" w:sz="4" w:space="0" w:color="auto"/>
              <w:left w:val="single" w:sz="4" w:space="0" w:color="auto"/>
              <w:right w:val="single" w:sz="4" w:space="0" w:color="auto"/>
            </w:tcBorders>
            <w:vAlign w:val="bottom"/>
          </w:tcPr>
          <w:p w14:paraId="28E77AD8" w14:textId="77777777" w:rsidR="00AE3E89" w:rsidRPr="00E63C16" w:rsidRDefault="00AE3E89" w:rsidP="00EF0F03">
            <w:pPr>
              <w:spacing w:after="0" w:line="240" w:lineRule="auto"/>
              <w:rPr>
                <w:rFonts w:cs="Calibri"/>
                <w:color w:val="000000"/>
                <w:sz w:val="16"/>
                <w:szCs w:val="16"/>
                <w:lang w:eastAsia="en-AU"/>
              </w:rPr>
            </w:pPr>
            <w:r>
              <w:rPr>
                <w:rFonts w:cs="Calibri"/>
                <w:color w:val="000000"/>
                <w:sz w:val="16"/>
                <w:szCs w:val="16"/>
                <w:lang w:eastAsia="en-AU"/>
              </w:rPr>
              <w:t>River nutrients, DOC, CHLa  (SA)</w:t>
            </w:r>
          </w:p>
        </w:tc>
        <w:tc>
          <w:tcPr>
            <w:tcW w:w="978" w:type="pct"/>
            <w:gridSpan w:val="2"/>
            <w:tcBorders>
              <w:top w:val="nil"/>
              <w:left w:val="nil"/>
              <w:bottom w:val="single" w:sz="4" w:space="0" w:color="auto"/>
              <w:right w:val="single" w:sz="4" w:space="0" w:color="auto"/>
            </w:tcBorders>
            <w:vAlign w:val="bottom"/>
          </w:tcPr>
          <w:p w14:paraId="28E77AD9" w14:textId="77777777" w:rsidR="00AE3E89" w:rsidRPr="00E63C16" w:rsidRDefault="00AE3E89" w:rsidP="00EF0F03">
            <w:pPr>
              <w:spacing w:after="0" w:line="240" w:lineRule="auto"/>
              <w:rPr>
                <w:rFonts w:cs="Calibri"/>
                <w:color w:val="000000"/>
                <w:sz w:val="16"/>
                <w:szCs w:val="16"/>
                <w:lang w:eastAsia="en-AU"/>
              </w:rPr>
            </w:pPr>
            <w:r>
              <w:rPr>
                <w:rFonts w:cs="Calibri"/>
                <w:color w:val="000000"/>
                <w:sz w:val="16"/>
                <w:szCs w:val="16"/>
                <w:lang w:eastAsia="en-AU"/>
              </w:rPr>
              <w:t xml:space="preserve">Field </w:t>
            </w:r>
            <w:r w:rsidRPr="00E63C16">
              <w:rPr>
                <w:rFonts w:cs="Calibri"/>
                <w:color w:val="000000"/>
                <w:sz w:val="16"/>
                <w:szCs w:val="16"/>
                <w:lang w:eastAsia="en-AU"/>
              </w:rPr>
              <w:t>sampling @larval fish sites</w:t>
            </w:r>
          </w:p>
        </w:tc>
        <w:tc>
          <w:tcPr>
            <w:tcW w:w="223" w:type="pct"/>
            <w:tcBorders>
              <w:top w:val="nil"/>
              <w:left w:val="nil"/>
              <w:bottom w:val="single" w:sz="4" w:space="0" w:color="auto"/>
              <w:right w:val="single" w:sz="4" w:space="0" w:color="auto"/>
            </w:tcBorders>
            <w:shd w:val="clear" w:color="000000" w:fill="FFFFFF"/>
            <w:vAlign w:val="bottom"/>
          </w:tcPr>
          <w:p w14:paraId="28E77AD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shd w:val="clear" w:color="000000" w:fill="FFFFFF"/>
            <w:vAlign w:val="bottom"/>
          </w:tcPr>
          <w:p w14:paraId="28E77AD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shd w:val="clear" w:color="auto" w:fill="FFFFFF"/>
            <w:vAlign w:val="bottom"/>
          </w:tcPr>
          <w:p w14:paraId="28E77AD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D7E4BC"/>
            <w:vAlign w:val="bottom"/>
          </w:tcPr>
          <w:p w14:paraId="28E77AD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shd w:val="clear" w:color="000000" w:fill="D7E4BC"/>
            <w:vAlign w:val="bottom"/>
          </w:tcPr>
          <w:p w14:paraId="28E77AD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shd w:val="clear" w:color="000000" w:fill="D7E4BC"/>
            <w:vAlign w:val="bottom"/>
          </w:tcPr>
          <w:p w14:paraId="28E77AD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shd w:val="clear" w:color="auto" w:fill="FFFFFF"/>
            <w:vAlign w:val="bottom"/>
          </w:tcPr>
          <w:p w14:paraId="28E77AE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auto" w:fill="FFFFFF"/>
            <w:vAlign w:val="bottom"/>
          </w:tcPr>
          <w:p w14:paraId="28E77AE1"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000000" w:fill="FFFFFF"/>
            <w:vAlign w:val="bottom"/>
          </w:tcPr>
          <w:p w14:paraId="28E77AE2"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shd w:val="clear" w:color="000000" w:fill="FFFFFF"/>
            <w:vAlign w:val="bottom"/>
          </w:tcPr>
          <w:p w14:paraId="28E77AE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shd w:val="clear" w:color="000000" w:fill="FFFFFF"/>
            <w:vAlign w:val="bottom"/>
          </w:tcPr>
          <w:p w14:paraId="28E77AE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shd w:val="clear" w:color="000000" w:fill="FFFFFF"/>
            <w:vAlign w:val="bottom"/>
          </w:tcPr>
          <w:p w14:paraId="28E77AE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7AF5" w14:textId="77777777" w:rsidTr="00E44616">
        <w:trPr>
          <w:trHeight w:val="20"/>
        </w:trPr>
        <w:tc>
          <w:tcPr>
            <w:tcW w:w="889" w:type="pct"/>
            <w:vMerge/>
            <w:tcBorders>
              <w:left w:val="single" w:sz="4" w:space="0" w:color="auto"/>
              <w:bottom w:val="single" w:sz="4" w:space="0" w:color="auto"/>
              <w:right w:val="single" w:sz="4" w:space="0" w:color="auto"/>
            </w:tcBorders>
            <w:vAlign w:val="bottom"/>
          </w:tcPr>
          <w:p w14:paraId="28E77AE7" w14:textId="77777777" w:rsidR="00AE3E89" w:rsidRPr="00E63C16" w:rsidRDefault="00AE3E89" w:rsidP="00EF0F03">
            <w:pPr>
              <w:spacing w:after="0" w:line="240" w:lineRule="auto"/>
              <w:rPr>
                <w:rFonts w:cs="Calibri"/>
                <w:color w:val="000000"/>
                <w:sz w:val="16"/>
                <w:szCs w:val="16"/>
                <w:lang w:eastAsia="en-AU"/>
              </w:rPr>
            </w:pPr>
          </w:p>
        </w:tc>
        <w:tc>
          <w:tcPr>
            <w:tcW w:w="978" w:type="pct"/>
            <w:gridSpan w:val="2"/>
            <w:tcBorders>
              <w:top w:val="nil"/>
              <w:left w:val="nil"/>
              <w:bottom w:val="single" w:sz="4" w:space="0" w:color="auto"/>
              <w:right w:val="single" w:sz="4" w:space="0" w:color="auto"/>
            </w:tcBorders>
            <w:vAlign w:val="bottom"/>
          </w:tcPr>
          <w:p w14:paraId="28E77AE8" w14:textId="77777777" w:rsidR="00AE3E89" w:rsidRPr="00E63C16" w:rsidRDefault="00AE3E89" w:rsidP="00EF0F03">
            <w:pPr>
              <w:spacing w:after="0" w:line="240" w:lineRule="auto"/>
              <w:rPr>
                <w:rFonts w:cs="Calibri"/>
                <w:color w:val="000000"/>
                <w:sz w:val="16"/>
                <w:szCs w:val="16"/>
                <w:lang w:eastAsia="en-AU"/>
              </w:rPr>
            </w:pPr>
            <w:r>
              <w:rPr>
                <w:rFonts w:cs="Calibri"/>
                <w:color w:val="000000"/>
                <w:sz w:val="16"/>
                <w:szCs w:val="16"/>
                <w:lang w:eastAsia="en-AU"/>
              </w:rPr>
              <w:t>Processing, data entry and analysis</w:t>
            </w:r>
          </w:p>
        </w:tc>
        <w:tc>
          <w:tcPr>
            <w:tcW w:w="223" w:type="pct"/>
            <w:tcBorders>
              <w:top w:val="nil"/>
              <w:left w:val="nil"/>
              <w:bottom w:val="single" w:sz="4" w:space="0" w:color="auto"/>
              <w:right w:val="single" w:sz="4" w:space="0" w:color="auto"/>
            </w:tcBorders>
            <w:vAlign w:val="bottom"/>
          </w:tcPr>
          <w:p w14:paraId="28E77AE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vAlign w:val="bottom"/>
          </w:tcPr>
          <w:p w14:paraId="28E77AE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shd w:val="clear" w:color="000000" w:fill="FFFFFF"/>
            <w:vAlign w:val="bottom"/>
          </w:tcPr>
          <w:p w14:paraId="28E77AE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FFFFFF"/>
            <w:vAlign w:val="bottom"/>
          </w:tcPr>
          <w:p w14:paraId="28E77AE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shd w:val="clear" w:color="000000" w:fill="FFFFFF"/>
            <w:vAlign w:val="bottom"/>
          </w:tcPr>
          <w:p w14:paraId="28E77AE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shd w:val="clear" w:color="000000" w:fill="FFFFFF"/>
            <w:vAlign w:val="bottom"/>
          </w:tcPr>
          <w:p w14:paraId="28E77AE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shd w:val="clear" w:color="auto" w:fill="D6E3BC" w:themeFill="accent3" w:themeFillTint="66"/>
            <w:vAlign w:val="bottom"/>
          </w:tcPr>
          <w:p w14:paraId="28E77AE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auto" w:fill="D6E3BC" w:themeFill="accent3" w:themeFillTint="66"/>
            <w:vAlign w:val="bottom"/>
          </w:tcPr>
          <w:p w14:paraId="28E77AF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auto" w:fill="D6E3BC"/>
            <w:vAlign w:val="bottom"/>
          </w:tcPr>
          <w:p w14:paraId="28E77AF1"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shd w:val="clear" w:color="auto" w:fill="D6E3BC"/>
            <w:vAlign w:val="bottom"/>
          </w:tcPr>
          <w:p w14:paraId="28E77AF2"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shd w:val="clear" w:color="auto" w:fill="FFFFFF"/>
            <w:vAlign w:val="bottom"/>
          </w:tcPr>
          <w:p w14:paraId="28E77AF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shd w:val="clear" w:color="auto" w:fill="FFFFFF"/>
            <w:vAlign w:val="bottom"/>
          </w:tcPr>
          <w:p w14:paraId="28E77AF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7B04" w14:textId="77777777" w:rsidTr="00E44616">
        <w:trPr>
          <w:trHeight w:val="227"/>
        </w:trPr>
        <w:tc>
          <w:tcPr>
            <w:tcW w:w="889" w:type="pct"/>
            <w:vMerge w:val="restart"/>
            <w:tcBorders>
              <w:top w:val="nil"/>
              <w:left w:val="single" w:sz="4" w:space="0" w:color="auto"/>
              <w:right w:val="single" w:sz="4" w:space="0" w:color="auto"/>
            </w:tcBorders>
            <w:vAlign w:val="center"/>
          </w:tcPr>
          <w:p w14:paraId="28E77AF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Wetland nutrients,</w:t>
            </w:r>
            <w:r>
              <w:rPr>
                <w:rFonts w:cs="Calibri"/>
                <w:color w:val="000000"/>
                <w:sz w:val="16"/>
                <w:szCs w:val="16"/>
                <w:lang w:eastAsia="en-AU"/>
              </w:rPr>
              <w:t xml:space="preserve"> DOC, CHLa</w:t>
            </w:r>
            <w:r w:rsidRPr="00E63C16">
              <w:rPr>
                <w:rFonts w:cs="Calibri"/>
                <w:color w:val="000000"/>
                <w:sz w:val="16"/>
                <w:szCs w:val="16"/>
                <w:lang w:eastAsia="en-AU"/>
              </w:rPr>
              <w:t xml:space="preserve"> </w:t>
            </w:r>
            <w:r>
              <w:rPr>
                <w:rFonts w:cs="Calibri"/>
                <w:color w:val="000000"/>
                <w:sz w:val="16"/>
                <w:szCs w:val="16"/>
                <w:lang w:eastAsia="en-AU"/>
              </w:rPr>
              <w:t>(SA)</w:t>
            </w:r>
          </w:p>
        </w:tc>
        <w:tc>
          <w:tcPr>
            <w:tcW w:w="978" w:type="pct"/>
            <w:gridSpan w:val="2"/>
            <w:tcBorders>
              <w:top w:val="nil"/>
              <w:left w:val="nil"/>
              <w:bottom w:val="single" w:sz="4" w:space="0" w:color="auto"/>
              <w:right w:val="single" w:sz="4" w:space="0" w:color="auto"/>
            </w:tcBorders>
            <w:vAlign w:val="center"/>
          </w:tcPr>
          <w:p w14:paraId="28E77AF7" w14:textId="77777777" w:rsidR="00AE3E89" w:rsidRPr="00E63C16" w:rsidRDefault="00AE3E89" w:rsidP="00EF0F03">
            <w:pPr>
              <w:spacing w:after="0" w:line="240" w:lineRule="auto"/>
              <w:rPr>
                <w:rFonts w:cs="Calibri"/>
                <w:color w:val="000000"/>
                <w:sz w:val="16"/>
                <w:szCs w:val="16"/>
                <w:lang w:eastAsia="en-AU"/>
              </w:rPr>
            </w:pPr>
            <w:r>
              <w:rPr>
                <w:rFonts w:cs="Calibri"/>
                <w:color w:val="000000"/>
                <w:sz w:val="16"/>
                <w:szCs w:val="16"/>
                <w:lang w:eastAsia="en-AU"/>
              </w:rPr>
              <w:t xml:space="preserve">Field </w:t>
            </w:r>
            <w:r w:rsidRPr="00E63C16">
              <w:rPr>
                <w:rFonts w:cs="Calibri"/>
                <w:color w:val="000000"/>
                <w:sz w:val="16"/>
                <w:szCs w:val="16"/>
                <w:lang w:eastAsia="en-AU"/>
              </w:rPr>
              <w:t>sampling@ wetland fish sites</w:t>
            </w:r>
          </w:p>
        </w:tc>
        <w:tc>
          <w:tcPr>
            <w:tcW w:w="223" w:type="pct"/>
            <w:tcBorders>
              <w:top w:val="nil"/>
              <w:left w:val="nil"/>
              <w:bottom w:val="single" w:sz="4" w:space="0" w:color="auto"/>
              <w:right w:val="single" w:sz="4" w:space="0" w:color="auto"/>
            </w:tcBorders>
            <w:shd w:val="clear" w:color="000000" w:fill="FFFFFF"/>
            <w:vAlign w:val="center"/>
          </w:tcPr>
          <w:p w14:paraId="28E77AF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shd w:val="clear" w:color="000000" w:fill="FFFFFF"/>
            <w:vAlign w:val="center"/>
          </w:tcPr>
          <w:p w14:paraId="28E77AF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shd w:val="clear" w:color="000000" w:fill="D7E4BC"/>
            <w:vAlign w:val="center"/>
          </w:tcPr>
          <w:p w14:paraId="28E77AF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FFFFFF"/>
            <w:vAlign w:val="center"/>
          </w:tcPr>
          <w:p w14:paraId="28E77AF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shd w:val="clear" w:color="000000" w:fill="D7E4BC"/>
            <w:vAlign w:val="center"/>
          </w:tcPr>
          <w:p w14:paraId="28E77AF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shd w:val="clear" w:color="000000" w:fill="FFFFFF"/>
            <w:vAlign w:val="center"/>
          </w:tcPr>
          <w:p w14:paraId="28E77AF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shd w:val="clear" w:color="000000" w:fill="D7E4BC"/>
            <w:vAlign w:val="center"/>
          </w:tcPr>
          <w:p w14:paraId="28E77AF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FFFFFF"/>
            <w:vAlign w:val="center"/>
          </w:tcPr>
          <w:p w14:paraId="28E77AF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000000" w:fill="D7E4BC"/>
            <w:vAlign w:val="center"/>
          </w:tcPr>
          <w:p w14:paraId="28E77B0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shd w:val="clear" w:color="000000" w:fill="FFFFFF"/>
            <w:vAlign w:val="center"/>
          </w:tcPr>
          <w:p w14:paraId="28E77B01"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shd w:val="clear" w:color="auto" w:fill="FFFFFF"/>
            <w:vAlign w:val="center"/>
          </w:tcPr>
          <w:p w14:paraId="28E77B02"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shd w:val="clear" w:color="auto" w:fill="FFFFFF"/>
            <w:vAlign w:val="center"/>
          </w:tcPr>
          <w:p w14:paraId="28E77B0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7B13" w14:textId="77777777" w:rsidTr="00E44616">
        <w:trPr>
          <w:trHeight w:val="189"/>
        </w:trPr>
        <w:tc>
          <w:tcPr>
            <w:tcW w:w="889" w:type="pct"/>
            <w:vMerge/>
            <w:tcBorders>
              <w:left w:val="single" w:sz="4" w:space="0" w:color="auto"/>
              <w:bottom w:val="single" w:sz="4" w:space="0" w:color="auto"/>
              <w:right w:val="single" w:sz="4" w:space="0" w:color="auto"/>
            </w:tcBorders>
            <w:vAlign w:val="bottom"/>
          </w:tcPr>
          <w:p w14:paraId="28E77B05" w14:textId="77777777" w:rsidR="00AE3E89" w:rsidRPr="00E63C16" w:rsidRDefault="00AE3E89" w:rsidP="00EF0F03">
            <w:pPr>
              <w:spacing w:after="0" w:line="240" w:lineRule="auto"/>
              <w:rPr>
                <w:rFonts w:cs="Calibri"/>
                <w:color w:val="000000"/>
                <w:sz w:val="16"/>
                <w:szCs w:val="16"/>
                <w:lang w:eastAsia="en-AU"/>
              </w:rPr>
            </w:pPr>
          </w:p>
        </w:tc>
        <w:tc>
          <w:tcPr>
            <w:tcW w:w="978" w:type="pct"/>
            <w:gridSpan w:val="2"/>
            <w:tcBorders>
              <w:top w:val="single" w:sz="4" w:space="0" w:color="auto"/>
              <w:left w:val="nil"/>
              <w:bottom w:val="single" w:sz="4" w:space="0" w:color="auto"/>
              <w:right w:val="single" w:sz="4" w:space="0" w:color="auto"/>
            </w:tcBorders>
            <w:vAlign w:val="bottom"/>
          </w:tcPr>
          <w:p w14:paraId="28E77B06" w14:textId="77777777" w:rsidR="00AE3E89" w:rsidRPr="00E63C16" w:rsidRDefault="00AE3E89" w:rsidP="00EF0F03">
            <w:pPr>
              <w:spacing w:after="0" w:line="240" w:lineRule="auto"/>
              <w:rPr>
                <w:rFonts w:cs="Calibri"/>
                <w:color w:val="000000"/>
                <w:sz w:val="16"/>
                <w:szCs w:val="16"/>
                <w:lang w:eastAsia="en-AU"/>
              </w:rPr>
            </w:pPr>
            <w:r>
              <w:rPr>
                <w:rFonts w:cs="Calibri"/>
                <w:color w:val="000000"/>
                <w:sz w:val="16"/>
                <w:szCs w:val="16"/>
                <w:lang w:eastAsia="en-AU"/>
              </w:rPr>
              <w:t>Processing, data entry and analysis</w:t>
            </w:r>
          </w:p>
        </w:tc>
        <w:tc>
          <w:tcPr>
            <w:tcW w:w="223" w:type="pct"/>
            <w:tcBorders>
              <w:top w:val="single" w:sz="4" w:space="0" w:color="auto"/>
              <w:left w:val="nil"/>
              <w:bottom w:val="single" w:sz="4" w:space="0" w:color="auto"/>
              <w:right w:val="single" w:sz="4" w:space="0" w:color="auto"/>
            </w:tcBorders>
            <w:shd w:val="clear" w:color="000000" w:fill="FFFFFF"/>
            <w:vAlign w:val="bottom"/>
          </w:tcPr>
          <w:p w14:paraId="28E77B07" w14:textId="77777777" w:rsidR="00AE3E89" w:rsidRPr="00E63C16" w:rsidRDefault="00AE3E89" w:rsidP="00EF0F03">
            <w:pPr>
              <w:spacing w:after="0" w:line="240" w:lineRule="auto"/>
              <w:rPr>
                <w:rFonts w:cs="Calibri"/>
                <w:color w:val="000000"/>
                <w:sz w:val="16"/>
                <w:szCs w:val="16"/>
                <w:lang w:eastAsia="en-AU"/>
              </w:rPr>
            </w:pPr>
          </w:p>
        </w:tc>
        <w:tc>
          <w:tcPr>
            <w:tcW w:w="275" w:type="pct"/>
            <w:tcBorders>
              <w:top w:val="single" w:sz="4" w:space="0" w:color="auto"/>
              <w:left w:val="nil"/>
              <w:bottom w:val="single" w:sz="4" w:space="0" w:color="auto"/>
              <w:right w:val="single" w:sz="4" w:space="0" w:color="auto"/>
            </w:tcBorders>
            <w:shd w:val="clear" w:color="000000" w:fill="FFFFFF"/>
            <w:vAlign w:val="bottom"/>
          </w:tcPr>
          <w:p w14:paraId="28E77B08" w14:textId="77777777" w:rsidR="00AE3E89" w:rsidRPr="00E63C16" w:rsidRDefault="00AE3E89" w:rsidP="00EF0F03">
            <w:pPr>
              <w:spacing w:line="240" w:lineRule="auto"/>
              <w:rPr>
                <w:rFonts w:cs="Calibri"/>
                <w:color w:val="000000"/>
                <w:sz w:val="16"/>
                <w:szCs w:val="16"/>
                <w:lang w:eastAsia="en-AU"/>
              </w:rPr>
            </w:pPr>
          </w:p>
        </w:tc>
        <w:tc>
          <w:tcPr>
            <w:tcW w:w="261" w:type="pct"/>
            <w:tcBorders>
              <w:top w:val="single" w:sz="4" w:space="0" w:color="auto"/>
              <w:left w:val="nil"/>
              <w:bottom w:val="single" w:sz="4" w:space="0" w:color="auto"/>
              <w:right w:val="single" w:sz="4" w:space="0" w:color="auto"/>
            </w:tcBorders>
            <w:shd w:val="clear" w:color="auto" w:fill="FFFFFF" w:themeFill="background1"/>
            <w:vAlign w:val="bottom"/>
          </w:tcPr>
          <w:p w14:paraId="28E77B09" w14:textId="77777777" w:rsidR="00AE3E89" w:rsidRPr="00E63C16" w:rsidRDefault="00AE3E89" w:rsidP="00EF0F03">
            <w:pPr>
              <w:spacing w:line="240" w:lineRule="auto"/>
              <w:rPr>
                <w:rFonts w:cs="Calibri"/>
                <w:color w:val="000000"/>
                <w:sz w:val="16"/>
                <w:szCs w:val="16"/>
                <w:lang w:eastAsia="en-AU"/>
              </w:rPr>
            </w:pPr>
          </w:p>
        </w:tc>
        <w:tc>
          <w:tcPr>
            <w:tcW w:w="258" w:type="pct"/>
            <w:tcBorders>
              <w:top w:val="single" w:sz="4" w:space="0" w:color="auto"/>
              <w:left w:val="nil"/>
              <w:bottom w:val="single" w:sz="4" w:space="0" w:color="auto"/>
              <w:right w:val="single" w:sz="4" w:space="0" w:color="auto"/>
            </w:tcBorders>
            <w:shd w:val="clear" w:color="auto" w:fill="D6E3BC" w:themeFill="accent3" w:themeFillTint="66"/>
            <w:vAlign w:val="bottom"/>
          </w:tcPr>
          <w:p w14:paraId="28E77B0A" w14:textId="77777777" w:rsidR="00AE3E89" w:rsidRPr="00E63C16" w:rsidRDefault="00AE3E89" w:rsidP="00EF0F03">
            <w:pPr>
              <w:spacing w:line="240" w:lineRule="auto"/>
              <w:rPr>
                <w:rFonts w:cs="Calibri"/>
                <w:color w:val="000000"/>
                <w:sz w:val="16"/>
                <w:szCs w:val="16"/>
                <w:lang w:eastAsia="en-AU"/>
              </w:rPr>
            </w:pPr>
          </w:p>
        </w:tc>
        <w:tc>
          <w:tcPr>
            <w:tcW w:w="271" w:type="pct"/>
            <w:tcBorders>
              <w:top w:val="single" w:sz="4" w:space="0" w:color="auto"/>
              <w:left w:val="nil"/>
              <w:bottom w:val="single" w:sz="4" w:space="0" w:color="auto"/>
              <w:right w:val="single" w:sz="4" w:space="0" w:color="auto"/>
            </w:tcBorders>
            <w:shd w:val="clear" w:color="auto" w:fill="D6E3BC" w:themeFill="accent3" w:themeFillTint="66"/>
            <w:vAlign w:val="bottom"/>
          </w:tcPr>
          <w:p w14:paraId="28E77B0B" w14:textId="77777777" w:rsidR="00AE3E89" w:rsidRPr="00E63C16" w:rsidRDefault="00AE3E89" w:rsidP="00EF0F03">
            <w:pPr>
              <w:spacing w:line="240" w:lineRule="auto"/>
              <w:rPr>
                <w:rFonts w:cs="Calibri"/>
                <w:color w:val="000000"/>
                <w:sz w:val="16"/>
                <w:szCs w:val="16"/>
                <w:lang w:eastAsia="en-AU"/>
              </w:rPr>
            </w:pPr>
          </w:p>
        </w:tc>
        <w:tc>
          <w:tcPr>
            <w:tcW w:w="274" w:type="pct"/>
            <w:tcBorders>
              <w:top w:val="single" w:sz="4" w:space="0" w:color="auto"/>
              <w:left w:val="nil"/>
              <w:bottom w:val="single" w:sz="4" w:space="0" w:color="auto"/>
              <w:right w:val="single" w:sz="4" w:space="0" w:color="auto"/>
            </w:tcBorders>
            <w:shd w:val="clear" w:color="auto" w:fill="D6E3BC" w:themeFill="accent3" w:themeFillTint="66"/>
            <w:vAlign w:val="bottom"/>
          </w:tcPr>
          <w:p w14:paraId="28E77B0C" w14:textId="77777777" w:rsidR="00AE3E89" w:rsidRPr="00E63C16" w:rsidRDefault="00AE3E89" w:rsidP="00EF0F03">
            <w:pPr>
              <w:spacing w:line="240" w:lineRule="auto"/>
              <w:rPr>
                <w:rFonts w:cs="Calibri"/>
                <w:color w:val="000000"/>
                <w:sz w:val="16"/>
                <w:szCs w:val="16"/>
                <w:lang w:eastAsia="en-AU"/>
              </w:rPr>
            </w:pPr>
          </w:p>
        </w:tc>
        <w:tc>
          <w:tcPr>
            <w:tcW w:w="255" w:type="pct"/>
            <w:tcBorders>
              <w:top w:val="single" w:sz="4" w:space="0" w:color="auto"/>
              <w:left w:val="nil"/>
              <w:bottom w:val="single" w:sz="4" w:space="0" w:color="auto"/>
              <w:right w:val="single" w:sz="4" w:space="0" w:color="auto"/>
            </w:tcBorders>
            <w:shd w:val="clear" w:color="auto" w:fill="D6E3BC" w:themeFill="accent3" w:themeFillTint="66"/>
            <w:vAlign w:val="bottom"/>
          </w:tcPr>
          <w:p w14:paraId="28E77B0D" w14:textId="77777777" w:rsidR="00AE3E89" w:rsidRPr="00E63C16" w:rsidRDefault="00AE3E89" w:rsidP="00EF0F03">
            <w:pPr>
              <w:spacing w:line="240" w:lineRule="auto"/>
              <w:rPr>
                <w:rFonts w:cs="Calibri"/>
                <w:color w:val="000000"/>
                <w:sz w:val="16"/>
                <w:szCs w:val="16"/>
                <w:lang w:eastAsia="en-AU"/>
              </w:rPr>
            </w:pPr>
          </w:p>
        </w:tc>
        <w:tc>
          <w:tcPr>
            <w:tcW w:w="258" w:type="pct"/>
            <w:tcBorders>
              <w:top w:val="single" w:sz="4" w:space="0" w:color="auto"/>
              <w:left w:val="nil"/>
              <w:bottom w:val="single" w:sz="4" w:space="0" w:color="auto"/>
              <w:right w:val="single" w:sz="4" w:space="0" w:color="auto"/>
            </w:tcBorders>
            <w:shd w:val="clear" w:color="auto" w:fill="D6E3BC" w:themeFill="accent3" w:themeFillTint="66"/>
            <w:vAlign w:val="bottom"/>
          </w:tcPr>
          <w:p w14:paraId="28E77B0E" w14:textId="77777777" w:rsidR="00AE3E89" w:rsidRPr="00E63C16" w:rsidRDefault="00AE3E89" w:rsidP="00EF0F03">
            <w:pPr>
              <w:spacing w:line="240" w:lineRule="auto"/>
              <w:rPr>
                <w:rFonts w:cs="Calibri"/>
                <w:color w:val="000000"/>
                <w:sz w:val="16"/>
                <w:szCs w:val="16"/>
                <w:lang w:eastAsia="en-AU"/>
              </w:rPr>
            </w:pPr>
          </w:p>
        </w:tc>
        <w:tc>
          <w:tcPr>
            <w:tcW w:w="266" w:type="pct"/>
            <w:tcBorders>
              <w:top w:val="single" w:sz="4" w:space="0" w:color="auto"/>
              <w:left w:val="nil"/>
              <w:bottom w:val="single" w:sz="4" w:space="0" w:color="auto"/>
              <w:right w:val="single" w:sz="4" w:space="0" w:color="auto"/>
            </w:tcBorders>
            <w:shd w:val="clear" w:color="auto" w:fill="D6E3BC" w:themeFill="accent3" w:themeFillTint="66"/>
            <w:vAlign w:val="bottom"/>
          </w:tcPr>
          <w:p w14:paraId="28E77B0F" w14:textId="77777777" w:rsidR="00AE3E89" w:rsidRPr="00E63C16" w:rsidRDefault="00AE3E89" w:rsidP="00EF0F03">
            <w:pPr>
              <w:spacing w:line="240" w:lineRule="auto"/>
              <w:rPr>
                <w:rFonts w:cs="Calibri"/>
                <w:color w:val="000000"/>
                <w:sz w:val="16"/>
                <w:szCs w:val="16"/>
                <w:lang w:eastAsia="en-AU"/>
              </w:rPr>
            </w:pPr>
          </w:p>
        </w:tc>
        <w:tc>
          <w:tcPr>
            <w:tcW w:w="253" w:type="pct"/>
            <w:tcBorders>
              <w:top w:val="single" w:sz="4" w:space="0" w:color="auto"/>
              <w:left w:val="nil"/>
              <w:bottom w:val="single" w:sz="4" w:space="0" w:color="auto"/>
              <w:right w:val="single" w:sz="4" w:space="0" w:color="auto"/>
            </w:tcBorders>
            <w:shd w:val="clear" w:color="auto" w:fill="D6E3BC" w:themeFill="accent3" w:themeFillTint="66"/>
            <w:vAlign w:val="bottom"/>
          </w:tcPr>
          <w:p w14:paraId="28E77B10" w14:textId="77777777" w:rsidR="00AE3E89" w:rsidRPr="00E63C16" w:rsidRDefault="00AE3E89" w:rsidP="00EF0F03">
            <w:pPr>
              <w:spacing w:line="240" w:lineRule="auto"/>
              <w:rPr>
                <w:rFonts w:cs="Calibri"/>
                <w:color w:val="000000"/>
                <w:sz w:val="16"/>
                <w:szCs w:val="16"/>
                <w:lang w:eastAsia="en-AU"/>
              </w:rPr>
            </w:pPr>
          </w:p>
        </w:tc>
        <w:tc>
          <w:tcPr>
            <w:tcW w:w="286" w:type="pct"/>
            <w:tcBorders>
              <w:top w:val="single" w:sz="4" w:space="0" w:color="auto"/>
              <w:left w:val="nil"/>
              <w:bottom w:val="single" w:sz="4" w:space="0" w:color="auto"/>
              <w:right w:val="single" w:sz="4" w:space="0" w:color="auto"/>
            </w:tcBorders>
            <w:shd w:val="clear" w:color="auto" w:fill="D6E3BC" w:themeFill="accent3" w:themeFillTint="66"/>
            <w:vAlign w:val="bottom"/>
          </w:tcPr>
          <w:p w14:paraId="28E77B11" w14:textId="77777777" w:rsidR="00AE3E89" w:rsidRPr="00E63C16" w:rsidRDefault="00AE3E89" w:rsidP="00EF0F03">
            <w:pPr>
              <w:spacing w:line="240" w:lineRule="auto"/>
              <w:rPr>
                <w:rFonts w:cs="Calibri"/>
                <w:color w:val="000000"/>
                <w:sz w:val="16"/>
                <w:szCs w:val="16"/>
                <w:lang w:eastAsia="en-AU"/>
              </w:rPr>
            </w:pPr>
          </w:p>
        </w:tc>
        <w:tc>
          <w:tcPr>
            <w:tcW w:w="251" w:type="pct"/>
            <w:tcBorders>
              <w:top w:val="single" w:sz="4" w:space="0" w:color="auto"/>
              <w:left w:val="nil"/>
              <w:bottom w:val="single" w:sz="4" w:space="0" w:color="auto"/>
              <w:right w:val="single" w:sz="4" w:space="0" w:color="auto"/>
            </w:tcBorders>
            <w:shd w:val="clear" w:color="auto" w:fill="FFFFFF"/>
            <w:vAlign w:val="bottom"/>
          </w:tcPr>
          <w:p w14:paraId="28E77B12" w14:textId="77777777" w:rsidR="00AE3E89" w:rsidRPr="00E63C16" w:rsidRDefault="00AE3E89" w:rsidP="00EF0F03">
            <w:pPr>
              <w:spacing w:line="240" w:lineRule="auto"/>
              <w:rPr>
                <w:rFonts w:cs="Calibri"/>
                <w:color w:val="000000"/>
                <w:sz w:val="16"/>
                <w:szCs w:val="16"/>
                <w:lang w:eastAsia="en-AU"/>
              </w:rPr>
            </w:pPr>
          </w:p>
        </w:tc>
      </w:tr>
      <w:tr w:rsidR="00AE3E89" w:rsidRPr="00E63C16" w14:paraId="28E77B23" w14:textId="77777777" w:rsidTr="00E44616">
        <w:trPr>
          <w:trHeight w:val="20"/>
        </w:trPr>
        <w:tc>
          <w:tcPr>
            <w:tcW w:w="889" w:type="pct"/>
            <w:vMerge w:val="restart"/>
            <w:tcBorders>
              <w:top w:val="nil"/>
              <w:left w:val="single" w:sz="4" w:space="0" w:color="auto"/>
              <w:right w:val="single" w:sz="4" w:space="0" w:color="auto"/>
            </w:tcBorders>
            <w:vAlign w:val="bottom"/>
          </w:tcPr>
          <w:p w14:paraId="28E77B1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xml:space="preserve">Microcrustaceans </w:t>
            </w:r>
            <w:r>
              <w:rPr>
                <w:rFonts w:cs="Calibri"/>
                <w:color w:val="000000"/>
                <w:sz w:val="16"/>
                <w:szCs w:val="16"/>
                <w:lang w:eastAsia="en-AU"/>
              </w:rPr>
              <w:t>(SA)</w:t>
            </w:r>
          </w:p>
          <w:p w14:paraId="28E77B15" w14:textId="77777777" w:rsidR="00AE3E89" w:rsidRPr="00E63C16" w:rsidRDefault="00AE3E89" w:rsidP="00EF0F03">
            <w:pPr>
              <w:spacing w:after="0" w:line="240" w:lineRule="auto"/>
              <w:rPr>
                <w:rFonts w:cs="Calibri"/>
                <w:color w:val="000000"/>
                <w:sz w:val="16"/>
                <w:szCs w:val="16"/>
                <w:lang w:eastAsia="en-AU"/>
              </w:rPr>
            </w:pPr>
          </w:p>
        </w:tc>
        <w:tc>
          <w:tcPr>
            <w:tcW w:w="978" w:type="pct"/>
            <w:gridSpan w:val="2"/>
            <w:tcBorders>
              <w:top w:val="nil"/>
              <w:left w:val="nil"/>
              <w:bottom w:val="single" w:sz="4" w:space="0" w:color="auto"/>
              <w:right w:val="single" w:sz="4" w:space="0" w:color="auto"/>
            </w:tcBorders>
            <w:vAlign w:val="bottom"/>
          </w:tcPr>
          <w:p w14:paraId="28E77B16" w14:textId="77777777" w:rsidR="00AE3E89" w:rsidRPr="00E63C16" w:rsidRDefault="00AE3E89" w:rsidP="00EF0F03">
            <w:pPr>
              <w:spacing w:after="0" w:line="240" w:lineRule="auto"/>
              <w:rPr>
                <w:rFonts w:cs="Calibri"/>
                <w:color w:val="000000"/>
                <w:sz w:val="16"/>
                <w:szCs w:val="16"/>
                <w:lang w:eastAsia="en-AU"/>
              </w:rPr>
            </w:pPr>
            <w:r>
              <w:rPr>
                <w:rFonts w:cs="Calibri"/>
                <w:color w:val="000000"/>
                <w:sz w:val="16"/>
                <w:szCs w:val="16"/>
                <w:lang w:eastAsia="en-AU"/>
              </w:rPr>
              <w:t xml:space="preserve">Field </w:t>
            </w:r>
            <w:r w:rsidRPr="00E63C16">
              <w:rPr>
                <w:rFonts w:cs="Calibri"/>
                <w:color w:val="000000"/>
                <w:sz w:val="16"/>
                <w:szCs w:val="16"/>
                <w:lang w:eastAsia="en-AU"/>
              </w:rPr>
              <w:t>sampling @larval fish sites</w:t>
            </w:r>
          </w:p>
        </w:tc>
        <w:tc>
          <w:tcPr>
            <w:tcW w:w="223" w:type="pct"/>
            <w:tcBorders>
              <w:top w:val="nil"/>
              <w:left w:val="nil"/>
              <w:bottom w:val="single" w:sz="4" w:space="0" w:color="auto"/>
              <w:right w:val="single" w:sz="4" w:space="0" w:color="auto"/>
            </w:tcBorders>
            <w:vAlign w:val="bottom"/>
          </w:tcPr>
          <w:p w14:paraId="28E77B1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shd w:val="clear" w:color="000000" w:fill="FFFFFF"/>
            <w:vAlign w:val="bottom"/>
          </w:tcPr>
          <w:p w14:paraId="28E77B1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shd w:val="clear" w:color="000000" w:fill="E6B9B8"/>
            <w:vAlign w:val="bottom"/>
          </w:tcPr>
          <w:p w14:paraId="28E77B1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E6B9B8"/>
            <w:vAlign w:val="bottom"/>
          </w:tcPr>
          <w:p w14:paraId="28E77B1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shd w:val="clear" w:color="000000" w:fill="E6B9B8"/>
            <w:vAlign w:val="bottom"/>
          </w:tcPr>
          <w:p w14:paraId="28E77B1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shd w:val="clear" w:color="000000" w:fill="E6B9B8"/>
            <w:vAlign w:val="bottom"/>
          </w:tcPr>
          <w:p w14:paraId="28E77B1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shd w:val="clear" w:color="000000" w:fill="E6B9B8"/>
            <w:vAlign w:val="bottom"/>
          </w:tcPr>
          <w:p w14:paraId="28E77B1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E6B9B8"/>
            <w:vAlign w:val="bottom"/>
          </w:tcPr>
          <w:p w14:paraId="28E77B1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000000" w:fill="FFFFFF"/>
            <w:vAlign w:val="bottom"/>
          </w:tcPr>
          <w:p w14:paraId="28E77B1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vAlign w:val="bottom"/>
          </w:tcPr>
          <w:p w14:paraId="28E77B2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vAlign w:val="bottom"/>
          </w:tcPr>
          <w:p w14:paraId="28E77B21"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vAlign w:val="bottom"/>
          </w:tcPr>
          <w:p w14:paraId="28E77B22"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7B32" w14:textId="77777777" w:rsidTr="00E44616">
        <w:trPr>
          <w:trHeight w:val="20"/>
        </w:trPr>
        <w:tc>
          <w:tcPr>
            <w:tcW w:w="889" w:type="pct"/>
            <w:vMerge/>
            <w:tcBorders>
              <w:left w:val="single" w:sz="4" w:space="0" w:color="auto"/>
              <w:right w:val="single" w:sz="4" w:space="0" w:color="auto"/>
            </w:tcBorders>
            <w:vAlign w:val="bottom"/>
          </w:tcPr>
          <w:p w14:paraId="28E77B24" w14:textId="77777777" w:rsidR="00AE3E89" w:rsidRPr="00E63C16" w:rsidRDefault="00AE3E89" w:rsidP="00EF0F03">
            <w:pPr>
              <w:spacing w:after="0" w:line="240" w:lineRule="auto"/>
              <w:rPr>
                <w:rFonts w:cs="Calibri"/>
                <w:color w:val="000000"/>
                <w:sz w:val="16"/>
                <w:szCs w:val="16"/>
                <w:lang w:eastAsia="en-AU"/>
              </w:rPr>
            </w:pPr>
          </w:p>
        </w:tc>
        <w:tc>
          <w:tcPr>
            <w:tcW w:w="978" w:type="pct"/>
            <w:gridSpan w:val="2"/>
            <w:tcBorders>
              <w:top w:val="nil"/>
              <w:left w:val="nil"/>
              <w:bottom w:val="single" w:sz="4" w:space="0" w:color="auto"/>
              <w:right w:val="single" w:sz="4" w:space="0" w:color="auto"/>
            </w:tcBorders>
            <w:vAlign w:val="bottom"/>
          </w:tcPr>
          <w:p w14:paraId="28E77B25" w14:textId="77777777" w:rsidR="00AE3E89" w:rsidRPr="00E63C16" w:rsidRDefault="00AE3E89" w:rsidP="00EF0F03">
            <w:pPr>
              <w:spacing w:after="0" w:line="240" w:lineRule="auto"/>
              <w:rPr>
                <w:rFonts w:cs="Calibri"/>
                <w:color w:val="000000"/>
                <w:sz w:val="16"/>
                <w:szCs w:val="16"/>
                <w:lang w:eastAsia="en-AU"/>
              </w:rPr>
            </w:pPr>
            <w:r>
              <w:rPr>
                <w:rFonts w:cs="Calibri"/>
                <w:color w:val="000000"/>
                <w:sz w:val="16"/>
                <w:szCs w:val="16"/>
                <w:lang w:eastAsia="en-AU"/>
              </w:rPr>
              <w:t xml:space="preserve">Field </w:t>
            </w:r>
            <w:r w:rsidRPr="00E63C16">
              <w:rPr>
                <w:rFonts w:cs="Calibri"/>
                <w:color w:val="000000"/>
                <w:sz w:val="16"/>
                <w:szCs w:val="16"/>
                <w:lang w:eastAsia="en-AU"/>
              </w:rPr>
              <w:t>sampling @ wetland fish sites</w:t>
            </w:r>
          </w:p>
        </w:tc>
        <w:tc>
          <w:tcPr>
            <w:tcW w:w="223" w:type="pct"/>
            <w:tcBorders>
              <w:top w:val="nil"/>
              <w:left w:val="nil"/>
              <w:bottom w:val="single" w:sz="4" w:space="0" w:color="auto"/>
              <w:right w:val="single" w:sz="4" w:space="0" w:color="auto"/>
            </w:tcBorders>
            <w:vAlign w:val="bottom"/>
          </w:tcPr>
          <w:p w14:paraId="28E77B2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vAlign w:val="bottom"/>
          </w:tcPr>
          <w:p w14:paraId="28E77B2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shd w:val="clear" w:color="000000" w:fill="E6B9B8"/>
            <w:vAlign w:val="bottom"/>
          </w:tcPr>
          <w:p w14:paraId="28E77B2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FFFFFF"/>
            <w:vAlign w:val="bottom"/>
          </w:tcPr>
          <w:p w14:paraId="28E77B2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shd w:val="clear" w:color="000000" w:fill="E6B9B8"/>
            <w:vAlign w:val="bottom"/>
          </w:tcPr>
          <w:p w14:paraId="28E77B2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shd w:val="clear" w:color="000000" w:fill="FFFFFF"/>
            <w:vAlign w:val="bottom"/>
          </w:tcPr>
          <w:p w14:paraId="28E77B2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shd w:val="clear" w:color="000000" w:fill="E6B9B8"/>
            <w:vAlign w:val="bottom"/>
          </w:tcPr>
          <w:p w14:paraId="28E77B2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FFFFFF"/>
            <w:vAlign w:val="bottom"/>
          </w:tcPr>
          <w:p w14:paraId="28E77B2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000000" w:fill="E6B9B8"/>
            <w:vAlign w:val="bottom"/>
          </w:tcPr>
          <w:p w14:paraId="28E77B2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vAlign w:val="bottom"/>
          </w:tcPr>
          <w:p w14:paraId="28E77B2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vAlign w:val="bottom"/>
          </w:tcPr>
          <w:p w14:paraId="28E77B3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vAlign w:val="bottom"/>
          </w:tcPr>
          <w:p w14:paraId="28E77B31"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7B41" w14:textId="77777777" w:rsidTr="00E44616">
        <w:trPr>
          <w:trHeight w:val="20"/>
        </w:trPr>
        <w:tc>
          <w:tcPr>
            <w:tcW w:w="889" w:type="pct"/>
            <w:vMerge/>
            <w:tcBorders>
              <w:left w:val="single" w:sz="4" w:space="0" w:color="auto"/>
              <w:bottom w:val="single" w:sz="4" w:space="0" w:color="auto"/>
              <w:right w:val="single" w:sz="4" w:space="0" w:color="auto"/>
            </w:tcBorders>
            <w:vAlign w:val="bottom"/>
          </w:tcPr>
          <w:p w14:paraId="28E77B33" w14:textId="77777777" w:rsidR="00AE3E89" w:rsidRPr="00E63C16" w:rsidRDefault="00AE3E89" w:rsidP="00EF0F03">
            <w:pPr>
              <w:spacing w:after="0" w:line="240" w:lineRule="auto"/>
              <w:rPr>
                <w:rFonts w:cs="Calibri"/>
                <w:color w:val="000000"/>
                <w:sz w:val="16"/>
                <w:szCs w:val="16"/>
                <w:lang w:eastAsia="en-AU"/>
              </w:rPr>
            </w:pPr>
          </w:p>
        </w:tc>
        <w:tc>
          <w:tcPr>
            <w:tcW w:w="978" w:type="pct"/>
            <w:gridSpan w:val="2"/>
            <w:tcBorders>
              <w:top w:val="nil"/>
              <w:left w:val="nil"/>
              <w:bottom w:val="single" w:sz="4" w:space="0" w:color="auto"/>
              <w:right w:val="single" w:sz="4" w:space="0" w:color="auto"/>
            </w:tcBorders>
            <w:vAlign w:val="bottom"/>
          </w:tcPr>
          <w:p w14:paraId="28E77B3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Process samples, analysis, transfer</w:t>
            </w:r>
          </w:p>
        </w:tc>
        <w:tc>
          <w:tcPr>
            <w:tcW w:w="223" w:type="pct"/>
            <w:tcBorders>
              <w:top w:val="nil"/>
              <w:left w:val="nil"/>
              <w:bottom w:val="single" w:sz="4" w:space="0" w:color="auto"/>
              <w:right w:val="single" w:sz="4" w:space="0" w:color="auto"/>
            </w:tcBorders>
            <w:vAlign w:val="bottom"/>
          </w:tcPr>
          <w:p w14:paraId="28E77B3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vAlign w:val="bottom"/>
          </w:tcPr>
          <w:p w14:paraId="28E77B3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vAlign w:val="bottom"/>
          </w:tcPr>
          <w:p w14:paraId="28E77B3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E6B9B8"/>
            <w:vAlign w:val="bottom"/>
          </w:tcPr>
          <w:p w14:paraId="28E77B3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shd w:val="clear" w:color="000000" w:fill="E6B9B8"/>
            <w:vAlign w:val="bottom"/>
          </w:tcPr>
          <w:p w14:paraId="28E77B3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shd w:val="clear" w:color="000000" w:fill="E6B9B8"/>
            <w:vAlign w:val="bottom"/>
          </w:tcPr>
          <w:p w14:paraId="28E77B3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shd w:val="clear" w:color="000000" w:fill="E6B9B8"/>
            <w:vAlign w:val="bottom"/>
          </w:tcPr>
          <w:p w14:paraId="28E77B3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E6B9B8"/>
            <w:vAlign w:val="bottom"/>
          </w:tcPr>
          <w:p w14:paraId="28E77B3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000000" w:fill="E6B9B8"/>
            <w:vAlign w:val="bottom"/>
          </w:tcPr>
          <w:p w14:paraId="28E77B3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shd w:val="clear" w:color="000000" w:fill="E6B9B8"/>
            <w:vAlign w:val="bottom"/>
          </w:tcPr>
          <w:p w14:paraId="28E77B3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shd w:val="clear" w:color="000000" w:fill="FFFFFF"/>
            <w:vAlign w:val="bottom"/>
          </w:tcPr>
          <w:p w14:paraId="28E77B3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shd w:val="clear" w:color="000000" w:fill="FFFFFF"/>
            <w:vAlign w:val="bottom"/>
          </w:tcPr>
          <w:p w14:paraId="28E77B4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7B50" w14:textId="77777777" w:rsidTr="00E44616">
        <w:trPr>
          <w:trHeight w:val="20"/>
        </w:trPr>
        <w:tc>
          <w:tcPr>
            <w:tcW w:w="889" w:type="pct"/>
            <w:vMerge w:val="restart"/>
            <w:tcBorders>
              <w:top w:val="nil"/>
              <w:left w:val="single" w:sz="4" w:space="0" w:color="auto"/>
              <w:right w:val="single" w:sz="4" w:space="0" w:color="auto"/>
            </w:tcBorders>
            <w:vAlign w:val="bottom"/>
          </w:tcPr>
          <w:p w14:paraId="28E77B42" w14:textId="77777777" w:rsidR="00AE3E89" w:rsidRPr="00E63C16" w:rsidRDefault="00AE3E89" w:rsidP="00234042">
            <w:pPr>
              <w:spacing w:after="0" w:line="240" w:lineRule="auto"/>
              <w:rPr>
                <w:rFonts w:cs="Calibri"/>
                <w:color w:val="000000"/>
                <w:sz w:val="16"/>
                <w:szCs w:val="16"/>
                <w:lang w:eastAsia="en-AU"/>
              </w:rPr>
            </w:pPr>
            <w:r w:rsidRPr="00E63C16">
              <w:rPr>
                <w:rFonts w:cs="Calibri"/>
                <w:color w:val="000000"/>
                <w:sz w:val="16"/>
                <w:szCs w:val="16"/>
                <w:lang w:eastAsia="en-AU"/>
              </w:rPr>
              <w:t xml:space="preserve">Fish community (river) </w:t>
            </w:r>
            <w:r w:rsidR="00EC2DCA">
              <w:rPr>
                <w:rFonts w:cs="Calibri"/>
                <w:color w:val="000000"/>
                <w:sz w:val="16"/>
                <w:szCs w:val="16"/>
                <w:lang w:eastAsia="en-AU"/>
              </w:rPr>
              <w:t>Cat 1</w:t>
            </w:r>
          </w:p>
        </w:tc>
        <w:tc>
          <w:tcPr>
            <w:tcW w:w="978" w:type="pct"/>
            <w:gridSpan w:val="2"/>
            <w:tcBorders>
              <w:top w:val="nil"/>
              <w:left w:val="nil"/>
              <w:bottom w:val="single" w:sz="4" w:space="0" w:color="auto"/>
              <w:right w:val="single" w:sz="4" w:space="0" w:color="auto"/>
            </w:tcBorders>
            <w:vAlign w:val="bottom"/>
          </w:tcPr>
          <w:p w14:paraId="28E77B4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Annual sampling</w:t>
            </w:r>
          </w:p>
        </w:tc>
        <w:tc>
          <w:tcPr>
            <w:tcW w:w="223" w:type="pct"/>
            <w:tcBorders>
              <w:top w:val="nil"/>
              <w:left w:val="nil"/>
              <w:bottom w:val="single" w:sz="4" w:space="0" w:color="auto"/>
              <w:right w:val="single" w:sz="4" w:space="0" w:color="auto"/>
            </w:tcBorders>
            <w:vAlign w:val="bottom"/>
          </w:tcPr>
          <w:p w14:paraId="28E77B4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vAlign w:val="bottom"/>
          </w:tcPr>
          <w:p w14:paraId="28E77B4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vAlign w:val="bottom"/>
          </w:tcPr>
          <w:p w14:paraId="28E77B4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vAlign w:val="bottom"/>
          </w:tcPr>
          <w:p w14:paraId="28E77B4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vAlign w:val="bottom"/>
          </w:tcPr>
          <w:p w14:paraId="28E77B4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vAlign w:val="bottom"/>
          </w:tcPr>
          <w:p w14:paraId="28E77B4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vAlign w:val="bottom"/>
          </w:tcPr>
          <w:p w14:paraId="28E77B4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vAlign w:val="bottom"/>
          </w:tcPr>
          <w:p w14:paraId="28E77B4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000000" w:fill="BFBFBF"/>
            <w:vAlign w:val="bottom"/>
          </w:tcPr>
          <w:p w14:paraId="28E77B4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shd w:val="clear" w:color="000000" w:fill="BFBFBF"/>
            <w:vAlign w:val="bottom"/>
          </w:tcPr>
          <w:p w14:paraId="28E77B4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shd w:val="clear" w:color="000000" w:fill="BFBFBF"/>
            <w:vAlign w:val="bottom"/>
          </w:tcPr>
          <w:p w14:paraId="28E77B4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vAlign w:val="bottom"/>
          </w:tcPr>
          <w:p w14:paraId="28E77B4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7B5F" w14:textId="77777777" w:rsidTr="00E44616">
        <w:trPr>
          <w:trHeight w:val="20"/>
        </w:trPr>
        <w:tc>
          <w:tcPr>
            <w:tcW w:w="889" w:type="pct"/>
            <w:vMerge/>
            <w:tcBorders>
              <w:left w:val="single" w:sz="4" w:space="0" w:color="auto"/>
              <w:bottom w:val="single" w:sz="4" w:space="0" w:color="auto"/>
              <w:right w:val="single" w:sz="4" w:space="0" w:color="auto"/>
            </w:tcBorders>
            <w:vAlign w:val="bottom"/>
          </w:tcPr>
          <w:p w14:paraId="28E77B51" w14:textId="77777777" w:rsidR="00AE3E89" w:rsidRPr="00E63C16" w:rsidRDefault="00AE3E89" w:rsidP="00EF0F03">
            <w:pPr>
              <w:spacing w:after="0" w:line="240" w:lineRule="auto"/>
              <w:rPr>
                <w:rFonts w:cs="Calibri"/>
                <w:color w:val="000000"/>
                <w:sz w:val="16"/>
                <w:szCs w:val="16"/>
                <w:lang w:eastAsia="en-AU"/>
              </w:rPr>
            </w:pPr>
          </w:p>
        </w:tc>
        <w:tc>
          <w:tcPr>
            <w:tcW w:w="978" w:type="pct"/>
            <w:gridSpan w:val="2"/>
            <w:tcBorders>
              <w:top w:val="nil"/>
              <w:left w:val="nil"/>
              <w:bottom w:val="single" w:sz="4" w:space="0" w:color="auto"/>
              <w:right w:val="single" w:sz="4" w:space="0" w:color="auto"/>
            </w:tcBorders>
            <w:vAlign w:val="bottom"/>
          </w:tcPr>
          <w:p w14:paraId="28E77B52"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Information transfer</w:t>
            </w:r>
          </w:p>
        </w:tc>
        <w:tc>
          <w:tcPr>
            <w:tcW w:w="223" w:type="pct"/>
            <w:tcBorders>
              <w:top w:val="nil"/>
              <w:left w:val="nil"/>
              <w:bottom w:val="single" w:sz="4" w:space="0" w:color="auto"/>
              <w:right w:val="single" w:sz="4" w:space="0" w:color="auto"/>
            </w:tcBorders>
            <w:vAlign w:val="bottom"/>
          </w:tcPr>
          <w:p w14:paraId="28E77B5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vAlign w:val="bottom"/>
          </w:tcPr>
          <w:p w14:paraId="28E77B5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vAlign w:val="bottom"/>
          </w:tcPr>
          <w:p w14:paraId="28E77B5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vAlign w:val="bottom"/>
          </w:tcPr>
          <w:p w14:paraId="28E77B5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vAlign w:val="bottom"/>
          </w:tcPr>
          <w:p w14:paraId="28E77B5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vAlign w:val="bottom"/>
          </w:tcPr>
          <w:p w14:paraId="28E77B5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vAlign w:val="bottom"/>
          </w:tcPr>
          <w:p w14:paraId="28E77B5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vAlign w:val="bottom"/>
          </w:tcPr>
          <w:p w14:paraId="28E77B5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vAlign w:val="bottom"/>
          </w:tcPr>
          <w:p w14:paraId="28E77B5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vAlign w:val="bottom"/>
          </w:tcPr>
          <w:p w14:paraId="28E77B5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vAlign w:val="bottom"/>
          </w:tcPr>
          <w:p w14:paraId="28E77B5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shd w:val="clear" w:color="auto" w:fill="BFBFBF"/>
            <w:vAlign w:val="bottom"/>
          </w:tcPr>
          <w:p w14:paraId="28E77B5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7B70" w14:textId="77777777" w:rsidTr="00E44616">
        <w:trPr>
          <w:trHeight w:val="20"/>
        </w:trPr>
        <w:tc>
          <w:tcPr>
            <w:tcW w:w="889" w:type="pct"/>
            <w:vMerge w:val="restart"/>
            <w:tcBorders>
              <w:top w:val="nil"/>
              <w:left w:val="single" w:sz="4" w:space="0" w:color="auto"/>
              <w:right w:val="single" w:sz="4" w:space="0" w:color="auto"/>
            </w:tcBorders>
            <w:vAlign w:val="bottom"/>
          </w:tcPr>
          <w:p w14:paraId="28E77B60" w14:textId="77777777" w:rsidR="00AE3E89"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xml:space="preserve">Fish recruitment </w:t>
            </w:r>
          </w:p>
          <w:p w14:paraId="28E77B61" w14:textId="77777777" w:rsidR="00AE3E89" w:rsidRPr="00E63C16" w:rsidRDefault="00EC2DCA" w:rsidP="00EF0F03">
            <w:pPr>
              <w:spacing w:after="0" w:line="240" w:lineRule="auto"/>
              <w:rPr>
                <w:rFonts w:cs="Calibri"/>
                <w:color w:val="000000"/>
                <w:sz w:val="16"/>
                <w:szCs w:val="16"/>
                <w:lang w:eastAsia="en-AU"/>
              </w:rPr>
            </w:pPr>
            <w:r>
              <w:rPr>
                <w:rFonts w:cs="Calibri"/>
                <w:color w:val="000000"/>
                <w:sz w:val="16"/>
                <w:szCs w:val="16"/>
                <w:lang w:eastAsia="en-AU"/>
              </w:rPr>
              <w:t>Cat 1</w:t>
            </w:r>
          </w:p>
          <w:p w14:paraId="28E77B62" w14:textId="77777777" w:rsidR="00AE3E89" w:rsidRPr="00E63C16" w:rsidRDefault="00AE3E89" w:rsidP="00EF0F03">
            <w:pPr>
              <w:spacing w:after="0" w:line="240" w:lineRule="auto"/>
              <w:rPr>
                <w:rFonts w:cs="Calibri"/>
                <w:color w:val="000000"/>
                <w:sz w:val="16"/>
                <w:szCs w:val="16"/>
                <w:lang w:eastAsia="en-AU"/>
              </w:rPr>
            </w:pPr>
          </w:p>
        </w:tc>
        <w:tc>
          <w:tcPr>
            <w:tcW w:w="978" w:type="pct"/>
            <w:gridSpan w:val="2"/>
            <w:tcBorders>
              <w:top w:val="nil"/>
              <w:left w:val="nil"/>
              <w:bottom w:val="single" w:sz="4" w:space="0" w:color="auto"/>
              <w:right w:val="single" w:sz="4" w:space="0" w:color="auto"/>
            </w:tcBorders>
            <w:vAlign w:val="bottom"/>
          </w:tcPr>
          <w:p w14:paraId="28E77B63" w14:textId="77777777" w:rsidR="00AE3E89" w:rsidRPr="00E63C16" w:rsidRDefault="00AE3E89" w:rsidP="00EF0F03">
            <w:pPr>
              <w:spacing w:after="0" w:line="240" w:lineRule="auto"/>
              <w:rPr>
                <w:rFonts w:cs="Calibri"/>
                <w:color w:val="000000"/>
                <w:sz w:val="16"/>
                <w:szCs w:val="16"/>
                <w:lang w:eastAsia="en-AU"/>
              </w:rPr>
            </w:pPr>
            <w:r>
              <w:rPr>
                <w:rFonts w:cs="Calibri"/>
                <w:color w:val="000000"/>
                <w:sz w:val="16"/>
                <w:szCs w:val="16"/>
                <w:lang w:eastAsia="en-AU"/>
              </w:rPr>
              <w:t xml:space="preserve">Field </w:t>
            </w:r>
            <w:r w:rsidRPr="00E63C16">
              <w:rPr>
                <w:rFonts w:cs="Calibri"/>
                <w:color w:val="000000"/>
                <w:sz w:val="16"/>
                <w:szCs w:val="16"/>
                <w:lang w:eastAsia="en-AU"/>
              </w:rPr>
              <w:t>sampling</w:t>
            </w:r>
          </w:p>
        </w:tc>
        <w:tc>
          <w:tcPr>
            <w:tcW w:w="223" w:type="pct"/>
            <w:tcBorders>
              <w:top w:val="nil"/>
              <w:left w:val="nil"/>
              <w:bottom w:val="single" w:sz="4" w:space="0" w:color="auto"/>
              <w:right w:val="single" w:sz="4" w:space="0" w:color="auto"/>
            </w:tcBorders>
            <w:vAlign w:val="bottom"/>
          </w:tcPr>
          <w:p w14:paraId="28E77B6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vAlign w:val="bottom"/>
          </w:tcPr>
          <w:p w14:paraId="28E77B6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vAlign w:val="bottom"/>
          </w:tcPr>
          <w:p w14:paraId="28E77B6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vAlign w:val="bottom"/>
          </w:tcPr>
          <w:p w14:paraId="28E77B6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vAlign w:val="bottom"/>
          </w:tcPr>
          <w:p w14:paraId="28E77B6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vAlign w:val="bottom"/>
          </w:tcPr>
          <w:p w14:paraId="28E77B6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vAlign w:val="bottom"/>
          </w:tcPr>
          <w:p w14:paraId="28E77B6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vAlign w:val="bottom"/>
          </w:tcPr>
          <w:p w14:paraId="28E77B6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000000" w:fill="BFBFBF"/>
            <w:vAlign w:val="bottom"/>
          </w:tcPr>
          <w:p w14:paraId="28E77B6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shd w:val="clear" w:color="000000" w:fill="BFBFBF"/>
            <w:vAlign w:val="bottom"/>
          </w:tcPr>
          <w:p w14:paraId="28E77B6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shd w:val="clear" w:color="000000" w:fill="BFBFBF"/>
            <w:vAlign w:val="bottom"/>
          </w:tcPr>
          <w:p w14:paraId="28E77B6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vAlign w:val="bottom"/>
          </w:tcPr>
          <w:p w14:paraId="28E77B6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7B7F" w14:textId="77777777" w:rsidTr="00E44616">
        <w:trPr>
          <w:trHeight w:val="20"/>
        </w:trPr>
        <w:tc>
          <w:tcPr>
            <w:tcW w:w="889" w:type="pct"/>
            <w:vMerge/>
            <w:tcBorders>
              <w:left w:val="single" w:sz="4" w:space="0" w:color="auto"/>
              <w:right w:val="single" w:sz="4" w:space="0" w:color="auto"/>
            </w:tcBorders>
            <w:vAlign w:val="bottom"/>
          </w:tcPr>
          <w:p w14:paraId="28E77B71" w14:textId="77777777" w:rsidR="00AE3E89" w:rsidRPr="00E63C16" w:rsidRDefault="00AE3E89" w:rsidP="00EF0F03">
            <w:pPr>
              <w:spacing w:after="0" w:line="240" w:lineRule="auto"/>
              <w:rPr>
                <w:rFonts w:cs="Calibri"/>
                <w:color w:val="000000"/>
                <w:sz w:val="16"/>
                <w:szCs w:val="16"/>
                <w:lang w:eastAsia="en-AU"/>
              </w:rPr>
            </w:pPr>
          </w:p>
        </w:tc>
        <w:tc>
          <w:tcPr>
            <w:tcW w:w="978" w:type="pct"/>
            <w:gridSpan w:val="2"/>
            <w:tcBorders>
              <w:top w:val="nil"/>
              <w:left w:val="nil"/>
              <w:bottom w:val="single" w:sz="4" w:space="0" w:color="auto"/>
              <w:right w:val="single" w:sz="4" w:space="0" w:color="auto"/>
            </w:tcBorders>
            <w:vAlign w:val="bottom"/>
          </w:tcPr>
          <w:p w14:paraId="28E77B72"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xml:space="preserve">sample processing </w:t>
            </w:r>
          </w:p>
        </w:tc>
        <w:tc>
          <w:tcPr>
            <w:tcW w:w="223" w:type="pct"/>
            <w:tcBorders>
              <w:top w:val="nil"/>
              <w:left w:val="nil"/>
              <w:bottom w:val="single" w:sz="4" w:space="0" w:color="auto"/>
              <w:right w:val="single" w:sz="4" w:space="0" w:color="auto"/>
            </w:tcBorders>
            <w:vAlign w:val="bottom"/>
          </w:tcPr>
          <w:p w14:paraId="28E77B7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vAlign w:val="bottom"/>
          </w:tcPr>
          <w:p w14:paraId="28E77B7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vAlign w:val="bottom"/>
          </w:tcPr>
          <w:p w14:paraId="28E77B7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vAlign w:val="bottom"/>
          </w:tcPr>
          <w:p w14:paraId="28E77B7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vAlign w:val="bottom"/>
          </w:tcPr>
          <w:p w14:paraId="28E77B7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vAlign w:val="bottom"/>
          </w:tcPr>
          <w:p w14:paraId="28E77B7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vAlign w:val="bottom"/>
          </w:tcPr>
          <w:p w14:paraId="28E77B7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vAlign w:val="bottom"/>
          </w:tcPr>
          <w:p w14:paraId="28E77B7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000000" w:fill="FFFFFF"/>
            <w:vAlign w:val="bottom"/>
          </w:tcPr>
          <w:p w14:paraId="28E77B7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shd w:val="clear" w:color="000000" w:fill="FFFFFF"/>
            <w:vAlign w:val="bottom"/>
          </w:tcPr>
          <w:p w14:paraId="28E77B7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shd w:val="clear" w:color="000000" w:fill="FFFFFF"/>
            <w:vAlign w:val="bottom"/>
          </w:tcPr>
          <w:p w14:paraId="28E77B7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shd w:val="clear" w:color="000000" w:fill="BFBFBF"/>
            <w:vAlign w:val="bottom"/>
          </w:tcPr>
          <w:p w14:paraId="28E77B7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7B8E" w14:textId="77777777" w:rsidTr="00E44616">
        <w:trPr>
          <w:trHeight w:val="20"/>
        </w:trPr>
        <w:tc>
          <w:tcPr>
            <w:tcW w:w="889" w:type="pct"/>
            <w:vMerge/>
            <w:tcBorders>
              <w:left w:val="single" w:sz="4" w:space="0" w:color="auto"/>
              <w:bottom w:val="single" w:sz="4" w:space="0" w:color="auto"/>
              <w:right w:val="single" w:sz="4" w:space="0" w:color="auto"/>
            </w:tcBorders>
            <w:vAlign w:val="bottom"/>
          </w:tcPr>
          <w:p w14:paraId="28E77B80" w14:textId="77777777" w:rsidR="00AE3E89" w:rsidRPr="00E63C16" w:rsidRDefault="00AE3E89" w:rsidP="00EF0F03">
            <w:pPr>
              <w:spacing w:after="0" w:line="240" w:lineRule="auto"/>
              <w:rPr>
                <w:rFonts w:cs="Calibri"/>
                <w:color w:val="000000"/>
                <w:sz w:val="16"/>
                <w:szCs w:val="16"/>
                <w:lang w:eastAsia="en-AU"/>
              </w:rPr>
            </w:pPr>
          </w:p>
        </w:tc>
        <w:tc>
          <w:tcPr>
            <w:tcW w:w="978" w:type="pct"/>
            <w:gridSpan w:val="2"/>
            <w:tcBorders>
              <w:top w:val="nil"/>
              <w:left w:val="nil"/>
              <w:bottom w:val="single" w:sz="4" w:space="0" w:color="auto"/>
              <w:right w:val="single" w:sz="4" w:space="0" w:color="auto"/>
            </w:tcBorders>
            <w:vAlign w:val="bottom"/>
          </w:tcPr>
          <w:p w14:paraId="28E77B81"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Information transfer</w:t>
            </w:r>
          </w:p>
        </w:tc>
        <w:tc>
          <w:tcPr>
            <w:tcW w:w="223" w:type="pct"/>
            <w:tcBorders>
              <w:top w:val="nil"/>
              <w:left w:val="nil"/>
              <w:bottom w:val="single" w:sz="4" w:space="0" w:color="auto"/>
              <w:right w:val="single" w:sz="4" w:space="0" w:color="auto"/>
            </w:tcBorders>
            <w:vAlign w:val="bottom"/>
          </w:tcPr>
          <w:p w14:paraId="28E77B82"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vAlign w:val="bottom"/>
          </w:tcPr>
          <w:p w14:paraId="28E77B8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vAlign w:val="bottom"/>
          </w:tcPr>
          <w:p w14:paraId="28E77B8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vAlign w:val="bottom"/>
          </w:tcPr>
          <w:p w14:paraId="28E77B8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vAlign w:val="bottom"/>
          </w:tcPr>
          <w:p w14:paraId="28E77B8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vAlign w:val="bottom"/>
          </w:tcPr>
          <w:p w14:paraId="28E77B8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vAlign w:val="bottom"/>
          </w:tcPr>
          <w:p w14:paraId="28E77B8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vAlign w:val="bottom"/>
          </w:tcPr>
          <w:p w14:paraId="28E77B8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000000" w:fill="FFFFFF"/>
            <w:vAlign w:val="bottom"/>
          </w:tcPr>
          <w:p w14:paraId="28E77B8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shd w:val="clear" w:color="000000" w:fill="FFFFFF"/>
            <w:vAlign w:val="bottom"/>
          </w:tcPr>
          <w:p w14:paraId="28E77B8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shd w:val="clear" w:color="000000" w:fill="FFFFFF"/>
            <w:vAlign w:val="bottom"/>
          </w:tcPr>
          <w:p w14:paraId="28E77B8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vAlign w:val="bottom"/>
          </w:tcPr>
          <w:p w14:paraId="28E77B8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7B9E" w14:textId="77777777" w:rsidTr="00E44616">
        <w:trPr>
          <w:trHeight w:val="20"/>
        </w:trPr>
        <w:tc>
          <w:tcPr>
            <w:tcW w:w="889" w:type="pct"/>
            <w:vMerge w:val="restart"/>
            <w:tcBorders>
              <w:top w:val="nil"/>
              <w:left w:val="single" w:sz="4" w:space="0" w:color="auto"/>
              <w:right w:val="single" w:sz="4" w:space="0" w:color="auto"/>
            </w:tcBorders>
            <w:vAlign w:val="bottom"/>
          </w:tcPr>
          <w:p w14:paraId="28E77B8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xml:space="preserve">Fish community (river) </w:t>
            </w:r>
            <w:r>
              <w:rPr>
                <w:rFonts w:cs="Calibri"/>
                <w:color w:val="000000"/>
                <w:sz w:val="16"/>
                <w:szCs w:val="16"/>
                <w:lang w:eastAsia="en-AU"/>
              </w:rPr>
              <w:t>(SA) (Yr 1)</w:t>
            </w:r>
          </w:p>
          <w:p w14:paraId="28E77B9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978" w:type="pct"/>
            <w:gridSpan w:val="2"/>
            <w:tcBorders>
              <w:top w:val="nil"/>
              <w:left w:val="nil"/>
              <w:bottom w:val="single" w:sz="4" w:space="0" w:color="auto"/>
              <w:right w:val="single" w:sz="4" w:space="0" w:color="auto"/>
            </w:tcBorders>
            <w:vAlign w:val="bottom"/>
          </w:tcPr>
          <w:p w14:paraId="28E77B91" w14:textId="77777777" w:rsidR="00AE3E89" w:rsidRPr="00E63C16" w:rsidRDefault="00AE3E89" w:rsidP="00EF0F03">
            <w:pPr>
              <w:spacing w:after="0" w:line="240" w:lineRule="auto"/>
              <w:rPr>
                <w:rFonts w:cs="Calibri"/>
                <w:color w:val="000000"/>
                <w:sz w:val="16"/>
                <w:szCs w:val="16"/>
                <w:lang w:eastAsia="en-AU"/>
              </w:rPr>
            </w:pPr>
            <w:r>
              <w:rPr>
                <w:rFonts w:cs="Calibri"/>
                <w:color w:val="000000"/>
                <w:sz w:val="16"/>
                <w:szCs w:val="16"/>
                <w:lang w:eastAsia="en-AU"/>
              </w:rPr>
              <w:t xml:space="preserve">Field </w:t>
            </w:r>
            <w:r w:rsidRPr="00E63C16">
              <w:rPr>
                <w:rFonts w:cs="Calibri"/>
                <w:color w:val="000000"/>
                <w:sz w:val="16"/>
                <w:szCs w:val="16"/>
                <w:lang w:eastAsia="en-AU"/>
              </w:rPr>
              <w:t>sampling</w:t>
            </w:r>
          </w:p>
        </w:tc>
        <w:tc>
          <w:tcPr>
            <w:tcW w:w="223" w:type="pct"/>
            <w:tcBorders>
              <w:top w:val="nil"/>
              <w:left w:val="nil"/>
              <w:bottom w:val="single" w:sz="4" w:space="0" w:color="auto"/>
              <w:right w:val="single" w:sz="4" w:space="0" w:color="auto"/>
            </w:tcBorders>
            <w:vAlign w:val="bottom"/>
          </w:tcPr>
          <w:p w14:paraId="28E77B92"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vAlign w:val="bottom"/>
          </w:tcPr>
          <w:p w14:paraId="28E77B9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vAlign w:val="bottom"/>
          </w:tcPr>
          <w:p w14:paraId="28E77B9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vAlign w:val="bottom"/>
          </w:tcPr>
          <w:p w14:paraId="28E77B9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vAlign w:val="bottom"/>
          </w:tcPr>
          <w:p w14:paraId="28E77B9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vAlign w:val="bottom"/>
          </w:tcPr>
          <w:p w14:paraId="28E77B9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vAlign w:val="bottom"/>
          </w:tcPr>
          <w:p w14:paraId="28E77B9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vAlign w:val="bottom"/>
          </w:tcPr>
          <w:p w14:paraId="28E77B9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000000" w:fill="BFBFBF"/>
            <w:vAlign w:val="bottom"/>
          </w:tcPr>
          <w:p w14:paraId="28E77B9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shd w:val="clear" w:color="000000" w:fill="BFBFBF"/>
            <w:vAlign w:val="bottom"/>
          </w:tcPr>
          <w:p w14:paraId="28E77B9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shd w:val="clear" w:color="000000" w:fill="BFBFBF"/>
            <w:vAlign w:val="bottom"/>
          </w:tcPr>
          <w:p w14:paraId="28E77B9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vAlign w:val="bottom"/>
          </w:tcPr>
          <w:p w14:paraId="28E77B9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7BAD" w14:textId="77777777" w:rsidTr="00E44616">
        <w:trPr>
          <w:trHeight w:val="20"/>
        </w:trPr>
        <w:tc>
          <w:tcPr>
            <w:tcW w:w="889" w:type="pct"/>
            <w:vMerge/>
            <w:tcBorders>
              <w:left w:val="single" w:sz="4" w:space="0" w:color="auto"/>
              <w:right w:val="single" w:sz="4" w:space="0" w:color="auto"/>
            </w:tcBorders>
            <w:vAlign w:val="bottom"/>
          </w:tcPr>
          <w:p w14:paraId="28E77B9F" w14:textId="77777777" w:rsidR="00AE3E89" w:rsidRPr="00E63C16" w:rsidRDefault="00AE3E89" w:rsidP="00EF0F03">
            <w:pPr>
              <w:spacing w:after="0" w:line="240" w:lineRule="auto"/>
              <w:rPr>
                <w:rFonts w:cs="Calibri"/>
                <w:color w:val="000000"/>
                <w:sz w:val="16"/>
                <w:szCs w:val="16"/>
                <w:lang w:eastAsia="en-AU"/>
              </w:rPr>
            </w:pPr>
          </w:p>
        </w:tc>
        <w:tc>
          <w:tcPr>
            <w:tcW w:w="978" w:type="pct"/>
            <w:gridSpan w:val="2"/>
            <w:tcBorders>
              <w:top w:val="nil"/>
              <w:left w:val="nil"/>
              <w:bottom w:val="single" w:sz="4" w:space="0" w:color="auto"/>
              <w:right w:val="single" w:sz="4" w:space="0" w:color="auto"/>
            </w:tcBorders>
            <w:vAlign w:val="bottom"/>
          </w:tcPr>
          <w:p w14:paraId="28E77BA0" w14:textId="77777777" w:rsidR="00AE3E89" w:rsidRPr="00E63C16" w:rsidRDefault="00AE3E89" w:rsidP="00EF0F03">
            <w:pPr>
              <w:spacing w:after="0" w:line="240" w:lineRule="auto"/>
              <w:rPr>
                <w:rFonts w:cs="Calibri"/>
                <w:color w:val="000000"/>
                <w:sz w:val="16"/>
                <w:szCs w:val="16"/>
                <w:lang w:eastAsia="en-AU"/>
              </w:rPr>
            </w:pPr>
            <w:r>
              <w:rPr>
                <w:rFonts w:cs="Calibri"/>
                <w:color w:val="000000"/>
                <w:sz w:val="16"/>
                <w:szCs w:val="16"/>
                <w:lang w:eastAsia="en-AU"/>
              </w:rPr>
              <w:t>Processing, data entry and analysis</w:t>
            </w:r>
          </w:p>
        </w:tc>
        <w:tc>
          <w:tcPr>
            <w:tcW w:w="223" w:type="pct"/>
            <w:tcBorders>
              <w:top w:val="nil"/>
              <w:left w:val="nil"/>
              <w:bottom w:val="single" w:sz="4" w:space="0" w:color="auto"/>
              <w:right w:val="single" w:sz="4" w:space="0" w:color="auto"/>
            </w:tcBorders>
            <w:vAlign w:val="bottom"/>
          </w:tcPr>
          <w:p w14:paraId="28E77BA1"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vAlign w:val="bottom"/>
          </w:tcPr>
          <w:p w14:paraId="28E77BA2"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vAlign w:val="bottom"/>
          </w:tcPr>
          <w:p w14:paraId="28E77BA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vAlign w:val="bottom"/>
          </w:tcPr>
          <w:p w14:paraId="28E77BA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vAlign w:val="bottom"/>
          </w:tcPr>
          <w:p w14:paraId="28E77BA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vAlign w:val="bottom"/>
          </w:tcPr>
          <w:p w14:paraId="28E77BA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vAlign w:val="bottom"/>
          </w:tcPr>
          <w:p w14:paraId="28E77BA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vAlign w:val="bottom"/>
          </w:tcPr>
          <w:p w14:paraId="28E77BA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vAlign w:val="bottom"/>
          </w:tcPr>
          <w:p w14:paraId="28E77BA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vAlign w:val="bottom"/>
          </w:tcPr>
          <w:p w14:paraId="28E77BA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vAlign w:val="bottom"/>
          </w:tcPr>
          <w:p w14:paraId="28E77BA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shd w:val="clear" w:color="000000" w:fill="BFBFBF"/>
            <w:vAlign w:val="bottom"/>
          </w:tcPr>
          <w:p w14:paraId="28E77BA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7BBC" w14:textId="77777777" w:rsidTr="00E44616">
        <w:trPr>
          <w:trHeight w:val="20"/>
        </w:trPr>
        <w:tc>
          <w:tcPr>
            <w:tcW w:w="889" w:type="pct"/>
            <w:vMerge/>
            <w:tcBorders>
              <w:left w:val="single" w:sz="4" w:space="0" w:color="auto"/>
              <w:bottom w:val="single" w:sz="4" w:space="0" w:color="auto"/>
              <w:right w:val="single" w:sz="4" w:space="0" w:color="auto"/>
            </w:tcBorders>
            <w:vAlign w:val="bottom"/>
          </w:tcPr>
          <w:p w14:paraId="28E77BAE" w14:textId="77777777" w:rsidR="00AE3E89" w:rsidRPr="00E63C16" w:rsidRDefault="00AE3E89" w:rsidP="00EF0F03">
            <w:pPr>
              <w:spacing w:after="0" w:line="240" w:lineRule="auto"/>
              <w:rPr>
                <w:rFonts w:cs="Calibri"/>
                <w:color w:val="000000"/>
                <w:sz w:val="16"/>
                <w:szCs w:val="16"/>
                <w:lang w:eastAsia="en-AU"/>
              </w:rPr>
            </w:pPr>
          </w:p>
        </w:tc>
        <w:tc>
          <w:tcPr>
            <w:tcW w:w="978" w:type="pct"/>
            <w:gridSpan w:val="2"/>
            <w:tcBorders>
              <w:top w:val="nil"/>
              <w:left w:val="nil"/>
              <w:bottom w:val="single" w:sz="4" w:space="0" w:color="auto"/>
              <w:right w:val="single" w:sz="4" w:space="0" w:color="auto"/>
            </w:tcBorders>
            <w:vAlign w:val="bottom"/>
          </w:tcPr>
          <w:p w14:paraId="28E77BA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Information transfer</w:t>
            </w:r>
          </w:p>
        </w:tc>
        <w:tc>
          <w:tcPr>
            <w:tcW w:w="223" w:type="pct"/>
            <w:tcBorders>
              <w:top w:val="nil"/>
              <w:left w:val="nil"/>
              <w:bottom w:val="single" w:sz="4" w:space="0" w:color="auto"/>
              <w:right w:val="single" w:sz="4" w:space="0" w:color="auto"/>
            </w:tcBorders>
            <w:vAlign w:val="bottom"/>
          </w:tcPr>
          <w:p w14:paraId="28E77BB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vAlign w:val="bottom"/>
          </w:tcPr>
          <w:p w14:paraId="28E77BB1"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vAlign w:val="bottom"/>
          </w:tcPr>
          <w:p w14:paraId="28E77BB2"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vAlign w:val="bottom"/>
          </w:tcPr>
          <w:p w14:paraId="28E77BB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vAlign w:val="bottom"/>
          </w:tcPr>
          <w:p w14:paraId="28E77BB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vAlign w:val="bottom"/>
          </w:tcPr>
          <w:p w14:paraId="28E77BB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vAlign w:val="bottom"/>
          </w:tcPr>
          <w:p w14:paraId="28E77BB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vAlign w:val="bottom"/>
          </w:tcPr>
          <w:p w14:paraId="28E77BB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vAlign w:val="bottom"/>
          </w:tcPr>
          <w:p w14:paraId="28E77BB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vAlign w:val="bottom"/>
          </w:tcPr>
          <w:p w14:paraId="28E77BB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vAlign w:val="bottom"/>
          </w:tcPr>
          <w:p w14:paraId="28E77BB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shd w:val="clear" w:color="000000" w:fill="FFFFFF"/>
            <w:vAlign w:val="bottom"/>
          </w:tcPr>
          <w:p w14:paraId="28E77BB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7BCC" w14:textId="77777777" w:rsidTr="00E44616">
        <w:trPr>
          <w:trHeight w:val="20"/>
        </w:trPr>
        <w:tc>
          <w:tcPr>
            <w:tcW w:w="889" w:type="pct"/>
            <w:vMerge w:val="restart"/>
            <w:tcBorders>
              <w:top w:val="nil"/>
              <w:left w:val="single" w:sz="4" w:space="0" w:color="auto"/>
              <w:right w:val="single" w:sz="4" w:space="0" w:color="auto"/>
            </w:tcBorders>
            <w:vAlign w:val="bottom"/>
          </w:tcPr>
          <w:p w14:paraId="28E77BB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xml:space="preserve">Larval fish </w:t>
            </w:r>
            <w:r w:rsidR="00EC2DCA">
              <w:rPr>
                <w:rFonts w:cs="Calibri"/>
                <w:color w:val="000000"/>
                <w:sz w:val="16"/>
                <w:szCs w:val="16"/>
                <w:lang w:eastAsia="en-AU"/>
              </w:rPr>
              <w:t>Cat 1</w:t>
            </w:r>
            <w:r w:rsidRPr="00E63C16">
              <w:rPr>
                <w:rFonts w:cs="Calibri"/>
                <w:color w:val="000000"/>
                <w:sz w:val="16"/>
                <w:szCs w:val="16"/>
                <w:lang w:eastAsia="en-AU"/>
              </w:rPr>
              <w:t xml:space="preserve"> and </w:t>
            </w:r>
            <w:r>
              <w:rPr>
                <w:rFonts w:cs="Calibri"/>
                <w:color w:val="000000"/>
                <w:sz w:val="16"/>
                <w:szCs w:val="16"/>
                <w:lang w:eastAsia="en-AU"/>
              </w:rPr>
              <w:t>(SA)</w:t>
            </w:r>
          </w:p>
          <w:p w14:paraId="28E77BB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978" w:type="pct"/>
            <w:gridSpan w:val="2"/>
            <w:tcBorders>
              <w:top w:val="nil"/>
              <w:left w:val="nil"/>
              <w:bottom w:val="single" w:sz="4" w:space="0" w:color="auto"/>
              <w:right w:val="single" w:sz="4" w:space="0" w:color="auto"/>
            </w:tcBorders>
            <w:vAlign w:val="bottom"/>
          </w:tcPr>
          <w:p w14:paraId="28E77BB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xml:space="preserve">Fortnightly collection </w:t>
            </w:r>
          </w:p>
        </w:tc>
        <w:tc>
          <w:tcPr>
            <w:tcW w:w="223" w:type="pct"/>
            <w:tcBorders>
              <w:top w:val="nil"/>
              <w:left w:val="nil"/>
              <w:bottom w:val="single" w:sz="4" w:space="0" w:color="auto"/>
              <w:right w:val="single" w:sz="4" w:space="0" w:color="auto"/>
            </w:tcBorders>
            <w:vAlign w:val="bottom"/>
          </w:tcPr>
          <w:p w14:paraId="28E77BC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shd w:val="clear" w:color="000000" w:fill="FFFFFF"/>
            <w:vAlign w:val="bottom"/>
          </w:tcPr>
          <w:p w14:paraId="28E77BC1"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shd w:val="clear" w:color="auto" w:fill="auto"/>
            <w:vAlign w:val="bottom"/>
          </w:tcPr>
          <w:p w14:paraId="28E77BC2"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D8D8D8"/>
            <w:vAlign w:val="bottom"/>
          </w:tcPr>
          <w:p w14:paraId="28E77BC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shd w:val="clear" w:color="000000" w:fill="D8D8D8"/>
            <w:vAlign w:val="bottom"/>
          </w:tcPr>
          <w:p w14:paraId="28E77BC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shd w:val="clear" w:color="000000" w:fill="D8D8D8"/>
            <w:vAlign w:val="bottom"/>
          </w:tcPr>
          <w:p w14:paraId="28E77BC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shd w:val="clear" w:color="auto" w:fill="auto"/>
            <w:vAlign w:val="bottom"/>
          </w:tcPr>
          <w:p w14:paraId="28E77BC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auto" w:fill="auto"/>
            <w:vAlign w:val="bottom"/>
          </w:tcPr>
          <w:p w14:paraId="28E77BC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auto" w:fill="auto"/>
            <w:vAlign w:val="bottom"/>
          </w:tcPr>
          <w:p w14:paraId="28E77BC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shd w:val="clear" w:color="auto" w:fill="auto"/>
            <w:vAlign w:val="bottom"/>
          </w:tcPr>
          <w:p w14:paraId="28E77BC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vAlign w:val="bottom"/>
          </w:tcPr>
          <w:p w14:paraId="28E77BC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vAlign w:val="bottom"/>
          </w:tcPr>
          <w:p w14:paraId="28E77BC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7BDB" w14:textId="77777777" w:rsidTr="00E44616">
        <w:trPr>
          <w:trHeight w:val="20"/>
        </w:trPr>
        <w:tc>
          <w:tcPr>
            <w:tcW w:w="889" w:type="pct"/>
            <w:vMerge/>
            <w:tcBorders>
              <w:left w:val="single" w:sz="4" w:space="0" w:color="auto"/>
              <w:right w:val="single" w:sz="4" w:space="0" w:color="auto"/>
            </w:tcBorders>
            <w:vAlign w:val="bottom"/>
          </w:tcPr>
          <w:p w14:paraId="28E77BCD" w14:textId="77777777" w:rsidR="00AE3E89" w:rsidRPr="00E63C16" w:rsidRDefault="00AE3E89" w:rsidP="00EF0F03">
            <w:pPr>
              <w:spacing w:after="0" w:line="240" w:lineRule="auto"/>
              <w:rPr>
                <w:rFonts w:cs="Calibri"/>
                <w:color w:val="000000"/>
                <w:sz w:val="16"/>
                <w:szCs w:val="16"/>
                <w:lang w:eastAsia="en-AU"/>
              </w:rPr>
            </w:pPr>
          </w:p>
        </w:tc>
        <w:tc>
          <w:tcPr>
            <w:tcW w:w="978" w:type="pct"/>
            <w:gridSpan w:val="2"/>
            <w:tcBorders>
              <w:top w:val="nil"/>
              <w:left w:val="nil"/>
              <w:bottom w:val="single" w:sz="4" w:space="0" w:color="auto"/>
              <w:right w:val="single" w:sz="4" w:space="0" w:color="auto"/>
            </w:tcBorders>
            <w:vAlign w:val="bottom"/>
          </w:tcPr>
          <w:p w14:paraId="28E77BCE" w14:textId="77777777" w:rsidR="00AE3E89" w:rsidRPr="00E63C16" w:rsidRDefault="00AE3E89" w:rsidP="00EF0F03">
            <w:pPr>
              <w:spacing w:after="0" w:line="240" w:lineRule="auto"/>
              <w:rPr>
                <w:rFonts w:cs="Calibri"/>
                <w:color w:val="000000"/>
                <w:sz w:val="16"/>
                <w:szCs w:val="16"/>
                <w:lang w:eastAsia="en-AU"/>
              </w:rPr>
            </w:pPr>
            <w:r>
              <w:rPr>
                <w:rFonts w:cs="Calibri"/>
                <w:color w:val="000000"/>
                <w:sz w:val="16"/>
                <w:szCs w:val="16"/>
                <w:lang w:eastAsia="en-AU"/>
              </w:rPr>
              <w:t>Processing, data entry and analysis</w:t>
            </w:r>
          </w:p>
        </w:tc>
        <w:tc>
          <w:tcPr>
            <w:tcW w:w="223" w:type="pct"/>
            <w:tcBorders>
              <w:top w:val="nil"/>
              <w:left w:val="nil"/>
              <w:bottom w:val="single" w:sz="4" w:space="0" w:color="auto"/>
              <w:right w:val="single" w:sz="4" w:space="0" w:color="auto"/>
            </w:tcBorders>
            <w:vAlign w:val="bottom"/>
          </w:tcPr>
          <w:p w14:paraId="28E77BC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shd w:val="clear" w:color="000000" w:fill="FFFFFF"/>
            <w:vAlign w:val="bottom"/>
          </w:tcPr>
          <w:p w14:paraId="28E77BD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shd w:val="clear" w:color="000000" w:fill="FFFFFF"/>
            <w:vAlign w:val="bottom"/>
          </w:tcPr>
          <w:p w14:paraId="28E77BD1"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D8D8D8"/>
            <w:vAlign w:val="bottom"/>
          </w:tcPr>
          <w:p w14:paraId="28E77BD2"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shd w:val="clear" w:color="000000" w:fill="D8D8D8"/>
            <w:vAlign w:val="bottom"/>
          </w:tcPr>
          <w:p w14:paraId="28E77BD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shd w:val="clear" w:color="000000" w:fill="D8D8D8"/>
            <w:vAlign w:val="bottom"/>
          </w:tcPr>
          <w:p w14:paraId="28E77BD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shd w:val="clear" w:color="000000" w:fill="D8D8D8"/>
            <w:vAlign w:val="bottom"/>
          </w:tcPr>
          <w:p w14:paraId="28E77BD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D8D8D8"/>
            <w:vAlign w:val="bottom"/>
          </w:tcPr>
          <w:p w14:paraId="28E77BD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000000" w:fill="D8D8D8"/>
            <w:vAlign w:val="bottom"/>
          </w:tcPr>
          <w:p w14:paraId="28E77BD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shd w:val="clear" w:color="000000" w:fill="D8D8D8"/>
            <w:vAlign w:val="bottom"/>
          </w:tcPr>
          <w:p w14:paraId="28E77BD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shd w:val="clear" w:color="000000" w:fill="D8D8D8"/>
            <w:vAlign w:val="bottom"/>
          </w:tcPr>
          <w:p w14:paraId="28E77BD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vAlign w:val="bottom"/>
          </w:tcPr>
          <w:p w14:paraId="28E77BD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7BEA" w14:textId="77777777" w:rsidTr="00E44616">
        <w:trPr>
          <w:trHeight w:val="213"/>
        </w:trPr>
        <w:tc>
          <w:tcPr>
            <w:tcW w:w="889" w:type="pct"/>
            <w:vMerge/>
            <w:tcBorders>
              <w:left w:val="single" w:sz="4" w:space="0" w:color="auto"/>
              <w:bottom w:val="single" w:sz="4" w:space="0" w:color="auto"/>
              <w:right w:val="single" w:sz="4" w:space="0" w:color="auto"/>
            </w:tcBorders>
            <w:vAlign w:val="bottom"/>
          </w:tcPr>
          <w:p w14:paraId="28E77BDC" w14:textId="77777777" w:rsidR="00AE3E89" w:rsidRPr="00E63C16" w:rsidRDefault="00AE3E89" w:rsidP="00EF0F03">
            <w:pPr>
              <w:spacing w:after="0" w:line="240" w:lineRule="auto"/>
              <w:rPr>
                <w:rFonts w:cs="Calibri"/>
                <w:color w:val="000000"/>
                <w:sz w:val="16"/>
                <w:szCs w:val="16"/>
                <w:lang w:eastAsia="en-AU"/>
              </w:rPr>
            </w:pPr>
          </w:p>
        </w:tc>
        <w:tc>
          <w:tcPr>
            <w:tcW w:w="978" w:type="pct"/>
            <w:gridSpan w:val="2"/>
            <w:tcBorders>
              <w:top w:val="nil"/>
              <w:left w:val="nil"/>
              <w:bottom w:val="single" w:sz="4" w:space="0" w:color="auto"/>
              <w:right w:val="single" w:sz="4" w:space="0" w:color="auto"/>
            </w:tcBorders>
            <w:vAlign w:val="bottom"/>
          </w:tcPr>
          <w:p w14:paraId="28E77BD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Information transfer</w:t>
            </w:r>
          </w:p>
        </w:tc>
        <w:tc>
          <w:tcPr>
            <w:tcW w:w="223" w:type="pct"/>
            <w:tcBorders>
              <w:top w:val="nil"/>
              <w:left w:val="nil"/>
              <w:bottom w:val="single" w:sz="4" w:space="0" w:color="auto"/>
              <w:right w:val="single" w:sz="4" w:space="0" w:color="auto"/>
            </w:tcBorders>
            <w:vAlign w:val="bottom"/>
          </w:tcPr>
          <w:p w14:paraId="28E77BD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vAlign w:val="bottom"/>
          </w:tcPr>
          <w:p w14:paraId="28E77BD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shd w:val="clear" w:color="000000" w:fill="FFFFFF"/>
            <w:vAlign w:val="bottom"/>
          </w:tcPr>
          <w:p w14:paraId="28E77BE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FFFFFF"/>
            <w:vAlign w:val="bottom"/>
          </w:tcPr>
          <w:p w14:paraId="28E77BE1"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shd w:val="clear" w:color="000000" w:fill="FFFFFF"/>
            <w:vAlign w:val="bottom"/>
          </w:tcPr>
          <w:p w14:paraId="28E77BE2"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shd w:val="clear" w:color="000000" w:fill="FFFFFF"/>
            <w:vAlign w:val="bottom"/>
          </w:tcPr>
          <w:p w14:paraId="28E77BE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shd w:val="clear" w:color="000000" w:fill="FFFFFF"/>
            <w:vAlign w:val="bottom"/>
          </w:tcPr>
          <w:p w14:paraId="28E77BE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FFFFFF"/>
            <w:vAlign w:val="bottom"/>
          </w:tcPr>
          <w:p w14:paraId="28E77BE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000000" w:fill="FFFFFF"/>
            <w:vAlign w:val="bottom"/>
          </w:tcPr>
          <w:p w14:paraId="28E77BE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shd w:val="clear" w:color="000000" w:fill="FFFFFF"/>
            <w:vAlign w:val="bottom"/>
          </w:tcPr>
          <w:p w14:paraId="28E77BE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shd w:val="clear" w:color="000000" w:fill="FFFFFF"/>
            <w:vAlign w:val="bottom"/>
          </w:tcPr>
          <w:p w14:paraId="28E77BE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vAlign w:val="bottom"/>
          </w:tcPr>
          <w:p w14:paraId="28E77BE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7BFA" w14:textId="77777777" w:rsidTr="00E44616">
        <w:trPr>
          <w:trHeight w:val="20"/>
        </w:trPr>
        <w:tc>
          <w:tcPr>
            <w:tcW w:w="889" w:type="pct"/>
            <w:vMerge w:val="restart"/>
            <w:tcBorders>
              <w:top w:val="nil"/>
              <w:left w:val="single" w:sz="4" w:space="0" w:color="auto"/>
              <w:right w:val="single" w:sz="4" w:space="0" w:color="auto"/>
            </w:tcBorders>
            <w:vAlign w:val="bottom"/>
          </w:tcPr>
          <w:p w14:paraId="28E77BE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xml:space="preserve">Wetland fish, frogs </w:t>
            </w:r>
            <w:r>
              <w:rPr>
                <w:rFonts w:cs="Calibri"/>
                <w:color w:val="000000"/>
                <w:sz w:val="16"/>
                <w:szCs w:val="16"/>
                <w:lang w:eastAsia="en-AU"/>
              </w:rPr>
              <w:t>(SA)</w:t>
            </w:r>
          </w:p>
          <w:p w14:paraId="28E77BE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978" w:type="pct"/>
            <w:gridSpan w:val="2"/>
            <w:tcBorders>
              <w:top w:val="nil"/>
              <w:left w:val="nil"/>
              <w:bottom w:val="single" w:sz="4" w:space="0" w:color="auto"/>
              <w:right w:val="single" w:sz="4" w:space="0" w:color="auto"/>
            </w:tcBorders>
            <w:vAlign w:val="bottom"/>
          </w:tcPr>
          <w:p w14:paraId="28E77BED" w14:textId="77777777" w:rsidR="00AE3E89" w:rsidRPr="00E63C16" w:rsidRDefault="00AE3E89" w:rsidP="00EF0F03">
            <w:pPr>
              <w:spacing w:after="0" w:line="240" w:lineRule="auto"/>
              <w:rPr>
                <w:rFonts w:cs="Calibri"/>
                <w:color w:val="000000"/>
                <w:sz w:val="16"/>
                <w:szCs w:val="16"/>
                <w:lang w:eastAsia="en-AU"/>
              </w:rPr>
            </w:pPr>
            <w:r>
              <w:rPr>
                <w:rFonts w:cs="Calibri"/>
                <w:color w:val="000000"/>
                <w:sz w:val="16"/>
                <w:szCs w:val="16"/>
                <w:lang w:eastAsia="en-AU"/>
              </w:rPr>
              <w:t xml:space="preserve">Field </w:t>
            </w:r>
            <w:r w:rsidRPr="00E63C16">
              <w:rPr>
                <w:rFonts w:cs="Calibri"/>
                <w:color w:val="000000"/>
                <w:sz w:val="16"/>
                <w:szCs w:val="16"/>
                <w:lang w:eastAsia="en-AU"/>
              </w:rPr>
              <w:t>sampling</w:t>
            </w:r>
          </w:p>
        </w:tc>
        <w:tc>
          <w:tcPr>
            <w:tcW w:w="223" w:type="pct"/>
            <w:tcBorders>
              <w:top w:val="nil"/>
              <w:left w:val="nil"/>
              <w:bottom w:val="single" w:sz="4" w:space="0" w:color="auto"/>
              <w:right w:val="single" w:sz="4" w:space="0" w:color="auto"/>
            </w:tcBorders>
            <w:vAlign w:val="bottom"/>
          </w:tcPr>
          <w:p w14:paraId="28E77BE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vAlign w:val="bottom"/>
          </w:tcPr>
          <w:p w14:paraId="28E77BE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shd w:val="clear" w:color="000000" w:fill="CCC0DA"/>
            <w:vAlign w:val="bottom"/>
          </w:tcPr>
          <w:p w14:paraId="28E77BF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vAlign w:val="bottom"/>
          </w:tcPr>
          <w:p w14:paraId="28E77BF1"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shd w:val="clear" w:color="000000" w:fill="CCC0DA"/>
            <w:vAlign w:val="bottom"/>
          </w:tcPr>
          <w:p w14:paraId="28E77BF2"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vAlign w:val="bottom"/>
          </w:tcPr>
          <w:p w14:paraId="28E77BF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shd w:val="clear" w:color="000000" w:fill="CCC0DA"/>
            <w:vAlign w:val="bottom"/>
          </w:tcPr>
          <w:p w14:paraId="28E77BF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vAlign w:val="bottom"/>
          </w:tcPr>
          <w:p w14:paraId="28E77BF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000000" w:fill="CCC0DA"/>
            <w:vAlign w:val="bottom"/>
          </w:tcPr>
          <w:p w14:paraId="28E77BF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vAlign w:val="bottom"/>
          </w:tcPr>
          <w:p w14:paraId="28E77BF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vAlign w:val="bottom"/>
          </w:tcPr>
          <w:p w14:paraId="28E77BF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vAlign w:val="bottom"/>
          </w:tcPr>
          <w:p w14:paraId="28E77BF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7C09" w14:textId="77777777" w:rsidTr="00E44616">
        <w:trPr>
          <w:trHeight w:val="20"/>
        </w:trPr>
        <w:tc>
          <w:tcPr>
            <w:tcW w:w="889" w:type="pct"/>
            <w:vMerge/>
            <w:tcBorders>
              <w:left w:val="single" w:sz="4" w:space="0" w:color="auto"/>
              <w:right w:val="single" w:sz="4" w:space="0" w:color="auto"/>
            </w:tcBorders>
            <w:vAlign w:val="bottom"/>
          </w:tcPr>
          <w:p w14:paraId="28E77BFB" w14:textId="77777777" w:rsidR="00AE3E89" w:rsidRPr="00E63C16" w:rsidRDefault="00AE3E89" w:rsidP="00EF0F03">
            <w:pPr>
              <w:spacing w:after="0" w:line="240" w:lineRule="auto"/>
              <w:rPr>
                <w:rFonts w:cs="Calibri"/>
                <w:color w:val="000000"/>
                <w:sz w:val="16"/>
                <w:szCs w:val="16"/>
                <w:lang w:eastAsia="en-AU"/>
              </w:rPr>
            </w:pPr>
          </w:p>
        </w:tc>
        <w:tc>
          <w:tcPr>
            <w:tcW w:w="978" w:type="pct"/>
            <w:gridSpan w:val="2"/>
            <w:tcBorders>
              <w:top w:val="nil"/>
              <w:left w:val="nil"/>
              <w:bottom w:val="single" w:sz="4" w:space="0" w:color="auto"/>
              <w:right w:val="single" w:sz="4" w:space="0" w:color="auto"/>
            </w:tcBorders>
            <w:vAlign w:val="bottom"/>
          </w:tcPr>
          <w:p w14:paraId="28E77BFC" w14:textId="77777777" w:rsidR="00AE3E89" w:rsidRPr="00E63C16" w:rsidRDefault="00AE3E89" w:rsidP="00EF0F03">
            <w:pPr>
              <w:spacing w:after="0" w:line="240" w:lineRule="auto"/>
              <w:rPr>
                <w:rFonts w:cs="Calibri"/>
                <w:color w:val="000000"/>
                <w:sz w:val="16"/>
                <w:szCs w:val="16"/>
                <w:lang w:eastAsia="en-AU"/>
              </w:rPr>
            </w:pPr>
            <w:r>
              <w:rPr>
                <w:rFonts w:cs="Calibri"/>
                <w:color w:val="000000"/>
                <w:sz w:val="16"/>
                <w:szCs w:val="16"/>
                <w:lang w:eastAsia="en-AU"/>
              </w:rPr>
              <w:t>Processing, data entry and analysis</w:t>
            </w:r>
          </w:p>
        </w:tc>
        <w:tc>
          <w:tcPr>
            <w:tcW w:w="223" w:type="pct"/>
            <w:tcBorders>
              <w:top w:val="nil"/>
              <w:left w:val="nil"/>
              <w:bottom w:val="single" w:sz="4" w:space="0" w:color="auto"/>
              <w:right w:val="single" w:sz="4" w:space="0" w:color="auto"/>
            </w:tcBorders>
            <w:vAlign w:val="bottom"/>
          </w:tcPr>
          <w:p w14:paraId="28E77BF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vAlign w:val="bottom"/>
          </w:tcPr>
          <w:p w14:paraId="28E77BF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vAlign w:val="bottom"/>
          </w:tcPr>
          <w:p w14:paraId="28E77BF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CCC0DA"/>
            <w:vAlign w:val="bottom"/>
          </w:tcPr>
          <w:p w14:paraId="28E77C0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vAlign w:val="bottom"/>
          </w:tcPr>
          <w:p w14:paraId="28E77C01"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shd w:val="clear" w:color="000000" w:fill="CCC0DA"/>
            <w:vAlign w:val="bottom"/>
          </w:tcPr>
          <w:p w14:paraId="28E77C02"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vAlign w:val="bottom"/>
          </w:tcPr>
          <w:p w14:paraId="28E77C0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CCC0DA"/>
            <w:vAlign w:val="bottom"/>
          </w:tcPr>
          <w:p w14:paraId="28E77C0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vAlign w:val="bottom"/>
          </w:tcPr>
          <w:p w14:paraId="28E77C0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shd w:val="clear" w:color="000000" w:fill="CCC0DA"/>
            <w:vAlign w:val="bottom"/>
          </w:tcPr>
          <w:p w14:paraId="28E77C0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shd w:val="clear" w:color="000000" w:fill="CCC0DA"/>
            <w:vAlign w:val="bottom"/>
          </w:tcPr>
          <w:p w14:paraId="28E77C0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vAlign w:val="bottom"/>
          </w:tcPr>
          <w:p w14:paraId="28E77C0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7C18" w14:textId="77777777" w:rsidTr="00E44616">
        <w:trPr>
          <w:trHeight w:val="20"/>
        </w:trPr>
        <w:tc>
          <w:tcPr>
            <w:tcW w:w="889" w:type="pct"/>
            <w:vMerge/>
            <w:tcBorders>
              <w:left w:val="single" w:sz="4" w:space="0" w:color="auto"/>
              <w:bottom w:val="single" w:sz="4" w:space="0" w:color="auto"/>
              <w:right w:val="single" w:sz="4" w:space="0" w:color="auto"/>
            </w:tcBorders>
            <w:vAlign w:val="bottom"/>
          </w:tcPr>
          <w:p w14:paraId="28E77C0A" w14:textId="77777777" w:rsidR="00AE3E89" w:rsidRPr="00E63C16" w:rsidRDefault="00AE3E89" w:rsidP="00EF0F03">
            <w:pPr>
              <w:spacing w:after="0" w:line="240" w:lineRule="auto"/>
              <w:rPr>
                <w:rFonts w:cs="Calibri"/>
                <w:color w:val="000000"/>
                <w:sz w:val="16"/>
                <w:szCs w:val="16"/>
                <w:lang w:eastAsia="en-AU"/>
              </w:rPr>
            </w:pPr>
          </w:p>
        </w:tc>
        <w:tc>
          <w:tcPr>
            <w:tcW w:w="978" w:type="pct"/>
            <w:gridSpan w:val="2"/>
            <w:tcBorders>
              <w:top w:val="nil"/>
              <w:left w:val="nil"/>
              <w:bottom w:val="single" w:sz="4" w:space="0" w:color="auto"/>
              <w:right w:val="single" w:sz="4" w:space="0" w:color="auto"/>
            </w:tcBorders>
            <w:vAlign w:val="bottom"/>
          </w:tcPr>
          <w:p w14:paraId="28E77C0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Information transfer</w:t>
            </w:r>
          </w:p>
        </w:tc>
        <w:tc>
          <w:tcPr>
            <w:tcW w:w="223" w:type="pct"/>
            <w:tcBorders>
              <w:top w:val="nil"/>
              <w:left w:val="nil"/>
              <w:bottom w:val="single" w:sz="4" w:space="0" w:color="auto"/>
              <w:right w:val="single" w:sz="4" w:space="0" w:color="auto"/>
            </w:tcBorders>
            <w:vAlign w:val="bottom"/>
          </w:tcPr>
          <w:p w14:paraId="28E77C0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vAlign w:val="bottom"/>
          </w:tcPr>
          <w:p w14:paraId="28E77C0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vAlign w:val="bottom"/>
          </w:tcPr>
          <w:p w14:paraId="28E77C0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vAlign w:val="bottom"/>
          </w:tcPr>
          <w:p w14:paraId="28E77C0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vAlign w:val="bottom"/>
          </w:tcPr>
          <w:p w14:paraId="28E77C1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vAlign w:val="bottom"/>
          </w:tcPr>
          <w:p w14:paraId="28E77C11"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vAlign w:val="bottom"/>
          </w:tcPr>
          <w:p w14:paraId="28E77C12"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vAlign w:val="bottom"/>
          </w:tcPr>
          <w:p w14:paraId="28E77C1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vAlign w:val="bottom"/>
          </w:tcPr>
          <w:p w14:paraId="28E77C1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shd w:val="clear" w:color="000000" w:fill="FFFFFF"/>
            <w:vAlign w:val="bottom"/>
          </w:tcPr>
          <w:p w14:paraId="28E77C1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vAlign w:val="bottom"/>
          </w:tcPr>
          <w:p w14:paraId="28E77C1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shd w:val="clear" w:color="000000" w:fill="CCC0DA"/>
            <w:vAlign w:val="bottom"/>
          </w:tcPr>
          <w:p w14:paraId="28E77C1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7C28" w14:textId="77777777" w:rsidTr="00E44616">
        <w:trPr>
          <w:trHeight w:val="20"/>
        </w:trPr>
        <w:tc>
          <w:tcPr>
            <w:tcW w:w="889" w:type="pct"/>
            <w:vMerge w:val="restart"/>
            <w:tcBorders>
              <w:top w:val="nil"/>
              <w:left w:val="single" w:sz="4" w:space="0" w:color="auto"/>
              <w:right w:val="single" w:sz="4" w:space="0" w:color="auto"/>
            </w:tcBorders>
            <w:vAlign w:val="bottom"/>
          </w:tcPr>
          <w:p w14:paraId="28E77C1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Vegetation diversity (Cat 2)</w:t>
            </w:r>
          </w:p>
          <w:p w14:paraId="28E77C1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978" w:type="pct"/>
            <w:gridSpan w:val="2"/>
            <w:tcBorders>
              <w:top w:val="nil"/>
              <w:left w:val="nil"/>
              <w:bottom w:val="single" w:sz="4" w:space="0" w:color="auto"/>
              <w:right w:val="single" w:sz="4" w:space="0" w:color="auto"/>
            </w:tcBorders>
            <w:vAlign w:val="bottom"/>
          </w:tcPr>
          <w:p w14:paraId="28E77C1B" w14:textId="77777777" w:rsidR="00AE3E89" w:rsidRPr="00E63C16" w:rsidRDefault="00AE3E89" w:rsidP="00EF0F03">
            <w:pPr>
              <w:spacing w:after="0" w:line="240" w:lineRule="auto"/>
              <w:rPr>
                <w:rFonts w:cs="Calibri"/>
                <w:color w:val="000000"/>
                <w:sz w:val="16"/>
                <w:szCs w:val="16"/>
                <w:lang w:eastAsia="en-AU"/>
              </w:rPr>
            </w:pPr>
            <w:r>
              <w:rPr>
                <w:rFonts w:cs="Calibri"/>
                <w:color w:val="000000"/>
                <w:sz w:val="16"/>
                <w:szCs w:val="16"/>
                <w:lang w:eastAsia="en-AU"/>
              </w:rPr>
              <w:t xml:space="preserve">Field </w:t>
            </w:r>
            <w:r w:rsidRPr="00E63C16">
              <w:rPr>
                <w:rFonts w:cs="Calibri"/>
                <w:color w:val="000000"/>
                <w:sz w:val="16"/>
                <w:szCs w:val="16"/>
                <w:lang w:eastAsia="en-AU"/>
              </w:rPr>
              <w:t>sampling</w:t>
            </w:r>
          </w:p>
        </w:tc>
        <w:tc>
          <w:tcPr>
            <w:tcW w:w="223" w:type="pct"/>
            <w:tcBorders>
              <w:top w:val="nil"/>
              <w:left w:val="nil"/>
              <w:bottom w:val="single" w:sz="4" w:space="0" w:color="auto"/>
              <w:right w:val="single" w:sz="4" w:space="0" w:color="auto"/>
            </w:tcBorders>
            <w:vAlign w:val="bottom"/>
          </w:tcPr>
          <w:p w14:paraId="28E77C1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vAlign w:val="bottom"/>
          </w:tcPr>
          <w:p w14:paraId="28E77C1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shd w:val="clear" w:color="000000" w:fill="75923C"/>
            <w:vAlign w:val="bottom"/>
          </w:tcPr>
          <w:p w14:paraId="28E77C1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vAlign w:val="bottom"/>
          </w:tcPr>
          <w:p w14:paraId="28E77C1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shd w:val="clear" w:color="000000" w:fill="75923C"/>
            <w:vAlign w:val="bottom"/>
          </w:tcPr>
          <w:p w14:paraId="28E77C2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vAlign w:val="bottom"/>
          </w:tcPr>
          <w:p w14:paraId="28E77C21"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shd w:val="clear" w:color="000000" w:fill="75923C"/>
            <w:vAlign w:val="bottom"/>
          </w:tcPr>
          <w:p w14:paraId="28E77C22"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vAlign w:val="bottom"/>
          </w:tcPr>
          <w:p w14:paraId="28E77C2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000000" w:fill="75923C"/>
            <w:vAlign w:val="bottom"/>
          </w:tcPr>
          <w:p w14:paraId="28E77C2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vAlign w:val="bottom"/>
          </w:tcPr>
          <w:p w14:paraId="28E77C2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vAlign w:val="bottom"/>
          </w:tcPr>
          <w:p w14:paraId="28E77C2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vAlign w:val="bottom"/>
          </w:tcPr>
          <w:p w14:paraId="28E77C2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7C37" w14:textId="77777777" w:rsidTr="00E44616">
        <w:trPr>
          <w:trHeight w:val="20"/>
        </w:trPr>
        <w:tc>
          <w:tcPr>
            <w:tcW w:w="889" w:type="pct"/>
            <w:vMerge/>
            <w:tcBorders>
              <w:left w:val="single" w:sz="4" w:space="0" w:color="auto"/>
              <w:right w:val="single" w:sz="4" w:space="0" w:color="auto"/>
            </w:tcBorders>
            <w:vAlign w:val="bottom"/>
          </w:tcPr>
          <w:p w14:paraId="28E77C29" w14:textId="77777777" w:rsidR="00AE3E89" w:rsidRPr="00E63C16" w:rsidRDefault="00AE3E89" w:rsidP="00EF0F03">
            <w:pPr>
              <w:spacing w:after="0" w:line="240" w:lineRule="auto"/>
              <w:rPr>
                <w:rFonts w:cs="Calibri"/>
                <w:color w:val="000000"/>
                <w:sz w:val="16"/>
                <w:szCs w:val="16"/>
                <w:lang w:eastAsia="en-AU"/>
              </w:rPr>
            </w:pPr>
          </w:p>
        </w:tc>
        <w:tc>
          <w:tcPr>
            <w:tcW w:w="978" w:type="pct"/>
            <w:gridSpan w:val="2"/>
            <w:tcBorders>
              <w:top w:val="nil"/>
              <w:left w:val="nil"/>
              <w:bottom w:val="single" w:sz="4" w:space="0" w:color="auto"/>
              <w:right w:val="single" w:sz="4" w:space="0" w:color="auto"/>
            </w:tcBorders>
            <w:vAlign w:val="bottom"/>
          </w:tcPr>
          <w:p w14:paraId="28E77C2A" w14:textId="77777777" w:rsidR="00AE3E89" w:rsidRPr="00E63C16" w:rsidRDefault="00AE3E89" w:rsidP="00EF0F03">
            <w:pPr>
              <w:spacing w:after="0" w:line="240" w:lineRule="auto"/>
              <w:rPr>
                <w:rFonts w:cs="Calibri"/>
                <w:color w:val="000000"/>
                <w:sz w:val="16"/>
                <w:szCs w:val="16"/>
                <w:lang w:eastAsia="en-AU"/>
              </w:rPr>
            </w:pPr>
            <w:r>
              <w:rPr>
                <w:rFonts w:cs="Calibri"/>
                <w:color w:val="000000"/>
                <w:sz w:val="16"/>
                <w:szCs w:val="16"/>
                <w:lang w:eastAsia="en-AU"/>
              </w:rPr>
              <w:t>Processing, data entry and analysis</w:t>
            </w:r>
          </w:p>
        </w:tc>
        <w:tc>
          <w:tcPr>
            <w:tcW w:w="223" w:type="pct"/>
            <w:tcBorders>
              <w:top w:val="nil"/>
              <w:left w:val="nil"/>
              <w:bottom w:val="single" w:sz="4" w:space="0" w:color="auto"/>
              <w:right w:val="single" w:sz="4" w:space="0" w:color="auto"/>
            </w:tcBorders>
            <w:vAlign w:val="bottom"/>
          </w:tcPr>
          <w:p w14:paraId="28E77C2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vAlign w:val="bottom"/>
          </w:tcPr>
          <w:p w14:paraId="28E77C2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shd w:val="clear" w:color="000000" w:fill="FFFFFF"/>
            <w:vAlign w:val="bottom"/>
          </w:tcPr>
          <w:p w14:paraId="28E77C2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75923C"/>
            <w:vAlign w:val="bottom"/>
          </w:tcPr>
          <w:p w14:paraId="28E77C2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shd w:val="clear" w:color="000000" w:fill="FFFFFF"/>
            <w:vAlign w:val="bottom"/>
          </w:tcPr>
          <w:p w14:paraId="28E77C2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shd w:val="clear" w:color="000000" w:fill="75923C"/>
            <w:vAlign w:val="bottom"/>
          </w:tcPr>
          <w:p w14:paraId="28E77C3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shd w:val="clear" w:color="000000" w:fill="FFFFFF"/>
            <w:vAlign w:val="bottom"/>
          </w:tcPr>
          <w:p w14:paraId="28E77C31"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75923C"/>
            <w:vAlign w:val="bottom"/>
          </w:tcPr>
          <w:p w14:paraId="28E77C32"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vAlign w:val="bottom"/>
          </w:tcPr>
          <w:p w14:paraId="28E77C3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shd w:val="clear" w:color="000000" w:fill="75923C"/>
            <w:vAlign w:val="bottom"/>
          </w:tcPr>
          <w:p w14:paraId="28E77C3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shd w:val="clear" w:color="000000" w:fill="75923C"/>
            <w:vAlign w:val="bottom"/>
          </w:tcPr>
          <w:p w14:paraId="28E77C3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vAlign w:val="bottom"/>
          </w:tcPr>
          <w:p w14:paraId="28E77C3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7C46" w14:textId="77777777" w:rsidTr="00E44616">
        <w:trPr>
          <w:trHeight w:val="20"/>
        </w:trPr>
        <w:tc>
          <w:tcPr>
            <w:tcW w:w="889" w:type="pct"/>
            <w:vMerge/>
            <w:tcBorders>
              <w:left w:val="single" w:sz="4" w:space="0" w:color="auto"/>
              <w:bottom w:val="single" w:sz="4" w:space="0" w:color="auto"/>
              <w:right w:val="single" w:sz="4" w:space="0" w:color="auto"/>
            </w:tcBorders>
            <w:vAlign w:val="bottom"/>
          </w:tcPr>
          <w:p w14:paraId="28E77C38" w14:textId="77777777" w:rsidR="00AE3E89" w:rsidRPr="00E63C16" w:rsidRDefault="00AE3E89" w:rsidP="00EF0F03">
            <w:pPr>
              <w:spacing w:after="0" w:line="240" w:lineRule="auto"/>
              <w:rPr>
                <w:rFonts w:cs="Calibri"/>
                <w:color w:val="000000"/>
                <w:sz w:val="16"/>
                <w:szCs w:val="16"/>
                <w:lang w:eastAsia="en-AU"/>
              </w:rPr>
            </w:pPr>
          </w:p>
        </w:tc>
        <w:tc>
          <w:tcPr>
            <w:tcW w:w="978" w:type="pct"/>
            <w:gridSpan w:val="2"/>
            <w:tcBorders>
              <w:top w:val="nil"/>
              <w:left w:val="nil"/>
              <w:bottom w:val="single" w:sz="4" w:space="0" w:color="auto"/>
              <w:right w:val="single" w:sz="4" w:space="0" w:color="auto"/>
            </w:tcBorders>
            <w:vAlign w:val="bottom"/>
          </w:tcPr>
          <w:p w14:paraId="28E77C3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Information transfer</w:t>
            </w:r>
          </w:p>
        </w:tc>
        <w:tc>
          <w:tcPr>
            <w:tcW w:w="223" w:type="pct"/>
            <w:tcBorders>
              <w:top w:val="nil"/>
              <w:left w:val="nil"/>
              <w:bottom w:val="single" w:sz="4" w:space="0" w:color="auto"/>
              <w:right w:val="single" w:sz="4" w:space="0" w:color="auto"/>
            </w:tcBorders>
            <w:vAlign w:val="bottom"/>
          </w:tcPr>
          <w:p w14:paraId="28E77C3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shd w:val="clear" w:color="000000" w:fill="FFFFFF"/>
            <w:vAlign w:val="bottom"/>
          </w:tcPr>
          <w:p w14:paraId="28E77C3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vAlign w:val="bottom"/>
          </w:tcPr>
          <w:p w14:paraId="28E77C3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vAlign w:val="bottom"/>
          </w:tcPr>
          <w:p w14:paraId="28E77C3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vAlign w:val="bottom"/>
          </w:tcPr>
          <w:p w14:paraId="28E77C3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vAlign w:val="bottom"/>
          </w:tcPr>
          <w:p w14:paraId="28E77C3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vAlign w:val="bottom"/>
          </w:tcPr>
          <w:p w14:paraId="28E77C4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vAlign w:val="bottom"/>
          </w:tcPr>
          <w:p w14:paraId="28E77C41"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vAlign w:val="bottom"/>
          </w:tcPr>
          <w:p w14:paraId="28E77C42"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vAlign w:val="bottom"/>
          </w:tcPr>
          <w:p w14:paraId="28E77C4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vAlign w:val="bottom"/>
          </w:tcPr>
          <w:p w14:paraId="28E77C4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shd w:val="clear" w:color="000000" w:fill="75923C"/>
            <w:vAlign w:val="bottom"/>
          </w:tcPr>
          <w:p w14:paraId="28E77C4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7C55" w14:textId="77777777" w:rsidTr="00E44616">
        <w:trPr>
          <w:trHeight w:val="20"/>
        </w:trPr>
        <w:tc>
          <w:tcPr>
            <w:tcW w:w="889" w:type="pct"/>
            <w:vMerge w:val="restart"/>
            <w:tcBorders>
              <w:top w:val="nil"/>
              <w:left w:val="single" w:sz="4" w:space="0" w:color="auto"/>
              <w:right w:val="single" w:sz="4" w:space="0" w:color="auto"/>
            </w:tcBorders>
            <w:vAlign w:val="bottom"/>
          </w:tcPr>
          <w:p w14:paraId="28E77C4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Waterbird diversity</w:t>
            </w:r>
            <w:r>
              <w:rPr>
                <w:rFonts w:cs="Calibri"/>
                <w:color w:val="000000"/>
                <w:sz w:val="16"/>
                <w:szCs w:val="16"/>
                <w:lang w:eastAsia="en-AU"/>
              </w:rPr>
              <w:t xml:space="preserve"> (Cat 2)</w:t>
            </w:r>
          </w:p>
        </w:tc>
        <w:tc>
          <w:tcPr>
            <w:tcW w:w="978" w:type="pct"/>
            <w:gridSpan w:val="2"/>
            <w:tcBorders>
              <w:top w:val="nil"/>
              <w:left w:val="nil"/>
              <w:bottom w:val="single" w:sz="4" w:space="0" w:color="auto"/>
              <w:right w:val="single" w:sz="4" w:space="0" w:color="auto"/>
            </w:tcBorders>
            <w:vAlign w:val="bottom"/>
          </w:tcPr>
          <w:p w14:paraId="28E77C48" w14:textId="77777777" w:rsidR="00AE3E89" w:rsidRPr="00E63C16" w:rsidRDefault="00AE3E89" w:rsidP="00EF0F03">
            <w:pPr>
              <w:spacing w:after="0" w:line="240" w:lineRule="auto"/>
              <w:rPr>
                <w:rFonts w:cs="Calibri"/>
                <w:color w:val="000000"/>
                <w:sz w:val="16"/>
                <w:szCs w:val="16"/>
                <w:lang w:eastAsia="en-AU"/>
              </w:rPr>
            </w:pPr>
            <w:r>
              <w:rPr>
                <w:rFonts w:cs="Calibri"/>
                <w:color w:val="000000"/>
                <w:sz w:val="16"/>
                <w:szCs w:val="16"/>
                <w:lang w:eastAsia="en-AU"/>
              </w:rPr>
              <w:t xml:space="preserve">Field </w:t>
            </w:r>
            <w:r w:rsidRPr="00E63C16">
              <w:rPr>
                <w:rFonts w:cs="Calibri"/>
                <w:color w:val="000000"/>
                <w:sz w:val="16"/>
                <w:szCs w:val="16"/>
                <w:lang w:eastAsia="en-AU"/>
              </w:rPr>
              <w:t>sampling</w:t>
            </w:r>
          </w:p>
        </w:tc>
        <w:tc>
          <w:tcPr>
            <w:tcW w:w="223" w:type="pct"/>
            <w:tcBorders>
              <w:top w:val="nil"/>
              <w:left w:val="nil"/>
              <w:bottom w:val="single" w:sz="4" w:space="0" w:color="auto"/>
              <w:right w:val="single" w:sz="4" w:space="0" w:color="auto"/>
            </w:tcBorders>
            <w:vAlign w:val="bottom"/>
          </w:tcPr>
          <w:p w14:paraId="28E77C4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vAlign w:val="bottom"/>
          </w:tcPr>
          <w:p w14:paraId="28E77C4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shd w:val="clear" w:color="000000" w:fill="FCD5B4"/>
            <w:vAlign w:val="bottom"/>
          </w:tcPr>
          <w:p w14:paraId="28E77C4B" w14:textId="77777777" w:rsidR="00AE3E89" w:rsidRPr="00E63C16" w:rsidRDefault="00AE3E89" w:rsidP="00EF0F03">
            <w:pPr>
              <w:spacing w:after="0" w:line="240" w:lineRule="auto"/>
              <w:rPr>
                <w:rFonts w:cs="Calibri"/>
                <w:color w:val="000000"/>
                <w:sz w:val="16"/>
                <w:szCs w:val="16"/>
                <w:lang w:eastAsia="en-AU"/>
              </w:rPr>
            </w:pPr>
          </w:p>
        </w:tc>
        <w:tc>
          <w:tcPr>
            <w:tcW w:w="258" w:type="pct"/>
            <w:tcBorders>
              <w:top w:val="nil"/>
              <w:left w:val="nil"/>
              <w:bottom w:val="single" w:sz="4" w:space="0" w:color="auto"/>
              <w:right w:val="single" w:sz="4" w:space="0" w:color="auto"/>
            </w:tcBorders>
            <w:shd w:val="clear" w:color="auto" w:fill="auto"/>
            <w:vAlign w:val="bottom"/>
          </w:tcPr>
          <w:p w14:paraId="28E77C4C" w14:textId="77777777" w:rsidR="00AE3E89" w:rsidRPr="00E63C16" w:rsidRDefault="00AE3E89" w:rsidP="00EF0F03">
            <w:pPr>
              <w:spacing w:after="0" w:line="240" w:lineRule="auto"/>
              <w:rPr>
                <w:rFonts w:cs="Calibri"/>
                <w:color w:val="000000"/>
                <w:sz w:val="16"/>
                <w:szCs w:val="16"/>
                <w:lang w:eastAsia="en-AU"/>
              </w:rPr>
            </w:pPr>
          </w:p>
        </w:tc>
        <w:tc>
          <w:tcPr>
            <w:tcW w:w="271" w:type="pct"/>
            <w:tcBorders>
              <w:top w:val="nil"/>
              <w:left w:val="nil"/>
              <w:bottom w:val="single" w:sz="4" w:space="0" w:color="auto"/>
              <w:right w:val="single" w:sz="4" w:space="0" w:color="auto"/>
            </w:tcBorders>
            <w:shd w:val="clear" w:color="000000" w:fill="FCD5B4"/>
            <w:vAlign w:val="bottom"/>
          </w:tcPr>
          <w:p w14:paraId="28E77C4D" w14:textId="77777777" w:rsidR="00AE3E89" w:rsidRPr="00E63C16" w:rsidRDefault="00AE3E89" w:rsidP="00EF0F03">
            <w:pPr>
              <w:spacing w:after="0" w:line="240" w:lineRule="auto"/>
              <w:rPr>
                <w:rFonts w:cs="Calibri"/>
                <w:color w:val="000000"/>
                <w:sz w:val="16"/>
                <w:szCs w:val="16"/>
                <w:lang w:eastAsia="en-AU"/>
              </w:rPr>
            </w:pPr>
          </w:p>
        </w:tc>
        <w:tc>
          <w:tcPr>
            <w:tcW w:w="274" w:type="pct"/>
            <w:tcBorders>
              <w:top w:val="nil"/>
              <w:left w:val="nil"/>
              <w:bottom w:val="single" w:sz="4" w:space="0" w:color="auto"/>
              <w:right w:val="single" w:sz="4" w:space="0" w:color="auto"/>
            </w:tcBorders>
            <w:shd w:val="clear" w:color="auto" w:fill="auto"/>
            <w:vAlign w:val="bottom"/>
          </w:tcPr>
          <w:p w14:paraId="28E77C4E" w14:textId="77777777" w:rsidR="00AE3E89" w:rsidRPr="00E63C16" w:rsidRDefault="00AE3E89" w:rsidP="00EF0F03">
            <w:pPr>
              <w:spacing w:after="0" w:line="240" w:lineRule="auto"/>
              <w:rPr>
                <w:rFonts w:cs="Calibri"/>
                <w:color w:val="000000"/>
                <w:sz w:val="16"/>
                <w:szCs w:val="16"/>
                <w:lang w:eastAsia="en-AU"/>
              </w:rPr>
            </w:pPr>
          </w:p>
        </w:tc>
        <w:tc>
          <w:tcPr>
            <w:tcW w:w="255" w:type="pct"/>
            <w:tcBorders>
              <w:top w:val="nil"/>
              <w:left w:val="nil"/>
              <w:bottom w:val="single" w:sz="4" w:space="0" w:color="auto"/>
              <w:right w:val="single" w:sz="4" w:space="0" w:color="auto"/>
            </w:tcBorders>
            <w:shd w:val="clear" w:color="000000" w:fill="FCD5B4"/>
            <w:vAlign w:val="bottom"/>
          </w:tcPr>
          <w:p w14:paraId="28E77C4F" w14:textId="77777777" w:rsidR="00AE3E89" w:rsidRPr="00E63C16" w:rsidRDefault="00AE3E89" w:rsidP="00EF0F03">
            <w:pPr>
              <w:spacing w:after="0" w:line="240" w:lineRule="auto"/>
              <w:rPr>
                <w:rFonts w:cs="Calibri"/>
                <w:color w:val="000000"/>
                <w:sz w:val="16"/>
                <w:szCs w:val="16"/>
                <w:lang w:eastAsia="en-AU"/>
              </w:rPr>
            </w:pPr>
          </w:p>
        </w:tc>
        <w:tc>
          <w:tcPr>
            <w:tcW w:w="258" w:type="pct"/>
            <w:tcBorders>
              <w:top w:val="nil"/>
              <w:left w:val="nil"/>
              <w:bottom w:val="single" w:sz="4" w:space="0" w:color="auto"/>
              <w:right w:val="single" w:sz="4" w:space="0" w:color="auto"/>
            </w:tcBorders>
            <w:shd w:val="clear" w:color="auto" w:fill="auto"/>
            <w:vAlign w:val="bottom"/>
          </w:tcPr>
          <w:p w14:paraId="28E77C50" w14:textId="77777777" w:rsidR="00AE3E89" w:rsidRPr="00E63C16" w:rsidRDefault="00AE3E89" w:rsidP="00EF0F03">
            <w:pPr>
              <w:spacing w:after="0" w:line="240" w:lineRule="auto"/>
              <w:rPr>
                <w:rFonts w:cs="Calibri"/>
                <w:color w:val="000000"/>
                <w:sz w:val="16"/>
                <w:szCs w:val="16"/>
                <w:lang w:eastAsia="en-AU"/>
              </w:rPr>
            </w:pPr>
          </w:p>
        </w:tc>
        <w:tc>
          <w:tcPr>
            <w:tcW w:w="266" w:type="pct"/>
            <w:tcBorders>
              <w:top w:val="nil"/>
              <w:left w:val="nil"/>
              <w:bottom w:val="single" w:sz="4" w:space="0" w:color="auto"/>
              <w:right w:val="single" w:sz="4" w:space="0" w:color="auto"/>
            </w:tcBorders>
            <w:shd w:val="clear" w:color="000000" w:fill="FCD5B4"/>
            <w:vAlign w:val="bottom"/>
          </w:tcPr>
          <w:p w14:paraId="28E77C51" w14:textId="77777777" w:rsidR="00AE3E89" w:rsidRPr="00E63C16" w:rsidRDefault="00AE3E89" w:rsidP="00EF0F03">
            <w:pPr>
              <w:spacing w:after="0" w:line="240" w:lineRule="auto"/>
              <w:rPr>
                <w:rFonts w:cs="Calibri"/>
                <w:color w:val="000000"/>
                <w:sz w:val="16"/>
                <w:szCs w:val="16"/>
                <w:lang w:eastAsia="en-AU"/>
              </w:rPr>
            </w:pPr>
          </w:p>
        </w:tc>
        <w:tc>
          <w:tcPr>
            <w:tcW w:w="253" w:type="pct"/>
            <w:tcBorders>
              <w:top w:val="nil"/>
              <w:left w:val="nil"/>
              <w:bottom w:val="single" w:sz="4" w:space="0" w:color="auto"/>
              <w:right w:val="single" w:sz="4" w:space="0" w:color="auto"/>
            </w:tcBorders>
            <w:shd w:val="clear" w:color="auto" w:fill="auto"/>
            <w:vAlign w:val="bottom"/>
          </w:tcPr>
          <w:p w14:paraId="28E77C52" w14:textId="77777777" w:rsidR="00AE3E89" w:rsidRPr="00E63C16" w:rsidRDefault="00AE3E89" w:rsidP="00EF0F03">
            <w:pPr>
              <w:spacing w:after="0" w:line="240" w:lineRule="auto"/>
              <w:rPr>
                <w:rFonts w:cs="Calibri"/>
                <w:color w:val="000000"/>
                <w:sz w:val="16"/>
                <w:szCs w:val="16"/>
                <w:lang w:eastAsia="en-AU"/>
              </w:rPr>
            </w:pPr>
          </w:p>
        </w:tc>
        <w:tc>
          <w:tcPr>
            <w:tcW w:w="286" w:type="pct"/>
            <w:tcBorders>
              <w:top w:val="nil"/>
              <w:left w:val="nil"/>
              <w:bottom w:val="single" w:sz="4" w:space="0" w:color="auto"/>
              <w:right w:val="single" w:sz="4" w:space="0" w:color="auto"/>
            </w:tcBorders>
            <w:vAlign w:val="bottom"/>
          </w:tcPr>
          <w:p w14:paraId="28E77C5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vAlign w:val="bottom"/>
          </w:tcPr>
          <w:p w14:paraId="28E77C5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7C64" w14:textId="77777777" w:rsidTr="00E44616">
        <w:trPr>
          <w:trHeight w:val="20"/>
        </w:trPr>
        <w:tc>
          <w:tcPr>
            <w:tcW w:w="889" w:type="pct"/>
            <w:vMerge/>
            <w:tcBorders>
              <w:top w:val="nil"/>
              <w:left w:val="single" w:sz="4" w:space="0" w:color="auto"/>
              <w:right w:val="single" w:sz="4" w:space="0" w:color="auto"/>
            </w:tcBorders>
            <w:vAlign w:val="bottom"/>
          </w:tcPr>
          <w:p w14:paraId="28E77C56" w14:textId="77777777" w:rsidR="00AE3E89" w:rsidRPr="00E63C16" w:rsidRDefault="00AE3E89" w:rsidP="00EF0F03">
            <w:pPr>
              <w:spacing w:after="0" w:line="240" w:lineRule="auto"/>
              <w:rPr>
                <w:rFonts w:cs="Calibri"/>
                <w:color w:val="000000"/>
                <w:sz w:val="16"/>
                <w:szCs w:val="16"/>
                <w:lang w:eastAsia="en-AU"/>
              </w:rPr>
            </w:pPr>
          </w:p>
        </w:tc>
        <w:tc>
          <w:tcPr>
            <w:tcW w:w="978" w:type="pct"/>
            <w:gridSpan w:val="2"/>
            <w:tcBorders>
              <w:top w:val="nil"/>
              <w:left w:val="nil"/>
              <w:bottom w:val="single" w:sz="4" w:space="0" w:color="auto"/>
              <w:right w:val="single" w:sz="4" w:space="0" w:color="auto"/>
            </w:tcBorders>
            <w:vAlign w:val="bottom"/>
          </w:tcPr>
          <w:p w14:paraId="28E77C57" w14:textId="77777777" w:rsidR="00AE3E89" w:rsidRPr="00E63C16" w:rsidRDefault="00AE3E89" w:rsidP="00EF0F03">
            <w:pPr>
              <w:spacing w:after="0" w:line="240" w:lineRule="auto"/>
              <w:rPr>
                <w:rFonts w:cs="Calibri"/>
                <w:color w:val="000000"/>
                <w:sz w:val="16"/>
                <w:szCs w:val="16"/>
                <w:lang w:eastAsia="en-AU"/>
              </w:rPr>
            </w:pPr>
            <w:r>
              <w:rPr>
                <w:rFonts w:cs="Calibri"/>
                <w:color w:val="000000"/>
                <w:sz w:val="16"/>
                <w:szCs w:val="16"/>
                <w:lang w:eastAsia="en-AU"/>
              </w:rPr>
              <w:t>Processing, data entry and analysis</w:t>
            </w:r>
          </w:p>
        </w:tc>
        <w:tc>
          <w:tcPr>
            <w:tcW w:w="223" w:type="pct"/>
            <w:tcBorders>
              <w:top w:val="nil"/>
              <w:left w:val="nil"/>
              <w:bottom w:val="single" w:sz="4" w:space="0" w:color="auto"/>
              <w:right w:val="single" w:sz="4" w:space="0" w:color="auto"/>
            </w:tcBorders>
            <w:vAlign w:val="bottom"/>
          </w:tcPr>
          <w:p w14:paraId="28E77C58" w14:textId="77777777" w:rsidR="00AE3E89" w:rsidRPr="00E63C16" w:rsidRDefault="00AE3E89" w:rsidP="00EF0F03">
            <w:pPr>
              <w:spacing w:after="0" w:line="240" w:lineRule="auto"/>
              <w:rPr>
                <w:rFonts w:cs="Calibri"/>
                <w:color w:val="000000"/>
                <w:sz w:val="16"/>
                <w:szCs w:val="16"/>
                <w:lang w:eastAsia="en-AU"/>
              </w:rPr>
            </w:pPr>
          </w:p>
        </w:tc>
        <w:tc>
          <w:tcPr>
            <w:tcW w:w="275" w:type="pct"/>
            <w:tcBorders>
              <w:top w:val="nil"/>
              <w:left w:val="nil"/>
              <w:bottom w:val="single" w:sz="4" w:space="0" w:color="auto"/>
              <w:right w:val="single" w:sz="4" w:space="0" w:color="auto"/>
            </w:tcBorders>
            <w:vAlign w:val="bottom"/>
          </w:tcPr>
          <w:p w14:paraId="28E77C59" w14:textId="77777777" w:rsidR="00AE3E89" w:rsidRPr="00E63C16" w:rsidRDefault="00AE3E89" w:rsidP="00EF0F03">
            <w:pPr>
              <w:spacing w:after="0" w:line="240" w:lineRule="auto"/>
              <w:rPr>
                <w:rFonts w:cs="Calibri"/>
                <w:color w:val="000000"/>
                <w:sz w:val="16"/>
                <w:szCs w:val="16"/>
                <w:lang w:eastAsia="en-AU"/>
              </w:rPr>
            </w:pPr>
          </w:p>
        </w:tc>
        <w:tc>
          <w:tcPr>
            <w:tcW w:w="261" w:type="pct"/>
            <w:tcBorders>
              <w:top w:val="nil"/>
              <w:left w:val="nil"/>
              <w:bottom w:val="single" w:sz="4" w:space="0" w:color="auto"/>
              <w:right w:val="single" w:sz="4" w:space="0" w:color="auto"/>
            </w:tcBorders>
            <w:shd w:val="clear" w:color="000000" w:fill="FCD5B4"/>
            <w:vAlign w:val="bottom"/>
          </w:tcPr>
          <w:p w14:paraId="28E77C5A" w14:textId="77777777" w:rsidR="00AE3E89" w:rsidRPr="00E63C16" w:rsidRDefault="00AE3E89" w:rsidP="00EF0F03">
            <w:pPr>
              <w:spacing w:after="0" w:line="240" w:lineRule="auto"/>
              <w:rPr>
                <w:rFonts w:cs="Calibri"/>
                <w:color w:val="000000"/>
                <w:sz w:val="16"/>
                <w:szCs w:val="16"/>
                <w:lang w:eastAsia="en-AU"/>
              </w:rPr>
            </w:pPr>
          </w:p>
        </w:tc>
        <w:tc>
          <w:tcPr>
            <w:tcW w:w="258" w:type="pct"/>
            <w:tcBorders>
              <w:top w:val="nil"/>
              <w:left w:val="nil"/>
              <w:bottom w:val="single" w:sz="4" w:space="0" w:color="auto"/>
              <w:right w:val="single" w:sz="4" w:space="0" w:color="auto"/>
            </w:tcBorders>
            <w:shd w:val="clear" w:color="auto" w:fill="FDE9D9" w:themeFill="accent6" w:themeFillTint="33"/>
            <w:vAlign w:val="bottom"/>
          </w:tcPr>
          <w:p w14:paraId="28E77C5B" w14:textId="77777777" w:rsidR="00AE3E89" w:rsidRPr="00E63C16" w:rsidRDefault="00AE3E89" w:rsidP="00EF0F03">
            <w:pPr>
              <w:spacing w:after="0" w:line="240" w:lineRule="auto"/>
              <w:rPr>
                <w:rFonts w:cs="Calibri"/>
                <w:color w:val="000000"/>
                <w:sz w:val="16"/>
                <w:szCs w:val="16"/>
                <w:lang w:eastAsia="en-AU"/>
              </w:rPr>
            </w:pPr>
          </w:p>
        </w:tc>
        <w:tc>
          <w:tcPr>
            <w:tcW w:w="271" w:type="pct"/>
            <w:tcBorders>
              <w:top w:val="nil"/>
              <w:left w:val="nil"/>
              <w:bottom w:val="single" w:sz="4" w:space="0" w:color="auto"/>
              <w:right w:val="single" w:sz="4" w:space="0" w:color="auto"/>
            </w:tcBorders>
            <w:shd w:val="clear" w:color="000000" w:fill="FCD5B4"/>
            <w:vAlign w:val="bottom"/>
          </w:tcPr>
          <w:p w14:paraId="28E77C5C" w14:textId="77777777" w:rsidR="00AE3E89" w:rsidRPr="00E63C16" w:rsidRDefault="00AE3E89" w:rsidP="00EF0F03">
            <w:pPr>
              <w:spacing w:after="0" w:line="240" w:lineRule="auto"/>
              <w:rPr>
                <w:rFonts w:cs="Calibri"/>
                <w:color w:val="000000"/>
                <w:sz w:val="16"/>
                <w:szCs w:val="16"/>
                <w:lang w:eastAsia="en-AU"/>
              </w:rPr>
            </w:pPr>
          </w:p>
        </w:tc>
        <w:tc>
          <w:tcPr>
            <w:tcW w:w="274" w:type="pct"/>
            <w:tcBorders>
              <w:top w:val="nil"/>
              <w:left w:val="nil"/>
              <w:bottom w:val="single" w:sz="4" w:space="0" w:color="auto"/>
              <w:right w:val="single" w:sz="4" w:space="0" w:color="auto"/>
            </w:tcBorders>
            <w:shd w:val="clear" w:color="auto" w:fill="FDE9D9" w:themeFill="accent6" w:themeFillTint="33"/>
            <w:vAlign w:val="bottom"/>
          </w:tcPr>
          <w:p w14:paraId="28E77C5D" w14:textId="77777777" w:rsidR="00AE3E89" w:rsidRPr="00E63C16" w:rsidRDefault="00AE3E89" w:rsidP="00EF0F03">
            <w:pPr>
              <w:spacing w:after="0" w:line="240" w:lineRule="auto"/>
              <w:rPr>
                <w:rFonts w:cs="Calibri"/>
                <w:color w:val="000000"/>
                <w:sz w:val="16"/>
                <w:szCs w:val="16"/>
                <w:lang w:eastAsia="en-AU"/>
              </w:rPr>
            </w:pPr>
          </w:p>
        </w:tc>
        <w:tc>
          <w:tcPr>
            <w:tcW w:w="255" w:type="pct"/>
            <w:tcBorders>
              <w:top w:val="nil"/>
              <w:left w:val="nil"/>
              <w:bottom w:val="single" w:sz="4" w:space="0" w:color="auto"/>
              <w:right w:val="single" w:sz="4" w:space="0" w:color="auto"/>
            </w:tcBorders>
            <w:shd w:val="clear" w:color="000000" w:fill="FCD5B4"/>
            <w:vAlign w:val="bottom"/>
          </w:tcPr>
          <w:p w14:paraId="28E77C5E" w14:textId="77777777" w:rsidR="00AE3E89" w:rsidRPr="00E63C16" w:rsidRDefault="00AE3E89" w:rsidP="00EF0F03">
            <w:pPr>
              <w:spacing w:after="0" w:line="240" w:lineRule="auto"/>
              <w:rPr>
                <w:rFonts w:cs="Calibri"/>
                <w:color w:val="000000"/>
                <w:sz w:val="16"/>
                <w:szCs w:val="16"/>
                <w:lang w:eastAsia="en-AU"/>
              </w:rPr>
            </w:pPr>
          </w:p>
        </w:tc>
        <w:tc>
          <w:tcPr>
            <w:tcW w:w="258" w:type="pct"/>
            <w:tcBorders>
              <w:top w:val="nil"/>
              <w:left w:val="nil"/>
              <w:bottom w:val="single" w:sz="4" w:space="0" w:color="auto"/>
              <w:right w:val="single" w:sz="4" w:space="0" w:color="auto"/>
            </w:tcBorders>
            <w:shd w:val="clear" w:color="auto" w:fill="FDE9D9" w:themeFill="accent6" w:themeFillTint="33"/>
            <w:vAlign w:val="bottom"/>
          </w:tcPr>
          <w:p w14:paraId="28E77C5F" w14:textId="77777777" w:rsidR="00AE3E89" w:rsidRPr="00E63C16" w:rsidRDefault="00AE3E89" w:rsidP="00EF0F03">
            <w:pPr>
              <w:spacing w:after="0" w:line="240" w:lineRule="auto"/>
              <w:rPr>
                <w:rFonts w:cs="Calibri"/>
                <w:color w:val="000000"/>
                <w:sz w:val="16"/>
                <w:szCs w:val="16"/>
                <w:lang w:eastAsia="en-AU"/>
              </w:rPr>
            </w:pPr>
          </w:p>
        </w:tc>
        <w:tc>
          <w:tcPr>
            <w:tcW w:w="266" w:type="pct"/>
            <w:tcBorders>
              <w:top w:val="nil"/>
              <w:left w:val="nil"/>
              <w:bottom w:val="single" w:sz="4" w:space="0" w:color="auto"/>
              <w:right w:val="single" w:sz="4" w:space="0" w:color="auto"/>
            </w:tcBorders>
            <w:shd w:val="clear" w:color="000000" w:fill="FCD5B4"/>
            <w:vAlign w:val="bottom"/>
          </w:tcPr>
          <w:p w14:paraId="28E77C60" w14:textId="77777777" w:rsidR="00AE3E89" w:rsidRPr="00E63C16" w:rsidRDefault="00AE3E89" w:rsidP="00EF0F03">
            <w:pPr>
              <w:spacing w:after="0" w:line="240" w:lineRule="auto"/>
              <w:rPr>
                <w:rFonts w:cs="Calibri"/>
                <w:color w:val="000000"/>
                <w:sz w:val="16"/>
                <w:szCs w:val="16"/>
                <w:lang w:eastAsia="en-AU"/>
              </w:rPr>
            </w:pPr>
          </w:p>
        </w:tc>
        <w:tc>
          <w:tcPr>
            <w:tcW w:w="253" w:type="pct"/>
            <w:tcBorders>
              <w:top w:val="nil"/>
              <w:left w:val="nil"/>
              <w:bottom w:val="single" w:sz="4" w:space="0" w:color="auto"/>
              <w:right w:val="single" w:sz="4" w:space="0" w:color="auto"/>
            </w:tcBorders>
            <w:shd w:val="clear" w:color="auto" w:fill="FDE9D9" w:themeFill="accent6" w:themeFillTint="33"/>
            <w:vAlign w:val="bottom"/>
          </w:tcPr>
          <w:p w14:paraId="28E77C61" w14:textId="77777777" w:rsidR="00AE3E89" w:rsidRPr="00E63C16" w:rsidRDefault="00AE3E89" w:rsidP="00EF0F03">
            <w:pPr>
              <w:spacing w:after="0" w:line="240" w:lineRule="auto"/>
              <w:rPr>
                <w:rFonts w:cs="Calibri"/>
                <w:color w:val="000000"/>
                <w:sz w:val="16"/>
                <w:szCs w:val="16"/>
                <w:lang w:eastAsia="en-AU"/>
              </w:rPr>
            </w:pPr>
          </w:p>
        </w:tc>
        <w:tc>
          <w:tcPr>
            <w:tcW w:w="286" w:type="pct"/>
            <w:tcBorders>
              <w:top w:val="nil"/>
              <w:left w:val="nil"/>
              <w:bottom w:val="single" w:sz="4" w:space="0" w:color="auto"/>
              <w:right w:val="single" w:sz="4" w:space="0" w:color="auto"/>
            </w:tcBorders>
            <w:vAlign w:val="bottom"/>
          </w:tcPr>
          <w:p w14:paraId="28E77C62" w14:textId="77777777" w:rsidR="00AE3E89" w:rsidRPr="00E63C16" w:rsidRDefault="00AE3E89" w:rsidP="00EF0F03">
            <w:pPr>
              <w:spacing w:after="0" w:line="240" w:lineRule="auto"/>
              <w:rPr>
                <w:rFonts w:cs="Calibri"/>
                <w:color w:val="000000"/>
                <w:sz w:val="16"/>
                <w:szCs w:val="16"/>
                <w:lang w:eastAsia="en-AU"/>
              </w:rPr>
            </w:pPr>
          </w:p>
        </w:tc>
        <w:tc>
          <w:tcPr>
            <w:tcW w:w="251" w:type="pct"/>
            <w:tcBorders>
              <w:top w:val="nil"/>
              <w:left w:val="nil"/>
              <w:bottom w:val="single" w:sz="4" w:space="0" w:color="auto"/>
              <w:right w:val="single" w:sz="4" w:space="0" w:color="auto"/>
            </w:tcBorders>
            <w:vAlign w:val="bottom"/>
          </w:tcPr>
          <w:p w14:paraId="28E77C63" w14:textId="77777777" w:rsidR="00AE3E89" w:rsidRPr="00E63C16" w:rsidRDefault="00AE3E89" w:rsidP="00EF0F03">
            <w:pPr>
              <w:spacing w:after="0" w:line="240" w:lineRule="auto"/>
              <w:rPr>
                <w:rFonts w:cs="Calibri"/>
                <w:color w:val="000000"/>
                <w:sz w:val="16"/>
                <w:szCs w:val="16"/>
                <w:lang w:eastAsia="en-AU"/>
              </w:rPr>
            </w:pPr>
          </w:p>
        </w:tc>
      </w:tr>
      <w:tr w:rsidR="00AE3E89" w:rsidRPr="00E63C16" w14:paraId="28E77C73" w14:textId="77777777" w:rsidTr="00E44616">
        <w:trPr>
          <w:trHeight w:val="20"/>
        </w:trPr>
        <w:tc>
          <w:tcPr>
            <w:tcW w:w="889" w:type="pct"/>
            <w:vMerge/>
            <w:tcBorders>
              <w:left w:val="single" w:sz="4" w:space="0" w:color="auto"/>
              <w:bottom w:val="single" w:sz="4" w:space="0" w:color="auto"/>
              <w:right w:val="single" w:sz="4" w:space="0" w:color="auto"/>
            </w:tcBorders>
            <w:vAlign w:val="bottom"/>
          </w:tcPr>
          <w:p w14:paraId="28E77C65" w14:textId="77777777" w:rsidR="00AE3E89" w:rsidRPr="00E63C16" w:rsidRDefault="00AE3E89" w:rsidP="00EF0F03">
            <w:pPr>
              <w:spacing w:after="0" w:line="240" w:lineRule="auto"/>
              <w:rPr>
                <w:rFonts w:cs="Calibri"/>
                <w:color w:val="000000"/>
                <w:sz w:val="16"/>
                <w:szCs w:val="16"/>
                <w:lang w:eastAsia="en-AU"/>
              </w:rPr>
            </w:pPr>
          </w:p>
        </w:tc>
        <w:tc>
          <w:tcPr>
            <w:tcW w:w="978" w:type="pct"/>
            <w:gridSpan w:val="2"/>
            <w:tcBorders>
              <w:top w:val="nil"/>
              <w:left w:val="nil"/>
              <w:bottom w:val="single" w:sz="4" w:space="0" w:color="auto"/>
              <w:right w:val="single" w:sz="4" w:space="0" w:color="auto"/>
            </w:tcBorders>
            <w:vAlign w:val="bottom"/>
          </w:tcPr>
          <w:p w14:paraId="28E77C6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Information transfer</w:t>
            </w:r>
          </w:p>
        </w:tc>
        <w:tc>
          <w:tcPr>
            <w:tcW w:w="223" w:type="pct"/>
            <w:tcBorders>
              <w:top w:val="nil"/>
              <w:left w:val="nil"/>
              <w:bottom w:val="single" w:sz="4" w:space="0" w:color="auto"/>
              <w:right w:val="single" w:sz="4" w:space="0" w:color="auto"/>
            </w:tcBorders>
            <w:vAlign w:val="bottom"/>
          </w:tcPr>
          <w:p w14:paraId="28E77C6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shd w:val="clear" w:color="000000" w:fill="FFFFFF"/>
            <w:vAlign w:val="bottom"/>
          </w:tcPr>
          <w:p w14:paraId="28E77C6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shd w:val="clear" w:color="auto" w:fill="FFFFFF" w:themeFill="background1"/>
            <w:vAlign w:val="bottom"/>
          </w:tcPr>
          <w:p w14:paraId="28E77C69" w14:textId="77777777" w:rsidR="00AE3E89" w:rsidRPr="00E63C16" w:rsidRDefault="00AE3E89" w:rsidP="00EF0F03">
            <w:pPr>
              <w:spacing w:after="0" w:line="240" w:lineRule="auto"/>
              <w:rPr>
                <w:rFonts w:cs="Calibri"/>
                <w:color w:val="000000"/>
                <w:sz w:val="16"/>
                <w:szCs w:val="16"/>
                <w:lang w:eastAsia="en-AU"/>
              </w:rPr>
            </w:pPr>
          </w:p>
        </w:tc>
        <w:tc>
          <w:tcPr>
            <w:tcW w:w="258" w:type="pct"/>
            <w:tcBorders>
              <w:top w:val="nil"/>
              <w:left w:val="nil"/>
              <w:bottom w:val="single" w:sz="4" w:space="0" w:color="auto"/>
              <w:right w:val="single" w:sz="4" w:space="0" w:color="auto"/>
            </w:tcBorders>
            <w:shd w:val="clear" w:color="auto" w:fill="FFFFFF" w:themeFill="background1"/>
            <w:vAlign w:val="bottom"/>
          </w:tcPr>
          <w:p w14:paraId="28E77C6A" w14:textId="77777777" w:rsidR="00AE3E89" w:rsidRPr="00E63C16" w:rsidRDefault="00AE3E89" w:rsidP="00EF0F03">
            <w:pPr>
              <w:spacing w:after="0" w:line="240" w:lineRule="auto"/>
              <w:rPr>
                <w:rFonts w:cs="Calibri"/>
                <w:color w:val="000000"/>
                <w:sz w:val="16"/>
                <w:szCs w:val="16"/>
                <w:lang w:eastAsia="en-AU"/>
              </w:rPr>
            </w:pPr>
          </w:p>
        </w:tc>
        <w:tc>
          <w:tcPr>
            <w:tcW w:w="271" w:type="pct"/>
            <w:tcBorders>
              <w:top w:val="nil"/>
              <w:left w:val="nil"/>
              <w:bottom w:val="single" w:sz="4" w:space="0" w:color="auto"/>
              <w:right w:val="single" w:sz="4" w:space="0" w:color="auto"/>
            </w:tcBorders>
            <w:shd w:val="clear" w:color="auto" w:fill="FFFFFF" w:themeFill="background1"/>
            <w:vAlign w:val="bottom"/>
          </w:tcPr>
          <w:p w14:paraId="28E77C6B" w14:textId="77777777" w:rsidR="00AE3E89" w:rsidRPr="00E63C16" w:rsidRDefault="00AE3E89" w:rsidP="00EF0F03">
            <w:pPr>
              <w:spacing w:after="0" w:line="240" w:lineRule="auto"/>
              <w:rPr>
                <w:rFonts w:cs="Calibri"/>
                <w:color w:val="000000"/>
                <w:sz w:val="16"/>
                <w:szCs w:val="16"/>
                <w:lang w:eastAsia="en-AU"/>
              </w:rPr>
            </w:pPr>
          </w:p>
        </w:tc>
        <w:tc>
          <w:tcPr>
            <w:tcW w:w="274" w:type="pct"/>
            <w:tcBorders>
              <w:top w:val="nil"/>
              <w:left w:val="nil"/>
              <w:bottom w:val="single" w:sz="4" w:space="0" w:color="auto"/>
              <w:right w:val="single" w:sz="4" w:space="0" w:color="auto"/>
            </w:tcBorders>
            <w:shd w:val="clear" w:color="auto" w:fill="FFFFFF" w:themeFill="background1"/>
            <w:vAlign w:val="bottom"/>
          </w:tcPr>
          <w:p w14:paraId="28E77C6C" w14:textId="77777777" w:rsidR="00AE3E89" w:rsidRPr="00E63C16" w:rsidRDefault="00AE3E89" w:rsidP="00EF0F03">
            <w:pPr>
              <w:spacing w:after="0" w:line="240" w:lineRule="auto"/>
              <w:rPr>
                <w:rFonts w:cs="Calibri"/>
                <w:color w:val="000000"/>
                <w:sz w:val="16"/>
                <w:szCs w:val="16"/>
                <w:lang w:eastAsia="en-AU"/>
              </w:rPr>
            </w:pPr>
          </w:p>
        </w:tc>
        <w:tc>
          <w:tcPr>
            <w:tcW w:w="255" w:type="pct"/>
            <w:tcBorders>
              <w:top w:val="nil"/>
              <w:left w:val="nil"/>
              <w:bottom w:val="single" w:sz="4" w:space="0" w:color="auto"/>
              <w:right w:val="single" w:sz="4" w:space="0" w:color="auto"/>
            </w:tcBorders>
            <w:shd w:val="clear" w:color="auto" w:fill="FFFFFF" w:themeFill="background1"/>
            <w:vAlign w:val="bottom"/>
          </w:tcPr>
          <w:p w14:paraId="28E77C6D" w14:textId="77777777" w:rsidR="00AE3E89" w:rsidRPr="00E63C16" w:rsidRDefault="00AE3E89" w:rsidP="00EF0F03">
            <w:pPr>
              <w:spacing w:after="0" w:line="240" w:lineRule="auto"/>
              <w:rPr>
                <w:rFonts w:cs="Calibri"/>
                <w:color w:val="000000"/>
                <w:sz w:val="16"/>
                <w:szCs w:val="16"/>
                <w:lang w:eastAsia="en-AU"/>
              </w:rPr>
            </w:pPr>
          </w:p>
        </w:tc>
        <w:tc>
          <w:tcPr>
            <w:tcW w:w="258" w:type="pct"/>
            <w:tcBorders>
              <w:top w:val="nil"/>
              <w:left w:val="nil"/>
              <w:bottom w:val="single" w:sz="4" w:space="0" w:color="auto"/>
              <w:right w:val="single" w:sz="4" w:space="0" w:color="auto"/>
            </w:tcBorders>
            <w:shd w:val="clear" w:color="auto" w:fill="FFFFFF" w:themeFill="background1"/>
            <w:vAlign w:val="bottom"/>
          </w:tcPr>
          <w:p w14:paraId="28E77C6E" w14:textId="77777777" w:rsidR="00AE3E89" w:rsidRPr="00E63C16" w:rsidRDefault="00AE3E89" w:rsidP="00EF0F03">
            <w:pPr>
              <w:spacing w:after="0" w:line="240" w:lineRule="auto"/>
              <w:rPr>
                <w:rFonts w:cs="Calibri"/>
                <w:color w:val="000000"/>
                <w:sz w:val="16"/>
                <w:szCs w:val="16"/>
                <w:lang w:eastAsia="en-AU"/>
              </w:rPr>
            </w:pPr>
          </w:p>
        </w:tc>
        <w:tc>
          <w:tcPr>
            <w:tcW w:w="266" w:type="pct"/>
            <w:tcBorders>
              <w:top w:val="nil"/>
              <w:left w:val="nil"/>
              <w:bottom w:val="single" w:sz="4" w:space="0" w:color="auto"/>
              <w:right w:val="single" w:sz="4" w:space="0" w:color="auto"/>
            </w:tcBorders>
            <w:shd w:val="clear" w:color="auto" w:fill="FFFFFF" w:themeFill="background1"/>
            <w:vAlign w:val="bottom"/>
          </w:tcPr>
          <w:p w14:paraId="28E77C6F" w14:textId="77777777" w:rsidR="00AE3E89" w:rsidRPr="00E63C16" w:rsidRDefault="00AE3E89" w:rsidP="00EF0F03">
            <w:pPr>
              <w:spacing w:after="0" w:line="240" w:lineRule="auto"/>
              <w:rPr>
                <w:rFonts w:cs="Calibri"/>
                <w:color w:val="000000"/>
                <w:sz w:val="16"/>
                <w:szCs w:val="16"/>
                <w:lang w:eastAsia="en-AU"/>
              </w:rPr>
            </w:pPr>
          </w:p>
        </w:tc>
        <w:tc>
          <w:tcPr>
            <w:tcW w:w="253" w:type="pct"/>
            <w:tcBorders>
              <w:top w:val="nil"/>
              <w:left w:val="nil"/>
              <w:bottom w:val="single" w:sz="4" w:space="0" w:color="auto"/>
              <w:right w:val="single" w:sz="4" w:space="0" w:color="auto"/>
            </w:tcBorders>
            <w:shd w:val="clear" w:color="000000" w:fill="FCD5B4"/>
            <w:vAlign w:val="bottom"/>
          </w:tcPr>
          <w:p w14:paraId="28E77C70" w14:textId="77777777" w:rsidR="00AE3E89" w:rsidRPr="00E63C16" w:rsidRDefault="00AE3E89" w:rsidP="00EF0F03">
            <w:pPr>
              <w:spacing w:after="0" w:line="240" w:lineRule="auto"/>
              <w:rPr>
                <w:rFonts w:cs="Calibri"/>
                <w:color w:val="000000"/>
                <w:sz w:val="16"/>
                <w:szCs w:val="16"/>
                <w:lang w:eastAsia="en-AU"/>
              </w:rPr>
            </w:pPr>
          </w:p>
        </w:tc>
        <w:tc>
          <w:tcPr>
            <w:tcW w:w="286" w:type="pct"/>
            <w:tcBorders>
              <w:top w:val="nil"/>
              <w:left w:val="nil"/>
              <w:bottom w:val="single" w:sz="4" w:space="0" w:color="auto"/>
              <w:right w:val="single" w:sz="4" w:space="0" w:color="auto"/>
            </w:tcBorders>
            <w:shd w:val="clear" w:color="auto" w:fill="auto"/>
            <w:vAlign w:val="bottom"/>
          </w:tcPr>
          <w:p w14:paraId="28E77C71" w14:textId="77777777" w:rsidR="00AE3E89" w:rsidRPr="00E63C16" w:rsidRDefault="00AE3E89" w:rsidP="00EF0F03">
            <w:pPr>
              <w:spacing w:after="0" w:line="240" w:lineRule="auto"/>
              <w:rPr>
                <w:rFonts w:cs="Calibri"/>
                <w:color w:val="000000"/>
                <w:sz w:val="16"/>
                <w:szCs w:val="16"/>
                <w:lang w:eastAsia="en-AU"/>
              </w:rPr>
            </w:pPr>
          </w:p>
        </w:tc>
        <w:tc>
          <w:tcPr>
            <w:tcW w:w="251" w:type="pct"/>
            <w:tcBorders>
              <w:top w:val="nil"/>
              <w:left w:val="nil"/>
              <w:bottom w:val="single" w:sz="4" w:space="0" w:color="auto"/>
              <w:right w:val="single" w:sz="4" w:space="0" w:color="auto"/>
            </w:tcBorders>
            <w:shd w:val="clear" w:color="auto" w:fill="auto"/>
            <w:vAlign w:val="bottom"/>
          </w:tcPr>
          <w:p w14:paraId="28E77C72"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7C82" w14:textId="77777777" w:rsidTr="00E44616">
        <w:trPr>
          <w:trHeight w:val="20"/>
        </w:trPr>
        <w:tc>
          <w:tcPr>
            <w:tcW w:w="889" w:type="pct"/>
            <w:tcBorders>
              <w:top w:val="nil"/>
              <w:left w:val="single" w:sz="4" w:space="0" w:color="auto"/>
              <w:bottom w:val="single" w:sz="4" w:space="0" w:color="auto"/>
              <w:right w:val="single" w:sz="4" w:space="0" w:color="auto"/>
            </w:tcBorders>
            <w:vAlign w:val="bottom"/>
          </w:tcPr>
          <w:p w14:paraId="28E77C7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Synthesis, evaluation</w:t>
            </w:r>
          </w:p>
        </w:tc>
        <w:tc>
          <w:tcPr>
            <w:tcW w:w="978" w:type="pct"/>
            <w:gridSpan w:val="2"/>
            <w:tcBorders>
              <w:top w:val="nil"/>
              <w:left w:val="nil"/>
              <w:bottom w:val="single" w:sz="4" w:space="0" w:color="auto"/>
              <w:right w:val="single" w:sz="4" w:space="0" w:color="auto"/>
            </w:tcBorders>
            <w:vAlign w:val="bottom"/>
          </w:tcPr>
          <w:p w14:paraId="28E77C7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Analysis, report</w:t>
            </w:r>
          </w:p>
        </w:tc>
        <w:tc>
          <w:tcPr>
            <w:tcW w:w="223" w:type="pct"/>
            <w:tcBorders>
              <w:top w:val="nil"/>
              <w:left w:val="nil"/>
              <w:bottom w:val="single" w:sz="4" w:space="0" w:color="auto"/>
              <w:right w:val="single" w:sz="4" w:space="0" w:color="auto"/>
            </w:tcBorders>
            <w:vAlign w:val="bottom"/>
          </w:tcPr>
          <w:p w14:paraId="28E77C7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vAlign w:val="bottom"/>
          </w:tcPr>
          <w:p w14:paraId="28E77C7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vAlign w:val="bottom"/>
          </w:tcPr>
          <w:p w14:paraId="28E77C7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vAlign w:val="bottom"/>
          </w:tcPr>
          <w:p w14:paraId="28E77C7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vAlign w:val="bottom"/>
          </w:tcPr>
          <w:p w14:paraId="28E77C7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vAlign w:val="bottom"/>
          </w:tcPr>
          <w:p w14:paraId="28E77C7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shd w:val="clear" w:color="000000" w:fill="FFFFFF"/>
            <w:vAlign w:val="bottom"/>
          </w:tcPr>
          <w:p w14:paraId="28E77C7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FFFFFF"/>
            <w:vAlign w:val="bottom"/>
          </w:tcPr>
          <w:p w14:paraId="28E77C7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000000" w:fill="FFFFFF"/>
            <w:vAlign w:val="bottom"/>
          </w:tcPr>
          <w:p w14:paraId="28E77C7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shd w:val="clear" w:color="000000" w:fill="FFFFFF"/>
            <w:vAlign w:val="bottom"/>
          </w:tcPr>
          <w:p w14:paraId="28E77C7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shd w:val="clear" w:color="000000" w:fill="FFFFFF"/>
            <w:vAlign w:val="bottom"/>
          </w:tcPr>
          <w:p w14:paraId="28E77C8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shd w:val="clear" w:color="000000" w:fill="B2A1C7"/>
            <w:vAlign w:val="bottom"/>
          </w:tcPr>
          <w:p w14:paraId="28E77C81"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7C92" w14:textId="77777777" w:rsidTr="00E44616">
        <w:trPr>
          <w:trHeight w:val="20"/>
        </w:trPr>
        <w:tc>
          <w:tcPr>
            <w:tcW w:w="889" w:type="pct"/>
            <w:vMerge w:val="restart"/>
            <w:tcBorders>
              <w:top w:val="nil"/>
              <w:left w:val="single" w:sz="4" w:space="0" w:color="auto"/>
              <w:right w:val="single" w:sz="4" w:space="0" w:color="auto"/>
            </w:tcBorders>
            <w:vAlign w:val="bottom"/>
          </w:tcPr>
          <w:p w14:paraId="28E77C8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Reporting</w:t>
            </w:r>
          </w:p>
          <w:p w14:paraId="28E77C84" w14:textId="77777777" w:rsidR="00AE3E89" w:rsidRPr="00E63C16" w:rsidRDefault="00AE3E89" w:rsidP="00EF0F03">
            <w:pPr>
              <w:spacing w:line="240" w:lineRule="auto"/>
              <w:rPr>
                <w:rFonts w:cs="Calibri"/>
                <w:color w:val="000000"/>
                <w:sz w:val="16"/>
                <w:szCs w:val="16"/>
                <w:lang w:eastAsia="en-AU"/>
              </w:rPr>
            </w:pPr>
            <w:r w:rsidRPr="00E63C16">
              <w:rPr>
                <w:rFonts w:cs="Calibri"/>
                <w:color w:val="000000"/>
                <w:sz w:val="16"/>
                <w:szCs w:val="16"/>
                <w:lang w:eastAsia="en-AU"/>
              </w:rPr>
              <w:t> </w:t>
            </w:r>
          </w:p>
        </w:tc>
        <w:tc>
          <w:tcPr>
            <w:tcW w:w="978" w:type="pct"/>
            <w:gridSpan w:val="2"/>
            <w:tcBorders>
              <w:top w:val="nil"/>
              <w:left w:val="nil"/>
              <w:bottom w:val="single" w:sz="4" w:space="0" w:color="auto"/>
              <w:right w:val="single" w:sz="4" w:space="0" w:color="auto"/>
            </w:tcBorders>
            <w:vAlign w:val="bottom"/>
          </w:tcPr>
          <w:p w14:paraId="28E77C85" w14:textId="77777777" w:rsidR="00AE3E89" w:rsidRPr="00E63C16" w:rsidRDefault="00AE3E89" w:rsidP="00EF0F03">
            <w:pPr>
              <w:spacing w:after="0" w:line="240" w:lineRule="auto"/>
              <w:rPr>
                <w:rFonts w:cs="Calibri"/>
                <w:color w:val="000000"/>
                <w:sz w:val="16"/>
                <w:szCs w:val="16"/>
                <w:lang w:eastAsia="en-AU"/>
              </w:rPr>
            </w:pPr>
            <w:r>
              <w:rPr>
                <w:rFonts w:cs="Calibri"/>
                <w:color w:val="000000"/>
                <w:sz w:val="16"/>
                <w:szCs w:val="16"/>
                <w:lang w:eastAsia="en-AU"/>
              </w:rPr>
              <w:t>M</w:t>
            </w:r>
            <w:r w:rsidRPr="00E63C16">
              <w:rPr>
                <w:rFonts w:cs="Calibri"/>
                <w:color w:val="000000"/>
                <w:sz w:val="16"/>
                <w:szCs w:val="16"/>
                <w:lang w:eastAsia="en-AU"/>
              </w:rPr>
              <w:t>onthly (year 1</w:t>
            </w:r>
            <w:r>
              <w:rPr>
                <w:rFonts w:cs="Calibri"/>
                <w:color w:val="000000"/>
                <w:sz w:val="16"/>
                <w:szCs w:val="16"/>
                <w:lang w:eastAsia="en-AU"/>
              </w:rPr>
              <w:t xml:space="preserve"> written and verbal)</w:t>
            </w:r>
          </w:p>
        </w:tc>
        <w:tc>
          <w:tcPr>
            <w:tcW w:w="223" w:type="pct"/>
            <w:tcBorders>
              <w:top w:val="nil"/>
              <w:left w:val="nil"/>
              <w:bottom w:val="single" w:sz="4" w:space="0" w:color="auto"/>
              <w:right w:val="single" w:sz="4" w:space="0" w:color="auto"/>
            </w:tcBorders>
            <w:shd w:val="clear" w:color="auto" w:fill="B2A1C7"/>
            <w:vAlign w:val="bottom"/>
          </w:tcPr>
          <w:p w14:paraId="28E77C8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shd w:val="clear" w:color="auto" w:fill="B2A1C7"/>
            <w:vAlign w:val="bottom"/>
          </w:tcPr>
          <w:p w14:paraId="28E77C8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shd w:val="clear" w:color="auto" w:fill="B2A1C7"/>
            <w:vAlign w:val="bottom"/>
          </w:tcPr>
          <w:p w14:paraId="28E77C8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auto" w:fill="B2A1C7"/>
            <w:vAlign w:val="bottom"/>
          </w:tcPr>
          <w:p w14:paraId="28E77C8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shd w:val="clear" w:color="000000" w:fill="B2A1C7"/>
            <w:vAlign w:val="bottom"/>
          </w:tcPr>
          <w:p w14:paraId="28E77C8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shd w:val="clear" w:color="000000" w:fill="B2A1C7"/>
            <w:vAlign w:val="bottom"/>
          </w:tcPr>
          <w:p w14:paraId="28E77C8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shd w:val="clear" w:color="000000" w:fill="B2A1C7"/>
            <w:vAlign w:val="bottom"/>
          </w:tcPr>
          <w:p w14:paraId="28E77C8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B2A1C7"/>
            <w:vAlign w:val="bottom"/>
          </w:tcPr>
          <w:p w14:paraId="28E77C8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000000" w:fill="B2A1C7"/>
            <w:vAlign w:val="bottom"/>
          </w:tcPr>
          <w:p w14:paraId="28E77C8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shd w:val="clear" w:color="000000" w:fill="B2A1C7"/>
            <w:vAlign w:val="bottom"/>
          </w:tcPr>
          <w:p w14:paraId="28E77C8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shd w:val="clear" w:color="000000" w:fill="B2A1C7"/>
            <w:vAlign w:val="bottom"/>
          </w:tcPr>
          <w:p w14:paraId="28E77C9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shd w:val="clear" w:color="000000" w:fill="B2A1C7"/>
            <w:vAlign w:val="bottom"/>
          </w:tcPr>
          <w:p w14:paraId="28E77C91"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7CA1" w14:textId="77777777" w:rsidTr="00E44616">
        <w:trPr>
          <w:trHeight w:val="20"/>
        </w:trPr>
        <w:tc>
          <w:tcPr>
            <w:tcW w:w="889" w:type="pct"/>
            <w:vMerge/>
            <w:tcBorders>
              <w:left w:val="single" w:sz="4" w:space="0" w:color="auto"/>
              <w:right w:val="single" w:sz="4" w:space="0" w:color="auto"/>
            </w:tcBorders>
            <w:vAlign w:val="bottom"/>
          </w:tcPr>
          <w:p w14:paraId="28E77C93" w14:textId="77777777" w:rsidR="00AE3E89" w:rsidRPr="00E63C16" w:rsidRDefault="00AE3E89" w:rsidP="00EF0F03">
            <w:pPr>
              <w:spacing w:after="0" w:line="240" w:lineRule="auto"/>
              <w:rPr>
                <w:rFonts w:cs="Calibri"/>
                <w:color w:val="000000"/>
                <w:sz w:val="16"/>
                <w:szCs w:val="16"/>
                <w:lang w:eastAsia="en-AU"/>
              </w:rPr>
            </w:pPr>
          </w:p>
        </w:tc>
        <w:tc>
          <w:tcPr>
            <w:tcW w:w="978" w:type="pct"/>
            <w:gridSpan w:val="2"/>
            <w:tcBorders>
              <w:top w:val="nil"/>
              <w:left w:val="nil"/>
              <w:bottom w:val="single" w:sz="4" w:space="0" w:color="auto"/>
              <w:right w:val="single" w:sz="4" w:space="0" w:color="auto"/>
            </w:tcBorders>
            <w:vAlign w:val="bottom"/>
          </w:tcPr>
          <w:p w14:paraId="28E77C94" w14:textId="77777777" w:rsidR="00AE3E89" w:rsidRPr="00E63C16" w:rsidRDefault="00AE3E89" w:rsidP="00EF0F03">
            <w:pPr>
              <w:spacing w:after="0" w:line="240" w:lineRule="auto"/>
              <w:rPr>
                <w:rFonts w:cs="Calibri"/>
                <w:color w:val="000000"/>
                <w:sz w:val="16"/>
                <w:szCs w:val="16"/>
                <w:lang w:eastAsia="en-AU"/>
              </w:rPr>
            </w:pPr>
            <w:r>
              <w:rPr>
                <w:rFonts w:cs="Calibri"/>
                <w:color w:val="000000"/>
                <w:sz w:val="16"/>
                <w:szCs w:val="16"/>
                <w:lang w:eastAsia="en-AU"/>
              </w:rPr>
              <w:t>Quarterly  reports</w:t>
            </w:r>
          </w:p>
        </w:tc>
        <w:tc>
          <w:tcPr>
            <w:tcW w:w="223" w:type="pct"/>
            <w:tcBorders>
              <w:top w:val="nil"/>
              <w:left w:val="nil"/>
              <w:bottom w:val="single" w:sz="4" w:space="0" w:color="auto"/>
              <w:right w:val="single" w:sz="4" w:space="0" w:color="auto"/>
            </w:tcBorders>
            <w:vAlign w:val="bottom"/>
          </w:tcPr>
          <w:p w14:paraId="28E77C9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shd w:val="clear" w:color="auto" w:fill="FFFFFF"/>
            <w:vAlign w:val="bottom"/>
          </w:tcPr>
          <w:p w14:paraId="28E77C9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shd w:val="clear" w:color="auto" w:fill="B2A1C7"/>
            <w:vAlign w:val="bottom"/>
          </w:tcPr>
          <w:p w14:paraId="28E77C9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vAlign w:val="bottom"/>
          </w:tcPr>
          <w:p w14:paraId="28E77C9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vAlign w:val="bottom"/>
          </w:tcPr>
          <w:p w14:paraId="28E77C9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shd w:val="clear" w:color="auto" w:fill="B2A1C7"/>
            <w:vAlign w:val="bottom"/>
          </w:tcPr>
          <w:p w14:paraId="28E77C9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shd w:val="clear" w:color="000000" w:fill="FFFFFF"/>
            <w:vAlign w:val="bottom"/>
          </w:tcPr>
          <w:p w14:paraId="28E77C9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FFFFFF"/>
            <w:vAlign w:val="bottom"/>
          </w:tcPr>
          <w:p w14:paraId="28E77C9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auto" w:fill="B2A1C7"/>
            <w:vAlign w:val="bottom"/>
          </w:tcPr>
          <w:p w14:paraId="28E77C9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shd w:val="clear" w:color="000000" w:fill="FFFFFF"/>
            <w:vAlign w:val="bottom"/>
          </w:tcPr>
          <w:p w14:paraId="28E77C9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shd w:val="clear" w:color="000000" w:fill="FFFFFF"/>
            <w:vAlign w:val="bottom"/>
          </w:tcPr>
          <w:p w14:paraId="28E77C9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shd w:val="clear" w:color="auto" w:fill="B2A1C7"/>
            <w:vAlign w:val="bottom"/>
          </w:tcPr>
          <w:p w14:paraId="28E77CA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7CB0" w14:textId="77777777" w:rsidTr="00E44616">
        <w:trPr>
          <w:trHeight w:val="121"/>
        </w:trPr>
        <w:tc>
          <w:tcPr>
            <w:tcW w:w="889" w:type="pct"/>
            <w:vMerge/>
            <w:tcBorders>
              <w:left w:val="single" w:sz="4" w:space="0" w:color="auto"/>
              <w:bottom w:val="single" w:sz="4" w:space="0" w:color="auto"/>
              <w:right w:val="single" w:sz="4" w:space="0" w:color="auto"/>
            </w:tcBorders>
            <w:vAlign w:val="bottom"/>
          </w:tcPr>
          <w:p w14:paraId="28E77CA2" w14:textId="77777777" w:rsidR="00AE3E89" w:rsidRPr="00E63C16" w:rsidRDefault="00AE3E89" w:rsidP="00EF0F03">
            <w:pPr>
              <w:spacing w:after="0" w:line="240" w:lineRule="auto"/>
              <w:rPr>
                <w:rFonts w:cs="Calibri"/>
                <w:color w:val="000000"/>
                <w:sz w:val="16"/>
                <w:szCs w:val="16"/>
                <w:lang w:eastAsia="en-AU"/>
              </w:rPr>
            </w:pPr>
          </w:p>
        </w:tc>
        <w:tc>
          <w:tcPr>
            <w:tcW w:w="978" w:type="pct"/>
            <w:gridSpan w:val="2"/>
            <w:tcBorders>
              <w:top w:val="nil"/>
              <w:left w:val="nil"/>
              <w:bottom w:val="single" w:sz="4" w:space="0" w:color="auto"/>
              <w:right w:val="single" w:sz="4" w:space="0" w:color="auto"/>
            </w:tcBorders>
            <w:vAlign w:val="bottom"/>
          </w:tcPr>
          <w:p w14:paraId="28E77CA3" w14:textId="77777777" w:rsidR="00AE3E89" w:rsidRPr="00E63C16" w:rsidRDefault="00AE3E89" w:rsidP="00EF0F03">
            <w:pPr>
              <w:spacing w:after="0" w:line="240" w:lineRule="auto"/>
              <w:rPr>
                <w:rFonts w:cs="Calibri"/>
                <w:color w:val="000000"/>
                <w:sz w:val="16"/>
                <w:szCs w:val="16"/>
                <w:lang w:eastAsia="en-AU"/>
              </w:rPr>
            </w:pPr>
            <w:r>
              <w:rPr>
                <w:rFonts w:cs="Calibri"/>
                <w:color w:val="000000"/>
                <w:sz w:val="16"/>
                <w:szCs w:val="16"/>
                <w:lang w:eastAsia="en-AU"/>
              </w:rPr>
              <w:t>Area evaluation report</w:t>
            </w:r>
          </w:p>
        </w:tc>
        <w:tc>
          <w:tcPr>
            <w:tcW w:w="223" w:type="pct"/>
            <w:tcBorders>
              <w:top w:val="nil"/>
              <w:left w:val="nil"/>
              <w:bottom w:val="single" w:sz="4" w:space="0" w:color="auto"/>
              <w:right w:val="single" w:sz="4" w:space="0" w:color="auto"/>
            </w:tcBorders>
            <w:vAlign w:val="bottom"/>
          </w:tcPr>
          <w:p w14:paraId="28E77CA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vAlign w:val="bottom"/>
          </w:tcPr>
          <w:p w14:paraId="28E77CA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vAlign w:val="bottom"/>
          </w:tcPr>
          <w:p w14:paraId="28E77CA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vAlign w:val="bottom"/>
          </w:tcPr>
          <w:p w14:paraId="28E77CA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vAlign w:val="bottom"/>
          </w:tcPr>
          <w:p w14:paraId="28E77CA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shd w:val="clear" w:color="auto" w:fill="FFFFFF"/>
            <w:vAlign w:val="bottom"/>
          </w:tcPr>
          <w:p w14:paraId="28E77CA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shd w:val="clear" w:color="000000" w:fill="FFFFFF"/>
            <w:vAlign w:val="bottom"/>
          </w:tcPr>
          <w:p w14:paraId="28E77CA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FFFFFF"/>
            <w:vAlign w:val="bottom"/>
          </w:tcPr>
          <w:p w14:paraId="28E77CA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000000" w:fill="FFFFFF"/>
            <w:vAlign w:val="bottom"/>
          </w:tcPr>
          <w:p w14:paraId="28E77CA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shd w:val="clear" w:color="000000" w:fill="FFFFFF"/>
            <w:vAlign w:val="bottom"/>
          </w:tcPr>
          <w:p w14:paraId="28E77CA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shd w:val="clear" w:color="000000" w:fill="FFFFFF"/>
            <w:vAlign w:val="bottom"/>
          </w:tcPr>
          <w:p w14:paraId="28E77CA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shd w:val="clear" w:color="000000" w:fill="FFFFFF"/>
            <w:vAlign w:val="bottom"/>
          </w:tcPr>
          <w:p w14:paraId="28E77CA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7CBF" w14:textId="77777777" w:rsidTr="00E44616">
        <w:trPr>
          <w:trHeight w:val="20"/>
        </w:trPr>
        <w:tc>
          <w:tcPr>
            <w:tcW w:w="889" w:type="pct"/>
            <w:vMerge w:val="restart"/>
            <w:tcBorders>
              <w:top w:val="nil"/>
              <w:left w:val="single" w:sz="4" w:space="0" w:color="auto"/>
              <w:right w:val="single" w:sz="4" w:space="0" w:color="auto"/>
            </w:tcBorders>
            <w:vAlign w:val="center"/>
          </w:tcPr>
          <w:p w14:paraId="28E77CB1" w14:textId="77777777" w:rsidR="00AE3E89" w:rsidRPr="00E63C16" w:rsidRDefault="00AE3E89" w:rsidP="00E44616">
            <w:pPr>
              <w:spacing w:after="0" w:line="240" w:lineRule="auto"/>
              <w:rPr>
                <w:rFonts w:cs="Calibri"/>
                <w:color w:val="000000"/>
                <w:sz w:val="16"/>
                <w:szCs w:val="16"/>
                <w:lang w:eastAsia="en-AU"/>
              </w:rPr>
            </w:pPr>
            <w:r w:rsidRPr="00E63C16">
              <w:rPr>
                <w:rFonts w:cs="Calibri"/>
                <w:color w:val="000000"/>
                <w:sz w:val="16"/>
                <w:szCs w:val="16"/>
                <w:lang w:eastAsia="en-AU"/>
              </w:rPr>
              <w:t>Communication engagement</w:t>
            </w:r>
          </w:p>
        </w:tc>
        <w:tc>
          <w:tcPr>
            <w:tcW w:w="978" w:type="pct"/>
            <w:gridSpan w:val="2"/>
            <w:tcBorders>
              <w:top w:val="nil"/>
              <w:left w:val="nil"/>
              <w:bottom w:val="single" w:sz="4" w:space="0" w:color="auto"/>
              <w:right w:val="single" w:sz="4" w:space="0" w:color="auto"/>
            </w:tcBorders>
            <w:vAlign w:val="bottom"/>
          </w:tcPr>
          <w:p w14:paraId="28E77CB2" w14:textId="77777777" w:rsidR="00AE3E89" w:rsidRPr="00E63C16" w:rsidRDefault="00AE3E89" w:rsidP="00EF0F03">
            <w:pPr>
              <w:spacing w:after="0" w:line="240" w:lineRule="auto"/>
              <w:rPr>
                <w:rFonts w:cs="Calibri"/>
                <w:color w:val="000000"/>
                <w:sz w:val="16"/>
                <w:szCs w:val="16"/>
                <w:lang w:eastAsia="en-AU"/>
              </w:rPr>
            </w:pPr>
            <w:r>
              <w:rPr>
                <w:rFonts w:cs="Calibri"/>
                <w:color w:val="000000"/>
                <w:sz w:val="16"/>
                <w:szCs w:val="16"/>
                <w:lang w:eastAsia="en-AU"/>
              </w:rPr>
              <w:t>Verbal (monthly) (working group)</w:t>
            </w:r>
          </w:p>
        </w:tc>
        <w:tc>
          <w:tcPr>
            <w:tcW w:w="223" w:type="pct"/>
            <w:tcBorders>
              <w:top w:val="nil"/>
              <w:left w:val="nil"/>
              <w:bottom w:val="single" w:sz="4" w:space="0" w:color="auto"/>
              <w:right w:val="single" w:sz="4" w:space="0" w:color="auto"/>
            </w:tcBorders>
            <w:shd w:val="clear" w:color="000000" w:fill="376091"/>
            <w:vAlign w:val="bottom"/>
          </w:tcPr>
          <w:p w14:paraId="28E77CB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shd w:val="clear" w:color="000000" w:fill="376091"/>
            <w:vAlign w:val="bottom"/>
          </w:tcPr>
          <w:p w14:paraId="28E77CB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shd w:val="clear" w:color="000000" w:fill="376091"/>
            <w:vAlign w:val="bottom"/>
          </w:tcPr>
          <w:p w14:paraId="28E77CB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376091"/>
            <w:vAlign w:val="bottom"/>
          </w:tcPr>
          <w:p w14:paraId="28E77CB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shd w:val="clear" w:color="000000" w:fill="376091"/>
            <w:vAlign w:val="bottom"/>
          </w:tcPr>
          <w:p w14:paraId="28E77CB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shd w:val="clear" w:color="000000" w:fill="376091"/>
            <w:vAlign w:val="bottom"/>
          </w:tcPr>
          <w:p w14:paraId="28E77CB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shd w:val="clear" w:color="000000" w:fill="376091"/>
            <w:vAlign w:val="bottom"/>
          </w:tcPr>
          <w:p w14:paraId="28E77CB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376091"/>
            <w:vAlign w:val="bottom"/>
          </w:tcPr>
          <w:p w14:paraId="28E77CB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000000" w:fill="376091"/>
            <w:vAlign w:val="bottom"/>
          </w:tcPr>
          <w:p w14:paraId="28E77CB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shd w:val="clear" w:color="000000" w:fill="376091"/>
            <w:vAlign w:val="bottom"/>
          </w:tcPr>
          <w:p w14:paraId="28E77CB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shd w:val="clear" w:color="000000" w:fill="376091"/>
            <w:vAlign w:val="bottom"/>
          </w:tcPr>
          <w:p w14:paraId="28E77CB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shd w:val="clear" w:color="000000" w:fill="376091"/>
            <w:vAlign w:val="bottom"/>
          </w:tcPr>
          <w:p w14:paraId="28E77CB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7CCE" w14:textId="77777777" w:rsidTr="00E44616">
        <w:trPr>
          <w:trHeight w:val="20"/>
        </w:trPr>
        <w:tc>
          <w:tcPr>
            <w:tcW w:w="889" w:type="pct"/>
            <w:vMerge/>
            <w:tcBorders>
              <w:left w:val="single" w:sz="4" w:space="0" w:color="auto"/>
              <w:right w:val="single" w:sz="4" w:space="0" w:color="auto"/>
            </w:tcBorders>
            <w:vAlign w:val="bottom"/>
          </w:tcPr>
          <w:p w14:paraId="28E77CC0" w14:textId="77777777" w:rsidR="00AE3E89" w:rsidRPr="00E63C16" w:rsidRDefault="00AE3E89" w:rsidP="00EF0F03">
            <w:pPr>
              <w:spacing w:after="0" w:line="240" w:lineRule="auto"/>
              <w:rPr>
                <w:rFonts w:cs="Calibri"/>
                <w:color w:val="000000"/>
                <w:sz w:val="16"/>
                <w:szCs w:val="16"/>
                <w:lang w:eastAsia="en-AU"/>
              </w:rPr>
            </w:pPr>
          </w:p>
        </w:tc>
        <w:tc>
          <w:tcPr>
            <w:tcW w:w="978" w:type="pct"/>
            <w:gridSpan w:val="2"/>
            <w:tcBorders>
              <w:top w:val="nil"/>
              <w:left w:val="nil"/>
              <w:bottom w:val="single" w:sz="4" w:space="0" w:color="auto"/>
              <w:right w:val="single" w:sz="4" w:space="0" w:color="auto"/>
            </w:tcBorders>
            <w:vAlign w:val="bottom"/>
          </w:tcPr>
          <w:p w14:paraId="28E77CC1" w14:textId="77777777" w:rsidR="00AE3E89" w:rsidRPr="00E63C16" w:rsidRDefault="00AE3E89" w:rsidP="00EF0F03">
            <w:pPr>
              <w:spacing w:after="0" w:line="240" w:lineRule="auto"/>
              <w:rPr>
                <w:rFonts w:cs="Calibri"/>
                <w:color w:val="000000"/>
                <w:sz w:val="16"/>
                <w:szCs w:val="16"/>
                <w:lang w:eastAsia="en-AU"/>
              </w:rPr>
            </w:pPr>
            <w:r>
              <w:rPr>
                <w:rFonts w:cs="Calibri"/>
                <w:color w:val="000000"/>
                <w:sz w:val="16"/>
                <w:szCs w:val="16"/>
                <w:lang w:eastAsia="en-AU"/>
              </w:rPr>
              <w:t>A</w:t>
            </w:r>
            <w:r w:rsidRPr="00E63C16">
              <w:rPr>
                <w:rFonts w:cs="Calibri"/>
                <w:color w:val="000000"/>
                <w:sz w:val="16"/>
                <w:szCs w:val="16"/>
                <w:lang w:eastAsia="en-AU"/>
              </w:rPr>
              <w:t xml:space="preserve">nnual flow planning </w:t>
            </w:r>
          </w:p>
        </w:tc>
        <w:tc>
          <w:tcPr>
            <w:tcW w:w="223" w:type="pct"/>
            <w:tcBorders>
              <w:top w:val="nil"/>
              <w:left w:val="nil"/>
              <w:bottom w:val="single" w:sz="4" w:space="0" w:color="auto"/>
              <w:right w:val="single" w:sz="4" w:space="0" w:color="auto"/>
            </w:tcBorders>
            <w:shd w:val="clear" w:color="auto" w:fill="365F91"/>
            <w:vAlign w:val="bottom"/>
          </w:tcPr>
          <w:p w14:paraId="28E77CC2"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shd w:val="clear" w:color="auto" w:fill="365F91"/>
            <w:vAlign w:val="bottom"/>
          </w:tcPr>
          <w:p w14:paraId="28E77CC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vAlign w:val="bottom"/>
          </w:tcPr>
          <w:p w14:paraId="28E77CC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vAlign w:val="bottom"/>
          </w:tcPr>
          <w:p w14:paraId="28E77CC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vAlign w:val="bottom"/>
          </w:tcPr>
          <w:p w14:paraId="28E77CC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shd w:val="clear" w:color="auto" w:fill="FFFFFF"/>
            <w:vAlign w:val="bottom"/>
          </w:tcPr>
          <w:p w14:paraId="28E77CC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vAlign w:val="bottom"/>
          </w:tcPr>
          <w:p w14:paraId="28E77CC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vAlign w:val="bottom"/>
          </w:tcPr>
          <w:p w14:paraId="28E77CC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vAlign w:val="bottom"/>
          </w:tcPr>
          <w:p w14:paraId="28E77CC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vAlign w:val="bottom"/>
          </w:tcPr>
          <w:p w14:paraId="28E77CC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vAlign w:val="bottom"/>
          </w:tcPr>
          <w:p w14:paraId="28E77CC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vAlign w:val="bottom"/>
          </w:tcPr>
          <w:p w14:paraId="28E77CC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7CDD" w14:textId="77777777" w:rsidTr="00E44616">
        <w:trPr>
          <w:trHeight w:val="274"/>
        </w:trPr>
        <w:tc>
          <w:tcPr>
            <w:tcW w:w="889" w:type="pct"/>
            <w:tcBorders>
              <w:top w:val="single" w:sz="4" w:space="0" w:color="auto"/>
              <w:left w:val="single" w:sz="4" w:space="0" w:color="auto"/>
              <w:bottom w:val="single" w:sz="4" w:space="0" w:color="auto"/>
              <w:right w:val="single" w:sz="4" w:space="0" w:color="auto"/>
            </w:tcBorders>
            <w:vAlign w:val="center"/>
          </w:tcPr>
          <w:p w14:paraId="28E77CCF" w14:textId="77777777" w:rsidR="00AE3E89" w:rsidRPr="00E63C16" w:rsidRDefault="00EC2DCA" w:rsidP="00EF0F03">
            <w:pPr>
              <w:spacing w:after="0" w:line="240" w:lineRule="auto"/>
              <w:rPr>
                <w:rFonts w:cs="Calibri"/>
                <w:b/>
                <w:bCs/>
                <w:color w:val="000000"/>
                <w:sz w:val="16"/>
                <w:szCs w:val="16"/>
                <w:lang w:eastAsia="en-AU"/>
              </w:rPr>
            </w:pPr>
            <w:r>
              <w:rPr>
                <w:rFonts w:cs="Calibri"/>
                <w:b/>
                <w:bCs/>
                <w:color w:val="000000"/>
                <w:sz w:val="16"/>
                <w:szCs w:val="16"/>
                <w:lang w:eastAsia="en-AU"/>
              </w:rPr>
              <w:t>Indicator</w:t>
            </w:r>
            <w:r w:rsidR="00AE3E89" w:rsidRPr="00E63C16">
              <w:rPr>
                <w:rFonts w:cs="Calibri"/>
                <w:b/>
                <w:bCs/>
                <w:color w:val="000000"/>
                <w:sz w:val="16"/>
                <w:szCs w:val="16"/>
                <w:lang w:eastAsia="en-AU"/>
              </w:rPr>
              <w:t xml:space="preserve"> Year 2</w:t>
            </w:r>
          </w:p>
        </w:tc>
        <w:tc>
          <w:tcPr>
            <w:tcW w:w="955" w:type="pct"/>
            <w:tcBorders>
              <w:top w:val="single" w:sz="4" w:space="0" w:color="auto"/>
              <w:left w:val="nil"/>
              <w:bottom w:val="single" w:sz="4" w:space="0" w:color="auto"/>
              <w:right w:val="single" w:sz="4" w:space="0" w:color="auto"/>
            </w:tcBorders>
            <w:vAlign w:val="center"/>
          </w:tcPr>
          <w:p w14:paraId="28E77CD0" w14:textId="77777777" w:rsidR="00AE3E89" w:rsidRPr="00E63C16" w:rsidRDefault="00AE3E89" w:rsidP="00EF0F03">
            <w:pPr>
              <w:spacing w:after="0" w:line="240" w:lineRule="auto"/>
              <w:rPr>
                <w:rFonts w:cs="Calibri"/>
                <w:b/>
                <w:bCs/>
                <w:color w:val="000000"/>
                <w:sz w:val="16"/>
                <w:szCs w:val="16"/>
                <w:lang w:eastAsia="en-AU"/>
              </w:rPr>
            </w:pPr>
            <w:r w:rsidRPr="00E63C16">
              <w:rPr>
                <w:rFonts w:cs="Calibri"/>
                <w:b/>
                <w:bCs/>
                <w:color w:val="000000"/>
                <w:sz w:val="16"/>
                <w:szCs w:val="16"/>
                <w:lang w:eastAsia="en-AU"/>
              </w:rPr>
              <w:t>Activity</w:t>
            </w:r>
          </w:p>
        </w:tc>
        <w:tc>
          <w:tcPr>
            <w:tcW w:w="246" w:type="pct"/>
            <w:gridSpan w:val="2"/>
            <w:tcBorders>
              <w:top w:val="single" w:sz="4" w:space="0" w:color="auto"/>
              <w:left w:val="nil"/>
              <w:bottom w:val="single" w:sz="4" w:space="0" w:color="auto"/>
              <w:right w:val="single" w:sz="4" w:space="0" w:color="auto"/>
            </w:tcBorders>
            <w:vAlign w:val="center"/>
          </w:tcPr>
          <w:p w14:paraId="28E77CD1" w14:textId="77777777" w:rsidR="00AE3E89" w:rsidRPr="00E63C16" w:rsidRDefault="00AE3E89" w:rsidP="00EF0F03">
            <w:pPr>
              <w:spacing w:after="0" w:line="240" w:lineRule="auto"/>
              <w:rPr>
                <w:rFonts w:cs="Calibri"/>
                <w:b/>
                <w:bCs/>
                <w:color w:val="000000"/>
                <w:sz w:val="14"/>
                <w:szCs w:val="16"/>
                <w:lang w:eastAsia="en-AU"/>
              </w:rPr>
            </w:pPr>
            <w:r w:rsidRPr="00E63C16">
              <w:rPr>
                <w:rFonts w:cs="Calibri"/>
                <w:b/>
                <w:bCs/>
                <w:color w:val="000000"/>
                <w:sz w:val="14"/>
                <w:szCs w:val="16"/>
                <w:lang w:eastAsia="en-AU"/>
              </w:rPr>
              <w:t>Jul 15</w:t>
            </w:r>
          </w:p>
        </w:tc>
        <w:tc>
          <w:tcPr>
            <w:tcW w:w="275" w:type="pct"/>
            <w:tcBorders>
              <w:top w:val="single" w:sz="4" w:space="0" w:color="auto"/>
              <w:left w:val="nil"/>
              <w:bottom w:val="single" w:sz="4" w:space="0" w:color="auto"/>
              <w:right w:val="single" w:sz="4" w:space="0" w:color="auto"/>
            </w:tcBorders>
            <w:vAlign w:val="center"/>
          </w:tcPr>
          <w:p w14:paraId="28E77CD2" w14:textId="77777777" w:rsidR="00AE3E89" w:rsidRPr="00E63C16" w:rsidRDefault="00AE3E89" w:rsidP="00EF0F03">
            <w:pPr>
              <w:spacing w:after="0" w:line="240" w:lineRule="auto"/>
              <w:rPr>
                <w:rFonts w:cs="Calibri"/>
                <w:b/>
                <w:bCs/>
                <w:color w:val="000000"/>
                <w:sz w:val="14"/>
                <w:szCs w:val="16"/>
                <w:lang w:eastAsia="en-AU"/>
              </w:rPr>
            </w:pPr>
            <w:r w:rsidRPr="00E63C16">
              <w:rPr>
                <w:rFonts w:cs="Calibri"/>
                <w:b/>
                <w:bCs/>
                <w:color w:val="000000"/>
                <w:sz w:val="14"/>
                <w:szCs w:val="16"/>
                <w:lang w:eastAsia="en-AU"/>
              </w:rPr>
              <w:t>Aug 15</w:t>
            </w:r>
          </w:p>
        </w:tc>
        <w:tc>
          <w:tcPr>
            <w:tcW w:w="261" w:type="pct"/>
            <w:tcBorders>
              <w:top w:val="single" w:sz="4" w:space="0" w:color="auto"/>
              <w:left w:val="nil"/>
              <w:bottom w:val="single" w:sz="4" w:space="0" w:color="auto"/>
              <w:right w:val="single" w:sz="4" w:space="0" w:color="auto"/>
            </w:tcBorders>
            <w:vAlign w:val="center"/>
          </w:tcPr>
          <w:p w14:paraId="28E77CD3" w14:textId="77777777" w:rsidR="00AE3E89" w:rsidRPr="00E63C16" w:rsidRDefault="00AE3E89" w:rsidP="00EF0F03">
            <w:pPr>
              <w:spacing w:after="0" w:line="240" w:lineRule="auto"/>
              <w:rPr>
                <w:rFonts w:cs="Calibri"/>
                <w:b/>
                <w:bCs/>
                <w:color w:val="000000"/>
                <w:sz w:val="14"/>
                <w:szCs w:val="16"/>
                <w:lang w:eastAsia="en-AU"/>
              </w:rPr>
            </w:pPr>
            <w:r w:rsidRPr="00E63C16">
              <w:rPr>
                <w:rFonts w:cs="Calibri"/>
                <w:b/>
                <w:bCs/>
                <w:color w:val="000000"/>
                <w:sz w:val="14"/>
                <w:szCs w:val="16"/>
                <w:lang w:eastAsia="en-AU"/>
              </w:rPr>
              <w:t>Sep 15</w:t>
            </w:r>
          </w:p>
        </w:tc>
        <w:tc>
          <w:tcPr>
            <w:tcW w:w="258" w:type="pct"/>
            <w:tcBorders>
              <w:top w:val="single" w:sz="4" w:space="0" w:color="auto"/>
              <w:left w:val="nil"/>
              <w:bottom w:val="single" w:sz="4" w:space="0" w:color="auto"/>
              <w:right w:val="single" w:sz="4" w:space="0" w:color="auto"/>
            </w:tcBorders>
            <w:vAlign w:val="center"/>
          </w:tcPr>
          <w:p w14:paraId="28E77CD4" w14:textId="77777777" w:rsidR="00AE3E89" w:rsidRPr="00E63C16" w:rsidRDefault="00AE3E89" w:rsidP="00EF0F03">
            <w:pPr>
              <w:spacing w:after="0" w:line="240" w:lineRule="auto"/>
              <w:rPr>
                <w:rFonts w:cs="Calibri"/>
                <w:b/>
                <w:bCs/>
                <w:color w:val="000000"/>
                <w:sz w:val="14"/>
                <w:szCs w:val="16"/>
                <w:lang w:eastAsia="en-AU"/>
              </w:rPr>
            </w:pPr>
            <w:r w:rsidRPr="00E63C16">
              <w:rPr>
                <w:rFonts w:cs="Calibri"/>
                <w:b/>
                <w:bCs/>
                <w:color w:val="000000"/>
                <w:sz w:val="14"/>
                <w:szCs w:val="16"/>
                <w:lang w:eastAsia="en-AU"/>
              </w:rPr>
              <w:t>Oct 15</w:t>
            </w:r>
          </w:p>
        </w:tc>
        <w:tc>
          <w:tcPr>
            <w:tcW w:w="271" w:type="pct"/>
            <w:tcBorders>
              <w:top w:val="single" w:sz="4" w:space="0" w:color="auto"/>
              <w:left w:val="nil"/>
              <w:bottom w:val="single" w:sz="4" w:space="0" w:color="auto"/>
              <w:right w:val="single" w:sz="4" w:space="0" w:color="auto"/>
            </w:tcBorders>
            <w:vAlign w:val="center"/>
          </w:tcPr>
          <w:p w14:paraId="28E77CD5" w14:textId="77777777" w:rsidR="00AE3E89" w:rsidRPr="00E63C16" w:rsidRDefault="00AE3E89" w:rsidP="00EF0F03">
            <w:pPr>
              <w:spacing w:after="0" w:line="240" w:lineRule="auto"/>
              <w:rPr>
                <w:rFonts w:cs="Calibri"/>
                <w:b/>
                <w:bCs/>
                <w:color w:val="000000"/>
                <w:sz w:val="14"/>
                <w:szCs w:val="16"/>
                <w:lang w:eastAsia="en-AU"/>
              </w:rPr>
            </w:pPr>
            <w:r w:rsidRPr="00E63C16">
              <w:rPr>
                <w:rFonts w:cs="Calibri"/>
                <w:b/>
                <w:bCs/>
                <w:color w:val="000000"/>
                <w:sz w:val="14"/>
                <w:szCs w:val="16"/>
                <w:lang w:eastAsia="en-AU"/>
              </w:rPr>
              <w:t>Nov 15</w:t>
            </w:r>
          </w:p>
        </w:tc>
        <w:tc>
          <w:tcPr>
            <w:tcW w:w="274" w:type="pct"/>
            <w:tcBorders>
              <w:top w:val="single" w:sz="4" w:space="0" w:color="auto"/>
              <w:left w:val="nil"/>
              <w:bottom w:val="single" w:sz="4" w:space="0" w:color="auto"/>
              <w:right w:val="single" w:sz="4" w:space="0" w:color="auto"/>
            </w:tcBorders>
            <w:vAlign w:val="center"/>
          </w:tcPr>
          <w:p w14:paraId="28E77CD6" w14:textId="77777777" w:rsidR="00AE3E89" w:rsidRPr="00E63C16" w:rsidRDefault="00AE3E89" w:rsidP="00EF0F03">
            <w:pPr>
              <w:spacing w:after="0" w:line="240" w:lineRule="auto"/>
              <w:rPr>
                <w:rFonts w:cs="Calibri"/>
                <w:b/>
                <w:bCs/>
                <w:color w:val="000000"/>
                <w:sz w:val="14"/>
                <w:szCs w:val="16"/>
                <w:lang w:eastAsia="en-AU"/>
              </w:rPr>
            </w:pPr>
            <w:r w:rsidRPr="00E63C16">
              <w:rPr>
                <w:rFonts w:cs="Calibri"/>
                <w:b/>
                <w:bCs/>
                <w:color w:val="000000"/>
                <w:sz w:val="14"/>
                <w:szCs w:val="16"/>
                <w:lang w:eastAsia="en-AU"/>
              </w:rPr>
              <w:t>Dec 15</w:t>
            </w:r>
          </w:p>
        </w:tc>
        <w:tc>
          <w:tcPr>
            <w:tcW w:w="255" w:type="pct"/>
            <w:tcBorders>
              <w:top w:val="single" w:sz="4" w:space="0" w:color="auto"/>
              <w:left w:val="nil"/>
              <w:bottom w:val="single" w:sz="4" w:space="0" w:color="auto"/>
              <w:right w:val="single" w:sz="4" w:space="0" w:color="auto"/>
            </w:tcBorders>
            <w:vAlign w:val="center"/>
          </w:tcPr>
          <w:p w14:paraId="28E77CD7" w14:textId="77777777" w:rsidR="00AE3E89" w:rsidRPr="00E63C16" w:rsidRDefault="00AE3E89" w:rsidP="00EF0F03">
            <w:pPr>
              <w:spacing w:after="0" w:line="240" w:lineRule="auto"/>
              <w:rPr>
                <w:rFonts w:cs="Calibri"/>
                <w:b/>
                <w:bCs/>
                <w:color w:val="000000"/>
                <w:sz w:val="14"/>
                <w:szCs w:val="16"/>
                <w:lang w:eastAsia="en-AU"/>
              </w:rPr>
            </w:pPr>
            <w:r w:rsidRPr="00E63C16">
              <w:rPr>
                <w:rFonts w:cs="Calibri"/>
                <w:b/>
                <w:bCs/>
                <w:color w:val="000000"/>
                <w:sz w:val="14"/>
                <w:szCs w:val="16"/>
                <w:lang w:eastAsia="en-AU"/>
              </w:rPr>
              <w:t>Jan 16</w:t>
            </w:r>
          </w:p>
        </w:tc>
        <w:tc>
          <w:tcPr>
            <w:tcW w:w="258" w:type="pct"/>
            <w:tcBorders>
              <w:top w:val="single" w:sz="4" w:space="0" w:color="auto"/>
              <w:left w:val="nil"/>
              <w:bottom w:val="single" w:sz="4" w:space="0" w:color="auto"/>
              <w:right w:val="single" w:sz="4" w:space="0" w:color="auto"/>
            </w:tcBorders>
            <w:vAlign w:val="center"/>
          </w:tcPr>
          <w:p w14:paraId="28E77CD8" w14:textId="77777777" w:rsidR="00AE3E89" w:rsidRPr="00E63C16" w:rsidRDefault="00AE3E89" w:rsidP="00EF0F03">
            <w:pPr>
              <w:spacing w:after="0" w:line="240" w:lineRule="auto"/>
              <w:rPr>
                <w:rFonts w:cs="Calibri"/>
                <w:b/>
                <w:bCs/>
                <w:color w:val="000000"/>
                <w:sz w:val="14"/>
                <w:szCs w:val="16"/>
                <w:lang w:eastAsia="en-AU"/>
              </w:rPr>
            </w:pPr>
            <w:r w:rsidRPr="00E63C16">
              <w:rPr>
                <w:rFonts w:cs="Calibri"/>
                <w:b/>
                <w:bCs/>
                <w:color w:val="000000"/>
                <w:sz w:val="14"/>
                <w:szCs w:val="16"/>
                <w:lang w:eastAsia="en-AU"/>
              </w:rPr>
              <w:t>Feb 16</w:t>
            </w:r>
          </w:p>
        </w:tc>
        <w:tc>
          <w:tcPr>
            <w:tcW w:w="266" w:type="pct"/>
            <w:tcBorders>
              <w:top w:val="single" w:sz="4" w:space="0" w:color="auto"/>
              <w:left w:val="nil"/>
              <w:bottom w:val="single" w:sz="4" w:space="0" w:color="auto"/>
              <w:right w:val="single" w:sz="4" w:space="0" w:color="auto"/>
            </w:tcBorders>
            <w:vAlign w:val="center"/>
          </w:tcPr>
          <w:p w14:paraId="28E77CD9" w14:textId="77777777" w:rsidR="00AE3E89" w:rsidRPr="00E63C16" w:rsidRDefault="00AE3E89" w:rsidP="00EF0F03">
            <w:pPr>
              <w:spacing w:after="0" w:line="240" w:lineRule="auto"/>
              <w:rPr>
                <w:rFonts w:cs="Calibri"/>
                <w:b/>
                <w:bCs/>
                <w:color w:val="000000"/>
                <w:sz w:val="14"/>
                <w:szCs w:val="16"/>
                <w:lang w:eastAsia="en-AU"/>
              </w:rPr>
            </w:pPr>
            <w:r w:rsidRPr="00E63C16">
              <w:rPr>
                <w:rFonts w:cs="Calibri"/>
                <w:b/>
                <w:bCs/>
                <w:color w:val="000000"/>
                <w:sz w:val="14"/>
                <w:szCs w:val="16"/>
                <w:lang w:eastAsia="en-AU"/>
              </w:rPr>
              <w:t>Mar 16</w:t>
            </w:r>
          </w:p>
        </w:tc>
        <w:tc>
          <w:tcPr>
            <w:tcW w:w="253" w:type="pct"/>
            <w:tcBorders>
              <w:top w:val="single" w:sz="4" w:space="0" w:color="auto"/>
              <w:left w:val="nil"/>
              <w:bottom w:val="single" w:sz="4" w:space="0" w:color="auto"/>
              <w:right w:val="single" w:sz="4" w:space="0" w:color="auto"/>
            </w:tcBorders>
            <w:vAlign w:val="center"/>
          </w:tcPr>
          <w:p w14:paraId="28E77CDA" w14:textId="77777777" w:rsidR="00AE3E89" w:rsidRPr="00E63C16" w:rsidRDefault="00AE3E89" w:rsidP="00EF0F03">
            <w:pPr>
              <w:spacing w:after="0" w:line="240" w:lineRule="auto"/>
              <w:rPr>
                <w:rFonts w:cs="Calibri"/>
                <w:b/>
                <w:bCs/>
                <w:color w:val="000000"/>
                <w:sz w:val="14"/>
                <w:szCs w:val="16"/>
                <w:lang w:eastAsia="en-AU"/>
              </w:rPr>
            </w:pPr>
            <w:r w:rsidRPr="00E63C16">
              <w:rPr>
                <w:rFonts w:cs="Calibri"/>
                <w:b/>
                <w:bCs/>
                <w:color w:val="000000"/>
                <w:sz w:val="14"/>
                <w:szCs w:val="16"/>
                <w:lang w:eastAsia="en-AU"/>
              </w:rPr>
              <w:t>Apr 16</w:t>
            </w:r>
          </w:p>
        </w:tc>
        <w:tc>
          <w:tcPr>
            <w:tcW w:w="286" w:type="pct"/>
            <w:tcBorders>
              <w:top w:val="single" w:sz="4" w:space="0" w:color="auto"/>
              <w:left w:val="nil"/>
              <w:bottom w:val="single" w:sz="4" w:space="0" w:color="auto"/>
              <w:right w:val="single" w:sz="4" w:space="0" w:color="auto"/>
            </w:tcBorders>
            <w:vAlign w:val="center"/>
          </w:tcPr>
          <w:p w14:paraId="28E77CDB" w14:textId="77777777" w:rsidR="00AE3E89" w:rsidRPr="00E63C16" w:rsidRDefault="00AE3E89" w:rsidP="00EF0F03">
            <w:pPr>
              <w:spacing w:after="0" w:line="240" w:lineRule="auto"/>
              <w:rPr>
                <w:rFonts w:cs="Calibri"/>
                <w:b/>
                <w:bCs/>
                <w:color w:val="000000"/>
                <w:sz w:val="14"/>
                <w:szCs w:val="16"/>
                <w:lang w:eastAsia="en-AU"/>
              </w:rPr>
            </w:pPr>
            <w:r w:rsidRPr="00E63C16">
              <w:rPr>
                <w:rFonts w:cs="Calibri"/>
                <w:b/>
                <w:bCs/>
                <w:color w:val="000000"/>
                <w:sz w:val="14"/>
                <w:szCs w:val="16"/>
                <w:lang w:eastAsia="en-AU"/>
              </w:rPr>
              <w:t>May 16</w:t>
            </w:r>
          </w:p>
        </w:tc>
        <w:tc>
          <w:tcPr>
            <w:tcW w:w="251" w:type="pct"/>
            <w:tcBorders>
              <w:top w:val="single" w:sz="4" w:space="0" w:color="auto"/>
              <w:left w:val="nil"/>
              <w:bottom w:val="single" w:sz="4" w:space="0" w:color="auto"/>
              <w:right w:val="single" w:sz="4" w:space="0" w:color="auto"/>
            </w:tcBorders>
            <w:vAlign w:val="center"/>
          </w:tcPr>
          <w:p w14:paraId="28E77CDC" w14:textId="77777777" w:rsidR="00AE3E89" w:rsidRPr="00E63C16" w:rsidRDefault="00AE3E89" w:rsidP="00EF0F03">
            <w:pPr>
              <w:spacing w:after="0" w:line="240" w:lineRule="auto"/>
              <w:rPr>
                <w:rFonts w:cs="Calibri"/>
                <w:b/>
                <w:bCs/>
                <w:color w:val="000000"/>
                <w:sz w:val="14"/>
                <w:szCs w:val="16"/>
                <w:lang w:eastAsia="en-AU"/>
              </w:rPr>
            </w:pPr>
            <w:r w:rsidRPr="00E63C16">
              <w:rPr>
                <w:rFonts w:cs="Calibri"/>
                <w:b/>
                <w:bCs/>
                <w:color w:val="000000"/>
                <w:sz w:val="14"/>
                <w:szCs w:val="16"/>
                <w:lang w:eastAsia="en-AU"/>
              </w:rPr>
              <w:t>Jun 16</w:t>
            </w:r>
          </w:p>
        </w:tc>
      </w:tr>
      <w:tr w:rsidR="00AE3E89" w:rsidRPr="00E63C16" w14:paraId="28E77CEC" w14:textId="77777777" w:rsidTr="00E44616">
        <w:trPr>
          <w:trHeight w:val="20"/>
        </w:trPr>
        <w:tc>
          <w:tcPr>
            <w:tcW w:w="889" w:type="pct"/>
            <w:vMerge w:val="restart"/>
            <w:tcBorders>
              <w:left w:val="single" w:sz="4" w:space="0" w:color="auto"/>
              <w:right w:val="single" w:sz="4" w:space="0" w:color="auto"/>
            </w:tcBorders>
            <w:vAlign w:val="bottom"/>
          </w:tcPr>
          <w:p w14:paraId="28E77CDE" w14:textId="77777777" w:rsidR="00AE3E89" w:rsidRPr="00E63C16" w:rsidRDefault="00AE3E89" w:rsidP="00234042">
            <w:pPr>
              <w:spacing w:after="0" w:line="240" w:lineRule="auto"/>
              <w:rPr>
                <w:rFonts w:cs="Calibri"/>
                <w:color w:val="000000"/>
                <w:sz w:val="16"/>
                <w:szCs w:val="16"/>
                <w:lang w:eastAsia="en-AU"/>
              </w:rPr>
            </w:pPr>
            <w:r w:rsidRPr="00E63C16">
              <w:rPr>
                <w:rFonts w:cs="Calibri"/>
                <w:color w:val="000000"/>
                <w:sz w:val="16"/>
                <w:szCs w:val="16"/>
                <w:lang w:eastAsia="en-AU"/>
              </w:rPr>
              <w:t xml:space="preserve">Hydrology </w:t>
            </w:r>
            <w:r w:rsidR="00EC2DCA">
              <w:rPr>
                <w:rFonts w:cs="Calibri"/>
                <w:color w:val="000000"/>
                <w:sz w:val="16"/>
                <w:szCs w:val="16"/>
                <w:lang w:eastAsia="en-AU"/>
              </w:rPr>
              <w:t>Cat 1</w:t>
            </w:r>
            <w:r>
              <w:rPr>
                <w:rFonts w:cs="Calibri"/>
                <w:color w:val="000000"/>
                <w:sz w:val="16"/>
                <w:szCs w:val="16"/>
                <w:lang w:eastAsia="en-AU"/>
              </w:rPr>
              <w:t>and SA</w:t>
            </w:r>
          </w:p>
        </w:tc>
        <w:tc>
          <w:tcPr>
            <w:tcW w:w="955" w:type="pct"/>
            <w:tcBorders>
              <w:top w:val="nil"/>
              <w:left w:val="nil"/>
              <w:bottom w:val="single" w:sz="4" w:space="0" w:color="auto"/>
              <w:right w:val="single" w:sz="4" w:space="0" w:color="auto"/>
            </w:tcBorders>
            <w:vAlign w:val="bottom"/>
          </w:tcPr>
          <w:p w14:paraId="28E77CD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xml:space="preserve">Derive flow metrics </w:t>
            </w:r>
          </w:p>
        </w:tc>
        <w:tc>
          <w:tcPr>
            <w:tcW w:w="246" w:type="pct"/>
            <w:gridSpan w:val="2"/>
            <w:tcBorders>
              <w:top w:val="nil"/>
              <w:left w:val="nil"/>
              <w:bottom w:val="single" w:sz="4" w:space="0" w:color="auto"/>
              <w:right w:val="single" w:sz="4" w:space="0" w:color="auto"/>
            </w:tcBorders>
            <w:shd w:val="clear" w:color="000000" w:fill="FFFFFF"/>
            <w:vAlign w:val="bottom"/>
          </w:tcPr>
          <w:p w14:paraId="28E77CE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shd w:val="clear" w:color="000000" w:fill="FFFFFF"/>
            <w:vAlign w:val="bottom"/>
          </w:tcPr>
          <w:p w14:paraId="28E77CE1"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shd w:val="clear" w:color="000000" w:fill="C5D9F1"/>
            <w:vAlign w:val="bottom"/>
          </w:tcPr>
          <w:p w14:paraId="28E77CE2"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C5D9F1"/>
            <w:vAlign w:val="bottom"/>
          </w:tcPr>
          <w:p w14:paraId="28E77CE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shd w:val="clear" w:color="000000" w:fill="B8CCE4"/>
            <w:vAlign w:val="bottom"/>
          </w:tcPr>
          <w:p w14:paraId="28E77CE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shd w:val="clear" w:color="000000" w:fill="B8CCE4"/>
            <w:vAlign w:val="bottom"/>
          </w:tcPr>
          <w:p w14:paraId="28E77CE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shd w:val="clear" w:color="000000" w:fill="B8CCE4"/>
            <w:vAlign w:val="bottom"/>
          </w:tcPr>
          <w:p w14:paraId="28E77CE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B8CCE4"/>
            <w:vAlign w:val="bottom"/>
          </w:tcPr>
          <w:p w14:paraId="28E77CE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000000" w:fill="B8CCE4"/>
            <w:vAlign w:val="bottom"/>
          </w:tcPr>
          <w:p w14:paraId="28E77CE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shd w:val="clear" w:color="000000" w:fill="B8CCE4"/>
            <w:vAlign w:val="bottom"/>
          </w:tcPr>
          <w:p w14:paraId="28E77CE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shd w:val="clear" w:color="000000" w:fill="B8CCE4"/>
            <w:vAlign w:val="bottom"/>
          </w:tcPr>
          <w:p w14:paraId="28E77CE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shd w:val="clear" w:color="000000" w:fill="FFFFFF"/>
            <w:vAlign w:val="bottom"/>
          </w:tcPr>
          <w:p w14:paraId="28E77CE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7CFB" w14:textId="77777777" w:rsidTr="00E44616">
        <w:trPr>
          <w:trHeight w:val="20"/>
        </w:trPr>
        <w:tc>
          <w:tcPr>
            <w:tcW w:w="889" w:type="pct"/>
            <w:vMerge/>
            <w:tcBorders>
              <w:left w:val="single" w:sz="4" w:space="0" w:color="auto"/>
              <w:bottom w:val="single" w:sz="4" w:space="0" w:color="auto"/>
              <w:right w:val="single" w:sz="4" w:space="0" w:color="auto"/>
            </w:tcBorders>
            <w:vAlign w:val="bottom"/>
          </w:tcPr>
          <w:p w14:paraId="28E77CED" w14:textId="77777777" w:rsidR="00AE3E89" w:rsidRPr="00E63C16" w:rsidRDefault="00AE3E89" w:rsidP="00EF0F03">
            <w:pPr>
              <w:spacing w:after="0" w:line="240" w:lineRule="auto"/>
              <w:rPr>
                <w:rFonts w:cs="Calibri"/>
                <w:color w:val="000000"/>
                <w:sz w:val="16"/>
                <w:szCs w:val="16"/>
                <w:lang w:eastAsia="en-AU"/>
              </w:rPr>
            </w:pPr>
          </w:p>
        </w:tc>
        <w:tc>
          <w:tcPr>
            <w:tcW w:w="955" w:type="pct"/>
            <w:tcBorders>
              <w:top w:val="nil"/>
              <w:left w:val="nil"/>
              <w:bottom w:val="single" w:sz="4" w:space="0" w:color="auto"/>
              <w:right w:val="single" w:sz="4" w:space="0" w:color="auto"/>
            </w:tcBorders>
            <w:vAlign w:val="bottom"/>
          </w:tcPr>
          <w:p w14:paraId="28E77CE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Information transfer</w:t>
            </w:r>
          </w:p>
        </w:tc>
        <w:tc>
          <w:tcPr>
            <w:tcW w:w="246" w:type="pct"/>
            <w:gridSpan w:val="2"/>
            <w:tcBorders>
              <w:top w:val="nil"/>
              <w:left w:val="nil"/>
              <w:bottom w:val="single" w:sz="4" w:space="0" w:color="auto"/>
              <w:right w:val="single" w:sz="4" w:space="0" w:color="auto"/>
            </w:tcBorders>
            <w:vAlign w:val="bottom"/>
          </w:tcPr>
          <w:p w14:paraId="28E77CE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vAlign w:val="bottom"/>
          </w:tcPr>
          <w:p w14:paraId="28E77CF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vAlign w:val="bottom"/>
          </w:tcPr>
          <w:p w14:paraId="28E77CF1"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vAlign w:val="bottom"/>
          </w:tcPr>
          <w:p w14:paraId="28E77CF2"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vAlign w:val="bottom"/>
          </w:tcPr>
          <w:p w14:paraId="28E77CF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vAlign w:val="bottom"/>
          </w:tcPr>
          <w:p w14:paraId="28E77CF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vAlign w:val="bottom"/>
          </w:tcPr>
          <w:p w14:paraId="28E77CF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C5D9F1"/>
            <w:vAlign w:val="bottom"/>
          </w:tcPr>
          <w:p w14:paraId="28E77CF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000000" w:fill="C5D9F1"/>
            <w:vAlign w:val="bottom"/>
          </w:tcPr>
          <w:p w14:paraId="28E77CF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shd w:val="clear" w:color="000000" w:fill="C5D9F1"/>
            <w:vAlign w:val="bottom"/>
          </w:tcPr>
          <w:p w14:paraId="28E77CF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shd w:val="clear" w:color="000000" w:fill="C5D9F1"/>
            <w:vAlign w:val="bottom"/>
          </w:tcPr>
          <w:p w14:paraId="28E77CF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shd w:val="clear" w:color="000000" w:fill="C5D9F1"/>
            <w:vAlign w:val="bottom"/>
          </w:tcPr>
          <w:p w14:paraId="28E77CF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7D0B" w14:textId="77777777" w:rsidTr="00E44616">
        <w:trPr>
          <w:trHeight w:val="20"/>
        </w:trPr>
        <w:tc>
          <w:tcPr>
            <w:tcW w:w="889" w:type="pct"/>
            <w:vMerge w:val="restart"/>
            <w:tcBorders>
              <w:top w:val="nil"/>
              <w:left w:val="single" w:sz="4" w:space="0" w:color="auto"/>
              <w:right w:val="single" w:sz="4" w:space="0" w:color="auto"/>
            </w:tcBorders>
            <w:vAlign w:val="bottom"/>
          </w:tcPr>
          <w:p w14:paraId="28E77CF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xml:space="preserve">Stream Metabolism </w:t>
            </w:r>
            <w:r w:rsidR="00EC2DCA">
              <w:rPr>
                <w:rFonts w:cs="Calibri"/>
                <w:color w:val="000000"/>
                <w:sz w:val="16"/>
                <w:szCs w:val="16"/>
                <w:lang w:eastAsia="en-AU"/>
              </w:rPr>
              <w:t>Cat 1</w:t>
            </w:r>
            <w:r w:rsidRPr="00E63C16">
              <w:rPr>
                <w:rFonts w:cs="Calibri"/>
                <w:color w:val="000000"/>
                <w:sz w:val="16"/>
                <w:szCs w:val="16"/>
                <w:lang w:eastAsia="en-AU"/>
              </w:rPr>
              <w:t xml:space="preserve"> </w:t>
            </w:r>
          </w:p>
          <w:p w14:paraId="28E77CFD" w14:textId="77777777" w:rsidR="00AE3E89" w:rsidRPr="00E63C16" w:rsidRDefault="00AE3E89" w:rsidP="00EF0F03">
            <w:pPr>
              <w:spacing w:after="0" w:line="240" w:lineRule="auto"/>
              <w:rPr>
                <w:rFonts w:cs="Calibri"/>
                <w:color w:val="000000"/>
                <w:sz w:val="16"/>
                <w:szCs w:val="16"/>
                <w:lang w:eastAsia="en-AU"/>
              </w:rPr>
            </w:pPr>
          </w:p>
        </w:tc>
        <w:tc>
          <w:tcPr>
            <w:tcW w:w="955" w:type="pct"/>
            <w:tcBorders>
              <w:top w:val="nil"/>
              <w:left w:val="nil"/>
              <w:bottom w:val="single" w:sz="4" w:space="0" w:color="auto"/>
              <w:right w:val="single" w:sz="4" w:space="0" w:color="auto"/>
            </w:tcBorders>
            <w:vAlign w:val="bottom"/>
          </w:tcPr>
          <w:p w14:paraId="28E77CF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Site selection</w:t>
            </w:r>
          </w:p>
        </w:tc>
        <w:tc>
          <w:tcPr>
            <w:tcW w:w="246" w:type="pct"/>
            <w:gridSpan w:val="2"/>
            <w:tcBorders>
              <w:top w:val="nil"/>
              <w:left w:val="nil"/>
              <w:bottom w:val="single" w:sz="4" w:space="0" w:color="auto"/>
              <w:right w:val="single" w:sz="4" w:space="0" w:color="auto"/>
            </w:tcBorders>
            <w:shd w:val="clear" w:color="auto" w:fill="FFFFFF"/>
            <w:vAlign w:val="bottom"/>
          </w:tcPr>
          <w:p w14:paraId="28E77CF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shd w:val="clear" w:color="auto" w:fill="FFFFFF"/>
            <w:vAlign w:val="bottom"/>
          </w:tcPr>
          <w:p w14:paraId="28E77D0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vAlign w:val="bottom"/>
          </w:tcPr>
          <w:p w14:paraId="28E77D01"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vAlign w:val="bottom"/>
          </w:tcPr>
          <w:p w14:paraId="28E77D02"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vAlign w:val="bottom"/>
          </w:tcPr>
          <w:p w14:paraId="28E77D0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vAlign w:val="bottom"/>
          </w:tcPr>
          <w:p w14:paraId="28E77D0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vAlign w:val="bottom"/>
          </w:tcPr>
          <w:p w14:paraId="28E77D0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vAlign w:val="bottom"/>
          </w:tcPr>
          <w:p w14:paraId="28E77D0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vAlign w:val="bottom"/>
          </w:tcPr>
          <w:p w14:paraId="28E77D0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vAlign w:val="bottom"/>
          </w:tcPr>
          <w:p w14:paraId="28E77D0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vAlign w:val="bottom"/>
          </w:tcPr>
          <w:p w14:paraId="28E77D0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vAlign w:val="bottom"/>
          </w:tcPr>
          <w:p w14:paraId="28E77D0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7D1A" w14:textId="77777777" w:rsidTr="00E44616">
        <w:trPr>
          <w:trHeight w:val="20"/>
        </w:trPr>
        <w:tc>
          <w:tcPr>
            <w:tcW w:w="889" w:type="pct"/>
            <w:vMerge/>
            <w:tcBorders>
              <w:left w:val="single" w:sz="4" w:space="0" w:color="auto"/>
              <w:right w:val="single" w:sz="4" w:space="0" w:color="auto"/>
            </w:tcBorders>
            <w:vAlign w:val="bottom"/>
          </w:tcPr>
          <w:p w14:paraId="28E77D0C" w14:textId="77777777" w:rsidR="00AE3E89" w:rsidRPr="00E63C16" w:rsidRDefault="00AE3E89" w:rsidP="00EF0F03">
            <w:pPr>
              <w:spacing w:after="0" w:line="240" w:lineRule="auto"/>
              <w:rPr>
                <w:rFonts w:cs="Calibri"/>
                <w:color w:val="000000"/>
                <w:sz w:val="16"/>
                <w:szCs w:val="16"/>
                <w:lang w:eastAsia="en-AU"/>
              </w:rPr>
            </w:pPr>
          </w:p>
        </w:tc>
        <w:tc>
          <w:tcPr>
            <w:tcW w:w="955" w:type="pct"/>
            <w:tcBorders>
              <w:top w:val="nil"/>
              <w:left w:val="nil"/>
              <w:bottom w:val="single" w:sz="4" w:space="0" w:color="auto"/>
              <w:right w:val="single" w:sz="4" w:space="0" w:color="auto"/>
            </w:tcBorders>
            <w:vAlign w:val="bottom"/>
          </w:tcPr>
          <w:p w14:paraId="28E77D0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xml:space="preserve">Logging DO, monthly nutrients </w:t>
            </w:r>
          </w:p>
        </w:tc>
        <w:tc>
          <w:tcPr>
            <w:tcW w:w="246" w:type="pct"/>
            <w:gridSpan w:val="2"/>
            <w:tcBorders>
              <w:top w:val="nil"/>
              <w:left w:val="nil"/>
              <w:bottom w:val="single" w:sz="4" w:space="0" w:color="auto"/>
              <w:right w:val="single" w:sz="4" w:space="0" w:color="auto"/>
            </w:tcBorders>
            <w:shd w:val="clear" w:color="000000" w:fill="FFFFFF"/>
            <w:vAlign w:val="bottom"/>
          </w:tcPr>
          <w:p w14:paraId="28E77D0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shd w:val="clear" w:color="000000" w:fill="FFFFFF"/>
            <w:vAlign w:val="bottom"/>
          </w:tcPr>
          <w:p w14:paraId="28E77D0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shd w:val="clear" w:color="000000" w:fill="D7E4BC"/>
            <w:vAlign w:val="bottom"/>
          </w:tcPr>
          <w:p w14:paraId="28E77D1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D7E4BC"/>
            <w:vAlign w:val="bottom"/>
          </w:tcPr>
          <w:p w14:paraId="28E77D11"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shd w:val="clear" w:color="000000" w:fill="D7E4BC"/>
            <w:vAlign w:val="bottom"/>
          </w:tcPr>
          <w:p w14:paraId="28E77D12"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shd w:val="clear" w:color="000000" w:fill="D7E4BC"/>
            <w:vAlign w:val="bottom"/>
          </w:tcPr>
          <w:p w14:paraId="28E77D1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shd w:val="clear" w:color="000000" w:fill="D7E4BC"/>
            <w:vAlign w:val="bottom"/>
          </w:tcPr>
          <w:p w14:paraId="28E77D1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D7E4BC"/>
            <w:vAlign w:val="bottom"/>
          </w:tcPr>
          <w:p w14:paraId="28E77D1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000000" w:fill="FFFFFF"/>
            <w:vAlign w:val="bottom"/>
          </w:tcPr>
          <w:p w14:paraId="28E77D1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shd w:val="clear" w:color="000000" w:fill="FFFFFF"/>
            <w:vAlign w:val="bottom"/>
          </w:tcPr>
          <w:p w14:paraId="28E77D1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shd w:val="clear" w:color="000000" w:fill="FFFFFF"/>
            <w:vAlign w:val="bottom"/>
          </w:tcPr>
          <w:p w14:paraId="28E77D1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shd w:val="clear" w:color="000000" w:fill="FFFFFF"/>
            <w:vAlign w:val="bottom"/>
          </w:tcPr>
          <w:p w14:paraId="28E77D1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7D29" w14:textId="77777777" w:rsidTr="00E44616">
        <w:trPr>
          <w:trHeight w:val="20"/>
        </w:trPr>
        <w:tc>
          <w:tcPr>
            <w:tcW w:w="889" w:type="pct"/>
            <w:vMerge/>
            <w:tcBorders>
              <w:left w:val="single" w:sz="4" w:space="0" w:color="auto"/>
              <w:bottom w:val="single" w:sz="4" w:space="0" w:color="auto"/>
              <w:right w:val="single" w:sz="4" w:space="0" w:color="auto"/>
            </w:tcBorders>
            <w:vAlign w:val="bottom"/>
          </w:tcPr>
          <w:p w14:paraId="28E77D1B" w14:textId="77777777" w:rsidR="00AE3E89" w:rsidRPr="00E63C16" w:rsidRDefault="00AE3E89" w:rsidP="00EF0F03">
            <w:pPr>
              <w:spacing w:after="0" w:line="240" w:lineRule="auto"/>
              <w:rPr>
                <w:rFonts w:cs="Calibri"/>
                <w:color w:val="000000"/>
                <w:sz w:val="16"/>
                <w:szCs w:val="16"/>
                <w:lang w:eastAsia="en-AU"/>
              </w:rPr>
            </w:pPr>
          </w:p>
        </w:tc>
        <w:tc>
          <w:tcPr>
            <w:tcW w:w="955" w:type="pct"/>
            <w:tcBorders>
              <w:top w:val="nil"/>
              <w:left w:val="nil"/>
              <w:bottom w:val="single" w:sz="4" w:space="0" w:color="auto"/>
              <w:right w:val="single" w:sz="4" w:space="0" w:color="auto"/>
            </w:tcBorders>
            <w:vAlign w:val="bottom"/>
          </w:tcPr>
          <w:p w14:paraId="28E77D1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Information transfer</w:t>
            </w:r>
          </w:p>
        </w:tc>
        <w:tc>
          <w:tcPr>
            <w:tcW w:w="246" w:type="pct"/>
            <w:gridSpan w:val="2"/>
            <w:tcBorders>
              <w:top w:val="nil"/>
              <w:left w:val="nil"/>
              <w:bottom w:val="single" w:sz="4" w:space="0" w:color="auto"/>
              <w:right w:val="single" w:sz="4" w:space="0" w:color="auto"/>
            </w:tcBorders>
            <w:vAlign w:val="bottom"/>
          </w:tcPr>
          <w:p w14:paraId="28E77D1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vAlign w:val="bottom"/>
          </w:tcPr>
          <w:p w14:paraId="28E77D1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shd w:val="clear" w:color="000000" w:fill="FFFFFF"/>
            <w:vAlign w:val="bottom"/>
          </w:tcPr>
          <w:p w14:paraId="28E77D1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FFFFFF"/>
            <w:vAlign w:val="bottom"/>
          </w:tcPr>
          <w:p w14:paraId="28E77D2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shd w:val="clear" w:color="000000" w:fill="FFFFFF"/>
            <w:vAlign w:val="bottom"/>
          </w:tcPr>
          <w:p w14:paraId="28E77D21"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shd w:val="clear" w:color="000000" w:fill="FFFFFF"/>
            <w:vAlign w:val="bottom"/>
          </w:tcPr>
          <w:p w14:paraId="28E77D22"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shd w:val="clear" w:color="000000" w:fill="FFFFFF"/>
            <w:vAlign w:val="bottom"/>
          </w:tcPr>
          <w:p w14:paraId="28E77D2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FFFFFF"/>
            <w:vAlign w:val="bottom"/>
          </w:tcPr>
          <w:p w14:paraId="28E77D2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auto" w:fill="D6E3BC"/>
            <w:vAlign w:val="bottom"/>
          </w:tcPr>
          <w:p w14:paraId="28E77D2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shd w:val="clear" w:color="auto" w:fill="D6E3BC"/>
            <w:vAlign w:val="bottom"/>
          </w:tcPr>
          <w:p w14:paraId="28E77D2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shd w:val="clear" w:color="auto" w:fill="FFFFFF"/>
            <w:vAlign w:val="bottom"/>
          </w:tcPr>
          <w:p w14:paraId="28E77D2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shd w:val="clear" w:color="auto" w:fill="FFFFFF"/>
            <w:vAlign w:val="bottom"/>
          </w:tcPr>
          <w:p w14:paraId="28E77D2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7D38" w14:textId="77777777" w:rsidTr="00E44616">
        <w:trPr>
          <w:trHeight w:val="20"/>
        </w:trPr>
        <w:tc>
          <w:tcPr>
            <w:tcW w:w="889" w:type="pct"/>
            <w:vMerge w:val="restart"/>
            <w:tcBorders>
              <w:top w:val="single" w:sz="4" w:space="0" w:color="auto"/>
              <w:left w:val="single" w:sz="4" w:space="0" w:color="auto"/>
              <w:right w:val="single" w:sz="4" w:space="0" w:color="auto"/>
            </w:tcBorders>
            <w:vAlign w:val="bottom"/>
          </w:tcPr>
          <w:p w14:paraId="28E77D2A" w14:textId="77777777" w:rsidR="00AE3E89" w:rsidRPr="00E63C16" w:rsidRDefault="00AE3E89" w:rsidP="00EF0F03">
            <w:pPr>
              <w:spacing w:after="0" w:line="240" w:lineRule="auto"/>
              <w:rPr>
                <w:rFonts w:cs="Calibri"/>
                <w:color w:val="000000"/>
                <w:sz w:val="16"/>
                <w:szCs w:val="16"/>
                <w:lang w:eastAsia="en-AU"/>
              </w:rPr>
            </w:pPr>
            <w:r>
              <w:rPr>
                <w:rFonts w:cs="Calibri"/>
                <w:color w:val="000000"/>
                <w:sz w:val="16"/>
                <w:szCs w:val="16"/>
                <w:lang w:eastAsia="en-AU"/>
              </w:rPr>
              <w:t>River nutrients, DOC, CHLa (SA)</w:t>
            </w:r>
          </w:p>
        </w:tc>
        <w:tc>
          <w:tcPr>
            <w:tcW w:w="955" w:type="pct"/>
            <w:tcBorders>
              <w:top w:val="nil"/>
              <w:left w:val="nil"/>
              <w:bottom w:val="single" w:sz="4" w:space="0" w:color="auto"/>
              <w:right w:val="single" w:sz="4" w:space="0" w:color="auto"/>
            </w:tcBorders>
            <w:vAlign w:val="bottom"/>
          </w:tcPr>
          <w:p w14:paraId="28E77D2B" w14:textId="77777777" w:rsidR="00AE3E89" w:rsidRPr="00E63C16" w:rsidRDefault="00AE3E89" w:rsidP="00EF0F03">
            <w:pPr>
              <w:spacing w:after="0" w:line="240" w:lineRule="auto"/>
              <w:rPr>
                <w:rFonts w:cs="Calibri"/>
                <w:color w:val="000000"/>
                <w:sz w:val="16"/>
                <w:szCs w:val="16"/>
                <w:lang w:eastAsia="en-AU"/>
              </w:rPr>
            </w:pPr>
            <w:r>
              <w:rPr>
                <w:rFonts w:cs="Calibri"/>
                <w:color w:val="000000"/>
                <w:sz w:val="16"/>
                <w:szCs w:val="16"/>
                <w:lang w:eastAsia="en-AU"/>
              </w:rPr>
              <w:t xml:space="preserve">Field </w:t>
            </w:r>
            <w:r w:rsidRPr="00E63C16">
              <w:rPr>
                <w:rFonts w:cs="Calibri"/>
                <w:color w:val="000000"/>
                <w:sz w:val="16"/>
                <w:szCs w:val="16"/>
                <w:lang w:eastAsia="en-AU"/>
              </w:rPr>
              <w:t>sampling @larval fish sites</w:t>
            </w:r>
          </w:p>
        </w:tc>
        <w:tc>
          <w:tcPr>
            <w:tcW w:w="246" w:type="pct"/>
            <w:gridSpan w:val="2"/>
            <w:tcBorders>
              <w:top w:val="nil"/>
              <w:left w:val="nil"/>
              <w:bottom w:val="single" w:sz="4" w:space="0" w:color="auto"/>
              <w:right w:val="single" w:sz="4" w:space="0" w:color="auto"/>
            </w:tcBorders>
            <w:shd w:val="clear" w:color="000000" w:fill="FFFFFF"/>
            <w:vAlign w:val="bottom"/>
          </w:tcPr>
          <w:p w14:paraId="28E77D2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shd w:val="clear" w:color="000000" w:fill="FFFFFF"/>
            <w:vAlign w:val="bottom"/>
          </w:tcPr>
          <w:p w14:paraId="28E77D2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shd w:val="clear" w:color="auto" w:fill="FFFFFF"/>
            <w:vAlign w:val="bottom"/>
          </w:tcPr>
          <w:p w14:paraId="28E77D2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D7E4BC"/>
            <w:vAlign w:val="bottom"/>
          </w:tcPr>
          <w:p w14:paraId="28E77D2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shd w:val="clear" w:color="000000" w:fill="D7E4BC"/>
            <w:vAlign w:val="bottom"/>
          </w:tcPr>
          <w:p w14:paraId="28E77D3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shd w:val="clear" w:color="000000" w:fill="D7E4BC"/>
            <w:vAlign w:val="bottom"/>
          </w:tcPr>
          <w:p w14:paraId="28E77D31"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shd w:val="clear" w:color="auto" w:fill="FFFFFF"/>
            <w:vAlign w:val="bottom"/>
          </w:tcPr>
          <w:p w14:paraId="28E77D32"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auto" w:fill="FFFFFF"/>
            <w:vAlign w:val="bottom"/>
          </w:tcPr>
          <w:p w14:paraId="28E77D3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000000" w:fill="FFFFFF"/>
            <w:vAlign w:val="bottom"/>
          </w:tcPr>
          <w:p w14:paraId="28E77D3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shd w:val="clear" w:color="000000" w:fill="FFFFFF"/>
            <w:vAlign w:val="bottom"/>
          </w:tcPr>
          <w:p w14:paraId="28E77D3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shd w:val="clear" w:color="000000" w:fill="FFFFFF"/>
            <w:vAlign w:val="bottom"/>
          </w:tcPr>
          <w:p w14:paraId="28E77D3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shd w:val="clear" w:color="000000" w:fill="FFFFFF"/>
            <w:vAlign w:val="bottom"/>
          </w:tcPr>
          <w:p w14:paraId="28E77D3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7D47" w14:textId="77777777" w:rsidTr="00E44616">
        <w:trPr>
          <w:trHeight w:val="20"/>
        </w:trPr>
        <w:tc>
          <w:tcPr>
            <w:tcW w:w="889" w:type="pct"/>
            <w:vMerge/>
            <w:tcBorders>
              <w:left w:val="single" w:sz="4" w:space="0" w:color="auto"/>
              <w:bottom w:val="single" w:sz="4" w:space="0" w:color="auto"/>
              <w:right w:val="single" w:sz="4" w:space="0" w:color="auto"/>
            </w:tcBorders>
            <w:vAlign w:val="bottom"/>
          </w:tcPr>
          <w:p w14:paraId="28E77D39" w14:textId="77777777" w:rsidR="00AE3E89" w:rsidRPr="00E63C16" w:rsidRDefault="00AE3E89" w:rsidP="00EF0F03">
            <w:pPr>
              <w:spacing w:after="0" w:line="240" w:lineRule="auto"/>
              <w:rPr>
                <w:rFonts w:cs="Calibri"/>
                <w:color w:val="000000"/>
                <w:sz w:val="16"/>
                <w:szCs w:val="16"/>
                <w:lang w:eastAsia="en-AU"/>
              </w:rPr>
            </w:pPr>
          </w:p>
        </w:tc>
        <w:tc>
          <w:tcPr>
            <w:tcW w:w="955" w:type="pct"/>
            <w:tcBorders>
              <w:top w:val="nil"/>
              <w:left w:val="nil"/>
              <w:bottom w:val="single" w:sz="4" w:space="0" w:color="auto"/>
              <w:right w:val="single" w:sz="4" w:space="0" w:color="auto"/>
            </w:tcBorders>
            <w:vAlign w:val="bottom"/>
          </w:tcPr>
          <w:p w14:paraId="28E77D3A" w14:textId="77777777" w:rsidR="00AE3E89" w:rsidRPr="00E63C16" w:rsidRDefault="00AE3E89" w:rsidP="00EF0F03">
            <w:pPr>
              <w:spacing w:after="0" w:line="240" w:lineRule="auto"/>
              <w:rPr>
                <w:rFonts w:cs="Calibri"/>
                <w:color w:val="000000"/>
                <w:sz w:val="16"/>
                <w:szCs w:val="16"/>
                <w:lang w:eastAsia="en-AU"/>
              </w:rPr>
            </w:pPr>
            <w:r>
              <w:rPr>
                <w:rFonts w:cs="Calibri"/>
                <w:color w:val="000000"/>
                <w:sz w:val="16"/>
                <w:szCs w:val="16"/>
                <w:lang w:eastAsia="en-AU"/>
              </w:rPr>
              <w:t>Processing, data entry and analysis</w:t>
            </w:r>
          </w:p>
        </w:tc>
        <w:tc>
          <w:tcPr>
            <w:tcW w:w="246" w:type="pct"/>
            <w:gridSpan w:val="2"/>
            <w:tcBorders>
              <w:top w:val="nil"/>
              <w:left w:val="nil"/>
              <w:bottom w:val="single" w:sz="4" w:space="0" w:color="auto"/>
              <w:right w:val="single" w:sz="4" w:space="0" w:color="auto"/>
            </w:tcBorders>
            <w:vAlign w:val="bottom"/>
          </w:tcPr>
          <w:p w14:paraId="28E77D3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vAlign w:val="bottom"/>
          </w:tcPr>
          <w:p w14:paraId="28E77D3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shd w:val="clear" w:color="000000" w:fill="FFFFFF"/>
            <w:vAlign w:val="bottom"/>
          </w:tcPr>
          <w:p w14:paraId="28E77D3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FFFFFF"/>
            <w:vAlign w:val="bottom"/>
          </w:tcPr>
          <w:p w14:paraId="28E77D3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shd w:val="clear" w:color="000000" w:fill="FFFFFF"/>
            <w:vAlign w:val="bottom"/>
          </w:tcPr>
          <w:p w14:paraId="28E77D3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shd w:val="clear" w:color="000000" w:fill="FFFFFF"/>
            <w:vAlign w:val="bottom"/>
          </w:tcPr>
          <w:p w14:paraId="28E77D4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shd w:val="clear" w:color="auto" w:fill="D6E3BC" w:themeFill="accent3" w:themeFillTint="66"/>
            <w:vAlign w:val="bottom"/>
          </w:tcPr>
          <w:p w14:paraId="28E77D41"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auto" w:fill="D6E3BC" w:themeFill="accent3" w:themeFillTint="66"/>
            <w:vAlign w:val="bottom"/>
          </w:tcPr>
          <w:p w14:paraId="28E77D42"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auto" w:fill="D6E3BC"/>
            <w:vAlign w:val="bottom"/>
          </w:tcPr>
          <w:p w14:paraId="28E77D4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shd w:val="clear" w:color="auto" w:fill="D6E3BC"/>
            <w:vAlign w:val="bottom"/>
          </w:tcPr>
          <w:p w14:paraId="28E77D4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shd w:val="clear" w:color="auto" w:fill="FFFFFF"/>
            <w:vAlign w:val="bottom"/>
          </w:tcPr>
          <w:p w14:paraId="28E77D4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shd w:val="clear" w:color="auto" w:fill="FFFFFF"/>
            <w:vAlign w:val="bottom"/>
          </w:tcPr>
          <w:p w14:paraId="28E77D4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7D56" w14:textId="77777777" w:rsidTr="00E44616">
        <w:trPr>
          <w:trHeight w:val="227"/>
        </w:trPr>
        <w:tc>
          <w:tcPr>
            <w:tcW w:w="889" w:type="pct"/>
            <w:vMerge w:val="restart"/>
            <w:tcBorders>
              <w:top w:val="nil"/>
              <w:left w:val="single" w:sz="4" w:space="0" w:color="auto"/>
              <w:right w:val="single" w:sz="4" w:space="0" w:color="auto"/>
            </w:tcBorders>
            <w:vAlign w:val="center"/>
          </w:tcPr>
          <w:p w14:paraId="28E77D4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Wetland nutrients,</w:t>
            </w:r>
            <w:r>
              <w:rPr>
                <w:rFonts w:cs="Calibri"/>
                <w:color w:val="000000"/>
                <w:sz w:val="16"/>
                <w:szCs w:val="16"/>
                <w:lang w:eastAsia="en-AU"/>
              </w:rPr>
              <w:t xml:space="preserve"> DOC, CHLa</w:t>
            </w:r>
            <w:r w:rsidRPr="00E63C16">
              <w:rPr>
                <w:rFonts w:cs="Calibri"/>
                <w:color w:val="000000"/>
                <w:sz w:val="16"/>
                <w:szCs w:val="16"/>
                <w:lang w:eastAsia="en-AU"/>
              </w:rPr>
              <w:t xml:space="preserve"> </w:t>
            </w:r>
            <w:r>
              <w:rPr>
                <w:rFonts w:cs="Calibri"/>
                <w:color w:val="000000"/>
                <w:sz w:val="16"/>
                <w:szCs w:val="16"/>
                <w:lang w:eastAsia="en-AU"/>
              </w:rPr>
              <w:t>(SA)</w:t>
            </w:r>
          </w:p>
        </w:tc>
        <w:tc>
          <w:tcPr>
            <w:tcW w:w="955" w:type="pct"/>
            <w:tcBorders>
              <w:top w:val="nil"/>
              <w:left w:val="nil"/>
              <w:bottom w:val="single" w:sz="4" w:space="0" w:color="auto"/>
              <w:right w:val="single" w:sz="4" w:space="0" w:color="auto"/>
            </w:tcBorders>
            <w:vAlign w:val="center"/>
          </w:tcPr>
          <w:p w14:paraId="28E77D49" w14:textId="77777777" w:rsidR="00AE3E89" w:rsidRPr="00E63C16" w:rsidRDefault="00AE3E89" w:rsidP="00EF0F03">
            <w:pPr>
              <w:spacing w:after="0" w:line="240" w:lineRule="auto"/>
              <w:rPr>
                <w:rFonts w:cs="Calibri"/>
                <w:color w:val="000000"/>
                <w:sz w:val="16"/>
                <w:szCs w:val="16"/>
                <w:lang w:eastAsia="en-AU"/>
              </w:rPr>
            </w:pPr>
            <w:r>
              <w:rPr>
                <w:rFonts w:cs="Calibri"/>
                <w:color w:val="000000"/>
                <w:sz w:val="16"/>
                <w:szCs w:val="16"/>
                <w:lang w:eastAsia="en-AU"/>
              </w:rPr>
              <w:t xml:space="preserve">Field </w:t>
            </w:r>
            <w:r w:rsidRPr="00E63C16">
              <w:rPr>
                <w:rFonts w:cs="Calibri"/>
                <w:color w:val="000000"/>
                <w:sz w:val="16"/>
                <w:szCs w:val="16"/>
                <w:lang w:eastAsia="en-AU"/>
              </w:rPr>
              <w:t>sampling@ wetland fish sites</w:t>
            </w:r>
          </w:p>
        </w:tc>
        <w:tc>
          <w:tcPr>
            <w:tcW w:w="246" w:type="pct"/>
            <w:gridSpan w:val="2"/>
            <w:tcBorders>
              <w:top w:val="nil"/>
              <w:left w:val="nil"/>
              <w:bottom w:val="single" w:sz="4" w:space="0" w:color="auto"/>
              <w:right w:val="single" w:sz="4" w:space="0" w:color="auto"/>
            </w:tcBorders>
            <w:shd w:val="clear" w:color="000000" w:fill="FFFFFF"/>
            <w:vAlign w:val="center"/>
          </w:tcPr>
          <w:p w14:paraId="28E77D4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shd w:val="clear" w:color="000000" w:fill="FFFFFF"/>
            <w:vAlign w:val="center"/>
          </w:tcPr>
          <w:p w14:paraId="28E77D4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shd w:val="clear" w:color="000000" w:fill="D7E4BC"/>
            <w:vAlign w:val="center"/>
          </w:tcPr>
          <w:p w14:paraId="28E77D4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FFFFFF"/>
            <w:vAlign w:val="center"/>
          </w:tcPr>
          <w:p w14:paraId="28E77D4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shd w:val="clear" w:color="000000" w:fill="D7E4BC"/>
            <w:vAlign w:val="center"/>
          </w:tcPr>
          <w:p w14:paraId="28E77D4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shd w:val="clear" w:color="000000" w:fill="FFFFFF"/>
            <w:vAlign w:val="center"/>
          </w:tcPr>
          <w:p w14:paraId="28E77D4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shd w:val="clear" w:color="000000" w:fill="D7E4BC"/>
            <w:vAlign w:val="center"/>
          </w:tcPr>
          <w:p w14:paraId="28E77D5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FFFFFF"/>
            <w:vAlign w:val="center"/>
          </w:tcPr>
          <w:p w14:paraId="28E77D51"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000000" w:fill="D7E4BC"/>
            <w:vAlign w:val="center"/>
          </w:tcPr>
          <w:p w14:paraId="28E77D52"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shd w:val="clear" w:color="000000" w:fill="FFFFFF"/>
            <w:vAlign w:val="center"/>
          </w:tcPr>
          <w:p w14:paraId="28E77D5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shd w:val="clear" w:color="auto" w:fill="FFFFFF"/>
            <w:vAlign w:val="center"/>
          </w:tcPr>
          <w:p w14:paraId="28E77D5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shd w:val="clear" w:color="auto" w:fill="FFFFFF"/>
            <w:vAlign w:val="center"/>
          </w:tcPr>
          <w:p w14:paraId="28E77D5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7D65" w14:textId="77777777" w:rsidTr="00E44616">
        <w:trPr>
          <w:trHeight w:val="227"/>
        </w:trPr>
        <w:tc>
          <w:tcPr>
            <w:tcW w:w="889" w:type="pct"/>
            <w:vMerge/>
            <w:tcBorders>
              <w:left w:val="single" w:sz="4" w:space="0" w:color="auto"/>
              <w:bottom w:val="single" w:sz="4" w:space="0" w:color="auto"/>
              <w:right w:val="single" w:sz="4" w:space="0" w:color="auto"/>
            </w:tcBorders>
            <w:vAlign w:val="bottom"/>
          </w:tcPr>
          <w:p w14:paraId="28E77D57" w14:textId="77777777" w:rsidR="00AE3E89" w:rsidRPr="00E63C16" w:rsidRDefault="00AE3E89" w:rsidP="00EF0F03">
            <w:pPr>
              <w:spacing w:after="0" w:line="240" w:lineRule="auto"/>
              <w:rPr>
                <w:rFonts w:cs="Calibri"/>
                <w:color w:val="000000"/>
                <w:sz w:val="16"/>
                <w:szCs w:val="16"/>
                <w:lang w:eastAsia="en-AU"/>
              </w:rPr>
            </w:pPr>
          </w:p>
        </w:tc>
        <w:tc>
          <w:tcPr>
            <w:tcW w:w="955" w:type="pct"/>
            <w:tcBorders>
              <w:top w:val="single" w:sz="4" w:space="0" w:color="auto"/>
              <w:left w:val="nil"/>
              <w:bottom w:val="single" w:sz="4" w:space="0" w:color="auto"/>
              <w:right w:val="single" w:sz="4" w:space="0" w:color="auto"/>
            </w:tcBorders>
            <w:vAlign w:val="bottom"/>
          </w:tcPr>
          <w:p w14:paraId="28E77D58" w14:textId="77777777" w:rsidR="00AE3E89" w:rsidRPr="00E63C16" w:rsidRDefault="00AE3E89" w:rsidP="00EF0F03">
            <w:pPr>
              <w:spacing w:line="240" w:lineRule="auto"/>
              <w:rPr>
                <w:rFonts w:cs="Calibri"/>
                <w:color w:val="000000"/>
                <w:sz w:val="16"/>
                <w:szCs w:val="16"/>
                <w:lang w:eastAsia="en-AU"/>
              </w:rPr>
            </w:pPr>
            <w:r>
              <w:rPr>
                <w:rFonts w:cs="Calibri"/>
                <w:color w:val="000000"/>
                <w:sz w:val="16"/>
                <w:szCs w:val="16"/>
                <w:lang w:eastAsia="en-AU"/>
              </w:rPr>
              <w:t>Processing, data entry and analysis</w:t>
            </w:r>
          </w:p>
        </w:tc>
        <w:tc>
          <w:tcPr>
            <w:tcW w:w="246" w:type="pct"/>
            <w:gridSpan w:val="2"/>
            <w:tcBorders>
              <w:top w:val="single" w:sz="4" w:space="0" w:color="auto"/>
              <w:left w:val="nil"/>
              <w:bottom w:val="single" w:sz="4" w:space="0" w:color="auto"/>
              <w:right w:val="single" w:sz="4" w:space="0" w:color="auto"/>
            </w:tcBorders>
            <w:shd w:val="clear" w:color="000000" w:fill="FFFFFF"/>
            <w:vAlign w:val="bottom"/>
          </w:tcPr>
          <w:p w14:paraId="28E77D59" w14:textId="77777777" w:rsidR="00AE3E89" w:rsidRPr="00E63C16" w:rsidRDefault="00AE3E89" w:rsidP="00EF0F03">
            <w:pPr>
              <w:spacing w:line="240" w:lineRule="auto"/>
              <w:rPr>
                <w:rFonts w:cs="Calibri"/>
                <w:color w:val="000000"/>
                <w:sz w:val="16"/>
                <w:szCs w:val="16"/>
                <w:lang w:eastAsia="en-AU"/>
              </w:rPr>
            </w:pPr>
          </w:p>
        </w:tc>
        <w:tc>
          <w:tcPr>
            <w:tcW w:w="275" w:type="pct"/>
            <w:tcBorders>
              <w:top w:val="single" w:sz="4" w:space="0" w:color="auto"/>
              <w:left w:val="nil"/>
              <w:bottom w:val="single" w:sz="4" w:space="0" w:color="auto"/>
              <w:right w:val="single" w:sz="4" w:space="0" w:color="auto"/>
            </w:tcBorders>
            <w:shd w:val="clear" w:color="000000" w:fill="FFFFFF"/>
            <w:vAlign w:val="bottom"/>
          </w:tcPr>
          <w:p w14:paraId="28E77D5A" w14:textId="77777777" w:rsidR="00AE3E89" w:rsidRPr="00E63C16" w:rsidRDefault="00AE3E89" w:rsidP="00EF0F03">
            <w:pPr>
              <w:spacing w:line="240" w:lineRule="auto"/>
              <w:rPr>
                <w:rFonts w:cs="Calibri"/>
                <w:color w:val="000000"/>
                <w:sz w:val="16"/>
                <w:szCs w:val="16"/>
                <w:lang w:eastAsia="en-AU"/>
              </w:rPr>
            </w:pPr>
          </w:p>
        </w:tc>
        <w:tc>
          <w:tcPr>
            <w:tcW w:w="261" w:type="pct"/>
            <w:tcBorders>
              <w:top w:val="single" w:sz="4" w:space="0" w:color="auto"/>
              <w:left w:val="nil"/>
              <w:bottom w:val="single" w:sz="4" w:space="0" w:color="auto"/>
              <w:right w:val="single" w:sz="4" w:space="0" w:color="auto"/>
            </w:tcBorders>
            <w:shd w:val="clear" w:color="auto" w:fill="FFFFFF" w:themeFill="background1"/>
            <w:vAlign w:val="bottom"/>
          </w:tcPr>
          <w:p w14:paraId="28E77D5B" w14:textId="77777777" w:rsidR="00AE3E89" w:rsidRPr="00E63C16" w:rsidRDefault="00AE3E89" w:rsidP="00EF0F03">
            <w:pPr>
              <w:spacing w:line="240" w:lineRule="auto"/>
              <w:rPr>
                <w:rFonts w:cs="Calibri"/>
                <w:color w:val="000000"/>
                <w:sz w:val="16"/>
                <w:szCs w:val="16"/>
                <w:lang w:eastAsia="en-AU"/>
              </w:rPr>
            </w:pPr>
          </w:p>
        </w:tc>
        <w:tc>
          <w:tcPr>
            <w:tcW w:w="258" w:type="pct"/>
            <w:tcBorders>
              <w:top w:val="single" w:sz="4" w:space="0" w:color="auto"/>
              <w:left w:val="nil"/>
              <w:bottom w:val="single" w:sz="4" w:space="0" w:color="auto"/>
              <w:right w:val="single" w:sz="4" w:space="0" w:color="auto"/>
            </w:tcBorders>
            <w:shd w:val="clear" w:color="auto" w:fill="D6E3BC" w:themeFill="accent3" w:themeFillTint="66"/>
            <w:vAlign w:val="bottom"/>
          </w:tcPr>
          <w:p w14:paraId="28E77D5C" w14:textId="77777777" w:rsidR="00AE3E89" w:rsidRPr="00E63C16" w:rsidRDefault="00AE3E89" w:rsidP="00EF0F03">
            <w:pPr>
              <w:spacing w:line="240" w:lineRule="auto"/>
              <w:rPr>
                <w:rFonts w:cs="Calibri"/>
                <w:color w:val="000000"/>
                <w:sz w:val="16"/>
                <w:szCs w:val="16"/>
                <w:lang w:eastAsia="en-AU"/>
              </w:rPr>
            </w:pPr>
          </w:p>
        </w:tc>
        <w:tc>
          <w:tcPr>
            <w:tcW w:w="271" w:type="pct"/>
            <w:tcBorders>
              <w:top w:val="single" w:sz="4" w:space="0" w:color="auto"/>
              <w:left w:val="nil"/>
              <w:bottom w:val="single" w:sz="4" w:space="0" w:color="auto"/>
              <w:right w:val="single" w:sz="4" w:space="0" w:color="auto"/>
            </w:tcBorders>
            <w:shd w:val="clear" w:color="auto" w:fill="D6E3BC" w:themeFill="accent3" w:themeFillTint="66"/>
            <w:vAlign w:val="bottom"/>
          </w:tcPr>
          <w:p w14:paraId="28E77D5D" w14:textId="77777777" w:rsidR="00AE3E89" w:rsidRPr="00E63C16" w:rsidRDefault="00AE3E89" w:rsidP="00EF0F03">
            <w:pPr>
              <w:spacing w:line="240" w:lineRule="auto"/>
              <w:rPr>
                <w:rFonts w:cs="Calibri"/>
                <w:color w:val="000000"/>
                <w:sz w:val="16"/>
                <w:szCs w:val="16"/>
                <w:lang w:eastAsia="en-AU"/>
              </w:rPr>
            </w:pPr>
          </w:p>
        </w:tc>
        <w:tc>
          <w:tcPr>
            <w:tcW w:w="274" w:type="pct"/>
            <w:tcBorders>
              <w:top w:val="single" w:sz="4" w:space="0" w:color="auto"/>
              <w:left w:val="nil"/>
              <w:bottom w:val="single" w:sz="4" w:space="0" w:color="auto"/>
              <w:right w:val="single" w:sz="4" w:space="0" w:color="auto"/>
            </w:tcBorders>
            <w:shd w:val="clear" w:color="auto" w:fill="D6E3BC" w:themeFill="accent3" w:themeFillTint="66"/>
            <w:vAlign w:val="bottom"/>
          </w:tcPr>
          <w:p w14:paraId="28E77D5E" w14:textId="77777777" w:rsidR="00AE3E89" w:rsidRPr="00E63C16" w:rsidRDefault="00AE3E89" w:rsidP="00EF0F03">
            <w:pPr>
              <w:spacing w:line="240" w:lineRule="auto"/>
              <w:rPr>
                <w:rFonts w:cs="Calibri"/>
                <w:color w:val="000000"/>
                <w:sz w:val="16"/>
                <w:szCs w:val="16"/>
                <w:lang w:eastAsia="en-AU"/>
              </w:rPr>
            </w:pPr>
          </w:p>
        </w:tc>
        <w:tc>
          <w:tcPr>
            <w:tcW w:w="255" w:type="pct"/>
            <w:tcBorders>
              <w:top w:val="single" w:sz="4" w:space="0" w:color="auto"/>
              <w:left w:val="nil"/>
              <w:bottom w:val="single" w:sz="4" w:space="0" w:color="auto"/>
              <w:right w:val="single" w:sz="4" w:space="0" w:color="auto"/>
            </w:tcBorders>
            <w:shd w:val="clear" w:color="auto" w:fill="D6E3BC" w:themeFill="accent3" w:themeFillTint="66"/>
            <w:vAlign w:val="bottom"/>
          </w:tcPr>
          <w:p w14:paraId="28E77D5F" w14:textId="77777777" w:rsidR="00AE3E89" w:rsidRPr="00E63C16" w:rsidRDefault="00AE3E89" w:rsidP="00EF0F03">
            <w:pPr>
              <w:spacing w:line="240" w:lineRule="auto"/>
              <w:rPr>
                <w:rFonts w:cs="Calibri"/>
                <w:color w:val="000000"/>
                <w:sz w:val="16"/>
                <w:szCs w:val="16"/>
                <w:lang w:eastAsia="en-AU"/>
              </w:rPr>
            </w:pPr>
          </w:p>
        </w:tc>
        <w:tc>
          <w:tcPr>
            <w:tcW w:w="258" w:type="pct"/>
            <w:tcBorders>
              <w:top w:val="single" w:sz="4" w:space="0" w:color="auto"/>
              <w:left w:val="nil"/>
              <w:bottom w:val="single" w:sz="4" w:space="0" w:color="auto"/>
              <w:right w:val="single" w:sz="4" w:space="0" w:color="auto"/>
            </w:tcBorders>
            <w:shd w:val="clear" w:color="auto" w:fill="D6E3BC" w:themeFill="accent3" w:themeFillTint="66"/>
            <w:vAlign w:val="bottom"/>
          </w:tcPr>
          <w:p w14:paraId="28E77D60" w14:textId="77777777" w:rsidR="00AE3E89" w:rsidRPr="00E63C16" w:rsidRDefault="00AE3E89" w:rsidP="00EF0F03">
            <w:pPr>
              <w:spacing w:line="240" w:lineRule="auto"/>
              <w:rPr>
                <w:rFonts w:cs="Calibri"/>
                <w:color w:val="000000"/>
                <w:sz w:val="16"/>
                <w:szCs w:val="16"/>
                <w:lang w:eastAsia="en-AU"/>
              </w:rPr>
            </w:pPr>
          </w:p>
        </w:tc>
        <w:tc>
          <w:tcPr>
            <w:tcW w:w="266" w:type="pct"/>
            <w:tcBorders>
              <w:top w:val="single" w:sz="4" w:space="0" w:color="auto"/>
              <w:left w:val="nil"/>
              <w:bottom w:val="single" w:sz="4" w:space="0" w:color="auto"/>
              <w:right w:val="single" w:sz="4" w:space="0" w:color="auto"/>
            </w:tcBorders>
            <w:shd w:val="clear" w:color="auto" w:fill="D6E3BC" w:themeFill="accent3" w:themeFillTint="66"/>
            <w:vAlign w:val="bottom"/>
          </w:tcPr>
          <w:p w14:paraId="28E77D61" w14:textId="77777777" w:rsidR="00AE3E89" w:rsidRPr="00E63C16" w:rsidRDefault="00AE3E89" w:rsidP="00EF0F03">
            <w:pPr>
              <w:spacing w:line="240" w:lineRule="auto"/>
              <w:rPr>
                <w:rFonts w:cs="Calibri"/>
                <w:color w:val="000000"/>
                <w:sz w:val="16"/>
                <w:szCs w:val="16"/>
                <w:lang w:eastAsia="en-AU"/>
              </w:rPr>
            </w:pPr>
          </w:p>
        </w:tc>
        <w:tc>
          <w:tcPr>
            <w:tcW w:w="253" w:type="pct"/>
            <w:tcBorders>
              <w:top w:val="single" w:sz="4" w:space="0" w:color="auto"/>
              <w:left w:val="nil"/>
              <w:bottom w:val="single" w:sz="4" w:space="0" w:color="auto"/>
              <w:right w:val="single" w:sz="4" w:space="0" w:color="auto"/>
            </w:tcBorders>
            <w:shd w:val="clear" w:color="auto" w:fill="D6E3BC" w:themeFill="accent3" w:themeFillTint="66"/>
            <w:vAlign w:val="bottom"/>
          </w:tcPr>
          <w:p w14:paraId="28E77D62" w14:textId="77777777" w:rsidR="00AE3E89" w:rsidRPr="00E63C16" w:rsidRDefault="00AE3E89" w:rsidP="00EF0F03">
            <w:pPr>
              <w:spacing w:line="240" w:lineRule="auto"/>
              <w:rPr>
                <w:rFonts w:cs="Calibri"/>
                <w:color w:val="000000"/>
                <w:sz w:val="16"/>
                <w:szCs w:val="16"/>
                <w:lang w:eastAsia="en-AU"/>
              </w:rPr>
            </w:pPr>
          </w:p>
        </w:tc>
        <w:tc>
          <w:tcPr>
            <w:tcW w:w="286" w:type="pct"/>
            <w:tcBorders>
              <w:top w:val="single" w:sz="4" w:space="0" w:color="auto"/>
              <w:left w:val="nil"/>
              <w:bottom w:val="single" w:sz="4" w:space="0" w:color="auto"/>
              <w:right w:val="single" w:sz="4" w:space="0" w:color="auto"/>
            </w:tcBorders>
            <w:shd w:val="clear" w:color="auto" w:fill="D6E3BC" w:themeFill="accent3" w:themeFillTint="66"/>
            <w:vAlign w:val="bottom"/>
          </w:tcPr>
          <w:p w14:paraId="28E77D63" w14:textId="77777777" w:rsidR="00AE3E89" w:rsidRPr="00E63C16" w:rsidRDefault="00AE3E89" w:rsidP="00EF0F03">
            <w:pPr>
              <w:spacing w:line="240" w:lineRule="auto"/>
              <w:rPr>
                <w:rFonts w:cs="Calibri"/>
                <w:color w:val="000000"/>
                <w:sz w:val="16"/>
                <w:szCs w:val="16"/>
                <w:lang w:eastAsia="en-AU"/>
              </w:rPr>
            </w:pPr>
          </w:p>
        </w:tc>
        <w:tc>
          <w:tcPr>
            <w:tcW w:w="251" w:type="pct"/>
            <w:tcBorders>
              <w:top w:val="single" w:sz="4" w:space="0" w:color="auto"/>
              <w:left w:val="nil"/>
              <w:bottom w:val="single" w:sz="4" w:space="0" w:color="auto"/>
              <w:right w:val="single" w:sz="4" w:space="0" w:color="auto"/>
            </w:tcBorders>
            <w:shd w:val="clear" w:color="auto" w:fill="FFFFFF"/>
            <w:vAlign w:val="bottom"/>
          </w:tcPr>
          <w:p w14:paraId="28E77D64" w14:textId="77777777" w:rsidR="00AE3E89" w:rsidRPr="00E63C16" w:rsidRDefault="00AE3E89" w:rsidP="00EF0F03">
            <w:pPr>
              <w:spacing w:line="240" w:lineRule="auto"/>
              <w:rPr>
                <w:rFonts w:cs="Calibri"/>
                <w:color w:val="000000"/>
                <w:sz w:val="16"/>
                <w:szCs w:val="16"/>
                <w:lang w:eastAsia="en-AU"/>
              </w:rPr>
            </w:pPr>
          </w:p>
        </w:tc>
      </w:tr>
      <w:tr w:rsidR="00AE3E89" w:rsidRPr="00E63C16" w14:paraId="28E77D75" w14:textId="77777777" w:rsidTr="00E44616">
        <w:trPr>
          <w:trHeight w:val="20"/>
        </w:trPr>
        <w:tc>
          <w:tcPr>
            <w:tcW w:w="889" w:type="pct"/>
            <w:vMerge w:val="restart"/>
            <w:tcBorders>
              <w:top w:val="nil"/>
              <w:left w:val="single" w:sz="4" w:space="0" w:color="auto"/>
              <w:right w:val="single" w:sz="4" w:space="0" w:color="auto"/>
            </w:tcBorders>
            <w:vAlign w:val="bottom"/>
          </w:tcPr>
          <w:p w14:paraId="28E77D6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xml:space="preserve">Microcrustaceans </w:t>
            </w:r>
            <w:r>
              <w:rPr>
                <w:rFonts w:cs="Calibri"/>
                <w:color w:val="000000"/>
                <w:sz w:val="16"/>
                <w:szCs w:val="16"/>
                <w:lang w:eastAsia="en-AU"/>
              </w:rPr>
              <w:t>(SA)</w:t>
            </w:r>
          </w:p>
          <w:p w14:paraId="28E77D67" w14:textId="77777777" w:rsidR="00AE3E89" w:rsidRPr="00E63C16" w:rsidRDefault="00AE3E89" w:rsidP="00EF0F03">
            <w:pPr>
              <w:spacing w:after="0" w:line="240" w:lineRule="auto"/>
              <w:rPr>
                <w:rFonts w:cs="Calibri"/>
                <w:color w:val="000000"/>
                <w:sz w:val="16"/>
                <w:szCs w:val="16"/>
                <w:lang w:eastAsia="en-AU"/>
              </w:rPr>
            </w:pPr>
          </w:p>
        </w:tc>
        <w:tc>
          <w:tcPr>
            <w:tcW w:w="955" w:type="pct"/>
            <w:tcBorders>
              <w:top w:val="nil"/>
              <w:left w:val="nil"/>
              <w:bottom w:val="single" w:sz="4" w:space="0" w:color="auto"/>
              <w:right w:val="single" w:sz="4" w:space="0" w:color="auto"/>
            </w:tcBorders>
            <w:vAlign w:val="bottom"/>
          </w:tcPr>
          <w:p w14:paraId="28E77D68" w14:textId="77777777" w:rsidR="00AE3E89" w:rsidRPr="00E63C16" w:rsidRDefault="00AE3E89" w:rsidP="00EF0F03">
            <w:pPr>
              <w:spacing w:after="0" w:line="240" w:lineRule="auto"/>
              <w:rPr>
                <w:rFonts w:cs="Calibri"/>
                <w:color w:val="000000"/>
                <w:sz w:val="16"/>
                <w:szCs w:val="16"/>
                <w:lang w:eastAsia="en-AU"/>
              </w:rPr>
            </w:pPr>
            <w:r>
              <w:rPr>
                <w:rFonts w:cs="Calibri"/>
                <w:color w:val="000000"/>
                <w:sz w:val="16"/>
                <w:szCs w:val="16"/>
                <w:lang w:eastAsia="en-AU"/>
              </w:rPr>
              <w:t xml:space="preserve">Field </w:t>
            </w:r>
            <w:r w:rsidRPr="00E63C16">
              <w:rPr>
                <w:rFonts w:cs="Calibri"/>
                <w:color w:val="000000"/>
                <w:sz w:val="16"/>
                <w:szCs w:val="16"/>
                <w:lang w:eastAsia="en-AU"/>
              </w:rPr>
              <w:t>sampling @larval fish sites</w:t>
            </w:r>
          </w:p>
        </w:tc>
        <w:tc>
          <w:tcPr>
            <w:tcW w:w="246" w:type="pct"/>
            <w:gridSpan w:val="2"/>
            <w:tcBorders>
              <w:top w:val="nil"/>
              <w:left w:val="nil"/>
              <w:bottom w:val="single" w:sz="4" w:space="0" w:color="auto"/>
              <w:right w:val="single" w:sz="4" w:space="0" w:color="auto"/>
            </w:tcBorders>
            <w:vAlign w:val="bottom"/>
          </w:tcPr>
          <w:p w14:paraId="28E77D6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shd w:val="clear" w:color="000000" w:fill="FFFFFF"/>
            <w:vAlign w:val="bottom"/>
          </w:tcPr>
          <w:p w14:paraId="28E77D6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shd w:val="clear" w:color="000000" w:fill="E6B9B8"/>
            <w:vAlign w:val="bottom"/>
          </w:tcPr>
          <w:p w14:paraId="28E77D6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E6B9B8"/>
            <w:vAlign w:val="bottom"/>
          </w:tcPr>
          <w:p w14:paraId="28E77D6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shd w:val="clear" w:color="000000" w:fill="E6B9B8"/>
            <w:vAlign w:val="bottom"/>
          </w:tcPr>
          <w:p w14:paraId="28E77D6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shd w:val="clear" w:color="000000" w:fill="E6B9B8"/>
            <w:vAlign w:val="bottom"/>
          </w:tcPr>
          <w:p w14:paraId="28E77D6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shd w:val="clear" w:color="000000" w:fill="E6B9B8"/>
            <w:vAlign w:val="bottom"/>
          </w:tcPr>
          <w:p w14:paraId="28E77D6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E6B9B8"/>
            <w:vAlign w:val="bottom"/>
          </w:tcPr>
          <w:p w14:paraId="28E77D7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000000" w:fill="FFFFFF"/>
            <w:vAlign w:val="bottom"/>
          </w:tcPr>
          <w:p w14:paraId="28E77D71"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vAlign w:val="bottom"/>
          </w:tcPr>
          <w:p w14:paraId="28E77D72"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vAlign w:val="bottom"/>
          </w:tcPr>
          <w:p w14:paraId="28E77D7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vAlign w:val="bottom"/>
          </w:tcPr>
          <w:p w14:paraId="28E77D7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7D84" w14:textId="77777777" w:rsidTr="00E44616">
        <w:trPr>
          <w:trHeight w:val="20"/>
        </w:trPr>
        <w:tc>
          <w:tcPr>
            <w:tcW w:w="889" w:type="pct"/>
            <w:vMerge/>
            <w:tcBorders>
              <w:left w:val="single" w:sz="4" w:space="0" w:color="auto"/>
              <w:right w:val="single" w:sz="4" w:space="0" w:color="auto"/>
            </w:tcBorders>
            <w:vAlign w:val="bottom"/>
          </w:tcPr>
          <w:p w14:paraId="28E77D76" w14:textId="77777777" w:rsidR="00AE3E89" w:rsidRPr="00E63C16" w:rsidRDefault="00AE3E89" w:rsidP="00EF0F03">
            <w:pPr>
              <w:spacing w:after="0" w:line="240" w:lineRule="auto"/>
              <w:rPr>
                <w:rFonts w:cs="Calibri"/>
                <w:color w:val="000000"/>
                <w:sz w:val="16"/>
                <w:szCs w:val="16"/>
                <w:lang w:eastAsia="en-AU"/>
              </w:rPr>
            </w:pPr>
          </w:p>
        </w:tc>
        <w:tc>
          <w:tcPr>
            <w:tcW w:w="955" w:type="pct"/>
            <w:tcBorders>
              <w:top w:val="nil"/>
              <w:left w:val="nil"/>
              <w:bottom w:val="single" w:sz="4" w:space="0" w:color="auto"/>
              <w:right w:val="single" w:sz="4" w:space="0" w:color="auto"/>
            </w:tcBorders>
            <w:vAlign w:val="bottom"/>
          </w:tcPr>
          <w:p w14:paraId="28E77D77" w14:textId="77777777" w:rsidR="00AE3E89" w:rsidRPr="00E63C16" w:rsidRDefault="00AE3E89" w:rsidP="00EF0F03">
            <w:pPr>
              <w:spacing w:after="0" w:line="240" w:lineRule="auto"/>
              <w:rPr>
                <w:rFonts w:cs="Calibri"/>
                <w:color w:val="000000"/>
                <w:sz w:val="16"/>
                <w:szCs w:val="16"/>
                <w:lang w:eastAsia="en-AU"/>
              </w:rPr>
            </w:pPr>
            <w:r>
              <w:rPr>
                <w:rFonts w:cs="Calibri"/>
                <w:color w:val="000000"/>
                <w:sz w:val="16"/>
                <w:szCs w:val="16"/>
                <w:lang w:eastAsia="en-AU"/>
              </w:rPr>
              <w:t xml:space="preserve">Field </w:t>
            </w:r>
            <w:r w:rsidRPr="00E63C16">
              <w:rPr>
                <w:rFonts w:cs="Calibri"/>
                <w:color w:val="000000"/>
                <w:sz w:val="16"/>
                <w:szCs w:val="16"/>
                <w:lang w:eastAsia="en-AU"/>
              </w:rPr>
              <w:t>sampling @ wetland fish sites</w:t>
            </w:r>
          </w:p>
        </w:tc>
        <w:tc>
          <w:tcPr>
            <w:tcW w:w="246" w:type="pct"/>
            <w:gridSpan w:val="2"/>
            <w:tcBorders>
              <w:top w:val="nil"/>
              <w:left w:val="nil"/>
              <w:bottom w:val="single" w:sz="4" w:space="0" w:color="auto"/>
              <w:right w:val="single" w:sz="4" w:space="0" w:color="auto"/>
            </w:tcBorders>
            <w:vAlign w:val="bottom"/>
          </w:tcPr>
          <w:p w14:paraId="28E77D7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vAlign w:val="bottom"/>
          </w:tcPr>
          <w:p w14:paraId="28E77D7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shd w:val="clear" w:color="000000" w:fill="E6B9B8"/>
            <w:vAlign w:val="bottom"/>
          </w:tcPr>
          <w:p w14:paraId="28E77D7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FFFFFF"/>
            <w:vAlign w:val="bottom"/>
          </w:tcPr>
          <w:p w14:paraId="28E77D7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shd w:val="clear" w:color="000000" w:fill="E6B9B8"/>
            <w:vAlign w:val="bottom"/>
          </w:tcPr>
          <w:p w14:paraId="28E77D7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shd w:val="clear" w:color="000000" w:fill="FFFFFF"/>
            <w:vAlign w:val="bottom"/>
          </w:tcPr>
          <w:p w14:paraId="28E77D7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shd w:val="clear" w:color="000000" w:fill="E6B9B8"/>
            <w:vAlign w:val="bottom"/>
          </w:tcPr>
          <w:p w14:paraId="28E77D7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FFFFFF"/>
            <w:vAlign w:val="bottom"/>
          </w:tcPr>
          <w:p w14:paraId="28E77D7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000000" w:fill="E6B9B8"/>
            <w:vAlign w:val="bottom"/>
          </w:tcPr>
          <w:p w14:paraId="28E77D8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vAlign w:val="bottom"/>
          </w:tcPr>
          <w:p w14:paraId="28E77D81"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vAlign w:val="bottom"/>
          </w:tcPr>
          <w:p w14:paraId="28E77D82"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vAlign w:val="bottom"/>
          </w:tcPr>
          <w:p w14:paraId="28E77D8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7D93" w14:textId="77777777" w:rsidTr="00E44616">
        <w:trPr>
          <w:trHeight w:val="20"/>
        </w:trPr>
        <w:tc>
          <w:tcPr>
            <w:tcW w:w="889" w:type="pct"/>
            <w:vMerge/>
            <w:tcBorders>
              <w:left w:val="single" w:sz="4" w:space="0" w:color="auto"/>
              <w:bottom w:val="single" w:sz="4" w:space="0" w:color="auto"/>
              <w:right w:val="single" w:sz="4" w:space="0" w:color="auto"/>
            </w:tcBorders>
            <w:vAlign w:val="bottom"/>
          </w:tcPr>
          <w:p w14:paraId="28E77D85" w14:textId="77777777" w:rsidR="00AE3E89" w:rsidRPr="00E63C16" w:rsidRDefault="00AE3E89" w:rsidP="00EF0F03">
            <w:pPr>
              <w:spacing w:after="0" w:line="240" w:lineRule="auto"/>
              <w:rPr>
                <w:rFonts w:cs="Calibri"/>
                <w:color w:val="000000"/>
                <w:sz w:val="16"/>
                <w:szCs w:val="16"/>
                <w:lang w:eastAsia="en-AU"/>
              </w:rPr>
            </w:pPr>
          </w:p>
        </w:tc>
        <w:tc>
          <w:tcPr>
            <w:tcW w:w="955" w:type="pct"/>
            <w:tcBorders>
              <w:top w:val="nil"/>
              <w:left w:val="nil"/>
              <w:bottom w:val="single" w:sz="4" w:space="0" w:color="auto"/>
              <w:right w:val="single" w:sz="4" w:space="0" w:color="auto"/>
            </w:tcBorders>
            <w:vAlign w:val="bottom"/>
          </w:tcPr>
          <w:p w14:paraId="28E77D8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Process samples, analysis, transfer</w:t>
            </w:r>
          </w:p>
        </w:tc>
        <w:tc>
          <w:tcPr>
            <w:tcW w:w="246" w:type="pct"/>
            <w:gridSpan w:val="2"/>
            <w:tcBorders>
              <w:top w:val="nil"/>
              <w:left w:val="nil"/>
              <w:bottom w:val="single" w:sz="4" w:space="0" w:color="auto"/>
              <w:right w:val="single" w:sz="4" w:space="0" w:color="auto"/>
            </w:tcBorders>
            <w:vAlign w:val="bottom"/>
          </w:tcPr>
          <w:p w14:paraId="28E77D8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vAlign w:val="bottom"/>
          </w:tcPr>
          <w:p w14:paraId="28E77D8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vAlign w:val="bottom"/>
          </w:tcPr>
          <w:p w14:paraId="28E77D8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E6B9B8"/>
            <w:vAlign w:val="bottom"/>
          </w:tcPr>
          <w:p w14:paraId="28E77D8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shd w:val="clear" w:color="000000" w:fill="E6B9B8"/>
            <w:vAlign w:val="bottom"/>
          </w:tcPr>
          <w:p w14:paraId="28E77D8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shd w:val="clear" w:color="000000" w:fill="E6B9B8"/>
            <w:vAlign w:val="bottom"/>
          </w:tcPr>
          <w:p w14:paraId="28E77D8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shd w:val="clear" w:color="000000" w:fill="E6B9B8"/>
            <w:vAlign w:val="bottom"/>
          </w:tcPr>
          <w:p w14:paraId="28E77D8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E6B9B8"/>
            <w:vAlign w:val="bottom"/>
          </w:tcPr>
          <w:p w14:paraId="28E77D8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000000" w:fill="E6B9B8"/>
            <w:vAlign w:val="bottom"/>
          </w:tcPr>
          <w:p w14:paraId="28E77D8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shd w:val="clear" w:color="000000" w:fill="E6B9B8"/>
            <w:vAlign w:val="bottom"/>
          </w:tcPr>
          <w:p w14:paraId="28E77D9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shd w:val="clear" w:color="000000" w:fill="FFFFFF"/>
            <w:vAlign w:val="bottom"/>
          </w:tcPr>
          <w:p w14:paraId="28E77D91"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shd w:val="clear" w:color="000000" w:fill="FFFFFF"/>
            <w:vAlign w:val="bottom"/>
          </w:tcPr>
          <w:p w14:paraId="28E77D92"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7DA2" w14:textId="77777777" w:rsidTr="00E44616">
        <w:trPr>
          <w:trHeight w:val="20"/>
        </w:trPr>
        <w:tc>
          <w:tcPr>
            <w:tcW w:w="889" w:type="pct"/>
            <w:vMerge w:val="restart"/>
            <w:tcBorders>
              <w:top w:val="nil"/>
              <w:left w:val="single" w:sz="4" w:space="0" w:color="auto"/>
              <w:right w:val="single" w:sz="4" w:space="0" w:color="auto"/>
            </w:tcBorders>
            <w:vAlign w:val="bottom"/>
          </w:tcPr>
          <w:p w14:paraId="28E77D94" w14:textId="77777777" w:rsidR="00AE3E89" w:rsidRPr="00E63C16" w:rsidRDefault="00AE3E89" w:rsidP="00234042">
            <w:pPr>
              <w:spacing w:after="0" w:line="240" w:lineRule="auto"/>
              <w:rPr>
                <w:rFonts w:cs="Calibri"/>
                <w:color w:val="000000"/>
                <w:sz w:val="16"/>
                <w:szCs w:val="16"/>
                <w:lang w:eastAsia="en-AU"/>
              </w:rPr>
            </w:pPr>
            <w:r w:rsidRPr="00E63C16">
              <w:rPr>
                <w:rFonts w:cs="Calibri"/>
                <w:color w:val="000000"/>
                <w:sz w:val="16"/>
                <w:szCs w:val="16"/>
                <w:lang w:eastAsia="en-AU"/>
              </w:rPr>
              <w:t xml:space="preserve">Fish community (river) </w:t>
            </w:r>
            <w:r w:rsidR="00EC2DCA">
              <w:rPr>
                <w:rFonts w:cs="Calibri"/>
                <w:color w:val="000000"/>
                <w:sz w:val="16"/>
                <w:szCs w:val="16"/>
                <w:lang w:eastAsia="en-AU"/>
              </w:rPr>
              <w:t>Cat 1</w:t>
            </w:r>
          </w:p>
        </w:tc>
        <w:tc>
          <w:tcPr>
            <w:tcW w:w="955" w:type="pct"/>
            <w:tcBorders>
              <w:top w:val="nil"/>
              <w:left w:val="nil"/>
              <w:bottom w:val="single" w:sz="4" w:space="0" w:color="auto"/>
              <w:right w:val="single" w:sz="4" w:space="0" w:color="auto"/>
            </w:tcBorders>
            <w:vAlign w:val="bottom"/>
          </w:tcPr>
          <w:p w14:paraId="28E77D9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Annual sampling</w:t>
            </w:r>
          </w:p>
        </w:tc>
        <w:tc>
          <w:tcPr>
            <w:tcW w:w="246" w:type="pct"/>
            <w:gridSpan w:val="2"/>
            <w:tcBorders>
              <w:top w:val="nil"/>
              <w:left w:val="nil"/>
              <w:bottom w:val="single" w:sz="4" w:space="0" w:color="auto"/>
              <w:right w:val="single" w:sz="4" w:space="0" w:color="auto"/>
            </w:tcBorders>
            <w:vAlign w:val="bottom"/>
          </w:tcPr>
          <w:p w14:paraId="28E77D9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vAlign w:val="bottom"/>
          </w:tcPr>
          <w:p w14:paraId="28E77D9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vAlign w:val="bottom"/>
          </w:tcPr>
          <w:p w14:paraId="28E77D9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vAlign w:val="bottom"/>
          </w:tcPr>
          <w:p w14:paraId="28E77D9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vAlign w:val="bottom"/>
          </w:tcPr>
          <w:p w14:paraId="28E77D9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vAlign w:val="bottom"/>
          </w:tcPr>
          <w:p w14:paraId="28E77D9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vAlign w:val="bottom"/>
          </w:tcPr>
          <w:p w14:paraId="28E77D9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vAlign w:val="bottom"/>
          </w:tcPr>
          <w:p w14:paraId="28E77D9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000000" w:fill="BFBFBF"/>
            <w:vAlign w:val="bottom"/>
          </w:tcPr>
          <w:p w14:paraId="28E77D9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shd w:val="clear" w:color="000000" w:fill="BFBFBF"/>
            <w:vAlign w:val="bottom"/>
          </w:tcPr>
          <w:p w14:paraId="28E77D9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shd w:val="clear" w:color="000000" w:fill="BFBFBF"/>
            <w:vAlign w:val="bottom"/>
          </w:tcPr>
          <w:p w14:paraId="28E77DA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vAlign w:val="bottom"/>
          </w:tcPr>
          <w:p w14:paraId="28E77DA1"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7DB1" w14:textId="77777777" w:rsidTr="00E44616">
        <w:trPr>
          <w:trHeight w:val="20"/>
        </w:trPr>
        <w:tc>
          <w:tcPr>
            <w:tcW w:w="889" w:type="pct"/>
            <w:vMerge/>
            <w:tcBorders>
              <w:left w:val="single" w:sz="4" w:space="0" w:color="auto"/>
              <w:bottom w:val="single" w:sz="4" w:space="0" w:color="auto"/>
              <w:right w:val="single" w:sz="4" w:space="0" w:color="auto"/>
            </w:tcBorders>
            <w:vAlign w:val="bottom"/>
          </w:tcPr>
          <w:p w14:paraId="28E77DA3" w14:textId="77777777" w:rsidR="00AE3E89" w:rsidRPr="00E63C16" w:rsidRDefault="00AE3E89" w:rsidP="00EF0F03">
            <w:pPr>
              <w:spacing w:after="0" w:line="240" w:lineRule="auto"/>
              <w:rPr>
                <w:rFonts w:cs="Calibri"/>
                <w:color w:val="000000"/>
                <w:sz w:val="16"/>
                <w:szCs w:val="16"/>
                <w:lang w:eastAsia="en-AU"/>
              </w:rPr>
            </w:pPr>
          </w:p>
        </w:tc>
        <w:tc>
          <w:tcPr>
            <w:tcW w:w="955" w:type="pct"/>
            <w:tcBorders>
              <w:top w:val="nil"/>
              <w:left w:val="nil"/>
              <w:bottom w:val="single" w:sz="4" w:space="0" w:color="auto"/>
              <w:right w:val="single" w:sz="4" w:space="0" w:color="auto"/>
            </w:tcBorders>
            <w:vAlign w:val="bottom"/>
          </w:tcPr>
          <w:p w14:paraId="28E77DA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Information transfer</w:t>
            </w:r>
          </w:p>
        </w:tc>
        <w:tc>
          <w:tcPr>
            <w:tcW w:w="246" w:type="pct"/>
            <w:gridSpan w:val="2"/>
            <w:tcBorders>
              <w:top w:val="nil"/>
              <w:left w:val="nil"/>
              <w:bottom w:val="single" w:sz="4" w:space="0" w:color="auto"/>
              <w:right w:val="single" w:sz="4" w:space="0" w:color="auto"/>
            </w:tcBorders>
            <w:vAlign w:val="bottom"/>
          </w:tcPr>
          <w:p w14:paraId="28E77DA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vAlign w:val="bottom"/>
          </w:tcPr>
          <w:p w14:paraId="28E77DA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vAlign w:val="bottom"/>
          </w:tcPr>
          <w:p w14:paraId="28E77DA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vAlign w:val="bottom"/>
          </w:tcPr>
          <w:p w14:paraId="28E77DA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vAlign w:val="bottom"/>
          </w:tcPr>
          <w:p w14:paraId="28E77DA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vAlign w:val="bottom"/>
          </w:tcPr>
          <w:p w14:paraId="28E77DA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vAlign w:val="bottom"/>
          </w:tcPr>
          <w:p w14:paraId="28E77DA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vAlign w:val="bottom"/>
          </w:tcPr>
          <w:p w14:paraId="28E77DA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vAlign w:val="bottom"/>
          </w:tcPr>
          <w:p w14:paraId="28E77DA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vAlign w:val="bottom"/>
          </w:tcPr>
          <w:p w14:paraId="28E77DA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vAlign w:val="bottom"/>
          </w:tcPr>
          <w:p w14:paraId="28E77DA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shd w:val="clear" w:color="auto" w:fill="BFBFBF"/>
            <w:vAlign w:val="bottom"/>
          </w:tcPr>
          <w:p w14:paraId="28E77DB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7DC1" w14:textId="77777777" w:rsidTr="00E44616">
        <w:trPr>
          <w:trHeight w:val="20"/>
        </w:trPr>
        <w:tc>
          <w:tcPr>
            <w:tcW w:w="889" w:type="pct"/>
            <w:vMerge w:val="restart"/>
            <w:tcBorders>
              <w:top w:val="single" w:sz="4" w:space="0" w:color="auto"/>
              <w:left w:val="single" w:sz="4" w:space="0" w:color="auto"/>
              <w:right w:val="single" w:sz="4" w:space="0" w:color="auto"/>
            </w:tcBorders>
            <w:vAlign w:val="bottom"/>
          </w:tcPr>
          <w:p w14:paraId="28E77DB2"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xml:space="preserve">Fish recruitment </w:t>
            </w:r>
          </w:p>
          <w:p w14:paraId="28E77DB3" w14:textId="77777777" w:rsidR="00AE3E89" w:rsidRPr="00E63C16" w:rsidRDefault="00EC2DCA" w:rsidP="00234042">
            <w:pPr>
              <w:spacing w:after="0" w:line="240" w:lineRule="auto"/>
              <w:rPr>
                <w:rFonts w:cs="Calibri"/>
                <w:color w:val="000000"/>
                <w:sz w:val="16"/>
                <w:szCs w:val="16"/>
                <w:lang w:eastAsia="en-AU"/>
              </w:rPr>
            </w:pPr>
            <w:r>
              <w:rPr>
                <w:rFonts w:cs="Calibri"/>
                <w:color w:val="000000"/>
                <w:sz w:val="16"/>
                <w:szCs w:val="16"/>
                <w:lang w:eastAsia="en-AU"/>
              </w:rPr>
              <w:t>Cat 1</w:t>
            </w:r>
          </w:p>
        </w:tc>
        <w:tc>
          <w:tcPr>
            <w:tcW w:w="955" w:type="pct"/>
            <w:tcBorders>
              <w:top w:val="nil"/>
              <w:left w:val="nil"/>
              <w:bottom w:val="single" w:sz="4" w:space="0" w:color="auto"/>
              <w:right w:val="single" w:sz="4" w:space="0" w:color="auto"/>
            </w:tcBorders>
            <w:vAlign w:val="bottom"/>
          </w:tcPr>
          <w:p w14:paraId="28E77DB4" w14:textId="77777777" w:rsidR="00AE3E89" w:rsidRPr="00E63C16" w:rsidRDefault="00AE3E89" w:rsidP="00EF0F03">
            <w:pPr>
              <w:spacing w:after="0" w:line="240" w:lineRule="auto"/>
              <w:rPr>
                <w:rFonts w:cs="Calibri"/>
                <w:color w:val="000000"/>
                <w:sz w:val="16"/>
                <w:szCs w:val="16"/>
                <w:lang w:eastAsia="en-AU"/>
              </w:rPr>
            </w:pPr>
            <w:r>
              <w:rPr>
                <w:rFonts w:cs="Calibri"/>
                <w:color w:val="000000"/>
                <w:sz w:val="16"/>
                <w:szCs w:val="16"/>
                <w:lang w:eastAsia="en-AU"/>
              </w:rPr>
              <w:t>S</w:t>
            </w:r>
            <w:r w:rsidRPr="00E63C16">
              <w:rPr>
                <w:rFonts w:cs="Calibri"/>
                <w:color w:val="000000"/>
                <w:sz w:val="16"/>
                <w:szCs w:val="16"/>
                <w:lang w:eastAsia="en-AU"/>
              </w:rPr>
              <w:t xml:space="preserve">ample processing </w:t>
            </w:r>
          </w:p>
        </w:tc>
        <w:tc>
          <w:tcPr>
            <w:tcW w:w="246" w:type="pct"/>
            <w:gridSpan w:val="2"/>
            <w:tcBorders>
              <w:top w:val="nil"/>
              <w:left w:val="nil"/>
              <w:bottom w:val="single" w:sz="4" w:space="0" w:color="auto"/>
              <w:right w:val="single" w:sz="4" w:space="0" w:color="auto"/>
            </w:tcBorders>
            <w:vAlign w:val="bottom"/>
          </w:tcPr>
          <w:p w14:paraId="28E77DB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vAlign w:val="bottom"/>
          </w:tcPr>
          <w:p w14:paraId="28E77DB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vAlign w:val="bottom"/>
          </w:tcPr>
          <w:p w14:paraId="28E77DB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vAlign w:val="bottom"/>
          </w:tcPr>
          <w:p w14:paraId="28E77DB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vAlign w:val="bottom"/>
          </w:tcPr>
          <w:p w14:paraId="28E77DB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vAlign w:val="bottom"/>
          </w:tcPr>
          <w:p w14:paraId="28E77DB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vAlign w:val="bottom"/>
          </w:tcPr>
          <w:p w14:paraId="28E77DB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vAlign w:val="bottom"/>
          </w:tcPr>
          <w:p w14:paraId="28E77DB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000000" w:fill="FFFFFF"/>
            <w:vAlign w:val="bottom"/>
          </w:tcPr>
          <w:p w14:paraId="28E77DB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shd w:val="clear" w:color="000000" w:fill="FFFFFF"/>
            <w:vAlign w:val="bottom"/>
          </w:tcPr>
          <w:p w14:paraId="28E77DB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shd w:val="clear" w:color="000000" w:fill="FFFFFF"/>
            <w:vAlign w:val="bottom"/>
          </w:tcPr>
          <w:p w14:paraId="28E77DB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shd w:val="clear" w:color="000000" w:fill="BFBFBF"/>
            <w:vAlign w:val="bottom"/>
          </w:tcPr>
          <w:p w14:paraId="28E77DC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7DD0" w14:textId="77777777" w:rsidTr="00E44616">
        <w:trPr>
          <w:trHeight w:val="20"/>
        </w:trPr>
        <w:tc>
          <w:tcPr>
            <w:tcW w:w="889" w:type="pct"/>
            <w:vMerge/>
            <w:tcBorders>
              <w:left w:val="single" w:sz="4" w:space="0" w:color="auto"/>
              <w:bottom w:val="single" w:sz="4" w:space="0" w:color="auto"/>
              <w:right w:val="single" w:sz="4" w:space="0" w:color="auto"/>
            </w:tcBorders>
            <w:vAlign w:val="bottom"/>
          </w:tcPr>
          <w:p w14:paraId="28E77DC2" w14:textId="77777777" w:rsidR="00AE3E89" w:rsidRPr="00E63C16" w:rsidRDefault="00AE3E89" w:rsidP="00EF0F03">
            <w:pPr>
              <w:spacing w:after="0" w:line="240" w:lineRule="auto"/>
              <w:rPr>
                <w:rFonts w:cs="Calibri"/>
                <w:color w:val="000000"/>
                <w:sz w:val="16"/>
                <w:szCs w:val="16"/>
                <w:lang w:eastAsia="en-AU"/>
              </w:rPr>
            </w:pPr>
          </w:p>
        </w:tc>
        <w:tc>
          <w:tcPr>
            <w:tcW w:w="955" w:type="pct"/>
            <w:tcBorders>
              <w:top w:val="nil"/>
              <w:left w:val="nil"/>
              <w:bottom w:val="single" w:sz="4" w:space="0" w:color="auto"/>
              <w:right w:val="single" w:sz="4" w:space="0" w:color="auto"/>
            </w:tcBorders>
            <w:vAlign w:val="bottom"/>
          </w:tcPr>
          <w:p w14:paraId="28E77DC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Information transfer</w:t>
            </w:r>
          </w:p>
        </w:tc>
        <w:tc>
          <w:tcPr>
            <w:tcW w:w="246" w:type="pct"/>
            <w:gridSpan w:val="2"/>
            <w:tcBorders>
              <w:top w:val="nil"/>
              <w:left w:val="nil"/>
              <w:bottom w:val="single" w:sz="4" w:space="0" w:color="auto"/>
              <w:right w:val="single" w:sz="4" w:space="0" w:color="auto"/>
            </w:tcBorders>
            <w:vAlign w:val="bottom"/>
          </w:tcPr>
          <w:p w14:paraId="28E77DC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vAlign w:val="bottom"/>
          </w:tcPr>
          <w:p w14:paraId="28E77DC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vAlign w:val="bottom"/>
          </w:tcPr>
          <w:p w14:paraId="28E77DC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vAlign w:val="bottom"/>
          </w:tcPr>
          <w:p w14:paraId="28E77DC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vAlign w:val="bottom"/>
          </w:tcPr>
          <w:p w14:paraId="28E77DC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vAlign w:val="bottom"/>
          </w:tcPr>
          <w:p w14:paraId="28E77DC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vAlign w:val="bottom"/>
          </w:tcPr>
          <w:p w14:paraId="28E77DC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vAlign w:val="bottom"/>
          </w:tcPr>
          <w:p w14:paraId="28E77DC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000000" w:fill="FFFFFF"/>
            <w:vAlign w:val="bottom"/>
          </w:tcPr>
          <w:p w14:paraId="28E77DC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shd w:val="clear" w:color="000000" w:fill="FFFFFF"/>
            <w:vAlign w:val="bottom"/>
          </w:tcPr>
          <w:p w14:paraId="28E77DC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shd w:val="clear" w:color="000000" w:fill="FFFFFF"/>
            <w:vAlign w:val="bottom"/>
          </w:tcPr>
          <w:p w14:paraId="28E77DC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vAlign w:val="bottom"/>
          </w:tcPr>
          <w:p w14:paraId="28E77DC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7DE0" w14:textId="77777777" w:rsidTr="00E44616">
        <w:trPr>
          <w:trHeight w:val="20"/>
        </w:trPr>
        <w:tc>
          <w:tcPr>
            <w:tcW w:w="889" w:type="pct"/>
            <w:vMerge w:val="restart"/>
            <w:tcBorders>
              <w:top w:val="nil"/>
              <w:left w:val="single" w:sz="4" w:space="0" w:color="auto"/>
              <w:right w:val="single" w:sz="4" w:space="0" w:color="auto"/>
            </w:tcBorders>
            <w:vAlign w:val="bottom"/>
          </w:tcPr>
          <w:p w14:paraId="28E77DD1"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xml:space="preserve">Larval fish </w:t>
            </w:r>
            <w:r w:rsidR="00EC2DCA">
              <w:rPr>
                <w:rFonts w:cs="Calibri"/>
                <w:color w:val="000000"/>
                <w:sz w:val="16"/>
                <w:szCs w:val="16"/>
                <w:lang w:eastAsia="en-AU"/>
              </w:rPr>
              <w:t>Cat 1</w:t>
            </w:r>
            <w:r w:rsidRPr="00E63C16">
              <w:rPr>
                <w:rFonts w:cs="Calibri"/>
                <w:color w:val="000000"/>
                <w:sz w:val="16"/>
                <w:szCs w:val="16"/>
                <w:lang w:eastAsia="en-AU"/>
              </w:rPr>
              <w:t xml:space="preserve"> and </w:t>
            </w:r>
            <w:r>
              <w:rPr>
                <w:rFonts w:cs="Calibri"/>
                <w:color w:val="000000"/>
                <w:sz w:val="16"/>
                <w:szCs w:val="16"/>
                <w:lang w:eastAsia="en-AU"/>
              </w:rPr>
              <w:t>(SA)</w:t>
            </w:r>
          </w:p>
          <w:p w14:paraId="28E77DD2"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955" w:type="pct"/>
            <w:tcBorders>
              <w:top w:val="nil"/>
              <w:left w:val="nil"/>
              <w:bottom w:val="single" w:sz="4" w:space="0" w:color="auto"/>
              <w:right w:val="single" w:sz="4" w:space="0" w:color="auto"/>
            </w:tcBorders>
            <w:vAlign w:val="bottom"/>
          </w:tcPr>
          <w:p w14:paraId="28E77DD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xml:space="preserve">Fortnightly collection </w:t>
            </w:r>
          </w:p>
        </w:tc>
        <w:tc>
          <w:tcPr>
            <w:tcW w:w="246" w:type="pct"/>
            <w:gridSpan w:val="2"/>
            <w:tcBorders>
              <w:top w:val="nil"/>
              <w:left w:val="nil"/>
              <w:bottom w:val="single" w:sz="4" w:space="0" w:color="auto"/>
              <w:right w:val="single" w:sz="4" w:space="0" w:color="auto"/>
            </w:tcBorders>
            <w:vAlign w:val="bottom"/>
          </w:tcPr>
          <w:p w14:paraId="28E77DD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shd w:val="clear" w:color="000000" w:fill="FFFFFF"/>
            <w:vAlign w:val="bottom"/>
          </w:tcPr>
          <w:p w14:paraId="28E77DD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shd w:val="clear" w:color="000000" w:fill="D8D8D8"/>
            <w:vAlign w:val="bottom"/>
          </w:tcPr>
          <w:p w14:paraId="28E77DD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D8D8D8"/>
            <w:vAlign w:val="bottom"/>
          </w:tcPr>
          <w:p w14:paraId="28E77DD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shd w:val="clear" w:color="000000" w:fill="D8D8D8"/>
            <w:vAlign w:val="bottom"/>
          </w:tcPr>
          <w:p w14:paraId="28E77DD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shd w:val="clear" w:color="000000" w:fill="D8D8D8"/>
            <w:vAlign w:val="bottom"/>
          </w:tcPr>
          <w:p w14:paraId="28E77DD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shd w:val="clear" w:color="000000" w:fill="D8D8D8"/>
            <w:vAlign w:val="bottom"/>
          </w:tcPr>
          <w:p w14:paraId="28E77DD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D8D8D8"/>
            <w:vAlign w:val="bottom"/>
          </w:tcPr>
          <w:p w14:paraId="28E77DD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000000" w:fill="D8D8D8"/>
            <w:vAlign w:val="bottom"/>
          </w:tcPr>
          <w:p w14:paraId="28E77DD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vAlign w:val="bottom"/>
          </w:tcPr>
          <w:p w14:paraId="28E77DD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vAlign w:val="bottom"/>
          </w:tcPr>
          <w:p w14:paraId="28E77DD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vAlign w:val="bottom"/>
          </w:tcPr>
          <w:p w14:paraId="28E77DD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7DEF" w14:textId="77777777" w:rsidTr="00E44616">
        <w:trPr>
          <w:trHeight w:val="20"/>
        </w:trPr>
        <w:tc>
          <w:tcPr>
            <w:tcW w:w="889" w:type="pct"/>
            <w:vMerge/>
            <w:tcBorders>
              <w:left w:val="single" w:sz="4" w:space="0" w:color="auto"/>
              <w:right w:val="single" w:sz="4" w:space="0" w:color="auto"/>
            </w:tcBorders>
            <w:vAlign w:val="bottom"/>
          </w:tcPr>
          <w:p w14:paraId="28E77DE1" w14:textId="77777777" w:rsidR="00AE3E89" w:rsidRPr="00E63C16" w:rsidRDefault="00AE3E89" w:rsidP="00EF0F03">
            <w:pPr>
              <w:spacing w:after="0" w:line="240" w:lineRule="auto"/>
              <w:rPr>
                <w:rFonts w:cs="Calibri"/>
                <w:color w:val="000000"/>
                <w:sz w:val="16"/>
                <w:szCs w:val="16"/>
                <w:lang w:eastAsia="en-AU"/>
              </w:rPr>
            </w:pPr>
          </w:p>
        </w:tc>
        <w:tc>
          <w:tcPr>
            <w:tcW w:w="955" w:type="pct"/>
            <w:tcBorders>
              <w:top w:val="nil"/>
              <w:left w:val="nil"/>
              <w:bottom w:val="single" w:sz="4" w:space="0" w:color="auto"/>
              <w:right w:val="single" w:sz="4" w:space="0" w:color="auto"/>
            </w:tcBorders>
            <w:vAlign w:val="bottom"/>
          </w:tcPr>
          <w:p w14:paraId="28E77DE2" w14:textId="77777777" w:rsidR="00AE3E89" w:rsidRPr="00E63C16" w:rsidRDefault="00AE3E89" w:rsidP="00EF0F03">
            <w:pPr>
              <w:spacing w:after="0" w:line="240" w:lineRule="auto"/>
              <w:rPr>
                <w:rFonts w:cs="Calibri"/>
                <w:color w:val="000000"/>
                <w:sz w:val="16"/>
                <w:szCs w:val="16"/>
                <w:lang w:eastAsia="en-AU"/>
              </w:rPr>
            </w:pPr>
            <w:r>
              <w:rPr>
                <w:rFonts w:cs="Calibri"/>
                <w:color w:val="000000"/>
                <w:sz w:val="16"/>
                <w:szCs w:val="16"/>
                <w:lang w:eastAsia="en-AU"/>
              </w:rPr>
              <w:t>Processing, data entry and analysis</w:t>
            </w:r>
          </w:p>
        </w:tc>
        <w:tc>
          <w:tcPr>
            <w:tcW w:w="246" w:type="pct"/>
            <w:gridSpan w:val="2"/>
            <w:tcBorders>
              <w:top w:val="nil"/>
              <w:left w:val="nil"/>
              <w:bottom w:val="single" w:sz="4" w:space="0" w:color="auto"/>
              <w:right w:val="single" w:sz="4" w:space="0" w:color="auto"/>
            </w:tcBorders>
            <w:vAlign w:val="bottom"/>
          </w:tcPr>
          <w:p w14:paraId="28E77DE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shd w:val="clear" w:color="000000" w:fill="FFFFFF"/>
            <w:vAlign w:val="bottom"/>
          </w:tcPr>
          <w:p w14:paraId="28E77DE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shd w:val="clear" w:color="000000" w:fill="FFFFFF"/>
            <w:vAlign w:val="bottom"/>
          </w:tcPr>
          <w:p w14:paraId="28E77DE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D8D8D8"/>
            <w:vAlign w:val="bottom"/>
          </w:tcPr>
          <w:p w14:paraId="28E77DE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shd w:val="clear" w:color="000000" w:fill="D8D8D8"/>
            <w:vAlign w:val="bottom"/>
          </w:tcPr>
          <w:p w14:paraId="28E77DE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shd w:val="clear" w:color="000000" w:fill="D8D8D8"/>
            <w:vAlign w:val="bottom"/>
          </w:tcPr>
          <w:p w14:paraId="28E77DE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shd w:val="clear" w:color="000000" w:fill="D8D8D8"/>
            <w:vAlign w:val="bottom"/>
          </w:tcPr>
          <w:p w14:paraId="28E77DE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D8D8D8"/>
            <w:vAlign w:val="bottom"/>
          </w:tcPr>
          <w:p w14:paraId="28E77DE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000000" w:fill="D8D8D8"/>
            <w:vAlign w:val="bottom"/>
          </w:tcPr>
          <w:p w14:paraId="28E77DE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shd w:val="clear" w:color="000000" w:fill="D8D8D8"/>
            <w:vAlign w:val="bottom"/>
          </w:tcPr>
          <w:p w14:paraId="28E77DE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shd w:val="clear" w:color="000000" w:fill="D8D8D8"/>
            <w:vAlign w:val="bottom"/>
          </w:tcPr>
          <w:p w14:paraId="28E77DE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vAlign w:val="bottom"/>
          </w:tcPr>
          <w:p w14:paraId="28E77DE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7DFE" w14:textId="77777777" w:rsidTr="00E44616">
        <w:trPr>
          <w:trHeight w:val="213"/>
        </w:trPr>
        <w:tc>
          <w:tcPr>
            <w:tcW w:w="889" w:type="pct"/>
            <w:vMerge/>
            <w:tcBorders>
              <w:left w:val="single" w:sz="4" w:space="0" w:color="auto"/>
              <w:bottom w:val="single" w:sz="4" w:space="0" w:color="auto"/>
              <w:right w:val="single" w:sz="4" w:space="0" w:color="auto"/>
            </w:tcBorders>
            <w:vAlign w:val="bottom"/>
          </w:tcPr>
          <w:p w14:paraId="28E77DF0" w14:textId="77777777" w:rsidR="00AE3E89" w:rsidRPr="00E63C16" w:rsidRDefault="00AE3E89" w:rsidP="00EF0F03">
            <w:pPr>
              <w:spacing w:after="0" w:line="240" w:lineRule="auto"/>
              <w:rPr>
                <w:rFonts w:cs="Calibri"/>
                <w:color w:val="000000"/>
                <w:sz w:val="16"/>
                <w:szCs w:val="16"/>
                <w:lang w:eastAsia="en-AU"/>
              </w:rPr>
            </w:pPr>
          </w:p>
        </w:tc>
        <w:tc>
          <w:tcPr>
            <w:tcW w:w="955" w:type="pct"/>
            <w:tcBorders>
              <w:top w:val="nil"/>
              <w:left w:val="nil"/>
              <w:bottom w:val="single" w:sz="4" w:space="0" w:color="auto"/>
              <w:right w:val="single" w:sz="4" w:space="0" w:color="auto"/>
            </w:tcBorders>
            <w:vAlign w:val="bottom"/>
          </w:tcPr>
          <w:p w14:paraId="28E77DF1"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Information transfer</w:t>
            </w:r>
          </w:p>
        </w:tc>
        <w:tc>
          <w:tcPr>
            <w:tcW w:w="246" w:type="pct"/>
            <w:gridSpan w:val="2"/>
            <w:tcBorders>
              <w:top w:val="nil"/>
              <w:left w:val="nil"/>
              <w:bottom w:val="single" w:sz="4" w:space="0" w:color="auto"/>
              <w:right w:val="single" w:sz="4" w:space="0" w:color="auto"/>
            </w:tcBorders>
            <w:vAlign w:val="bottom"/>
          </w:tcPr>
          <w:p w14:paraId="28E77DF2"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vAlign w:val="bottom"/>
          </w:tcPr>
          <w:p w14:paraId="28E77DF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shd w:val="clear" w:color="000000" w:fill="FFFFFF"/>
            <w:vAlign w:val="bottom"/>
          </w:tcPr>
          <w:p w14:paraId="28E77DF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FFFFFF"/>
            <w:vAlign w:val="bottom"/>
          </w:tcPr>
          <w:p w14:paraId="28E77DF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shd w:val="clear" w:color="000000" w:fill="FFFFFF"/>
            <w:vAlign w:val="bottom"/>
          </w:tcPr>
          <w:p w14:paraId="28E77DF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shd w:val="clear" w:color="000000" w:fill="FFFFFF"/>
            <w:vAlign w:val="bottom"/>
          </w:tcPr>
          <w:p w14:paraId="28E77DF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shd w:val="clear" w:color="000000" w:fill="FFFFFF"/>
            <w:vAlign w:val="bottom"/>
          </w:tcPr>
          <w:p w14:paraId="28E77DF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FFFFFF"/>
            <w:vAlign w:val="bottom"/>
          </w:tcPr>
          <w:p w14:paraId="28E77DF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000000" w:fill="FFFFFF"/>
            <w:vAlign w:val="bottom"/>
          </w:tcPr>
          <w:p w14:paraId="28E77DF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shd w:val="clear" w:color="000000" w:fill="FFFFFF"/>
            <w:vAlign w:val="bottom"/>
          </w:tcPr>
          <w:p w14:paraId="28E77DF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shd w:val="clear" w:color="000000" w:fill="FFFFFF"/>
            <w:vAlign w:val="bottom"/>
          </w:tcPr>
          <w:p w14:paraId="28E77DF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vAlign w:val="bottom"/>
          </w:tcPr>
          <w:p w14:paraId="28E77DF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7E0E" w14:textId="77777777" w:rsidTr="00E44616">
        <w:trPr>
          <w:trHeight w:val="20"/>
        </w:trPr>
        <w:tc>
          <w:tcPr>
            <w:tcW w:w="889" w:type="pct"/>
            <w:vMerge w:val="restart"/>
            <w:tcBorders>
              <w:top w:val="nil"/>
              <w:left w:val="single" w:sz="4" w:space="0" w:color="auto"/>
              <w:right w:val="single" w:sz="4" w:space="0" w:color="auto"/>
            </w:tcBorders>
            <w:vAlign w:val="bottom"/>
          </w:tcPr>
          <w:p w14:paraId="28E77DF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xml:space="preserve">Wetland Fish, frogs </w:t>
            </w:r>
            <w:r>
              <w:rPr>
                <w:rFonts w:cs="Calibri"/>
                <w:color w:val="000000"/>
                <w:sz w:val="16"/>
                <w:szCs w:val="16"/>
                <w:lang w:eastAsia="en-AU"/>
              </w:rPr>
              <w:t>(SA)</w:t>
            </w:r>
          </w:p>
          <w:p w14:paraId="28E77E0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955" w:type="pct"/>
            <w:tcBorders>
              <w:top w:val="nil"/>
              <w:left w:val="nil"/>
              <w:bottom w:val="single" w:sz="4" w:space="0" w:color="auto"/>
              <w:right w:val="single" w:sz="4" w:space="0" w:color="auto"/>
            </w:tcBorders>
            <w:vAlign w:val="bottom"/>
          </w:tcPr>
          <w:p w14:paraId="28E77E01"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Sampling</w:t>
            </w:r>
          </w:p>
        </w:tc>
        <w:tc>
          <w:tcPr>
            <w:tcW w:w="246" w:type="pct"/>
            <w:gridSpan w:val="2"/>
            <w:tcBorders>
              <w:top w:val="nil"/>
              <w:left w:val="nil"/>
              <w:bottom w:val="single" w:sz="4" w:space="0" w:color="auto"/>
              <w:right w:val="single" w:sz="4" w:space="0" w:color="auto"/>
            </w:tcBorders>
            <w:vAlign w:val="bottom"/>
          </w:tcPr>
          <w:p w14:paraId="28E77E02"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vAlign w:val="bottom"/>
          </w:tcPr>
          <w:p w14:paraId="28E77E0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shd w:val="clear" w:color="000000" w:fill="CCC0DA"/>
            <w:vAlign w:val="bottom"/>
          </w:tcPr>
          <w:p w14:paraId="28E77E0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vAlign w:val="bottom"/>
          </w:tcPr>
          <w:p w14:paraId="28E77E0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shd w:val="clear" w:color="000000" w:fill="CCC0DA"/>
            <w:vAlign w:val="bottom"/>
          </w:tcPr>
          <w:p w14:paraId="28E77E0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vAlign w:val="bottom"/>
          </w:tcPr>
          <w:p w14:paraId="28E77E0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shd w:val="clear" w:color="000000" w:fill="CCC0DA"/>
            <w:vAlign w:val="bottom"/>
          </w:tcPr>
          <w:p w14:paraId="28E77E0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vAlign w:val="bottom"/>
          </w:tcPr>
          <w:p w14:paraId="28E77E0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000000" w:fill="CCC0DA"/>
            <w:vAlign w:val="bottom"/>
          </w:tcPr>
          <w:p w14:paraId="28E77E0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vAlign w:val="bottom"/>
          </w:tcPr>
          <w:p w14:paraId="28E77E0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vAlign w:val="bottom"/>
          </w:tcPr>
          <w:p w14:paraId="28E77E0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vAlign w:val="bottom"/>
          </w:tcPr>
          <w:p w14:paraId="28E77E0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7E1D" w14:textId="77777777" w:rsidTr="00E44616">
        <w:trPr>
          <w:trHeight w:val="20"/>
        </w:trPr>
        <w:tc>
          <w:tcPr>
            <w:tcW w:w="889" w:type="pct"/>
            <w:vMerge/>
            <w:tcBorders>
              <w:left w:val="single" w:sz="4" w:space="0" w:color="auto"/>
              <w:right w:val="single" w:sz="4" w:space="0" w:color="auto"/>
            </w:tcBorders>
            <w:vAlign w:val="bottom"/>
          </w:tcPr>
          <w:p w14:paraId="28E77E0F" w14:textId="77777777" w:rsidR="00AE3E89" w:rsidRPr="00E63C16" w:rsidRDefault="00AE3E89" w:rsidP="00EF0F03">
            <w:pPr>
              <w:spacing w:after="0" w:line="240" w:lineRule="auto"/>
              <w:rPr>
                <w:rFonts w:cs="Calibri"/>
                <w:color w:val="000000"/>
                <w:sz w:val="16"/>
                <w:szCs w:val="16"/>
                <w:lang w:eastAsia="en-AU"/>
              </w:rPr>
            </w:pPr>
          </w:p>
        </w:tc>
        <w:tc>
          <w:tcPr>
            <w:tcW w:w="955" w:type="pct"/>
            <w:tcBorders>
              <w:top w:val="nil"/>
              <w:left w:val="nil"/>
              <w:bottom w:val="single" w:sz="4" w:space="0" w:color="auto"/>
              <w:right w:val="single" w:sz="4" w:space="0" w:color="auto"/>
            </w:tcBorders>
            <w:vAlign w:val="bottom"/>
          </w:tcPr>
          <w:p w14:paraId="28E77E10" w14:textId="77777777" w:rsidR="00AE3E89" w:rsidRPr="00E63C16" w:rsidRDefault="00AE3E89" w:rsidP="00EF0F03">
            <w:pPr>
              <w:spacing w:after="0" w:line="240" w:lineRule="auto"/>
              <w:rPr>
                <w:rFonts w:cs="Calibri"/>
                <w:color w:val="000000"/>
                <w:sz w:val="16"/>
                <w:szCs w:val="16"/>
                <w:lang w:eastAsia="en-AU"/>
              </w:rPr>
            </w:pPr>
            <w:r>
              <w:rPr>
                <w:rFonts w:cs="Calibri"/>
                <w:color w:val="000000"/>
                <w:sz w:val="16"/>
                <w:szCs w:val="16"/>
                <w:lang w:eastAsia="en-AU"/>
              </w:rPr>
              <w:t>Processing, data entry and analysis</w:t>
            </w:r>
          </w:p>
        </w:tc>
        <w:tc>
          <w:tcPr>
            <w:tcW w:w="246" w:type="pct"/>
            <w:gridSpan w:val="2"/>
            <w:tcBorders>
              <w:top w:val="nil"/>
              <w:left w:val="nil"/>
              <w:bottom w:val="single" w:sz="4" w:space="0" w:color="auto"/>
              <w:right w:val="single" w:sz="4" w:space="0" w:color="auto"/>
            </w:tcBorders>
            <w:vAlign w:val="bottom"/>
          </w:tcPr>
          <w:p w14:paraId="28E77E11"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vAlign w:val="bottom"/>
          </w:tcPr>
          <w:p w14:paraId="28E77E12"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vAlign w:val="bottom"/>
          </w:tcPr>
          <w:p w14:paraId="28E77E1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CCC0DA"/>
            <w:vAlign w:val="bottom"/>
          </w:tcPr>
          <w:p w14:paraId="28E77E1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vAlign w:val="bottom"/>
          </w:tcPr>
          <w:p w14:paraId="28E77E1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shd w:val="clear" w:color="000000" w:fill="CCC0DA"/>
            <w:vAlign w:val="bottom"/>
          </w:tcPr>
          <w:p w14:paraId="28E77E1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vAlign w:val="bottom"/>
          </w:tcPr>
          <w:p w14:paraId="28E77E1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CCC0DA"/>
            <w:vAlign w:val="bottom"/>
          </w:tcPr>
          <w:p w14:paraId="28E77E1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vAlign w:val="bottom"/>
          </w:tcPr>
          <w:p w14:paraId="28E77E1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shd w:val="clear" w:color="000000" w:fill="CCC0DA"/>
            <w:vAlign w:val="bottom"/>
          </w:tcPr>
          <w:p w14:paraId="28E77E1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shd w:val="clear" w:color="000000" w:fill="CCC0DA"/>
            <w:vAlign w:val="bottom"/>
          </w:tcPr>
          <w:p w14:paraId="28E77E1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vAlign w:val="bottom"/>
          </w:tcPr>
          <w:p w14:paraId="28E77E1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7E2C" w14:textId="77777777" w:rsidTr="00E44616">
        <w:trPr>
          <w:trHeight w:val="20"/>
        </w:trPr>
        <w:tc>
          <w:tcPr>
            <w:tcW w:w="889" w:type="pct"/>
            <w:vMerge/>
            <w:tcBorders>
              <w:left w:val="single" w:sz="4" w:space="0" w:color="auto"/>
              <w:bottom w:val="single" w:sz="4" w:space="0" w:color="auto"/>
              <w:right w:val="single" w:sz="4" w:space="0" w:color="auto"/>
            </w:tcBorders>
            <w:vAlign w:val="bottom"/>
          </w:tcPr>
          <w:p w14:paraId="28E77E1E" w14:textId="77777777" w:rsidR="00AE3E89" w:rsidRPr="00E63C16" w:rsidRDefault="00AE3E89" w:rsidP="00EF0F03">
            <w:pPr>
              <w:spacing w:after="0" w:line="240" w:lineRule="auto"/>
              <w:rPr>
                <w:rFonts w:cs="Calibri"/>
                <w:color w:val="000000"/>
                <w:sz w:val="16"/>
                <w:szCs w:val="16"/>
                <w:lang w:eastAsia="en-AU"/>
              </w:rPr>
            </w:pPr>
          </w:p>
        </w:tc>
        <w:tc>
          <w:tcPr>
            <w:tcW w:w="955" w:type="pct"/>
            <w:tcBorders>
              <w:top w:val="nil"/>
              <w:left w:val="nil"/>
              <w:bottom w:val="single" w:sz="4" w:space="0" w:color="auto"/>
              <w:right w:val="single" w:sz="4" w:space="0" w:color="auto"/>
            </w:tcBorders>
            <w:vAlign w:val="bottom"/>
          </w:tcPr>
          <w:p w14:paraId="28E77E1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Information transfer</w:t>
            </w:r>
          </w:p>
        </w:tc>
        <w:tc>
          <w:tcPr>
            <w:tcW w:w="246" w:type="pct"/>
            <w:gridSpan w:val="2"/>
            <w:tcBorders>
              <w:top w:val="nil"/>
              <w:left w:val="nil"/>
              <w:bottom w:val="single" w:sz="4" w:space="0" w:color="auto"/>
              <w:right w:val="single" w:sz="4" w:space="0" w:color="auto"/>
            </w:tcBorders>
            <w:vAlign w:val="bottom"/>
          </w:tcPr>
          <w:p w14:paraId="28E77E2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vAlign w:val="bottom"/>
          </w:tcPr>
          <w:p w14:paraId="28E77E21"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vAlign w:val="bottom"/>
          </w:tcPr>
          <w:p w14:paraId="28E77E22"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vAlign w:val="bottom"/>
          </w:tcPr>
          <w:p w14:paraId="28E77E2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vAlign w:val="bottom"/>
          </w:tcPr>
          <w:p w14:paraId="28E77E2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vAlign w:val="bottom"/>
          </w:tcPr>
          <w:p w14:paraId="28E77E2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vAlign w:val="bottom"/>
          </w:tcPr>
          <w:p w14:paraId="28E77E2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vAlign w:val="bottom"/>
          </w:tcPr>
          <w:p w14:paraId="28E77E2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vAlign w:val="bottom"/>
          </w:tcPr>
          <w:p w14:paraId="28E77E2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shd w:val="clear" w:color="000000" w:fill="FFFFFF"/>
            <w:vAlign w:val="bottom"/>
          </w:tcPr>
          <w:p w14:paraId="28E77E2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vAlign w:val="bottom"/>
          </w:tcPr>
          <w:p w14:paraId="28E77E2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shd w:val="clear" w:color="000000" w:fill="CCC0DA"/>
            <w:vAlign w:val="bottom"/>
          </w:tcPr>
          <w:p w14:paraId="28E77E2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7E3C" w14:textId="77777777" w:rsidTr="00E44616">
        <w:trPr>
          <w:trHeight w:val="20"/>
        </w:trPr>
        <w:tc>
          <w:tcPr>
            <w:tcW w:w="889" w:type="pct"/>
            <w:vMerge w:val="restart"/>
            <w:tcBorders>
              <w:top w:val="nil"/>
              <w:left w:val="single" w:sz="4" w:space="0" w:color="auto"/>
              <w:right w:val="single" w:sz="4" w:space="0" w:color="auto"/>
            </w:tcBorders>
            <w:vAlign w:val="bottom"/>
          </w:tcPr>
          <w:p w14:paraId="28E77E2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Vegetation diversity (Cat 2)</w:t>
            </w:r>
          </w:p>
          <w:p w14:paraId="28E77E2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955" w:type="pct"/>
            <w:tcBorders>
              <w:top w:val="nil"/>
              <w:left w:val="nil"/>
              <w:bottom w:val="single" w:sz="4" w:space="0" w:color="auto"/>
              <w:right w:val="single" w:sz="4" w:space="0" w:color="auto"/>
            </w:tcBorders>
            <w:vAlign w:val="bottom"/>
          </w:tcPr>
          <w:p w14:paraId="28E77E2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Sampling</w:t>
            </w:r>
          </w:p>
        </w:tc>
        <w:tc>
          <w:tcPr>
            <w:tcW w:w="246" w:type="pct"/>
            <w:gridSpan w:val="2"/>
            <w:tcBorders>
              <w:top w:val="nil"/>
              <w:left w:val="nil"/>
              <w:bottom w:val="single" w:sz="4" w:space="0" w:color="auto"/>
              <w:right w:val="single" w:sz="4" w:space="0" w:color="auto"/>
            </w:tcBorders>
            <w:vAlign w:val="bottom"/>
          </w:tcPr>
          <w:p w14:paraId="28E77E3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vAlign w:val="bottom"/>
          </w:tcPr>
          <w:p w14:paraId="28E77E31"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shd w:val="clear" w:color="000000" w:fill="75923C"/>
            <w:vAlign w:val="bottom"/>
          </w:tcPr>
          <w:p w14:paraId="28E77E32"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vAlign w:val="bottom"/>
          </w:tcPr>
          <w:p w14:paraId="28E77E3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shd w:val="clear" w:color="000000" w:fill="75923C"/>
            <w:vAlign w:val="bottom"/>
          </w:tcPr>
          <w:p w14:paraId="28E77E3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vAlign w:val="bottom"/>
          </w:tcPr>
          <w:p w14:paraId="28E77E3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shd w:val="clear" w:color="000000" w:fill="75923C"/>
            <w:vAlign w:val="bottom"/>
          </w:tcPr>
          <w:p w14:paraId="28E77E3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vAlign w:val="bottom"/>
          </w:tcPr>
          <w:p w14:paraId="28E77E3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000000" w:fill="75923C"/>
            <w:vAlign w:val="bottom"/>
          </w:tcPr>
          <w:p w14:paraId="28E77E3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vAlign w:val="bottom"/>
          </w:tcPr>
          <w:p w14:paraId="28E77E3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vAlign w:val="bottom"/>
          </w:tcPr>
          <w:p w14:paraId="28E77E3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vAlign w:val="bottom"/>
          </w:tcPr>
          <w:p w14:paraId="28E77E3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7E4B" w14:textId="77777777" w:rsidTr="00E44616">
        <w:trPr>
          <w:trHeight w:val="20"/>
        </w:trPr>
        <w:tc>
          <w:tcPr>
            <w:tcW w:w="889" w:type="pct"/>
            <w:vMerge/>
            <w:tcBorders>
              <w:left w:val="single" w:sz="4" w:space="0" w:color="auto"/>
              <w:right w:val="single" w:sz="4" w:space="0" w:color="auto"/>
            </w:tcBorders>
            <w:vAlign w:val="bottom"/>
          </w:tcPr>
          <w:p w14:paraId="28E77E3D" w14:textId="77777777" w:rsidR="00AE3E89" w:rsidRPr="00E63C16" w:rsidRDefault="00AE3E89" w:rsidP="00EF0F03">
            <w:pPr>
              <w:spacing w:after="0" w:line="240" w:lineRule="auto"/>
              <w:rPr>
                <w:rFonts w:cs="Calibri"/>
                <w:color w:val="000000"/>
                <w:sz w:val="16"/>
                <w:szCs w:val="16"/>
                <w:lang w:eastAsia="en-AU"/>
              </w:rPr>
            </w:pPr>
          </w:p>
        </w:tc>
        <w:tc>
          <w:tcPr>
            <w:tcW w:w="955" w:type="pct"/>
            <w:tcBorders>
              <w:top w:val="nil"/>
              <w:left w:val="nil"/>
              <w:bottom w:val="single" w:sz="4" w:space="0" w:color="auto"/>
              <w:right w:val="single" w:sz="4" w:space="0" w:color="auto"/>
            </w:tcBorders>
            <w:vAlign w:val="bottom"/>
          </w:tcPr>
          <w:p w14:paraId="28E77E3E" w14:textId="77777777" w:rsidR="00AE3E89" w:rsidRPr="00E63C16" w:rsidRDefault="00AE3E89" w:rsidP="00EF0F03">
            <w:pPr>
              <w:spacing w:after="0" w:line="240" w:lineRule="auto"/>
              <w:rPr>
                <w:rFonts w:cs="Calibri"/>
                <w:color w:val="000000"/>
                <w:sz w:val="16"/>
                <w:szCs w:val="16"/>
                <w:lang w:eastAsia="en-AU"/>
              </w:rPr>
            </w:pPr>
            <w:r>
              <w:rPr>
                <w:rFonts w:cs="Calibri"/>
                <w:color w:val="000000"/>
                <w:sz w:val="16"/>
                <w:szCs w:val="16"/>
                <w:lang w:eastAsia="en-AU"/>
              </w:rPr>
              <w:t>Processing, data entry and analysis</w:t>
            </w:r>
          </w:p>
        </w:tc>
        <w:tc>
          <w:tcPr>
            <w:tcW w:w="246" w:type="pct"/>
            <w:gridSpan w:val="2"/>
            <w:tcBorders>
              <w:top w:val="nil"/>
              <w:left w:val="nil"/>
              <w:bottom w:val="single" w:sz="4" w:space="0" w:color="auto"/>
              <w:right w:val="single" w:sz="4" w:space="0" w:color="auto"/>
            </w:tcBorders>
            <w:vAlign w:val="bottom"/>
          </w:tcPr>
          <w:p w14:paraId="28E77E3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vAlign w:val="bottom"/>
          </w:tcPr>
          <w:p w14:paraId="28E77E4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shd w:val="clear" w:color="000000" w:fill="FFFFFF"/>
            <w:vAlign w:val="bottom"/>
          </w:tcPr>
          <w:p w14:paraId="28E77E41"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75923C"/>
            <w:vAlign w:val="bottom"/>
          </w:tcPr>
          <w:p w14:paraId="28E77E42"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shd w:val="clear" w:color="000000" w:fill="FFFFFF"/>
            <w:vAlign w:val="bottom"/>
          </w:tcPr>
          <w:p w14:paraId="28E77E4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shd w:val="clear" w:color="000000" w:fill="75923C"/>
            <w:vAlign w:val="bottom"/>
          </w:tcPr>
          <w:p w14:paraId="28E77E4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shd w:val="clear" w:color="000000" w:fill="FFFFFF"/>
            <w:vAlign w:val="bottom"/>
          </w:tcPr>
          <w:p w14:paraId="28E77E4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75923C"/>
            <w:vAlign w:val="bottom"/>
          </w:tcPr>
          <w:p w14:paraId="28E77E4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vAlign w:val="bottom"/>
          </w:tcPr>
          <w:p w14:paraId="28E77E4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shd w:val="clear" w:color="000000" w:fill="75923C"/>
            <w:vAlign w:val="bottom"/>
          </w:tcPr>
          <w:p w14:paraId="28E77E4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shd w:val="clear" w:color="000000" w:fill="75923C"/>
            <w:vAlign w:val="bottom"/>
          </w:tcPr>
          <w:p w14:paraId="28E77E4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vAlign w:val="bottom"/>
          </w:tcPr>
          <w:p w14:paraId="28E77E4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7E5A" w14:textId="77777777" w:rsidTr="00E44616">
        <w:trPr>
          <w:trHeight w:val="20"/>
        </w:trPr>
        <w:tc>
          <w:tcPr>
            <w:tcW w:w="889" w:type="pct"/>
            <w:vMerge/>
            <w:tcBorders>
              <w:left w:val="single" w:sz="4" w:space="0" w:color="auto"/>
              <w:bottom w:val="single" w:sz="4" w:space="0" w:color="auto"/>
              <w:right w:val="single" w:sz="4" w:space="0" w:color="auto"/>
            </w:tcBorders>
            <w:vAlign w:val="bottom"/>
          </w:tcPr>
          <w:p w14:paraId="28E77E4C" w14:textId="77777777" w:rsidR="00AE3E89" w:rsidRPr="00E63C16" w:rsidRDefault="00AE3E89" w:rsidP="00EF0F03">
            <w:pPr>
              <w:spacing w:after="0" w:line="240" w:lineRule="auto"/>
              <w:rPr>
                <w:rFonts w:cs="Calibri"/>
                <w:color w:val="000000"/>
                <w:sz w:val="16"/>
                <w:szCs w:val="16"/>
                <w:lang w:eastAsia="en-AU"/>
              </w:rPr>
            </w:pPr>
          </w:p>
        </w:tc>
        <w:tc>
          <w:tcPr>
            <w:tcW w:w="955" w:type="pct"/>
            <w:tcBorders>
              <w:top w:val="nil"/>
              <w:left w:val="nil"/>
              <w:bottom w:val="single" w:sz="4" w:space="0" w:color="auto"/>
              <w:right w:val="single" w:sz="4" w:space="0" w:color="auto"/>
            </w:tcBorders>
            <w:vAlign w:val="bottom"/>
          </w:tcPr>
          <w:p w14:paraId="28E77E4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Information transfer</w:t>
            </w:r>
          </w:p>
        </w:tc>
        <w:tc>
          <w:tcPr>
            <w:tcW w:w="246" w:type="pct"/>
            <w:gridSpan w:val="2"/>
            <w:tcBorders>
              <w:top w:val="nil"/>
              <w:left w:val="nil"/>
              <w:bottom w:val="single" w:sz="4" w:space="0" w:color="auto"/>
              <w:right w:val="single" w:sz="4" w:space="0" w:color="auto"/>
            </w:tcBorders>
            <w:vAlign w:val="bottom"/>
          </w:tcPr>
          <w:p w14:paraId="28E77E4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shd w:val="clear" w:color="000000" w:fill="FFFFFF"/>
            <w:vAlign w:val="bottom"/>
          </w:tcPr>
          <w:p w14:paraId="28E77E4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vAlign w:val="bottom"/>
          </w:tcPr>
          <w:p w14:paraId="28E77E5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vAlign w:val="bottom"/>
          </w:tcPr>
          <w:p w14:paraId="28E77E51"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vAlign w:val="bottom"/>
          </w:tcPr>
          <w:p w14:paraId="28E77E52"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vAlign w:val="bottom"/>
          </w:tcPr>
          <w:p w14:paraId="28E77E5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vAlign w:val="bottom"/>
          </w:tcPr>
          <w:p w14:paraId="28E77E5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vAlign w:val="bottom"/>
          </w:tcPr>
          <w:p w14:paraId="28E77E5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vAlign w:val="bottom"/>
          </w:tcPr>
          <w:p w14:paraId="28E77E5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vAlign w:val="bottom"/>
          </w:tcPr>
          <w:p w14:paraId="28E77E5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vAlign w:val="bottom"/>
          </w:tcPr>
          <w:p w14:paraId="28E77E5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shd w:val="clear" w:color="000000" w:fill="75923C"/>
            <w:vAlign w:val="bottom"/>
          </w:tcPr>
          <w:p w14:paraId="28E77E5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7E69" w14:textId="77777777" w:rsidTr="00E44616">
        <w:trPr>
          <w:trHeight w:val="20"/>
        </w:trPr>
        <w:tc>
          <w:tcPr>
            <w:tcW w:w="889" w:type="pct"/>
            <w:vMerge w:val="restart"/>
            <w:tcBorders>
              <w:top w:val="nil"/>
              <w:left w:val="single" w:sz="4" w:space="0" w:color="auto"/>
              <w:right w:val="single" w:sz="4" w:space="0" w:color="auto"/>
            </w:tcBorders>
            <w:vAlign w:val="bottom"/>
          </w:tcPr>
          <w:p w14:paraId="28E77E5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Waterbird diversity</w:t>
            </w:r>
            <w:r>
              <w:rPr>
                <w:rFonts w:cs="Calibri"/>
                <w:color w:val="000000"/>
                <w:sz w:val="16"/>
                <w:szCs w:val="16"/>
                <w:lang w:eastAsia="en-AU"/>
              </w:rPr>
              <w:t xml:space="preserve"> (Cat 2)</w:t>
            </w:r>
          </w:p>
        </w:tc>
        <w:tc>
          <w:tcPr>
            <w:tcW w:w="955" w:type="pct"/>
            <w:tcBorders>
              <w:top w:val="nil"/>
              <w:left w:val="nil"/>
              <w:bottom w:val="single" w:sz="4" w:space="0" w:color="auto"/>
              <w:right w:val="single" w:sz="4" w:space="0" w:color="auto"/>
            </w:tcBorders>
            <w:vAlign w:val="bottom"/>
          </w:tcPr>
          <w:p w14:paraId="28E77E5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Sampling</w:t>
            </w:r>
          </w:p>
        </w:tc>
        <w:tc>
          <w:tcPr>
            <w:tcW w:w="246" w:type="pct"/>
            <w:gridSpan w:val="2"/>
            <w:tcBorders>
              <w:top w:val="nil"/>
              <w:left w:val="nil"/>
              <w:bottom w:val="single" w:sz="4" w:space="0" w:color="auto"/>
              <w:right w:val="single" w:sz="4" w:space="0" w:color="auto"/>
            </w:tcBorders>
            <w:vAlign w:val="bottom"/>
          </w:tcPr>
          <w:p w14:paraId="28E77E5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vAlign w:val="bottom"/>
          </w:tcPr>
          <w:p w14:paraId="28E77E5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shd w:val="clear" w:color="000000" w:fill="FCD5B4"/>
            <w:vAlign w:val="bottom"/>
          </w:tcPr>
          <w:p w14:paraId="28E77E5F" w14:textId="77777777" w:rsidR="00AE3E89" w:rsidRPr="00E63C16" w:rsidRDefault="00AE3E89" w:rsidP="00EF0F03">
            <w:pPr>
              <w:spacing w:after="0" w:line="240" w:lineRule="auto"/>
              <w:rPr>
                <w:rFonts w:cs="Calibri"/>
                <w:color w:val="000000"/>
                <w:sz w:val="16"/>
                <w:szCs w:val="16"/>
                <w:lang w:eastAsia="en-AU"/>
              </w:rPr>
            </w:pPr>
          </w:p>
        </w:tc>
        <w:tc>
          <w:tcPr>
            <w:tcW w:w="258" w:type="pct"/>
            <w:tcBorders>
              <w:top w:val="nil"/>
              <w:left w:val="nil"/>
              <w:bottom w:val="single" w:sz="4" w:space="0" w:color="auto"/>
              <w:right w:val="single" w:sz="4" w:space="0" w:color="auto"/>
            </w:tcBorders>
            <w:shd w:val="clear" w:color="auto" w:fill="auto"/>
            <w:vAlign w:val="bottom"/>
          </w:tcPr>
          <w:p w14:paraId="28E77E60" w14:textId="77777777" w:rsidR="00AE3E89" w:rsidRPr="00E63C16" w:rsidRDefault="00AE3E89" w:rsidP="00EF0F03">
            <w:pPr>
              <w:spacing w:after="0" w:line="240" w:lineRule="auto"/>
              <w:rPr>
                <w:rFonts w:cs="Calibri"/>
                <w:color w:val="000000"/>
                <w:sz w:val="16"/>
                <w:szCs w:val="16"/>
                <w:lang w:eastAsia="en-AU"/>
              </w:rPr>
            </w:pPr>
          </w:p>
        </w:tc>
        <w:tc>
          <w:tcPr>
            <w:tcW w:w="271" w:type="pct"/>
            <w:tcBorders>
              <w:top w:val="nil"/>
              <w:left w:val="nil"/>
              <w:bottom w:val="single" w:sz="4" w:space="0" w:color="auto"/>
              <w:right w:val="single" w:sz="4" w:space="0" w:color="auto"/>
            </w:tcBorders>
            <w:shd w:val="clear" w:color="000000" w:fill="FCD5B4"/>
            <w:vAlign w:val="bottom"/>
          </w:tcPr>
          <w:p w14:paraId="28E77E61" w14:textId="77777777" w:rsidR="00AE3E89" w:rsidRPr="00E63C16" w:rsidRDefault="00AE3E89" w:rsidP="00EF0F03">
            <w:pPr>
              <w:spacing w:after="0" w:line="240" w:lineRule="auto"/>
              <w:rPr>
                <w:rFonts w:cs="Calibri"/>
                <w:color w:val="000000"/>
                <w:sz w:val="16"/>
                <w:szCs w:val="16"/>
                <w:lang w:eastAsia="en-AU"/>
              </w:rPr>
            </w:pPr>
          </w:p>
        </w:tc>
        <w:tc>
          <w:tcPr>
            <w:tcW w:w="274" w:type="pct"/>
            <w:tcBorders>
              <w:top w:val="nil"/>
              <w:left w:val="nil"/>
              <w:bottom w:val="single" w:sz="4" w:space="0" w:color="auto"/>
              <w:right w:val="single" w:sz="4" w:space="0" w:color="auto"/>
            </w:tcBorders>
            <w:shd w:val="clear" w:color="auto" w:fill="auto"/>
            <w:vAlign w:val="bottom"/>
          </w:tcPr>
          <w:p w14:paraId="28E77E62" w14:textId="77777777" w:rsidR="00AE3E89" w:rsidRPr="00E63C16" w:rsidRDefault="00AE3E89" w:rsidP="00EF0F03">
            <w:pPr>
              <w:spacing w:after="0" w:line="240" w:lineRule="auto"/>
              <w:rPr>
                <w:rFonts w:cs="Calibri"/>
                <w:color w:val="000000"/>
                <w:sz w:val="16"/>
                <w:szCs w:val="16"/>
                <w:lang w:eastAsia="en-AU"/>
              </w:rPr>
            </w:pPr>
          </w:p>
        </w:tc>
        <w:tc>
          <w:tcPr>
            <w:tcW w:w="255" w:type="pct"/>
            <w:tcBorders>
              <w:top w:val="nil"/>
              <w:left w:val="nil"/>
              <w:bottom w:val="single" w:sz="4" w:space="0" w:color="auto"/>
              <w:right w:val="single" w:sz="4" w:space="0" w:color="auto"/>
            </w:tcBorders>
            <w:shd w:val="clear" w:color="000000" w:fill="FCD5B4"/>
            <w:vAlign w:val="bottom"/>
          </w:tcPr>
          <w:p w14:paraId="28E77E63" w14:textId="77777777" w:rsidR="00AE3E89" w:rsidRPr="00E63C16" w:rsidRDefault="00AE3E89" w:rsidP="00EF0F03">
            <w:pPr>
              <w:spacing w:after="0" w:line="240" w:lineRule="auto"/>
              <w:rPr>
                <w:rFonts w:cs="Calibri"/>
                <w:color w:val="000000"/>
                <w:sz w:val="16"/>
                <w:szCs w:val="16"/>
                <w:lang w:eastAsia="en-AU"/>
              </w:rPr>
            </w:pPr>
          </w:p>
        </w:tc>
        <w:tc>
          <w:tcPr>
            <w:tcW w:w="258" w:type="pct"/>
            <w:tcBorders>
              <w:top w:val="nil"/>
              <w:left w:val="nil"/>
              <w:bottom w:val="single" w:sz="4" w:space="0" w:color="auto"/>
              <w:right w:val="single" w:sz="4" w:space="0" w:color="auto"/>
            </w:tcBorders>
            <w:shd w:val="clear" w:color="auto" w:fill="auto"/>
            <w:vAlign w:val="bottom"/>
          </w:tcPr>
          <w:p w14:paraId="28E77E64" w14:textId="77777777" w:rsidR="00AE3E89" w:rsidRPr="00E63C16" w:rsidRDefault="00AE3E89" w:rsidP="00EF0F03">
            <w:pPr>
              <w:spacing w:after="0" w:line="240" w:lineRule="auto"/>
              <w:rPr>
                <w:rFonts w:cs="Calibri"/>
                <w:color w:val="000000"/>
                <w:sz w:val="16"/>
                <w:szCs w:val="16"/>
                <w:lang w:eastAsia="en-AU"/>
              </w:rPr>
            </w:pPr>
          </w:p>
        </w:tc>
        <w:tc>
          <w:tcPr>
            <w:tcW w:w="266" w:type="pct"/>
            <w:tcBorders>
              <w:top w:val="nil"/>
              <w:left w:val="nil"/>
              <w:bottom w:val="single" w:sz="4" w:space="0" w:color="auto"/>
              <w:right w:val="single" w:sz="4" w:space="0" w:color="auto"/>
            </w:tcBorders>
            <w:shd w:val="clear" w:color="000000" w:fill="FCD5B4"/>
            <w:vAlign w:val="bottom"/>
          </w:tcPr>
          <w:p w14:paraId="28E77E65" w14:textId="77777777" w:rsidR="00AE3E89" w:rsidRPr="00E63C16" w:rsidRDefault="00AE3E89" w:rsidP="00EF0F03">
            <w:pPr>
              <w:spacing w:after="0" w:line="240" w:lineRule="auto"/>
              <w:rPr>
                <w:rFonts w:cs="Calibri"/>
                <w:color w:val="000000"/>
                <w:sz w:val="16"/>
                <w:szCs w:val="16"/>
                <w:lang w:eastAsia="en-AU"/>
              </w:rPr>
            </w:pPr>
          </w:p>
        </w:tc>
        <w:tc>
          <w:tcPr>
            <w:tcW w:w="253" w:type="pct"/>
            <w:tcBorders>
              <w:top w:val="nil"/>
              <w:left w:val="nil"/>
              <w:bottom w:val="single" w:sz="4" w:space="0" w:color="auto"/>
              <w:right w:val="single" w:sz="4" w:space="0" w:color="auto"/>
            </w:tcBorders>
            <w:shd w:val="clear" w:color="auto" w:fill="auto"/>
            <w:vAlign w:val="bottom"/>
          </w:tcPr>
          <w:p w14:paraId="28E77E66" w14:textId="77777777" w:rsidR="00AE3E89" w:rsidRPr="00E63C16" w:rsidRDefault="00AE3E89" w:rsidP="00EF0F03">
            <w:pPr>
              <w:spacing w:after="0" w:line="240" w:lineRule="auto"/>
              <w:rPr>
                <w:rFonts w:cs="Calibri"/>
                <w:color w:val="000000"/>
                <w:sz w:val="16"/>
                <w:szCs w:val="16"/>
                <w:lang w:eastAsia="en-AU"/>
              </w:rPr>
            </w:pPr>
          </w:p>
        </w:tc>
        <w:tc>
          <w:tcPr>
            <w:tcW w:w="286" w:type="pct"/>
            <w:tcBorders>
              <w:top w:val="nil"/>
              <w:left w:val="nil"/>
              <w:bottom w:val="single" w:sz="4" w:space="0" w:color="auto"/>
              <w:right w:val="single" w:sz="4" w:space="0" w:color="auto"/>
            </w:tcBorders>
            <w:vAlign w:val="bottom"/>
          </w:tcPr>
          <w:p w14:paraId="28E77E6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vAlign w:val="bottom"/>
          </w:tcPr>
          <w:p w14:paraId="28E77E6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7E78" w14:textId="77777777" w:rsidTr="00E44616">
        <w:trPr>
          <w:trHeight w:val="20"/>
        </w:trPr>
        <w:tc>
          <w:tcPr>
            <w:tcW w:w="889" w:type="pct"/>
            <w:vMerge/>
            <w:tcBorders>
              <w:left w:val="single" w:sz="4" w:space="0" w:color="auto"/>
              <w:right w:val="single" w:sz="4" w:space="0" w:color="auto"/>
            </w:tcBorders>
            <w:vAlign w:val="bottom"/>
          </w:tcPr>
          <w:p w14:paraId="28E77E6A" w14:textId="77777777" w:rsidR="00AE3E89" w:rsidRPr="00E63C16" w:rsidRDefault="00AE3E89" w:rsidP="00EF0F03">
            <w:pPr>
              <w:spacing w:after="0" w:line="240" w:lineRule="auto"/>
              <w:rPr>
                <w:rFonts w:cs="Calibri"/>
                <w:color w:val="000000"/>
                <w:sz w:val="16"/>
                <w:szCs w:val="16"/>
                <w:lang w:eastAsia="en-AU"/>
              </w:rPr>
            </w:pPr>
          </w:p>
        </w:tc>
        <w:tc>
          <w:tcPr>
            <w:tcW w:w="955" w:type="pct"/>
            <w:tcBorders>
              <w:top w:val="nil"/>
              <w:left w:val="nil"/>
              <w:bottom w:val="single" w:sz="4" w:space="0" w:color="auto"/>
              <w:right w:val="single" w:sz="4" w:space="0" w:color="auto"/>
            </w:tcBorders>
            <w:vAlign w:val="bottom"/>
          </w:tcPr>
          <w:p w14:paraId="28E77E6B" w14:textId="77777777" w:rsidR="00AE3E89" w:rsidRPr="00E63C16" w:rsidRDefault="00AE3E89" w:rsidP="00EF0F03">
            <w:pPr>
              <w:spacing w:after="0" w:line="240" w:lineRule="auto"/>
              <w:rPr>
                <w:rFonts w:cs="Calibri"/>
                <w:color w:val="000000"/>
                <w:sz w:val="16"/>
                <w:szCs w:val="16"/>
                <w:lang w:eastAsia="en-AU"/>
              </w:rPr>
            </w:pPr>
            <w:r>
              <w:rPr>
                <w:rFonts w:cs="Calibri"/>
                <w:color w:val="000000"/>
                <w:sz w:val="16"/>
                <w:szCs w:val="16"/>
                <w:lang w:eastAsia="en-AU"/>
              </w:rPr>
              <w:t>Processing, data entry and analysis</w:t>
            </w:r>
          </w:p>
        </w:tc>
        <w:tc>
          <w:tcPr>
            <w:tcW w:w="246" w:type="pct"/>
            <w:gridSpan w:val="2"/>
            <w:tcBorders>
              <w:top w:val="nil"/>
              <w:left w:val="nil"/>
              <w:bottom w:val="single" w:sz="4" w:space="0" w:color="auto"/>
              <w:right w:val="single" w:sz="4" w:space="0" w:color="auto"/>
            </w:tcBorders>
            <w:vAlign w:val="bottom"/>
          </w:tcPr>
          <w:p w14:paraId="28E77E6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shd w:val="clear" w:color="000000" w:fill="FFFFFF"/>
            <w:vAlign w:val="bottom"/>
          </w:tcPr>
          <w:p w14:paraId="28E77E6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shd w:val="clear" w:color="000000" w:fill="FFFFFF"/>
            <w:vAlign w:val="bottom"/>
          </w:tcPr>
          <w:p w14:paraId="28E77E6E" w14:textId="77777777" w:rsidR="00AE3E89" w:rsidRPr="00E63C16" w:rsidRDefault="00AE3E89" w:rsidP="00EF0F03">
            <w:pPr>
              <w:spacing w:after="0" w:line="240" w:lineRule="auto"/>
              <w:rPr>
                <w:rFonts w:cs="Calibri"/>
                <w:color w:val="000000"/>
                <w:sz w:val="16"/>
                <w:szCs w:val="16"/>
                <w:lang w:eastAsia="en-AU"/>
              </w:rPr>
            </w:pPr>
          </w:p>
        </w:tc>
        <w:tc>
          <w:tcPr>
            <w:tcW w:w="258" w:type="pct"/>
            <w:tcBorders>
              <w:top w:val="nil"/>
              <w:left w:val="nil"/>
              <w:bottom w:val="single" w:sz="4" w:space="0" w:color="auto"/>
              <w:right w:val="single" w:sz="4" w:space="0" w:color="auto"/>
            </w:tcBorders>
            <w:shd w:val="clear" w:color="000000" w:fill="FCD5B4"/>
            <w:vAlign w:val="bottom"/>
          </w:tcPr>
          <w:p w14:paraId="28E77E6F" w14:textId="77777777" w:rsidR="00AE3E89" w:rsidRPr="00E63C16" w:rsidRDefault="00AE3E89" w:rsidP="00EF0F03">
            <w:pPr>
              <w:spacing w:after="0" w:line="240" w:lineRule="auto"/>
              <w:rPr>
                <w:rFonts w:cs="Calibri"/>
                <w:color w:val="000000"/>
                <w:sz w:val="16"/>
                <w:szCs w:val="16"/>
                <w:lang w:eastAsia="en-AU"/>
              </w:rPr>
            </w:pPr>
          </w:p>
        </w:tc>
        <w:tc>
          <w:tcPr>
            <w:tcW w:w="271" w:type="pct"/>
            <w:tcBorders>
              <w:top w:val="nil"/>
              <w:left w:val="nil"/>
              <w:bottom w:val="single" w:sz="4" w:space="0" w:color="auto"/>
              <w:right w:val="single" w:sz="4" w:space="0" w:color="auto"/>
            </w:tcBorders>
            <w:shd w:val="clear" w:color="000000" w:fill="FFFFFF"/>
            <w:vAlign w:val="bottom"/>
          </w:tcPr>
          <w:p w14:paraId="28E77E70" w14:textId="77777777" w:rsidR="00AE3E89" w:rsidRPr="00E63C16" w:rsidRDefault="00AE3E89" w:rsidP="00EF0F03">
            <w:pPr>
              <w:spacing w:after="0" w:line="240" w:lineRule="auto"/>
              <w:rPr>
                <w:rFonts w:cs="Calibri"/>
                <w:color w:val="000000"/>
                <w:sz w:val="16"/>
                <w:szCs w:val="16"/>
                <w:lang w:eastAsia="en-AU"/>
              </w:rPr>
            </w:pPr>
          </w:p>
        </w:tc>
        <w:tc>
          <w:tcPr>
            <w:tcW w:w="274" w:type="pct"/>
            <w:tcBorders>
              <w:top w:val="nil"/>
              <w:left w:val="nil"/>
              <w:bottom w:val="single" w:sz="4" w:space="0" w:color="auto"/>
              <w:right w:val="single" w:sz="4" w:space="0" w:color="auto"/>
            </w:tcBorders>
            <w:shd w:val="clear" w:color="000000" w:fill="FCD5B4"/>
            <w:vAlign w:val="bottom"/>
          </w:tcPr>
          <w:p w14:paraId="28E77E71" w14:textId="77777777" w:rsidR="00AE3E89" w:rsidRPr="00E63C16" w:rsidRDefault="00AE3E89" w:rsidP="00EF0F03">
            <w:pPr>
              <w:spacing w:after="0" w:line="240" w:lineRule="auto"/>
              <w:rPr>
                <w:rFonts w:cs="Calibri"/>
                <w:color w:val="000000"/>
                <w:sz w:val="16"/>
                <w:szCs w:val="16"/>
                <w:lang w:eastAsia="en-AU"/>
              </w:rPr>
            </w:pPr>
          </w:p>
        </w:tc>
        <w:tc>
          <w:tcPr>
            <w:tcW w:w="255" w:type="pct"/>
            <w:tcBorders>
              <w:top w:val="nil"/>
              <w:left w:val="nil"/>
              <w:bottom w:val="single" w:sz="4" w:space="0" w:color="auto"/>
              <w:right w:val="single" w:sz="4" w:space="0" w:color="auto"/>
            </w:tcBorders>
            <w:shd w:val="clear" w:color="000000" w:fill="FFFFFF"/>
            <w:vAlign w:val="bottom"/>
          </w:tcPr>
          <w:p w14:paraId="28E77E72" w14:textId="77777777" w:rsidR="00AE3E89" w:rsidRPr="00E63C16" w:rsidRDefault="00AE3E89" w:rsidP="00EF0F03">
            <w:pPr>
              <w:spacing w:after="0" w:line="240" w:lineRule="auto"/>
              <w:rPr>
                <w:rFonts w:cs="Calibri"/>
                <w:color w:val="000000"/>
                <w:sz w:val="16"/>
                <w:szCs w:val="16"/>
                <w:lang w:eastAsia="en-AU"/>
              </w:rPr>
            </w:pPr>
          </w:p>
        </w:tc>
        <w:tc>
          <w:tcPr>
            <w:tcW w:w="258" w:type="pct"/>
            <w:tcBorders>
              <w:top w:val="nil"/>
              <w:left w:val="nil"/>
              <w:bottom w:val="single" w:sz="4" w:space="0" w:color="auto"/>
              <w:right w:val="single" w:sz="4" w:space="0" w:color="auto"/>
            </w:tcBorders>
            <w:shd w:val="clear" w:color="000000" w:fill="FCD5B4"/>
            <w:vAlign w:val="bottom"/>
          </w:tcPr>
          <w:p w14:paraId="28E77E73" w14:textId="77777777" w:rsidR="00AE3E89" w:rsidRPr="00E63C16" w:rsidRDefault="00AE3E89" w:rsidP="00EF0F03">
            <w:pPr>
              <w:spacing w:after="0" w:line="240" w:lineRule="auto"/>
              <w:rPr>
                <w:rFonts w:cs="Calibri"/>
                <w:color w:val="000000"/>
                <w:sz w:val="16"/>
                <w:szCs w:val="16"/>
                <w:lang w:eastAsia="en-AU"/>
              </w:rPr>
            </w:pPr>
          </w:p>
        </w:tc>
        <w:tc>
          <w:tcPr>
            <w:tcW w:w="266" w:type="pct"/>
            <w:tcBorders>
              <w:top w:val="nil"/>
              <w:left w:val="nil"/>
              <w:bottom w:val="single" w:sz="4" w:space="0" w:color="auto"/>
              <w:right w:val="single" w:sz="4" w:space="0" w:color="auto"/>
            </w:tcBorders>
            <w:shd w:val="clear" w:color="000000" w:fill="FFFFFF"/>
            <w:vAlign w:val="bottom"/>
          </w:tcPr>
          <w:p w14:paraId="28E77E74" w14:textId="77777777" w:rsidR="00AE3E89" w:rsidRPr="00E63C16" w:rsidRDefault="00AE3E89" w:rsidP="00EF0F03">
            <w:pPr>
              <w:spacing w:after="0" w:line="240" w:lineRule="auto"/>
              <w:rPr>
                <w:rFonts w:cs="Calibri"/>
                <w:color w:val="000000"/>
                <w:sz w:val="16"/>
                <w:szCs w:val="16"/>
                <w:lang w:eastAsia="en-AU"/>
              </w:rPr>
            </w:pPr>
          </w:p>
        </w:tc>
        <w:tc>
          <w:tcPr>
            <w:tcW w:w="253" w:type="pct"/>
            <w:tcBorders>
              <w:top w:val="nil"/>
              <w:left w:val="nil"/>
              <w:bottom w:val="single" w:sz="4" w:space="0" w:color="auto"/>
              <w:right w:val="single" w:sz="4" w:space="0" w:color="auto"/>
            </w:tcBorders>
            <w:shd w:val="clear" w:color="000000" w:fill="FCD5B4"/>
            <w:vAlign w:val="bottom"/>
          </w:tcPr>
          <w:p w14:paraId="28E77E75" w14:textId="77777777" w:rsidR="00AE3E89" w:rsidRPr="00E63C16" w:rsidRDefault="00AE3E89" w:rsidP="00EF0F03">
            <w:pPr>
              <w:spacing w:after="0" w:line="240" w:lineRule="auto"/>
              <w:rPr>
                <w:rFonts w:cs="Calibri"/>
                <w:color w:val="000000"/>
                <w:sz w:val="16"/>
                <w:szCs w:val="16"/>
                <w:lang w:eastAsia="en-AU"/>
              </w:rPr>
            </w:pPr>
          </w:p>
        </w:tc>
        <w:tc>
          <w:tcPr>
            <w:tcW w:w="286" w:type="pct"/>
            <w:tcBorders>
              <w:top w:val="nil"/>
              <w:left w:val="nil"/>
              <w:bottom w:val="single" w:sz="4" w:space="0" w:color="auto"/>
              <w:right w:val="single" w:sz="4" w:space="0" w:color="auto"/>
            </w:tcBorders>
            <w:shd w:val="clear" w:color="000000" w:fill="FCD5B4"/>
            <w:vAlign w:val="bottom"/>
          </w:tcPr>
          <w:p w14:paraId="28E77E76" w14:textId="77777777" w:rsidR="00AE3E89" w:rsidRPr="00E63C16" w:rsidRDefault="00AE3E89" w:rsidP="00EF0F03">
            <w:pPr>
              <w:spacing w:after="0" w:line="240" w:lineRule="auto"/>
              <w:rPr>
                <w:rFonts w:cs="Calibri"/>
                <w:color w:val="000000"/>
                <w:sz w:val="16"/>
                <w:szCs w:val="16"/>
                <w:lang w:eastAsia="en-AU"/>
              </w:rPr>
            </w:pPr>
          </w:p>
        </w:tc>
        <w:tc>
          <w:tcPr>
            <w:tcW w:w="251" w:type="pct"/>
            <w:tcBorders>
              <w:top w:val="nil"/>
              <w:left w:val="nil"/>
              <w:bottom w:val="single" w:sz="4" w:space="0" w:color="auto"/>
              <w:right w:val="single" w:sz="4" w:space="0" w:color="auto"/>
            </w:tcBorders>
            <w:shd w:val="clear" w:color="000000" w:fill="FCD5B4"/>
            <w:vAlign w:val="bottom"/>
          </w:tcPr>
          <w:p w14:paraId="28E77E7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7E87" w14:textId="77777777" w:rsidTr="00E44616">
        <w:trPr>
          <w:trHeight w:val="20"/>
        </w:trPr>
        <w:tc>
          <w:tcPr>
            <w:tcW w:w="889" w:type="pct"/>
            <w:vMerge/>
            <w:tcBorders>
              <w:left w:val="single" w:sz="4" w:space="0" w:color="auto"/>
              <w:bottom w:val="single" w:sz="4" w:space="0" w:color="auto"/>
              <w:right w:val="single" w:sz="4" w:space="0" w:color="auto"/>
            </w:tcBorders>
            <w:vAlign w:val="bottom"/>
          </w:tcPr>
          <w:p w14:paraId="28E77E79" w14:textId="77777777" w:rsidR="00AE3E89" w:rsidRPr="00E63C16" w:rsidRDefault="00AE3E89" w:rsidP="00EF0F03">
            <w:pPr>
              <w:spacing w:after="0" w:line="240" w:lineRule="auto"/>
              <w:rPr>
                <w:rFonts w:cs="Calibri"/>
                <w:color w:val="000000"/>
                <w:sz w:val="16"/>
                <w:szCs w:val="16"/>
                <w:lang w:eastAsia="en-AU"/>
              </w:rPr>
            </w:pPr>
          </w:p>
        </w:tc>
        <w:tc>
          <w:tcPr>
            <w:tcW w:w="955" w:type="pct"/>
            <w:tcBorders>
              <w:top w:val="nil"/>
              <w:left w:val="nil"/>
              <w:bottom w:val="single" w:sz="4" w:space="0" w:color="auto"/>
              <w:right w:val="single" w:sz="4" w:space="0" w:color="auto"/>
            </w:tcBorders>
            <w:vAlign w:val="bottom"/>
          </w:tcPr>
          <w:p w14:paraId="28E77E7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xml:space="preserve">Information transfer </w:t>
            </w:r>
          </w:p>
        </w:tc>
        <w:tc>
          <w:tcPr>
            <w:tcW w:w="246" w:type="pct"/>
            <w:gridSpan w:val="2"/>
            <w:tcBorders>
              <w:top w:val="nil"/>
              <w:left w:val="nil"/>
              <w:bottom w:val="single" w:sz="4" w:space="0" w:color="auto"/>
              <w:right w:val="single" w:sz="4" w:space="0" w:color="auto"/>
            </w:tcBorders>
            <w:vAlign w:val="bottom"/>
          </w:tcPr>
          <w:p w14:paraId="28E77E7B" w14:textId="77777777" w:rsidR="00AE3E89" w:rsidRPr="00E63C16" w:rsidRDefault="00AE3E89" w:rsidP="00EF0F03">
            <w:pPr>
              <w:spacing w:after="0" w:line="240" w:lineRule="auto"/>
              <w:rPr>
                <w:rFonts w:cs="Calibri"/>
                <w:color w:val="000000"/>
                <w:sz w:val="16"/>
                <w:szCs w:val="16"/>
                <w:lang w:eastAsia="en-AU"/>
              </w:rPr>
            </w:pPr>
          </w:p>
        </w:tc>
        <w:tc>
          <w:tcPr>
            <w:tcW w:w="275" w:type="pct"/>
            <w:tcBorders>
              <w:top w:val="nil"/>
              <w:left w:val="nil"/>
              <w:bottom w:val="single" w:sz="4" w:space="0" w:color="auto"/>
              <w:right w:val="single" w:sz="4" w:space="0" w:color="auto"/>
            </w:tcBorders>
            <w:vAlign w:val="bottom"/>
          </w:tcPr>
          <w:p w14:paraId="28E77E7C" w14:textId="77777777" w:rsidR="00AE3E89" w:rsidRPr="00E63C16" w:rsidRDefault="00AE3E89" w:rsidP="00EF0F03">
            <w:pPr>
              <w:spacing w:after="0" w:line="240" w:lineRule="auto"/>
              <w:rPr>
                <w:rFonts w:cs="Calibri"/>
                <w:color w:val="000000"/>
                <w:sz w:val="16"/>
                <w:szCs w:val="16"/>
                <w:lang w:eastAsia="en-AU"/>
              </w:rPr>
            </w:pPr>
          </w:p>
        </w:tc>
        <w:tc>
          <w:tcPr>
            <w:tcW w:w="261" w:type="pct"/>
            <w:tcBorders>
              <w:top w:val="nil"/>
              <w:left w:val="nil"/>
              <w:bottom w:val="single" w:sz="4" w:space="0" w:color="auto"/>
              <w:right w:val="single" w:sz="4" w:space="0" w:color="auto"/>
            </w:tcBorders>
            <w:vAlign w:val="bottom"/>
          </w:tcPr>
          <w:p w14:paraId="28E77E7D" w14:textId="77777777" w:rsidR="00AE3E89" w:rsidRPr="00E63C16" w:rsidRDefault="00AE3E89" w:rsidP="00EF0F03">
            <w:pPr>
              <w:spacing w:after="0" w:line="240" w:lineRule="auto"/>
              <w:rPr>
                <w:rFonts w:cs="Calibri"/>
                <w:color w:val="000000"/>
                <w:sz w:val="16"/>
                <w:szCs w:val="16"/>
                <w:lang w:eastAsia="en-AU"/>
              </w:rPr>
            </w:pPr>
          </w:p>
        </w:tc>
        <w:tc>
          <w:tcPr>
            <w:tcW w:w="258" w:type="pct"/>
            <w:tcBorders>
              <w:top w:val="nil"/>
              <w:left w:val="nil"/>
              <w:bottom w:val="single" w:sz="4" w:space="0" w:color="auto"/>
              <w:right w:val="single" w:sz="4" w:space="0" w:color="auto"/>
            </w:tcBorders>
            <w:shd w:val="clear" w:color="auto" w:fill="FFFFFF"/>
            <w:vAlign w:val="bottom"/>
          </w:tcPr>
          <w:p w14:paraId="28E77E7E" w14:textId="77777777" w:rsidR="00AE3E89" w:rsidRPr="00E63C16" w:rsidRDefault="00AE3E89" w:rsidP="00EF0F03">
            <w:pPr>
              <w:spacing w:after="0" w:line="240" w:lineRule="auto"/>
              <w:rPr>
                <w:rFonts w:cs="Calibri"/>
                <w:color w:val="000000"/>
                <w:sz w:val="16"/>
                <w:szCs w:val="16"/>
                <w:lang w:eastAsia="en-AU"/>
              </w:rPr>
            </w:pPr>
          </w:p>
        </w:tc>
        <w:tc>
          <w:tcPr>
            <w:tcW w:w="271" w:type="pct"/>
            <w:tcBorders>
              <w:top w:val="nil"/>
              <w:left w:val="nil"/>
              <w:bottom w:val="single" w:sz="4" w:space="0" w:color="auto"/>
              <w:right w:val="single" w:sz="4" w:space="0" w:color="auto"/>
            </w:tcBorders>
            <w:shd w:val="clear" w:color="auto" w:fill="FFFFFF"/>
            <w:vAlign w:val="bottom"/>
          </w:tcPr>
          <w:p w14:paraId="28E77E7F" w14:textId="77777777" w:rsidR="00AE3E89" w:rsidRPr="00E63C16" w:rsidRDefault="00AE3E89" w:rsidP="00EF0F03">
            <w:pPr>
              <w:spacing w:after="0" w:line="240" w:lineRule="auto"/>
              <w:rPr>
                <w:rFonts w:cs="Calibri"/>
                <w:color w:val="000000"/>
                <w:sz w:val="16"/>
                <w:szCs w:val="16"/>
                <w:lang w:eastAsia="en-AU"/>
              </w:rPr>
            </w:pPr>
          </w:p>
        </w:tc>
        <w:tc>
          <w:tcPr>
            <w:tcW w:w="274" w:type="pct"/>
            <w:tcBorders>
              <w:top w:val="nil"/>
              <w:left w:val="nil"/>
              <w:bottom w:val="single" w:sz="4" w:space="0" w:color="auto"/>
              <w:right w:val="single" w:sz="4" w:space="0" w:color="auto"/>
            </w:tcBorders>
            <w:shd w:val="clear" w:color="auto" w:fill="FFFFFF"/>
            <w:vAlign w:val="bottom"/>
          </w:tcPr>
          <w:p w14:paraId="28E77E80" w14:textId="77777777" w:rsidR="00AE3E89" w:rsidRPr="00E63C16" w:rsidRDefault="00AE3E89" w:rsidP="00EF0F03">
            <w:pPr>
              <w:spacing w:after="0" w:line="240" w:lineRule="auto"/>
              <w:rPr>
                <w:rFonts w:cs="Calibri"/>
                <w:color w:val="000000"/>
                <w:sz w:val="16"/>
                <w:szCs w:val="16"/>
                <w:lang w:eastAsia="en-AU"/>
              </w:rPr>
            </w:pPr>
          </w:p>
        </w:tc>
        <w:tc>
          <w:tcPr>
            <w:tcW w:w="255" w:type="pct"/>
            <w:tcBorders>
              <w:top w:val="nil"/>
              <w:left w:val="nil"/>
              <w:bottom w:val="single" w:sz="4" w:space="0" w:color="auto"/>
              <w:right w:val="single" w:sz="4" w:space="0" w:color="auto"/>
            </w:tcBorders>
            <w:shd w:val="clear" w:color="auto" w:fill="FFFFFF"/>
            <w:vAlign w:val="bottom"/>
          </w:tcPr>
          <w:p w14:paraId="28E77E81" w14:textId="77777777" w:rsidR="00AE3E89" w:rsidRPr="00E63C16" w:rsidRDefault="00AE3E89" w:rsidP="00EF0F03">
            <w:pPr>
              <w:spacing w:after="0" w:line="240" w:lineRule="auto"/>
              <w:rPr>
                <w:rFonts w:cs="Calibri"/>
                <w:color w:val="000000"/>
                <w:sz w:val="16"/>
                <w:szCs w:val="16"/>
                <w:lang w:eastAsia="en-AU"/>
              </w:rPr>
            </w:pPr>
          </w:p>
        </w:tc>
        <w:tc>
          <w:tcPr>
            <w:tcW w:w="258" w:type="pct"/>
            <w:tcBorders>
              <w:top w:val="nil"/>
              <w:left w:val="nil"/>
              <w:bottom w:val="single" w:sz="4" w:space="0" w:color="auto"/>
              <w:right w:val="single" w:sz="4" w:space="0" w:color="auto"/>
            </w:tcBorders>
            <w:shd w:val="clear" w:color="auto" w:fill="FFFFFF"/>
            <w:vAlign w:val="bottom"/>
          </w:tcPr>
          <w:p w14:paraId="28E77E82" w14:textId="77777777" w:rsidR="00AE3E89" w:rsidRPr="00E63C16" w:rsidRDefault="00AE3E89" w:rsidP="00EF0F03">
            <w:pPr>
              <w:spacing w:after="0" w:line="240" w:lineRule="auto"/>
              <w:rPr>
                <w:rFonts w:cs="Calibri"/>
                <w:color w:val="000000"/>
                <w:sz w:val="16"/>
                <w:szCs w:val="16"/>
                <w:lang w:eastAsia="en-AU"/>
              </w:rPr>
            </w:pPr>
          </w:p>
        </w:tc>
        <w:tc>
          <w:tcPr>
            <w:tcW w:w="266" w:type="pct"/>
            <w:tcBorders>
              <w:top w:val="nil"/>
              <w:left w:val="nil"/>
              <w:bottom w:val="single" w:sz="4" w:space="0" w:color="auto"/>
              <w:right w:val="single" w:sz="4" w:space="0" w:color="auto"/>
            </w:tcBorders>
            <w:shd w:val="clear" w:color="auto" w:fill="FFFFFF"/>
            <w:vAlign w:val="bottom"/>
          </w:tcPr>
          <w:p w14:paraId="28E77E83" w14:textId="77777777" w:rsidR="00AE3E89" w:rsidRPr="00E63C16" w:rsidRDefault="00AE3E89" w:rsidP="00EF0F03">
            <w:pPr>
              <w:spacing w:after="0" w:line="240" w:lineRule="auto"/>
              <w:rPr>
                <w:rFonts w:cs="Calibri"/>
                <w:color w:val="000000"/>
                <w:sz w:val="16"/>
                <w:szCs w:val="16"/>
                <w:lang w:eastAsia="en-AU"/>
              </w:rPr>
            </w:pPr>
          </w:p>
        </w:tc>
        <w:tc>
          <w:tcPr>
            <w:tcW w:w="253" w:type="pct"/>
            <w:tcBorders>
              <w:top w:val="nil"/>
              <w:left w:val="nil"/>
              <w:bottom w:val="single" w:sz="4" w:space="0" w:color="auto"/>
              <w:right w:val="single" w:sz="4" w:space="0" w:color="auto"/>
            </w:tcBorders>
            <w:shd w:val="clear" w:color="auto" w:fill="FFFFFF"/>
            <w:vAlign w:val="bottom"/>
          </w:tcPr>
          <w:p w14:paraId="28E77E84" w14:textId="77777777" w:rsidR="00AE3E89" w:rsidRPr="00E63C16" w:rsidRDefault="00AE3E89" w:rsidP="00EF0F03">
            <w:pPr>
              <w:spacing w:after="0" w:line="240" w:lineRule="auto"/>
              <w:rPr>
                <w:rFonts w:cs="Calibri"/>
                <w:color w:val="000000"/>
                <w:sz w:val="16"/>
                <w:szCs w:val="16"/>
                <w:lang w:eastAsia="en-AU"/>
              </w:rPr>
            </w:pPr>
          </w:p>
        </w:tc>
        <w:tc>
          <w:tcPr>
            <w:tcW w:w="286" w:type="pct"/>
            <w:tcBorders>
              <w:top w:val="nil"/>
              <w:left w:val="nil"/>
              <w:bottom w:val="single" w:sz="4" w:space="0" w:color="auto"/>
              <w:right w:val="single" w:sz="4" w:space="0" w:color="auto"/>
            </w:tcBorders>
            <w:shd w:val="clear" w:color="000000" w:fill="FCD5B4"/>
            <w:vAlign w:val="bottom"/>
          </w:tcPr>
          <w:p w14:paraId="28E77E85" w14:textId="77777777" w:rsidR="00AE3E89" w:rsidRPr="00E63C16" w:rsidRDefault="00AE3E89" w:rsidP="00EF0F03">
            <w:pPr>
              <w:spacing w:after="0" w:line="240" w:lineRule="auto"/>
              <w:rPr>
                <w:rFonts w:cs="Calibri"/>
                <w:color w:val="000000"/>
                <w:sz w:val="16"/>
                <w:szCs w:val="16"/>
                <w:lang w:eastAsia="en-AU"/>
              </w:rPr>
            </w:pPr>
          </w:p>
        </w:tc>
        <w:tc>
          <w:tcPr>
            <w:tcW w:w="251" w:type="pct"/>
            <w:tcBorders>
              <w:top w:val="nil"/>
              <w:left w:val="nil"/>
              <w:bottom w:val="single" w:sz="4" w:space="0" w:color="auto"/>
              <w:right w:val="single" w:sz="4" w:space="0" w:color="auto"/>
            </w:tcBorders>
            <w:vAlign w:val="bottom"/>
          </w:tcPr>
          <w:p w14:paraId="28E77E86" w14:textId="77777777" w:rsidR="00AE3E89" w:rsidRPr="00E63C16" w:rsidRDefault="00AE3E89" w:rsidP="00EF0F03">
            <w:pPr>
              <w:spacing w:after="0" w:line="240" w:lineRule="auto"/>
              <w:rPr>
                <w:rFonts w:cs="Calibri"/>
                <w:color w:val="000000"/>
                <w:sz w:val="16"/>
                <w:szCs w:val="16"/>
                <w:lang w:eastAsia="en-AU"/>
              </w:rPr>
            </w:pPr>
          </w:p>
        </w:tc>
      </w:tr>
      <w:tr w:rsidR="00AE3E89" w:rsidRPr="00E63C16" w14:paraId="28E77E96" w14:textId="77777777" w:rsidTr="00E44616">
        <w:trPr>
          <w:trHeight w:val="20"/>
        </w:trPr>
        <w:tc>
          <w:tcPr>
            <w:tcW w:w="889" w:type="pct"/>
            <w:tcBorders>
              <w:top w:val="nil"/>
              <w:left w:val="single" w:sz="4" w:space="0" w:color="auto"/>
              <w:bottom w:val="single" w:sz="4" w:space="0" w:color="auto"/>
              <w:right w:val="single" w:sz="4" w:space="0" w:color="auto"/>
            </w:tcBorders>
            <w:vAlign w:val="bottom"/>
          </w:tcPr>
          <w:p w14:paraId="28E77E8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xml:space="preserve">Synthesis </w:t>
            </w:r>
          </w:p>
        </w:tc>
        <w:tc>
          <w:tcPr>
            <w:tcW w:w="955" w:type="pct"/>
            <w:tcBorders>
              <w:top w:val="nil"/>
              <w:left w:val="nil"/>
              <w:bottom w:val="single" w:sz="4" w:space="0" w:color="auto"/>
              <w:right w:val="single" w:sz="4" w:space="0" w:color="auto"/>
            </w:tcBorders>
            <w:vAlign w:val="bottom"/>
          </w:tcPr>
          <w:p w14:paraId="28E77E8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Analysis  and evaluation</w:t>
            </w:r>
          </w:p>
        </w:tc>
        <w:tc>
          <w:tcPr>
            <w:tcW w:w="246" w:type="pct"/>
            <w:gridSpan w:val="2"/>
            <w:tcBorders>
              <w:top w:val="nil"/>
              <w:left w:val="nil"/>
              <w:bottom w:val="single" w:sz="4" w:space="0" w:color="auto"/>
              <w:right w:val="single" w:sz="4" w:space="0" w:color="auto"/>
            </w:tcBorders>
            <w:shd w:val="clear" w:color="auto" w:fill="B2A1C7"/>
            <w:vAlign w:val="bottom"/>
          </w:tcPr>
          <w:p w14:paraId="28E77E8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Y1</w:t>
            </w:r>
          </w:p>
        </w:tc>
        <w:tc>
          <w:tcPr>
            <w:tcW w:w="275" w:type="pct"/>
            <w:tcBorders>
              <w:top w:val="nil"/>
              <w:left w:val="nil"/>
              <w:bottom w:val="single" w:sz="4" w:space="0" w:color="auto"/>
              <w:right w:val="single" w:sz="4" w:space="0" w:color="auto"/>
            </w:tcBorders>
            <w:shd w:val="clear" w:color="auto" w:fill="B2A1C7"/>
            <w:vAlign w:val="bottom"/>
          </w:tcPr>
          <w:p w14:paraId="28E77E8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Y1</w:t>
            </w:r>
          </w:p>
        </w:tc>
        <w:tc>
          <w:tcPr>
            <w:tcW w:w="261" w:type="pct"/>
            <w:tcBorders>
              <w:top w:val="nil"/>
              <w:left w:val="nil"/>
              <w:bottom w:val="single" w:sz="4" w:space="0" w:color="auto"/>
              <w:right w:val="single" w:sz="4" w:space="0" w:color="auto"/>
            </w:tcBorders>
            <w:shd w:val="clear" w:color="auto" w:fill="B2A1C7"/>
            <w:vAlign w:val="bottom"/>
          </w:tcPr>
          <w:p w14:paraId="28E77E8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Y1</w:t>
            </w:r>
          </w:p>
        </w:tc>
        <w:tc>
          <w:tcPr>
            <w:tcW w:w="258" w:type="pct"/>
            <w:tcBorders>
              <w:top w:val="nil"/>
              <w:left w:val="nil"/>
              <w:bottom w:val="single" w:sz="4" w:space="0" w:color="auto"/>
              <w:right w:val="single" w:sz="4" w:space="0" w:color="auto"/>
            </w:tcBorders>
            <w:vAlign w:val="bottom"/>
          </w:tcPr>
          <w:p w14:paraId="28E77E8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vAlign w:val="bottom"/>
          </w:tcPr>
          <w:p w14:paraId="28E77E8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vAlign w:val="bottom"/>
          </w:tcPr>
          <w:p w14:paraId="28E77E8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shd w:val="clear" w:color="000000" w:fill="FFFFFF"/>
            <w:vAlign w:val="bottom"/>
          </w:tcPr>
          <w:p w14:paraId="28E77E9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FFFFFF"/>
            <w:vAlign w:val="bottom"/>
          </w:tcPr>
          <w:p w14:paraId="28E77E91"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000000" w:fill="FFFFFF"/>
            <w:vAlign w:val="bottom"/>
          </w:tcPr>
          <w:p w14:paraId="28E77E92"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shd w:val="clear" w:color="000000" w:fill="FFFFFF"/>
            <w:vAlign w:val="bottom"/>
          </w:tcPr>
          <w:p w14:paraId="28E77E9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shd w:val="clear" w:color="000000" w:fill="FFFFFF"/>
            <w:vAlign w:val="bottom"/>
          </w:tcPr>
          <w:p w14:paraId="28E77E9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shd w:val="clear" w:color="auto" w:fill="B2A1C7"/>
            <w:vAlign w:val="bottom"/>
          </w:tcPr>
          <w:p w14:paraId="28E77E9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7EA5" w14:textId="77777777" w:rsidTr="00E44616">
        <w:trPr>
          <w:trHeight w:val="20"/>
        </w:trPr>
        <w:tc>
          <w:tcPr>
            <w:tcW w:w="889" w:type="pct"/>
            <w:vMerge w:val="restart"/>
            <w:tcBorders>
              <w:top w:val="nil"/>
              <w:left w:val="single" w:sz="4" w:space="0" w:color="auto"/>
              <w:right w:val="single" w:sz="4" w:space="0" w:color="auto"/>
            </w:tcBorders>
            <w:vAlign w:val="center"/>
          </w:tcPr>
          <w:p w14:paraId="28E77E9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Reporting</w:t>
            </w:r>
          </w:p>
        </w:tc>
        <w:tc>
          <w:tcPr>
            <w:tcW w:w="955" w:type="pct"/>
            <w:tcBorders>
              <w:top w:val="nil"/>
              <w:left w:val="nil"/>
              <w:bottom w:val="single" w:sz="4" w:space="0" w:color="auto"/>
              <w:right w:val="single" w:sz="4" w:space="0" w:color="auto"/>
            </w:tcBorders>
            <w:vAlign w:val="bottom"/>
          </w:tcPr>
          <w:p w14:paraId="28E77E9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Area evaluation report</w:t>
            </w:r>
          </w:p>
        </w:tc>
        <w:tc>
          <w:tcPr>
            <w:tcW w:w="246" w:type="pct"/>
            <w:gridSpan w:val="2"/>
            <w:tcBorders>
              <w:top w:val="nil"/>
              <w:left w:val="nil"/>
              <w:bottom w:val="single" w:sz="4" w:space="0" w:color="auto"/>
              <w:right w:val="single" w:sz="4" w:space="0" w:color="auto"/>
            </w:tcBorders>
            <w:shd w:val="clear" w:color="auto" w:fill="FFFFFF"/>
            <w:vAlign w:val="bottom"/>
          </w:tcPr>
          <w:p w14:paraId="28E77E9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shd w:val="clear" w:color="auto" w:fill="B2A1C7"/>
            <w:vAlign w:val="bottom"/>
          </w:tcPr>
          <w:p w14:paraId="28E77E9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Y 1</w:t>
            </w:r>
            <w:r>
              <w:rPr>
                <w:rFonts w:cs="Calibri"/>
                <w:color w:val="000000"/>
                <w:sz w:val="16"/>
                <w:szCs w:val="16"/>
                <w:lang w:eastAsia="en-AU"/>
              </w:rPr>
              <w:t xml:space="preserve"> D</w:t>
            </w:r>
          </w:p>
        </w:tc>
        <w:tc>
          <w:tcPr>
            <w:tcW w:w="261" w:type="pct"/>
            <w:tcBorders>
              <w:top w:val="nil"/>
              <w:left w:val="nil"/>
              <w:bottom w:val="single" w:sz="4" w:space="0" w:color="auto"/>
              <w:right w:val="single" w:sz="4" w:space="0" w:color="auto"/>
            </w:tcBorders>
            <w:shd w:val="clear" w:color="auto" w:fill="FFFFFF"/>
            <w:vAlign w:val="bottom"/>
          </w:tcPr>
          <w:p w14:paraId="28E77E9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auto" w:fill="B2A1C7"/>
            <w:vAlign w:val="bottom"/>
          </w:tcPr>
          <w:p w14:paraId="28E77E9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r>
              <w:rPr>
                <w:rFonts w:cs="Calibri"/>
                <w:color w:val="000000"/>
                <w:sz w:val="16"/>
                <w:szCs w:val="16"/>
                <w:lang w:eastAsia="en-AU"/>
              </w:rPr>
              <w:t>Y1 F</w:t>
            </w:r>
          </w:p>
        </w:tc>
        <w:tc>
          <w:tcPr>
            <w:tcW w:w="271" w:type="pct"/>
            <w:tcBorders>
              <w:top w:val="nil"/>
              <w:left w:val="nil"/>
              <w:bottom w:val="single" w:sz="4" w:space="0" w:color="auto"/>
              <w:right w:val="single" w:sz="4" w:space="0" w:color="auto"/>
            </w:tcBorders>
            <w:shd w:val="clear" w:color="auto" w:fill="FFFFFF"/>
            <w:vAlign w:val="bottom"/>
          </w:tcPr>
          <w:p w14:paraId="28E77E9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shd w:val="clear" w:color="auto" w:fill="FFFFFF"/>
            <w:vAlign w:val="bottom"/>
          </w:tcPr>
          <w:p w14:paraId="28E77E9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shd w:val="clear" w:color="auto" w:fill="FFFFFF"/>
            <w:vAlign w:val="bottom"/>
          </w:tcPr>
          <w:p w14:paraId="28E77E9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auto" w:fill="FFFFFF"/>
            <w:vAlign w:val="bottom"/>
          </w:tcPr>
          <w:p w14:paraId="28E77EA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auto" w:fill="FFFFFF"/>
            <w:vAlign w:val="bottom"/>
          </w:tcPr>
          <w:p w14:paraId="28E77EA1"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shd w:val="clear" w:color="auto" w:fill="FFFFFF"/>
            <w:vAlign w:val="bottom"/>
          </w:tcPr>
          <w:p w14:paraId="28E77EA2"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shd w:val="clear" w:color="auto" w:fill="FFFFFF"/>
            <w:vAlign w:val="bottom"/>
          </w:tcPr>
          <w:p w14:paraId="28E77EA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shd w:val="clear" w:color="auto" w:fill="FFFFFF"/>
            <w:vAlign w:val="bottom"/>
          </w:tcPr>
          <w:p w14:paraId="28E77EA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7EB4" w14:textId="77777777" w:rsidTr="00E44616">
        <w:trPr>
          <w:trHeight w:val="20"/>
        </w:trPr>
        <w:tc>
          <w:tcPr>
            <w:tcW w:w="889" w:type="pct"/>
            <w:vMerge/>
            <w:tcBorders>
              <w:left w:val="single" w:sz="4" w:space="0" w:color="auto"/>
              <w:right w:val="single" w:sz="4" w:space="0" w:color="auto"/>
            </w:tcBorders>
            <w:vAlign w:val="bottom"/>
          </w:tcPr>
          <w:p w14:paraId="28E77EA6" w14:textId="77777777" w:rsidR="00AE3E89" w:rsidRPr="00E63C16" w:rsidRDefault="00AE3E89" w:rsidP="00EF0F03">
            <w:pPr>
              <w:spacing w:after="0" w:line="240" w:lineRule="auto"/>
              <w:rPr>
                <w:rFonts w:cs="Calibri"/>
                <w:color w:val="000000"/>
                <w:sz w:val="16"/>
                <w:szCs w:val="16"/>
                <w:lang w:eastAsia="en-AU"/>
              </w:rPr>
            </w:pPr>
          </w:p>
        </w:tc>
        <w:tc>
          <w:tcPr>
            <w:tcW w:w="955" w:type="pct"/>
            <w:tcBorders>
              <w:top w:val="nil"/>
              <w:left w:val="nil"/>
              <w:bottom w:val="single" w:sz="4" w:space="0" w:color="auto"/>
              <w:right w:val="single" w:sz="4" w:space="0" w:color="auto"/>
            </w:tcBorders>
          </w:tcPr>
          <w:p w14:paraId="28E77EA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Quarterly</w:t>
            </w:r>
            <w:r>
              <w:rPr>
                <w:rFonts w:cs="Calibri"/>
                <w:color w:val="000000"/>
                <w:sz w:val="16"/>
                <w:szCs w:val="16"/>
                <w:lang w:eastAsia="en-AU"/>
              </w:rPr>
              <w:t xml:space="preserve"> reports</w:t>
            </w:r>
          </w:p>
        </w:tc>
        <w:tc>
          <w:tcPr>
            <w:tcW w:w="246" w:type="pct"/>
            <w:gridSpan w:val="2"/>
            <w:tcBorders>
              <w:top w:val="nil"/>
              <w:left w:val="nil"/>
              <w:bottom w:val="single" w:sz="4" w:space="0" w:color="auto"/>
              <w:right w:val="single" w:sz="4" w:space="0" w:color="auto"/>
            </w:tcBorders>
            <w:vAlign w:val="bottom"/>
          </w:tcPr>
          <w:p w14:paraId="28E77EA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shd w:val="clear" w:color="auto" w:fill="B2A1C7"/>
            <w:vAlign w:val="bottom"/>
          </w:tcPr>
          <w:p w14:paraId="28E77EA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vAlign w:val="bottom"/>
          </w:tcPr>
          <w:p w14:paraId="28E77EA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vAlign w:val="bottom"/>
          </w:tcPr>
          <w:p w14:paraId="28E77EA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shd w:val="clear" w:color="000000" w:fill="B2A1C7"/>
            <w:vAlign w:val="bottom"/>
          </w:tcPr>
          <w:p w14:paraId="28E77EA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shd w:val="clear" w:color="auto" w:fill="FFFFFF"/>
            <w:vAlign w:val="bottom"/>
          </w:tcPr>
          <w:p w14:paraId="28E77EA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shd w:val="clear" w:color="auto" w:fill="FFFFFF"/>
            <w:vAlign w:val="bottom"/>
          </w:tcPr>
          <w:p w14:paraId="28E77EA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B2A1C7"/>
            <w:vAlign w:val="bottom"/>
          </w:tcPr>
          <w:p w14:paraId="28E77EA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auto" w:fill="FFFFFF"/>
            <w:vAlign w:val="bottom"/>
          </w:tcPr>
          <w:p w14:paraId="28E77EB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shd w:val="clear" w:color="auto" w:fill="FFFFFF"/>
            <w:vAlign w:val="bottom"/>
          </w:tcPr>
          <w:p w14:paraId="28E77EB1"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shd w:val="clear" w:color="000000" w:fill="B2A1C7"/>
            <w:vAlign w:val="bottom"/>
          </w:tcPr>
          <w:p w14:paraId="28E77EB2"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shd w:val="clear" w:color="auto" w:fill="FFFFFF"/>
            <w:vAlign w:val="bottom"/>
          </w:tcPr>
          <w:p w14:paraId="28E77EB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7EC3" w14:textId="77777777" w:rsidTr="00E44616">
        <w:trPr>
          <w:trHeight w:val="227"/>
        </w:trPr>
        <w:tc>
          <w:tcPr>
            <w:tcW w:w="889" w:type="pct"/>
            <w:vMerge/>
            <w:tcBorders>
              <w:left w:val="single" w:sz="4" w:space="0" w:color="auto"/>
              <w:bottom w:val="single" w:sz="4" w:space="0" w:color="auto"/>
              <w:right w:val="single" w:sz="4" w:space="0" w:color="auto"/>
            </w:tcBorders>
            <w:vAlign w:val="bottom"/>
          </w:tcPr>
          <w:p w14:paraId="28E77EB5" w14:textId="77777777" w:rsidR="00AE3E89" w:rsidRPr="00E63C16" w:rsidRDefault="00AE3E89" w:rsidP="00EF0F03">
            <w:pPr>
              <w:rPr>
                <w:rFonts w:cs="Calibri"/>
                <w:color w:val="000000"/>
                <w:sz w:val="16"/>
                <w:szCs w:val="16"/>
                <w:lang w:eastAsia="en-AU"/>
              </w:rPr>
            </w:pPr>
          </w:p>
        </w:tc>
        <w:tc>
          <w:tcPr>
            <w:tcW w:w="955" w:type="pct"/>
            <w:tcBorders>
              <w:top w:val="nil"/>
              <w:left w:val="nil"/>
              <w:bottom w:val="single" w:sz="4" w:space="0" w:color="auto"/>
              <w:right w:val="single" w:sz="4" w:space="0" w:color="auto"/>
            </w:tcBorders>
            <w:vAlign w:val="bottom"/>
          </w:tcPr>
          <w:p w14:paraId="28E77EB6" w14:textId="77777777" w:rsidR="00AE3E89" w:rsidRPr="00E63C16" w:rsidRDefault="00AE3E89" w:rsidP="00EF0F03">
            <w:pPr>
              <w:spacing w:after="0" w:line="240" w:lineRule="auto"/>
              <w:rPr>
                <w:rFonts w:cs="Calibri"/>
                <w:color w:val="000000"/>
                <w:sz w:val="16"/>
                <w:szCs w:val="16"/>
                <w:lang w:eastAsia="en-AU"/>
              </w:rPr>
            </w:pPr>
            <w:r>
              <w:rPr>
                <w:rFonts w:cs="Calibri"/>
                <w:color w:val="000000"/>
                <w:sz w:val="16"/>
                <w:szCs w:val="16"/>
                <w:lang w:eastAsia="en-AU"/>
              </w:rPr>
              <w:t>Verbal reporting (monthly)</w:t>
            </w:r>
          </w:p>
        </w:tc>
        <w:tc>
          <w:tcPr>
            <w:tcW w:w="246" w:type="pct"/>
            <w:gridSpan w:val="2"/>
            <w:tcBorders>
              <w:top w:val="nil"/>
              <w:left w:val="nil"/>
              <w:bottom w:val="single" w:sz="4" w:space="0" w:color="auto"/>
              <w:right w:val="single" w:sz="4" w:space="0" w:color="auto"/>
            </w:tcBorders>
            <w:shd w:val="clear" w:color="auto" w:fill="B2A1C7"/>
            <w:vAlign w:val="bottom"/>
          </w:tcPr>
          <w:p w14:paraId="28E77EB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shd w:val="clear" w:color="auto" w:fill="B2A1C7"/>
            <w:vAlign w:val="bottom"/>
          </w:tcPr>
          <w:p w14:paraId="28E77EB8" w14:textId="77777777" w:rsidR="00AE3E89" w:rsidRPr="00E63C16" w:rsidRDefault="00AE3E89" w:rsidP="00EF0F03">
            <w:pPr>
              <w:spacing w:after="0" w:line="240" w:lineRule="auto"/>
              <w:rPr>
                <w:rFonts w:cs="Calibri"/>
                <w:color w:val="000000"/>
                <w:sz w:val="16"/>
                <w:szCs w:val="16"/>
                <w:lang w:eastAsia="en-AU"/>
              </w:rPr>
            </w:pPr>
          </w:p>
        </w:tc>
        <w:tc>
          <w:tcPr>
            <w:tcW w:w="261" w:type="pct"/>
            <w:tcBorders>
              <w:top w:val="nil"/>
              <w:left w:val="nil"/>
              <w:bottom w:val="single" w:sz="4" w:space="0" w:color="auto"/>
              <w:right w:val="single" w:sz="4" w:space="0" w:color="auto"/>
            </w:tcBorders>
            <w:shd w:val="clear" w:color="auto" w:fill="B2A1C7"/>
            <w:vAlign w:val="bottom"/>
          </w:tcPr>
          <w:p w14:paraId="28E77EB9" w14:textId="77777777" w:rsidR="00AE3E89" w:rsidRPr="00E63C16" w:rsidRDefault="00AE3E89" w:rsidP="00EF0F03">
            <w:pPr>
              <w:spacing w:after="0" w:line="240" w:lineRule="auto"/>
              <w:rPr>
                <w:rFonts w:cs="Calibri"/>
                <w:color w:val="000000"/>
                <w:sz w:val="16"/>
                <w:szCs w:val="16"/>
                <w:lang w:eastAsia="en-AU"/>
              </w:rPr>
            </w:pPr>
          </w:p>
        </w:tc>
        <w:tc>
          <w:tcPr>
            <w:tcW w:w="258" w:type="pct"/>
            <w:tcBorders>
              <w:top w:val="nil"/>
              <w:left w:val="nil"/>
              <w:bottom w:val="single" w:sz="4" w:space="0" w:color="auto"/>
              <w:right w:val="single" w:sz="4" w:space="0" w:color="auto"/>
            </w:tcBorders>
            <w:shd w:val="clear" w:color="auto" w:fill="B2A1C7"/>
            <w:vAlign w:val="bottom"/>
          </w:tcPr>
          <w:p w14:paraId="28E77EBA" w14:textId="77777777" w:rsidR="00AE3E89" w:rsidRPr="00E63C16" w:rsidRDefault="00AE3E89" w:rsidP="00EF0F03">
            <w:pPr>
              <w:spacing w:after="0" w:line="240" w:lineRule="auto"/>
              <w:rPr>
                <w:rFonts w:cs="Calibri"/>
                <w:color w:val="000000"/>
                <w:sz w:val="16"/>
                <w:szCs w:val="16"/>
                <w:lang w:eastAsia="en-AU"/>
              </w:rPr>
            </w:pPr>
          </w:p>
        </w:tc>
        <w:tc>
          <w:tcPr>
            <w:tcW w:w="271" w:type="pct"/>
            <w:tcBorders>
              <w:top w:val="nil"/>
              <w:left w:val="nil"/>
              <w:bottom w:val="single" w:sz="4" w:space="0" w:color="auto"/>
              <w:right w:val="single" w:sz="4" w:space="0" w:color="auto"/>
            </w:tcBorders>
            <w:shd w:val="clear" w:color="auto" w:fill="B2A1C7"/>
            <w:vAlign w:val="bottom"/>
          </w:tcPr>
          <w:p w14:paraId="28E77EB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shd w:val="clear" w:color="auto" w:fill="B2A1C7"/>
            <w:vAlign w:val="bottom"/>
          </w:tcPr>
          <w:p w14:paraId="28E77EB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shd w:val="clear" w:color="auto" w:fill="B2A1C7"/>
            <w:vAlign w:val="bottom"/>
          </w:tcPr>
          <w:p w14:paraId="28E77EB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auto" w:fill="B2A1C7"/>
            <w:vAlign w:val="bottom"/>
          </w:tcPr>
          <w:p w14:paraId="28E77EB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auto" w:fill="B2A1C7"/>
            <w:vAlign w:val="bottom"/>
          </w:tcPr>
          <w:p w14:paraId="28E77EB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shd w:val="clear" w:color="auto" w:fill="B2A1C7"/>
            <w:vAlign w:val="bottom"/>
          </w:tcPr>
          <w:p w14:paraId="28E77EC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shd w:val="clear" w:color="auto" w:fill="B2A1C7"/>
            <w:vAlign w:val="bottom"/>
          </w:tcPr>
          <w:p w14:paraId="28E77EC1"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shd w:val="clear" w:color="auto" w:fill="B2A1C7"/>
            <w:vAlign w:val="bottom"/>
          </w:tcPr>
          <w:p w14:paraId="28E77EC2"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7ED2" w14:textId="77777777" w:rsidTr="00E44616">
        <w:trPr>
          <w:trHeight w:val="20"/>
        </w:trPr>
        <w:tc>
          <w:tcPr>
            <w:tcW w:w="889" w:type="pct"/>
            <w:tcBorders>
              <w:top w:val="single" w:sz="4" w:space="0" w:color="auto"/>
              <w:left w:val="single" w:sz="4" w:space="0" w:color="auto"/>
              <w:bottom w:val="single" w:sz="4" w:space="0" w:color="auto"/>
              <w:right w:val="single" w:sz="4" w:space="0" w:color="auto"/>
            </w:tcBorders>
            <w:vAlign w:val="bottom"/>
          </w:tcPr>
          <w:p w14:paraId="28E77EC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Communication and engagement</w:t>
            </w:r>
          </w:p>
        </w:tc>
        <w:tc>
          <w:tcPr>
            <w:tcW w:w="955" w:type="pct"/>
            <w:tcBorders>
              <w:top w:val="nil"/>
              <w:left w:val="nil"/>
              <w:bottom w:val="single" w:sz="4" w:space="0" w:color="auto"/>
              <w:right w:val="single" w:sz="4" w:space="0" w:color="auto"/>
            </w:tcBorders>
            <w:vAlign w:val="bottom"/>
          </w:tcPr>
          <w:p w14:paraId="28E77EC5" w14:textId="77777777" w:rsidR="00AE3E89" w:rsidRPr="00E63C16" w:rsidRDefault="00AE3E89" w:rsidP="00EF0F03">
            <w:pPr>
              <w:spacing w:after="0" w:line="240" w:lineRule="auto"/>
              <w:rPr>
                <w:rFonts w:cs="Calibri"/>
                <w:color w:val="000000"/>
                <w:sz w:val="16"/>
                <w:szCs w:val="16"/>
                <w:lang w:eastAsia="en-AU"/>
              </w:rPr>
            </w:pPr>
            <w:r>
              <w:rPr>
                <w:rFonts w:cs="Calibri"/>
                <w:color w:val="000000"/>
                <w:sz w:val="16"/>
                <w:szCs w:val="16"/>
                <w:lang w:eastAsia="en-AU"/>
              </w:rPr>
              <w:t>A</w:t>
            </w:r>
            <w:r w:rsidRPr="00E63C16">
              <w:rPr>
                <w:rFonts w:cs="Calibri"/>
                <w:color w:val="000000"/>
                <w:sz w:val="16"/>
                <w:szCs w:val="16"/>
                <w:lang w:eastAsia="en-AU"/>
              </w:rPr>
              <w:t xml:space="preserve">nnual flow planning </w:t>
            </w:r>
          </w:p>
        </w:tc>
        <w:tc>
          <w:tcPr>
            <w:tcW w:w="246" w:type="pct"/>
            <w:gridSpan w:val="2"/>
            <w:tcBorders>
              <w:top w:val="nil"/>
              <w:left w:val="nil"/>
              <w:bottom w:val="single" w:sz="4" w:space="0" w:color="auto"/>
              <w:right w:val="single" w:sz="4" w:space="0" w:color="auto"/>
            </w:tcBorders>
            <w:shd w:val="clear" w:color="auto" w:fill="365F91"/>
            <w:vAlign w:val="bottom"/>
          </w:tcPr>
          <w:p w14:paraId="28E77EC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shd w:val="clear" w:color="auto" w:fill="365F91"/>
            <w:vAlign w:val="bottom"/>
          </w:tcPr>
          <w:p w14:paraId="28E77EC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vAlign w:val="bottom"/>
          </w:tcPr>
          <w:p w14:paraId="28E77EC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vAlign w:val="bottom"/>
          </w:tcPr>
          <w:p w14:paraId="28E77EC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vAlign w:val="bottom"/>
          </w:tcPr>
          <w:p w14:paraId="28E77EC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shd w:val="clear" w:color="auto" w:fill="FFFFFF"/>
            <w:vAlign w:val="bottom"/>
          </w:tcPr>
          <w:p w14:paraId="28E77EC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vAlign w:val="bottom"/>
          </w:tcPr>
          <w:p w14:paraId="28E77EC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vAlign w:val="bottom"/>
          </w:tcPr>
          <w:p w14:paraId="28E77EC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vAlign w:val="bottom"/>
          </w:tcPr>
          <w:p w14:paraId="28E77EC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vAlign w:val="bottom"/>
          </w:tcPr>
          <w:p w14:paraId="28E77EC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vAlign w:val="bottom"/>
          </w:tcPr>
          <w:p w14:paraId="28E77ED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vAlign w:val="bottom"/>
          </w:tcPr>
          <w:p w14:paraId="28E77ED1"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bl>
    <w:p w14:paraId="28E77ED3" w14:textId="77777777" w:rsidR="00AE3E89" w:rsidRDefault="00AE3E89" w:rsidP="00AE3E89">
      <w:pPr>
        <w:rPr>
          <w:sz w:val="18"/>
        </w:rPr>
      </w:pPr>
    </w:p>
    <w:p w14:paraId="28E77ED4" w14:textId="77777777" w:rsidR="00AE3E89" w:rsidRDefault="00AE3E89" w:rsidP="00AE3E89">
      <w:r>
        <w:br w:type="page"/>
      </w:r>
    </w:p>
    <w:tbl>
      <w:tblPr>
        <w:tblW w:w="5000" w:type="pct"/>
        <w:tblLook w:val="00A0" w:firstRow="1" w:lastRow="0" w:firstColumn="1" w:lastColumn="0" w:noHBand="0" w:noVBand="0"/>
      </w:tblPr>
      <w:tblGrid>
        <w:gridCol w:w="1603"/>
        <w:gridCol w:w="1723"/>
        <w:gridCol w:w="444"/>
        <w:gridCol w:w="496"/>
        <w:gridCol w:w="471"/>
        <w:gridCol w:w="466"/>
        <w:gridCol w:w="488"/>
        <w:gridCol w:w="494"/>
        <w:gridCol w:w="460"/>
        <w:gridCol w:w="466"/>
        <w:gridCol w:w="480"/>
        <w:gridCol w:w="457"/>
        <w:gridCol w:w="516"/>
        <w:gridCol w:w="453"/>
      </w:tblGrid>
      <w:tr w:rsidR="00AE3E89" w:rsidRPr="00E63C16" w14:paraId="28E77EE3" w14:textId="77777777" w:rsidTr="00E44616">
        <w:trPr>
          <w:trHeight w:val="246"/>
        </w:trPr>
        <w:tc>
          <w:tcPr>
            <w:tcW w:w="889" w:type="pct"/>
            <w:tcBorders>
              <w:top w:val="single" w:sz="4" w:space="0" w:color="auto"/>
              <w:left w:val="single" w:sz="4" w:space="0" w:color="auto"/>
              <w:bottom w:val="single" w:sz="4" w:space="0" w:color="auto"/>
              <w:right w:val="single" w:sz="4" w:space="0" w:color="auto"/>
            </w:tcBorders>
            <w:vAlign w:val="center"/>
          </w:tcPr>
          <w:p w14:paraId="28E77ED5" w14:textId="77777777" w:rsidR="00AE3E89" w:rsidRPr="00E63C16" w:rsidRDefault="00AE3E89" w:rsidP="00EF0F03">
            <w:pPr>
              <w:spacing w:after="0" w:line="240" w:lineRule="auto"/>
              <w:rPr>
                <w:rFonts w:cs="Calibri"/>
                <w:b/>
                <w:bCs/>
                <w:color w:val="000000"/>
                <w:sz w:val="16"/>
                <w:szCs w:val="16"/>
                <w:lang w:eastAsia="en-AU"/>
              </w:rPr>
            </w:pPr>
            <w:r>
              <w:rPr>
                <w:sz w:val="18"/>
              </w:rPr>
              <w:br w:type="page"/>
            </w:r>
            <w:r>
              <w:rPr>
                <w:sz w:val="18"/>
              </w:rPr>
              <w:br w:type="page"/>
            </w:r>
            <w:r w:rsidR="00EC2DCA">
              <w:rPr>
                <w:rFonts w:cs="Calibri"/>
                <w:b/>
                <w:bCs/>
                <w:color w:val="000000"/>
                <w:sz w:val="16"/>
                <w:szCs w:val="16"/>
                <w:lang w:eastAsia="en-AU"/>
              </w:rPr>
              <w:t>Indicator</w:t>
            </w:r>
            <w:r w:rsidRPr="00E63C16">
              <w:rPr>
                <w:rFonts w:cs="Calibri"/>
                <w:b/>
                <w:bCs/>
                <w:color w:val="000000"/>
                <w:sz w:val="16"/>
                <w:szCs w:val="16"/>
                <w:lang w:eastAsia="en-AU"/>
              </w:rPr>
              <w:t xml:space="preserve"> Year 3</w:t>
            </w:r>
          </w:p>
        </w:tc>
        <w:tc>
          <w:tcPr>
            <w:tcW w:w="956" w:type="pct"/>
            <w:tcBorders>
              <w:top w:val="single" w:sz="4" w:space="0" w:color="auto"/>
              <w:left w:val="nil"/>
              <w:bottom w:val="single" w:sz="4" w:space="0" w:color="auto"/>
              <w:right w:val="single" w:sz="4" w:space="0" w:color="auto"/>
            </w:tcBorders>
            <w:vAlign w:val="center"/>
          </w:tcPr>
          <w:p w14:paraId="28E77ED6" w14:textId="77777777" w:rsidR="00AE3E89" w:rsidRPr="00E63C16" w:rsidRDefault="00AE3E89" w:rsidP="00EF0F03">
            <w:pPr>
              <w:spacing w:after="0" w:line="240" w:lineRule="auto"/>
              <w:rPr>
                <w:rFonts w:cs="Calibri"/>
                <w:b/>
                <w:bCs/>
                <w:color w:val="000000"/>
                <w:sz w:val="16"/>
                <w:szCs w:val="16"/>
                <w:lang w:eastAsia="en-AU"/>
              </w:rPr>
            </w:pPr>
            <w:r w:rsidRPr="00E63C16">
              <w:rPr>
                <w:rFonts w:cs="Calibri"/>
                <w:b/>
                <w:bCs/>
                <w:color w:val="000000"/>
                <w:sz w:val="16"/>
                <w:szCs w:val="16"/>
                <w:lang w:eastAsia="en-AU"/>
              </w:rPr>
              <w:t>Activity</w:t>
            </w:r>
          </w:p>
        </w:tc>
        <w:tc>
          <w:tcPr>
            <w:tcW w:w="246" w:type="pct"/>
            <w:tcBorders>
              <w:top w:val="single" w:sz="4" w:space="0" w:color="auto"/>
              <w:left w:val="nil"/>
              <w:bottom w:val="single" w:sz="4" w:space="0" w:color="auto"/>
              <w:right w:val="single" w:sz="4" w:space="0" w:color="auto"/>
            </w:tcBorders>
            <w:vAlign w:val="center"/>
          </w:tcPr>
          <w:p w14:paraId="28E77ED7" w14:textId="77777777" w:rsidR="00AE3E89" w:rsidRPr="00E63C16" w:rsidRDefault="00AE3E89" w:rsidP="00EF0F03">
            <w:pPr>
              <w:spacing w:after="0" w:line="240" w:lineRule="auto"/>
              <w:rPr>
                <w:rFonts w:cs="Calibri"/>
                <w:b/>
                <w:bCs/>
                <w:color w:val="000000"/>
                <w:sz w:val="14"/>
                <w:szCs w:val="16"/>
                <w:lang w:eastAsia="en-AU"/>
              </w:rPr>
            </w:pPr>
            <w:r w:rsidRPr="00E63C16">
              <w:rPr>
                <w:rFonts w:cs="Calibri"/>
                <w:b/>
                <w:bCs/>
                <w:color w:val="000000"/>
                <w:sz w:val="14"/>
                <w:szCs w:val="16"/>
                <w:lang w:eastAsia="en-AU"/>
              </w:rPr>
              <w:t>Jul 16</w:t>
            </w:r>
          </w:p>
        </w:tc>
        <w:tc>
          <w:tcPr>
            <w:tcW w:w="275" w:type="pct"/>
            <w:tcBorders>
              <w:top w:val="single" w:sz="4" w:space="0" w:color="auto"/>
              <w:left w:val="nil"/>
              <w:bottom w:val="single" w:sz="4" w:space="0" w:color="auto"/>
              <w:right w:val="single" w:sz="4" w:space="0" w:color="auto"/>
            </w:tcBorders>
            <w:vAlign w:val="center"/>
          </w:tcPr>
          <w:p w14:paraId="28E77ED8" w14:textId="77777777" w:rsidR="00AE3E89" w:rsidRPr="00E63C16" w:rsidRDefault="00AE3E89" w:rsidP="00EF0F03">
            <w:pPr>
              <w:spacing w:after="0" w:line="240" w:lineRule="auto"/>
              <w:rPr>
                <w:rFonts w:cs="Calibri"/>
                <w:b/>
                <w:bCs/>
                <w:color w:val="000000"/>
                <w:sz w:val="14"/>
                <w:szCs w:val="16"/>
                <w:lang w:eastAsia="en-AU"/>
              </w:rPr>
            </w:pPr>
            <w:r w:rsidRPr="00E63C16">
              <w:rPr>
                <w:rFonts w:cs="Calibri"/>
                <w:b/>
                <w:bCs/>
                <w:color w:val="000000"/>
                <w:sz w:val="14"/>
                <w:szCs w:val="16"/>
                <w:lang w:eastAsia="en-AU"/>
              </w:rPr>
              <w:t>Aug 16</w:t>
            </w:r>
          </w:p>
        </w:tc>
        <w:tc>
          <w:tcPr>
            <w:tcW w:w="261" w:type="pct"/>
            <w:tcBorders>
              <w:top w:val="single" w:sz="4" w:space="0" w:color="auto"/>
              <w:left w:val="nil"/>
              <w:bottom w:val="single" w:sz="4" w:space="0" w:color="auto"/>
              <w:right w:val="single" w:sz="4" w:space="0" w:color="auto"/>
            </w:tcBorders>
            <w:vAlign w:val="center"/>
          </w:tcPr>
          <w:p w14:paraId="28E77ED9" w14:textId="77777777" w:rsidR="00AE3E89" w:rsidRPr="00E63C16" w:rsidRDefault="00AE3E89" w:rsidP="00EF0F03">
            <w:pPr>
              <w:spacing w:after="0" w:line="240" w:lineRule="auto"/>
              <w:rPr>
                <w:rFonts w:cs="Calibri"/>
                <w:b/>
                <w:bCs/>
                <w:color w:val="000000"/>
                <w:sz w:val="14"/>
                <w:szCs w:val="16"/>
                <w:lang w:eastAsia="en-AU"/>
              </w:rPr>
            </w:pPr>
            <w:r w:rsidRPr="00E63C16">
              <w:rPr>
                <w:rFonts w:cs="Calibri"/>
                <w:b/>
                <w:bCs/>
                <w:color w:val="000000"/>
                <w:sz w:val="14"/>
                <w:szCs w:val="16"/>
                <w:lang w:eastAsia="en-AU"/>
              </w:rPr>
              <w:t>Sep 16</w:t>
            </w:r>
          </w:p>
        </w:tc>
        <w:tc>
          <w:tcPr>
            <w:tcW w:w="258" w:type="pct"/>
            <w:tcBorders>
              <w:top w:val="single" w:sz="4" w:space="0" w:color="auto"/>
              <w:left w:val="nil"/>
              <w:bottom w:val="single" w:sz="4" w:space="0" w:color="auto"/>
              <w:right w:val="single" w:sz="4" w:space="0" w:color="auto"/>
            </w:tcBorders>
            <w:vAlign w:val="center"/>
          </w:tcPr>
          <w:p w14:paraId="28E77EDA" w14:textId="77777777" w:rsidR="00AE3E89" w:rsidRPr="00E63C16" w:rsidRDefault="00AE3E89" w:rsidP="00EF0F03">
            <w:pPr>
              <w:spacing w:after="0" w:line="240" w:lineRule="auto"/>
              <w:rPr>
                <w:rFonts w:cs="Calibri"/>
                <w:b/>
                <w:bCs/>
                <w:color w:val="000000"/>
                <w:sz w:val="14"/>
                <w:szCs w:val="16"/>
                <w:lang w:eastAsia="en-AU"/>
              </w:rPr>
            </w:pPr>
            <w:r w:rsidRPr="00E63C16">
              <w:rPr>
                <w:rFonts w:cs="Calibri"/>
                <w:b/>
                <w:bCs/>
                <w:color w:val="000000"/>
                <w:sz w:val="14"/>
                <w:szCs w:val="16"/>
                <w:lang w:eastAsia="en-AU"/>
              </w:rPr>
              <w:t>Oct 16</w:t>
            </w:r>
          </w:p>
        </w:tc>
        <w:tc>
          <w:tcPr>
            <w:tcW w:w="271" w:type="pct"/>
            <w:tcBorders>
              <w:top w:val="single" w:sz="4" w:space="0" w:color="auto"/>
              <w:left w:val="nil"/>
              <w:bottom w:val="single" w:sz="4" w:space="0" w:color="auto"/>
              <w:right w:val="single" w:sz="4" w:space="0" w:color="auto"/>
            </w:tcBorders>
            <w:vAlign w:val="center"/>
          </w:tcPr>
          <w:p w14:paraId="28E77EDB" w14:textId="77777777" w:rsidR="00AE3E89" w:rsidRPr="00E63C16" w:rsidRDefault="00AE3E89" w:rsidP="00EF0F03">
            <w:pPr>
              <w:spacing w:after="0" w:line="240" w:lineRule="auto"/>
              <w:rPr>
                <w:rFonts w:cs="Calibri"/>
                <w:b/>
                <w:bCs/>
                <w:color w:val="000000"/>
                <w:sz w:val="14"/>
                <w:szCs w:val="16"/>
                <w:lang w:eastAsia="en-AU"/>
              </w:rPr>
            </w:pPr>
            <w:r w:rsidRPr="00E63C16">
              <w:rPr>
                <w:rFonts w:cs="Calibri"/>
                <w:b/>
                <w:bCs/>
                <w:color w:val="000000"/>
                <w:sz w:val="14"/>
                <w:szCs w:val="16"/>
                <w:lang w:eastAsia="en-AU"/>
              </w:rPr>
              <w:t>Nov 16</w:t>
            </w:r>
          </w:p>
        </w:tc>
        <w:tc>
          <w:tcPr>
            <w:tcW w:w="274" w:type="pct"/>
            <w:tcBorders>
              <w:top w:val="single" w:sz="4" w:space="0" w:color="auto"/>
              <w:left w:val="nil"/>
              <w:bottom w:val="single" w:sz="4" w:space="0" w:color="auto"/>
              <w:right w:val="single" w:sz="4" w:space="0" w:color="auto"/>
            </w:tcBorders>
            <w:vAlign w:val="center"/>
          </w:tcPr>
          <w:p w14:paraId="28E77EDC" w14:textId="77777777" w:rsidR="00AE3E89" w:rsidRPr="00E63C16" w:rsidRDefault="00AE3E89" w:rsidP="00EF0F03">
            <w:pPr>
              <w:spacing w:after="0" w:line="240" w:lineRule="auto"/>
              <w:rPr>
                <w:rFonts w:cs="Calibri"/>
                <w:b/>
                <w:bCs/>
                <w:color w:val="000000"/>
                <w:sz w:val="14"/>
                <w:szCs w:val="16"/>
                <w:lang w:eastAsia="en-AU"/>
              </w:rPr>
            </w:pPr>
            <w:r w:rsidRPr="00E63C16">
              <w:rPr>
                <w:rFonts w:cs="Calibri"/>
                <w:b/>
                <w:bCs/>
                <w:color w:val="000000"/>
                <w:sz w:val="14"/>
                <w:szCs w:val="16"/>
                <w:lang w:eastAsia="en-AU"/>
              </w:rPr>
              <w:t>Dec 16</w:t>
            </w:r>
          </w:p>
        </w:tc>
        <w:tc>
          <w:tcPr>
            <w:tcW w:w="255" w:type="pct"/>
            <w:tcBorders>
              <w:top w:val="single" w:sz="4" w:space="0" w:color="auto"/>
              <w:left w:val="nil"/>
              <w:bottom w:val="single" w:sz="4" w:space="0" w:color="auto"/>
              <w:right w:val="single" w:sz="4" w:space="0" w:color="auto"/>
            </w:tcBorders>
            <w:vAlign w:val="center"/>
          </w:tcPr>
          <w:p w14:paraId="28E77EDD" w14:textId="77777777" w:rsidR="00AE3E89" w:rsidRPr="00E63C16" w:rsidRDefault="00AE3E89" w:rsidP="00EF0F03">
            <w:pPr>
              <w:spacing w:after="0" w:line="240" w:lineRule="auto"/>
              <w:rPr>
                <w:rFonts w:cs="Calibri"/>
                <w:b/>
                <w:bCs/>
                <w:color w:val="000000"/>
                <w:sz w:val="14"/>
                <w:szCs w:val="16"/>
                <w:lang w:eastAsia="en-AU"/>
              </w:rPr>
            </w:pPr>
            <w:r w:rsidRPr="00E63C16">
              <w:rPr>
                <w:rFonts w:cs="Calibri"/>
                <w:b/>
                <w:bCs/>
                <w:color w:val="000000"/>
                <w:sz w:val="14"/>
                <w:szCs w:val="16"/>
                <w:lang w:eastAsia="en-AU"/>
              </w:rPr>
              <w:t>Jan 17</w:t>
            </w:r>
          </w:p>
        </w:tc>
        <w:tc>
          <w:tcPr>
            <w:tcW w:w="258" w:type="pct"/>
            <w:tcBorders>
              <w:top w:val="single" w:sz="4" w:space="0" w:color="auto"/>
              <w:left w:val="nil"/>
              <w:bottom w:val="single" w:sz="4" w:space="0" w:color="auto"/>
              <w:right w:val="single" w:sz="4" w:space="0" w:color="auto"/>
            </w:tcBorders>
            <w:vAlign w:val="center"/>
          </w:tcPr>
          <w:p w14:paraId="28E77EDE" w14:textId="77777777" w:rsidR="00AE3E89" w:rsidRPr="00E63C16" w:rsidRDefault="00AE3E89" w:rsidP="00EF0F03">
            <w:pPr>
              <w:spacing w:after="0" w:line="240" w:lineRule="auto"/>
              <w:rPr>
                <w:rFonts w:cs="Calibri"/>
                <w:b/>
                <w:bCs/>
                <w:color w:val="000000"/>
                <w:sz w:val="14"/>
                <w:szCs w:val="16"/>
                <w:lang w:eastAsia="en-AU"/>
              </w:rPr>
            </w:pPr>
            <w:r w:rsidRPr="00E63C16">
              <w:rPr>
                <w:rFonts w:cs="Calibri"/>
                <w:b/>
                <w:bCs/>
                <w:color w:val="000000"/>
                <w:sz w:val="14"/>
                <w:szCs w:val="16"/>
                <w:lang w:eastAsia="en-AU"/>
              </w:rPr>
              <w:t>Feb 17</w:t>
            </w:r>
          </w:p>
        </w:tc>
        <w:tc>
          <w:tcPr>
            <w:tcW w:w="266" w:type="pct"/>
            <w:tcBorders>
              <w:top w:val="single" w:sz="4" w:space="0" w:color="auto"/>
              <w:left w:val="nil"/>
              <w:bottom w:val="single" w:sz="4" w:space="0" w:color="auto"/>
              <w:right w:val="single" w:sz="4" w:space="0" w:color="auto"/>
            </w:tcBorders>
            <w:vAlign w:val="center"/>
          </w:tcPr>
          <w:p w14:paraId="28E77EDF" w14:textId="77777777" w:rsidR="00AE3E89" w:rsidRPr="00E63C16" w:rsidRDefault="00AE3E89" w:rsidP="00EF0F03">
            <w:pPr>
              <w:spacing w:after="0" w:line="240" w:lineRule="auto"/>
              <w:rPr>
                <w:rFonts w:cs="Calibri"/>
                <w:b/>
                <w:bCs/>
                <w:color w:val="000000"/>
                <w:sz w:val="14"/>
                <w:szCs w:val="16"/>
                <w:lang w:eastAsia="en-AU"/>
              </w:rPr>
            </w:pPr>
            <w:r w:rsidRPr="00E63C16">
              <w:rPr>
                <w:rFonts w:cs="Calibri"/>
                <w:b/>
                <w:bCs/>
                <w:color w:val="000000"/>
                <w:sz w:val="14"/>
                <w:szCs w:val="16"/>
                <w:lang w:eastAsia="en-AU"/>
              </w:rPr>
              <w:t>Mar 17</w:t>
            </w:r>
          </w:p>
        </w:tc>
        <w:tc>
          <w:tcPr>
            <w:tcW w:w="253" w:type="pct"/>
            <w:tcBorders>
              <w:top w:val="single" w:sz="4" w:space="0" w:color="auto"/>
              <w:left w:val="nil"/>
              <w:bottom w:val="single" w:sz="4" w:space="0" w:color="auto"/>
              <w:right w:val="single" w:sz="4" w:space="0" w:color="auto"/>
            </w:tcBorders>
            <w:vAlign w:val="center"/>
          </w:tcPr>
          <w:p w14:paraId="28E77EE0" w14:textId="77777777" w:rsidR="00AE3E89" w:rsidRPr="00E63C16" w:rsidRDefault="00AE3E89" w:rsidP="00EF0F03">
            <w:pPr>
              <w:spacing w:after="0" w:line="240" w:lineRule="auto"/>
              <w:rPr>
                <w:rFonts w:cs="Calibri"/>
                <w:b/>
                <w:bCs/>
                <w:color w:val="000000"/>
                <w:sz w:val="14"/>
                <w:szCs w:val="16"/>
                <w:lang w:eastAsia="en-AU"/>
              </w:rPr>
            </w:pPr>
            <w:r w:rsidRPr="00E63C16">
              <w:rPr>
                <w:rFonts w:cs="Calibri"/>
                <w:b/>
                <w:bCs/>
                <w:color w:val="000000"/>
                <w:sz w:val="14"/>
                <w:szCs w:val="16"/>
                <w:lang w:eastAsia="en-AU"/>
              </w:rPr>
              <w:t>Apr 17</w:t>
            </w:r>
          </w:p>
        </w:tc>
        <w:tc>
          <w:tcPr>
            <w:tcW w:w="286" w:type="pct"/>
            <w:tcBorders>
              <w:top w:val="single" w:sz="4" w:space="0" w:color="auto"/>
              <w:left w:val="nil"/>
              <w:bottom w:val="single" w:sz="4" w:space="0" w:color="auto"/>
              <w:right w:val="single" w:sz="4" w:space="0" w:color="auto"/>
            </w:tcBorders>
            <w:vAlign w:val="center"/>
          </w:tcPr>
          <w:p w14:paraId="28E77EE1" w14:textId="77777777" w:rsidR="00AE3E89" w:rsidRPr="00E63C16" w:rsidRDefault="00AE3E89" w:rsidP="00EF0F03">
            <w:pPr>
              <w:spacing w:after="0" w:line="240" w:lineRule="auto"/>
              <w:rPr>
                <w:rFonts w:cs="Calibri"/>
                <w:b/>
                <w:bCs/>
                <w:color w:val="000000"/>
                <w:sz w:val="14"/>
                <w:szCs w:val="16"/>
                <w:lang w:eastAsia="en-AU"/>
              </w:rPr>
            </w:pPr>
            <w:r w:rsidRPr="00E63C16">
              <w:rPr>
                <w:rFonts w:cs="Calibri"/>
                <w:b/>
                <w:bCs/>
                <w:color w:val="000000"/>
                <w:sz w:val="14"/>
                <w:szCs w:val="16"/>
                <w:lang w:eastAsia="en-AU"/>
              </w:rPr>
              <w:t>May 17</w:t>
            </w:r>
          </w:p>
        </w:tc>
        <w:tc>
          <w:tcPr>
            <w:tcW w:w="251" w:type="pct"/>
            <w:tcBorders>
              <w:top w:val="single" w:sz="4" w:space="0" w:color="auto"/>
              <w:left w:val="nil"/>
              <w:bottom w:val="single" w:sz="4" w:space="0" w:color="auto"/>
              <w:right w:val="single" w:sz="4" w:space="0" w:color="auto"/>
            </w:tcBorders>
            <w:vAlign w:val="center"/>
          </w:tcPr>
          <w:p w14:paraId="28E77EE2" w14:textId="77777777" w:rsidR="00AE3E89" w:rsidRPr="00E63C16" w:rsidRDefault="00AE3E89" w:rsidP="00EF0F03">
            <w:pPr>
              <w:spacing w:after="0" w:line="240" w:lineRule="auto"/>
              <w:rPr>
                <w:rFonts w:cs="Calibri"/>
                <w:b/>
                <w:bCs/>
                <w:color w:val="000000"/>
                <w:sz w:val="14"/>
                <w:szCs w:val="16"/>
                <w:lang w:eastAsia="en-AU"/>
              </w:rPr>
            </w:pPr>
            <w:r w:rsidRPr="00E63C16">
              <w:rPr>
                <w:rFonts w:cs="Calibri"/>
                <w:b/>
                <w:bCs/>
                <w:color w:val="000000"/>
                <w:sz w:val="14"/>
                <w:szCs w:val="16"/>
                <w:lang w:eastAsia="en-AU"/>
              </w:rPr>
              <w:t>Jun 17</w:t>
            </w:r>
          </w:p>
        </w:tc>
      </w:tr>
      <w:tr w:rsidR="00AE3E89" w:rsidRPr="00E63C16" w14:paraId="28E77EF2" w14:textId="77777777" w:rsidTr="00E44616">
        <w:trPr>
          <w:trHeight w:val="20"/>
        </w:trPr>
        <w:tc>
          <w:tcPr>
            <w:tcW w:w="889" w:type="pct"/>
            <w:vMerge w:val="restart"/>
            <w:tcBorders>
              <w:left w:val="single" w:sz="4" w:space="0" w:color="auto"/>
              <w:right w:val="single" w:sz="4" w:space="0" w:color="auto"/>
            </w:tcBorders>
            <w:vAlign w:val="bottom"/>
          </w:tcPr>
          <w:p w14:paraId="28E77EE4" w14:textId="77777777" w:rsidR="00AE3E89" w:rsidRPr="00E63C16" w:rsidRDefault="00AE3E89" w:rsidP="00234042">
            <w:pPr>
              <w:spacing w:after="0" w:line="240" w:lineRule="auto"/>
              <w:rPr>
                <w:rFonts w:cs="Calibri"/>
                <w:color w:val="000000"/>
                <w:sz w:val="16"/>
                <w:szCs w:val="16"/>
                <w:lang w:eastAsia="en-AU"/>
              </w:rPr>
            </w:pPr>
            <w:r w:rsidRPr="00E63C16">
              <w:rPr>
                <w:rFonts w:cs="Calibri"/>
                <w:color w:val="000000"/>
                <w:sz w:val="16"/>
                <w:szCs w:val="16"/>
                <w:lang w:eastAsia="en-AU"/>
              </w:rPr>
              <w:t xml:space="preserve">Hydrology </w:t>
            </w:r>
            <w:r w:rsidR="00EC2DCA">
              <w:rPr>
                <w:rFonts w:cs="Calibri"/>
                <w:color w:val="000000"/>
                <w:sz w:val="16"/>
                <w:szCs w:val="16"/>
                <w:lang w:eastAsia="en-AU"/>
              </w:rPr>
              <w:t>Cat 1</w:t>
            </w:r>
            <w:r>
              <w:rPr>
                <w:rFonts w:cs="Calibri"/>
                <w:color w:val="000000"/>
                <w:sz w:val="16"/>
                <w:szCs w:val="16"/>
                <w:lang w:eastAsia="en-AU"/>
              </w:rPr>
              <w:t>and SA</w:t>
            </w:r>
          </w:p>
        </w:tc>
        <w:tc>
          <w:tcPr>
            <w:tcW w:w="956" w:type="pct"/>
            <w:tcBorders>
              <w:top w:val="nil"/>
              <w:left w:val="nil"/>
              <w:bottom w:val="single" w:sz="4" w:space="0" w:color="auto"/>
              <w:right w:val="single" w:sz="4" w:space="0" w:color="auto"/>
            </w:tcBorders>
            <w:vAlign w:val="bottom"/>
          </w:tcPr>
          <w:p w14:paraId="28E77EE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xml:space="preserve">Derive flow metrics </w:t>
            </w:r>
          </w:p>
        </w:tc>
        <w:tc>
          <w:tcPr>
            <w:tcW w:w="246" w:type="pct"/>
            <w:tcBorders>
              <w:top w:val="nil"/>
              <w:left w:val="nil"/>
              <w:bottom w:val="single" w:sz="4" w:space="0" w:color="auto"/>
              <w:right w:val="single" w:sz="4" w:space="0" w:color="auto"/>
            </w:tcBorders>
            <w:shd w:val="clear" w:color="000000" w:fill="FFFFFF"/>
            <w:vAlign w:val="bottom"/>
          </w:tcPr>
          <w:p w14:paraId="28E77EE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shd w:val="clear" w:color="000000" w:fill="FFFFFF"/>
            <w:vAlign w:val="bottom"/>
          </w:tcPr>
          <w:p w14:paraId="28E77EE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shd w:val="clear" w:color="000000" w:fill="C5D9F1"/>
            <w:vAlign w:val="bottom"/>
          </w:tcPr>
          <w:p w14:paraId="28E77EE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C5D9F1"/>
            <w:vAlign w:val="bottom"/>
          </w:tcPr>
          <w:p w14:paraId="28E77EE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shd w:val="clear" w:color="000000" w:fill="B8CCE4"/>
            <w:vAlign w:val="bottom"/>
          </w:tcPr>
          <w:p w14:paraId="28E77EE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shd w:val="clear" w:color="000000" w:fill="B8CCE4"/>
            <w:vAlign w:val="bottom"/>
          </w:tcPr>
          <w:p w14:paraId="28E77EE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shd w:val="clear" w:color="000000" w:fill="B8CCE4"/>
            <w:vAlign w:val="bottom"/>
          </w:tcPr>
          <w:p w14:paraId="28E77EE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B8CCE4"/>
            <w:vAlign w:val="bottom"/>
          </w:tcPr>
          <w:p w14:paraId="28E77EE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000000" w:fill="B8CCE4"/>
            <w:vAlign w:val="bottom"/>
          </w:tcPr>
          <w:p w14:paraId="28E77EE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shd w:val="clear" w:color="000000" w:fill="B8CCE4"/>
            <w:vAlign w:val="bottom"/>
          </w:tcPr>
          <w:p w14:paraId="28E77EE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shd w:val="clear" w:color="000000" w:fill="B8CCE4"/>
            <w:vAlign w:val="bottom"/>
          </w:tcPr>
          <w:p w14:paraId="28E77EF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shd w:val="clear" w:color="000000" w:fill="FFFFFF"/>
            <w:vAlign w:val="bottom"/>
          </w:tcPr>
          <w:p w14:paraId="28E77EF1"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7F01" w14:textId="77777777" w:rsidTr="00E44616">
        <w:trPr>
          <w:trHeight w:val="20"/>
        </w:trPr>
        <w:tc>
          <w:tcPr>
            <w:tcW w:w="889" w:type="pct"/>
            <w:vMerge/>
            <w:tcBorders>
              <w:left w:val="single" w:sz="4" w:space="0" w:color="auto"/>
              <w:bottom w:val="single" w:sz="4" w:space="0" w:color="auto"/>
              <w:right w:val="single" w:sz="4" w:space="0" w:color="auto"/>
            </w:tcBorders>
            <w:vAlign w:val="bottom"/>
          </w:tcPr>
          <w:p w14:paraId="28E77EF3" w14:textId="77777777" w:rsidR="00AE3E89" w:rsidRPr="00E63C16" w:rsidRDefault="00AE3E89" w:rsidP="00EF0F03">
            <w:pPr>
              <w:spacing w:after="0" w:line="240" w:lineRule="auto"/>
              <w:rPr>
                <w:rFonts w:cs="Calibri"/>
                <w:color w:val="000000"/>
                <w:sz w:val="16"/>
                <w:szCs w:val="16"/>
                <w:lang w:eastAsia="en-AU"/>
              </w:rPr>
            </w:pPr>
          </w:p>
        </w:tc>
        <w:tc>
          <w:tcPr>
            <w:tcW w:w="956" w:type="pct"/>
            <w:tcBorders>
              <w:top w:val="nil"/>
              <w:left w:val="nil"/>
              <w:bottom w:val="single" w:sz="4" w:space="0" w:color="auto"/>
              <w:right w:val="single" w:sz="4" w:space="0" w:color="auto"/>
            </w:tcBorders>
            <w:vAlign w:val="bottom"/>
          </w:tcPr>
          <w:p w14:paraId="28E77EF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Information transfer</w:t>
            </w:r>
          </w:p>
        </w:tc>
        <w:tc>
          <w:tcPr>
            <w:tcW w:w="246" w:type="pct"/>
            <w:tcBorders>
              <w:top w:val="nil"/>
              <w:left w:val="nil"/>
              <w:bottom w:val="single" w:sz="4" w:space="0" w:color="auto"/>
              <w:right w:val="single" w:sz="4" w:space="0" w:color="auto"/>
            </w:tcBorders>
            <w:shd w:val="clear" w:color="auto" w:fill="FFFFFF"/>
            <w:vAlign w:val="bottom"/>
          </w:tcPr>
          <w:p w14:paraId="28E77EF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shd w:val="clear" w:color="auto" w:fill="FFFFFF"/>
            <w:vAlign w:val="bottom"/>
          </w:tcPr>
          <w:p w14:paraId="28E77EF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vAlign w:val="bottom"/>
          </w:tcPr>
          <w:p w14:paraId="28E77EF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vAlign w:val="bottom"/>
          </w:tcPr>
          <w:p w14:paraId="28E77EF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vAlign w:val="bottom"/>
          </w:tcPr>
          <w:p w14:paraId="28E77EF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vAlign w:val="bottom"/>
          </w:tcPr>
          <w:p w14:paraId="28E77EF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vAlign w:val="bottom"/>
          </w:tcPr>
          <w:p w14:paraId="28E77EF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C5D9F1"/>
            <w:vAlign w:val="bottom"/>
          </w:tcPr>
          <w:p w14:paraId="28E77EF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000000" w:fill="C5D9F1"/>
            <w:vAlign w:val="bottom"/>
          </w:tcPr>
          <w:p w14:paraId="28E77EF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shd w:val="clear" w:color="000000" w:fill="C5D9F1"/>
            <w:vAlign w:val="bottom"/>
          </w:tcPr>
          <w:p w14:paraId="28E77EF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shd w:val="clear" w:color="000000" w:fill="C5D9F1"/>
            <w:vAlign w:val="bottom"/>
          </w:tcPr>
          <w:p w14:paraId="28E77EF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shd w:val="clear" w:color="000000" w:fill="C5D9F1"/>
            <w:vAlign w:val="bottom"/>
          </w:tcPr>
          <w:p w14:paraId="28E77F0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7F11" w14:textId="77777777" w:rsidTr="00E44616">
        <w:trPr>
          <w:trHeight w:val="20"/>
        </w:trPr>
        <w:tc>
          <w:tcPr>
            <w:tcW w:w="889" w:type="pct"/>
            <w:vMerge w:val="restart"/>
            <w:tcBorders>
              <w:top w:val="single" w:sz="4" w:space="0" w:color="auto"/>
              <w:left w:val="single" w:sz="4" w:space="0" w:color="auto"/>
              <w:bottom w:val="single" w:sz="4" w:space="0" w:color="auto"/>
              <w:right w:val="single" w:sz="4" w:space="0" w:color="auto"/>
            </w:tcBorders>
            <w:vAlign w:val="bottom"/>
          </w:tcPr>
          <w:p w14:paraId="28E77F02"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xml:space="preserve">Stream Metabolism </w:t>
            </w:r>
            <w:r w:rsidR="00EC2DCA">
              <w:rPr>
                <w:rFonts w:cs="Calibri"/>
                <w:color w:val="000000"/>
                <w:sz w:val="16"/>
                <w:szCs w:val="16"/>
                <w:lang w:eastAsia="en-AU"/>
              </w:rPr>
              <w:t>Cat 1</w:t>
            </w:r>
            <w:r w:rsidRPr="00E63C16">
              <w:rPr>
                <w:rFonts w:cs="Calibri"/>
                <w:color w:val="000000"/>
                <w:sz w:val="16"/>
                <w:szCs w:val="16"/>
                <w:lang w:eastAsia="en-AU"/>
              </w:rPr>
              <w:t xml:space="preserve"> </w:t>
            </w:r>
          </w:p>
          <w:p w14:paraId="28E77F03" w14:textId="77777777" w:rsidR="00AE3E89" w:rsidRPr="00E63C16" w:rsidRDefault="00AE3E89" w:rsidP="00EF0F03">
            <w:pPr>
              <w:spacing w:after="0" w:line="240" w:lineRule="auto"/>
              <w:rPr>
                <w:rFonts w:cs="Calibri"/>
                <w:color w:val="000000"/>
                <w:sz w:val="16"/>
                <w:szCs w:val="16"/>
                <w:lang w:eastAsia="en-AU"/>
              </w:rPr>
            </w:pPr>
          </w:p>
        </w:tc>
        <w:tc>
          <w:tcPr>
            <w:tcW w:w="956" w:type="pct"/>
            <w:tcBorders>
              <w:top w:val="single" w:sz="4" w:space="0" w:color="auto"/>
              <w:left w:val="nil"/>
              <w:bottom w:val="single" w:sz="4" w:space="0" w:color="auto"/>
              <w:right w:val="single" w:sz="4" w:space="0" w:color="auto"/>
            </w:tcBorders>
            <w:vAlign w:val="bottom"/>
          </w:tcPr>
          <w:p w14:paraId="28E77F0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Site selection</w:t>
            </w:r>
          </w:p>
        </w:tc>
        <w:tc>
          <w:tcPr>
            <w:tcW w:w="246" w:type="pct"/>
            <w:tcBorders>
              <w:top w:val="single" w:sz="4" w:space="0" w:color="auto"/>
              <w:left w:val="nil"/>
              <w:bottom w:val="single" w:sz="4" w:space="0" w:color="auto"/>
              <w:right w:val="single" w:sz="4" w:space="0" w:color="auto"/>
            </w:tcBorders>
            <w:shd w:val="clear" w:color="auto" w:fill="FFFFFF"/>
            <w:vAlign w:val="bottom"/>
          </w:tcPr>
          <w:p w14:paraId="28E77F0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single" w:sz="4" w:space="0" w:color="auto"/>
              <w:left w:val="nil"/>
              <w:bottom w:val="single" w:sz="4" w:space="0" w:color="auto"/>
              <w:right w:val="single" w:sz="4" w:space="0" w:color="auto"/>
            </w:tcBorders>
            <w:shd w:val="clear" w:color="auto" w:fill="FFFFFF"/>
            <w:vAlign w:val="bottom"/>
          </w:tcPr>
          <w:p w14:paraId="28E77F0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single" w:sz="4" w:space="0" w:color="auto"/>
              <w:left w:val="nil"/>
              <w:bottom w:val="single" w:sz="4" w:space="0" w:color="auto"/>
              <w:right w:val="single" w:sz="4" w:space="0" w:color="auto"/>
            </w:tcBorders>
            <w:vAlign w:val="bottom"/>
          </w:tcPr>
          <w:p w14:paraId="28E77F0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single" w:sz="4" w:space="0" w:color="auto"/>
              <w:left w:val="nil"/>
              <w:bottom w:val="single" w:sz="4" w:space="0" w:color="auto"/>
              <w:right w:val="single" w:sz="4" w:space="0" w:color="auto"/>
            </w:tcBorders>
            <w:vAlign w:val="bottom"/>
          </w:tcPr>
          <w:p w14:paraId="28E77F0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single" w:sz="4" w:space="0" w:color="auto"/>
              <w:left w:val="nil"/>
              <w:bottom w:val="single" w:sz="4" w:space="0" w:color="auto"/>
              <w:right w:val="single" w:sz="4" w:space="0" w:color="auto"/>
            </w:tcBorders>
            <w:vAlign w:val="bottom"/>
          </w:tcPr>
          <w:p w14:paraId="28E77F0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single" w:sz="4" w:space="0" w:color="auto"/>
              <w:left w:val="nil"/>
              <w:bottom w:val="single" w:sz="4" w:space="0" w:color="auto"/>
              <w:right w:val="single" w:sz="4" w:space="0" w:color="auto"/>
            </w:tcBorders>
            <w:vAlign w:val="bottom"/>
          </w:tcPr>
          <w:p w14:paraId="28E77F0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single" w:sz="4" w:space="0" w:color="auto"/>
              <w:left w:val="nil"/>
              <w:bottom w:val="single" w:sz="4" w:space="0" w:color="auto"/>
              <w:right w:val="single" w:sz="4" w:space="0" w:color="auto"/>
            </w:tcBorders>
            <w:vAlign w:val="bottom"/>
          </w:tcPr>
          <w:p w14:paraId="28E77F0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single" w:sz="4" w:space="0" w:color="auto"/>
              <w:left w:val="nil"/>
              <w:bottom w:val="single" w:sz="4" w:space="0" w:color="auto"/>
              <w:right w:val="single" w:sz="4" w:space="0" w:color="auto"/>
            </w:tcBorders>
            <w:vAlign w:val="bottom"/>
          </w:tcPr>
          <w:p w14:paraId="28E77F0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single" w:sz="4" w:space="0" w:color="auto"/>
              <w:left w:val="nil"/>
              <w:bottom w:val="single" w:sz="4" w:space="0" w:color="auto"/>
              <w:right w:val="single" w:sz="4" w:space="0" w:color="auto"/>
            </w:tcBorders>
            <w:vAlign w:val="bottom"/>
          </w:tcPr>
          <w:p w14:paraId="28E77F0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single" w:sz="4" w:space="0" w:color="auto"/>
              <w:left w:val="nil"/>
              <w:bottom w:val="single" w:sz="4" w:space="0" w:color="auto"/>
              <w:right w:val="single" w:sz="4" w:space="0" w:color="auto"/>
            </w:tcBorders>
            <w:vAlign w:val="bottom"/>
          </w:tcPr>
          <w:p w14:paraId="28E77F0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single" w:sz="4" w:space="0" w:color="auto"/>
              <w:left w:val="nil"/>
              <w:bottom w:val="single" w:sz="4" w:space="0" w:color="auto"/>
              <w:right w:val="single" w:sz="4" w:space="0" w:color="auto"/>
            </w:tcBorders>
            <w:vAlign w:val="bottom"/>
          </w:tcPr>
          <w:p w14:paraId="28E77F0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single" w:sz="4" w:space="0" w:color="auto"/>
              <w:left w:val="nil"/>
              <w:bottom w:val="single" w:sz="4" w:space="0" w:color="auto"/>
              <w:right w:val="single" w:sz="4" w:space="0" w:color="auto"/>
            </w:tcBorders>
            <w:vAlign w:val="bottom"/>
          </w:tcPr>
          <w:p w14:paraId="28E77F1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7F20" w14:textId="77777777" w:rsidTr="00E44616">
        <w:trPr>
          <w:trHeight w:val="20"/>
        </w:trPr>
        <w:tc>
          <w:tcPr>
            <w:tcW w:w="889" w:type="pct"/>
            <w:vMerge/>
            <w:tcBorders>
              <w:top w:val="single" w:sz="4" w:space="0" w:color="auto"/>
              <w:left w:val="single" w:sz="4" w:space="0" w:color="auto"/>
              <w:bottom w:val="single" w:sz="4" w:space="0" w:color="auto"/>
              <w:right w:val="single" w:sz="4" w:space="0" w:color="auto"/>
            </w:tcBorders>
            <w:vAlign w:val="bottom"/>
          </w:tcPr>
          <w:p w14:paraId="28E77F12" w14:textId="77777777" w:rsidR="00AE3E89" w:rsidRPr="00E63C16" w:rsidRDefault="00AE3E89" w:rsidP="00EF0F03">
            <w:pPr>
              <w:spacing w:after="0" w:line="240" w:lineRule="auto"/>
              <w:rPr>
                <w:rFonts w:cs="Calibri"/>
                <w:color w:val="000000"/>
                <w:sz w:val="16"/>
                <w:szCs w:val="16"/>
                <w:lang w:eastAsia="en-AU"/>
              </w:rPr>
            </w:pPr>
          </w:p>
        </w:tc>
        <w:tc>
          <w:tcPr>
            <w:tcW w:w="956" w:type="pct"/>
            <w:tcBorders>
              <w:top w:val="single" w:sz="4" w:space="0" w:color="auto"/>
              <w:left w:val="nil"/>
              <w:bottom w:val="single" w:sz="4" w:space="0" w:color="auto"/>
              <w:right w:val="single" w:sz="4" w:space="0" w:color="auto"/>
            </w:tcBorders>
            <w:vAlign w:val="bottom"/>
          </w:tcPr>
          <w:p w14:paraId="28E77F1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xml:space="preserve">Logging DO, monthly nutrients </w:t>
            </w:r>
          </w:p>
        </w:tc>
        <w:tc>
          <w:tcPr>
            <w:tcW w:w="246" w:type="pct"/>
            <w:tcBorders>
              <w:top w:val="single" w:sz="4" w:space="0" w:color="auto"/>
              <w:left w:val="nil"/>
              <w:bottom w:val="single" w:sz="4" w:space="0" w:color="auto"/>
              <w:right w:val="single" w:sz="4" w:space="0" w:color="auto"/>
            </w:tcBorders>
            <w:shd w:val="clear" w:color="auto" w:fill="FFFFFF"/>
            <w:vAlign w:val="bottom"/>
          </w:tcPr>
          <w:p w14:paraId="28E77F1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single" w:sz="4" w:space="0" w:color="auto"/>
              <w:left w:val="nil"/>
              <w:bottom w:val="single" w:sz="4" w:space="0" w:color="auto"/>
              <w:right w:val="single" w:sz="4" w:space="0" w:color="auto"/>
            </w:tcBorders>
            <w:shd w:val="clear" w:color="auto" w:fill="FFFFFF"/>
            <w:vAlign w:val="bottom"/>
          </w:tcPr>
          <w:p w14:paraId="28E77F1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single" w:sz="4" w:space="0" w:color="auto"/>
              <w:left w:val="nil"/>
              <w:bottom w:val="single" w:sz="4" w:space="0" w:color="auto"/>
              <w:right w:val="single" w:sz="4" w:space="0" w:color="auto"/>
            </w:tcBorders>
            <w:shd w:val="clear" w:color="000000" w:fill="D7E4BC"/>
            <w:vAlign w:val="bottom"/>
          </w:tcPr>
          <w:p w14:paraId="28E77F1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single" w:sz="4" w:space="0" w:color="auto"/>
              <w:left w:val="nil"/>
              <w:bottom w:val="single" w:sz="4" w:space="0" w:color="auto"/>
              <w:right w:val="single" w:sz="4" w:space="0" w:color="auto"/>
            </w:tcBorders>
            <w:shd w:val="clear" w:color="000000" w:fill="D7E4BC"/>
            <w:vAlign w:val="bottom"/>
          </w:tcPr>
          <w:p w14:paraId="28E77F1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single" w:sz="4" w:space="0" w:color="auto"/>
              <w:left w:val="nil"/>
              <w:bottom w:val="single" w:sz="4" w:space="0" w:color="auto"/>
              <w:right w:val="single" w:sz="4" w:space="0" w:color="auto"/>
            </w:tcBorders>
            <w:shd w:val="clear" w:color="000000" w:fill="D7E4BC"/>
            <w:vAlign w:val="bottom"/>
          </w:tcPr>
          <w:p w14:paraId="28E77F1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single" w:sz="4" w:space="0" w:color="auto"/>
              <w:left w:val="nil"/>
              <w:bottom w:val="single" w:sz="4" w:space="0" w:color="auto"/>
              <w:right w:val="single" w:sz="4" w:space="0" w:color="auto"/>
            </w:tcBorders>
            <w:shd w:val="clear" w:color="000000" w:fill="D7E4BC"/>
            <w:vAlign w:val="bottom"/>
          </w:tcPr>
          <w:p w14:paraId="28E77F1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single" w:sz="4" w:space="0" w:color="auto"/>
              <w:left w:val="nil"/>
              <w:bottom w:val="single" w:sz="4" w:space="0" w:color="auto"/>
              <w:right w:val="single" w:sz="4" w:space="0" w:color="auto"/>
            </w:tcBorders>
            <w:shd w:val="clear" w:color="000000" w:fill="D7E4BC"/>
            <w:vAlign w:val="bottom"/>
          </w:tcPr>
          <w:p w14:paraId="28E77F1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single" w:sz="4" w:space="0" w:color="auto"/>
              <w:left w:val="nil"/>
              <w:bottom w:val="single" w:sz="4" w:space="0" w:color="auto"/>
              <w:right w:val="single" w:sz="4" w:space="0" w:color="auto"/>
            </w:tcBorders>
            <w:shd w:val="clear" w:color="000000" w:fill="D7E4BC"/>
            <w:vAlign w:val="bottom"/>
          </w:tcPr>
          <w:p w14:paraId="28E77F1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single" w:sz="4" w:space="0" w:color="auto"/>
              <w:left w:val="nil"/>
              <w:bottom w:val="single" w:sz="4" w:space="0" w:color="auto"/>
              <w:right w:val="single" w:sz="4" w:space="0" w:color="auto"/>
            </w:tcBorders>
            <w:shd w:val="clear" w:color="000000" w:fill="FFFFFF"/>
            <w:vAlign w:val="bottom"/>
          </w:tcPr>
          <w:p w14:paraId="28E77F1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single" w:sz="4" w:space="0" w:color="auto"/>
              <w:left w:val="nil"/>
              <w:bottom w:val="single" w:sz="4" w:space="0" w:color="auto"/>
              <w:right w:val="single" w:sz="4" w:space="0" w:color="auto"/>
            </w:tcBorders>
            <w:shd w:val="clear" w:color="000000" w:fill="FFFFFF"/>
            <w:vAlign w:val="bottom"/>
          </w:tcPr>
          <w:p w14:paraId="28E77F1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single" w:sz="4" w:space="0" w:color="auto"/>
              <w:left w:val="nil"/>
              <w:bottom w:val="single" w:sz="4" w:space="0" w:color="auto"/>
              <w:right w:val="single" w:sz="4" w:space="0" w:color="auto"/>
            </w:tcBorders>
            <w:shd w:val="clear" w:color="000000" w:fill="FFFFFF"/>
            <w:vAlign w:val="bottom"/>
          </w:tcPr>
          <w:p w14:paraId="28E77F1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single" w:sz="4" w:space="0" w:color="auto"/>
              <w:left w:val="nil"/>
              <w:bottom w:val="single" w:sz="4" w:space="0" w:color="auto"/>
              <w:right w:val="single" w:sz="4" w:space="0" w:color="auto"/>
            </w:tcBorders>
            <w:shd w:val="clear" w:color="000000" w:fill="FFFFFF"/>
            <w:vAlign w:val="bottom"/>
          </w:tcPr>
          <w:p w14:paraId="28E77F1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7F2F" w14:textId="77777777" w:rsidTr="00E44616">
        <w:trPr>
          <w:trHeight w:val="20"/>
        </w:trPr>
        <w:tc>
          <w:tcPr>
            <w:tcW w:w="889" w:type="pct"/>
            <w:vMerge/>
            <w:tcBorders>
              <w:top w:val="single" w:sz="4" w:space="0" w:color="auto"/>
              <w:left w:val="single" w:sz="4" w:space="0" w:color="auto"/>
              <w:bottom w:val="single" w:sz="4" w:space="0" w:color="auto"/>
              <w:right w:val="single" w:sz="4" w:space="0" w:color="auto"/>
            </w:tcBorders>
            <w:vAlign w:val="bottom"/>
          </w:tcPr>
          <w:p w14:paraId="28E77F21" w14:textId="77777777" w:rsidR="00AE3E89" w:rsidRPr="00E63C16" w:rsidRDefault="00AE3E89" w:rsidP="00EF0F03">
            <w:pPr>
              <w:spacing w:after="0" w:line="240" w:lineRule="auto"/>
              <w:rPr>
                <w:rFonts w:cs="Calibri"/>
                <w:color w:val="000000"/>
                <w:sz w:val="16"/>
                <w:szCs w:val="16"/>
                <w:lang w:eastAsia="en-AU"/>
              </w:rPr>
            </w:pPr>
          </w:p>
        </w:tc>
        <w:tc>
          <w:tcPr>
            <w:tcW w:w="956" w:type="pct"/>
            <w:tcBorders>
              <w:top w:val="single" w:sz="4" w:space="0" w:color="auto"/>
              <w:left w:val="nil"/>
              <w:bottom w:val="single" w:sz="4" w:space="0" w:color="auto"/>
              <w:right w:val="single" w:sz="4" w:space="0" w:color="auto"/>
            </w:tcBorders>
            <w:vAlign w:val="bottom"/>
          </w:tcPr>
          <w:p w14:paraId="28E77F22"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Information transfer</w:t>
            </w:r>
          </w:p>
        </w:tc>
        <w:tc>
          <w:tcPr>
            <w:tcW w:w="246" w:type="pct"/>
            <w:tcBorders>
              <w:top w:val="single" w:sz="4" w:space="0" w:color="auto"/>
              <w:left w:val="nil"/>
              <w:bottom w:val="single" w:sz="4" w:space="0" w:color="auto"/>
              <w:right w:val="single" w:sz="4" w:space="0" w:color="auto"/>
            </w:tcBorders>
            <w:shd w:val="clear" w:color="auto" w:fill="FFFFFF"/>
            <w:vAlign w:val="bottom"/>
          </w:tcPr>
          <w:p w14:paraId="28E77F2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single" w:sz="4" w:space="0" w:color="auto"/>
              <w:left w:val="nil"/>
              <w:bottom w:val="single" w:sz="4" w:space="0" w:color="auto"/>
              <w:right w:val="single" w:sz="4" w:space="0" w:color="auto"/>
            </w:tcBorders>
            <w:shd w:val="clear" w:color="auto" w:fill="FFFFFF"/>
            <w:vAlign w:val="bottom"/>
          </w:tcPr>
          <w:p w14:paraId="28E77F2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single" w:sz="4" w:space="0" w:color="auto"/>
              <w:left w:val="nil"/>
              <w:bottom w:val="single" w:sz="4" w:space="0" w:color="auto"/>
              <w:right w:val="single" w:sz="4" w:space="0" w:color="auto"/>
            </w:tcBorders>
            <w:shd w:val="clear" w:color="000000" w:fill="FFFFFF"/>
            <w:vAlign w:val="bottom"/>
          </w:tcPr>
          <w:p w14:paraId="28E77F2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single" w:sz="4" w:space="0" w:color="auto"/>
              <w:left w:val="nil"/>
              <w:bottom w:val="single" w:sz="4" w:space="0" w:color="auto"/>
              <w:right w:val="single" w:sz="4" w:space="0" w:color="auto"/>
            </w:tcBorders>
            <w:shd w:val="clear" w:color="000000" w:fill="FFFFFF"/>
            <w:vAlign w:val="bottom"/>
          </w:tcPr>
          <w:p w14:paraId="28E77F2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single" w:sz="4" w:space="0" w:color="auto"/>
              <w:left w:val="nil"/>
              <w:bottom w:val="single" w:sz="4" w:space="0" w:color="auto"/>
              <w:right w:val="single" w:sz="4" w:space="0" w:color="auto"/>
            </w:tcBorders>
            <w:shd w:val="clear" w:color="000000" w:fill="FFFFFF"/>
            <w:vAlign w:val="bottom"/>
          </w:tcPr>
          <w:p w14:paraId="28E77F2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single" w:sz="4" w:space="0" w:color="auto"/>
              <w:left w:val="nil"/>
              <w:bottom w:val="single" w:sz="4" w:space="0" w:color="auto"/>
              <w:right w:val="single" w:sz="4" w:space="0" w:color="auto"/>
            </w:tcBorders>
            <w:shd w:val="clear" w:color="000000" w:fill="FFFFFF"/>
            <w:vAlign w:val="bottom"/>
          </w:tcPr>
          <w:p w14:paraId="28E77F2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single" w:sz="4" w:space="0" w:color="auto"/>
              <w:left w:val="nil"/>
              <w:bottom w:val="single" w:sz="4" w:space="0" w:color="auto"/>
              <w:right w:val="single" w:sz="4" w:space="0" w:color="auto"/>
            </w:tcBorders>
            <w:shd w:val="clear" w:color="000000" w:fill="FFFFFF"/>
            <w:vAlign w:val="bottom"/>
          </w:tcPr>
          <w:p w14:paraId="28E77F2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single" w:sz="4" w:space="0" w:color="auto"/>
              <w:left w:val="nil"/>
              <w:bottom w:val="single" w:sz="4" w:space="0" w:color="auto"/>
              <w:right w:val="single" w:sz="4" w:space="0" w:color="auto"/>
            </w:tcBorders>
            <w:shd w:val="clear" w:color="000000" w:fill="FFFFFF"/>
            <w:vAlign w:val="bottom"/>
          </w:tcPr>
          <w:p w14:paraId="28E77F2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single" w:sz="4" w:space="0" w:color="auto"/>
              <w:left w:val="nil"/>
              <w:bottom w:val="single" w:sz="4" w:space="0" w:color="auto"/>
              <w:right w:val="single" w:sz="4" w:space="0" w:color="auto"/>
            </w:tcBorders>
            <w:shd w:val="clear" w:color="auto" w:fill="D6E3BC"/>
            <w:vAlign w:val="bottom"/>
          </w:tcPr>
          <w:p w14:paraId="28E77F2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single" w:sz="4" w:space="0" w:color="auto"/>
              <w:left w:val="nil"/>
              <w:bottom w:val="single" w:sz="4" w:space="0" w:color="auto"/>
              <w:right w:val="single" w:sz="4" w:space="0" w:color="auto"/>
            </w:tcBorders>
            <w:shd w:val="clear" w:color="auto" w:fill="D6E3BC"/>
            <w:vAlign w:val="bottom"/>
          </w:tcPr>
          <w:p w14:paraId="28E77F2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single" w:sz="4" w:space="0" w:color="auto"/>
              <w:left w:val="nil"/>
              <w:bottom w:val="single" w:sz="4" w:space="0" w:color="auto"/>
              <w:right w:val="single" w:sz="4" w:space="0" w:color="auto"/>
            </w:tcBorders>
            <w:shd w:val="clear" w:color="auto" w:fill="FFFFFF"/>
            <w:vAlign w:val="bottom"/>
          </w:tcPr>
          <w:p w14:paraId="28E77F2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single" w:sz="4" w:space="0" w:color="auto"/>
              <w:left w:val="nil"/>
              <w:bottom w:val="single" w:sz="4" w:space="0" w:color="auto"/>
              <w:right w:val="single" w:sz="4" w:space="0" w:color="auto"/>
            </w:tcBorders>
            <w:shd w:val="clear" w:color="auto" w:fill="FFFFFF"/>
            <w:vAlign w:val="bottom"/>
          </w:tcPr>
          <w:p w14:paraId="28E77F2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7F3E" w14:textId="77777777" w:rsidTr="00E44616">
        <w:trPr>
          <w:trHeight w:val="20"/>
        </w:trPr>
        <w:tc>
          <w:tcPr>
            <w:tcW w:w="889" w:type="pct"/>
            <w:vMerge w:val="restart"/>
            <w:tcBorders>
              <w:top w:val="single" w:sz="4" w:space="0" w:color="auto"/>
              <w:left w:val="single" w:sz="4" w:space="0" w:color="auto"/>
              <w:bottom w:val="single" w:sz="4" w:space="0" w:color="auto"/>
              <w:right w:val="single" w:sz="4" w:space="0" w:color="auto"/>
            </w:tcBorders>
            <w:vAlign w:val="bottom"/>
          </w:tcPr>
          <w:p w14:paraId="28E77F30" w14:textId="77777777" w:rsidR="00AE3E89" w:rsidRPr="00E63C16" w:rsidRDefault="00AE3E89" w:rsidP="00EF0F03">
            <w:pPr>
              <w:spacing w:after="0" w:line="240" w:lineRule="auto"/>
              <w:rPr>
                <w:rFonts w:cs="Calibri"/>
                <w:color w:val="000000"/>
                <w:sz w:val="16"/>
                <w:szCs w:val="16"/>
                <w:lang w:eastAsia="en-AU"/>
              </w:rPr>
            </w:pPr>
            <w:r>
              <w:rPr>
                <w:rFonts w:cs="Calibri"/>
                <w:color w:val="000000"/>
                <w:sz w:val="16"/>
                <w:szCs w:val="16"/>
                <w:lang w:eastAsia="en-AU"/>
              </w:rPr>
              <w:t xml:space="preserve">River nutrients, DOC, CHLa </w:t>
            </w:r>
          </w:p>
        </w:tc>
        <w:tc>
          <w:tcPr>
            <w:tcW w:w="956" w:type="pct"/>
            <w:tcBorders>
              <w:top w:val="single" w:sz="4" w:space="0" w:color="auto"/>
              <w:left w:val="single" w:sz="4" w:space="0" w:color="auto"/>
              <w:bottom w:val="single" w:sz="4" w:space="0" w:color="auto"/>
              <w:right w:val="single" w:sz="4" w:space="0" w:color="auto"/>
            </w:tcBorders>
            <w:vAlign w:val="bottom"/>
          </w:tcPr>
          <w:p w14:paraId="28E77F31" w14:textId="77777777" w:rsidR="00AE3E89" w:rsidRPr="00E63C16" w:rsidRDefault="00AE3E89" w:rsidP="00EF0F03">
            <w:pPr>
              <w:spacing w:after="0" w:line="240" w:lineRule="auto"/>
              <w:rPr>
                <w:rFonts w:cs="Calibri"/>
                <w:color w:val="000000"/>
                <w:sz w:val="16"/>
                <w:szCs w:val="16"/>
                <w:lang w:eastAsia="en-AU"/>
              </w:rPr>
            </w:pPr>
            <w:r>
              <w:rPr>
                <w:rFonts w:cs="Calibri"/>
                <w:color w:val="000000"/>
                <w:sz w:val="16"/>
                <w:szCs w:val="16"/>
                <w:lang w:eastAsia="en-AU"/>
              </w:rPr>
              <w:t xml:space="preserve">Field </w:t>
            </w:r>
            <w:r w:rsidRPr="00E63C16">
              <w:rPr>
                <w:rFonts w:cs="Calibri"/>
                <w:color w:val="000000"/>
                <w:sz w:val="16"/>
                <w:szCs w:val="16"/>
                <w:lang w:eastAsia="en-AU"/>
              </w:rPr>
              <w:t>sampling @larval fish sites</w:t>
            </w:r>
          </w:p>
        </w:tc>
        <w:tc>
          <w:tcPr>
            <w:tcW w:w="246" w:type="pct"/>
            <w:tcBorders>
              <w:top w:val="single" w:sz="4" w:space="0" w:color="auto"/>
              <w:left w:val="single" w:sz="4" w:space="0" w:color="auto"/>
              <w:bottom w:val="single" w:sz="4" w:space="0" w:color="auto"/>
              <w:right w:val="single" w:sz="4" w:space="0" w:color="auto"/>
            </w:tcBorders>
            <w:shd w:val="clear" w:color="auto" w:fill="FFFFFF"/>
            <w:vAlign w:val="bottom"/>
          </w:tcPr>
          <w:p w14:paraId="28E77F32"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single" w:sz="4" w:space="0" w:color="auto"/>
              <w:left w:val="single" w:sz="4" w:space="0" w:color="auto"/>
              <w:bottom w:val="single" w:sz="4" w:space="0" w:color="auto"/>
              <w:right w:val="single" w:sz="4" w:space="0" w:color="auto"/>
            </w:tcBorders>
            <w:shd w:val="clear" w:color="auto" w:fill="FFFFFF"/>
            <w:vAlign w:val="bottom"/>
          </w:tcPr>
          <w:p w14:paraId="28E77F3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single" w:sz="4" w:space="0" w:color="auto"/>
              <w:left w:val="single" w:sz="4" w:space="0" w:color="auto"/>
              <w:bottom w:val="single" w:sz="4" w:space="0" w:color="auto"/>
              <w:right w:val="single" w:sz="4" w:space="0" w:color="auto"/>
            </w:tcBorders>
            <w:vAlign w:val="bottom"/>
          </w:tcPr>
          <w:p w14:paraId="28E77F3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single" w:sz="4" w:space="0" w:color="auto"/>
              <w:left w:val="single" w:sz="4" w:space="0" w:color="auto"/>
              <w:bottom w:val="single" w:sz="4" w:space="0" w:color="auto"/>
              <w:right w:val="single" w:sz="4" w:space="0" w:color="auto"/>
            </w:tcBorders>
            <w:shd w:val="clear" w:color="auto" w:fill="D6E3BC" w:themeFill="accent3" w:themeFillTint="66"/>
            <w:vAlign w:val="bottom"/>
          </w:tcPr>
          <w:p w14:paraId="28E77F3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single" w:sz="4" w:space="0" w:color="auto"/>
              <w:left w:val="single" w:sz="4" w:space="0" w:color="auto"/>
              <w:bottom w:val="single" w:sz="4" w:space="0" w:color="auto"/>
              <w:right w:val="single" w:sz="4" w:space="0" w:color="auto"/>
            </w:tcBorders>
            <w:shd w:val="clear" w:color="auto" w:fill="D6E3BC" w:themeFill="accent3" w:themeFillTint="66"/>
            <w:vAlign w:val="bottom"/>
          </w:tcPr>
          <w:p w14:paraId="28E77F3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single" w:sz="4" w:space="0" w:color="auto"/>
              <w:left w:val="single" w:sz="4" w:space="0" w:color="auto"/>
              <w:bottom w:val="single" w:sz="4" w:space="0" w:color="auto"/>
              <w:right w:val="single" w:sz="4" w:space="0" w:color="auto"/>
            </w:tcBorders>
            <w:shd w:val="clear" w:color="auto" w:fill="D6E3BC" w:themeFill="accent3" w:themeFillTint="66"/>
            <w:vAlign w:val="bottom"/>
          </w:tcPr>
          <w:p w14:paraId="28E77F3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single" w:sz="4" w:space="0" w:color="auto"/>
              <w:left w:val="single" w:sz="4" w:space="0" w:color="auto"/>
              <w:bottom w:val="single" w:sz="4" w:space="0" w:color="auto"/>
              <w:right w:val="single" w:sz="4" w:space="0" w:color="auto"/>
            </w:tcBorders>
            <w:vAlign w:val="bottom"/>
          </w:tcPr>
          <w:p w14:paraId="28E77F3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single" w:sz="4" w:space="0" w:color="auto"/>
              <w:left w:val="single" w:sz="4" w:space="0" w:color="auto"/>
              <w:bottom w:val="single" w:sz="4" w:space="0" w:color="auto"/>
              <w:right w:val="single" w:sz="4" w:space="0" w:color="auto"/>
            </w:tcBorders>
            <w:vAlign w:val="bottom"/>
          </w:tcPr>
          <w:p w14:paraId="28E77F3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single" w:sz="4" w:space="0" w:color="auto"/>
              <w:left w:val="single" w:sz="4" w:space="0" w:color="auto"/>
              <w:bottom w:val="single" w:sz="4" w:space="0" w:color="auto"/>
              <w:right w:val="single" w:sz="4" w:space="0" w:color="auto"/>
            </w:tcBorders>
            <w:vAlign w:val="bottom"/>
          </w:tcPr>
          <w:p w14:paraId="28E77F3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single" w:sz="4" w:space="0" w:color="auto"/>
              <w:left w:val="single" w:sz="4" w:space="0" w:color="auto"/>
              <w:bottom w:val="single" w:sz="4" w:space="0" w:color="auto"/>
              <w:right w:val="single" w:sz="4" w:space="0" w:color="auto"/>
            </w:tcBorders>
            <w:vAlign w:val="bottom"/>
          </w:tcPr>
          <w:p w14:paraId="28E77F3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single" w:sz="4" w:space="0" w:color="auto"/>
              <w:left w:val="single" w:sz="4" w:space="0" w:color="auto"/>
              <w:bottom w:val="single" w:sz="4" w:space="0" w:color="auto"/>
              <w:right w:val="single" w:sz="4" w:space="0" w:color="auto"/>
            </w:tcBorders>
            <w:vAlign w:val="bottom"/>
          </w:tcPr>
          <w:p w14:paraId="28E77F3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single" w:sz="4" w:space="0" w:color="auto"/>
              <w:left w:val="single" w:sz="4" w:space="0" w:color="auto"/>
              <w:bottom w:val="single" w:sz="4" w:space="0" w:color="auto"/>
              <w:right w:val="single" w:sz="4" w:space="0" w:color="auto"/>
            </w:tcBorders>
            <w:vAlign w:val="bottom"/>
          </w:tcPr>
          <w:p w14:paraId="28E77F3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7F4D" w14:textId="77777777" w:rsidTr="00E44616">
        <w:trPr>
          <w:trHeight w:val="20"/>
        </w:trPr>
        <w:tc>
          <w:tcPr>
            <w:tcW w:w="889" w:type="pct"/>
            <w:vMerge/>
            <w:tcBorders>
              <w:top w:val="single" w:sz="4" w:space="0" w:color="auto"/>
              <w:left w:val="single" w:sz="4" w:space="0" w:color="auto"/>
              <w:bottom w:val="single" w:sz="4" w:space="0" w:color="auto"/>
              <w:right w:val="single" w:sz="4" w:space="0" w:color="auto"/>
            </w:tcBorders>
            <w:vAlign w:val="bottom"/>
          </w:tcPr>
          <w:p w14:paraId="28E77F3F" w14:textId="77777777" w:rsidR="00AE3E89" w:rsidRPr="00E63C16" w:rsidRDefault="00AE3E89" w:rsidP="00EF0F03">
            <w:pPr>
              <w:spacing w:after="0" w:line="240" w:lineRule="auto"/>
              <w:rPr>
                <w:rFonts w:cs="Calibri"/>
                <w:color w:val="000000"/>
                <w:sz w:val="16"/>
                <w:szCs w:val="16"/>
                <w:lang w:eastAsia="en-AU"/>
              </w:rPr>
            </w:pPr>
          </w:p>
        </w:tc>
        <w:tc>
          <w:tcPr>
            <w:tcW w:w="956" w:type="pct"/>
            <w:tcBorders>
              <w:top w:val="single" w:sz="4" w:space="0" w:color="auto"/>
              <w:left w:val="nil"/>
              <w:bottom w:val="single" w:sz="4" w:space="0" w:color="auto"/>
              <w:right w:val="single" w:sz="4" w:space="0" w:color="auto"/>
            </w:tcBorders>
            <w:vAlign w:val="bottom"/>
          </w:tcPr>
          <w:p w14:paraId="28E77F40" w14:textId="77777777" w:rsidR="00AE3E89" w:rsidRPr="00E63C16" w:rsidRDefault="00AE3E89" w:rsidP="00EF0F03">
            <w:pPr>
              <w:spacing w:after="0" w:line="240" w:lineRule="auto"/>
              <w:rPr>
                <w:rFonts w:cs="Calibri"/>
                <w:color w:val="000000"/>
                <w:sz w:val="16"/>
                <w:szCs w:val="16"/>
                <w:lang w:eastAsia="en-AU"/>
              </w:rPr>
            </w:pPr>
            <w:r>
              <w:rPr>
                <w:rFonts w:cs="Calibri"/>
                <w:color w:val="000000"/>
                <w:sz w:val="16"/>
                <w:szCs w:val="16"/>
                <w:lang w:eastAsia="en-AU"/>
              </w:rPr>
              <w:t>Processing, data entry and analysis</w:t>
            </w:r>
          </w:p>
        </w:tc>
        <w:tc>
          <w:tcPr>
            <w:tcW w:w="246" w:type="pct"/>
            <w:tcBorders>
              <w:top w:val="single" w:sz="4" w:space="0" w:color="auto"/>
              <w:left w:val="nil"/>
              <w:bottom w:val="single" w:sz="4" w:space="0" w:color="auto"/>
              <w:right w:val="single" w:sz="4" w:space="0" w:color="auto"/>
            </w:tcBorders>
            <w:shd w:val="clear" w:color="auto" w:fill="FFFFFF"/>
            <w:vAlign w:val="bottom"/>
          </w:tcPr>
          <w:p w14:paraId="28E77F41"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single" w:sz="4" w:space="0" w:color="auto"/>
              <w:left w:val="nil"/>
              <w:bottom w:val="single" w:sz="4" w:space="0" w:color="auto"/>
              <w:right w:val="single" w:sz="4" w:space="0" w:color="auto"/>
            </w:tcBorders>
            <w:shd w:val="clear" w:color="auto" w:fill="FFFFFF"/>
            <w:vAlign w:val="bottom"/>
          </w:tcPr>
          <w:p w14:paraId="28E77F42"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single" w:sz="4" w:space="0" w:color="auto"/>
              <w:left w:val="nil"/>
              <w:bottom w:val="single" w:sz="4" w:space="0" w:color="auto"/>
              <w:right w:val="single" w:sz="4" w:space="0" w:color="auto"/>
            </w:tcBorders>
            <w:shd w:val="clear" w:color="auto" w:fill="FFFFFF"/>
            <w:vAlign w:val="bottom"/>
          </w:tcPr>
          <w:p w14:paraId="28E77F4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single" w:sz="4" w:space="0" w:color="auto"/>
              <w:left w:val="nil"/>
              <w:bottom w:val="single" w:sz="4" w:space="0" w:color="auto"/>
              <w:right w:val="single" w:sz="4" w:space="0" w:color="auto"/>
            </w:tcBorders>
            <w:shd w:val="clear" w:color="000000" w:fill="D7E4BC"/>
            <w:vAlign w:val="bottom"/>
          </w:tcPr>
          <w:p w14:paraId="28E77F4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single" w:sz="4" w:space="0" w:color="auto"/>
              <w:left w:val="nil"/>
              <w:bottom w:val="single" w:sz="4" w:space="0" w:color="auto"/>
              <w:right w:val="single" w:sz="4" w:space="0" w:color="auto"/>
            </w:tcBorders>
            <w:shd w:val="clear" w:color="000000" w:fill="D7E4BC"/>
            <w:vAlign w:val="bottom"/>
          </w:tcPr>
          <w:p w14:paraId="28E77F4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single" w:sz="4" w:space="0" w:color="auto"/>
              <w:left w:val="nil"/>
              <w:bottom w:val="single" w:sz="4" w:space="0" w:color="auto"/>
              <w:right w:val="single" w:sz="4" w:space="0" w:color="auto"/>
            </w:tcBorders>
            <w:shd w:val="clear" w:color="000000" w:fill="D7E4BC"/>
            <w:vAlign w:val="bottom"/>
          </w:tcPr>
          <w:p w14:paraId="28E77F4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single" w:sz="4" w:space="0" w:color="auto"/>
              <w:left w:val="nil"/>
              <w:bottom w:val="single" w:sz="4" w:space="0" w:color="auto"/>
              <w:right w:val="single" w:sz="4" w:space="0" w:color="auto"/>
            </w:tcBorders>
            <w:shd w:val="clear" w:color="auto" w:fill="D6E3BC" w:themeFill="accent3" w:themeFillTint="66"/>
            <w:vAlign w:val="bottom"/>
          </w:tcPr>
          <w:p w14:paraId="28E77F4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single" w:sz="4" w:space="0" w:color="auto"/>
              <w:left w:val="nil"/>
              <w:bottom w:val="single" w:sz="4" w:space="0" w:color="auto"/>
              <w:right w:val="single" w:sz="4" w:space="0" w:color="auto"/>
            </w:tcBorders>
            <w:shd w:val="clear" w:color="auto" w:fill="D6E3BC" w:themeFill="accent3" w:themeFillTint="66"/>
            <w:vAlign w:val="bottom"/>
          </w:tcPr>
          <w:p w14:paraId="28E77F4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single" w:sz="4" w:space="0" w:color="auto"/>
              <w:left w:val="nil"/>
              <w:bottom w:val="single" w:sz="4" w:space="0" w:color="auto"/>
              <w:right w:val="single" w:sz="4" w:space="0" w:color="auto"/>
            </w:tcBorders>
            <w:shd w:val="clear" w:color="auto" w:fill="D6E3BC" w:themeFill="accent3" w:themeFillTint="66"/>
            <w:vAlign w:val="bottom"/>
          </w:tcPr>
          <w:p w14:paraId="28E77F4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single" w:sz="4" w:space="0" w:color="auto"/>
              <w:left w:val="nil"/>
              <w:bottom w:val="single" w:sz="4" w:space="0" w:color="auto"/>
              <w:right w:val="single" w:sz="4" w:space="0" w:color="auto"/>
            </w:tcBorders>
            <w:shd w:val="clear" w:color="auto" w:fill="D6E3BC" w:themeFill="accent3" w:themeFillTint="66"/>
            <w:vAlign w:val="bottom"/>
          </w:tcPr>
          <w:p w14:paraId="28E77F4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single" w:sz="4" w:space="0" w:color="auto"/>
              <w:left w:val="nil"/>
              <w:bottom w:val="single" w:sz="4" w:space="0" w:color="auto"/>
              <w:right w:val="single" w:sz="4" w:space="0" w:color="auto"/>
            </w:tcBorders>
            <w:shd w:val="clear" w:color="000000" w:fill="FFFFFF"/>
            <w:vAlign w:val="bottom"/>
          </w:tcPr>
          <w:p w14:paraId="28E77F4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single" w:sz="4" w:space="0" w:color="auto"/>
              <w:left w:val="nil"/>
              <w:bottom w:val="single" w:sz="4" w:space="0" w:color="auto"/>
              <w:right w:val="single" w:sz="4" w:space="0" w:color="auto"/>
            </w:tcBorders>
            <w:shd w:val="clear" w:color="000000" w:fill="FFFFFF"/>
            <w:vAlign w:val="bottom"/>
          </w:tcPr>
          <w:p w14:paraId="28E77F4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7F5C" w14:textId="77777777" w:rsidTr="00E44616">
        <w:trPr>
          <w:trHeight w:val="20"/>
        </w:trPr>
        <w:tc>
          <w:tcPr>
            <w:tcW w:w="889" w:type="pct"/>
            <w:vMerge w:val="restart"/>
            <w:tcBorders>
              <w:top w:val="single" w:sz="4" w:space="0" w:color="auto"/>
              <w:left w:val="single" w:sz="4" w:space="0" w:color="auto"/>
              <w:right w:val="single" w:sz="4" w:space="0" w:color="auto"/>
            </w:tcBorders>
            <w:vAlign w:val="center"/>
          </w:tcPr>
          <w:p w14:paraId="28E77F4E" w14:textId="77777777" w:rsidR="00AE3E89" w:rsidRPr="00E63C16" w:rsidRDefault="00AE3E89" w:rsidP="00EF0F03">
            <w:pPr>
              <w:spacing w:after="0"/>
              <w:rPr>
                <w:rFonts w:cs="Calibri"/>
                <w:color w:val="000000"/>
                <w:sz w:val="16"/>
                <w:szCs w:val="16"/>
                <w:lang w:eastAsia="en-AU"/>
              </w:rPr>
            </w:pPr>
            <w:r w:rsidRPr="00E63C16">
              <w:rPr>
                <w:rFonts w:cs="Calibri"/>
                <w:color w:val="000000"/>
                <w:sz w:val="16"/>
                <w:szCs w:val="16"/>
                <w:lang w:eastAsia="en-AU"/>
              </w:rPr>
              <w:t>Wetland nutrients,</w:t>
            </w:r>
            <w:r>
              <w:rPr>
                <w:rFonts w:cs="Calibri"/>
                <w:color w:val="000000"/>
                <w:sz w:val="16"/>
                <w:szCs w:val="16"/>
                <w:lang w:eastAsia="en-AU"/>
              </w:rPr>
              <w:t xml:space="preserve"> DOC, CHLa</w:t>
            </w:r>
            <w:r w:rsidRPr="00E63C16">
              <w:rPr>
                <w:rFonts w:cs="Calibri"/>
                <w:color w:val="000000"/>
                <w:sz w:val="16"/>
                <w:szCs w:val="16"/>
                <w:lang w:eastAsia="en-AU"/>
              </w:rPr>
              <w:t xml:space="preserve"> </w:t>
            </w:r>
            <w:r>
              <w:rPr>
                <w:rFonts w:cs="Calibri"/>
                <w:color w:val="000000"/>
                <w:sz w:val="16"/>
                <w:szCs w:val="16"/>
                <w:lang w:eastAsia="en-AU"/>
              </w:rPr>
              <w:t>(SA)</w:t>
            </w:r>
          </w:p>
        </w:tc>
        <w:tc>
          <w:tcPr>
            <w:tcW w:w="956" w:type="pct"/>
            <w:tcBorders>
              <w:top w:val="single" w:sz="4" w:space="0" w:color="auto"/>
              <w:left w:val="nil"/>
              <w:bottom w:val="single" w:sz="4" w:space="0" w:color="auto"/>
              <w:right w:val="single" w:sz="4" w:space="0" w:color="auto"/>
            </w:tcBorders>
            <w:vAlign w:val="center"/>
          </w:tcPr>
          <w:p w14:paraId="28E77F4F" w14:textId="77777777" w:rsidR="00AE3E89" w:rsidRPr="00E63C16" w:rsidRDefault="00AE3E89" w:rsidP="00EF0F03">
            <w:pPr>
              <w:spacing w:after="0" w:line="240" w:lineRule="auto"/>
              <w:rPr>
                <w:rFonts w:cs="Calibri"/>
                <w:color w:val="000000"/>
                <w:sz w:val="16"/>
                <w:szCs w:val="16"/>
                <w:lang w:eastAsia="en-AU"/>
              </w:rPr>
            </w:pPr>
            <w:r>
              <w:rPr>
                <w:rFonts w:cs="Calibri"/>
                <w:color w:val="000000"/>
                <w:sz w:val="16"/>
                <w:szCs w:val="16"/>
                <w:lang w:eastAsia="en-AU"/>
              </w:rPr>
              <w:t xml:space="preserve">Field </w:t>
            </w:r>
            <w:r w:rsidRPr="00E63C16">
              <w:rPr>
                <w:rFonts w:cs="Calibri"/>
                <w:color w:val="000000"/>
                <w:sz w:val="16"/>
                <w:szCs w:val="16"/>
                <w:lang w:eastAsia="en-AU"/>
              </w:rPr>
              <w:t>sampling@ wetland fish sites</w:t>
            </w:r>
          </w:p>
        </w:tc>
        <w:tc>
          <w:tcPr>
            <w:tcW w:w="246" w:type="pct"/>
            <w:tcBorders>
              <w:top w:val="single" w:sz="4" w:space="0" w:color="auto"/>
              <w:left w:val="nil"/>
              <w:bottom w:val="single" w:sz="4" w:space="0" w:color="auto"/>
              <w:right w:val="single" w:sz="4" w:space="0" w:color="auto"/>
            </w:tcBorders>
            <w:shd w:val="clear" w:color="auto" w:fill="FFFFFF"/>
            <w:vAlign w:val="center"/>
          </w:tcPr>
          <w:p w14:paraId="28E77F5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single" w:sz="4" w:space="0" w:color="auto"/>
              <w:left w:val="nil"/>
              <w:bottom w:val="single" w:sz="4" w:space="0" w:color="auto"/>
              <w:right w:val="single" w:sz="4" w:space="0" w:color="auto"/>
            </w:tcBorders>
            <w:shd w:val="clear" w:color="auto" w:fill="FFFFFF"/>
            <w:vAlign w:val="center"/>
          </w:tcPr>
          <w:p w14:paraId="28E77F51"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single" w:sz="4" w:space="0" w:color="auto"/>
              <w:left w:val="nil"/>
              <w:bottom w:val="single" w:sz="4" w:space="0" w:color="auto"/>
              <w:right w:val="single" w:sz="4" w:space="0" w:color="auto"/>
            </w:tcBorders>
            <w:shd w:val="clear" w:color="auto" w:fill="D6E3BC" w:themeFill="accent3" w:themeFillTint="66"/>
            <w:vAlign w:val="center"/>
          </w:tcPr>
          <w:p w14:paraId="28E77F52"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single" w:sz="4" w:space="0" w:color="auto"/>
              <w:left w:val="nil"/>
              <w:bottom w:val="single" w:sz="4" w:space="0" w:color="auto"/>
              <w:right w:val="single" w:sz="4" w:space="0" w:color="auto"/>
            </w:tcBorders>
            <w:shd w:val="clear" w:color="auto" w:fill="FFFFFF" w:themeFill="background1"/>
            <w:vAlign w:val="center"/>
          </w:tcPr>
          <w:p w14:paraId="28E77F5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single" w:sz="4" w:space="0" w:color="auto"/>
              <w:left w:val="nil"/>
              <w:bottom w:val="single" w:sz="4" w:space="0" w:color="auto"/>
              <w:right w:val="single" w:sz="4" w:space="0" w:color="auto"/>
            </w:tcBorders>
            <w:shd w:val="clear" w:color="auto" w:fill="D6E3BC" w:themeFill="accent3" w:themeFillTint="66"/>
            <w:vAlign w:val="center"/>
          </w:tcPr>
          <w:p w14:paraId="28E77F5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single" w:sz="4" w:space="0" w:color="auto"/>
              <w:left w:val="nil"/>
              <w:bottom w:val="single" w:sz="4" w:space="0" w:color="auto"/>
              <w:right w:val="single" w:sz="4" w:space="0" w:color="auto"/>
            </w:tcBorders>
            <w:shd w:val="clear" w:color="000000" w:fill="FFFFFF"/>
            <w:vAlign w:val="center"/>
          </w:tcPr>
          <w:p w14:paraId="28E77F5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single" w:sz="4" w:space="0" w:color="auto"/>
              <w:left w:val="nil"/>
              <w:bottom w:val="single" w:sz="4" w:space="0" w:color="auto"/>
              <w:right w:val="single" w:sz="4" w:space="0" w:color="auto"/>
            </w:tcBorders>
            <w:shd w:val="clear" w:color="auto" w:fill="D6E3BC" w:themeFill="accent3" w:themeFillTint="66"/>
            <w:vAlign w:val="center"/>
          </w:tcPr>
          <w:p w14:paraId="28E77F5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single" w:sz="4" w:space="0" w:color="auto"/>
              <w:left w:val="nil"/>
              <w:bottom w:val="single" w:sz="4" w:space="0" w:color="auto"/>
              <w:right w:val="single" w:sz="4" w:space="0" w:color="auto"/>
            </w:tcBorders>
            <w:shd w:val="clear" w:color="000000" w:fill="FFFFFF"/>
            <w:vAlign w:val="center"/>
          </w:tcPr>
          <w:p w14:paraId="28E77F5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single" w:sz="4" w:space="0" w:color="auto"/>
              <w:left w:val="nil"/>
              <w:bottom w:val="single" w:sz="4" w:space="0" w:color="auto"/>
              <w:right w:val="single" w:sz="4" w:space="0" w:color="auto"/>
            </w:tcBorders>
            <w:shd w:val="clear" w:color="auto" w:fill="D6E3BC"/>
            <w:vAlign w:val="center"/>
          </w:tcPr>
          <w:p w14:paraId="28E77F5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single" w:sz="4" w:space="0" w:color="auto"/>
              <w:left w:val="nil"/>
              <w:bottom w:val="single" w:sz="4" w:space="0" w:color="auto"/>
              <w:right w:val="single" w:sz="4" w:space="0" w:color="auto"/>
            </w:tcBorders>
            <w:shd w:val="clear" w:color="auto" w:fill="FFFFFF" w:themeFill="background1"/>
            <w:vAlign w:val="center"/>
          </w:tcPr>
          <w:p w14:paraId="28E77F5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single" w:sz="4" w:space="0" w:color="auto"/>
              <w:left w:val="nil"/>
              <w:bottom w:val="single" w:sz="4" w:space="0" w:color="auto"/>
              <w:right w:val="single" w:sz="4" w:space="0" w:color="auto"/>
            </w:tcBorders>
            <w:shd w:val="clear" w:color="auto" w:fill="FFFFFF"/>
            <w:vAlign w:val="center"/>
          </w:tcPr>
          <w:p w14:paraId="28E77F5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single" w:sz="4" w:space="0" w:color="auto"/>
              <w:left w:val="nil"/>
              <w:bottom w:val="single" w:sz="4" w:space="0" w:color="auto"/>
              <w:right w:val="single" w:sz="4" w:space="0" w:color="auto"/>
            </w:tcBorders>
            <w:shd w:val="clear" w:color="auto" w:fill="FFFFFF"/>
            <w:vAlign w:val="center"/>
          </w:tcPr>
          <w:p w14:paraId="28E77F5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7F6B" w14:textId="77777777" w:rsidTr="00E44616">
        <w:trPr>
          <w:trHeight w:val="20"/>
        </w:trPr>
        <w:tc>
          <w:tcPr>
            <w:tcW w:w="889" w:type="pct"/>
            <w:vMerge/>
            <w:tcBorders>
              <w:left w:val="single" w:sz="4" w:space="0" w:color="auto"/>
              <w:bottom w:val="single" w:sz="4" w:space="0" w:color="auto"/>
              <w:right w:val="single" w:sz="4" w:space="0" w:color="auto"/>
            </w:tcBorders>
            <w:vAlign w:val="bottom"/>
          </w:tcPr>
          <w:p w14:paraId="28E77F5D" w14:textId="77777777" w:rsidR="00AE3E89" w:rsidRPr="00E63C16" w:rsidRDefault="00AE3E89" w:rsidP="00EF0F03">
            <w:pPr>
              <w:spacing w:after="0" w:line="240" w:lineRule="auto"/>
              <w:rPr>
                <w:rFonts w:cs="Calibri"/>
                <w:color w:val="000000"/>
                <w:sz w:val="16"/>
                <w:szCs w:val="16"/>
                <w:lang w:eastAsia="en-AU"/>
              </w:rPr>
            </w:pPr>
          </w:p>
        </w:tc>
        <w:tc>
          <w:tcPr>
            <w:tcW w:w="956" w:type="pct"/>
            <w:tcBorders>
              <w:top w:val="single" w:sz="4" w:space="0" w:color="auto"/>
              <w:left w:val="nil"/>
              <w:bottom w:val="single" w:sz="4" w:space="0" w:color="auto"/>
              <w:right w:val="single" w:sz="4" w:space="0" w:color="auto"/>
            </w:tcBorders>
            <w:vAlign w:val="bottom"/>
          </w:tcPr>
          <w:p w14:paraId="28E77F5E" w14:textId="77777777" w:rsidR="00AE3E89" w:rsidRDefault="00AE3E89" w:rsidP="00EF0F03">
            <w:pPr>
              <w:spacing w:after="0"/>
              <w:rPr>
                <w:rFonts w:cs="Calibri"/>
                <w:color w:val="000000"/>
                <w:sz w:val="16"/>
                <w:szCs w:val="16"/>
                <w:lang w:eastAsia="en-AU"/>
              </w:rPr>
            </w:pPr>
            <w:r>
              <w:rPr>
                <w:rFonts w:cs="Calibri"/>
                <w:color w:val="000000"/>
                <w:sz w:val="16"/>
                <w:szCs w:val="16"/>
                <w:lang w:eastAsia="en-AU"/>
              </w:rPr>
              <w:t>Processing, data entry and analysis</w:t>
            </w:r>
          </w:p>
        </w:tc>
        <w:tc>
          <w:tcPr>
            <w:tcW w:w="246" w:type="pct"/>
            <w:tcBorders>
              <w:top w:val="single" w:sz="4" w:space="0" w:color="auto"/>
              <w:left w:val="nil"/>
              <w:bottom w:val="single" w:sz="4" w:space="0" w:color="auto"/>
              <w:right w:val="single" w:sz="4" w:space="0" w:color="auto"/>
            </w:tcBorders>
            <w:shd w:val="clear" w:color="000000" w:fill="FFFFFF"/>
            <w:vAlign w:val="bottom"/>
          </w:tcPr>
          <w:p w14:paraId="28E77F5F" w14:textId="77777777" w:rsidR="00AE3E89" w:rsidRPr="00E63C16" w:rsidRDefault="00AE3E89" w:rsidP="00EF0F03">
            <w:pPr>
              <w:spacing w:after="0"/>
              <w:rPr>
                <w:rFonts w:cs="Calibri"/>
                <w:color w:val="000000"/>
                <w:sz w:val="16"/>
                <w:szCs w:val="16"/>
                <w:lang w:eastAsia="en-AU"/>
              </w:rPr>
            </w:pPr>
          </w:p>
        </w:tc>
        <w:tc>
          <w:tcPr>
            <w:tcW w:w="275" w:type="pct"/>
            <w:tcBorders>
              <w:top w:val="single" w:sz="4" w:space="0" w:color="auto"/>
              <w:left w:val="nil"/>
              <w:bottom w:val="single" w:sz="4" w:space="0" w:color="auto"/>
              <w:right w:val="single" w:sz="4" w:space="0" w:color="auto"/>
            </w:tcBorders>
            <w:shd w:val="clear" w:color="000000" w:fill="FFFFFF"/>
            <w:vAlign w:val="bottom"/>
          </w:tcPr>
          <w:p w14:paraId="28E77F60" w14:textId="77777777" w:rsidR="00AE3E89" w:rsidRPr="00E63C16" w:rsidRDefault="00AE3E89" w:rsidP="00EF0F03">
            <w:pPr>
              <w:spacing w:after="0"/>
              <w:rPr>
                <w:rFonts w:cs="Calibri"/>
                <w:color w:val="000000"/>
                <w:sz w:val="16"/>
                <w:szCs w:val="16"/>
                <w:lang w:eastAsia="en-AU"/>
              </w:rPr>
            </w:pPr>
          </w:p>
        </w:tc>
        <w:tc>
          <w:tcPr>
            <w:tcW w:w="261" w:type="pct"/>
            <w:tcBorders>
              <w:top w:val="single" w:sz="4" w:space="0" w:color="auto"/>
              <w:left w:val="nil"/>
              <w:bottom w:val="single" w:sz="4" w:space="0" w:color="auto"/>
              <w:right w:val="single" w:sz="4" w:space="0" w:color="auto"/>
            </w:tcBorders>
            <w:shd w:val="clear" w:color="auto" w:fill="FFFFFF" w:themeFill="background1"/>
            <w:vAlign w:val="bottom"/>
          </w:tcPr>
          <w:p w14:paraId="28E77F61" w14:textId="77777777" w:rsidR="00AE3E89" w:rsidRPr="00E63C16" w:rsidRDefault="00AE3E89" w:rsidP="00EF0F03">
            <w:pPr>
              <w:spacing w:after="0"/>
              <w:rPr>
                <w:rFonts w:cs="Calibri"/>
                <w:color w:val="000000"/>
                <w:sz w:val="16"/>
                <w:szCs w:val="16"/>
                <w:lang w:eastAsia="en-AU"/>
              </w:rPr>
            </w:pPr>
          </w:p>
        </w:tc>
        <w:tc>
          <w:tcPr>
            <w:tcW w:w="258" w:type="pct"/>
            <w:tcBorders>
              <w:top w:val="single" w:sz="4" w:space="0" w:color="auto"/>
              <w:left w:val="nil"/>
              <w:bottom w:val="single" w:sz="4" w:space="0" w:color="auto"/>
              <w:right w:val="single" w:sz="4" w:space="0" w:color="auto"/>
            </w:tcBorders>
            <w:shd w:val="clear" w:color="auto" w:fill="D6E3BC" w:themeFill="accent3" w:themeFillTint="66"/>
            <w:vAlign w:val="bottom"/>
          </w:tcPr>
          <w:p w14:paraId="28E77F62" w14:textId="77777777" w:rsidR="00AE3E89" w:rsidRPr="00E63C16" w:rsidRDefault="00AE3E89" w:rsidP="00EF0F03">
            <w:pPr>
              <w:spacing w:after="0"/>
              <w:rPr>
                <w:rFonts w:cs="Calibri"/>
                <w:color w:val="000000"/>
                <w:sz w:val="16"/>
                <w:szCs w:val="16"/>
                <w:lang w:eastAsia="en-AU"/>
              </w:rPr>
            </w:pPr>
          </w:p>
        </w:tc>
        <w:tc>
          <w:tcPr>
            <w:tcW w:w="271" w:type="pct"/>
            <w:tcBorders>
              <w:top w:val="single" w:sz="4" w:space="0" w:color="auto"/>
              <w:left w:val="nil"/>
              <w:bottom w:val="single" w:sz="4" w:space="0" w:color="auto"/>
              <w:right w:val="single" w:sz="4" w:space="0" w:color="auto"/>
            </w:tcBorders>
            <w:shd w:val="clear" w:color="auto" w:fill="D6E3BC" w:themeFill="accent3" w:themeFillTint="66"/>
            <w:vAlign w:val="bottom"/>
          </w:tcPr>
          <w:p w14:paraId="28E77F63" w14:textId="77777777" w:rsidR="00AE3E89" w:rsidRPr="00E63C16" w:rsidRDefault="00AE3E89" w:rsidP="00EF0F03">
            <w:pPr>
              <w:spacing w:after="0"/>
              <w:rPr>
                <w:rFonts w:cs="Calibri"/>
                <w:color w:val="000000"/>
                <w:sz w:val="16"/>
                <w:szCs w:val="16"/>
                <w:lang w:eastAsia="en-AU"/>
              </w:rPr>
            </w:pPr>
          </w:p>
        </w:tc>
        <w:tc>
          <w:tcPr>
            <w:tcW w:w="274" w:type="pct"/>
            <w:tcBorders>
              <w:top w:val="single" w:sz="4" w:space="0" w:color="auto"/>
              <w:left w:val="nil"/>
              <w:bottom w:val="single" w:sz="4" w:space="0" w:color="auto"/>
              <w:right w:val="single" w:sz="4" w:space="0" w:color="auto"/>
            </w:tcBorders>
            <w:shd w:val="clear" w:color="auto" w:fill="D6E3BC" w:themeFill="accent3" w:themeFillTint="66"/>
            <w:vAlign w:val="bottom"/>
          </w:tcPr>
          <w:p w14:paraId="28E77F64" w14:textId="77777777" w:rsidR="00AE3E89" w:rsidRPr="00E63C16" w:rsidRDefault="00AE3E89" w:rsidP="00EF0F03">
            <w:pPr>
              <w:spacing w:after="0"/>
              <w:rPr>
                <w:rFonts w:cs="Calibri"/>
                <w:color w:val="000000"/>
                <w:sz w:val="16"/>
                <w:szCs w:val="16"/>
                <w:lang w:eastAsia="en-AU"/>
              </w:rPr>
            </w:pPr>
          </w:p>
        </w:tc>
        <w:tc>
          <w:tcPr>
            <w:tcW w:w="255" w:type="pct"/>
            <w:tcBorders>
              <w:top w:val="single" w:sz="4" w:space="0" w:color="auto"/>
              <w:left w:val="nil"/>
              <w:bottom w:val="single" w:sz="4" w:space="0" w:color="auto"/>
              <w:right w:val="single" w:sz="4" w:space="0" w:color="auto"/>
            </w:tcBorders>
            <w:shd w:val="clear" w:color="auto" w:fill="D6E3BC" w:themeFill="accent3" w:themeFillTint="66"/>
            <w:vAlign w:val="bottom"/>
          </w:tcPr>
          <w:p w14:paraId="28E77F65" w14:textId="77777777" w:rsidR="00AE3E89" w:rsidRPr="00E63C16" w:rsidRDefault="00AE3E89" w:rsidP="00EF0F03">
            <w:pPr>
              <w:spacing w:after="0"/>
              <w:rPr>
                <w:rFonts w:cs="Calibri"/>
                <w:color w:val="000000"/>
                <w:sz w:val="16"/>
                <w:szCs w:val="16"/>
                <w:lang w:eastAsia="en-AU"/>
              </w:rPr>
            </w:pPr>
          </w:p>
        </w:tc>
        <w:tc>
          <w:tcPr>
            <w:tcW w:w="258" w:type="pct"/>
            <w:tcBorders>
              <w:top w:val="single" w:sz="4" w:space="0" w:color="auto"/>
              <w:left w:val="nil"/>
              <w:bottom w:val="single" w:sz="4" w:space="0" w:color="auto"/>
              <w:right w:val="single" w:sz="4" w:space="0" w:color="auto"/>
            </w:tcBorders>
            <w:shd w:val="clear" w:color="auto" w:fill="D6E3BC" w:themeFill="accent3" w:themeFillTint="66"/>
            <w:vAlign w:val="bottom"/>
          </w:tcPr>
          <w:p w14:paraId="28E77F66" w14:textId="77777777" w:rsidR="00AE3E89" w:rsidRPr="00E63C16" w:rsidRDefault="00AE3E89" w:rsidP="00EF0F03">
            <w:pPr>
              <w:spacing w:after="0"/>
              <w:rPr>
                <w:rFonts w:cs="Calibri"/>
                <w:color w:val="000000"/>
                <w:sz w:val="16"/>
                <w:szCs w:val="16"/>
                <w:lang w:eastAsia="en-AU"/>
              </w:rPr>
            </w:pPr>
          </w:p>
        </w:tc>
        <w:tc>
          <w:tcPr>
            <w:tcW w:w="266" w:type="pct"/>
            <w:tcBorders>
              <w:top w:val="single" w:sz="4" w:space="0" w:color="auto"/>
              <w:left w:val="nil"/>
              <w:bottom w:val="single" w:sz="4" w:space="0" w:color="auto"/>
              <w:right w:val="single" w:sz="4" w:space="0" w:color="auto"/>
            </w:tcBorders>
            <w:shd w:val="clear" w:color="auto" w:fill="D6E3BC" w:themeFill="accent3" w:themeFillTint="66"/>
            <w:vAlign w:val="bottom"/>
          </w:tcPr>
          <w:p w14:paraId="28E77F67" w14:textId="77777777" w:rsidR="00AE3E89" w:rsidRPr="00E63C16" w:rsidRDefault="00AE3E89" w:rsidP="00EF0F03">
            <w:pPr>
              <w:spacing w:after="0"/>
              <w:rPr>
                <w:rFonts w:cs="Calibri"/>
                <w:color w:val="000000"/>
                <w:sz w:val="16"/>
                <w:szCs w:val="16"/>
                <w:lang w:eastAsia="en-AU"/>
              </w:rPr>
            </w:pPr>
          </w:p>
        </w:tc>
        <w:tc>
          <w:tcPr>
            <w:tcW w:w="253" w:type="pct"/>
            <w:tcBorders>
              <w:top w:val="single" w:sz="4" w:space="0" w:color="auto"/>
              <w:left w:val="nil"/>
              <w:bottom w:val="single" w:sz="4" w:space="0" w:color="auto"/>
              <w:right w:val="single" w:sz="4" w:space="0" w:color="auto"/>
            </w:tcBorders>
            <w:shd w:val="clear" w:color="auto" w:fill="D6E3BC" w:themeFill="accent3" w:themeFillTint="66"/>
            <w:vAlign w:val="bottom"/>
          </w:tcPr>
          <w:p w14:paraId="28E77F68" w14:textId="77777777" w:rsidR="00AE3E89" w:rsidRPr="00E63C16" w:rsidRDefault="00AE3E89" w:rsidP="00EF0F03">
            <w:pPr>
              <w:spacing w:after="0"/>
              <w:rPr>
                <w:rFonts w:cs="Calibri"/>
                <w:color w:val="000000"/>
                <w:sz w:val="16"/>
                <w:szCs w:val="16"/>
                <w:lang w:eastAsia="en-AU"/>
              </w:rPr>
            </w:pPr>
          </w:p>
        </w:tc>
        <w:tc>
          <w:tcPr>
            <w:tcW w:w="286" w:type="pct"/>
            <w:tcBorders>
              <w:top w:val="single" w:sz="4" w:space="0" w:color="auto"/>
              <w:left w:val="nil"/>
              <w:bottom w:val="single" w:sz="4" w:space="0" w:color="auto"/>
              <w:right w:val="single" w:sz="4" w:space="0" w:color="auto"/>
            </w:tcBorders>
            <w:shd w:val="clear" w:color="auto" w:fill="D6E3BC" w:themeFill="accent3" w:themeFillTint="66"/>
            <w:vAlign w:val="bottom"/>
          </w:tcPr>
          <w:p w14:paraId="28E77F69" w14:textId="77777777" w:rsidR="00AE3E89" w:rsidRPr="00E63C16" w:rsidRDefault="00AE3E89" w:rsidP="00EF0F03">
            <w:pPr>
              <w:spacing w:after="0"/>
              <w:rPr>
                <w:rFonts w:cs="Calibri"/>
                <w:color w:val="000000"/>
                <w:sz w:val="16"/>
                <w:szCs w:val="16"/>
                <w:lang w:eastAsia="en-AU"/>
              </w:rPr>
            </w:pPr>
          </w:p>
        </w:tc>
        <w:tc>
          <w:tcPr>
            <w:tcW w:w="251" w:type="pct"/>
            <w:tcBorders>
              <w:top w:val="single" w:sz="4" w:space="0" w:color="auto"/>
              <w:left w:val="nil"/>
              <w:bottom w:val="single" w:sz="4" w:space="0" w:color="auto"/>
              <w:right w:val="single" w:sz="4" w:space="0" w:color="auto"/>
            </w:tcBorders>
            <w:shd w:val="clear" w:color="auto" w:fill="FFFFFF"/>
            <w:vAlign w:val="bottom"/>
          </w:tcPr>
          <w:p w14:paraId="28E77F6A" w14:textId="77777777" w:rsidR="00AE3E89" w:rsidRPr="00E63C16" w:rsidRDefault="00AE3E89" w:rsidP="00EF0F03">
            <w:pPr>
              <w:spacing w:after="0"/>
              <w:rPr>
                <w:rFonts w:cs="Calibri"/>
                <w:color w:val="000000"/>
                <w:sz w:val="16"/>
                <w:szCs w:val="16"/>
                <w:lang w:eastAsia="en-AU"/>
              </w:rPr>
            </w:pPr>
          </w:p>
        </w:tc>
      </w:tr>
      <w:tr w:rsidR="00AE3E89" w:rsidRPr="00E63C16" w14:paraId="28E77F7B" w14:textId="77777777" w:rsidTr="00E44616">
        <w:trPr>
          <w:trHeight w:val="20"/>
        </w:trPr>
        <w:tc>
          <w:tcPr>
            <w:tcW w:w="889" w:type="pct"/>
            <w:vMerge w:val="restart"/>
            <w:tcBorders>
              <w:top w:val="single" w:sz="4" w:space="0" w:color="auto"/>
              <w:left w:val="single" w:sz="4" w:space="0" w:color="auto"/>
              <w:bottom w:val="single" w:sz="4" w:space="0" w:color="auto"/>
              <w:right w:val="single" w:sz="4" w:space="0" w:color="auto"/>
            </w:tcBorders>
            <w:vAlign w:val="bottom"/>
          </w:tcPr>
          <w:p w14:paraId="28E77F6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xml:space="preserve">Microcrustaceans </w:t>
            </w:r>
            <w:r>
              <w:rPr>
                <w:rFonts w:cs="Calibri"/>
                <w:color w:val="000000"/>
                <w:sz w:val="16"/>
                <w:szCs w:val="16"/>
                <w:lang w:eastAsia="en-AU"/>
              </w:rPr>
              <w:t>(SA)</w:t>
            </w:r>
          </w:p>
          <w:p w14:paraId="28E77F6D" w14:textId="77777777" w:rsidR="00AE3E89" w:rsidRPr="00E63C16" w:rsidRDefault="00AE3E89" w:rsidP="00EF0F03">
            <w:pPr>
              <w:spacing w:after="0" w:line="240" w:lineRule="auto"/>
              <w:rPr>
                <w:rFonts w:cs="Calibri"/>
                <w:color w:val="000000"/>
                <w:sz w:val="16"/>
                <w:szCs w:val="16"/>
                <w:lang w:eastAsia="en-AU"/>
              </w:rPr>
            </w:pPr>
          </w:p>
        </w:tc>
        <w:tc>
          <w:tcPr>
            <w:tcW w:w="956" w:type="pct"/>
            <w:tcBorders>
              <w:top w:val="single" w:sz="4" w:space="0" w:color="auto"/>
              <w:left w:val="nil"/>
              <w:bottom w:val="single" w:sz="4" w:space="0" w:color="auto"/>
              <w:right w:val="single" w:sz="4" w:space="0" w:color="auto"/>
            </w:tcBorders>
            <w:vAlign w:val="bottom"/>
          </w:tcPr>
          <w:p w14:paraId="28E77F6E" w14:textId="77777777" w:rsidR="00AE3E89" w:rsidRPr="00E63C16" w:rsidRDefault="00AE3E89" w:rsidP="00EF0F03">
            <w:pPr>
              <w:spacing w:after="0" w:line="240" w:lineRule="auto"/>
              <w:rPr>
                <w:rFonts w:cs="Calibri"/>
                <w:color w:val="000000"/>
                <w:sz w:val="16"/>
                <w:szCs w:val="16"/>
                <w:lang w:eastAsia="en-AU"/>
              </w:rPr>
            </w:pPr>
            <w:r>
              <w:rPr>
                <w:rFonts w:cs="Calibri"/>
                <w:color w:val="000000"/>
                <w:sz w:val="16"/>
                <w:szCs w:val="16"/>
                <w:lang w:eastAsia="en-AU"/>
              </w:rPr>
              <w:t xml:space="preserve">Field </w:t>
            </w:r>
            <w:r w:rsidRPr="00E63C16">
              <w:rPr>
                <w:rFonts w:cs="Calibri"/>
                <w:color w:val="000000"/>
                <w:sz w:val="16"/>
                <w:szCs w:val="16"/>
                <w:lang w:eastAsia="en-AU"/>
              </w:rPr>
              <w:t>sampling @larval fish sites</w:t>
            </w:r>
          </w:p>
        </w:tc>
        <w:tc>
          <w:tcPr>
            <w:tcW w:w="246" w:type="pct"/>
            <w:tcBorders>
              <w:top w:val="single" w:sz="4" w:space="0" w:color="auto"/>
              <w:left w:val="nil"/>
              <w:bottom w:val="single" w:sz="4" w:space="0" w:color="auto"/>
              <w:right w:val="single" w:sz="4" w:space="0" w:color="auto"/>
            </w:tcBorders>
            <w:vAlign w:val="bottom"/>
          </w:tcPr>
          <w:p w14:paraId="28E77F6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single" w:sz="4" w:space="0" w:color="auto"/>
              <w:left w:val="nil"/>
              <w:bottom w:val="single" w:sz="4" w:space="0" w:color="auto"/>
              <w:right w:val="single" w:sz="4" w:space="0" w:color="auto"/>
            </w:tcBorders>
            <w:shd w:val="clear" w:color="000000" w:fill="FFFFFF"/>
            <w:vAlign w:val="bottom"/>
          </w:tcPr>
          <w:p w14:paraId="28E77F7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single" w:sz="4" w:space="0" w:color="auto"/>
              <w:left w:val="nil"/>
              <w:bottom w:val="single" w:sz="4" w:space="0" w:color="auto"/>
              <w:right w:val="single" w:sz="4" w:space="0" w:color="auto"/>
            </w:tcBorders>
            <w:shd w:val="clear" w:color="000000" w:fill="E6B9B8"/>
            <w:vAlign w:val="bottom"/>
          </w:tcPr>
          <w:p w14:paraId="28E77F71"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single" w:sz="4" w:space="0" w:color="auto"/>
              <w:left w:val="nil"/>
              <w:bottom w:val="single" w:sz="4" w:space="0" w:color="auto"/>
              <w:right w:val="single" w:sz="4" w:space="0" w:color="auto"/>
            </w:tcBorders>
            <w:shd w:val="clear" w:color="000000" w:fill="E6B9B8"/>
            <w:vAlign w:val="bottom"/>
          </w:tcPr>
          <w:p w14:paraId="28E77F72"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single" w:sz="4" w:space="0" w:color="auto"/>
              <w:left w:val="nil"/>
              <w:bottom w:val="single" w:sz="4" w:space="0" w:color="auto"/>
              <w:right w:val="single" w:sz="4" w:space="0" w:color="auto"/>
            </w:tcBorders>
            <w:shd w:val="clear" w:color="000000" w:fill="E6B9B8"/>
            <w:vAlign w:val="bottom"/>
          </w:tcPr>
          <w:p w14:paraId="28E77F7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single" w:sz="4" w:space="0" w:color="auto"/>
              <w:left w:val="nil"/>
              <w:bottom w:val="single" w:sz="4" w:space="0" w:color="auto"/>
              <w:right w:val="single" w:sz="4" w:space="0" w:color="auto"/>
            </w:tcBorders>
            <w:shd w:val="clear" w:color="000000" w:fill="E6B9B8"/>
            <w:vAlign w:val="bottom"/>
          </w:tcPr>
          <w:p w14:paraId="28E77F7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single" w:sz="4" w:space="0" w:color="auto"/>
              <w:left w:val="nil"/>
              <w:bottom w:val="single" w:sz="4" w:space="0" w:color="auto"/>
              <w:right w:val="single" w:sz="4" w:space="0" w:color="auto"/>
            </w:tcBorders>
            <w:shd w:val="clear" w:color="000000" w:fill="E6B9B8"/>
            <w:vAlign w:val="bottom"/>
          </w:tcPr>
          <w:p w14:paraId="28E77F7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single" w:sz="4" w:space="0" w:color="auto"/>
              <w:left w:val="nil"/>
              <w:bottom w:val="single" w:sz="4" w:space="0" w:color="auto"/>
              <w:right w:val="single" w:sz="4" w:space="0" w:color="auto"/>
            </w:tcBorders>
            <w:shd w:val="clear" w:color="000000" w:fill="E6B9B8"/>
            <w:vAlign w:val="bottom"/>
          </w:tcPr>
          <w:p w14:paraId="28E77F7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single" w:sz="4" w:space="0" w:color="auto"/>
              <w:left w:val="nil"/>
              <w:bottom w:val="single" w:sz="4" w:space="0" w:color="auto"/>
              <w:right w:val="single" w:sz="4" w:space="0" w:color="auto"/>
            </w:tcBorders>
            <w:shd w:val="clear" w:color="000000" w:fill="FFFFFF"/>
            <w:vAlign w:val="bottom"/>
          </w:tcPr>
          <w:p w14:paraId="28E77F7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single" w:sz="4" w:space="0" w:color="auto"/>
              <w:left w:val="nil"/>
              <w:bottom w:val="single" w:sz="4" w:space="0" w:color="auto"/>
              <w:right w:val="single" w:sz="4" w:space="0" w:color="auto"/>
            </w:tcBorders>
            <w:vAlign w:val="bottom"/>
          </w:tcPr>
          <w:p w14:paraId="28E77F7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single" w:sz="4" w:space="0" w:color="auto"/>
              <w:left w:val="nil"/>
              <w:bottom w:val="single" w:sz="4" w:space="0" w:color="auto"/>
              <w:right w:val="single" w:sz="4" w:space="0" w:color="auto"/>
            </w:tcBorders>
            <w:vAlign w:val="bottom"/>
          </w:tcPr>
          <w:p w14:paraId="28E77F7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single" w:sz="4" w:space="0" w:color="auto"/>
              <w:left w:val="nil"/>
              <w:bottom w:val="single" w:sz="4" w:space="0" w:color="auto"/>
              <w:right w:val="single" w:sz="4" w:space="0" w:color="auto"/>
            </w:tcBorders>
            <w:vAlign w:val="bottom"/>
          </w:tcPr>
          <w:p w14:paraId="28E77F7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7F8A" w14:textId="77777777" w:rsidTr="00E44616">
        <w:trPr>
          <w:trHeight w:val="20"/>
        </w:trPr>
        <w:tc>
          <w:tcPr>
            <w:tcW w:w="889" w:type="pct"/>
            <w:vMerge/>
            <w:tcBorders>
              <w:top w:val="single" w:sz="4" w:space="0" w:color="auto"/>
              <w:left w:val="single" w:sz="4" w:space="0" w:color="auto"/>
              <w:bottom w:val="single" w:sz="4" w:space="0" w:color="auto"/>
              <w:right w:val="single" w:sz="4" w:space="0" w:color="auto"/>
            </w:tcBorders>
            <w:vAlign w:val="bottom"/>
          </w:tcPr>
          <w:p w14:paraId="28E77F7C" w14:textId="77777777" w:rsidR="00AE3E89" w:rsidRPr="00E63C16" w:rsidRDefault="00AE3E89" w:rsidP="00EF0F03">
            <w:pPr>
              <w:spacing w:after="0" w:line="240" w:lineRule="auto"/>
              <w:rPr>
                <w:rFonts w:cs="Calibri"/>
                <w:color w:val="000000"/>
                <w:sz w:val="16"/>
                <w:szCs w:val="16"/>
                <w:lang w:eastAsia="en-AU"/>
              </w:rPr>
            </w:pPr>
          </w:p>
        </w:tc>
        <w:tc>
          <w:tcPr>
            <w:tcW w:w="956" w:type="pct"/>
            <w:tcBorders>
              <w:top w:val="single" w:sz="4" w:space="0" w:color="auto"/>
              <w:left w:val="nil"/>
              <w:bottom w:val="single" w:sz="4" w:space="0" w:color="auto"/>
              <w:right w:val="single" w:sz="4" w:space="0" w:color="auto"/>
            </w:tcBorders>
            <w:vAlign w:val="bottom"/>
          </w:tcPr>
          <w:p w14:paraId="28E77F7D" w14:textId="77777777" w:rsidR="00AE3E89" w:rsidRPr="00E63C16" w:rsidRDefault="00AE3E89" w:rsidP="00EF0F03">
            <w:pPr>
              <w:spacing w:after="0" w:line="240" w:lineRule="auto"/>
              <w:rPr>
                <w:rFonts w:cs="Calibri"/>
                <w:color w:val="000000"/>
                <w:sz w:val="16"/>
                <w:szCs w:val="16"/>
                <w:lang w:eastAsia="en-AU"/>
              </w:rPr>
            </w:pPr>
            <w:r>
              <w:rPr>
                <w:rFonts w:cs="Calibri"/>
                <w:color w:val="000000"/>
                <w:sz w:val="16"/>
                <w:szCs w:val="16"/>
                <w:lang w:eastAsia="en-AU"/>
              </w:rPr>
              <w:t xml:space="preserve">Field </w:t>
            </w:r>
            <w:r w:rsidRPr="00E63C16">
              <w:rPr>
                <w:rFonts w:cs="Calibri"/>
                <w:color w:val="000000"/>
                <w:sz w:val="16"/>
                <w:szCs w:val="16"/>
                <w:lang w:eastAsia="en-AU"/>
              </w:rPr>
              <w:t>sampling @ wetland fish sites</w:t>
            </w:r>
          </w:p>
        </w:tc>
        <w:tc>
          <w:tcPr>
            <w:tcW w:w="246" w:type="pct"/>
            <w:tcBorders>
              <w:top w:val="single" w:sz="4" w:space="0" w:color="auto"/>
              <w:left w:val="nil"/>
              <w:bottom w:val="single" w:sz="4" w:space="0" w:color="auto"/>
              <w:right w:val="single" w:sz="4" w:space="0" w:color="auto"/>
            </w:tcBorders>
            <w:vAlign w:val="bottom"/>
          </w:tcPr>
          <w:p w14:paraId="28E77F7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single" w:sz="4" w:space="0" w:color="auto"/>
              <w:left w:val="nil"/>
              <w:bottom w:val="single" w:sz="4" w:space="0" w:color="auto"/>
              <w:right w:val="single" w:sz="4" w:space="0" w:color="auto"/>
            </w:tcBorders>
            <w:vAlign w:val="bottom"/>
          </w:tcPr>
          <w:p w14:paraId="28E77F7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single" w:sz="4" w:space="0" w:color="auto"/>
              <w:left w:val="nil"/>
              <w:bottom w:val="single" w:sz="4" w:space="0" w:color="auto"/>
              <w:right w:val="single" w:sz="4" w:space="0" w:color="auto"/>
            </w:tcBorders>
            <w:shd w:val="clear" w:color="000000" w:fill="E6B9B8"/>
            <w:vAlign w:val="bottom"/>
          </w:tcPr>
          <w:p w14:paraId="28E77F8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single" w:sz="4" w:space="0" w:color="auto"/>
              <w:left w:val="nil"/>
              <w:bottom w:val="single" w:sz="4" w:space="0" w:color="auto"/>
              <w:right w:val="single" w:sz="4" w:space="0" w:color="auto"/>
            </w:tcBorders>
            <w:shd w:val="clear" w:color="000000" w:fill="FFFFFF"/>
            <w:vAlign w:val="bottom"/>
          </w:tcPr>
          <w:p w14:paraId="28E77F81"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single" w:sz="4" w:space="0" w:color="auto"/>
              <w:left w:val="nil"/>
              <w:bottom w:val="single" w:sz="4" w:space="0" w:color="auto"/>
              <w:right w:val="single" w:sz="4" w:space="0" w:color="auto"/>
            </w:tcBorders>
            <w:shd w:val="clear" w:color="000000" w:fill="E6B9B8"/>
            <w:vAlign w:val="bottom"/>
          </w:tcPr>
          <w:p w14:paraId="28E77F82"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single" w:sz="4" w:space="0" w:color="auto"/>
              <w:left w:val="nil"/>
              <w:bottom w:val="single" w:sz="4" w:space="0" w:color="auto"/>
              <w:right w:val="single" w:sz="4" w:space="0" w:color="auto"/>
            </w:tcBorders>
            <w:shd w:val="clear" w:color="000000" w:fill="FFFFFF"/>
            <w:vAlign w:val="bottom"/>
          </w:tcPr>
          <w:p w14:paraId="28E77F8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single" w:sz="4" w:space="0" w:color="auto"/>
              <w:left w:val="nil"/>
              <w:bottom w:val="single" w:sz="4" w:space="0" w:color="auto"/>
              <w:right w:val="single" w:sz="4" w:space="0" w:color="auto"/>
            </w:tcBorders>
            <w:shd w:val="clear" w:color="000000" w:fill="E6B9B8"/>
            <w:vAlign w:val="bottom"/>
          </w:tcPr>
          <w:p w14:paraId="28E77F8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single" w:sz="4" w:space="0" w:color="auto"/>
              <w:left w:val="nil"/>
              <w:bottom w:val="single" w:sz="4" w:space="0" w:color="auto"/>
              <w:right w:val="single" w:sz="4" w:space="0" w:color="auto"/>
            </w:tcBorders>
            <w:shd w:val="clear" w:color="000000" w:fill="FFFFFF"/>
            <w:vAlign w:val="bottom"/>
          </w:tcPr>
          <w:p w14:paraId="28E77F8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single" w:sz="4" w:space="0" w:color="auto"/>
              <w:left w:val="nil"/>
              <w:bottom w:val="single" w:sz="4" w:space="0" w:color="auto"/>
              <w:right w:val="single" w:sz="4" w:space="0" w:color="auto"/>
            </w:tcBorders>
            <w:shd w:val="clear" w:color="000000" w:fill="E6B9B8"/>
            <w:vAlign w:val="bottom"/>
          </w:tcPr>
          <w:p w14:paraId="28E77F8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single" w:sz="4" w:space="0" w:color="auto"/>
              <w:left w:val="nil"/>
              <w:bottom w:val="single" w:sz="4" w:space="0" w:color="auto"/>
              <w:right w:val="single" w:sz="4" w:space="0" w:color="auto"/>
            </w:tcBorders>
            <w:vAlign w:val="bottom"/>
          </w:tcPr>
          <w:p w14:paraId="28E77F8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single" w:sz="4" w:space="0" w:color="auto"/>
              <w:left w:val="nil"/>
              <w:bottom w:val="single" w:sz="4" w:space="0" w:color="auto"/>
              <w:right w:val="single" w:sz="4" w:space="0" w:color="auto"/>
            </w:tcBorders>
            <w:vAlign w:val="bottom"/>
          </w:tcPr>
          <w:p w14:paraId="28E77F8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single" w:sz="4" w:space="0" w:color="auto"/>
              <w:left w:val="nil"/>
              <w:bottom w:val="single" w:sz="4" w:space="0" w:color="auto"/>
              <w:right w:val="single" w:sz="4" w:space="0" w:color="auto"/>
            </w:tcBorders>
            <w:vAlign w:val="bottom"/>
          </w:tcPr>
          <w:p w14:paraId="28E77F8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7F99" w14:textId="77777777" w:rsidTr="00E44616">
        <w:trPr>
          <w:trHeight w:val="20"/>
        </w:trPr>
        <w:tc>
          <w:tcPr>
            <w:tcW w:w="889" w:type="pct"/>
            <w:vMerge/>
            <w:tcBorders>
              <w:top w:val="single" w:sz="4" w:space="0" w:color="auto"/>
              <w:left w:val="single" w:sz="4" w:space="0" w:color="auto"/>
              <w:bottom w:val="single" w:sz="4" w:space="0" w:color="auto"/>
              <w:right w:val="single" w:sz="4" w:space="0" w:color="auto"/>
            </w:tcBorders>
            <w:vAlign w:val="bottom"/>
          </w:tcPr>
          <w:p w14:paraId="28E77F8B" w14:textId="77777777" w:rsidR="00AE3E89" w:rsidRPr="00E63C16" w:rsidRDefault="00AE3E89" w:rsidP="00EF0F03">
            <w:pPr>
              <w:spacing w:after="0" w:line="240" w:lineRule="auto"/>
              <w:rPr>
                <w:rFonts w:cs="Calibri"/>
                <w:color w:val="000000"/>
                <w:sz w:val="16"/>
                <w:szCs w:val="16"/>
                <w:lang w:eastAsia="en-AU"/>
              </w:rPr>
            </w:pPr>
          </w:p>
        </w:tc>
        <w:tc>
          <w:tcPr>
            <w:tcW w:w="956" w:type="pct"/>
            <w:tcBorders>
              <w:top w:val="single" w:sz="4" w:space="0" w:color="auto"/>
              <w:left w:val="nil"/>
              <w:bottom w:val="single" w:sz="4" w:space="0" w:color="auto"/>
              <w:right w:val="single" w:sz="4" w:space="0" w:color="auto"/>
            </w:tcBorders>
            <w:vAlign w:val="bottom"/>
          </w:tcPr>
          <w:p w14:paraId="28E77F8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Process samples, analysis, transfer</w:t>
            </w:r>
          </w:p>
        </w:tc>
        <w:tc>
          <w:tcPr>
            <w:tcW w:w="246" w:type="pct"/>
            <w:tcBorders>
              <w:top w:val="single" w:sz="4" w:space="0" w:color="auto"/>
              <w:left w:val="nil"/>
              <w:bottom w:val="single" w:sz="4" w:space="0" w:color="auto"/>
              <w:right w:val="single" w:sz="4" w:space="0" w:color="auto"/>
            </w:tcBorders>
            <w:vAlign w:val="bottom"/>
          </w:tcPr>
          <w:p w14:paraId="28E77F8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single" w:sz="4" w:space="0" w:color="auto"/>
              <w:left w:val="nil"/>
              <w:bottom w:val="single" w:sz="4" w:space="0" w:color="auto"/>
              <w:right w:val="single" w:sz="4" w:space="0" w:color="auto"/>
            </w:tcBorders>
            <w:vAlign w:val="bottom"/>
          </w:tcPr>
          <w:p w14:paraId="28E77F8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single" w:sz="4" w:space="0" w:color="auto"/>
              <w:left w:val="nil"/>
              <w:bottom w:val="single" w:sz="4" w:space="0" w:color="auto"/>
              <w:right w:val="single" w:sz="4" w:space="0" w:color="auto"/>
            </w:tcBorders>
            <w:vAlign w:val="bottom"/>
          </w:tcPr>
          <w:p w14:paraId="28E77F8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single" w:sz="4" w:space="0" w:color="auto"/>
              <w:left w:val="nil"/>
              <w:bottom w:val="single" w:sz="4" w:space="0" w:color="auto"/>
              <w:right w:val="single" w:sz="4" w:space="0" w:color="auto"/>
            </w:tcBorders>
            <w:shd w:val="clear" w:color="000000" w:fill="E6B9B8"/>
            <w:vAlign w:val="bottom"/>
          </w:tcPr>
          <w:p w14:paraId="28E77F9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single" w:sz="4" w:space="0" w:color="auto"/>
              <w:left w:val="nil"/>
              <w:bottom w:val="single" w:sz="4" w:space="0" w:color="auto"/>
              <w:right w:val="single" w:sz="4" w:space="0" w:color="auto"/>
            </w:tcBorders>
            <w:shd w:val="clear" w:color="000000" w:fill="E6B9B8"/>
            <w:vAlign w:val="bottom"/>
          </w:tcPr>
          <w:p w14:paraId="28E77F91"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single" w:sz="4" w:space="0" w:color="auto"/>
              <w:left w:val="nil"/>
              <w:bottom w:val="single" w:sz="4" w:space="0" w:color="auto"/>
              <w:right w:val="single" w:sz="4" w:space="0" w:color="auto"/>
            </w:tcBorders>
            <w:shd w:val="clear" w:color="000000" w:fill="E6B9B8"/>
            <w:vAlign w:val="bottom"/>
          </w:tcPr>
          <w:p w14:paraId="28E77F92"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single" w:sz="4" w:space="0" w:color="auto"/>
              <w:left w:val="nil"/>
              <w:bottom w:val="single" w:sz="4" w:space="0" w:color="auto"/>
              <w:right w:val="single" w:sz="4" w:space="0" w:color="auto"/>
            </w:tcBorders>
            <w:shd w:val="clear" w:color="000000" w:fill="E6B9B8"/>
            <w:vAlign w:val="bottom"/>
          </w:tcPr>
          <w:p w14:paraId="28E77F9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single" w:sz="4" w:space="0" w:color="auto"/>
              <w:left w:val="nil"/>
              <w:bottom w:val="single" w:sz="4" w:space="0" w:color="auto"/>
              <w:right w:val="single" w:sz="4" w:space="0" w:color="auto"/>
            </w:tcBorders>
            <w:shd w:val="clear" w:color="000000" w:fill="E6B9B8"/>
            <w:vAlign w:val="bottom"/>
          </w:tcPr>
          <w:p w14:paraId="28E77F9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single" w:sz="4" w:space="0" w:color="auto"/>
              <w:left w:val="nil"/>
              <w:bottom w:val="single" w:sz="4" w:space="0" w:color="auto"/>
              <w:right w:val="single" w:sz="4" w:space="0" w:color="auto"/>
            </w:tcBorders>
            <w:shd w:val="clear" w:color="000000" w:fill="E6B9B8"/>
            <w:vAlign w:val="bottom"/>
          </w:tcPr>
          <w:p w14:paraId="28E77F9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single" w:sz="4" w:space="0" w:color="auto"/>
              <w:left w:val="nil"/>
              <w:bottom w:val="single" w:sz="4" w:space="0" w:color="auto"/>
              <w:right w:val="single" w:sz="4" w:space="0" w:color="auto"/>
            </w:tcBorders>
            <w:shd w:val="clear" w:color="000000" w:fill="E6B9B8"/>
            <w:vAlign w:val="bottom"/>
          </w:tcPr>
          <w:p w14:paraId="28E77F9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single" w:sz="4" w:space="0" w:color="auto"/>
              <w:left w:val="nil"/>
              <w:bottom w:val="single" w:sz="4" w:space="0" w:color="auto"/>
              <w:right w:val="single" w:sz="4" w:space="0" w:color="auto"/>
            </w:tcBorders>
            <w:shd w:val="clear" w:color="000000" w:fill="FFFFFF"/>
            <w:vAlign w:val="bottom"/>
          </w:tcPr>
          <w:p w14:paraId="28E77F9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single" w:sz="4" w:space="0" w:color="auto"/>
              <w:left w:val="nil"/>
              <w:bottom w:val="single" w:sz="4" w:space="0" w:color="auto"/>
              <w:right w:val="single" w:sz="4" w:space="0" w:color="auto"/>
            </w:tcBorders>
            <w:shd w:val="clear" w:color="000000" w:fill="FFFFFF"/>
            <w:vAlign w:val="bottom"/>
          </w:tcPr>
          <w:p w14:paraId="28E77F9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7FA8" w14:textId="77777777" w:rsidTr="00E44616">
        <w:trPr>
          <w:trHeight w:val="20"/>
        </w:trPr>
        <w:tc>
          <w:tcPr>
            <w:tcW w:w="889" w:type="pct"/>
            <w:vMerge w:val="restart"/>
            <w:tcBorders>
              <w:top w:val="single" w:sz="4" w:space="0" w:color="auto"/>
              <w:left w:val="single" w:sz="4" w:space="0" w:color="auto"/>
              <w:bottom w:val="single" w:sz="4" w:space="0" w:color="auto"/>
              <w:right w:val="single" w:sz="4" w:space="0" w:color="auto"/>
            </w:tcBorders>
            <w:vAlign w:val="bottom"/>
          </w:tcPr>
          <w:p w14:paraId="28E77F9A" w14:textId="77777777" w:rsidR="00AE3E89" w:rsidRPr="00E63C16" w:rsidRDefault="00AE3E89" w:rsidP="00234042">
            <w:pPr>
              <w:spacing w:after="0" w:line="240" w:lineRule="auto"/>
              <w:rPr>
                <w:rFonts w:cs="Calibri"/>
                <w:color w:val="000000"/>
                <w:sz w:val="16"/>
                <w:szCs w:val="16"/>
                <w:lang w:eastAsia="en-AU"/>
              </w:rPr>
            </w:pPr>
            <w:r w:rsidRPr="00E63C16">
              <w:rPr>
                <w:rFonts w:cs="Calibri"/>
                <w:color w:val="000000"/>
                <w:sz w:val="16"/>
                <w:szCs w:val="16"/>
                <w:lang w:eastAsia="en-AU"/>
              </w:rPr>
              <w:t xml:space="preserve">Fish community (river) </w:t>
            </w:r>
            <w:r w:rsidR="00EC2DCA">
              <w:rPr>
                <w:rFonts w:cs="Calibri"/>
                <w:color w:val="000000"/>
                <w:sz w:val="16"/>
                <w:szCs w:val="16"/>
                <w:lang w:eastAsia="en-AU"/>
              </w:rPr>
              <w:t>Cat 1</w:t>
            </w:r>
          </w:p>
        </w:tc>
        <w:tc>
          <w:tcPr>
            <w:tcW w:w="956" w:type="pct"/>
            <w:tcBorders>
              <w:top w:val="single" w:sz="4" w:space="0" w:color="auto"/>
              <w:left w:val="nil"/>
              <w:bottom w:val="single" w:sz="4" w:space="0" w:color="auto"/>
              <w:right w:val="single" w:sz="4" w:space="0" w:color="auto"/>
            </w:tcBorders>
            <w:vAlign w:val="bottom"/>
          </w:tcPr>
          <w:p w14:paraId="28E77F9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Annual sampling</w:t>
            </w:r>
          </w:p>
        </w:tc>
        <w:tc>
          <w:tcPr>
            <w:tcW w:w="246" w:type="pct"/>
            <w:tcBorders>
              <w:top w:val="single" w:sz="4" w:space="0" w:color="auto"/>
              <w:left w:val="nil"/>
              <w:bottom w:val="single" w:sz="4" w:space="0" w:color="auto"/>
              <w:right w:val="single" w:sz="4" w:space="0" w:color="auto"/>
            </w:tcBorders>
            <w:vAlign w:val="bottom"/>
          </w:tcPr>
          <w:p w14:paraId="28E77F9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single" w:sz="4" w:space="0" w:color="auto"/>
              <w:left w:val="nil"/>
              <w:bottom w:val="single" w:sz="4" w:space="0" w:color="auto"/>
              <w:right w:val="single" w:sz="4" w:space="0" w:color="auto"/>
            </w:tcBorders>
            <w:vAlign w:val="bottom"/>
          </w:tcPr>
          <w:p w14:paraId="28E77F9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single" w:sz="4" w:space="0" w:color="auto"/>
              <w:left w:val="nil"/>
              <w:bottom w:val="single" w:sz="4" w:space="0" w:color="auto"/>
              <w:right w:val="single" w:sz="4" w:space="0" w:color="auto"/>
            </w:tcBorders>
            <w:vAlign w:val="bottom"/>
          </w:tcPr>
          <w:p w14:paraId="28E77F9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single" w:sz="4" w:space="0" w:color="auto"/>
              <w:left w:val="nil"/>
              <w:bottom w:val="single" w:sz="4" w:space="0" w:color="auto"/>
              <w:right w:val="single" w:sz="4" w:space="0" w:color="auto"/>
            </w:tcBorders>
            <w:vAlign w:val="bottom"/>
          </w:tcPr>
          <w:p w14:paraId="28E77F9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single" w:sz="4" w:space="0" w:color="auto"/>
              <w:left w:val="nil"/>
              <w:bottom w:val="single" w:sz="4" w:space="0" w:color="auto"/>
              <w:right w:val="single" w:sz="4" w:space="0" w:color="auto"/>
            </w:tcBorders>
            <w:vAlign w:val="bottom"/>
          </w:tcPr>
          <w:p w14:paraId="28E77FA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single" w:sz="4" w:space="0" w:color="auto"/>
              <w:left w:val="nil"/>
              <w:bottom w:val="single" w:sz="4" w:space="0" w:color="auto"/>
              <w:right w:val="single" w:sz="4" w:space="0" w:color="auto"/>
            </w:tcBorders>
            <w:vAlign w:val="bottom"/>
          </w:tcPr>
          <w:p w14:paraId="28E77FA1"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single" w:sz="4" w:space="0" w:color="auto"/>
              <w:left w:val="nil"/>
              <w:bottom w:val="single" w:sz="4" w:space="0" w:color="auto"/>
              <w:right w:val="single" w:sz="4" w:space="0" w:color="auto"/>
            </w:tcBorders>
            <w:vAlign w:val="bottom"/>
          </w:tcPr>
          <w:p w14:paraId="28E77FA2"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single" w:sz="4" w:space="0" w:color="auto"/>
              <w:left w:val="nil"/>
              <w:bottom w:val="single" w:sz="4" w:space="0" w:color="auto"/>
              <w:right w:val="single" w:sz="4" w:space="0" w:color="auto"/>
            </w:tcBorders>
            <w:vAlign w:val="bottom"/>
          </w:tcPr>
          <w:p w14:paraId="28E77FA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single" w:sz="4" w:space="0" w:color="auto"/>
              <w:left w:val="nil"/>
              <w:bottom w:val="single" w:sz="4" w:space="0" w:color="auto"/>
              <w:right w:val="single" w:sz="4" w:space="0" w:color="auto"/>
            </w:tcBorders>
            <w:shd w:val="clear" w:color="000000" w:fill="BFBFBF"/>
            <w:vAlign w:val="bottom"/>
          </w:tcPr>
          <w:p w14:paraId="28E77FA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single" w:sz="4" w:space="0" w:color="auto"/>
              <w:left w:val="nil"/>
              <w:bottom w:val="single" w:sz="4" w:space="0" w:color="auto"/>
              <w:right w:val="single" w:sz="4" w:space="0" w:color="auto"/>
            </w:tcBorders>
            <w:shd w:val="clear" w:color="000000" w:fill="BFBFBF"/>
            <w:vAlign w:val="bottom"/>
          </w:tcPr>
          <w:p w14:paraId="28E77FA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single" w:sz="4" w:space="0" w:color="auto"/>
              <w:left w:val="nil"/>
              <w:bottom w:val="single" w:sz="4" w:space="0" w:color="auto"/>
              <w:right w:val="single" w:sz="4" w:space="0" w:color="auto"/>
            </w:tcBorders>
            <w:shd w:val="clear" w:color="000000" w:fill="BFBFBF"/>
            <w:vAlign w:val="bottom"/>
          </w:tcPr>
          <w:p w14:paraId="28E77FA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single" w:sz="4" w:space="0" w:color="auto"/>
              <w:left w:val="nil"/>
              <w:bottom w:val="single" w:sz="4" w:space="0" w:color="auto"/>
              <w:right w:val="single" w:sz="4" w:space="0" w:color="auto"/>
            </w:tcBorders>
            <w:vAlign w:val="bottom"/>
          </w:tcPr>
          <w:p w14:paraId="28E77FA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7FB7" w14:textId="77777777" w:rsidTr="00E44616">
        <w:trPr>
          <w:trHeight w:val="20"/>
        </w:trPr>
        <w:tc>
          <w:tcPr>
            <w:tcW w:w="889" w:type="pct"/>
            <w:vMerge/>
            <w:tcBorders>
              <w:top w:val="single" w:sz="4" w:space="0" w:color="auto"/>
              <w:left w:val="single" w:sz="4" w:space="0" w:color="auto"/>
              <w:bottom w:val="single" w:sz="4" w:space="0" w:color="auto"/>
              <w:right w:val="single" w:sz="4" w:space="0" w:color="auto"/>
            </w:tcBorders>
            <w:vAlign w:val="bottom"/>
          </w:tcPr>
          <w:p w14:paraId="28E77FA9" w14:textId="77777777" w:rsidR="00AE3E89" w:rsidRPr="00E63C16" w:rsidRDefault="00AE3E89" w:rsidP="00EF0F03">
            <w:pPr>
              <w:spacing w:after="0" w:line="240" w:lineRule="auto"/>
              <w:rPr>
                <w:rFonts w:cs="Calibri"/>
                <w:color w:val="000000"/>
                <w:sz w:val="16"/>
                <w:szCs w:val="16"/>
                <w:lang w:eastAsia="en-AU"/>
              </w:rPr>
            </w:pPr>
          </w:p>
        </w:tc>
        <w:tc>
          <w:tcPr>
            <w:tcW w:w="956" w:type="pct"/>
            <w:tcBorders>
              <w:top w:val="single" w:sz="4" w:space="0" w:color="auto"/>
              <w:left w:val="nil"/>
              <w:bottom w:val="single" w:sz="4" w:space="0" w:color="auto"/>
              <w:right w:val="single" w:sz="4" w:space="0" w:color="auto"/>
            </w:tcBorders>
            <w:vAlign w:val="bottom"/>
          </w:tcPr>
          <w:p w14:paraId="28E77FA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Information transfer</w:t>
            </w:r>
          </w:p>
        </w:tc>
        <w:tc>
          <w:tcPr>
            <w:tcW w:w="246" w:type="pct"/>
            <w:tcBorders>
              <w:top w:val="single" w:sz="4" w:space="0" w:color="auto"/>
              <w:left w:val="nil"/>
              <w:bottom w:val="single" w:sz="4" w:space="0" w:color="auto"/>
              <w:right w:val="single" w:sz="4" w:space="0" w:color="auto"/>
            </w:tcBorders>
            <w:vAlign w:val="bottom"/>
          </w:tcPr>
          <w:p w14:paraId="28E77FA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single" w:sz="4" w:space="0" w:color="auto"/>
              <w:left w:val="nil"/>
              <w:bottom w:val="single" w:sz="4" w:space="0" w:color="auto"/>
              <w:right w:val="single" w:sz="4" w:space="0" w:color="auto"/>
            </w:tcBorders>
            <w:vAlign w:val="bottom"/>
          </w:tcPr>
          <w:p w14:paraId="28E77FA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single" w:sz="4" w:space="0" w:color="auto"/>
              <w:left w:val="nil"/>
              <w:bottom w:val="single" w:sz="4" w:space="0" w:color="auto"/>
              <w:right w:val="single" w:sz="4" w:space="0" w:color="auto"/>
            </w:tcBorders>
            <w:vAlign w:val="bottom"/>
          </w:tcPr>
          <w:p w14:paraId="28E77FA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single" w:sz="4" w:space="0" w:color="auto"/>
              <w:left w:val="nil"/>
              <w:bottom w:val="single" w:sz="4" w:space="0" w:color="auto"/>
              <w:right w:val="single" w:sz="4" w:space="0" w:color="auto"/>
            </w:tcBorders>
            <w:vAlign w:val="bottom"/>
          </w:tcPr>
          <w:p w14:paraId="28E77FA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single" w:sz="4" w:space="0" w:color="auto"/>
              <w:left w:val="nil"/>
              <w:bottom w:val="single" w:sz="4" w:space="0" w:color="auto"/>
              <w:right w:val="single" w:sz="4" w:space="0" w:color="auto"/>
            </w:tcBorders>
            <w:vAlign w:val="bottom"/>
          </w:tcPr>
          <w:p w14:paraId="28E77FA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single" w:sz="4" w:space="0" w:color="auto"/>
              <w:left w:val="nil"/>
              <w:bottom w:val="single" w:sz="4" w:space="0" w:color="auto"/>
              <w:right w:val="single" w:sz="4" w:space="0" w:color="auto"/>
            </w:tcBorders>
            <w:vAlign w:val="bottom"/>
          </w:tcPr>
          <w:p w14:paraId="28E77FB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single" w:sz="4" w:space="0" w:color="auto"/>
              <w:left w:val="nil"/>
              <w:bottom w:val="single" w:sz="4" w:space="0" w:color="auto"/>
              <w:right w:val="single" w:sz="4" w:space="0" w:color="auto"/>
            </w:tcBorders>
            <w:vAlign w:val="bottom"/>
          </w:tcPr>
          <w:p w14:paraId="28E77FB1"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single" w:sz="4" w:space="0" w:color="auto"/>
              <w:left w:val="nil"/>
              <w:bottom w:val="single" w:sz="4" w:space="0" w:color="auto"/>
              <w:right w:val="single" w:sz="4" w:space="0" w:color="auto"/>
            </w:tcBorders>
            <w:vAlign w:val="bottom"/>
          </w:tcPr>
          <w:p w14:paraId="28E77FB2"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single" w:sz="4" w:space="0" w:color="auto"/>
              <w:left w:val="nil"/>
              <w:bottom w:val="single" w:sz="4" w:space="0" w:color="auto"/>
              <w:right w:val="single" w:sz="4" w:space="0" w:color="auto"/>
            </w:tcBorders>
            <w:vAlign w:val="bottom"/>
          </w:tcPr>
          <w:p w14:paraId="28E77FB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single" w:sz="4" w:space="0" w:color="auto"/>
              <w:left w:val="nil"/>
              <w:bottom w:val="single" w:sz="4" w:space="0" w:color="auto"/>
              <w:right w:val="single" w:sz="4" w:space="0" w:color="auto"/>
            </w:tcBorders>
            <w:vAlign w:val="bottom"/>
          </w:tcPr>
          <w:p w14:paraId="28E77FB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single" w:sz="4" w:space="0" w:color="auto"/>
              <w:left w:val="nil"/>
              <w:bottom w:val="single" w:sz="4" w:space="0" w:color="auto"/>
              <w:right w:val="single" w:sz="4" w:space="0" w:color="auto"/>
            </w:tcBorders>
            <w:vAlign w:val="bottom"/>
          </w:tcPr>
          <w:p w14:paraId="28E77FB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single" w:sz="4" w:space="0" w:color="auto"/>
              <w:left w:val="nil"/>
              <w:bottom w:val="single" w:sz="4" w:space="0" w:color="auto"/>
              <w:right w:val="single" w:sz="4" w:space="0" w:color="auto"/>
            </w:tcBorders>
            <w:shd w:val="clear" w:color="auto" w:fill="BFBFBF"/>
            <w:vAlign w:val="bottom"/>
          </w:tcPr>
          <w:p w14:paraId="28E77FB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7FC7" w14:textId="77777777" w:rsidTr="00E44616">
        <w:trPr>
          <w:trHeight w:val="20"/>
        </w:trPr>
        <w:tc>
          <w:tcPr>
            <w:tcW w:w="889" w:type="pct"/>
            <w:vMerge w:val="restart"/>
            <w:tcBorders>
              <w:top w:val="single" w:sz="4" w:space="0" w:color="auto"/>
              <w:left w:val="single" w:sz="4" w:space="0" w:color="auto"/>
              <w:right w:val="single" w:sz="4" w:space="0" w:color="auto"/>
            </w:tcBorders>
            <w:vAlign w:val="bottom"/>
          </w:tcPr>
          <w:p w14:paraId="28E77FB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xml:space="preserve">Fish recruitment </w:t>
            </w:r>
          </w:p>
          <w:p w14:paraId="28E77FB9" w14:textId="77777777" w:rsidR="00AE3E89" w:rsidRPr="00E63C16" w:rsidRDefault="00EC2DCA" w:rsidP="00234042">
            <w:pPr>
              <w:spacing w:after="0" w:line="240" w:lineRule="auto"/>
              <w:rPr>
                <w:rFonts w:cs="Calibri"/>
                <w:color w:val="000000"/>
                <w:sz w:val="16"/>
                <w:szCs w:val="16"/>
                <w:lang w:eastAsia="en-AU"/>
              </w:rPr>
            </w:pPr>
            <w:r>
              <w:rPr>
                <w:rFonts w:cs="Calibri"/>
                <w:color w:val="000000"/>
                <w:sz w:val="16"/>
                <w:szCs w:val="16"/>
                <w:lang w:eastAsia="en-AU"/>
              </w:rPr>
              <w:t>Cat 1</w:t>
            </w:r>
          </w:p>
        </w:tc>
        <w:tc>
          <w:tcPr>
            <w:tcW w:w="956" w:type="pct"/>
            <w:tcBorders>
              <w:top w:val="single" w:sz="4" w:space="0" w:color="auto"/>
              <w:left w:val="nil"/>
              <w:bottom w:val="single" w:sz="4" w:space="0" w:color="auto"/>
              <w:right w:val="single" w:sz="4" w:space="0" w:color="auto"/>
            </w:tcBorders>
            <w:vAlign w:val="bottom"/>
          </w:tcPr>
          <w:p w14:paraId="28E77FBA" w14:textId="77777777" w:rsidR="00AE3E89" w:rsidRPr="00E63C16" w:rsidRDefault="00AE3E89" w:rsidP="00EF0F03">
            <w:pPr>
              <w:spacing w:after="0" w:line="240" w:lineRule="auto"/>
              <w:rPr>
                <w:rFonts w:cs="Calibri"/>
                <w:color w:val="000000"/>
                <w:sz w:val="16"/>
                <w:szCs w:val="16"/>
                <w:lang w:eastAsia="en-AU"/>
              </w:rPr>
            </w:pPr>
            <w:r>
              <w:rPr>
                <w:rFonts w:cs="Calibri"/>
                <w:color w:val="000000"/>
                <w:sz w:val="16"/>
                <w:szCs w:val="16"/>
                <w:lang w:eastAsia="en-AU"/>
              </w:rPr>
              <w:t>S</w:t>
            </w:r>
            <w:r w:rsidRPr="00E63C16">
              <w:rPr>
                <w:rFonts w:cs="Calibri"/>
                <w:color w:val="000000"/>
                <w:sz w:val="16"/>
                <w:szCs w:val="16"/>
                <w:lang w:eastAsia="en-AU"/>
              </w:rPr>
              <w:t xml:space="preserve">ample processing </w:t>
            </w:r>
          </w:p>
        </w:tc>
        <w:tc>
          <w:tcPr>
            <w:tcW w:w="246" w:type="pct"/>
            <w:tcBorders>
              <w:top w:val="nil"/>
              <w:left w:val="nil"/>
              <w:bottom w:val="single" w:sz="4" w:space="0" w:color="auto"/>
              <w:right w:val="single" w:sz="4" w:space="0" w:color="auto"/>
            </w:tcBorders>
            <w:vAlign w:val="bottom"/>
          </w:tcPr>
          <w:p w14:paraId="28E77FB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vAlign w:val="bottom"/>
          </w:tcPr>
          <w:p w14:paraId="28E77FB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vAlign w:val="bottom"/>
          </w:tcPr>
          <w:p w14:paraId="28E77FB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vAlign w:val="bottom"/>
          </w:tcPr>
          <w:p w14:paraId="28E77FB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vAlign w:val="bottom"/>
          </w:tcPr>
          <w:p w14:paraId="28E77FB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vAlign w:val="bottom"/>
          </w:tcPr>
          <w:p w14:paraId="28E77FC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vAlign w:val="bottom"/>
          </w:tcPr>
          <w:p w14:paraId="28E77FC1"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vAlign w:val="bottom"/>
          </w:tcPr>
          <w:p w14:paraId="28E77FC2"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000000" w:fill="FFFFFF"/>
            <w:vAlign w:val="bottom"/>
          </w:tcPr>
          <w:p w14:paraId="28E77FC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shd w:val="clear" w:color="000000" w:fill="FFFFFF"/>
            <w:vAlign w:val="bottom"/>
          </w:tcPr>
          <w:p w14:paraId="28E77FC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shd w:val="clear" w:color="000000" w:fill="FFFFFF"/>
            <w:vAlign w:val="bottom"/>
          </w:tcPr>
          <w:p w14:paraId="28E77FC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shd w:val="clear" w:color="000000" w:fill="BFBFBF"/>
            <w:vAlign w:val="bottom"/>
          </w:tcPr>
          <w:p w14:paraId="28E77FC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7FD6" w14:textId="77777777" w:rsidTr="00E44616">
        <w:trPr>
          <w:trHeight w:val="20"/>
        </w:trPr>
        <w:tc>
          <w:tcPr>
            <w:tcW w:w="889" w:type="pct"/>
            <w:vMerge/>
            <w:tcBorders>
              <w:left w:val="single" w:sz="4" w:space="0" w:color="auto"/>
              <w:bottom w:val="single" w:sz="4" w:space="0" w:color="auto"/>
              <w:right w:val="single" w:sz="4" w:space="0" w:color="auto"/>
            </w:tcBorders>
            <w:vAlign w:val="bottom"/>
          </w:tcPr>
          <w:p w14:paraId="28E77FC8" w14:textId="77777777" w:rsidR="00AE3E89" w:rsidRPr="00E63C16" w:rsidRDefault="00AE3E89" w:rsidP="00EF0F03">
            <w:pPr>
              <w:spacing w:after="0" w:line="240" w:lineRule="auto"/>
              <w:rPr>
                <w:rFonts w:cs="Calibri"/>
                <w:color w:val="000000"/>
                <w:sz w:val="16"/>
                <w:szCs w:val="16"/>
                <w:lang w:eastAsia="en-AU"/>
              </w:rPr>
            </w:pPr>
          </w:p>
        </w:tc>
        <w:tc>
          <w:tcPr>
            <w:tcW w:w="956" w:type="pct"/>
            <w:tcBorders>
              <w:top w:val="nil"/>
              <w:left w:val="nil"/>
              <w:bottom w:val="single" w:sz="4" w:space="0" w:color="auto"/>
              <w:right w:val="single" w:sz="4" w:space="0" w:color="auto"/>
            </w:tcBorders>
            <w:vAlign w:val="bottom"/>
          </w:tcPr>
          <w:p w14:paraId="28E77FC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Information transfer</w:t>
            </w:r>
          </w:p>
        </w:tc>
        <w:tc>
          <w:tcPr>
            <w:tcW w:w="246" w:type="pct"/>
            <w:tcBorders>
              <w:top w:val="nil"/>
              <w:left w:val="nil"/>
              <w:bottom w:val="single" w:sz="4" w:space="0" w:color="auto"/>
              <w:right w:val="single" w:sz="4" w:space="0" w:color="auto"/>
            </w:tcBorders>
            <w:vAlign w:val="bottom"/>
          </w:tcPr>
          <w:p w14:paraId="28E77FC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vAlign w:val="bottom"/>
          </w:tcPr>
          <w:p w14:paraId="28E77FC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vAlign w:val="bottom"/>
          </w:tcPr>
          <w:p w14:paraId="28E77FC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vAlign w:val="bottom"/>
          </w:tcPr>
          <w:p w14:paraId="28E77FC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vAlign w:val="bottom"/>
          </w:tcPr>
          <w:p w14:paraId="28E77FC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vAlign w:val="bottom"/>
          </w:tcPr>
          <w:p w14:paraId="28E77FC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vAlign w:val="bottom"/>
          </w:tcPr>
          <w:p w14:paraId="28E77FD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vAlign w:val="bottom"/>
          </w:tcPr>
          <w:p w14:paraId="28E77FD1"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000000" w:fill="FFFFFF"/>
            <w:vAlign w:val="bottom"/>
          </w:tcPr>
          <w:p w14:paraId="28E77FD2"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shd w:val="clear" w:color="000000" w:fill="FFFFFF"/>
            <w:vAlign w:val="bottom"/>
          </w:tcPr>
          <w:p w14:paraId="28E77FD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shd w:val="clear" w:color="000000" w:fill="FFFFFF"/>
            <w:vAlign w:val="bottom"/>
          </w:tcPr>
          <w:p w14:paraId="28E77FD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vAlign w:val="bottom"/>
          </w:tcPr>
          <w:p w14:paraId="28E77FD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7FE6" w14:textId="77777777" w:rsidTr="00E44616">
        <w:trPr>
          <w:trHeight w:val="20"/>
        </w:trPr>
        <w:tc>
          <w:tcPr>
            <w:tcW w:w="889" w:type="pct"/>
            <w:vMerge w:val="restart"/>
            <w:tcBorders>
              <w:top w:val="nil"/>
              <w:left w:val="single" w:sz="4" w:space="0" w:color="auto"/>
              <w:right w:val="single" w:sz="4" w:space="0" w:color="auto"/>
            </w:tcBorders>
            <w:vAlign w:val="bottom"/>
          </w:tcPr>
          <w:p w14:paraId="28E77FD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xml:space="preserve">Larval fish </w:t>
            </w:r>
            <w:r w:rsidR="00EC2DCA">
              <w:rPr>
                <w:rFonts w:cs="Calibri"/>
                <w:color w:val="000000"/>
                <w:sz w:val="16"/>
                <w:szCs w:val="16"/>
                <w:lang w:eastAsia="en-AU"/>
              </w:rPr>
              <w:t>Cat 1</w:t>
            </w:r>
            <w:r w:rsidRPr="00E63C16">
              <w:rPr>
                <w:rFonts w:cs="Calibri"/>
                <w:color w:val="000000"/>
                <w:sz w:val="16"/>
                <w:szCs w:val="16"/>
                <w:lang w:eastAsia="en-AU"/>
              </w:rPr>
              <w:t xml:space="preserve"> and </w:t>
            </w:r>
            <w:r>
              <w:rPr>
                <w:rFonts w:cs="Calibri"/>
                <w:color w:val="000000"/>
                <w:sz w:val="16"/>
                <w:szCs w:val="16"/>
                <w:lang w:eastAsia="en-AU"/>
              </w:rPr>
              <w:t>(SA)</w:t>
            </w:r>
          </w:p>
          <w:p w14:paraId="28E77FD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956" w:type="pct"/>
            <w:tcBorders>
              <w:top w:val="nil"/>
              <w:left w:val="nil"/>
              <w:bottom w:val="single" w:sz="4" w:space="0" w:color="auto"/>
              <w:right w:val="single" w:sz="4" w:space="0" w:color="auto"/>
            </w:tcBorders>
            <w:vAlign w:val="bottom"/>
          </w:tcPr>
          <w:p w14:paraId="28E77FD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xml:space="preserve">Fortnightly collection </w:t>
            </w:r>
          </w:p>
        </w:tc>
        <w:tc>
          <w:tcPr>
            <w:tcW w:w="246" w:type="pct"/>
            <w:tcBorders>
              <w:top w:val="nil"/>
              <w:left w:val="nil"/>
              <w:bottom w:val="single" w:sz="4" w:space="0" w:color="auto"/>
              <w:right w:val="single" w:sz="4" w:space="0" w:color="auto"/>
            </w:tcBorders>
            <w:vAlign w:val="bottom"/>
          </w:tcPr>
          <w:p w14:paraId="28E77FD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shd w:val="clear" w:color="000000" w:fill="FFFFFF"/>
            <w:vAlign w:val="bottom"/>
          </w:tcPr>
          <w:p w14:paraId="28E77FD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shd w:val="clear" w:color="000000" w:fill="D8D8D8"/>
            <w:vAlign w:val="bottom"/>
          </w:tcPr>
          <w:p w14:paraId="28E77FD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D8D8D8"/>
            <w:vAlign w:val="bottom"/>
          </w:tcPr>
          <w:p w14:paraId="28E77FD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shd w:val="clear" w:color="000000" w:fill="D8D8D8"/>
            <w:vAlign w:val="bottom"/>
          </w:tcPr>
          <w:p w14:paraId="28E77FD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shd w:val="clear" w:color="000000" w:fill="D8D8D8"/>
            <w:vAlign w:val="bottom"/>
          </w:tcPr>
          <w:p w14:paraId="28E77FD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shd w:val="clear" w:color="000000" w:fill="D8D8D8"/>
            <w:vAlign w:val="bottom"/>
          </w:tcPr>
          <w:p w14:paraId="28E77FE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D8D8D8"/>
            <w:vAlign w:val="bottom"/>
          </w:tcPr>
          <w:p w14:paraId="28E77FE1"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000000" w:fill="D8D8D8"/>
            <w:vAlign w:val="bottom"/>
          </w:tcPr>
          <w:p w14:paraId="28E77FE2"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vAlign w:val="bottom"/>
          </w:tcPr>
          <w:p w14:paraId="28E77FE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vAlign w:val="bottom"/>
          </w:tcPr>
          <w:p w14:paraId="28E77FE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vAlign w:val="bottom"/>
          </w:tcPr>
          <w:p w14:paraId="28E77FE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7FF5" w14:textId="77777777" w:rsidTr="00E44616">
        <w:trPr>
          <w:trHeight w:val="20"/>
        </w:trPr>
        <w:tc>
          <w:tcPr>
            <w:tcW w:w="889" w:type="pct"/>
            <w:vMerge/>
            <w:tcBorders>
              <w:left w:val="single" w:sz="4" w:space="0" w:color="auto"/>
              <w:right w:val="single" w:sz="4" w:space="0" w:color="auto"/>
            </w:tcBorders>
            <w:vAlign w:val="bottom"/>
          </w:tcPr>
          <w:p w14:paraId="28E77FE7" w14:textId="77777777" w:rsidR="00AE3E89" w:rsidRPr="00E63C16" w:rsidRDefault="00AE3E89" w:rsidP="00EF0F03">
            <w:pPr>
              <w:spacing w:after="0" w:line="240" w:lineRule="auto"/>
              <w:rPr>
                <w:rFonts w:cs="Calibri"/>
                <w:color w:val="000000"/>
                <w:sz w:val="16"/>
                <w:szCs w:val="16"/>
                <w:lang w:eastAsia="en-AU"/>
              </w:rPr>
            </w:pPr>
          </w:p>
        </w:tc>
        <w:tc>
          <w:tcPr>
            <w:tcW w:w="956" w:type="pct"/>
            <w:tcBorders>
              <w:top w:val="nil"/>
              <w:left w:val="nil"/>
              <w:bottom w:val="single" w:sz="4" w:space="0" w:color="auto"/>
              <w:right w:val="single" w:sz="4" w:space="0" w:color="auto"/>
            </w:tcBorders>
            <w:vAlign w:val="bottom"/>
          </w:tcPr>
          <w:p w14:paraId="28E77FE8" w14:textId="77777777" w:rsidR="00AE3E89" w:rsidRPr="00E63C16" w:rsidRDefault="00AE3E89" w:rsidP="00EF0F03">
            <w:pPr>
              <w:spacing w:after="0" w:line="240" w:lineRule="auto"/>
              <w:rPr>
                <w:rFonts w:cs="Calibri"/>
                <w:color w:val="000000"/>
                <w:sz w:val="16"/>
                <w:szCs w:val="16"/>
                <w:lang w:eastAsia="en-AU"/>
              </w:rPr>
            </w:pPr>
            <w:r>
              <w:rPr>
                <w:rFonts w:cs="Calibri"/>
                <w:color w:val="000000"/>
                <w:sz w:val="16"/>
                <w:szCs w:val="16"/>
                <w:lang w:eastAsia="en-AU"/>
              </w:rPr>
              <w:t>Processing, data entry and analysis</w:t>
            </w:r>
          </w:p>
        </w:tc>
        <w:tc>
          <w:tcPr>
            <w:tcW w:w="246" w:type="pct"/>
            <w:tcBorders>
              <w:top w:val="nil"/>
              <w:left w:val="nil"/>
              <w:bottom w:val="single" w:sz="4" w:space="0" w:color="auto"/>
              <w:right w:val="single" w:sz="4" w:space="0" w:color="auto"/>
            </w:tcBorders>
            <w:vAlign w:val="bottom"/>
          </w:tcPr>
          <w:p w14:paraId="28E77FE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shd w:val="clear" w:color="000000" w:fill="FFFFFF"/>
            <w:vAlign w:val="bottom"/>
          </w:tcPr>
          <w:p w14:paraId="28E77FE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shd w:val="clear" w:color="000000" w:fill="FFFFFF"/>
            <w:vAlign w:val="bottom"/>
          </w:tcPr>
          <w:p w14:paraId="28E77FE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D8D8D8"/>
            <w:vAlign w:val="bottom"/>
          </w:tcPr>
          <w:p w14:paraId="28E77FE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shd w:val="clear" w:color="000000" w:fill="D8D8D8"/>
            <w:vAlign w:val="bottom"/>
          </w:tcPr>
          <w:p w14:paraId="28E77FE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shd w:val="clear" w:color="000000" w:fill="D8D8D8"/>
            <w:vAlign w:val="bottom"/>
          </w:tcPr>
          <w:p w14:paraId="28E77FE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shd w:val="clear" w:color="000000" w:fill="D8D8D8"/>
            <w:vAlign w:val="bottom"/>
          </w:tcPr>
          <w:p w14:paraId="28E77FE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D8D8D8"/>
            <w:vAlign w:val="bottom"/>
          </w:tcPr>
          <w:p w14:paraId="28E77FF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000000" w:fill="D8D8D8"/>
            <w:vAlign w:val="bottom"/>
          </w:tcPr>
          <w:p w14:paraId="28E77FF1"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shd w:val="clear" w:color="000000" w:fill="D8D8D8"/>
            <w:vAlign w:val="bottom"/>
          </w:tcPr>
          <w:p w14:paraId="28E77FF2"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shd w:val="clear" w:color="000000" w:fill="D8D8D8"/>
            <w:vAlign w:val="bottom"/>
          </w:tcPr>
          <w:p w14:paraId="28E77FF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vAlign w:val="bottom"/>
          </w:tcPr>
          <w:p w14:paraId="28E77FF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8004" w14:textId="77777777" w:rsidTr="00E44616">
        <w:trPr>
          <w:trHeight w:val="213"/>
        </w:trPr>
        <w:tc>
          <w:tcPr>
            <w:tcW w:w="889" w:type="pct"/>
            <w:vMerge/>
            <w:tcBorders>
              <w:left w:val="single" w:sz="4" w:space="0" w:color="auto"/>
              <w:bottom w:val="single" w:sz="4" w:space="0" w:color="auto"/>
              <w:right w:val="single" w:sz="4" w:space="0" w:color="auto"/>
            </w:tcBorders>
            <w:vAlign w:val="bottom"/>
          </w:tcPr>
          <w:p w14:paraId="28E77FF6" w14:textId="77777777" w:rsidR="00AE3E89" w:rsidRPr="00E63C16" w:rsidRDefault="00AE3E89" w:rsidP="00EF0F03">
            <w:pPr>
              <w:spacing w:after="0" w:line="240" w:lineRule="auto"/>
              <w:rPr>
                <w:rFonts w:cs="Calibri"/>
                <w:color w:val="000000"/>
                <w:sz w:val="16"/>
                <w:szCs w:val="16"/>
                <w:lang w:eastAsia="en-AU"/>
              </w:rPr>
            </w:pPr>
          </w:p>
        </w:tc>
        <w:tc>
          <w:tcPr>
            <w:tcW w:w="956" w:type="pct"/>
            <w:tcBorders>
              <w:top w:val="nil"/>
              <w:left w:val="nil"/>
              <w:bottom w:val="single" w:sz="4" w:space="0" w:color="auto"/>
              <w:right w:val="single" w:sz="4" w:space="0" w:color="auto"/>
            </w:tcBorders>
            <w:vAlign w:val="bottom"/>
          </w:tcPr>
          <w:p w14:paraId="28E77FF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Information transfer</w:t>
            </w:r>
          </w:p>
        </w:tc>
        <w:tc>
          <w:tcPr>
            <w:tcW w:w="246" w:type="pct"/>
            <w:tcBorders>
              <w:top w:val="nil"/>
              <w:left w:val="nil"/>
              <w:bottom w:val="single" w:sz="4" w:space="0" w:color="auto"/>
              <w:right w:val="single" w:sz="4" w:space="0" w:color="auto"/>
            </w:tcBorders>
            <w:vAlign w:val="bottom"/>
          </w:tcPr>
          <w:p w14:paraId="28E77FF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vAlign w:val="bottom"/>
          </w:tcPr>
          <w:p w14:paraId="28E77FF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shd w:val="clear" w:color="000000" w:fill="FFFFFF"/>
            <w:vAlign w:val="bottom"/>
          </w:tcPr>
          <w:p w14:paraId="28E77FF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FFFFFF"/>
            <w:vAlign w:val="bottom"/>
          </w:tcPr>
          <w:p w14:paraId="28E77FF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shd w:val="clear" w:color="000000" w:fill="FFFFFF"/>
            <w:vAlign w:val="bottom"/>
          </w:tcPr>
          <w:p w14:paraId="28E77FF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shd w:val="clear" w:color="000000" w:fill="FFFFFF"/>
            <w:vAlign w:val="bottom"/>
          </w:tcPr>
          <w:p w14:paraId="28E77FF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shd w:val="clear" w:color="000000" w:fill="FFFFFF"/>
            <w:vAlign w:val="bottom"/>
          </w:tcPr>
          <w:p w14:paraId="28E77FF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FFFFFF"/>
            <w:vAlign w:val="bottom"/>
          </w:tcPr>
          <w:p w14:paraId="28E77FF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000000" w:fill="FFFFFF"/>
            <w:vAlign w:val="bottom"/>
          </w:tcPr>
          <w:p w14:paraId="28E7800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shd w:val="clear" w:color="000000" w:fill="FFFFFF"/>
            <w:vAlign w:val="bottom"/>
          </w:tcPr>
          <w:p w14:paraId="28E78001"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shd w:val="clear" w:color="000000" w:fill="FFFFFF"/>
            <w:vAlign w:val="bottom"/>
          </w:tcPr>
          <w:p w14:paraId="28E78002"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vAlign w:val="bottom"/>
          </w:tcPr>
          <w:p w14:paraId="28E7800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8014" w14:textId="77777777" w:rsidTr="00E44616">
        <w:trPr>
          <w:trHeight w:val="20"/>
        </w:trPr>
        <w:tc>
          <w:tcPr>
            <w:tcW w:w="889" w:type="pct"/>
            <w:vMerge w:val="restart"/>
            <w:tcBorders>
              <w:top w:val="nil"/>
              <w:left w:val="single" w:sz="4" w:space="0" w:color="auto"/>
              <w:right w:val="single" w:sz="4" w:space="0" w:color="auto"/>
            </w:tcBorders>
            <w:vAlign w:val="bottom"/>
          </w:tcPr>
          <w:p w14:paraId="28E7800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xml:space="preserve">Wetland fish, frogs </w:t>
            </w:r>
            <w:r>
              <w:rPr>
                <w:rFonts w:cs="Calibri"/>
                <w:color w:val="000000"/>
                <w:sz w:val="16"/>
                <w:szCs w:val="16"/>
                <w:lang w:eastAsia="en-AU"/>
              </w:rPr>
              <w:t>(</w:t>
            </w:r>
            <w:r w:rsidRPr="00E63C16">
              <w:rPr>
                <w:rFonts w:cs="Calibri"/>
                <w:color w:val="000000"/>
                <w:sz w:val="16"/>
                <w:szCs w:val="16"/>
                <w:lang w:eastAsia="en-AU"/>
              </w:rPr>
              <w:t>Cat 3</w:t>
            </w:r>
            <w:r>
              <w:rPr>
                <w:rFonts w:cs="Calibri"/>
                <w:color w:val="000000"/>
                <w:sz w:val="16"/>
                <w:szCs w:val="16"/>
                <w:lang w:eastAsia="en-AU"/>
              </w:rPr>
              <w:t>)</w:t>
            </w:r>
          </w:p>
          <w:p w14:paraId="28E7800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956" w:type="pct"/>
            <w:tcBorders>
              <w:top w:val="nil"/>
              <w:left w:val="nil"/>
              <w:bottom w:val="single" w:sz="4" w:space="0" w:color="auto"/>
              <w:right w:val="single" w:sz="4" w:space="0" w:color="auto"/>
            </w:tcBorders>
            <w:vAlign w:val="bottom"/>
          </w:tcPr>
          <w:p w14:paraId="28E7800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Sampling</w:t>
            </w:r>
          </w:p>
        </w:tc>
        <w:tc>
          <w:tcPr>
            <w:tcW w:w="246" w:type="pct"/>
            <w:tcBorders>
              <w:top w:val="nil"/>
              <w:left w:val="nil"/>
              <w:bottom w:val="single" w:sz="4" w:space="0" w:color="auto"/>
              <w:right w:val="single" w:sz="4" w:space="0" w:color="auto"/>
            </w:tcBorders>
            <w:vAlign w:val="bottom"/>
          </w:tcPr>
          <w:p w14:paraId="28E7800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vAlign w:val="bottom"/>
          </w:tcPr>
          <w:p w14:paraId="28E7800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shd w:val="clear" w:color="000000" w:fill="CCC0DA"/>
            <w:vAlign w:val="bottom"/>
          </w:tcPr>
          <w:p w14:paraId="28E7800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vAlign w:val="bottom"/>
          </w:tcPr>
          <w:p w14:paraId="28E7800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shd w:val="clear" w:color="000000" w:fill="CCC0DA"/>
            <w:vAlign w:val="bottom"/>
          </w:tcPr>
          <w:p w14:paraId="28E7800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vAlign w:val="bottom"/>
          </w:tcPr>
          <w:p w14:paraId="28E7800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shd w:val="clear" w:color="000000" w:fill="CCC0DA"/>
            <w:vAlign w:val="bottom"/>
          </w:tcPr>
          <w:p w14:paraId="28E7800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vAlign w:val="bottom"/>
          </w:tcPr>
          <w:p w14:paraId="28E7800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000000" w:fill="CCC0DA"/>
            <w:vAlign w:val="bottom"/>
          </w:tcPr>
          <w:p w14:paraId="28E7801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vAlign w:val="bottom"/>
          </w:tcPr>
          <w:p w14:paraId="28E78011"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vAlign w:val="bottom"/>
          </w:tcPr>
          <w:p w14:paraId="28E78012"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vAlign w:val="bottom"/>
          </w:tcPr>
          <w:p w14:paraId="28E7801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8023" w14:textId="77777777" w:rsidTr="00E44616">
        <w:trPr>
          <w:trHeight w:val="20"/>
        </w:trPr>
        <w:tc>
          <w:tcPr>
            <w:tcW w:w="889" w:type="pct"/>
            <w:vMerge/>
            <w:tcBorders>
              <w:left w:val="single" w:sz="4" w:space="0" w:color="auto"/>
              <w:right w:val="single" w:sz="4" w:space="0" w:color="auto"/>
            </w:tcBorders>
            <w:vAlign w:val="bottom"/>
          </w:tcPr>
          <w:p w14:paraId="28E78015" w14:textId="77777777" w:rsidR="00AE3E89" w:rsidRPr="00E63C16" w:rsidRDefault="00AE3E89" w:rsidP="00EF0F03">
            <w:pPr>
              <w:spacing w:after="0" w:line="240" w:lineRule="auto"/>
              <w:rPr>
                <w:rFonts w:cs="Calibri"/>
                <w:color w:val="000000"/>
                <w:sz w:val="16"/>
                <w:szCs w:val="16"/>
                <w:lang w:eastAsia="en-AU"/>
              </w:rPr>
            </w:pPr>
          </w:p>
        </w:tc>
        <w:tc>
          <w:tcPr>
            <w:tcW w:w="956" w:type="pct"/>
            <w:tcBorders>
              <w:top w:val="nil"/>
              <w:left w:val="nil"/>
              <w:bottom w:val="single" w:sz="4" w:space="0" w:color="auto"/>
              <w:right w:val="single" w:sz="4" w:space="0" w:color="auto"/>
            </w:tcBorders>
            <w:vAlign w:val="bottom"/>
          </w:tcPr>
          <w:p w14:paraId="28E78016" w14:textId="77777777" w:rsidR="00AE3E89" w:rsidRPr="00E63C16" w:rsidRDefault="00AE3E89" w:rsidP="00EF0F03">
            <w:pPr>
              <w:spacing w:after="0" w:line="240" w:lineRule="auto"/>
              <w:rPr>
                <w:rFonts w:cs="Calibri"/>
                <w:color w:val="000000"/>
                <w:sz w:val="16"/>
                <w:szCs w:val="16"/>
                <w:lang w:eastAsia="en-AU"/>
              </w:rPr>
            </w:pPr>
            <w:r>
              <w:rPr>
                <w:rFonts w:cs="Calibri"/>
                <w:color w:val="000000"/>
                <w:sz w:val="16"/>
                <w:szCs w:val="16"/>
                <w:lang w:eastAsia="en-AU"/>
              </w:rPr>
              <w:t>Processing, data entry and analysis</w:t>
            </w:r>
          </w:p>
        </w:tc>
        <w:tc>
          <w:tcPr>
            <w:tcW w:w="246" w:type="pct"/>
            <w:tcBorders>
              <w:top w:val="nil"/>
              <w:left w:val="nil"/>
              <w:bottom w:val="single" w:sz="4" w:space="0" w:color="auto"/>
              <w:right w:val="single" w:sz="4" w:space="0" w:color="auto"/>
            </w:tcBorders>
            <w:vAlign w:val="bottom"/>
          </w:tcPr>
          <w:p w14:paraId="28E7801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vAlign w:val="bottom"/>
          </w:tcPr>
          <w:p w14:paraId="28E7801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vAlign w:val="bottom"/>
          </w:tcPr>
          <w:p w14:paraId="28E7801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CCC0DA"/>
            <w:vAlign w:val="bottom"/>
          </w:tcPr>
          <w:p w14:paraId="28E7801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vAlign w:val="bottom"/>
          </w:tcPr>
          <w:p w14:paraId="28E7801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shd w:val="clear" w:color="000000" w:fill="CCC0DA"/>
            <w:vAlign w:val="bottom"/>
          </w:tcPr>
          <w:p w14:paraId="28E7801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vAlign w:val="bottom"/>
          </w:tcPr>
          <w:p w14:paraId="28E7801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CCC0DA"/>
            <w:vAlign w:val="bottom"/>
          </w:tcPr>
          <w:p w14:paraId="28E7801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vAlign w:val="bottom"/>
          </w:tcPr>
          <w:p w14:paraId="28E7801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shd w:val="clear" w:color="000000" w:fill="CCC0DA"/>
            <w:vAlign w:val="bottom"/>
          </w:tcPr>
          <w:p w14:paraId="28E7802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shd w:val="clear" w:color="000000" w:fill="CCC0DA"/>
            <w:vAlign w:val="bottom"/>
          </w:tcPr>
          <w:p w14:paraId="28E78021"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vAlign w:val="bottom"/>
          </w:tcPr>
          <w:p w14:paraId="28E78022"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8032" w14:textId="77777777" w:rsidTr="00E44616">
        <w:trPr>
          <w:trHeight w:val="20"/>
        </w:trPr>
        <w:tc>
          <w:tcPr>
            <w:tcW w:w="889" w:type="pct"/>
            <w:vMerge/>
            <w:tcBorders>
              <w:left w:val="single" w:sz="4" w:space="0" w:color="auto"/>
              <w:bottom w:val="single" w:sz="4" w:space="0" w:color="auto"/>
              <w:right w:val="single" w:sz="4" w:space="0" w:color="auto"/>
            </w:tcBorders>
            <w:vAlign w:val="bottom"/>
          </w:tcPr>
          <w:p w14:paraId="28E78024" w14:textId="77777777" w:rsidR="00AE3E89" w:rsidRPr="00E63C16" w:rsidRDefault="00AE3E89" w:rsidP="00EF0F03">
            <w:pPr>
              <w:spacing w:after="0" w:line="240" w:lineRule="auto"/>
              <w:rPr>
                <w:rFonts w:cs="Calibri"/>
                <w:color w:val="000000"/>
                <w:sz w:val="16"/>
                <w:szCs w:val="16"/>
                <w:lang w:eastAsia="en-AU"/>
              </w:rPr>
            </w:pPr>
          </w:p>
        </w:tc>
        <w:tc>
          <w:tcPr>
            <w:tcW w:w="956" w:type="pct"/>
            <w:tcBorders>
              <w:top w:val="nil"/>
              <w:left w:val="nil"/>
              <w:bottom w:val="single" w:sz="4" w:space="0" w:color="auto"/>
              <w:right w:val="single" w:sz="4" w:space="0" w:color="auto"/>
            </w:tcBorders>
            <w:vAlign w:val="bottom"/>
          </w:tcPr>
          <w:p w14:paraId="28E7802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Information transfer</w:t>
            </w:r>
          </w:p>
        </w:tc>
        <w:tc>
          <w:tcPr>
            <w:tcW w:w="246" w:type="pct"/>
            <w:tcBorders>
              <w:top w:val="nil"/>
              <w:left w:val="nil"/>
              <w:bottom w:val="single" w:sz="4" w:space="0" w:color="auto"/>
              <w:right w:val="single" w:sz="4" w:space="0" w:color="auto"/>
            </w:tcBorders>
            <w:vAlign w:val="bottom"/>
          </w:tcPr>
          <w:p w14:paraId="28E7802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vAlign w:val="bottom"/>
          </w:tcPr>
          <w:p w14:paraId="28E7802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vAlign w:val="bottom"/>
          </w:tcPr>
          <w:p w14:paraId="28E7802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vAlign w:val="bottom"/>
          </w:tcPr>
          <w:p w14:paraId="28E7802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vAlign w:val="bottom"/>
          </w:tcPr>
          <w:p w14:paraId="28E7802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vAlign w:val="bottom"/>
          </w:tcPr>
          <w:p w14:paraId="28E7802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vAlign w:val="bottom"/>
          </w:tcPr>
          <w:p w14:paraId="28E7802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vAlign w:val="bottom"/>
          </w:tcPr>
          <w:p w14:paraId="28E7802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vAlign w:val="bottom"/>
          </w:tcPr>
          <w:p w14:paraId="28E7802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shd w:val="clear" w:color="000000" w:fill="FFFFFF"/>
            <w:vAlign w:val="bottom"/>
          </w:tcPr>
          <w:p w14:paraId="28E7802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vAlign w:val="bottom"/>
          </w:tcPr>
          <w:p w14:paraId="28E7803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shd w:val="clear" w:color="000000" w:fill="CCC0DA"/>
            <w:vAlign w:val="bottom"/>
          </w:tcPr>
          <w:p w14:paraId="28E78031"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8042" w14:textId="77777777" w:rsidTr="00E44616">
        <w:trPr>
          <w:trHeight w:val="20"/>
        </w:trPr>
        <w:tc>
          <w:tcPr>
            <w:tcW w:w="889" w:type="pct"/>
            <w:vMerge w:val="restart"/>
            <w:tcBorders>
              <w:top w:val="nil"/>
              <w:left w:val="single" w:sz="4" w:space="0" w:color="auto"/>
              <w:right w:val="single" w:sz="4" w:space="0" w:color="auto"/>
            </w:tcBorders>
            <w:vAlign w:val="bottom"/>
          </w:tcPr>
          <w:p w14:paraId="28E7803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Vegetation diversity (Cat 2)</w:t>
            </w:r>
          </w:p>
          <w:p w14:paraId="28E7803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956" w:type="pct"/>
            <w:tcBorders>
              <w:top w:val="nil"/>
              <w:left w:val="nil"/>
              <w:bottom w:val="single" w:sz="4" w:space="0" w:color="auto"/>
              <w:right w:val="single" w:sz="4" w:space="0" w:color="auto"/>
            </w:tcBorders>
            <w:vAlign w:val="bottom"/>
          </w:tcPr>
          <w:p w14:paraId="28E7803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Sampling</w:t>
            </w:r>
          </w:p>
        </w:tc>
        <w:tc>
          <w:tcPr>
            <w:tcW w:w="246" w:type="pct"/>
            <w:tcBorders>
              <w:top w:val="nil"/>
              <w:left w:val="nil"/>
              <w:bottom w:val="single" w:sz="4" w:space="0" w:color="auto"/>
              <w:right w:val="single" w:sz="4" w:space="0" w:color="auto"/>
            </w:tcBorders>
            <w:vAlign w:val="bottom"/>
          </w:tcPr>
          <w:p w14:paraId="28E7803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vAlign w:val="bottom"/>
          </w:tcPr>
          <w:p w14:paraId="28E7803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shd w:val="clear" w:color="000000" w:fill="75923C"/>
            <w:vAlign w:val="bottom"/>
          </w:tcPr>
          <w:p w14:paraId="28E7803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vAlign w:val="bottom"/>
          </w:tcPr>
          <w:p w14:paraId="28E7803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shd w:val="clear" w:color="000000" w:fill="75923C"/>
            <w:vAlign w:val="bottom"/>
          </w:tcPr>
          <w:p w14:paraId="28E7803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vAlign w:val="bottom"/>
          </w:tcPr>
          <w:p w14:paraId="28E7803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shd w:val="clear" w:color="000000" w:fill="75923C"/>
            <w:vAlign w:val="bottom"/>
          </w:tcPr>
          <w:p w14:paraId="28E7803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vAlign w:val="bottom"/>
          </w:tcPr>
          <w:p w14:paraId="28E7803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000000" w:fill="75923C"/>
            <w:vAlign w:val="bottom"/>
          </w:tcPr>
          <w:p w14:paraId="28E7803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vAlign w:val="bottom"/>
          </w:tcPr>
          <w:p w14:paraId="28E7803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vAlign w:val="bottom"/>
          </w:tcPr>
          <w:p w14:paraId="28E7804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vAlign w:val="bottom"/>
          </w:tcPr>
          <w:p w14:paraId="28E78041"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8051" w14:textId="77777777" w:rsidTr="00E44616">
        <w:trPr>
          <w:trHeight w:val="20"/>
        </w:trPr>
        <w:tc>
          <w:tcPr>
            <w:tcW w:w="889" w:type="pct"/>
            <w:vMerge/>
            <w:tcBorders>
              <w:left w:val="single" w:sz="4" w:space="0" w:color="auto"/>
              <w:right w:val="single" w:sz="4" w:space="0" w:color="auto"/>
            </w:tcBorders>
            <w:vAlign w:val="bottom"/>
          </w:tcPr>
          <w:p w14:paraId="28E78043" w14:textId="77777777" w:rsidR="00AE3E89" w:rsidRPr="00E63C16" w:rsidRDefault="00AE3E89" w:rsidP="00EF0F03">
            <w:pPr>
              <w:spacing w:after="0" w:line="240" w:lineRule="auto"/>
              <w:rPr>
                <w:rFonts w:cs="Calibri"/>
                <w:color w:val="000000"/>
                <w:sz w:val="16"/>
                <w:szCs w:val="16"/>
                <w:lang w:eastAsia="en-AU"/>
              </w:rPr>
            </w:pPr>
          </w:p>
        </w:tc>
        <w:tc>
          <w:tcPr>
            <w:tcW w:w="956" w:type="pct"/>
            <w:tcBorders>
              <w:top w:val="nil"/>
              <w:left w:val="nil"/>
              <w:bottom w:val="single" w:sz="4" w:space="0" w:color="auto"/>
              <w:right w:val="single" w:sz="4" w:space="0" w:color="auto"/>
            </w:tcBorders>
            <w:vAlign w:val="bottom"/>
          </w:tcPr>
          <w:p w14:paraId="28E78044" w14:textId="77777777" w:rsidR="00AE3E89" w:rsidRPr="00E63C16" w:rsidRDefault="00AE3E89" w:rsidP="00EF0F03">
            <w:pPr>
              <w:spacing w:after="0" w:line="240" w:lineRule="auto"/>
              <w:rPr>
                <w:rFonts w:cs="Calibri"/>
                <w:color w:val="000000"/>
                <w:sz w:val="16"/>
                <w:szCs w:val="16"/>
                <w:lang w:eastAsia="en-AU"/>
              </w:rPr>
            </w:pPr>
            <w:r>
              <w:rPr>
                <w:rFonts w:cs="Calibri"/>
                <w:color w:val="000000"/>
                <w:sz w:val="16"/>
                <w:szCs w:val="16"/>
                <w:lang w:eastAsia="en-AU"/>
              </w:rPr>
              <w:t>Processing, data entry and analysis</w:t>
            </w:r>
          </w:p>
        </w:tc>
        <w:tc>
          <w:tcPr>
            <w:tcW w:w="246" w:type="pct"/>
            <w:tcBorders>
              <w:top w:val="nil"/>
              <w:left w:val="nil"/>
              <w:bottom w:val="single" w:sz="4" w:space="0" w:color="auto"/>
              <w:right w:val="single" w:sz="4" w:space="0" w:color="auto"/>
            </w:tcBorders>
            <w:vAlign w:val="bottom"/>
          </w:tcPr>
          <w:p w14:paraId="28E7804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vAlign w:val="bottom"/>
          </w:tcPr>
          <w:p w14:paraId="28E7804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shd w:val="clear" w:color="000000" w:fill="FFFFFF"/>
            <w:vAlign w:val="bottom"/>
          </w:tcPr>
          <w:p w14:paraId="28E7804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75923C"/>
            <w:vAlign w:val="bottom"/>
          </w:tcPr>
          <w:p w14:paraId="28E7804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shd w:val="clear" w:color="000000" w:fill="FFFFFF"/>
            <w:vAlign w:val="bottom"/>
          </w:tcPr>
          <w:p w14:paraId="28E7804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shd w:val="clear" w:color="000000" w:fill="75923C"/>
            <w:vAlign w:val="bottom"/>
          </w:tcPr>
          <w:p w14:paraId="28E7804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shd w:val="clear" w:color="000000" w:fill="FFFFFF"/>
            <w:vAlign w:val="bottom"/>
          </w:tcPr>
          <w:p w14:paraId="28E7804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75923C"/>
            <w:vAlign w:val="bottom"/>
          </w:tcPr>
          <w:p w14:paraId="28E7804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vAlign w:val="bottom"/>
          </w:tcPr>
          <w:p w14:paraId="28E7804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shd w:val="clear" w:color="000000" w:fill="75923C"/>
            <w:vAlign w:val="bottom"/>
          </w:tcPr>
          <w:p w14:paraId="28E7804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shd w:val="clear" w:color="000000" w:fill="75923C"/>
            <w:vAlign w:val="bottom"/>
          </w:tcPr>
          <w:p w14:paraId="28E7804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vAlign w:val="bottom"/>
          </w:tcPr>
          <w:p w14:paraId="28E7805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8060" w14:textId="77777777" w:rsidTr="00E44616">
        <w:trPr>
          <w:trHeight w:val="20"/>
        </w:trPr>
        <w:tc>
          <w:tcPr>
            <w:tcW w:w="889" w:type="pct"/>
            <w:vMerge/>
            <w:tcBorders>
              <w:left w:val="single" w:sz="4" w:space="0" w:color="auto"/>
              <w:bottom w:val="single" w:sz="4" w:space="0" w:color="auto"/>
              <w:right w:val="single" w:sz="4" w:space="0" w:color="auto"/>
            </w:tcBorders>
            <w:vAlign w:val="bottom"/>
          </w:tcPr>
          <w:p w14:paraId="28E78052" w14:textId="77777777" w:rsidR="00AE3E89" w:rsidRPr="00E63C16" w:rsidRDefault="00AE3E89" w:rsidP="00EF0F03">
            <w:pPr>
              <w:spacing w:after="0" w:line="240" w:lineRule="auto"/>
              <w:rPr>
                <w:rFonts w:cs="Calibri"/>
                <w:color w:val="000000"/>
                <w:sz w:val="16"/>
                <w:szCs w:val="16"/>
                <w:lang w:eastAsia="en-AU"/>
              </w:rPr>
            </w:pPr>
          </w:p>
        </w:tc>
        <w:tc>
          <w:tcPr>
            <w:tcW w:w="956" w:type="pct"/>
            <w:tcBorders>
              <w:top w:val="nil"/>
              <w:left w:val="nil"/>
              <w:bottom w:val="single" w:sz="4" w:space="0" w:color="auto"/>
              <w:right w:val="single" w:sz="4" w:space="0" w:color="auto"/>
            </w:tcBorders>
            <w:vAlign w:val="bottom"/>
          </w:tcPr>
          <w:p w14:paraId="28E7805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Information transfer</w:t>
            </w:r>
          </w:p>
        </w:tc>
        <w:tc>
          <w:tcPr>
            <w:tcW w:w="246" w:type="pct"/>
            <w:tcBorders>
              <w:top w:val="nil"/>
              <w:left w:val="nil"/>
              <w:bottom w:val="single" w:sz="4" w:space="0" w:color="auto"/>
              <w:right w:val="single" w:sz="4" w:space="0" w:color="auto"/>
            </w:tcBorders>
            <w:vAlign w:val="bottom"/>
          </w:tcPr>
          <w:p w14:paraId="28E7805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shd w:val="clear" w:color="000000" w:fill="FFFFFF"/>
            <w:vAlign w:val="bottom"/>
          </w:tcPr>
          <w:p w14:paraId="28E7805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vAlign w:val="bottom"/>
          </w:tcPr>
          <w:p w14:paraId="28E7805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vAlign w:val="bottom"/>
          </w:tcPr>
          <w:p w14:paraId="28E7805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vAlign w:val="bottom"/>
          </w:tcPr>
          <w:p w14:paraId="28E7805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vAlign w:val="bottom"/>
          </w:tcPr>
          <w:p w14:paraId="28E7805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vAlign w:val="bottom"/>
          </w:tcPr>
          <w:p w14:paraId="28E7805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vAlign w:val="bottom"/>
          </w:tcPr>
          <w:p w14:paraId="28E7805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vAlign w:val="bottom"/>
          </w:tcPr>
          <w:p w14:paraId="28E7805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vAlign w:val="bottom"/>
          </w:tcPr>
          <w:p w14:paraId="28E7805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vAlign w:val="bottom"/>
          </w:tcPr>
          <w:p w14:paraId="28E7805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shd w:val="clear" w:color="000000" w:fill="75923C"/>
            <w:vAlign w:val="bottom"/>
          </w:tcPr>
          <w:p w14:paraId="28E7805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8070" w14:textId="77777777" w:rsidTr="00E44616">
        <w:trPr>
          <w:trHeight w:val="20"/>
        </w:trPr>
        <w:tc>
          <w:tcPr>
            <w:tcW w:w="889" w:type="pct"/>
            <w:vMerge w:val="restart"/>
            <w:tcBorders>
              <w:top w:val="nil"/>
              <w:left w:val="single" w:sz="4" w:space="0" w:color="auto"/>
              <w:right w:val="single" w:sz="4" w:space="0" w:color="auto"/>
            </w:tcBorders>
            <w:vAlign w:val="bottom"/>
          </w:tcPr>
          <w:p w14:paraId="28E78061"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Waterbird diversity</w:t>
            </w:r>
          </w:p>
          <w:p w14:paraId="28E78062"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(C</w:t>
            </w:r>
            <w:r>
              <w:rPr>
                <w:rFonts w:cs="Calibri"/>
                <w:color w:val="000000"/>
                <w:sz w:val="16"/>
                <w:szCs w:val="16"/>
                <w:lang w:eastAsia="en-AU"/>
              </w:rPr>
              <w:t>at</w:t>
            </w:r>
            <w:r w:rsidRPr="00E63C16">
              <w:rPr>
                <w:rFonts w:cs="Calibri"/>
                <w:color w:val="000000"/>
                <w:sz w:val="16"/>
                <w:szCs w:val="16"/>
                <w:lang w:eastAsia="en-AU"/>
              </w:rPr>
              <w:t xml:space="preserve"> 2</w:t>
            </w:r>
            <w:r>
              <w:rPr>
                <w:rFonts w:cs="Calibri"/>
                <w:color w:val="000000"/>
                <w:sz w:val="16"/>
                <w:szCs w:val="16"/>
                <w:lang w:eastAsia="en-AU"/>
              </w:rPr>
              <w:t>)</w:t>
            </w:r>
          </w:p>
        </w:tc>
        <w:tc>
          <w:tcPr>
            <w:tcW w:w="956" w:type="pct"/>
            <w:tcBorders>
              <w:top w:val="nil"/>
              <w:left w:val="nil"/>
              <w:bottom w:val="single" w:sz="4" w:space="0" w:color="auto"/>
              <w:right w:val="single" w:sz="4" w:space="0" w:color="auto"/>
            </w:tcBorders>
            <w:vAlign w:val="bottom"/>
          </w:tcPr>
          <w:p w14:paraId="28E7806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Sampling</w:t>
            </w:r>
          </w:p>
        </w:tc>
        <w:tc>
          <w:tcPr>
            <w:tcW w:w="246" w:type="pct"/>
            <w:tcBorders>
              <w:top w:val="nil"/>
              <w:left w:val="nil"/>
              <w:bottom w:val="single" w:sz="4" w:space="0" w:color="auto"/>
              <w:right w:val="single" w:sz="4" w:space="0" w:color="auto"/>
            </w:tcBorders>
            <w:vAlign w:val="bottom"/>
          </w:tcPr>
          <w:p w14:paraId="28E7806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vAlign w:val="bottom"/>
          </w:tcPr>
          <w:p w14:paraId="28E78065" w14:textId="77777777" w:rsidR="00AE3E89" w:rsidRPr="00E63C16" w:rsidRDefault="00AE3E89" w:rsidP="00EF0F03">
            <w:pPr>
              <w:spacing w:after="0" w:line="240" w:lineRule="auto"/>
              <w:rPr>
                <w:rFonts w:cs="Calibri"/>
                <w:color w:val="000000"/>
                <w:sz w:val="16"/>
                <w:szCs w:val="16"/>
                <w:lang w:eastAsia="en-AU"/>
              </w:rPr>
            </w:pPr>
          </w:p>
        </w:tc>
        <w:tc>
          <w:tcPr>
            <w:tcW w:w="261" w:type="pct"/>
            <w:tcBorders>
              <w:top w:val="nil"/>
              <w:left w:val="nil"/>
              <w:bottom w:val="single" w:sz="4" w:space="0" w:color="auto"/>
              <w:right w:val="single" w:sz="4" w:space="0" w:color="auto"/>
            </w:tcBorders>
            <w:shd w:val="clear" w:color="000000" w:fill="FCD5B4"/>
            <w:vAlign w:val="bottom"/>
          </w:tcPr>
          <w:p w14:paraId="28E78066" w14:textId="77777777" w:rsidR="00AE3E89" w:rsidRPr="00E63C16" w:rsidRDefault="00AE3E89" w:rsidP="00EF0F03">
            <w:pPr>
              <w:spacing w:after="0" w:line="240" w:lineRule="auto"/>
              <w:rPr>
                <w:rFonts w:cs="Calibri"/>
                <w:color w:val="000000"/>
                <w:sz w:val="16"/>
                <w:szCs w:val="16"/>
                <w:lang w:eastAsia="en-AU"/>
              </w:rPr>
            </w:pPr>
          </w:p>
        </w:tc>
        <w:tc>
          <w:tcPr>
            <w:tcW w:w="258" w:type="pct"/>
            <w:tcBorders>
              <w:top w:val="nil"/>
              <w:left w:val="nil"/>
              <w:bottom w:val="single" w:sz="4" w:space="0" w:color="auto"/>
              <w:right w:val="single" w:sz="4" w:space="0" w:color="auto"/>
            </w:tcBorders>
            <w:shd w:val="clear" w:color="auto" w:fill="auto"/>
            <w:vAlign w:val="bottom"/>
          </w:tcPr>
          <w:p w14:paraId="28E78067" w14:textId="77777777" w:rsidR="00AE3E89" w:rsidRPr="00E63C16" w:rsidRDefault="00AE3E89" w:rsidP="00EF0F03">
            <w:pPr>
              <w:spacing w:after="0" w:line="240" w:lineRule="auto"/>
              <w:rPr>
                <w:rFonts w:cs="Calibri"/>
                <w:color w:val="000000"/>
                <w:sz w:val="16"/>
                <w:szCs w:val="16"/>
                <w:lang w:eastAsia="en-AU"/>
              </w:rPr>
            </w:pPr>
          </w:p>
        </w:tc>
        <w:tc>
          <w:tcPr>
            <w:tcW w:w="271" w:type="pct"/>
            <w:tcBorders>
              <w:top w:val="nil"/>
              <w:left w:val="nil"/>
              <w:bottom w:val="single" w:sz="4" w:space="0" w:color="auto"/>
              <w:right w:val="single" w:sz="4" w:space="0" w:color="auto"/>
            </w:tcBorders>
            <w:shd w:val="clear" w:color="000000" w:fill="FCD5B4"/>
            <w:vAlign w:val="bottom"/>
          </w:tcPr>
          <w:p w14:paraId="28E78068" w14:textId="77777777" w:rsidR="00AE3E89" w:rsidRPr="00E63C16" w:rsidRDefault="00AE3E89" w:rsidP="00EF0F03">
            <w:pPr>
              <w:spacing w:after="0" w:line="240" w:lineRule="auto"/>
              <w:rPr>
                <w:rFonts w:cs="Calibri"/>
                <w:color w:val="000000"/>
                <w:sz w:val="16"/>
                <w:szCs w:val="16"/>
                <w:lang w:eastAsia="en-AU"/>
              </w:rPr>
            </w:pPr>
          </w:p>
        </w:tc>
        <w:tc>
          <w:tcPr>
            <w:tcW w:w="274" w:type="pct"/>
            <w:tcBorders>
              <w:top w:val="nil"/>
              <w:left w:val="nil"/>
              <w:bottom w:val="single" w:sz="4" w:space="0" w:color="auto"/>
              <w:right w:val="single" w:sz="4" w:space="0" w:color="auto"/>
            </w:tcBorders>
            <w:shd w:val="clear" w:color="auto" w:fill="auto"/>
            <w:vAlign w:val="bottom"/>
          </w:tcPr>
          <w:p w14:paraId="28E78069" w14:textId="77777777" w:rsidR="00AE3E89" w:rsidRPr="00E63C16" w:rsidRDefault="00AE3E89" w:rsidP="00EF0F03">
            <w:pPr>
              <w:spacing w:after="0" w:line="240" w:lineRule="auto"/>
              <w:rPr>
                <w:rFonts w:cs="Calibri"/>
                <w:color w:val="000000"/>
                <w:sz w:val="16"/>
                <w:szCs w:val="16"/>
                <w:lang w:eastAsia="en-AU"/>
              </w:rPr>
            </w:pPr>
          </w:p>
        </w:tc>
        <w:tc>
          <w:tcPr>
            <w:tcW w:w="255" w:type="pct"/>
            <w:tcBorders>
              <w:top w:val="nil"/>
              <w:left w:val="nil"/>
              <w:bottom w:val="single" w:sz="4" w:space="0" w:color="auto"/>
              <w:right w:val="single" w:sz="4" w:space="0" w:color="auto"/>
            </w:tcBorders>
            <w:shd w:val="clear" w:color="000000" w:fill="FCD5B4"/>
            <w:vAlign w:val="bottom"/>
          </w:tcPr>
          <w:p w14:paraId="28E7806A" w14:textId="77777777" w:rsidR="00AE3E89" w:rsidRPr="00E63C16" w:rsidRDefault="00AE3E89" w:rsidP="00EF0F03">
            <w:pPr>
              <w:spacing w:after="0" w:line="240" w:lineRule="auto"/>
              <w:rPr>
                <w:rFonts w:cs="Calibri"/>
                <w:color w:val="000000"/>
                <w:sz w:val="16"/>
                <w:szCs w:val="16"/>
                <w:lang w:eastAsia="en-AU"/>
              </w:rPr>
            </w:pPr>
          </w:p>
        </w:tc>
        <w:tc>
          <w:tcPr>
            <w:tcW w:w="258" w:type="pct"/>
            <w:tcBorders>
              <w:top w:val="nil"/>
              <w:left w:val="nil"/>
              <w:bottom w:val="single" w:sz="4" w:space="0" w:color="auto"/>
              <w:right w:val="single" w:sz="4" w:space="0" w:color="auto"/>
            </w:tcBorders>
            <w:shd w:val="clear" w:color="auto" w:fill="auto"/>
            <w:vAlign w:val="bottom"/>
          </w:tcPr>
          <w:p w14:paraId="28E7806B" w14:textId="77777777" w:rsidR="00AE3E89" w:rsidRPr="00E63C16" w:rsidRDefault="00AE3E89" w:rsidP="00EF0F03">
            <w:pPr>
              <w:spacing w:after="0" w:line="240" w:lineRule="auto"/>
              <w:rPr>
                <w:rFonts w:cs="Calibri"/>
                <w:color w:val="000000"/>
                <w:sz w:val="16"/>
                <w:szCs w:val="16"/>
                <w:lang w:eastAsia="en-AU"/>
              </w:rPr>
            </w:pPr>
          </w:p>
        </w:tc>
        <w:tc>
          <w:tcPr>
            <w:tcW w:w="266" w:type="pct"/>
            <w:tcBorders>
              <w:top w:val="nil"/>
              <w:left w:val="nil"/>
              <w:bottom w:val="single" w:sz="4" w:space="0" w:color="auto"/>
              <w:right w:val="single" w:sz="4" w:space="0" w:color="auto"/>
            </w:tcBorders>
            <w:shd w:val="clear" w:color="000000" w:fill="FCD5B4"/>
            <w:vAlign w:val="bottom"/>
          </w:tcPr>
          <w:p w14:paraId="28E7806C" w14:textId="77777777" w:rsidR="00AE3E89" w:rsidRPr="00E63C16" w:rsidRDefault="00AE3E89" w:rsidP="00EF0F03">
            <w:pPr>
              <w:spacing w:after="0" w:line="240" w:lineRule="auto"/>
              <w:rPr>
                <w:rFonts w:cs="Calibri"/>
                <w:color w:val="000000"/>
                <w:sz w:val="16"/>
                <w:szCs w:val="16"/>
                <w:lang w:eastAsia="en-AU"/>
              </w:rPr>
            </w:pPr>
          </w:p>
        </w:tc>
        <w:tc>
          <w:tcPr>
            <w:tcW w:w="253" w:type="pct"/>
            <w:tcBorders>
              <w:top w:val="nil"/>
              <w:left w:val="nil"/>
              <w:bottom w:val="single" w:sz="4" w:space="0" w:color="auto"/>
              <w:right w:val="single" w:sz="4" w:space="0" w:color="auto"/>
            </w:tcBorders>
            <w:shd w:val="clear" w:color="auto" w:fill="auto"/>
            <w:vAlign w:val="bottom"/>
          </w:tcPr>
          <w:p w14:paraId="28E7806D" w14:textId="77777777" w:rsidR="00AE3E89" w:rsidRPr="00E63C16" w:rsidRDefault="00AE3E89" w:rsidP="00EF0F03">
            <w:pPr>
              <w:spacing w:after="0" w:line="240" w:lineRule="auto"/>
              <w:rPr>
                <w:rFonts w:cs="Calibri"/>
                <w:color w:val="000000"/>
                <w:sz w:val="16"/>
                <w:szCs w:val="16"/>
                <w:lang w:eastAsia="en-AU"/>
              </w:rPr>
            </w:pPr>
          </w:p>
        </w:tc>
        <w:tc>
          <w:tcPr>
            <w:tcW w:w="286" w:type="pct"/>
            <w:tcBorders>
              <w:top w:val="nil"/>
              <w:left w:val="nil"/>
              <w:bottom w:val="single" w:sz="4" w:space="0" w:color="auto"/>
              <w:right w:val="single" w:sz="4" w:space="0" w:color="auto"/>
            </w:tcBorders>
            <w:vAlign w:val="bottom"/>
          </w:tcPr>
          <w:p w14:paraId="28E7806E" w14:textId="77777777" w:rsidR="00AE3E89" w:rsidRPr="00E63C16" w:rsidRDefault="00AE3E89" w:rsidP="00EF0F03">
            <w:pPr>
              <w:spacing w:after="0" w:line="240" w:lineRule="auto"/>
              <w:rPr>
                <w:rFonts w:cs="Calibri"/>
                <w:color w:val="000000"/>
                <w:sz w:val="16"/>
                <w:szCs w:val="16"/>
                <w:lang w:eastAsia="en-AU"/>
              </w:rPr>
            </w:pPr>
          </w:p>
        </w:tc>
        <w:tc>
          <w:tcPr>
            <w:tcW w:w="251" w:type="pct"/>
            <w:tcBorders>
              <w:top w:val="nil"/>
              <w:left w:val="nil"/>
              <w:bottom w:val="single" w:sz="4" w:space="0" w:color="auto"/>
              <w:right w:val="single" w:sz="4" w:space="0" w:color="auto"/>
            </w:tcBorders>
            <w:vAlign w:val="bottom"/>
          </w:tcPr>
          <w:p w14:paraId="28E7806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807F" w14:textId="77777777" w:rsidTr="00E44616">
        <w:trPr>
          <w:trHeight w:val="20"/>
        </w:trPr>
        <w:tc>
          <w:tcPr>
            <w:tcW w:w="889" w:type="pct"/>
            <w:vMerge/>
            <w:tcBorders>
              <w:left w:val="single" w:sz="4" w:space="0" w:color="auto"/>
              <w:right w:val="single" w:sz="4" w:space="0" w:color="auto"/>
            </w:tcBorders>
            <w:vAlign w:val="bottom"/>
          </w:tcPr>
          <w:p w14:paraId="28E78071" w14:textId="77777777" w:rsidR="00AE3E89" w:rsidRPr="00E63C16" w:rsidRDefault="00AE3E89" w:rsidP="00EF0F03">
            <w:pPr>
              <w:rPr>
                <w:rFonts w:cs="Calibri"/>
                <w:color w:val="000000"/>
                <w:sz w:val="16"/>
                <w:szCs w:val="16"/>
                <w:lang w:eastAsia="en-AU"/>
              </w:rPr>
            </w:pPr>
          </w:p>
        </w:tc>
        <w:tc>
          <w:tcPr>
            <w:tcW w:w="956" w:type="pct"/>
            <w:tcBorders>
              <w:top w:val="nil"/>
              <w:left w:val="nil"/>
              <w:bottom w:val="single" w:sz="4" w:space="0" w:color="auto"/>
              <w:right w:val="single" w:sz="4" w:space="0" w:color="auto"/>
            </w:tcBorders>
            <w:vAlign w:val="bottom"/>
          </w:tcPr>
          <w:p w14:paraId="28E78072" w14:textId="77777777" w:rsidR="00AE3E89" w:rsidRPr="00E63C16" w:rsidRDefault="00AE3E89" w:rsidP="00EF0F03">
            <w:pPr>
              <w:spacing w:after="0" w:line="240" w:lineRule="auto"/>
              <w:rPr>
                <w:rFonts w:cs="Calibri"/>
                <w:color w:val="000000"/>
                <w:sz w:val="16"/>
                <w:szCs w:val="16"/>
                <w:lang w:eastAsia="en-AU"/>
              </w:rPr>
            </w:pPr>
            <w:r>
              <w:rPr>
                <w:rFonts w:cs="Calibri"/>
                <w:color w:val="000000"/>
                <w:sz w:val="16"/>
                <w:szCs w:val="16"/>
                <w:lang w:eastAsia="en-AU"/>
              </w:rPr>
              <w:t>Processing, data entry and analysis</w:t>
            </w:r>
          </w:p>
        </w:tc>
        <w:tc>
          <w:tcPr>
            <w:tcW w:w="246" w:type="pct"/>
            <w:tcBorders>
              <w:top w:val="nil"/>
              <w:left w:val="nil"/>
              <w:bottom w:val="single" w:sz="4" w:space="0" w:color="auto"/>
              <w:right w:val="single" w:sz="4" w:space="0" w:color="auto"/>
            </w:tcBorders>
            <w:vAlign w:val="bottom"/>
          </w:tcPr>
          <w:p w14:paraId="28E7807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shd w:val="clear" w:color="000000" w:fill="FFFFFF"/>
            <w:vAlign w:val="bottom"/>
          </w:tcPr>
          <w:p w14:paraId="28E7807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shd w:val="clear" w:color="000000" w:fill="FFFFFF"/>
            <w:vAlign w:val="bottom"/>
          </w:tcPr>
          <w:p w14:paraId="28E7807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FCD5B4"/>
            <w:vAlign w:val="bottom"/>
          </w:tcPr>
          <w:p w14:paraId="28E7807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shd w:val="clear" w:color="000000" w:fill="FFFFFF"/>
            <w:vAlign w:val="bottom"/>
          </w:tcPr>
          <w:p w14:paraId="28E7807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shd w:val="clear" w:color="000000" w:fill="FCD5B4"/>
            <w:vAlign w:val="bottom"/>
          </w:tcPr>
          <w:p w14:paraId="28E7807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shd w:val="clear" w:color="000000" w:fill="FFFFFF"/>
            <w:vAlign w:val="bottom"/>
          </w:tcPr>
          <w:p w14:paraId="28E7807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FCD5B4"/>
            <w:vAlign w:val="bottom"/>
          </w:tcPr>
          <w:p w14:paraId="28E7807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000000" w:fill="FFFFFF"/>
            <w:vAlign w:val="bottom"/>
          </w:tcPr>
          <w:p w14:paraId="28E7807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shd w:val="clear" w:color="000000" w:fill="FCD5B4"/>
            <w:vAlign w:val="bottom"/>
          </w:tcPr>
          <w:p w14:paraId="28E7807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shd w:val="clear" w:color="000000" w:fill="FCD5B4"/>
            <w:vAlign w:val="bottom"/>
          </w:tcPr>
          <w:p w14:paraId="28E7807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shd w:val="clear" w:color="000000" w:fill="FCD5B4"/>
            <w:vAlign w:val="bottom"/>
          </w:tcPr>
          <w:p w14:paraId="28E7807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808E" w14:textId="77777777" w:rsidTr="00E44616">
        <w:trPr>
          <w:trHeight w:val="20"/>
        </w:trPr>
        <w:tc>
          <w:tcPr>
            <w:tcW w:w="889" w:type="pct"/>
            <w:vMerge/>
            <w:tcBorders>
              <w:left w:val="single" w:sz="4" w:space="0" w:color="auto"/>
              <w:bottom w:val="single" w:sz="4" w:space="0" w:color="auto"/>
              <w:right w:val="single" w:sz="4" w:space="0" w:color="auto"/>
            </w:tcBorders>
            <w:vAlign w:val="bottom"/>
          </w:tcPr>
          <w:p w14:paraId="28E78080" w14:textId="77777777" w:rsidR="00AE3E89" w:rsidRPr="00E63C16" w:rsidRDefault="00AE3E89" w:rsidP="00EF0F03">
            <w:pPr>
              <w:spacing w:after="0" w:line="240" w:lineRule="auto"/>
              <w:rPr>
                <w:rFonts w:cs="Calibri"/>
                <w:color w:val="000000"/>
                <w:sz w:val="16"/>
                <w:szCs w:val="16"/>
                <w:lang w:eastAsia="en-AU"/>
              </w:rPr>
            </w:pPr>
          </w:p>
        </w:tc>
        <w:tc>
          <w:tcPr>
            <w:tcW w:w="956" w:type="pct"/>
            <w:tcBorders>
              <w:top w:val="nil"/>
              <w:left w:val="nil"/>
              <w:bottom w:val="single" w:sz="4" w:space="0" w:color="auto"/>
              <w:right w:val="single" w:sz="4" w:space="0" w:color="auto"/>
            </w:tcBorders>
            <w:vAlign w:val="bottom"/>
          </w:tcPr>
          <w:p w14:paraId="28E78081"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xml:space="preserve">Information transfer </w:t>
            </w:r>
          </w:p>
        </w:tc>
        <w:tc>
          <w:tcPr>
            <w:tcW w:w="246" w:type="pct"/>
            <w:tcBorders>
              <w:top w:val="nil"/>
              <w:left w:val="nil"/>
              <w:bottom w:val="single" w:sz="4" w:space="0" w:color="auto"/>
              <w:right w:val="single" w:sz="4" w:space="0" w:color="auto"/>
            </w:tcBorders>
            <w:vAlign w:val="bottom"/>
          </w:tcPr>
          <w:p w14:paraId="28E78082" w14:textId="77777777" w:rsidR="00AE3E89" w:rsidRPr="00E63C16" w:rsidRDefault="00AE3E89" w:rsidP="00EF0F03">
            <w:pPr>
              <w:spacing w:after="0" w:line="240" w:lineRule="auto"/>
              <w:rPr>
                <w:rFonts w:cs="Calibri"/>
                <w:color w:val="000000"/>
                <w:sz w:val="16"/>
                <w:szCs w:val="16"/>
                <w:lang w:eastAsia="en-AU"/>
              </w:rPr>
            </w:pPr>
          </w:p>
        </w:tc>
        <w:tc>
          <w:tcPr>
            <w:tcW w:w="275" w:type="pct"/>
            <w:tcBorders>
              <w:top w:val="nil"/>
              <w:left w:val="nil"/>
              <w:bottom w:val="single" w:sz="4" w:space="0" w:color="auto"/>
              <w:right w:val="single" w:sz="4" w:space="0" w:color="auto"/>
            </w:tcBorders>
            <w:vAlign w:val="bottom"/>
          </w:tcPr>
          <w:p w14:paraId="28E78083" w14:textId="77777777" w:rsidR="00AE3E89" w:rsidRPr="00E63C16" w:rsidRDefault="00AE3E89" w:rsidP="00EF0F03">
            <w:pPr>
              <w:spacing w:after="0" w:line="240" w:lineRule="auto"/>
              <w:rPr>
                <w:rFonts w:cs="Calibri"/>
                <w:color w:val="000000"/>
                <w:sz w:val="16"/>
                <w:szCs w:val="16"/>
                <w:lang w:eastAsia="en-AU"/>
              </w:rPr>
            </w:pPr>
          </w:p>
        </w:tc>
        <w:tc>
          <w:tcPr>
            <w:tcW w:w="261" w:type="pct"/>
            <w:tcBorders>
              <w:top w:val="nil"/>
              <w:left w:val="nil"/>
              <w:bottom w:val="single" w:sz="4" w:space="0" w:color="auto"/>
              <w:right w:val="single" w:sz="4" w:space="0" w:color="auto"/>
            </w:tcBorders>
            <w:vAlign w:val="bottom"/>
          </w:tcPr>
          <w:p w14:paraId="28E78084" w14:textId="77777777" w:rsidR="00AE3E89" w:rsidRPr="00E63C16" w:rsidRDefault="00AE3E89" w:rsidP="00EF0F03">
            <w:pPr>
              <w:spacing w:after="0" w:line="240" w:lineRule="auto"/>
              <w:rPr>
                <w:rFonts w:cs="Calibri"/>
                <w:color w:val="000000"/>
                <w:sz w:val="16"/>
                <w:szCs w:val="16"/>
                <w:lang w:eastAsia="en-AU"/>
              </w:rPr>
            </w:pPr>
          </w:p>
        </w:tc>
        <w:tc>
          <w:tcPr>
            <w:tcW w:w="258" w:type="pct"/>
            <w:tcBorders>
              <w:top w:val="nil"/>
              <w:left w:val="nil"/>
              <w:bottom w:val="single" w:sz="4" w:space="0" w:color="auto"/>
              <w:right w:val="single" w:sz="4" w:space="0" w:color="auto"/>
            </w:tcBorders>
            <w:shd w:val="clear" w:color="auto" w:fill="FFFFFF"/>
            <w:vAlign w:val="bottom"/>
          </w:tcPr>
          <w:p w14:paraId="28E78085" w14:textId="77777777" w:rsidR="00AE3E89" w:rsidRPr="00E63C16" w:rsidRDefault="00AE3E89" w:rsidP="00EF0F03">
            <w:pPr>
              <w:spacing w:after="0" w:line="240" w:lineRule="auto"/>
              <w:rPr>
                <w:rFonts w:cs="Calibri"/>
                <w:color w:val="000000"/>
                <w:sz w:val="16"/>
                <w:szCs w:val="16"/>
                <w:lang w:eastAsia="en-AU"/>
              </w:rPr>
            </w:pPr>
          </w:p>
        </w:tc>
        <w:tc>
          <w:tcPr>
            <w:tcW w:w="271" w:type="pct"/>
            <w:tcBorders>
              <w:top w:val="nil"/>
              <w:left w:val="nil"/>
              <w:bottom w:val="single" w:sz="4" w:space="0" w:color="auto"/>
              <w:right w:val="single" w:sz="4" w:space="0" w:color="auto"/>
            </w:tcBorders>
            <w:shd w:val="clear" w:color="auto" w:fill="FFFFFF"/>
            <w:vAlign w:val="bottom"/>
          </w:tcPr>
          <w:p w14:paraId="28E78086" w14:textId="77777777" w:rsidR="00AE3E89" w:rsidRPr="00E63C16" w:rsidRDefault="00AE3E89" w:rsidP="00EF0F03">
            <w:pPr>
              <w:spacing w:after="0" w:line="240" w:lineRule="auto"/>
              <w:rPr>
                <w:rFonts w:cs="Calibri"/>
                <w:color w:val="000000"/>
                <w:sz w:val="16"/>
                <w:szCs w:val="16"/>
                <w:lang w:eastAsia="en-AU"/>
              </w:rPr>
            </w:pPr>
          </w:p>
        </w:tc>
        <w:tc>
          <w:tcPr>
            <w:tcW w:w="274" w:type="pct"/>
            <w:tcBorders>
              <w:top w:val="nil"/>
              <w:left w:val="nil"/>
              <w:bottom w:val="single" w:sz="4" w:space="0" w:color="auto"/>
              <w:right w:val="single" w:sz="4" w:space="0" w:color="auto"/>
            </w:tcBorders>
            <w:shd w:val="clear" w:color="auto" w:fill="FFFFFF"/>
            <w:vAlign w:val="bottom"/>
          </w:tcPr>
          <w:p w14:paraId="28E78087" w14:textId="77777777" w:rsidR="00AE3E89" w:rsidRPr="00E63C16" w:rsidRDefault="00AE3E89" w:rsidP="00EF0F03">
            <w:pPr>
              <w:spacing w:after="0" w:line="240" w:lineRule="auto"/>
              <w:rPr>
                <w:rFonts w:cs="Calibri"/>
                <w:color w:val="000000"/>
                <w:sz w:val="16"/>
                <w:szCs w:val="16"/>
                <w:lang w:eastAsia="en-AU"/>
              </w:rPr>
            </w:pPr>
          </w:p>
        </w:tc>
        <w:tc>
          <w:tcPr>
            <w:tcW w:w="255" w:type="pct"/>
            <w:tcBorders>
              <w:top w:val="nil"/>
              <w:left w:val="nil"/>
              <w:bottom w:val="single" w:sz="4" w:space="0" w:color="auto"/>
              <w:right w:val="single" w:sz="4" w:space="0" w:color="auto"/>
            </w:tcBorders>
            <w:shd w:val="clear" w:color="auto" w:fill="FFFFFF"/>
            <w:vAlign w:val="bottom"/>
          </w:tcPr>
          <w:p w14:paraId="28E78088" w14:textId="77777777" w:rsidR="00AE3E89" w:rsidRPr="00E63C16" w:rsidRDefault="00AE3E89" w:rsidP="00EF0F03">
            <w:pPr>
              <w:spacing w:after="0" w:line="240" w:lineRule="auto"/>
              <w:rPr>
                <w:rFonts w:cs="Calibri"/>
                <w:color w:val="000000"/>
                <w:sz w:val="16"/>
                <w:szCs w:val="16"/>
                <w:lang w:eastAsia="en-AU"/>
              </w:rPr>
            </w:pPr>
          </w:p>
        </w:tc>
        <w:tc>
          <w:tcPr>
            <w:tcW w:w="258" w:type="pct"/>
            <w:tcBorders>
              <w:top w:val="nil"/>
              <w:left w:val="nil"/>
              <w:bottom w:val="single" w:sz="4" w:space="0" w:color="auto"/>
              <w:right w:val="single" w:sz="4" w:space="0" w:color="auto"/>
            </w:tcBorders>
            <w:shd w:val="clear" w:color="auto" w:fill="FFFFFF"/>
            <w:vAlign w:val="bottom"/>
          </w:tcPr>
          <w:p w14:paraId="28E78089" w14:textId="77777777" w:rsidR="00AE3E89" w:rsidRPr="00E63C16" w:rsidRDefault="00AE3E89" w:rsidP="00EF0F03">
            <w:pPr>
              <w:spacing w:after="0" w:line="240" w:lineRule="auto"/>
              <w:rPr>
                <w:rFonts w:cs="Calibri"/>
                <w:color w:val="000000"/>
                <w:sz w:val="16"/>
                <w:szCs w:val="16"/>
                <w:lang w:eastAsia="en-AU"/>
              </w:rPr>
            </w:pPr>
          </w:p>
        </w:tc>
        <w:tc>
          <w:tcPr>
            <w:tcW w:w="266" w:type="pct"/>
            <w:tcBorders>
              <w:top w:val="nil"/>
              <w:left w:val="nil"/>
              <w:bottom w:val="single" w:sz="4" w:space="0" w:color="auto"/>
              <w:right w:val="single" w:sz="4" w:space="0" w:color="auto"/>
            </w:tcBorders>
            <w:shd w:val="clear" w:color="auto" w:fill="FFFFFF"/>
            <w:vAlign w:val="bottom"/>
          </w:tcPr>
          <w:p w14:paraId="28E7808A" w14:textId="77777777" w:rsidR="00AE3E89" w:rsidRPr="00E63C16" w:rsidRDefault="00AE3E89" w:rsidP="00EF0F03">
            <w:pPr>
              <w:spacing w:after="0" w:line="240" w:lineRule="auto"/>
              <w:rPr>
                <w:rFonts w:cs="Calibri"/>
                <w:color w:val="000000"/>
                <w:sz w:val="16"/>
                <w:szCs w:val="16"/>
                <w:lang w:eastAsia="en-AU"/>
              </w:rPr>
            </w:pPr>
          </w:p>
        </w:tc>
        <w:tc>
          <w:tcPr>
            <w:tcW w:w="253" w:type="pct"/>
            <w:tcBorders>
              <w:top w:val="nil"/>
              <w:left w:val="nil"/>
              <w:bottom w:val="single" w:sz="4" w:space="0" w:color="auto"/>
              <w:right w:val="single" w:sz="4" w:space="0" w:color="auto"/>
            </w:tcBorders>
            <w:shd w:val="clear" w:color="auto" w:fill="FFFFFF"/>
            <w:vAlign w:val="bottom"/>
          </w:tcPr>
          <w:p w14:paraId="28E7808B" w14:textId="77777777" w:rsidR="00AE3E89" w:rsidRPr="00E63C16" w:rsidRDefault="00AE3E89" w:rsidP="00EF0F03">
            <w:pPr>
              <w:spacing w:after="0" w:line="240" w:lineRule="auto"/>
              <w:rPr>
                <w:rFonts w:cs="Calibri"/>
                <w:color w:val="000000"/>
                <w:sz w:val="16"/>
                <w:szCs w:val="16"/>
                <w:lang w:eastAsia="en-AU"/>
              </w:rPr>
            </w:pPr>
          </w:p>
        </w:tc>
        <w:tc>
          <w:tcPr>
            <w:tcW w:w="286" w:type="pct"/>
            <w:tcBorders>
              <w:top w:val="nil"/>
              <w:left w:val="nil"/>
              <w:bottom w:val="single" w:sz="4" w:space="0" w:color="auto"/>
              <w:right w:val="single" w:sz="4" w:space="0" w:color="auto"/>
            </w:tcBorders>
            <w:shd w:val="clear" w:color="000000" w:fill="FCD5B4"/>
            <w:vAlign w:val="bottom"/>
          </w:tcPr>
          <w:p w14:paraId="28E7808C" w14:textId="77777777" w:rsidR="00AE3E89" w:rsidRPr="00E63C16" w:rsidRDefault="00AE3E89" w:rsidP="00EF0F03">
            <w:pPr>
              <w:spacing w:after="0" w:line="240" w:lineRule="auto"/>
              <w:rPr>
                <w:rFonts w:cs="Calibri"/>
                <w:color w:val="000000"/>
                <w:sz w:val="16"/>
                <w:szCs w:val="16"/>
                <w:lang w:eastAsia="en-AU"/>
              </w:rPr>
            </w:pPr>
          </w:p>
        </w:tc>
        <w:tc>
          <w:tcPr>
            <w:tcW w:w="251" w:type="pct"/>
            <w:tcBorders>
              <w:top w:val="nil"/>
              <w:left w:val="nil"/>
              <w:bottom w:val="single" w:sz="4" w:space="0" w:color="auto"/>
              <w:right w:val="single" w:sz="4" w:space="0" w:color="auto"/>
            </w:tcBorders>
            <w:vAlign w:val="bottom"/>
          </w:tcPr>
          <w:p w14:paraId="28E7808D" w14:textId="77777777" w:rsidR="00AE3E89" w:rsidRPr="00E63C16" w:rsidRDefault="00AE3E89" w:rsidP="00EF0F03">
            <w:pPr>
              <w:spacing w:after="0" w:line="240" w:lineRule="auto"/>
              <w:rPr>
                <w:rFonts w:cs="Calibri"/>
                <w:color w:val="000000"/>
                <w:sz w:val="16"/>
                <w:szCs w:val="16"/>
                <w:lang w:eastAsia="en-AU"/>
              </w:rPr>
            </w:pPr>
          </w:p>
        </w:tc>
      </w:tr>
      <w:tr w:rsidR="00AE3E89" w:rsidRPr="00E63C16" w14:paraId="28E7809D" w14:textId="77777777" w:rsidTr="00E44616">
        <w:trPr>
          <w:trHeight w:val="20"/>
        </w:trPr>
        <w:tc>
          <w:tcPr>
            <w:tcW w:w="889" w:type="pct"/>
            <w:tcBorders>
              <w:top w:val="nil"/>
              <w:left w:val="single" w:sz="4" w:space="0" w:color="auto"/>
              <w:bottom w:val="single" w:sz="4" w:space="0" w:color="auto"/>
              <w:right w:val="single" w:sz="4" w:space="0" w:color="auto"/>
            </w:tcBorders>
            <w:vAlign w:val="bottom"/>
          </w:tcPr>
          <w:p w14:paraId="28E7808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xml:space="preserve">Synthesis </w:t>
            </w:r>
          </w:p>
        </w:tc>
        <w:tc>
          <w:tcPr>
            <w:tcW w:w="956" w:type="pct"/>
            <w:tcBorders>
              <w:top w:val="nil"/>
              <w:left w:val="nil"/>
              <w:bottom w:val="single" w:sz="4" w:space="0" w:color="auto"/>
              <w:right w:val="single" w:sz="4" w:space="0" w:color="auto"/>
            </w:tcBorders>
            <w:vAlign w:val="bottom"/>
          </w:tcPr>
          <w:p w14:paraId="28E7809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Analysis  and evaluation</w:t>
            </w:r>
          </w:p>
        </w:tc>
        <w:tc>
          <w:tcPr>
            <w:tcW w:w="246" w:type="pct"/>
            <w:tcBorders>
              <w:top w:val="nil"/>
              <w:left w:val="nil"/>
              <w:bottom w:val="single" w:sz="4" w:space="0" w:color="auto"/>
              <w:right w:val="single" w:sz="4" w:space="0" w:color="auto"/>
            </w:tcBorders>
            <w:shd w:val="clear" w:color="auto" w:fill="B2A1C7"/>
            <w:vAlign w:val="bottom"/>
          </w:tcPr>
          <w:p w14:paraId="28E78091"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Y2</w:t>
            </w:r>
          </w:p>
        </w:tc>
        <w:tc>
          <w:tcPr>
            <w:tcW w:w="275" w:type="pct"/>
            <w:tcBorders>
              <w:top w:val="nil"/>
              <w:left w:val="nil"/>
              <w:bottom w:val="single" w:sz="4" w:space="0" w:color="auto"/>
              <w:right w:val="single" w:sz="4" w:space="0" w:color="auto"/>
            </w:tcBorders>
            <w:shd w:val="clear" w:color="auto" w:fill="B2A1C7"/>
            <w:vAlign w:val="bottom"/>
          </w:tcPr>
          <w:p w14:paraId="28E78092"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Y2</w:t>
            </w:r>
          </w:p>
        </w:tc>
        <w:tc>
          <w:tcPr>
            <w:tcW w:w="261" w:type="pct"/>
            <w:tcBorders>
              <w:top w:val="nil"/>
              <w:left w:val="nil"/>
              <w:bottom w:val="single" w:sz="4" w:space="0" w:color="auto"/>
              <w:right w:val="single" w:sz="4" w:space="0" w:color="auto"/>
            </w:tcBorders>
            <w:shd w:val="clear" w:color="auto" w:fill="B2A1C7"/>
            <w:vAlign w:val="bottom"/>
          </w:tcPr>
          <w:p w14:paraId="28E7809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Y2</w:t>
            </w:r>
          </w:p>
        </w:tc>
        <w:tc>
          <w:tcPr>
            <w:tcW w:w="258" w:type="pct"/>
            <w:tcBorders>
              <w:top w:val="nil"/>
              <w:left w:val="nil"/>
              <w:bottom w:val="single" w:sz="4" w:space="0" w:color="auto"/>
              <w:right w:val="single" w:sz="4" w:space="0" w:color="auto"/>
            </w:tcBorders>
            <w:vAlign w:val="bottom"/>
          </w:tcPr>
          <w:p w14:paraId="28E7809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vAlign w:val="bottom"/>
          </w:tcPr>
          <w:p w14:paraId="28E7809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vAlign w:val="bottom"/>
          </w:tcPr>
          <w:p w14:paraId="28E7809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shd w:val="clear" w:color="000000" w:fill="FFFFFF"/>
            <w:vAlign w:val="bottom"/>
          </w:tcPr>
          <w:p w14:paraId="28E7809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FFFFFF"/>
            <w:vAlign w:val="bottom"/>
          </w:tcPr>
          <w:p w14:paraId="28E7809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000000" w:fill="FFFFFF"/>
            <w:vAlign w:val="bottom"/>
          </w:tcPr>
          <w:p w14:paraId="28E7809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shd w:val="clear" w:color="000000" w:fill="FFFFFF"/>
            <w:vAlign w:val="bottom"/>
          </w:tcPr>
          <w:p w14:paraId="28E7809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shd w:val="clear" w:color="000000" w:fill="FFFFFF"/>
            <w:vAlign w:val="bottom"/>
          </w:tcPr>
          <w:p w14:paraId="28E7809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shd w:val="clear" w:color="auto" w:fill="FFFFFF"/>
            <w:vAlign w:val="bottom"/>
          </w:tcPr>
          <w:p w14:paraId="28E7809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80AD" w14:textId="77777777" w:rsidTr="00E44616">
        <w:trPr>
          <w:trHeight w:val="20"/>
        </w:trPr>
        <w:tc>
          <w:tcPr>
            <w:tcW w:w="889" w:type="pct"/>
            <w:vMerge w:val="restart"/>
            <w:tcBorders>
              <w:top w:val="nil"/>
              <w:left w:val="single" w:sz="4" w:space="0" w:color="auto"/>
              <w:right w:val="single" w:sz="4" w:space="0" w:color="auto"/>
            </w:tcBorders>
            <w:vAlign w:val="bottom"/>
          </w:tcPr>
          <w:p w14:paraId="28E7809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Reporting</w:t>
            </w:r>
          </w:p>
          <w:p w14:paraId="28E7809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956" w:type="pct"/>
            <w:tcBorders>
              <w:top w:val="nil"/>
              <w:left w:val="nil"/>
              <w:bottom w:val="single" w:sz="4" w:space="0" w:color="auto"/>
              <w:right w:val="single" w:sz="4" w:space="0" w:color="auto"/>
            </w:tcBorders>
            <w:vAlign w:val="bottom"/>
          </w:tcPr>
          <w:p w14:paraId="28E780A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Area evaluation report</w:t>
            </w:r>
          </w:p>
        </w:tc>
        <w:tc>
          <w:tcPr>
            <w:tcW w:w="246" w:type="pct"/>
            <w:tcBorders>
              <w:top w:val="nil"/>
              <w:left w:val="nil"/>
              <w:bottom w:val="single" w:sz="4" w:space="0" w:color="auto"/>
              <w:right w:val="single" w:sz="4" w:space="0" w:color="auto"/>
            </w:tcBorders>
            <w:shd w:val="clear" w:color="auto" w:fill="FFFFFF"/>
            <w:vAlign w:val="bottom"/>
          </w:tcPr>
          <w:p w14:paraId="28E780A1"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shd w:val="clear" w:color="auto" w:fill="B2A1C7"/>
            <w:vAlign w:val="bottom"/>
          </w:tcPr>
          <w:p w14:paraId="28E780A2"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Y 2</w:t>
            </w:r>
            <w:r>
              <w:rPr>
                <w:rFonts w:cs="Calibri"/>
                <w:color w:val="000000"/>
                <w:sz w:val="16"/>
                <w:szCs w:val="16"/>
                <w:lang w:eastAsia="en-AU"/>
              </w:rPr>
              <w:t xml:space="preserve"> D</w:t>
            </w:r>
          </w:p>
        </w:tc>
        <w:tc>
          <w:tcPr>
            <w:tcW w:w="261" w:type="pct"/>
            <w:tcBorders>
              <w:top w:val="nil"/>
              <w:left w:val="nil"/>
              <w:bottom w:val="single" w:sz="4" w:space="0" w:color="auto"/>
              <w:right w:val="single" w:sz="4" w:space="0" w:color="auto"/>
            </w:tcBorders>
            <w:shd w:val="clear" w:color="auto" w:fill="FFFFFF"/>
            <w:vAlign w:val="bottom"/>
          </w:tcPr>
          <w:p w14:paraId="28E780A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auto" w:fill="B2A1C7"/>
            <w:vAlign w:val="bottom"/>
          </w:tcPr>
          <w:p w14:paraId="28E780A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r>
              <w:rPr>
                <w:rFonts w:cs="Calibri"/>
                <w:color w:val="000000"/>
                <w:sz w:val="16"/>
                <w:szCs w:val="16"/>
                <w:lang w:eastAsia="en-AU"/>
              </w:rPr>
              <w:t>Y2 F</w:t>
            </w:r>
          </w:p>
        </w:tc>
        <w:tc>
          <w:tcPr>
            <w:tcW w:w="271" w:type="pct"/>
            <w:tcBorders>
              <w:top w:val="nil"/>
              <w:left w:val="nil"/>
              <w:bottom w:val="single" w:sz="4" w:space="0" w:color="auto"/>
              <w:right w:val="single" w:sz="4" w:space="0" w:color="auto"/>
            </w:tcBorders>
            <w:vAlign w:val="bottom"/>
          </w:tcPr>
          <w:p w14:paraId="28E780A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vAlign w:val="bottom"/>
          </w:tcPr>
          <w:p w14:paraId="28E780A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shd w:val="clear" w:color="000000" w:fill="FFFFFF"/>
            <w:vAlign w:val="bottom"/>
          </w:tcPr>
          <w:p w14:paraId="28E780A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FFFFFF"/>
            <w:vAlign w:val="bottom"/>
          </w:tcPr>
          <w:p w14:paraId="28E780A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000000" w:fill="FFFFFF"/>
            <w:vAlign w:val="bottom"/>
          </w:tcPr>
          <w:p w14:paraId="28E780A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shd w:val="clear" w:color="000000" w:fill="FFFFFF"/>
            <w:vAlign w:val="bottom"/>
          </w:tcPr>
          <w:p w14:paraId="28E780A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shd w:val="clear" w:color="000000" w:fill="FFFFFF"/>
            <w:vAlign w:val="bottom"/>
          </w:tcPr>
          <w:p w14:paraId="28E780A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shd w:val="clear" w:color="auto" w:fill="B2A1C7"/>
            <w:vAlign w:val="bottom"/>
          </w:tcPr>
          <w:p w14:paraId="28E780A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80BC" w14:textId="77777777" w:rsidTr="00E44616">
        <w:trPr>
          <w:trHeight w:val="193"/>
        </w:trPr>
        <w:tc>
          <w:tcPr>
            <w:tcW w:w="889" w:type="pct"/>
            <w:vMerge/>
            <w:tcBorders>
              <w:left w:val="single" w:sz="4" w:space="0" w:color="auto"/>
              <w:right w:val="single" w:sz="4" w:space="0" w:color="auto"/>
            </w:tcBorders>
            <w:vAlign w:val="bottom"/>
          </w:tcPr>
          <w:p w14:paraId="28E780AE" w14:textId="77777777" w:rsidR="00AE3E89" w:rsidRPr="00E63C16" w:rsidRDefault="00AE3E89" w:rsidP="00EF0F03">
            <w:pPr>
              <w:spacing w:after="0" w:line="240" w:lineRule="auto"/>
              <w:rPr>
                <w:rFonts w:cs="Calibri"/>
                <w:color w:val="000000"/>
                <w:sz w:val="16"/>
                <w:szCs w:val="16"/>
                <w:lang w:eastAsia="en-AU"/>
              </w:rPr>
            </w:pPr>
          </w:p>
        </w:tc>
        <w:tc>
          <w:tcPr>
            <w:tcW w:w="956" w:type="pct"/>
            <w:tcBorders>
              <w:top w:val="single" w:sz="4" w:space="0" w:color="auto"/>
              <w:left w:val="nil"/>
              <w:bottom w:val="single" w:sz="4" w:space="0" w:color="auto"/>
              <w:right w:val="single" w:sz="4" w:space="0" w:color="auto"/>
            </w:tcBorders>
            <w:vAlign w:val="bottom"/>
          </w:tcPr>
          <w:p w14:paraId="28E780A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Quarterly</w:t>
            </w:r>
            <w:r>
              <w:rPr>
                <w:rFonts w:cs="Calibri"/>
                <w:color w:val="000000"/>
                <w:sz w:val="16"/>
                <w:szCs w:val="16"/>
                <w:lang w:eastAsia="en-AU"/>
              </w:rPr>
              <w:t xml:space="preserve"> reports</w:t>
            </w:r>
          </w:p>
        </w:tc>
        <w:tc>
          <w:tcPr>
            <w:tcW w:w="246" w:type="pct"/>
            <w:tcBorders>
              <w:top w:val="single" w:sz="4" w:space="0" w:color="auto"/>
              <w:left w:val="nil"/>
              <w:bottom w:val="single" w:sz="4" w:space="0" w:color="auto"/>
              <w:right w:val="single" w:sz="4" w:space="0" w:color="auto"/>
            </w:tcBorders>
            <w:vAlign w:val="bottom"/>
          </w:tcPr>
          <w:p w14:paraId="28E780B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single" w:sz="4" w:space="0" w:color="auto"/>
              <w:left w:val="nil"/>
              <w:bottom w:val="single" w:sz="4" w:space="0" w:color="auto"/>
              <w:right w:val="single" w:sz="4" w:space="0" w:color="auto"/>
            </w:tcBorders>
            <w:shd w:val="clear" w:color="auto" w:fill="B2A1C7"/>
            <w:vAlign w:val="bottom"/>
          </w:tcPr>
          <w:p w14:paraId="28E780B1"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single" w:sz="4" w:space="0" w:color="auto"/>
              <w:left w:val="nil"/>
              <w:bottom w:val="single" w:sz="4" w:space="0" w:color="auto"/>
              <w:right w:val="single" w:sz="4" w:space="0" w:color="auto"/>
            </w:tcBorders>
            <w:vAlign w:val="bottom"/>
          </w:tcPr>
          <w:p w14:paraId="28E780B2"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single" w:sz="4" w:space="0" w:color="auto"/>
              <w:left w:val="nil"/>
              <w:bottom w:val="single" w:sz="4" w:space="0" w:color="auto"/>
              <w:right w:val="single" w:sz="4" w:space="0" w:color="auto"/>
            </w:tcBorders>
            <w:vAlign w:val="bottom"/>
          </w:tcPr>
          <w:p w14:paraId="28E780B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single" w:sz="4" w:space="0" w:color="auto"/>
              <w:left w:val="nil"/>
              <w:bottom w:val="single" w:sz="4" w:space="0" w:color="auto"/>
              <w:right w:val="single" w:sz="4" w:space="0" w:color="auto"/>
            </w:tcBorders>
            <w:shd w:val="clear" w:color="auto" w:fill="B2A1C7"/>
            <w:vAlign w:val="bottom"/>
          </w:tcPr>
          <w:p w14:paraId="28E780B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single" w:sz="4" w:space="0" w:color="auto"/>
              <w:left w:val="nil"/>
              <w:bottom w:val="single" w:sz="4" w:space="0" w:color="auto"/>
              <w:right w:val="single" w:sz="4" w:space="0" w:color="auto"/>
            </w:tcBorders>
            <w:shd w:val="clear" w:color="auto" w:fill="FFFFFF"/>
            <w:vAlign w:val="bottom"/>
          </w:tcPr>
          <w:p w14:paraId="28E780B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single" w:sz="4" w:space="0" w:color="auto"/>
              <w:left w:val="nil"/>
              <w:bottom w:val="single" w:sz="4" w:space="0" w:color="auto"/>
              <w:right w:val="single" w:sz="4" w:space="0" w:color="auto"/>
            </w:tcBorders>
            <w:vAlign w:val="bottom"/>
          </w:tcPr>
          <w:p w14:paraId="28E780B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single" w:sz="4" w:space="0" w:color="auto"/>
              <w:left w:val="nil"/>
              <w:bottom w:val="single" w:sz="4" w:space="0" w:color="auto"/>
              <w:right w:val="single" w:sz="4" w:space="0" w:color="auto"/>
            </w:tcBorders>
            <w:shd w:val="clear" w:color="auto" w:fill="B2A1C7"/>
            <w:vAlign w:val="bottom"/>
          </w:tcPr>
          <w:p w14:paraId="28E780B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single" w:sz="4" w:space="0" w:color="auto"/>
              <w:left w:val="nil"/>
              <w:bottom w:val="single" w:sz="4" w:space="0" w:color="auto"/>
              <w:right w:val="single" w:sz="4" w:space="0" w:color="auto"/>
            </w:tcBorders>
            <w:vAlign w:val="bottom"/>
          </w:tcPr>
          <w:p w14:paraId="28E780B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single" w:sz="4" w:space="0" w:color="auto"/>
              <w:left w:val="nil"/>
              <w:bottom w:val="single" w:sz="4" w:space="0" w:color="auto"/>
              <w:right w:val="single" w:sz="4" w:space="0" w:color="auto"/>
            </w:tcBorders>
            <w:vAlign w:val="bottom"/>
          </w:tcPr>
          <w:p w14:paraId="28E780B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single" w:sz="4" w:space="0" w:color="auto"/>
              <w:left w:val="nil"/>
              <w:bottom w:val="single" w:sz="4" w:space="0" w:color="auto"/>
              <w:right w:val="single" w:sz="4" w:space="0" w:color="auto"/>
            </w:tcBorders>
            <w:shd w:val="clear" w:color="auto" w:fill="B2A1C7"/>
            <w:vAlign w:val="bottom"/>
          </w:tcPr>
          <w:p w14:paraId="28E780B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single" w:sz="4" w:space="0" w:color="auto"/>
              <w:left w:val="nil"/>
              <w:bottom w:val="single" w:sz="4" w:space="0" w:color="auto"/>
              <w:right w:val="single" w:sz="4" w:space="0" w:color="auto"/>
            </w:tcBorders>
            <w:shd w:val="clear" w:color="auto" w:fill="FFFFFF"/>
            <w:vAlign w:val="bottom"/>
          </w:tcPr>
          <w:p w14:paraId="28E780B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80CB" w14:textId="77777777" w:rsidTr="00E44616">
        <w:trPr>
          <w:trHeight w:val="193"/>
        </w:trPr>
        <w:tc>
          <w:tcPr>
            <w:tcW w:w="889" w:type="pct"/>
            <w:vMerge/>
            <w:tcBorders>
              <w:left w:val="single" w:sz="4" w:space="0" w:color="auto"/>
              <w:bottom w:val="single" w:sz="4" w:space="0" w:color="auto"/>
              <w:right w:val="single" w:sz="4" w:space="0" w:color="auto"/>
            </w:tcBorders>
            <w:vAlign w:val="bottom"/>
          </w:tcPr>
          <w:p w14:paraId="28E780BD" w14:textId="77777777" w:rsidR="00AE3E89" w:rsidRPr="00E63C16" w:rsidRDefault="00AE3E89" w:rsidP="00EF0F03">
            <w:pPr>
              <w:rPr>
                <w:rFonts w:cs="Calibri"/>
                <w:color w:val="000000"/>
                <w:sz w:val="16"/>
                <w:szCs w:val="16"/>
                <w:lang w:eastAsia="en-AU"/>
              </w:rPr>
            </w:pPr>
          </w:p>
        </w:tc>
        <w:tc>
          <w:tcPr>
            <w:tcW w:w="956" w:type="pct"/>
            <w:tcBorders>
              <w:top w:val="single" w:sz="4" w:space="0" w:color="auto"/>
              <w:left w:val="nil"/>
              <w:bottom w:val="single" w:sz="4" w:space="0" w:color="auto"/>
              <w:right w:val="single" w:sz="4" w:space="0" w:color="auto"/>
            </w:tcBorders>
            <w:vAlign w:val="bottom"/>
          </w:tcPr>
          <w:p w14:paraId="28E780BE" w14:textId="77777777" w:rsidR="00AE3E89" w:rsidRPr="00E63C16" w:rsidRDefault="00AE3E89" w:rsidP="00EF0F03">
            <w:pPr>
              <w:spacing w:after="0" w:line="240" w:lineRule="auto"/>
              <w:rPr>
                <w:rFonts w:cs="Calibri"/>
                <w:color w:val="000000"/>
                <w:sz w:val="16"/>
                <w:szCs w:val="16"/>
                <w:lang w:eastAsia="en-AU"/>
              </w:rPr>
            </w:pPr>
            <w:r>
              <w:rPr>
                <w:rFonts w:cs="Calibri"/>
                <w:color w:val="000000"/>
                <w:sz w:val="16"/>
                <w:szCs w:val="16"/>
                <w:lang w:eastAsia="en-AU"/>
              </w:rPr>
              <w:t>Verbal reporting (monthly)</w:t>
            </w:r>
          </w:p>
        </w:tc>
        <w:tc>
          <w:tcPr>
            <w:tcW w:w="246" w:type="pct"/>
            <w:tcBorders>
              <w:top w:val="single" w:sz="4" w:space="0" w:color="auto"/>
              <w:left w:val="nil"/>
              <w:bottom w:val="single" w:sz="4" w:space="0" w:color="auto"/>
              <w:right w:val="single" w:sz="4" w:space="0" w:color="auto"/>
            </w:tcBorders>
            <w:shd w:val="clear" w:color="auto" w:fill="B2A1C7"/>
            <w:vAlign w:val="bottom"/>
          </w:tcPr>
          <w:p w14:paraId="28E780B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single" w:sz="4" w:space="0" w:color="auto"/>
              <w:left w:val="nil"/>
              <w:bottom w:val="single" w:sz="4" w:space="0" w:color="auto"/>
              <w:right w:val="single" w:sz="4" w:space="0" w:color="auto"/>
            </w:tcBorders>
            <w:shd w:val="clear" w:color="auto" w:fill="B2A1C7"/>
            <w:vAlign w:val="bottom"/>
          </w:tcPr>
          <w:p w14:paraId="28E780C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single" w:sz="4" w:space="0" w:color="auto"/>
              <w:left w:val="nil"/>
              <w:bottom w:val="single" w:sz="4" w:space="0" w:color="auto"/>
              <w:right w:val="single" w:sz="4" w:space="0" w:color="auto"/>
            </w:tcBorders>
            <w:shd w:val="clear" w:color="auto" w:fill="B2A1C7"/>
            <w:vAlign w:val="bottom"/>
          </w:tcPr>
          <w:p w14:paraId="28E780C1"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single" w:sz="4" w:space="0" w:color="auto"/>
              <w:left w:val="nil"/>
              <w:bottom w:val="single" w:sz="4" w:space="0" w:color="auto"/>
              <w:right w:val="single" w:sz="4" w:space="0" w:color="auto"/>
            </w:tcBorders>
            <w:shd w:val="clear" w:color="auto" w:fill="B2A1C7"/>
            <w:vAlign w:val="bottom"/>
          </w:tcPr>
          <w:p w14:paraId="28E780C2"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single" w:sz="4" w:space="0" w:color="auto"/>
              <w:left w:val="nil"/>
              <w:bottom w:val="single" w:sz="4" w:space="0" w:color="auto"/>
              <w:right w:val="single" w:sz="4" w:space="0" w:color="auto"/>
            </w:tcBorders>
            <w:shd w:val="clear" w:color="auto" w:fill="B2A1C7"/>
            <w:vAlign w:val="bottom"/>
          </w:tcPr>
          <w:p w14:paraId="28E780C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single" w:sz="4" w:space="0" w:color="auto"/>
              <w:left w:val="nil"/>
              <w:bottom w:val="single" w:sz="4" w:space="0" w:color="auto"/>
              <w:right w:val="single" w:sz="4" w:space="0" w:color="auto"/>
            </w:tcBorders>
            <w:shd w:val="clear" w:color="auto" w:fill="B2A1C7"/>
            <w:vAlign w:val="bottom"/>
          </w:tcPr>
          <w:p w14:paraId="28E780C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single" w:sz="4" w:space="0" w:color="auto"/>
              <w:left w:val="nil"/>
              <w:bottom w:val="single" w:sz="4" w:space="0" w:color="auto"/>
              <w:right w:val="single" w:sz="4" w:space="0" w:color="auto"/>
            </w:tcBorders>
            <w:shd w:val="clear" w:color="auto" w:fill="B2A1C7"/>
            <w:vAlign w:val="bottom"/>
          </w:tcPr>
          <w:p w14:paraId="28E780C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single" w:sz="4" w:space="0" w:color="auto"/>
              <w:left w:val="nil"/>
              <w:bottom w:val="single" w:sz="4" w:space="0" w:color="auto"/>
              <w:right w:val="single" w:sz="4" w:space="0" w:color="auto"/>
            </w:tcBorders>
            <w:shd w:val="clear" w:color="auto" w:fill="B2A1C7"/>
            <w:vAlign w:val="bottom"/>
          </w:tcPr>
          <w:p w14:paraId="28E780C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single" w:sz="4" w:space="0" w:color="auto"/>
              <w:left w:val="nil"/>
              <w:bottom w:val="single" w:sz="4" w:space="0" w:color="auto"/>
              <w:right w:val="single" w:sz="4" w:space="0" w:color="auto"/>
            </w:tcBorders>
            <w:shd w:val="clear" w:color="auto" w:fill="B2A1C7"/>
            <w:vAlign w:val="bottom"/>
          </w:tcPr>
          <w:p w14:paraId="28E780C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single" w:sz="4" w:space="0" w:color="auto"/>
              <w:left w:val="nil"/>
              <w:bottom w:val="single" w:sz="4" w:space="0" w:color="auto"/>
              <w:right w:val="single" w:sz="4" w:space="0" w:color="auto"/>
            </w:tcBorders>
            <w:shd w:val="clear" w:color="auto" w:fill="B2A1C7"/>
            <w:vAlign w:val="bottom"/>
          </w:tcPr>
          <w:p w14:paraId="28E780C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single" w:sz="4" w:space="0" w:color="auto"/>
              <w:left w:val="nil"/>
              <w:bottom w:val="single" w:sz="4" w:space="0" w:color="auto"/>
              <w:right w:val="single" w:sz="4" w:space="0" w:color="auto"/>
            </w:tcBorders>
            <w:shd w:val="clear" w:color="auto" w:fill="B2A1C7"/>
            <w:vAlign w:val="bottom"/>
          </w:tcPr>
          <w:p w14:paraId="28E780C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single" w:sz="4" w:space="0" w:color="auto"/>
              <w:left w:val="nil"/>
              <w:bottom w:val="single" w:sz="4" w:space="0" w:color="auto"/>
              <w:right w:val="single" w:sz="4" w:space="0" w:color="auto"/>
            </w:tcBorders>
            <w:shd w:val="clear" w:color="auto" w:fill="B2A1C7"/>
            <w:vAlign w:val="bottom"/>
          </w:tcPr>
          <w:p w14:paraId="28E780C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80DA" w14:textId="77777777" w:rsidTr="00E44616">
        <w:trPr>
          <w:trHeight w:val="193"/>
        </w:trPr>
        <w:tc>
          <w:tcPr>
            <w:tcW w:w="889" w:type="pct"/>
            <w:tcBorders>
              <w:top w:val="single" w:sz="4" w:space="0" w:color="auto"/>
              <w:left w:val="single" w:sz="4" w:space="0" w:color="auto"/>
              <w:bottom w:val="single" w:sz="4" w:space="0" w:color="auto"/>
              <w:right w:val="single" w:sz="4" w:space="0" w:color="auto"/>
            </w:tcBorders>
            <w:vAlign w:val="bottom"/>
          </w:tcPr>
          <w:p w14:paraId="28E780CC" w14:textId="77777777" w:rsidR="00AE3E89" w:rsidRPr="00E63C16" w:rsidRDefault="00AE3E89" w:rsidP="00EF0F03">
            <w:pPr>
              <w:spacing w:after="0" w:line="240" w:lineRule="auto"/>
              <w:rPr>
                <w:rFonts w:cs="Calibri"/>
                <w:color w:val="000000"/>
                <w:sz w:val="16"/>
                <w:szCs w:val="16"/>
                <w:lang w:eastAsia="en-AU"/>
              </w:rPr>
            </w:pPr>
            <w:r>
              <w:rPr>
                <w:rFonts w:cs="Calibri"/>
                <w:color w:val="000000"/>
                <w:sz w:val="16"/>
                <w:szCs w:val="16"/>
                <w:lang w:eastAsia="en-AU"/>
              </w:rPr>
              <w:t>C</w:t>
            </w:r>
            <w:r w:rsidRPr="00E63C16">
              <w:rPr>
                <w:rFonts w:cs="Calibri"/>
                <w:color w:val="000000"/>
                <w:sz w:val="16"/>
                <w:szCs w:val="16"/>
                <w:lang w:eastAsia="en-AU"/>
              </w:rPr>
              <w:t>ommunication and engagement</w:t>
            </w:r>
          </w:p>
        </w:tc>
        <w:tc>
          <w:tcPr>
            <w:tcW w:w="956" w:type="pct"/>
            <w:tcBorders>
              <w:top w:val="single" w:sz="4" w:space="0" w:color="auto"/>
              <w:left w:val="nil"/>
              <w:bottom w:val="single" w:sz="4" w:space="0" w:color="auto"/>
              <w:right w:val="single" w:sz="4" w:space="0" w:color="auto"/>
            </w:tcBorders>
            <w:vAlign w:val="bottom"/>
          </w:tcPr>
          <w:p w14:paraId="28E780CD" w14:textId="77777777" w:rsidR="00AE3E89" w:rsidRPr="00E63C16" w:rsidRDefault="00AE3E89" w:rsidP="00EF0F03">
            <w:pPr>
              <w:spacing w:after="0" w:line="240" w:lineRule="auto"/>
              <w:rPr>
                <w:rFonts w:cs="Calibri"/>
                <w:color w:val="000000"/>
                <w:sz w:val="16"/>
                <w:szCs w:val="16"/>
                <w:lang w:eastAsia="en-AU"/>
              </w:rPr>
            </w:pPr>
            <w:r>
              <w:rPr>
                <w:rFonts w:cs="Calibri"/>
                <w:color w:val="000000"/>
                <w:sz w:val="16"/>
                <w:szCs w:val="16"/>
                <w:lang w:eastAsia="en-AU"/>
              </w:rPr>
              <w:t>A</w:t>
            </w:r>
            <w:r w:rsidRPr="00E63C16">
              <w:rPr>
                <w:rFonts w:cs="Calibri"/>
                <w:color w:val="000000"/>
                <w:sz w:val="16"/>
                <w:szCs w:val="16"/>
                <w:lang w:eastAsia="en-AU"/>
              </w:rPr>
              <w:t xml:space="preserve">nnual flow planning </w:t>
            </w:r>
          </w:p>
        </w:tc>
        <w:tc>
          <w:tcPr>
            <w:tcW w:w="246" w:type="pct"/>
            <w:tcBorders>
              <w:top w:val="single" w:sz="4" w:space="0" w:color="auto"/>
              <w:left w:val="nil"/>
              <w:bottom w:val="single" w:sz="4" w:space="0" w:color="auto"/>
              <w:right w:val="single" w:sz="4" w:space="0" w:color="auto"/>
            </w:tcBorders>
            <w:shd w:val="clear" w:color="auto" w:fill="1F497D"/>
            <w:vAlign w:val="bottom"/>
          </w:tcPr>
          <w:p w14:paraId="28E780C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single" w:sz="4" w:space="0" w:color="auto"/>
              <w:left w:val="nil"/>
              <w:bottom w:val="single" w:sz="4" w:space="0" w:color="auto"/>
              <w:right w:val="single" w:sz="4" w:space="0" w:color="auto"/>
            </w:tcBorders>
            <w:vAlign w:val="bottom"/>
          </w:tcPr>
          <w:p w14:paraId="28E780C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single" w:sz="4" w:space="0" w:color="auto"/>
              <w:left w:val="nil"/>
              <w:bottom w:val="single" w:sz="4" w:space="0" w:color="auto"/>
              <w:right w:val="single" w:sz="4" w:space="0" w:color="auto"/>
            </w:tcBorders>
            <w:vAlign w:val="bottom"/>
          </w:tcPr>
          <w:p w14:paraId="28E780D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single" w:sz="4" w:space="0" w:color="auto"/>
              <w:left w:val="nil"/>
              <w:bottom w:val="single" w:sz="4" w:space="0" w:color="auto"/>
              <w:right w:val="single" w:sz="4" w:space="0" w:color="auto"/>
            </w:tcBorders>
            <w:vAlign w:val="bottom"/>
          </w:tcPr>
          <w:p w14:paraId="28E780D1"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single" w:sz="4" w:space="0" w:color="auto"/>
              <w:left w:val="nil"/>
              <w:bottom w:val="single" w:sz="4" w:space="0" w:color="auto"/>
              <w:right w:val="single" w:sz="4" w:space="0" w:color="auto"/>
            </w:tcBorders>
            <w:shd w:val="clear" w:color="auto" w:fill="FFFFFF"/>
            <w:vAlign w:val="bottom"/>
          </w:tcPr>
          <w:p w14:paraId="28E780D2"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single" w:sz="4" w:space="0" w:color="auto"/>
              <w:left w:val="nil"/>
              <w:bottom w:val="single" w:sz="4" w:space="0" w:color="auto"/>
              <w:right w:val="single" w:sz="4" w:space="0" w:color="auto"/>
            </w:tcBorders>
            <w:shd w:val="clear" w:color="auto" w:fill="FFFFFF"/>
            <w:vAlign w:val="bottom"/>
          </w:tcPr>
          <w:p w14:paraId="28E780D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single" w:sz="4" w:space="0" w:color="auto"/>
              <w:left w:val="nil"/>
              <w:bottom w:val="single" w:sz="4" w:space="0" w:color="auto"/>
              <w:right w:val="single" w:sz="4" w:space="0" w:color="auto"/>
            </w:tcBorders>
            <w:shd w:val="clear" w:color="auto" w:fill="FFFFFF"/>
            <w:vAlign w:val="bottom"/>
          </w:tcPr>
          <w:p w14:paraId="28E780D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single" w:sz="4" w:space="0" w:color="auto"/>
              <w:left w:val="nil"/>
              <w:bottom w:val="single" w:sz="4" w:space="0" w:color="auto"/>
              <w:right w:val="single" w:sz="4" w:space="0" w:color="auto"/>
            </w:tcBorders>
            <w:shd w:val="clear" w:color="auto" w:fill="FFFFFF"/>
            <w:vAlign w:val="bottom"/>
          </w:tcPr>
          <w:p w14:paraId="28E780D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single" w:sz="4" w:space="0" w:color="auto"/>
              <w:left w:val="nil"/>
              <w:bottom w:val="single" w:sz="4" w:space="0" w:color="auto"/>
              <w:right w:val="single" w:sz="4" w:space="0" w:color="auto"/>
            </w:tcBorders>
            <w:shd w:val="clear" w:color="auto" w:fill="FFFFFF"/>
            <w:vAlign w:val="bottom"/>
          </w:tcPr>
          <w:p w14:paraId="28E780D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single" w:sz="4" w:space="0" w:color="auto"/>
              <w:left w:val="nil"/>
              <w:bottom w:val="single" w:sz="4" w:space="0" w:color="auto"/>
              <w:right w:val="single" w:sz="4" w:space="0" w:color="auto"/>
            </w:tcBorders>
            <w:shd w:val="clear" w:color="auto" w:fill="FFFFFF"/>
            <w:vAlign w:val="bottom"/>
          </w:tcPr>
          <w:p w14:paraId="28E780D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single" w:sz="4" w:space="0" w:color="auto"/>
              <w:left w:val="nil"/>
              <w:bottom w:val="single" w:sz="4" w:space="0" w:color="auto"/>
              <w:right w:val="single" w:sz="4" w:space="0" w:color="auto"/>
            </w:tcBorders>
            <w:shd w:val="clear" w:color="auto" w:fill="1F497D"/>
            <w:vAlign w:val="bottom"/>
          </w:tcPr>
          <w:p w14:paraId="28E780D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single" w:sz="4" w:space="0" w:color="auto"/>
              <w:left w:val="nil"/>
              <w:bottom w:val="single" w:sz="4" w:space="0" w:color="auto"/>
              <w:right w:val="single" w:sz="4" w:space="0" w:color="auto"/>
            </w:tcBorders>
            <w:shd w:val="clear" w:color="auto" w:fill="1F497D"/>
            <w:vAlign w:val="bottom"/>
          </w:tcPr>
          <w:p w14:paraId="28E780D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bl>
    <w:p w14:paraId="28E780DB" w14:textId="77777777" w:rsidR="00AE3E89" w:rsidRPr="00552A3B" w:rsidRDefault="00AE3E89" w:rsidP="00AE3E89">
      <w:pPr>
        <w:pStyle w:val="Caption"/>
        <w:rPr>
          <w:sz w:val="18"/>
          <w:szCs w:val="18"/>
        </w:rPr>
      </w:pPr>
      <w:r>
        <w:br w:type="page"/>
      </w:r>
    </w:p>
    <w:tbl>
      <w:tblPr>
        <w:tblW w:w="5000" w:type="pct"/>
        <w:tblLook w:val="00A0" w:firstRow="1" w:lastRow="0" w:firstColumn="1" w:lastColumn="0" w:noHBand="0" w:noVBand="0"/>
      </w:tblPr>
      <w:tblGrid>
        <w:gridCol w:w="1603"/>
        <w:gridCol w:w="1723"/>
        <w:gridCol w:w="444"/>
        <w:gridCol w:w="496"/>
        <w:gridCol w:w="471"/>
        <w:gridCol w:w="466"/>
        <w:gridCol w:w="488"/>
        <w:gridCol w:w="494"/>
        <w:gridCol w:w="460"/>
        <w:gridCol w:w="466"/>
        <w:gridCol w:w="480"/>
        <w:gridCol w:w="457"/>
        <w:gridCol w:w="516"/>
        <w:gridCol w:w="453"/>
      </w:tblGrid>
      <w:tr w:rsidR="00AE3E89" w:rsidRPr="00E63C16" w14:paraId="28E780EA" w14:textId="77777777" w:rsidTr="00E44616">
        <w:trPr>
          <w:trHeight w:val="394"/>
        </w:trPr>
        <w:tc>
          <w:tcPr>
            <w:tcW w:w="889" w:type="pct"/>
            <w:tcBorders>
              <w:top w:val="single" w:sz="4" w:space="0" w:color="auto"/>
              <w:left w:val="single" w:sz="4" w:space="0" w:color="auto"/>
              <w:bottom w:val="single" w:sz="4" w:space="0" w:color="auto"/>
              <w:right w:val="single" w:sz="4" w:space="0" w:color="auto"/>
            </w:tcBorders>
            <w:vAlign w:val="center"/>
          </w:tcPr>
          <w:p w14:paraId="28E780DC" w14:textId="77777777" w:rsidR="00AE3E89" w:rsidRPr="00E63C16" w:rsidRDefault="00EC2DCA" w:rsidP="00EF0F03">
            <w:pPr>
              <w:spacing w:after="0" w:line="240" w:lineRule="auto"/>
              <w:rPr>
                <w:rFonts w:cs="Calibri"/>
                <w:b/>
                <w:bCs/>
                <w:color w:val="000000"/>
                <w:sz w:val="16"/>
                <w:szCs w:val="16"/>
                <w:lang w:eastAsia="en-AU"/>
              </w:rPr>
            </w:pPr>
            <w:r>
              <w:rPr>
                <w:rFonts w:cs="Calibri"/>
                <w:b/>
                <w:bCs/>
                <w:color w:val="000000"/>
                <w:sz w:val="16"/>
                <w:szCs w:val="16"/>
                <w:lang w:eastAsia="en-AU"/>
              </w:rPr>
              <w:t>Indicator</w:t>
            </w:r>
            <w:r w:rsidR="00AE3E89" w:rsidRPr="00E63C16">
              <w:rPr>
                <w:rFonts w:cs="Calibri"/>
                <w:b/>
                <w:bCs/>
                <w:color w:val="000000"/>
                <w:sz w:val="16"/>
                <w:szCs w:val="16"/>
                <w:lang w:eastAsia="en-AU"/>
              </w:rPr>
              <w:t xml:space="preserve"> Year 4</w:t>
            </w:r>
          </w:p>
        </w:tc>
        <w:tc>
          <w:tcPr>
            <w:tcW w:w="956" w:type="pct"/>
            <w:tcBorders>
              <w:top w:val="single" w:sz="4" w:space="0" w:color="auto"/>
              <w:left w:val="nil"/>
              <w:bottom w:val="single" w:sz="4" w:space="0" w:color="auto"/>
              <w:right w:val="single" w:sz="4" w:space="0" w:color="auto"/>
            </w:tcBorders>
            <w:vAlign w:val="center"/>
          </w:tcPr>
          <w:p w14:paraId="28E780DD" w14:textId="77777777" w:rsidR="00AE3E89" w:rsidRPr="00E63C16" w:rsidRDefault="00AE3E89" w:rsidP="00EF0F03">
            <w:pPr>
              <w:spacing w:after="0" w:line="240" w:lineRule="auto"/>
              <w:rPr>
                <w:rFonts w:cs="Calibri"/>
                <w:b/>
                <w:bCs/>
                <w:color w:val="000000"/>
                <w:sz w:val="16"/>
                <w:szCs w:val="16"/>
                <w:lang w:eastAsia="en-AU"/>
              </w:rPr>
            </w:pPr>
            <w:r w:rsidRPr="00E63C16">
              <w:rPr>
                <w:rFonts w:cs="Calibri"/>
                <w:b/>
                <w:bCs/>
                <w:color w:val="000000"/>
                <w:sz w:val="16"/>
                <w:szCs w:val="16"/>
                <w:lang w:eastAsia="en-AU"/>
              </w:rPr>
              <w:t>Activity</w:t>
            </w:r>
          </w:p>
        </w:tc>
        <w:tc>
          <w:tcPr>
            <w:tcW w:w="246" w:type="pct"/>
            <w:tcBorders>
              <w:top w:val="single" w:sz="4" w:space="0" w:color="auto"/>
              <w:left w:val="nil"/>
              <w:bottom w:val="single" w:sz="4" w:space="0" w:color="auto"/>
              <w:right w:val="single" w:sz="4" w:space="0" w:color="auto"/>
            </w:tcBorders>
            <w:vAlign w:val="center"/>
          </w:tcPr>
          <w:p w14:paraId="28E780DE" w14:textId="77777777" w:rsidR="00AE3E89" w:rsidRPr="00E63C16" w:rsidRDefault="00AE3E89" w:rsidP="00EF0F03">
            <w:pPr>
              <w:spacing w:after="0" w:line="240" w:lineRule="auto"/>
              <w:rPr>
                <w:rFonts w:cs="Calibri"/>
                <w:b/>
                <w:bCs/>
                <w:color w:val="000000"/>
                <w:sz w:val="14"/>
                <w:szCs w:val="16"/>
                <w:lang w:eastAsia="en-AU"/>
              </w:rPr>
            </w:pPr>
            <w:r w:rsidRPr="00E63C16">
              <w:rPr>
                <w:rFonts w:cs="Calibri"/>
                <w:b/>
                <w:bCs/>
                <w:color w:val="000000"/>
                <w:sz w:val="14"/>
                <w:szCs w:val="16"/>
                <w:lang w:eastAsia="en-AU"/>
              </w:rPr>
              <w:t>Jul 17</w:t>
            </w:r>
          </w:p>
        </w:tc>
        <w:tc>
          <w:tcPr>
            <w:tcW w:w="275" w:type="pct"/>
            <w:tcBorders>
              <w:top w:val="single" w:sz="4" w:space="0" w:color="auto"/>
              <w:left w:val="nil"/>
              <w:bottom w:val="single" w:sz="4" w:space="0" w:color="auto"/>
              <w:right w:val="single" w:sz="4" w:space="0" w:color="auto"/>
            </w:tcBorders>
            <w:vAlign w:val="center"/>
          </w:tcPr>
          <w:p w14:paraId="28E780DF" w14:textId="77777777" w:rsidR="00AE3E89" w:rsidRPr="00E63C16" w:rsidRDefault="00AE3E89" w:rsidP="00EF0F03">
            <w:pPr>
              <w:spacing w:after="0" w:line="240" w:lineRule="auto"/>
              <w:rPr>
                <w:rFonts w:cs="Calibri"/>
                <w:b/>
                <w:bCs/>
                <w:color w:val="000000"/>
                <w:sz w:val="14"/>
                <w:szCs w:val="16"/>
                <w:lang w:eastAsia="en-AU"/>
              </w:rPr>
            </w:pPr>
            <w:r w:rsidRPr="00E63C16">
              <w:rPr>
                <w:rFonts w:cs="Calibri"/>
                <w:b/>
                <w:bCs/>
                <w:color w:val="000000"/>
                <w:sz w:val="14"/>
                <w:szCs w:val="16"/>
                <w:lang w:eastAsia="en-AU"/>
              </w:rPr>
              <w:t>Aug 17</w:t>
            </w:r>
          </w:p>
        </w:tc>
        <w:tc>
          <w:tcPr>
            <w:tcW w:w="261" w:type="pct"/>
            <w:tcBorders>
              <w:top w:val="single" w:sz="4" w:space="0" w:color="auto"/>
              <w:left w:val="nil"/>
              <w:bottom w:val="single" w:sz="4" w:space="0" w:color="auto"/>
              <w:right w:val="single" w:sz="4" w:space="0" w:color="auto"/>
            </w:tcBorders>
            <w:vAlign w:val="center"/>
          </w:tcPr>
          <w:p w14:paraId="28E780E0" w14:textId="77777777" w:rsidR="00AE3E89" w:rsidRPr="00E63C16" w:rsidRDefault="00AE3E89" w:rsidP="00EF0F03">
            <w:pPr>
              <w:spacing w:after="0" w:line="240" w:lineRule="auto"/>
              <w:rPr>
                <w:rFonts w:cs="Calibri"/>
                <w:b/>
                <w:bCs/>
                <w:color w:val="000000"/>
                <w:sz w:val="14"/>
                <w:szCs w:val="16"/>
                <w:lang w:eastAsia="en-AU"/>
              </w:rPr>
            </w:pPr>
            <w:r w:rsidRPr="00E63C16">
              <w:rPr>
                <w:rFonts w:cs="Calibri"/>
                <w:b/>
                <w:bCs/>
                <w:color w:val="000000"/>
                <w:sz w:val="14"/>
                <w:szCs w:val="16"/>
                <w:lang w:eastAsia="en-AU"/>
              </w:rPr>
              <w:t>Sep 17</w:t>
            </w:r>
          </w:p>
        </w:tc>
        <w:tc>
          <w:tcPr>
            <w:tcW w:w="258" w:type="pct"/>
            <w:tcBorders>
              <w:top w:val="single" w:sz="4" w:space="0" w:color="auto"/>
              <w:left w:val="nil"/>
              <w:bottom w:val="single" w:sz="4" w:space="0" w:color="auto"/>
              <w:right w:val="single" w:sz="4" w:space="0" w:color="auto"/>
            </w:tcBorders>
            <w:vAlign w:val="center"/>
          </w:tcPr>
          <w:p w14:paraId="28E780E1" w14:textId="77777777" w:rsidR="00AE3E89" w:rsidRPr="00E63C16" w:rsidRDefault="00AE3E89" w:rsidP="00EF0F03">
            <w:pPr>
              <w:spacing w:after="0" w:line="240" w:lineRule="auto"/>
              <w:rPr>
                <w:rFonts w:cs="Calibri"/>
                <w:b/>
                <w:bCs/>
                <w:color w:val="000000"/>
                <w:sz w:val="14"/>
                <w:szCs w:val="16"/>
                <w:lang w:eastAsia="en-AU"/>
              </w:rPr>
            </w:pPr>
            <w:r w:rsidRPr="00E63C16">
              <w:rPr>
                <w:rFonts w:cs="Calibri"/>
                <w:b/>
                <w:bCs/>
                <w:color w:val="000000"/>
                <w:sz w:val="14"/>
                <w:szCs w:val="16"/>
                <w:lang w:eastAsia="en-AU"/>
              </w:rPr>
              <w:t>Oct 17</w:t>
            </w:r>
          </w:p>
        </w:tc>
        <w:tc>
          <w:tcPr>
            <w:tcW w:w="271" w:type="pct"/>
            <w:tcBorders>
              <w:top w:val="single" w:sz="4" w:space="0" w:color="auto"/>
              <w:left w:val="nil"/>
              <w:bottom w:val="single" w:sz="4" w:space="0" w:color="auto"/>
              <w:right w:val="single" w:sz="4" w:space="0" w:color="auto"/>
            </w:tcBorders>
            <w:vAlign w:val="center"/>
          </w:tcPr>
          <w:p w14:paraId="28E780E2" w14:textId="77777777" w:rsidR="00AE3E89" w:rsidRPr="00E63C16" w:rsidRDefault="00AE3E89" w:rsidP="00EF0F03">
            <w:pPr>
              <w:spacing w:after="0" w:line="240" w:lineRule="auto"/>
              <w:rPr>
                <w:rFonts w:cs="Calibri"/>
                <w:b/>
                <w:bCs/>
                <w:color w:val="000000"/>
                <w:sz w:val="14"/>
                <w:szCs w:val="16"/>
                <w:lang w:eastAsia="en-AU"/>
              </w:rPr>
            </w:pPr>
            <w:r w:rsidRPr="00E63C16">
              <w:rPr>
                <w:rFonts w:cs="Calibri"/>
                <w:b/>
                <w:bCs/>
                <w:color w:val="000000"/>
                <w:sz w:val="14"/>
                <w:szCs w:val="16"/>
                <w:lang w:eastAsia="en-AU"/>
              </w:rPr>
              <w:t>Nov 17</w:t>
            </w:r>
          </w:p>
        </w:tc>
        <w:tc>
          <w:tcPr>
            <w:tcW w:w="274" w:type="pct"/>
            <w:tcBorders>
              <w:top w:val="single" w:sz="4" w:space="0" w:color="auto"/>
              <w:left w:val="nil"/>
              <w:bottom w:val="single" w:sz="4" w:space="0" w:color="auto"/>
              <w:right w:val="single" w:sz="4" w:space="0" w:color="auto"/>
            </w:tcBorders>
            <w:vAlign w:val="center"/>
          </w:tcPr>
          <w:p w14:paraId="28E780E3" w14:textId="77777777" w:rsidR="00AE3E89" w:rsidRPr="00E63C16" w:rsidRDefault="00AE3E89" w:rsidP="00EF0F03">
            <w:pPr>
              <w:spacing w:after="0" w:line="240" w:lineRule="auto"/>
              <w:rPr>
                <w:rFonts w:cs="Calibri"/>
                <w:b/>
                <w:bCs/>
                <w:color w:val="000000"/>
                <w:sz w:val="14"/>
                <w:szCs w:val="16"/>
                <w:lang w:eastAsia="en-AU"/>
              </w:rPr>
            </w:pPr>
            <w:r w:rsidRPr="00E63C16">
              <w:rPr>
                <w:rFonts w:cs="Calibri"/>
                <w:b/>
                <w:bCs/>
                <w:color w:val="000000"/>
                <w:sz w:val="14"/>
                <w:szCs w:val="16"/>
                <w:lang w:eastAsia="en-AU"/>
              </w:rPr>
              <w:t>Dec 17</w:t>
            </w:r>
          </w:p>
        </w:tc>
        <w:tc>
          <w:tcPr>
            <w:tcW w:w="255" w:type="pct"/>
            <w:tcBorders>
              <w:top w:val="single" w:sz="4" w:space="0" w:color="auto"/>
              <w:left w:val="nil"/>
              <w:bottom w:val="single" w:sz="4" w:space="0" w:color="auto"/>
              <w:right w:val="single" w:sz="4" w:space="0" w:color="auto"/>
            </w:tcBorders>
            <w:vAlign w:val="center"/>
          </w:tcPr>
          <w:p w14:paraId="28E780E4" w14:textId="77777777" w:rsidR="00AE3E89" w:rsidRPr="00E63C16" w:rsidRDefault="00AE3E89" w:rsidP="00EF0F03">
            <w:pPr>
              <w:spacing w:after="0" w:line="240" w:lineRule="auto"/>
              <w:rPr>
                <w:rFonts w:cs="Calibri"/>
                <w:b/>
                <w:bCs/>
                <w:color w:val="000000"/>
                <w:sz w:val="14"/>
                <w:szCs w:val="16"/>
                <w:lang w:eastAsia="en-AU"/>
              </w:rPr>
            </w:pPr>
            <w:r w:rsidRPr="00E63C16">
              <w:rPr>
                <w:rFonts w:cs="Calibri"/>
                <w:b/>
                <w:bCs/>
                <w:color w:val="000000"/>
                <w:sz w:val="14"/>
                <w:szCs w:val="16"/>
                <w:lang w:eastAsia="en-AU"/>
              </w:rPr>
              <w:t>Jan 18</w:t>
            </w:r>
          </w:p>
        </w:tc>
        <w:tc>
          <w:tcPr>
            <w:tcW w:w="258" w:type="pct"/>
            <w:tcBorders>
              <w:top w:val="single" w:sz="4" w:space="0" w:color="auto"/>
              <w:left w:val="nil"/>
              <w:bottom w:val="single" w:sz="4" w:space="0" w:color="auto"/>
              <w:right w:val="single" w:sz="4" w:space="0" w:color="auto"/>
            </w:tcBorders>
            <w:vAlign w:val="center"/>
          </w:tcPr>
          <w:p w14:paraId="28E780E5" w14:textId="77777777" w:rsidR="00AE3E89" w:rsidRPr="00E63C16" w:rsidRDefault="00AE3E89" w:rsidP="00EF0F03">
            <w:pPr>
              <w:spacing w:after="0" w:line="240" w:lineRule="auto"/>
              <w:rPr>
                <w:rFonts w:cs="Calibri"/>
                <w:b/>
                <w:bCs/>
                <w:color w:val="000000"/>
                <w:sz w:val="14"/>
                <w:szCs w:val="16"/>
                <w:lang w:eastAsia="en-AU"/>
              </w:rPr>
            </w:pPr>
            <w:r w:rsidRPr="00E63C16">
              <w:rPr>
                <w:rFonts w:cs="Calibri"/>
                <w:b/>
                <w:bCs/>
                <w:color w:val="000000"/>
                <w:sz w:val="14"/>
                <w:szCs w:val="16"/>
                <w:lang w:eastAsia="en-AU"/>
              </w:rPr>
              <w:t>Feb 18</w:t>
            </w:r>
          </w:p>
        </w:tc>
        <w:tc>
          <w:tcPr>
            <w:tcW w:w="266" w:type="pct"/>
            <w:tcBorders>
              <w:top w:val="single" w:sz="4" w:space="0" w:color="auto"/>
              <w:left w:val="nil"/>
              <w:bottom w:val="single" w:sz="4" w:space="0" w:color="auto"/>
              <w:right w:val="single" w:sz="4" w:space="0" w:color="auto"/>
            </w:tcBorders>
            <w:vAlign w:val="center"/>
          </w:tcPr>
          <w:p w14:paraId="28E780E6" w14:textId="77777777" w:rsidR="00AE3E89" w:rsidRPr="00E63C16" w:rsidRDefault="00AE3E89" w:rsidP="00EF0F03">
            <w:pPr>
              <w:spacing w:after="0" w:line="240" w:lineRule="auto"/>
              <w:rPr>
                <w:rFonts w:cs="Calibri"/>
                <w:b/>
                <w:bCs/>
                <w:color w:val="000000"/>
                <w:sz w:val="14"/>
                <w:szCs w:val="16"/>
                <w:lang w:eastAsia="en-AU"/>
              </w:rPr>
            </w:pPr>
            <w:r w:rsidRPr="00E63C16">
              <w:rPr>
                <w:rFonts w:cs="Calibri"/>
                <w:b/>
                <w:bCs/>
                <w:color w:val="000000"/>
                <w:sz w:val="14"/>
                <w:szCs w:val="16"/>
                <w:lang w:eastAsia="en-AU"/>
              </w:rPr>
              <w:t>Mar 18</w:t>
            </w:r>
          </w:p>
        </w:tc>
        <w:tc>
          <w:tcPr>
            <w:tcW w:w="253" w:type="pct"/>
            <w:tcBorders>
              <w:top w:val="single" w:sz="4" w:space="0" w:color="auto"/>
              <w:left w:val="nil"/>
              <w:bottom w:val="single" w:sz="4" w:space="0" w:color="auto"/>
              <w:right w:val="single" w:sz="4" w:space="0" w:color="auto"/>
            </w:tcBorders>
            <w:vAlign w:val="center"/>
          </w:tcPr>
          <w:p w14:paraId="28E780E7" w14:textId="77777777" w:rsidR="00AE3E89" w:rsidRPr="00E63C16" w:rsidRDefault="00AE3E89" w:rsidP="00EF0F03">
            <w:pPr>
              <w:spacing w:after="0" w:line="240" w:lineRule="auto"/>
              <w:rPr>
                <w:rFonts w:cs="Calibri"/>
                <w:b/>
                <w:bCs/>
                <w:color w:val="000000"/>
                <w:sz w:val="14"/>
                <w:szCs w:val="16"/>
                <w:lang w:eastAsia="en-AU"/>
              </w:rPr>
            </w:pPr>
            <w:r w:rsidRPr="00E63C16">
              <w:rPr>
                <w:rFonts w:cs="Calibri"/>
                <w:b/>
                <w:bCs/>
                <w:color w:val="000000"/>
                <w:sz w:val="14"/>
                <w:szCs w:val="16"/>
                <w:lang w:eastAsia="en-AU"/>
              </w:rPr>
              <w:t>Apr 18</w:t>
            </w:r>
          </w:p>
        </w:tc>
        <w:tc>
          <w:tcPr>
            <w:tcW w:w="286" w:type="pct"/>
            <w:tcBorders>
              <w:top w:val="single" w:sz="4" w:space="0" w:color="auto"/>
              <w:left w:val="nil"/>
              <w:bottom w:val="single" w:sz="4" w:space="0" w:color="auto"/>
              <w:right w:val="single" w:sz="4" w:space="0" w:color="auto"/>
            </w:tcBorders>
            <w:vAlign w:val="center"/>
          </w:tcPr>
          <w:p w14:paraId="28E780E8" w14:textId="77777777" w:rsidR="00AE3E89" w:rsidRPr="00E63C16" w:rsidRDefault="00AE3E89" w:rsidP="00EF0F03">
            <w:pPr>
              <w:spacing w:after="0" w:line="240" w:lineRule="auto"/>
              <w:rPr>
                <w:rFonts w:cs="Calibri"/>
                <w:b/>
                <w:bCs/>
                <w:color w:val="000000"/>
                <w:sz w:val="14"/>
                <w:szCs w:val="16"/>
                <w:lang w:eastAsia="en-AU"/>
              </w:rPr>
            </w:pPr>
            <w:r w:rsidRPr="00E63C16">
              <w:rPr>
                <w:rFonts w:cs="Calibri"/>
                <w:b/>
                <w:bCs/>
                <w:color w:val="000000"/>
                <w:sz w:val="14"/>
                <w:szCs w:val="16"/>
                <w:lang w:eastAsia="en-AU"/>
              </w:rPr>
              <w:t>May 18</w:t>
            </w:r>
          </w:p>
        </w:tc>
        <w:tc>
          <w:tcPr>
            <w:tcW w:w="251" w:type="pct"/>
            <w:tcBorders>
              <w:top w:val="single" w:sz="4" w:space="0" w:color="auto"/>
              <w:left w:val="nil"/>
              <w:bottom w:val="single" w:sz="4" w:space="0" w:color="auto"/>
              <w:right w:val="single" w:sz="4" w:space="0" w:color="auto"/>
            </w:tcBorders>
            <w:vAlign w:val="center"/>
          </w:tcPr>
          <w:p w14:paraId="28E780E9" w14:textId="77777777" w:rsidR="00AE3E89" w:rsidRPr="00E63C16" w:rsidRDefault="00AE3E89" w:rsidP="00EF0F03">
            <w:pPr>
              <w:spacing w:after="0" w:line="240" w:lineRule="auto"/>
              <w:rPr>
                <w:rFonts w:cs="Calibri"/>
                <w:b/>
                <w:bCs/>
                <w:color w:val="000000"/>
                <w:sz w:val="14"/>
                <w:szCs w:val="16"/>
                <w:lang w:eastAsia="en-AU"/>
              </w:rPr>
            </w:pPr>
            <w:r w:rsidRPr="00E63C16">
              <w:rPr>
                <w:rFonts w:cs="Calibri"/>
                <w:b/>
                <w:bCs/>
                <w:color w:val="000000"/>
                <w:sz w:val="14"/>
                <w:szCs w:val="16"/>
                <w:lang w:eastAsia="en-AU"/>
              </w:rPr>
              <w:t>Jun 18</w:t>
            </w:r>
          </w:p>
        </w:tc>
      </w:tr>
      <w:tr w:rsidR="00AE3E89" w:rsidRPr="00E63C16" w14:paraId="28E780F9" w14:textId="77777777" w:rsidTr="00E44616">
        <w:trPr>
          <w:trHeight w:val="20"/>
        </w:trPr>
        <w:tc>
          <w:tcPr>
            <w:tcW w:w="889" w:type="pct"/>
            <w:vMerge w:val="restart"/>
            <w:tcBorders>
              <w:left w:val="single" w:sz="4" w:space="0" w:color="auto"/>
              <w:right w:val="single" w:sz="4" w:space="0" w:color="auto"/>
            </w:tcBorders>
            <w:vAlign w:val="bottom"/>
          </w:tcPr>
          <w:p w14:paraId="28E780EB" w14:textId="77777777" w:rsidR="00AE3E89" w:rsidRPr="00E63C16" w:rsidRDefault="00AE3E89" w:rsidP="00234042">
            <w:pPr>
              <w:spacing w:after="0" w:line="240" w:lineRule="auto"/>
              <w:rPr>
                <w:rFonts w:cs="Calibri"/>
                <w:color w:val="000000"/>
                <w:sz w:val="16"/>
                <w:szCs w:val="16"/>
                <w:lang w:eastAsia="en-AU"/>
              </w:rPr>
            </w:pPr>
            <w:r>
              <w:rPr>
                <w:rFonts w:cs="Calibri"/>
                <w:color w:val="000000"/>
                <w:sz w:val="16"/>
                <w:szCs w:val="16"/>
                <w:lang w:eastAsia="en-AU"/>
              </w:rPr>
              <w:t xml:space="preserve">Hydrology </w:t>
            </w:r>
            <w:r w:rsidR="00EC2DCA">
              <w:rPr>
                <w:rFonts w:cs="Calibri"/>
                <w:color w:val="000000"/>
                <w:sz w:val="16"/>
                <w:szCs w:val="16"/>
                <w:lang w:eastAsia="en-AU"/>
              </w:rPr>
              <w:t>Cat 1</w:t>
            </w:r>
            <w:r>
              <w:rPr>
                <w:rFonts w:cs="Calibri"/>
                <w:color w:val="000000"/>
                <w:sz w:val="16"/>
                <w:szCs w:val="16"/>
                <w:lang w:eastAsia="en-AU"/>
              </w:rPr>
              <w:t xml:space="preserve"> and SA</w:t>
            </w:r>
          </w:p>
        </w:tc>
        <w:tc>
          <w:tcPr>
            <w:tcW w:w="956" w:type="pct"/>
            <w:tcBorders>
              <w:top w:val="nil"/>
              <w:left w:val="nil"/>
              <w:bottom w:val="single" w:sz="4" w:space="0" w:color="auto"/>
              <w:right w:val="single" w:sz="4" w:space="0" w:color="auto"/>
            </w:tcBorders>
            <w:vAlign w:val="bottom"/>
          </w:tcPr>
          <w:p w14:paraId="28E780E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xml:space="preserve">Derive flow metrics </w:t>
            </w:r>
          </w:p>
        </w:tc>
        <w:tc>
          <w:tcPr>
            <w:tcW w:w="246" w:type="pct"/>
            <w:tcBorders>
              <w:top w:val="nil"/>
              <w:left w:val="nil"/>
              <w:bottom w:val="single" w:sz="4" w:space="0" w:color="auto"/>
              <w:right w:val="single" w:sz="4" w:space="0" w:color="auto"/>
            </w:tcBorders>
            <w:shd w:val="clear" w:color="000000" w:fill="FFFFFF"/>
            <w:vAlign w:val="bottom"/>
          </w:tcPr>
          <w:p w14:paraId="28E780E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shd w:val="clear" w:color="000000" w:fill="FFFFFF"/>
            <w:vAlign w:val="bottom"/>
          </w:tcPr>
          <w:p w14:paraId="28E780E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shd w:val="clear" w:color="000000" w:fill="C5D9F1"/>
            <w:vAlign w:val="bottom"/>
          </w:tcPr>
          <w:p w14:paraId="28E780E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C5D9F1"/>
            <w:vAlign w:val="bottom"/>
          </w:tcPr>
          <w:p w14:paraId="28E780F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shd w:val="clear" w:color="000000" w:fill="B8CCE4"/>
            <w:vAlign w:val="bottom"/>
          </w:tcPr>
          <w:p w14:paraId="28E780F1"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shd w:val="clear" w:color="000000" w:fill="B8CCE4"/>
            <w:vAlign w:val="bottom"/>
          </w:tcPr>
          <w:p w14:paraId="28E780F2"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shd w:val="clear" w:color="000000" w:fill="B8CCE4"/>
            <w:vAlign w:val="bottom"/>
          </w:tcPr>
          <w:p w14:paraId="28E780F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B8CCE4"/>
            <w:vAlign w:val="bottom"/>
          </w:tcPr>
          <w:p w14:paraId="28E780F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000000" w:fill="B8CCE4"/>
            <w:vAlign w:val="bottom"/>
          </w:tcPr>
          <w:p w14:paraId="28E780F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shd w:val="clear" w:color="000000" w:fill="B8CCE4"/>
            <w:vAlign w:val="bottom"/>
          </w:tcPr>
          <w:p w14:paraId="28E780F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shd w:val="clear" w:color="000000" w:fill="B8CCE4"/>
            <w:vAlign w:val="bottom"/>
          </w:tcPr>
          <w:p w14:paraId="28E780F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shd w:val="clear" w:color="000000" w:fill="FFFFFF"/>
            <w:vAlign w:val="bottom"/>
          </w:tcPr>
          <w:p w14:paraId="28E780F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8108" w14:textId="77777777" w:rsidTr="00E44616">
        <w:trPr>
          <w:trHeight w:val="20"/>
        </w:trPr>
        <w:tc>
          <w:tcPr>
            <w:tcW w:w="889" w:type="pct"/>
            <w:vMerge/>
            <w:tcBorders>
              <w:left w:val="single" w:sz="4" w:space="0" w:color="auto"/>
              <w:bottom w:val="single" w:sz="4" w:space="0" w:color="auto"/>
              <w:right w:val="single" w:sz="4" w:space="0" w:color="auto"/>
            </w:tcBorders>
            <w:vAlign w:val="bottom"/>
          </w:tcPr>
          <w:p w14:paraId="28E780FA" w14:textId="77777777" w:rsidR="00AE3E89" w:rsidRPr="00E63C16" w:rsidRDefault="00AE3E89" w:rsidP="00EF0F03">
            <w:pPr>
              <w:spacing w:after="0" w:line="240" w:lineRule="auto"/>
              <w:rPr>
                <w:rFonts w:cs="Calibri"/>
                <w:color w:val="000000"/>
                <w:sz w:val="16"/>
                <w:szCs w:val="16"/>
                <w:lang w:eastAsia="en-AU"/>
              </w:rPr>
            </w:pPr>
          </w:p>
        </w:tc>
        <w:tc>
          <w:tcPr>
            <w:tcW w:w="956" w:type="pct"/>
            <w:tcBorders>
              <w:top w:val="nil"/>
              <w:left w:val="nil"/>
              <w:bottom w:val="single" w:sz="4" w:space="0" w:color="auto"/>
              <w:right w:val="single" w:sz="4" w:space="0" w:color="auto"/>
            </w:tcBorders>
            <w:vAlign w:val="bottom"/>
          </w:tcPr>
          <w:p w14:paraId="28E780F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Information transfer</w:t>
            </w:r>
          </w:p>
        </w:tc>
        <w:tc>
          <w:tcPr>
            <w:tcW w:w="246" w:type="pct"/>
            <w:tcBorders>
              <w:top w:val="nil"/>
              <w:left w:val="nil"/>
              <w:bottom w:val="single" w:sz="4" w:space="0" w:color="auto"/>
              <w:right w:val="single" w:sz="4" w:space="0" w:color="auto"/>
            </w:tcBorders>
            <w:vAlign w:val="bottom"/>
          </w:tcPr>
          <w:p w14:paraId="28E780F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vAlign w:val="bottom"/>
          </w:tcPr>
          <w:p w14:paraId="28E780F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vAlign w:val="bottom"/>
          </w:tcPr>
          <w:p w14:paraId="28E780F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vAlign w:val="bottom"/>
          </w:tcPr>
          <w:p w14:paraId="28E780F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vAlign w:val="bottom"/>
          </w:tcPr>
          <w:p w14:paraId="28E7810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vAlign w:val="bottom"/>
          </w:tcPr>
          <w:p w14:paraId="28E78101"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vAlign w:val="bottom"/>
          </w:tcPr>
          <w:p w14:paraId="28E78102"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C5D9F1"/>
            <w:vAlign w:val="bottom"/>
          </w:tcPr>
          <w:p w14:paraId="28E7810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000000" w:fill="C5D9F1"/>
            <w:vAlign w:val="bottom"/>
          </w:tcPr>
          <w:p w14:paraId="28E7810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shd w:val="clear" w:color="000000" w:fill="C5D9F1"/>
            <w:vAlign w:val="bottom"/>
          </w:tcPr>
          <w:p w14:paraId="28E7810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shd w:val="clear" w:color="000000" w:fill="C5D9F1"/>
            <w:vAlign w:val="bottom"/>
          </w:tcPr>
          <w:p w14:paraId="28E7810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shd w:val="clear" w:color="000000" w:fill="C5D9F1"/>
            <w:vAlign w:val="bottom"/>
          </w:tcPr>
          <w:p w14:paraId="28E7810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8118" w14:textId="77777777" w:rsidTr="00E44616">
        <w:trPr>
          <w:trHeight w:val="20"/>
        </w:trPr>
        <w:tc>
          <w:tcPr>
            <w:tcW w:w="889" w:type="pct"/>
            <w:vMerge w:val="restart"/>
            <w:tcBorders>
              <w:top w:val="single" w:sz="4" w:space="0" w:color="auto"/>
              <w:left w:val="single" w:sz="4" w:space="0" w:color="auto"/>
              <w:right w:val="single" w:sz="4" w:space="0" w:color="auto"/>
            </w:tcBorders>
            <w:vAlign w:val="bottom"/>
          </w:tcPr>
          <w:p w14:paraId="28E7810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Stream metabolism</w:t>
            </w:r>
          </w:p>
          <w:p w14:paraId="28E7810A" w14:textId="77777777" w:rsidR="00AE3E89" w:rsidRPr="00E63C16" w:rsidRDefault="00EC2DCA" w:rsidP="00234042">
            <w:pPr>
              <w:spacing w:after="0" w:line="240" w:lineRule="auto"/>
              <w:rPr>
                <w:rFonts w:cs="Calibri"/>
                <w:color w:val="000000"/>
                <w:sz w:val="16"/>
                <w:szCs w:val="16"/>
                <w:lang w:eastAsia="en-AU"/>
              </w:rPr>
            </w:pPr>
            <w:r>
              <w:rPr>
                <w:rFonts w:cs="Calibri"/>
                <w:color w:val="000000"/>
                <w:sz w:val="16"/>
                <w:szCs w:val="16"/>
                <w:lang w:eastAsia="en-AU"/>
              </w:rPr>
              <w:t>Cat 1</w:t>
            </w:r>
            <w:r w:rsidR="00AE3E89" w:rsidRPr="00E63C16">
              <w:rPr>
                <w:rFonts w:cs="Calibri"/>
                <w:color w:val="000000"/>
                <w:sz w:val="16"/>
                <w:szCs w:val="16"/>
                <w:lang w:eastAsia="en-AU"/>
              </w:rPr>
              <w:t xml:space="preserve"> </w:t>
            </w:r>
          </w:p>
        </w:tc>
        <w:tc>
          <w:tcPr>
            <w:tcW w:w="956" w:type="pct"/>
            <w:tcBorders>
              <w:top w:val="nil"/>
              <w:left w:val="nil"/>
              <w:bottom w:val="single" w:sz="4" w:space="0" w:color="auto"/>
              <w:right w:val="single" w:sz="4" w:space="0" w:color="auto"/>
            </w:tcBorders>
            <w:vAlign w:val="bottom"/>
          </w:tcPr>
          <w:p w14:paraId="28E7810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xml:space="preserve">Logging DO, monthly nutrients </w:t>
            </w:r>
          </w:p>
        </w:tc>
        <w:tc>
          <w:tcPr>
            <w:tcW w:w="246" w:type="pct"/>
            <w:tcBorders>
              <w:top w:val="nil"/>
              <w:left w:val="nil"/>
              <w:bottom w:val="single" w:sz="4" w:space="0" w:color="auto"/>
              <w:right w:val="single" w:sz="4" w:space="0" w:color="auto"/>
            </w:tcBorders>
            <w:shd w:val="clear" w:color="000000" w:fill="FFFFFF"/>
            <w:vAlign w:val="bottom"/>
          </w:tcPr>
          <w:p w14:paraId="28E7810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shd w:val="clear" w:color="000000" w:fill="FFFFFF"/>
            <w:vAlign w:val="bottom"/>
          </w:tcPr>
          <w:p w14:paraId="28E7810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shd w:val="clear" w:color="000000" w:fill="D7E4BC"/>
            <w:vAlign w:val="bottom"/>
          </w:tcPr>
          <w:p w14:paraId="28E7810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D7E4BC"/>
            <w:vAlign w:val="bottom"/>
          </w:tcPr>
          <w:p w14:paraId="28E7810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shd w:val="clear" w:color="000000" w:fill="D7E4BC"/>
            <w:vAlign w:val="bottom"/>
          </w:tcPr>
          <w:p w14:paraId="28E7811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shd w:val="clear" w:color="000000" w:fill="D7E4BC"/>
            <w:vAlign w:val="bottom"/>
          </w:tcPr>
          <w:p w14:paraId="28E78111"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shd w:val="clear" w:color="000000" w:fill="D7E4BC"/>
            <w:vAlign w:val="bottom"/>
          </w:tcPr>
          <w:p w14:paraId="28E78112"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D7E4BC"/>
            <w:vAlign w:val="bottom"/>
          </w:tcPr>
          <w:p w14:paraId="28E7811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000000" w:fill="FFFFFF"/>
            <w:vAlign w:val="bottom"/>
          </w:tcPr>
          <w:p w14:paraId="28E7811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shd w:val="clear" w:color="000000" w:fill="FFFFFF"/>
            <w:vAlign w:val="bottom"/>
          </w:tcPr>
          <w:p w14:paraId="28E7811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shd w:val="clear" w:color="000000" w:fill="FFFFFF"/>
            <w:vAlign w:val="bottom"/>
          </w:tcPr>
          <w:p w14:paraId="28E7811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shd w:val="clear" w:color="000000" w:fill="FFFFFF"/>
            <w:vAlign w:val="bottom"/>
          </w:tcPr>
          <w:p w14:paraId="28E7811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8127" w14:textId="77777777" w:rsidTr="00E44616">
        <w:trPr>
          <w:trHeight w:val="20"/>
        </w:trPr>
        <w:tc>
          <w:tcPr>
            <w:tcW w:w="889" w:type="pct"/>
            <w:vMerge/>
            <w:tcBorders>
              <w:left w:val="single" w:sz="4" w:space="0" w:color="auto"/>
              <w:bottom w:val="single" w:sz="4" w:space="0" w:color="auto"/>
              <w:right w:val="single" w:sz="4" w:space="0" w:color="auto"/>
            </w:tcBorders>
            <w:vAlign w:val="bottom"/>
          </w:tcPr>
          <w:p w14:paraId="28E78119" w14:textId="77777777" w:rsidR="00AE3E89" w:rsidRPr="00E63C16" w:rsidRDefault="00AE3E89" w:rsidP="00EF0F03">
            <w:pPr>
              <w:spacing w:after="0" w:line="240" w:lineRule="auto"/>
              <w:rPr>
                <w:rFonts w:cs="Calibri"/>
                <w:color w:val="000000"/>
                <w:sz w:val="16"/>
                <w:szCs w:val="16"/>
                <w:lang w:eastAsia="en-AU"/>
              </w:rPr>
            </w:pPr>
          </w:p>
        </w:tc>
        <w:tc>
          <w:tcPr>
            <w:tcW w:w="956" w:type="pct"/>
            <w:tcBorders>
              <w:top w:val="nil"/>
              <w:left w:val="nil"/>
              <w:bottom w:val="single" w:sz="4" w:space="0" w:color="auto"/>
              <w:right w:val="single" w:sz="4" w:space="0" w:color="auto"/>
            </w:tcBorders>
            <w:vAlign w:val="bottom"/>
          </w:tcPr>
          <w:p w14:paraId="28E7811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Information transfer</w:t>
            </w:r>
          </w:p>
        </w:tc>
        <w:tc>
          <w:tcPr>
            <w:tcW w:w="246" w:type="pct"/>
            <w:tcBorders>
              <w:top w:val="nil"/>
              <w:left w:val="nil"/>
              <w:bottom w:val="single" w:sz="4" w:space="0" w:color="auto"/>
              <w:right w:val="single" w:sz="4" w:space="0" w:color="auto"/>
            </w:tcBorders>
            <w:vAlign w:val="bottom"/>
          </w:tcPr>
          <w:p w14:paraId="28E7811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vAlign w:val="bottom"/>
          </w:tcPr>
          <w:p w14:paraId="28E7811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shd w:val="clear" w:color="000000" w:fill="FFFFFF"/>
            <w:vAlign w:val="bottom"/>
          </w:tcPr>
          <w:p w14:paraId="28E7811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FFFFFF"/>
            <w:vAlign w:val="bottom"/>
          </w:tcPr>
          <w:p w14:paraId="28E7811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shd w:val="clear" w:color="000000" w:fill="FFFFFF"/>
            <w:vAlign w:val="bottom"/>
          </w:tcPr>
          <w:p w14:paraId="28E7811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shd w:val="clear" w:color="000000" w:fill="FFFFFF"/>
            <w:vAlign w:val="bottom"/>
          </w:tcPr>
          <w:p w14:paraId="28E7812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shd w:val="clear" w:color="000000" w:fill="FFFFFF"/>
            <w:vAlign w:val="bottom"/>
          </w:tcPr>
          <w:p w14:paraId="28E78121"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FFFFFF"/>
            <w:vAlign w:val="bottom"/>
          </w:tcPr>
          <w:p w14:paraId="28E78122"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auto" w:fill="D6E3BC"/>
            <w:vAlign w:val="bottom"/>
          </w:tcPr>
          <w:p w14:paraId="28E7812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shd w:val="clear" w:color="auto" w:fill="D6E3BC"/>
            <w:vAlign w:val="bottom"/>
          </w:tcPr>
          <w:p w14:paraId="28E7812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shd w:val="clear" w:color="auto" w:fill="FFFFFF"/>
            <w:vAlign w:val="bottom"/>
          </w:tcPr>
          <w:p w14:paraId="28E7812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shd w:val="clear" w:color="auto" w:fill="FFFFFF"/>
            <w:vAlign w:val="bottom"/>
          </w:tcPr>
          <w:p w14:paraId="28E7812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8136" w14:textId="77777777" w:rsidTr="00E44616">
        <w:trPr>
          <w:trHeight w:val="20"/>
        </w:trPr>
        <w:tc>
          <w:tcPr>
            <w:tcW w:w="889" w:type="pct"/>
            <w:vMerge w:val="restart"/>
            <w:tcBorders>
              <w:top w:val="single" w:sz="4" w:space="0" w:color="auto"/>
              <w:left w:val="single" w:sz="4" w:space="0" w:color="auto"/>
              <w:right w:val="single" w:sz="4" w:space="0" w:color="auto"/>
            </w:tcBorders>
            <w:vAlign w:val="bottom"/>
          </w:tcPr>
          <w:p w14:paraId="28E78128" w14:textId="77777777" w:rsidR="00AE3E89" w:rsidRPr="00E63C16" w:rsidRDefault="00AE3E89" w:rsidP="00EF0F03">
            <w:pPr>
              <w:spacing w:after="0" w:line="240" w:lineRule="auto"/>
              <w:rPr>
                <w:rFonts w:cs="Calibri"/>
                <w:color w:val="000000"/>
                <w:sz w:val="16"/>
                <w:szCs w:val="16"/>
                <w:lang w:eastAsia="en-AU"/>
              </w:rPr>
            </w:pPr>
            <w:r>
              <w:rPr>
                <w:rFonts w:cs="Calibri"/>
                <w:color w:val="000000"/>
                <w:sz w:val="16"/>
                <w:szCs w:val="16"/>
                <w:lang w:eastAsia="en-AU"/>
              </w:rPr>
              <w:t>River nutrients, DOC, CHLa (SA)</w:t>
            </w:r>
          </w:p>
        </w:tc>
        <w:tc>
          <w:tcPr>
            <w:tcW w:w="956" w:type="pct"/>
            <w:tcBorders>
              <w:top w:val="nil"/>
              <w:left w:val="nil"/>
              <w:bottom w:val="single" w:sz="4" w:space="0" w:color="auto"/>
              <w:right w:val="single" w:sz="4" w:space="0" w:color="auto"/>
            </w:tcBorders>
            <w:vAlign w:val="bottom"/>
          </w:tcPr>
          <w:p w14:paraId="28E78129" w14:textId="77777777" w:rsidR="00AE3E89" w:rsidRPr="00E63C16" w:rsidRDefault="00AE3E89" w:rsidP="00EF0F03">
            <w:pPr>
              <w:spacing w:after="0" w:line="240" w:lineRule="auto"/>
              <w:rPr>
                <w:rFonts w:cs="Calibri"/>
                <w:color w:val="000000"/>
                <w:sz w:val="16"/>
                <w:szCs w:val="16"/>
                <w:lang w:eastAsia="en-AU"/>
              </w:rPr>
            </w:pPr>
            <w:r>
              <w:rPr>
                <w:rFonts w:cs="Calibri"/>
                <w:color w:val="000000"/>
                <w:sz w:val="16"/>
                <w:szCs w:val="16"/>
                <w:lang w:eastAsia="en-AU"/>
              </w:rPr>
              <w:t xml:space="preserve">Field </w:t>
            </w:r>
            <w:r w:rsidRPr="00E63C16">
              <w:rPr>
                <w:rFonts w:cs="Calibri"/>
                <w:color w:val="000000"/>
                <w:sz w:val="16"/>
                <w:szCs w:val="16"/>
                <w:lang w:eastAsia="en-AU"/>
              </w:rPr>
              <w:t>sampling @larval fish sites</w:t>
            </w:r>
          </w:p>
        </w:tc>
        <w:tc>
          <w:tcPr>
            <w:tcW w:w="246" w:type="pct"/>
            <w:tcBorders>
              <w:top w:val="nil"/>
              <w:left w:val="nil"/>
              <w:bottom w:val="single" w:sz="4" w:space="0" w:color="auto"/>
              <w:right w:val="single" w:sz="4" w:space="0" w:color="auto"/>
            </w:tcBorders>
            <w:shd w:val="clear" w:color="000000" w:fill="FFFFFF"/>
            <w:vAlign w:val="bottom"/>
          </w:tcPr>
          <w:p w14:paraId="28E7812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shd w:val="clear" w:color="000000" w:fill="FFFFFF"/>
            <w:vAlign w:val="bottom"/>
          </w:tcPr>
          <w:p w14:paraId="28E7812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shd w:val="clear" w:color="auto" w:fill="FFFFFF"/>
            <w:vAlign w:val="bottom"/>
          </w:tcPr>
          <w:p w14:paraId="28E7812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D7E4BC"/>
            <w:vAlign w:val="bottom"/>
          </w:tcPr>
          <w:p w14:paraId="28E7812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shd w:val="clear" w:color="000000" w:fill="D7E4BC"/>
            <w:vAlign w:val="bottom"/>
          </w:tcPr>
          <w:p w14:paraId="28E7812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shd w:val="clear" w:color="000000" w:fill="D7E4BC"/>
            <w:vAlign w:val="bottom"/>
          </w:tcPr>
          <w:p w14:paraId="28E7812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shd w:val="clear" w:color="auto" w:fill="FFFFFF"/>
            <w:vAlign w:val="bottom"/>
          </w:tcPr>
          <w:p w14:paraId="28E7813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auto" w:fill="FFFFFF"/>
            <w:vAlign w:val="bottom"/>
          </w:tcPr>
          <w:p w14:paraId="28E78131"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000000" w:fill="FFFFFF"/>
            <w:vAlign w:val="bottom"/>
          </w:tcPr>
          <w:p w14:paraId="28E78132"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shd w:val="clear" w:color="000000" w:fill="FFFFFF"/>
            <w:vAlign w:val="bottom"/>
          </w:tcPr>
          <w:p w14:paraId="28E7813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shd w:val="clear" w:color="000000" w:fill="FFFFFF"/>
            <w:vAlign w:val="bottom"/>
          </w:tcPr>
          <w:p w14:paraId="28E7813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shd w:val="clear" w:color="000000" w:fill="FFFFFF"/>
            <w:vAlign w:val="bottom"/>
          </w:tcPr>
          <w:p w14:paraId="28E7813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8145" w14:textId="77777777" w:rsidTr="00E44616">
        <w:trPr>
          <w:trHeight w:val="20"/>
        </w:trPr>
        <w:tc>
          <w:tcPr>
            <w:tcW w:w="889" w:type="pct"/>
            <w:vMerge/>
            <w:tcBorders>
              <w:left w:val="single" w:sz="4" w:space="0" w:color="auto"/>
              <w:bottom w:val="single" w:sz="4" w:space="0" w:color="auto"/>
              <w:right w:val="single" w:sz="4" w:space="0" w:color="auto"/>
            </w:tcBorders>
            <w:vAlign w:val="bottom"/>
          </w:tcPr>
          <w:p w14:paraId="28E78137" w14:textId="77777777" w:rsidR="00AE3E89" w:rsidRPr="00E63C16" w:rsidRDefault="00AE3E89" w:rsidP="00EF0F03">
            <w:pPr>
              <w:spacing w:after="0" w:line="240" w:lineRule="auto"/>
              <w:rPr>
                <w:rFonts w:cs="Calibri"/>
                <w:color w:val="000000"/>
                <w:sz w:val="16"/>
                <w:szCs w:val="16"/>
                <w:lang w:eastAsia="en-AU"/>
              </w:rPr>
            </w:pPr>
          </w:p>
        </w:tc>
        <w:tc>
          <w:tcPr>
            <w:tcW w:w="956" w:type="pct"/>
            <w:tcBorders>
              <w:top w:val="nil"/>
              <w:left w:val="nil"/>
              <w:bottom w:val="single" w:sz="4" w:space="0" w:color="auto"/>
              <w:right w:val="single" w:sz="4" w:space="0" w:color="auto"/>
            </w:tcBorders>
            <w:vAlign w:val="bottom"/>
          </w:tcPr>
          <w:p w14:paraId="28E78138" w14:textId="77777777" w:rsidR="00AE3E89" w:rsidRPr="00E63C16" w:rsidRDefault="00AE3E89" w:rsidP="00EF0F03">
            <w:pPr>
              <w:spacing w:after="0" w:line="240" w:lineRule="auto"/>
              <w:rPr>
                <w:rFonts w:cs="Calibri"/>
                <w:color w:val="000000"/>
                <w:sz w:val="16"/>
                <w:szCs w:val="16"/>
                <w:lang w:eastAsia="en-AU"/>
              </w:rPr>
            </w:pPr>
            <w:r>
              <w:rPr>
                <w:rFonts w:cs="Calibri"/>
                <w:color w:val="000000"/>
                <w:sz w:val="16"/>
                <w:szCs w:val="16"/>
                <w:lang w:eastAsia="en-AU"/>
              </w:rPr>
              <w:t>Processing, data entry and analysis</w:t>
            </w:r>
          </w:p>
        </w:tc>
        <w:tc>
          <w:tcPr>
            <w:tcW w:w="246" w:type="pct"/>
            <w:tcBorders>
              <w:top w:val="nil"/>
              <w:left w:val="nil"/>
              <w:bottom w:val="single" w:sz="4" w:space="0" w:color="auto"/>
              <w:right w:val="single" w:sz="4" w:space="0" w:color="auto"/>
            </w:tcBorders>
            <w:vAlign w:val="bottom"/>
          </w:tcPr>
          <w:p w14:paraId="28E7813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vAlign w:val="bottom"/>
          </w:tcPr>
          <w:p w14:paraId="28E7813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shd w:val="clear" w:color="000000" w:fill="FFFFFF"/>
            <w:vAlign w:val="bottom"/>
          </w:tcPr>
          <w:p w14:paraId="28E7813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FFFFFF"/>
            <w:vAlign w:val="bottom"/>
          </w:tcPr>
          <w:p w14:paraId="28E7813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shd w:val="clear" w:color="000000" w:fill="FFFFFF"/>
            <w:vAlign w:val="bottom"/>
          </w:tcPr>
          <w:p w14:paraId="28E7813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shd w:val="clear" w:color="000000" w:fill="FFFFFF"/>
            <w:vAlign w:val="bottom"/>
          </w:tcPr>
          <w:p w14:paraId="28E7813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shd w:val="clear" w:color="auto" w:fill="D6E3BC" w:themeFill="accent3" w:themeFillTint="66"/>
            <w:vAlign w:val="bottom"/>
          </w:tcPr>
          <w:p w14:paraId="28E7813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auto" w:fill="D6E3BC" w:themeFill="accent3" w:themeFillTint="66"/>
            <w:vAlign w:val="bottom"/>
          </w:tcPr>
          <w:p w14:paraId="28E7814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auto" w:fill="D6E3BC"/>
            <w:vAlign w:val="bottom"/>
          </w:tcPr>
          <w:p w14:paraId="28E78141"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shd w:val="clear" w:color="auto" w:fill="D6E3BC"/>
            <w:vAlign w:val="bottom"/>
          </w:tcPr>
          <w:p w14:paraId="28E78142"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shd w:val="clear" w:color="auto" w:fill="FFFFFF"/>
            <w:vAlign w:val="bottom"/>
          </w:tcPr>
          <w:p w14:paraId="28E7814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shd w:val="clear" w:color="auto" w:fill="FFFFFF"/>
            <w:vAlign w:val="bottom"/>
          </w:tcPr>
          <w:p w14:paraId="28E7814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8154" w14:textId="77777777" w:rsidTr="00E44616">
        <w:trPr>
          <w:trHeight w:val="227"/>
        </w:trPr>
        <w:tc>
          <w:tcPr>
            <w:tcW w:w="889" w:type="pct"/>
            <w:vMerge w:val="restart"/>
            <w:tcBorders>
              <w:top w:val="nil"/>
              <w:left w:val="single" w:sz="4" w:space="0" w:color="auto"/>
              <w:right w:val="single" w:sz="4" w:space="0" w:color="auto"/>
            </w:tcBorders>
            <w:vAlign w:val="center"/>
          </w:tcPr>
          <w:p w14:paraId="28E7814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Wetland nutrients,</w:t>
            </w:r>
            <w:r>
              <w:rPr>
                <w:rFonts w:cs="Calibri"/>
                <w:color w:val="000000"/>
                <w:sz w:val="16"/>
                <w:szCs w:val="16"/>
                <w:lang w:eastAsia="en-AU"/>
              </w:rPr>
              <w:t xml:space="preserve"> DOC, CHLa</w:t>
            </w:r>
            <w:r w:rsidRPr="00E63C16">
              <w:rPr>
                <w:rFonts w:cs="Calibri"/>
                <w:color w:val="000000"/>
                <w:sz w:val="16"/>
                <w:szCs w:val="16"/>
                <w:lang w:eastAsia="en-AU"/>
              </w:rPr>
              <w:t xml:space="preserve"> </w:t>
            </w:r>
            <w:r>
              <w:rPr>
                <w:rFonts w:cs="Calibri"/>
                <w:color w:val="000000"/>
                <w:sz w:val="16"/>
                <w:szCs w:val="16"/>
                <w:lang w:eastAsia="en-AU"/>
              </w:rPr>
              <w:t>(SA)</w:t>
            </w:r>
          </w:p>
        </w:tc>
        <w:tc>
          <w:tcPr>
            <w:tcW w:w="956" w:type="pct"/>
            <w:tcBorders>
              <w:top w:val="nil"/>
              <w:left w:val="nil"/>
              <w:bottom w:val="single" w:sz="4" w:space="0" w:color="auto"/>
              <w:right w:val="single" w:sz="4" w:space="0" w:color="auto"/>
            </w:tcBorders>
            <w:vAlign w:val="center"/>
          </w:tcPr>
          <w:p w14:paraId="28E78147" w14:textId="77777777" w:rsidR="00AE3E89" w:rsidRPr="00E63C16" w:rsidRDefault="00AE3E89" w:rsidP="00EF0F03">
            <w:pPr>
              <w:spacing w:after="0" w:line="240" w:lineRule="auto"/>
              <w:rPr>
                <w:rFonts w:cs="Calibri"/>
                <w:color w:val="000000"/>
                <w:sz w:val="16"/>
                <w:szCs w:val="16"/>
                <w:lang w:eastAsia="en-AU"/>
              </w:rPr>
            </w:pPr>
            <w:r>
              <w:rPr>
                <w:rFonts w:cs="Calibri"/>
                <w:color w:val="000000"/>
                <w:sz w:val="16"/>
                <w:szCs w:val="16"/>
                <w:lang w:eastAsia="en-AU"/>
              </w:rPr>
              <w:t xml:space="preserve">Field </w:t>
            </w:r>
            <w:r w:rsidRPr="00E63C16">
              <w:rPr>
                <w:rFonts w:cs="Calibri"/>
                <w:color w:val="000000"/>
                <w:sz w:val="16"/>
                <w:szCs w:val="16"/>
                <w:lang w:eastAsia="en-AU"/>
              </w:rPr>
              <w:t>sampling@ wetland fish sites</w:t>
            </w:r>
          </w:p>
        </w:tc>
        <w:tc>
          <w:tcPr>
            <w:tcW w:w="246" w:type="pct"/>
            <w:tcBorders>
              <w:top w:val="nil"/>
              <w:left w:val="nil"/>
              <w:bottom w:val="single" w:sz="4" w:space="0" w:color="auto"/>
              <w:right w:val="single" w:sz="4" w:space="0" w:color="auto"/>
            </w:tcBorders>
            <w:shd w:val="clear" w:color="000000" w:fill="FFFFFF"/>
            <w:vAlign w:val="center"/>
          </w:tcPr>
          <w:p w14:paraId="28E7814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shd w:val="clear" w:color="000000" w:fill="FFFFFF"/>
            <w:vAlign w:val="center"/>
          </w:tcPr>
          <w:p w14:paraId="28E7814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shd w:val="clear" w:color="000000" w:fill="D7E4BC"/>
            <w:vAlign w:val="center"/>
          </w:tcPr>
          <w:p w14:paraId="28E7814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FFFFFF"/>
            <w:vAlign w:val="center"/>
          </w:tcPr>
          <w:p w14:paraId="28E7814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shd w:val="clear" w:color="000000" w:fill="D7E4BC"/>
            <w:vAlign w:val="center"/>
          </w:tcPr>
          <w:p w14:paraId="28E7814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shd w:val="clear" w:color="000000" w:fill="FFFFFF"/>
            <w:vAlign w:val="center"/>
          </w:tcPr>
          <w:p w14:paraId="28E7814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shd w:val="clear" w:color="000000" w:fill="D7E4BC"/>
            <w:vAlign w:val="center"/>
          </w:tcPr>
          <w:p w14:paraId="28E7814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FFFFFF"/>
            <w:vAlign w:val="center"/>
          </w:tcPr>
          <w:p w14:paraId="28E7814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000000" w:fill="D7E4BC"/>
            <w:vAlign w:val="center"/>
          </w:tcPr>
          <w:p w14:paraId="28E7815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shd w:val="clear" w:color="000000" w:fill="FFFFFF"/>
            <w:vAlign w:val="center"/>
          </w:tcPr>
          <w:p w14:paraId="28E78151"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shd w:val="clear" w:color="auto" w:fill="FFFFFF"/>
            <w:vAlign w:val="center"/>
          </w:tcPr>
          <w:p w14:paraId="28E78152"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shd w:val="clear" w:color="auto" w:fill="FFFFFF"/>
            <w:vAlign w:val="center"/>
          </w:tcPr>
          <w:p w14:paraId="28E7815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8163" w14:textId="77777777" w:rsidTr="00E44616">
        <w:trPr>
          <w:trHeight w:val="227"/>
        </w:trPr>
        <w:tc>
          <w:tcPr>
            <w:tcW w:w="889" w:type="pct"/>
            <w:vMerge/>
            <w:tcBorders>
              <w:left w:val="single" w:sz="4" w:space="0" w:color="auto"/>
              <w:bottom w:val="single" w:sz="4" w:space="0" w:color="auto"/>
              <w:right w:val="single" w:sz="4" w:space="0" w:color="auto"/>
            </w:tcBorders>
            <w:vAlign w:val="bottom"/>
          </w:tcPr>
          <w:p w14:paraId="28E78155" w14:textId="77777777" w:rsidR="00AE3E89" w:rsidRPr="00E63C16" w:rsidRDefault="00AE3E89" w:rsidP="00EF0F03">
            <w:pPr>
              <w:spacing w:after="0" w:line="240" w:lineRule="auto"/>
              <w:rPr>
                <w:rFonts w:cs="Calibri"/>
                <w:color w:val="000000"/>
                <w:sz w:val="16"/>
                <w:szCs w:val="16"/>
                <w:lang w:eastAsia="en-AU"/>
              </w:rPr>
            </w:pPr>
          </w:p>
        </w:tc>
        <w:tc>
          <w:tcPr>
            <w:tcW w:w="956" w:type="pct"/>
            <w:tcBorders>
              <w:top w:val="single" w:sz="4" w:space="0" w:color="auto"/>
              <w:left w:val="nil"/>
              <w:bottom w:val="single" w:sz="4" w:space="0" w:color="auto"/>
              <w:right w:val="single" w:sz="4" w:space="0" w:color="auto"/>
            </w:tcBorders>
            <w:vAlign w:val="bottom"/>
          </w:tcPr>
          <w:p w14:paraId="28E78156" w14:textId="77777777" w:rsidR="00AE3E89" w:rsidRPr="00E63C16" w:rsidRDefault="007D37E4" w:rsidP="007D37E4">
            <w:pPr>
              <w:spacing w:after="0" w:line="240" w:lineRule="auto"/>
              <w:rPr>
                <w:rFonts w:cs="Calibri"/>
                <w:color w:val="000000"/>
                <w:sz w:val="16"/>
                <w:szCs w:val="16"/>
                <w:lang w:eastAsia="en-AU"/>
              </w:rPr>
            </w:pPr>
            <w:r w:rsidRPr="007D37E4">
              <w:rPr>
                <w:sz w:val="16"/>
                <w:szCs w:val="16"/>
              </w:rPr>
              <w:t>Processing, data entry, analysis</w:t>
            </w:r>
          </w:p>
        </w:tc>
        <w:tc>
          <w:tcPr>
            <w:tcW w:w="246" w:type="pct"/>
            <w:tcBorders>
              <w:top w:val="single" w:sz="4" w:space="0" w:color="auto"/>
              <w:left w:val="nil"/>
              <w:bottom w:val="single" w:sz="4" w:space="0" w:color="auto"/>
              <w:right w:val="single" w:sz="4" w:space="0" w:color="auto"/>
            </w:tcBorders>
            <w:shd w:val="clear" w:color="000000" w:fill="FFFFFF"/>
            <w:vAlign w:val="bottom"/>
          </w:tcPr>
          <w:p w14:paraId="28E78157" w14:textId="77777777" w:rsidR="00AE3E89" w:rsidRPr="00E63C16" w:rsidRDefault="00AE3E89" w:rsidP="00EF0F03">
            <w:pPr>
              <w:spacing w:line="240" w:lineRule="auto"/>
              <w:rPr>
                <w:rFonts w:cs="Calibri"/>
                <w:color w:val="000000"/>
                <w:sz w:val="16"/>
                <w:szCs w:val="16"/>
                <w:lang w:eastAsia="en-AU"/>
              </w:rPr>
            </w:pPr>
          </w:p>
        </w:tc>
        <w:tc>
          <w:tcPr>
            <w:tcW w:w="275" w:type="pct"/>
            <w:tcBorders>
              <w:top w:val="single" w:sz="4" w:space="0" w:color="auto"/>
              <w:left w:val="nil"/>
              <w:bottom w:val="single" w:sz="4" w:space="0" w:color="auto"/>
              <w:right w:val="single" w:sz="4" w:space="0" w:color="auto"/>
            </w:tcBorders>
            <w:shd w:val="clear" w:color="000000" w:fill="FFFFFF"/>
            <w:vAlign w:val="bottom"/>
          </w:tcPr>
          <w:p w14:paraId="28E78158" w14:textId="77777777" w:rsidR="00AE3E89" w:rsidRPr="00E63C16" w:rsidRDefault="00AE3E89" w:rsidP="00EF0F03">
            <w:pPr>
              <w:spacing w:line="240" w:lineRule="auto"/>
              <w:rPr>
                <w:rFonts w:cs="Calibri"/>
                <w:color w:val="000000"/>
                <w:sz w:val="16"/>
                <w:szCs w:val="16"/>
                <w:lang w:eastAsia="en-AU"/>
              </w:rPr>
            </w:pPr>
          </w:p>
        </w:tc>
        <w:tc>
          <w:tcPr>
            <w:tcW w:w="261" w:type="pct"/>
            <w:tcBorders>
              <w:top w:val="single" w:sz="4" w:space="0" w:color="auto"/>
              <w:left w:val="nil"/>
              <w:bottom w:val="single" w:sz="4" w:space="0" w:color="auto"/>
              <w:right w:val="single" w:sz="4" w:space="0" w:color="auto"/>
            </w:tcBorders>
            <w:shd w:val="clear" w:color="auto" w:fill="FFFFFF" w:themeFill="background1"/>
            <w:vAlign w:val="bottom"/>
          </w:tcPr>
          <w:p w14:paraId="28E78159" w14:textId="77777777" w:rsidR="00AE3E89" w:rsidRPr="00E63C16" w:rsidRDefault="00AE3E89" w:rsidP="00EF0F03">
            <w:pPr>
              <w:spacing w:line="240" w:lineRule="auto"/>
              <w:rPr>
                <w:rFonts w:cs="Calibri"/>
                <w:color w:val="000000"/>
                <w:sz w:val="16"/>
                <w:szCs w:val="16"/>
                <w:lang w:eastAsia="en-AU"/>
              </w:rPr>
            </w:pPr>
          </w:p>
        </w:tc>
        <w:tc>
          <w:tcPr>
            <w:tcW w:w="258" w:type="pct"/>
            <w:tcBorders>
              <w:top w:val="single" w:sz="4" w:space="0" w:color="auto"/>
              <w:left w:val="nil"/>
              <w:bottom w:val="single" w:sz="4" w:space="0" w:color="auto"/>
              <w:right w:val="single" w:sz="4" w:space="0" w:color="auto"/>
            </w:tcBorders>
            <w:shd w:val="clear" w:color="auto" w:fill="D6E3BC" w:themeFill="accent3" w:themeFillTint="66"/>
            <w:vAlign w:val="bottom"/>
          </w:tcPr>
          <w:p w14:paraId="28E7815A" w14:textId="77777777" w:rsidR="00AE3E89" w:rsidRPr="00E63C16" w:rsidRDefault="00AE3E89" w:rsidP="00EF0F03">
            <w:pPr>
              <w:spacing w:line="240" w:lineRule="auto"/>
              <w:rPr>
                <w:rFonts w:cs="Calibri"/>
                <w:color w:val="000000"/>
                <w:sz w:val="16"/>
                <w:szCs w:val="16"/>
                <w:lang w:eastAsia="en-AU"/>
              </w:rPr>
            </w:pPr>
          </w:p>
        </w:tc>
        <w:tc>
          <w:tcPr>
            <w:tcW w:w="271" w:type="pct"/>
            <w:tcBorders>
              <w:top w:val="single" w:sz="4" w:space="0" w:color="auto"/>
              <w:left w:val="nil"/>
              <w:bottom w:val="single" w:sz="4" w:space="0" w:color="auto"/>
              <w:right w:val="single" w:sz="4" w:space="0" w:color="auto"/>
            </w:tcBorders>
            <w:shd w:val="clear" w:color="auto" w:fill="D6E3BC" w:themeFill="accent3" w:themeFillTint="66"/>
            <w:vAlign w:val="bottom"/>
          </w:tcPr>
          <w:p w14:paraId="28E7815B" w14:textId="77777777" w:rsidR="00AE3E89" w:rsidRPr="00E63C16" w:rsidRDefault="00AE3E89" w:rsidP="00EF0F03">
            <w:pPr>
              <w:spacing w:line="240" w:lineRule="auto"/>
              <w:rPr>
                <w:rFonts w:cs="Calibri"/>
                <w:color w:val="000000"/>
                <w:sz w:val="16"/>
                <w:szCs w:val="16"/>
                <w:lang w:eastAsia="en-AU"/>
              </w:rPr>
            </w:pPr>
          </w:p>
        </w:tc>
        <w:tc>
          <w:tcPr>
            <w:tcW w:w="274" w:type="pct"/>
            <w:tcBorders>
              <w:top w:val="single" w:sz="4" w:space="0" w:color="auto"/>
              <w:left w:val="nil"/>
              <w:bottom w:val="single" w:sz="4" w:space="0" w:color="auto"/>
              <w:right w:val="single" w:sz="4" w:space="0" w:color="auto"/>
            </w:tcBorders>
            <w:shd w:val="clear" w:color="auto" w:fill="D6E3BC" w:themeFill="accent3" w:themeFillTint="66"/>
            <w:vAlign w:val="bottom"/>
          </w:tcPr>
          <w:p w14:paraId="28E7815C" w14:textId="77777777" w:rsidR="00AE3E89" w:rsidRPr="00E63C16" w:rsidRDefault="00AE3E89" w:rsidP="00EF0F03">
            <w:pPr>
              <w:spacing w:line="240" w:lineRule="auto"/>
              <w:rPr>
                <w:rFonts w:cs="Calibri"/>
                <w:color w:val="000000"/>
                <w:sz w:val="16"/>
                <w:szCs w:val="16"/>
                <w:lang w:eastAsia="en-AU"/>
              </w:rPr>
            </w:pPr>
          </w:p>
        </w:tc>
        <w:tc>
          <w:tcPr>
            <w:tcW w:w="255" w:type="pct"/>
            <w:tcBorders>
              <w:top w:val="single" w:sz="4" w:space="0" w:color="auto"/>
              <w:left w:val="nil"/>
              <w:bottom w:val="single" w:sz="4" w:space="0" w:color="auto"/>
              <w:right w:val="single" w:sz="4" w:space="0" w:color="auto"/>
            </w:tcBorders>
            <w:shd w:val="clear" w:color="auto" w:fill="D6E3BC" w:themeFill="accent3" w:themeFillTint="66"/>
            <w:vAlign w:val="bottom"/>
          </w:tcPr>
          <w:p w14:paraId="28E7815D" w14:textId="77777777" w:rsidR="00AE3E89" w:rsidRPr="00E63C16" w:rsidRDefault="00AE3E89" w:rsidP="00EF0F03">
            <w:pPr>
              <w:spacing w:line="240" w:lineRule="auto"/>
              <w:rPr>
                <w:rFonts w:cs="Calibri"/>
                <w:color w:val="000000"/>
                <w:sz w:val="16"/>
                <w:szCs w:val="16"/>
                <w:lang w:eastAsia="en-AU"/>
              </w:rPr>
            </w:pPr>
          </w:p>
        </w:tc>
        <w:tc>
          <w:tcPr>
            <w:tcW w:w="258" w:type="pct"/>
            <w:tcBorders>
              <w:top w:val="single" w:sz="4" w:space="0" w:color="auto"/>
              <w:left w:val="nil"/>
              <w:bottom w:val="single" w:sz="4" w:space="0" w:color="auto"/>
              <w:right w:val="single" w:sz="4" w:space="0" w:color="auto"/>
            </w:tcBorders>
            <w:shd w:val="clear" w:color="auto" w:fill="D6E3BC" w:themeFill="accent3" w:themeFillTint="66"/>
            <w:vAlign w:val="bottom"/>
          </w:tcPr>
          <w:p w14:paraId="28E7815E" w14:textId="77777777" w:rsidR="00AE3E89" w:rsidRPr="00E63C16" w:rsidRDefault="00AE3E89" w:rsidP="00EF0F03">
            <w:pPr>
              <w:spacing w:line="240" w:lineRule="auto"/>
              <w:rPr>
                <w:rFonts w:cs="Calibri"/>
                <w:color w:val="000000"/>
                <w:sz w:val="16"/>
                <w:szCs w:val="16"/>
                <w:lang w:eastAsia="en-AU"/>
              </w:rPr>
            </w:pPr>
          </w:p>
        </w:tc>
        <w:tc>
          <w:tcPr>
            <w:tcW w:w="266" w:type="pct"/>
            <w:tcBorders>
              <w:top w:val="single" w:sz="4" w:space="0" w:color="auto"/>
              <w:left w:val="nil"/>
              <w:bottom w:val="single" w:sz="4" w:space="0" w:color="auto"/>
              <w:right w:val="single" w:sz="4" w:space="0" w:color="auto"/>
            </w:tcBorders>
            <w:shd w:val="clear" w:color="auto" w:fill="D6E3BC" w:themeFill="accent3" w:themeFillTint="66"/>
            <w:vAlign w:val="bottom"/>
          </w:tcPr>
          <w:p w14:paraId="28E7815F" w14:textId="77777777" w:rsidR="00AE3E89" w:rsidRPr="00E63C16" w:rsidRDefault="00AE3E89" w:rsidP="00EF0F03">
            <w:pPr>
              <w:spacing w:line="240" w:lineRule="auto"/>
              <w:rPr>
                <w:rFonts w:cs="Calibri"/>
                <w:color w:val="000000"/>
                <w:sz w:val="16"/>
                <w:szCs w:val="16"/>
                <w:lang w:eastAsia="en-AU"/>
              </w:rPr>
            </w:pPr>
          </w:p>
        </w:tc>
        <w:tc>
          <w:tcPr>
            <w:tcW w:w="253" w:type="pct"/>
            <w:tcBorders>
              <w:top w:val="single" w:sz="4" w:space="0" w:color="auto"/>
              <w:left w:val="nil"/>
              <w:bottom w:val="single" w:sz="4" w:space="0" w:color="auto"/>
              <w:right w:val="single" w:sz="4" w:space="0" w:color="auto"/>
            </w:tcBorders>
            <w:shd w:val="clear" w:color="auto" w:fill="D6E3BC" w:themeFill="accent3" w:themeFillTint="66"/>
            <w:vAlign w:val="bottom"/>
          </w:tcPr>
          <w:p w14:paraId="28E78160" w14:textId="77777777" w:rsidR="00AE3E89" w:rsidRPr="00E63C16" w:rsidRDefault="00AE3E89" w:rsidP="00EF0F03">
            <w:pPr>
              <w:spacing w:line="240" w:lineRule="auto"/>
              <w:rPr>
                <w:rFonts w:cs="Calibri"/>
                <w:color w:val="000000"/>
                <w:sz w:val="16"/>
                <w:szCs w:val="16"/>
                <w:lang w:eastAsia="en-AU"/>
              </w:rPr>
            </w:pPr>
          </w:p>
        </w:tc>
        <w:tc>
          <w:tcPr>
            <w:tcW w:w="286" w:type="pct"/>
            <w:tcBorders>
              <w:top w:val="single" w:sz="4" w:space="0" w:color="auto"/>
              <w:left w:val="nil"/>
              <w:bottom w:val="single" w:sz="4" w:space="0" w:color="auto"/>
              <w:right w:val="single" w:sz="4" w:space="0" w:color="auto"/>
            </w:tcBorders>
            <w:shd w:val="clear" w:color="auto" w:fill="D6E3BC" w:themeFill="accent3" w:themeFillTint="66"/>
            <w:vAlign w:val="bottom"/>
          </w:tcPr>
          <w:p w14:paraId="28E78161" w14:textId="77777777" w:rsidR="00AE3E89" w:rsidRPr="00E63C16" w:rsidRDefault="00AE3E89" w:rsidP="00EF0F03">
            <w:pPr>
              <w:spacing w:line="240" w:lineRule="auto"/>
              <w:rPr>
                <w:rFonts w:cs="Calibri"/>
                <w:color w:val="000000"/>
                <w:sz w:val="16"/>
                <w:szCs w:val="16"/>
                <w:lang w:eastAsia="en-AU"/>
              </w:rPr>
            </w:pPr>
          </w:p>
        </w:tc>
        <w:tc>
          <w:tcPr>
            <w:tcW w:w="251" w:type="pct"/>
            <w:tcBorders>
              <w:top w:val="single" w:sz="4" w:space="0" w:color="auto"/>
              <w:left w:val="nil"/>
              <w:bottom w:val="single" w:sz="4" w:space="0" w:color="auto"/>
              <w:right w:val="single" w:sz="4" w:space="0" w:color="auto"/>
            </w:tcBorders>
            <w:shd w:val="clear" w:color="auto" w:fill="FFFFFF"/>
            <w:vAlign w:val="bottom"/>
          </w:tcPr>
          <w:p w14:paraId="28E78162" w14:textId="77777777" w:rsidR="00AE3E89" w:rsidRPr="00E63C16" w:rsidRDefault="00AE3E89" w:rsidP="00EF0F03">
            <w:pPr>
              <w:spacing w:line="240" w:lineRule="auto"/>
              <w:rPr>
                <w:rFonts w:cs="Calibri"/>
                <w:color w:val="000000"/>
                <w:sz w:val="16"/>
                <w:szCs w:val="16"/>
                <w:lang w:eastAsia="en-AU"/>
              </w:rPr>
            </w:pPr>
          </w:p>
        </w:tc>
      </w:tr>
      <w:tr w:rsidR="00AE3E89" w:rsidRPr="00E63C16" w14:paraId="28E78173" w14:textId="77777777" w:rsidTr="00E44616">
        <w:trPr>
          <w:trHeight w:val="20"/>
        </w:trPr>
        <w:tc>
          <w:tcPr>
            <w:tcW w:w="889" w:type="pct"/>
            <w:vMerge w:val="restart"/>
            <w:tcBorders>
              <w:top w:val="nil"/>
              <w:left w:val="single" w:sz="4" w:space="0" w:color="auto"/>
              <w:right w:val="single" w:sz="4" w:space="0" w:color="auto"/>
            </w:tcBorders>
            <w:vAlign w:val="bottom"/>
          </w:tcPr>
          <w:p w14:paraId="28E7816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xml:space="preserve">Microcrustaceans </w:t>
            </w:r>
            <w:r>
              <w:rPr>
                <w:rFonts w:cs="Calibri"/>
                <w:color w:val="000000"/>
                <w:sz w:val="16"/>
                <w:szCs w:val="16"/>
                <w:lang w:eastAsia="en-AU"/>
              </w:rPr>
              <w:t>(SA)</w:t>
            </w:r>
          </w:p>
          <w:p w14:paraId="28E78165" w14:textId="77777777" w:rsidR="00AE3E89" w:rsidRPr="00E63C16" w:rsidRDefault="00AE3E89" w:rsidP="00EF0F03">
            <w:pPr>
              <w:spacing w:after="0" w:line="240" w:lineRule="auto"/>
              <w:rPr>
                <w:rFonts w:cs="Calibri"/>
                <w:color w:val="000000"/>
                <w:sz w:val="16"/>
                <w:szCs w:val="16"/>
                <w:lang w:eastAsia="en-AU"/>
              </w:rPr>
            </w:pPr>
          </w:p>
        </w:tc>
        <w:tc>
          <w:tcPr>
            <w:tcW w:w="956" w:type="pct"/>
            <w:tcBorders>
              <w:top w:val="nil"/>
              <w:left w:val="nil"/>
              <w:bottom w:val="single" w:sz="4" w:space="0" w:color="auto"/>
              <w:right w:val="single" w:sz="4" w:space="0" w:color="auto"/>
            </w:tcBorders>
            <w:vAlign w:val="bottom"/>
          </w:tcPr>
          <w:p w14:paraId="28E78166" w14:textId="77777777" w:rsidR="00AE3E89" w:rsidRPr="00E63C16" w:rsidRDefault="00AE3E89" w:rsidP="00EF0F03">
            <w:pPr>
              <w:spacing w:after="0" w:line="240" w:lineRule="auto"/>
              <w:rPr>
                <w:rFonts w:cs="Calibri"/>
                <w:color w:val="000000"/>
                <w:sz w:val="16"/>
                <w:szCs w:val="16"/>
                <w:lang w:eastAsia="en-AU"/>
              </w:rPr>
            </w:pPr>
            <w:r>
              <w:rPr>
                <w:rFonts w:cs="Calibri"/>
                <w:color w:val="000000"/>
                <w:sz w:val="16"/>
                <w:szCs w:val="16"/>
                <w:lang w:eastAsia="en-AU"/>
              </w:rPr>
              <w:t xml:space="preserve">Field </w:t>
            </w:r>
            <w:r w:rsidRPr="00E63C16">
              <w:rPr>
                <w:rFonts w:cs="Calibri"/>
                <w:color w:val="000000"/>
                <w:sz w:val="16"/>
                <w:szCs w:val="16"/>
                <w:lang w:eastAsia="en-AU"/>
              </w:rPr>
              <w:t>sampling @larval fish sites</w:t>
            </w:r>
          </w:p>
        </w:tc>
        <w:tc>
          <w:tcPr>
            <w:tcW w:w="246" w:type="pct"/>
            <w:tcBorders>
              <w:top w:val="nil"/>
              <w:left w:val="nil"/>
              <w:bottom w:val="single" w:sz="4" w:space="0" w:color="auto"/>
              <w:right w:val="single" w:sz="4" w:space="0" w:color="auto"/>
            </w:tcBorders>
            <w:vAlign w:val="bottom"/>
          </w:tcPr>
          <w:p w14:paraId="28E7816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shd w:val="clear" w:color="000000" w:fill="FFFFFF"/>
            <w:vAlign w:val="bottom"/>
          </w:tcPr>
          <w:p w14:paraId="28E7816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shd w:val="clear" w:color="000000" w:fill="E6B9B8"/>
            <w:vAlign w:val="bottom"/>
          </w:tcPr>
          <w:p w14:paraId="28E7816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E6B9B8"/>
            <w:vAlign w:val="bottom"/>
          </w:tcPr>
          <w:p w14:paraId="28E7816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shd w:val="clear" w:color="000000" w:fill="E6B9B8"/>
            <w:vAlign w:val="bottom"/>
          </w:tcPr>
          <w:p w14:paraId="28E7816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shd w:val="clear" w:color="000000" w:fill="E6B9B8"/>
            <w:vAlign w:val="bottom"/>
          </w:tcPr>
          <w:p w14:paraId="28E7816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shd w:val="clear" w:color="000000" w:fill="E6B9B8"/>
            <w:vAlign w:val="bottom"/>
          </w:tcPr>
          <w:p w14:paraId="28E7816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E6B9B8"/>
            <w:vAlign w:val="bottom"/>
          </w:tcPr>
          <w:p w14:paraId="28E7816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000000" w:fill="FFFFFF"/>
            <w:vAlign w:val="bottom"/>
          </w:tcPr>
          <w:p w14:paraId="28E7816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vAlign w:val="bottom"/>
          </w:tcPr>
          <w:p w14:paraId="28E7817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vAlign w:val="bottom"/>
          </w:tcPr>
          <w:p w14:paraId="28E78171"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vAlign w:val="bottom"/>
          </w:tcPr>
          <w:p w14:paraId="28E78172"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8182" w14:textId="77777777" w:rsidTr="00E44616">
        <w:trPr>
          <w:trHeight w:val="20"/>
        </w:trPr>
        <w:tc>
          <w:tcPr>
            <w:tcW w:w="889" w:type="pct"/>
            <w:vMerge/>
            <w:tcBorders>
              <w:left w:val="single" w:sz="4" w:space="0" w:color="auto"/>
              <w:right w:val="single" w:sz="4" w:space="0" w:color="auto"/>
            </w:tcBorders>
            <w:vAlign w:val="bottom"/>
          </w:tcPr>
          <w:p w14:paraId="28E78174" w14:textId="77777777" w:rsidR="00AE3E89" w:rsidRPr="00E63C16" w:rsidRDefault="00AE3E89" w:rsidP="00EF0F03">
            <w:pPr>
              <w:spacing w:after="0" w:line="240" w:lineRule="auto"/>
              <w:rPr>
                <w:rFonts w:cs="Calibri"/>
                <w:color w:val="000000"/>
                <w:sz w:val="16"/>
                <w:szCs w:val="16"/>
                <w:lang w:eastAsia="en-AU"/>
              </w:rPr>
            </w:pPr>
          </w:p>
        </w:tc>
        <w:tc>
          <w:tcPr>
            <w:tcW w:w="956" w:type="pct"/>
            <w:tcBorders>
              <w:top w:val="nil"/>
              <w:left w:val="nil"/>
              <w:bottom w:val="single" w:sz="4" w:space="0" w:color="auto"/>
              <w:right w:val="single" w:sz="4" w:space="0" w:color="auto"/>
            </w:tcBorders>
            <w:vAlign w:val="bottom"/>
          </w:tcPr>
          <w:p w14:paraId="28E78175" w14:textId="77777777" w:rsidR="00AE3E89" w:rsidRPr="00E63C16" w:rsidRDefault="00AE3E89" w:rsidP="00EF0F03">
            <w:pPr>
              <w:spacing w:after="0" w:line="240" w:lineRule="auto"/>
              <w:rPr>
                <w:rFonts w:cs="Calibri"/>
                <w:color w:val="000000"/>
                <w:sz w:val="16"/>
                <w:szCs w:val="16"/>
                <w:lang w:eastAsia="en-AU"/>
              </w:rPr>
            </w:pPr>
            <w:r>
              <w:rPr>
                <w:rFonts w:cs="Calibri"/>
                <w:color w:val="000000"/>
                <w:sz w:val="16"/>
                <w:szCs w:val="16"/>
                <w:lang w:eastAsia="en-AU"/>
              </w:rPr>
              <w:t xml:space="preserve">Field </w:t>
            </w:r>
            <w:r w:rsidRPr="00E63C16">
              <w:rPr>
                <w:rFonts w:cs="Calibri"/>
                <w:color w:val="000000"/>
                <w:sz w:val="16"/>
                <w:szCs w:val="16"/>
                <w:lang w:eastAsia="en-AU"/>
              </w:rPr>
              <w:t>sampling @ wetland fish sites</w:t>
            </w:r>
          </w:p>
        </w:tc>
        <w:tc>
          <w:tcPr>
            <w:tcW w:w="246" w:type="pct"/>
            <w:tcBorders>
              <w:top w:val="nil"/>
              <w:left w:val="nil"/>
              <w:bottom w:val="single" w:sz="4" w:space="0" w:color="auto"/>
              <w:right w:val="single" w:sz="4" w:space="0" w:color="auto"/>
            </w:tcBorders>
            <w:vAlign w:val="bottom"/>
          </w:tcPr>
          <w:p w14:paraId="28E7817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vAlign w:val="bottom"/>
          </w:tcPr>
          <w:p w14:paraId="28E7817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shd w:val="clear" w:color="000000" w:fill="E6B9B8"/>
            <w:vAlign w:val="bottom"/>
          </w:tcPr>
          <w:p w14:paraId="28E7817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FFFFFF"/>
            <w:vAlign w:val="bottom"/>
          </w:tcPr>
          <w:p w14:paraId="28E7817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shd w:val="clear" w:color="000000" w:fill="E6B9B8"/>
            <w:vAlign w:val="bottom"/>
          </w:tcPr>
          <w:p w14:paraId="28E7817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shd w:val="clear" w:color="000000" w:fill="FFFFFF"/>
            <w:vAlign w:val="bottom"/>
          </w:tcPr>
          <w:p w14:paraId="28E7817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shd w:val="clear" w:color="000000" w:fill="E6B9B8"/>
            <w:vAlign w:val="bottom"/>
          </w:tcPr>
          <w:p w14:paraId="28E7817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FFFFFF"/>
            <w:vAlign w:val="bottom"/>
          </w:tcPr>
          <w:p w14:paraId="28E7817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000000" w:fill="E6B9B8"/>
            <w:vAlign w:val="bottom"/>
          </w:tcPr>
          <w:p w14:paraId="28E7817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vAlign w:val="bottom"/>
          </w:tcPr>
          <w:p w14:paraId="28E7817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vAlign w:val="bottom"/>
          </w:tcPr>
          <w:p w14:paraId="28E7818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vAlign w:val="bottom"/>
          </w:tcPr>
          <w:p w14:paraId="28E78181"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8191" w14:textId="77777777" w:rsidTr="00E44616">
        <w:trPr>
          <w:trHeight w:val="20"/>
        </w:trPr>
        <w:tc>
          <w:tcPr>
            <w:tcW w:w="889" w:type="pct"/>
            <w:vMerge/>
            <w:tcBorders>
              <w:left w:val="single" w:sz="4" w:space="0" w:color="auto"/>
              <w:bottom w:val="single" w:sz="4" w:space="0" w:color="auto"/>
              <w:right w:val="single" w:sz="4" w:space="0" w:color="auto"/>
            </w:tcBorders>
            <w:vAlign w:val="bottom"/>
          </w:tcPr>
          <w:p w14:paraId="28E78183" w14:textId="77777777" w:rsidR="00AE3E89" w:rsidRPr="00E63C16" w:rsidRDefault="00AE3E89" w:rsidP="00EF0F03">
            <w:pPr>
              <w:spacing w:after="0" w:line="240" w:lineRule="auto"/>
              <w:rPr>
                <w:rFonts w:cs="Calibri"/>
                <w:color w:val="000000"/>
                <w:sz w:val="16"/>
                <w:szCs w:val="16"/>
                <w:lang w:eastAsia="en-AU"/>
              </w:rPr>
            </w:pPr>
          </w:p>
        </w:tc>
        <w:tc>
          <w:tcPr>
            <w:tcW w:w="956" w:type="pct"/>
            <w:tcBorders>
              <w:top w:val="nil"/>
              <w:left w:val="nil"/>
              <w:bottom w:val="single" w:sz="4" w:space="0" w:color="auto"/>
              <w:right w:val="single" w:sz="4" w:space="0" w:color="auto"/>
            </w:tcBorders>
            <w:vAlign w:val="bottom"/>
          </w:tcPr>
          <w:p w14:paraId="28E7818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Process samples, analysis, transfer</w:t>
            </w:r>
          </w:p>
        </w:tc>
        <w:tc>
          <w:tcPr>
            <w:tcW w:w="246" w:type="pct"/>
            <w:tcBorders>
              <w:top w:val="nil"/>
              <w:left w:val="nil"/>
              <w:bottom w:val="single" w:sz="4" w:space="0" w:color="auto"/>
              <w:right w:val="single" w:sz="4" w:space="0" w:color="auto"/>
            </w:tcBorders>
            <w:vAlign w:val="bottom"/>
          </w:tcPr>
          <w:p w14:paraId="28E7818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vAlign w:val="bottom"/>
          </w:tcPr>
          <w:p w14:paraId="28E7818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vAlign w:val="bottom"/>
          </w:tcPr>
          <w:p w14:paraId="28E7818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E6B9B8"/>
            <w:vAlign w:val="bottom"/>
          </w:tcPr>
          <w:p w14:paraId="28E7818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shd w:val="clear" w:color="000000" w:fill="E6B9B8"/>
            <w:vAlign w:val="bottom"/>
          </w:tcPr>
          <w:p w14:paraId="28E7818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shd w:val="clear" w:color="000000" w:fill="E6B9B8"/>
            <w:vAlign w:val="bottom"/>
          </w:tcPr>
          <w:p w14:paraId="28E7818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shd w:val="clear" w:color="000000" w:fill="E6B9B8"/>
            <w:vAlign w:val="bottom"/>
          </w:tcPr>
          <w:p w14:paraId="28E7818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E6B9B8"/>
            <w:vAlign w:val="bottom"/>
          </w:tcPr>
          <w:p w14:paraId="28E7818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000000" w:fill="E6B9B8"/>
            <w:vAlign w:val="bottom"/>
          </w:tcPr>
          <w:p w14:paraId="28E7818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shd w:val="clear" w:color="000000" w:fill="E6B9B8"/>
            <w:vAlign w:val="bottom"/>
          </w:tcPr>
          <w:p w14:paraId="28E7818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shd w:val="clear" w:color="000000" w:fill="FFFFFF"/>
            <w:vAlign w:val="bottom"/>
          </w:tcPr>
          <w:p w14:paraId="28E7818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shd w:val="clear" w:color="000000" w:fill="FFFFFF"/>
            <w:vAlign w:val="bottom"/>
          </w:tcPr>
          <w:p w14:paraId="28E7819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81A0" w14:textId="77777777" w:rsidTr="00E44616">
        <w:trPr>
          <w:trHeight w:val="20"/>
        </w:trPr>
        <w:tc>
          <w:tcPr>
            <w:tcW w:w="889" w:type="pct"/>
            <w:vMerge w:val="restart"/>
            <w:tcBorders>
              <w:top w:val="nil"/>
              <w:left w:val="single" w:sz="4" w:space="0" w:color="auto"/>
              <w:right w:val="single" w:sz="4" w:space="0" w:color="auto"/>
            </w:tcBorders>
            <w:vAlign w:val="bottom"/>
          </w:tcPr>
          <w:p w14:paraId="28E78192" w14:textId="77777777" w:rsidR="00AE3E89" w:rsidRPr="00E63C16" w:rsidRDefault="00AE3E89" w:rsidP="00234042">
            <w:pPr>
              <w:spacing w:after="0" w:line="240" w:lineRule="auto"/>
              <w:rPr>
                <w:rFonts w:cs="Calibri"/>
                <w:color w:val="000000"/>
                <w:sz w:val="16"/>
                <w:szCs w:val="16"/>
                <w:lang w:eastAsia="en-AU"/>
              </w:rPr>
            </w:pPr>
            <w:r w:rsidRPr="00E63C16">
              <w:rPr>
                <w:rFonts w:cs="Calibri"/>
                <w:color w:val="000000"/>
                <w:sz w:val="16"/>
                <w:szCs w:val="16"/>
                <w:lang w:eastAsia="en-AU"/>
              </w:rPr>
              <w:t xml:space="preserve">Fish community (river) </w:t>
            </w:r>
            <w:r w:rsidR="00EC2DCA">
              <w:rPr>
                <w:rFonts w:cs="Calibri"/>
                <w:color w:val="000000"/>
                <w:sz w:val="16"/>
                <w:szCs w:val="16"/>
                <w:lang w:eastAsia="en-AU"/>
              </w:rPr>
              <w:t>Cat 1</w:t>
            </w:r>
          </w:p>
        </w:tc>
        <w:tc>
          <w:tcPr>
            <w:tcW w:w="956" w:type="pct"/>
            <w:tcBorders>
              <w:top w:val="nil"/>
              <w:left w:val="nil"/>
              <w:bottom w:val="single" w:sz="4" w:space="0" w:color="auto"/>
              <w:right w:val="single" w:sz="4" w:space="0" w:color="auto"/>
            </w:tcBorders>
            <w:vAlign w:val="bottom"/>
          </w:tcPr>
          <w:p w14:paraId="28E7819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Annual sampling</w:t>
            </w:r>
          </w:p>
        </w:tc>
        <w:tc>
          <w:tcPr>
            <w:tcW w:w="246" w:type="pct"/>
            <w:tcBorders>
              <w:top w:val="nil"/>
              <w:left w:val="nil"/>
              <w:bottom w:val="single" w:sz="4" w:space="0" w:color="auto"/>
              <w:right w:val="single" w:sz="4" w:space="0" w:color="auto"/>
            </w:tcBorders>
            <w:vAlign w:val="bottom"/>
          </w:tcPr>
          <w:p w14:paraId="28E7819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vAlign w:val="bottom"/>
          </w:tcPr>
          <w:p w14:paraId="28E7819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vAlign w:val="bottom"/>
          </w:tcPr>
          <w:p w14:paraId="28E7819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vAlign w:val="bottom"/>
          </w:tcPr>
          <w:p w14:paraId="28E7819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vAlign w:val="bottom"/>
          </w:tcPr>
          <w:p w14:paraId="28E7819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vAlign w:val="bottom"/>
          </w:tcPr>
          <w:p w14:paraId="28E7819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vAlign w:val="bottom"/>
          </w:tcPr>
          <w:p w14:paraId="28E7819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vAlign w:val="bottom"/>
          </w:tcPr>
          <w:p w14:paraId="28E7819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000000" w:fill="BFBFBF"/>
            <w:vAlign w:val="bottom"/>
          </w:tcPr>
          <w:p w14:paraId="28E7819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shd w:val="clear" w:color="000000" w:fill="BFBFBF"/>
            <w:vAlign w:val="bottom"/>
          </w:tcPr>
          <w:p w14:paraId="28E7819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shd w:val="clear" w:color="000000" w:fill="BFBFBF"/>
            <w:vAlign w:val="bottom"/>
          </w:tcPr>
          <w:p w14:paraId="28E7819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vAlign w:val="bottom"/>
          </w:tcPr>
          <w:p w14:paraId="28E7819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81AF" w14:textId="77777777" w:rsidTr="00E44616">
        <w:trPr>
          <w:trHeight w:val="20"/>
        </w:trPr>
        <w:tc>
          <w:tcPr>
            <w:tcW w:w="889" w:type="pct"/>
            <w:vMerge/>
            <w:tcBorders>
              <w:left w:val="single" w:sz="4" w:space="0" w:color="auto"/>
              <w:bottom w:val="single" w:sz="4" w:space="0" w:color="auto"/>
              <w:right w:val="single" w:sz="4" w:space="0" w:color="auto"/>
            </w:tcBorders>
            <w:vAlign w:val="bottom"/>
          </w:tcPr>
          <w:p w14:paraId="28E781A1" w14:textId="77777777" w:rsidR="00AE3E89" w:rsidRPr="00E63C16" w:rsidRDefault="00AE3E89" w:rsidP="00EF0F03">
            <w:pPr>
              <w:spacing w:after="0" w:line="240" w:lineRule="auto"/>
              <w:rPr>
                <w:rFonts w:cs="Calibri"/>
                <w:color w:val="000000"/>
                <w:sz w:val="16"/>
                <w:szCs w:val="16"/>
                <w:lang w:eastAsia="en-AU"/>
              </w:rPr>
            </w:pPr>
          </w:p>
        </w:tc>
        <w:tc>
          <w:tcPr>
            <w:tcW w:w="956" w:type="pct"/>
            <w:tcBorders>
              <w:top w:val="nil"/>
              <w:left w:val="nil"/>
              <w:bottom w:val="single" w:sz="4" w:space="0" w:color="auto"/>
              <w:right w:val="single" w:sz="4" w:space="0" w:color="auto"/>
            </w:tcBorders>
            <w:vAlign w:val="bottom"/>
          </w:tcPr>
          <w:p w14:paraId="28E781A2"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Information transfer</w:t>
            </w:r>
          </w:p>
        </w:tc>
        <w:tc>
          <w:tcPr>
            <w:tcW w:w="246" w:type="pct"/>
            <w:tcBorders>
              <w:top w:val="nil"/>
              <w:left w:val="nil"/>
              <w:bottom w:val="single" w:sz="4" w:space="0" w:color="auto"/>
              <w:right w:val="single" w:sz="4" w:space="0" w:color="auto"/>
            </w:tcBorders>
            <w:vAlign w:val="bottom"/>
          </w:tcPr>
          <w:p w14:paraId="28E781A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vAlign w:val="bottom"/>
          </w:tcPr>
          <w:p w14:paraId="28E781A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vAlign w:val="bottom"/>
          </w:tcPr>
          <w:p w14:paraId="28E781A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vAlign w:val="bottom"/>
          </w:tcPr>
          <w:p w14:paraId="28E781A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vAlign w:val="bottom"/>
          </w:tcPr>
          <w:p w14:paraId="28E781A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vAlign w:val="bottom"/>
          </w:tcPr>
          <w:p w14:paraId="28E781A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vAlign w:val="bottom"/>
          </w:tcPr>
          <w:p w14:paraId="28E781A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vAlign w:val="bottom"/>
          </w:tcPr>
          <w:p w14:paraId="28E781A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vAlign w:val="bottom"/>
          </w:tcPr>
          <w:p w14:paraId="28E781A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vAlign w:val="bottom"/>
          </w:tcPr>
          <w:p w14:paraId="28E781A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vAlign w:val="bottom"/>
          </w:tcPr>
          <w:p w14:paraId="28E781A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shd w:val="clear" w:color="auto" w:fill="BFBFBF"/>
            <w:vAlign w:val="bottom"/>
          </w:tcPr>
          <w:p w14:paraId="28E781A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81BF" w14:textId="77777777" w:rsidTr="00E44616">
        <w:trPr>
          <w:trHeight w:val="20"/>
        </w:trPr>
        <w:tc>
          <w:tcPr>
            <w:tcW w:w="889" w:type="pct"/>
            <w:vMerge w:val="restart"/>
            <w:tcBorders>
              <w:top w:val="single" w:sz="4" w:space="0" w:color="auto"/>
              <w:left w:val="single" w:sz="4" w:space="0" w:color="auto"/>
              <w:right w:val="single" w:sz="4" w:space="0" w:color="auto"/>
            </w:tcBorders>
            <w:vAlign w:val="bottom"/>
          </w:tcPr>
          <w:p w14:paraId="28E781B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xml:space="preserve">Fish recruitment </w:t>
            </w:r>
          </w:p>
          <w:p w14:paraId="28E781B1" w14:textId="77777777" w:rsidR="00AE3E89" w:rsidRPr="00E63C16" w:rsidRDefault="00EC2DCA" w:rsidP="00234042">
            <w:pPr>
              <w:spacing w:after="0" w:line="240" w:lineRule="auto"/>
              <w:rPr>
                <w:rFonts w:cs="Calibri"/>
                <w:color w:val="000000"/>
                <w:sz w:val="16"/>
                <w:szCs w:val="16"/>
                <w:lang w:eastAsia="en-AU"/>
              </w:rPr>
            </w:pPr>
            <w:r>
              <w:rPr>
                <w:rFonts w:cs="Calibri"/>
                <w:color w:val="000000"/>
                <w:sz w:val="16"/>
                <w:szCs w:val="16"/>
                <w:lang w:eastAsia="en-AU"/>
              </w:rPr>
              <w:t>Cat 1</w:t>
            </w:r>
          </w:p>
        </w:tc>
        <w:tc>
          <w:tcPr>
            <w:tcW w:w="956" w:type="pct"/>
            <w:tcBorders>
              <w:top w:val="single" w:sz="4" w:space="0" w:color="auto"/>
              <w:left w:val="nil"/>
              <w:bottom w:val="single" w:sz="4" w:space="0" w:color="auto"/>
              <w:right w:val="single" w:sz="4" w:space="0" w:color="auto"/>
            </w:tcBorders>
            <w:vAlign w:val="bottom"/>
          </w:tcPr>
          <w:p w14:paraId="28E781B2" w14:textId="77777777" w:rsidR="00AE3E89" w:rsidRPr="00E63C16" w:rsidRDefault="00AE3E89" w:rsidP="00EF0F03">
            <w:pPr>
              <w:spacing w:after="0" w:line="240" w:lineRule="auto"/>
              <w:rPr>
                <w:rFonts w:cs="Calibri"/>
                <w:color w:val="000000"/>
                <w:sz w:val="16"/>
                <w:szCs w:val="16"/>
                <w:lang w:eastAsia="en-AU"/>
              </w:rPr>
            </w:pPr>
            <w:r>
              <w:rPr>
                <w:rFonts w:cs="Calibri"/>
                <w:color w:val="000000"/>
                <w:sz w:val="16"/>
                <w:szCs w:val="16"/>
                <w:lang w:eastAsia="en-AU"/>
              </w:rPr>
              <w:t>S</w:t>
            </w:r>
            <w:r w:rsidRPr="00E63C16">
              <w:rPr>
                <w:rFonts w:cs="Calibri"/>
                <w:color w:val="000000"/>
                <w:sz w:val="16"/>
                <w:szCs w:val="16"/>
                <w:lang w:eastAsia="en-AU"/>
              </w:rPr>
              <w:t xml:space="preserve">ample processing </w:t>
            </w:r>
          </w:p>
        </w:tc>
        <w:tc>
          <w:tcPr>
            <w:tcW w:w="246" w:type="pct"/>
            <w:tcBorders>
              <w:top w:val="nil"/>
              <w:left w:val="nil"/>
              <w:bottom w:val="single" w:sz="4" w:space="0" w:color="auto"/>
              <w:right w:val="single" w:sz="4" w:space="0" w:color="auto"/>
            </w:tcBorders>
            <w:vAlign w:val="bottom"/>
          </w:tcPr>
          <w:p w14:paraId="28E781B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vAlign w:val="bottom"/>
          </w:tcPr>
          <w:p w14:paraId="28E781B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vAlign w:val="bottom"/>
          </w:tcPr>
          <w:p w14:paraId="28E781B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vAlign w:val="bottom"/>
          </w:tcPr>
          <w:p w14:paraId="28E781B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vAlign w:val="bottom"/>
          </w:tcPr>
          <w:p w14:paraId="28E781B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vAlign w:val="bottom"/>
          </w:tcPr>
          <w:p w14:paraId="28E781B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vAlign w:val="bottom"/>
          </w:tcPr>
          <w:p w14:paraId="28E781B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vAlign w:val="bottom"/>
          </w:tcPr>
          <w:p w14:paraId="28E781B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000000" w:fill="FFFFFF"/>
            <w:vAlign w:val="bottom"/>
          </w:tcPr>
          <w:p w14:paraId="28E781B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shd w:val="clear" w:color="000000" w:fill="FFFFFF"/>
            <w:vAlign w:val="bottom"/>
          </w:tcPr>
          <w:p w14:paraId="28E781B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shd w:val="clear" w:color="000000" w:fill="FFFFFF"/>
            <w:vAlign w:val="bottom"/>
          </w:tcPr>
          <w:p w14:paraId="28E781B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shd w:val="clear" w:color="000000" w:fill="BFBFBF"/>
            <w:vAlign w:val="bottom"/>
          </w:tcPr>
          <w:p w14:paraId="28E781B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81CE" w14:textId="77777777" w:rsidTr="00E44616">
        <w:trPr>
          <w:trHeight w:val="97"/>
        </w:trPr>
        <w:tc>
          <w:tcPr>
            <w:tcW w:w="889" w:type="pct"/>
            <w:vMerge/>
            <w:tcBorders>
              <w:left w:val="single" w:sz="4" w:space="0" w:color="auto"/>
              <w:bottom w:val="single" w:sz="4" w:space="0" w:color="auto"/>
              <w:right w:val="single" w:sz="4" w:space="0" w:color="auto"/>
            </w:tcBorders>
            <w:vAlign w:val="bottom"/>
          </w:tcPr>
          <w:p w14:paraId="28E781C0" w14:textId="77777777" w:rsidR="00AE3E89" w:rsidRPr="00E63C16" w:rsidRDefault="00AE3E89" w:rsidP="00EF0F03">
            <w:pPr>
              <w:spacing w:after="0" w:line="240" w:lineRule="auto"/>
              <w:rPr>
                <w:rFonts w:cs="Calibri"/>
                <w:color w:val="000000"/>
                <w:sz w:val="16"/>
                <w:szCs w:val="16"/>
                <w:lang w:eastAsia="en-AU"/>
              </w:rPr>
            </w:pPr>
          </w:p>
        </w:tc>
        <w:tc>
          <w:tcPr>
            <w:tcW w:w="956" w:type="pct"/>
            <w:tcBorders>
              <w:top w:val="nil"/>
              <w:left w:val="nil"/>
              <w:bottom w:val="single" w:sz="4" w:space="0" w:color="auto"/>
              <w:right w:val="single" w:sz="4" w:space="0" w:color="auto"/>
            </w:tcBorders>
            <w:vAlign w:val="bottom"/>
          </w:tcPr>
          <w:p w14:paraId="28E781C1"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Information transfer</w:t>
            </w:r>
          </w:p>
        </w:tc>
        <w:tc>
          <w:tcPr>
            <w:tcW w:w="246" w:type="pct"/>
            <w:tcBorders>
              <w:top w:val="nil"/>
              <w:left w:val="nil"/>
              <w:bottom w:val="single" w:sz="4" w:space="0" w:color="auto"/>
              <w:right w:val="single" w:sz="4" w:space="0" w:color="auto"/>
            </w:tcBorders>
            <w:vAlign w:val="bottom"/>
          </w:tcPr>
          <w:p w14:paraId="28E781C2"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vAlign w:val="bottom"/>
          </w:tcPr>
          <w:p w14:paraId="28E781C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vAlign w:val="bottom"/>
          </w:tcPr>
          <w:p w14:paraId="28E781C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vAlign w:val="bottom"/>
          </w:tcPr>
          <w:p w14:paraId="28E781C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vAlign w:val="bottom"/>
          </w:tcPr>
          <w:p w14:paraId="28E781C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vAlign w:val="bottom"/>
          </w:tcPr>
          <w:p w14:paraId="28E781C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vAlign w:val="bottom"/>
          </w:tcPr>
          <w:p w14:paraId="28E781C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vAlign w:val="bottom"/>
          </w:tcPr>
          <w:p w14:paraId="28E781C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000000" w:fill="FFFFFF"/>
            <w:vAlign w:val="bottom"/>
          </w:tcPr>
          <w:p w14:paraId="28E781C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shd w:val="clear" w:color="000000" w:fill="FFFFFF"/>
            <w:vAlign w:val="bottom"/>
          </w:tcPr>
          <w:p w14:paraId="28E781C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shd w:val="clear" w:color="000000" w:fill="FFFFFF"/>
            <w:vAlign w:val="bottom"/>
          </w:tcPr>
          <w:p w14:paraId="28E781C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vAlign w:val="bottom"/>
          </w:tcPr>
          <w:p w14:paraId="28E781C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81DD" w14:textId="77777777" w:rsidTr="00E44616">
        <w:trPr>
          <w:trHeight w:val="20"/>
        </w:trPr>
        <w:tc>
          <w:tcPr>
            <w:tcW w:w="889" w:type="pct"/>
            <w:vMerge w:val="restart"/>
            <w:tcBorders>
              <w:top w:val="nil"/>
              <w:left w:val="single" w:sz="4" w:space="0" w:color="auto"/>
              <w:right w:val="single" w:sz="4" w:space="0" w:color="auto"/>
            </w:tcBorders>
            <w:vAlign w:val="bottom"/>
          </w:tcPr>
          <w:p w14:paraId="28E781CF" w14:textId="77777777" w:rsidR="00AE3E89" w:rsidRPr="00E63C16" w:rsidRDefault="00AE3E89" w:rsidP="00234042">
            <w:pPr>
              <w:spacing w:after="0" w:line="240" w:lineRule="auto"/>
              <w:rPr>
                <w:rFonts w:cs="Calibri"/>
                <w:color w:val="000000"/>
                <w:sz w:val="16"/>
                <w:szCs w:val="16"/>
                <w:lang w:eastAsia="en-AU"/>
              </w:rPr>
            </w:pPr>
            <w:r w:rsidRPr="00E63C16">
              <w:rPr>
                <w:rFonts w:cs="Calibri"/>
                <w:color w:val="000000"/>
                <w:sz w:val="16"/>
                <w:szCs w:val="16"/>
                <w:lang w:eastAsia="en-AU"/>
              </w:rPr>
              <w:t xml:space="preserve">Larval fish </w:t>
            </w:r>
            <w:r w:rsidR="00EC2DCA">
              <w:rPr>
                <w:rFonts w:cs="Calibri"/>
                <w:color w:val="000000"/>
                <w:sz w:val="16"/>
                <w:szCs w:val="16"/>
                <w:lang w:eastAsia="en-AU"/>
              </w:rPr>
              <w:t>Cat 1</w:t>
            </w:r>
            <w:r w:rsidRPr="00E63C16">
              <w:rPr>
                <w:rFonts w:cs="Calibri"/>
                <w:color w:val="000000"/>
                <w:sz w:val="16"/>
                <w:szCs w:val="16"/>
                <w:lang w:eastAsia="en-AU"/>
              </w:rPr>
              <w:t xml:space="preserve"> and </w:t>
            </w:r>
            <w:r>
              <w:rPr>
                <w:rFonts w:cs="Calibri"/>
                <w:color w:val="000000"/>
                <w:sz w:val="16"/>
                <w:szCs w:val="16"/>
                <w:lang w:eastAsia="en-AU"/>
              </w:rPr>
              <w:t>(SA)</w:t>
            </w:r>
          </w:p>
        </w:tc>
        <w:tc>
          <w:tcPr>
            <w:tcW w:w="956" w:type="pct"/>
            <w:tcBorders>
              <w:top w:val="nil"/>
              <w:left w:val="nil"/>
              <w:bottom w:val="single" w:sz="4" w:space="0" w:color="auto"/>
              <w:right w:val="single" w:sz="4" w:space="0" w:color="auto"/>
            </w:tcBorders>
            <w:vAlign w:val="bottom"/>
          </w:tcPr>
          <w:p w14:paraId="28E781D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xml:space="preserve">Fortnightly collection </w:t>
            </w:r>
          </w:p>
        </w:tc>
        <w:tc>
          <w:tcPr>
            <w:tcW w:w="246" w:type="pct"/>
            <w:tcBorders>
              <w:top w:val="nil"/>
              <w:left w:val="nil"/>
              <w:bottom w:val="single" w:sz="4" w:space="0" w:color="auto"/>
              <w:right w:val="single" w:sz="4" w:space="0" w:color="auto"/>
            </w:tcBorders>
            <w:vAlign w:val="bottom"/>
          </w:tcPr>
          <w:p w14:paraId="28E781D1"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shd w:val="clear" w:color="000000" w:fill="FFFFFF"/>
            <w:vAlign w:val="bottom"/>
          </w:tcPr>
          <w:p w14:paraId="28E781D2"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shd w:val="clear" w:color="000000" w:fill="D8D8D8"/>
            <w:vAlign w:val="bottom"/>
          </w:tcPr>
          <w:p w14:paraId="28E781D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D8D8D8"/>
            <w:vAlign w:val="bottom"/>
          </w:tcPr>
          <w:p w14:paraId="28E781D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shd w:val="clear" w:color="000000" w:fill="D8D8D8"/>
            <w:vAlign w:val="bottom"/>
          </w:tcPr>
          <w:p w14:paraId="28E781D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shd w:val="clear" w:color="000000" w:fill="D8D8D8"/>
            <w:vAlign w:val="bottom"/>
          </w:tcPr>
          <w:p w14:paraId="28E781D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shd w:val="clear" w:color="000000" w:fill="D8D8D8"/>
            <w:vAlign w:val="bottom"/>
          </w:tcPr>
          <w:p w14:paraId="28E781D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D8D8D8"/>
            <w:vAlign w:val="bottom"/>
          </w:tcPr>
          <w:p w14:paraId="28E781D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000000" w:fill="D8D8D8"/>
            <w:vAlign w:val="bottom"/>
          </w:tcPr>
          <w:p w14:paraId="28E781D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vAlign w:val="bottom"/>
          </w:tcPr>
          <w:p w14:paraId="28E781D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vAlign w:val="bottom"/>
          </w:tcPr>
          <w:p w14:paraId="28E781D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vAlign w:val="bottom"/>
          </w:tcPr>
          <w:p w14:paraId="28E781D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81EC" w14:textId="77777777" w:rsidTr="00E44616">
        <w:trPr>
          <w:trHeight w:val="20"/>
        </w:trPr>
        <w:tc>
          <w:tcPr>
            <w:tcW w:w="889" w:type="pct"/>
            <w:vMerge/>
            <w:tcBorders>
              <w:left w:val="single" w:sz="4" w:space="0" w:color="auto"/>
              <w:right w:val="single" w:sz="4" w:space="0" w:color="auto"/>
            </w:tcBorders>
            <w:vAlign w:val="bottom"/>
          </w:tcPr>
          <w:p w14:paraId="28E781DE" w14:textId="77777777" w:rsidR="00AE3E89" w:rsidRPr="00E63C16" w:rsidRDefault="00AE3E89" w:rsidP="00EF0F03">
            <w:pPr>
              <w:spacing w:after="0" w:line="240" w:lineRule="auto"/>
              <w:rPr>
                <w:rFonts w:cs="Calibri"/>
                <w:color w:val="000000"/>
                <w:sz w:val="16"/>
                <w:szCs w:val="16"/>
                <w:lang w:eastAsia="en-AU"/>
              </w:rPr>
            </w:pPr>
          </w:p>
        </w:tc>
        <w:tc>
          <w:tcPr>
            <w:tcW w:w="956" w:type="pct"/>
            <w:tcBorders>
              <w:top w:val="nil"/>
              <w:left w:val="nil"/>
              <w:bottom w:val="single" w:sz="4" w:space="0" w:color="auto"/>
              <w:right w:val="single" w:sz="4" w:space="0" w:color="auto"/>
            </w:tcBorders>
            <w:vAlign w:val="bottom"/>
          </w:tcPr>
          <w:p w14:paraId="28E781DF" w14:textId="77777777" w:rsidR="00AE3E89" w:rsidRPr="00E63C16" w:rsidRDefault="00AE3E89" w:rsidP="00EF0F03">
            <w:pPr>
              <w:spacing w:after="0" w:line="240" w:lineRule="auto"/>
              <w:rPr>
                <w:rFonts w:cs="Calibri"/>
                <w:color w:val="000000"/>
                <w:sz w:val="16"/>
                <w:szCs w:val="16"/>
                <w:lang w:eastAsia="en-AU"/>
              </w:rPr>
            </w:pPr>
            <w:r>
              <w:rPr>
                <w:rFonts w:cs="Calibri"/>
                <w:color w:val="000000"/>
                <w:sz w:val="16"/>
                <w:szCs w:val="16"/>
                <w:lang w:eastAsia="en-AU"/>
              </w:rPr>
              <w:t>Processing, data entry and analysis</w:t>
            </w:r>
          </w:p>
        </w:tc>
        <w:tc>
          <w:tcPr>
            <w:tcW w:w="246" w:type="pct"/>
            <w:tcBorders>
              <w:top w:val="nil"/>
              <w:left w:val="nil"/>
              <w:bottom w:val="single" w:sz="4" w:space="0" w:color="auto"/>
              <w:right w:val="single" w:sz="4" w:space="0" w:color="auto"/>
            </w:tcBorders>
            <w:vAlign w:val="bottom"/>
          </w:tcPr>
          <w:p w14:paraId="28E781E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shd w:val="clear" w:color="000000" w:fill="FFFFFF"/>
            <w:vAlign w:val="bottom"/>
          </w:tcPr>
          <w:p w14:paraId="28E781E1"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shd w:val="clear" w:color="000000" w:fill="FFFFFF"/>
            <w:vAlign w:val="bottom"/>
          </w:tcPr>
          <w:p w14:paraId="28E781E2"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D8D8D8"/>
            <w:vAlign w:val="bottom"/>
          </w:tcPr>
          <w:p w14:paraId="28E781E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shd w:val="clear" w:color="000000" w:fill="D8D8D8"/>
            <w:vAlign w:val="bottom"/>
          </w:tcPr>
          <w:p w14:paraId="28E781E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shd w:val="clear" w:color="000000" w:fill="D8D8D8"/>
            <w:vAlign w:val="bottom"/>
          </w:tcPr>
          <w:p w14:paraId="28E781E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shd w:val="clear" w:color="000000" w:fill="D8D8D8"/>
            <w:vAlign w:val="bottom"/>
          </w:tcPr>
          <w:p w14:paraId="28E781E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D8D8D8"/>
            <w:vAlign w:val="bottom"/>
          </w:tcPr>
          <w:p w14:paraId="28E781E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000000" w:fill="D8D8D8"/>
            <w:vAlign w:val="bottom"/>
          </w:tcPr>
          <w:p w14:paraId="28E781E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shd w:val="clear" w:color="000000" w:fill="D8D8D8"/>
            <w:vAlign w:val="bottom"/>
          </w:tcPr>
          <w:p w14:paraId="28E781E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shd w:val="clear" w:color="000000" w:fill="D8D8D8"/>
            <w:vAlign w:val="bottom"/>
          </w:tcPr>
          <w:p w14:paraId="28E781E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vAlign w:val="bottom"/>
          </w:tcPr>
          <w:p w14:paraId="28E781E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81FB" w14:textId="77777777" w:rsidTr="00E44616">
        <w:trPr>
          <w:trHeight w:val="213"/>
        </w:trPr>
        <w:tc>
          <w:tcPr>
            <w:tcW w:w="889" w:type="pct"/>
            <w:vMerge/>
            <w:tcBorders>
              <w:left w:val="single" w:sz="4" w:space="0" w:color="auto"/>
              <w:bottom w:val="single" w:sz="4" w:space="0" w:color="auto"/>
              <w:right w:val="single" w:sz="4" w:space="0" w:color="auto"/>
            </w:tcBorders>
            <w:vAlign w:val="bottom"/>
          </w:tcPr>
          <w:p w14:paraId="28E781ED" w14:textId="77777777" w:rsidR="00AE3E89" w:rsidRPr="00E63C16" w:rsidRDefault="00AE3E89" w:rsidP="00EF0F03">
            <w:pPr>
              <w:spacing w:after="0" w:line="240" w:lineRule="auto"/>
              <w:rPr>
                <w:rFonts w:cs="Calibri"/>
                <w:color w:val="000000"/>
                <w:sz w:val="16"/>
                <w:szCs w:val="16"/>
                <w:lang w:eastAsia="en-AU"/>
              </w:rPr>
            </w:pPr>
          </w:p>
        </w:tc>
        <w:tc>
          <w:tcPr>
            <w:tcW w:w="956" w:type="pct"/>
            <w:tcBorders>
              <w:top w:val="nil"/>
              <w:left w:val="nil"/>
              <w:bottom w:val="single" w:sz="4" w:space="0" w:color="auto"/>
              <w:right w:val="single" w:sz="4" w:space="0" w:color="auto"/>
            </w:tcBorders>
            <w:vAlign w:val="bottom"/>
          </w:tcPr>
          <w:p w14:paraId="28E781E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Information transfer</w:t>
            </w:r>
          </w:p>
        </w:tc>
        <w:tc>
          <w:tcPr>
            <w:tcW w:w="246" w:type="pct"/>
            <w:tcBorders>
              <w:top w:val="nil"/>
              <w:left w:val="nil"/>
              <w:bottom w:val="single" w:sz="4" w:space="0" w:color="auto"/>
              <w:right w:val="single" w:sz="4" w:space="0" w:color="auto"/>
            </w:tcBorders>
            <w:vAlign w:val="bottom"/>
          </w:tcPr>
          <w:p w14:paraId="28E781E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vAlign w:val="bottom"/>
          </w:tcPr>
          <w:p w14:paraId="28E781F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shd w:val="clear" w:color="000000" w:fill="FFFFFF"/>
            <w:vAlign w:val="bottom"/>
          </w:tcPr>
          <w:p w14:paraId="28E781F1"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FFFFFF"/>
            <w:vAlign w:val="bottom"/>
          </w:tcPr>
          <w:p w14:paraId="28E781F2"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shd w:val="clear" w:color="000000" w:fill="FFFFFF"/>
            <w:vAlign w:val="bottom"/>
          </w:tcPr>
          <w:p w14:paraId="28E781F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shd w:val="clear" w:color="000000" w:fill="FFFFFF"/>
            <w:vAlign w:val="bottom"/>
          </w:tcPr>
          <w:p w14:paraId="28E781F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shd w:val="clear" w:color="000000" w:fill="FFFFFF"/>
            <w:vAlign w:val="bottom"/>
          </w:tcPr>
          <w:p w14:paraId="28E781F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FFFFFF"/>
            <w:vAlign w:val="bottom"/>
          </w:tcPr>
          <w:p w14:paraId="28E781F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000000" w:fill="FFFFFF"/>
            <w:vAlign w:val="bottom"/>
          </w:tcPr>
          <w:p w14:paraId="28E781F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shd w:val="clear" w:color="000000" w:fill="FFFFFF"/>
            <w:vAlign w:val="bottom"/>
          </w:tcPr>
          <w:p w14:paraId="28E781F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shd w:val="clear" w:color="000000" w:fill="FFFFFF"/>
            <w:vAlign w:val="bottom"/>
          </w:tcPr>
          <w:p w14:paraId="28E781F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vAlign w:val="bottom"/>
          </w:tcPr>
          <w:p w14:paraId="28E781F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820B" w14:textId="77777777" w:rsidTr="00E44616">
        <w:trPr>
          <w:trHeight w:val="20"/>
        </w:trPr>
        <w:tc>
          <w:tcPr>
            <w:tcW w:w="889" w:type="pct"/>
            <w:vMerge w:val="restart"/>
            <w:tcBorders>
              <w:top w:val="nil"/>
              <w:left w:val="single" w:sz="4" w:space="0" w:color="auto"/>
              <w:right w:val="single" w:sz="4" w:space="0" w:color="auto"/>
            </w:tcBorders>
            <w:vAlign w:val="bottom"/>
          </w:tcPr>
          <w:p w14:paraId="28E781F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Wetland fish, frogs</w:t>
            </w:r>
            <w:r>
              <w:rPr>
                <w:rFonts w:cs="Calibri"/>
                <w:color w:val="000000"/>
                <w:sz w:val="16"/>
                <w:szCs w:val="16"/>
                <w:lang w:eastAsia="en-AU"/>
              </w:rPr>
              <w:t>, turtles</w:t>
            </w:r>
            <w:r w:rsidRPr="00E63C16">
              <w:rPr>
                <w:rFonts w:cs="Calibri"/>
                <w:color w:val="000000"/>
                <w:sz w:val="16"/>
                <w:szCs w:val="16"/>
                <w:lang w:eastAsia="en-AU"/>
              </w:rPr>
              <w:t xml:space="preserve"> </w:t>
            </w:r>
            <w:r>
              <w:rPr>
                <w:rFonts w:cs="Calibri"/>
                <w:color w:val="000000"/>
                <w:sz w:val="16"/>
                <w:szCs w:val="16"/>
                <w:lang w:eastAsia="en-AU"/>
              </w:rPr>
              <w:t>(SA)</w:t>
            </w:r>
          </w:p>
          <w:p w14:paraId="28E781F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956" w:type="pct"/>
            <w:tcBorders>
              <w:top w:val="nil"/>
              <w:left w:val="nil"/>
              <w:bottom w:val="single" w:sz="4" w:space="0" w:color="auto"/>
              <w:right w:val="single" w:sz="4" w:space="0" w:color="auto"/>
            </w:tcBorders>
            <w:vAlign w:val="bottom"/>
          </w:tcPr>
          <w:p w14:paraId="28E781F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Sampling</w:t>
            </w:r>
          </w:p>
        </w:tc>
        <w:tc>
          <w:tcPr>
            <w:tcW w:w="246" w:type="pct"/>
            <w:tcBorders>
              <w:top w:val="nil"/>
              <w:left w:val="nil"/>
              <w:bottom w:val="single" w:sz="4" w:space="0" w:color="auto"/>
              <w:right w:val="single" w:sz="4" w:space="0" w:color="auto"/>
            </w:tcBorders>
            <w:vAlign w:val="bottom"/>
          </w:tcPr>
          <w:p w14:paraId="28E781F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vAlign w:val="bottom"/>
          </w:tcPr>
          <w:p w14:paraId="28E7820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shd w:val="clear" w:color="000000" w:fill="CCC0DA"/>
            <w:vAlign w:val="bottom"/>
          </w:tcPr>
          <w:p w14:paraId="28E78201"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vAlign w:val="bottom"/>
          </w:tcPr>
          <w:p w14:paraId="28E78202"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shd w:val="clear" w:color="000000" w:fill="CCC0DA"/>
            <w:vAlign w:val="bottom"/>
          </w:tcPr>
          <w:p w14:paraId="28E7820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vAlign w:val="bottom"/>
          </w:tcPr>
          <w:p w14:paraId="28E7820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shd w:val="clear" w:color="000000" w:fill="CCC0DA"/>
            <w:vAlign w:val="bottom"/>
          </w:tcPr>
          <w:p w14:paraId="28E7820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vAlign w:val="bottom"/>
          </w:tcPr>
          <w:p w14:paraId="28E7820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000000" w:fill="CCC0DA"/>
            <w:vAlign w:val="bottom"/>
          </w:tcPr>
          <w:p w14:paraId="28E7820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vAlign w:val="bottom"/>
          </w:tcPr>
          <w:p w14:paraId="28E7820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vAlign w:val="bottom"/>
          </w:tcPr>
          <w:p w14:paraId="28E7820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vAlign w:val="bottom"/>
          </w:tcPr>
          <w:p w14:paraId="28E7820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821A" w14:textId="77777777" w:rsidTr="00E44616">
        <w:trPr>
          <w:trHeight w:val="20"/>
        </w:trPr>
        <w:tc>
          <w:tcPr>
            <w:tcW w:w="889" w:type="pct"/>
            <w:vMerge/>
            <w:tcBorders>
              <w:left w:val="single" w:sz="4" w:space="0" w:color="auto"/>
              <w:right w:val="single" w:sz="4" w:space="0" w:color="auto"/>
            </w:tcBorders>
            <w:vAlign w:val="bottom"/>
          </w:tcPr>
          <w:p w14:paraId="28E7820C" w14:textId="77777777" w:rsidR="00AE3E89" w:rsidRPr="00E63C16" w:rsidRDefault="00AE3E89" w:rsidP="00EF0F03">
            <w:pPr>
              <w:spacing w:after="0" w:line="240" w:lineRule="auto"/>
              <w:rPr>
                <w:rFonts w:cs="Calibri"/>
                <w:color w:val="000000"/>
                <w:sz w:val="16"/>
                <w:szCs w:val="16"/>
                <w:lang w:eastAsia="en-AU"/>
              </w:rPr>
            </w:pPr>
          </w:p>
        </w:tc>
        <w:tc>
          <w:tcPr>
            <w:tcW w:w="956" w:type="pct"/>
            <w:vMerge w:val="restart"/>
            <w:tcBorders>
              <w:top w:val="nil"/>
              <w:left w:val="nil"/>
              <w:right w:val="single" w:sz="4" w:space="0" w:color="auto"/>
            </w:tcBorders>
            <w:vAlign w:val="bottom"/>
          </w:tcPr>
          <w:p w14:paraId="28E7820D" w14:textId="77777777" w:rsidR="00AE3E89" w:rsidRPr="00E63C16" w:rsidRDefault="00AE3E89" w:rsidP="00EF0F03">
            <w:pPr>
              <w:spacing w:after="0" w:line="240" w:lineRule="auto"/>
              <w:rPr>
                <w:rFonts w:cs="Calibri"/>
                <w:color w:val="000000"/>
                <w:sz w:val="16"/>
                <w:szCs w:val="16"/>
                <w:lang w:eastAsia="en-AU"/>
              </w:rPr>
            </w:pPr>
            <w:r>
              <w:rPr>
                <w:rFonts w:cs="Calibri"/>
                <w:color w:val="000000"/>
                <w:sz w:val="16"/>
                <w:szCs w:val="16"/>
                <w:lang w:eastAsia="en-AU"/>
              </w:rPr>
              <w:t>Processing, data entry and analysis</w:t>
            </w:r>
          </w:p>
        </w:tc>
        <w:tc>
          <w:tcPr>
            <w:tcW w:w="246" w:type="pct"/>
            <w:tcBorders>
              <w:top w:val="nil"/>
              <w:left w:val="nil"/>
              <w:bottom w:val="single" w:sz="4" w:space="0" w:color="auto"/>
              <w:right w:val="single" w:sz="4" w:space="0" w:color="auto"/>
            </w:tcBorders>
            <w:vAlign w:val="bottom"/>
          </w:tcPr>
          <w:p w14:paraId="28E7820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vAlign w:val="bottom"/>
          </w:tcPr>
          <w:p w14:paraId="28E7820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vAlign w:val="bottom"/>
          </w:tcPr>
          <w:p w14:paraId="28E7821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CCC0DA"/>
            <w:vAlign w:val="bottom"/>
          </w:tcPr>
          <w:p w14:paraId="28E78211"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vAlign w:val="bottom"/>
          </w:tcPr>
          <w:p w14:paraId="28E78212"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shd w:val="clear" w:color="000000" w:fill="CCC0DA"/>
            <w:vAlign w:val="bottom"/>
          </w:tcPr>
          <w:p w14:paraId="28E7821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vAlign w:val="bottom"/>
          </w:tcPr>
          <w:p w14:paraId="28E7821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CCC0DA"/>
            <w:vAlign w:val="bottom"/>
          </w:tcPr>
          <w:p w14:paraId="28E7821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vAlign w:val="bottom"/>
          </w:tcPr>
          <w:p w14:paraId="28E7821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shd w:val="clear" w:color="000000" w:fill="CCC0DA"/>
            <w:vAlign w:val="bottom"/>
          </w:tcPr>
          <w:p w14:paraId="28E7821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shd w:val="clear" w:color="000000" w:fill="CCC0DA"/>
            <w:vAlign w:val="bottom"/>
          </w:tcPr>
          <w:p w14:paraId="28E7821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vAlign w:val="bottom"/>
          </w:tcPr>
          <w:p w14:paraId="28E7821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8229" w14:textId="77777777" w:rsidTr="00E44616">
        <w:trPr>
          <w:trHeight w:val="20"/>
        </w:trPr>
        <w:tc>
          <w:tcPr>
            <w:tcW w:w="889" w:type="pct"/>
            <w:vMerge/>
            <w:tcBorders>
              <w:left w:val="single" w:sz="4" w:space="0" w:color="auto"/>
              <w:bottom w:val="single" w:sz="4" w:space="0" w:color="auto"/>
              <w:right w:val="single" w:sz="4" w:space="0" w:color="auto"/>
            </w:tcBorders>
            <w:vAlign w:val="bottom"/>
          </w:tcPr>
          <w:p w14:paraId="28E7821B" w14:textId="77777777" w:rsidR="00AE3E89" w:rsidRPr="00E63C16" w:rsidRDefault="00AE3E89" w:rsidP="00EF0F03">
            <w:pPr>
              <w:spacing w:after="0" w:line="240" w:lineRule="auto"/>
              <w:rPr>
                <w:rFonts w:cs="Calibri"/>
                <w:color w:val="000000"/>
                <w:sz w:val="16"/>
                <w:szCs w:val="16"/>
                <w:lang w:eastAsia="en-AU"/>
              </w:rPr>
            </w:pPr>
          </w:p>
        </w:tc>
        <w:tc>
          <w:tcPr>
            <w:tcW w:w="956" w:type="pct"/>
            <w:vMerge/>
            <w:tcBorders>
              <w:left w:val="nil"/>
              <w:bottom w:val="single" w:sz="4" w:space="0" w:color="auto"/>
              <w:right w:val="single" w:sz="4" w:space="0" w:color="auto"/>
            </w:tcBorders>
            <w:vAlign w:val="bottom"/>
          </w:tcPr>
          <w:p w14:paraId="28E7821C" w14:textId="77777777" w:rsidR="00AE3E89" w:rsidRPr="00E63C16" w:rsidRDefault="00AE3E89" w:rsidP="00EF0F03">
            <w:pPr>
              <w:spacing w:after="0" w:line="240" w:lineRule="auto"/>
              <w:rPr>
                <w:rFonts w:cs="Calibri"/>
                <w:color w:val="000000"/>
                <w:sz w:val="16"/>
                <w:szCs w:val="16"/>
                <w:lang w:eastAsia="en-AU"/>
              </w:rPr>
            </w:pPr>
          </w:p>
        </w:tc>
        <w:tc>
          <w:tcPr>
            <w:tcW w:w="246" w:type="pct"/>
            <w:tcBorders>
              <w:top w:val="nil"/>
              <w:left w:val="nil"/>
              <w:bottom w:val="single" w:sz="4" w:space="0" w:color="auto"/>
              <w:right w:val="single" w:sz="4" w:space="0" w:color="auto"/>
            </w:tcBorders>
            <w:vAlign w:val="bottom"/>
          </w:tcPr>
          <w:p w14:paraId="28E7821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vAlign w:val="bottom"/>
          </w:tcPr>
          <w:p w14:paraId="28E7821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vAlign w:val="bottom"/>
          </w:tcPr>
          <w:p w14:paraId="28E7821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vAlign w:val="bottom"/>
          </w:tcPr>
          <w:p w14:paraId="28E7822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vAlign w:val="bottom"/>
          </w:tcPr>
          <w:p w14:paraId="28E78221"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vAlign w:val="bottom"/>
          </w:tcPr>
          <w:p w14:paraId="28E78222"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vAlign w:val="bottom"/>
          </w:tcPr>
          <w:p w14:paraId="28E7822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vAlign w:val="bottom"/>
          </w:tcPr>
          <w:p w14:paraId="28E7822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vAlign w:val="bottom"/>
          </w:tcPr>
          <w:p w14:paraId="28E7822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shd w:val="clear" w:color="000000" w:fill="FFFFFF"/>
            <w:vAlign w:val="bottom"/>
          </w:tcPr>
          <w:p w14:paraId="28E7822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shd w:val="clear" w:color="auto" w:fill="FFFFFF" w:themeFill="background1"/>
            <w:vAlign w:val="bottom"/>
          </w:tcPr>
          <w:p w14:paraId="28E7822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shd w:val="clear" w:color="auto" w:fill="FFFFFF" w:themeFill="background1"/>
            <w:vAlign w:val="bottom"/>
          </w:tcPr>
          <w:p w14:paraId="28E7822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8239" w14:textId="77777777" w:rsidTr="00E44616">
        <w:trPr>
          <w:trHeight w:val="20"/>
        </w:trPr>
        <w:tc>
          <w:tcPr>
            <w:tcW w:w="889" w:type="pct"/>
            <w:vMerge w:val="restart"/>
            <w:tcBorders>
              <w:top w:val="nil"/>
              <w:left w:val="single" w:sz="4" w:space="0" w:color="auto"/>
              <w:right w:val="single" w:sz="4" w:space="0" w:color="auto"/>
            </w:tcBorders>
            <w:vAlign w:val="bottom"/>
          </w:tcPr>
          <w:p w14:paraId="28E7822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Vegetation diversity (Cat 2)</w:t>
            </w:r>
          </w:p>
          <w:p w14:paraId="28E7822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956" w:type="pct"/>
            <w:tcBorders>
              <w:top w:val="nil"/>
              <w:left w:val="nil"/>
              <w:bottom w:val="single" w:sz="4" w:space="0" w:color="auto"/>
              <w:right w:val="single" w:sz="4" w:space="0" w:color="auto"/>
            </w:tcBorders>
            <w:vAlign w:val="bottom"/>
          </w:tcPr>
          <w:p w14:paraId="28E7822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Sampling</w:t>
            </w:r>
          </w:p>
        </w:tc>
        <w:tc>
          <w:tcPr>
            <w:tcW w:w="246" w:type="pct"/>
            <w:tcBorders>
              <w:top w:val="nil"/>
              <w:left w:val="nil"/>
              <w:bottom w:val="single" w:sz="4" w:space="0" w:color="auto"/>
              <w:right w:val="single" w:sz="4" w:space="0" w:color="auto"/>
            </w:tcBorders>
            <w:vAlign w:val="bottom"/>
          </w:tcPr>
          <w:p w14:paraId="28E7822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vAlign w:val="bottom"/>
          </w:tcPr>
          <w:p w14:paraId="28E7822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shd w:val="clear" w:color="000000" w:fill="75923C"/>
            <w:vAlign w:val="bottom"/>
          </w:tcPr>
          <w:p w14:paraId="28E7822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vAlign w:val="bottom"/>
          </w:tcPr>
          <w:p w14:paraId="28E7823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shd w:val="clear" w:color="000000" w:fill="75923C"/>
            <w:vAlign w:val="bottom"/>
          </w:tcPr>
          <w:p w14:paraId="28E78231"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vAlign w:val="bottom"/>
          </w:tcPr>
          <w:p w14:paraId="28E78232"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shd w:val="clear" w:color="000000" w:fill="75923C"/>
            <w:vAlign w:val="bottom"/>
          </w:tcPr>
          <w:p w14:paraId="28E7823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vAlign w:val="bottom"/>
          </w:tcPr>
          <w:p w14:paraId="28E7823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000000" w:fill="75923C"/>
            <w:vAlign w:val="bottom"/>
          </w:tcPr>
          <w:p w14:paraId="28E7823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vAlign w:val="bottom"/>
          </w:tcPr>
          <w:p w14:paraId="28E7823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vAlign w:val="bottom"/>
          </w:tcPr>
          <w:p w14:paraId="28E7823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vAlign w:val="bottom"/>
          </w:tcPr>
          <w:p w14:paraId="28E7823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8248" w14:textId="77777777" w:rsidTr="00E44616">
        <w:trPr>
          <w:trHeight w:val="20"/>
        </w:trPr>
        <w:tc>
          <w:tcPr>
            <w:tcW w:w="889" w:type="pct"/>
            <w:vMerge/>
            <w:tcBorders>
              <w:left w:val="single" w:sz="4" w:space="0" w:color="auto"/>
              <w:right w:val="single" w:sz="4" w:space="0" w:color="auto"/>
            </w:tcBorders>
            <w:vAlign w:val="bottom"/>
          </w:tcPr>
          <w:p w14:paraId="28E7823A" w14:textId="77777777" w:rsidR="00AE3E89" w:rsidRPr="00E63C16" w:rsidRDefault="00AE3E89" w:rsidP="00EF0F03">
            <w:pPr>
              <w:spacing w:after="0" w:line="240" w:lineRule="auto"/>
              <w:rPr>
                <w:rFonts w:cs="Calibri"/>
                <w:color w:val="000000"/>
                <w:sz w:val="16"/>
                <w:szCs w:val="16"/>
                <w:lang w:eastAsia="en-AU"/>
              </w:rPr>
            </w:pPr>
          </w:p>
        </w:tc>
        <w:tc>
          <w:tcPr>
            <w:tcW w:w="956" w:type="pct"/>
            <w:tcBorders>
              <w:top w:val="nil"/>
              <w:left w:val="nil"/>
              <w:bottom w:val="single" w:sz="4" w:space="0" w:color="auto"/>
              <w:right w:val="single" w:sz="4" w:space="0" w:color="auto"/>
            </w:tcBorders>
            <w:vAlign w:val="bottom"/>
          </w:tcPr>
          <w:p w14:paraId="28E7823B" w14:textId="77777777" w:rsidR="00AE3E89" w:rsidRPr="00E63C16" w:rsidRDefault="00AE3E89" w:rsidP="00EF0F03">
            <w:pPr>
              <w:spacing w:after="0" w:line="240" w:lineRule="auto"/>
              <w:rPr>
                <w:rFonts w:cs="Calibri"/>
                <w:color w:val="000000"/>
                <w:sz w:val="16"/>
                <w:szCs w:val="16"/>
                <w:lang w:eastAsia="en-AU"/>
              </w:rPr>
            </w:pPr>
            <w:r>
              <w:rPr>
                <w:rFonts w:cs="Calibri"/>
                <w:color w:val="000000"/>
                <w:sz w:val="16"/>
                <w:szCs w:val="16"/>
                <w:lang w:eastAsia="en-AU"/>
              </w:rPr>
              <w:t>Processing, data entry and analysis</w:t>
            </w:r>
          </w:p>
        </w:tc>
        <w:tc>
          <w:tcPr>
            <w:tcW w:w="246" w:type="pct"/>
            <w:tcBorders>
              <w:top w:val="nil"/>
              <w:left w:val="nil"/>
              <w:bottom w:val="single" w:sz="4" w:space="0" w:color="auto"/>
              <w:right w:val="single" w:sz="4" w:space="0" w:color="auto"/>
            </w:tcBorders>
            <w:vAlign w:val="bottom"/>
          </w:tcPr>
          <w:p w14:paraId="28E7823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vAlign w:val="bottom"/>
          </w:tcPr>
          <w:p w14:paraId="28E7823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shd w:val="clear" w:color="000000" w:fill="FFFFFF"/>
            <w:vAlign w:val="bottom"/>
          </w:tcPr>
          <w:p w14:paraId="28E7823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75923C"/>
            <w:vAlign w:val="bottom"/>
          </w:tcPr>
          <w:p w14:paraId="28E7823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shd w:val="clear" w:color="000000" w:fill="FFFFFF"/>
            <w:vAlign w:val="bottom"/>
          </w:tcPr>
          <w:p w14:paraId="28E7824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shd w:val="clear" w:color="000000" w:fill="75923C"/>
            <w:vAlign w:val="bottom"/>
          </w:tcPr>
          <w:p w14:paraId="28E78241"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shd w:val="clear" w:color="000000" w:fill="FFFFFF"/>
            <w:vAlign w:val="bottom"/>
          </w:tcPr>
          <w:p w14:paraId="28E78242"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75923C"/>
            <w:vAlign w:val="bottom"/>
          </w:tcPr>
          <w:p w14:paraId="28E7824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vAlign w:val="bottom"/>
          </w:tcPr>
          <w:p w14:paraId="28E7824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shd w:val="clear" w:color="000000" w:fill="75923C"/>
            <w:vAlign w:val="bottom"/>
          </w:tcPr>
          <w:p w14:paraId="28E7824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shd w:val="clear" w:color="000000" w:fill="75923C"/>
            <w:vAlign w:val="bottom"/>
          </w:tcPr>
          <w:p w14:paraId="28E7824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vAlign w:val="bottom"/>
          </w:tcPr>
          <w:p w14:paraId="28E7824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8257" w14:textId="77777777" w:rsidTr="00E44616">
        <w:trPr>
          <w:trHeight w:val="20"/>
        </w:trPr>
        <w:tc>
          <w:tcPr>
            <w:tcW w:w="889" w:type="pct"/>
            <w:vMerge/>
            <w:tcBorders>
              <w:left w:val="single" w:sz="4" w:space="0" w:color="auto"/>
              <w:bottom w:val="single" w:sz="4" w:space="0" w:color="auto"/>
              <w:right w:val="single" w:sz="4" w:space="0" w:color="auto"/>
            </w:tcBorders>
            <w:vAlign w:val="bottom"/>
          </w:tcPr>
          <w:p w14:paraId="28E78249" w14:textId="77777777" w:rsidR="00AE3E89" w:rsidRPr="00E63C16" w:rsidRDefault="00AE3E89" w:rsidP="00EF0F03">
            <w:pPr>
              <w:spacing w:after="0" w:line="240" w:lineRule="auto"/>
              <w:rPr>
                <w:rFonts w:cs="Calibri"/>
                <w:color w:val="000000"/>
                <w:sz w:val="16"/>
                <w:szCs w:val="16"/>
                <w:lang w:eastAsia="en-AU"/>
              </w:rPr>
            </w:pPr>
          </w:p>
        </w:tc>
        <w:tc>
          <w:tcPr>
            <w:tcW w:w="956" w:type="pct"/>
            <w:tcBorders>
              <w:top w:val="nil"/>
              <w:left w:val="nil"/>
              <w:bottom w:val="single" w:sz="4" w:space="0" w:color="auto"/>
              <w:right w:val="single" w:sz="4" w:space="0" w:color="auto"/>
            </w:tcBorders>
            <w:vAlign w:val="bottom"/>
          </w:tcPr>
          <w:p w14:paraId="28E7824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Information transfer</w:t>
            </w:r>
          </w:p>
        </w:tc>
        <w:tc>
          <w:tcPr>
            <w:tcW w:w="246" w:type="pct"/>
            <w:tcBorders>
              <w:top w:val="nil"/>
              <w:left w:val="nil"/>
              <w:bottom w:val="single" w:sz="4" w:space="0" w:color="auto"/>
              <w:right w:val="single" w:sz="4" w:space="0" w:color="auto"/>
            </w:tcBorders>
            <w:vAlign w:val="bottom"/>
          </w:tcPr>
          <w:p w14:paraId="28E7824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shd w:val="clear" w:color="000000" w:fill="FFFFFF"/>
            <w:vAlign w:val="bottom"/>
          </w:tcPr>
          <w:p w14:paraId="28E7824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vAlign w:val="bottom"/>
          </w:tcPr>
          <w:p w14:paraId="28E7824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vAlign w:val="bottom"/>
          </w:tcPr>
          <w:p w14:paraId="28E7824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vAlign w:val="bottom"/>
          </w:tcPr>
          <w:p w14:paraId="28E7824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vAlign w:val="bottom"/>
          </w:tcPr>
          <w:p w14:paraId="28E7825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vAlign w:val="bottom"/>
          </w:tcPr>
          <w:p w14:paraId="28E78251"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vAlign w:val="bottom"/>
          </w:tcPr>
          <w:p w14:paraId="28E78252"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vAlign w:val="bottom"/>
          </w:tcPr>
          <w:p w14:paraId="28E7825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vAlign w:val="bottom"/>
          </w:tcPr>
          <w:p w14:paraId="28E7825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vAlign w:val="bottom"/>
          </w:tcPr>
          <w:p w14:paraId="28E7825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shd w:val="clear" w:color="000000" w:fill="75923C"/>
            <w:vAlign w:val="bottom"/>
          </w:tcPr>
          <w:p w14:paraId="28E7825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8267" w14:textId="77777777" w:rsidTr="00E44616">
        <w:trPr>
          <w:trHeight w:val="20"/>
        </w:trPr>
        <w:tc>
          <w:tcPr>
            <w:tcW w:w="889" w:type="pct"/>
            <w:vMerge w:val="restart"/>
            <w:tcBorders>
              <w:top w:val="nil"/>
              <w:left w:val="single" w:sz="4" w:space="0" w:color="auto"/>
              <w:right w:val="single" w:sz="4" w:space="0" w:color="auto"/>
            </w:tcBorders>
            <w:vAlign w:val="bottom"/>
          </w:tcPr>
          <w:p w14:paraId="28E7825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Waterbird diversity</w:t>
            </w:r>
          </w:p>
          <w:p w14:paraId="28E7825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r>
              <w:rPr>
                <w:rFonts w:cs="Calibri"/>
                <w:color w:val="000000"/>
                <w:sz w:val="16"/>
                <w:szCs w:val="16"/>
                <w:lang w:eastAsia="en-AU"/>
              </w:rPr>
              <w:t>Cat</w:t>
            </w:r>
            <w:r w:rsidRPr="00E63C16">
              <w:rPr>
                <w:rFonts w:cs="Calibri"/>
                <w:color w:val="000000"/>
                <w:sz w:val="16"/>
                <w:szCs w:val="16"/>
                <w:lang w:eastAsia="en-AU"/>
              </w:rPr>
              <w:t xml:space="preserve"> 2</w:t>
            </w:r>
            <w:r>
              <w:rPr>
                <w:rFonts w:cs="Calibri"/>
                <w:color w:val="000000"/>
                <w:sz w:val="16"/>
                <w:szCs w:val="16"/>
                <w:lang w:eastAsia="en-AU"/>
              </w:rPr>
              <w:t xml:space="preserve"> )</w:t>
            </w:r>
          </w:p>
        </w:tc>
        <w:tc>
          <w:tcPr>
            <w:tcW w:w="956" w:type="pct"/>
            <w:tcBorders>
              <w:top w:val="nil"/>
              <w:left w:val="nil"/>
              <w:bottom w:val="single" w:sz="4" w:space="0" w:color="auto"/>
              <w:right w:val="single" w:sz="4" w:space="0" w:color="auto"/>
            </w:tcBorders>
            <w:vAlign w:val="bottom"/>
          </w:tcPr>
          <w:p w14:paraId="28E7825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Sampling</w:t>
            </w:r>
          </w:p>
        </w:tc>
        <w:tc>
          <w:tcPr>
            <w:tcW w:w="246" w:type="pct"/>
            <w:tcBorders>
              <w:top w:val="nil"/>
              <w:left w:val="nil"/>
              <w:bottom w:val="single" w:sz="4" w:space="0" w:color="auto"/>
              <w:right w:val="single" w:sz="4" w:space="0" w:color="auto"/>
            </w:tcBorders>
            <w:vAlign w:val="bottom"/>
          </w:tcPr>
          <w:p w14:paraId="28E7825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vAlign w:val="bottom"/>
          </w:tcPr>
          <w:p w14:paraId="28E7825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shd w:val="clear" w:color="000000" w:fill="FCD5B4"/>
            <w:vAlign w:val="bottom"/>
          </w:tcPr>
          <w:p w14:paraId="28E7825D" w14:textId="77777777" w:rsidR="00AE3E89" w:rsidRPr="00E63C16" w:rsidRDefault="00AE3E89" w:rsidP="00EF0F03">
            <w:pPr>
              <w:spacing w:after="0" w:line="240" w:lineRule="auto"/>
              <w:rPr>
                <w:rFonts w:cs="Calibri"/>
                <w:color w:val="000000"/>
                <w:sz w:val="16"/>
                <w:szCs w:val="16"/>
                <w:lang w:eastAsia="en-AU"/>
              </w:rPr>
            </w:pPr>
          </w:p>
        </w:tc>
        <w:tc>
          <w:tcPr>
            <w:tcW w:w="258" w:type="pct"/>
            <w:tcBorders>
              <w:top w:val="nil"/>
              <w:left w:val="nil"/>
              <w:bottom w:val="single" w:sz="4" w:space="0" w:color="auto"/>
              <w:right w:val="single" w:sz="4" w:space="0" w:color="auto"/>
            </w:tcBorders>
            <w:shd w:val="clear" w:color="auto" w:fill="auto"/>
            <w:vAlign w:val="bottom"/>
          </w:tcPr>
          <w:p w14:paraId="28E7825E" w14:textId="77777777" w:rsidR="00AE3E89" w:rsidRPr="00E63C16" w:rsidRDefault="00AE3E89" w:rsidP="00EF0F03">
            <w:pPr>
              <w:spacing w:after="0" w:line="240" w:lineRule="auto"/>
              <w:rPr>
                <w:rFonts w:cs="Calibri"/>
                <w:color w:val="000000"/>
                <w:sz w:val="16"/>
                <w:szCs w:val="16"/>
                <w:lang w:eastAsia="en-AU"/>
              </w:rPr>
            </w:pPr>
          </w:p>
        </w:tc>
        <w:tc>
          <w:tcPr>
            <w:tcW w:w="271" w:type="pct"/>
            <w:tcBorders>
              <w:top w:val="nil"/>
              <w:left w:val="nil"/>
              <w:bottom w:val="single" w:sz="4" w:space="0" w:color="auto"/>
              <w:right w:val="single" w:sz="4" w:space="0" w:color="auto"/>
            </w:tcBorders>
            <w:shd w:val="clear" w:color="000000" w:fill="FCD5B4"/>
            <w:vAlign w:val="bottom"/>
          </w:tcPr>
          <w:p w14:paraId="28E7825F" w14:textId="77777777" w:rsidR="00AE3E89" w:rsidRPr="00E63C16" w:rsidRDefault="00AE3E89" w:rsidP="00EF0F03">
            <w:pPr>
              <w:spacing w:after="0" w:line="240" w:lineRule="auto"/>
              <w:rPr>
                <w:rFonts w:cs="Calibri"/>
                <w:color w:val="000000"/>
                <w:sz w:val="16"/>
                <w:szCs w:val="16"/>
                <w:lang w:eastAsia="en-AU"/>
              </w:rPr>
            </w:pPr>
          </w:p>
        </w:tc>
        <w:tc>
          <w:tcPr>
            <w:tcW w:w="274" w:type="pct"/>
            <w:tcBorders>
              <w:top w:val="nil"/>
              <w:left w:val="nil"/>
              <w:bottom w:val="single" w:sz="4" w:space="0" w:color="auto"/>
              <w:right w:val="single" w:sz="4" w:space="0" w:color="auto"/>
            </w:tcBorders>
            <w:shd w:val="clear" w:color="auto" w:fill="auto"/>
            <w:vAlign w:val="bottom"/>
          </w:tcPr>
          <w:p w14:paraId="28E78260" w14:textId="77777777" w:rsidR="00AE3E89" w:rsidRPr="00E63C16" w:rsidRDefault="00AE3E89" w:rsidP="00EF0F03">
            <w:pPr>
              <w:spacing w:after="0" w:line="240" w:lineRule="auto"/>
              <w:rPr>
                <w:rFonts w:cs="Calibri"/>
                <w:color w:val="000000"/>
                <w:sz w:val="16"/>
                <w:szCs w:val="16"/>
                <w:lang w:eastAsia="en-AU"/>
              </w:rPr>
            </w:pPr>
          </w:p>
        </w:tc>
        <w:tc>
          <w:tcPr>
            <w:tcW w:w="255" w:type="pct"/>
            <w:tcBorders>
              <w:top w:val="nil"/>
              <w:left w:val="nil"/>
              <w:bottom w:val="single" w:sz="4" w:space="0" w:color="auto"/>
              <w:right w:val="single" w:sz="4" w:space="0" w:color="auto"/>
            </w:tcBorders>
            <w:shd w:val="clear" w:color="000000" w:fill="FCD5B4"/>
            <w:vAlign w:val="bottom"/>
          </w:tcPr>
          <w:p w14:paraId="28E78261" w14:textId="77777777" w:rsidR="00AE3E89" w:rsidRPr="00E63C16" w:rsidRDefault="00AE3E89" w:rsidP="00EF0F03">
            <w:pPr>
              <w:spacing w:after="0" w:line="240" w:lineRule="auto"/>
              <w:rPr>
                <w:rFonts w:cs="Calibri"/>
                <w:color w:val="000000"/>
                <w:sz w:val="16"/>
                <w:szCs w:val="16"/>
                <w:lang w:eastAsia="en-AU"/>
              </w:rPr>
            </w:pPr>
          </w:p>
        </w:tc>
        <w:tc>
          <w:tcPr>
            <w:tcW w:w="258" w:type="pct"/>
            <w:tcBorders>
              <w:top w:val="nil"/>
              <w:left w:val="nil"/>
              <w:bottom w:val="single" w:sz="4" w:space="0" w:color="auto"/>
              <w:right w:val="single" w:sz="4" w:space="0" w:color="auto"/>
            </w:tcBorders>
            <w:shd w:val="clear" w:color="auto" w:fill="auto"/>
            <w:vAlign w:val="bottom"/>
          </w:tcPr>
          <w:p w14:paraId="28E78262" w14:textId="77777777" w:rsidR="00AE3E89" w:rsidRPr="00E63C16" w:rsidRDefault="00AE3E89" w:rsidP="00EF0F03">
            <w:pPr>
              <w:spacing w:after="0" w:line="240" w:lineRule="auto"/>
              <w:rPr>
                <w:rFonts w:cs="Calibri"/>
                <w:color w:val="000000"/>
                <w:sz w:val="16"/>
                <w:szCs w:val="16"/>
                <w:lang w:eastAsia="en-AU"/>
              </w:rPr>
            </w:pPr>
          </w:p>
        </w:tc>
        <w:tc>
          <w:tcPr>
            <w:tcW w:w="266" w:type="pct"/>
            <w:tcBorders>
              <w:top w:val="nil"/>
              <w:left w:val="nil"/>
              <w:bottom w:val="single" w:sz="4" w:space="0" w:color="auto"/>
              <w:right w:val="single" w:sz="4" w:space="0" w:color="auto"/>
            </w:tcBorders>
            <w:shd w:val="clear" w:color="000000" w:fill="FCD5B4"/>
            <w:vAlign w:val="bottom"/>
          </w:tcPr>
          <w:p w14:paraId="28E78263" w14:textId="77777777" w:rsidR="00AE3E89" w:rsidRPr="00E63C16" w:rsidRDefault="00AE3E89" w:rsidP="00EF0F03">
            <w:pPr>
              <w:spacing w:after="0" w:line="240" w:lineRule="auto"/>
              <w:rPr>
                <w:rFonts w:cs="Calibri"/>
                <w:color w:val="000000"/>
                <w:sz w:val="16"/>
                <w:szCs w:val="16"/>
                <w:lang w:eastAsia="en-AU"/>
              </w:rPr>
            </w:pPr>
          </w:p>
        </w:tc>
        <w:tc>
          <w:tcPr>
            <w:tcW w:w="253" w:type="pct"/>
            <w:tcBorders>
              <w:top w:val="nil"/>
              <w:left w:val="nil"/>
              <w:bottom w:val="single" w:sz="4" w:space="0" w:color="auto"/>
              <w:right w:val="single" w:sz="4" w:space="0" w:color="auto"/>
            </w:tcBorders>
            <w:shd w:val="clear" w:color="auto" w:fill="auto"/>
            <w:vAlign w:val="bottom"/>
          </w:tcPr>
          <w:p w14:paraId="28E78264" w14:textId="77777777" w:rsidR="00AE3E89" w:rsidRPr="00E63C16" w:rsidRDefault="00AE3E89" w:rsidP="00EF0F03">
            <w:pPr>
              <w:spacing w:after="0" w:line="240" w:lineRule="auto"/>
              <w:rPr>
                <w:rFonts w:cs="Calibri"/>
                <w:color w:val="000000"/>
                <w:sz w:val="16"/>
                <w:szCs w:val="16"/>
                <w:lang w:eastAsia="en-AU"/>
              </w:rPr>
            </w:pPr>
          </w:p>
        </w:tc>
        <w:tc>
          <w:tcPr>
            <w:tcW w:w="286" w:type="pct"/>
            <w:tcBorders>
              <w:top w:val="nil"/>
              <w:left w:val="nil"/>
              <w:bottom w:val="single" w:sz="4" w:space="0" w:color="auto"/>
              <w:right w:val="single" w:sz="4" w:space="0" w:color="auto"/>
            </w:tcBorders>
            <w:vAlign w:val="bottom"/>
          </w:tcPr>
          <w:p w14:paraId="28E7826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vAlign w:val="bottom"/>
          </w:tcPr>
          <w:p w14:paraId="28E7826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8276" w14:textId="77777777" w:rsidTr="00E44616">
        <w:trPr>
          <w:trHeight w:val="20"/>
        </w:trPr>
        <w:tc>
          <w:tcPr>
            <w:tcW w:w="889" w:type="pct"/>
            <w:vMerge/>
            <w:tcBorders>
              <w:left w:val="single" w:sz="4" w:space="0" w:color="auto"/>
              <w:right w:val="single" w:sz="4" w:space="0" w:color="auto"/>
            </w:tcBorders>
            <w:vAlign w:val="bottom"/>
          </w:tcPr>
          <w:p w14:paraId="28E78268" w14:textId="77777777" w:rsidR="00AE3E89" w:rsidRPr="00E63C16" w:rsidRDefault="00AE3E89" w:rsidP="00EF0F03">
            <w:pPr>
              <w:spacing w:after="0" w:line="240" w:lineRule="auto"/>
              <w:rPr>
                <w:rFonts w:cs="Calibri"/>
                <w:color w:val="000000"/>
                <w:sz w:val="16"/>
                <w:szCs w:val="16"/>
                <w:lang w:eastAsia="en-AU"/>
              </w:rPr>
            </w:pPr>
          </w:p>
        </w:tc>
        <w:tc>
          <w:tcPr>
            <w:tcW w:w="956" w:type="pct"/>
            <w:tcBorders>
              <w:top w:val="nil"/>
              <w:left w:val="nil"/>
              <w:bottom w:val="single" w:sz="4" w:space="0" w:color="auto"/>
              <w:right w:val="single" w:sz="4" w:space="0" w:color="auto"/>
            </w:tcBorders>
            <w:vAlign w:val="bottom"/>
          </w:tcPr>
          <w:p w14:paraId="28E78269" w14:textId="77777777" w:rsidR="00AE3E89" w:rsidRPr="00E63C16" w:rsidRDefault="00AE3E89" w:rsidP="00EF0F03">
            <w:pPr>
              <w:spacing w:after="0" w:line="240" w:lineRule="auto"/>
              <w:rPr>
                <w:rFonts w:cs="Calibri"/>
                <w:color w:val="000000"/>
                <w:sz w:val="16"/>
                <w:szCs w:val="16"/>
                <w:lang w:eastAsia="en-AU"/>
              </w:rPr>
            </w:pPr>
            <w:r>
              <w:rPr>
                <w:rFonts w:cs="Calibri"/>
                <w:color w:val="000000"/>
                <w:sz w:val="16"/>
                <w:szCs w:val="16"/>
                <w:lang w:eastAsia="en-AU"/>
              </w:rPr>
              <w:t>Processing, data entry and analysis</w:t>
            </w:r>
          </w:p>
        </w:tc>
        <w:tc>
          <w:tcPr>
            <w:tcW w:w="246" w:type="pct"/>
            <w:tcBorders>
              <w:top w:val="nil"/>
              <w:left w:val="nil"/>
              <w:bottom w:val="single" w:sz="4" w:space="0" w:color="auto"/>
              <w:right w:val="single" w:sz="4" w:space="0" w:color="auto"/>
            </w:tcBorders>
            <w:vAlign w:val="bottom"/>
          </w:tcPr>
          <w:p w14:paraId="28E7826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shd w:val="clear" w:color="000000" w:fill="FFFFFF"/>
            <w:vAlign w:val="bottom"/>
          </w:tcPr>
          <w:p w14:paraId="28E7826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shd w:val="clear" w:color="000000" w:fill="FFFFFF"/>
            <w:vAlign w:val="bottom"/>
          </w:tcPr>
          <w:p w14:paraId="28E7826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FCD5B4"/>
            <w:vAlign w:val="bottom"/>
          </w:tcPr>
          <w:p w14:paraId="28E7826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shd w:val="clear" w:color="000000" w:fill="FFFFFF"/>
            <w:vAlign w:val="bottom"/>
          </w:tcPr>
          <w:p w14:paraId="28E7826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shd w:val="clear" w:color="000000" w:fill="FCD5B4"/>
            <w:vAlign w:val="bottom"/>
          </w:tcPr>
          <w:p w14:paraId="28E7826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shd w:val="clear" w:color="000000" w:fill="FFFFFF"/>
            <w:vAlign w:val="bottom"/>
          </w:tcPr>
          <w:p w14:paraId="28E7827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FCD5B4"/>
            <w:vAlign w:val="bottom"/>
          </w:tcPr>
          <w:p w14:paraId="28E78271"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000000" w:fill="FFFFFF"/>
            <w:vAlign w:val="bottom"/>
          </w:tcPr>
          <w:p w14:paraId="28E78272"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shd w:val="clear" w:color="000000" w:fill="FCD5B4"/>
            <w:vAlign w:val="bottom"/>
          </w:tcPr>
          <w:p w14:paraId="28E7827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shd w:val="clear" w:color="000000" w:fill="FCD5B4"/>
            <w:vAlign w:val="bottom"/>
          </w:tcPr>
          <w:p w14:paraId="28E7827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shd w:val="clear" w:color="000000" w:fill="FCD5B4"/>
            <w:vAlign w:val="bottom"/>
          </w:tcPr>
          <w:p w14:paraId="28E7827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8285" w14:textId="77777777" w:rsidTr="00E44616">
        <w:trPr>
          <w:trHeight w:val="20"/>
        </w:trPr>
        <w:tc>
          <w:tcPr>
            <w:tcW w:w="889" w:type="pct"/>
            <w:vMerge/>
            <w:tcBorders>
              <w:left w:val="single" w:sz="4" w:space="0" w:color="auto"/>
              <w:bottom w:val="single" w:sz="4" w:space="0" w:color="auto"/>
              <w:right w:val="single" w:sz="4" w:space="0" w:color="auto"/>
            </w:tcBorders>
            <w:vAlign w:val="bottom"/>
          </w:tcPr>
          <w:p w14:paraId="28E78277" w14:textId="77777777" w:rsidR="00AE3E89" w:rsidRPr="00E63C16" w:rsidRDefault="00AE3E89" w:rsidP="00EF0F03">
            <w:pPr>
              <w:spacing w:after="0" w:line="240" w:lineRule="auto"/>
              <w:rPr>
                <w:rFonts w:cs="Calibri"/>
                <w:color w:val="000000"/>
                <w:sz w:val="16"/>
                <w:szCs w:val="16"/>
                <w:lang w:eastAsia="en-AU"/>
              </w:rPr>
            </w:pPr>
          </w:p>
        </w:tc>
        <w:tc>
          <w:tcPr>
            <w:tcW w:w="956" w:type="pct"/>
            <w:tcBorders>
              <w:top w:val="nil"/>
              <w:left w:val="nil"/>
              <w:bottom w:val="single" w:sz="4" w:space="0" w:color="auto"/>
              <w:right w:val="single" w:sz="4" w:space="0" w:color="auto"/>
            </w:tcBorders>
            <w:vAlign w:val="bottom"/>
          </w:tcPr>
          <w:p w14:paraId="28E7827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xml:space="preserve">Information transfer </w:t>
            </w:r>
          </w:p>
        </w:tc>
        <w:tc>
          <w:tcPr>
            <w:tcW w:w="246" w:type="pct"/>
            <w:tcBorders>
              <w:top w:val="nil"/>
              <w:left w:val="nil"/>
              <w:bottom w:val="single" w:sz="4" w:space="0" w:color="auto"/>
              <w:right w:val="single" w:sz="4" w:space="0" w:color="auto"/>
            </w:tcBorders>
            <w:vAlign w:val="bottom"/>
          </w:tcPr>
          <w:p w14:paraId="28E78279" w14:textId="77777777" w:rsidR="00AE3E89" w:rsidRPr="00E63C16" w:rsidRDefault="00AE3E89" w:rsidP="00EF0F03">
            <w:pPr>
              <w:spacing w:after="0" w:line="240" w:lineRule="auto"/>
              <w:rPr>
                <w:rFonts w:cs="Calibri"/>
                <w:color w:val="000000"/>
                <w:sz w:val="16"/>
                <w:szCs w:val="16"/>
                <w:lang w:eastAsia="en-AU"/>
              </w:rPr>
            </w:pPr>
          </w:p>
        </w:tc>
        <w:tc>
          <w:tcPr>
            <w:tcW w:w="275" w:type="pct"/>
            <w:tcBorders>
              <w:top w:val="nil"/>
              <w:left w:val="nil"/>
              <w:bottom w:val="single" w:sz="4" w:space="0" w:color="auto"/>
              <w:right w:val="single" w:sz="4" w:space="0" w:color="auto"/>
            </w:tcBorders>
            <w:vAlign w:val="bottom"/>
          </w:tcPr>
          <w:p w14:paraId="28E7827A" w14:textId="77777777" w:rsidR="00AE3E89" w:rsidRPr="00E63C16" w:rsidRDefault="00AE3E89" w:rsidP="00EF0F03">
            <w:pPr>
              <w:spacing w:after="0" w:line="240" w:lineRule="auto"/>
              <w:rPr>
                <w:rFonts w:cs="Calibri"/>
                <w:color w:val="000000"/>
                <w:sz w:val="16"/>
                <w:szCs w:val="16"/>
                <w:lang w:eastAsia="en-AU"/>
              </w:rPr>
            </w:pPr>
          </w:p>
        </w:tc>
        <w:tc>
          <w:tcPr>
            <w:tcW w:w="261" w:type="pct"/>
            <w:tcBorders>
              <w:top w:val="nil"/>
              <w:left w:val="nil"/>
              <w:bottom w:val="single" w:sz="4" w:space="0" w:color="auto"/>
              <w:right w:val="single" w:sz="4" w:space="0" w:color="auto"/>
            </w:tcBorders>
            <w:vAlign w:val="bottom"/>
          </w:tcPr>
          <w:p w14:paraId="28E7827B" w14:textId="77777777" w:rsidR="00AE3E89" w:rsidRPr="00E63C16" w:rsidRDefault="00AE3E89" w:rsidP="00EF0F03">
            <w:pPr>
              <w:spacing w:after="0" w:line="240" w:lineRule="auto"/>
              <w:rPr>
                <w:rFonts w:cs="Calibri"/>
                <w:color w:val="000000"/>
                <w:sz w:val="16"/>
                <w:szCs w:val="16"/>
                <w:lang w:eastAsia="en-AU"/>
              </w:rPr>
            </w:pPr>
          </w:p>
        </w:tc>
        <w:tc>
          <w:tcPr>
            <w:tcW w:w="258" w:type="pct"/>
            <w:tcBorders>
              <w:top w:val="nil"/>
              <w:left w:val="nil"/>
              <w:bottom w:val="single" w:sz="4" w:space="0" w:color="auto"/>
              <w:right w:val="single" w:sz="4" w:space="0" w:color="auto"/>
            </w:tcBorders>
            <w:shd w:val="clear" w:color="auto" w:fill="FFFFFF"/>
            <w:vAlign w:val="bottom"/>
          </w:tcPr>
          <w:p w14:paraId="28E7827C" w14:textId="77777777" w:rsidR="00AE3E89" w:rsidRPr="00E63C16" w:rsidRDefault="00AE3E89" w:rsidP="00EF0F03">
            <w:pPr>
              <w:spacing w:after="0" w:line="240" w:lineRule="auto"/>
              <w:rPr>
                <w:rFonts w:cs="Calibri"/>
                <w:color w:val="000000"/>
                <w:sz w:val="16"/>
                <w:szCs w:val="16"/>
                <w:lang w:eastAsia="en-AU"/>
              </w:rPr>
            </w:pPr>
          </w:p>
        </w:tc>
        <w:tc>
          <w:tcPr>
            <w:tcW w:w="271" w:type="pct"/>
            <w:tcBorders>
              <w:top w:val="nil"/>
              <w:left w:val="nil"/>
              <w:bottom w:val="single" w:sz="4" w:space="0" w:color="auto"/>
              <w:right w:val="single" w:sz="4" w:space="0" w:color="auto"/>
            </w:tcBorders>
            <w:shd w:val="clear" w:color="auto" w:fill="FFFFFF"/>
            <w:vAlign w:val="bottom"/>
          </w:tcPr>
          <w:p w14:paraId="28E7827D" w14:textId="77777777" w:rsidR="00AE3E89" w:rsidRPr="00E63C16" w:rsidRDefault="00AE3E89" w:rsidP="00EF0F03">
            <w:pPr>
              <w:spacing w:after="0" w:line="240" w:lineRule="auto"/>
              <w:rPr>
                <w:rFonts w:cs="Calibri"/>
                <w:color w:val="000000"/>
                <w:sz w:val="16"/>
                <w:szCs w:val="16"/>
                <w:lang w:eastAsia="en-AU"/>
              </w:rPr>
            </w:pPr>
          </w:p>
        </w:tc>
        <w:tc>
          <w:tcPr>
            <w:tcW w:w="274" w:type="pct"/>
            <w:tcBorders>
              <w:top w:val="nil"/>
              <w:left w:val="nil"/>
              <w:bottom w:val="single" w:sz="4" w:space="0" w:color="auto"/>
              <w:right w:val="single" w:sz="4" w:space="0" w:color="auto"/>
            </w:tcBorders>
            <w:shd w:val="clear" w:color="auto" w:fill="FFFFFF"/>
            <w:vAlign w:val="bottom"/>
          </w:tcPr>
          <w:p w14:paraId="28E7827E" w14:textId="77777777" w:rsidR="00AE3E89" w:rsidRPr="00E63C16" w:rsidRDefault="00AE3E89" w:rsidP="00EF0F03">
            <w:pPr>
              <w:spacing w:after="0" w:line="240" w:lineRule="auto"/>
              <w:rPr>
                <w:rFonts w:cs="Calibri"/>
                <w:color w:val="000000"/>
                <w:sz w:val="16"/>
                <w:szCs w:val="16"/>
                <w:lang w:eastAsia="en-AU"/>
              </w:rPr>
            </w:pPr>
          </w:p>
        </w:tc>
        <w:tc>
          <w:tcPr>
            <w:tcW w:w="255" w:type="pct"/>
            <w:tcBorders>
              <w:top w:val="nil"/>
              <w:left w:val="nil"/>
              <w:bottom w:val="single" w:sz="4" w:space="0" w:color="auto"/>
              <w:right w:val="single" w:sz="4" w:space="0" w:color="auto"/>
            </w:tcBorders>
            <w:shd w:val="clear" w:color="auto" w:fill="FFFFFF"/>
            <w:vAlign w:val="bottom"/>
          </w:tcPr>
          <w:p w14:paraId="28E7827F" w14:textId="77777777" w:rsidR="00AE3E89" w:rsidRPr="00E63C16" w:rsidRDefault="00AE3E89" w:rsidP="00EF0F03">
            <w:pPr>
              <w:spacing w:after="0" w:line="240" w:lineRule="auto"/>
              <w:rPr>
                <w:rFonts w:cs="Calibri"/>
                <w:color w:val="000000"/>
                <w:sz w:val="16"/>
                <w:szCs w:val="16"/>
                <w:lang w:eastAsia="en-AU"/>
              </w:rPr>
            </w:pPr>
          </w:p>
        </w:tc>
        <w:tc>
          <w:tcPr>
            <w:tcW w:w="258" w:type="pct"/>
            <w:tcBorders>
              <w:top w:val="nil"/>
              <w:left w:val="nil"/>
              <w:bottom w:val="single" w:sz="4" w:space="0" w:color="auto"/>
              <w:right w:val="single" w:sz="4" w:space="0" w:color="auto"/>
            </w:tcBorders>
            <w:shd w:val="clear" w:color="auto" w:fill="FFFFFF"/>
            <w:vAlign w:val="bottom"/>
          </w:tcPr>
          <w:p w14:paraId="28E78280" w14:textId="77777777" w:rsidR="00AE3E89" w:rsidRPr="00E63C16" w:rsidRDefault="00AE3E89" w:rsidP="00EF0F03">
            <w:pPr>
              <w:spacing w:after="0" w:line="240" w:lineRule="auto"/>
              <w:rPr>
                <w:rFonts w:cs="Calibri"/>
                <w:color w:val="000000"/>
                <w:sz w:val="16"/>
                <w:szCs w:val="16"/>
                <w:lang w:eastAsia="en-AU"/>
              </w:rPr>
            </w:pPr>
          </w:p>
        </w:tc>
        <w:tc>
          <w:tcPr>
            <w:tcW w:w="266" w:type="pct"/>
            <w:tcBorders>
              <w:top w:val="nil"/>
              <w:left w:val="nil"/>
              <w:bottom w:val="single" w:sz="4" w:space="0" w:color="auto"/>
              <w:right w:val="single" w:sz="4" w:space="0" w:color="auto"/>
            </w:tcBorders>
            <w:shd w:val="clear" w:color="auto" w:fill="FFFFFF"/>
            <w:vAlign w:val="bottom"/>
          </w:tcPr>
          <w:p w14:paraId="28E78281" w14:textId="77777777" w:rsidR="00AE3E89" w:rsidRPr="00E63C16" w:rsidRDefault="00AE3E89" w:rsidP="00EF0F03">
            <w:pPr>
              <w:spacing w:after="0" w:line="240" w:lineRule="auto"/>
              <w:rPr>
                <w:rFonts w:cs="Calibri"/>
                <w:color w:val="000000"/>
                <w:sz w:val="16"/>
                <w:szCs w:val="16"/>
                <w:lang w:eastAsia="en-AU"/>
              </w:rPr>
            </w:pPr>
          </w:p>
        </w:tc>
        <w:tc>
          <w:tcPr>
            <w:tcW w:w="253" w:type="pct"/>
            <w:tcBorders>
              <w:top w:val="nil"/>
              <w:left w:val="nil"/>
              <w:bottom w:val="single" w:sz="4" w:space="0" w:color="auto"/>
              <w:right w:val="single" w:sz="4" w:space="0" w:color="auto"/>
            </w:tcBorders>
            <w:shd w:val="clear" w:color="auto" w:fill="FFFFFF"/>
            <w:vAlign w:val="bottom"/>
          </w:tcPr>
          <w:p w14:paraId="28E78282" w14:textId="77777777" w:rsidR="00AE3E89" w:rsidRPr="00E63C16" w:rsidRDefault="00AE3E89" w:rsidP="00EF0F03">
            <w:pPr>
              <w:spacing w:after="0" w:line="240" w:lineRule="auto"/>
              <w:rPr>
                <w:rFonts w:cs="Calibri"/>
                <w:color w:val="000000"/>
                <w:sz w:val="16"/>
                <w:szCs w:val="16"/>
                <w:lang w:eastAsia="en-AU"/>
              </w:rPr>
            </w:pPr>
          </w:p>
        </w:tc>
        <w:tc>
          <w:tcPr>
            <w:tcW w:w="286" w:type="pct"/>
            <w:tcBorders>
              <w:top w:val="nil"/>
              <w:left w:val="nil"/>
              <w:bottom w:val="single" w:sz="4" w:space="0" w:color="auto"/>
              <w:right w:val="single" w:sz="4" w:space="0" w:color="auto"/>
            </w:tcBorders>
            <w:shd w:val="clear" w:color="000000" w:fill="FCD5B4"/>
            <w:vAlign w:val="bottom"/>
          </w:tcPr>
          <w:p w14:paraId="28E78283" w14:textId="77777777" w:rsidR="00AE3E89" w:rsidRPr="00E63C16" w:rsidRDefault="00AE3E89" w:rsidP="00EF0F03">
            <w:pPr>
              <w:spacing w:after="0" w:line="240" w:lineRule="auto"/>
              <w:rPr>
                <w:rFonts w:cs="Calibri"/>
                <w:color w:val="000000"/>
                <w:sz w:val="16"/>
                <w:szCs w:val="16"/>
                <w:lang w:eastAsia="en-AU"/>
              </w:rPr>
            </w:pPr>
          </w:p>
        </w:tc>
        <w:tc>
          <w:tcPr>
            <w:tcW w:w="251" w:type="pct"/>
            <w:tcBorders>
              <w:top w:val="nil"/>
              <w:left w:val="nil"/>
              <w:bottom w:val="single" w:sz="4" w:space="0" w:color="auto"/>
              <w:right w:val="single" w:sz="4" w:space="0" w:color="auto"/>
            </w:tcBorders>
            <w:vAlign w:val="bottom"/>
          </w:tcPr>
          <w:p w14:paraId="28E78284" w14:textId="77777777" w:rsidR="00AE3E89" w:rsidRPr="00E63C16" w:rsidRDefault="00AE3E89" w:rsidP="00EF0F03">
            <w:pPr>
              <w:spacing w:after="0" w:line="240" w:lineRule="auto"/>
              <w:rPr>
                <w:rFonts w:cs="Calibri"/>
                <w:color w:val="000000"/>
                <w:sz w:val="16"/>
                <w:szCs w:val="16"/>
                <w:lang w:eastAsia="en-AU"/>
              </w:rPr>
            </w:pPr>
          </w:p>
        </w:tc>
      </w:tr>
      <w:tr w:rsidR="00AE3E89" w:rsidRPr="00E63C16" w14:paraId="28E78294" w14:textId="77777777" w:rsidTr="00E44616">
        <w:trPr>
          <w:trHeight w:val="20"/>
        </w:trPr>
        <w:tc>
          <w:tcPr>
            <w:tcW w:w="889" w:type="pct"/>
            <w:tcBorders>
              <w:top w:val="nil"/>
              <w:left w:val="single" w:sz="4" w:space="0" w:color="auto"/>
              <w:bottom w:val="single" w:sz="4" w:space="0" w:color="auto"/>
              <w:right w:val="single" w:sz="4" w:space="0" w:color="auto"/>
            </w:tcBorders>
            <w:vAlign w:val="bottom"/>
          </w:tcPr>
          <w:p w14:paraId="28E7828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xml:space="preserve">Synthesis </w:t>
            </w:r>
          </w:p>
        </w:tc>
        <w:tc>
          <w:tcPr>
            <w:tcW w:w="956" w:type="pct"/>
            <w:tcBorders>
              <w:top w:val="nil"/>
              <w:left w:val="nil"/>
              <w:bottom w:val="single" w:sz="4" w:space="0" w:color="auto"/>
              <w:right w:val="single" w:sz="4" w:space="0" w:color="auto"/>
            </w:tcBorders>
            <w:vAlign w:val="bottom"/>
          </w:tcPr>
          <w:p w14:paraId="28E7828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Analysis  and evaluation</w:t>
            </w:r>
          </w:p>
        </w:tc>
        <w:tc>
          <w:tcPr>
            <w:tcW w:w="246" w:type="pct"/>
            <w:tcBorders>
              <w:top w:val="nil"/>
              <w:left w:val="nil"/>
              <w:bottom w:val="single" w:sz="4" w:space="0" w:color="auto"/>
              <w:right w:val="single" w:sz="4" w:space="0" w:color="auto"/>
            </w:tcBorders>
            <w:shd w:val="clear" w:color="auto" w:fill="B2A1C7"/>
            <w:vAlign w:val="bottom"/>
          </w:tcPr>
          <w:p w14:paraId="28E7828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Y3</w:t>
            </w:r>
          </w:p>
        </w:tc>
        <w:tc>
          <w:tcPr>
            <w:tcW w:w="275" w:type="pct"/>
            <w:tcBorders>
              <w:top w:val="nil"/>
              <w:left w:val="nil"/>
              <w:bottom w:val="single" w:sz="4" w:space="0" w:color="auto"/>
              <w:right w:val="single" w:sz="4" w:space="0" w:color="auto"/>
            </w:tcBorders>
            <w:shd w:val="clear" w:color="auto" w:fill="B2A1C7"/>
            <w:vAlign w:val="bottom"/>
          </w:tcPr>
          <w:p w14:paraId="28E7828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Y3</w:t>
            </w:r>
          </w:p>
        </w:tc>
        <w:tc>
          <w:tcPr>
            <w:tcW w:w="261" w:type="pct"/>
            <w:tcBorders>
              <w:top w:val="nil"/>
              <w:left w:val="nil"/>
              <w:bottom w:val="single" w:sz="4" w:space="0" w:color="auto"/>
              <w:right w:val="single" w:sz="4" w:space="0" w:color="auto"/>
            </w:tcBorders>
            <w:shd w:val="clear" w:color="auto" w:fill="B2A1C7"/>
            <w:vAlign w:val="bottom"/>
          </w:tcPr>
          <w:p w14:paraId="28E7828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Y3</w:t>
            </w:r>
          </w:p>
        </w:tc>
        <w:tc>
          <w:tcPr>
            <w:tcW w:w="258" w:type="pct"/>
            <w:tcBorders>
              <w:top w:val="nil"/>
              <w:left w:val="nil"/>
              <w:bottom w:val="single" w:sz="4" w:space="0" w:color="auto"/>
              <w:right w:val="single" w:sz="4" w:space="0" w:color="auto"/>
            </w:tcBorders>
            <w:vAlign w:val="bottom"/>
          </w:tcPr>
          <w:p w14:paraId="28E7828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vAlign w:val="bottom"/>
          </w:tcPr>
          <w:p w14:paraId="28E7828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vAlign w:val="bottom"/>
          </w:tcPr>
          <w:p w14:paraId="28E7828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shd w:val="clear" w:color="000000" w:fill="FFFFFF"/>
            <w:vAlign w:val="bottom"/>
          </w:tcPr>
          <w:p w14:paraId="28E7828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FFFFFF"/>
            <w:vAlign w:val="bottom"/>
          </w:tcPr>
          <w:p w14:paraId="28E7828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000000" w:fill="FFFFFF"/>
            <w:vAlign w:val="bottom"/>
          </w:tcPr>
          <w:p w14:paraId="28E7829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shd w:val="clear" w:color="000000" w:fill="FFFFFF"/>
            <w:vAlign w:val="bottom"/>
          </w:tcPr>
          <w:p w14:paraId="28E78291"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shd w:val="clear" w:color="000000" w:fill="FFFFFF"/>
            <w:vAlign w:val="bottom"/>
          </w:tcPr>
          <w:p w14:paraId="28E78292"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shd w:val="clear" w:color="auto" w:fill="FFFFFF"/>
            <w:vAlign w:val="bottom"/>
          </w:tcPr>
          <w:p w14:paraId="28E7829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82A3" w14:textId="77777777" w:rsidTr="00E44616">
        <w:trPr>
          <w:trHeight w:val="20"/>
        </w:trPr>
        <w:tc>
          <w:tcPr>
            <w:tcW w:w="889" w:type="pct"/>
            <w:vMerge w:val="restart"/>
            <w:tcBorders>
              <w:top w:val="nil"/>
              <w:left w:val="single" w:sz="4" w:space="0" w:color="auto"/>
              <w:right w:val="single" w:sz="4" w:space="0" w:color="auto"/>
            </w:tcBorders>
            <w:vAlign w:val="bottom"/>
          </w:tcPr>
          <w:p w14:paraId="28E7829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Reporting</w:t>
            </w:r>
          </w:p>
        </w:tc>
        <w:tc>
          <w:tcPr>
            <w:tcW w:w="956" w:type="pct"/>
            <w:tcBorders>
              <w:top w:val="nil"/>
              <w:left w:val="nil"/>
              <w:bottom w:val="single" w:sz="4" w:space="0" w:color="auto"/>
              <w:right w:val="single" w:sz="4" w:space="0" w:color="auto"/>
            </w:tcBorders>
            <w:vAlign w:val="bottom"/>
          </w:tcPr>
          <w:p w14:paraId="28E7829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Area evaluation report Draft</w:t>
            </w:r>
          </w:p>
        </w:tc>
        <w:tc>
          <w:tcPr>
            <w:tcW w:w="246" w:type="pct"/>
            <w:tcBorders>
              <w:top w:val="nil"/>
              <w:left w:val="nil"/>
              <w:bottom w:val="single" w:sz="4" w:space="0" w:color="auto"/>
              <w:right w:val="single" w:sz="4" w:space="0" w:color="auto"/>
            </w:tcBorders>
            <w:vAlign w:val="bottom"/>
          </w:tcPr>
          <w:p w14:paraId="28E7829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nil"/>
              <w:left w:val="nil"/>
              <w:bottom w:val="single" w:sz="4" w:space="0" w:color="auto"/>
              <w:right w:val="single" w:sz="4" w:space="0" w:color="auto"/>
            </w:tcBorders>
            <w:shd w:val="clear" w:color="auto" w:fill="B2A1C7"/>
            <w:vAlign w:val="bottom"/>
          </w:tcPr>
          <w:p w14:paraId="28E7829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Y3</w:t>
            </w:r>
            <w:r>
              <w:rPr>
                <w:rFonts w:cs="Calibri"/>
                <w:color w:val="000000"/>
                <w:sz w:val="16"/>
                <w:szCs w:val="16"/>
                <w:lang w:eastAsia="en-AU"/>
              </w:rPr>
              <w:t xml:space="preserve"> D</w:t>
            </w:r>
          </w:p>
        </w:tc>
        <w:tc>
          <w:tcPr>
            <w:tcW w:w="261" w:type="pct"/>
            <w:tcBorders>
              <w:top w:val="nil"/>
              <w:left w:val="nil"/>
              <w:bottom w:val="single" w:sz="4" w:space="0" w:color="auto"/>
              <w:right w:val="single" w:sz="4" w:space="0" w:color="auto"/>
            </w:tcBorders>
            <w:vAlign w:val="bottom"/>
          </w:tcPr>
          <w:p w14:paraId="28E7829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auto" w:fill="B2A1C7"/>
            <w:vAlign w:val="bottom"/>
          </w:tcPr>
          <w:p w14:paraId="28E7829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r>
              <w:rPr>
                <w:rFonts w:cs="Calibri"/>
                <w:color w:val="000000"/>
                <w:sz w:val="16"/>
                <w:szCs w:val="16"/>
                <w:lang w:eastAsia="en-AU"/>
              </w:rPr>
              <w:t>Y3 F</w:t>
            </w:r>
          </w:p>
        </w:tc>
        <w:tc>
          <w:tcPr>
            <w:tcW w:w="271" w:type="pct"/>
            <w:tcBorders>
              <w:top w:val="nil"/>
              <w:left w:val="nil"/>
              <w:bottom w:val="single" w:sz="4" w:space="0" w:color="auto"/>
              <w:right w:val="single" w:sz="4" w:space="0" w:color="auto"/>
            </w:tcBorders>
            <w:vAlign w:val="bottom"/>
          </w:tcPr>
          <w:p w14:paraId="28E7829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vAlign w:val="bottom"/>
          </w:tcPr>
          <w:p w14:paraId="28E7829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shd w:val="clear" w:color="000000" w:fill="FFFFFF"/>
            <w:vAlign w:val="bottom"/>
          </w:tcPr>
          <w:p w14:paraId="28E7829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FFFFFF"/>
            <w:vAlign w:val="bottom"/>
          </w:tcPr>
          <w:p w14:paraId="28E7829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000000" w:fill="FFFFFF"/>
            <w:vAlign w:val="bottom"/>
          </w:tcPr>
          <w:p w14:paraId="28E7829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shd w:val="clear" w:color="000000" w:fill="FFFFFF"/>
            <w:vAlign w:val="bottom"/>
          </w:tcPr>
          <w:p w14:paraId="28E782A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shd w:val="clear" w:color="000000" w:fill="FFFFFF"/>
            <w:vAlign w:val="bottom"/>
          </w:tcPr>
          <w:p w14:paraId="28E782A1"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vAlign w:val="bottom"/>
          </w:tcPr>
          <w:p w14:paraId="28E782A2"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82B2" w14:textId="77777777" w:rsidTr="00E44616">
        <w:trPr>
          <w:trHeight w:val="193"/>
        </w:trPr>
        <w:tc>
          <w:tcPr>
            <w:tcW w:w="889" w:type="pct"/>
            <w:vMerge/>
            <w:tcBorders>
              <w:left w:val="single" w:sz="4" w:space="0" w:color="auto"/>
              <w:right w:val="single" w:sz="4" w:space="0" w:color="auto"/>
            </w:tcBorders>
            <w:vAlign w:val="bottom"/>
          </w:tcPr>
          <w:p w14:paraId="28E782A4" w14:textId="77777777" w:rsidR="00AE3E89" w:rsidRPr="00E63C16" w:rsidRDefault="00AE3E89" w:rsidP="00EF0F03">
            <w:pPr>
              <w:spacing w:after="0" w:line="240" w:lineRule="auto"/>
              <w:rPr>
                <w:rFonts w:cs="Calibri"/>
                <w:color w:val="000000"/>
                <w:sz w:val="16"/>
                <w:szCs w:val="16"/>
                <w:lang w:eastAsia="en-AU"/>
              </w:rPr>
            </w:pPr>
          </w:p>
        </w:tc>
        <w:tc>
          <w:tcPr>
            <w:tcW w:w="956" w:type="pct"/>
            <w:tcBorders>
              <w:top w:val="single" w:sz="4" w:space="0" w:color="auto"/>
              <w:left w:val="nil"/>
              <w:bottom w:val="single" w:sz="4" w:space="0" w:color="auto"/>
              <w:right w:val="single" w:sz="4" w:space="0" w:color="auto"/>
            </w:tcBorders>
            <w:vAlign w:val="bottom"/>
          </w:tcPr>
          <w:p w14:paraId="28E782A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Quarterly</w:t>
            </w:r>
            <w:r>
              <w:rPr>
                <w:rFonts w:cs="Calibri"/>
                <w:color w:val="000000"/>
                <w:sz w:val="16"/>
                <w:szCs w:val="16"/>
                <w:lang w:eastAsia="en-AU"/>
              </w:rPr>
              <w:t xml:space="preserve"> reports</w:t>
            </w:r>
          </w:p>
        </w:tc>
        <w:tc>
          <w:tcPr>
            <w:tcW w:w="246" w:type="pct"/>
            <w:tcBorders>
              <w:top w:val="single" w:sz="4" w:space="0" w:color="auto"/>
              <w:left w:val="nil"/>
              <w:bottom w:val="single" w:sz="4" w:space="0" w:color="auto"/>
              <w:right w:val="single" w:sz="4" w:space="0" w:color="auto"/>
            </w:tcBorders>
            <w:vAlign w:val="bottom"/>
          </w:tcPr>
          <w:p w14:paraId="28E782A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single" w:sz="4" w:space="0" w:color="auto"/>
              <w:left w:val="nil"/>
              <w:bottom w:val="single" w:sz="4" w:space="0" w:color="auto"/>
              <w:right w:val="single" w:sz="4" w:space="0" w:color="auto"/>
            </w:tcBorders>
            <w:shd w:val="clear" w:color="auto" w:fill="B2A1C7"/>
            <w:vAlign w:val="bottom"/>
          </w:tcPr>
          <w:p w14:paraId="28E782A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single" w:sz="4" w:space="0" w:color="auto"/>
              <w:left w:val="nil"/>
              <w:bottom w:val="single" w:sz="4" w:space="0" w:color="auto"/>
              <w:right w:val="single" w:sz="4" w:space="0" w:color="auto"/>
            </w:tcBorders>
            <w:shd w:val="clear" w:color="auto" w:fill="FFFFFF"/>
            <w:vAlign w:val="bottom"/>
          </w:tcPr>
          <w:p w14:paraId="28E782A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single" w:sz="4" w:space="0" w:color="auto"/>
              <w:left w:val="nil"/>
              <w:bottom w:val="single" w:sz="4" w:space="0" w:color="auto"/>
              <w:right w:val="single" w:sz="4" w:space="0" w:color="auto"/>
            </w:tcBorders>
            <w:shd w:val="clear" w:color="auto" w:fill="FFFFFF"/>
            <w:vAlign w:val="bottom"/>
          </w:tcPr>
          <w:p w14:paraId="28E782A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single" w:sz="4" w:space="0" w:color="auto"/>
              <w:left w:val="nil"/>
              <w:bottom w:val="single" w:sz="4" w:space="0" w:color="auto"/>
              <w:right w:val="single" w:sz="4" w:space="0" w:color="auto"/>
            </w:tcBorders>
            <w:shd w:val="clear" w:color="auto" w:fill="B2A1C7"/>
            <w:vAlign w:val="bottom"/>
          </w:tcPr>
          <w:p w14:paraId="28E782A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single" w:sz="4" w:space="0" w:color="auto"/>
              <w:left w:val="nil"/>
              <w:bottom w:val="single" w:sz="4" w:space="0" w:color="auto"/>
              <w:right w:val="single" w:sz="4" w:space="0" w:color="auto"/>
            </w:tcBorders>
            <w:shd w:val="clear" w:color="auto" w:fill="FFFFFF"/>
            <w:vAlign w:val="bottom"/>
          </w:tcPr>
          <w:p w14:paraId="28E782A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single" w:sz="4" w:space="0" w:color="auto"/>
              <w:left w:val="nil"/>
              <w:bottom w:val="single" w:sz="4" w:space="0" w:color="auto"/>
              <w:right w:val="single" w:sz="4" w:space="0" w:color="auto"/>
            </w:tcBorders>
            <w:shd w:val="clear" w:color="auto" w:fill="FFFFFF"/>
            <w:vAlign w:val="bottom"/>
          </w:tcPr>
          <w:p w14:paraId="28E782A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single" w:sz="4" w:space="0" w:color="auto"/>
              <w:left w:val="nil"/>
              <w:bottom w:val="single" w:sz="4" w:space="0" w:color="auto"/>
              <w:right w:val="single" w:sz="4" w:space="0" w:color="auto"/>
            </w:tcBorders>
            <w:shd w:val="clear" w:color="auto" w:fill="B2A1C7"/>
            <w:vAlign w:val="bottom"/>
          </w:tcPr>
          <w:p w14:paraId="28E782A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single" w:sz="4" w:space="0" w:color="auto"/>
              <w:left w:val="nil"/>
              <w:bottom w:val="single" w:sz="4" w:space="0" w:color="auto"/>
              <w:right w:val="single" w:sz="4" w:space="0" w:color="auto"/>
            </w:tcBorders>
            <w:shd w:val="clear" w:color="auto" w:fill="FFFFFF"/>
            <w:vAlign w:val="bottom"/>
          </w:tcPr>
          <w:p w14:paraId="28E782A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single" w:sz="4" w:space="0" w:color="auto"/>
              <w:left w:val="nil"/>
              <w:bottom w:val="single" w:sz="4" w:space="0" w:color="auto"/>
              <w:right w:val="single" w:sz="4" w:space="0" w:color="auto"/>
            </w:tcBorders>
            <w:shd w:val="clear" w:color="auto" w:fill="FFFFFF"/>
            <w:vAlign w:val="bottom"/>
          </w:tcPr>
          <w:p w14:paraId="28E782A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single" w:sz="4" w:space="0" w:color="auto"/>
              <w:left w:val="nil"/>
              <w:bottom w:val="single" w:sz="4" w:space="0" w:color="auto"/>
              <w:right w:val="single" w:sz="4" w:space="0" w:color="auto"/>
            </w:tcBorders>
            <w:shd w:val="clear" w:color="auto" w:fill="B2A1C7"/>
            <w:vAlign w:val="bottom"/>
          </w:tcPr>
          <w:p w14:paraId="28E782B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single" w:sz="4" w:space="0" w:color="auto"/>
              <w:left w:val="nil"/>
              <w:bottom w:val="single" w:sz="4" w:space="0" w:color="auto"/>
              <w:right w:val="single" w:sz="4" w:space="0" w:color="auto"/>
            </w:tcBorders>
            <w:shd w:val="clear" w:color="auto" w:fill="FFFFFF"/>
            <w:vAlign w:val="bottom"/>
          </w:tcPr>
          <w:p w14:paraId="28E782B1"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82C1" w14:textId="77777777" w:rsidTr="00E44616">
        <w:trPr>
          <w:trHeight w:val="193"/>
        </w:trPr>
        <w:tc>
          <w:tcPr>
            <w:tcW w:w="889" w:type="pct"/>
            <w:vMerge/>
            <w:tcBorders>
              <w:left w:val="single" w:sz="4" w:space="0" w:color="auto"/>
              <w:bottom w:val="single" w:sz="4" w:space="0" w:color="auto"/>
              <w:right w:val="single" w:sz="4" w:space="0" w:color="auto"/>
            </w:tcBorders>
            <w:vAlign w:val="bottom"/>
          </w:tcPr>
          <w:p w14:paraId="28E782B3" w14:textId="77777777" w:rsidR="00AE3E89" w:rsidRPr="00E63C16" w:rsidRDefault="00AE3E89" w:rsidP="00EF0F03">
            <w:pPr>
              <w:rPr>
                <w:rFonts w:cs="Calibri"/>
                <w:color w:val="000000"/>
                <w:sz w:val="16"/>
                <w:szCs w:val="16"/>
                <w:lang w:eastAsia="en-AU"/>
              </w:rPr>
            </w:pPr>
          </w:p>
        </w:tc>
        <w:tc>
          <w:tcPr>
            <w:tcW w:w="956" w:type="pct"/>
            <w:tcBorders>
              <w:top w:val="single" w:sz="4" w:space="0" w:color="auto"/>
              <w:left w:val="nil"/>
              <w:bottom w:val="single" w:sz="4" w:space="0" w:color="auto"/>
              <w:right w:val="single" w:sz="4" w:space="0" w:color="auto"/>
            </w:tcBorders>
            <w:vAlign w:val="bottom"/>
          </w:tcPr>
          <w:p w14:paraId="28E782B4" w14:textId="77777777" w:rsidR="00AE3E89" w:rsidRPr="00E63C16" w:rsidRDefault="00AE3E89" w:rsidP="00EF0F03">
            <w:pPr>
              <w:spacing w:after="0" w:line="240" w:lineRule="auto"/>
              <w:rPr>
                <w:rFonts w:cs="Calibri"/>
                <w:color w:val="000000"/>
                <w:sz w:val="16"/>
                <w:szCs w:val="16"/>
                <w:lang w:eastAsia="en-AU"/>
              </w:rPr>
            </w:pPr>
            <w:r>
              <w:rPr>
                <w:rFonts w:cs="Calibri"/>
                <w:color w:val="000000"/>
                <w:sz w:val="16"/>
                <w:szCs w:val="16"/>
                <w:lang w:eastAsia="en-AU"/>
              </w:rPr>
              <w:t>Verbal reporting (monthly)</w:t>
            </w:r>
          </w:p>
        </w:tc>
        <w:tc>
          <w:tcPr>
            <w:tcW w:w="246" w:type="pct"/>
            <w:tcBorders>
              <w:top w:val="single" w:sz="4" w:space="0" w:color="auto"/>
              <w:left w:val="nil"/>
              <w:bottom w:val="single" w:sz="4" w:space="0" w:color="auto"/>
              <w:right w:val="single" w:sz="4" w:space="0" w:color="auto"/>
            </w:tcBorders>
            <w:shd w:val="clear" w:color="auto" w:fill="B2A1C7"/>
            <w:vAlign w:val="bottom"/>
          </w:tcPr>
          <w:p w14:paraId="28E782B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single" w:sz="4" w:space="0" w:color="auto"/>
              <w:left w:val="nil"/>
              <w:bottom w:val="single" w:sz="4" w:space="0" w:color="auto"/>
              <w:right w:val="single" w:sz="4" w:space="0" w:color="auto"/>
            </w:tcBorders>
            <w:shd w:val="clear" w:color="auto" w:fill="B2A1C7"/>
            <w:vAlign w:val="bottom"/>
          </w:tcPr>
          <w:p w14:paraId="28E782B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single" w:sz="4" w:space="0" w:color="auto"/>
              <w:left w:val="nil"/>
              <w:bottom w:val="single" w:sz="4" w:space="0" w:color="auto"/>
              <w:right w:val="single" w:sz="4" w:space="0" w:color="auto"/>
            </w:tcBorders>
            <w:shd w:val="clear" w:color="auto" w:fill="B2A1C7"/>
            <w:vAlign w:val="bottom"/>
          </w:tcPr>
          <w:p w14:paraId="28E782B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single" w:sz="4" w:space="0" w:color="auto"/>
              <w:left w:val="nil"/>
              <w:bottom w:val="single" w:sz="4" w:space="0" w:color="auto"/>
              <w:right w:val="single" w:sz="4" w:space="0" w:color="auto"/>
            </w:tcBorders>
            <w:shd w:val="clear" w:color="auto" w:fill="B2A1C7"/>
            <w:vAlign w:val="bottom"/>
          </w:tcPr>
          <w:p w14:paraId="28E782B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single" w:sz="4" w:space="0" w:color="auto"/>
              <w:left w:val="nil"/>
              <w:bottom w:val="single" w:sz="4" w:space="0" w:color="auto"/>
              <w:right w:val="single" w:sz="4" w:space="0" w:color="auto"/>
            </w:tcBorders>
            <w:shd w:val="clear" w:color="auto" w:fill="B2A1C7"/>
            <w:vAlign w:val="bottom"/>
          </w:tcPr>
          <w:p w14:paraId="28E782B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single" w:sz="4" w:space="0" w:color="auto"/>
              <w:left w:val="nil"/>
              <w:bottom w:val="single" w:sz="4" w:space="0" w:color="auto"/>
              <w:right w:val="single" w:sz="4" w:space="0" w:color="auto"/>
            </w:tcBorders>
            <w:shd w:val="clear" w:color="auto" w:fill="B2A1C7"/>
            <w:vAlign w:val="bottom"/>
          </w:tcPr>
          <w:p w14:paraId="28E782B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single" w:sz="4" w:space="0" w:color="auto"/>
              <w:left w:val="nil"/>
              <w:bottom w:val="single" w:sz="4" w:space="0" w:color="auto"/>
              <w:right w:val="single" w:sz="4" w:space="0" w:color="auto"/>
            </w:tcBorders>
            <w:shd w:val="clear" w:color="auto" w:fill="B2A1C7"/>
            <w:vAlign w:val="bottom"/>
          </w:tcPr>
          <w:p w14:paraId="28E782B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single" w:sz="4" w:space="0" w:color="auto"/>
              <w:left w:val="nil"/>
              <w:bottom w:val="single" w:sz="4" w:space="0" w:color="auto"/>
              <w:right w:val="single" w:sz="4" w:space="0" w:color="auto"/>
            </w:tcBorders>
            <w:shd w:val="clear" w:color="auto" w:fill="B2A1C7"/>
            <w:vAlign w:val="bottom"/>
          </w:tcPr>
          <w:p w14:paraId="28E782B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single" w:sz="4" w:space="0" w:color="auto"/>
              <w:left w:val="nil"/>
              <w:bottom w:val="single" w:sz="4" w:space="0" w:color="auto"/>
              <w:right w:val="single" w:sz="4" w:space="0" w:color="auto"/>
            </w:tcBorders>
            <w:shd w:val="clear" w:color="auto" w:fill="B2A1C7"/>
            <w:vAlign w:val="bottom"/>
          </w:tcPr>
          <w:p w14:paraId="28E782B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single" w:sz="4" w:space="0" w:color="auto"/>
              <w:left w:val="nil"/>
              <w:bottom w:val="single" w:sz="4" w:space="0" w:color="auto"/>
              <w:right w:val="single" w:sz="4" w:space="0" w:color="auto"/>
            </w:tcBorders>
            <w:shd w:val="clear" w:color="auto" w:fill="B2A1C7"/>
            <w:vAlign w:val="bottom"/>
          </w:tcPr>
          <w:p w14:paraId="28E782B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single" w:sz="4" w:space="0" w:color="auto"/>
              <w:left w:val="nil"/>
              <w:bottom w:val="single" w:sz="4" w:space="0" w:color="auto"/>
              <w:right w:val="single" w:sz="4" w:space="0" w:color="auto"/>
            </w:tcBorders>
            <w:shd w:val="clear" w:color="auto" w:fill="B2A1C7"/>
            <w:vAlign w:val="bottom"/>
          </w:tcPr>
          <w:p w14:paraId="28E782B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single" w:sz="4" w:space="0" w:color="auto"/>
              <w:left w:val="nil"/>
              <w:bottom w:val="single" w:sz="4" w:space="0" w:color="auto"/>
              <w:right w:val="single" w:sz="4" w:space="0" w:color="auto"/>
            </w:tcBorders>
            <w:shd w:val="clear" w:color="auto" w:fill="B2A1C7"/>
            <w:vAlign w:val="bottom"/>
          </w:tcPr>
          <w:p w14:paraId="28E782C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82D0" w14:textId="77777777" w:rsidTr="00E44616">
        <w:trPr>
          <w:trHeight w:val="193"/>
        </w:trPr>
        <w:tc>
          <w:tcPr>
            <w:tcW w:w="889" w:type="pct"/>
            <w:tcBorders>
              <w:top w:val="single" w:sz="4" w:space="0" w:color="auto"/>
              <w:left w:val="single" w:sz="4" w:space="0" w:color="auto"/>
              <w:bottom w:val="single" w:sz="4" w:space="0" w:color="auto"/>
              <w:right w:val="single" w:sz="4" w:space="0" w:color="auto"/>
            </w:tcBorders>
            <w:vAlign w:val="bottom"/>
          </w:tcPr>
          <w:p w14:paraId="28E782C2" w14:textId="77777777" w:rsidR="00AE3E89" w:rsidRPr="00E63C16" w:rsidRDefault="00AE3E89" w:rsidP="00EF0F03">
            <w:pPr>
              <w:spacing w:after="0" w:line="240" w:lineRule="auto"/>
              <w:rPr>
                <w:rFonts w:cs="Calibri"/>
                <w:color w:val="000000"/>
                <w:sz w:val="16"/>
                <w:szCs w:val="16"/>
                <w:lang w:eastAsia="en-AU"/>
              </w:rPr>
            </w:pPr>
            <w:r>
              <w:rPr>
                <w:rFonts w:cs="Calibri"/>
                <w:color w:val="000000"/>
                <w:sz w:val="16"/>
                <w:szCs w:val="16"/>
                <w:lang w:eastAsia="en-AU"/>
              </w:rPr>
              <w:t>C</w:t>
            </w:r>
            <w:r w:rsidRPr="00E63C16">
              <w:rPr>
                <w:rFonts w:cs="Calibri"/>
                <w:color w:val="000000"/>
                <w:sz w:val="16"/>
                <w:szCs w:val="16"/>
                <w:lang w:eastAsia="en-AU"/>
              </w:rPr>
              <w:t>ommunication and engagement</w:t>
            </w:r>
          </w:p>
        </w:tc>
        <w:tc>
          <w:tcPr>
            <w:tcW w:w="956" w:type="pct"/>
            <w:tcBorders>
              <w:top w:val="single" w:sz="4" w:space="0" w:color="auto"/>
              <w:left w:val="nil"/>
              <w:bottom w:val="single" w:sz="4" w:space="0" w:color="auto"/>
              <w:right w:val="single" w:sz="4" w:space="0" w:color="auto"/>
            </w:tcBorders>
            <w:vAlign w:val="bottom"/>
          </w:tcPr>
          <w:p w14:paraId="28E782C3" w14:textId="77777777" w:rsidR="00AE3E89" w:rsidRPr="00E63C16" w:rsidRDefault="00AE3E89" w:rsidP="00EF0F03">
            <w:pPr>
              <w:spacing w:after="0" w:line="240" w:lineRule="auto"/>
              <w:rPr>
                <w:rFonts w:cs="Calibri"/>
                <w:color w:val="000000"/>
                <w:sz w:val="16"/>
                <w:szCs w:val="16"/>
                <w:lang w:eastAsia="en-AU"/>
              </w:rPr>
            </w:pPr>
            <w:r>
              <w:rPr>
                <w:rFonts w:cs="Calibri"/>
                <w:color w:val="000000"/>
                <w:sz w:val="16"/>
                <w:szCs w:val="16"/>
                <w:lang w:eastAsia="en-AU"/>
              </w:rPr>
              <w:t>A</w:t>
            </w:r>
            <w:r w:rsidRPr="00E63C16">
              <w:rPr>
                <w:rFonts w:cs="Calibri"/>
                <w:color w:val="000000"/>
                <w:sz w:val="16"/>
                <w:szCs w:val="16"/>
                <w:lang w:eastAsia="en-AU"/>
              </w:rPr>
              <w:t xml:space="preserve">nnual flow planning </w:t>
            </w:r>
          </w:p>
        </w:tc>
        <w:tc>
          <w:tcPr>
            <w:tcW w:w="246" w:type="pct"/>
            <w:tcBorders>
              <w:top w:val="single" w:sz="4" w:space="0" w:color="auto"/>
              <w:left w:val="nil"/>
              <w:bottom w:val="single" w:sz="4" w:space="0" w:color="auto"/>
              <w:right w:val="single" w:sz="4" w:space="0" w:color="auto"/>
            </w:tcBorders>
            <w:vAlign w:val="bottom"/>
          </w:tcPr>
          <w:p w14:paraId="28E782C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5" w:type="pct"/>
            <w:tcBorders>
              <w:top w:val="single" w:sz="4" w:space="0" w:color="auto"/>
              <w:left w:val="nil"/>
              <w:bottom w:val="single" w:sz="4" w:space="0" w:color="auto"/>
              <w:right w:val="single" w:sz="4" w:space="0" w:color="auto"/>
            </w:tcBorders>
            <w:vAlign w:val="bottom"/>
          </w:tcPr>
          <w:p w14:paraId="28E782C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single" w:sz="4" w:space="0" w:color="auto"/>
              <w:left w:val="nil"/>
              <w:bottom w:val="single" w:sz="4" w:space="0" w:color="auto"/>
              <w:right w:val="single" w:sz="4" w:space="0" w:color="auto"/>
            </w:tcBorders>
            <w:vAlign w:val="bottom"/>
          </w:tcPr>
          <w:p w14:paraId="28E782C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single" w:sz="4" w:space="0" w:color="auto"/>
              <w:left w:val="nil"/>
              <w:bottom w:val="single" w:sz="4" w:space="0" w:color="auto"/>
              <w:right w:val="single" w:sz="4" w:space="0" w:color="auto"/>
            </w:tcBorders>
            <w:vAlign w:val="bottom"/>
          </w:tcPr>
          <w:p w14:paraId="28E782C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single" w:sz="4" w:space="0" w:color="auto"/>
              <w:left w:val="nil"/>
              <w:bottom w:val="single" w:sz="4" w:space="0" w:color="auto"/>
              <w:right w:val="single" w:sz="4" w:space="0" w:color="auto"/>
            </w:tcBorders>
            <w:shd w:val="clear" w:color="auto" w:fill="FFFFFF"/>
            <w:vAlign w:val="bottom"/>
          </w:tcPr>
          <w:p w14:paraId="28E782C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single" w:sz="4" w:space="0" w:color="auto"/>
              <w:left w:val="nil"/>
              <w:bottom w:val="single" w:sz="4" w:space="0" w:color="auto"/>
              <w:right w:val="single" w:sz="4" w:space="0" w:color="auto"/>
            </w:tcBorders>
            <w:shd w:val="clear" w:color="auto" w:fill="FFFFFF"/>
            <w:vAlign w:val="bottom"/>
          </w:tcPr>
          <w:p w14:paraId="28E782C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single" w:sz="4" w:space="0" w:color="auto"/>
              <w:left w:val="nil"/>
              <w:bottom w:val="single" w:sz="4" w:space="0" w:color="auto"/>
              <w:right w:val="single" w:sz="4" w:space="0" w:color="auto"/>
            </w:tcBorders>
            <w:shd w:val="clear" w:color="auto" w:fill="FFFFFF"/>
            <w:vAlign w:val="bottom"/>
          </w:tcPr>
          <w:p w14:paraId="28E782C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single" w:sz="4" w:space="0" w:color="auto"/>
              <w:left w:val="nil"/>
              <w:bottom w:val="single" w:sz="4" w:space="0" w:color="auto"/>
              <w:right w:val="single" w:sz="4" w:space="0" w:color="auto"/>
            </w:tcBorders>
            <w:shd w:val="clear" w:color="auto" w:fill="FFFFFF"/>
            <w:vAlign w:val="bottom"/>
          </w:tcPr>
          <w:p w14:paraId="28E782C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single" w:sz="4" w:space="0" w:color="auto"/>
              <w:left w:val="nil"/>
              <w:bottom w:val="single" w:sz="4" w:space="0" w:color="auto"/>
              <w:right w:val="single" w:sz="4" w:space="0" w:color="auto"/>
            </w:tcBorders>
            <w:shd w:val="clear" w:color="auto" w:fill="FFFFFF"/>
            <w:vAlign w:val="bottom"/>
          </w:tcPr>
          <w:p w14:paraId="28E782C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single" w:sz="4" w:space="0" w:color="auto"/>
              <w:left w:val="nil"/>
              <w:bottom w:val="single" w:sz="4" w:space="0" w:color="auto"/>
              <w:right w:val="single" w:sz="4" w:space="0" w:color="auto"/>
            </w:tcBorders>
            <w:shd w:val="clear" w:color="auto" w:fill="FFFFFF"/>
            <w:vAlign w:val="bottom"/>
          </w:tcPr>
          <w:p w14:paraId="28E782C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single" w:sz="4" w:space="0" w:color="auto"/>
              <w:left w:val="nil"/>
              <w:bottom w:val="single" w:sz="4" w:space="0" w:color="auto"/>
              <w:right w:val="single" w:sz="4" w:space="0" w:color="auto"/>
            </w:tcBorders>
            <w:shd w:val="clear" w:color="auto" w:fill="1F497D"/>
            <w:vAlign w:val="bottom"/>
          </w:tcPr>
          <w:p w14:paraId="28E782C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single" w:sz="4" w:space="0" w:color="auto"/>
              <w:left w:val="nil"/>
              <w:bottom w:val="single" w:sz="4" w:space="0" w:color="auto"/>
              <w:right w:val="single" w:sz="4" w:space="0" w:color="auto"/>
            </w:tcBorders>
            <w:shd w:val="clear" w:color="auto" w:fill="1F497D"/>
            <w:vAlign w:val="bottom"/>
          </w:tcPr>
          <w:p w14:paraId="28E782C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bl>
    <w:p w14:paraId="28E782D1" w14:textId="77777777" w:rsidR="00AE3E89" w:rsidRDefault="00AE3E89" w:rsidP="00AE3E89">
      <w:pPr>
        <w:spacing w:after="0" w:line="240" w:lineRule="auto"/>
      </w:pPr>
    </w:p>
    <w:p w14:paraId="28E782D2" w14:textId="77777777" w:rsidR="00AE3E89" w:rsidRPr="00863964" w:rsidRDefault="00AE3E89" w:rsidP="00AE3E89">
      <w:pPr>
        <w:spacing w:line="276" w:lineRule="auto"/>
        <w:rPr>
          <w:sz w:val="18"/>
        </w:rPr>
      </w:pPr>
      <w:r>
        <w:br w:type="page"/>
      </w:r>
    </w:p>
    <w:tbl>
      <w:tblPr>
        <w:tblW w:w="5000" w:type="pct"/>
        <w:tblLook w:val="00A0" w:firstRow="1" w:lastRow="0" w:firstColumn="1" w:lastColumn="0" w:noHBand="0" w:noVBand="0"/>
      </w:tblPr>
      <w:tblGrid>
        <w:gridCol w:w="1481"/>
        <w:gridCol w:w="122"/>
        <w:gridCol w:w="1599"/>
        <w:gridCol w:w="44"/>
        <w:gridCol w:w="402"/>
        <w:gridCol w:w="563"/>
        <w:gridCol w:w="471"/>
        <w:gridCol w:w="522"/>
        <w:gridCol w:w="488"/>
        <w:gridCol w:w="494"/>
        <w:gridCol w:w="460"/>
        <w:gridCol w:w="466"/>
        <w:gridCol w:w="480"/>
        <w:gridCol w:w="457"/>
        <w:gridCol w:w="516"/>
        <w:gridCol w:w="452"/>
      </w:tblGrid>
      <w:tr w:rsidR="00AE3E89" w:rsidRPr="00E63C16" w14:paraId="28E782E1" w14:textId="77777777" w:rsidTr="007D37E4">
        <w:trPr>
          <w:trHeight w:val="338"/>
        </w:trPr>
        <w:tc>
          <w:tcPr>
            <w:tcW w:w="889" w:type="pct"/>
            <w:gridSpan w:val="2"/>
            <w:tcBorders>
              <w:top w:val="single" w:sz="4" w:space="0" w:color="auto"/>
              <w:left w:val="single" w:sz="4" w:space="0" w:color="auto"/>
              <w:bottom w:val="single" w:sz="4" w:space="0" w:color="auto"/>
              <w:right w:val="single" w:sz="4" w:space="0" w:color="auto"/>
            </w:tcBorders>
            <w:vAlign w:val="center"/>
          </w:tcPr>
          <w:p w14:paraId="28E782D3" w14:textId="77777777" w:rsidR="00AE3E89" w:rsidRPr="00E63C16" w:rsidRDefault="00EC2DCA" w:rsidP="00EF0F03">
            <w:pPr>
              <w:spacing w:after="0" w:line="240" w:lineRule="auto"/>
              <w:rPr>
                <w:rFonts w:cs="Calibri"/>
                <w:b/>
                <w:bCs/>
                <w:color w:val="000000"/>
                <w:sz w:val="16"/>
                <w:szCs w:val="16"/>
                <w:lang w:eastAsia="en-AU"/>
              </w:rPr>
            </w:pPr>
            <w:r>
              <w:rPr>
                <w:rFonts w:cs="Calibri"/>
                <w:b/>
                <w:bCs/>
                <w:color w:val="000000"/>
                <w:sz w:val="16"/>
                <w:szCs w:val="16"/>
                <w:lang w:eastAsia="en-AU"/>
              </w:rPr>
              <w:t>Indicator</w:t>
            </w:r>
            <w:r w:rsidR="00AE3E89" w:rsidRPr="00E63C16">
              <w:rPr>
                <w:rFonts w:cs="Calibri"/>
                <w:b/>
                <w:bCs/>
                <w:color w:val="000000"/>
                <w:sz w:val="16"/>
                <w:szCs w:val="16"/>
                <w:lang w:eastAsia="en-AU"/>
              </w:rPr>
              <w:t xml:space="preserve"> Year 5</w:t>
            </w:r>
          </w:p>
        </w:tc>
        <w:tc>
          <w:tcPr>
            <w:tcW w:w="887" w:type="pct"/>
            <w:tcBorders>
              <w:top w:val="single" w:sz="4" w:space="0" w:color="auto"/>
              <w:left w:val="nil"/>
              <w:bottom w:val="single" w:sz="4" w:space="0" w:color="auto"/>
              <w:right w:val="single" w:sz="4" w:space="0" w:color="auto"/>
            </w:tcBorders>
            <w:vAlign w:val="center"/>
          </w:tcPr>
          <w:p w14:paraId="28E782D4" w14:textId="77777777" w:rsidR="00AE3E89" w:rsidRPr="00E63C16" w:rsidRDefault="00AE3E89" w:rsidP="00EF0F03">
            <w:pPr>
              <w:spacing w:after="0" w:line="240" w:lineRule="auto"/>
              <w:rPr>
                <w:rFonts w:cs="Calibri"/>
                <w:b/>
                <w:bCs/>
                <w:color w:val="000000"/>
                <w:sz w:val="16"/>
                <w:szCs w:val="16"/>
                <w:lang w:eastAsia="en-AU"/>
              </w:rPr>
            </w:pPr>
            <w:r w:rsidRPr="00E63C16">
              <w:rPr>
                <w:rFonts w:cs="Calibri"/>
                <w:b/>
                <w:bCs/>
                <w:color w:val="000000"/>
                <w:sz w:val="16"/>
                <w:szCs w:val="16"/>
                <w:lang w:eastAsia="en-AU"/>
              </w:rPr>
              <w:t>Activity</w:t>
            </w:r>
          </w:p>
        </w:tc>
        <w:tc>
          <w:tcPr>
            <w:tcW w:w="246" w:type="pct"/>
            <w:gridSpan w:val="2"/>
            <w:tcBorders>
              <w:top w:val="single" w:sz="4" w:space="0" w:color="auto"/>
              <w:left w:val="nil"/>
              <w:bottom w:val="single" w:sz="4" w:space="0" w:color="auto"/>
              <w:right w:val="single" w:sz="4" w:space="0" w:color="auto"/>
            </w:tcBorders>
            <w:vAlign w:val="center"/>
          </w:tcPr>
          <w:p w14:paraId="28E782D5" w14:textId="77777777" w:rsidR="00AE3E89" w:rsidRPr="00E63C16" w:rsidRDefault="00AE3E89" w:rsidP="00EF0F03">
            <w:pPr>
              <w:spacing w:after="0" w:line="240" w:lineRule="auto"/>
              <w:rPr>
                <w:rFonts w:cs="Calibri"/>
                <w:b/>
                <w:bCs/>
                <w:color w:val="000000"/>
                <w:sz w:val="14"/>
                <w:szCs w:val="16"/>
                <w:lang w:eastAsia="en-AU"/>
              </w:rPr>
            </w:pPr>
            <w:r w:rsidRPr="00E63C16">
              <w:rPr>
                <w:rFonts w:cs="Calibri"/>
                <w:b/>
                <w:bCs/>
                <w:color w:val="000000"/>
                <w:sz w:val="14"/>
                <w:szCs w:val="16"/>
                <w:lang w:eastAsia="en-AU"/>
              </w:rPr>
              <w:t>Jul 18</w:t>
            </w:r>
          </w:p>
        </w:tc>
        <w:tc>
          <w:tcPr>
            <w:tcW w:w="312" w:type="pct"/>
            <w:tcBorders>
              <w:top w:val="single" w:sz="4" w:space="0" w:color="auto"/>
              <w:left w:val="nil"/>
              <w:bottom w:val="single" w:sz="4" w:space="0" w:color="auto"/>
              <w:right w:val="single" w:sz="4" w:space="0" w:color="auto"/>
            </w:tcBorders>
            <w:vAlign w:val="center"/>
          </w:tcPr>
          <w:p w14:paraId="28E782D6" w14:textId="77777777" w:rsidR="00AE3E89" w:rsidRPr="00E63C16" w:rsidRDefault="00AE3E89" w:rsidP="00EF0F03">
            <w:pPr>
              <w:spacing w:after="0" w:line="240" w:lineRule="auto"/>
              <w:rPr>
                <w:rFonts w:cs="Calibri"/>
                <w:b/>
                <w:bCs/>
                <w:color w:val="000000"/>
                <w:sz w:val="14"/>
                <w:szCs w:val="16"/>
                <w:lang w:eastAsia="en-AU"/>
              </w:rPr>
            </w:pPr>
            <w:r w:rsidRPr="00E63C16">
              <w:rPr>
                <w:rFonts w:cs="Calibri"/>
                <w:b/>
                <w:bCs/>
                <w:color w:val="000000"/>
                <w:sz w:val="14"/>
                <w:szCs w:val="16"/>
                <w:lang w:eastAsia="en-AU"/>
              </w:rPr>
              <w:t>Aug 18</w:t>
            </w:r>
          </w:p>
        </w:tc>
        <w:tc>
          <w:tcPr>
            <w:tcW w:w="261" w:type="pct"/>
            <w:tcBorders>
              <w:top w:val="single" w:sz="4" w:space="0" w:color="auto"/>
              <w:left w:val="nil"/>
              <w:bottom w:val="single" w:sz="4" w:space="0" w:color="auto"/>
              <w:right w:val="single" w:sz="4" w:space="0" w:color="auto"/>
            </w:tcBorders>
            <w:vAlign w:val="center"/>
          </w:tcPr>
          <w:p w14:paraId="28E782D7" w14:textId="77777777" w:rsidR="00AE3E89" w:rsidRPr="00E63C16" w:rsidRDefault="00AE3E89" w:rsidP="00EF0F03">
            <w:pPr>
              <w:spacing w:after="0" w:line="240" w:lineRule="auto"/>
              <w:rPr>
                <w:rFonts w:cs="Calibri"/>
                <w:b/>
                <w:bCs/>
                <w:color w:val="000000"/>
                <w:sz w:val="14"/>
                <w:szCs w:val="16"/>
                <w:lang w:eastAsia="en-AU"/>
              </w:rPr>
            </w:pPr>
            <w:r w:rsidRPr="00E63C16">
              <w:rPr>
                <w:rFonts w:cs="Calibri"/>
                <w:b/>
                <w:bCs/>
                <w:color w:val="000000"/>
                <w:sz w:val="14"/>
                <w:szCs w:val="16"/>
                <w:lang w:eastAsia="en-AU"/>
              </w:rPr>
              <w:t>Sep 18</w:t>
            </w:r>
          </w:p>
        </w:tc>
        <w:tc>
          <w:tcPr>
            <w:tcW w:w="289" w:type="pct"/>
            <w:tcBorders>
              <w:top w:val="single" w:sz="4" w:space="0" w:color="auto"/>
              <w:left w:val="nil"/>
              <w:bottom w:val="single" w:sz="4" w:space="0" w:color="auto"/>
              <w:right w:val="single" w:sz="4" w:space="0" w:color="auto"/>
            </w:tcBorders>
            <w:vAlign w:val="center"/>
          </w:tcPr>
          <w:p w14:paraId="28E782D8" w14:textId="77777777" w:rsidR="00AE3E89" w:rsidRPr="00E63C16" w:rsidRDefault="00AE3E89" w:rsidP="00EF0F03">
            <w:pPr>
              <w:spacing w:after="0" w:line="240" w:lineRule="auto"/>
              <w:rPr>
                <w:rFonts w:cs="Calibri"/>
                <w:b/>
                <w:bCs/>
                <w:color w:val="000000"/>
                <w:sz w:val="14"/>
                <w:szCs w:val="16"/>
                <w:lang w:eastAsia="en-AU"/>
              </w:rPr>
            </w:pPr>
            <w:r w:rsidRPr="00E63C16">
              <w:rPr>
                <w:rFonts w:cs="Calibri"/>
                <w:b/>
                <w:bCs/>
                <w:color w:val="000000"/>
                <w:sz w:val="14"/>
                <w:szCs w:val="16"/>
                <w:lang w:eastAsia="en-AU"/>
              </w:rPr>
              <w:t>Oct 18</w:t>
            </w:r>
          </w:p>
        </w:tc>
        <w:tc>
          <w:tcPr>
            <w:tcW w:w="271" w:type="pct"/>
            <w:tcBorders>
              <w:top w:val="single" w:sz="4" w:space="0" w:color="auto"/>
              <w:left w:val="nil"/>
              <w:bottom w:val="single" w:sz="4" w:space="0" w:color="auto"/>
              <w:right w:val="single" w:sz="4" w:space="0" w:color="auto"/>
            </w:tcBorders>
            <w:vAlign w:val="center"/>
          </w:tcPr>
          <w:p w14:paraId="28E782D9" w14:textId="77777777" w:rsidR="00AE3E89" w:rsidRPr="00E63C16" w:rsidRDefault="00AE3E89" w:rsidP="00EF0F03">
            <w:pPr>
              <w:spacing w:after="0" w:line="240" w:lineRule="auto"/>
              <w:rPr>
                <w:rFonts w:cs="Calibri"/>
                <w:b/>
                <w:bCs/>
                <w:color w:val="000000"/>
                <w:sz w:val="14"/>
                <w:szCs w:val="16"/>
                <w:lang w:eastAsia="en-AU"/>
              </w:rPr>
            </w:pPr>
            <w:r w:rsidRPr="00E63C16">
              <w:rPr>
                <w:rFonts w:cs="Calibri"/>
                <w:b/>
                <w:bCs/>
                <w:color w:val="000000"/>
                <w:sz w:val="14"/>
                <w:szCs w:val="16"/>
                <w:lang w:eastAsia="en-AU"/>
              </w:rPr>
              <w:t>Nov 18</w:t>
            </w:r>
          </w:p>
        </w:tc>
        <w:tc>
          <w:tcPr>
            <w:tcW w:w="274" w:type="pct"/>
            <w:tcBorders>
              <w:top w:val="single" w:sz="4" w:space="0" w:color="auto"/>
              <w:left w:val="nil"/>
              <w:bottom w:val="single" w:sz="4" w:space="0" w:color="auto"/>
              <w:right w:val="single" w:sz="4" w:space="0" w:color="auto"/>
            </w:tcBorders>
            <w:vAlign w:val="center"/>
          </w:tcPr>
          <w:p w14:paraId="28E782DA" w14:textId="77777777" w:rsidR="00AE3E89" w:rsidRPr="00E63C16" w:rsidRDefault="00AE3E89" w:rsidP="00EF0F03">
            <w:pPr>
              <w:spacing w:after="0" w:line="240" w:lineRule="auto"/>
              <w:rPr>
                <w:rFonts w:cs="Calibri"/>
                <w:b/>
                <w:bCs/>
                <w:color w:val="000000"/>
                <w:sz w:val="14"/>
                <w:szCs w:val="16"/>
                <w:lang w:eastAsia="en-AU"/>
              </w:rPr>
            </w:pPr>
            <w:r w:rsidRPr="00E63C16">
              <w:rPr>
                <w:rFonts w:cs="Calibri"/>
                <w:b/>
                <w:bCs/>
                <w:color w:val="000000"/>
                <w:sz w:val="14"/>
                <w:szCs w:val="16"/>
                <w:lang w:eastAsia="en-AU"/>
              </w:rPr>
              <w:t>Dec 18</w:t>
            </w:r>
          </w:p>
        </w:tc>
        <w:tc>
          <w:tcPr>
            <w:tcW w:w="255" w:type="pct"/>
            <w:tcBorders>
              <w:top w:val="single" w:sz="4" w:space="0" w:color="auto"/>
              <w:left w:val="nil"/>
              <w:bottom w:val="single" w:sz="4" w:space="0" w:color="auto"/>
              <w:right w:val="single" w:sz="4" w:space="0" w:color="auto"/>
            </w:tcBorders>
            <w:vAlign w:val="center"/>
          </w:tcPr>
          <w:p w14:paraId="28E782DB" w14:textId="77777777" w:rsidR="00AE3E89" w:rsidRPr="00E63C16" w:rsidRDefault="00AE3E89" w:rsidP="00EF0F03">
            <w:pPr>
              <w:spacing w:after="0" w:line="240" w:lineRule="auto"/>
              <w:rPr>
                <w:rFonts w:cs="Calibri"/>
                <w:b/>
                <w:bCs/>
                <w:color w:val="000000"/>
                <w:sz w:val="14"/>
                <w:szCs w:val="16"/>
                <w:lang w:eastAsia="en-AU"/>
              </w:rPr>
            </w:pPr>
            <w:r w:rsidRPr="00E63C16">
              <w:rPr>
                <w:rFonts w:cs="Calibri"/>
                <w:b/>
                <w:bCs/>
                <w:color w:val="000000"/>
                <w:sz w:val="14"/>
                <w:szCs w:val="16"/>
                <w:lang w:eastAsia="en-AU"/>
              </w:rPr>
              <w:t>Jan 19</w:t>
            </w:r>
          </w:p>
        </w:tc>
        <w:tc>
          <w:tcPr>
            <w:tcW w:w="258" w:type="pct"/>
            <w:tcBorders>
              <w:top w:val="single" w:sz="4" w:space="0" w:color="auto"/>
              <w:left w:val="nil"/>
              <w:bottom w:val="single" w:sz="4" w:space="0" w:color="auto"/>
              <w:right w:val="single" w:sz="4" w:space="0" w:color="auto"/>
            </w:tcBorders>
            <w:vAlign w:val="center"/>
          </w:tcPr>
          <w:p w14:paraId="28E782DC" w14:textId="77777777" w:rsidR="00AE3E89" w:rsidRPr="00E63C16" w:rsidRDefault="00AE3E89" w:rsidP="00EF0F03">
            <w:pPr>
              <w:spacing w:after="0" w:line="240" w:lineRule="auto"/>
              <w:rPr>
                <w:rFonts w:cs="Calibri"/>
                <w:b/>
                <w:bCs/>
                <w:color w:val="000000"/>
                <w:sz w:val="14"/>
                <w:szCs w:val="16"/>
                <w:lang w:eastAsia="en-AU"/>
              </w:rPr>
            </w:pPr>
            <w:r w:rsidRPr="00E63C16">
              <w:rPr>
                <w:rFonts w:cs="Calibri"/>
                <w:b/>
                <w:bCs/>
                <w:color w:val="000000"/>
                <w:sz w:val="14"/>
                <w:szCs w:val="16"/>
                <w:lang w:eastAsia="en-AU"/>
              </w:rPr>
              <w:t>Feb 19</w:t>
            </w:r>
          </w:p>
        </w:tc>
        <w:tc>
          <w:tcPr>
            <w:tcW w:w="266" w:type="pct"/>
            <w:tcBorders>
              <w:top w:val="single" w:sz="4" w:space="0" w:color="auto"/>
              <w:left w:val="nil"/>
              <w:bottom w:val="single" w:sz="4" w:space="0" w:color="auto"/>
              <w:right w:val="single" w:sz="4" w:space="0" w:color="auto"/>
            </w:tcBorders>
            <w:vAlign w:val="center"/>
          </w:tcPr>
          <w:p w14:paraId="28E782DD" w14:textId="77777777" w:rsidR="00AE3E89" w:rsidRPr="00E63C16" w:rsidRDefault="00AE3E89" w:rsidP="00EF0F03">
            <w:pPr>
              <w:spacing w:after="0" w:line="240" w:lineRule="auto"/>
              <w:rPr>
                <w:rFonts w:cs="Calibri"/>
                <w:b/>
                <w:bCs/>
                <w:color w:val="000000"/>
                <w:sz w:val="14"/>
                <w:szCs w:val="16"/>
                <w:lang w:eastAsia="en-AU"/>
              </w:rPr>
            </w:pPr>
            <w:r w:rsidRPr="00E63C16">
              <w:rPr>
                <w:rFonts w:cs="Calibri"/>
                <w:b/>
                <w:bCs/>
                <w:color w:val="000000"/>
                <w:sz w:val="14"/>
                <w:szCs w:val="16"/>
                <w:lang w:eastAsia="en-AU"/>
              </w:rPr>
              <w:t>Mar 19</w:t>
            </w:r>
          </w:p>
        </w:tc>
        <w:tc>
          <w:tcPr>
            <w:tcW w:w="253" w:type="pct"/>
            <w:tcBorders>
              <w:top w:val="single" w:sz="4" w:space="0" w:color="auto"/>
              <w:left w:val="nil"/>
              <w:bottom w:val="single" w:sz="4" w:space="0" w:color="auto"/>
              <w:right w:val="single" w:sz="4" w:space="0" w:color="auto"/>
            </w:tcBorders>
            <w:vAlign w:val="center"/>
          </w:tcPr>
          <w:p w14:paraId="28E782DE" w14:textId="77777777" w:rsidR="00AE3E89" w:rsidRPr="00E63C16" w:rsidRDefault="00AE3E89" w:rsidP="00EF0F03">
            <w:pPr>
              <w:spacing w:after="0" w:line="240" w:lineRule="auto"/>
              <w:rPr>
                <w:rFonts w:cs="Calibri"/>
                <w:b/>
                <w:bCs/>
                <w:color w:val="000000"/>
                <w:sz w:val="14"/>
                <w:szCs w:val="16"/>
                <w:lang w:eastAsia="en-AU"/>
              </w:rPr>
            </w:pPr>
            <w:r w:rsidRPr="00E63C16">
              <w:rPr>
                <w:rFonts w:cs="Calibri"/>
                <w:b/>
                <w:bCs/>
                <w:color w:val="000000"/>
                <w:sz w:val="14"/>
                <w:szCs w:val="16"/>
                <w:lang w:eastAsia="en-AU"/>
              </w:rPr>
              <w:t>Apr 19</w:t>
            </w:r>
          </w:p>
        </w:tc>
        <w:tc>
          <w:tcPr>
            <w:tcW w:w="286" w:type="pct"/>
            <w:tcBorders>
              <w:top w:val="single" w:sz="4" w:space="0" w:color="auto"/>
              <w:left w:val="nil"/>
              <w:bottom w:val="single" w:sz="4" w:space="0" w:color="auto"/>
              <w:right w:val="single" w:sz="4" w:space="0" w:color="auto"/>
            </w:tcBorders>
            <w:vAlign w:val="center"/>
          </w:tcPr>
          <w:p w14:paraId="28E782DF" w14:textId="77777777" w:rsidR="00AE3E89" w:rsidRPr="00E63C16" w:rsidRDefault="00AE3E89" w:rsidP="00EF0F03">
            <w:pPr>
              <w:spacing w:after="0" w:line="240" w:lineRule="auto"/>
              <w:rPr>
                <w:rFonts w:cs="Calibri"/>
                <w:b/>
                <w:bCs/>
                <w:color w:val="000000"/>
                <w:sz w:val="14"/>
                <w:szCs w:val="16"/>
                <w:lang w:eastAsia="en-AU"/>
              </w:rPr>
            </w:pPr>
            <w:r w:rsidRPr="00E63C16">
              <w:rPr>
                <w:rFonts w:cs="Calibri"/>
                <w:b/>
                <w:bCs/>
                <w:color w:val="000000"/>
                <w:sz w:val="14"/>
                <w:szCs w:val="16"/>
                <w:lang w:eastAsia="en-AU"/>
              </w:rPr>
              <w:t>May 19</w:t>
            </w:r>
          </w:p>
        </w:tc>
        <w:tc>
          <w:tcPr>
            <w:tcW w:w="251" w:type="pct"/>
            <w:tcBorders>
              <w:top w:val="single" w:sz="4" w:space="0" w:color="auto"/>
              <w:left w:val="nil"/>
              <w:bottom w:val="single" w:sz="4" w:space="0" w:color="auto"/>
              <w:right w:val="single" w:sz="4" w:space="0" w:color="auto"/>
            </w:tcBorders>
            <w:vAlign w:val="center"/>
          </w:tcPr>
          <w:p w14:paraId="28E782E0" w14:textId="77777777" w:rsidR="00AE3E89" w:rsidRPr="00E63C16" w:rsidRDefault="00AE3E89" w:rsidP="00EF0F03">
            <w:pPr>
              <w:spacing w:after="0" w:line="240" w:lineRule="auto"/>
              <w:rPr>
                <w:rFonts w:cs="Calibri"/>
                <w:b/>
                <w:bCs/>
                <w:color w:val="000000"/>
                <w:sz w:val="14"/>
                <w:szCs w:val="16"/>
                <w:lang w:eastAsia="en-AU"/>
              </w:rPr>
            </w:pPr>
            <w:r w:rsidRPr="00E63C16">
              <w:rPr>
                <w:rFonts w:cs="Calibri"/>
                <w:b/>
                <w:bCs/>
                <w:color w:val="000000"/>
                <w:sz w:val="14"/>
                <w:szCs w:val="16"/>
                <w:lang w:eastAsia="en-AU"/>
              </w:rPr>
              <w:t>Jun 19</w:t>
            </w:r>
          </w:p>
        </w:tc>
      </w:tr>
      <w:tr w:rsidR="00AE3E89" w:rsidRPr="00E63C16" w14:paraId="28E782F0" w14:textId="77777777" w:rsidTr="007D37E4">
        <w:trPr>
          <w:trHeight w:val="20"/>
        </w:trPr>
        <w:tc>
          <w:tcPr>
            <w:tcW w:w="889" w:type="pct"/>
            <w:gridSpan w:val="2"/>
            <w:vMerge w:val="restart"/>
            <w:tcBorders>
              <w:top w:val="single" w:sz="4" w:space="0" w:color="auto"/>
              <w:left w:val="single" w:sz="4" w:space="0" w:color="auto"/>
              <w:right w:val="single" w:sz="4" w:space="0" w:color="auto"/>
            </w:tcBorders>
            <w:vAlign w:val="bottom"/>
          </w:tcPr>
          <w:p w14:paraId="28E782E2" w14:textId="77777777" w:rsidR="00AE3E89" w:rsidRPr="00E63C16" w:rsidRDefault="00AE3E89" w:rsidP="00234042">
            <w:pPr>
              <w:spacing w:after="0" w:line="240" w:lineRule="auto"/>
              <w:rPr>
                <w:rFonts w:cs="Calibri"/>
                <w:color w:val="000000"/>
                <w:sz w:val="16"/>
                <w:szCs w:val="16"/>
                <w:lang w:eastAsia="en-AU"/>
              </w:rPr>
            </w:pPr>
            <w:r w:rsidRPr="00E63C16">
              <w:rPr>
                <w:rFonts w:cs="Calibri"/>
                <w:color w:val="000000"/>
                <w:sz w:val="16"/>
                <w:szCs w:val="16"/>
                <w:lang w:eastAsia="en-AU"/>
              </w:rPr>
              <w:t xml:space="preserve">Hydrology </w:t>
            </w:r>
            <w:r w:rsidR="00EC2DCA">
              <w:rPr>
                <w:rFonts w:cs="Calibri"/>
                <w:color w:val="000000"/>
                <w:sz w:val="16"/>
                <w:szCs w:val="16"/>
                <w:lang w:eastAsia="en-AU"/>
              </w:rPr>
              <w:t>Cat 1</w:t>
            </w:r>
            <w:r>
              <w:rPr>
                <w:rFonts w:cs="Calibri"/>
                <w:color w:val="000000"/>
                <w:sz w:val="16"/>
                <w:szCs w:val="16"/>
                <w:lang w:eastAsia="en-AU"/>
              </w:rPr>
              <w:t xml:space="preserve"> and SA</w:t>
            </w:r>
          </w:p>
        </w:tc>
        <w:tc>
          <w:tcPr>
            <w:tcW w:w="887" w:type="pct"/>
            <w:tcBorders>
              <w:top w:val="nil"/>
              <w:left w:val="nil"/>
              <w:bottom w:val="single" w:sz="4" w:space="0" w:color="auto"/>
              <w:right w:val="single" w:sz="4" w:space="0" w:color="auto"/>
            </w:tcBorders>
            <w:vAlign w:val="bottom"/>
          </w:tcPr>
          <w:p w14:paraId="28E782E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xml:space="preserve">Derive flow metrics </w:t>
            </w:r>
          </w:p>
        </w:tc>
        <w:tc>
          <w:tcPr>
            <w:tcW w:w="246" w:type="pct"/>
            <w:gridSpan w:val="2"/>
            <w:tcBorders>
              <w:top w:val="nil"/>
              <w:left w:val="nil"/>
              <w:bottom w:val="single" w:sz="4" w:space="0" w:color="auto"/>
              <w:right w:val="single" w:sz="4" w:space="0" w:color="auto"/>
            </w:tcBorders>
            <w:shd w:val="clear" w:color="000000" w:fill="FFFFFF"/>
            <w:vAlign w:val="bottom"/>
          </w:tcPr>
          <w:p w14:paraId="28E782E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312" w:type="pct"/>
            <w:tcBorders>
              <w:top w:val="nil"/>
              <w:left w:val="nil"/>
              <w:bottom w:val="single" w:sz="4" w:space="0" w:color="auto"/>
              <w:right w:val="single" w:sz="4" w:space="0" w:color="auto"/>
            </w:tcBorders>
            <w:shd w:val="clear" w:color="000000" w:fill="FFFFFF"/>
            <w:vAlign w:val="bottom"/>
          </w:tcPr>
          <w:p w14:paraId="28E782E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shd w:val="clear" w:color="000000" w:fill="C5D9F1"/>
            <w:vAlign w:val="bottom"/>
          </w:tcPr>
          <w:p w14:paraId="28E782E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9" w:type="pct"/>
            <w:tcBorders>
              <w:top w:val="nil"/>
              <w:left w:val="nil"/>
              <w:bottom w:val="single" w:sz="4" w:space="0" w:color="auto"/>
              <w:right w:val="single" w:sz="4" w:space="0" w:color="auto"/>
            </w:tcBorders>
            <w:shd w:val="clear" w:color="000000" w:fill="C5D9F1"/>
            <w:vAlign w:val="bottom"/>
          </w:tcPr>
          <w:p w14:paraId="28E782E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shd w:val="clear" w:color="000000" w:fill="B8CCE4"/>
            <w:vAlign w:val="bottom"/>
          </w:tcPr>
          <w:p w14:paraId="28E782E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shd w:val="clear" w:color="000000" w:fill="B8CCE4"/>
            <w:vAlign w:val="bottom"/>
          </w:tcPr>
          <w:p w14:paraId="28E782E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shd w:val="clear" w:color="000000" w:fill="B8CCE4"/>
            <w:vAlign w:val="bottom"/>
          </w:tcPr>
          <w:p w14:paraId="28E782E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B8CCE4"/>
            <w:vAlign w:val="bottom"/>
          </w:tcPr>
          <w:p w14:paraId="28E782E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000000" w:fill="B8CCE4"/>
            <w:vAlign w:val="bottom"/>
          </w:tcPr>
          <w:p w14:paraId="28E782E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shd w:val="clear" w:color="000000" w:fill="B8CCE4"/>
            <w:vAlign w:val="bottom"/>
          </w:tcPr>
          <w:p w14:paraId="28E782E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shd w:val="clear" w:color="000000" w:fill="B8CCE4"/>
            <w:vAlign w:val="bottom"/>
          </w:tcPr>
          <w:p w14:paraId="28E782E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shd w:val="clear" w:color="000000" w:fill="FFFFFF"/>
            <w:vAlign w:val="bottom"/>
          </w:tcPr>
          <w:p w14:paraId="28E782E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82FF" w14:textId="77777777" w:rsidTr="007D37E4">
        <w:trPr>
          <w:trHeight w:val="20"/>
        </w:trPr>
        <w:tc>
          <w:tcPr>
            <w:tcW w:w="889" w:type="pct"/>
            <w:gridSpan w:val="2"/>
            <w:vMerge/>
            <w:tcBorders>
              <w:left w:val="single" w:sz="4" w:space="0" w:color="auto"/>
              <w:bottom w:val="single" w:sz="4" w:space="0" w:color="auto"/>
              <w:right w:val="single" w:sz="4" w:space="0" w:color="auto"/>
            </w:tcBorders>
            <w:vAlign w:val="bottom"/>
          </w:tcPr>
          <w:p w14:paraId="28E782F1" w14:textId="77777777" w:rsidR="00AE3E89" w:rsidRPr="00E63C16" w:rsidRDefault="00AE3E89" w:rsidP="00EF0F03">
            <w:pPr>
              <w:spacing w:after="0" w:line="240" w:lineRule="auto"/>
              <w:rPr>
                <w:rFonts w:cs="Calibri"/>
                <w:color w:val="000000"/>
                <w:sz w:val="16"/>
                <w:szCs w:val="16"/>
                <w:lang w:eastAsia="en-AU"/>
              </w:rPr>
            </w:pPr>
          </w:p>
        </w:tc>
        <w:tc>
          <w:tcPr>
            <w:tcW w:w="887" w:type="pct"/>
            <w:tcBorders>
              <w:top w:val="nil"/>
              <w:left w:val="nil"/>
              <w:bottom w:val="single" w:sz="4" w:space="0" w:color="auto"/>
              <w:right w:val="single" w:sz="4" w:space="0" w:color="auto"/>
            </w:tcBorders>
            <w:vAlign w:val="bottom"/>
          </w:tcPr>
          <w:p w14:paraId="28E782F2"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Information transfer</w:t>
            </w:r>
          </w:p>
        </w:tc>
        <w:tc>
          <w:tcPr>
            <w:tcW w:w="246" w:type="pct"/>
            <w:gridSpan w:val="2"/>
            <w:tcBorders>
              <w:top w:val="nil"/>
              <w:left w:val="nil"/>
              <w:bottom w:val="single" w:sz="4" w:space="0" w:color="auto"/>
              <w:right w:val="single" w:sz="4" w:space="0" w:color="auto"/>
            </w:tcBorders>
            <w:shd w:val="clear" w:color="auto" w:fill="FFFFFF"/>
            <w:vAlign w:val="bottom"/>
          </w:tcPr>
          <w:p w14:paraId="28E782F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312" w:type="pct"/>
            <w:tcBorders>
              <w:top w:val="nil"/>
              <w:left w:val="nil"/>
              <w:bottom w:val="single" w:sz="4" w:space="0" w:color="auto"/>
              <w:right w:val="single" w:sz="4" w:space="0" w:color="auto"/>
            </w:tcBorders>
            <w:shd w:val="clear" w:color="auto" w:fill="FFFFFF"/>
            <w:vAlign w:val="bottom"/>
          </w:tcPr>
          <w:p w14:paraId="28E782F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vAlign w:val="bottom"/>
          </w:tcPr>
          <w:p w14:paraId="28E782F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9" w:type="pct"/>
            <w:tcBorders>
              <w:top w:val="nil"/>
              <w:left w:val="nil"/>
              <w:bottom w:val="single" w:sz="4" w:space="0" w:color="auto"/>
              <w:right w:val="single" w:sz="4" w:space="0" w:color="auto"/>
            </w:tcBorders>
            <w:vAlign w:val="bottom"/>
          </w:tcPr>
          <w:p w14:paraId="28E782F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vAlign w:val="bottom"/>
          </w:tcPr>
          <w:p w14:paraId="28E782F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vAlign w:val="bottom"/>
          </w:tcPr>
          <w:p w14:paraId="28E782F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vAlign w:val="bottom"/>
          </w:tcPr>
          <w:p w14:paraId="28E782F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C5D9F1"/>
            <w:vAlign w:val="bottom"/>
          </w:tcPr>
          <w:p w14:paraId="28E782F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000000" w:fill="C5D9F1"/>
            <w:vAlign w:val="bottom"/>
          </w:tcPr>
          <w:p w14:paraId="28E782F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shd w:val="clear" w:color="000000" w:fill="C5D9F1"/>
            <w:vAlign w:val="bottom"/>
          </w:tcPr>
          <w:p w14:paraId="28E782F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shd w:val="clear" w:color="000000" w:fill="C5D9F1"/>
            <w:vAlign w:val="bottom"/>
          </w:tcPr>
          <w:p w14:paraId="28E782F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shd w:val="clear" w:color="000000" w:fill="C5D9F1"/>
            <w:vAlign w:val="bottom"/>
          </w:tcPr>
          <w:p w14:paraId="28E782F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830F" w14:textId="77777777" w:rsidTr="007D37E4">
        <w:trPr>
          <w:trHeight w:val="20"/>
        </w:trPr>
        <w:tc>
          <w:tcPr>
            <w:tcW w:w="889" w:type="pct"/>
            <w:gridSpan w:val="2"/>
            <w:vMerge w:val="restart"/>
            <w:tcBorders>
              <w:top w:val="nil"/>
              <w:left w:val="single" w:sz="4" w:space="0" w:color="auto"/>
              <w:right w:val="single" w:sz="4" w:space="0" w:color="auto"/>
            </w:tcBorders>
            <w:vAlign w:val="bottom"/>
          </w:tcPr>
          <w:p w14:paraId="28E7830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xml:space="preserve">Stream Metabolism </w:t>
            </w:r>
            <w:r w:rsidR="00EC2DCA">
              <w:rPr>
                <w:rFonts w:cs="Calibri"/>
                <w:color w:val="000000"/>
                <w:sz w:val="16"/>
                <w:szCs w:val="16"/>
                <w:lang w:eastAsia="en-AU"/>
              </w:rPr>
              <w:t>Cat 1</w:t>
            </w:r>
            <w:r w:rsidRPr="00E63C16">
              <w:rPr>
                <w:rFonts w:cs="Calibri"/>
                <w:color w:val="000000"/>
                <w:sz w:val="16"/>
                <w:szCs w:val="16"/>
                <w:lang w:eastAsia="en-AU"/>
              </w:rPr>
              <w:t xml:space="preserve"> </w:t>
            </w:r>
          </w:p>
          <w:p w14:paraId="28E78301" w14:textId="77777777" w:rsidR="00AE3E89" w:rsidRPr="00E63C16" w:rsidRDefault="00AE3E89" w:rsidP="00EF0F03">
            <w:pPr>
              <w:spacing w:after="0" w:line="240" w:lineRule="auto"/>
              <w:rPr>
                <w:rFonts w:cs="Calibri"/>
                <w:color w:val="000000"/>
                <w:sz w:val="16"/>
                <w:szCs w:val="16"/>
                <w:lang w:eastAsia="en-AU"/>
              </w:rPr>
            </w:pPr>
          </w:p>
        </w:tc>
        <w:tc>
          <w:tcPr>
            <w:tcW w:w="887" w:type="pct"/>
            <w:tcBorders>
              <w:top w:val="nil"/>
              <w:left w:val="nil"/>
              <w:bottom w:val="single" w:sz="4" w:space="0" w:color="auto"/>
              <w:right w:val="single" w:sz="4" w:space="0" w:color="auto"/>
            </w:tcBorders>
            <w:vAlign w:val="bottom"/>
          </w:tcPr>
          <w:p w14:paraId="28E78302"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Site selection</w:t>
            </w:r>
          </w:p>
        </w:tc>
        <w:tc>
          <w:tcPr>
            <w:tcW w:w="246" w:type="pct"/>
            <w:gridSpan w:val="2"/>
            <w:tcBorders>
              <w:top w:val="nil"/>
              <w:left w:val="nil"/>
              <w:bottom w:val="single" w:sz="4" w:space="0" w:color="auto"/>
              <w:right w:val="single" w:sz="4" w:space="0" w:color="auto"/>
            </w:tcBorders>
            <w:shd w:val="clear" w:color="auto" w:fill="FFFFFF"/>
            <w:vAlign w:val="bottom"/>
          </w:tcPr>
          <w:p w14:paraId="28E7830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312" w:type="pct"/>
            <w:tcBorders>
              <w:top w:val="nil"/>
              <w:left w:val="nil"/>
              <w:bottom w:val="single" w:sz="4" w:space="0" w:color="auto"/>
              <w:right w:val="single" w:sz="4" w:space="0" w:color="auto"/>
            </w:tcBorders>
            <w:shd w:val="clear" w:color="auto" w:fill="FFFFFF"/>
            <w:vAlign w:val="bottom"/>
          </w:tcPr>
          <w:p w14:paraId="28E7830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vAlign w:val="bottom"/>
          </w:tcPr>
          <w:p w14:paraId="28E7830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9" w:type="pct"/>
            <w:tcBorders>
              <w:top w:val="nil"/>
              <w:left w:val="nil"/>
              <w:bottom w:val="single" w:sz="4" w:space="0" w:color="auto"/>
              <w:right w:val="single" w:sz="4" w:space="0" w:color="auto"/>
            </w:tcBorders>
            <w:vAlign w:val="bottom"/>
          </w:tcPr>
          <w:p w14:paraId="28E7830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vAlign w:val="bottom"/>
          </w:tcPr>
          <w:p w14:paraId="28E7830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vAlign w:val="bottom"/>
          </w:tcPr>
          <w:p w14:paraId="28E7830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vAlign w:val="bottom"/>
          </w:tcPr>
          <w:p w14:paraId="28E7830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vAlign w:val="bottom"/>
          </w:tcPr>
          <w:p w14:paraId="28E7830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vAlign w:val="bottom"/>
          </w:tcPr>
          <w:p w14:paraId="28E7830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vAlign w:val="bottom"/>
          </w:tcPr>
          <w:p w14:paraId="28E7830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vAlign w:val="bottom"/>
          </w:tcPr>
          <w:p w14:paraId="28E7830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vAlign w:val="bottom"/>
          </w:tcPr>
          <w:p w14:paraId="28E7830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831E" w14:textId="77777777" w:rsidTr="007D37E4">
        <w:trPr>
          <w:trHeight w:val="20"/>
        </w:trPr>
        <w:tc>
          <w:tcPr>
            <w:tcW w:w="889" w:type="pct"/>
            <w:gridSpan w:val="2"/>
            <w:vMerge/>
            <w:tcBorders>
              <w:left w:val="single" w:sz="4" w:space="0" w:color="auto"/>
              <w:right w:val="single" w:sz="4" w:space="0" w:color="auto"/>
            </w:tcBorders>
            <w:vAlign w:val="bottom"/>
          </w:tcPr>
          <w:p w14:paraId="28E78310" w14:textId="77777777" w:rsidR="00AE3E89" w:rsidRPr="00E63C16" w:rsidRDefault="00AE3E89" w:rsidP="00EF0F03">
            <w:pPr>
              <w:spacing w:after="0" w:line="240" w:lineRule="auto"/>
              <w:rPr>
                <w:rFonts w:cs="Calibri"/>
                <w:color w:val="000000"/>
                <w:sz w:val="16"/>
                <w:szCs w:val="16"/>
                <w:lang w:eastAsia="en-AU"/>
              </w:rPr>
            </w:pPr>
          </w:p>
        </w:tc>
        <w:tc>
          <w:tcPr>
            <w:tcW w:w="887" w:type="pct"/>
            <w:tcBorders>
              <w:top w:val="nil"/>
              <w:left w:val="nil"/>
              <w:bottom w:val="single" w:sz="4" w:space="0" w:color="auto"/>
              <w:right w:val="single" w:sz="4" w:space="0" w:color="auto"/>
            </w:tcBorders>
            <w:vAlign w:val="bottom"/>
          </w:tcPr>
          <w:p w14:paraId="28E78311"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xml:space="preserve">Logging DO, monthly nutrients </w:t>
            </w:r>
          </w:p>
        </w:tc>
        <w:tc>
          <w:tcPr>
            <w:tcW w:w="246" w:type="pct"/>
            <w:gridSpan w:val="2"/>
            <w:tcBorders>
              <w:top w:val="nil"/>
              <w:left w:val="nil"/>
              <w:bottom w:val="single" w:sz="4" w:space="0" w:color="auto"/>
              <w:right w:val="single" w:sz="4" w:space="0" w:color="auto"/>
            </w:tcBorders>
            <w:shd w:val="clear" w:color="auto" w:fill="FFFFFF"/>
            <w:vAlign w:val="bottom"/>
          </w:tcPr>
          <w:p w14:paraId="28E78312"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312" w:type="pct"/>
            <w:tcBorders>
              <w:top w:val="nil"/>
              <w:left w:val="nil"/>
              <w:bottom w:val="single" w:sz="4" w:space="0" w:color="auto"/>
              <w:right w:val="single" w:sz="4" w:space="0" w:color="auto"/>
            </w:tcBorders>
            <w:shd w:val="clear" w:color="auto" w:fill="FFFFFF"/>
            <w:vAlign w:val="bottom"/>
          </w:tcPr>
          <w:p w14:paraId="28E7831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shd w:val="clear" w:color="000000" w:fill="D7E4BC"/>
            <w:vAlign w:val="bottom"/>
          </w:tcPr>
          <w:p w14:paraId="28E7831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9" w:type="pct"/>
            <w:tcBorders>
              <w:top w:val="nil"/>
              <w:left w:val="nil"/>
              <w:bottom w:val="single" w:sz="4" w:space="0" w:color="auto"/>
              <w:right w:val="single" w:sz="4" w:space="0" w:color="auto"/>
            </w:tcBorders>
            <w:shd w:val="clear" w:color="000000" w:fill="D7E4BC"/>
            <w:vAlign w:val="bottom"/>
          </w:tcPr>
          <w:p w14:paraId="28E7831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shd w:val="clear" w:color="000000" w:fill="D7E4BC"/>
            <w:vAlign w:val="bottom"/>
          </w:tcPr>
          <w:p w14:paraId="28E7831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shd w:val="clear" w:color="000000" w:fill="D7E4BC"/>
            <w:vAlign w:val="bottom"/>
          </w:tcPr>
          <w:p w14:paraId="28E7831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shd w:val="clear" w:color="000000" w:fill="D7E4BC"/>
            <w:vAlign w:val="bottom"/>
          </w:tcPr>
          <w:p w14:paraId="28E7831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D7E4BC"/>
            <w:vAlign w:val="bottom"/>
          </w:tcPr>
          <w:p w14:paraId="28E7831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000000" w:fill="FFFFFF"/>
            <w:vAlign w:val="bottom"/>
          </w:tcPr>
          <w:p w14:paraId="28E7831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shd w:val="clear" w:color="000000" w:fill="FFFFFF"/>
            <w:vAlign w:val="bottom"/>
          </w:tcPr>
          <w:p w14:paraId="28E7831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shd w:val="clear" w:color="000000" w:fill="FFFFFF"/>
            <w:vAlign w:val="bottom"/>
          </w:tcPr>
          <w:p w14:paraId="28E7831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shd w:val="clear" w:color="000000" w:fill="FFFFFF"/>
            <w:vAlign w:val="bottom"/>
          </w:tcPr>
          <w:p w14:paraId="28E7831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832D" w14:textId="77777777" w:rsidTr="007D37E4">
        <w:trPr>
          <w:trHeight w:val="20"/>
        </w:trPr>
        <w:tc>
          <w:tcPr>
            <w:tcW w:w="889" w:type="pct"/>
            <w:gridSpan w:val="2"/>
            <w:vMerge/>
            <w:tcBorders>
              <w:left w:val="single" w:sz="4" w:space="0" w:color="auto"/>
              <w:bottom w:val="single" w:sz="4" w:space="0" w:color="auto"/>
              <w:right w:val="single" w:sz="4" w:space="0" w:color="auto"/>
            </w:tcBorders>
            <w:vAlign w:val="bottom"/>
          </w:tcPr>
          <w:p w14:paraId="28E7831F" w14:textId="77777777" w:rsidR="00AE3E89" w:rsidRPr="00E63C16" w:rsidRDefault="00AE3E89" w:rsidP="00EF0F03">
            <w:pPr>
              <w:spacing w:after="0" w:line="240" w:lineRule="auto"/>
              <w:rPr>
                <w:rFonts w:cs="Calibri"/>
                <w:color w:val="000000"/>
                <w:sz w:val="16"/>
                <w:szCs w:val="16"/>
                <w:lang w:eastAsia="en-AU"/>
              </w:rPr>
            </w:pPr>
          </w:p>
        </w:tc>
        <w:tc>
          <w:tcPr>
            <w:tcW w:w="887" w:type="pct"/>
            <w:tcBorders>
              <w:top w:val="nil"/>
              <w:left w:val="nil"/>
              <w:bottom w:val="single" w:sz="4" w:space="0" w:color="auto"/>
              <w:right w:val="single" w:sz="4" w:space="0" w:color="auto"/>
            </w:tcBorders>
            <w:vAlign w:val="bottom"/>
          </w:tcPr>
          <w:p w14:paraId="28E7832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Information transfer</w:t>
            </w:r>
          </w:p>
        </w:tc>
        <w:tc>
          <w:tcPr>
            <w:tcW w:w="246" w:type="pct"/>
            <w:gridSpan w:val="2"/>
            <w:tcBorders>
              <w:top w:val="nil"/>
              <w:left w:val="nil"/>
              <w:bottom w:val="single" w:sz="4" w:space="0" w:color="auto"/>
              <w:right w:val="single" w:sz="4" w:space="0" w:color="auto"/>
            </w:tcBorders>
            <w:shd w:val="clear" w:color="auto" w:fill="FFFFFF"/>
            <w:vAlign w:val="bottom"/>
          </w:tcPr>
          <w:p w14:paraId="28E78321"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312" w:type="pct"/>
            <w:tcBorders>
              <w:top w:val="nil"/>
              <w:left w:val="nil"/>
              <w:bottom w:val="single" w:sz="4" w:space="0" w:color="auto"/>
              <w:right w:val="single" w:sz="4" w:space="0" w:color="auto"/>
            </w:tcBorders>
            <w:shd w:val="clear" w:color="auto" w:fill="FFFFFF"/>
            <w:vAlign w:val="bottom"/>
          </w:tcPr>
          <w:p w14:paraId="28E78322"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shd w:val="clear" w:color="000000" w:fill="FFFFFF"/>
            <w:vAlign w:val="bottom"/>
          </w:tcPr>
          <w:p w14:paraId="28E7832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9" w:type="pct"/>
            <w:tcBorders>
              <w:top w:val="nil"/>
              <w:left w:val="nil"/>
              <w:bottom w:val="single" w:sz="4" w:space="0" w:color="auto"/>
              <w:right w:val="single" w:sz="4" w:space="0" w:color="auto"/>
            </w:tcBorders>
            <w:shd w:val="clear" w:color="000000" w:fill="FFFFFF"/>
            <w:vAlign w:val="bottom"/>
          </w:tcPr>
          <w:p w14:paraId="28E7832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shd w:val="clear" w:color="000000" w:fill="FFFFFF"/>
            <w:vAlign w:val="bottom"/>
          </w:tcPr>
          <w:p w14:paraId="28E7832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shd w:val="clear" w:color="000000" w:fill="FFFFFF"/>
            <w:vAlign w:val="bottom"/>
          </w:tcPr>
          <w:p w14:paraId="28E7832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shd w:val="clear" w:color="000000" w:fill="FFFFFF"/>
            <w:vAlign w:val="bottom"/>
          </w:tcPr>
          <w:p w14:paraId="28E7832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FFFFFF"/>
            <w:vAlign w:val="bottom"/>
          </w:tcPr>
          <w:p w14:paraId="28E7832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000000" w:fill="FFFFFF"/>
            <w:vAlign w:val="bottom"/>
          </w:tcPr>
          <w:p w14:paraId="28E7832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shd w:val="clear" w:color="000000" w:fill="FFFFFF"/>
            <w:vAlign w:val="bottom"/>
          </w:tcPr>
          <w:p w14:paraId="28E7832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shd w:val="clear" w:color="000000" w:fill="FFFFFF"/>
            <w:vAlign w:val="bottom"/>
          </w:tcPr>
          <w:p w14:paraId="28E7832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shd w:val="clear" w:color="000000" w:fill="D7E4BC"/>
            <w:vAlign w:val="bottom"/>
          </w:tcPr>
          <w:p w14:paraId="28E7832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833C" w14:textId="77777777" w:rsidTr="007D37E4">
        <w:trPr>
          <w:trHeight w:val="20"/>
        </w:trPr>
        <w:tc>
          <w:tcPr>
            <w:tcW w:w="889" w:type="pct"/>
            <w:gridSpan w:val="2"/>
            <w:vMerge w:val="restart"/>
            <w:tcBorders>
              <w:top w:val="single" w:sz="4" w:space="0" w:color="auto"/>
              <w:left w:val="single" w:sz="4" w:space="0" w:color="auto"/>
              <w:right w:val="single" w:sz="4" w:space="0" w:color="auto"/>
            </w:tcBorders>
            <w:vAlign w:val="bottom"/>
          </w:tcPr>
          <w:p w14:paraId="28E7832E" w14:textId="77777777" w:rsidR="00AE3E89" w:rsidRPr="00E63C16" w:rsidRDefault="00AE3E89" w:rsidP="00EF0F03">
            <w:pPr>
              <w:spacing w:after="0" w:line="240" w:lineRule="auto"/>
              <w:rPr>
                <w:rFonts w:cs="Calibri"/>
                <w:color w:val="000000"/>
                <w:sz w:val="16"/>
                <w:szCs w:val="16"/>
                <w:lang w:eastAsia="en-AU"/>
              </w:rPr>
            </w:pPr>
            <w:r>
              <w:rPr>
                <w:rFonts w:cs="Calibri"/>
                <w:color w:val="000000"/>
                <w:sz w:val="16"/>
                <w:szCs w:val="16"/>
                <w:lang w:eastAsia="en-AU"/>
              </w:rPr>
              <w:t>River nutrients, DOC, CHLa  (SA)</w:t>
            </w:r>
          </w:p>
        </w:tc>
        <w:tc>
          <w:tcPr>
            <w:tcW w:w="887" w:type="pct"/>
            <w:tcBorders>
              <w:top w:val="nil"/>
              <w:left w:val="nil"/>
              <w:bottom w:val="single" w:sz="4" w:space="0" w:color="auto"/>
              <w:right w:val="single" w:sz="4" w:space="0" w:color="auto"/>
            </w:tcBorders>
            <w:vAlign w:val="bottom"/>
          </w:tcPr>
          <w:p w14:paraId="28E7832F" w14:textId="77777777" w:rsidR="00AE3E89" w:rsidRPr="00E63C16" w:rsidRDefault="00AE3E89" w:rsidP="00EF0F03">
            <w:pPr>
              <w:spacing w:after="0" w:line="240" w:lineRule="auto"/>
              <w:rPr>
                <w:rFonts w:cs="Calibri"/>
                <w:color w:val="000000"/>
                <w:sz w:val="16"/>
                <w:szCs w:val="16"/>
                <w:lang w:eastAsia="en-AU"/>
              </w:rPr>
            </w:pPr>
            <w:r>
              <w:rPr>
                <w:rFonts w:cs="Calibri"/>
                <w:color w:val="000000"/>
                <w:sz w:val="16"/>
                <w:szCs w:val="16"/>
                <w:lang w:eastAsia="en-AU"/>
              </w:rPr>
              <w:t xml:space="preserve">Field </w:t>
            </w:r>
            <w:r w:rsidRPr="00E63C16">
              <w:rPr>
                <w:rFonts w:cs="Calibri"/>
                <w:color w:val="000000"/>
                <w:sz w:val="16"/>
                <w:szCs w:val="16"/>
                <w:lang w:eastAsia="en-AU"/>
              </w:rPr>
              <w:t>sampling @larval fish sites</w:t>
            </w:r>
          </w:p>
        </w:tc>
        <w:tc>
          <w:tcPr>
            <w:tcW w:w="246" w:type="pct"/>
            <w:gridSpan w:val="2"/>
            <w:tcBorders>
              <w:top w:val="nil"/>
              <w:left w:val="nil"/>
              <w:bottom w:val="single" w:sz="4" w:space="0" w:color="auto"/>
              <w:right w:val="single" w:sz="4" w:space="0" w:color="auto"/>
            </w:tcBorders>
            <w:shd w:val="clear" w:color="000000" w:fill="FFFFFF"/>
            <w:vAlign w:val="bottom"/>
          </w:tcPr>
          <w:p w14:paraId="28E7833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312" w:type="pct"/>
            <w:tcBorders>
              <w:top w:val="nil"/>
              <w:left w:val="nil"/>
              <w:bottom w:val="single" w:sz="4" w:space="0" w:color="auto"/>
              <w:right w:val="single" w:sz="4" w:space="0" w:color="auto"/>
            </w:tcBorders>
            <w:shd w:val="clear" w:color="000000" w:fill="FFFFFF"/>
            <w:vAlign w:val="bottom"/>
          </w:tcPr>
          <w:p w14:paraId="28E78331"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shd w:val="clear" w:color="auto" w:fill="FFFFFF"/>
            <w:vAlign w:val="bottom"/>
          </w:tcPr>
          <w:p w14:paraId="28E78332"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9" w:type="pct"/>
            <w:tcBorders>
              <w:top w:val="nil"/>
              <w:left w:val="nil"/>
              <w:bottom w:val="single" w:sz="4" w:space="0" w:color="auto"/>
              <w:right w:val="single" w:sz="4" w:space="0" w:color="auto"/>
            </w:tcBorders>
            <w:shd w:val="clear" w:color="000000" w:fill="D7E4BC"/>
            <w:vAlign w:val="bottom"/>
          </w:tcPr>
          <w:p w14:paraId="28E7833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shd w:val="clear" w:color="000000" w:fill="D7E4BC"/>
            <w:vAlign w:val="bottom"/>
          </w:tcPr>
          <w:p w14:paraId="28E7833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shd w:val="clear" w:color="000000" w:fill="D7E4BC"/>
            <w:vAlign w:val="bottom"/>
          </w:tcPr>
          <w:p w14:paraId="28E7833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shd w:val="clear" w:color="auto" w:fill="FFFFFF"/>
            <w:vAlign w:val="bottom"/>
          </w:tcPr>
          <w:p w14:paraId="28E7833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auto" w:fill="FFFFFF"/>
            <w:vAlign w:val="bottom"/>
          </w:tcPr>
          <w:p w14:paraId="28E7833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000000" w:fill="FFFFFF"/>
            <w:vAlign w:val="bottom"/>
          </w:tcPr>
          <w:p w14:paraId="28E7833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shd w:val="clear" w:color="000000" w:fill="FFFFFF"/>
            <w:vAlign w:val="bottom"/>
          </w:tcPr>
          <w:p w14:paraId="28E7833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shd w:val="clear" w:color="000000" w:fill="FFFFFF"/>
            <w:vAlign w:val="bottom"/>
          </w:tcPr>
          <w:p w14:paraId="28E7833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shd w:val="clear" w:color="000000" w:fill="FFFFFF"/>
            <w:vAlign w:val="bottom"/>
          </w:tcPr>
          <w:p w14:paraId="28E7833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834B" w14:textId="77777777" w:rsidTr="007D37E4">
        <w:trPr>
          <w:trHeight w:val="20"/>
        </w:trPr>
        <w:tc>
          <w:tcPr>
            <w:tcW w:w="889" w:type="pct"/>
            <w:gridSpan w:val="2"/>
            <w:vMerge/>
            <w:tcBorders>
              <w:left w:val="single" w:sz="4" w:space="0" w:color="auto"/>
              <w:bottom w:val="single" w:sz="4" w:space="0" w:color="auto"/>
              <w:right w:val="single" w:sz="4" w:space="0" w:color="auto"/>
            </w:tcBorders>
            <w:vAlign w:val="bottom"/>
          </w:tcPr>
          <w:p w14:paraId="28E7833D" w14:textId="77777777" w:rsidR="00AE3E89" w:rsidRPr="00E63C16" w:rsidRDefault="00AE3E89" w:rsidP="00EF0F03">
            <w:pPr>
              <w:spacing w:after="0" w:line="240" w:lineRule="auto"/>
              <w:rPr>
                <w:rFonts w:cs="Calibri"/>
                <w:color w:val="000000"/>
                <w:sz w:val="16"/>
                <w:szCs w:val="16"/>
                <w:lang w:eastAsia="en-AU"/>
              </w:rPr>
            </w:pPr>
          </w:p>
        </w:tc>
        <w:tc>
          <w:tcPr>
            <w:tcW w:w="887" w:type="pct"/>
            <w:tcBorders>
              <w:top w:val="nil"/>
              <w:left w:val="nil"/>
              <w:bottom w:val="single" w:sz="4" w:space="0" w:color="auto"/>
              <w:right w:val="single" w:sz="4" w:space="0" w:color="auto"/>
            </w:tcBorders>
            <w:vAlign w:val="bottom"/>
          </w:tcPr>
          <w:p w14:paraId="28E7833E" w14:textId="77777777" w:rsidR="00AE3E89" w:rsidRPr="00E63C16" w:rsidRDefault="007D37E4" w:rsidP="00EF0F03">
            <w:pPr>
              <w:spacing w:after="0" w:line="240" w:lineRule="auto"/>
              <w:rPr>
                <w:rFonts w:cs="Calibri"/>
                <w:color w:val="000000"/>
                <w:sz w:val="16"/>
                <w:szCs w:val="16"/>
                <w:lang w:eastAsia="en-AU"/>
              </w:rPr>
            </w:pPr>
            <w:r w:rsidRPr="007D37E4">
              <w:rPr>
                <w:sz w:val="16"/>
                <w:szCs w:val="16"/>
              </w:rPr>
              <w:t>Processing, data entry, analysis</w:t>
            </w:r>
          </w:p>
        </w:tc>
        <w:tc>
          <w:tcPr>
            <w:tcW w:w="246" w:type="pct"/>
            <w:gridSpan w:val="2"/>
            <w:tcBorders>
              <w:top w:val="nil"/>
              <w:left w:val="nil"/>
              <w:bottom w:val="single" w:sz="4" w:space="0" w:color="auto"/>
              <w:right w:val="single" w:sz="4" w:space="0" w:color="auto"/>
            </w:tcBorders>
            <w:vAlign w:val="bottom"/>
          </w:tcPr>
          <w:p w14:paraId="28E7833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312" w:type="pct"/>
            <w:tcBorders>
              <w:top w:val="nil"/>
              <w:left w:val="nil"/>
              <w:bottom w:val="single" w:sz="4" w:space="0" w:color="auto"/>
              <w:right w:val="single" w:sz="4" w:space="0" w:color="auto"/>
            </w:tcBorders>
            <w:vAlign w:val="bottom"/>
          </w:tcPr>
          <w:p w14:paraId="28E7834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shd w:val="clear" w:color="000000" w:fill="FFFFFF"/>
            <w:vAlign w:val="bottom"/>
          </w:tcPr>
          <w:p w14:paraId="28E78341"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9" w:type="pct"/>
            <w:tcBorders>
              <w:top w:val="nil"/>
              <w:left w:val="nil"/>
              <w:bottom w:val="single" w:sz="4" w:space="0" w:color="auto"/>
              <w:right w:val="single" w:sz="4" w:space="0" w:color="auto"/>
            </w:tcBorders>
            <w:shd w:val="clear" w:color="000000" w:fill="FFFFFF"/>
            <w:vAlign w:val="bottom"/>
          </w:tcPr>
          <w:p w14:paraId="28E78342"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shd w:val="clear" w:color="000000" w:fill="FFFFFF"/>
            <w:vAlign w:val="bottom"/>
          </w:tcPr>
          <w:p w14:paraId="28E7834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shd w:val="clear" w:color="000000" w:fill="FFFFFF"/>
            <w:vAlign w:val="bottom"/>
          </w:tcPr>
          <w:p w14:paraId="28E7834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shd w:val="clear" w:color="auto" w:fill="D6E3BC" w:themeFill="accent3" w:themeFillTint="66"/>
            <w:vAlign w:val="bottom"/>
          </w:tcPr>
          <w:p w14:paraId="28E7834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auto" w:fill="D6E3BC" w:themeFill="accent3" w:themeFillTint="66"/>
            <w:vAlign w:val="bottom"/>
          </w:tcPr>
          <w:p w14:paraId="28E7834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auto" w:fill="D6E3BC"/>
            <w:vAlign w:val="bottom"/>
          </w:tcPr>
          <w:p w14:paraId="28E7834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shd w:val="clear" w:color="auto" w:fill="D6E3BC"/>
            <w:vAlign w:val="bottom"/>
          </w:tcPr>
          <w:p w14:paraId="28E7834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shd w:val="clear" w:color="auto" w:fill="FFFFFF"/>
            <w:vAlign w:val="bottom"/>
          </w:tcPr>
          <w:p w14:paraId="28E7834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shd w:val="clear" w:color="auto" w:fill="FFFFFF"/>
            <w:vAlign w:val="bottom"/>
          </w:tcPr>
          <w:p w14:paraId="28E7834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835A" w14:textId="77777777" w:rsidTr="007D37E4">
        <w:trPr>
          <w:trHeight w:val="227"/>
        </w:trPr>
        <w:tc>
          <w:tcPr>
            <w:tcW w:w="889" w:type="pct"/>
            <w:gridSpan w:val="2"/>
            <w:vMerge w:val="restart"/>
            <w:tcBorders>
              <w:top w:val="nil"/>
              <w:left w:val="single" w:sz="4" w:space="0" w:color="auto"/>
              <w:right w:val="single" w:sz="4" w:space="0" w:color="auto"/>
            </w:tcBorders>
            <w:vAlign w:val="center"/>
          </w:tcPr>
          <w:p w14:paraId="28E7834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Wetland nutrients,</w:t>
            </w:r>
            <w:r>
              <w:rPr>
                <w:rFonts w:cs="Calibri"/>
                <w:color w:val="000000"/>
                <w:sz w:val="16"/>
                <w:szCs w:val="16"/>
                <w:lang w:eastAsia="en-AU"/>
              </w:rPr>
              <w:t xml:space="preserve"> DOC, CHLa</w:t>
            </w:r>
            <w:r w:rsidRPr="00E63C16">
              <w:rPr>
                <w:rFonts w:cs="Calibri"/>
                <w:color w:val="000000"/>
                <w:sz w:val="16"/>
                <w:szCs w:val="16"/>
                <w:lang w:eastAsia="en-AU"/>
              </w:rPr>
              <w:t xml:space="preserve"> </w:t>
            </w:r>
            <w:r>
              <w:rPr>
                <w:rFonts w:cs="Calibri"/>
                <w:color w:val="000000"/>
                <w:sz w:val="16"/>
                <w:szCs w:val="16"/>
                <w:lang w:eastAsia="en-AU"/>
              </w:rPr>
              <w:t>(SA)</w:t>
            </w:r>
          </w:p>
        </w:tc>
        <w:tc>
          <w:tcPr>
            <w:tcW w:w="887" w:type="pct"/>
            <w:tcBorders>
              <w:top w:val="nil"/>
              <w:left w:val="nil"/>
              <w:bottom w:val="single" w:sz="4" w:space="0" w:color="auto"/>
              <w:right w:val="single" w:sz="4" w:space="0" w:color="auto"/>
            </w:tcBorders>
            <w:vAlign w:val="center"/>
          </w:tcPr>
          <w:p w14:paraId="28E7834D" w14:textId="77777777" w:rsidR="00AE3E89" w:rsidRPr="00E63C16" w:rsidRDefault="00AE3E89" w:rsidP="00EF0F03">
            <w:pPr>
              <w:spacing w:after="0" w:line="240" w:lineRule="auto"/>
              <w:rPr>
                <w:rFonts w:cs="Calibri"/>
                <w:color w:val="000000"/>
                <w:sz w:val="16"/>
                <w:szCs w:val="16"/>
                <w:lang w:eastAsia="en-AU"/>
              </w:rPr>
            </w:pPr>
            <w:r>
              <w:rPr>
                <w:rFonts w:cs="Calibri"/>
                <w:color w:val="000000"/>
                <w:sz w:val="16"/>
                <w:szCs w:val="16"/>
                <w:lang w:eastAsia="en-AU"/>
              </w:rPr>
              <w:t xml:space="preserve">Field </w:t>
            </w:r>
            <w:r w:rsidRPr="00E63C16">
              <w:rPr>
                <w:rFonts w:cs="Calibri"/>
                <w:color w:val="000000"/>
                <w:sz w:val="16"/>
                <w:szCs w:val="16"/>
                <w:lang w:eastAsia="en-AU"/>
              </w:rPr>
              <w:t>sampling@ wetland fish sites</w:t>
            </w:r>
          </w:p>
        </w:tc>
        <w:tc>
          <w:tcPr>
            <w:tcW w:w="246" w:type="pct"/>
            <w:gridSpan w:val="2"/>
            <w:tcBorders>
              <w:top w:val="nil"/>
              <w:left w:val="nil"/>
              <w:bottom w:val="single" w:sz="4" w:space="0" w:color="auto"/>
              <w:right w:val="single" w:sz="4" w:space="0" w:color="auto"/>
            </w:tcBorders>
            <w:shd w:val="clear" w:color="000000" w:fill="FFFFFF"/>
            <w:vAlign w:val="center"/>
          </w:tcPr>
          <w:p w14:paraId="28E7834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312" w:type="pct"/>
            <w:tcBorders>
              <w:top w:val="nil"/>
              <w:left w:val="nil"/>
              <w:bottom w:val="single" w:sz="4" w:space="0" w:color="auto"/>
              <w:right w:val="single" w:sz="4" w:space="0" w:color="auto"/>
            </w:tcBorders>
            <w:shd w:val="clear" w:color="000000" w:fill="FFFFFF"/>
            <w:vAlign w:val="center"/>
          </w:tcPr>
          <w:p w14:paraId="28E7834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shd w:val="clear" w:color="000000" w:fill="D7E4BC"/>
            <w:vAlign w:val="center"/>
          </w:tcPr>
          <w:p w14:paraId="28E7835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9" w:type="pct"/>
            <w:tcBorders>
              <w:top w:val="nil"/>
              <w:left w:val="nil"/>
              <w:bottom w:val="single" w:sz="4" w:space="0" w:color="auto"/>
              <w:right w:val="single" w:sz="4" w:space="0" w:color="auto"/>
            </w:tcBorders>
            <w:shd w:val="clear" w:color="000000" w:fill="FFFFFF"/>
            <w:vAlign w:val="center"/>
          </w:tcPr>
          <w:p w14:paraId="28E78351"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shd w:val="clear" w:color="000000" w:fill="D7E4BC"/>
            <w:vAlign w:val="center"/>
          </w:tcPr>
          <w:p w14:paraId="28E78352"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shd w:val="clear" w:color="000000" w:fill="FFFFFF"/>
            <w:vAlign w:val="center"/>
          </w:tcPr>
          <w:p w14:paraId="28E7835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shd w:val="clear" w:color="000000" w:fill="D7E4BC"/>
            <w:vAlign w:val="center"/>
          </w:tcPr>
          <w:p w14:paraId="28E7835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FFFFFF"/>
            <w:vAlign w:val="center"/>
          </w:tcPr>
          <w:p w14:paraId="28E7835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000000" w:fill="D7E4BC"/>
            <w:vAlign w:val="center"/>
          </w:tcPr>
          <w:p w14:paraId="28E7835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shd w:val="clear" w:color="000000" w:fill="FFFFFF"/>
            <w:vAlign w:val="center"/>
          </w:tcPr>
          <w:p w14:paraId="28E7835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shd w:val="clear" w:color="auto" w:fill="FFFFFF"/>
            <w:vAlign w:val="center"/>
          </w:tcPr>
          <w:p w14:paraId="28E7835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shd w:val="clear" w:color="auto" w:fill="FFFFFF"/>
            <w:vAlign w:val="center"/>
          </w:tcPr>
          <w:p w14:paraId="28E7835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E44616" w:rsidRPr="00E63C16" w14:paraId="28E78369" w14:textId="77777777" w:rsidTr="007D37E4">
        <w:trPr>
          <w:trHeight w:val="307"/>
        </w:trPr>
        <w:tc>
          <w:tcPr>
            <w:tcW w:w="889" w:type="pct"/>
            <w:gridSpan w:val="2"/>
            <w:vMerge/>
            <w:tcBorders>
              <w:left w:val="single" w:sz="4" w:space="0" w:color="auto"/>
              <w:bottom w:val="single" w:sz="4" w:space="0" w:color="auto"/>
              <w:right w:val="single" w:sz="4" w:space="0" w:color="auto"/>
            </w:tcBorders>
            <w:vAlign w:val="bottom"/>
          </w:tcPr>
          <w:p w14:paraId="28E7835B" w14:textId="77777777" w:rsidR="00E44616" w:rsidRPr="00E63C16" w:rsidRDefault="00E44616" w:rsidP="00E44616">
            <w:pPr>
              <w:spacing w:after="0" w:line="240" w:lineRule="auto"/>
              <w:rPr>
                <w:rFonts w:cs="Calibri"/>
                <w:color w:val="000000"/>
                <w:sz w:val="16"/>
                <w:szCs w:val="16"/>
                <w:lang w:eastAsia="en-AU"/>
              </w:rPr>
            </w:pPr>
          </w:p>
        </w:tc>
        <w:tc>
          <w:tcPr>
            <w:tcW w:w="887" w:type="pct"/>
            <w:tcBorders>
              <w:top w:val="single" w:sz="4" w:space="0" w:color="auto"/>
              <w:left w:val="nil"/>
              <w:bottom w:val="single" w:sz="4" w:space="0" w:color="auto"/>
              <w:right w:val="single" w:sz="4" w:space="0" w:color="auto"/>
            </w:tcBorders>
            <w:vAlign w:val="bottom"/>
          </w:tcPr>
          <w:p w14:paraId="28E7835C" w14:textId="77777777" w:rsidR="00E44616" w:rsidRPr="007D37E4" w:rsidRDefault="00E44616" w:rsidP="007D37E4">
            <w:pPr>
              <w:pStyle w:val="Tabletext"/>
              <w:rPr>
                <w:sz w:val="16"/>
                <w:szCs w:val="16"/>
              </w:rPr>
            </w:pPr>
            <w:r w:rsidRPr="007D37E4">
              <w:rPr>
                <w:sz w:val="16"/>
                <w:szCs w:val="16"/>
              </w:rPr>
              <w:t xml:space="preserve">Processing, data entry, analysis </w:t>
            </w:r>
          </w:p>
        </w:tc>
        <w:tc>
          <w:tcPr>
            <w:tcW w:w="246" w:type="pct"/>
            <w:gridSpan w:val="2"/>
            <w:tcBorders>
              <w:top w:val="single" w:sz="4" w:space="0" w:color="auto"/>
              <w:left w:val="nil"/>
              <w:bottom w:val="single" w:sz="4" w:space="0" w:color="auto"/>
              <w:right w:val="single" w:sz="4" w:space="0" w:color="auto"/>
            </w:tcBorders>
            <w:shd w:val="clear" w:color="000000" w:fill="FFFFFF"/>
            <w:vAlign w:val="bottom"/>
          </w:tcPr>
          <w:p w14:paraId="28E7835D" w14:textId="77777777" w:rsidR="00E44616" w:rsidRPr="00E63C16" w:rsidRDefault="00E44616" w:rsidP="00E44616">
            <w:pPr>
              <w:spacing w:line="240" w:lineRule="auto"/>
              <w:rPr>
                <w:rFonts w:cs="Calibri"/>
                <w:color w:val="000000"/>
                <w:sz w:val="16"/>
                <w:szCs w:val="16"/>
                <w:lang w:eastAsia="en-AU"/>
              </w:rPr>
            </w:pPr>
          </w:p>
        </w:tc>
        <w:tc>
          <w:tcPr>
            <w:tcW w:w="312" w:type="pct"/>
            <w:tcBorders>
              <w:top w:val="single" w:sz="4" w:space="0" w:color="auto"/>
              <w:left w:val="nil"/>
              <w:bottom w:val="single" w:sz="4" w:space="0" w:color="auto"/>
              <w:right w:val="single" w:sz="4" w:space="0" w:color="auto"/>
            </w:tcBorders>
            <w:shd w:val="clear" w:color="000000" w:fill="FFFFFF"/>
            <w:vAlign w:val="bottom"/>
          </w:tcPr>
          <w:p w14:paraId="28E7835E" w14:textId="77777777" w:rsidR="00E44616" w:rsidRPr="00E63C16" w:rsidRDefault="00E44616" w:rsidP="00E44616">
            <w:pPr>
              <w:spacing w:line="240" w:lineRule="auto"/>
              <w:rPr>
                <w:rFonts w:cs="Calibri"/>
                <w:color w:val="000000"/>
                <w:sz w:val="16"/>
                <w:szCs w:val="16"/>
                <w:lang w:eastAsia="en-AU"/>
              </w:rPr>
            </w:pPr>
          </w:p>
        </w:tc>
        <w:tc>
          <w:tcPr>
            <w:tcW w:w="261" w:type="pct"/>
            <w:tcBorders>
              <w:top w:val="single" w:sz="4" w:space="0" w:color="auto"/>
              <w:left w:val="nil"/>
              <w:bottom w:val="single" w:sz="4" w:space="0" w:color="auto"/>
              <w:right w:val="single" w:sz="4" w:space="0" w:color="auto"/>
            </w:tcBorders>
            <w:shd w:val="clear" w:color="auto" w:fill="FFFFFF" w:themeFill="background1"/>
            <w:vAlign w:val="bottom"/>
          </w:tcPr>
          <w:p w14:paraId="28E7835F" w14:textId="77777777" w:rsidR="00E44616" w:rsidRPr="00E63C16" w:rsidRDefault="00E44616" w:rsidP="00E44616">
            <w:pPr>
              <w:spacing w:line="240" w:lineRule="auto"/>
              <w:rPr>
                <w:rFonts w:cs="Calibri"/>
                <w:color w:val="000000"/>
                <w:sz w:val="16"/>
                <w:szCs w:val="16"/>
                <w:lang w:eastAsia="en-AU"/>
              </w:rPr>
            </w:pPr>
          </w:p>
        </w:tc>
        <w:tc>
          <w:tcPr>
            <w:tcW w:w="289" w:type="pct"/>
            <w:tcBorders>
              <w:top w:val="single" w:sz="4" w:space="0" w:color="auto"/>
              <w:left w:val="nil"/>
              <w:bottom w:val="single" w:sz="4" w:space="0" w:color="auto"/>
              <w:right w:val="single" w:sz="4" w:space="0" w:color="auto"/>
            </w:tcBorders>
            <w:shd w:val="clear" w:color="auto" w:fill="D6E3BC" w:themeFill="accent3" w:themeFillTint="66"/>
            <w:vAlign w:val="bottom"/>
          </w:tcPr>
          <w:p w14:paraId="28E78360" w14:textId="77777777" w:rsidR="00E44616" w:rsidRPr="00E63C16" w:rsidRDefault="00E44616" w:rsidP="00E44616">
            <w:pPr>
              <w:spacing w:line="240" w:lineRule="auto"/>
              <w:rPr>
                <w:rFonts w:cs="Calibri"/>
                <w:color w:val="000000"/>
                <w:sz w:val="16"/>
                <w:szCs w:val="16"/>
                <w:lang w:eastAsia="en-AU"/>
              </w:rPr>
            </w:pPr>
          </w:p>
        </w:tc>
        <w:tc>
          <w:tcPr>
            <w:tcW w:w="271" w:type="pct"/>
            <w:tcBorders>
              <w:top w:val="single" w:sz="4" w:space="0" w:color="auto"/>
              <w:left w:val="nil"/>
              <w:bottom w:val="single" w:sz="4" w:space="0" w:color="auto"/>
              <w:right w:val="single" w:sz="4" w:space="0" w:color="auto"/>
            </w:tcBorders>
            <w:shd w:val="clear" w:color="auto" w:fill="D6E3BC" w:themeFill="accent3" w:themeFillTint="66"/>
            <w:vAlign w:val="bottom"/>
          </w:tcPr>
          <w:p w14:paraId="28E78361" w14:textId="77777777" w:rsidR="00E44616" w:rsidRPr="00E63C16" w:rsidRDefault="00E44616" w:rsidP="00E44616">
            <w:pPr>
              <w:spacing w:line="240" w:lineRule="auto"/>
              <w:rPr>
                <w:rFonts w:cs="Calibri"/>
                <w:color w:val="000000"/>
                <w:sz w:val="16"/>
                <w:szCs w:val="16"/>
                <w:lang w:eastAsia="en-AU"/>
              </w:rPr>
            </w:pPr>
          </w:p>
        </w:tc>
        <w:tc>
          <w:tcPr>
            <w:tcW w:w="274" w:type="pct"/>
            <w:tcBorders>
              <w:top w:val="single" w:sz="4" w:space="0" w:color="auto"/>
              <w:left w:val="nil"/>
              <w:bottom w:val="single" w:sz="4" w:space="0" w:color="auto"/>
              <w:right w:val="single" w:sz="4" w:space="0" w:color="auto"/>
            </w:tcBorders>
            <w:shd w:val="clear" w:color="auto" w:fill="D6E3BC" w:themeFill="accent3" w:themeFillTint="66"/>
            <w:vAlign w:val="bottom"/>
          </w:tcPr>
          <w:p w14:paraId="28E78362" w14:textId="77777777" w:rsidR="00E44616" w:rsidRPr="00E63C16" w:rsidRDefault="00E44616" w:rsidP="00E44616">
            <w:pPr>
              <w:spacing w:line="240" w:lineRule="auto"/>
              <w:rPr>
                <w:rFonts w:cs="Calibri"/>
                <w:color w:val="000000"/>
                <w:sz w:val="16"/>
                <w:szCs w:val="16"/>
                <w:lang w:eastAsia="en-AU"/>
              </w:rPr>
            </w:pPr>
          </w:p>
        </w:tc>
        <w:tc>
          <w:tcPr>
            <w:tcW w:w="255" w:type="pct"/>
            <w:tcBorders>
              <w:top w:val="single" w:sz="4" w:space="0" w:color="auto"/>
              <w:left w:val="nil"/>
              <w:bottom w:val="single" w:sz="4" w:space="0" w:color="auto"/>
              <w:right w:val="single" w:sz="4" w:space="0" w:color="auto"/>
            </w:tcBorders>
            <w:shd w:val="clear" w:color="auto" w:fill="D6E3BC" w:themeFill="accent3" w:themeFillTint="66"/>
            <w:vAlign w:val="bottom"/>
          </w:tcPr>
          <w:p w14:paraId="28E78363" w14:textId="77777777" w:rsidR="00E44616" w:rsidRPr="00E63C16" w:rsidRDefault="00E44616" w:rsidP="00E44616">
            <w:pPr>
              <w:spacing w:line="240" w:lineRule="auto"/>
              <w:rPr>
                <w:rFonts w:cs="Calibri"/>
                <w:color w:val="000000"/>
                <w:sz w:val="16"/>
                <w:szCs w:val="16"/>
                <w:lang w:eastAsia="en-AU"/>
              </w:rPr>
            </w:pPr>
          </w:p>
        </w:tc>
        <w:tc>
          <w:tcPr>
            <w:tcW w:w="258" w:type="pct"/>
            <w:tcBorders>
              <w:top w:val="single" w:sz="4" w:space="0" w:color="auto"/>
              <w:left w:val="nil"/>
              <w:bottom w:val="single" w:sz="4" w:space="0" w:color="auto"/>
              <w:right w:val="single" w:sz="4" w:space="0" w:color="auto"/>
            </w:tcBorders>
            <w:shd w:val="clear" w:color="auto" w:fill="D6E3BC" w:themeFill="accent3" w:themeFillTint="66"/>
            <w:vAlign w:val="bottom"/>
          </w:tcPr>
          <w:p w14:paraId="28E78364" w14:textId="77777777" w:rsidR="00E44616" w:rsidRPr="00E63C16" w:rsidRDefault="00E44616" w:rsidP="00E44616">
            <w:pPr>
              <w:spacing w:line="240" w:lineRule="auto"/>
              <w:rPr>
                <w:rFonts w:cs="Calibri"/>
                <w:color w:val="000000"/>
                <w:sz w:val="16"/>
                <w:szCs w:val="16"/>
                <w:lang w:eastAsia="en-AU"/>
              </w:rPr>
            </w:pPr>
          </w:p>
        </w:tc>
        <w:tc>
          <w:tcPr>
            <w:tcW w:w="266" w:type="pct"/>
            <w:tcBorders>
              <w:top w:val="single" w:sz="4" w:space="0" w:color="auto"/>
              <w:left w:val="nil"/>
              <w:bottom w:val="single" w:sz="4" w:space="0" w:color="auto"/>
              <w:right w:val="single" w:sz="4" w:space="0" w:color="auto"/>
            </w:tcBorders>
            <w:shd w:val="clear" w:color="auto" w:fill="D6E3BC" w:themeFill="accent3" w:themeFillTint="66"/>
            <w:vAlign w:val="bottom"/>
          </w:tcPr>
          <w:p w14:paraId="28E78365" w14:textId="77777777" w:rsidR="00E44616" w:rsidRPr="00E63C16" w:rsidRDefault="00E44616" w:rsidP="00E44616">
            <w:pPr>
              <w:spacing w:line="240" w:lineRule="auto"/>
              <w:rPr>
                <w:rFonts w:cs="Calibri"/>
                <w:color w:val="000000"/>
                <w:sz w:val="16"/>
                <w:szCs w:val="16"/>
                <w:lang w:eastAsia="en-AU"/>
              </w:rPr>
            </w:pPr>
          </w:p>
        </w:tc>
        <w:tc>
          <w:tcPr>
            <w:tcW w:w="253" w:type="pct"/>
            <w:tcBorders>
              <w:top w:val="single" w:sz="4" w:space="0" w:color="auto"/>
              <w:left w:val="nil"/>
              <w:bottom w:val="single" w:sz="4" w:space="0" w:color="auto"/>
              <w:right w:val="single" w:sz="4" w:space="0" w:color="auto"/>
            </w:tcBorders>
            <w:shd w:val="clear" w:color="auto" w:fill="D6E3BC" w:themeFill="accent3" w:themeFillTint="66"/>
            <w:vAlign w:val="bottom"/>
          </w:tcPr>
          <w:p w14:paraId="28E78366" w14:textId="77777777" w:rsidR="00E44616" w:rsidRPr="00E63C16" w:rsidRDefault="00E44616" w:rsidP="00E44616">
            <w:pPr>
              <w:spacing w:line="240" w:lineRule="auto"/>
              <w:rPr>
                <w:rFonts w:cs="Calibri"/>
                <w:color w:val="000000"/>
                <w:sz w:val="16"/>
                <w:szCs w:val="16"/>
                <w:lang w:eastAsia="en-AU"/>
              </w:rPr>
            </w:pPr>
          </w:p>
        </w:tc>
        <w:tc>
          <w:tcPr>
            <w:tcW w:w="286" w:type="pct"/>
            <w:tcBorders>
              <w:top w:val="single" w:sz="4" w:space="0" w:color="auto"/>
              <w:left w:val="nil"/>
              <w:bottom w:val="single" w:sz="4" w:space="0" w:color="auto"/>
              <w:right w:val="single" w:sz="4" w:space="0" w:color="auto"/>
            </w:tcBorders>
            <w:shd w:val="clear" w:color="auto" w:fill="D6E3BC" w:themeFill="accent3" w:themeFillTint="66"/>
            <w:vAlign w:val="bottom"/>
          </w:tcPr>
          <w:p w14:paraId="28E78367" w14:textId="77777777" w:rsidR="00E44616" w:rsidRPr="00E63C16" w:rsidRDefault="00E44616" w:rsidP="00E44616">
            <w:pPr>
              <w:spacing w:line="240" w:lineRule="auto"/>
              <w:rPr>
                <w:rFonts w:cs="Calibri"/>
                <w:color w:val="000000"/>
                <w:sz w:val="16"/>
                <w:szCs w:val="16"/>
                <w:lang w:eastAsia="en-AU"/>
              </w:rPr>
            </w:pPr>
          </w:p>
        </w:tc>
        <w:tc>
          <w:tcPr>
            <w:tcW w:w="251" w:type="pct"/>
            <w:tcBorders>
              <w:top w:val="single" w:sz="4" w:space="0" w:color="auto"/>
              <w:left w:val="nil"/>
              <w:bottom w:val="single" w:sz="4" w:space="0" w:color="auto"/>
              <w:right w:val="single" w:sz="4" w:space="0" w:color="auto"/>
            </w:tcBorders>
            <w:shd w:val="clear" w:color="auto" w:fill="FFFFFF"/>
            <w:vAlign w:val="bottom"/>
          </w:tcPr>
          <w:p w14:paraId="28E78368" w14:textId="77777777" w:rsidR="00E44616" w:rsidRPr="00E63C16" w:rsidRDefault="00E44616" w:rsidP="00E44616">
            <w:pPr>
              <w:spacing w:line="240" w:lineRule="auto"/>
              <w:rPr>
                <w:rFonts w:cs="Calibri"/>
                <w:color w:val="000000"/>
                <w:sz w:val="16"/>
                <w:szCs w:val="16"/>
                <w:lang w:eastAsia="en-AU"/>
              </w:rPr>
            </w:pPr>
          </w:p>
        </w:tc>
      </w:tr>
      <w:tr w:rsidR="00E44616" w:rsidRPr="00E63C16" w14:paraId="28E78379" w14:textId="77777777" w:rsidTr="007D37E4">
        <w:trPr>
          <w:trHeight w:val="20"/>
        </w:trPr>
        <w:tc>
          <w:tcPr>
            <w:tcW w:w="889" w:type="pct"/>
            <w:gridSpan w:val="2"/>
            <w:vMerge w:val="restart"/>
            <w:tcBorders>
              <w:top w:val="nil"/>
              <w:left w:val="single" w:sz="4" w:space="0" w:color="auto"/>
              <w:right w:val="single" w:sz="4" w:space="0" w:color="auto"/>
            </w:tcBorders>
            <w:vAlign w:val="bottom"/>
          </w:tcPr>
          <w:p w14:paraId="28E7836A"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xml:space="preserve">Microcrustaceans </w:t>
            </w:r>
            <w:r>
              <w:rPr>
                <w:rFonts w:cs="Calibri"/>
                <w:color w:val="000000"/>
                <w:sz w:val="16"/>
                <w:szCs w:val="16"/>
                <w:lang w:eastAsia="en-AU"/>
              </w:rPr>
              <w:t>(SA)</w:t>
            </w:r>
          </w:p>
          <w:p w14:paraId="28E7836B" w14:textId="77777777" w:rsidR="00E44616" w:rsidRPr="00E63C16" w:rsidRDefault="00E44616" w:rsidP="00E44616">
            <w:pPr>
              <w:spacing w:after="0" w:line="240" w:lineRule="auto"/>
              <w:rPr>
                <w:rFonts w:cs="Calibri"/>
                <w:color w:val="000000"/>
                <w:sz w:val="16"/>
                <w:szCs w:val="16"/>
                <w:lang w:eastAsia="en-AU"/>
              </w:rPr>
            </w:pPr>
          </w:p>
        </w:tc>
        <w:tc>
          <w:tcPr>
            <w:tcW w:w="887" w:type="pct"/>
            <w:tcBorders>
              <w:top w:val="nil"/>
              <w:left w:val="nil"/>
              <w:bottom w:val="single" w:sz="4" w:space="0" w:color="auto"/>
              <w:right w:val="single" w:sz="4" w:space="0" w:color="auto"/>
            </w:tcBorders>
            <w:vAlign w:val="bottom"/>
          </w:tcPr>
          <w:p w14:paraId="28E7836C" w14:textId="77777777" w:rsidR="00E44616" w:rsidRPr="00E63C16" w:rsidRDefault="00E44616" w:rsidP="00E44616">
            <w:pPr>
              <w:spacing w:after="0" w:line="240" w:lineRule="auto"/>
              <w:rPr>
                <w:rFonts w:cs="Calibri"/>
                <w:color w:val="000000"/>
                <w:sz w:val="16"/>
                <w:szCs w:val="16"/>
                <w:lang w:eastAsia="en-AU"/>
              </w:rPr>
            </w:pPr>
            <w:r>
              <w:rPr>
                <w:rFonts w:cs="Calibri"/>
                <w:color w:val="000000"/>
                <w:sz w:val="16"/>
                <w:szCs w:val="16"/>
                <w:lang w:eastAsia="en-AU"/>
              </w:rPr>
              <w:t xml:space="preserve">Field </w:t>
            </w:r>
            <w:r w:rsidRPr="00E63C16">
              <w:rPr>
                <w:rFonts w:cs="Calibri"/>
                <w:color w:val="000000"/>
                <w:sz w:val="16"/>
                <w:szCs w:val="16"/>
                <w:lang w:eastAsia="en-AU"/>
              </w:rPr>
              <w:t>sampling @larval fish sites</w:t>
            </w:r>
          </w:p>
        </w:tc>
        <w:tc>
          <w:tcPr>
            <w:tcW w:w="246" w:type="pct"/>
            <w:gridSpan w:val="2"/>
            <w:tcBorders>
              <w:top w:val="nil"/>
              <w:left w:val="nil"/>
              <w:bottom w:val="single" w:sz="4" w:space="0" w:color="auto"/>
              <w:right w:val="single" w:sz="4" w:space="0" w:color="auto"/>
            </w:tcBorders>
            <w:vAlign w:val="bottom"/>
          </w:tcPr>
          <w:p w14:paraId="28E7836D"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312" w:type="pct"/>
            <w:tcBorders>
              <w:top w:val="nil"/>
              <w:left w:val="nil"/>
              <w:bottom w:val="single" w:sz="4" w:space="0" w:color="auto"/>
              <w:right w:val="single" w:sz="4" w:space="0" w:color="auto"/>
            </w:tcBorders>
            <w:shd w:val="clear" w:color="000000" w:fill="FFFFFF"/>
            <w:vAlign w:val="bottom"/>
          </w:tcPr>
          <w:p w14:paraId="28E7836E"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shd w:val="clear" w:color="000000" w:fill="E6B9B8"/>
            <w:vAlign w:val="bottom"/>
          </w:tcPr>
          <w:p w14:paraId="28E7836F"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9" w:type="pct"/>
            <w:tcBorders>
              <w:top w:val="nil"/>
              <w:left w:val="nil"/>
              <w:bottom w:val="single" w:sz="4" w:space="0" w:color="auto"/>
              <w:right w:val="single" w:sz="4" w:space="0" w:color="auto"/>
            </w:tcBorders>
            <w:shd w:val="clear" w:color="000000" w:fill="E6B9B8"/>
            <w:vAlign w:val="bottom"/>
          </w:tcPr>
          <w:p w14:paraId="28E78370"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shd w:val="clear" w:color="000000" w:fill="E6B9B8"/>
            <w:vAlign w:val="bottom"/>
          </w:tcPr>
          <w:p w14:paraId="28E78371"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shd w:val="clear" w:color="000000" w:fill="E6B9B8"/>
            <w:vAlign w:val="bottom"/>
          </w:tcPr>
          <w:p w14:paraId="28E78372"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shd w:val="clear" w:color="000000" w:fill="E6B9B8"/>
            <w:vAlign w:val="bottom"/>
          </w:tcPr>
          <w:p w14:paraId="28E78373"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E6B9B8"/>
            <w:vAlign w:val="bottom"/>
          </w:tcPr>
          <w:p w14:paraId="28E78374"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000000" w:fill="FFFFFF"/>
            <w:vAlign w:val="bottom"/>
          </w:tcPr>
          <w:p w14:paraId="28E78375"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vAlign w:val="bottom"/>
          </w:tcPr>
          <w:p w14:paraId="28E78376"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vAlign w:val="bottom"/>
          </w:tcPr>
          <w:p w14:paraId="28E78377"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vAlign w:val="bottom"/>
          </w:tcPr>
          <w:p w14:paraId="28E78378"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E44616" w:rsidRPr="00E63C16" w14:paraId="28E78388" w14:textId="77777777" w:rsidTr="007D37E4">
        <w:trPr>
          <w:trHeight w:val="20"/>
        </w:trPr>
        <w:tc>
          <w:tcPr>
            <w:tcW w:w="889" w:type="pct"/>
            <w:gridSpan w:val="2"/>
            <w:vMerge/>
            <w:tcBorders>
              <w:left w:val="single" w:sz="4" w:space="0" w:color="auto"/>
              <w:right w:val="single" w:sz="4" w:space="0" w:color="auto"/>
            </w:tcBorders>
            <w:vAlign w:val="bottom"/>
          </w:tcPr>
          <w:p w14:paraId="28E7837A" w14:textId="77777777" w:rsidR="00E44616" w:rsidRPr="00E63C16" w:rsidRDefault="00E44616" w:rsidP="00E44616">
            <w:pPr>
              <w:spacing w:after="0" w:line="240" w:lineRule="auto"/>
              <w:rPr>
                <w:rFonts w:cs="Calibri"/>
                <w:color w:val="000000"/>
                <w:sz w:val="16"/>
                <w:szCs w:val="16"/>
                <w:lang w:eastAsia="en-AU"/>
              </w:rPr>
            </w:pPr>
          </w:p>
        </w:tc>
        <w:tc>
          <w:tcPr>
            <w:tcW w:w="887" w:type="pct"/>
            <w:tcBorders>
              <w:top w:val="nil"/>
              <w:left w:val="nil"/>
              <w:bottom w:val="single" w:sz="4" w:space="0" w:color="auto"/>
              <w:right w:val="single" w:sz="4" w:space="0" w:color="auto"/>
            </w:tcBorders>
            <w:vAlign w:val="bottom"/>
          </w:tcPr>
          <w:p w14:paraId="28E7837B" w14:textId="77777777" w:rsidR="00E44616" w:rsidRPr="00E63C16" w:rsidRDefault="00E44616" w:rsidP="00E44616">
            <w:pPr>
              <w:spacing w:after="0" w:line="240" w:lineRule="auto"/>
              <w:rPr>
                <w:rFonts w:cs="Calibri"/>
                <w:color w:val="000000"/>
                <w:sz w:val="16"/>
                <w:szCs w:val="16"/>
                <w:lang w:eastAsia="en-AU"/>
              </w:rPr>
            </w:pPr>
            <w:r>
              <w:rPr>
                <w:rFonts w:cs="Calibri"/>
                <w:color w:val="000000"/>
                <w:sz w:val="16"/>
                <w:szCs w:val="16"/>
                <w:lang w:eastAsia="en-AU"/>
              </w:rPr>
              <w:t xml:space="preserve">Field </w:t>
            </w:r>
            <w:r w:rsidRPr="00E63C16">
              <w:rPr>
                <w:rFonts w:cs="Calibri"/>
                <w:color w:val="000000"/>
                <w:sz w:val="16"/>
                <w:szCs w:val="16"/>
                <w:lang w:eastAsia="en-AU"/>
              </w:rPr>
              <w:t>sampling @ wetland fish sites</w:t>
            </w:r>
          </w:p>
        </w:tc>
        <w:tc>
          <w:tcPr>
            <w:tcW w:w="246" w:type="pct"/>
            <w:gridSpan w:val="2"/>
            <w:tcBorders>
              <w:top w:val="nil"/>
              <w:left w:val="nil"/>
              <w:bottom w:val="single" w:sz="4" w:space="0" w:color="auto"/>
              <w:right w:val="single" w:sz="4" w:space="0" w:color="auto"/>
            </w:tcBorders>
            <w:vAlign w:val="bottom"/>
          </w:tcPr>
          <w:p w14:paraId="28E7837C"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312" w:type="pct"/>
            <w:tcBorders>
              <w:top w:val="nil"/>
              <w:left w:val="nil"/>
              <w:bottom w:val="single" w:sz="4" w:space="0" w:color="auto"/>
              <w:right w:val="single" w:sz="4" w:space="0" w:color="auto"/>
            </w:tcBorders>
            <w:vAlign w:val="bottom"/>
          </w:tcPr>
          <w:p w14:paraId="28E7837D"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shd w:val="clear" w:color="000000" w:fill="E6B9B8"/>
            <w:vAlign w:val="bottom"/>
          </w:tcPr>
          <w:p w14:paraId="28E7837E"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9" w:type="pct"/>
            <w:tcBorders>
              <w:top w:val="nil"/>
              <w:left w:val="nil"/>
              <w:bottom w:val="single" w:sz="4" w:space="0" w:color="auto"/>
              <w:right w:val="single" w:sz="4" w:space="0" w:color="auto"/>
            </w:tcBorders>
            <w:shd w:val="clear" w:color="000000" w:fill="FFFFFF"/>
            <w:vAlign w:val="bottom"/>
          </w:tcPr>
          <w:p w14:paraId="28E7837F"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shd w:val="clear" w:color="000000" w:fill="E6B9B8"/>
            <w:vAlign w:val="bottom"/>
          </w:tcPr>
          <w:p w14:paraId="28E78380"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shd w:val="clear" w:color="000000" w:fill="FFFFFF"/>
            <w:vAlign w:val="bottom"/>
          </w:tcPr>
          <w:p w14:paraId="28E78381"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shd w:val="clear" w:color="000000" w:fill="E6B9B8"/>
            <w:vAlign w:val="bottom"/>
          </w:tcPr>
          <w:p w14:paraId="28E78382"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FFFFFF"/>
            <w:vAlign w:val="bottom"/>
          </w:tcPr>
          <w:p w14:paraId="28E78383"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000000" w:fill="E6B9B8"/>
            <w:vAlign w:val="bottom"/>
          </w:tcPr>
          <w:p w14:paraId="28E78384"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vAlign w:val="bottom"/>
          </w:tcPr>
          <w:p w14:paraId="28E78385"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vAlign w:val="bottom"/>
          </w:tcPr>
          <w:p w14:paraId="28E78386"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vAlign w:val="bottom"/>
          </w:tcPr>
          <w:p w14:paraId="28E78387"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E44616" w:rsidRPr="00E63C16" w14:paraId="28E78397" w14:textId="77777777" w:rsidTr="007D37E4">
        <w:trPr>
          <w:trHeight w:val="20"/>
        </w:trPr>
        <w:tc>
          <w:tcPr>
            <w:tcW w:w="889" w:type="pct"/>
            <w:gridSpan w:val="2"/>
            <w:vMerge/>
            <w:tcBorders>
              <w:left w:val="single" w:sz="4" w:space="0" w:color="auto"/>
              <w:bottom w:val="single" w:sz="4" w:space="0" w:color="auto"/>
              <w:right w:val="single" w:sz="4" w:space="0" w:color="auto"/>
            </w:tcBorders>
            <w:vAlign w:val="bottom"/>
          </w:tcPr>
          <w:p w14:paraId="28E78389" w14:textId="77777777" w:rsidR="00E44616" w:rsidRPr="00E63C16" w:rsidRDefault="00E44616" w:rsidP="00E44616">
            <w:pPr>
              <w:spacing w:after="0" w:line="240" w:lineRule="auto"/>
              <w:rPr>
                <w:rFonts w:cs="Calibri"/>
                <w:color w:val="000000"/>
                <w:sz w:val="16"/>
                <w:szCs w:val="16"/>
                <w:lang w:eastAsia="en-AU"/>
              </w:rPr>
            </w:pPr>
          </w:p>
        </w:tc>
        <w:tc>
          <w:tcPr>
            <w:tcW w:w="887" w:type="pct"/>
            <w:tcBorders>
              <w:top w:val="nil"/>
              <w:left w:val="nil"/>
              <w:bottom w:val="single" w:sz="4" w:space="0" w:color="auto"/>
              <w:right w:val="single" w:sz="4" w:space="0" w:color="auto"/>
            </w:tcBorders>
            <w:vAlign w:val="bottom"/>
          </w:tcPr>
          <w:p w14:paraId="28E7838A"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Process samples, analysis, transfer</w:t>
            </w:r>
          </w:p>
        </w:tc>
        <w:tc>
          <w:tcPr>
            <w:tcW w:w="246" w:type="pct"/>
            <w:gridSpan w:val="2"/>
            <w:tcBorders>
              <w:top w:val="nil"/>
              <w:left w:val="nil"/>
              <w:bottom w:val="single" w:sz="4" w:space="0" w:color="auto"/>
              <w:right w:val="single" w:sz="4" w:space="0" w:color="auto"/>
            </w:tcBorders>
            <w:vAlign w:val="bottom"/>
          </w:tcPr>
          <w:p w14:paraId="28E7838B"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312" w:type="pct"/>
            <w:tcBorders>
              <w:top w:val="nil"/>
              <w:left w:val="nil"/>
              <w:bottom w:val="single" w:sz="4" w:space="0" w:color="auto"/>
              <w:right w:val="single" w:sz="4" w:space="0" w:color="auto"/>
            </w:tcBorders>
            <w:vAlign w:val="bottom"/>
          </w:tcPr>
          <w:p w14:paraId="28E7838C"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vAlign w:val="bottom"/>
          </w:tcPr>
          <w:p w14:paraId="28E7838D"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9" w:type="pct"/>
            <w:tcBorders>
              <w:top w:val="nil"/>
              <w:left w:val="nil"/>
              <w:bottom w:val="single" w:sz="4" w:space="0" w:color="auto"/>
              <w:right w:val="single" w:sz="4" w:space="0" w:color="auto"/>
            </w:tcBorders>
            <w:shd w:val="clear" w:color="000000" w:fill="E6B9B8"/>
            <w:vAlign w:val="bottom"/>
          </w:tcPr>
          <w:p w14:paraId="28E7838E"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shd w:val="clear" w:color="000000" w:fill="E6B9B8"/>
            <w:vAlign w:val="bottom"/>
          </w:tcPr>
          <w:p w14:paraId="28E7838F"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shd w:val="clear" w:color="000000" w:fill="E6B9B8"/>
            <w:vAlign w:val="bottom"/>
          </w:tcPr>
          <w:p w14:paraId="28E78390"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shd w:val="clear" w:color="000000" w:fill="E6B9B8"/>
            <w:vAlign w:val="bottom"/>
          </w:tcPr>
          <w:p w14:paraId="28E78391"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E6B9B8"/>
            <w:vAlign w:val="bottom"/>
          </w:tcPr>
          <w:p w14:paraId="28E78392"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000000" w:fill="E6B9B8"/>
            <w:vAlign w:val="bottom"/>
          </w:tcPr>
          <w:p w14:paraId="28E78393"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shd w:val="clear" w:color="000000" w:fill="E6B9B8"/>
            <w:vAlign w:val="bottom"/>
          </w:tcPr>
          <w:p w14:paraId="28E78394"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shd w:val="clear" w:color="000000" w:fill="FFFFFF"/>
            <w:vAlign w:val="bottom"/>
          </w:tcPr>
          <w:p w14:paraId="28E78395"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shd w:val="clear" w:color="000000" w:fill="FFFFFF"/>
            <w:vAlign w:val="bottom"/>
          </w:tcPr>
          <w:p w14:paraId="28E78396"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E44616" w:rsidRPr="00E63C16" w14:paraId="28E783A6" w14:textId="77777777" w:rsidTr="007D37E4">
        <w:trPr>
          <w:trHeight w:val="20"/>
        </w:trPr>
        <w:tc>
          <w:tcPr>
            <w:tcW w:w="889" w:type="pct"/>
            <w:gridSpan w:val="2"/>
            <w:vMerge w:val="restart"/>
            <w:tcBorders>
              <w:top w:val="nil"/>
              <w:left w:val="single" w:sz="4" w:space="0" w:color="auto"/>
              <w:right w:val="single" w:sz="4" w:space="0" w:color="auto"/>
            </w:tcBorders>
            <w:vAlign w:val="bottom"/>
          </w:tcPr>
          <w:p w14:paraId="28E78398"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xml:space="preserve">Fish community (river) </w:t>
            </w:r>
            <w:r>
              <w:rPr>
                <w:rFonts w:cs="Calibri"/>
                <w:color w:val="000000"/>
                <w:sz w:val="16"/>
                <w:szCs w:val="16"/>
                <w:lang w:eastAsia="en-AU"/>
              </w:rPr>
              <w:t>Cat 1</w:t>
            </w:r>
          </w:p>
        </w:tc>
        <w:tc>
          <w:tcPr>
            <w:tcW w:w="887" w:type="pct"/>
            <w:tcBorders>
              <w:top w:val="nil"/>
              <w:left w:val="nil"/>
              <w:bottom w:val="single" w:sz="4" w:space="0" w:color="auto"/>
              <w:right w:val="single" w:sz="4" w:space="0" w:color="auto"/>
            </w:tcBorders>
            <w:vAlign w:val="bottom"/>
          </w:tcPr>
          <w:p w14:paraId="28E78399"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Annual sampling</w:t>
            </w:r>
          </w:p>
        </w:tc>
        <w:tc>
          <w:tcPr>
            <w:tcW w:w="246" w:type="pct"/>
            <w:gridSpan w:val="2"/>
            <w:tcBorders>
              <w:top w:val="nil"/>
              <w:left w:val="nil"/>
              <w:bottom w:val="single" w:sz="4" w:space="0" w:color="auto"/>
              <w:right w:val="single" w:sz="4" w:space="0" w:color="auto"/>
            </w:tcBorders>
            <w:vAlign w:val="bottom"/>
          </w:tcPr>
          <w:p w14:paraId="28E7839A"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312" w:type="pct"/>
            <w:tcBorders>
              <w:top w:val="nil"/>
              <w:left w:val="nil"/>
              <w:bottom w:val="single" w:sz="4" w:space="0" w:color="auto"/>
              <w:right w:val="single" w:sz="4" w:space="0" w:color="auto"/>
            </w:tcBorders>
            <w:vAlign w:val="bottom"/>
          </w:tcPr>
          <w:p w14:paraId="28E7839B"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vAlign w:val="bottom"/>
          </w:tcPr>
          <w:p w14:paraId="28E7839C"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9" w:type="pct"/>
            <w:tcBorders>
              <w:top w:val="nil"/>
              <w:left w:val="nil"/>
              <w:bottom w:val="single" w:sz="4" w:space="0" w:color="auto"/>
              <w:right w:val="single" w:sz="4" w:space="0" w:color="auto"/>
            </w:tcBorders>
            <w:vAlign w:val="bottom"/>
          </w:tcPr>
          <w:p w14:paraId="28E7839D"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vAlign w:val="bottom"/>
          </w:tcPr>
          <w:p w14:paraId="28E7839E"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vAlign w:val="bottom"/>
          </w:tcPr>
          <w:p w14:paraId="28E7839F"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vAlign w:val="bottom"/>
          </w:tcPr>
          <w:p w14:paraId="28E783A0"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vAlign w:val="bottom"/>
          </w:tcPr>
          <w:p w14:paraId="28E783A1"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000000" w:fill="BFBFBF"/>
            <w:vAlign w:val="bottom"/>
          </w:tcPr>
          <w:p w14:paraId="28E783A2"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shd w:val="clear" w:color="000000" w:fill="BFBFBF"/>
            <w:vAlign w:val="bottom"/>
          </w:tcPr>
          <w:p w14:paraId="28E783A3"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shd w:val="clear" w:color="000000" w:fill="BFBFBF"/>
            <w:vAlign w:val="bottom"/>
          </w:tcPr>
          <w:p w14:paraId="28E783A4"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vAlign w:val="bottom"/>
          </w:tcPr>
          <w:p w14:paraId="28E783A5"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E44616" w:rsidRPr="00E63C16" w14:paraId="28E783B5" w14:textId="77777777" w:rsidTr="007D37E4">
        <w:trPr>
          <w:trHeight w:val="20"/>
        </w:trPr>
        <w:tc>
          <w:tcPr>
            <w:tcW w:w="889" w:type="pct"/>
            <w:gridSpan w:val="2"/>
            <w:vMerge/>
            <w:tcBorders>
              <w:left w:val="single" w:sz="4" w:space="0" w:color="auto"/>
              <w:bottom w:val="single" w:sz="4" w:space="0" w:color="auto"/>
              <w:right w:val="single" w:sz="4" w:space="0" w:color="auto"/>
            </w:tcBorders>
            <w:vAlign w:val="bottom"/>
          </w:tcPr>
          <w:p w14:paraId="28E783A7" w14:textId="77777777" w:rsidR="00E44616" w:rsidRPr="00E63C16" w:rsidRDefault="00E44616" w:rsidP="00E44616">
            <w:pPr>
              <w:spacing w:after="0" w:line="240" w:lineRule="auto"/>
              <w:rPr>
                <w:rFonts w:cs="Calibri"/>
                <w:color w:val="000000"/>
                <w:sz w:val="16"/>
                <w:szCs w:val="16"/>
                <w:lang w:eastAsia="en-AU"/>
              </w:rPr>
            </w:pPr>
          </w:p>
        </w:tc>
        <w:tc>
          <w:tcPr>
            <w:tcW w:w="887" w:type="pct"/>
            <w:tcBorders>
              <w:top w:val="nil"/>
              <w:left w:val="nil"/>
              <w:bottom w:val="single" w:sz="4" w:space="0" w:color="auto"/>
              <w:right w:val="single" w:sz="4" w:space="0" w:color="auto"/>
            </w:tcBorders>
            <w:vAlign w:val="bottom"/>
          </w:tcPr>
          <w:p w14:paraId="28E783A8"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Information transfer</w:t>
            </w:r>
          </w:p>
        </w:tc>
        <w:tc>
          <w:tcPr>
            <w:tcW w:w="246" w:type="pct"/>
            <w:gridSpan w:val="2"/>
            <w:tcBorders>
              <w:top w:val="nil"/>
              <w:left w:val="nil"/>
              <w:bottom w:val="single" w:sz="4" w:space="0" w:color="auto"/>
              <w:right w:val="single" w:sz="4" w:space="0" w:color="auto"/>
            </w:tcBorders>
            <w:vAlign w:val="bottom"/>
          </w:tcPr>
          <w:p w14:paraId="28E783A9"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312" w:type="pct"/>
            <w:tcBorders>
              <w:top w:val="nil"/>
              <w:left w:val="nil"/>
              <w:bottom w:val="single" w:sz="4" w:space="0" w:color="auto"/>
              <w:right w:val="single" w:sz="4" w:space="0" w:color="auto"/>
            </w:tcBorders>
            <w:vAlign w:val="bottom"/>
          </w:tcPr>
          <w:p w14:paraId="28E783AA"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vAlign w:val="bottom"/>
          </w:tcPr>
          <w:p w14:paraId="28E783AB"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9" w:type="pct"/>
            <w:tcBorders>
              <w:top w:val="nil"/>
              <w:left w:val="nil"/>
              <w:bottom w:val="single" w:sz="4" w:space="0" w:color="auto"/>
              <w:right w:val="single" w:sz="4" w:space="0" w:color="auto"/>
            </w:tcBorders>
            <w:vAlign w:val="bottom"/>
          </w:tcPr>
          <w:p w14:paraId="28E783AC"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vAlign w:val="bottom"/>
          </w:tcPr>
          <w:p w14:paraId="28E783AD"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vAlign w:val="bottom"/>
          </w:tcPr>
          <w:p w14:paraId="28E783AE"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vAlign w:val="bottom"/>
          </w:tcPr>
          <w:p w14:paraId="28E783AF"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vAlign w:val="bottom"/>
          </w:tcPr>
          <w:p w14:paraId="28E783B0"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vAlign w:val="bottom"/>
          </w:tcPr>
          <w:p w14:paraId="28E783B1"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vAlign w:val="bottom"/>
          </w:tcPr>
          <w:p w14:paraId="28E783B2"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vAlign w:val="bottom"/>
          </w:tcPr>
          <w:p w14:paraId="28E783B3"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shd w:val="clear" w:color="auto" w:fill="BFBFBF"/>
            <w:vAlign w:val="bottom"/>
          </w:tcPr>
          <w:p w14:paraId="28E783B4"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E44616" w:rsidRPr="00E63C16" w14:paraId="28E783C6" w14:textId="77777777" w:rsidTr="007D37E4">
        <w:trPr>
          <w:trHeight w:val="20"/>
        </w:trPr>
        <w:tc>
          <w:tcPr>
            <w:tcW w:w="889" w:type="pct"/>
            <w:gridSpan w:val="2"/>
            <w:vMerge w:val="restart"/>
            <w:tcBorders>
              <w:top w:val="nil"/>
              <w:left w:val="single" w:sz="4" w:space="0" w:color="auto"/>
              <w:right w:val="single" w:sz="4" w:space="0" w:color="auto"/>
            </w:tcBorders>
            <w:vAlign w:val="bottom"/>
          </w:tcPr>
          <w:p w14:paraId="28E783B6" w14:textId="77777777" w:rsidR="00E446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xml:space="preserve">Fish recruitment </w:t>
            </w:r>
          </w:p>
          <w:p w14:paraId="28E783B7" w14:textId="77777777" w:rsidR="00E44616" w:rsidRPr="00E63C16" w:rsidRDefault="00E44616" w:rsidP="00E44616">
            <w:pPr>
              <w:spacing w:after="0" w:line="240" w:lineRule="auto"/>
              <w:rPr>
                <w:rFonts w:cs="Calibri"/>
                <w:color w:val="000000"/>
                <w:sz w:val="16"/>
                <w:szCs w:val="16"/>
                <w:lang w:eastAsia="en-AU"/>
              </w:rPr>
            </w:pPr>
            <w:r>
              <w:rPr>
                <w:rFonts w:cs="Calibri"/>
                <w:color w:val="000000"/>
                <w:sz w:val="16"/>
                <w:szCs w:val="16"/>
                <w:lang w:eastAsia="en-AU"/>
              </w:rPr>
              <w:t>Cat 1</w:t>
            </w:r>
          </w:p>
          <w:p w14:paraId="28E783B8"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887" w:type="pct"/>
            <w:tcBorders>
              <w:top w:val="nil"/>
              <w:left w:val="nil"/>
              <w:bottom w:val="single" w:sz="4" w:space="0" w:color="auto"/>
              <w:right w:val="single" w:sz="4" w:space="0" w:color="auto"/>
            </w:tcBorders>
            <w:vAlign w:val="bottom"/>
          </w:tcPr>
          <w:p w14:paraId="28E783B9"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xml:space="preserve">Field collection </w:t>
            </w:r>
          </w:p>
        </w:tc>
        <w:tc>
          <w:tcPr>
            <w:tcW w:w="246" w:type="pct"/>
            <w:gridSpan w:val="2"/>
            <w:tcBorders>
              <w:top w:val="nil"/>
              <w:left w:val="nil"/>
              <w:bottom w:val="single" w:sz="4" w:space="0" w:color="auto"/>
              <w:right w:val="single" w:sz="4" w:space="0" w:color="auto"/>
            </w:tcBorders>
            <w:vAlign w:val="bottom"/>
          </w:tcPr>
          <w:p w14:paraId="28E783BA"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312" w:type="pct"/>
            <w:tcBorders>
              <w:top w:val="nil"/>
              <w:left w:val="nil"/>
              <w:bottom w:val="single" w:sz="4" w:space="0" w:color="auto"/>
              <w:right w:val="single" w:sz="4" w:space="0" w:color="auto"/>
            </w:tcBorders>
            <w:vAlign w:val="bottom"/>
          </w:tcPr>
          <w:p w14:paraId="28E783BB"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vAlign w:val="bottom"/>
          </w:tcPr>
          <w:p w14:paraId="28E783BC"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9" w:type="pct"/>
            <w:tcBorders>
              <w:top w:val="nil"/>
              <w:left w:val="nil"/>
              <w:bottom w:val="single" w:sz="4" w:space="0" w:color="auto"/>
              <w:right w:val="single" w:sz="4" w:space="0" w:color="auto"/>
            </w:tcBorders>
            <w:vAlign w:val="bottom"/>
          </w:tcPr>
          <w:p w14:paraId="28E783BD"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vAlign w:val="bottom"/>
          </w:tcPr>
          <w:p w14:paraId="28E783BE"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vAlign w:val="bottom"/>
          </w:tcPr>
          <w:p w14:paraId="28E783BF"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vAlign w:val="bottom"/>
          </w:tcPr>
          <w:p w14:paraId="28E783C0"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vAlign w:val="bottom"/>
          </w:tcPr>
          <w:p w14:paraId="28E783C1"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000000" w:fill="BFBFBF"/>
            <w:vAlign w:val="bottom"/>
          </w:tcPr>
          <w:p w14:paraId="28E783C2"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shd w:val="clear" w:color="000000" w:fill="BFBFBF"/>
            <w:vAlign w:val="bottom"/>
          </w:tcPr>
          <w:p w14:paraId="28E783C3"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shd w:val="clear" w:color="000000" w:fill="BFBFBF"/>
            <w:vAlign w:val="bottom"/>
          </w:tcPr>
          <w:p w14:paraId="28E783C4"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vAlign w:val="bottom"/>
          </w:tcPr>
          <w:p w14:paraId="28E783C5"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E44616" w:rsidRPr="00E63C16" w14:paraId="28E783D5" w14:textId="77777777" w:rsidTr="007D37E4">
        <w:trPr>
          <w:trHeight w:val="20"/>
        </w:trPr>
        <w:tc>
          <w:tcPr>
            <w:tcW w:w="889" w:type="pct"/>
            <w:gridSpan w:val="2"/>
            <w:vMerge/>
            <w:tcBorders>
              <w:left w:val="single" w:sz="4" w:space="0" w:color="auto"/>
              <w:right w:val="single" w:sz="4" w:space="0" w:color="auto"/>
            </w:tcBorders>
            <w:vAlign w:val="bottom"/>
          </w:tcPr>
          <w:p w14:paraId="28E783C7" w14:textId="77777777" w:rsidR="00E44616" w:rsidRPr="00E63C16" w:rsidRDefault="00E44616" w:rsidP="00E44616">
            <w:pPr>
              <w:spacing w:after="0" w:line="240" w:lineRule="auto"/>
              <w:rPr>
                <w:rFonts w:cs="Calibri"/>
                <w:color w:val="000000"/>
                <w:sz w:val="16"/>
                <w:szCs w:val="16"/>
                <w:lang w:eastAsia="en-AU"/>
              </w:rPr>
            </w:pPr>
          </w:p>
        </w:tc>
        <w:tc>
          <w:tcPr>
            <w:tcW w:w="887" w:type="pct"/>
            <w:tcBorders>
              <w:top w:val="nil"/>
              <w:left w:val="nil"/>
              <w:bottom w:val="single" w:sz="4" w:space="0" w:color="auto"/>
              <w:right w:val="single" w:sz="4" w:space="0" w:color="auto"/>
            </w:tcBorders>
            <w:vAlign w:val="bottom"/>
          </w:tcPr>
          <w:p w14:paraId="28E783C8" w14:textId="77777777" w:rsidR="00E44616" w:rsidRPr="00E63C16" w:rsidRDefault="00E44616" w:rsidP="00E44616">
            <w:pPr>
              <w:spacing w:after="0" w:line="240" w:lineRule="auto"/>
              <w:rPr>
                <w:rFonts w:cs="Calibri"/>
                <w:color w:val="000000"/>
                <w:sz w:val="16"/>
                <w:szCs w:val="16"/>
                <w:lang w:eastAsia="en-AU"/>
              </w:rPr>
            </w:pPr>
            <w:r>
              <w:rPr>
                <w:rFonts w:cs="Calibri"/>
                <w:color w:val="000000"/>
                <w:sz w:val="16"/>
                <w:szCs w:val="16"/>
                <w:lang w:eastAsia="en-AU"/>
              </w:rPr>
              <w:t>S</w:t>
            </w:r>
            <w:r w:rsidRPr="00E63C16">
              <w:rPr>
                <w:rFonts w:cs="Calibri"/>
                <w:color w:val="000000"/>
                <w:sz w:val="16"/>
                <w:szCs w:val="16"/>
                <w:lang w:eastAsia="en-AU"/>
              </w:rPr>
              <w:t xml:space="preserve">ample processing </w:t>
            </w:r>
          </w:p>
        </w:tc>
        <w:tc>
          <w:tcPr>
            <w:tcW w:w="246" w:type="pct"/>
            <w:gridSpan w:val="2"/>
            <w:tcBorders>
              <w:top w:val="nil"/>
              <w:left w:val="nil"/>
              <w:bottom w:val="single" w:sz="4" w:space="0" w:color="auto"/>
              <w:right w:val="single" w:sz="4" w:space="0" w:color="auto"/>
            </w:tcBorders>
            <w:vAlign w:val="bottom"/>
          </w:tcPr>
          <w:p w14:paraId="28E783C9"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312" w:type="pct"/>
            <w:tcBorders>
              <w:top w:val="nil"/>
              <w:left w:val="nil"/>
              <w:bottom w:val="single" w:sz="4" w:space="0" w:color="auto"/>
              <w:right w:val="single" w:sz="4" w:space="0" w:color="auto"/>
            </w:tcBorders>
            <w:vAlign w:val="bottom"/>
          </w:tcPr>
          <w:p w14:paraId="28E783CA"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vAlign w:val="bottom"/>
          </w:tcPr>
          <w:p w14:paraId="28E783CB"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9" w:type="pct"/>
            <w:tcBorders>
              <w:top w:val="nil"/>
              <w:left w:val="nil"/>
              <w:bottom w:val="single" w:sz="4" w:space="0" w:color="auto"/>
              <w:right w:val="single" w:sz="4" w:space="0" w:color="auto"/>
            </w:tcBorders>
            <w:vAlign w:val="bottom"/>
          </w:tcPr>
          <w:p w14:paraId="28E783CC"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vAlign w:val="bottom"/>
          </w:tcPr>
          <w:p w14:paraId="28E783CD"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vAlign w:val="bottom"/>
          </w:tcPr>
          <w:p w14:paraId="28E783CE"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vAlign w:val="bottom"/>
          </w:tcPr>
          <w:p w14:paraId="28E783CF"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vAlign w:val="bottom"/>
          </w:tcPr>
          <w:p w14:paraId="28E783D0"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000000" w:fill="FFFFFF"/>
            <w:vAlign w:val="bottom"/>
          </w:tcPr>
          <w:p w14:paraId="28E783D1"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shd w:val="clear" w:color="000000" w:fill="FFFFFF"/>
            <w:vAlign w:val="bottom"/>
          </w:tcPr>
          <w:p w14:paraId="28E783D2"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shd w:val="clear" w:color="000000" w:fill="FFFFFF"/>
            <w:vAlign w:val="bottom"/>
          </w:tcPr>
          <w:p w14:paraId="28E783D3"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shd w:val="clear" w:color="000000" w:fill="BFBFBF"/>
            <w:vAlign w:val="bottom"/>
          </w:tcPr>
          <w:p w14:paraId="28E783D4"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E44616" w:rsidRPr="00E63C16" w14:paraId="28E783E4" w14:textId="77777777" w:rsidTr="007D37E4">
        <w:trPr>
          <w:trHeight w:val="20"/>
        </w:trPr>
        <w:tc>
          <w:tcPr>
            <w:tcW w:w="889" w:type="pct"/>
            <w:gridSpan w:val="2"/>
            <w:vMerge/>
            <w:tcBorders>
              <w:left w:val="single" w:sz="4" w:space="0" w:color="auto"/>
              <w:bottom w:val="single" w:sz="4" w:space="0" w:color="auto"/>
              <w:right w:val="single" w:sz="4" w:space="0" w:color="auto"/>
            </w:tcBorders>
            <w:vAlign w:val="bottom"/>
          </w:tcPr>
          <w:p w14:paraId="28E783D6" w14:textId="77777777" w:rsidR="00E44616" w:rsidRPr="00E63C16" w:rsidRDefault="00E44616" w:rsidP="00E44616">
            <w:pPr>
              <w:spacing w:after="0" w:line="240" w:lineRule="auto"/>
              <w:rPr>
                <w:rFonts w:cs="Calibri"/>
                <w:color w:val="000000"/>
                <w:sz w:val="16"/>
                <w:szCs w:val="16"/>
                <w:lang w:eastAsia="en-AU"/>
              </w:rPr>
            </w:pPr>
          </w:p>
        </w:tc>
        <w:tc>
          <w:tcPr>
            <w:tcW w:w="887" w:type="pct"/>
            <w:tcBorders>
              <w:top w:val="nil"/>
              <w:left w:val="nil"/>
              <w:bottom w:val="single" w:sz="4" w:space="0" w:color="auto"/>
              <w:right w:val="single" w:sz="4" w:space="0" w:color="auto"/>
            </w:tcBorders>
            <w:vAlign w:val="bottom"/>
          </w:tcPr>
          <w:p w14:paraId="28E783D7"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Information transfer</w:t>
            </w:r>
          </w:p>
        </w:tc>
        <w:tc>
          <w:tcPr>
            <w:tcW w:w="246" w:type="pct"/>
            <w:gridSpan w:val="2"/>
            <w:tcBorders>
              <w:top w:val="nil"/>
              <w:left w:val="nil"/>
              <w:bottom w:val="single" w:sz="4" w:space="0" w:color="auto"/>
              <w:right w:val="single" w:sz="4" w:space="0" w:color="auto"/>
            </w:tcBorders>
            <w:vAlign w:val="bottom"/>
          </w:tcPr>
          <w:p w14:paraId="28E783D8"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312" w:type="pct"/>
            <w:tcBorders>
              <w:top w:val="nil"/>
              <w:left w:val="nil"/>
              <w:bottom w:val="single" w:sz="4" w:space="0" w:color="auto"/>
              <w:right w:val="single" w:sz="4" w:space="0" w:color="auto"/>
            </w:tcBorders>
            <w:vAlign w:val="bottom"/>
          </w:tcPr>
          <w:p w14:paraId="28E783D9"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vAlign w:val="bottom"/>
          </w:tcPr>
          <w:p w14:paraId="28E783DA"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9" w:type="pct"/>
            <w:tcBorders>
              <w:top w:val="nil"/>
              <w:left w:val="nil"/>
              <w:bottom w:val="single" w:sz="4" w:space="0" w:color="auto"/>
              <w:right w:val="single" w:sz="4" w:space="0" w:color="auto"/>
            </w:tcBorders>
            <w:vAlign w:val="bottom"/>
          </w:tcPr>
          <w:p w14:paraId="28E783DB"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vAlign w:val="bottom"/>
          </w:tcPr>
          <w:p w14:paraId="28E783DC"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vAlign w:val="bottom"/>
          </w:tcPr>
          <w:p w14:paraId="28E783DD"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vAlign w:val="bottom"/>
          </w:tcPr>
          <w:p w14:paraId="28E783DE"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vAlign w:val="bottom"/>
          </w:tcPr>
          <w:p w14:paraId="28E783DF"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000000" w:fill="FFFFFF"/>
            <w:vAlign w:val="bottom"/>
          </w:tcPr>
          <w:p w14:paraId="28E783E0"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shd w:val="clear" w:color="000000" w:fill="FFFFFF"/>
            <w:vAlign w:val="bottom"/>
          </w:tcPr>
          <w:p w14:paraId="28E783E1"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shd w:val="clear" w:color="000000" w:fill="FFFFFF"/>
            <w:vAlign w:val="bottom"/>
          </w:tcPr>
          <w:p w14:paraId="28E783E2"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vAlign w:val="bottom"/>
          </w:tcPr>
          <w:p w14:paraId="28E783E3"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E44616" w:rsidRPr="00E63C16" w14:paraId="28E783F4" w14:textId="77777777" w:rsidTr="007D37E4">
        <w:trPr>
          <w:trHeight w:val="20"/>
        </w:trPr>
        <w:tc>
          <w:tcPr>
            <w:tcW w:w="889" w:type="pct"/>
            <w:gridSpan w:val="2"/>
            <w:vMerge w:val="restart"/>
            <w:tcBorders>
              <w:top w:val="nil"/>
              <w:left w:val="single" w:sz="4" w:space="0" w:color="auto"/>
              <w:right w:val="single" w:sz="4" w:space="0" w:color="auto"/>
            </w:tcBorders>
            <w:vAlign w:val="bottom"/>
          </w:tcPr>
          <w:p w14:paraId="28E783E5"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xml:space="preserve">Fish community (river) </w:t>
            </w:r>
            <w:r>
              <w:rPr>
                <w:rFonts w:cs="Calibri"/>
                <w:color w:val="000000"/>
                <w:sz w:val="16"/>
                <w:szCs w:val="16"/>
                <w:lang w:eastAsia="en-AU"/>
              </w:rPr>
              <w:t>(SA)</w:t>
            </w:r>
          </w:p>
          <w:p w14:paraId="28E783E6"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887" w:type="pct"/>
            <w:tcBorders>
              <w:top w:val="nil"/>
              <w:left w:val="nil"/>
              <w:bottom w:val="single" w:sz="4" w:space="0" w:color="auto"/>
              <w:right w:val="single" w:sz="4" w:space="0" w:color="auto"/>
            </w:tcBorders>
            <w:vAlign w:val="bottom"/>
          </w:tcPr>
          <w:p w14:paraId="28E783E7"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Annual sampling</w:t>
            </w:r>
          </w:p>
        </w:tc>
        <w:tc>
          <w:tcPr>
            <w:tcW w:w="246" w:type="pct"/>
            <w:gridSpan w:val="2"/>
            <w:tcBorders>
              <w:top w:val="nil"/>
              <w:left w:val="nil"/>
              <w:bottom w:val="single" w:sz="4" w:space="0" w:color="auto"/>
              <w:right w:val="single" w:sz="4" w:space="0" w:color="auto"/>
            </w:tcBorders>
            <w:vAlign w:val="bottom"/>
          </w:tcPr>
          <w:p w14:paraId="28E783E8"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312" w:type="pct"/>
            <w:tcBorders>
              <w:top w:val="nil"/>
              <w:left w:val="nil"/>
              <w:bottom w:val="single" w:sz="4" w:space="0" w:color="auto"/>
              <w:right w:val="single" w:sz="4" w:space="0" w:color="auto"/>
            </w:tcBorders>
            <w:vAlign w:val="bottom"/>
          </w:tcPr>
          <w:p w14:paraId="28E783E9"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vAlign w:val="bottom"/>
          </w:tcPr>
          <w:p w14:paraId="28E783EA"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9" w:type="pct"/>
            <w:tcBorders>
              <w:top w:val="nil"/>
              <w:left w:val="nil"/>
              <w:bottom w:val="single" w:sz="4" w:space="0" w:color="auto"/>
              <w:right w:val="single" w:sz="4" w:space="0" w:color="auto"/>
            </w:tcBorders>
            <w:vAlign w:val="bottom"/>
          </w:tcPr>
          <w:p w14:paraId="28E783EB"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vAlign w:val="bottom"/>
          </w:tcPr>
          <w:p w14:paraId="28E783EC"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vAlign w:val="bottom"/>
          </w:tcPr>
          <w:p w14:paraId="28E783ED"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vAlign w:val="bottom"/>
          </w:tcPr>
          <w:p w14:paraId="28E783EE"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vAlign w:val="bottom"/>
          </w:tcPr>
          <w:p w14:paraId="28E783EF"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000000" w:fill="BFBFBF"/>
            <w:vAlign w:val="bottom"/>
          </w:tcPr>
          <w:p w14:paraId="28E783F0"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shd w:val="clear" w:color="000000" w:fill="BFBFBF"/>
            <w:vAlign w:val="bottom"/>
          </w:tcPr>
          <w:p w14:paraId="28E783F1"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shd w:val="clear" w:color="000000" w:fill="BFBFBF"/>
            <w:vAlign w:val="bottom"/>
          </w:tcPr>
          <w:p w14:paraId="28E783F2"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vAlign w:val="bottom"/>
          </w:tcPr>
          <w:p w14:paraId="28E783F3"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E44616" w:rsidRPr="00E63C16" w14:paraId="28E78403" w14:textId="77777777" w:rsidTr="007D37E4">
        <w:trPr>
          <w:trHeight w:val="20"/>
        </w:trPr>
        <w:tc>
          <w:tcPr>
            <w:tcW w:w="889" w:type="pct"/>
            <w:gridSpan w:val="2"/>
            <w:vMerge/>
            <w:tcBorders>
              <w:left w:val="single" w:sz="4" w:space="0" w:color="auto"/>
              <w:right w:val="single" w:sz="4" w:space="0" w:color="auto"/>
            </w:tcBorders>
            <w:vAlign w:val="bottom"/>
          </w:tcPr>
          <w:p w14:paraId="28E783F5" w14:textId="77777777" w:rsidR="00E44616" w:rsidRPr="00E63C16" w:rsidRDefault="00E44616" w:rsidP="00E44616">
            <w:pPr>
              <w:spacing w:after="0" w:line="240" w:lineRule="auto"/>
              <w:rPr>
                <w:rFonts w:cs="Calibri"/>
                <w:color w:val="000000"/>
                <w:sz w:val="16"/>
                <w:szCs w:val="16"/>
                <w:lang w:eastAsia="en-AU"/>
              </w:rPr>
            </w:pPr>
          </w:p>
        </w:tc>
        <w:tc>
          <w:tcPr>
            <w:tcW w:w="887" w:type="pct"/>
            <w:tcBorders>
              <w:top w:val="nil"/>
              <w:left w:val="nil"/>
              <w:bottom w:val="single" w:sz="4" w:space="0" w:color="auto"/>
              <w:right w:val="single" w:sz="4" w:space="0" w:color="auto"/>
            </w:tcBorders>
            <w:vAlign w:val="bottom"/>
          </w:tcPr>
          <w:p w14:paraId="28E783F6" w14:textId="77777777" w:rsidR="00E44616" w:rsidRPr="00E63C16" w:rsidRDefault="007D37E4" w:rsidP="00E44616">
            <w:pPr>
              <w:spacing w:after="0" w:line="240" w:lineRule="auto"/>
              <w:rPr>
                <w:rFonts w:cs="Calibri"/>
                <w:color w:val="000000"/>
                <w:sz w:val="16"/>
                <w:szCs w:val="16"/>
                <w:lang w:eastAsia="en-AU"/>
              </w:rPr>
            </w:pPr>
            <w:r w:rsidRPr="007D37E4">
              <w:rPr>
                <w:sz w:val="16"/>
                <w:szCs w:val="16"/>
              </w:rPr>
              <w:t>Processing, data entry, analysis</w:t>
            </w:r>
          </w:p>
        </w:tc>
        <w:tc>
          <w:tcPr>
            <w:tcW w:w="246" w:type="pct"/>
            <w:gridSpan w:val="2"/>
            <w:tcBorders>
              <w:top w:val="nil"/>
              <w:left w:val="nil"/>
              <w:bottom w:val="single" w:sz="4" w:space="0" w:color="auto"/>
              <w:right w:val="single" w:sz="4" w:space="0" w:color="auto"/>
            </w:tcBorders>
            <w:vAlign w:val="bottom"/>
          </w:tcPr>
          <w:p w14:paraId="28E783F7"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312" w:type="pct"/>
            <w:tcBorders>
              <w:top w:val="nil"/>
              <w:left w:val="nil"/>
              <w:bottom w:val="single" w:sz="4" w:space="0" w:color="auto"/>
              <w:right w:val="single" w:sz="4" w:space="0" w:color="auto"/>
            </w:tcBorders>
            <w:vAlign w:val="bottom"/>
          </w:tcPr>
          <w:p w14:paraId="28E783F8"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vAlign w:val="bottom"/>
          </w:tcPr>
          <w:p w14:paraId="28E783F9"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9" w:type="pct"/>
            <w:tcBorders>
              <w:top w:val="nil"/>
              <w:left w:val="nil"/>
              <w:bottom w:val="single" w:sz="4" w:space="0" w:color="auto"/>
              <w:right w:val="single" w:sz="4" w:space="0" w:color="auto"/>
            </w:tcBorders>
            <w:vAlign w:val="bottom"/>
          </w:tcPr>
          <w:p w14:paraId="28E783FA"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vAlign w:val="bottom"/>
          </w:tcPr>
          <w:p w14:paraId="28E783FB"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vAlign w:val="bottom"/>
          </w:tcPr>
          <w:p w14:paraId="28E783FC"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vAlign w:val="bottom"/>
          </w:tcPr>
          <w:p w14:paraId="28E783FD"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vAlign w:val="bottom"/>
          </w:tcPr>
          <w:p w14:paraId="28E783FE"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vAlign w:val="bottom"/>
          </w:tcPr>
          <w:p w14:paraId="28E783FF"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vAlign w:val="bottom"/>
          </w:tcPr>
          <w:p w14:paraId="28E78400"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vAlign w:val="bottom"/>
          </w:tcPr>
          <w:p w14:paraId="28E78401"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shd w:val="clear" w:color="000000" w:fill="BFBFBF"/>
            <w:vAlign w:val="bottom"/>
          </w:tcPr>
          <w:p w14:paraId="28E78402"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E44616" w:rsidRPr="00E63C16" w14:paraId="28E78412" w14:textId="77777777" w:rsidTr="007D37E4">
        <w:trPr>
          <w:trHeight w:val="20"/>
        </w:trPr>
        <w:tc>
          <w:tcPr>
            <w:tcW w:w="889" w:type="pct"/>
            <w:gridSpan w:val="2"/>
            <w:vMerge/>
            <w:tcBorders>
              <w:left w:val="single" w:sz="4" w:space="0" w:color="auto"/>
              <w:bottom w:val="single" w:sz="4" w:space="0" w:color="auto"/>
              <w:right w:val="single" w:sz="4" w:space="0" w:color="auto"/>
            </w:tcBorders>
            <w:vAlign w:val="bottom"/>
          </w:tcPr>
          <w:p w14:paraId="28E78404" w14:textId="77777777" w:rsidR="00E44616" w:rsidRPr="00E63C16" w:rsidRDefault="00E44616" w:rsidP="00E44616">
            <w:pPr>
              <w:spacing w:after="0" w:line="240" w:lineRule="auto"/>
              <w:rPr>
                <w:rFonts w:cs="Calibri"/>
                <w:color w:val="000000"/>
                <w:sz w:val="16"/>
                <w:szCs w:val="16"/>
                <w:lang w:eastAsia="en-AU"/>
              </w:rPr>
            </w:pPr>
          </w:p>
        </w:tc>
        <w:tc>
          <w:tcPr>
            <w:tcW w:w="887" w:type="pct"/>
            <w:tcBorders>
              <w:top w:val="nil"/>
              <w:left w:val="nil"/>
              <w:bottom w:val="single" w:sz="4" w:space="0" w:color="auto"/>
              <w:right w:val="single" w:sz="4" w:space="0" w:color="auto"/>
            </w:tcBorders>
            <w:vAlign w:val="bottom"/>
          </w:tcPr>
          <w:p w14:paraId="28E78405"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Information transfer</w:t>
            </w:r>
          </w:p>
        </w:tc>
        <w:tc>
          <w:tcPr>
            <w:tcW w:w="246" w:type="pct"/>
            <w:gridSpan w:val="2"/>
            <w:tcBorders>
              <w:top w:val="nil"/>
              <w:left w:val="nil"/>
              <w:bottom w:val="single" w:sz="4" w:space="0" w:color="auto"/>
              <w:right w:val="single" w:sz="4" w:space="0" w:color="auto"/>
            </w:tcBorders>
            <w:vAlign w:val="bottom"/>
          </w:tcPr>
          <w:p w14:paraId="28E78406"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312" w:type="pct"/>
            <w:tcBorders>
              <w:top w:val="nil"/>
              <w:left w:val="nil"/>
              <w:bottom w:val="single" w:sz="4" w:space="0" w:color="auto"/>
              <w:right w:val="single" w:sz="4" w:space="0" w:color="auto"/>
            </w:tcBorders>
            <w:vAlign w:val="bottom"/>
          </w:tcPr>
          <w:p w14:paraId="28E78407"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vAlign w:val="bottom"/>
          </w:tcPr>
          <w:p w14:paraId="28E78408"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9" w:type="pct"/>
            <w:tcBorders>
              <w:top w:val="nil"/>
              <w:left w:val="nil"/>
              <w:bottom w:val="single" w:sz="4" w:space="0" w:color="auto"/>
              <w:right w:val="single" w:sz="4" w:space="0" w:color="auto"/>
            </w:tcBorders>
            <w:vAlign w:val="bottom"/>
          </w:tcPr>
          <w:p w14:paraId="28E78409"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vAlign w:val="bottom"/>
          </w:tcPr>
          <w:p w14:paraId="28E7840A"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vAlign w:val="bottom"/>
          </w:tcPr>
          <w:p w14:paraId="28E7840B"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vAlign w:val="bottom"/>
          </w:tcPr>
          <w:p w14:paraId="28E7840C"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vAlign w:val="bottom"/>
          </w:tcPr>
          <w:p w14:paraId="28E7840D"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vAlign w:val="bottom"/>
          </w:tcPr>
          <w:p w14:paraId="28E7840E"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vAlign w:val="bottom"/>
          </w:tcPr>
          <w:p w14:paraId="28E7840F"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vAlign w:val="bottom"/>
          </w:tcPr>
          <w:p w14:paraId="28E78410"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shd w:val="clear" w:color="000000" w:fill="FFFFFF"/>
            <w:vAlign w:val="bottom"/>
          </w:tcPr>
          <w:p w14:paraId="28E78411"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E44616" w:rsidRPr="00E63C16" w14:paraId="28E78422" w14:textId="77777777" w:rsidTr="007D37E4">
        <w:trPr>
          <w:trHeight w:val="20"/>
        </w:trPr>
        <w:tc>
          <w:tcPr>
            <w:tcW w:w="889" w:type="pct"/>
            <w:gridSpan w:val="2"/>
            <w:vMerge w:val="restart"/>
            <w:tcBorders>
              <w:top w:val="nil"/>
              <w:left w:val="single" w:sz="4" w:space="0" w:color="auto"/>
              <w:right w:val="single" w:sz="4" w:space="0" w:color="auto"/>
            </w:tcBorders>
            <w:vAlign w:val="bottom"/>
          </w:tcPr>
          <w:p w14:paraId="28E78413"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xml:space="preserve">Larval fish </w:t>
            </w:r>
            <w:r>
              <w:rPr>
                <w:rFonts w:cs="Calibri"/>
                <w:color w:val="000000"/>
                <w:sz w:val="16"/>
                <w:szCs w:val="16"/>
                <w:lang w:eastAsia="en-AU"/>
              </w:rPr>
              <w:t>Cat 1</w:t>
            </w:r>
            <w:r w:rsidRPr="00E63C16">
              <w:rPr>
                <w:rFonts w:cs="Calibri"/>
                <w:color w:val="000000"/>
                <w:sz w:val="16"/>
                <w:szCs w:val="16"/>
                <w:lang w:eastAsia="en-AU"/>
              </w:rPr>
              <w:t xml:space="preserve"> and </w:t>
            </w:r>
            <w:r>
              <w:rPr>
                <w:rFonts w:cs="Calibri"/>
                <w:color w:val="000000"/>
                <w:sz w:val="16"/>
                <w:szCs w:val="16"/>
                <w:lang w:eastAsia="en-AU"/>
              </w:rPr>
              <w:t>(SA)</w:t>
            </w:r>
          </w:p>
          <w:p w14:paraId="28E78414"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887" w:type="pct"/>
            <w:tcBorders>
              <w:top w:val="nil"/>
              <w:left w:val="nil"/>
              <w:bottom w:val="single" w:sz="4" w:space="0" w:color="auto"/>
              <w:right w:val="single" w:sz="4" w:space="0" w:color="auto"/>
            </w:tcBorders>
            <w:vAlign w:val="bottom"/>
          </w:tcPr>
          <w:p w14:paraId="28E78415"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xml:space="preserve">Fortnightly collection </w:t>
            </w:r>
          </w:p>
        </w:tc>
        <w:tc>
          <w:tcPr>
            <w:tcW w:w="246" w:type="pct"/>
            <w:gridSpan w:val="2"/>
            <w:tcBorders>
              <w:top w:val="nil"/>
              <w:left w:val="nil"/>
              <w:bottom w:val="single" w:sz="4" w:space="0" w:color="auto"/>
              <w:right w:val="single" w:sz="4" w:space="0" w:color="auto"/>
            </w:tcBorders>
            <w:vAlign w:val="bottom"/>
          </w:tcPr>
          <w:p w14:paraId="28E78416"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312" w:type="pct"/>
            <w:tcBorders>
              <w:top w:val="nil"/>
              <w:left w:val="nil"/>
              <w:bottom w:val="single" w:sz="4" w:space="0" w:color="auto"/>
              <w:right w:val="single" w:sz="4" w:space="0" w:color="auto"/>
            </w:tcBorders>
            <w:shd w:val="clear" w:color="000000" w:fill="FFFFFF"/>
            <w:vAlign w:val="bottom"/>
          </w:tcPr>
          <w:p w14:paraId="28E78417"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shd w:val="clear" w:color="000000" w:fill="D8D8D8"/>
            <w:vAlign w:val="bottom"/>
          </w:tcPr>
          <w:p w14:paraId="28E78418"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9" w:type="pct"/>
            <w:tcBorders>
              <w:top w:val="nil"/>
              <w:left w:val="nil"/>
              <w:bottom w:val="single" w:sz="4" w:space="0" w:color="auto"/>
              <w:right w:val="single" w:sz="4" w:space="0" w:color="auto"/>
            </w:tcBorders>
            <w:shd w:val="clear" w:color="000000" w:fill="D8D8D8"/>
            <w:vAlign w:val="bottom"/>
          </w:tcPr>
          <w:p w14:paraId="28E78419"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shd w:val="clear" w:color="000000" w:fill="D8D8D8"/>
            <w:vAlign w:val="bottom"/>
          </w:tcPr>
          <w:p w14:paraId="28E7841A"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shd w:val="clear" w:color="000000" w:fill="D8D8D8"/>
            <w:vAlign w:val="bottom"/>
          </w:tcPr>
          <w:p w14:paraId="28E7841B"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shd w:val="clear" w:color="000000" w:fill="D8D8D8"/>
            <w:vAlign w:val="bottom"/>
          </w:tcPr>
          <w:p w14:paraId="28E7841C"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D8D8D8"/>
            <w:vAlign w:val="bottom"/>
          </w:tcPr>
          <w:p w14:paraId="28E7841D"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000000" w:fill="D8D8D8"/>
            <w:vAlign w:val="bottom"/>
          </w:tcPr>
          <w:p w14:paraId="28E7841E"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vAlign w:val="bottom"/>
          </w:tcPr>
          <w:p w14:paraId="28E7841F"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vAlign w:val="bottom"/>
          </w:tcPr>
          <w:p w14:paraId="28E78420"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vAlign w:val="bottom"/>
          </w:tcPr>
          <w:p w14:paraId="28E78421"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E44616" w:rsidRPr="00E63C16" w14:paraId="28E78431" w14:textId="77777777" w:rsidTr="007D37E4">
        <w:trPr>
          <w:trHeight w:val="20"/>
        </w:trPr>
        <w:tc>
          <w:tcPr>
            <w:tcW w:w="889" w:type="pct"/>
            <w:gridSpan w:val="2"/>
            <w:vMerge/>
            <w:tcBorders>
              <w:left w:val="single" w:sz="4" w:space="0" w:color="auto"/>
              <w:right w:val="single" w:sz="4" w:space="0" w:color="auto"/>
            </w:tcBorders>
            <w:vAlign w:val="bottom"/>
          </w:tcPr>
          <w:p w14:paraId="28E78423" w14:textId="77777777" w:rsidR="00E44616" w:rsidRPr="00E63C16" w:rsidRDefault="00E44616" w:rsidP="00E44616">
            <w:pPr>
              <w:spacing w:after="0" w:line="240" w:lineRule="auto"/>
              <w:rPr>
                <w:rFonts w:cs="Calibri"/>
                <w:color w:val="000000"/>
                <w:sz w:val="16"/>
                <w:szCs w:val="16"/>
                <w:lang w:eastAsia="en-AU"/>
              </w:rPr>
            </w:pPr>
          </w:p>
        </w:tc>
        <w:tc>
          <w:tcPr>
            <w:tcW w:w="887" w:type="pct"/>
            <w:tcBorders>
              <w:top w:val="nil"/>
              <w:left w:val="nil"/>
              <w:bottom w:val="single" w:sz="4" w:space="0" w:color="auto"/>
              <w:right w:val="single" w:sz="4" w:space="0" w:color="auto"/>
            </w:tcBorders>
            <w:vAlign w:val="bottom"/>
          </w:tcPr>
          <w:p w14:paraId="28E78424" w14:textId="77777777" w:rsidR="00E44616" w:rsidRPr="00E63C16" w:rsidRDefault="007D37E4" w:rsidP="00E44616">
            <w:pPr>
              <w:spacing w:after="0" w:line="240" w:lineRule="auto"/>
              <w:rPr>
                <w:rFonts w:cs="Calibri"/>
                <w:color w:val="000000"/>
                <w:sz w:val="16"/>
                <w:szCs w:val="16"/>
                <w:lang w:eastAsia="en-AU"/>
              </w:rPr>
            </w:pPr>
            <w:r w:rsidRPr="007D37E4">
              <w:rPr>
                <w:sz w:val="16"/>
                <w:szCs w:val="16"/>
              </w:rPr>
              <w:t>Processing, data entry, analysis</w:t>
            </w:r>
          </w:p>
        </w:tc>
        <w:tc>
          <w:tcPr>
            <w:tcW w:w="246" w:type="pct"/>
            <w:gridSpan w:val="2"/>
            <w:tcBorders>
              <w:top w:val="nil"/>
              <w:left w:val="nil"/>
              <w:bottom w:val="single" w:sz="4" w:space="0" w:color="auto"/>
              <w:right w:val="single" w:sz="4" w:space="0" w:color="auto"/>
            </w:tcBorders>
            <w:vAlign w:val="bottom"/>
          </w:tcPr>
          <w:p w14:paraId="28E78425"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312" w:type="pct"/>
            <w:tcBorders>
              <w:top w:val="nil"/>
              <w:left w:val="nil"/>
              <w:bottom w:val="single" w:sz="4" w:space="0" w:color="auto"/>
              <w:right w:val="single" w:sz="4" w:space="0" w:color="auto"/>
            </w:tcBorders>
            <w:shd w:val="clear" w:color="000000" w:fill="FFFFFF"/>
            <w:vAlign w:val="bottom"/>
          </w:tcPr>
          <w:p w14:paraId="28E78426"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shd w:val="clear" w:color="000000" w:fill="FFFFFF"/>
            <w:vAlign w:val="bottom"/>
          </w:tcPr>
          <w:p w14:paraId="28E78427"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9" w:type="pct"/>
            <w:tcBorders>
              <w:top w:val="nil"/>
              <w:left w:val="nil"/>
              <w:bottom w:val="single" w:sz="4" w:space="0" w:color="auto"/>
              <w:right w:val="single" w:sz="4" w:space="0" w:color="auto"/>
            </w:tcBorders>
            <w:shd w:val="clear" w:color="000000" w:fill="D8D8D8"/>
            <w:vAlign w:val="bottom"/>
          </w:tcPr>
          <w:p w14:paraId="28E78428"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shd w:val="clear" w:color="000000" w:fill="D8D8D8"/>
            <w:vAlign w:val="bottom"/>
          </w:tcPr>
          <w:p w14:paraId="28E78429"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shd w:val="clear" w:color="000000" w:fill="D8D8D8"/>
            <w:vAlign w:val="bottom"/>
          </w:tcPr>
          <w:p w14:paraId="28E7842A"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shd w:val="clear" w:color="000000" w:fill="D8D8D8"/>
            <w:vAlign w:val="bottom"/>
          </w:tcPr>
          <w:p w14:paraId="28E7842B"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D8D8D8"/>
            <w:vAlign w:val="bottom"/>
          </w:tcPr>
          <w:p w14:paraId="28E7842C"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000000" w:fill="D8D8D8"/>
            <w:vAlign w:val="bottom"/>
          </w:tcPr>
          <w:p w14:paraId="28E7842D"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shd w:val="clear" w:color="000000" w:fill="D8D8D8"/>
            <w:vAlign w:val="bottom"/>
          </w:tcPr>
          <w:p w14:paraId="28E7842E"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shd w:val="clear" w:color="000000" w:fill="D8D8D8"/>
            <w:vAlign w:val="bottom"/>
          </w:tcPr>
          <w:p w14:paraId="28E7842F"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vAlign w:val="bottom"/>
          </w:tcPr>
          <w:p w14:paraId="28E78430"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E44616" w:rsidRPr="00E63C16" w14:paraId="28E78440" w14:textId="77777777" w:rsidTr="007D37E4">
        <w:trPr>
          <w:trHeight w:val="213"/>
        </w:trPr>
        <w:tc>
          <w:tcPr>
            <w:tcW w:w="889" w:type="pct"/>
            <w:gridSpan w:val="2"/>
            <w:vMerge/>
            <w:tcBorders>
              <w:left w:val="single" w:sz="4" w:space="0" w:color="auto"/>
              <w:bottom w:val="single" w:sz="4" w:space="0" w:color="auto"/>
              <w:right w:val="single" w:sz="4" w:space="0" w:color="auto"/>
            </w:tcBorders>
            <w:vAlign w:val="bottom"/>
          </w:tcPr>
          <w:p w14:paraId="28E78432" w14:textId="77777777" w:rsidR="00E44616" w:rsidRPr="00E63C16" w:rsidRDefault="00E44616" w:rsidP="00E44616">
            <w:pPr>
              <w:spacing w:after="0" w:line="240" w:lineRule="auto"/>
              <w:rPr>
                <w:rFonts w:cs="Calibri"/>
                <w:color w:val="000000"/>
                <w:sz w:val="16"/>
                <w:szCs w:val="16"/>
                <w:lang w:eastAsia="en-AU"/>
              </w:rPr>
            </w:pPr>
          </w:p>
        </w:tc>
        <w:tc>
          <w:tcPr>
            <w:tcW w:w="887" w:type="pct"/>
            <w:tcBorders>
              <w:top w:val="nil"/>
              <w:left w:val="nil"/>
              <w:bottom w:val="single" w:sz="4" w:space="0" w:color="auto"/>
              <w:right w:val="single" w:sz="4" w:space="0" w:color="auto"/>
            </w:tcBorders>
            <w:vAlign w:val="bottom"/>
          </w:tcPr>
          <w:p w14:paraId="28E78433"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Information transfer</w:t>
            </w:r>
          </w:p>
        </w:tc>
        <w:tc>
          <w:tcPr>
            <w:tcW w:w="246" w:type="pct"/>
            <w:gridSpan w:val="2"/>
            <w:tcBorders>
              <w:top w:val="nil"/>
              <w:left w:val="nil"/>
              <w:bottom w:val="single" w:sz="4" w:space="0" w:color="auto"/>
              <w:right w:val="single" w:sz="4" w:space="0" w:color="auto"/>
            </w:tcBorders>
            <w:vAlign w:val="bottom"/>
          </w:tcPr>
          <w:p w14:paraId="28E78434"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312" w:type="pct"/>
            <w:tcBorders>
              <w:top w:val="nil"/>
              <w:left w:val="nil"/>
              <w:bottom w:val="single" w:sz="4" w:space="0" w:color="auto"/>
              <w:right w:val="single" w:sz="4" w:space="0" w:color="auto"/>
            </w:tcBorders>
            <w:vAlign w:val="bottom"/>
          </w:tcPr>
          <w:p w14:paraId="28E78435"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shd w:val="clear" w:color="000000" w:fill="FFFFFF"/>
            <w:vAlign w:val="bottom"/>
          </w:tcPr>
          <w:p w14:paraId="28E78436"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9" w:type="pct"/>
            <w:tcBorders>
              <w:top w:val="nil"/>
              <w:left w:val="nil"/>
              <w:bottom w:val="single" w:sz="4" w:space="0" w:color="auto"/>
              <w:right w:val="single" w:sz="4" w:space="0" w:color="auto"/>
            </w:tcBorders>
            <w:shd w:val="clear" w:color="000000" w:fill="FFFFFF"/>
            <w:vAlign w:val="bottom"/>
          </w:tcPr>
          <w:p w14:paraId="28E78437"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shd w:val="clear" w:color="000000" w:fill="FFFFFF"/>
            <w:vAlign w:val="bottom"/>
          </w:tcPr>
          <w:p w14:paraId="28E78438"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shd w:val="clear" w:color="000000" w:fill="FFFFFF"/>
            <w:vAlign w:val="bottom"/>
          </w:tcPr>
          <w:p w14:paraId="28E78439"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shd w:val="clear" w:color="000000" w:fill="FFFFFF"/>
            <w:vAlign w:val="bottom"/>
          </w:tcPr>
          <w:p w14:paraId="28E7843A"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FFFFFF"/>
            <w:vAlign w:val="bottom"/>
          </w:tcPr>
          <w:p w14:paraId="28E7843B"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000000" w:fill="FFFFFF"/>
            <w:vAlign w:val="bottom"/>
          </w:tcPr>
          <w:p w14:paraId="28E7843C"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shd w:val="clear" w:color="000000" w:fill="FFFFFF"/>
            <w:vAlign w:val="bottom"/>
          </w:tcPr>
          <w:p w14:paraId="28E7843D"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shd w:val="clear" w:color="000000" w:fill="FFFFFF"/>
            <w:vAlign w:val="bottom"/>
          </w:tcPr>
          <w:p w14:paraId="28E7843E"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vAlign w:val="bottom"/>
          </w:tcPr>
          <w:p w14:paraId="28E7843F"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E44616" w:rsidRPr="00E63C16" w14:paraId="28E78450" w14:textId="77777777" w:rsidTr="007D37E4">
        <w:trPr>
          <w:trHeight w:val="20"/>
        </w:trPr>
        <w:tc>
          <w:tcPr>
            <w:tcW w:w="889" w:type="pct"/>
            <w:gridSpan w:val="2"/>
            <w:vMerge w:val="restart"/>
            <w:tcBorders>
              <w:top w:val="nil"/>
              <w:left w:val="single" w:sz="4" w:space="0" w:color="auto"/>
              <w:right w:val="single" w:sz="4" w:space="0" w:color="auto"/>
            </w:tcBorders>
            <w:vAlign w:val="bottom"/>
          </w:tcPr>
          <w:p w14:paraId="28E78441"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xml:space="preserve">Wetland fish, frogs </w:t>
            </w:r>
            <w:r>
              <w:rPr>
                <w:rFonts w:cs="Calibri"/>
                <w:color w:val="000000"/>
                <w:sz w:val="16"/>
                <w:szCs w:val="16"/>
                <w:lang w:eastAsia="en-AU"/>
              </w:rPr>
              <w:t>(SA)</w:t>
            </w:r>
          </w:p>
          <w:p w14:paraId="28E78442"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887" w:type="pct"/>
            <w:tcBorders>
              <w:top w:val="nil"/>
              <w:left w:val="nil"/>
              <w:bottom w:val="single" w:sz="4" w:space="0" w:color="auto"/>
              <w:right w:val="single" w:sz="4" w:space="0" w:color="auto"/>
            </w:tcBorders>
            <w:vAlign w:val="bottom"/>
          </w:tcPr>
          <w:p w14:paraId="28E78443"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Sampling</w:t>
            </w:r>
          </w:p>
        </w:tc>
        <w:tc>
          <w:tcPr>
            <w:tcW w:w="246" w:type="pct"/>
            <w:gridSpan w:val="2"/>
            <w:tcBorders>
              <w:top w:val="nil"/>
              <w:left w:val="nil"/>
              <w:bottom w:val="single" w:sz="4" w:space="0" w:color="auto"/>
              <w:right w:val="single" w:sz="4" w:space="0" w:color="auto"/>
            </w:tcBorders>
            <w:vAlign w:val="bottom"/>
          </w:tcPr>
          <w:p w14:paraId="28E78444"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312" w:type="pct"/>
            <w:tcBorders>
              <w:top w:val="nil"/>
              <w:left w:val="nil"/>
              <w:bottom w:val="single" w:sz="4" w:space="0" w:color="auto"/>
              <w:right w:val="single" w:sz="4" w:space="0" w:color="auto"/>
            </w:tcBorders>
            <w:vAlign w:val="bottom"/>
          </w:tcPr>
          <w:p w14:paraId="28E78445"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shd w:val="clear" w:color="000000" w:fill="CCC0DA"/>
            <w:vAlign w:val="bottom"/>
          </w:tcPr>
          <w:p w14:paraId="28E78446"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9" w:type="pct"/>
            <w:tcBorders>
              <w:top w:val="nil"/>
              <w:left w:val="nil"/>
              <w:bottom w:val="single" w:sz="4" w:space="0" w:color="auto"/>
              <w:right w:val="single" w:sz="4" w:space="0" w:color="auto"/>
            </w:tcBorders>
            <w:vAlign w:val="bottom"/>
          </w:tcPr>
          <w:p w14:paraId="28E78447"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shd w:val="clear" w:color="000000" w:fill="CCC0DA"/>
            <w:vAlign w:val="bottom"/>
          </w:tcPr>
          <w:p w14:paraId="28E78448"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vAlign w:val="bottom"/>
          </w:tcPr>
          <w:p w14:paraId="28E78449"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shd w:val="clear" w:color="000000" w:fill="CCC0DA"/>
            <w:vAlign w:val="bottom"/>
          </w:tcPr>
          <w:p w14:paraId="28E7844A"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vAlign w:val="bottom"/>
          </w:tcPr>
          <w:p w14:paraId="28E7844B"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000000" w:fill="CCC0DA"/>
            <w:vAlign w:val="bottom"/>
          </w:tcPr>
          <w:p w14:paraId="28E7844C"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vAlign w:val="bottom"/>
          </w:tcPr>
          <w:p w14:paraId="28E7844D"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vAlign w:val="bottom"/>
          </w:tcPr>
          <w:p w14:paraId="28E7844E"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vAlign w:val="bottom"/>
          </w:tcPr>
          <w:p w14:paraId="28E7844F"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E44616" w:rsidRPr="00E63C16" w14:paraId="28E7845F" w14:textId="77777777" w:rsidTr="007D37E4">
        <w:trPr>
          <w:trHeight w:val="20"/>
        </w:trPr>
        <w:tc>
          <w:tcPr>
            <w:tcW w:w="889" w:type="pct"/>
            <w:gridSpan w:val="2"/>
            <w:vMerge/>
            <w:tcBorders>
              <w:left w:val="single" w:sz="4" w:space="0" w:color="auto"/>
              <w:right w:val="single" w:sz="4" w:space="0" w:color="auto"/>
            </w:tcBorders>
            <w:vAlign w:val="bottom"/>
          </w:tcPr>
          <w:p w14:paraId="28E78451" w14:textId="77777777" w:rsidR="00E44616" w:rsidRPr="00E63C16" w:rsidRDefault="00E44616" w:rsidP="00E44616">
            <w:pPr>
              <w:spacing w:after="0" w:line="240" w:lineRule="auto"/>
              <w:rPr>
                <w:rFonts w:cs="Calibri"/>
                <w:color w:val="000000"/>
                <w:sz w:val="16"/>
                <w:szCs w:val="16"/>
                <w:lang w:eastAsia="en-AU"/>
              </w:rPr>
            </w:pPr>
          </w:p>
        </w:tc>
        <w:tc>
          <w:tcPr>
            <w:tcW w:w="887" w:type="pct"/>
            <w:tcBorders>
              <w:top w:val="nil"/>
              <w:left w:val="nil"/>
              <w:bottom w:val="single" w:sz="4" w:space="0" w:color="auto"/>
              <w:right w:val="single" w:sz="4" w:space="0" w:color="auto"/>
            </w:tcBorders>
            <w:vAlign w:val="bottom"/>
          </w:tcPr>
          <w:p w14:paraId="28E78452" w14:textId="77777777" w:rsidR="00E44616" w:rsidRPr="00E63C16" w:rsidRDefault="007D37E4" w:rsidP="00E44616">
            <w:pPr>
              <w:spacing w:after="0" w:line="240" w:lineRule="auto"/>
              <w:rPr>
                <w:rFonts w:cs="Calibri"/>
                <w:color w:val="000000"/>
                <w:sz w:val="16"/>
                <w:szCs w:val="16"/>
                <w:lang w:eastAsia="en-AU"/>
              </w:rPr>
            </w:pPr>
            <w:r w:rsidRPr="007D37E4">
              <w:rPr>
                <w:sz w:val="16"/>
                <w:szCs w:val="16"/>
              </w:rPr>
              <w:t>Processing, data entry, analysis</w:t>
            </w:r>
          </w:p>
        </w:tc>
        <w:tc>
          <w:tcPr>
            <w:tcW w:w="246" w:type="pct"/>
            <w:gridSpan w:val="2"/>
            <w:tcBorders>
              <w:top w:val="nil"/>
              <w:left w:val="nil"/>
              <w:bottom w:val="single" w:sz="4" w:space="0" w:color="auto"/>
              <w:right w:val="single" w:sz="4" w:space="0" w:color="auto"/>
            </w:tcBorders>
            <w:vAlign w:val="bottom"/>
          </w:tcPr>
          <w:p w14:paraId="28E78453"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312" w:type="pct"/>
            <w:tcBorders>
              <w:top w:val="nil"/>
              <w:left w:val="nil"/>
              <w:bottom w:val="single" w:sz="4" w:space="0" w:color="auto"/>
              <w:right w:val="single" w:sz="4" w:space="0" w:color="auto"/>
            </w:tcBorders>
            <w:vAlign w:val="bottom"/>
          </w:tcPr>
          <w:p w14:paraId="28E78454"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vAlign w:val="bottom"/>
          </w:tcPr>
          <w:p w14:paraId="28E78455"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9" w:type="pct"/>
            <w:tcBorders>
              <w:top w:val="nil"/>
              <w:left w:val="nil"/>
              <w:bottom w:val="single" w:sz="4" w:space="0" w:color="auto"/>
              <w:right w:val="single" w:sz="4" w:space="0" w:color="auto"/>
            </w:tcBorders>
            <w:shd w:val="clear" w:color="000000" w:fill="CCC0DA"/>
            <w:vAlign w:val="bottom"/>
          </w:tcPr>
          <w:p w14:paraId="28E78456"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vAlign w:val="bottom"/>
          </w:tcPr>
          <w:p w14:paraId="28E78457"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shd w:val="clear" w:color="000000" w:fill="CCC0DA"/>
            <w:vAlign w:val="bottom"/>
          </w:tcPr>
          <w:p w14:paraId="28E78458"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vAlign w:val="bottom"/>
          </w:tcPr>
          <w:p w14:paraId="28E78459"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CCC0DA"/>
            <w:vAlign w:val="bottom"/>
          </w:tcPr>
          <w:p w14:paraId="28E7845A"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vAlign w:val="bottom"/>
          </w:tcPr>
          <w:p w14:paraId="28E7845B"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shd w:val="clear" w:color="000000" w:fill="CCC0DA"/>
            <w:vAlign w:val="bottom"/>
          </w:tcPr>
          <w:p w14:paraId="28E7845C"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shd w:val="clear" w:color="000000" w:fill="CCC0DA"/>
            <w:vAlign w:val="bottom"/>
          </w:tcPr>
          <w:p w14:paraId="28E7845D"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vAlign w:val="bottom"/>
          </w:tcPr>
          <w:p w14:paraId="28E7845E"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E44616" w:rsidRPr="00E63C16" w14:paraId="28E7846E" w14:textId="77777777" w:rsidTr="007D37E4">
        <w:trPr>
          <w:trHeight w:val="20"/>
        </w:trPr>
        <w:tc>
          <w:tcPr>
            <w:tcW w:w="889" w:type="pct"/>
            <w:gridSpan w:val="2"/>
            <w:vMerge/>
            <w:tcBorders>
              <w:left w:val="single" w:sz="4" w:space="0" w:color="auto"/>
              <w:bottom w:val="single" w:sz="4" w:space="0" w:color="auto"/>
              <w:right w:val="single" w:sz="4" w:space="0" w:color="auto"/>
            </w:tcBorders>
            <w:vAlign w:val="bottom"/>
          </w:tcPr>
          <w:p w14:paraId="28E78460" w14:textId="77777777" w:rsidR="00E44616" w:rsidRPr="00E63C16" w:rsidRDefault="00E44616" w:rsidP="00E44616">
            <w:pPr>
              <w:spacing w:after="0" w:line="240" w:lineRule="auto"/>
              <w:rPr>
                <w:rFonts w:cs="Calibri"/>
                <w:color w:val="000000"/>
                <w:sz w:val="16"/>
                <w:szCs w:val="16"/>
                <w:lang w:eastAsia="en-AU"/>
              </w:rPr>
            </w:pPr>
          </w:p>
        </w:tc>
        <w:tc>
          <w:tcPr>
            <w:tcW w:w="887" w:type="pct"/>
            <w:tcBorders>
              <w:top w:val="nil"/>
              <w:left w:val="nil"/>
              <w:bottom w:val="single" w:sz="4" w:space="0" w:color="auto"/>
              <w:right w:val="single" w:sz="4" w:space="0" w:color="auto"/>
            </w:tcBorders>
            <w:vAlign w:val="bottom"/>
          </w:tcPr>
          <w:p w14:paraId="28E78461"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Information transfer</w:t>
            </w:r>
          </w:p>
        </w:tc>
        <w:tc>
          <w:tcPr>
            <w:tcW w:w="246" w:type="pct"/>
            <w:gridSpan w:val="2"/>
            <w:tcBorders>
              <w:top w:val="nil"/>
              <w:left w:val="nil"/>
              <w:bottom w:val="single" w:sz="4" w:space="0" w:color="auto"/>
              <w:right w:val="single" w:sz="4" w:space="0" w:color="auto"/>
            </w:tcBorders>
            <w:vAlign w:val="bottom"/>
          </w:tcPr>
          <w:p w14:paraId="28E78462"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312" w:type="pct"/>
            <w:tcBorders>
              <w:top w:val="nil"/>
              <w:left w:val="nil"/>
              <w:bottom w:val="single" w:sz="4" w:space="0" w:color="auto"/>
              <w:right w:val="single" w:sz="4" w:space="0" w:color="auto"/>
            </w:tcBorders>
            <w:vAlign w:val="bottom"/>
          </w:tcPr>
          <w:p w14:paraId="28E78463"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vAlign w:val="bottom"/>
          </w:tcPr>
          <w:p w14:paraId="28E78464"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9" w:type="pct"/>
            <w:tcBorders>
              <w:top w:val="nil"/>
              <w:left w:val="nil"/>
              <w:bottom w:val="single" w:sz="4" w:space="0" w:color="auto"/>
              <w:right w:val="single" w:sz="4" w:space="0" w:color="auto"/>
            </w:tcBorders>
            <w:vAlign w:val="bottom"/>
          </w:tcPr>
          <w:p w14:paraId="28E78465"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vAlign w:val="bottom"/>
          </w:tcPr>
          <w:p w14:paraId="28E78466"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vAlign w:val="bottom"/>
          </w:tcPr>
          <w:p w14:paraId="28E78467"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vAlign w:val="bottom"/>
          </w:tcPr>
          <w:p w14:paraId="28E78468"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vAlign w:val="bottom"/>
          </w:tcPr>
          <w:p w14:paraId="28E78469"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vAlign w:val="bottom"/>
          </w:tcPr>
          <w:p w14:paraId="28E7846A"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shd w:val="clear" w:color="000000" w:fill="FFFFFF"/>
            <w:vAlign w:val="bottom"/>
          </w:tcPr>
          <w:p w14:paraId="28E7846B"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vAlign w:val="bottom"/>
          </w:tcPr>
          <w:p w14:paraId="28E7846C"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shd w:val="clear" w:color="000000" w:fill="CCC0DA"/>
            <w:vAlign w:val="bottom"/>
          </w:tcPr>
          <w:p w14:paraId="28E7846D"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E44616" w:rsidRPr="00E63C16" w14:paraId="28E7847E" w14:textId="77777777" w:rsidTr="007D37E4">
        <w:trPr>
          <w:trHeight w:val="20"/>
        </w:trPr>
        <w:tc>
          <w:tcPr>
            <w:tcW w:w="889" w:type="pct"/>
            <w:gridSpan w:val="2"/>
            <w:vMerge w:val="restart"/>
            <w:tcBorders>
              <w:top w:val="nil"/>
              <w:left w:val="single" w:sz="4" w:space="0" w:color="auto"/>
              <w:right w:val="single" w:sz="4" w:space="0" w:color="auto"/>
            </w:tcBorders>
            <w:vAlign w:val="bottom"/>
          </w:tcPr>
          <w:p w14:paraId="28E7846F"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Vegetation diversity (Cat 2)</w:t>
            </w:r>
          </w:p>
          <w:p w14:paraId="28E78470"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887" w:type="pct"/>
            <w:tcBorders>
              <w:top w:val="nil"/>
              <w:left w:val="nil"/>
              <w:bottom w:val="single" w:sz="4" w:space="0" w:color="auto"/>
              <w:right w:val="single" w:sz="4" w:space="0" w:color="auto"/>
            </w:tcBorders>
            <w:vAlign w:val="bottom"/>
          </w:tcPr>
          <w:p w14:paraId="28E78471"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Sampling</w:t>
            </w:r>
          </w:p>
        </w:tc>
        <w:tc>
          <w:tcPr>
            <w:tcW w:w="246" w:type="pct"/>
            <w:gridSpan w:val="2"/>
            <w:tcBorders>
              <w:top w:val="nil"/>
              <w:left w:val="nil"/>
              <w:bottom w:val="single" w:sz="4" w:space="0" w:color="auto"/>
              <w:right w:val="single" w:sz="4" w:space="0" w:color="auto"/>
            </w:tcBorders>
            <w:vAlign w:val="bottom"/>
          </w:tcPr>
          <w:p w14:paraId="28E78472"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312" w:type="pct"/>
            <w:tcBorders>
              <w:top w:val="nil"/>
              <w:left w:val="nil"/>
              <w:bottom w:val="single" w:sz="4" w:space="0" w:color="auto"/>
              <w:right w:val="single" w:sz="4" w:space="0" w:color="auto"/>
            </w:tcBorders>
            <w:vAlign w:val="bottom"/>
          </w:tcPr>
          <w:p w14:paraId="28E78473"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shd w:val="clear" w:color="000000" w:fill="75923C"/>
            <w:vAlign w:val="bottom"/>
          </w:tcPr>
          <w:p w14:paraId="28E78474"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9" w:type="pct"/>
            <w:tcBorders>
              <w:top w:val="nil"/>
              <w:left w:val="nil"/>
              <w:bottom w:val="single" w:sz="4" w:space="0" w:color="auto"/>
              <w:right w:val="single" w:sz="4" w:space="0" w:color="auto"/>
            </w:tcBorders>
            <w:vAlign w:val="bottom"/>
          </w:tcPr>
          <w:p w14:paraId="28E78475"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shd w:val="clear" w:color="000000" w:fill="75923C"/>
            <w:vAlign w:val="bottom"/>
          </w:tcPr>
          <w:p w14:paraId="28E78476"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vAlign w:val="bottom"/>
          </w:tcPr>
          <w:p w14:paraId="28E78477"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shd w:val="clear" w:color="000000" w:fill="75923C"/>
            <w:vAlign w:val="bottom"/>
          </w:tcPr>
          <w:p w14:paraId="28E78478"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vAlign w:val="bottom"/>
          </w:tcPr>
          <w:p w14:paraId="28E78479"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000000" w:fill="75923C"/>
            <w:vAlign w:val="bottom"/>
          </w:tcPr>
          <w:p w14:paraId="28E7847A"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vAlign w:val="bottom"/>
          </w:tcPr>
          <w:p w14:paraId="28E7847B"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vAlign w:val="bottom"/>
          </w:tcPr>
          <w:p w14:paraId="28E7847C"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vAlign w:val="bottom"/>
          </w:tcPr>
          <w:p w14:paraId="28E7847D"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E44616" w:rsidRPr="00E63C16" w14:paraId="28E7848D" w14:textId="77777777" w:rsidTr="007D37E4">
        <w:trPr>
          <w:trHeight w:val="20"/>
        </w:trPr>
        <w:tc>
          <w:tcPr>
            <w:tcW w:w="889" w:type="pct"/>
            <w:gridSpan w:val="2"/>
            <w:vMerge/>
            <w:tcBorders>
              <w:left w:val="single" w:sz="4" w:space="0" w:color="auto"/>
              <w:right w:val="single" w:sz="4" w:space="0" w:color="auto"/>
            </w:tcBorders>
            <w:vAlign w:val="bottom"/>
          </w:tcPr>
          <w:p w14:paraId="28E7847F" w14:textId="77777777" w:rsidR="00E44616" w:rsidRPr="00E63C16" w:rsidRDefault="00E44616" w:rsidP="00E44616">
            <w:pPr>
              <w:spacing w:after="0" w:line="240" w:lineRule="auto"/>
              <w:rPr>
                <w:rFonts w:cs="Calibri"/>
                <w:color w:val="000000"/>
                <w:sz w:val="16"/>
                <w:szCs w:val="16"/>
                <w:lang w:eastAsia="en-AU"/>
              </w:rPr>
            </w:pPr>
          </w:p>
        </w:tc>
        <w:tc>
          <w:tcPr>
            <w:tcW w:w="887" w:type="pct"/>
            <w:tcBorders>
              <w:top w:val="nil"/>
              <w:left w:val="nil"/>
              <w:bottom w:val="single" w:sz="4" w:space="0" w:color="auto"/>
              <w:right w:val="single" w:sz="4" w:space="0" w:color="auto"/>
            </w:tcBorders>
            <w:vAlign w:val="bottom"/>
          </w:tcPr>
          <w:p w14:paraId="28E78480" w14:textId="77777777" w:rsidR="00E44616" w:rsidRPr="00E63C16" w:rsidRDefault="007D37E4" w:rsidP="00E44616">
            <w:pPr>
              <w:spacing w:after="0" w:line="240" w:lineRule="auto"/>
              <w:rPr>
                <w:rFonts w:cs="Calibri"/>
                <w:color w:val="000000"/>
                <w:sz w:val="16"/>
                <w:szCs w:val="16"/>
                <w:lang w:eastAsia="en-AU"/>
              </w:rPr>
            </w:pPr>
            <w:r w:rsidRPr="007D37E4">
              <w:rPr>
                <w:sz w:val="16"/>
                <w:szCs w:val="16"/>
              </w:rPr>
              <w:t>Processing, data entry, analysis</w:t>
            </w:r>
          </w:p>
        </w:tc>
        <w:tc>
          <w:tcPr>
            <w:tcW w:w="246" w:type="pct"/>
            <w:gridSpan w:val="2"/>
            <w:tcBorders>
              <w:top w:val="nil"/>
              <w:left w:val="nil"/>
              <w:bottom w:val="single" w:sz="4" w:space="0" w:color="auto"/>
              <w:right w:val="single" w:sz="4" w:space="0" w:color="auto"/>
            </w:tcBorders>
            <w:vAlign w:val="bottom"/>
          </w:tcPr>
          <w:p w14:paraId="28E78481"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312" w:type="pct"/>
            <w:tcBorders>
              <w:top w:val="nil"/>
              <w:left w:val="nil"/>
              <w:bottom w:val="single" w:sz="4" w:space="0" w:color="auto"/>
              <w:right w:val="single" w:sz="4" w:space="0" w:color="auto"/>
            </w:tcBorders>
            <w:vAlign w:val="bottom"/>
          </w:tcPr>
          <w:p w14:paraId="28E78482"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shd w:val="clear" w:color="000000" w:fill="FFFFFF"/>
            <w:vAlign w:val="bottom"/>
          </w:tcPr>
          <w:p w14:paraId="28E78483"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9" w:type="pct"/>
            <w:tcBorders>
              <w:top w:val="nil"/>
              <w:left w:val="nil"/>
              <w:bottom w:val="single" w:sz="4" w:space="0" w:color="auto"/>
              <w:right w:val="single" w:sz="4" w:space="0" w:color="auto"/>
            </w:tcBorders>
            <w:shd w:val="clear" w:color="000000" w:fill="75923C"/>
            <w:vAlign w:val="bottom"/>
          </w:tcPr>
          <w:p w14:paraId="28E78484"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shd w:val="clear" w:color="000000" w:fill="FFFFFF"/>
            <w:vAlign w:val="bottom"/>
          </w:tcPr>
          <w:p w14:paraId="28E78485"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shd w:val="clear" w:color="000000" w:fill="75923C"/>
            <w:vAlign w:val="bottom"/>
          </w:tcPr>
          <w:p w14:paraId="28E78486"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shd w:val="clear" w:color="000000" w:fill="FFFFFF"/>
            <w:vAlign w:val="bottom"/>
          </w:tcPr>
          <w:p w14:paraId="28E78487"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75923C"/>
            <w:vAlign w:val="bottom"/>
          </w:tcPr>
          <w:p w14:paraId="28E78488"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vAlign w:val="bottom"/>
          </w:tcPr>
          <w:p w14:paraId="28E78489"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shd w:val="clear" w:color="000000" w:fill="75923C"/>
            <w:vAlign w:val="bottom"/>
          </w:tcPr>
          <w:p w14:paraId="28E7848A"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shd w:val="clear" w:color="000000" w:fill="75923C"/>
            <w:vAlign w:val="bottom"/>
          </w:tcPr>
          <w:p w14:paraId="28E7848B"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vAlign w:val="bottom"/>
          </w:tcPr>
          <w:p w14:paraId="28E7848C"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E44616" w:rsidRPr="00E63C16" w14:paraId="28E7849C" w14:textId="77777777" w:rsidTr="007D37E4">
        <w:trPr>
          <w:trHeight w:val="20"/>
        </w:trPr>
        <w:tc>
          <w:tcPr>
            <w:tcW w:w="889" w:type="pct"/>
            <w:gridSpan w:val="2"/>
            <w:vMerge/>
            <w:tcBorders>
              <w:left w:val="single" w:sz="4" w:space="0" w:color="auto"/>
              <w:bottom w:val="single" w:sz="4" w:space="0" w:color="auto"/>
              <w:right w:val="single" w:sz="4" w:space="0" w:color="auto"/>
            </w:tcBorders>
            <w:vAlign w:val="bottom"/>
          </w:tcPr>
          <w:p w14:paraId="28E7848E" w14:textId="77777777" w:rsidR="00E44616" w:rsidRPr="00E63C16" w:rsidRDefault="00E44616" w:rsidP="00E44616">
            <w:pPr>
              <w:spacing w:after="0" w:line="240" w:lineRule="auto"/>
              <w:rPr>
                <w:rFonts w:cs="Calibri"/>
                <w:color w:val="000000"/>
                <w:sz w:val="16"/>
                <w:szCs w:val="16"/>
                <w:lang w:eastAsia="en-AU"/>
              </w:rPr>
            </w:pPr>
          </w:p>
        </w:tc>
        <w:tc>
          <w:tcPr>
            <w:tcW w:w="887" w:type="pct"/>
            <w:tcBorders>
              <w:top w:val="nil"/>
              <w:left w:val="nil"/>
              <w:bottom w:val="single" w:sz="4" w:space="0" w:color="auto"/>
              <w:right w:val="single" w:sz="4" w:space="0" w:color="auto"/>
            </w:tcBorders>
            <w:vAlign w:val="bottom"/>
          </w:tcPr>
          <w:p w14:paraId="28E7848F"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Information transfer</w:t>
            </w:r>
          </w:p>
        </w:tc>
        <w:tc>
          <w:tcPr>
            <w:tcW w:w="246" w:type="pct"/>
            <w:gridSpan w:val="2"/>
            <w:tcBorders>
              <w:top w:val="nil"/>
              <w:left w:val="nil"/>
              <w:bottom w:val="single" w:sz="4" w:space="0" w:color="auto"/>
              <w:right w:val="single" w:sz="4" w:space="0" w:color="auto"/>
            </w:tcBorders>
            <w:vAlign w:val="bottom"/>
          </w:tcPr>
          <w:p w14:paraId="28E78490"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312" w:type="pct"/>
            <w:tcBorders>
              <w:top w:val="nil"/>
              <w:left w:val="nil"/>
              <w:bottom w:val="single" w:sz="4" w:space="0" w:color="auto"/>
              <w:right w:val="single" w:sz="4" w:space="0" w:color="auto"/>
            </w:tcBorders>
            <w:shd w:val="clear" w:color="000000" w:fill="FFFFFF"/>
            <w:vAlign w:val="bottom"/>
          </w:tcPr>
          <w:p w14:paraId="28E78491"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vAlign w:val="bottom"/>
          </w:tcPr>
          <w:p w14:paraId="28E78492"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9" w:type="pct"/>
            <w:tcBorders>
              <w:top w:val="nil"/>
              <w:left w:val="nil"/>
              <w:bottom w:val="single" w:sz="4" w:space="0" w:color="auto"/>
              <w:right w:val="single" w:sz="4" w:space="0" w:color="auto"/>
            </w:tcBorders>
            <w:vAlign w:val="bottom"/>
          </w:tcPr>
          <w:p w14:paraId="28E78493"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vAlign w:val="bottom"/>
          </w:tcPr>
          <w:p w14:paraId="28E78494"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vAlign w:val="bottom"/>
          </w:tcPr>
          <w:p w14:paraId="28E78495"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vAlign w:val="bottom"/>
          </w:tcPr>
          <w:p w14:paraId="28E78496"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vAlign w:val="bottom"/>
          </w:tcPr>
          <w:p w14:paraId="28E78497"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vAlign w:val="bottom"/>
          </w:tcPr>
          <w:p w14:paraId="28E78498"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vAlign w:val="bottom"/>
          </w:tcPr>
          <w:p w14:paraId="28E78499"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vAlign w:val="bottom"/>
          </w:tcPr>
          <w:p w14:paraId="28E7849A"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shd w:val="clear" w:color="000000" w:fill="75923C"/>
            <w:vAlign w:val="bottom"/>
          </w:tcPr>
          <w:p w14:paraId="28E7849B"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E44616" w:rsidRPr="00E63C16" w14:paraId="28E784AB" w14:textId="77777777" w:rsidTr="007D37E4">
        <w:trPr>
          <w:trHeight w:val="20"/>
        </w:trPr>
        <w:tc>
          <w:tcPr>
            <w:tcW w:w="889" w:type="pct"/>
            <w:gridSpan w:val="2"/>
            <w:vMerge w:val="restart"/>
            <w:tcBorders>
              <w:top w:val="nil"/>
              <w:left w:val="single" w:sz="4" w:space="0" w:color="auto"/>
              <w:right w:val="single" w:sz="4" w:space="0" w:color="auto"/>
            </w:tcBorders>
            <w:vAlign w:val="bottom"/>
          </w:tcPr>
          <w:p w14:paraId="28E7849D"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Waterbird diversity</w:t>
            </w:r>
            <w:r>
              <w:rPr>
                <w:rFonts w:cs="Calibri"/>
                <w:color w:val="000000"/>
                <w:sz w:val="16"/>
                <w:szCs w:val="16"/>
                <w:lang w:eastAsia="en-AU"/>
              </w:rPr>
              <w:t xml:space="preserve"> </w:t>
            </w:r>
            <w:r w:rsidRPr="00E63C16">
              <w:rPr>
                <w:rFonts w:cs="Calibri"/>
                <w:color w:val="000000"/>
                <w:sz w:val="16"/>
                <w:szCs w:val="16"/>
                <w:lang w:eastAsia="en-AU"/>
              </w:rPr>
              <w:t> (</w:t>
            </w:r>
            <w:r>
              <w:rPr>
                <w:rFonts w:cs="Calibri"/>
                <w:color w:val="000000"/>
                <w:sz w:val="16"/>
                <w:szCs w:val="16"/>
                <w:lang w:eastAsia="en-AU"/>
              </w:rPr>
              <w:t>Cat</w:t>
            </w:r>
            <w:r w:rsidRPr="00E63C16">
              <w:rPr>
                <w:rFonts w:cs="Calibri"/>
                <w:color w:val="000000"/>
                <w:sz w:val="16"/>
                <w:szCs w:val="16"/>
                <w:lang w:eastAsia="en-AU"/>
              </w:rPr>
              <w:t xml:space="preserve"> 2</w:t>
            </w:r>
            <w:r>
              <w:rPr>
                <w:rFonts w:cs="Calibri"/>
                <w:color w:val="000000"/>
                <w:sz w:val="16"/>
                <w:szCs w:val="16"/>
                <w:lang w:eastAsia="en-AU"/>
              </w:rPr>
              <w:t xml:space="preserve"> )</w:t>
            </w:r>
          </w:p>
        </w:tc>
        <w:tc>
          <w:tcPr>
            <w:tcW w:w="887" w:type="pct"/>
            <w:tcBorders>
              <w:top w:val="nil"/>
              <w:left w:val="nil"/>
              <w:bottom w:val="single" w:sz="4" w:space="0" w:color="auto"/>
              <w:right w:val="single" w:sz="4" w:space="0" w:color="auto"/>
            </w:tcBorders>
            <w:vAlign w:val="bottom"/>
          </w:tcPr>
          <w:p w14:paraId="28E7849E"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Sampling</w:t>
            </w:r>
          </w:p>
        </w:tc>
        <w:tc>
          <w:tcPr>
            <w:tcW w:w="246" w:type="pct"/>
            <w:gridSpan w:val="2"/>
            <w:tcBorders>
              <w:top w:val="nil"/>
              <w:left w:val="nil"/>
              <w:bottom w:val="single" w:sz="4" w:space="0" w:color="auto"/>
              <w:right w:val="single" w:sz="4" w:space="0" w:color="auto"/>
            </w:tcBorders>
            <w:vAlign w:val="bottom"/>
          </w:tcPr>
          <w:p w14:paraId="28E7849F"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312" w:type="pct"/>
            <w:tcBorders>
              <w:top w:val="nil"/>
              <w:left w:val="nil"/>
              <w:bottom w:val="single" w:sz="4" w:space="0" w:color="auto"/>
              <w:right w:val="single" w:sz="4" w:space="0" w:color="auto"/>
            </w:tcBorders>
            <w:vAlign w:val="bottom"/>
          </w:tcPr>
          <w:p w14:paraId="28E784A0"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shd w:val="clear" w:color="000000" w:fill="FCD5B4"/>
            <w:vAlign w:val="bottom"/>
          </w:tcPr>
          <w:p w14:paraId="28E784A1" w14:textId="77777777" w:rsidR="00E44616" w:rsidRPr="00E63C16" w:rsidRDefault="00E44616" w:rsidP="00E44616">
            <w:pPr>
              <w:spacing w:after="0" w:line="240" w:lineRule="auto"/>
              <w:rPr>
                <w:rFonts w:cs="Calibri"/>
                <w:color w:val="000000"/>
                <w:sz w:val="16"/>
                <w:szCs w:val="16"/>
                <w:lang w:eastAsia="en-AU"/>
              </w:rPr>
            </w:pPr>
          </w:p>
        </w:tc>
        <w:tc>
          <w:tcPr>
            <w:tcW w:w="289" w:type="pct"/>
            <w:tcBorders>
              <w:top w:val="nil"/>
              <w:left w:val="nil"/>
              <w:bottom w:val="single" w:sz="4" w:space="0" w:color="auto"/>
              <w:right w:val="single" w:sz="4" w:space="0" w:color="auto"/>
            </w:tcBorders>
            <w:shd w:val="clear" w:color="auto" w:fill="auto"/>
            <w:vAlign w:val="bottom"/>
          </w:tcPr>
          <w:p w14:paraId="28E784A2" w14:textId="77777777" w:rsidR="00E44616" w:rsidRPr="00E63C16" w:rsidRDefault="00E44616" w:rsidP="00E44616">
            <w:pPr>
              <w:spacing w:after="0" w:line="240" w:lineRule="auto"/>
              <w:rPr>
                <w:rFonts w:cs="Calibri"/>
                <w:color w:val="000000"/>
                <w:sz w:val="16"/>
                <w:szCs w:val="16"/>
                <w:lang w:eastAsia="en-AU"/>
              </w:rPr>
            </w:pPr>
          </w:p>
        </w:tc>
        <w:tc>
          <w:tcPr>
            <w:tcW w:w="271" w:type="pct"/>
            <w:tcBorders>
              <w:top w:val="nil"/>
              <w:left w:val="nil"/>
              <w:bottom w:val="single" w:sz="4" w:space="0" w:color="auto"/>
              <w:right w:val="single" w:sz="4" w:space="0" w:color="auto"/>
            </w:tcBorders>
            <w:shd w:val="clear" w:color="000000" w:fill="FCD5B4"/>
            <w:vAlign w:val="bottom"/>
          </w:tcPr>
          <w:p w14:paraId="28E784A3" w14:textId="77777777" w:rsidR="00E44616" w:rsidRPr="00E63C16" w:rsidRDefault="00E44616" w:rsidP="00E44616">
            <w:pPr>
              <w:spacing w:after="0" w:line="240" w:lineRule="auto"/>
              <w:rPr>
                <w:rFonts w:cs="Calibri"/>
                <w:color w:val="000000"/>
                <w:sz w:val="16"/>
                <w:szCs w:val="16"/>
                <w:lang w:eastAsia="en-AU"/>
              </w:rPr>
            </w:pPr>
          </w:p>
        </w:tc>
        <w:tc>
          <w:tcPr>
            <w:tcW w:w="274" w:type="pct"/>
            <w:tcBorders>
              <w:top w:val="nil"/>
              <w:left w:val="nil"/>
              <w:bottom w:val="single" w:sz="4" w:space="0" w:color="auto"/>
              <w:right w:val="single" w:sz="4" w:space="0" w:color="auto"/>
            </w:tcBorders>
            <w:shd w:val="clear" w:color="auto" w:fill="auto"/>
            <w:vAlign w:val="bottom"/>
          </w:tcPr>
          <w:p w14:paraId="28E784A4" w14:textId="77777777" w:rsidR="00E44616" w:rsidRPr="00E63C16" w:rsidRDefault="00E44616" w:rsidP="00E44616">
            <w:pPr>
              <w:spacing w:after="0" w:line="240" w:lineRule="auto"/>
              <w:rPr>
                <w:rFonts w:cs="Calibri"/>
                <w:color w:val="000000"/>
                <w:sz w:val="16"/>
                <w:szCs w:val="16"/>
                <w:lang w:eastAsia="en-AU"/>
              </w:rPr>
            </w:pPr>
          </w:p>
        </w:tc>
        <w:tc>
          <w:tcPr>
            <w:tcW w:w="255" w:type="pct"/>
            <w:tcBorders>
              <w:top w:val="nil"/>
              <w:left w:val="nil"/>
              <w:bottom w:val="single" w:sz="4" w:space="0" w:color="auto"/>
              <w:right w:val="single" w:sz="4" w:space="0" w:color="auto"/>
            </w:tcBorders>
            <w:shd w:val="clear" w:color="000000" w:fill="FCD5B4"/>
            <w:vAlign w:val="bottom"/>
          </w:tcPr>
          <w:p w14:paraId="28E784A5" w14:textId="77777777" w:rsidR="00E44616" w:rsidRPr="00E63C16" w:rsidRDefault="00E44616" w:rsidP="00E44616">
            <w:pPr>
              <w:spacing w:after="0" w:line="240" w:lineRule="auto"/>
              <w:rPr>
                <w:rFonts w:cs="Calibri"/>
                <w:color w:val="000000"/>
                <w:sz w:val="16"/>
                <w:szCs w:val="16"/>
                <w:lang w:eastAsia="en-AU"/>
              </w:rPr>
            </w:pPr>
          </w:p>
        </w:tc>
        <w:tc>
          <w:tcPr>
            <w:tcW w:w="258" w:type="pct"/>
            <w:tcBorders>
              <w:top w:val="nil"/>
              <w:left w:val="nil"/>
              <w:bottom w:val="single" w:sz="4" w:space="0" w:color="auto"/>
              <w:right w:val="single" w:sz="4" w:space="0" w:color="auto"/>
            </w:tcBorders>
            <w:shd w:val="clear" w:color="auto" w:fill="auto"/>
            <w:vAlign w:val="bottom"/>
          </w:tcPr>
          <w:p w14:paraId="28E784A6" w14:textId="77777777" w:rsidR="00E44616" w:rsidRPr="00E63C16" w:rsidRDefault="00E44616" w:rsidP="00E44616">
            <w:pPr>
              <w:spacing w:after="0" w:line="240" w:lineRule="auto"/>
              <w:rPr>
                <w:rFonts w:cs="Calibri"/>
                <w:color w:val="000000"/>
                <w:sz w:val="16"/>
                <w:szCs w:val="16"/>
                <w:lang w:eastAsia="en-AU"/>
              </w:rPr>
            </w:pPr>
          </w:p>
        </w:tc>
        <w:tc>
          <w:tcPr>
            <w:tcW w:w="266" w:type="pct"/>
            <w:tcBorders>
              <w:top w:val="nil"/>
              <w:left w:val="nil"/>
              <w:bottom w:val="single" w:sz="4" w:space="0" w:color="auto"/>
              <w:right w:val="single" w:sz="4" w:space="0" w:color="auto"/>
            </w:tcBorders>
            <w:shd w:val="clear" w:color="000000" w:fill="FCD5B4"/>
            <w:vAlign w:val="bottom"/>
          </w:tcPr>
          <w:p w14:paraId="28E784A7" w14:textId="77777777" w:rsidR="00E44616" w:rsidRPr="00E63C16" w:rsidRDefault="00E44616" w:rsidP="00E44616">
            <w:pPr>
              <w:spacing w:after="0" w:line="240" w:lineRule="auto"/>
              <w:rPr>
                <w:rFonts w:cs="Calibri"/>
                <w:color w:val="000000"/>
                <w:sz w:val="16"/>
                <w:szCs w:val="16"/>
                <w:lang w:eastAsia="en-AU"/>
              </w:rPr>
            </w:pPr>
          </w:p>
        </w:tc>
        <w:tc>
          <w:tcPr>
            <w:tcW w:w="253" w:type="pct"/>
            <w:tcBorders>
              <w:top w:val="nil"/>
              <w:left w:val="nil"/>
              <w:bottom w:val="single" w:sz="4" w:space="0" w:color="auto"/>
              <w:right w:val="single" w:sz="4" w:space="0" w:color="auto"/>
            </w:tcBorders>
            <w:shd w:val="clear" w:color="auto" w:fill="auto"/>
            <w:vAlign w:val="bottom"/>
          </w:tcPr>
          <w:p w14:paraId="28E784A8" w14:textId="77777777" w:rsidR="00E44616" w:rsidRPr="00E63C16" w:rsidRDefault="00E44616" w:rsidP="00E44616">
            <w:pPr>
              <w:spacing w:after="0" w:line="240" w:lineRule="auto"/>
              <w:rPr>
                <w:rFonts w:cs="Calibri"/>
                <w:color w:val="000000"/>
                <w:sz w:val="16"/>
                <w:szCs w:val="16"/>
                <w:lang w:eastAsia="en-AU"/>
              </w:rPr>
            </w:pPr>
          </w:p>
        </w:tc>
        <w:tc>
          <w:tcPr>
            <w:tcW w:w="286" w:type="pct"/>
            <w:tcBorders>
              <w:top w:val="nil"/>
              <w:left w:val="nil"/>
              <w:bottom w:val="single" w:sz="4" w:space="0" w:color="auto"/>
              <w:right w:val="single" w:sz="4" w:space="0" w:color="auto"/>
            </w:tcBorders>
            <w:vAlign w:val="bottom"/>
          </w:tcPr>
          <w:p w14:paraId="28E784A9"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vAlign w:val="bottom"/>
          </w:tcPr>
          <w:p w14:paraId="28E784AA"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E44616" w:rsidRPr="00E63C16" w14:paraId="28E784BA" w14:textId="77777777" w:rsidTr="007D37E4">
        <w:trPr>
          <w:trHeight w:val="20"/>
        </w:trPr>
        <w:tc>
          <w:tcPr>
            <w:tcW w:w="889" w:type="pct"/>
            <w:gridSpan w:val="2"/>
            <w:vMerge/>
            <w:tcBorders>
              <w:left w:val="single" w:sz="4" w:space="0" w:color="auto"/>
              <w:right w:val="single" w:sz="4" w:space="0" w:color="auto"/>
            </w:tcBorders>
            <w:vAlign w:val="bottom"/>
          </w:tcPr>
          <w:p w14:paraId="28E784AC" w14:textId="77777777" w:rsidR="00E44616" w:rsidRPr="00E63C16" w:rsidRDefault="00E44616" w:rsidP="00E44616">
            <w:pPr>
              <w:spacing w:line="240" w:lineRule="auto"/>
              <w:rPr>
                <w:rFonts w:cs="Calibri"/>
                <w:color w:val="000000"/>
                <w:sz w:val="16"/>
                <w:szCs w:val="16"/>
                <w:lang w:eastAsia="en-AU"/>
              </w:rPr>
            </w:pPr>
          </w:p>
        </w:tc>
        <w:tc>
          <w:tcPr>
            <w:tcW w:w="887" w:type="pct"/>
            <w:tcBorders>
              <w:top w:val="nil"/>
              <w:left w:val="nil"/>
              <w:bottom w:val="single" w:sz="4" w:space="0" w:color="auto"/>
              <w:right w:val="single" w:sz="4" w:space="0" w:color="auto"/>
            </w:tcBorders>
            <w:vAlign w:val="bottom"/>
          </w:tcPr>
          <w:p w14:paraId="28E784AD" w14:textId="77777777" w:rsidR="00E44616" w:rsidRPr="00E63C16" w:rsidRDefault="007D37E4" w:rsidP="00E44616">
            <w:pPr>
              <w:spacing w:after="0" w:line="240" w:lineRule="auto"/>
              <w:rPr>
                <w:rFonts w:cs="Calibri"/>
                <w:color w:val="000000"/>
                <w:sz w:val="16"/>
                <w:szCs w:val="16"/>
                <w:lang w:eastAsia="en-AU"/>
              </w:rPr>
            </w:pPr>
            <w:r w:rsidRPr="007D37E4">
              <w:rPr>
                <w:sz w:val="16"/>
                <w:szCs w:val="16"/>
              </w:rPr>
              <w:t>Processing, data entry, analysis</w:t>
            </w:r>
          </w:p>
        </w:tc>
        <w:tc>
          <w:tcPr>
            <w:tcW w:w="246" w:type="pct"/>
            <w:gridSpan w:val="2"/>
            <w:tcBorders>
              <w:top w:val="nil"/>
              <w:left w:val="nil"/>
              <w:bottom w:val="single" w:sz="4" w:space="0" w:color="auto"/>
              <w:right w:val="single" w:sz="4" w:space="0" w:color="auto"/>
            </w:tcBorders>
            <w:vAlign w:val="bottom"/>
          </w:tcPr>
          <w:p w14:paraId="28E784AE"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312" w:type="pct"/>
            <w:tcBorders>
              <w:top w:val="nil"/>
              <w:left w:val="nil"/>
              <w:bottom w:val="single" w:sz="4" w:space="0" w:color="auto"/>
              <w:right w:val="single" w:sz="4" w:space="0" w:color="auto"/>
            </w:tcBorders>
            <w:shd w:val="clear" w:color="000000" w:fill="FFFFFF"/>
            <w:vAlign w:val="bottom"/>
          </w:tcPr>
          <w:p w14:paraId="28E784AF"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shd w:val="clear" w:color="000000" w:fill="FFFFFF"/>
            <w:vAlign w:val="bottom"/>
          </w:tcPr>
          <w:p w14:paraId="28E784B0"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9" w:type="pct"/>
            <w:tcBorders>
              <w:top w:val="nil"/>
              <w:left w:val="nil"/>
              <w:bottom w:val="single" w:sz="4" w:space="0" w:color="auto"/>
              <w:right w:val="single" w:sz="4" w:space="0" w:color="auto"/>
            </w:tcBorders>
            <w:shd w:val="clear" w:color="000000" w:fill="FCD5B4"/>
            <w:vAlign w:val="bottom"/>
          </w:tcPr>
          <w:p w14:paraId="28E784B1"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shd w:val="clear" w:color="000000" w:fill="FFFFFF"/>
            <w:vAlign w:val="bottom"/>
          </w:tcPr>
          <w:p w14:paraId="28E784B2"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shd w:val="clear" w:color="000000" w:fill="FCD5B4"/>
            <w:vAlign w:val="bottom"/>
          </w:tcPr>
          <w:p w14:paraId="28E784B3"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shd w:val="clear" w:color="000000" w:fill="FFFFFF"/>
            <w:vAlign w:val="bottom"/>
          </w:tcPr>
          <w:p w14:paraId="28E784B4"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FCD5B4"/>
            <w:vAlign w:val="bottom"/>
          </w:tcPr>
          <w:p w14:paraId="28E784B5"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000000" w:fill="FFFFFF"/>
            <w:vAlign w:val="bottom"/>
          </w:tcPr>
          <w:p w14:paraId="28E784B6"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shd w:val="clear" w:color="000000" w:fill="FCD5B4"/>
            <w:vAlign w:val="bottom"/>
          </w:tcPr>
          <w:p w14:paraId="28E784B7"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shd w:val="clear" w:color="000000" w:fill="FCD5B4"/>
            <w:vAlign w:val="bottom"/>
          </w:tcPr>
          <w:p w14:paraId="28E784B8"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shd w:val="clear" w:color="000000" w:fill="FCD5B4"/>
            <w:vAlign w:val="bottom"/>
          </w:tcPr>
          <w:p w14:paraId="28E784B9"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E44616" w:rsidRPr="00E63C16" w14:paraId="28E784C9" w14:textId="77777777" w:rsidTr="007D37E4">
        <w:trPr>
          <w:trHeight w:val="233"/>
        </w:trPr>
        <w:tc>
          <w:tcPr>
            <w:tcW w:w="889" w:type="pct"/>
            <w:gridSpan w:val="2"/>
            <w:vMerge/>
            <w:tcBorders>
              <w:left w:val="single" w:sz="4" w:space="0" w:color="auto"/>
              <w:bottom w:val="single" w:sz="4" w:space="0" w:color="auto"/>
              <w:right w:val="single" w:sz="4" w:space="0" w:color="auto"/>
            </w:tcBorders>
            <w:vAlign w:val="bottom"/>
          </w:tcPr>
          <w:p w14:paraId="28E784BB" w14:textId="77777777" w:rsidR="00E44616" w:rsidRPr="00E63C16" w:rsidRDefault="00E44616" w:rsidP="00E44616">
            <w:pPr>
              <w:spacing w:after="0" w:line="240" w:lineRule="auto"/>
              <w:rPr>
                <w:rFonts w:cs="Calibri"/>
                <w:color w:val="000000"/>
                <w:sz w:val="16"/>
                <w:szCs w:val="16"/>
                <w:lang w:eastAsia="en-AU"/>
              </w:rPr>
            </w:pPr>
          </w:p>
        </w:tc>
        <w:tc>
          <w:tcPr>
            <w:tcW w:w="887" w:type="pct"/>
            <w:tcBorders>
              <w:top w:val="nil"/>
              <w:left w:val="nil"/>
              <w:bottom w:val="single" w:sz="4" w:space="0" w:color="auto"/>
              <w:right w:val="single" w:sz="4" w:space="0" w:color="auto"/>
            </w:tcBorders>
            <w:vAlign w:val="bottom"/>
          </w:tcPr>
          <w:p w14:paraId="28E784BC"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xml:space="preserve">Information transfer </w:t>
            </w:r>
          </w:p>
        </w:tc>
        <w:tc>
          <w:tcPr>
            <w:tcW w:w="246" w:type="pct"/>
            <w:gridSpan w:val="2"/>
            <w:tcBorders>
              <w:top w:val="nil"/>
              <w:left w:val="nil"/>
              <w:bottom w:val="single" w:sz="4" w:space="0" w:color="auto"/>
              <w:right w:val="single" w:sz="4" w:space="0" w:color="auto"/>
            </w:tcBorders>
            <w:vAlign w:val="bottom"/>
          </w:tcPr>
          <w:p w14:paraId="28E784BD" w14:textId="77777777" w:rsidR="00E44616" w:rsidRPr="00E63C16" w:rsidRDefault="00E44616" w:rsidP="00E44616">
            <w:pPr>
              <w:spacing w:after="0" w:line="240" w:lineRule="auto"/>
              <w:rPr>
                <w:rFonts w:cs="Calibri"/>
                <w:color w:val="000000"/>
                <w:sz w:val="16"/>
                <w:szCs w:val="16"/>
                <w:lang w:eastAsia="en-AU"/>
              </w:rPr>
            </w:pPr>
          </w:p>
        </w:tc>
        <w:tc>
          <w:tcPr>
            <w:tcW w:w="312" w:type="pct"/>
            <w:tcBorders>
              <w:top w:val="nil"/>
              <w:left w:val="nil"/>
              <w:bottom w:val="single" w:sz="4" w:space="0" w:color="auto"/>
              <w:right w:val="single" w:sz="4" w:space="0" w:color="auto"/>
            </w:tcBorders>
            <w:vAlign w:val="bottom"/>
          </w:tcPr>
          <w:p w14:paraId="28E784BE" w14:textId="77777777" w:rsidR="00E44616" w:rsidRPr="00E63C16" w:rsidRDefault="00E44616" w:rsidP="00E44616">
            <w:pPr>
              <w:spacing w:after="0" w:line="240" w:lineRule="auto"/>
              <w:rPr>
                <w:rFonts w:cs="Calibri"/>
                <w:color w:val="000000"/>
                <w:sz w:val="16"/>
                <w:szCs w:val="16"/>
                <w:lang w:eastAsia="en-AU"/>
              </w:rPr>
            </w:pPr>
          </w:p>
        </w:tc>
        <w:tc>
          <w:tcPr>
            <w:tcW w:w="261" w:type="pct"/>
            <w:tcBorders>
              <w:top w:val="nil"/>
              <w:left w:val="nil"/>
              <w:bottom w:val="single" w:sz="4" w:space="0" w:color="auto"/>
              <w:right w:val="single" w:sz="4" w:space="0" w:color="auto"/>
            </w:tcBorders>
            <w:vAlign w:val="bottom"/>
          </w:tcPr>
          <w:p w14:paraId="28E784BF" w14:textId="77777777" w:rsidR="00E44616" w:rsidRPr="00E63C16" w:rsidRDefault="00E44616" w:rsidP="00E44616">
            <w:pPr>
              <w:spacing w:after="0" w:line="240" w:lineRule="auto"/>
              <w:rPr>
                <w:rFonts w:cs="Calibri"/>
                <w:color w:val="000000"/>
                <w:sz w:val="16"/>
                <w:szCs w:val="16"/>
                <w:lang w:eastAsia="en-AU"/>
              </w:rPr>
            </w:pPr>
          </w:p>
        </w:tc>
        <w:tc>
          <w:tcPr>
            <w:tcW w:w="289" w:type="pct"/>
            <w:tcBorders>
              <w:top w:val="nil"/>
              <w:left w:val="nil"/>
              <w:bottom w:val="single" w:sz="4" w:space="0" w:color="auto"/>
              <w:right w:val="single" w:sz="4" w:space="0" w:color="auto"/>
            </w:tcBorders>
            <w:shd w:val="clear" w:color="auto" w:fill="FFFFFF"/>
            <w:vAlign w:val="bottom"/>
          </w:tcPr>
          <w:p w14:paraId="28E784C0" w14:textId="77777777" w:rsidR="00E44616" w:rsidRPr="00E63C16" w:rsidRDefault="00E44616" w:rsidP="00E44616">
            <w:pPr>
              <w:spacing w:after="0" w:line="240" w:lineRule="auto"/>
              <w:rPr>
                <w:rFonts w:cs="Calibri"/>
                <w:color w:val="000000"/>
                <w:sz w:val="16"/>
                <w:szCs w:val="16"/>
                <w:lang w:eastAsia="en-AU"/>
              </w:rPr>
            </w:pPr>
          </w:p>
        </w:tc>
        <w:tc>
          <w:tcPr>
            <w:tcW w:w="271" w:type="pct"/>
            <w:tcBorders>
              <w:top w:val="nil"/>
              <w:left w:val="nil"/>
              <w:bottom w:val="single" w:sz="4" w:space="0" w:color="auto"/>
              <w:right w:val="single" w:sz="4" w:space="0" w:color="auto"/>
            </w:tcBorders>
            <w:shd w:val="clear" w:color="auto" w:fill="FFFFFF"/>
            <w:vAlign w:val="bottom"/>
          </w:tcPr>
          <w:p w14:paraId="28E784C1" w14:textId="77777777" w:rsidR="00E44616" w:rsidRPr="00E63C16" w:rsidRDefault="00E44616" w:rsidP="00E44616">
            <w:pPr>
              <w:spacing w:after="0" w:line="240" w:lineRule="auto"/>
              <w:rPr>
                <w:rFonts w:cs="Calibri"/>
                <w:color w:val="000000"/>
                <w:sz w:val="16"/>
                <w:szCs w:val="16"/>
                <w:lang w:eastAsia="en-AU"/>
              </w:rPr>
            </w:pPr>
          </w:p>
        </w:tc>
        <w:tc>
          <w:tcPr>
            <w:tcW w:w="274" w:type="pct"/>
            <w:tcBorders>
              <w:top w:val="nil"/>
              <w:left w:val="nil"/>
              <w:bottom w:val="single" w:sz="4" w:space="0" w:color="auto"/>
              <w:right w:val="single" w:sz="4" w:space="0" w:color="auto"/>
            </w:tcBorders>
            <w:shd w:val="clear" w:color="auto" w:fill="FFFFFF"/>
            <w:vAlign w:val="bottom"/>
          </w:tcPr>
          <w:p w14:paraId="28E784C2" w14:textId="77777777" w:rsidR="00E44616" w:rsidRPr="00E63C16" w:rsidRDefault="00E44616" w:rsidP="00E44616">
            <w:pPr>
              <w:spacing w:after="0" w:line="240" w:lineRule="auto"/>
              <w:rPr>
                <w:rFonts w:cs="Calibri"/>
                <w:color w:val="000000"/>
                <w:sz w:val="16"/>
                <w:szCs w:val="16"/>
                <w:lang w:eastAsia="en-AU"/>
              </w:rPr>
            </w:pPr>
          </w:p>
        </w:tc>
        <w:tc>
          <w:tcPr>
            <w:tcW w:w="255" w:type="pct"/>
            <w:tcBorders>
              <w:top w:val="nil"/>
              <w:left w:val="nil"/>
              <w:bottom w:val="single" w:sz="4" w:space="0" w:color="auto"/>
              <w:right w:val="single" w:sz="4" w:space="0" w:color="auto"/>
            </w:tcBorders>
            <w:shd w:val="clear" w:color="auto" w:fill="FFFFFF"/>
            <w:vAlign w:val="bottom"/>
          </w:tcPr>
          <w:p w14:paraId="28E784C3" w14:textId="77777777" w:rsidR="00E44616" w:rsidRPr="00E63C16" w:rsidRDefault="00E44616" w:rsidP="00E44616">
            <w:pPr>
              <w:spacing w:after="0" w:line="240" w:lineRule="auto"/>
              <w:rPr>
                <w:rFonts w:cs="Calibri"/>
                <w:color w:val="000000"/>
                <w:sz w:val="16"/>
                <w:szCs w:val="16"/>
                <w:lang w:eastAsia="en-AU"/>
              </w:rPr>
            </w:pPr>
          </w:p>
        </w:tc>
        <w:tc>
          <w:tcPr>
            <w:tcW w:w="258" w:type="pct"/>
            <w:tcBorders>
              <w:top w:val="nil"/>
              <w:left w:val="nil"/>
              <w:bottom w:val="single" w:sz="4" w:space="0" w:color="auto"/>
              <w:right w:val="single" w:sz="4" w:space="0" w:color="auto"/>
            </w:tcBorders>
            <w:shd w:val="clear" w:color="auto" w:fill="FFFFFF"/>
            <w:vAlign w:val="bottom"/>
          </w:tcPr>
          <w:p w14:paraId="28E784C4" w14:textId="77777777" w:rsidR="00E44616" w:rsidRPr="00E63C16" w:rsidRDefault="00E44616" w:rsidP="00E44616">
            <w:pPr>
              <w:spacing w:after="0" w:line="240" w:lineRule="auto"/>
              <w:rPr>
                <w:rFonts w:cs="Calibri"/>
                <w:color w:val="000000"/>
                <w:sz w:val="16"/>
                <w:szCs w:val="16"/>
                <w:lang w:eastAsia="en-AU"/>
              </w:rPr>
            </w:pPr>
          </w:p>
        </w:tc>
        <w:tc>
          <w:tcPr>
            <w:tcW w:w="266" w:type="pct"/>
            <w:tcBorders>
              <w:top w:val="nil"/>
              <w:left w:val="nil"/>
              <w:bottom w:val="single" w:sz="4" w:space="0" w:color="auto"/>
              <w:right w:val="single" w:sz="4" w:space="0" w:color="auto"/>
            </w:tcBorders>
            <w:shd w:val="clear" w:color="auto" w:fill="FFFFFF"/>
            <w:vAlign w:val="bottom"/>
          </w:tcPr>
          <w:p w14:paraId="28E784C5" w14:textId="77777777" w:rsidR="00E44616" w:rsidRPr="00E63C16" w:rsidRDefault="00E44616" w:rsidP="00E44616">
            <w:pPr>
              <w:spacing w:after="0" w:line="240" w:lineRule="auto"/>
              <w:rPr>
                <w:rFonts w:cs="Calibri"/>
                <w:color w:val="000000"/>
                <w:sz w:val="16"/>
                <w:szCs w:val="16"/>
                <w:lang w:eastAsia="en-AU"/>
              </w:rPr>
            </w:pPr>
          </w:p>
        </w:tc>
        <w:tc>
          <w:tcPr>
            <w:tcW w:w="253" w:type="pct"/>
            <w:tcBorders>
              <w:top w:val="nil"/>
              <w:left w:val="nil"/>
              <w:bottom w:val="single" w:sz="4" w:space="0" w:color="auto"/>
              <w:right w:val="single" w:sz="4" w:space="0" w:color="auto"/>
            </w:tcBorders>
            <w:shd w:val="clear" w:color="auto" w:fill="FFFFFF"/>
            <w:vAlign w:val="bottom"/>
          </w:tcPr>
          <w:p w14:paraId="28E784C6" w14:textId="77777777" w:rsidR="00E44616" w:rsidRPr="00E63C16" w:rsidRDefault="00E44616" w:rsidP="00E44616">
            <w:pPr>
              <w:spacing w:after="0" w:line="240" w:lineRule="auto"/>
              <w:rPr>
                <w:rFonts w:cs="Calibri"/>
                <w:color w:val="000000"/>
                <w:sz w:val="16"/>
                <w:szCs w:val="16"/>
                <w:lang w:eastAsia="en-AU"/>
              </w:rPr>
            </w:pPr>
          </w:p>
        </w:tc>
        <w:tc>
          <w:tcPr>
            <w:tcW w:w="286" w:type="pct"/>
            <w:tcBorders>
              <w:top w:val="nil"/>
              <w:left w:val="nil"/>
              <w:bottom w:val="single" w:sz="4" w:space="0" w:color="auto"/>
              <w:right w:val="single" w:sz="4" w:space="0" w:color="auto"/>
            </w:tcBorders>
            <w:shd w:val="clear" w:color="000000" w:fill="FCD5B4"/>
            <w:vAlign w:val="bottom"/>
          </w:tcPr>
          <w:p w14:paraId="28E784C7" w14:textId="77777777" w:rsidR="00E44616" w:rsidRPr="00E63C16" w:rsidRDefault="00E44616" w:rsidP="00E44616">
            <w:pPr>
              <w:spacing w:after="0" w:line="240" w:lineRule="auto"/>
              <w:rPr>
                <w:rFonts w:cs="Calibri"/>
                <w:color w:val="000000"/>
                <w:sz w:val="16"/>
                <w:szCs w:val="16"/>
                <w:lang w:eastAsia="en-AU"/>
              </w:rPr>
            </w:pPr>
          </w:p>
        </w:tc>
        <w:tc>
          <w:tcPr>
            <w:tcW w:w="251" w:type="pct"/>
            <w:tcBorders>
              <w:top w:val="nil"/>
              <w:left w:val="nil"/>
              <w:bottom w:val="single" w:sz="4" w:space="0" w:color="auto"/>
              <w:right w:val="single" w:sz="4" w:space="0" w:color="auto"/>
            </w:tcBorders>
            <w:vAlign w:val="bottom"/>
          </w:tcPr>
          <w:p w14:paraId="28E784C8" w14:textId="77777777" w:rsidR="00E44616" w:rsidRPr="00E63C16" w:rsidRDefault="00E44616" w:rsidP="00E44616">
            <w:pPr>
              <w:spacing w:after="0" w:line="240" w:lineRule="auto"/>
              <w:rPr>
                <w:rFonts w:cs="Calibri"/>
                <w:color w:val="000000"/>
                <w:sz w:val="16"/>
                <w:szCs w:val="16"/>
                <w:lang w:eastAsia="en-AU"/>
              </w:rPr>
            </w:pPr>
          </w:p>
        </w:tc>
      </w:tr>
      <w:tr w:rsidR="00E44616" w:rsidRPr="00E63C16" w14:paraId="28E784D8" w14:textId="77777777" w:rsidTr="007D37E4">
        <w:trPr>
          <w:trHeight w:val="20"/>
        </w:trPr>
        <w:tc>
          <w:tcPr>
            <w:tcW w:w="889" w:type="pct"/>
            <w:gridSpan w:val="2"/>
            <w:tcBorders>
              <w:top w:val="nil"/>
              <w:left w:val="single" w:sz="4" w:space="0" w:color="auto"/>
              <w:bottom w:val="single" w:sz="4" w:space="0" w:color="auto"/>
              <w:right w:val="single" w:sz="4" w:space="0" w:color="auto"/>
            </w:tcBorders>
            <w:vAlign w:val="bottom"/>
          </w:tcPr>
          <w:p w14:paraId="28E784CA"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xml:space="preserve">Synthesis </w:t>
            </w:r>
          </w:p>
        </w:tc>
        <w:tc>
          <w:tcPr>
            <w:tcW w:w="887" w:type="pct"/>
            <w:tcBorders>
              <w:top w:val="nil"/>
              <w:left w:val="nil"/>
              <w:bottom w:val="single" w:sz="4" w:space="0" w:color="auto"/>
              <w:right w:val="single" w:sz="4" w:space="0" w:color="auto"/>
            </w:tcBorders>
            <w:vAlign w:val="bottom"/>
          </w:tcPr>
          <w:p w14:paraId="28E784CB"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Analysis  and evaluation</w:t>
            </w:r>
          </w:p>
        </w:tc>
        <w:tc>
          <w:tcPr>
            <w:tcW w:w="246" w:type="pct"/>
            <w:gridSpan w:val="2"/>
            <w:tcBorders>
              <w:top w:val="nil"/>
              <w:left w:val="nil"/>
              <w:bottom w:val="single" w:sz="4" w:space="0" w:color="auto"/>
              <w:right w:val="single" w:sz="4" w:space="0" w:color="auto"/>
            </w:tcBorders>
            <w:shd w:val="clear" w:color="auto" w:fill="CCC0D9"/>
            <w:vAlign w:val="bottom"/>
          </w:tcPr>
          <w:p w14:paraId="28E784CC"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Y4 </w:t>
            </w:r>
          </w:p>
        </w:tc>
        <w:tc>
          <w:tcPr>
            <w:tcW w:w="312" w:type="pct"/>
            <w:tcBorders>
              <w:top w:val="nil"/>
              <w:left w:val="nil"/>
              <w:bottom w:val="single" w:sz="4" w:space="0" w:color="auto"/>
              <w:right w:val="single" w:sz="4" w:space="0" w:color="auto"/>
            </w:tcBorders>
            <w:shd w:val="clear" w:color="auto" w:fill="CCC0D9"/>
            <w:vAlign w:val="bottom"/>
          </w:tcPr>
          <w:p w14:paraId="28E784CD"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YA </w:t>
            </w:r>
          </w:p>
        </w:tc>
        <w:tc>
          <w:tcPr>
            <w:tcW w:w="261" w:type="pct"/>
            <w:tcBorders>
              <w:top w:val="nil"/>
              <w:left w:val="nil"/>
              <w:bottom w:val="single" w:sz="4" w:space="0" w:color="auto"/>
              <w:right w:val="single" w:sz="4" w:space="0" w:color="auto"/>
            </w:tcBorders>
            <w:shd w:val="clear" w:color="auto" w:fill="CCC0D9"/>
            <w:vAlign w:val="bottom"/>
          </w:tcPr>
          <w:p w14:paraId="28E784CE"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Y4 </w:t>
            </w:r>
          </w:p>
        </w:tc>
        <w:tc>
          <w:tcPr>
            <w:tcW w:w="289" w:type="pct"/>
            <w:tcBorders>
              <w:top w:val="nil"/>
              <w:left w:val="nil"/>
              <w:bottom w:val="single" w:sz="4" w:space="0" w:color="auto"/>
              <w:right w:val="single" w:sz="4" w:space="0" w:color="auto"/>
            </w:tcBorders>
            <w:vAlign w:val="bottom"/>
          </w:tcPr>
          <w:p w14:paraId="28E784CF"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vAlign w:val="bottom"/>
          </w:tcPr>
          <w:p w14:paraId="28E784D0"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vAlign w:val="bottom"/>
          </w:tcPr>
          <w:p w14:paraId="28E784D1"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shd w:val="clear" w:color="000000" w:fill="FFFFFF"/>
            <w:vAlign w:val="bottom"/>
          </w:tcPr>
          <w:p w14:paraId="28E784D2"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FFFFFF"/>
            <w:vAlign w:val="bottom"/>
          </w:tcPr>
          <w:p w14:paraId="28E784D3"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000000" w:fill="FFFFFF"/>
            <w:vAlign w:val="bottom"/>
          </w:tcPr>
          <w:p w14:paraId="28E784D4"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shd w:val="clear" w:color="000000" w:fill="FFFFFF"/>
            <w:vAlign w:val="bottom"/>
          </w:tcPr>
          <w:p w14:paraId="28E784D5"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shd w:val="clear" w:color="000000" w:fill="FFFFFF"/>
            <w:vAlign w:val="bottom"/>
          </w:tcPr>
          <w:p w14:paraId="28E784D6"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shd w:val="clear" w:color="000000" w:fill="B2A1C7"/>
            <w:vAlign w:val="bottom"/>
          </w:tcPr>
          <w:p w14:paraId="28E784D7"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E44616" w:rsidRPr="00E63C16" w14:paraId="28E784E8" w14:textId="77777777" w:rsidTr="007D37E4">
        <w:trPr>
          <w:trHeight w:val="20"/>
        </w:trPr>
        <w:tc>
          <w:tcPr>
            <w:tcW w:w="889" w:type="pct"/>
            <w:gridSpan w:val="2"/>
            <w:vMerge w:val="restart"/>
            <w:tcBorders>
              <w:top w:val="nil"/>
              <w:left w:val="single" w:sz="4" w:space="0" w:color="auto"/>
              <w:right w:val="single" w:sz="4" w:space="0" w:color="auto"/>
            </w:tcBorders>
            <w:vAlign w:val="bottom"/>
          </w:tcPr>
          <w:p w14:paraId="28E784D9"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Reporting</w:t>
            </w:r>
          </w:p>
          <w:p w14:paraId="28E784DA"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887" w:type="pct"/>
            <w:tcBorders>
              <w:top w:val="nil"/>
              <w:left w:val="nil"/>
              <w:bottom w:val="single" w:sz="4" w:space="0" w:color="auto"/>
              <w:right w:val="single" w:sz="4" w:space="0" w:color="auto"/>
            </w:tcBorders>
            <w:vAlign w:val="bottom"/>
          </w:tcPr>
          <w:p w14:paraId="28E784DB"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Area evaluation report Draft</w:t>
            </w:r>
          </w:p>
        </w:tc>
        <w:tc>
          <w:tcPr>
            <w:tcW w:w="246" w:type="pct"/>
            <w:gridSpan w:val="2"/>
            <w:tcBorders>
              <w:top w:val="nil"/>
              <w:left w:val="nil"/>
              <w:bottom w:val="single" w:sz="4" w:space="0" w:color="auto"/>
              <w:right w:val="single" w:sz="4" w:space="0" w:color="auto"/>
            </w:tcBorders>
            <w:vAlign w:val="bottom"/>
          </w:tcPr>
          <w:p w14:paraId="28E784DC"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312" w:type="pct"/>
            <w:tcBorders>
              <w:top w:val="nil"/>
              <w:left w:val="nil"/>
              <w:bottom w:val="single" w:sz="4" w:space="0" w:color="auto"/>
              <w:right w:val="single" w:sz="4" w:space="0" w:color="auto"/>
            </w:tcBorders>
            <w:shd w:val="clear" w:color="auto" w:fill="CCC0D9"/>
            <w:vAlign w:val="bottom"/>
          </w:tcPr>
          <w:p w14:paraId="28E784DD"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Y4</w:t>
            </w:r>
            <w:r>
              <w:rPr>
                <w:rFonts w:cs="Calibri"/>
                <w:color w:val="000000"/>
                <w:sz w:val="16"/>
                <w:szCs w:val="16"/>
                <w:lang w:eastAsia="en-AU"/>
              </w:rPr>
              <w:t>D</w:t>
            </w:r>
          </w:p>
        </w:tc>
        <w:tc>
          <w:tcPr>
            <w:tcW w:w="261" w:type="pct"/>
            <w:tcBorders>
              <w:top w:val="nil"/>
              <w:left w:val="nil"/>
              <w:bottom w:val="single" w:sz="4" w:space="0" w:color="auto"/>
              <w:right w:val="single" w:sz="4" w:space="0" w:color="auto"/>
            </w:tcBorders>
            <w:vAlign w:val="bottom"/>
          </w:tcPr>
          <w:p w14:paraId="28E784DE"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9" w:type="pct"/>
            <w:tcBorders>
              <w:top w:val="nil"/>
              <w:left w:val="nil"/>
              <w:bottom w:val="single" w:sz="4" w:space="0" w:color="auto"/>
              <w:right w:val="single" w:sz="4" w:space="0" w:color="auto"/>
            </w:tcBorders>
            <w:shd w:val="clear" w:color="auto" w:fill="B2A1C7"/>
            <w:vAlign w:val="bottom"/>
          </w:tcPr>
          <w:p w14:paraId="28E784DF"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r>
              <w:rPr>
                <w:rFonts w:cs="Calibri"/>
                <w:color w:val="000000"/>
                <w:sz w:val="16"/>
                <w:szCs w:val="16"/>
                <w:lang w:eastAsia="en-AU"/>
              </w:rPr>
              <w:t>Y4F</w:t>
            </w:r>
          </w:p>
        </w:tc>
        <w:tc>
          <w:tcPr>
            <w:tcW w:w="271" w:type="pct"/>
            <w:tcBorders>
              <w:top w:val="nil"/>
              <w:left w:val="nil"/>
              <w:bottom w:val="single" w:sz="4" w:space="0" w:color="auto"/>
              <w:right w:val="single" w:sz="4" w:space="0" w:color="auto"/>
            </w:tcBorders>
            <w:vAlign w:val="bottom"/>
          </w:tcPr>
          <w:p w14:paraId="28E784E0"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vAlign w:val="bottom"/>
          </w:tcPr>
          <w:p w14:paraId="28E784E1"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shd w:val="clear" w:color="000000" w:fill="FFFFFF"/>
            <w:vAlign w:val="bottom"/>
          </w:tcPr>
          <w:p w14:paraId="28E784E2"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FFFFFF"/>
            <w:vAlign w:val="bottom"/>
          </w:tcPr>
          <w:p w14:paraId="28E784E3"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000000" w:fill="FFFFFF"/>
            <w:vAlign w:val="bottom"/>
          </w:tcPr>
          <w:p w14:paraId="28E784E4"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shd w:val="clear" w:color="000000" w:fill="FFFFFF"/>
            <w:vAlign w:val="bottom"/>
          </w:tcPr>
          <w:p w14:paraId="28E784E5"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shd w:val="clear" w:color="000000" w:fill="FFFFFF"/>
            <w:vAlign w:val="bottom"/>
          </w:tcPr>
          <w:p w14:paraId="28E784E6"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vAlign w:val="bottom"/>
          </w:tcPr>
          <w:p w14:paraId="28E784E7"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E44616" w:rsidRPr="00E63C16" w14:paraId="28E784F7" w14:textId="77777777" w:rsidTr="007D37E4">
        <w:trPr>
          <w:trHeight w:val="20"/>
        </w:trPr>
        <w:tc>
          <w:tcPr>
            <w:tcW w:w="889" w:type="pct"/>
            <w:gridSpan w:val="2"/>
            <w:vMerge/>
            <w:tcBorders>
              <w:left w:val="single" w:sz="4" w:space="0" w:color="auto"/>
              <w:right w:val="single" w:sz="4" w:space="0" w:color="auto"/>
            </w:tcBorders>
            <w:vAlign w:val="bottom"/>
          </w:tcPr>
          <w:p w14:paraId="28E784E9" w14:textId="77777777" w:rsidR="00E44616" w:rsidRPr="00E63C16" w:rsidRDefault="00E44616" w:rsidP="00E44616">
            <w:pPr>
              <w:spacing w:after="0" w:line="240" w:lineRule="auto"/>
              <w:rPr>
                <w:rFonts w:cs="Calibri"/>
                <w:color w:val="000000"/>
                <w:sz w:val="16"/>
                <w:szCs w:val="16"/>
                <w:lang w:eastAsia="en-AU"/>
              </w:rPr>
            </w:pPr>
          </w:p>
        </w:tc>
        <w:tc>
          <w:tcPr>
            <w:tcW w:w="887" w:type="pct"/>
            <w:tcBorders>
              <w:top w:val="nil"/>
              <w:left w:val="nil"/>
              <w:bottom w:val="single" w:sz="4" w:space="0" w:color="auto"/>
              <w:right w:val="single" w:sz="4" w:space="0" w:color="auto"/>
            </w:tcBorders>
            <w:vAlign w:val="bottom"/>
          </w:tcPr>
          <w:p w14:paraId="28E784EA"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Quarterly</w:t>
            </w:r>
            <w:r>
              <w:rPr>
                <w:rFonts w:cs="Calibri"/>
                <w:color w:val="000000"/>
                <w:sz w:val="16"/>
                <w:szCs w:val="16"/>
                <w:lang w:eastAsia="en-AU"/>
              </w:rPr>
              <w:t xml:space="preserve"> reports</w:t>
            </w:r>
          </w:p>
        </w:tc>
        <w:tc>
          <w:tcPr>
            <w:tcW w:w="246" w:type="pct"/>
            <w:gridSpan w:val="2"/>
            <w:tcBorders>
              <w:top w:val="nil"/>
              <w:left w:val="nil"/>
              <w:bottom w:val="single" w:sz="4" w:space="0" w:color="auto"/>
              <w:right w:val="single" w:sz="4" w:space="0" w:color="auto"/>
            </w:tcBorders>
            <w:vAlign w:val="bottom"/>
          </w:tcPr>
          <w:p w14:paraId="28E784EB"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312" w:type="pct"/>
            <w:tcBorders>
              <w:top w:val="nil"/>
              <w:left w:val="nil"/>
              <w:bottom w:val="single" w:sz="4" w:space="0" w:color="auto"/>
              <w:right w:val="single" w:sz="4" w:space="0" w:color="auto"/>
            </w:tcBorders>
            <w:shd w:val="clear" w:color="auto" w:fill="CCC0D9"/>
            <w:vAlign w:val="bottom"/>
          </w:tcPr>
          <w:p w14:paraId="28E784EC"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vAlign w:val="bottom"/>
          </w:tcPr>
          <w:p w14:paraId="28E784ED"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9" w:type="pct"/>
            <w:tcBorders>
              <w:top w:val="nil"/>
              <w:left w:val="nil"/>
              <w:bottom w:val="single" w:sz="4" w:space="0" w:color="auto"/>
              <w:right w:val="single" w:sz="4" w:space="0" w:color="auto"/>
            </w:tcBorders>
            <w:vAlign w:val="bottom"/>
          </w:tcPr>
          <w:p w14:paraId="28E784EE"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shd w:val="clear" w:color="000000" w:fill="B2A1C7"/>
            <w:vAlign w:val="bottom"/>
          </w:tcPr>
          <w:p w14:paraId="28E784EF"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shd w:val="clear" w:color="auto" w:fill="FFFFFF"/>
            <w:vAlign w:val="bottom"/>
          </w:tcPr>
          <w:p w14:paraId="28E784F0"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shd w:val="clear" w:color="auto" w:fill="FFFFFF"/>
            <w:vAlign w:val="bottom"/>
          </w:tcPr>
          <w:p w14:paraId="28E784F1"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000000" w:fill="B2A1C7"/>
            <w:vAlign w:val="bottom"/>
          </w:tcPr>
          <w:p w14:paraId="28E784F2"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auto" w:fill="FFFFFF"/>
            <w:vAlign w:val="bottom"/>
          </w:tcPr>
          <w:p w14:paraId="28E784F3"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shd w:val="clear" w:color="auto" w:fill="FFFFFF"/>
            <w:vAlign w:val="bottom"/>
          </w:tcPr>
          <w:p w14:paraId="28E784F4"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shd w:val="clear" w:color="000000" w:fill="B2A1C7"/>
            <w:vAlign w:val="bottom"/>
          </w:tcPr>
          <w:p w14:paraId="28E784F5"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shd w:val="clear" w:color="auto" w:fill="FFFFFF"/>
            <w:vAlign w:val="bottom"/>
          </w:tcPr>
          <w:p w14:paraId="28E784F6"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E44616" w:rsidRPr="00E63C16" w14:paraId="28E78506" w14:textId="77777777" w:rsidTr="007D37E4">
        <w:trPr>
          <w:trHeight w:val="20"/>
        </w:trPr>
        <w:tc>
          <w:tcPr>
            <w:tcW w:w="889" w:type="pct"/>
            <w:gridSpan w:val="2"/>
            <w:vMerge/>
            <w:tcBorders>
              <w:left w:val="single" w:sz="4" w:space="0" w:color="auto"/>
              <w:bottom w:val="single" w:sz="4" w:space="0" w:color="auto"/>
              <w:right w:val="single" w:sz="4" w:space="0" w:color="auto"/>
            </w:tcBorders>
            <w:vAlign w:val="bottom"/>
          </w:tcPr>
          <w:p w14:paraId="28E784F8" w14:textId="77777777" w:rsidR="00E44616" w:rsidRPr="00E63C16" w:rsidRDefault="00E44616" w:rsidP="00E44616">
            <w:pPr>
              <w:spacing w:line="240" w:lineRule="auto"/>
              <w:rPr>
                <w:rFonts w:cs="Calibri"/>
                <w:color w:val="000000"/>
                <w:sz w:val="16"/>
                <w:szCs w:val="16"/>
                <w:lang w:eastAsia="en-AU"/>
              </w:rPr>
            </w:pPr>
          </w:p>
        </w:tc>
        <w:tc>
          <w:tcPr>
            <w:tcW w:w="887" w:type="pct"/>
            <w:tcBorders>
              <w:top w:val="nil"/>
              <w:left w:val="nil"/>
              <w:bottom w:val="single" w:sz="4" w:space="0" w:color="auto"/>
              <w:right w:val="single" w:sz="4" w:space="0" w:color="auto"/>
            </w:tcBorders>
            <w:vAlign w:val="bottom"/>
          </w:tcPr>
          <w:p w14:paraId="28E784F9" w14:textId="77777777" w:rsidR="00E44616" w:rsidRPr="00E63C16" w:rsidRDefault="00E44616" w:rsidP="00E44616">
            <w:pPr>
              <w:spacing w:after="0" w:line="240" w:lineRule="auto"/>
              <w:rPr>
                <w:rFonts w:cs="Calibri"/>
                <w:color w:val="000000"/>
                <w:sz w:val="16"/>
                <w:szCs w:val="16"/>
                <w:lang w:eastAsia="en-AU"/>
              </w:rPr>
            </w:pPr>
            <w:r>
              <w:rPr>
                <w:rFonts w:cs="Calibri"/>
                <w:color w:val="000000"/>
                <w:sz w:val="16"/>
                <w:szCs w:val="16"/>
                <w:lang w:eastAsia="en-AU"/>
              </w:rPr>
              <w:t>Verbal reporting (monthly)</w:t>
            </w:r>
          </w:p>
        </w:tc>
        <w:tc>
          <w:tcPr>
            <w:tcW w:w="246" w:type="pct"/>
            <w:gridSpan w:val="2"/>
            <w:tcBorders>
              <w:top w:val="nil"/>
              <w:left w:val="nil"/>
              <w:bottom w:val="single" w:sz="4" w:space="0" w:color="auto"/>
              <w:right w:val="single" w:sz="4" w:space="0" w:color="auto"/>
            </w:tcBorders>
            <w:shd w:val="clear" w:color="auto" w:fill="B2A1C7"/>
            <w:vAlign w:val="bottom"/>
          </w:tcPr>
          <w:p w14:paraId="28E784FA"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312" w:type="pct"/>
            <w:tcBorders>
              <w:top w:val="nil"/>
              <w:left w:val="nil"/>
              <w:bottom w:val="single" w:sz="4" w:space="0" w:color="auto"/>
              <w:right w:val="single" w:sz="4" w:space="0" w:color="auto"/>
            </w:tcBorders>
            <w:shd w:val="clear" w:color="auto" w:fill="B2A1C7"/>
            <w:vAlign w:val="bottom"/>
          </w:tcPr>
          <w:p w14:paraId="28E784FB"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shd w:val="clear" w:color="auto" w:fill="B2A1C7"/>
            <w:vAlign w:val="bottom"/>
          </w:tcPr>
          <w:p w14:paraId="28E784FC"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9" w:type="pct"/>
            <w:tcBorders>
              <w:top w:val="nil"/>
              <w:left w:val="nil"/>
              <w:bottom w:val="single" w:sz="4" w:space="0" w:color="auto"/>
              <w:right w:val="single" w:sz="4" w:space="0" w:color="auto"/>
            </w:tcBorders>
            <w:shd w:val="clear" w:color="auto" w:fill="B2A1C7"/>
            <w:vAlign w:val="bottom"/>
          </w:tcPr>
          <w:p w14:paraId="28E784FD"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shd w:val="clear" w:color="auto" w:fill="B2A1C7"/>
            <w:vAlign w:val="bottom"/>
          </w:tcPr>
          <w:p w14:paraId="28E784FE"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shd w:val="clear" w:color="auto" w:fill="B2A1C7"/>
            <w:vAlign w:val="bottom"/>
          </w:tcPr>
          <w:p w14:paraId="28E784FF"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shd w:val="clear" w:color="auto" w:fill="B2A1C7"/>
            <w:vAlign w:val="bottom"/>
          </w:tcPr>
          <w:p w14:paraId="28E78500"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auto" w:fill="B2A1C7"/>
            <w:vAlign w:val="bottom"/>
          </w:tcPr>
          <w:p w14:paraId="28E78501"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auto" w:fill="B2A1C7"/>
            <w:vAlign w:val="bottom"/>
          </w:tcPr>
          <w:p w14:paraId="28E78502"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shd w:val="clear" w:color="auto" w:fill="B2A1C7"/>
            <w:vAlign w:val="bottom"/>
          </w:tcPr>
          <w:p w14:paraId="28E78503"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shd w:val="clear" w:color="auto" w:fill="B2A1C7"/>
            <w:vAlign w:val="bottom"/>
          </w:tcPr>
          <w:p w14:paraId="28E78504"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shd w:val="clear" w:color="auto" w:fill="B2A1C7"/>
            <w:vAlign w:val="bottom"/>
          </w:tcPr>
          <w:p w14:paraId="28E78505"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E44616" w:rsidRPr="00E63C16" w14:paraId="28E78515" w14:textId="77777777" w:rsidTr="007D37E4">
        <w:trPr>
          <w:trHeight w:val="20"/>
        </w:trPr>
        <w:tc>
          <w:tcPr>
            <w:tcW w:w="889" w:type="pct"/>
            <w:gridSpan w:val="2"/>
            <w:vMerge w:val="restart"/>
            <w:tcBorders>
              <w:top w:val="single" w:sz="4" w:space="0" w:color="auto"/>
              <w:left w:val="single" w:sz="4" w:space="0" w:color="auto"/>
              <w:right w:val="single" w:sz="4" w:space="0" w:color="auto"/>
            </w:tcBorders>
            <w:vAlign w:val="bottom"/>
          </w:tcPr>
          <w:p w14:paraId="28E78507" w14:textId="77777777" w:rsidR="00E44616" w:rsidRPr="00E63C16" w:rsidRDefault="00E44616" w:rsidP="00E44616">
            <w:pPr>
              <w:spacing w:after="0" w:line="240" w:lineRule="auto"/>
              <w:rPr>
                <w:rFonts w:cs="Calibri"/>
                <w:color w:val="000000"/>
                <w:sz w:val="16"/>
                <w:szCs w:val="16"/>
                <w:lang w:eastAsia="en-AU"/>
              </w:rPr>
            </w:pPr>
            <w:r>
              <w:rPr>
                <w:rFonts w:cs="Calibri"/>
                <w:color w:val="000000"/>
                <w:sz w:val="16"/>
                <w:szCs w:val="16"/>
                <w:lang w:eastAsia="en-AU"/>
              </w:rPr>
              <w:t>C</w:t>
            </w:r>
            <w:r w:rsidRPr="00E63C16">
              <w:rPr>
                <w:rFonts w:cs="Calibri"/>
                <w:color w:val="000000"/>
                <w:sz w:val="16"/>
                <w:szCs w:val="16"/>
                <w:lang w:eastAsia="en-AU"/>
              </w:rPr>
              <w:t>ommunication and engagement</w:t>
            </w:r>
          </w:p>
        </w:tc>
        <w:tc>
          <w:tcPr>
            <w:tcW w:w="887" w:type="pct"/>
            <w:tcBorders>
              <w:top w:val="nil"/>
              <w:left w:val="nil"/>
              <w:bottom w:val="single" w:sz="4" w:space="0" w:color="auto"/>
              <w:right w:val="single" w:sz="4" w:space="0" w:color="auto"/>
            </w:tcBorders>
            <w:vAlign w:val="bottom"/>
          </w:tcPr>
          <w:p w14:paraId="28E78508" w14:textId="77777777" w:rsidR="00E44616" w:rsidRPr="00E63C16" w:rsidRDefault="00E44616" w:rsidP="00E44616">
            <w:pPr>
              <w:spacing w:after="0" w:line="240" w:lineRule="auto"/>
              <w:rPr>
                <w:rFonts w:cs="Calibri"/>
                <w:color w:val="000000"/>
                <w:sz w:val="16"/>
                <w:szCs w:val="16"/>
                <w:lang w:eastAsia="en-AU"/>
              </w:rPr>
            </w:pPr>
            <w:r>
              <w:rPr>
                <w:rFonts w:cs="Calibri"/>
                <w:color w:val="000000"/>
                <w:sz w:val="16"/>
                <w:szCs w:val="16"/>
                <w:lang w:eastAsia="en-AU"/>
              </w:rPr>
              <w:t>A</w:t>
            </w:r>
            <w:r w:rsidRPr="00E63C16">
              <w:rPr>
                <w:rFonts w:cs="Calibri"/>
                <w:color w:val="000000"/>
                <w:sz w:val="16"/>
                <w:szCs w:val="16"/>
                <w:lang w:eastAsia="en-AU"/>
              </w:rPr>
              <w:t xml:space="preserve">nnual flow planning </w:t>
            </w:r>
          </w:p>
        </w:tc>
        <w:tc>
          <w:tcPr>
            <w:tcW w:w="246" w:type="pct"/>
            <w:gridSpan w:val="2"/>
            <w:tcBorders>
              <w:top w:val="nil"/>
              <w:left w:val="nil"/>
              <w:bottom w:val="single" w:sz="4" w:space="0" w:color="auto"/>
              <w:right w:val="single" w:sz="4" w:space="0" w:color="auto"/>
            </w:tcBorders>
            <w:shd w:val="clear" w:color="auto" w:fill="FFFFFF"/>
            <w:vAlign w:val="bottom"/>
          </w:tcPr>
          <w:p w14:paraId="28E78509"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312" w:type="pct"/>
            <w:tcBorders>
              <w:top w:val="nil"/>
              <w:left w:val="nil"/>
              <w:bottom w:val="single" w:sz="4" w:space="0" w:color="auto"/>
              <w:right w:val="single" w:sz="4" w:space="0" w:color="auto"/>
            </w:tcBorders>
            <w:shd w:val="clear" w:color="auto" w:fill="FFFFFF"/>
            <w:vAlign w:val="bottom"/>
          </w:tcPr>
          <w:p w14:paraId="28E7850A"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vAlign w:val="bottom"/>
          </w:tcPr>
          <w:p w14:paraId="28E7850B"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9" w:type="pct"/>
            <w:tcBorders>
              <w:top w:val="nil"/>
              <w:left w:val="nil"/>
              <w:bottom w:val="single" w:sz="4" w:space="0" w:color="auto"/>
              <w:right w:val="single" w:sz="4" w:space="0" w:color="auto"/>
            </w:tcBorders>
            <w:vAlign w:val="bottom"/>
          </w:tcPr>
          <w:p w14:paraId="28E7850C"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vAlign w:val="bottom"/>
          </w:tcPr>
          <w:p w14:paraId="28E7850D"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shd w:val="clear" w:color="auto" w:fill="FFFFFF"/>
            <w:vAlign w:val="bottom"/>
          </w:tcPr>
          <w:p w14:paraId="28E7850E"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vAlign w:val="bottom"/>
          </w:tcPr>
          <w:p w14:paraId="28E7850F"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vAlign w:val="bottom"/>
          </w:tcPr>
          <w:p w14:paraId="28E78510"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vAlign w:val="bottom"/>
          </w:tcPr>
          <w:p w14:paraId="28E78511"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vAlign w:val="bottom"/>
          </w:tcPr>
          <w:p w14:paraId="28E78512"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shd w:val="clear" w:color="auto" w:fill="1F497D"/>
            <w:vAlign w:val="bottom"/>
          </w:tcPr>
          <w:p w14:paraId="28E78513"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shd w:val="clear" w:color="auto" w:fill="1F497D"/>
            <w:vAlign w:val="bottom"/>
          </w:tcPr>
          <w:p w14:paraId="28E78514"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E44616" w:rsidRPr="00E63C16" w14:paraId="28E78524" w14:textId="77777777" w:rsidTr="007D37E4">
        <w:trPr>
          <w:trHeight w:val="251"/>
        </w:trPr>
        <w:tc>
          <w:tcPr>
            <w:tcW w:w="889" w:type="pct"/>
            <w:gridSpan w:val="2"/>
            <w:vMerge/>
            <w:tcBorders>
              <w:left w:val="single" w:sz="4" w:space="0" w:color="auto"/>
              <w:bottom w:val="single" w:sz="4" w:space="0" w:color="auto"/>
              <w:right w:val="single" w:sz="4" w:space="0" w:color="auto"/>
            </w:tcBorders>
            <w:vAlign w:val="bottom"/>
          </w:tcPr>
          <w:p w14:paraId="28E78516" w14:textId="77777777" w:rsidR="00E44616" w:rsidRPr="00E63C16" w:rsidRDefault="00E44616" w:rsidP="00E44616">
            <w:pPr>
              <w:spacing w:after="0" w:line="240" w:lineRule="auto"/>
              <w:rPr>
                <w:rFonts w:cs="Calibri"/>
                <w:color w:val="000000"/>
                <w:sz w:val="16"/>
                <w:szCs w:val="16"/>
                <w:lang w:eastAsia="en-AU"/>
              </w:rPr>
            </w:pPr>
          </w:p>
        </w:tc>
        <w:tc>
          <w:tcPr>
            <w:tcW w:w="887" w:type="pct"/>
            <w:tcBorders>
              <w:top w:val="nil"/>
              <w:left w:val="nil"/>
              <w:bottom w:val="single" w:sz="4" w:space="0" w:color="auto"/>
              <w:right w:val="single" w:sz="4" w:space="0" w:color="auto"/>
            </w:tcBorders>
            <w:vAlign w:val="bottom"/>
          </w:tcPr>
          <w:p w14:paraId="28E78517"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Newsletter</w:t>
            </w:r>
          </w:p>
        </w:tc>
        <w:tc>
          <w:tcPr>
            <w:tcW w:w="246" w:type="pct"/>
            <w:gridSpan w:val="2"/>
            <w:tcBorders>
              <w:top w:val="nil"/>
              <w:left w:val="nil"/>
              <w:bottom w:val="single" w:sz="4" w:space="0" w:color="auto"/>
              <w:right w:val="single" w:sz="4" w:space="0" w:color="auto"/>
            </w:tcBorders>
            <w:vAlign w:val="bottom"/>
          </w:tcPr>
          <w:p w14:paraId="28E78518"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312" w:type="pct"/>
            <w:tcBorders>
              <w:top w:val="nil"/>
              <w:left w:val="nil"/>
              <w:bottom w:val="single" w:sz="4" w:space="0" w:color="auto"/>
              <w:right w:val="single" w:sz="4" w:space="0" w:color="auto"/>
            </w:tcBorders>
            <w:vAlign w:val="bottom"/>
          </w:tcPr>
          <w:p w14:paraId="28E78519"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vAlign w:val="bottom"/>
          </w:tcPr>
          <w:p w14:paraId="28E7851A"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9" w:type="pct"/>
            <w:tcBorders>
              <w:top w:val="nil"/>
              <w:left w:val="nil"/>
              <w:bottom w:val="single" w:sz="4" w:space="0" w:color="auto"/>
              <w:right w:val="single" w:sz="4" w:space="0" w:color="auto"/>
            </w:tcBorders>
            <w:vAlign w:val="bottom"/>
          </w:tcPr>
          <w:p w14:paraId="28E7851B"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vAlign w:val="bottom"/>
          </w:tcPr>
          <w:p w14:paraId="28E7851C"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shd w:val="clear" w:color="auto" w:fill="365F91"/>
            <w:vAlign w:val="bottom"/>
          </w:tcPr>
          <w:p w14:paraId="28E7851D"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vAlign w:val="bottom"/>
          </w:tcPr>
          <w:p w14:paraId="28E7851E"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vAlign w:val="bottom"/>
          </w:tcPr>
          <w:p w14:paraId="28E7851F"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vAlign w:val="bottom"/>
          </w:tcPr>
          <w:p w14:paraId="28E78520"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vAlign w:val="bottom"/>
          </w:tcPr>
          <w:p w14:paraId="28E78521"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vAlign w:val="bottom"/>
          </w:tcPr>
          <w:p w14:paraId="28E78522"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shd w:val="clear" w:color="auto" w:fill="365F91"/>
            <w:vAlign w:val="bottom"/>
          </w:tcPr>
          <w:p w14:paraId="28E78523" w14:textId="77777777" w:rsidR="00E44616" w:rsidRPr="00E63C16" w:rsidRDefault="00E44616" w:rsidP="00E44616">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8533" w14:textId="77777777" w:rsidTr="007D37E4">
        <w:trPr>
          <w:trHeight w:val="246"/>
        </w:trPr>
        <w:tc>
          <w:tcPr>
            <w:tcW w:w="821" w:type="pct"/>
            <w:tcBorders>
              <w:top w:val="single" w:sz="4" w:space="0" w:color="auto"/>
              <w:left w:val="single" w:sz="4" w:space="0" w:color="auto"/>
              <w:bottom w:val="single" w:sz="4" w:space="0" w:color="auto"/>
              <w:right w:val="single" w:sz="4" w:space="0" w:color="auto"/>
            </w:tcBorders>
            <w:vAlign w:val="center"/>
          </w:tcPr>
          <w:p w14:paraId="28E78525" w14:textId="77777777" w:rsidR="00AE3E89" w:rsidRPr="00E63C16" w:rsidRDefault="00AE3E89" w:rsidP="00EF0F03">
            <w:pPr>
              <w:spacing w:after="0" w:line="240" w:lineRule="auto"/>
              <w:rPr>
                <w:rFonts w:cs="Calibri"/>
                <w:b/>
                <w:bCs/>
                <w:color w:val="000000"/>
                <w:sz w:val="16"/>
                <w:szCs w:val="16"/>
                <w:lang w:eastAsia="en-AU"/>
              </w:rPr>
            </w:pPr>
            <w:r>
              <w:br w:type="page"/>
            </w:r>
            <w:r w:rsidR="00EC2DCA">
              <w:rPr>
                <w:rFonts w:cs="Calibri"/>
                <w:b/>
                <w:bCs/>
                <w:color w:val="000000"/>
                <w:sz w:val="16"/>
                <w:szCs w:val="16"/>
                <w:lang w:eastAsia="en-AU"/>
              </w:rPr>
              <w:t>Indicator</w:t>
            </w:r>
            <w:r w:rsidRPr="00E63C16">
              <w:rPr>
                <w:rFonts w:cs="Calibri"/>
                <w:b/>
                <w:bCs/>
                <w:color w:val="000000"/>
                <w:sz w:val="16"/>
                <w:szCs w:val="16"/>
                <w:lang w:eastAsia="en-AU"/>
              </w:rPr>
              <w:t xml:space="preserve"> Year 6</w:t>
            </w:r>
          </w:p>
        </w:tc>
        <w:tc>
          <w:tcPr>
            <w:tcW w:w="980" w:type="pct"/>
            <w:gridSpan w:val="3"/>
            <w:tcBorders>
              <w:top w:val="single" w:sz="4" w:space="0" w:color="auto"/>
              <w:left w:val="nil"/>
              <w:bottom w:val="single" w:sz="4" w:space="0" w:color="auto"/>
              <w:right w:val="single" w:sz="4" w:space="0" w:color="auto"/>
            </w:tcBorders>
            <w:vAlign w:val="center"/>
          </w:tcPr>
          <w:p w14:paraId="28E78526" w14:textId="77777777" w:rsidR="00AE3E89" w:rsidRPr="00E63C16" w:rsidRDefault="00AE3E89" w:rsidP="00EF0F03">
            <w:pPr>
              <w:spacing w:after="0" w:line="240" w:lineRule="auto"/>
              <w:rPr>
                <w:rFonts w:cs="Calibri"/>
                <w:b/>
                <w:bCs/>
                <w:color w:val="000000"/>
                <w:sz w:val="16"/>
                <w:szCs w:val="16"/>
                <w:lang w:eastAsia="en-AU"/>
              </w:rPr>
            </w:pPr>
            <w:r w:rsidRPr="00E63C16">
              <w:rPr>
                <w:rFonts w:cs="Calibri"/>
                <w:b/>
                <w:bCs/>
                <w:color w:val="000000"/>
                <w:sz w:val="16"/>
                <w:szCs w:val="16"/>
                <w:lang w:eastAsia="en-AU"/>
              </w:rPr>
              <w:t>Activity</w:t>
            </w:r>
          </w:p>
        </w:tc>
        <w:tc>
          <w:tcPr>
            <w:tcW w:w="222" w:type="pct"/>
            <w:tcBorders>
              <w:top w:val="single" w:sz="4" w:space="0" w:color="auto"/>
              <w:left w:val="nil"/>
              <w:bottom w:val="single" w:sz="4" w:space="0" w:color="auto"/>
              <w:right w:val="single" w:sz="4" w:space="0" w:color="auto"/>
            </w:tcBorders>
            <w:vAlign w:val="center"/>
          </w:tcPr>
          <w:p w14:paraId="28E78527" w14:textId="77777777" w:rsidR="00AE3E89" w:rsidRPr="00E63C16" w:rsidRDefault="00AE3E89" w:rsidP="007D37E4">
            <w:pPr>
              <w:spacing w:after="0" w:line="240" w:lineRule="auto"/>
              <w:rPr>
                <w:rFonts w:cs="Calibri"/>
                <w:b/>
                <w:bCs/>
                <w:color w:val="000000"/>
                <w:sz w:val="14"/>
                <w:szCs w:val="16"/>
                <w:lang w:eastAsia="en-AU"/>
              </w:rPr>
            </w:pPr>
            <w:r w:rsidRPr="00E63C16">
              <w:rPr>
                <w:rFonts w:cs="Calibri"/>
                <w:b/>
                <w:bCs/>
                <w:color w:val="000000"/>
                <w:sz w:val="14"/>
                <w:szCs w:val="16"/>
                <w:lang w:eastAsia="en-AU"/>
              </w:rPr>
              <w:t>Jul 1</w:t>
            </w:r>
            <w:r w:rsidR="007D37E4">
              <w:rPr>
                <w:rFonts w:cs="Calibri"/>
                <w:b/>
                <w:bCs/>
                <w:color w:val="000000"/>
                <w:sz w:val="14"/>
                <w:szCs w:val="16"/>
                <w:lang w:eastAsia="en-AU"/>
              </w:rPr>
              <w:t>9</w:t>
            </w:r>
          </w:p>
        </w:tc>
        <w:tc>
          <w:tcPr>
            <w:tcW w:w="312" w:type="pct"/>
            <w:tcBorders>
              <w:top w:val="single" w:sz="4" w:space="0" w:color="auto"/>
              <w:left w:val="nil"/>
              <w:bottom w:val="single" w:sz="4" w:space="0" w:color="auto"/>
              <w:right w:val="single" w:sz="4" w:space="0" w:color="auto"/>
            </w:tcBorders>
            <w:vAlign w:val="center"/>
          </w:tcPr>
          <w:p w14:paraId="28E78528" w14:textId="77777777" w:rsidR="00AE3E89" w:rsidRPr="00E63C16" w:rsidRDefault="00AE3E89" w:rsidP="00EF0F03">
            <w:pPr>
              <w:spacing w:after="0" w:line="240" w:lineRule="auto"/>
              <w:rPr>
                <w:rFonts w:cs="Calibri"/>
                <w:b/>
                <w:bCs/>
                <w:color w:val="000000"/>
                <w:sz w:val="14"/>
                <w:szCs w:val="16"/>
                <w:lang w:eastAsia="en-AU"/>
              </w:rPr>
            </w:pPr>
            <w:r w:rsidRPr="00E63C16">
              <w:rPr>
                <w:rFonts w:cs="Calibri"/>
                <w:b/>
                <w:bCs/>
                <w:color w:val="000000"/>
                <w:sz w:val="14"/>
                <w:szCs w:val="16"/>
                <w:lang w:eastAsia="en-AU"/>
              </w:rPr>
              <w:t>A</w:t>
            </w:r>
            <w:r w:rsidR="007D37E4">
              <w:rPr>
                <w:rFonts w:cs="Calibri"/>
                <w:b/>
                <w:bCs/>
                <w:color w:val="000000"/>
                <w:sz w:val="14"/>
                <w:szCs w:val="16"/>
                <w:lang w:eastAsia="en-AU"/>
              </w:rPr>
              <w:t>ug 19</w:t>
            </w:r>
          </w:p>
        </w:tc>
        <w:tc>
          <w:tcPr>
            <w:tcW w:w="261" w:type="pct"/>
            <w:tcBorders>
              <w:top w:val="single" w:sz="4" w:space="0" w:color="auto"/>
              <w:left w:val="nil"/>
              <w:bottom w:val="single" w:sz="4" w:space="0" w:color="auto"/>
              <w:right w:val="single" w:sz="4" w:space="0" w:color="auto"/>
            </w:tcBorders>
            <w:vAlign w:val="center"/>
          </w:tcPr>
          <w:p w14:paraId="28E78529" w14:textId="77777777" w:rsidR="00AE3E89" w:rsidRPr="00E63C16" w:rsidRDefault="00AE3E89" w:rsidP="007D37E4">
            <w:pPr>
              <w:spacing w:after="0" w:line="240" w:lineRule="auto"/>
              <w:rPr>
                <w:rFonts w:cs="Calibri"/>
                <w:b/>
                <w:bCs/>
                <w:color w:val="000000"/>
                <w:sz w:val="14"/>
                <w:szCs w:val="16"/>
                <w:lang w:eastAsia="en-AU"/>
              </w:rPr>
            </w:pPr>
            <w:r w:rsidRPr="00E63C16">
              <w:rPr>
                <w:rFonts w:cs="Calibri"/>
                <w:b/>
                <w:bCs/>
                <w:color w:val="000000"/>
                <w:sz w:val="14"/>
                <w:szCs w:val="16"/>
                <w:lang w:eastAsia="en-AU"/>
              </w:rPr>
              <w:t>Sep 1</w:t>
            </w:r>
            <w:r w:rsidR="007D37E4">
              <w:rPr>
                <w:rFonts w:cs="Calibri"/>
                <w:b/>
                <w:bCs/>
                <w:color w:val="000000"/>
                <w:sz w:val="14"/>
                <w:szCs w:val="16"/>
                <w:lang w:eastAsia="en-AU"/>
              </w:rPr>
              <w:t>9</w:t>
            </w:r>
          </w:p>
        </w:tc>
        <w:tc>
          <w:tcPr>
            <w:tcW w:w="289" w:type="pct"/>
            <w:tcBorders>
              <w:top w:val="single" w:sz="4" w:space="0" w:color="auto"/>
              <w:left w:val="nil"/>
              <w:bottom w:val="single" w:sz="4" w:space="0" w:color="auto"/>
              <w:right w:val="single" w:sz="4" w:space="0" w:color="auto"/>
            </w:tcBorders>
            <w:vAlign w:val="center"/>
          </w:tcPr>
          <w:p w14:paraId="28E7852A" w14:textId="77777777" w:rsidR="00AE3E89" w:rsidRPr="00E63C16" w:rsidRDefault="00AE3E89" w:rsidP="007D37E4">
            <w:pPr>
              <w:spacing w:after="0" w:line="240" w:lineRule="auto"/>
              <w:rPr>
                <w:rFonts w:cs="Calibri"/>
                <w:b/>
                <w:bCs/>
                <w:color w:val="000000"/>
                <w:sz w:val="14"/>
                <w:szCs w:val="16"/>
                <w:lang w:eastAsia="en-AU"/>
              </w:rPr>
            </w:pPr>
            <w:r w:rsidRPr="00E63C16">
              <w:rPr>
                <w:rFonts w:cs="Calibri"/>
                <w:b/>
                <w:bCs/>
                <w:color w:val="000000"/>
                <w:sz w:val="14"/>
                <w:szCs w:val="16"/>
                <w:lang w:eastAsia="en-AU"/>
              </w:rPr>
              <w:t>Oct 1</w:t>
            </w:r>
            <w:r w:rsidR="007D37E4">
              <w:rPr>
                <w:rFonts w:cs="Calibri"/>
                <w:b/>
                <w:bCs/>
                <w:color w:val="000000"/>
                <w:sz w:val="14"/>
                <w:szCs w:val="16"/>
                <w:lang w:eastAsia="en-AU"/>
              </w:rPr>
              <w:t>9</w:t>
            </w:r>
          </w:p>
        </w:tc>
        <w:tc>
          <w:tcPr>
            <w:tcW w:w="271" w:type="pct"/>
            <w:tcBorders>
              <w:top w:val="single" w:sz="4" w:space="0" w:color="auto"/>
              <w:left w:val="nil"/>
              <w:bottom w:val="single" w:sz="4" w:space="0" w:color="auto"/>
              <w:right w:val="single" w:sz="4" w:space="0" w:color="auto"/>
            </w:tcBorders>
            <w:vAlign w:val="center"/>
          </w:tcPr>
          <w:p w14:paraId="28E7852B" w14:textId="77777777" w:rsidR="00AE3E89" w:rsidRPr="00E63C16" w:rsidRDefault="00AE3E89" w:rsidP="007D37E4">
            <w:pPr>
              <w:spacing w:after="0" w:line="240" w:lineRule="auto"/>
              <w:rPr>
                <w:rFonts w:cs="Calibri"/>
                <w:b/>
                <w:bCs/>
                <w:color w:val="000000"/>
                <w:sz w:val="14"/>
                <w:szCs w:val="16"/>
                <w:lang w:eastAsia="en-AU"/>
              </w:rPr>
            </w:pPr>
            <w:r w:rsidRPr="00E63C16">
              <w:rPr>
                <w:rFonts w:cs="Calibri"/>
                <w:b/>
                <w:bCs/>
                <w:color w:val="000000"/>
                <w:sz w:val="14"/>
                <w:szCs w:val="16"/>
                <w:lang w:eastAsia="en-AU"/>
              </w:rPr>
              <w:t>Nov 1</w:t>
            </w:r>
            <w:r w:rsidR="007D37E4">
              <w:rPr>
                <w:rFonts w:cs="Calibri"/>
                <w:b/>
                <w:bCs/>
                <w:color w:val="000000"/>
                <w:sz w:val="14"/>
                <w:szCs w:val="16"/>
                <w:lang w:eastAsia="en-AU"/>
              </w:rPr>
              <w:t>9</w:t>
            </w:r>
          </w:p>
        </w:tc>
        <w:tc>
          <w:tcPr>
            <w:tcW w:w="274" w:type="pct"/>
            <w:tcBorders>
              <w:top w:val="single" w:sz="4" w:space="0" w:color="auto"/>
              <w:left w:val="nil"/>
              <w:bottom w:val="single" w:sz="4" w:space="0" w:color="auto"/>
              <w:right w:val="single" w:sz="4" w:space="0" w:color="auto"/>
            </w:tcBorders>
            <w:vAlign w:val="center"/>
          </w:tcPr>
          <w:p w14:paraId="28E7852C" w14:textId="77777777" w:rsidR="00AE3E89" w:rsidRPr="00E63C16" w:rsidRDefault="00AE3E89" w:rsidP="007D37E4">
            <w:pPr>
              <w:spacing w:after="0" w:line="240" w:lineRule="auto"/>
              <w:rPr>
                <w:rFonts w:cs="Calibri"/>
                <w:b/>
                <w:bCs/>
                <w:color w:val="000000"/>
                <w:sz w:val="14"/>
                <w:szCs w:val="16"/>
                <w:lang w:eastAsia="en-AU"/>
              </w:rPr>
            </w:pPr>
            <w:r w:rsidRPr="00E63C16">
              <w:rPr>
                <w:rFonts w:cs="Calibri"/>
                <w:b/>
                <w:bCs/>
                <w:color w:val="000000"/>
                <w:sz w:val="14"/>
                <w:szCs w:val="16"/>
                <w:lang w:eastAsia="en-AU"/>
              </w:rPr>
              <w:t>Dec 1</w:t>
            </w:r>
            <w:r w:rsidR="007D37E4">
              <w:rPr>
                <w:rFonts w:cs="Calibri"/>
                <w:b/>
                <w:bCs/>
                <w:color w:val="000000"/>
                <w:sz w:val="14"/>
                <w:szCs w:val="16"/>
                <w:lang w:eastAsia="en-AU"/>
              </w:rPr>
              <w:t>9</w:t>
            </w:r>
          </w:p>
        </w:tc>
        <w:tc>
          <w:tcPr>
            <w:tcW w:w="255" w:type="pct"/>
            <w:tcBorders>
              <w:top w:val="single" w:sz="4" w:space="0" w:color="auto"/>
              <w:left w:val="nil"/>
              <w:bottom w:val="single" w:sz="4" w:space="0" w:color="auto"/>
              <w:right w:val="single" w:sz="4" w:space="0" w:color="auto"/>
            </w:tcBorders>
            <w:vAlign w:val="center"/>
          </w:tcPr>
          <w:p w14:paraId="28E7852D" w14:textId="77777777" w:rsidR="00AE3E89" w:rsidRPr="00E63C16" w:rsidRDefault="00AE3E89" w:rsidP="007D37E4">
            <w:pPr>
              <w:spacing w:after="0" w:line="240" w:lineRule="auto"/>
              <w:rPr>
                <w:rFonts w:cs="Calibri"/>
                <w:b/>
                <w:bCs/>
                <w:color w:val="000000"/>
                <w:sz w:val="14"/>
                <w:szCs w:val="16"/>
                <w:lang w:eastAsia="en-AU"/>
              </w:rPr>
            </w:pPr>
            <w:r w:rsidRPr="00E63C16">
              <w:rPr>
                <w:rFonts w:cs="Calibri"/>
                <w:b/>
                <w:bCs/>
                <w:color w:val="000000"/>
                <w:sz w:val="14"/>
                <w:szCs w:val="16"/>
                <w:lang w:eastAsia="en-AU"/>
              </w:rPr>
              <w:t xml:space="preserve">Jan </w:t>
            </w:r>
            <w:r w:rsidR="007D37E4">
              <w:rPr>
                <w:rFonts w:cs="Calibri"/>
                <w:b/>
                <w:bCs/>
                <w:color w:val="000000"/>
                <w:sz w:val="14"/>
                <w:szCs w:val="16"/>
                <w:lang w:eastAsia="en-AU"/>
              </w:rPr>
              <w:t>20</w:t>
            </w:r>
          </w:p>
        </w:tc>
        <w:tc>
          <w:tcPr>
            <w:tcW w:w="258" w:type="pct"/>
            <w:tcBorders>
              <w:top w:val="single" w:sz="4" w:space="0" w:color="auto"/>
              <w:left w:val="nil"/>
              <w:bottom w:val="single" w:sz="4" w:space="0" w:color="auto"/>
              <w:right w:val="single" w:sz="4" w:space="0" w:color="auto"/>
            </w:tcBorders>
            <w:vAlign w:val="center"/>
          </w:tcPr>
          <w:p w14:paraId="28E7852E" w14:textId="77777777" w:rsidR="00AE3E89" w:rsidRPr="00E63C16" w:rsidRDefault="00AE3E89" w:rsidP="007D37E4">
            <w:pPr>
              <w:spacing w:after="0" w:line="240" w:lineRule="auto"/>
              <w:rPr>
                <w:rFonts w:cs="Calibri"/>
                <w:b/>
                <w:bCs/>
                <w:color w:val="000000"/>
                <w:sz w:val="14"/>
                <w:szCs w:val="16"/>
                <w:lang w:eastAsia="en-AU"/>
              </w:rPr>
            </w:pPr>
            <w:r w:rsidRPr="00E63C16">
              <w:rPr>
                <w:rFonts w:cs="Calibri"/>
                <w:b/>
                <w:bCs/>
                <w:color w:val="000000"/>
                <w:sz w:val="14"/>
                <w:szCs w:val="16"/>
                <w:lang w:eastAsia="en-AU"/>
              </w:rPr>
              <w:t xml:space="preserve">Feb </w:t>
            </w:r>
            <w:r w:rsidR="007D37E4">
              <w:rPr>
                <w:rFonts w:cs="Calibri"/>
                <w:b/>
                <w:bCs/>
                <w:color w:val="000000"/>
                <w:sz w:val="14"/>
                <w:szCs w:val="16"/>
                <w:lang w:eastAsia="en-AU"/>
              </w:rPr>
              <w:t>20</w:t>
            </w:r>
          </w:p>
        </w:tc>
        <w:tc>
          <w:tcPr>
            <w:tcW w:w="266" w:type="pct"/>
            <w:tcBorders>
              <w:top w:val="single" w:sz="4" w:space="0" w:color="auto"/>
              <w:left w:val="nil"/>
              <w:bottom w:val="single" w:sz="4" w:space="0" w:color="auto"/>
              <w:right w:val="single" w:sz="4" w:space="0" w:color="auto"/>
            </w:tcBorders>
            <w:vAlign w:val="center"/>
          </w:tcPr>
          <w:p w14:paraId="28E7852F" w14:textId="77777777" w:rsidR="00AE3E89" w:rsidRPr="00E63C16" w:rsidRDefault="00AE3E89" w:rsidP="007D37E4">
            <w:pPr>
              <w:spacing w:after="0" w:line="240" w:lineRule="auto"/>
              <w:rPr>
                <w:rFonts w:cs="Calibri"/>
                <w:b/>
                <w:bCs/>
                <w:color w:val="000000"/>
                <w:sz w:val="14"/>
                <w:szCs w:val="16"/>
                <w:lang w:eastAsia="en-AU"/>
              </w:rPr>
            </w:pPr>
            <w:r w:rsidRPr="00E63C16">
              <w:rPr>
                <w:rFonts w:cs="Calibri"/>
                <w:b/>
                <w:bCs/>
                <w:color w:val="000000"/>
                <w:sz w:val="14"/>
                <w:szCs w:val="16"/>
                <w:lang w:eastAsia="en-AU"/>
              </w:rPr>
              <w:t xml:space="preserve">Mar </w:t>
            </w:r>
            <w:r w:rsidR="007D37E4">
              <w:rPr>
                <w:rFonts w:cs="Calibri"/>
                <w:b/>
                <w:bCs/>
                <w:color w:val="000000"/>
                <w:sz w:val="14"/>
                <w:szCs w:val="16"/>
                <w:lang w:eastAsia="en-AU"/>
              </w:rPr>
              <w:t>20</w:t>
            </w:r>
          </w:p>
        </w:tc>
        <w:tc>
          <w:tcPr>
            <w:tcW w:w="253" w:type="pct"/>
            <w:tcBorders>
              <w:top w:val="single" w:sz="4" w:space="0" w:color="auto"/>
              <w:left w:val="nil"/>
              <w:bottom w:val="single" w:sz="4" w:space="0" w:color="auto"/>
              <w:right w:val="single" w:sz="4" w:space="0" w:color="auto"/>
            </w:tcBorders>
            <w:vAlign w:val="center"/>
          </w:tcPr>
          <w:p w14:paraId="28E78530" w14:textId="77777777" w:rsidR="00AE3E89" w:rsidRPr="00E63C16" w:rsidRDefault="00AE3E89" w:rsidP="007D37E4">
            <w:pPr>
              <w:spacing w:after="0" w:line="240" w:lineRule="auto"/>
              <w:rPr>
                <w:rFonts w:cs="Calibri"/>
                <w:b/>
                <w:bCs/>
                <w:color w:val="000000"/>
                <w:sz w:val="14"/>
                <w:szCs w:val="16"/>
                <w:lang w:eastAsia="en-AU"/>
              </w:rPr>
            </w:pPr>
            <w:r w:rsidRPr="00E63C16">
              <w:rPr>
                <w:rFonts w:cs="Calibri"/>
                <w:b/>
                <w:bCs/>
                <w:color w:val="000000"/>
                <w:sz w:val="14"/>
                <w:szCs w:val="16"/>
                <w:lang w:eastAsia="en-AU"/>
              </w:rPr>
              <w:t xml:space="preserve">Apr </w:t>
            </w:r>
            <w:r w:rsidR="007D37E4">
              <w:rPr>
                <w:rFonts w:cs="Calibri"/>
                <w:b/>
                <w:bCs/>
                <w:color w:val="000000"/>
                <w:sz w:val="14"/>
                <w:szCs w:val="16"/>
                <w:lang w:eastAsia="en-AU"/>
              </w:rPr>
              <w:t>20</w:t>
            </w:r>
          </w:p>
        </w:tc>
        <w:tc>
          <w:tcPr>
            <w:tcW w:w="286" w:type="pct"/>
            <w:tcBorders>
              <w:top w:val="single" w:sz="4" w:space="0" w:color="auto"/>
              <w:left w:val="nil"/>
              <w:bottom w:val="single" w:sz="4" w:space="0" w:color="auto"/>
              <w:right w:val="single" w:sz="4" w:space="0" w:color="auto"/>
            </w:tcBorders>
            <w:vAlign w:val="center"/>
          </w:tcPr>
          <w:p w14:paraId="28E78531" w14:textId="77777777" w:rsidR="00AE3E89" w:rsidRPr="00E63C16" w:rsidRDefault="00AE3E89" w:rsidP="007D37E4">
            <w:pPr>
              <w:spacing w:after="0" w:line="240" w:lineRule="auto"/>
              <w:rPr>
                <w:rFonts w:cs="Calibri"/>
                <w:b/>
                <w:bCs/>
                <w:color w:val="000000"/>
                <w:sz w:val="14"/>
                <w:szCs w:val="16"/>
                <w:lang w:eastAsia="en-AU"/>
              </w:rPr>
            </w:pPr>
            <w:r w:rsidRPr="00E63C16">
              <w:rPr>
                <w:rFonts w:cs="Calibri"/>
                <w:b/>
                <w:bCs/>
                <w:color w:val="000000"/>
                <w:sz w:val="14"/>
                <w:szCs w:val="16"/>
                <w:lang w:eastAsia="en-AU"/>
              </w:rPr>
              <w:t xml:space="preserve">May </w:t>
            </w:r>
            <w:r w:rsidR="007D37E4">
              <w:rPr>
                <w:rFonts w:cs="Calibri"/>
                <w:b/>
                <w:bCs/>
                <w:color w:val="000000"/>
                <w:sz w:val="14"/>
                <w:szCs w:val="16"/>
                <w:lang w:eastAsia="en-AU"/>
              </w:rPr>
              <w:t>20</w:t>
            </w:r>
          </w:p>
        </w:tc>
        <w:tc>
          <w:tcPr>
            <w:tcW w:w="251" w:type="pct"/>
            <w:tcBorders>
              <w:top w:val="single" w:sz="4" w:space="0" w:color="auto"/>
              <w:left w:val="nil"/>
              <w:bottom w:val="single" w:sz="4" w:space="0" w:color="auto"/>
              <w:right w:val="single" w:sz="4" w:space="0" w:color="auto"/>
            </w:tcBorders>
            <w:vAlign w:val="center"/>
          </w:tcPr>
          <w:p w14:paraId="28E78532" w14:textId="77777777" w:rsidR="00AE3E89" w:rsidRPr="00E63C16" w:rsidRDefault="00AE3E89" w:rsidP="007D37E4">
            <w:pPr>
              <w:spacing w:after="0" w:line="240" w:lineRule="auto"/>
              <w:rPr>
                <w:rFonts w:cs="Calibri"/>
                <w:b/>
                <w:bCs/>
                <w:color w:val="000000"/>
                <w:sz w:val="14"/>
                <w:szCs w:val="16"/>
                <w:lang w:eastAsia="en-AU"/>
              </w:rPr>
            </w:pPr>
            <w:r w:rsidRPr="00E63C16">
              <w:rPr>
                <w:rFonts w:cs="Calibri"/>
                <w:b/>
                <w:bCs/>
                <w:color w:val="000000"/>
                <w:sz w:val="14"/>
                <w:szCs w:val="16"/>
                <w:lang w:eastAsia="en-AU"/>
              </w:rPr>
              <w:t xml:space="preserve">Jun </w:t>
            </w:r>
            <w:r w:rsidR="007D37E4">
              <w:rPr>
                <w:rFonts w:cs="Calibri"/>
                <w:b/>
                <w:bCs/>
                <w:color w:val="000000"/>
                <w:sz w:val="14"/>
                <w:szCs w:val="16"/>
                <w:lang w:eastAsia="en-AU"/>
              </w:rPr>
              <w:t>20</w:t>
            </w:r>
          </w:p>
        </w:tc>
      </w:tr>
      <w:tr w:rsidR="00AE3E89" w:rsidRPr="00E63C16" w14:paraId="28E78543" w14:textId="77777777" w:rsidTr="007D37E4">
        <w:trPr>
          <w:trHeight w:val="20"/>
        </w:trPr>
        <w:tc>
          <w:tcPr>
            <w:tcW w:w="821" w:type="pct"/>
            <w:vMerge w:val="restart"/>
            <w:tcBorders>
              <w:top w:val="nil"/>
              <w:left w:val="single" w:sz="4" w:space="0" w:color="auto"/>
              <w:right w:val="single" w:sz="4" w:space="0" w:color="auto"/>
            </w:tcBorders>
            <w:vAlign w:val="bottom"/>
          </w:tcPr>
          <w:p w14:paraId="28E7853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Reporting</w:t>
            </w:r>
          </w:p>
          <w:p w14:paraId="28E7853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980" w:type="pct"/>
            <w:gridSpan w:val="3"/>
            <w:tcBorders>
              <w:top w:val="nil"/>
              <w:left w:val="nil"/>
              <w:bottom w:val="single" w:sz="4" w:space="0" w:color="auto"/>
              <w:right w:val="single" w:sz="4" w:space="0" w:color="auto"/>
            </w:tcBorders>
            <w:vAlign w:val="bottom"/>
          </w:tcPr>
          <w:p w14:paraId="28E7853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Area evaluation report Draft</w:t>
            </w:r>
          </w:p>
        </w:tc>
        <w:tc>
          <w:tcPr>
            <w:tcW w:w="222" w:type="pct"/>
            <w:tcBorders>
              <w:top w:val="nil"/>
              <w:left w:val="nil"/>
              <w:bottom w:val="single" w:sz="4" w:space="0" w:color="auto"/>
              <w:right w:val="single" w:sz="4" w:space="0" w:color="auto"/>
            </w:tcBorders>
            <w:vAlign w:val="bottom"/>
          </w:tcPr>
          <w:p w14:paraId="28E7853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312" w:type="pct"/>
            <w:tcBorders>
              <w:top w:val="nil"/>
              <w:left w:val="nil"/>
              <w:bottom w:val="single" w:sz="4" w:space="0" w:color="auto"/>
              <w:right w:val="single" w:sz="4" w:space="0" w:color="auto"/>
            </w:tcBorders>
            <w:shd w:val="clear" w:color="auto" w:fill="CCC0D9"/>
            <w:vAlign w:val="bottom"/>
          </w:tcPr>
          <w:p w14:paraId="28E7853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r>
              <w:rPr>
                <w:rFonts w:cs="Calibri"/>
                <w:color w:val="000000"/>
                <w:sz w:val="16"/>
                <w:szCs w:val="16"/>
                <w:lang w:eastAsia="en-AU"/>
              </w:rPr>
              <w:t>D</w:t>
            </w:r>
            <w:r w:rsidRPr="00E63C16">
              <w:rPr>
                <w:rFonts w:cs="Calibri"/>
                <w:color w:val="000000"/>
                <w:sz w:val="16"/>
                <w:szCs w:val="16"/>
                <w:lang w:eastAsia="en-AU"/>
              </w:rPr>
              <w:t>Y5</w:t>
            </w:r>
          </w:p>
        </w:tc>
        <w:tc>
          <w:tcPr>
            <w:tcW w:w="261" w:type="pct"/>
            <w:tcBorders>
              <w:top w:val="nil"/>
              <w:left w:val="nil"/>
              <w:bottom w:val="single" w:sz="4" w:space="0" w:color="auto"/>
              <w:right w:val="single" w:sz="4" w:space="0" w:color="auto"/>
            </w:tcBorders>
            <w:vAlign w:val="bottom"/>
          </w:tcPr>
          <w:p w14:paraId="28E7853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9" w:type="pct"/>
            <w:tcBorders>
              <w:top w:val="nil"/>
              <w:left w:val="nil"/>
              <w:bottom w:val="single" w:sz="4" w:space="0" w:color="auto"/>
              <w:right w:val="single" w:sz="4" w:space="0" w:color="auto"/>
            </w:tcBorders>
            <w:shd w:val="clear" w:color="auto" w:fill="B2A1C7"/>
            <w:vAlign w:val="bottom"/>
          </w:tcPr>
          <w:p w14:paraId="28E7853A" w14:textId="77777777" w:rsidR="00AE3E89" w:rsidRPr="00E63C16" w:rsidRDefault="00AE3E89" w:rsidP="00EF0F03">
            <w:pPr>
              <w:spacing w:after="0" w:line="240" w:lineRule="auto"/>
              <w:rPr>
                <w:rFonts w:cs="Calibri"/>
                <w:color w:val="000000"/>
                <w:sz w:val="16"/>
                <w:szCs w:val="16"/>
                <w:lang w:eastAsia="en-AU"/>
              </w:rPr>
            </w:pPr>
            <w:r>
              <w:rPr>
                <w:rFonts w:cs="Calibri"/>
                <w:color w:val="000000"/>
                <w:sz w:val="16"/>
                <w:szCs w:val="16"/>
                <w:shd w:val="clear" w:color="auto" w:fill="B2A1C7"/>
                <w:lang w:eastAsia="en-AU"/>
              </w:rPr>
              <w:t>F</w:t>
            </w:r>
            <w:r w:rsidRPr="00276938">
              <w:rPr>
                <w:rFonts w:cs="Calibri"/>
                <w:color w:val="000000"/>
                <w:sz w:val="16"/>
                <w:szCs w:val="16"/>
                <w:shd w:val="clear" w:color="auto" w:fill="B2A1C7"/>
                <w:lang w:eastAsia="en-AU"/>
              </w:rPr>
              <w:t> </w:t>
            </w:r>
            <w:r>
              <w:rPr>
                <w:rFonts w:cs="Calibri"/>
                <w:color w:val="000000"/>
                <w:sz w:val="16"/>
                <w:szCs w:val="16"/>
                <w:lang w:eastAsia="en-AU"/>
              </w:rPr>
              <w:t>Y5</w:t>
            </w:r>
          </w:p>
        </w:tc>
        <w:tc>
          <w:tcPr>
            <w:tcW w:w="271" w:type="pct"/>
            <w:tcBorders>
              <w:top w:val="nil"/>
              <w:left w:val="nil"/>
              <w:bottom w:val="single" w:sz="4" w:space="0" w:color="auto"/>
              <w:right w:val="single" w:sz="4" w:space="0" w:color="auto"/>
            </w:tcBorders>
            <w:vAlign w:val="bottom"/>
          </w:tcPr>
          <w:p w14:paraId="28E7853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vAlign w:val="bottom"/>
          </w:tcPr>
          <w:p w14:paraId="28E7853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shd w:val="clear" w:color="auto" w:fill="FFFFFF"/>
            <w:vAlign w:val="bottom"/>
          </w:tcPr>
          <w:p w14:paraId="28E7853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auto" w:fill="FFFFFF"/>
            <w:vAlign w:val="bottom"/>
          </w:tcPr>
          <w:p w14:paraId="28E7853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auto" w:fill="FFFFFF"/>
            <w:vAlign w:val="bottom"/>
          </w:tcPr>
          <w:p w14:paraId="28E7853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shd w:val="clear" w:color="auto" w:fill="FFFFFF"/>
            <w:vAlign w:val="bottom"/>
          </w:tcPr>
          <w:p w14:paraId="28E7854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shd w:val="clear" w:color="auto" w:fill="FFFFFF"/>
            <w:vAlign w:val="bottom"/>
          </w:tcPr>
          <w:p w14:paraId="28E78541"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shd w:val="clear" w:color="auto" w:fill="FFFFFF"/>
            <w:vAlign w:val="bottom"/>
          </w:tcPr>
          <w:p w14:paraId="28E78542"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8552" w14:textId="77777777" w:rsidTr="007D37E4">
        <w:trPr>
          <w:trHeight w:val="20"/>
        </w:trPr>
        <w:tc>
          <w:tcPr>
            <w:tcW w:w="821" w:type="pct"/>
            <w:vMerge/>
            <w:tcBorders>
              <w:left w:val="single" w:sz="4" w:space="0" w:color="auto"/>
              <w:right w:val="single" w:sz="4" w:space="0" w:color="auto"/>
            </w:tcBorders>
            <w:vAlign w:val="bottom"/>
          </w:tcPr>
          <w:p w14:paraId="28E78544" w14:textId="77777777" w:rsidR="00AE3E89" w:rsidRPr="00E63C16" w:rsidRDefault="00AE3E89" w:rsidP="00EF0F03">
            <w:pPr>
              <w:spacing w:after="0" w:line="240" w:lineRule="auto"/>
              <w:rPr>
                <w:rFonts w:cs="Calibri"/>
                <w:color w:val="000000"/>
                <w:sz w:val="16"/>
                <w:szCs w:val="16"/>
                <w:lang w:eastAsia="en-AU"/>
              </w:rPr>
            </w:pPr>
          </w:p>
        </w:tc>
        <w:tc>
          <w:tcPr>
            <w:tcW w:w="980" w:type="pct"/>
            <w:gridSpan w:val="3"/>
            <w:tcBorders>
              <w:top w:val="nil"/>
              <w:left w:val="nil"/>
              <w:bottom w:val="single" w:sz="4" w:space="0" w:color="auto"/>
              <w:right w:val="single" w:sz="4" w:space="0" w:color="auto"/>
            </w:tcBorders>
            <w:vAlign w:val="bottom"/>
          </w:tcPr>
          <w:p w14:paraId="28E7854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Quarterly</w:t>
            </w:r>
            <w:r>
              <w:rPr>
                <w:rFonts w:cs="Calibri"/>
                <w:color w:val="000000"/>
                <w:sz w:val="16"/>
                <w:szCs w:val="16"/>
                <w:lang w:eastAsia="en-AU"/>
              </w:rPr>
              <w:t xml:space="preserve"> reports</w:t>
            </w:r>
          </w:p>
        </w:tc>
        <w:tc>
          <w:tcPr>
            <w:tcW w:w="222" w:type="pct"/>
            <w:tcBorders>
              <w:top w:val="nil"/>
              <w:left w:val="nil"/>
              <w:bottom w:val="single" w:sz="4" w:space="0" w:color="auto"/>
              <w:right w:val="single" w:sz="4" w:space="0" w:color="auto"/>
            </w:tcBorders>
            <w:vAlign w:val="bottom"/>
          </w:tcPr>
          <w:p w14:paraId="28E7854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312" w:type="pct"/>
            <w:tcBorders>
              <w:top w:val="nil"/>
              <w:left w:val="nil"/>
              <w:bottom w:val="single" w:sz="4" w:space="0" w:color="auto"/>
              <w:right w:val="single" w:sz="4" w:space="0" w:color="auto"/>
            </w:tcBorders>
            <w:shd w:val="clear" w:color="auto" w:fill="B2A1C7"/>
            <w:vAlign w:val="bottom"/>
          </w:tcPr>
          <w:p w14:paraId="28E7854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vAlign w:val="bottom"/>
          </w:tcPr>
          <w:p w14:paraId="28E7854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9" w:type="pct"/>
            <w:tcBorders>
              <w:top w:val="nil"/>
              <w:left w:val="nil"/>
              <w:bottom w:val="single" w:sz="4" w:space="0" w:color="auto"/>
              <w:right w:val="single" w:sz="4" w:space="0" w:color="auto"/>
            </w:tcBorders>
            <w:shd w:val="clear" w:color="auto" w:fill="FFFFFF"/>
            <w:vAlign w:val="bottom"/>
          </w:tcPr>
          <w:p w14:paraId="28E7854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vAlign w:val="bottom"/>
          </w:tcPr>
          <w:p w14:paraId="28E7854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vAlign w:val="bottom"/>
          </w:tcPr>
          <w:p w14:paraId="28E7854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shd w:val="clear" w:color="auto" w:fill="FFFFFF"/>
            <w:vAlign w:val="bottom"/>
          </w:tcPr>
          <w:p w14:paraId="28E7854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auto" w:fill="FFFFFF"/>
            <w:vAlign w:val="bottom"/>
          </w:tcPr>
          <w:p w14:paraId="28E7854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auto" w:fill="FFFFFF"/>
            <w:vAlign w:val="bottom"/>
          </w:tcPr>
          <w:p w14:paraId="28E7854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shd w:val="clear" w:color="auto" w:fill="FFFFFF"/>
            <w:vAlign w:val="bottom"/>
          </w:tcPr>
          <w:p w14:paraId="28E7854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shd w:val="clear" w:color="auto" w:fill="FFFFFF"/>
            <w:vAlign w:val="bottom"/>
          </w:tcPr>
          <w:p w14:paraId="28E7855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shd w:val="clear" w:color="auto" w:fill="FFFFFF"/>
            <w:vAlign w:val="bottom"/>
          </w:tcPr>
          <w:p w14:paraId="28E78551"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8561" w14:textId="77777777" w:rsidTr="007D37E4">
        <w:trPr>
          <w:trHeight w:val="138"/>
        </w:trPr>
        <w:tc>
          <w:tcPr>
            <w:tcW w:w="821" w:type="pct"/>
            <w:vMerge/>
            <w:tcBorders>
              <w:left w:val="single" w:sz="4" w:space="0" w:color="auto"/>
              <w:bottom w:val="single" w:sz="4" w:space="0" w:color="auto"/>
              <w:right w:val="single" w:sz="4" w:space="0" w:color="auto"/>
            </w:tcBorders>
            <w:vAlign w:val="bottom"/>
          </w:tcPr>
          <w:p w14:paraId="28E78553" w14:textId="77777777" w:rsidR="00AE3E89" w:rsidRPr="00E63C16" w:rsidRDefault="00AE3E89" w:rsidP="00EF0F03">
            <w:pPr>
              <w:rPr>
                <w:rFonts w:cs="Calibri"/>
                <w:color w:val="000000"/>
                <w:sz w:val="16"/>
                <w:szCs w:val="16"/>
                <w:lang w:eastAsia="en-AU"/>
              </w:rPr>
            </w:pPr>
          </w:p>
        </w:tc>
        <w:tc>
          <w:tcPr>
            <w:tcW w:w="980" w:type="pct"/>
            <w:gridSpan w:val="3"/>
            <w:tcBorders>
              <w:top w:val="nil"/>
              <w:left w:val="nil"/>
              <w:bottom w:val="single" w:sz="4" w:space="0" w:color="auto"/>
              <w:right w:val="single" w:sz="4" w:space="0" w:color="auto"/>
            </w:tcBorders>
            <w:vAlign w:val="bottom"/>
          </w:tcPr>
          <w:p w14:paraId="28E78554" w14:textId="77777777" w:rsidR="00AE3E89" w:rsidRPr="00E63C16" w:rsidRDefault="00AE3E89" w:rsidP="00EF0F03">
            <w:pPr>
              <w:spacing w:after="0" w:line="240" w:lineRule="auto"/>
              <w:rPr>
                <w:rFonts w:cs="Calibri"/>
                <w:color w:val="000000"/>
                <w:sz w:val="16"/>
                <w:szCs w:val="16"/>
                <w:lang w:eastAsia="en-AU"/>
              </w:rPr>
            </w:pPr>
            <w:r>
              <w:rPr>
                <w:rFonts w:cs="Calibri"/>
                <w:color w:val="000000"/>
                <w:sz w:val="16"/>
                <w:szCs w:val="16"/>
                <w:lang w:eastAsia="en-AU"/>
              </w:rPr>
              <w:t>Verbal reporting (monthly)</w:t>
            </w:r>
          </w:p>
        </w:tc>
        <w:tc>
          <w:tcPr>
            <w:tcW w:w="222" w:type="pct"/>
            <w:tcBorders>
              <w:top w:val="nil"/>
              <w:left w:val="nil"/>
              <w:bottom w:val="single" w:sz="4" w:space="0" w:color="auto"/>
              <w:right w:val="single" w:sz="4" w:space="0" w:color="auto"/>
            </w:tcBorders>
            <w:shd w:val="clear" w:color="auto" w:fill="B2A1C7"/>
            <w:vAlign w:val="bottom"/>
          </w:tcPr>
          <w:p w14:paraId="28E7855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312" w:type="pct"/>
            <w:tcBorders>
              <w:top w:val="nil"/>
              <w:left w:val="nil"/>
              <w:bottom w:val="single" w:sz="4" w:space="0" w:color="auto"/>
              <w:right w:val="single" w:sz="4" w:space="0" w:color="auto"/>
            </w:tcBorders>
            <w:shd w:val="clear" w:color="auto" w:fill="B2A1C7"/>
            <w:vAlign w:val="bottom"/>
          </w:tcPr>
          <w:p w14:paraId="28E7855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shd w:val="clear" w:color="auto" w:fill="B2A1C7"/>
            <w:vAlign w:val="bottom"/>
          </w:tcPr>
          <w:p w14:paraId="28E7855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9" w:type="pct"/>
            <w:tcBorders>
              <w:top w:val="nil"/>
              <w:left w:val="nil"/>
              <w:bottom w:val="single" w:sz="4" w:space="0" w:color="auto"/>
              <w:right w:val="single" w:sz="4" w:space="0" w:color="auto"/>
            </w:tcBorders>
            <w:shd w:val="clear" w:color="auto" w:fill="B2A1C7"/>
            <w:vAlign w:val="bottom"/>
          </w:tcPr>
          <w:p w14:paraId="28E7855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shd w:val="clear" w:color="auto" w:fill="FFFFFF"/>
            <w:vAlign w:val="bottom"/>
          </w:tcPr>
          <w:p w14:paraId="28E7855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shd w:val="clear" w:color="auto" w:fill="FFFFFF"/>
            <w:vAlign w:val="bottom"/>
          </w:tcPr>
          <w:p w14:paraId="28E7855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shd w:val="clear" w:color="auto" w:fill="FFFFFF"/>
            <w:vAlign w:val="bottom"/>
          </w:tcPr>
          <w:p w14:paraId="28E7855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auto" w:fill="FFFFFF"/>
            <w:vAlign w:val="bottom"/>
          </w:tcPr>
          <w:p w14:paraId="28E7855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auto" w:fill="FFFFFF"/>
            <w:vAlign w:val="bottom"/>
          </w:tcPr>
          <w:p w14:paraId="28E7855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shd w:val="clear" w:color="auto" w:fill="FFFFFF"/>
            <w:vAlign w:val="bottom"/>
          </w:tcPr>
          <w:p w14:paraId="28E7855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shd w:val="clear" w:color="auto" w:fill="FFFFFF"/>
            <w:vAlign w:val="bottom"/>
          </w:tcPr>
          <w:p w14:paraId="28E7855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shd w:val="clear" w:color="auto" w:fill="FFFFFF"/>
            <w:vAlign w:val="bottom"/>
          </w:tcPr>
          <w:p w14:paraId="28E7856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8571" w14:textId="77777777" w:rsidTr="007D37E4">
        <w:trPr>
          <w:trHeight w:val="20"/>
        </w:trPr>
        <w:tc>
          <w:tcPr>
            <w:tcW w:w="821" w:type="pct"/>
            <w:vMerge w:val="restart"/>
            <w:tcBorders>
              <w:top w:val="nil"/>
              <w:left w:val="single" w:sz="4" w:space="0" w:color="auto"/>
              <w:right w:val="single" w:sz="4" w:space="0" w:color="auto"/>
            </w:tcBorders>
            <w:vAlign w:val="bottom"/>
          </w:tcPr>
          <w:p w14:paraId="28E78562"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Communication and engagement</w:t>
            </w:r>
          </w:p>
          <w:p w14:paraId="28E7856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980" w:type="pct"/>
            <w:gridSpan w:val="3"/>
            <w:tcBorders>
              <w:top w:val="nil"/>
              <w:left w:val="nil"/>
              <w:bottom w:val="single" w:sz="4" w:space="0" w:color="auto"/>
              <w:right w:val="single" w:sz="4" w:space="0" w:color="auto"/>
            </w:tcBorders>
            <w:vAlign w:val="bottom"/>
          </w:tcPr>
          <w:p w14:paraId="28E7856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Reference group, EWA</w:t>
            </w:r>
            <w:r>
              <w:rPr>
                <w:rFonts w:cs="Calibri"/>
                <w:color w:val="000000"/>
                <w:sz w:val="16"/>
                <w:szCs w:val="16"/>
                <w:lang w:eastAsia="en-AU"/>
              </w:rPr>
              <w:t>R</w:t>
            </w:r>
            <w:r w:rsidRPr="00E63C16">
              <w:rPr>
                <w:rFonts w:cs="Calibri"/>
                <w:color w:val="000000"/>
                <w:sz w:val="16"/>
                <w:szCs w:val="16"/>
                <w:lang w:eastAsia="en-AU"/>
              </w:rPr>
              <w:t>G, CEWH</w:t>
            </w:r>
          </w:p>
        </w:tc>
        <w:tc>
          <w:tcPr>
            <w:tcW w:w="222" w:type="pct"/>
            <w:tcBorders>
              <w:top w:val="nil"/>
              <w:left w:val="nil"/>
              <w:bottom w:val="single" w:sz="4" w:space="0" w:color="auto"/>
              <w:right w:val="single" w:sz="4" w:space="0" w:color="auto"/>
            </w:tcBorders>
            <w:shd w:val="clear" w:color="000000" w:fill="376091"/>
            <w:vAlign w:val="bottom"/>
          </w:tcPr>
          <w:p w14:paraId="28E7856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312" w:type="pct"/>
            <w:tcBorders>
              <w:top w:val="nil"/>
              <w:left w:val="nil"/>
              <w:bottom w:val="single" w:sz="4" w:space="0" w:color="auto"/>
              <w:right w:val="single" w:sz="4" w:space="0" w:color="auto"/>
            </w:tcBorders>
            <w:shd w:val="clear" w:color="000000" w:fill="376091"/>
            <w:vAlign w:val="bottom"/>
          </w:tcPr>
          <w:p w14:paraId="28E7856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shd w:val="clear" w:color="000000" w:fill="376091"/>
            <w:vAlign w:val="bottom"/>
          </w:tcPr>
          <w:p w14:paraId="28E7856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9" w:type="pct"/>
            <w:tcBorders>
              <w:top w:val="nil"/>
              <w:left w:val="nil"/>
              <w:bottom w:val="single" w:sz="4" w:space="0" w:color="auto"/>
              <w:right w:val="single" w:sz="4" w:space="0" w:color="auto"/>
            </w:tcBorders>
            <w:shd w:val="clear" w:color="000000" w:fill="376091"/>
            <w:vAlign w:val="bottom"/>
          </w:tcPr>
          <w:p w14:paraId="28E7856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shd w:val="clear" w:color="auto" w:fill="FFFFFF"/>
            <w:vAlign w:val="bottom"/>
          </w:tcPr>
          <w:p w14:paraId="28E7856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shd w:val="clear" w:color="auto" w:fill="FFFFFF"/>
            <w:vAlign w:val="bottom"/>
          </w:tcPr>
          <w:p w14:paraId="28E7856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shd w:val="clear" w:color="auto" w:fill="FFFFFF"/>
            <w:vAlign w:val="bottom"/>
          </w:tcPr>
          <w:p w14:paraId="28E7856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auto" w:fill="FFFFFF"/>
            <w:vAlign w:val="bottom"/>
          </w:tcPr>
          <w:p w14:paraId="28E7856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auto" w:fill="FFFFFF"/>
            <w:vAlign w:val="bottom"/>
          </w:tcPr>
          <w:p w14:paraId="28E7856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shd w:val="clear" w:color="auto" w:fill="FFFFFF"/>
            <w:vAlign w:val="bottom"/>
          </w:tcPr>
          <w:p w14:paraId="28E7856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shd w:val="clear" w:color="auto" w:fill="FFFFFF"/>
            <w:vAlign w:val="bottom"/>
          </w:tcPr>
          <w:p w14:paraId="28E7856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shd w:val="clear" w:color="auto" w:fill="FFFFFF"/>
            <w:vAlign w:val="bottom"/>
          </w:tcPr>
          <w:p w14:paraId="28E78570"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8580" w14:textId="77777777" w:rsidTr="007D37E4">
        <w:trPr>
          <w:trHeight w:val="20"/>
        </w:trPr>
        <w:tc>
          <w:tcPr>
            <w:tcW w:w="821" w:type="pct"/>
            <w:vMerge/>
            <w:tcBorders>
              <w:left w:val="single" w:sz="4" w:space="0" w:color="auto"/>
              <w:right w:val="single" w:sz="4" w:space="0" w:color="auto"/>
            </w:tcBorders>
            <w:vAlign w:val="bottom"/>
          </w:tcPr>
          <w:p w14:paraId="28E78572" w14:textId="77777777" w:rsidR="00AE3E89" w:rsidRPr="00E63C16" w:rsidRDefault="00AE3E89" w:rsidP="00EF0F03">
            <w:pPr>
              <w:spacing w:after="0" w:line="240" w:lineRule="auto"/>
              <w:rPr>
                <w:rFonts w:cs="Calibri"/>
                <w:color w:val="000000"/>
                <w:sz w:val="16"/>
                <w:szCs w:val="16"/>
                <w:lang w:eastAsia="en-AU"/>
              </w:rPr>
            </w:pPr>
          </w:p>
        </w:tc>
        <w:tc>
          <w:tcPr>
            <w:tcW w:w="980" w:type="pct"/>
            <w:gridSpan w:val="3"/>
            <w:tcBorders>
              <w:top w:val="nil"/>
              <w:left w:val="nil"/>
              <w:bottom w:val="single" w:sz="4" w:space="0" w:color="auto"/>
              <w:right w:val="single" w:sz="4" w:space="0" w:color="auto"/>
            </w:tcBorders>
            <w:vAlign w:val="bottom"/>
          </w:tcPr>
          <w:p w14:paraId="28E78573" w14:textId="77777777" w:rsidR="00AE3E89" w:rsidRPr="00E63C16" w:rsidRDefault="00AE3E89" w:rsidP="00EF0F03">
            <w:pPr>
              <w:spacing w:after="0" w:line="240" w:lineRule="auto"/>
              <w:rPr>
                <w:rFonts w:cs="Calibri"/>
                <w:color w:val="000000"/>
                <w:sz w:val="16"/>
                <w:szCs w:val="16"/>
                <w:lang w:eastAsia="en-AU"/>
              </w:rPr>
            </w:pPr>
            <w:r>
              <w:rPr>
                <w:rFonts w:cs="Calibri"/>
                <w:color w:val="000000"/>
                <w:sz w:val="16"/>
                <w:szCs w:val="16"/>
                <w:lang w:eastAsia="en-AU"/>
              </w:rPr>
              <w:t>A</w:t>
            </w:r>
            <w:r w:rsidRPr="00E63C16">
              <w:rPr>
                <w:rFonts w:cs="Calibri"/>
                <w:color w:val="000000"/>
                <w:sz w:val="16"/>
                <w:szCs w:val="16"/>
                <w:lang w:eastAsia="en-AU"/>
              </w:rPr>
              <w:t xml:space="preserve">nnual flow planning </w:t>
            </w:r>
          </w:p>
        </w:tc>
        <w:tc>
          <w:tcPr>
            <w:tcW w:w="222" w:type="pct"/>
            <w:tcBorders>
              <w:top w:val="nil"/>
              <w:left w:val="nil"/>
              <w:bottom w:val="single" w:sz="4" w:space="0" w:color="auto"/>
              <w:right w:val="single" w:sz="4" w:space="0" w:color="auto"/>
            </w:tcBorders>
            <w:shd w:val="clear" w:color="auto" w:fill="365F91"/>
            <w:vAlign w:val="bottom"/>
          </w:tcPr>
          <w:p w14:paraId="28E7857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312" w:type="pct"/>
            <w:tcBorders>
              <w:top w:val="nil"/>
              <w:left w:val="nil"/>
              <w:bottom w:val="single" w:sz="4" w:space="0" w:color="auto"/>
              <w:right w:val="single" w:sz="4" w:space="0" w:color="auto"/>
            </w:tcBorders>
            <w:shd w:val="clear" w:color="auto" w:fill="365F91"/>
            <w:vAlign w:val="bottom"/>
          </w:tcPr>
          <w:p w14:paraId="28E7857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vAlign w:val="bottom"/>
          </w:tcPr>
          <w:p w14:paraId="28E7857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9" w:type="pct"/>
            <w:tcBorders>
              <w:top w:val="nil"/>
              <w:left w:val="nil"/>
              <w:bottom w:val="single" w:sz="4" w:space="0" w:color="auto"/>
              <w:right w:val="single" w:sz="4" w:space="0" w:color="auto"/>
            </w:tcBorders>
            <w:vAlign w:val="bottom"/>
          </w:tcPr>
          <w:p w14:paraId="28E7857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shd w:val="clear" w:color="auto" w:fill="FFFFFF"/>
            <w:vAlign w:val="bottom"/>
          </w:tcPr>
          <w:p w14:paraId="28E7857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shd w:val="clear" w:color="auto" w:fill="FFFFFF"/>
            <w:vAlign w:val="bottom"/>
          </w:tcPr>
          <w:p w14:paraId="28E7857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shd w:val="clear" w:color="auto" w:fill="FFFFFF"/>
            <w:vAlign w:val="bottom"/>
          </w:tcPr>
          <w:p w14:paraId="28E7857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auto" w:fill="FFFFFF"/>
            <w:vAlign w:val="bottom"/>
          </w:tcPr>
          <w:p w14:paraId="28E7857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auto" w:fill="FFFFFF"/>
            <w:vAlign w:val="bottom"/>
          </w:tcPr>
          <w:p w14:paraId="28E7857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shd w:val="clear" w:color="auto" w:fill="FFFFFF"/>
            <w:vAlign w:val="bottom"/>
          </w:tcPr>
          <w:p w14:paraId="28E7857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shd w:val="clear" w:color="auto" w:fill="FFFFFF"/>
            <w:vAlign w:val="bottom"/>
          </w:tcPr>
          <w:p w14:paraId="28E7857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shd w:val="clear" w:color="auto" w:fill="FFFFFF"/>
            <w:vAlign w:val="bottom"/>
          </w:tcPr>
          <w:p w14:paraId="28E7857F"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r w:rsidR="00AE3E89" w:rsidRPr="00E63C16" w14:paraId="28E7858F" w14:textId="77777777" w:rsidTr="007D37E4">
        <w:trPr>
          <w:trHeight w:val="20"/>
        </w:trPr>
        <w:tc>
          <w:tcPr>
            <w:tcW w:w="821" w:type="pct"/>
            <w:vMerge/>
            <w:tcBorders>
              <w:left w:val="single" w:sz="4" w:space="0" w:color="auto"/>
              <w:bottom w:val="single" w:sz="4" w:space="0" w:color="auto"/>
              <w:right w:val="single" w:sz="4" w:space="0" w:color="auto"/>
            </w:tcBorders>
            <w:vAlign w:val="bottom"/>
          </w:tcPr>
          <w:p w14:paraId="28E78581" w14:textId="77777777" w:rsidR="00AE3E89" w:rsidRPr="00E63C16" w:rsidRDefault="00AE3E89" w:rsidP="00EF0F03">
            <w:pPr>
              <w:spacing w:after="0" w:line="240" w:lineRule="auto"/>
              <w:rPr>
                <w:rFonts w:cs="Calibri"/>
                <w:color w:val="000000"/>
                <w:sz w:val="16"/>
                <w:szCs w:val="16"/>
                <w:lang w:eastAsia="en-AU"/>
              </w:rPr>
            </w:pPr>
          </w:p>
        </w:tc>
        <w:tc>
          <w:tcPr>
            <w:tcW w:w="980" w:type="pct"/>
            <w:gridSpan w:val="3"/>
            <w:tcBorders>
              <w:top w:val="nil"/>
              <w:left w:val="nil"/>
              <w:bottom w:val="single" w:sz="4" w:space="0" w:color="auto"/>
              <w:right w:val="single" w:sz="4" w:space="0" w:color="auto"/>
            </w:tcBorders>
            <w:vAlign w:val="bottom"/>
          </w:tcPr>
          <w:p w14:paraId="28E78582"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Newsletter</w:t>
            </w:r>
          </w:p>
        </w:tc>
        <w:tc>
          <w:tcPr>
            <w:tcW w:w="222" w:type="pct"/>
            <w:tcBorders>
              <w:top w:val="nil"/>
              <w:left w:val="nil"/>
              <w:bottom w:val="single" w:sz="4" w:space="0" w:color="auto"/>
              <w:right w:val="single" w:sz="4" w:space="0" w:color="auto"/>
            </w:tcBorders>
            <w:vAlign w:val="bottom"/>
          </w:tcPr>
          <w:p w14:paraId="28E78583"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312" w:type="pct"/>
            <w:tcBorders>
              <w:top w:val="nil"/>
              <w:left w:val="nil"/>
              <w:bottom w:val="single" w:sz="4" w:space="0" w:color="auto"/>
              <w:right w:val="single" w:sz="4" w:space="0" w:color="auto"/>
            </w:tcBorders>
            <w:vAlign w:val="bottom"/>
          </w:tcPr>
          <w:p w14:paraId="28E78584"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1" w:type="pct"/>
            <w:tcBorders>
              <w:top w:val="nil"/>
              <w:left w:val="nil"/>
              <w:bottom w:val="single" w:sz="4" w:space="0" w:color="auto"/>
              <w:right w:val="single" w:sz="4" w:space="0" w:color="auto"/>
            </w:tcBorders>
            <w:vAlign w:val="bottom"/>
          </w:tcPr>
          <w:p w14:paraId="28E78585"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9" w:type="pct"/>
            <w:tcBorders>
              <w:top w:val="nil"/>
              <w:left w:val="nil"/>
              <w:bottom w:val="single" w:sz="4" w:space="0" w:color="auto"/>
              <w:right w:val="single" w:sz="4" w:space="0" w:color="auto"/>
            </w:tcBorders>
            <w:shd w:val="clear" w:color="auto" w:fill="1F497D"/>
            <w:vAlign w:val="bottom"/>
          </w:tcPr>
          <w:p w14:paraId="28E78586"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1" w:type="pct"/>
            <w:tcBorders>
              <w:top w:val="nil"/>
              <w:left w:val="nil"/>
              <w:bottom w:val="single" w:sz="4" w:space="0" w:color="auto"/>
              <w:right w:val="single" w:sz="4" w:space="0" w:color="auto"/>
            </w:tcBorders>
            <w:shd w:val="clear" w:color="auto" w:fill="FFFFFF"/>
            <w:vAlign w:val="bottom"/>
          </w:tcPr>
          <w:p w14:paraId="28E78587"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74" w:type="pct"/>
            <w:tcBorders>
              <w:top w:val="nil"/>
              <w:left w:val="nil"/>
              <w:bottom w:val="single" w:sz="4" w:space="0" w:color="auto"/>
              <w:right w:val="single" w:sz="4" w:space="0" w:color="auto"/>
            </w:tcBorders>
            <w:shd w:val="clear" w:color="auto" w:fill="FFFFFF"/>
            <w:vAlign w:val="bottom"/>
          </w:tcPr>
          <w:p w14:paraId="28E78588"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5" w:type="pct"/>
            <w:tcBorders>
              <w:top w:val="nil"/>
              <w:left w:val="nil"/>
              <w:bottom w:val="single" w:sz="4" w:space="0" w:color="auto"/>
              <w:right w:val="single" w:sz="4" w:space="0" w:color="auto"/>
            </w:tcBorders>
            <w:shd w:val="clear" w:color="auto" w:fill="FFFFFF"/>
            <w:vAlign w:val="bottom"/>
          </w:tcPr>
          <w:p w14:paraId="28E78589"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8" w:type="pct"/>
            <w:tcBorders>
              <w:top w:val="nil"/>
              <w:left w:val="nil"/>
              <w:bottom w:val="single" w:sz="4" w:space="0" w:color="auto"/>
              <w:right w:val="single" w:sz="4" w:space="0" w:color="auto"/>
            </w:tcBorders>
            <w:shd w:val="clear" w:color="auto" w:fill="FFFFFF"/>
            <w:vAlign w:val="bottom"/>
          </w:tcPr>
          <w:p w14:paraId="28E7858A"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66" w:type="pct"/>
            <w:tcBorders>
              <w:top w:val="nil"/>
              <w:left w:val="nil"/>
              <w:bottom w:val="single" w:sz="4" w:space="0" w:color="auto"/>
              <w:right w:val="single" w:sz="4" w:space="0" w:color="auto"/>
            </w:tcBorders>
            <w:shd w:val="clear" w:color="auto" w:fill="FFFFFF"/>
            <w:vAlign w:val="bottom"/>
          </w:tcPr>
          <w:p w14:paraId="28E7858B"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3" w:type="pct"/>
            <w:tcBorders>
              <w:top w:val="nil"/>
              <w:left w:val="nil"/>
              <w:bottom w:val="single" w:sz="4" w:space="0" w:color="auto"/>
              <w:right w:val="single" w:sz="4" w:space="0" w:color="auto"/>
            </w:tcBorders>
            <w:shd w:val="clear" w:color="auto" w:fill="FFFFFF"/>
            <w:vAlign w:val="bottom"/>
          </w:tcPr>
          <w:p w14:paraId="28E7858C"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86" w:type="pct"/>
            <w:tcBorders>
              <w:top w:val="nil"/>
              <w:left w:val="nil"/>
              <w:bottom w:val="single" w:sz="4" w:space="0" w:color="auto"/>
              <w:right w:val="single" w:sz="4" w:space="0" w:color="auto"/>
            </w:tcBorders>
            <w:shd w:val="clear" w:color="auto" w:fill="FFFFFF"/>
            <w:vAlign w:val="bottom"/>
          </w:tcPr>
          <w:p w14:paraId="28E7858D"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c>
          <w:tcPr>
            <w:tcW w:w="251" w:type="pct"/>
            <w:tcBorders>
              <w:top w:val="nil"/>
              <w:left w:val="nil"/>
              <w:bottom w:val="single" w:sz="4" w:space="0" w:color="auto"/>
              <w:right w:val="single" w:sz="4" w:space="0" w:color="auto"/>
            </w:tcBorders>
            <w:shd w:val="clear" w:color="auto" w:fill="FFFFFF"/>
            <w:vAlign w:val="bottom"/>
          </w:tcPr>
          <w:p w14:paraId="28E7858E" w14:textId="77777777" w:rsidR="00AE3E89" w:rsidRPr="00E63C16" w:rsidRDefault="00AE3E89" w:rsidP="00EF0F03">
            <w:pPr>
              <w:spacing w:after="0" w:line="240" w:lineRule="auto"/>
              <w:rPr>
                <w:rFonts w:cs="Calibri"/>
                <w:color w:val="000000"/>
                <w:sz w:val="16"/>
                <w:szCs w:val="16"/>
                <w:lang w:eastAsia="en-AU"/>
              </w:rPr>
            </w:pPr>
            <w:r w:rsidRPr="00E63C16">
              <w:rPr>
                <w:rFonts w:cs="Calibri"/>
                <w:color w:val="000000"/>
                <w:sz w:val="16"/>
                <w:szCs w:val="16"/>
                <w:lang w:eastAsia="en-AU"/>
              </w:rPr>
              <w:t> </w:t>
            </w:r>
          </w:p>
        </w:tc>
      </w:tr>
    </w:tbl>
    <w:p w14:paraId="28E78590" w14:textId="77777777" w:rsidR="00AE3E89" w:rsidRDefault="00AE3E89" w:rsidP="00AE3E89"/>
    <w:p w14:paraId="28E78591" w14:textId="77777777" w:rsidR="00AE3E89" w:rsidRPr="00E63C16" w:rsidRDefault="00AE3E89" w:rsidP="00993A66">
      <w:pPr>
        <w:pStyle w:val="BodyText"/>
        <w:sectPr w:rsidR="00AE3E89" w:rsidRPr="00E63C16" w:rsidSect="00AB06A1">
          <w:pgSz w:w="11907" w:h="16839" w:code="9"/>
          <w:pgMar w:top="1440" w:right="1440" w:bottom="1440" w:left="1440" w:header="708" w:footer="708" w:gutter="0"/>
          <w:cols w:space="708"/>
          <w:docGrid w:linePitch="360"/>
        </w:sectPr>
      </w:pPr>
    </w:p>
    <w:p w14:paraId="28E78592" w14:textId="77777777" w:rsidR="00ED03EB" w:rsidRDefault="00ED03EB" w:rsidP="00E86D32">
      <w:pPr>
        <w:pStyle w:val="Heading1"/>
      </w:pPr>
      <w:bookmarkStart w:id="200" w:name="_Toc385495697"/>
      <w:bookmarkStart w:id="201" w:name="_Toc391976370"/>
      <w:r>
        <w:t>Communication Plan</w:t>
      </w:r>
      <w:bookmarkEnd w:id="200"/>
      <w:bookmarkEnd w:id="201"/>
      <w:r>
        <w:t xml:space="preserve"> </w:t>
      </w:r>
    </w:p>
    <w:p w14:paraId="28E78593" w14:textId="77777777" w:rsidR="00176C82" w:rsidRDefault="00176C82" w:rsidP="00176C82">
      <w:pPr>
        <w:pStyle w:val="BodyText10"/>
      </w:pPr>
      <w:r w:rsidRPr="00E63C16">
        <w:t>A broad collaborative approach will be use</w:t>
      </w:r>
      <w:r>
        <w:t>d to effectively engage, consult</w:t>
      </w:r>
      <w:r w:rsidRPr="00E63C16">
        <w:t xml:space="preserve"> and collaborate with stakeholders</w:t>
      </w:r>
      <w:r>
        <w:t xml:space="preserve"> throughout the </w:t>
      </w:r>
      <w:r w:rsidRPr="00E63C16">
        <w:t xml:space="preserve">project. </w:t>
      </w:r>
      <w:r>
        <w:t xml:space="preserve">The project </w:t>
      </w:r>
      <w:r w:rsidRPr="00E63C16">
        <w:t>team will draw widely on the existing structures, expertise</w:t>
      </w:r>
      <w:r>
        <w:t>, relationships</w:t>
      </w:r>
      <w:r w:rsidRPr="00E63C16">
        <w:t xml:space="preserve"> and local knowledge </w:t>
      </w:r>
      <w:r>
        <w:t>that</w:t>
      </w:r>
      <w:r w:rsidRPr="00E63C16">
        <w:t xml:space="preserve"> exist in the Murrumbidgee</w:t>
      </w:r>
      <w:r>
        <w:t xml:space="preserve"> to ensure efforts are not being duplicated and communication is efficient and effective</w:t>
      </w:r>
      <w:r w:rsidRPr="00E63C16">
        <w:t xml:space="preserve">. </w:t>
      </w:r>
      <w:r>
        <w:t xml:space="preserve">In regard to stakeholder communication behaving in a respectful, collaborative, cooperative and courteous manner (guided by the CEWO </w:t>
      </w:r>
      <w:r w:rsidR="007A0E03">
        <w:t>LTIM P</w:t>
      </w:r>
      <w:r w:rsidR="00234042">
        <w:t>roject</w:t>
      </w:r>
      <w:r>
        <w:t xml:space="preserve"> code of conduct) will be important.</w:t>
      </w:r>
    </w:p>
    <w:p w14:paraId="28E78594" w14:textId="77777777" w:rsidR="00176C82" w:rsidRDefault="00176C82" w:rsidP="00176C82">
      <w:pPr>
        <w:pStyle w:val="BodyText10"/>
      </w:pPr>
    </w:p>
    <w:p w14:paraId="28E78595" w14:textId="77777777" w:rsidR="00176C82" w:rsidRPr="00E63C16" w:rsidRDefault="00176C82" w:rsidP="00176C82">
      <w:pPr>
        <w:pStyle w:val="BodyText10"/>
      </w:pPr>
      <w:r w:rsidRPr="00E63C16">
        <w:t>The aim of the engagement plan is</w:t>
      </w:r>
      <w:r>
        <w:t xml:space="preserve"> to:</w:t>
      </w:r>
    </w:p>
    <w:p w14:paraId="28E78596" w14:textId="77777777" w:rsidR="00176C82" w:rsidRPr="00E63C16" w:rsidRDefault="00176C82" w:rsidP="00546CA2">
      <w:pPr>
        <w:pStyle w:val="BodyText10"/>
        <w:numPr>
          <w:ilvl w:val="0"/>
          <w:numId w:val="26"/>
        </w:numPr>
      </w:pPr>
      <w:r w:rsidRPr="00E63C16">
        <w:t>Foster existing partnerships and develop new partnerships and collaborations</w:t>
      </w:r>
      <w:r>
        <w:t>,</w:t>
      </w:r>
    </w:p>
    <w:p w14:paraId="28E78597" w14:textId="77777777" w:rsidR="00176C82" w:rsidRPr="00E63C16" w:rsidRDefault="00176C82" w:rsidP="00546CA2">
      <w:pPr>
        <w:pStyle w:val="BodyText10"/>
        <w:numPr>
          <w:ilvl w:val="0"/>
          <w:numId w:val="26"/>
        </w:numPr>
      </w:pPr>
      <w:r w:rsidRPr="00E63C16">
        <w:t xml:space="preserve">Aid the </w:t>
      </w:r>
      <w:r w:rsidR="00A862C5">
        <w:t>Commonwealth</w:t>
      </w:r>
      <w:r w:rsidRPr="00E63C16">
        <w:t xml:space="preserve"> where appropriate to regularly communicate the results of environmental water monitoring activities to key stakeholders and the public more broadly</w:t>
      </w:r>
      <w:r>
        <w:t>,</w:t>
      </w:r>
    </w:p>
    <w:p w14:paraId="28E78598" w14:textId="77777777" w:rsidR="00176C82" w:rsidRPr="00E63C16" w:rsidRDefault="00176C82" w:rsidP="00546CA2">
      <w:pPr>
        <w:pStyle w:val="BodyText10"/>
        <w:numPr>
          <w:ilvl w:val="0"/>
          <w:numId w:val="26"/>
        </w:numPr>
      </w:pPr>
      <w:r w:rsidRPr="00E63C16">
        <w:t xml:space="preserve">Communicate results and recommendations for future and current e-water management to the </w:t>
      </w:r>
      <w:r w:rsidR="00A862C5">
        <w:t>Commonwealth</w:t>
      </w:r>
      <w:r w:rsidRPr="00E63C16">
        <w:t xml:space="preserve"> and other key stakeholders, including delivery partners</w:t>
      </w:r>
      <w:r>
        <w:t xml:space="preserve"> and environmental water groups,</w:t>
      </w:r>
    </w:p>
    <w:p w14:paraId="28E78599" w14:textId="77777777" w:rsidR="00176C82" w:rsidRPr="00E63C16" w:rsidRDefault="00176C82" w:rsidP="00546CA2">
      <w:pPr>
        <w:pStyle w:val="BodyText10"/>
        <w:numPr>
          <w:ilvl w:val="0"/>
          <w:numId w:val="26"/>
        </w:numPr>
      </w:pPr>
      <w:r w:rsidRPr="00E63C16">
        <w:t>Increase transparency and dispel myths in regard to environmental water outcomes</w:t>
      </w:r>
      <w:r>
        <w:t>, and</w:t>
      </w:r>
    </w:p>
    <w:p w14:paraId="28E7859A" w14:textId="77777777" w:rsidR="00176C82" w:rsidRPr="00E63C16" w:rsidRDefault="00176C82" w:rsidP="00546CA2">
      <w:pPr>
        <w:pStyle w:val="BodyText10"/>
        <w:numPr>
          <w:ilvl w:val="0"/>
          <w:numId w:val="26"/>
        </w:numPr>
      </w:pPr>
      <w:r>
        <w:t>B</w:t>
      </w:r>
      <w:r w:rsidRPr="00E63C16">
        <w:t>uild a solid foundation for adaptive management of environmental water through strong partnership and clear regular communication.</w:t>
      </w:r>
    </w:p>
    <w:p w14:paraId="28E7859B" w14:textId="77777777" w:rsidR="00176C82" w:rsidRPr="00E63C16" w:rsidRDefault="00176C82" w:rsidP="00176C82">
      <w:pPr>
        <w:spacing w:after="0" w:line="240" w:lineRule="auto"/>
        <w:rPr>
          <w:rFonts w:eastAsia="Times New Roman" w:cs="Angsana New"/>
          <w:lang w:eastAsia="zh-CN" w:bidi="th-TH"/>
        </w:rPr>
      </w:pPr>
      <w:r w:rsidRPr="00E63C16">
        <w:br w:type="page"/>
      </w:r>
    </w:p>
    <w:p w14:paraId="28E7859C" w14:textId="77777777" w:rsidR="00176C82" w:rsidRPr="00E63C16" w:rsidRDefault="00176C82" w:rsidP="00176C82">
      <w:pPr>
        <w:pStyle w:val="BodyText10"/>
      </w:pPr>
      <w:r w:rsidRPr="00E63C16">
        <w:t>The Murrumbidgee environmental water community includes a broad range of stakeholders all with various roles identified below.</w:t>
      </w:r>
    </w:p>
    <w:p w14:paraId="28E7859D" w14:textId="77777777" w:rsidR="00176C82" w:rsidRPr="00E63C16" w:rsidRDefault="00176C82" w:rsidP="00176C82">
      <w:pPr>
        <w:pStyle w:val="BodyText2"/>
        <w:rPr>
          <w:rFonts w:ascii="Century Gothic" w:hAnsi="Century Gothic"/>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90"/>
        <w:gridCol w:w="5932"/>
      </w:tblGrid>
      <w:tr w:rsidR="00176C82" w:rsidRPr="007232CF" w14:paraId="28E785A0" w14:textId="77777777" w:rsidTr="00276938">
        <w:trPr>
          <w:trHeight w:val="376"/>
        </w:trPr>
        <w:tc>
          <w:tcPr>
            <w:tcW w:w="3510" w:type="dxa"/>
            <w:vAlign w:val="center"/>
          </w:tcPr>
          <w:p w14:paraId="28E7859E" w14:textId="77777777" w:rsidR="00176C82" w:rsidRPr="007232CF" w:rsidRDefault="00176C82" w:rsidP="007232CF">
            <w:pPr>
              <w:pStyle w:val="Tabletext"/>
              <w:rPr>
                <w:b/>
              </w:rPr>
            </w:pPr>
            <w:r w:rsidRPr="007232CF">
              <w:rPr>
                <w:b/>
              </w:rPr>
              <w:t>Stake Holder/ individual/Group</w:t>
            </w:r>
          </w:p>
        </w:tc>
        <w:tc>
          <w:tcPr>
            <w:tcW w:w="7655" w:type="dxa"/>
            <w:vAlign w:val="center"/>
          </w:tcPr>
          <w:p w14:paraId="28E7859F" w14:textId="77777777" w:rsidR="00176C82" w:rsidRPr="007232CF" w:rsidRDefault="00176C82" w:rsidP="007232CF">
            <w:pPr>
              <w:pStyle w:val="Tabletext"/>
              <w:rPr>
                <w:b/>
              </w:rPr>
            </w:pPr>
            <w:r w:rsidRPr="007232CF">
              <w:rPr>
                <w:b/>
              </w:rPr>
              <w:t>Role</w:t>
            </w:r>
          </w:p>
        </w:tc>
      </w:tr>
      <w:tr w:rsidR="00176C82" w:rsidRPr="007232CF" w14:paraId="28E785A3" w14:textId="77777777" w:rsidTr="00276938">
        <w:tc>
          <w:tcPr>
            <w:tcW w:w="3510" w:type="dxa"/>
            <w:vAlign w:val="center"/>
          </w:tcPr>
          <w:p w14:paraId="28E785A1" w14:textId="77777777" w:rsidR="00176C82" w:rsidRPr="007232CF" w:rsidRDefault="00176C82" w:rsidP="007232CF">
            <w:pPr>
              <w:pStyle w:val="Tabletext"/>
            </w:pPr>
            <w:r w:rsidRPr="007232CF">
              <w:t>MDBA</w:t>
            </w:r>
          </w:p>
        </w:tc>
        <w:tc>
          <w:tcPr>
            <w:tcW w:w="7655" w:type="dxa"/>
            <w:vAlign w:val="center"/>
          </w:tcPr>
          <w:p w14:paraId="28E785A2" w14:textId="77777777" w:rsidR="00176C82" w:rsidRPr="007232CF" w:rsidRDefault="00176C82" w:rsidP="007232CF">
            <w:pPr>
              <w:pStyle w:val="Tabletext"/>
            </w:pPr>
            <w:r w:rsidRPr="007232CF">
              <w:t>Development of the environmental watering strategies and plans.</w:t>
            </w:r>
          </w:p>
        </w:tc>
      </w:tr>
      <w:tr w:rsidR="00176C82" w:rsidRPr="007232CF" w14:paraId="28E785A7" w14:textId="77777777" w:rsidTr="00276938">
        <w:tc>
          <w:tcPr>
            <w:tcW w:w="3510" w:type="dxa"/>
            <w:vAlign w:val="center"/>
          </w:tcPr>
          <w:p w14:paraId="28E785A4" w14:textId="77777777" w:rsidR="00176C82" w:rsidRPr="007232CF" w:rsidRDefault="00176C82" w:rsidP="0054728D">
            <w:pPr>
              <w:pStyle w:val="Tabletext"/>
            </w:pPr>
            <w:r w:rsidRPr="007232CF">
              <w:t>CEW</w:t>
            </w:r>
            <w:r w:rsidR="00C92296" w:rsidRPr="007232CF">
              <w:t>O</w:t>
            </w:r>
            <w:r w:rsidRPr="007232CF">
              <w:t xml:space="preserve"> (</w:t>
            </w:r>
            <w:r w:rsidR="0054728D">
              <w:t>Department of the Environment</w:t>
            </w:r>
            <w:r w:rsidRPr="007232CF">
              <w:t>)</w:t>
            </w:r>
          </w:p>
        </w:tc>
        <w:tc>
          <w:tcPr>
            <w:tcW w:w="7655" w:type="dxa"/>
            <w:vAlign w:val="center"/>
          </w:tcPr>
          <w:p w14:paraId="28E785A5" w14:textId="77777777" w:rsidR="00176C82" w:rsidRPr="007232CF" w:rsidRDefault="00176C82" w:rsidP="007232CF">
            <w:pPr>
              <w:pStyle w:val="Tabletext"/>
            </w:pPr>
            <w:r w:rsidRPr="007232CF">
              <w:t>Preparation of environmental water planning and watering strategies with input from state government and the MDBA.</w:t>
            </w:r>
          </w:p>
          <w:p w14:paraId="28E785A6" w14:textId="77777777" w:rsidR="00176C82" w:rsidRPr="007232CF" w:rsidRDefault="00176C82" w:rsidP="007232CF">
            <w:pPr>
              <w:pStyle w:val="Tabletext"/>
            </w:pPr>
            <w:r w:rsidRPr="007232CF">
              <w:t>Operate and deliver Commonwealth environmental water in accordance with the environmental watering plan.</w:t>
            </w:r>
          </w:p>
        </w:tc>
      </w:tr>
      <w:tr w:rsidR="00176C82" w:rsidRPr="007232CF" w14:paraId="28E785AC" w14:textId="77777777" w:rsidTr="00276938">
        <w:tc>
          <w:tcPr>
            <w:tcW w:w="3510" w:type="dxa"/>
            <w:vAlign w:val="center"/>
          </w:tcPr>
          <w:p w14:paraId="28E785A8" w14:textId="77777777" w:rsidR="00176C82" w:rsidRPr="007232CF" w:rsidRDefault="00176C82" w:rsidP="007232CF">
            <w:pPr>
              <w:pStyle w:val="Tabletext"/>
            </w:pPr>
            <w:r w:rsidRPr="007232CF">
              <w:t xml:space="preserve">NSW Office of Water </w:t>
            </w:r>
          </w:p>
        </w:tc>
        <w:tc>
          <w:tcPr>
            <w:tcW w:w="7655" w:type="dxa"/>
            <w:vAlign w:val="center"/>
          </w:tcPr>
          <w:p w14:paraId="28E785A9" w14:textId="77777777" w:rsidR="00176C82" w:rsidRPr="007232CF" w:rsidRDefault="00176C82" w:rsidP="007232CF">
            <w:pPr>
              <w:pStyle w:val="Tabletext"/>
            </w:pPr>
            <w:r w:rsidRPr="007232CF">
              <w:t>Implementation of environmental watering strategies and plans</w:t>
            </w:r>
            <w:r w:rsidRPr="007232CF" w:rsidDel="005D7E56">
              <w:t xml:space="preserve"> </w:t>
            </w:r>
          </w:p>
          <w:p w14:paraId="28E785AA" w14:textId="77777777" w:rsidR="00176C82" w:rsidRPr="007232CF" w:rsidRDefault="00176C82" w:rsidP="007232CF">
            <w:pPr>
              <w:pStyle w:val="Tabletext"/>
            </w:pPr>
            <w:r w:rsidRPr="007232CF">
              <w:t xml:space="preserve">Implementation of the Water-Sharing Plan </w:t>
            </w:r>
            <w:r w:rsidRPr="007232CF">
              <w:rPr>
                <w:shd w:val="clear" w:color="auto" w:fill="FFFFFF"/>
              </w:rPr>
              <w:t>and preparation of Water Resource Plans when water-sharing plans expire</w:t>
            </w:r>
            <w:r w:rsidRPr="007232CF">
              <w:t xml:space="preserve">. </w:t>
            </w:r>
          </w:p>
          <w:p w14:paraId="28E785AB" w14:textId="77777777" w:rsidR="00176C82" w:rsidRPr="007232CF" w:rsidRDefault="00176C82" w:rsidP="007232CF">
            <w:pPr>
              <w:pStyle w:val="Tabletext"/>
            </w:pPr>
            <w:r w:rsidRPr="007232CF">
              <w:t>Management of planned environmental water.</w:t>
            </w:r>
          </w:p>
        </w:tc>
      </w:tr>
      <w:tr w:rsidR="00176C82" w:rsidRPr="007232CF" w14:paraId="28E785B3" w14:textId="77777777" w:rsidTr="00276938">
        <w:tc>
          <w:tcPr>
            <w:tcW w:w="3510" w:type="dxa"/>
            <w:vAlign w:val="center"/>
          </w:tcPr>
          <w:p w14:paraId="28E785AD" w14:textId="77777777" w:rsidR="00176C82" w:rsidRPr="007232CF" w:rsidRDefault="002D2B74" w:rsidP="007232CF">
            <w:pPr>
              <w:pStyle w:val="Tabletext"/>
            </w:pPr>
            <w:r>
              <w:t>NSW OEH</w:t>
            </w:r>
            <w:r w:rsidR="00176C82" w:rsidRPr="007232CF">
              <w:t xml:space="preserve"> </w:t>
            </w:r>
          </w:p>
        </w:tc>
        <w:tc>
          <w:tcPr>
            <w:tcW w:w="7655" w:type="dxa"/>
            <w:vAlign w:val="center"/>
          </w:tcPr>
          <w:p w14:paraId="28E785AE" w14:textId="77777777" w:rsidR="00176C82" w:rsidRPr="007232CF" w:rsidRDefault="00176C82" w:rsidP="007232CF">
            <w:pPr>
              <w:pStyle w:val="Tabletext"/>
            </w:pPr>
            <w:r w:rsidRPr="007232CF">
              <w:t>Implementation of environmental watering strategies and plans.</w:t>
            </w:r>
            <w:r w:rsidRPr="007232CF" w:rsidDel="005D7E56">
              <w:t xml:space="preserve"> </w:t>
            </w:r>
          </w:p>
          <w:p w14:paraId="28E785AF" w14:textId="77777777" w:rsidR="00176C82" w:rsidRPr="007232CF" w:rsidRDefault="00176C82" w:rsidP="007232CF">
            <w:pPr>
              <w:pStyle w:val="Tabletext"/>
            </w:pPr>
            <w:r w:rsidRPr="007232CF">
              <w:t>Management of adaptive environmental water and discretionary water.</w:t>
            </w:r>
          </w:p>
          <w:p w14:paraId="28E785B0" w14:textId="77777777" w:rsidR="00176C82" w:rsidRPr="007232CF" w:rsidRDefault="00176C82" w:rsidP="007232CF">
            <w:pPr>
              <w:pStyle w:val="Tabletext"/>
            </w:pPr>
            <w:r w:rsidRPr="007232CF">
              <w:t>Riverbank program (acquisition of water licences).</w:t>
            </w:r>
          </w:p>
          <w:p w14:paraId="28E785B1" w14:textId="77777777" w:rsidR="00176C82" w:rsidRPr="007232CF" w:rsidRDefault="00176C82" w:rsidP="007232CF">
            <w:pPr>
              <w:pStyle w:val="Tabletext"/>
            </w:pPr>
            <w:r w:rsidRPr="007232CF">
              <w:t>Preparation of Water-Use Plan for the management of adaptive environmental water (statutory document).</w:t>
            </w:r>
          </w:p>
          <w:p w14:paraId="28E785B2" w14:textId="77777777" w:rsidR="00176C82" w:rsidRPr="007232CF" w:rsidRDefault="00176C82" w:rsidP="007232CF">
            <w:pPr>
              <w:pStyle w:val="Tabletext"/>
            </w:pPr>
            <w:r w:rsidRPr="007232CF">
              <w:t xml:space="preserve">Preparation of Annual Environmental Water Plan with input from senior </w:t>
            </w:r>
            <w:r w:rsidR="00C92296" w:rsidRPr="007232CF">
              <w:t xml:space="preserve">environmental water management </w:t>
            </w:r>
            <w:r w:rsidRPr="007232CF">
              <w:t xml:space="preserve">officers and the Environmental Water </w:t>
            </w:r>
            <w:r w:rsidR="00C92296" w:rsidRPr="007232CF">
              <w:t xml:space="preserve">Allowance Reference </w:t>
            </w:r>
            <w:r w:rsidRPr="007232CF">
              <w:t>Group.</w:t>
            </w:r>
          </w:p>
        </w:tc>
      </w:tr>
      <w:tr w:rsidR="00176C82" w:rsidRPr="007232CF" w14:paraId="28E785B9" w14:textId="77777777" w:rsidTr="00276938">
        <w:tc>
          <w:tcPr>
            <w:tcW w:w="3510" w:type="dxa"/>
            <w:vAlign w:val="center"/>
          </w:tcPr>
          <w:p w14:paraId="28E785B4" w14:textId="77777777" w:rsidR="00176C82" w:rsidRPr="007232CF" w:rsidRDefault="00176C82" w:rsidP="007232CF">
            <w:pPr>
              <w:pStyle w:val="Tabletext"/>
            </w:pPr>
            <w:r w:rsidRPr="007232CF">
              <w:t>S</w:t>
            </w:r>
            <w:r w:rsidR="00C92296" w:rsidRPr="007232CF">
              <w:t>t</w:t>
            </w:r>
            <w:r w:rsidRPr="007232CF">
              <w:t>ate water corporation</w:t>
            </w:r>
          </w:p>
        </w:tc>
        <w:tc>
          <w:tcPr>
            <w:tcW w:w="7655" w:type="dxa"/>
            <w:vAlign w:val="center"/>
          </w:tcPr>
          <w:p w14:paraId="28E785B5" w14:textId="77777777" w:rsidR="00176C82" w:rsidRPr="007232CF" w:rsidRDefault="00176C82" w:rsidP="007232CF">
            <w:pPr>
              <w:pStyle w:val="Tabletext"/>
            </w:pPr>
            <w:r w:rsidRPr="007232CF">
              <w:t>River and dam operator that manages the regulated river on a daily basis.</w:t>
            </w:r>
          </w:p>
          <w:p w14:paraId="28E785B6" w14:textId="77777777" w:rsidR="00176C82" w:rsidRPr="007232CF" w:rsidRDefault="00176C82" w:rsidP="007232CF">
            <w:pPr>
              <w:pStyle w:val="Tabletext"/>
            </w:pPr>
            <w:r w:rsidRPr="007232CF">
              <w:t>Delivery along the main river channel and to Lowbidgee and Mid-Murrumbidgee Wetlands, and the Yanco Creek system.</w:t>
            </w:r>
          </w:p>
          <w:p w14:paraId="28E785B7" w14:textId="77777777" w:rsidR="00176C82" w:rsidRPr="007232CF" w:rsidRDefault="00176C82" w:rsidP="007232CF">
            <w:pPr>
              <w:pStyle w:val="Tabletext"/>
            </w:pPr>
            <w:r w:rsidRPr="007232CF">
              <w:t>Transmission forfeit along the river channel.</w:t>
            </w:r>
          </w:p>
          <w:p w14:paraId="28E785B8" w14:textId="77777777" w:rsidR="00176C82" w:rsidRPr="007232CF" w:rsidRDefault="00176C82" w:rsidP="007232CF">
            <w:pPr>
              <w:pStyle w:val="Tabletext"/>
            </w:pPr>
            <w:r w:rsidRPr="007232CF">
              <w:t>Conduct daily forecasting of tributary contributions to base</w:t>
            </w:r>
            <w:r w:rsidR="00C92296" w:rsidRPr="007232CF">
              <w:t xml:space="preserve"> </w:t>
            </w:r>
            <w:r w:rsidRPr="007232CF">
              <w:t>flows, and losses, based on the previous day’s data.</w:t>
            </w:r>
          </w:p>
        </w:tc>
      </w:tr>
      <w:tr w:rsidR="00176C82" w:rsidRPr="007232CF" w14:paraId="28E785C0" w14:textId="77777777" w:rsidTr="00276938">
        <w:tc>
          <w:tcPr>
            <w:tcW w:w="3510" w:type="dxa"/>
            <w:vAlign w:val="center"/>
          </w:tcPr>
          <w:p w14:paraId="28E785BA" w14:textId="77777777" w:rsidR="00176C82" w:rsidRPr="007232CF" w:rsidRDefault="00176C82" w:rsidP="007232CF">
            <w:pPr>
              <w:pStyle w:val="Tabletext"/>
            </w:pPr>
            <w:r w:rsidRPr="007232CF">
              <w:t>Irrigation Corporations (MI, Murray Irrigation and Coleambally Irrigation)</w:t>
            </w:r>
          </w:p>
        </w:tc>
        <w:tc>
          <w:tcPr>
            <w:tcW w:w="7655" w:type="dxa"/>
            <w:vAlign w:val="center"/>
          </w:tcPr>
          <w:p w14:paraId="28E785BB" w14:textId="77777777" w:rsidR="00176C82" w:rsidRPr="007232CF" w:rsidRDefault="00176C82" w:rsidP="007232CF">
            <w:pPr>
              <w:pStyle w:val="Tabletext"/>
            </w:pPr>
            <w:r w:rsidRPr="007232CF">
              <w:t>Water delivery</w:t>
            </w:r>
          </w:p>
          <w:p w14:paraId="28E785BC" w14:textId="77777777" w:rsidR="00176C82" w:rsidRPr="007232CF" w:rsidRDefault="00176C82" w:rsidP="007232CF">
            <w:pPr>
              <w:pStyle w:val="Tabletext"/>
            </w:pPr>
            <w:r w:rsidRPr="007232CF">
              <w:t>MI—Mirrool Creek floodplain</w:t>
            </w:r>
          </w:p>
          <w:p w14:paraId="28E785BD" w14:textId="77777777" w:rsidR="00176C82" w:rsidRPr="007232CF" w:rsidRDefault="00176C82" w:rsidP="007232CF">
            <w:pPr>
              <w:pStyle w:val="Tabletext"/>
            </w:pPr>
            <w:r w:rsidRPr="007232CF">
              <w:t xml:space="preserve">Coleambally Irrigation—Yanco Creek, Forest Creek, Billabong Creek </w:t>
            </w:r>
          </w:p>
          <w:p w14:paraId="28E785BE" w14:textId="77777777" w:rsidR="00176C82" w:rsidRPr="007232CF" w:rsidRDefault="00176C82" w:rsidP="007232CF">
            <w:pPr>
              <w:pStyle w:val="Tabletext"/>
            </w:pPr>
            <w:r w:rsidRPr="007232CF">
              <w:t xml:space="preserve">Murray Irrigation Limited—Yanco Creek, Forest Creek, Billabong Creek </w:t>
            </w:r>
          </w:p>
          <w:p w14:paraId="28E785BF" w14:textId="77777777" w:rsidR="00176C82" w:rsidRPr="007232CF" w:rsidRDefault="00176C82" w:rsidP="007232CF">
            <w:pPr>
              <w:pStyle w:val="Tabletext"/>
            </w:pPr>
            <w:r w:rsidRPr="007232CF">
              <w:t>Rice growers Australia</w:t>
            </w:r>
          </w:p>
        </w:tc>
      </w:tr>
      <w:tr w:rsidR="00176C82" w:rsidRPr="007232CF" w14:paraId="28E785C3" w14:textId="77777777" w:rsidTr="00276938">
        <w:tc>
          <w:tcPr>
            <w:tcW w:w="3510" w:type="dxa"/>
            <w:vAlign w:val="center"/>
          </w:tcPr>
          <w:p w14:paraId="28E785C1" w14:textId="77777777" w:rsidR="00176C82" w:rsidRPr="007232CF" w:rsidRDefault="00176C82" w:rsidP="007232CF">
            <w:pPr>
              <w:pStyle w:val="Tabletext"/>
            </w:pPr>
            <w:r w:rsidRPr="007232CF">
              <w:t xml:space="preserve">Environmental </w:t>
            </w:r>
            <w:r w:rsidR="00C92296" w:rsidRPr="007232CF">
              <w:t>W</w:t>
            </w:r>
            <w:r w:rsidRPr="007232CF">
              <w:t xml:space="preserve">ater </w:t>
            </w:r>
            <w:r w:rsidR="00C92296" w:rsidRPr="007232CF">
              <w:t>Allowance Reference G</w:t>
            </w:r>
            <w:r w:rsidRPr="007232CF">
              <w:t>roup</w:t>
            </w:r>
            <w:r w:rsidR="00C92296" w:rsidRPr="007232CF">
              <w:t xml:space="preserve"> (EWARG)</w:t>
            </w:r>
          </w:p>
        </w:tc>
        <w:tc>
          <w:tcPr>
            <w:tcW w:w="7655" w:type="dxa"/>
            <w:vAlign w:val="center"/>
          </w:tcPr>
          <w:p w14:paraId="28E785C2" w14:textId="77777777" w:rsidR="00176C82" w:rsidRPr="007232CF" w:rsidRDefault="00C92296" w:rsidP="007232CF">
            <w:pPr>
              <w:pStyle w:val="Tabletext"/>
            </w:pPr>
            <w:r w:rsidRPr="007232CF">
              <w:rPr>
                <w:shd w:val="clear" w:color="auto" w:fill="FFFFFF"/>
              </w:rPr>
              <w:t>T</w:t>
            </w:r>
            <w:r w:rsidR="00176C82" w:rsidRPr="007232CF">
              <w:rPr>
                <w:shd w:val="clear" w:color="auto" w:fill="FFFFFF"/>
              </w:rPr>
              <w:t>o assimilate a range of knowledge and experience to advise on</w:t>
            </w:r>
            <w:r w:rsidR="00651F91" w:rsidRPr="007232CF">
              <w:rPr>
                <w:shd w:val="clear" w:color="auto" w:fill="FFFFFF"/>
              </w:rPr>
              <w:t xml:space="preserve"> </w:t>
            </w:r>
            <w:r w:rsidR="00176C82" w:rsidRPr="007232CF">
              <w:rPr>
                <w:shd w:val="clear" w:color="auto" w:fill="FFFFFF"/>
              </w:rPr>
              <w:t>both planned and adaptive environmental water in NSW that can be actively managed</w:t>
            </w:r>
          </w:p>
        </w:tc>
      </w:tr>
      <w:tr w:rsidR="00176C82" w:rsidRPr="007232CF" w14:paraId="28E785C6" w14:textId="77777777" w:rsidTr="00276938">
        <w:tc>
          <w:tcPr>
            <w:tcW w:w="3510" w:type="dxa"/>
            <w:vAlign w:val="center"/>
          </w:tcPr>
          <w:p w14:paraId="28E785C4" w14:textId="77777777" w:rsidR="00176C82" w:rsidRPr="007232CF" w:rsidRDefault="00176C82" w:rsidP="007232CF">
            <w:pPr>
              <w:pStyle w:val="Tabletext"/>
            </w:pPr>
            <w:r w:rsidRPr="007232CF">
              <w:t>General public</w:t>
            </w:r>
          </w:p>
        </w:tc>
        <w:tc>
          <w:tcPr>
            <w:tcW w:w="7655" w:type="dxa"/>
            <w:vAlign w:val="center"/>
          </w:tcPr>
          <w:p w14:paraId="28E785C5" w14:textId="77777777" w:rsidR="00176C82" w:rsidRPr="007232CF" w:rsidRDefault="00C92296" w:rsidP="007232CF">
            <w:pPr>
              <w:pStyle w:val="Tabletext"/>
              <w:rPr>
                <w:shd w:val="clear" w:color="auto" w:fill="FFFFFF"/>
              </w:rPr>
            </w:pPr>
            <w:r w:rsidRPr="007232CF">
              <w:rPr>
                <w:shd w:val="clear" w:color="auto" w:fill="FFFFFF"/>
              </w:rPr>
              <w:t>B</w:t>
            </w:r>
            <w:r w:rsidR="00176C82" w:rsidRPr="007232CF">
              <w:rPr>
                <w:shd w:val="clear" w:color="auto" w:fill="FFFFFF"/>
              </w:rPr>
              <w:t>e provided with opportunities for knowledge sharing</w:t>
            </w:r>
          </w:p>
        </w:tc>
      </w:tr>
      <w:tr w:rsidR="00176C82" w:rsidRPr="007232CF" w14:paraId="28E785C9" w14:textId="77777777" w:rsidTr="00276938">
        <w:tc>
          <w:tcPr>
            <w:tcW w:w="3510" w:type="dxa"/>
            <w:vAlign w:val="center"/>
          </w:tcPr>
          <w:p w14:paraId="28E785C7" w14:textId="77777777" w:rsidR="00176C82" w:rsidRPr="007232CF" w:rsidRDefault="00176C82" w:rsidP="007232CF">
            <w:pPr>
              <w:pStyle w:val="Tabletext"/>
            </w:pPr>
            <w:r w:rsidRPr="007232CF">
              <w:t>Landholder where monitoring occurs</w:t>
            </w:r>
          </w:p>
        </w:tc>
        <w:tc>
          <w:tcPr>
            <w:tcW w:w="7655" w:type="dxa"/>
            <w:vAlign w:val="center"/>
          </w:tcPr>
          <w:p w14:paraId="28E785C8" w14:textId="77777777" w:rsidR="00176C82" w:rsidRPr="007232CF" w:rsidRDefault="00C92296" w:rsidP="007232CF">
            <w:pPr>
              <w:pStyle w:val="Tabletext"/>
              <w:rPr>
                <w:shd w:val="clear" w:color="auto" w:fill="FFFFFF"/>
              </w:rPr>
            </w:pPr>
            <w:r w:rsidRPr="007232CF">
              <w:rPr>
                <w:shd w:val="clear" w:color="auto" w:fill="FFFFFF"/>
              </w:rPr>
              <w:t>B</w:t>
            </w:r>
            <w:r w:rsidR="00176C82" w:rsidRPr="007232CF">
              <w:rPr>
                <w:shd w:val="clear" w:color="auto" w:fill="FFFFFF"/>
              </w:rPr>
              <w:t>e provided with opportunities for knowledge sharing</w:t>
            </w:r>
          </w:p>
        </w:tc>
      </w:tr>
      <w:tr w:rsidR="00176C82" w:rsidRPr="007232CF" w14:paraId="28E785CC" w14:textId="77777777" w:rsidTr="00276938">
        <w:tc>
          <w:tcPr>
            <w:tcW w:w="3510" w:type="dxa"/>
            <w:vAlign w:val="center"/>
          </w:tcPr>
          <w:p w14:paraId="28E785CA" w14:textId="77777777" w:rsidR="00176C82" w:rsidRPr="007232CF" w:rsidRDefault="00176C82" w:rsidP="007232CF">
            <w:pPr>
              <w:pStyle w:val="Tabletext"/>
            </w:pPr>
            <w:r w:rsidRPr="007232CF">
              <w:t>Landcare</w:t>
            </w:r>
          </w:p>
        </w:tc>
        <w:tc>
          <w:tcPr>
            <w:tcW w:w="7655" w:type="dxa"/>
            <w:vAlign w:val="center"/>
          </w:tcPr>
          <w:p w14:paraId="28E785CB" w14:textId="77777777" w:rsidR="00176C82" w:rsidRPr="007232CF" w:rsidRDefault="00176C82" w:rsidP="007232CF">
            <w:pPr>
              <w:pStyle w:val="Tabletext"/>
              <w:rPr>
                <w:shd w:val="clear" w:color="auto" w:fill="FFFFFF"/>
              </w:rPr>
            </w:pPr>
            <w:r w:rsidRPr="007232CF">
              <w:rPr>
                <w:shd w:val="clear" w:color="auto" w:fill="FFFFFF"/>
              </w:rPr>
              <w:t>Community group</w:t>
            </w:r>
            <w:r w:rsidR="00C92296" w:rsidRPr="007232CF">
              <w:rPr>
                <w:shd w:val="clear" w:color="auto" w:fill="FFFFFF"/>
              </w:rPr>
              <w:t xml:space="preserve"> - </w:t>
            </w:r>
            <w:r w:rsidRPr="007232CF">
              <w:rPr>
                <w:shd w:val="clear" w:color="auto" w:fill="FFFFFF"/>
              </w:rPr>
              <w:t>be provided with opportunities for knowledge sharing</w:t>
            </w:r>
          </w:p>
        </w:tc>
      </w:tr>
      <w:tr w:rsidR="00176C82" w:rsidRPr="007232CF" w14:paraId="28E785CF" w14:textId="77777777" w:rsidTr="00276938">
        <w:tc>
          <w:tcPr>
            <w:tcW w:w="3510" w:type="dxa"/>
            <w:vAlign w:val="center"/>
          </w:tcPr>
          <w:p w14:paraId="28E785CD" w14:textId="77777777" w:rsidR="00176C82" w:rsidRPr="007232CF" w:rsidRDefault="00176C82" w:rsidP="007232CF">
            <w:pPr>
              <w:pStyle w:val="Tabletext"/>
            </w:pPr>
            <w:r w:rsidRPr="007232CF">
              <w:t>Murrumbidgee Field Naturalists</w:t>
            </w:r>
          </w:p>
        </w:tc>
        <w:tc>
          <w:tcPr>
            <w:tcW w:w="7655" w:type="dxa"/>
            <w:vAlign w:val="center"/>
          </w:tcPr>
          <w:p w14:paraId="28E785CE" w14:textId="77777777" w:rsidR="00176C82" w:rsidRPr="007232CF" w:rsidRDefault="00176C82" w:rsidP="007232CF">
            <w:pPr>
              <w:pStyle w:val="Tabletext"/>
              <w:rPr>
                <w:shd w:val="clear" w:color="auto" w:fill="FFFFFF"/>
              </w:rPr>
            </w:pPr>
            <w:r w:rsidRPr="007232CF">
              <w:rPr>
                <w:shd w:val="clear" w:color="auto" w:fill="FFFFFF"/>
              </w:rPr>
              <w:t>Community group</w:t>
            </w:r>
            <w:r w:rsidR="00C92296" w:rsidRPr="007232CF">
              <w:rPr>
                <w:shd w:val="clear" w:color="auto" w:fill="FFFFFF"/>
              </w:rPr>
              <w:t xml:space="preserve"> - </w:t>
            </w:r>
            <w:r w:rsidRPr="007232CF">
              <w:rPr>
                <w:shd w:val="clear" w:color="auto" w:fill="FFFFFF"/>
              </w:rPr>
              <w:t>be provided with opportunities for knowledge sharing</w:t>
            </w:r>
          </w:p>
        </w:tc>
      </w:tr>
      <w:tr w:rsidR="00176C82" w:rsidRPr="007232CF" w14:paraId="28E785D2" w14:textId="77777777" w:rsidTr="00276938">
        <w:tc>
          <w:tcPr>
            <w:tcW w:w="3510" w:type="dxa"/>
            <w:vAlign w:val="center"/>
          </w:tcPr>
          <w:p w14:paraId="28E785D0" w14:textId="77777777" w:rsidR="00176C82" w:rsidRPr="007232CF" w:rsidRDefault="00176C82" w:rsidP="007232CF">
            <w:pPr>
              <w:pStyle w:val="Tabletext"/>
            </w:pPr>
            <w:r w:rsidRPr="007232CF">
              <w:t>Fivebough and Tuckerbill wetland advisory group</w:t>
            </w:r>
          </w:p>
        </w:tc>
        <w:tc>
          <w:tcPr>
            <w:tcW w:w="7655" w:type="dxa"/>
            <w:vAlign w:val="center"/>
          </w:tcPr>
          <w:p w14:paraId="28E785D1" w14:textId="77777777" w:rsidR="00176C82" w:rsidRPr="007232CF" w:rsidRDefault="00176C82" w:rsidP="007232CF">
            <w:pPr>
              <w:pStyle w:val="Tabletext"/>
              <w:rPr>
                <w:shd w:val="clear" w:color="auto" w:fill="FFFFFF"/>
              </w:rPr>
            </w:pPr>
            <w:r w:rsidRPr="007232CF">
              <w:rPr>
                <w:shd w:val="clear" w:color="auto" w:fill="FFFFFF"/>
              </w:rPr>
              <w:t>Oversee the management of Fivebough and Tuckerbill Ramsar sites</w:t>
            </w:r>
            <w:r w:rsidR="00C92296" w:rsidRPr="007232CF">
              <w:rPr>
                <w:shd w:val="clear" w:color="auto" w:fill="FFFFFF"/>
              </w:rPr>
              <w:t xml:space="preserve">  - be provided with opportunities for knowledge sharing</w:t>
            </w:r>
          </w:p>
        </w:tc>
      </w:tr>
    </w:tbl>
    <w:p w14:paraId="28E785D3" w14:textId="77777777" w:rsidR="00176C82" w:rsidRPr="00E63C16" w:rsidRDefault="00176C82" w:rsidP="00176C82">
      <w:pPr>
        <w:pStyle w:val="BodyText2"/>
        <w:rPr>
          <w:rFonts w:ascii="Century Gothic" w:hAnsi="Century Gothic"/>
          <w:b/>
          <w:bCs/>
        </w:rPr>
      </w:pPr>
    </w:p>
    <w:p w14:paraId="28E785D4" w14:textId="77777777" w:rsidR="00176C82" w:rsidRPr="00E63C16" w:rsidRDefault="00176C82" w:rsidP="00176C82">
      <w:pPr>
        <w:pStyle w:val="BodyText2"/>
        <w:rPr>
          <w:rFonts w:ascii="Century Gothic" w:hAnsi="Century Gothic"/>
          <w:b/>
          <w:bCs/>
        </w:rPr>
      </w:pPr>
    </w:p>
    <w:p w14:paraId="28E785D5" w14:textId="77777777" w:rsidR="00176C82" w:rsidRPr="00E63C16" w:rsidRDefault="00176C82" w:rsidP="00176C82">
      <w:pPr>
        <w:spacing w:after="0" w:line="240" w:lineRule="auto"/>
        <w:rPr>
          <w:b/>
          <w:bCs/>
          <w:sz w:val="20"/>
          <w:szCs w:val="20"/>
          <w:lang w:eastAsia="en-AU"/>
        </w:rPr>
      </w:pPr>
      <w:r w:rsidRPr="00E63C16">
        <w:rPr>
          <w:b/>
          <w:bCs/>
        </w:rPr>
        <w:br w:type="page"/>
      </w:r>
    </w:p>
    <w:p w14:paraId="28E785D6" w14:textId="77777777" w:rsidR="00176C82" w:rsidRPr="00E63C16" w:rsidRDefault="00176C82" w:rsidP="00176C82">
      <w:pPr>
        <w:pStyle w:val="BodyText2"/>
        <w:rPr>
          <w:rFonts w:ascii="Century Gothic" w:hAnsi="Century Gothic"/>
          <w:b/>
          <w:bCs/>
        </w:rPr>
      </w:pPr>
    </w:p>
    <w:p w14:paraId="28E785D7" w14:textId="77777777" w:rsidR="00176C82" w:rsidRPr="00E63C16" w:rsidRDefault="00176C82" w:rsidP="00176C82">
      <w:pPr>
        <w:pStyle w:val="Caption"/>
      </w:pPr>
      <w:bookmarkStart w:id="202" w:name="_Ref365035174"/>
      <w:r w:rsidRPr="00E63C16">
        <w:t xml:space="preserve">Table </w:t>
      </w:r>
      <w:r w:rsidR="003B1026">
        <w:fldChar w:fldCharType="begin"/>
      </w:r>
      <w:r w:rsidR="00E2155D">
        <w:instrText xml:space="preserve"> SEQ Table \* ARABIC </w:instrText>
      </w:r>
      <w:r w:rsidR="003B1026">
        <w:fldChar w:fldCharType="separate"/>
      </w:r>
      <w:r w:rsidR="00E43816">
        <w:rPr>
          <w:noProof/>
        </w:rPr>
        <w:t>12</w:t>
      </w:r>
      <w:r w:rsidR="003B1026">
        <w:rPr>
          <w:noProof/>
        </w:rPr>
        <w:fldChar w:fldCharType="end"/>
      </w:r>
      <w:bookmarkEnd w:id="202"/>
      <w:r w:rsidRPr="00E63C16">
        <w:t xml:space="preserve"> Outline of the approach to ensure all levels of engagem</w:t>
      </w:r>
      <w:r>
        <w:t>ent are effectively undertaken (note: activities will be undertaken with approval from CEWO)</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445"/>
        <w:gridCol w:w="4445"/>
        <w:gridCol w:w="3032"/>
      </w:tblGrid>
      <w:tr w:rsidR="00176C82" w:rsidRPr="00E63C16" w14:paraId="28E785DB" w14:textId="77777777" w:rsidTr="00276938">
        <w:trPr>
          <w:trHeight w:val="323"/>
          <w:tblHeader/>
        </w:trPr>
        <w:tc>
          <w:tcPr>
            <w:tcW w:w="1559" w:type="dxa"/>
            <w:tcMar>
              <w:top w:w="0" w:type="dxa"/>
              <w:left w:w="108" w:type="dxa"/>
              <w:bottom w:w="0" w:type="dxa"/>
              <w:right w:w="108" w:type="dxa"/>
            </w:tcMar>
            <w:vAlign w:val="center"/>
            <w:hideMark/>
          </w:tcPr>
          <w:p w14:paraId="28E785D8" w14:textId="77777777" w:rsidR="00176C82" w:rsidRPr="00E63C16" w:rsidRDefault="00176C82" w:rsidP="00276938">
            <w:pPr>
              <w:pStyle w:val="Tabletext"/>
              <w:rPr>
                <w:b/>
              </w:rPr>
            </w:pPr>
            <w:r w:rsidRPr="00E63C16">
              <w:rPr>
                <w:b/>
              </w:rPr>
              <w:t>Action</w:t>
            </w:r>
          </w:p>
        </w:tc>
        <w:tc>
          <w:tcPr>
            <w:tcW w:w="5212" w:type="dxa"/>
            <w:tcMar>
              <w:top w:w="0" w:type="dxa"/>
              <w:left w:w="108" w:type="dxa"/>
              <w:bottom w:w="0" w:type="dxa"/>
              <w:right w:w="108" w:type="dxa"/>
            </w:tcMar>
            <w:vAlign w:val="center"/>
            <w:hideMark/>
          </w:tcPr>
          <w:p w14:paraId="28E785D9" w14:textId="77777777" w:rsidR="00176C82" w:rsidRPr="00E63C16" w:rsidRDefault="00176C82" w:rsidP="00276938">
            <w:pPr>
              <w:pStyle w:val="Tabletext"/>
              <w:rPr>
                <w:b/>
              </w:rPr>
            </w:pPr>
            <w:r w:rsidRPr="00E63C16">
              <w:rPr>
                <w:b/>
              </w:rPr>
              <w:t xml:space="preserve">Stakeholders </w:t>
            </w:r>
          </w:p>
        </w:tc>
        <w:tc>
          <w:tcPr>
            <w:tcW w:w="3402" w:type="dxa"/>
            <w:tcMar>
              <w:top w:w="0" w:type="dxa"/>
              <w:left w:w="108" w:type="dxa"/>
              <w:bottom w:w="0" w:type="dxa"/>
              <w:right w:w="108" w:type="dxa"/>
            </w:tcMar>
            <w:vAlign w:val="center"/>
            <w:hideMark/>
          </w:tcPr>
          <w:p w14:paraId="28E785DA" w14:textId="77777777" w:rsidR="00176C82" w:rsidRPr="00E63C16" w:rsidRDefault="00176C82" w:rsidP="00276938">
            <w:pPr>
              <w:pStyle w:val="Tabletext"/>
              <w:rPr>
                <w:b/>
              </w:rPr>
            </w:pPr>
            <w:r w:rsidRPr="00E63C16">
              <w:rPr>
                <w:b/>
              </w:rPr>
              <w:t>Tools</w:t>
            </w:r>
          </w:p>
        </w:tc>
      </w:tr>
      <w:tr w:rsidR="00176C82" w:rsidRPr="00E63C16" w14:paraId="28E785E6" w14:textId="77777777" w:rsidTr="00276938">
        <w:trPr>
          <w:tblHeader/>
        </w:trPr>
        <w:tc>
          <w:tcPr>
            <w:tcW w:w="1559" w:type="dxa"/>
            <w:tcMar>
              <w:top w:w="0" w:type="dxa"/>
              <w:left w:w="108" w:type="dxa"/>
              <w:bottom w:w="0" w:type="dxa"/>
              <w:right w:w="108" w:type="dxa"/>
            </w:tcMar>
            <w:vAlign w:val="center"/>
            <w:hideMark/>
          </w:tcPr>
          <w:p w14:paraId="28E785DC" w14:textId="77777777" w:rsidR="00176C82" w:rsidRPr="00E63C16" w:rsidRDefault="00176C82" w:rsidP="00276938">
            <w:pPr>
              <w:pStyle w:val="Tabletext"/>
            </w:pPr>
            <w:r w:rsidRPr="00E63C16">
              <w:t>INFORM</w:t>
            </w:r>
          </w:p>
        </w:tc>
        <w:tc>
          <w:tcPr>
            <w:tcW w:w="5212" w:type="dxa"/>
            <w:tcMar>
              <w:top w:w="0" w:type="dxa"/>
              <w:left w:w="108" w:type="dxa"/>
              <w:bottom w:w="0" w:type="dxa"/>
              <w:right w:w="108" w:type="dxa"/>
            </w:tcMar>
            <w:vAlign w:val="center"/>
            <w:hideMark/>
          </w:tcPr>
          <w:p w14:paraId="28E785DD" w14:textId="77777777" w:rsidR="00176C82" w:rsidRPr="00E63C16" w:rsidRDefault="00176C82" w:rsidP="00276938">
            <w:pPr>
              <w:pStyle w:val="Tabletext"/>
            </w:pPr>
            <w:r w:rsidRPr="00E63C16">
              <w:t xml:space="preserve">General public </w:t>
            </w:r>
          </w:p>
          <w:p w14:paraId="28E785DE" w14:textId="77777777" w:rsidR="00176C82" w:rsidRPr="00E63C16" w:rsidRDefault="00C92296" w:rsidP="00276938">
            <w:pPr>
              <w:pStyle w:val="Tabletext"/>
            </w:pPr>
            <w:r>
              <w:t>L</w:t>
            </w:r>
            <w:r w:rsidR="00176C82" w:rsidRPr="00E63C16">
              <w:t>andholders</w:t>
            </w:r>
          </w:p>
          <w:p w14:paraId="28E785DF" w14:textId="77777777" w:rsidR="00176C82" w:rsidRPr="00E63C16" w:rsidRDefault="00176C82" w:rsidP="00276938">
            <w:pPr>
              <w:pStyle w:val="Tabletext"/>
            </w:pPr>
            <w:r w:rsidRPr="00E63C16">
              <w:t>Community groups</w:t>
            </w:r>
          </w:p>
          <w:p w14:paraId="28E785E0" w14:textId="77777777" w:rsidR="00176C82" w:rsidRPr="00E63C16" w:rsidRDefault="00176C82" w:rsidP="00276938">
            <w:pPr>
              <w:pStyle w:val="Tabletext"/>
            </w:pPr>
            <w:r w:rsidRPr="00E63C16">
              <w:t>Schools and Youth groups</w:t>
            </w:r>
          </w:p>
          <w:p w14:paraId="28E785E1" w14:textId="77777777" w:rsidR="00176C82" w:rsidRPr="00E63C16" w:rsidRDefault="00176C82" w:rsidP="00276938">
            <w:pPr>
              <w:pStyle w:val="Tabletext"/>
            </w:pPr>
            <w:r w:rsidRPr="00E63C16">
              <w:t>Aboriginal Community</w:t>
            </w:r>
          </w:p>
          <w:p w14:paraId="28E785E2" w14:textId="77777777" w:rsidR="00176C82" w:rsidRPr="00E63C16" w:rsidRDefault="00176C82" w:rsidP="00276938">
            <w:pPr>
              <w:pStyle w:val="Tabletext"/>
            </w:pPr>
          </w:p>
        </w:tc>
        <w:tc>
          <w:tcPr>
            <w:tcW w:w="3402" w:type="dxa"/>
            <w:tcMar>
              <w:top w:w="0" w:type="dxa"/>
              <w:left w:w="108" w:type="dxa"/>
              <w:bottom w:w="0" w:type="dxa"/>
              <w:right w:w="108" w:type="dxa"/>
            </w:tcMar>
            <w:vAlign w:val="center"/>
            <w:hideMark/>
          </w:tcPr>
          <w:p w14:paraId="28E785E3" w14:textId="77777777" w:rsidR="00176C82" w:rsidRPr="00E63C16" w:rsidRDefault="00176C82" w:rsidP="00276938">
            <w:pPr>
              <w:pStyle w:val="Tabletext"/>
            </w:pPr>
            <w:r w:rsidRPr="00E63C16">
              <w:t>Factsheets and news stories</w:t>
            </w:r>
          </w:p>
          <w:p w14:paraId="28E785E4" w14:textId="77777777" w:rsidR="00176C82" w:rsidRPr="00E63C16" w:rsidRDefault="00176C82" w:rsidP="00276938">
            <w:pPr>
              <w:pStyle w:val="Tabletext"/>
            </w:pPr>
            <w:r w:rsidRPr="00E63C16">
              <w:t>Input to Media Releases</w:t>
            </w:r>
          </w:p>
          <w:p w14:paraId="28E785E5" w14:textId="77777777" w:rsidR="00176C82" w:rsidRPr="00E63C16" w:rsidRDefault="00176C82" w:rsidP="00276938">
            <w:pPr>
              <w:pStyle w:val="Tabletext"/>
            </w:pPr>
            <w:r w:rsidRPr="00E63C16">
              <w:t>Interviews</w:t>
            </w:r>
          </w:p>
        </w:tc>
      </w:tr>
      <w:tr w:rsidR="00176C82" w:rsidRPr="00E63C16" w14:paraId="28E785F2" w14:textId="77777777" w:rsidTr="00276938">
        <w:trPr>
          <w:tblHeader/>
        </w:trPr>
        <w:tc>
          <w:tcPr>
            <w:tcW w:w="1559" w:type="dxa"/>
            <w:tcMar>
              <w:top w:w="0" w:type="dxa"/>
              <w:left w:w="108" w:type="dxa"/>
              <w:bottom w:w="0" w:type="dxa"/>
              <w:right w:w="108" w:type="dxa"/>
            </w:tcMar>
            <w:vAlign w:val="center"/>
            <w:hideMark/>
          </w:tcPr>
          <w:p w14:paraId="28E785E7" w14:textId="77777777" w:rsidR="00176C82" w:rsidRPr="00E63C16" w:rsidRDefault="00176C82" w:rsidP="00276938">
            <w:pPr>
              <w:pStyle w:val="Tabletext"/>
            </w:pPr>
            <w:r w:rsidRPr="00E63C16">
              <w:t>CONSULT</w:t>
            </w:r>
          </w:p>
        </w:tc>
        <w:tc>
          <w:tcPr>
            <w:tcW w:w="5212" w:type="dxa"/>
            <w:tcMar>
              <w:top w:w="0" w:type="dxa"/>
              <w:left w:w="108" w:type="dxa"/>
              <w:bottom w:w="0" w:type="dxa"/>
              <w:right w:w="108" w:type="dxa"/>
            </w:tcMar>
            <w:vAlign w:val="center"/>
            <w:hideMark/>
          </w:tcPr>
          <w:p w14:paraId="28E785E8" w14:textId="77777777" w:rsidR="00176C82" w:rsidRPr="00E63C16" w:rsidRDefault="00176C82" w:rsidP="00276938">
            <w:pPr>
              <w:pStyle w:val="Tabletext"/>
            </w:pPr>
            <w:r w:rsidRPr="00E63C16">
              <w:t>Community groups</w:t>
            </w:r>
          </w:p>
          <w:p w14:paraId="28E785E9" w14:textId="77777777" w:rsidR="00176C82" w:rsidRPr="00E63C16" w:rsidRDefault="00176C82" w:rsidP="00276938">
            <w:pPr>
              <w:pStyle w:val="Tabletext"/>
            </w:pPr>
            <w:r w:rsidRPr="00E63C16">
              <w:t>Landholders and Land managers (Private and Public lands)</w:t>
            </w:r>
          </w:p>
          <w:p w14:paraId="28E785EA" w14:textId="77777777" w:rsidR="00176C82" w:rsidRPr="00E63C16" w:rsidRDefault="00176C82" w:rsidP="00276938">
            <w:pPr>
              <w:pStyle w:val="Tabletext"/>
            </w:pPr>
            <w:r w:rsidRPr="00E63C16">
              <w:t>Agricultural industry groups (e.g</w:t>
            </w:r>
            <w:r>
              <w:t>.</w:t>
            </w:r>
            <w:r w:rsidRPr="00E63C16">
              <w:t xml:space="preserve"> Murrumbidgee Irrigation Area, Coleambally Irrigation Area, Rice growers Australia) </w:t>
            </w:r>
          </w:p>
          <w:p w14:paraId="28E785EB" w14:textId="77777777" w:rsidR="00176C82" w:rsidRPr="00E63C16" w:rsidRDefault="00176C82" w:rsidP="00276938">
            <w:pPr>
              <w:pStyle w:val="Tabletext"/>
            </w:pPr>
            <w:r w:rsidRPr="00E63C16">
              <w:t>Local government</w:t>
            </w:r>
          </w:p>
          <w:p w14:paraId="28E785EC" w14:textId="77777777" w:rsidR="00176C82" w:rsidRPr="00E63C16" w:rsidRDefault="00176C82" w:rsidP="00276938">
            <w:pPr>
              <w:pStyle w:val="Tabletext"/>
            </w:pPr>
            <w:r w:rsidRPr="00E63C16">
              <w:t>Aboriginal Community</w:t>
            </w:r>
          </w:p>
          <w:p w14:paraId="28E785ED" w14:textId="77777777" w:rsidR="00176C82" w:rsidRPr="00E63C16" w:rsidRDefault="00176C82" w:rsidP="00276938">
            <w:pPr>
              <w:pStyle w:val="Tabletext"/>
            </w:pPr>
          </w:p>
        </w:tc>
        <w:tc>
          <w:tcPr>
            <w:tcW w:w="3402" w:type="dxa"/>
            <w:tcMar>
              <w:top w:w="0" w:type="dxa"/>
              <w:left w:w="108" w:type="dxa"/>
              <w:bottom w:w="0" w:type="dxa"/>
              <w:right w:w="108" w:type="dxa"/>
            </w:tcMar>
            <w:vAlign w:val="center"/>
            <w:hideMark/>
          </w:tcPr>
          <w:p w14:paraId="28E785EE" w14:textId="77777777" w:rsidR="00176C82" w:rsidRDefault="00176C82" w:rsidP="00276938">
            <w:pPr>
              <w:pStyle w:val="Tabletext"/>
            </w:pPr>
            <w:r w:rsidRPr="00E63C16">
              <w:t>Community meetings</w:t>
            </w:r>
          </w:p>
          <w:p w14:paraId="28E785EF" w14:textId="77777777" w:rsidR="00176C82" w:rsidRPr="00E63C16" w:rsidRDefault="00176C82" w:rsidP="00276938">
            <w:pPr>
              <w:pStyle w:val="Tabletext"/>
            </w:pPr>
            <w:r>
              <w:t>workshops</w:t>
            </w:r>
          </w:p>
          <w:p w14:paraId="28E785F0" w14:textId="77777777" w:rsidR="00176C82" w:rsidRPr="00E63C16" w:rsidRDefault="00176C82" w:rsidP="00276938">
            <w:pPr>
              <w:pStyle w:val="Tabletext"/>
            </w:pPr>
            <w:r w:rsidRPr="00E63C16">
              <w:t>Input to Media Releases</w:t>
            </w:r>
          </w:p>
          <w:p w14:paraId="28E785F1" w14:textId="77777777" w:rsidR="00176C82" w:rsidRPr="00E63C16" w:rsidRDefault="00176C82" w:rsidP="00276938">
            <w:pPr>
              <w:pStyle w:val="Tabletext"/>
            </w:pPr>
          </w:p>
        </w:tc>
      </w:tr>
      <w:tr w:rsidR="00176C82" w:rsidRPr="00E63C16" w14:paraId="28E78606" w14:textId="77777777" w:rsidTr="00276938">
        <w:tc>
          <w:tcPr>
            <w:tcW w:w="1559" w:type="dxa"/>
            <w:tcMar>
              <w:top w:w="0" w:type="dxa"/>
              <w:left w:w="108" w:type="dxa"/>
              <w:bottom w:w="0" w:type="dxa"/>
              <w:right w:w="108" w:type="dxa"/>
            </w:tcMar>
            <w:vAlign w:val="center"/>
            <w:hideMark/>
          </w:tcPr>
          <w:p w14:paraId="28E785F3" w14:textId="77777777" w:rsidR="00176C82" w:rsidRPr="00E63C16" w:rsidRDefault="00176C82" w:rsidP="00276938">
            <w:pPr>
              <w:pStyle w:val="Tabletext"/>
            </w:pPr>
            <w:r w:rsidRPr="00E63C16">
              <w:t>INVOLVE</w:t>
            </w:r>
          </w:p>
        </w:tc>
        <w:tc>
          <w:tcPr>
            <w:tcW w:w="5212" w:type="dxa"/>
            <w:tcMar>
              <w:top w:w="0" w:type="dxa"/>
              <w:left w:w="108" w:type="dxa"/>
              <w:bottom w:w="0" w:type="dxa"/>
              <w:right w:w="108" w:type="dxa"/>
            </w:tcMar>
            <w:vAlign w:val="center"/>
            <w:hideMark/>
          </w:tcPr>
          <w:p w14:paraId="28E785F4" w14:textId="77777777" w:rsidR="00176C82" w:rsidRPr="00E63C16" w:rsidRDefault="00176C82" w:rsidP="00276938">
            <w:pPr>
              <w:pStyle w:val="Tabletext"/>
            </w:pPr>
            <w:r w:rsidRPr="00E63C16">
              <w:t>Environmental water managers (</w:t>
            </w:r>
            <w:r w:rsidR="002D2B74">
              <w:t>NSW OEH</w:t>
            </w:r>
            <w:r w:rsidRPr="00E63C16">
              <w:t>, CEWH)</w:t>
            </w:r>
          </w:p>
          <w:p w14:paraId="28E785F5" w14:textId="77777777" w:rsidR="00176C82" w:rsidRDefault="00176C82" w:rsidP="00276938">
            <w:pPr>
              <w:pStyle w:val="Tabletext"/>
            </w:pPr>
            <w:r w:rsidRPr="00E63C16">
              <w:t>Environmental water delivery agency (</w:t>
            </w:r>
            <w:r w:rsidR="002D2B74">
              <w:t>NSW OEH</w:t>
            </w:r>
            <w:r w:rsidRPr="00E63C16">
              <w:t>, State Water, Office of Water)</w:t>
            </w:r>
          </w:p>
          <w:p w14:paraId="28E785F6" w14:textId="77777777" w:rsidR="00C92296" w:rsidRPr="00E63C16" w:rsidRDefault="00C92296" w:rsidP="00276938">
            <w:pPr>
              <w:pStyle w:val="Tabletext"/>
            </w:pPr>
            <w:r>
              <w:t>Riverina Local Land Services (LLS)</w:t>
            </w:r>
          </w:p>
          <w:p w14:paraId="28E785F7" w14:textId="77777777" w:rsidR="00176C82" w:rsidRPr="00E63C16" w:rsidRDefault="00176C82" w:rsidP="00276938">
            <w:pPr>
              <w:pStyle w:val="Tabletext"/>
            </w:pPr>
            <w:r w:rsidRPr="00E63C16">
              <w:t xml:space="preserve">Environmental </w:t>
            </w:r>
            <w:r w:rsidR="00C92296">
              <w:t>W</w:t>
            </w:r>
            <w:r w:rsidRPr="00E63C16">
              <w:t xml:space="preserve">ater </w:t>
            </w:r>
            <w:r w:rsidR="00C92296">
              <w:t>Allowance Reference G</w:t>
            </w:r>
            <w:r w:rsidRPr="00E63C16">
              <w:t>roups (Murrumbidgee EWARG)</w:t>
            </w:r>
          </w:p>
          <w:p w14:paraId="28E785F8" w14:textId="77777777" w:rsidR="00176C82" w:rsidRPr="00E63C16" w:rsidRDefault="00176C82" w:rsidP="00276938">
            <w:pPr>
              <w:pStyle w:val="Tabletext"/>
            </w:pPr>
            <w:r w:rsidRPr="00E63C16">
              <w:t>Landholders and Land managers (Private and Public lands)</w:t>
            </w:r>
          </w:p>
          <w:p w14:paraId="28E785F9" w14:textId="77777777" w:rsidR="00176C82" w:rsidRPr="00E63C16" w:rsidRDefault="00176C82" w:rsidP="00276938">
            <w:pPr>
              <w:pStyle w:val="Tabletext"/>
            </w:pPr>
            <w:r w:rsidRPr="00E63C16">
              <w:t>Agricultural industry groups (e.g</w:t>
            </w:r>
            <w:r>
              <w:t>.</w:t>
            </w:r>
            <w:r w:rsidRPr="00E63C16">
              <w:t xml:space="preserve"> Murrumbidgee Irrigation Area, Coleambally Irrigation Area, Rice growers Australia) </w:t>
            </w:r>
          </w:p>
          <w:p w14:paraId="28E785FA" w14:textId="77777777" w:rsidR="00176C82" w:rsidRPr="00E63C16" w:rsidRDefault="00176C82" w:rsidP="00276938">
            <w:pPr>
              <w:pStyle w:val="Tabletext"/>
            </w:pPr>
            <w:r w:rsidRPr="00E63C16">
              <w:t>Local government</w:t>
            </w:r>
          </w:p>
          <w:p w14:paraId="28E785FB" w14:textId="77777777" w:rsidR="00176C82" w:rsidRPr="00E63C16" w:rsidRDefault="00176C82" w:rsidP="00276938">
            <w:pPr>
              <w:pStyle w:val="Tabletext"/>
            </w:pPr>
            <w:r w:rsidRPr="00E63C16">
              <w:t>Catchment managers</w:t>
            </w:r>
          </w:p>
          <w:p w14:paraId="28E785FC" w14:textId="77777777" w:rsidR="00176C82" w:rsidRPr="00E63C16" w:rsidRDefault="00176C82" w:rsidP="00276938">
            <w:pPr>
              <w:pStyle w:val="Tabletext"/>
            </w:pPr>
            <w:r w:rsidRPr="00E63C16">
              <w:t>Aboriginal Community</w:t>
            </w:r>
          </w:p>
          <w:p w14:paraId="28E785FD" w14:textId="77777777" w:rsidR="00176C82" w:rsidRPr="00E63C16" w:rsidRDefault="00176C82" w:rsidP="00276938">
            <w:pPr>
              <w:pStyle w:val="Tabletext"/>
            </w:pPr>
          </w:p>
        </w:tc>
        <w:tc>
          <w:tcPr>
            <w:tcW w:w="3402" w:type="dxa"/>
            <w:tcMar>
              <w:top w:w="0" w:type="dxa"/>
              <w:left w:w="108" w:type="dxa"/>
              <w:bottom w:w="0" w:type="dxa"/>
              <w:right w:w="108" w:type="dxa"/>
            </w:tcMar>
            <w:vAlign w:val="center"/>
            <w:hideMark/>
          </w:tcPr>
          <w:p w14:paraId="28E785FE" w14:textId="77777777" w:rsidR="00176C82" w:rsidRPr="00E63C16" w:rsidRDefault="00176C82" w:rsidP="00276938">
            <w:pPr>
              <w:pStyle w:val="Tabletext"/>
            </w:pPr>
            <w:r w:rsidRPr="00E63C16">
              <w:t xml:space="preserve">Real-time verbal and written information to inform adaptive management </w:t>
            </w:r>
          </w:p>
          <w:p w14:paraId="28E785FF" w14:textId="77777777" w:rsidR="00176C82" w:rsidRPr="00E63C16" w:rsidRDefault="00176C82" w:rsidP="00276938">
            <w:pPr>
              <w:pStyle w:val="Tabletext"/>
            </w:pPr>
            <w:r w:rsidRPr="00E63C16">
              <w:t>Update reports</w:t>
            </w:r>
          </w:p>
          <w:p w14:paraId="28E78600" w14:textId="77777777" w:rsidR="00176C82" w:rsidRDefault="00176C82" w:rsidP="00276938">
            <w:pPr>
              <w:pStyle w:val="Tabletext"/>
            </w:pPr>
            <w:r w:rsidRPr="00E63C16">
              <w:t>Planning teleconferences</w:t>
            </w:r>
          </w:p>
          <w:p w14:paraId="28E78601" w14:textId="77777777" w:rsidR="00C92296" w:rsidRPr="00E63C16" w:rsidRDefault="00C92296" w:rsidP="00276938">
            <w:pPr>
              <w:pStyle w:val="Tabletext"/>
            </w:pPr>
            <w:r>
              <w:t>Monitoring reports</w:t>
            </w:r>
          </w:p>
          <w:p w14:paraId="28E78602" w14:textId="77777777" w:rsidR="00176C82" w:rsidRPr="00E63C16" w:rsidRDefault="00176C82" w:rsidP="00276938">
            <w:pPr>
              <w:pStyle w:val="Tabletext"/>
            </w:pPr>
            <w:r w:rsidRPr="00E63C16">
              <w:t>Volunteer/In-kind contributions</w:t>
            </w:r>
          </w:p>
          <w:p w14:paraId="28E78603" w14:textId="77777777" w:rsidR="00176C82" w:rsidRDefault="00176C82" w:rsidP="00276938">
            <w:pPr>
              <w:pStyle w:val="Tabletext"/>
            </w:pPr>
            <w:r w:rsidRPr="00E63C16">
              <w:t>Input to Media Releases</w:t>
            </w:r>
          </w:p>
          <w:p w14:paraId="28E78604" w14:textId="77777777" w:rsidR="00176C82" w:rsidRDefault="00176C82" w:rsidP="00276938">
            <w:pPr>
              <w:pStyle w:val="Tabletext"/>
            </w:pPr>
            <w:r>
              <w:t>Act in accordance with the CEWO code of conduct</w:t>
            </w:r>
          </w:p>
          <w:p w14:paraId="28E78605" w14:textId="77777777" w:rsidR="00176C82" w:rsidRPr="00E63C16" w:rsidRDefault="00176C82" w:rsidP="00276938">
            <w:pPr>
              <w:pStyle w:val="Tabletext"/>
            </w:pPr>
          </w:p>
        </w:tc>
      </w:tr>
    </w:tbl>
    <w:p w14:paraId="28E78607" w14:textId="77777777" w:rsidR="00176C82" w:rsidRDefault="00176C82" w:rsidP="00176C82">
      <w:pPr>
        <w:pStyle w:val="BodyText1"/>
      </w:pPr>
    </w:p>
    <w:p w14:paraId="28E78608" w14:textId="77777777" w:rsidR="00176C82" w:rsidRPr="00E63C16" w:rsidRDefault="00176C82" w:rsidP="00176C82">
      <w:pPr>
        <w:pStyle w:val="Heading2"/>
        <w:numPr>
          <w:ilvl w:val="0"/>
          <w:numId w:val="0"/>
        </w:numPr>
      </w:pPr>
      <w:bookmarkStart w:id="203" w:name="_Toc385488656"/>
      <w:bookmarkStart w:id="204" w:name="_Toc385495698"/>
      <w:bookmarkStart w:id="205" w:name="_Toc385498180"/>
      <w:bookmarkStart w:id="206" w:name="_Toc385498439"/>
      <w:bookmarkStart w:id="207" w:name="_Toc391976371"/>
      <w:r>
        <w:t>Key Engagement activities</w:t>
      </w:r>
      <w:bookmarkEnd w:id="203"/>
      <w:bookmarkEnd w:id="204"/>
      <w:bookmarkEnd w:id="205"/>
      <w:bookmarkEnd w:id="206"/>
      <w:bookmarkEnd w:id="207"/>
      <w:r w:rsidRPr="00E63C16">
        <w:t xml:space="preserve"> </w:t>
      </w:r>
    </w:p>
    <w:p w14:paraId="28E78609" w14:textId="77777777" w:rsidR="00745F19" w:rsidRPr="00454E7B" w:rsidRDefault="00745F19" w:rsidP="00745F19">
      <w:pPr>
        <w:pStyle w:val="BodyText1"/>
        <w:rPr>
          <w:b/>
          <w:i/>
        </w:rPr>
      </w:pPr>
      <w:r w:rsidRPr="00454E7B">
        <w:rPr>
          <w:b/>
          <w:i/>
        </w:rPr>
        <w:t>Murrumbidgee Working Group</w:t>
      </w:r>
    </w:p>
    <w:p w14:paraId="28E7860A" w14:textId="77777777" w:rsidR="00745F19" w:rsidRDefault="00745F19" w:rsidP="00745F19">
      <w:pPr>
        <w:pStyle w:val="ListBullet"/>
        <w:spacing w:line="360" w:lineRule="auto"/>
        <w:jc w:val="both"/>
        <w:rPr>
          <w:rFonts w:ascii="Century Gothic" w:hAnsi="Century Gothic"/>
        </w:rPr>
      </w:pPr>
      <w:r w:rsidRPr="0035437B">
        <w:rPr>
          <w:rFonts w:ascii="Century Gothic" w:hAnsi="Century Gothic"/>
        </w:rPr>
        <w:t xml:space="preserve">The Murrumbidgee Working Group </w:t>
      </w:r>
      <w:r>
        <w:rPr>
          <w:rFonts w:ascii="Century Gothic" w:hAnsi="Century Gothic"/>
        </w:rPr>
        <w:t xml:space="preserve">has existed as an informal group for a number of years, with membership formalised as part of Stage 1 </w:t>
      </w:r>
      <w:r w:rsidRPr="00454E7B">
        <w:rPr>
          <w:rFonts w:ascii="Century Gothic" w:hAnsi="Century Gothic"/>
        </w:rPr>
        <w:t xml:space="preserve">for the Murrumbidgee </w:t>
      </w:r>
      <w:r w:rsidR="007A0E03">
        <w:rPr>
          <w:rFonts w:ascii="Century Gothic" w:hAnsi="Century Gothic"/>
        </w:rPr>
        <w:t xml:space="preserve">LTIM </w:t>
      </w:r>
      <w:r w:rsidR="00FA0C84">
        <w:rPr>
          <w:rFonts w:ascii="Century Gothic" w:hAnsi="Century Gothic"/>
        </w:rPr>
        <w:t>P</w:t>
      </w:r>
      <w:r w:rsidRPr="00454E7B">
        <w:rPr>
          <w:rFonts w:ascii="Century Gothic" w:hAnsi="Century Gothic"/>
        </w:rPr>
        <w:t>roject</w:t>
      </w:r>
      <w:r>
        <w:rPr>
          <w:rFonts w:ascii="Century Gothic" w:hAnsi="Century Gothic"/>
        </w:rPr>
        <w:t xml:space="preserve"> with membership approved by CEWO. The working group has members from key stakeholder groups including environmental water managers and ecologists in </w:t>
      </w:r>
      <w:r w:rsidR="002D2B74">
        <w:rPr>
          <w:rFonts w:ascii="Century Gothic" w:hAnsi="Century Gothic"/>
        </w:rPr>
        <w:t>NSW OEH</w:t>
      </w:r>
      <w:r>
        <w:rPr>
          <w:rFonts w:ascii="Century Gothic" w:hAnsi="Century Gothic"/>
        </w:rPr>
        <w:t xml:space="preserve"> (including NSW National Parks and Wildlife Service)</w:t>
      </w:r>
      <w:r w:rsidR="00227BB1">
        <w:rPr>
          <w:rFonts w:ascii="Century Gothic" w:hAnsi="Century Gothic"/>
        </w:rPr>
        <w:t>, NSW</w:t>
      </w:r>
      <w:r>
        <w:rPr>
          <w:rFonts w:ascii="Century Gothic" w:hAnsi="Century Gothic"/>
        </w:rPr>
        <w:t xml:space="preserve"> Office of Water, State Water, CEWO Delivery team members, and team members from CSU, </w:t>
      </w:r>
      <w:r w:rsidR="002D2B74">
        <w:rPr>
          <w:rFonts w:ascii="Century Gothic" w:hAnsi="Century Gothic"/>
        </w:rPr>
        <w:t>NSW OEH</w:t>
      </w:r>
      <w:r>
        <w:rPr>
          <w:rFonts w:ascii="Century Gothic" w:hAnsi="Century Gothic"/>
        </w:rPr>
        <w:t xml:space="preserve">. Riverina LLS, UNSW and DPI.  </w:t>
      </w:r>
      <w:r w:rsidRPr="007278DF">
        <w:rPr>
          <w:rFonts w:ascii="Century Gothic" w:hAnsi="Century Gothic"/>
        </w:rPr>
        <w:t xml:space="preserve">In addition to core group members the group Chair has the capacity to call on experts to provide specific advice to assist in </w:t>
      </w:r>
      <w:r>
        <w:rPr>
          <w:rFonts w:ascii="Century Gothic" w:hAnsi="Century Gothic"/>
        </w:rPr>
        <w:t xml:space="preserve">monitoring, </w:t>
      </w:r>
      <w:r w:rsidRPr="007278DF">
        <w:rPr>
          <w:rFonts w:ascii="Century Gothic" w:hAnsi="Century Gothic"/>
        </w:rPr>
        <w:t>water management and flow planning.</w:t>
      </w:r>
      <w:r>
        <w:rPr>
          <w:rFonts w:ascii="Century Gothic" w:hAnsi="Century Gothic"/>
        </w:rPr>
        <w:t xml:space="preserve"> </w:t>
      </w:r>
      <w:r w:rsidRPr="00454E7B">
        <w:rPr>
          <w:rFonts w:ascii="Century Gothic" w:hAnsi="Century Gothic"/>
        </w:rPr>
        <w:t xml:space="preserve">The group’s primary function is to provide support and advice in relation to the strategic direction of the Murrumbidgee </w:t>
      </w:r>
      <w:r w:rsidR="007A0E03">
        <w:rPr>
          <w:rFonts w:ascii="Century Gothic" w:hAnsi="Century Gothic"/>
        </w:rPr>
        <w:t xml:space="preserve">LTIM </w:t>
      </w:r>
      <w:r w:rsidRPr="00454E7B">
        <w:rPr>
          <w:rFonts w:ascii="Century Gothic" w:hAnsi="Century Gothic"/>
        </w:rPr>
        <w:t>Project</w:t>
      </w:r>
      <w:r>
        <w:rPr>
          <w:rFonts w:ascii="Century Gothic" w:hAnsi="Century Gothic"/>
        </w:rPr>
        <w:t xml:space="preserve">, advice and comment on annual flow planning, day to day operations of Commonwealth environmental water and adaptive management.  </w:t>
      </w:r>
      <w:r w:rsidRPr="00454E7B">
        <w:rPr>
          <w:rFonts w:ascii="Century Gothic" w:hAnsi="Century Gothic"/>
        </w:rPr>
        <w:t xml:space="preserve">Importantly the working group </w:t>
      </w:r>
      <w:r>
        <w:rPr>
          <w:rFonts w:ascii="Century Gothic" w:hAnsi="Century Gothic"/>
        </w:rPr>
        <w:t>provides a</w:t>
      </w:r>
      <w:r w:rsidRPr="00454E7B">
        <w:rPr>
          <w:rFonts w:ascii="Century Gothic" w:hAnsi="Century Gothic"/>
        </w:rPr>
        <w:t xml:space="preserve"> forum for</w:t>
      </w:r>
      <w:r>
        <w:rPr>
          <w:rFonts w:ascii="Century Gothic" w:hAnsi="Century Gothic"/>
        </w:rPr>
        <w:t xml:space="preserve"> </w:t>
      </w:r>
      <w:r w:rsidRPr="00454E7B">
        <w:rPr>
          <w:rFonts w:ascii="Century Gothic" w:hAnsi="Century Gothic"/>
        </w:rPr>
        <w:t xml:space="preserve">the </w:t>
      </w:r>
      <w:r>
        <w:rPr>
          <w:rFonts w:ascii="Century Gothic" w:hAnsi="Century Gothic"/>
        </w:rPr>
        <w:t>rapid</w:t>
      </w:r>
      <w:r w:rsidRPr="00454E7B">
        <w:rPr>
          <w:rFonts w:ascii="Century Gothic" w:hAnsi="Century Gothic"/>
        </w:rPr>
        <w:t xml:space="preserve"> exchange</w:t>
      </w:r>
      <w:r>
        <w:rPr>
          <w:rFonts w:ascii="Century Gothic" w:hAnsi="Century Gothic"/>
        </w:rPr>
        <w:t xml:space="preserve"> of information relevant to environmental watering actions through the Murrumbidgee.</w:t>
      </w:r>
    </w:p>
    <w:p w14:paraId="28E7860B" w14:textId="77777777" w:rsidR="00F93332" w:rsidRDefault="00F93332" w:rsidP="00F93332">
      <w:pPr>
        <w:pStyle w:val="ListBullet"/>
        <w:spacing w:line="360" w:lineRule="auto"/>
        <w:jc w:val="both"/>
        <w:rPr>
          <w:rFonts w:ascii="Century Gothic" w:hAnsi="Century Gothic"/>
          <w:b/>
          <w:i/>
        </w:rPr>
      </w:pPr>
      <w:r>
        <w:rPr>
          <w:rFonts w:ascii="Century Gothic" w:hAnsi="Century Gothic"/>
        </w:rPr>
        <w:t xml:space="preserve">During operation of the </w:t>
      </w:r>
      <w:r w:rsidR="007A0E03">
        <w:rPr>
          <w:rFonts w:ascii="Century Gothic" w:hAnsi="Century Gothic"/>
        </w:rPr>
        <w:t xml:space="preserve">LTIM </w:t>
      </w:r>
      <w:r w:rsidR="00FA0C84">
        <w:rPr>
          <w:rFonts w:ascii="Century Gothic" w:hAnsi="Century Gothic"/>
        </w:rPr>
        <w:t>P</w:t>
      </w:r>
      <w:r>
        <w:rPr>
          <w:rFonts w:ascii="Century Gothic" w:hAnsi="Century Gothic"/>
        </w:rPr>
        <w:t xml:space="preserve">roject the working group will meet </w:t>
      </w:r>
      <w:r w:rsidRPr="00454E7B">
        <w:rPr>
          <w:rFonts w:ascii="Century Gothic" w:hAnsi="Century Gothic"/>
        </w:rPr>
        <w:t xml:space="preserve">Quarterly </w:t>
      </w:r>
      <w:r>
        <w:rPr>
          <w:rFonts w:ascii="Century Gothic" w:hAnsi="Century Gothic"/>
        </w:rPr>
        <w:t>in July, October,</w:t>
      </w:r>
      <w:r w:rsidRPr="00837FFD">
        <w:rPr>
          <w:rFonts w:ascii="Century Gothic" w:hAnsi="Century Gothic"/>
        </w:rPr>
        <w:t xml:space="preserve"> Jan</w:t>
      </w:r>
      <w:r>
        <w:rPr>
          <w:rFonts w:ascii="Century Gothic" w:hAnsi="Century Gothic"/>
        </w:rPr>
        <w:t>uary</w:t>
      </w:r>
      <w:r w:rsidRPr="00837FFD">
        <w:rPr>
          <w:rFonts w:ascii="Century Gothic" w:hAnsi="Century Gothic"/>
        </w:rPr>
        <w:t xml:space="preserve"> (</w:t>
      </w:r>
      <w:r>
        <w:rPr>
          <w:rFonts w:ascii="Century Gothic" w:hAnsi="Century Gothic"/>
        </w:rPr>
        <w:t>all</w:t>
      </w:r>
      <w:r w:rsidRPr="00837FFD">
        <w:rPr>
          <w:rFonts w:ascii="Century Gothic" w:hAnsi="Century Gothic"/>
        </w:rPr>
        <w:t xml:space="preserve"> via teleconference) and April </w:t>
      </w:r>
      <w:r>
        <w:rPr>
          <w:rFonts w:ascii="Century Gothic" w:hAnsi="Century Gothic"/>
        </w:rPr>
        <w:t xml:space="preserve">(face to face meeting). The annual face to face meeting in April will allow for members to workshop watering options and monitoring strategies for the coming water year. In addition to these scheduled meetings, additional teleconference can be called at </w:t>
      </w:r>
      <w:r w:rsidR="00E44616">
        <w:rPr>
          <w:rFonts w:ascii="Century Gothic" w:hAnsi="Century Gothic"/>
        </w:rPr>
        <w:t>any time</w:t>
      </w:r>
      <w:r>
        <w:rPr>
          <w:rFonts w:ascii="Century Gothic" w:hAnsi="Century Gothic"/>
        </w:rPr>
        <w:t xml:space="preserve"> by CEWO, </w:t>
      </w:r>
      <w:r w:rsidR="002D2B74">
        <w:rPr>
          <w:rFonts w:ascii="Century Gothic" w:hAnsi="Century Gothic"/>
        </w:rPr>
        <w:t>NSW OEH</w:t>
      </w:r>
      <w:r>
        <w:rPr>
          <w:rFonts w:ascii="Century Gothic" w:hAnsi="Century Gothic"/>
        </w:rPr>
        <w:t xml:space="preserve"> environmental water managers or the Chair to address specific water actions, opportunities or developing risks. </w:t>
      </w:r>
    </w:p>
    <w:p w14:paraId="28E7860C" w14:textId="77777777" w:rsidR="00176C82" w:rsidRPr="00C67DF9" w:rsidRDefault="00176C82" w:rsidP="00176C82">
      <w:pPr>
        <w:pStyle w:val="BodyText10"/>
        <w:rPr>
          <w:b/>
          <w:i/>
        </w:rPr>
      </w:pPr>
      <w:r w:rsidRPr="00892F23">
        <w:rPr>
          <w:b/>
          <w:i/>
        </w:rPr>
        <w:t>Murrumbidgee flow planning adaptive management</w:t>
      </w:r>
    </w:p>
    <w:p w14:paraId="28E7860D" w14:textId="77777777" w:rsidR="00176C82" w:rsidRPr="00454E7B" w:rsidRDefault="00176C82" w:rsidP="00176C82">
      <w:pPr>
        <w:pStyle w:val="ListBullet"/>
        <w:spacing w:line="360" w:lineRule="auto"/>
        <w:jc w:val="both"/>
        <w:rPr>
          <w:rFonts w:ascii="Century Gothic" w:hAnsi="Century Gothic"/>
        </w:rPr>
      </w:pPr>
      <w:r w:rsidRPr="00176C82">
        <w:rPr>
          <w:rFonts w:ascii="Century Gothic" w:hAnsi="Century Gothic"/>
        </w:rPr>
        <w:t xml:space="preserve">Previously during Murrumbidgee flow events, technical advisory groups have been established by NSW </w:t>
      </w:r>
      <w:r w:rsidR="007F45F1">
        <w:rPr>
          <w:rFonts w:ascii="Century Gothic" w:hAnsi="Century Gothic"/>
        </w:rPr>
        <w:t>and Commonwealth water managers. As in previous years, the m</w:t>
      </w:r>
      <w:r w:rsidRPr="00176C82">
        <w:rPr>
          <w:rFonts w:ascii="Century Gothic" w:hAnsi="Century Gothic"/>
        </w:rPr>
        <w:t xml:space="preserve">embers of the Murrumbidgee </w:t>
      </w:r>
      <w:r w:rsidR="007A0E03">
        <w:rPr>
          <w:rFonts w:ascii="Century Gothic" w:hAnsi="Century Gothic"/>
        </w:rPr>
        <w:t xml:space="preserve">LTIM </w:t>
      </w:r>
      <w:r w:rsidR="00FA0C84">
        <w:rPr>
          <w:rFonts w:ascii="Century Gothic" w:hAnsi="Century Gothic"/>
        </w:rPr>
        <w:t>P</w:t>
      </w:r>
      <w:r w:rsidRPr="00176C82">
        <w:rPr>
          <w:rFonts w:ascii="Century Gothic" w:hAnsi="Century Gothic"/>
        </w:rPr>
        <w:t xml:space="preserve">roject team </w:t>
      </w:r>
      <w:r w:rsidR="007F45F1" w:rsidRPr="00176C82">
        <w:rPr>
          <w:rFonts w:ascii="Century Gothic" w:hAnsi="Century Gothic"/>
        </w:rPr>
        <w:t xml:space="preserve">participate in </w:t>
      </w:r>
      <w:r w:rsidR="007F45F1">
        <w:rPr>
          <w:rFonts w:ascii="Century Gothic" w:hAnsi="Century Gothic"/>
        </w:rPr>
        <w:t xml:space="preserve">both state and </w:t>
      </w:r>
      <w:r w:rsidR="00A862C5">
        <w:rPr>
          <w:rFonts w:ascii="Century Gothic" w:hAnsi="Century Gothic"/>
        </w:rPr>
        <w:t>Commonwealth</w:t>
      </w:r>
      <w:r w:rsidR="007F45F1">
        <w:rPr>
          <w:rFonts w:ascii="Century Gothic" w:hAnsi="Century Gothic"/>
        </w:rPr>
        <w:t xml:space="preserve"> </w:t>
      </w:r>
      <w:r w:rsidR="007F45F1" w:rsidRPr="00176C82">
        <w:rPr>
          <w:rFonts w:ascii="Century Gothic" w:hAnsi="Century Gothic"/>
        </w:rPr>
        <w:t xml:space="preserve">environmental flow planning as needed to enable effective event based adaptive management. </w:t>
      </w:r>
      <w:r w:rsidR="007F45F1">
        <w:rPr>
          <w:rFonts w:ascii="Century Gothic" w:hAnsi="Century Gothic"/>
        </w:rPr>
        <w:t xml:space="preserve">The timing and frequency of meetings reflects </w:t>
      </w:r>
      <w:r w:rsidR="001D1BAD">
        <w:rPr>
          <w:rFonts w:ascii="Century Gothic" w:hAnsi="Century Gothic"/>
        </w:rPr>
        <w:t xml:space="preserve">the decision </w:t>
      </w:r>
      <w:r w:rsidR="007F45F1">
        <w:rPr>
          <w:rFonts w:ascii="Century Gothic" w:hAnsi="Century Gothic"/>
        </w:rPr>
        <w:t xml:space="preserve">making framework and can be as frequent as weekly during complex flow </w:t>
      </w:r>
      <w:r w:rsidR="001D1BAD">
        <w:rPr>
          <w:rFonts w:ascii="Century Gothic" w:hAnsi="Century Gothic"/>
        </w:rPr>
        <w:t xml:space="preserve">deliveries. </w:t>
      </w:r>
      <w:r w:rsidR="007F45F1">
        <w:rPr>
          <w:rFonts w:ascii="Century Gothic" w:hAnsi="Century Gothic"/>
        </w:rPr>
        <w:t xml:space="preserve"> </w:t>
      </w:r>
      <w:r w:rsidR="001D1BAD">
        <w:rPr>
          <w:rFonts w:ascii="Century Gothic" w:hAnsi="Century Gothic"/>
        </w:rPr>
        <w:t>I</w:t>
      </w:r>
      <w:r w:rsidR="007F45F1" w:rsidRPr="00176C82">
        <w:rPr>
          <w:rFonts w:ascii="Century Gothic" w:hAnsi="Century Gothic"/>
        </w:rPr>
        <w:t>t is expected that meetings will be held primarily via teleconference.</w:t>
      </w:r>
    </w:p>
    <w:p w14:paraId="28E7860E" w14:textId="77777777" w:rsidR="00176C82" w:rsidRPr="007965DB" w:rsidRDefault="00176C82" w:rsidP="00176C82">
      <w:pPr>
        <w:pStyle w:val="BodyText10"/>
        <w:rPr>
          <w:b/>
          <w:i/>
        </w:rPr>
      </w:pPr>
      <w:r w:rsidRPr="007965DB">
        <w:rPr>
          <w:b/>
          <w:i/>
        </w:rPr>
        <w:t xml:space="preserve">Murrumbidgee Environmental Water </w:t>
      </w:r>
      <w:r w:rsidR="00C92296">
        <w:rPr>
          <w:b/>
          <w:i/>
        </w:rPr>
        <w:t>Allowance Reference</w:t>
      </w:r>
      <w:r w:rsidRPr="007965DB">
        <w:rPr>
          <w:b/>
          <w:i/>
        </w:rPr>
        <w:t xml:space="preserve"> Group (EWA</w:t>
      </w:r>
      <w:r w:rsidR="00C92296">
        <w:rPr>
          <w:b/>
          <w:i/>
        </w:rPr>
        <w:t>R</w:t>
      </w:r>
      <w:r w:rsidRPr="007965DB">
        <w:rPr>
          <w:b/>
          <w:i/>
        </w:rPr>
        <w:t>G)</w:t>
      </w:r>
    </w:p>
    <w:p w14:paraId="28E7860F" w14:textId="77777777" w:rsidR="00176C82" w:rsidRPr="00454E7B" w:rsidRDefault="00176C82" w:rsidP="00176C82">
      <w:pPr>
        <w:pStyle w:val="BodyText10"/>
        <w:rPr>
          <w:lang w:val="en-US"/>
        </w:rPr>
      </w:pPr>
      <w:r w:rsidRPr="00454E7B">
        <w:rPr>
          <w:lang w:val="en-US"/>
        </w:rPr>
        <w:t>It is recogni</w:t>
      </w:r>
      <w:r w:rsidR="00FA0C84">
        <w:rPr>
          <w:lang w:val="en-US"/>
        </w:rPr>
        <w:t>s</w:t>
      </w:r>
      <w:r w:rsidRPr="00454E7B">
        <w:rPr>
          <w:lang w:val="en-US"/>
        </w:rPr>
        <w:t xml:space="preserve">ed that intervention monitoring is the primary means for understanding the outcomes from the use of </w:t>
      </w:r>
      <w:r w:rsidR="00A862C5">
        <w:rPr>
          <w:lang w:val="en-US"/>
        </w:rPr>
        <w:t>Commonwealth</w:t>
      </w:r>
      <w:r w:rsidRPr="00454E7B">
        <w:rPr>
          <w:lang w:val="en-US"/>
        </w:rPr>
        <w:t xml:space="preserve"> environmental water, and the ability to communicate these outcomes back into established management groups will be vital to successful management at several scales, including</w:t>
      </w:r>
      <w:r w:rsidR="00FA0C84">
        <w:rPr>
          <w:lang w:val="en-US"/>
        </w:rPr>
        <w:t>:</w:t>
      </w:r>
    </w:p>
    <w:p w14:paraId="28E78610" w14:textId="77777777" w:rsidR="00176C82" w:rsidRPr="00454E7B" w:rsidRDefault="00176C82" w:rsidP="00546CA2">
      <w:pPr>
        <w:pStyle w:val="BodyText10"/>
        <w:numPr>
          <w:ilvl w:val="0"/>
          <w:numId w:val="33"/>
        </w:numPr>
        <w:rPr>
          <w:lang w:val="en-US"/>
        </w:rPr>
      </w:pPr>
      <w:r w:rsidRPr="00454E7B">
        <w:rPr>
          <w:lang w:val="en-US"/>
        </w:rPr>
        <w:t>real time improvements to event management,</w:t>
      </w:r>
    </w:p>
    <w:p w14:paraId="28E78611" w14:textId="77777777" w:rsidR="00176C82" w:rsidRPr="00454E7B" w:rsidRDefault="00176C82" w:rsidP="00546CA2">
      <w:pPr>
        <w:pStyle w:val="BodyText10"/>
        <w:numPr>
          <w:ilvl w:val="0"/>
          <w:numId w:val="33"/>
        </w:numPr>
        <w:rPr>
          <w:lang w:val="en-US"/>
        </w:rPr>
      </w:pPr>
      <w:r w:rsidRPr="00454E7B">
        <w:rPr>
          <w:lang w:val="en-US"/>
        </w:rPr>
        <w:t>annual water use options planning, and</w:t>
      </w:r>
    </w:p>
    <w:p w14:paraId="28E78612" w14:textId="77777777" w:rsidR="00176C82" w:rsidRPr="00454E7B" w:rsidRDefault="00A816EB" w:rsidP="00546CA2">
      <w:pPr>
        <w:pStyle w:val="BodyText10"/>
        <w:numPr>
          <w:ilvl w:val="0"/>
          <w:numId w:val="33"/>
        </w:numPr>
        <w:rPr>
          <w:lang w:val="en-US"/>
        </w:rPr>
      </w:pPr>
      <w:r>
        <w:rPr>
          <w:lang w:val="en-US"/>
        </w:rPr>
        <w:t>l</w:t>
      </w:r>
      <w:r w:rsidR="00176C82" w:rsidRPr="00454E7B">
        <w:rPr>
          <w:lang w:val="en-US"/>
        </w:rPr>
        <w:t>onger term strategies (e.g. five</w:t>
      </w:r>
      <w:r w:rsidR="00C35483">
        <w:rPr>
          <w:lang w:val="en-US"/>
        </w:rPr>
        <w:t xml:space="preserve"> </w:t>
      </w:r>
      <w:r w:rsidR="00176C82" w:rsidRPr="00454E7B">
        <w:rPr>
          <w:lang w:val="en-US"/>
        </w:rPr>
        <w:t>year time scales).</w:t>
      </w:r>
    </w:p>
    <w:p w14:paraId="28E78613" w14:textId="77777777" w:rsidR="00176C82" w:rsidRPr="00454E7B" w:rsidRDefault="00176C82" w:rsidP="00176C82">
      <w:pPr>
        <w:pStyle w:val="BodyText10"/>
      </w:pPr>
      <w:r w:rsidRPr="00454E7B">
        <w:t xml:space="preserve">The Murrumbidgee Environmental Water </w:t>
      </w:r>
      <w:r w:rsidR="00C92296">
        <w:t>Allowance Reference</w:t>
      </w:r>
      <w:r w:rsidR="00C92296" w:rsidRPr="00454E7B">
        <w:t xml:space="preserve"> </w:t>
      </w:r>
      <w:r w:rsidRPr="00454E7B">
        <w:t xml:space="preserve">Group </w:t>
      </w:r>
      <w:r>
        <w:t>(EWA</w:t>
      </w:r>
      <w:r w:rsidR="00C92296">
        <w:t>R</w:t>
      </w:r>
      <w:r>
        <w:t xml:space="preserve">G) </w:t>
      </w:r>
      <w:r w:rsidRPr="00454E7B">
        <w:t xml:space="preserve">has an important role in that it </w:t>
      </w:r>
      <w:r w:rsidRPr="00454E7B">
        <w:rPr>
          <w:shd w:val="clear" w:color="auto" w:fill="FFFFFF"/>
        </w:rPr>
        <w:t xml:space="preserve">synthesises a range of knowledge and experience to advise both planned and adaptive environmental water in NSW that can be actively managed. </w:t>
      </w:r>
      <w:r w:rsidRPr="00454E7B">
        <w:t xml:space="preserve">The group is key to bringing stakeholders together to advise on environmental water use. </w:t>
      </w:r>
      <w:r w:rsidR="00A816EB">
        <w:t xml:space="preserve">Membership of this group includes representatives from the Riverina LLS (Chair), </w:t>
      </w:r>
      <w:r w:rsidR="002D2B74">
        <w:t>NSW OEH</w:t>
      </w:r>
      <w:r w:rsidR="00A816EB">
        <w:t xml:space="preserve">, DPI, NSW Office of Water, State Water, Aboriginal community, Lowbidgee League, Murrumbidgee Customer Service Committee, Murrumbidgee Field Naturalists and Nature Conservation Council. </w:t>
      </w:r>
      <w:r w:rsidRPr="00454E7B">
        <w:t xml:space="preserve">The </w:t>
      </w:r>
      <w:r w:rsidR="007A0E03">
        <w:t>LTIM P</w:t>
      </w:r>
      <w:r w:rsidR="00C35483">
        <w:t>roject</w:t>
      </w:r>
      <w:r w:rsidRPr="00454E7B">
        <w:t xml:space="preserve"> program can help build the capacity of the group through the presentation of monitoring outcomes</w:t>
      </w:r>
      <w:r w:rsidR="00A816EB">
        <w:t xml:space="preserve"> over the five year program</w:t>
      </w:r>
      <w:r w:rsidRPr="00454E7B">
        <w:t>.</w:t>
      </w:r>
    </w:p>
    <w:p w14:paraId="28E78614" w14:textId="77777777" w:rsidR="00176C82" w:rsidRPr="00454E7B" w:rsidRDefault="00176C82" w:rsidP="00176C82">
      <w:pPr>
        <w:pStyle w:val="BodyText10"/>
      </w:pPr>
      <w:r w:rsidRPr="00454E7B">
        <w:t>It is proposed to formalise a regular update to the EWA</w:t>
      </w:r>
      <w:r w:rsidR="00C92296">
        <w:t>R</w:t>
      </w:r>
      <w:r w:rsidRPr="00454E7B">
        <w:t xml:space="preserve">G during quarterly meetings (with the approval of the </w:t>
      </w:r>
      <w:r w:rsidR="00A862C5">
        <w:t>Commonwealth</w:t>
      </w:r>
      <w:r w:rsidRPr="00454E7B">
        <w:t xml:space="preserve">) so information from the </w:t>
      </w:r>
      <w:r w:rsidR="007A0E03">
        <w:t>LTIM P</w:t>
      </w:r>
      <w:r w:rsidR="00C35483">
        <w:t>roject</w:t>
      </w:r>
      <w:r w:rsidRPr="00454E7B">
        <w:t xml:space="preserve"> and environmental watering outcomes are regularly shared. Additionally, in order to assist in achieving real adaptive management goals, various members of the </w:t>
      </w:r>
      <w:r w:rsidR="007A0E03">
        <w:t>LTIM P</w:t>
      </w:r>
      <w:r w:rsidR="00C35483">
        <w:t>roject</w:t>
      </w:r>
      <w:r w:rsidRPr="00454E7B">
        <w:t xml:space="preserve"> team will be available to sit in on Technical Advisory Group meetings </w:t>
      </w:r>
      <w:r w:rsidR="00A816EB">
        <w:t>f</w:t>
      </w:r>
      <w:r w:rsidRPr="00454E7B">
        <w:t>or</w:t>
      </w:r>
      <w:r w:rsidR="00A816EB">
        <w:t xml:space="preserve"> the</w:t>
      </w:r>
      <w:r w:rsidRPr="00454E7B">
        <w:t xml:space="preserve"> EWA</w:t>
      </w:r>
      <w:r w:rsidR="00C92296">
        <w:t>R</w:t>
      </w:r>
      <w:r w:rsidRPr="00454E7B">
        <w:t xml:space="preserve">G and other teleconferences </w:t>
      </w:r>
      <w:r w:rsidR="00A816EB">
        <w:t xml:space="preserve">when required </w:t>
      </w:r>
      <w:r w:rsidRPr="00454E7B">
        <w:t xml:space="preserve">to assist with adaptively managing both annual and </w:t>
      </w:r>
      <w:r w:rsidR="00A816EB">
        <w:t>specific</w:t>
      </w:r>
      <w:r w:rsidR="00A816EB" w:rsidRPr="00454E7B">
        <w:t xml:space="preserve"> </w:t>
      </w:r>
      <w:r w:rsidRPr="00454E7B">
        <w:t>environmental water use.</w:t>
      </w:r>
    </w:p>
    <w:p w14:paraId="28E78615" w14:textId="77777777" w:rsidR="00176C82" w:rsidRPr="00454E7B" w:rsidRDefault="00E44616" w:rsidP="00176C82">
      <w:pPr>
        <w:pStyle w:val="Heading4"/>
        <w:jc w:val="both"/>
        <w:rPr>
          <w:szCs w:val="22"/>
        </w:rPr>
      </w:pPr>
      <w:r>
        <w:rPr>
          <w:szCs w:val="22"/>
        </w:rPr>
        <w:t>Quarterly reports</w:t>
      </w:r>
      <w:r w:rsidR="00176C82" w:rsidRPr="00454E7B">
        <w:rPr>
          <w:szCs w:val="22"/>
        </w:rPr>
        <w:t xml:space="preserve"> and other media</w:t>
      </w:r>
    </w:p>
    <w:p w14:paraId="28E78616" w14:textId="77777777" w:rsidR="00176C82" w:rsidRPr="00454E7B" w:rsidRDefault="00176C82" w:rsidP="00176C82">
      <w:pPr>
        <w:pStyle w:val="BodyText10"/>
      </w:pPr>
      <w:r w:rsidRPr="00454E7B">
        <w:t xml:space="preserve">News circulars are an import way of communicating the outcomes of the </w:t>
      </w:r>
      <w:r w:rsidR="00A816EB">
        <w:t>m</w:t>
      </w:r>
      <w:r w:rsidRPr="00454E7B">
        <w:t xml:space="preserve">onitoring program to the general public, landholders and other stakeholders. We propose to prepare two newsletters each year that will provide an accessible, summary of information contained in the </w:t>
      </w:r>
      <w:r w:rsidR="00A816EB">
        <w:t>a</w:t>
      </w:r>
      <w:r w:rsidRPr="00454E7B">
        <w:t>nnual reports.  The newsletters’ authors will liaise closely with the CEWO to share basic information about the project and advise of upcoming events.</w:t>
      </w:r>
    </w:p>
    <w:p w14:paraId="28E78617" w14:textId="77777777" w:rsidR="00176C82" w:rsidRDefault="00176C82" w:rsidP="00176C82">
      <w:pPr>
        <w:pStyle w:val="BodyText10"/>
      </w:pPr>
      <w:r w:rsidRPr="00454E7B">
        <w:t xml:space="preserve">The group, led by Dr Skye Wassens, will participate as necessary in approved media events. The group will also advise the CEWO of any identified media opportunities. </w:t>
      </w:r>
    </w:p>
    <w:p w14:paraId="28E78618" w14:textId="77777777" w:rsidR="00176C82" w:rsidRPr="00E41E5C" w:rsidRDefault="00176C82" w:rsidP="00176C82">
      <w:pPr>
        <w:rPr>
          <w:b/>
          <w:i/>
        </w:rPr>
      </w:pPr>
      <w:r w:rsidRPr="00E41E5C">
        <w:rPr>
          <w:b/>
          <w:i/>
        </w:rPr>
        <w:t xml:space="preserve">Landholder and land </w:t>
      </w:r>
      <w:r w:rsidR="00A816EB">
        <w:rPr>
          <w:b/>
          <w:i/>
        </w:rPr>
        <w:t>m</w:t>
      </w:r>
      <w:r w:rsidRPr="00E41E5C">
        <w:rPr>
          <w:b/>
          <w:i/>
        </w:rPr>
        <w:t xml:space="preserve">anager </w:t>
      </w:r>
      <w:r w:rsidR="00A816EB">
        <w:rPr>
          <w:b/>
          <w:i/>
        </w:rPr>
        <w:t>r</w:t>
      </w:r>
      <w:r w:rsidRPr="00E41E5C">
        <w:rPr>
          <w:b/>
          <w:i/>
        </w:rPr>
        <w:t>elationships</w:t>
      </w:r>
    </w:p>
    <w:p w14:paraId="28E78619" w14:textId="77777777" w:rsidR="00176C82" w:rsidRDefault="00176C82" w:rsidP="006D27F9">
      <w:pPr>
        <w:jc w:val="both"/>
      </w:pPr>
      <w:r>
        <w:t xml:space="preserve">The importance of the cooperation and collaboration offered freely by private landholders and public land managers where environmental water is being delivered cannot be understated. </w:t>
      </w:r>
      <w:r w:rsidRPr="00E41E5C">
        <w:t>The value to liaising with landholders to receive local advice regarding access, constraints</w:t>
      </w:r>
      <w:r>
        <w:t>,</w:t>
      </w:r>
      <w:r w:rsidRPr="00E41E5C">
        <w:t xml:space="preserve"> monitoring, </w:t>
      </w:r>
      <w:r w:rsidR="009F00FE" w:rsidRPr="00E41E5C">
        <w:t>and opportunities</w:t>
      </w:r>
      <w:r w:rsidRPr="00E41E5C">
        <w:t xml:space="preserve"> for watering and other vital local information is significant to the success of the project. In regard to </w:t>
      </w:r>
      <w:r>
        <w:t xml:space="preserve">this the </w:t>
      </w:r>
      <w:r w:rsidR="00A816EB">
        <w:t xml:space="preserve">project </w:t>
      </w:r>
      <w:r>
        <w:t xml:space="preserve">team place high </w:t>
      </w:r>
      <w:r w:rsidRPr="00E41E5C">
        <w:t xml:space="preserve">importance </w:t>
      </w:r>
      <w:r>
        <w:t xml:space="preserve">on the </w:t>
      </w:r>
      <w:r w:rsidR="007A0E03">
        <w:t>LTIM P</w:t>
      </w:r>
      <w:r w:rsidR="00C35483">
        <w:t>roject</w:t>
      </w:r>
      <w:r>
        <w:t xml:space="preserve"> code of conduct delivering safe, collaborative, cooperative, courteous and respectful behaviours to build these relationships.</w:t>
      </w:r>
    </w:p>
    <w:p w14:paraId="28E7861A" w14:textId="77777777" w:rsidR="00C218A3" w:rsidRPr="00E63C16" w:rsidRDefault="00C218A3" w:rsidP="00F306A5">
      <w:pPr>
        <w:pStyle w:val="Heading1"/>
      </w:pPr>
      <w:bookmarkStart w:id="208" w:name="_Toc385495699"/>
      <w:bookmarkStart w:id="209" w:name="_Toc391976372"/>
      <w:r w:rsidRPr="00E63C16">
        <w:t xml:space="preserve">Project management </w:t>
      </w:r>
      <w:r w:rsidR="00993A66">
        <w:t>and reporting</w:t>
      </w:r>
      <w:bookmarkEnd w:id="208"/>
      <w:bookmarkEnd w:id="209"/>
    </w:p>
    <w:p w14:paraId="28E7861B" w14:textId="77777777" w:rsidR="00C218A3" w:rsidRPr="00E63C16" w:rsidRDefault="00C218A3" w:rsidP="00896E1B">
      <w:pPr>
        <w:pStyle w:val="Heading3"/>
      </w:pPr>
      <w:bookmarkStart w:id="210" w:name="_Toc385495700"/>
      <w:r w:rsidRPr="00E63C16">
        <w:t>Project leadership, management and administration</w:t>
      </w:r>
      <w:bookmarkEnd w:id="210"/>
    </w:p>
    <w:p w14:paraId="28E7861C" w14:textId="77777777" w:rsidR="00745F19" w:rsidRDefault="007D37E4" w:rsidP="00E44616">
      <w:pPr>
        <w:pStyle w:val="BodyText10"/>
      </w:pPr>
      <w:r>
        <w:rPr>
          <w:szCs w:val="20"/>
        </w:rPr>
        <w:t>Associate Professor</w:t>
      </w:r>
      <w:r w:rsidR="00C218A3" w:rsidRPr="00E63C16">
        <w:rPr>
          <w:szCs w:val="20"/>
        </w:rPr>
        <w:t xml:space="preserve"> Wassens</w:t>
      </w:r>
      <w:r w:rsidR="00C218A3">
        <w:rPr>
          <w:szCs w:val="20"/>
        </w:rPr>
        <w:t xml:space="preserve"> will be responsible for organis</w:t>
      </w:r>
      <w:r w:rsidR="00C218A3" w:rsidRPr="00E63C16">
        <w:rPr>
          <w:szCs w:val="20"/>
        </w:rPr>
        <w:t xml:space="preserve">ing the project into one or more sub-projects, managing the day-to-day aspects of the project, resolving planning and implementation issues and communicating monitoring outcomes to inform adaptive management, as well as scheduled reporting. </w:t>
      </w:r>
      <w:r w:rsidR="00E44616">
        <w:rPr>
          <w:szCs w:val="20"/>
        </w:rPr>
        <w:t>The Institute of Land Water and Society will undertake</w:t>
      </w:r>
      <w:r w:rsidR="00C218A3" w:rsidRPr="00E63C16">
        <w:rPr>
          <w:szCs w:val="20"/>
        </w:rPr>
        <w:t xml:space="preserve"> project administr</w:t>
      </w:r>
      <w:r w:rsidR="00E44616">
        <w:rPr>
          <w:szCs w:val="20"/>
        </w:rPr>
        <w:t xml:space="preserve">ation, </w:t>
      </w:r>
      <w:r w:rsidR="00C218A3" w:rsidRPr="00E63C16">
        <w:rPr>
          <w:szCs w:val="20"/>
        </w:rPr>
        <w:t xml:space="preserve">contracts, workplace health and safety and project auditing.   </w:t>
      </w:r>
      <w:r>
        <w:rPr>
          <w:szCs w:val="20"/>
        </w:rPr>
        <w:t>Associate Professor</w:t>
      </w:r>
      <w:r w:rsidR="00C218A3" w:rsidRPr="00E63C16">
        <w:rPr>
          <w:szCs w:val="20"/>
        </w:rPr>
        <w:t xml:space="preserve"> Wassens (project leader) will be assisted by </w:t>
      </w:r>
      <w:r w:rsidR="00E44616">
        <w:rPr>
          <w:szCs w:val="20"/>
        </w:rPr>
        <w:t>an assistant project leader</w:t>
      </w:r>
      <w:r w:rsidR="00C218A3" w:rsidRPr="00E63C16">
        <w:rPr>
          <w:szCs w:val="20"/>
        </w:rPr>
        <w:t xml:space="preserve"> (Dr Spencer) who will assume the role of project leader as required ensuring continuity in project </w:t>
      </w:r>
      <w:r w:rsidR="002F6183" w:rsidRPr="00E63C16">
        <w:rPr>
          <w:szCs w:val="20"/>
        </w:rPr>
        <w:t>delivery</w:t>
      </w:r>
      <w:r w:rsidR="002F6183">
        <w:rPr>
          <w:szCs w:val="20"/>
        </w:rPr>
        <w:t xml:space="preserve"> (</w:t>
      </w:r>
      <w:r w:rsidR="003B1026">
        <w:rPr>
          <w:szCs w:val="20"/>
        </w:rPr>
        <w:fldChar w:fldCharType="begin"/>
      </w:r>
      <w:r w:rsidR="002F6183">
        <w:rPr>
          <w:szCs w:val="20"/>
        </w:rPr>
        <w:instrText xml:space="preserve"> REF _Ref385430457 \h </w:instrText>
      </w:r>
      <w:r w:rsidR="003B1026">
        <w:rPr>
          <w:szCs w:val="20"/>
        </w:rPr>
      </w:r>
      <w:r w:rsidR="003B1026">
        <w:rPr>
          <w:szCs w:val="20"/>
        </w:rPr>
        <w:fldChar w:fldCharType="separate"/>
      </w:r>
      <w:r w:rsidR="00E43816" w:rsidRPr="00E63C16">
        <w:t xml:space="preserve">Table </w:t>
      </w:r>
      <w:r w:rsidR="00E43816">
        <w:rPr>
          <w:noProof/>
        </w:rPr>
        <w:t>13</w:t>
      </w:r>
      <w:r w:rsidR="003B1026">
        <w:rPr>
          <w:szCs w:val="20"/>
        </w:rPr>
        <w:fldChar w:fldCharType="end"/>
      </w:r>
      <w:r w:rsidR="002F6183">
        <w:rPr>
          <w:szCs w:val="20"/>
        </w:rPr>
        <w:t>)</w:t>
      </w:r>
      <w:r w:rsidR="00C218A3" w:rsidRPr="00E63C16">
        <w:rPr>
          <w:szCs w:val="20"/>
        </w:rPr>
        <w:t xml:space="preserve">. Team leaders will be responsible for communicating monitoring and evaluation activities </w:t>
      </w:r>
      <w:r w:rsidR="00676E1F">
        <w:rPr>
          <w:szCs w:val="20"/>
        </w:rPr>
        <w:t>(</w:t>
      </w:r>
      <w:r w:rsidR="003B1026">
        <w:rPr>
          <w:szCs w:val="20"/>
        </w:rPr>
        <w:fldChar w:fldCharType="begin"/>
      </w:r>
      <w:r w:rsidR="00676E1F">
        <w:rPr>
          <w:szCs w:val="20"/>
        </w:rPr>
        <w:instrText xml:space="preserve"> REF _Ref385230725 \h </w:instrText>
      </w:r>
      <w:r w:rsidR="003B1026">
        <w:rPr>
          <w:szCs w:val="20"/>
        </w:rPr>
      </w:r>
      <w:r w:rsidR="003B1026">
        <w:rPr>
          <w:szCs w:val="20"/>
        </w:rPr>
        <w:fldChar w:fldCharType="separate"/>
      </w:r>
      <w:r w:rsidR="00E43816">
        <w:t xml:space="preserve">Table </w:t>
      </w:r>
      <w:r w:rsidR="00E43816">
        <w:rPr>
          <w:noProof/>
        </w:rPr>
        <w:t>14</w:t>
      </w:r>
      <w:r w:rsidR="003B1026">
        <w:rPr>
          <w:szCs w:val="20"/>
        </w:rPr>
        <w:fldChar w:fldCharType="end"/>
      </w:r>
      <w:r w:rsidR="00676E1F">
        <w:rPr>
          <w:szCs w:val="20"/>
        </w:rPr>
        <w:t xml:space="preserve">) </w:t>
      </w:r>
      <w:r w:rsidR="00C218A3" w:rsidRPr="00E63C16">
        <w:rPr>
          <w:szCs w:val="20"/>
        </w:rPr>
        <w:t>and ensuring that strong links are maintained with compl</w:t>
      </w:r>
      <w:r w:rsidR="004413C5">
        <w:rPr>
          <w:szCs w:val="20"/>
        </w:rPr>
        <w:t>e</w:t>
      </w:r>
      <w:r w:rsidR="00C218A3" w:rsidRPr="00E63C16">
        <w:rPr>
          <w:szCs w:val="20"/>
        </w:rPr>
        <w:t>mentary projects run within their organisation</w:t>
      </w:r>
      <w:r w:rsidR="00C218A3">
        <w:rPr>
          <w:szCs w:val="20"/>
        </w:rPr>
        <w:t>s</w:t>
      </w:r>
      <w:r w:rsidR="00C218A3" w:rsidRPr="00E63C16">
        <w:rPr>
          <w:szCs w:val="20"/>
        </w:rPr>
        <w:t>. The project leader will report to the CEWH at regular inter</w:t>
      </w:r>
      <w:r w:rsidR="00C218A3">
        <w:rPr>
          <w:szCs w:val="20"/>
        </w:rPr>
        <w:t>vals and manage client, partner</w:t>
      </w:r>
      <w:r w:rsidR="00C218A3" w:rsidRPr="00E63C16">
        <w:rPr>
          <w:szCs w:val="20"/>
        </w:rPr>
        <w:t xml:space="preserve"> and stakeholder relationships. </w:t>
      </w:r>
      <w:bookmarkStart w:id="211" w:name="_Toc385495701"/>
      <w:r w:rsidR="00745F19" w:rsidRPr="00454E7B">
        <w:t xml:space="preserve">Murrumbidgee </w:t>
      </w:r>
      <w:r w:rsidR="007A0E03">
        <w:t>LTIM P</w:t>
      </w:r>
      <w:r w:rsidR="00C35483">
        <w:t>roject</w:t>
      </w:r>
      <w:r w:rsidR="00745F19" w:rsidRPr="00454E7B">
        <w:t xml:space="preserve"> Reporting</w:t>
      </w:r>
      <w:bookmarkEnd w:id="211"/>
    </w:p>
    <w:p w14:paraId="28E7861D" w14:textId="77777777" w:rsidR="00745F19" w:rsidRPr="00C23CEB" w:rsidRDefault="00745F19" w:rsidP="00745F19">
      <w:pPr>
        <w:pStyle w:val="BodyText1"/>
      </w:pPr>
      <w:r>
        <w:t>Reporting processes are vital to stakeholder engagement. Timely reporting of monitoring information is a key step to sharing this knowledge which in turn aids better water deliver</w:t>
      </w:r>
      <w:r w:rsidR="006953EF">
        <w:t xml:space="preserve">y through adaptive management. </w:t>
      </w:r>
    </w:p>
    <w:p w14:paraId="28E7861E" w14:textId="77777777" w:rsidR="006D0FA7" w:rsidRDefault="006D0FA7" w:rsidP="006D0FA7">
      <w:pPr>
        <w:pStyle w:val="Heading4"/>
      </w:pPr>
      <w:r w:rsidRPr="00454E7B">
        <w:t xml:space="preserve">Monthly </w:t>
      </w:r>
      <w:r>
        <w:t>progress reports</w:t>
      </w:r>
    </w:p>
    <w:p w14:paraId="28E7861F" w14:textId="77777777" w:rsidR="006D0FA7" w:rsidRPr="00454E7B" w:rsidRDefault="006953EF" w:rsidP="006D0FA7">
      <w:pPr>
        <w:pStyle w:val="BodyText1"/>
      </w:pPr>
      <w:r w:rsidRPr="00454E7B">
        <w:t xml:space="preserve">A total of 63 </w:t>
      </w:r>
      <w:r>
        <w:t xml:space="preserve">verbal progress reports (monthly) will occur </w:t>
      </w:r>
      <w:r w:rsidRPr="00454E7B">
        <w:t>from project inception (July 2014) to the submission of the final report (October 2019).</w:t>
      </w:r>
      <w:r>
        <w:t xml:space="preserve"> In year one, written and verbal progress reports will be undertaken, i</w:t>
      </w:r>
      <w:r w:rsidR="006D0FA7">
        <w:t>n years 2 to 5 verbal progress reports will be delivered to CEWO via teleconference</w:t>
      </w:r>
      <w:r w:rsidR="006D0FA7" w:rsidRPr="00454E7B">
        <w:t>.</w:t>
      </w:r>
      <w:r w:rsidR="006D0FA7" w:rsidRPr="0015280B">
        <w:t xml:space="preserve"> </w:t>
      </w:r>
      <w:r w:rsidR="0015280B">
        <w:t>During the teleconferences the</w:t>
      </w:r>
      <w:r w:rsidR="0015280B" w:rsidRPr="0015280B">
        <w:t xml:space="preserve"> team</w:t>
      </w:r>
      <w:r w:rsidR="0015280B" w:rsidRPr="00454E7B">
        <w:t xml:space="preserve"> will provide summaries of field trips, including any relevant recommendations and any landholder or community concerns that the team have been made aware of.</w:t>
      </w:r>
    </w:p>
    <w:p w14:paraId="28E78620" w14:textId="77777777" w:rsidR="00896E1B" w:rsidRDefault="00745F19" w:rsidP="00896E1B">
      <w:pPr>
        <w:pStyle w:val="Heading4"/>
        <w:rPr>
          <w:rStyle w:val="Heading5Char"/>
          <w:rFonts w:eastAsia="Calibri"/>
        </w:rPr>
      </w:pPr>
      <w:r w:rsidRPr="00896E1B">
        <w:rPr>
          <w:rStyle w:val="Heading5Char"/>
        </w:rPr>
        <w:t>Quarterly written project status/progress reports</w:t>
      </w:r>
    </w:p>
    <w:p w14:paraId="28E78621" w14:textId="77777777" w:rsidR="00EC4010" w:rsidRDefault="00745F19" w:rsidP="00EC4010">
      <w:pPr>
        <w:pStyle w:val="BodyText"/>
      </w:pPr>
      <w:r w:rsidRPr="00454E7B">
        <w:t xml:space="preserve"> </w:t>
      </w:r>
      <w:r>
        <w:t xml:space="preserve">A written progress report, summarising tasks completed since the last report, tasks planned for the upcoming period and other emerging issues </w:t>
      </w:r>
      <w:r w:rsidRPr="00454E7B">
        <w:t xml:space="preserve">will be provided to the CEWO on the last business day of September, December, March and June each year. </w:t>
      </w:r>
    </w:p>
    <w:p w14:paraId="28E78622" w14:textId="77777777" w:rsidR="006953EF" w:rsidRDefault="00745F19" w:rsidP="006953EF">
      <w:pPr>
        <w:pStyle w:val="Heading4"/>
      </w:pPr>
      <w:r w:rsidRPr="00454E7B">
        <w:t xml:space="preserve">Annual </w:t>
      </w:r>
      <w:r>
        <w:t xml:space="preserve">Area evaluation </w:t>
      </w:r>
      <w:r w:rsidRPr="00454E7B">
        <w:t>report</w:t>
      </w:r>
      <w:r>
        <w:t xml:space="preserve"> </w:t>
      </w:r>
    </w:p>
    <w:p w14:paraId="28E78623" w14:textId="77777777" w:rsidR="00745F19" w:rsidRPr="00454E7B" w:rsidRDefault="006953EF" w:rsidP="00993A66">
      <w:pPr>
        <w:pStyle w:val="BodyText"/>
        <w:rPr>
          <w:b/>
          <w:i/>
        </w:rPr>
      </w:pPr>
      <w:r>
        <w:t xml:space="preserve">The </w:t>
      </w:r>
      <w:r w:rsidRPr="00454E7B">
        <w:t xml:space="preserve">Annual </w:t>
      </w:r>
      <w:r>
        <w:t xml:space="preserve">Area evaluation </w:t>
      </w:r>
      <w:r w:rsidR="00EC4010" w:rsidRPr="00454E7B">
        <w:t>report</w:t>
      </w:r>
      <w:r w:rsidR="00EC4010">
        <w:t xml:space="preserve"> is</w:t>
      </w:r>
      <w:r w:rsidR="00745F19">
        <w:t xml:space="preserve"> a cumulative evaluation of the outcomes of Commonwealth environmental water at </w:t>
      </w:r>
      <w:r w:rsidR="00745F19" w:rsidRPr="0035437B">
        <w:t>each</w:t>
      </w:r>
      <w:r w:rsidR="00745F19">
        <w:t xml:space="preserve"> Selected Area, prepared in accordance with this Plan that is delivered annually to the CEWO (Draft 30 Aug, Final 31 October). The report will written in plain English with easily understandable science and be suitable for publication on CEWO website. </w:t>
      </w:r>
      <w:r w:rsidR="00745F19">
        <w:cr/>
      </w:r>
      <w:r w:rsidR="00745F19" w:rsidRPr="00454E7B">
        <w:rPr>
          <w:b/>
          <w:i/>
        </w:rPr>
        <w:t>Annual Forum</w:t>
      </w:r>
    </w:p>
    <w:p w14:paraId="28E78624" w14:textId="77777777" w:rsidR="00745F19" w:rsidRDefault="00745F19" w:rsidP="00745F19">
      <w:pPr>
        <w:jc w:val="both"/>
      </w:pPr>
      <w:r w:rsidRPr="00454E7B">
        <w:t xml:space="preserve">Four members of the Murrumbidgee </w:t>
      </w:r>
      <w:r>
        <w:t xml:space="preserve">project </w:t>
      </w:r>
      <w:r w:rsidRPr="00454E7B">
        <w:t xml:space="preserve">team will attend each Annual Forum. It is expected participation in the forums will </w:t>
      </w:r>
      <w:r w:rsidRPr="00C23CEB">
        <w:t xml:space="preserve">provide a </w:t>
      </w:r>
      <w:r w:rsidR="007232CF">
        <w:t>opportunities</w:t>
      </w:r>
      <w:r w:rsidRPr="00C23CEB">
        <w:t xml:space="preserve"> to discuss and collaborate on lessons learned </w:t>
      </w:r>
      <w:r>
        <w:t>and so a</w:t>
      </w:r>
      <w:r w:rsidRPr="00454E7B">
        <w:t xml:space="preserve">ssist in continual improvement and knowledge sharing between </w:t>
      </w:r>
      <w:r>
        <w:t>Selected Area</w:t>
      </w:r>
      <w:r w:rsidRPr="00454E7B">
        <w:t>s. Annual forum’s will run for two days and take place in Sydney in July. A total a five annual forums over the project duration, with first forum taking place in July 201</w:t>
      </w:r>
      <w:r w:rsidR="00C35483">
        <w:t>5</w:t>
      </w:r>
      <w:r w:rsidRPr="00454E7B">
        <w:t xml:space="preserve"> </w:t>
      </w:r>
      <w:r>
        <w:t>and</w:t>
      </w:r>
      <w:r w:rsidRPr="00454E7B">
        <w:t xml:space="preserve"> the last in July 2019. </w:t>
      </w:r>
    </w:p>
    <w:p w14:paraId="28E78625" w14:textId="77777777" w:rsidR="00745F19" w:rsidRPr="00454E7B" w:rsidRDefault="00745F19" w:rsidP="00745F19">
      <w:pPr>
        <w:jc w:val="both"/>
        <w:rPr>
          <w:b/>
          <w:i/>
        </w:rPr>
      </w:pPr>
      <w:r w:rsidRPr="00454E7B">
        <w:rPr>
          <w:b/>
          <w:i/>
        </w:rPr>
        <w:t>Biannual leaders’ teleconferences</w:t>
      </w:r>
    </w:p>
    <w:p w14:paraId="28E78626" w14:textId="77777777" w:rsidR="00745F19" w:rsidRDefault="00745F19" w:rsidP="00745F19">
      <w:pPr>
        <w:jc w:val="both"/>
      </w:pPr>
      <w:r w:rsidRPr="00454E7B">
        <w:t>The Murrumbidgee leaders’ teleconferences in November and March will be attended by Dr Skye Wassens (or</w:t>
      </w:r>
      <w:r>
        <w:t xml:space="preserve"> assistant project leaders</w:t>
      </w:r>
      <w:r w:rsidRPr="00454E7B">
        <w:t xml:space="preserve">). A total of ten teleconferences </w:t>
      </w:r>
      <w:r>
        <w:t xml:space="preserve">will take place </w:t>
      </w:r>
      <w:r w:rsidRPr="00454E7B">
        <w:t>over the project duration, with the first taking place in November 2014 and the last in March 2019.</w:t>
      </w:r>
    </w:p>
    <w:p w14:paraId="28E78627" w14:textId="77777777" w:rsidR="00C218A3" w:rsidRDefault="00C218A3" w:rsidP="00535C4F">
      <w:pPr>
        <w:spacing w:after="0" w:line="240" w:lineRule="auto"/>
        <w:rPr>
          <w:rFonts w:cs="Angsana New"/>
          <w:lang w:eastAsia="zh-CN" w:bidi="th-TH"/>
        </w:rPr>
        <w:sectPr w:rsidR="00C218A3" w:rsidSect="00B94B19">
          <w:pgSz w:w="11907" w:h="16839" w:code="9"/>
          <w:pgMar w:top="1440" w:right="1535" w:bottom="1440" w:left="1440" w:header="708" w:footer="708" w:gutter="0"/>
          <w:cols w:space="708"/>
          <w:docGrid w:linePitch="360"/>
        </w:sectPr>
      </w:pPr>
    </w:p>
    <w:p w14:paraId="28E78628" w14:textId="77777777" w:rsidR="00C218A3" w:rsidRDefault="00C218A3" w:rsidP="00473AFD">
      <w:pPr>
        <w:pStyle w:val="Caption"/>
        <w:keepNext w:val="0"/>
      </w:pPr>
      <w:bookmarkStart w:id="212" w:name="_Ref365027668"/>
    </w:p>
    <w:p w14:paraId="28E78629" w14:textId="77777777" w:rsidR="00C218A3" w:rsidRPr="00E63C16" w:rsidRDefault="00C218A3" w:rsidP="00535C4F">
      <w:pPr>
        <w:spacing w:after="0" w:line="240" w:lineRule="auto"/>
        <w:rPr>
          <w:bCs/>
          <w:sz w:val="20"/>
          <w:szCs w:val="16"/>
          <w:lang w:eastAsia="en-AU"/>
        </w:rPr>
      </w:pPr>
    </w:p>
    <w:p w14:paraId="28E7862A" w14:textId="77777777" w:rsidR="00C218A3" w:rsidRPr="00E63C16" w:rsidRDefault="00C218A3" w:rsidP="00535C4F">
      <w:pPr>
        <w:pStyle w:val="Caption"/>
        <w:rPr>
          <w:rFonts w:cs="Calibri"/>
        </w:rPr>
      </w:pPr>
      <w:bookmarkStart w:id="213" w:name="_Ref385430457"/>
      <w:r w:rsidRPr="00E63C16">
        <w:t xml:space="preserve">Table </w:t>
      </w:r>
      <w:r w:rsidR="003B1026">
        <w:fldChar w:fldCharType="begin"/>
      </w:r>
      <w:r w:rsidR="00E2155D">
        <w:instrText xml:space="preserve"> SEQ Table \* ARABIC </w:instrText>
      </w:r>
      <w:r w:rsidR="003B1026">
        <w:fldChar w:fldCharType="separate"/>
      </w:r>
      <w:r w:rsidR="00E43816">
        <w:rPr>
          <w:noProof/>
        </w:rPr>
        <w:t>13</w:t>
      </w:r>
      <w:r w:rsidR="003B1026">
        <w:rPr>
          <w:noProof/>
        </w:rPr>
        <w:fldChar w:fldCharType="end"/>
      </w:r>
      <w:bookmarkEnd w:id="212"/>
      <w:bookmarkEnd w:id="213"/>
      <w:r w:rsidRPr="00E63C16">
        <w:t xml:space="preserve"> Core project team and responsibilities</w:t>
      </w:r>
    </w:p>
    <w:tbl>
      <w:tblPr>
        <w:tblW w:w="410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1376"/>
        <w:gridCol w:w="1230"/>
        <w:gridCol w:w="1482"/>
        <w:gridCol w:w="3239"/>
      </w:tblGrid>
      <w:tr w:rsidR="00C218A3" w:rsidRPr="00E63C16" w14:paraId="28E7862F" w14:textId="77777777" w:rsidTr="007D37E4">
        <w:trPr>
          <w:trHeight w:val="298"/>
        </w:trPr>
        <w:tc>
          <w:tcPr>
            <w:tcW w:w="939" w:type="pct"/>
            <w:shd w:val="clear" w:color="auto" w:fill="FFFFFF"/>
            <w:vAlign w:val="center"/>
          </w:tcPr>
          <w:p w14:paraId="28E7862B" w14:textId="77777777" w:rsidR="00C218A3" w:rsidRPr="00E63C16" w:rsidRDefault="00C218A3" w:rsidP="009C10F9">
            <w:pPr>
              <w:pStyle w:val="NoSpacing"/>
              <w:rPr>
                <w:b/>
                <w:szCs w:val="18"/>
              </w:rPr>
            </w:pPr>
            <w:r w:rsidRPr="00E63C16">
              <w:rPr>
                <w:b/>
                <w:szCs w:val="18"/>
              </w:rPr>
              <w:t>Name</w:t>
            </w:r>
          </w:p>
        </w:tc>
        <w:tc>
          <w:tcPr>
            <w:tcW w:w="839" w:type="pct"/>
            <w:shd w:val="clear" w:color="auto" w:fill="FFFFFF"/>
            <w:vAlign w:val="center"/>
          </w:tcPr>
          <w:p w14:paraId="28E7862C" w14:textId="77777777" w:rsidR="00C218A3" w:rsidRPr="00E63C16" w:rsidRDefault="00C218A3" w:rsidP="009C10F9">
            <w:pPr>
              <w:pStyle w:val="NoSpacing"/>
              <w:rPr>
                <w:b/>
                <w:szCs w:val="18"/>
              </w:rPr>
            </w:pPr>
            <w:r w:rsidRPr="00E63C16">
              <w:rPr>
                <w:b/>
                <w:szCs w:val="18"/>
              </w:rPr>
              <w:t>Organisation</w:t>
            </w:r>
          </w:p>
        </w:tc>
        <w:tc>
          <w:tcPr>
            <w:tcW w:w="1011" w:type="pct"/>
            <w:shd w:val="clear" w:color="auto" w:fill="FFFFFF"/>
            <w:vAlign w:val="center"/>
          </w:tcPr>
          <w:p w14:paraId="28E7862D" w14:textId="77777777" w:rsidR="00C218A3" w:rsidRPr="00E63C16" w:rsidRDefault="00C218A3" w:rsidP="009C10F9">
            <w:pPr>
              <w:pStyle w:val="NoSpacing"/>
              <w:rPr>
                <w:b/>
                <w:szCs w:val="18"/>
              </w:rPr>
            </w:pPr>
            <w:r w:rsidRPr="00E63C16">
              <w:rPr>
                <w:b/>
                <w:szCs w:val="18"/>
              </w:rPr>
              <w:t>Project Role</w:t>
            </w:r>
          </w:p>
        </w:tc>
        <w:tc>
          <w:tcPr>
            <w:tcW w:w="2210" w:type="pct"/>
            <w:shd w:val="clear" w:color="auto" w:fill="FFFFFF"/>
            <w:vAlign w:val="center"/>
          </w:tcPr>
          <w:p w14:paraId="28E7862E" w14:textId="77777777" w:rsidR="00C218A3" w:rsidRPr="00E63C16" w:rsidRDefault="00C218A3" w:rsidP="009C10F9">
            <w:pPr>
              <w:pStyle w:val="NoSpacing"/>
              <w:rPr>
                <w:b/>
                <w:szCs w:val="18"/>
              </w:rPr>
            </w:pPr>
            <w:r w:rsidRPr="00E63C16">
              <w:rPr>
                <w:b/>
                <w:szCs w:val="18"/>
              </w:rPr>
              <w:t>Responsibility</w:t>
            </w:r>
            <w:r>
              <w:rPr>
                <w:b/>
                <w:szCs w:val="18"/>
              </w:rPr>
              <w:t>- evaluation and reporting</w:t>
            </w:r>
          </w:p>
        </w:tc>
      </w:tr>
      <w:tr w:rsidR="00C218A3" w:rsidRPr="00E63C16" w14:paraId="28E78635" w14:textId="77777777" w:rsidTr="007D37E4">
        <w:tc>
          <w:tcPr>
            <w:tcW w:w="939" w:type="pct"/>
            <w:vAlign w:val="center"/>
          </w:tcPr>
          <w:p w14:paraId="28E78630" w14:textId="77777777" w:rsidR="00C218A3" w:rsidRPr="00E63C16" w:rsidRDefault="007D37E4" w:rsidP="009C10F9">
            <w:pPr>
              <w:pStyle w:val="NoSpacing"/>
              <w:rPr>
                <w:szCs w:val="18"/>
              </w:rPr>
            </w:pPr>
            <w:r>
              <w:rPr>
                <w:szCs w:val="20"/>
              </w:rPr>
              <w:t>Associate Professor</w:t>
            </w:r>
            <w:r w:rsidR="00C218A3" w:rsidRPr="00E63C16">
              <w:rPr>
                <w:szCs w:val="18"/>
              </w:rPr>
              <w:t xml:space="preserve"> Skye Wassens</w:t>
            </w:r>
          </w:p>
        </w:tc>
        <w:tc>
          <w:tcPr>
            <w:tcW w:w="839" w:type="pct"/>
            <w:vAlign w:val="center"/>
          </w:tcPr>
          <w:p w14:paraId="28E78631" w14:textId="77777777" w:rsidR="00C218A3" w:rsidRPr="00E63C16" w:rsidRDefault="00C218A3" w:rsidP="009C10F9">
            <w:pPr>
              <w:pStyle w:val="NoSpacing"/>
              <w:rPr>
                <w:szCs w:val="18"/>
              </w:rPr>
            </w:pPr>
            <w:r w:rsidRPr="00E63C16">
              <w:rPr>
                <w:szCs w:val="18"/>
              </w:rPr>
              <w:t>CSU</w:t>
            </w:r>
          </w:p>
        </w:tc>
        <w:tc>
          <w:tcPr>
            <w:tcW w:w="1011" w:type="pct"/>
            <w:vAlign w:val="center"/>
          </w:tcPr>
          <w:p w14:paraId="28E78632" w14:textId="77777777" w:rsidR="00C218A3" w:rsidRPr="00E63C16" w:rsidRDefault="00C218A3" w:rsidP="009C10F9">
            <w:pPr>
              <w:pStyle w:val="NoSpacing"/>
              <w:rPr>
                <w:szCs w:val="18"/>
              </w:rPr>
            </w:pPr>
            <w:r w:rsidRPr="00E63C16">
              <w:rPr>
                <w:szCs w:val="18"/>
              </w:rPr>
              <w:t>Project Leader</w:t>
            </w:r>
          </w:p>
          <w:p w14:paraId="28E78633" w14:textId="77777777" w:rsidR="00C218A3" w:rsidRPr="00E63C16" w:rsidRDefault="00C218A3" w:rsidP="009C10F9">
            <w:pPr>
              <w:pStyle w:val="NoSpacing"/>
              <w:rPr>
                <w:szCs w:val="18"/>
              </w:rPr>
            </w:pPr>
            <w:r w:rsidRPr="00E63C16">
              <w:rPr>
                <w:szCs w:val="18"/>
              </w:rPr>
              <w:t>CSU Team Leader</w:t>
            </w:r>
          </w:p>
        </w:tc>
        <w:tc>
          <w:tcPr>
            <w:tcW w:w="2210" w:type="pct"/>
            <w:vAlign w:val="center"/>
          </w:tcPr>
          <w:p w14:paraId="28E78634" w14:textId="77777777" w:rsidR="00C218A3" w:rsidRPr="00E63C16" w:rsidRDefault="007D37E4" w:rsidP="00D56036">
            <w:pPr>
              <w:pStyle w:val="NoSpacing"/>
              <w:rPr>
                <w:szCs w:val="18"/>
              </w:rPr>
            </w:pPr>
            <w:r>
              <w:rPr>
                <w:szCs w:val="18"/>
              </w:rPr>
              <w:t xml:space="preserve">Report lead, </w:t>
            </w:r>
            <w:r w:rsidR="00C218A3" w:rsidRPr="00E63C16">
              <w:rPr>
                <w:szCs w:val="18"/>
              </w:rPr>
              <w:t xml:space="preserve">Wetland fish, frogs </w:t>
            </w:r>
          </w:p>
        </w:tc>
      </w:tr>
      <w:tr w:rsidR="00C218A3" w:rsidRPr="00E63C16" w14:paraId="28E7863A" w14:textId="77777777" w:rsidTr="007D37E4">
        <w:tc>
          <w:tcPr>
            <w:tcW w:w="939" w:type="pct"/>
            <w:vAlign w:val="center"/>
          </w:tcPr>
          <w:p w14:paraId="28E78636" w14:textId="77777777" w:rsidR="00C218A3" w:rsidRPr="00E63C16" w:rsidRDefault="00C218A3" w:rsidP="009C10F9">
            <w:pPr>
              <w:pStyle w:val="NoSpacing"/>
              <w:rPr>
                <w:szCs w:val="18"/>
              </w:rPr>
            </w:pPr>
            <w:r w:rsidRPr="00E63C16">
              <w:rPr>
                <w:szCs w:val="18"/>
              </w:rPr>
              <w:t>Dr Andrew Hall</w:t>
            </w:r>
          </w:p>
        </w:tc>
        <w:tc>
          <w:tcPr>
            <w:tcW w:w="839" w:type="pct"/>
            <w:vAlign w:val="center"/>
          </w:tcPr>
          <w:p w14:paraId="28E78637" w14:textId="77777777" w:rsidR="00C218A3" w:rsidRPr="00E63C16" w:rsidRDefault="00C218A3" w:rsidP="009C10F9">
            <w:pPr>
              <w:pStyle w:val="NoSpacing"/>
              <w:rPr>
                <w:szCs w:val="18"/>
              </w:rPr>
            </w:pPr>
            <w:r w:rsidRPr="00E63C16">
              <w:rPr>
                <w:szCs w:val="18"/>
              </w:rPr>
              <w:t>CSU</w:t>
            </w:r>
          </w:p>
        </w:tc>
        <w:tc>
          <w:tcPr>
            <w:tcW w:w="1011" w:type="pct"/>
            <w:vAlign w:val="center"/>
          </w:tcPr>
          <w:p w14:paraId="28E78638" w14:textId="77777777" w:rsidR="00C218A3" w:rsidRPr="00E63C16" w:rsidRDefault="00C218A3" w:rsidP="009C10F9">
            <w:pPr>
              <w:pStyle w:val="NoSpacing"/>
              <w:rPr>
                <w:szCs w:val="18"/>
              </w:rPr>
            </w:pPr>
            <w:r w:rsidRPr="00E63C16">
              <w:rPr>
                <w:szCs w:val="18"/>
              </w:rPr>
              <w:t>CSU team member</w:t>
            </w:r>
          </w:p>
        </w:tc>
        <w:tc>
          <w:tcPr>
            <w:tcW w:w="2210" w:type="pct"/>
            <w:vAlign w:val="center"/>
          </w:tcPr>
          <w:p w14:paraId="28E78639" w14:textId="77777777" w:rsidR="00C218A3" w:rsidRPr="00E63C16" w:rsidRDefault="00C218A3" w:rsidP="009C10F9">
            <w:pPr>
              <w:pStyle w:val="NoSpacing"/>
              <w:rPr>
                <w:szCs w:val="18"/>
              </w:rPr>
            </w:pPr>
            <w:r w:rsidRPr="00E63C16">
              <w:rPr>
                <w:szCs w:val="18"/>
              </w:rPr>
              <w:t>Hydrology and ecosystem type</w:t>
            </w:r>
          </w:p>
        </w:tc>
      </w:tr>
      <w:tr w:rsidR="00C218A3" w:rsidRPr="00E63C16" w14:paraId="28E7863F" w14:textId="77777777" w:rsidTr="007D37E4">
        <w:tc>
          <w:tcPr>
            <w:tcW w:w="939" w:type="pct"/>
            <w:vAlign w:val="center"/>
          </w:tcPr>
          <w:p w14:paraId="28E7863B" w14:textId="77777777" w:rsidR="00C218A3" w:rsidRPr="00E63C16" w:rsidRDefault="00C218A3" w:rsidP="009C10F9">
            <w:pPr>
              <w:pStyle w:val="NoSpacing"/>
              <w:rPr>
                <w:szCs w:val="18"/>
              </w:rPr>
            </w:pPr>
            <w:r w:rsidRPr="00E63C16">
              <w:rPr>
                <w:szCs w:val="18"/>
              </w:rPr>
              <w:t>Dr Ben Wolfenden</w:t>
            </w:r>
          </w:p>
        </w:tc>
        <w:tc>
          <w:tcPr>
            <w:tcW w:w="839" w:type="pct"/>
            <w:vAlign w:val="center"/>
          </w:tcPr>
          <w:p w14:paraId="28E7863C" w14:textId="77777777" w:rsidR="00C218A3" w:rsidRPr="00E63C16" w:rsidRDefault="00C218A3" w:rsidP="009C10F9">
            <w:pPr>
              <w:pStyle w:val="NoSpacing"/>
              <w:rPr>
                <w:szCs w:val="18"/>
              </w:rPr>
            </w:pPr>
            <w:r w:rsidRPr="00E63C16">
              <w:rPr>
                <w:szCs w:val="18"/>
              </w:rPr>
              <w:t>CSU</w:t>
            </w:r>
          </w:p>
        </w:tc>
        <w:tc>
          <w:tcPr>
            <w:tcW w:w="1011" w:type="pct"/>
            <w:vAlign w:val="center"/>
          </w:tcPr>
          <w:p w14:paraId="28E7863D" w14:textId="77777777" w:rsidR="00C218A3" w:rsidRPr="00E63C16" w:rsidRDefault="00C218A3" w:rsidP="009C10F9">
            <w:pPr>
              <w:pStyle w:val="NoSpacing"/>
              <w:rPr>
                <w:szCs w:val="18"/>
              </w:rPr>
            </w:pPr>
            <w:r w:rsidRPr="00E63C16">
              <w:rPr>
                <w:szCs w:val="18"/>
              </w:rPr>
              <w:t>CSU team member</w:t>
            </w:r>
          </w:p>
        </w:tc>
        <w:tc>
          <w:tcPr>
            <w:tcW w:w="2210" w:type="pct"/>
            <w:vAlign w:val="center"/>
          </w:tcPr>
          <w:p w14:paraId="28E7863E" w14:textId="77777777" w:rsidR="00C218A3" w:rsidRPr="00E63C16" w:rsidRDefault="00C218A3" w:rsidP="009C10F9">
            <w:pPr>
              <w:pStyle w:val="NoSpacing"/>
              <w:rPr>
                <w:szCs w:val="18"/>
              </w:rPr>
            </w:pPr>
            <w:r w:rsidRPr="00E63C16">
              <w:rPr>
                <w:szCs w:val="18"/>
              </w:rPr>
              <w:t>Stream metabolism, return flows, wetland nutrients</w:t>
            </w:r>
          </w:p>
        </w:tc>
      </w:tr>
      <w:tr w:rsidR="007D37E4" w:rsidRPr="00E63C16" w14:paraId="28E78644" w14:textId="77777777" w:rsidTr="007D37E4">
        <w:tc>
          <w:tcPr>
            <w:tcW w:w="939" w:type="pct"/>
            <w:vAlign w:val="center"/>
          </w:tcPr>
          <w:p w14:paraId="28E78640" w14:textId="77777777" w:rsidR="007D37E4" w:rsidRPr="00E63C16" w:rsidRDefault="007D37E4" w:rsidP="007D37E4">
            <w:pPr>
              <w:pStyle w:val="NoSpacing"/>
              <w:rPr>
                <w:szCs w:val="18"/>
              </w:rPr>
            </w:pPr>
            <w:r w:rsidRPr="00E63C16">
              <w:rPr>
                <w:szCs w:val="18"/>
              </w:rPr>
              <w:t>Dr Kim Jenkins</w:t>
            </w:r>
          </w:p>
        </w:tc>
        <w:tc>
          <w:tcPr>
            <w:tcW w:w="839" w:type="pct"/>
            <w:vAlign w:val="center"/>
          </w:tcPr>
          <w:p w14:paraId="28E78641" w14:textId="77777777" w:rsidR="007D37E4" w:rsidRPr="00E63C16" w:rsidRDefault="007D37E4" w:rsidP="007D37E4">
            <w:pPr>
              <w:pStyle w:val="NoSpacing"/>
              <w:rPr>
                <w:szCs w:val="18"/>
              </w:rPr>
            </w:pPr>
            <w:r w:rsidRPr="00E63C16">
              <w:rPr>
                <w:szCs w:val="18"/>
              </w:rPr>
              <w:t>CSU</w:t>
            </w:r>
          </w:p>
        </w:tc>
        <w:tc>
          <w:tcPr>
            <w:tcW w:w="1011" w:type="pct"/>
            <w:vAlign w:val="center"/>
          </w:tcPr>
          <w:p w14:paraId="28E78642" w14:textId="77777777" w:rsidR="007D37E4" w:rsidRPr="00E63C16" w:rsidRDefault="007D37E4" w:rsidP="007D37E4">
            <w:pPr>
              <w:pStyle w:val="NoSpacing"/>
              <w:rPr>
                <w:szCs w:val="18"/>
              </w:rPr>
            </w:pPr>
            <w:r w:rsidRPr="00E63C16">
              <w:rPr>
                <w:szCs w:val="18"/>
              </w:rPr>
              <w:t>CSU team member</w:t>
            </w:r>
          </w:p>
        </w:tc>
        <w:tc>
          <w:tcPr>
            <w:tcW w:w="2210" w:type="pct"/>
            <w:vAlign w:val="center"/>
          </w:tcPr>
          <w:p w14:paraId="28E78643" w14:textId="77777777" w:rsidR="007D37E4" w:rsidRPr="00E63C16" w:rsidRDefault="007D37E4" w:rsidP="007D37E4">
            <w:pPr>
              <w:pStyle w:val="NoSpacing"/>
              <w:rPr>
                <w:szCs w:val="18"/>
              </w:rPr>
            </w:pPr>
            <w:r w:rsidRPr="00E63C16">
              <w:rPr>
                <w:szCs w:val="18"/>
              </w:rPr>
              <w:t>Microinvertebrates, assistant project leader</w:t>
            </w:r>
          </w:p>
        </w:tc>
      </w:tr>
      <w:tr w:rsidR="00C218A3" w:rsidRPr="00E63C16" w14:paraId="28E78649" w14:textId="77777777" w:rsidTr="007D37E4">
        <w:tc>
          <w:tcPr>
            <w:tcW w:w="939" w:type="pct"/>
            <w:vAlign w:val="center"/>
          </w:tcPr>
          <w:p w14:paraId="28E78645" w14:textId="77777777" w:rsidR="00C218A3" w:rsidRPr="00E63C16" w:rsidRDefault="00C218A3" w:rsidP="009C10F9">
            <w:pPr>
              <w:pStyle w:val="NoSpacing"/>
              <w:rPr>
                <w:szCs w:val="18"/>
              </w:rPr>
            </w:pPr>
            <w:r w:rsidRPr="00E63C16">
              <w:rPr>
                <w:szCs w:val="18"/>
              </w:rPr>
              <w:t>Dr Jennifer Spencer</w:t>
            </w:r>
          </w:p>
        </w:tc>
        <w:tc>
          <w:tcPr>
            <w:tcW w:w="839" w:type="pct"/>
            <w:vAlign w:val="center"/>
          </w:tcPr>
          <w:p w14:paraId="28E78646" w14:textId="77777777" w:rsidR="00C218A3" w:rsidRPr="00E63C16" w:rsidRDefault="002D2B74" w:rsidP="009C10F9">
            <w:pPr>
              <w:pStyle w:val="NoSpacing"/>
              <w:rPr>
                <w:szCs w:val="18"/>
              </w:rPr>
            </w:pPr>
            <w:r>
              <w:rPr>
                <w:szCs w:val="18"/>
              </w:rPr>
              <w:t>NSW OEH</w:t>
            </w:r>
          </w:p>
        </w:tc>
        <w:tc>
          <w:tcPr>
            <w:tcW w:w="1011" w:type="pct"/>
            <w:vAlign w:val="center"/>
          </w:tcPr>
          <w:p w14:paraId="28E78647" w14:textId="77777777" w:rsidR="00C218A3" w:rsidRPr="00E63C16" w:rsidRDefault="002D2B74" w:rsidP="009C10F9">
            <w:pPr>
              <w:pStyle w:val="NoSpacing"/>
              <w:rPr>
                <w:szCs w:val="18"/>
              </w:rPr>
            </w:pPr>
            <w:r>
              <w:rPr>
                <w:szCs w:val="18"/>
              </w:rPr>
              <w:t>NSW OEH</w:t>
            </w:r>
            <w:r w:rsidR="00C218A3" w:rsidRPr="00E63C16">
              <w:rPr>
                <w:szCs w:val="18"/>
              </w:rPr>
              <w:t xml:space="preserve"> team leader (assistant project leader)</w:t>
            </w:r>
          </w:p>
        </w:tc>
        <w:tc>
          <w:tcPr>
            <w:tcW w:w="2210" w:type="pct"/>
            <w:vAlign w:val="center"/>
          </w:tcPr>
          <w:p w14:paraId="28E78648" w14:textId="77777777" w:rsidR="00C218A3" w:rsidRPr="00E63C16" w:rsidRDefault="00C218A3" w:rsidP="009C10F9">
            <w:pPr>
              <w:pStyle w:val="NoSpacing"/>
              <w:rPr>
                <w:szCs w:val="18"/>
              </w:rPr>
            </w:pPr>
            <w:r w:rsidRPr="00E63C16">
              <w:rPr>
                <w:szCs w:val="18"/>
              </w:rPr>
              <w:t>Waterbird diversity and breeding, assistant project leader</w:t>
            </w:r>
          </w:p>
        </w:tc>
      </w:tr>
      <w:tr w:rsidR="00C218A3" w:rsidRPr="00E63C16" w14:paraId="28E7864F" w14:textId="77777777" w:rsidTr="007D37E4">
        <w:tc>
          <w:tcPr>
            <w:tcW w:w="939" w:type="pct"/>
            <w:vAlign w:val="center"/>
          </w:tcPr>
          <w:p w14:paraId="28E7864A" w14:textId="77777777" w:rsidR="00C218A3" w:rsidRDefault="00C218A3" w:rsidP="009C10F9">
            <w:pPr>
              <w:pStyle w:val="NoSpacing"/>
              <w:rPr>
                <w:szCs w:val="18"/>
              </w:rPr>
            </w:pPr>
            <w:r w:rsidRPr="00E63C16">
              <w:rPr>
                <w:szCs w:val="18"/>
              </w:rPr>
              <w:t>Rach</w:t>
            </w:r>
            <w:r>
              <w:rPr>
                <w:szCs w:val="18"/>
              </w:rPr>
              <w:t>a</w:t>
            </w:r>
            <w:r w:rsidRPr="00E63C16">
              <w:rPr>
                <w:szCs w:val="18"/>
              </w:rPr>
              <w:t>el Thomas</w:t>
            </w:r>
          </w:p>
          <w:p w14:paraId="28E7864B" w14:textId="77777777" w:rsidR="00C218A3" w:rsidRPr="00E63C16" w:rsidRDefault="00C218A3" w:rsidP="009C10F9">
            <w:pPr>
              <w:pStyle w:val="NoSpacing"/>
              <w:rPr>
                <w:szCs w:val="18"/>
              </w:rPr>
            </w:pPr>
          </w:p>
        </w:tc>
        <w:tc>
          <w:tcPr>
            <w:tcW w:w="839" w:type="pct"/>
            <w:vAlign w:val="center"/>
          </w:tcPr>
          <w:p w14:paraId="28E7864C" w14:textId="77777777" w:rsidR="00C218A3" w:rsidRPr="00E63C16" w:rsidRDefault="002D2B74" w:rsidP="009C10F9">
            <w:pPr>
              <w:pStyle w:val="NoSpacing"/>
              <w:rPr>
                <w:szCs w:val="18"/>
              </w:rPr>
            </w:pPr>
            <w:r>
              <w:rPr>
                <w:szCs w:val="18"/>
              </w:rPr>
              <w:t>NSW OEH</w:t>
            </w:r>
          </w:p>
        </w:tc>
        <w:tc>
          <w:tcPr>
            <w:tcW w:w="1011" w:type="pct"/>
            <w:vAlign w:val="center"/>
          </w:tcPr>
          <w:p w14:paraId="28E7864D" w14:textId="77777777" w:rsidR="00C218A3" w:rsidRPr="00E63C16" w:rsidRDefault="002D2B74" w:rsidP="009C10F9">
            <w:pPr>
              <w:pStyle w:val="NoSpacing"/>
              <w:rPr>
                <w:szCs w:val="18"/>
              </w:rPr>
            </w:pPr>
            <w:r>
              <w:rPr>
                <w:szCs w:val="18"/>
              </w:rPr>
              <w:t>NSW OEH</w:t>
            </w:r>
            <w:r w:rsidR="00C218A3" w:rsidRPr="00E63C16">
              <w:rPr>
                <w:szCs w:val="18"/>
              </w:rPr>
              <w:t xml:space="preserve"> team member</w:t>
            </w:r>
          </w:p>
        </w:tc>
        <w:tc>
          <w:tcPr>
            <w:tcW w:w="2210" w:type="pct"/>
            <w:vAlign w:val="center"/>
          </w:tcPr>
          <w:p w14:paraId="28E7864E" w14:textId="77777777" w:rsidR="00C218A3" w:rsidRPr="00E63C16" w:rsidRDefault="00C218A3" w:rsidP="009C10F9">
            <w:pPr>
              <w:pStyle w:val="NoSpacing"/>
              <w:rPr>
                <w:szCs w:val="18"/>
              </w:rPr>
            </w:pPr>
            <w:r w:rsidRPr="00E63C16">
              <w:rPr>
                <w:szCs w:val="18"/>
              </w:rPr>
              <w:t>Hydrology and ecosystem type</w:t>
            </w:r>
          </w:p>
        </w:tc>
      </w:tr>
      <w:tr w:rsidR="00C218A3" w:rsidRPr="00E63C16" w14:paraId="28E78655" w14:textId="77777777" w:rsidTr="007D37E4">
        <w:tc>
          <w:tcPr>
            <w:tcW w:w="939" w:type="pct"/>
            <w:vAlign w:val="center"/>
          </w:tcPr>
          <w:p w14:paraId="28E78650" w14:textId="77777777" w:rsidR="00C218A3" w:rsidRDefault="00C218A3" w:rsidP="009C10F9">
            <w:pPr>
              <w:pStyle w:val="NoSpacing"/>
              <w:rPr>
                <w:szCs w:val="18"/>
              </w:rPr>
            </w:pPr>
            <w:r w:rsidRPr="00E63C16">
              <w:rPr>
                <w:szCs w:val="18"/>
              </w:rPr>
              <w:t>Dr Yoshi Kobayashi</w:t>
            </w:r>
          </w:p>
          <w:p w14:paraId="28E78651" w14:textId="77777777" w:rsidR="00C218A3" w:rsidRPr="00E63C16" w:rsidRDefault="00C218A3" w:rsidP="009C10F9">
            <w:pPr>
              <w:pStyle w:val="NoSpacing"/>
              <w:rPr>
                <w:szCs w:val="18"/>
              </w:rPr>
            </w:pPr>
          </w:p>
        </w:tc>
        <w:tc>
          <w:tcPr>
            <w:tcW w:w="839" w:type="pct"/>
            <w:vAlign w:val="center"/>
          </w:tcPr>
          <w:p w14:paraId="28E78652" w14:textId="77777777" w:rsidR="00C218A3" w:rsidRPr="00E63C16" w:rsidRDefault="002D2B74" w:rsidP="009C10F9">
            <w:pPr>
              <w:pStyle w:val="NoSpacing"/>
              <w:rPr>
                <w:szCs w:val="18"/>
              </w:rPr>
            </w:pPr>
            <w:r>
              <w:rPr>
                <w:szCs w:val="18"/>
              </w:rPr>
              <w:t>NSW OEH</w:t>
            </w:r>
          </w:p>
        </w:tc>
        <w:tc>
          <w:tcPr>
            <w:tcW w:w="1011" w:type="pct"/>
            <w:vAlign w:val="center"/>
          </w:tcPr>
          <w:p w14:paraId="28E78653" w14:textId="77777777" w:rsidR="00C218A3" w:rsidRPr="00E63C16" w:rsidRDefault="002D2B74" w:rsidP="009C10F9">
            <w:pPr>
              <w:pStyle w:val="NoSpacing"/>
              <w:rPr>
                <w:szCs w:val="18"/>
              </w:rPr>
            </w:pPr>
            <w:r>
              <w:rPr>
                <w:szCs w:val="18"/>
              </w:rPr>
              <w:t>NSW OEH</w:t>
            </w:r>
            <w:r w:rsidR="00C218A3" w:rsidRPr="00E63C16">
              <w:rPr>
                <w:szCs w:val="18"/>
              </w:rPr>
              <w:t xml:space="preserve"> team member</w:t>
            </w:r>
          </w:p>
        </w:tc>
        <w:tc>
          <w:tcPr>
            <w:tcW w:w="2210" w:type="pct"/>
            <w:vAlign w:val="center"/>
          </w:tcPr>
          <w:p w14:paraId="28E78654" w14:textId="77777777" w:rsidR="00C218A3" w:rsidRPr="00E63C16" w:rsidRDefault="00C218A3" w:rsidP="009C10F9">
            <w:pPr>
              <w:pStyle w:val="NoSpacing"/>
              <w:rPr>
                <w:szCs w:val="18"/>
              </w:rPr>
            </w:pPr>
            <w:r w:rsidRPr="00E63C16">
              <w:rPr>
                <w:szCs w:val="18"/>
              </w:rPr>
              <w:t xml:space="preserve">Stream metabolism </w:t>
            </w:r>
          </w:p>
        </w:tc>
      </w:tr>
      <w:tr w:rsidR="00C218A3" w:rsidRPr="00E63C16" w14:paraId="28E7865A" w14:textId="77777777" w:rsidTr="007D37E4">
        <w:tc>
          <w:tcPr>
            <w:tcW w:w="939" w:type="pct"/>
            <w:vAlign w:val="center"/>
          </w:tcPr>
          <w:p w14:paraId="28E78656" w14:textId="77777777" w:rsidR="00C218A3" w:rsidRPr="00E63C16" w:rsidRDefault="00C218A3" w:rsidP="009C10F9">
            <w:pPr>
              <w:pStyle w:val="NoSpacing"/>
              <w:rPr>
                <w:szCs w:val="18"/>
              </w:rPr>
            </w:pPr>
            <w:r w:rsidRPr="00E63C16">
              <w:rPr>
                <w:szCs w:val="18"/>
              </w:rPr>
              <w:t>Dr Jason Thiem</w:t>
            </w:r>
          </w:p>
        </w:tc>
        <w:tc>
          <w:tcPr>
            <w:tcW w:w="839" w:type="pct"/>
            <w:vAlign w:val="center"/>
          </w:tcPr>
          <w:p w14:paraId="28E78657" w14:textId="77777777" w:rsidR="00C218A3" w:rsidRPr="00E63C16" w:rsidRDefault="00C218A3" w:rsidP="009C10F9">
            <w:pPr>
              <w:pStyle w:val="NoSpacing"/>
              <w:rPr>
                <w:szCs w:val="18"/>
              </w:rPr>
            </w:pPr>
            <w:r w:rsidRPr="00E63C16">
              <w:rPr>
                <w:szCs w:val="18"/>
              </w:rPr>
              <w:t>NSW DPI</w:t>
            </w:r>
          </w:p>
        </w:tc>
        <w:tc>
          <w:tcPr>
            <w:tcW w:w="1011" w:type="pct"/>
            <w:vAlign w:val="center"/>
          </w:tcPr>
          <w:p w14:paraId="28E78658" w14:textId="77777777" w:rsidR="00C218A3" w:rsidRPr="00E63C16" w:rsidRDefault="006E53EC" w:rsidP="009C10F9">
            <w:pPr>
              <w:pStyle w:val="NoSpacing"/>
              <w:rPr>
                <w:szCs w:val="18"/>
              </w:rPr>
            </w:pPr>
            <w:r>
              <w:rPr>
                <w:szCs w:val="18"/>
              </w:rPr>
              <w:t xml:space="preserve">DPI Team leader </w:t>
            </w:r>
          </w:p>
        </w:tc>
        <w:tc>
          <w:tcPr>
            <w:tcW w:w="2210" w:type="pct"/>
            <w:vAlign w:val="center"/>
          </w:tcPr>
          <w:p w14:paraId="28E78659" w14:textId="77777777" w:rsidR="00C218A3" w:rsidRPr="00E63C16" w:rsidRDefault="00C218A3" w:rsidP="009C10F9">
            <w:pPr>
              <w:pStyle w:val="NoSpacing"/>
              <w:rPr>
                <w:szCs w:val="18"/>
              </w:rPr>
            </w:pPr>
            <w:r w:rsidRPr="00E63C16">
              <w:rPr>
                <w:szCs w:val="18"/>
              </w:rPr>
              <w:t>Riverine Fish, larval fish and fish movement</w:t>
            </w:r>
          </w:p>
        </w:tc>
      </w:tr>
      <w:tr w:rsidR="00C218A3" w:rsidRPr="00E63C16" w14:paraId="28E7865F" w14:textId="77777777" w:rsidTr="007D37E4">
        <w:tc>
          <w:tcPr>
            <w:tcW w:w="939" w:type="pct"/>
            <w:vAlign w:val="center"/>
          </w:tcPr>
          <w:p w14:paraId="28E7865B" w14:textId="77777777" w:rsidR="00C218A3" w:rsidRPr="00E63C16" w:rsidRDefault="00C218A3" w:rsidP="009C10F9">
            <w:pPr>
              <w:pStyle w:val="NoSpacing"/>
              <w:rPr>
                <w:szCs w:val="18"/>
              </w:rPr>
            </w:pPr>
            <w:r w:rsidRPr="00E63C16">
              <w:rPr>
                <w:szCs w:val="18"/>
              </w:rPr>
              <w:t>Dr Gilad Bino</w:t>
            </w:r>
          </w:p>
        </w:tc>
        <w:tc>
          <w:tcPr>
            <w:tcW w:w="839" w:type="pct"/>
            <w:vAlign w:val="center"/>
          </w:tcPr>
          <w:p w14:paraId="28E7865C" w14:textId="77777777" w:rsidR="00C218A3" w:rsidRPr="00E63C16" w:rsidRDefault="00C218A3" w:rsidP="009C10F9">
            <w:pPr>
              <w:pStyle w:val="NoSpacing"/>
              <w:rPr>
                <w:szCs w:val="18"/>
              </w:rPr>
            </w:pPr>
            <w:r w:rsidRPr="00E63C16">
              <w:rPr>
                <w:szCs w:val="18"/>
              </w:rPr>
              <w:t>UNSW</w:t>
            </w:r>
          </w:p>
        </w:tc>
        <w:tc>
          <w:tcPr>
            <w:tcW w:w="1011" w:type="pct"/>
            <w:vAlign w:val="center"/>
          </w:tcPr>
          <w:p w14:paraId="28E7865D" w14:textId="77777777" w:rsidR="00C218A3" w:rsidRPr="00E63C16" w:rsidRDefault="00C218A3" w:rsidP="009C10F9">
            <w:pPr>
              <w:pStyle w:val="NoSpacing"/>
              <w:rPr>
                <w:szCs w:val="18"/>
              </w:rPr>
            </w:pPr>
            <w:r w:rsidRPr="00E63C16">
              <w:rPr>
                <w:szCs w:val="18"/>
              </w:rPr>
              <w:t>UNSW team member</w:t>
            </w:r>
          </w:p>
        </w:tc>
        <w:tc>
          <w:tcPr>
            <w:tcW w:w="2210" w:type="pct"/>
            <w:vAlign w:val="center"/>
          </w:tcPr>
          <w:p w14:paraId="28E7865E" w14:textId="77777777" w:rsidR="00C218A3" w:rsidRPr="00E63C16" w:rsidRDefault="00C218A3" w:rsidP="009C10F9">
            <w:pPr>
              <w:pStyle w:val="NoSpacing"/>
              <w:rPr>
                <w:szCs w:val="18"/>
              </w:rPr>
            </w:pPr>
            <w:r w:rsidRPr="00E63C16">
              <w:rPr>
                <w:szCs w:val="18"/>
              </w:rPr>
              <w:t>Data analysis, process modelling and synthesis</w:t>
            </w:r>
          </w:p>
        </w:tc>
      </w:tr>
      <w:tr w:rsidR="00C218A3" w:rsidRPr="00E63C16" w14:paraId="28E78665" w14:textId="77777777" w:rsidTr="007D37E4">
        <w:tc>
          <w:tcPr>
            <w:tcW w:w="939" w:type="pct"/>
            <w:vAlign w:val="center"/>
          </w:tcPr>
          <w:p w14:paraId="28E78660" w14:textId="77777777" w:rsidR="00C218A3" w:rsidRDefault="00C218A3" w:rsidP="009C10F9">
            <w:pPr>
              <w:pStyle w:val="NoSpacing"/>
              <w:rPr>
                <w:szCs w:val="18"/>
              </w:rPr>
            </w:pPr>
            <w:r w:rsidRPr="00E63C16">
              <w:rPr>
                <w:szCs w:val="18"/>
              </w:rPr>
              <w:t>Dr Kate Brandis</w:t>
            </w:r>
          </w:p>
          <w:p w14:paraId="28E78661" w14:textId="77777777" w:rsidR="00C218A3" w:rsidRPr="00E63C16" w:rsidRDefault="00C218A3" w:rsidP="009C10F9">
            <w:pPr>
              <w:pStyle w:val="NoSpacing"/>
              <w:rPr>
                <w:szCs w:val="18"/>
              </w:rPr>
            </w:pPr>
          </w:p>
        </w:tc>
        <w:tc>
          <w:tcPr>
            <w:tcW w:w="839" w:type="pct"/>
            <w:vAlign w:val="center"/>
          </w:tcPr>
          <w:p w14:paraId="28E78662" w14:textId="77777777" w:rsidR="00C218A3" w:rsidRPr="00E63C16" w:rsidRDefault="00C218A3" w:rsidP="009C10F9">
            <w:pPr>
              <w:pStyle w:val="NoSpacing"/>
              <w:rPr>
                <w:szCs w:val="18"/>
              </w:rPr>
            </w:pPr>
            <w:r w:rsidRPr="00E63C16">
              <w:rPr>
                <w:szCs w:val="18"/>
              </w:rPr>
              <w:t>UNSW</w:t>
            </w:r>
          </w:p>
        </w:tc>
        <w:tc>
          <w:tcPr>
            <w:tcW w:w="1011" w:type="pct"/>
            <w:vAlign w:val="center"/>
          </w:tcPr>
          <w:p w14:paraId="28E78663" w14:textId="77777777" w:rsidR="00C218A3" w:rsidRPr="00E63C16" w:rsidRDefault="00785EE2" w:rsidP="00785EE2">
            <w:pPr>
              <w:pStyle w:val="NoSpacing"/>
              <w:rPr>
                <w:szCs w:val="18"/>
              </w:rPr>
            </w:pPr>
            <w:r w:rsidRPr="00E63C16">
              <w:rPr>
                <w:szCs w:val="18"/>
              </w:rPr>
              <w:t xml:space="preserve">UNSW team leader </w:t>
            </w:r>
          </w:p>
        </w:tc>
        <w:tc>
          <w:tcPr>
            <w:tcW w:w="2210" w:type="pct"/>
            <w:vAlign w:val="center"/>
          </w:tcPr>
          <w:p w14:paraId="28E78664" w14:textId="77777777" w:rsidR="00C218A3" w:rsidRPr="00E63C16" w:rsidRDefault="00C218A3" w:rsidP="009C10F9">
            <w:pPr>
              <w:pStyle w:val="NoSpacing"/>
              <w:rPr>
                <w:szCs w:val="18"/>
              </w:rPr>
            </w:pPr>
            <w:r w:rsidRPr="00E63C16">
              <w:rPr>
                <w:szCs w:val="18"/>
              </w:rPr>
              <w:t>Waterbird breeding</w:t>
            </w:r>
          </w:p>
        </w:tc>
      </w:tr>
    </w:tbl>
    <w:p w14:paraId="28E78666" w14:textId="77777777" w:rsidR="00C218A3" w:rsidRDefault="00C218A3" w:rsidP="00535C4F">
      <w:pPr>
        <w:pStyle w:val="BodyText10"/>
      </w:pPr>
    </w:p>
    <w:p w14:paraId="28E78667" w14:textId="77777777" w:rsidR="00C218A3" w:rsidRDefault="00C218A3">
      <w:pPr>
        <w:spacing w:after="0" w:line="240" w:lineRule="auto"/>
        <w:rPr>
          <w:rFonts w:cs="Angsana New"/>
          <w:lang w:eastAsia="zh-CN" w:bidi="th-TH"/>
        </w:rPr>
      </w:pPr>
      <w:r>
        <w:br w:type="page"/>
      </w:r>
    </w:p>
    <w:p w14:paraId="28E78668" w14:textId="77777777" w:rsidR="00C218A3" w:rsidRPr="00E63C16" w:rsidRDefault="00E95294" w:rsidP="00E95294">
      <w:pPr>
        <w:pStyle w:val="Caption"/>
      </w:pPr>
      <w:bookmarkStart w:id="214" w:name="_Ref385230725"/>
      <w:bookmarkStart w:id="215" w:name="_Ref385230720"/>
      <w:r>
        <w:t xml:space="preserve">Table </w:t>
      </w:r>
      <w:r w:rsidR="003B1026">
        <w:fldChar w:fldCharType="begin"/>
      </w:r>
      <w:r w:rsidR="00E2155D">
        <w:instrText xml:space="preserve"> SEQ Table \* ARABIC </w:instrText>
      </w:r>
      <w:r w:rsidR="003B1026">
        <w:fldChar w:fldCharType="separate"/>
      </w:r>
      <w:r w:rsidR="00E43816">
        <w:rPr>
          <w:noProof/>
        </w:rPr>
        <w:t>14</w:t>
      </w:r>
      <w:r w:rsidR="003B1026">
        <w:rPr>
          <w:noProof/>
        </w:rPr>
        <w:fldChar w:fldCharType="end"/>
      </w:r>
      <w:bookmarkEnd w:id="214"/>
      <w:r>
        <w:t xml:space="preserve"> </w:t>
      </w:r>
      <w:r w:rsidR="00C218A3">
        <w:t>Summary of primary responsibilities for each monitoring</w:t>
      </w:r>
      <w:r>
        <w:t xml:space="preserve">, evaluation and </w:t>
      </w:r>
      <w:r w:rsidR="00676E1F">
        <w:t>reporting of</w:t>
      </w:r>
      <w:r w:rsidR="00C218A3">
        <w:t xml:space="preserve"> each </w:t>
      </w:r>
      <w:r w:rsidR="00676E1F">
        <w:t>activity</w:t>
      </w:r>
      <w:r w:rsidR="00C218A3">
        <w:t xml:space="preserve"> outlined in the </w:t>
      </w:r>
      <w:bookmarkEnd w:id="215"/>
      <w:r w:rsidR="00B64E9F">
        <w:t>M&amp;E P</w:t>
      </w:r>
      <w:r w:rsidR="00F32520">
        <w:t>lan</w:t>
      </w:r>
    </w:p>
    <w:tbl>
      <w:tblPr>
        <w:tblW w:w="8324" w:type="dxa"/>
        <w:tblInd w:w="93" w:type="dxa"/>
        <w:tblLook w:val="00A0" w:firstRow="1" w:lastRow="0" w:firstColumn="1" w:lastColumn="0" w:noHBand="0" w:noVBand="0"/>
      </w:tblPr>
      <w:tblGrid>
        <w:gridCol w:w="3559"/>
        <w:gridCol w:w="2382"/>
        <w:gridCol w:w="2383"/>
      </w:tblGrid>
      <w:tr w:rsidR="00C218A3" w:rsidRPr="00E1527B" w14:paraId="28E7866C" w14:textId="77777777" w:rsidTr="00E1527B">
        <w:trPr>
          <w:trHeight w:val="338"/>
        </w:trPr>
        <w:tc>
          <w:tcPr>
            <w:tcW w:w="3559" w:type="dxa"/>
            <w:tcBorders>
              <w:top w:val="single" w:sz="4" w:space="0" w:color="auto"/>
              <w:left w:val="single" w:sz="4" w:space="0" w:color="auto"/>
              <w:bottom w:val="single" w:sz="4" w:space="0" w:color="auto"/>
              <w:right w:val="single" w:sz="4" w:space="0" w:color="auto"/>
            </w:tcBorders>
          </w:tcPr>
          <w:p w14:paraId="28E78669" w14:textId="77777777" w:rsidR="00C218A3" w:rsidRPr="00E1527B" w:rsidRDefault="004C5055" w:rsidP="00E1527B">
            <w:pPr>
              <w:pStyle w:val="Tabletext"/>
              <w:rPr>
                <w:b/>
              </w:rPr>
            </w:pPr>
            <w:r>
              <w:rPr>
                <w:b/>
              </w:rPr>
              <w:t xml:space="preserve">LTIM Project </w:t>
            </w:r>
            <w:r w:rsidR="00EC2DCA">
              <w:rPr>
                <w:b/>
              </w:rPr>
              <w:t>Indicator</w:t>
            </w:r>
            <w:r w:rsidR="005A03B6">
              <w:rPr>
                <w:b/>
              </w:rPr>
              <w:t>s</w:t>
            </w:r>
          </w:p>
        </w:tc>
        <w:tc>
          <w:tcPr>
            <w:tcW w:w="2382" w:type="dxa"/>
            <w:tcBorders>
              <w:top w:val="single" w:sz="4" w:space="0" w:color="auto"/>
              <w:left w:val="single" w:sz="4" w:space="0" w:color="auto"/>
              <w:bottom w:val="single" w:sz="4" w:space="0" w:color="auto"/>
              <w:right w:val="single" w:sz="4" w:space="0" w:color="auto"/>
            </w:tcBorders>
          </w:tcPr>
          <w:p w14:paraId="28E7866A" w14:textId="77777777" w:rsidR="00C218A3" w:rsidRPr="00E1527B" w:rsidRDefault="00C218A3" w:rsidP="00DB202B">
            <w:pPr>
              <w:pStyle w:val="Tabletext"/>
              <w:rPr>
                <w:b/>
              </w:rPr>
            </w:pPr>
            <w:r w:rsidRPr="00E1527B">
              <w:rPr>
                <w:b/>
              </w:rPr>
              <w:t xml:space="preserve">Monitoring coordination </w:t>
            </w:r>
            <w:r>
              <w:rPr>
                <w:b/>
              </w:rPr>
              <w:t>–</w:t>
            </w:r>
            <w:r w:rsidR="001941BF">
              <w:rPr>
                <w:b/>
              </w:rPr>
              <w:t xml:space="preserve"> </w:t>
            </w:r>
            <w:r>
              <w:rPr>
                <w:b/>
              </w:rPr>
              <w:t>data collection</w:t>
            </w:r>
          </w:p>
        </w:tc>
        <w:tc>
          <w:tcPr>
            <w:tcW w:w="2383" w:type="dxa"/>
            <w:tcBorders>
              <w:top w:val="single" w:sz="4" w:space="0" w:color="auto"/>
              <w:left w:val="single" w:sz="4" w:space="0" w:color="auto"/>
              <w:bottom w:val="single" w:sz="4" w:space="0" w:color="auto"/>
              <w:right w:val="single" w:sz="4" w:space="0" w:color="auto"/>
            </w:tcBorders>
          </w:tcPr>
          <w:p w14:paraId="28E7866B" w14:textId="77777777" w:rsidR="00C218A3" w:rsidRPr="00E1527B" w:rsidRDefault="00C218A3" w:rsidP="00E1527B">
            <w:pPr>
              <w:pStyle w:val="Tabletext"/>
              <w:rPr>
                <w:b/>
              </w:rPr>
            </w:pPr>
            <w:r w:rsidRPr="00E1527B">
              <w:rPr>
                <w:b/>
              </w:rPr>
              <w:t>Evaluation and reporting</w:t>
            </w:r>
          </w:p>
        </w:tc>
      </w:tr>
      <w:tr w:rsidR="00C218A3" w:rsidRPr="00E63C16" w14:paraId="28E78670" w14:textId="77777777" w:rsidTr="00BD6BF2">
        <w:trPr>
          <w:trHeight w:val="397"/>
        </w:trPr>
        <w:tc>
          <w:tcPr>
            <w:tcW w:w="3559" w:type="dxa"/>
            <w:tcBorders>
              <w:top w:val="nil"/>
              <w:left w:val="single" w:sz="4" w:space="0" w:color="auto"/>
              <w:bottom w:val="single" w:sz="4" w:space="0" w:color="auto"/>
              <w:right w:val="single" w:sz="4" w:space="0" w:color="auto"/>
            </w:tcBorders>
          </w:tcPr>
          <w:p w14:paraId="28E7866D" w14:textId="77777777" w:rsidR="00C218A3" w:rsidRDefault="00C218A3" w:rsidP="00E1527B">
            <w:pPr>
              <w:pStyle w:val="Tabletext"/>
            </w:pPr>
            <w:r w:rsidRPr="00E63C16">
              <w:t>Ecosystem Type</w:t>
            </w:r>
          </w:p>
        </w:tc>
        <w:tc>
          <w:tcPr>
            <w:tcW w:w="2382" w:type="dxa"/>
            <w:tcBorders>
              <w:top w:val="nil"/>
              <w:left w:val="single" w:sz="4" w:space="0" w:color="auto"/>
              <w:bottom w:val="single" w:sz="4" w:space="0" w:color="auto"/>
              <w:right w:val="single" w:sz="4" w:space="0" w:color="auto"/>
            </w:tcBorders>
          </w:tcPr>
          <w:p w14:paraId="28E7866E" w14:textId="77777777" w:rsidR="00C218A3" w:rsidRPr="00E63C16" w:rsidRDefault="00C218A3" w:rsidP="00E1527B">
            <w:pPr>
              <w:pStyle w:val="Tabletext"/>
            </w:pPr>
            <w:r>
              <w:t>Wolfenden</w:t>
            </w:r>
            <w:r w:rsidR="00676E1F">
              <w:t>/Hall</w:t>
            </w:r>
          </w:p>
        </w:tc>
        <w:tc>
          <w:tcPr>
            <w:tcW w:w="2383" w:type="dxa"/>
            <w:tcBorders>
              <w:top w:val="nil"/>
              <w:left w:val="single" w:sz="4" w:space="0" w:color="auto"/>
              <w:bottom w:val="single" w:sz="4" w:space="0" w:color="auto"/>
              <w:right w:val="single" w:sz="4" w:space="0" w:color="auto"/>
            </w:tcBorders>
          </w:tcPr>
          <w:p w14:paraId="28E7866F" w14:textId="77777777" w:rsidR="00C218A3" w:rsidRPr="00E63C16" w:rsidRDefault="00C218A3" w:rsidP="00E1527B">
            <w:pPr>
              <w:pStyle w:val="Tabletext"/>
            </w:pPr>
            <w:r>
              <w:t>Wolfenden/Hall</w:t>
            </w:r>
          </w:p>
        </w:tc>
      </w:tr>
      <w:tr w:rsidR="00C218A3" w:rsidRPr="00E63C16" w14:paraId="28E78674" w14:textId="77777777" w:rsidTr="00BD6BF2">
        <w:trPr>
          <w:trHeight w:val="397"/>
        </w:trPr>
        <w:tc>
          <w:tcPr>
            <w:tcW w:w="3559" w:type="dxa"/>
            <w:tcBorders>
              <w:top w:val="nil"/>
              <w:left w:val="single" w:sz="4" w:space="0" w:color="auto"/>
              <w:right w:val="single" w:sz="4" w:space="0" w:color="auto"/>
            </w:tcBorders>
          </w:tcPr>
          <w:p w14:paraId="28E78671" w14:textId="77777777" w:rsidR="00C218A3" w:rsidRDefault="00C218A3" w:rsidP="00F32520">
            <w:pPr>
              <w:pStyle w:val="Tabletext"/>
            </w:pPr>
            <w:r w:rsidRPr="00E63C16">
              <w:t xml:space="preserve">Hydrology </w:t>
            </w:r>
            <w:r w:rsidR="00EC2DCA">
              <w:t>Cat 1</w:t>
            </w:r>
          </w:p>
        </w:tc>
        <w:tc>
          <w:tcPr>
            <w:tcW w:w="2382" w:type="dxa"/>
            <w:tcBorders>
              <w:top w:val="nil"/>
              <w:left w:val="single" w:sz="4" w:space="0" w:color="auto"/>
              <w:right w:val="single" w:sz="4" w:space="0" w:color="auto"/>
            </w:tcBorders>
          </w:tcPr>
          <w:p w14:paraId="28E78672" w14:textId="77777777" w:rsidR="00C218A3" w:rsidRPr="00E63C16" w:rsidRDefault="00C218A3" w:rsidP="00E1527B">
            <w:pPr>
              <w:pStyle w:val="Tabletext"/>
            </w:pPr>
            <w:r>
              <w:t>Wolfenden</w:t>
            </w:r>
            <w:r w:rsidR="00676E1F">
              <w:t>/Hall</w:t>
            </w:r>
          </w:p>
        </w:tc>
        <w:tc>
          <w:tcPr>
            <w:tcW w:w="2383" w:type="dxa"/>
            <w:tcBorders>
              <w:top w:val="nil"/>
              <w:left w:val="single" w:sz="4" w:space="0" w:color="auto"/>
              <w:right w:val="single" w:sz="4" w:space="0" w:color="auto"/>
            </w:tcBorders>
          </w:tcPr>
          <w:p w14:paraId="28E78673" w14:textId="77777777" w:rsidR="00C218A3" w:rsidRPr="00E63C16" w:rsidRDefault="00C218A3" w:rsidP="00E1527B">
            <w:pPr>
              <w:pStyle w:val="Tabletext"/>
            </w:pPr>
            <w:r>
              <w:t>Hall/Thomas</w:t>
            </w:r>
          </w:p>
        </w:tc>
      </w:tr>
      <w:tr w:rsidR="00C218A3" w:rsidRPr="00E63C16" w14:paraId="28E78679" w14:textId="77777777" w:rsidTr="00BD6BF2">
        <w:trPr>
          <w:trHeight w:val="397"/>
        </w:trPr>
        <w:tc>
          <w:tcPr>
            <w:tcW w:w="3559" w:type="dxa"/>
            <w:tcBorders>
              <w:top w:val="nil"/>
              <w:left w:val="single" w:sz="4" w:space="0" w:color="auto"/>
              <w:right w:val="single" w:sz="4" w:space="0" w:color="auto"/>
            </w:tcBorders>
          </w:tcPr>
          <w:p w14:paraId="28E78675" w14:textId="77777777" w:rsidR="00C218A3" w:rsidRPr="00E63C16" w:rsidRDefault="00C218A3" w:rsidP="00E1527B">
            <w:pPr>
              <w:pStyle w:val="Tabletext"/>
            </w:pPr>
            <w:r w:rsidRPr="00E63C16">
              <w:t xml:space="preserve">Stream </w:t>
            </w:r>
            <w:r w:rsidR="001941BF">
              <w:t>m</w:t>
            </w:r>
            <w:r w:rsidRPr="00E63C16">
              <w:t xml:space="preserve">etabolism </w:t>
            </w:r>
            <w:r w:rsidR="00EC2DCA">
              <w:t>Cat 1</w:t>
            </w:r>
            <w:r w:rsidRPr="00E63C16">
              <w:t xml:space="preserve"> and </w:t>
            </w:r>
            <w:r w:rsidR="004477DB">
              <w:t>SA</w:t>
            </w:r>
          </w:p>
          <w:p w14:paraId="28E78676" w14:textId="77777777" w:rsidR="00C218A3" w:rsidRDefault="00C218A3" w:rsidP="00E1527B">
            <w:pPr>
              <w:pStyle w:val="Tabletext"/>
            </w:pPr>
          </w:p>
        </w:tc>
        <w:tc>
          <w:tcPr>
            <w:tcW w:w="2382" w:type="dxa"/>
            <w:tcBorders>
              <w:top w:val="nil"/>
              <w:left w:val="single" w:sz="4" w:space="0" w:color="auto"/>
              <w:right w:val="single" w:sz="4" w:space="0" w:color="auto"/>
            </w:tcBorders>
          </w:tcPr>
          <w:p w14:paraId="28E78677" w14:textId="77777777" w:rsidR="00C218A3" w:rsidRPr="00E63C16" w:rsidRDefault="00C218A3" w:rsidP="00E1527B">
            <w:pPr>
              <w:pStyle w:val="Tabletext"/>
            </w:pPr>
            <w:r>
              <w:t>Wolfenden</w:t>
            </w:r>
          </w:p>
        </w:tc>
        <w:tc>
          <w:tcPr>
            <w:tcW w:w="2383" w:type="dxa"/>
            <w:tcBorders>
              <w:top w:val="nil"/>
              <w:left w:val="single" w:sz="4" w:space="0" w:color="auto"/>
              <w:right w:val="single" w:sz="4" w:space="0" w:color="auto"/>
            </w:tcBorders>
          </w:tcPr>
          <w:p w14:paraId="28E78678" w14:textId="77777777" w:rsidR="00C218A3" w:rsidRPr="00E63C16" w:rsidRDefault="00C218A3" w:rsidP="00E1527B">
            <w:pPr>
              <w:pStyle w:val="Tabletext"/>
            </w:pPr>
            <w:r>
              <w:t>Wolfenden/Kobayashi</w:t>
            </w:r>
          </w:p>
        </w:tc>
      </w:tr>
      <w:tr w:rsidR="00C218A3" w:rsidRPr="00E63C16" w14:paraId="28E7867D" w14:textId="77777777" w:rsidTr="00BD6BF2">
        <w:trPr>
          <w:trHeight w:val="397"/>
        </w:trPr>
        <w:tc>
          <w:tcPr>
            <w:tcW w:w="3559" w:type="dxa"/>
            <w:tcBorders>
              <w:top w:val="nil"/>
              <w:left w:val="single" w:sz="4" w:space="0" w:color="auto"/>
              <w:bottom w:val="single" w:sz="4" w:space="0" w:color="auto"/>
              <w:right w:val="single" w:sz="4" w:space="0" w:color="auto"/>
            </w:tcBorders>
          </w:tcPr>
          <w:p w14:paraId="28E7867A" w14:textId="77777777" w:rsidR="00C218A3" w:rsidRDefault="00C218A3" w:rsidP="00E1527B">
            <w:pPr>
              <w:pStyle w:val="Tabletext"/>
            </w:pPr>
            <w:r w:rsidRPr="00E63C16">
              <w:t>Return flows</w:t>
            </w:r>
            <w:r w:rsidR="007D37E4">
              <w:t xml:space="preserve"> (optional)</w:t>
            </w:r>
          </w:p>
        </w:tc>
        <w:tc>
          <w:tcPr>
            <w:tcW w:w="2382" w:type="dxa"/>
            <w:tcBorders>
              <w:top w:val="nil"/>
              <w:left w:val="single" w:sz="4" w:space="0" w:color="auto"/>
              <w:bottom w:val="single" w:sz="4" w:space="0" w:color="auto"/>
              <w:right w:val="single" w:sz="4" w:space="0" w:color="auto"/>
            </w:tcBorders>
          </w:tcPr>
          <w:p w14:paraId="28E7867B" w14:textId="77777777" w:rsidR="00C218A3" w:rsidRPr="00E63C16" w:rsidRDefault="00C218A3" w:rsidP="00E1527B">
            <w:pPr>
              <w:pStyle w:val="Tabletext"/>
            </w:pPr>
            <w:r>
              <w:t>Wolfenden</w:t>
            </w:r>
          </w:p>
        </w:tc>
        <w:tc>
          <w:tcPr>
            <w:tcW w:w="2383" w:type="dxa"/>
            <w:tcBorders>
              <w:top w:val="nil"/>
              <w:left w:val="single" w:sz="4" w:space="0" w:color="auto"/>
              <w:bottom w:val="single" w:sz="4" w:space="0" w:color="auto"/>
              <w:right w:val="single" w:sz="4" w:space="0" w:color="auto"/>
            </w:tcBorders>
          </w:tcPr>
          <w:p w14:paraId="28E7867C" w14:textId="77777777" w:rsidR="00C218A3" w:rsidRPr="00E63C16" w:rsidRDefault="00C218A3" w:rsidP="00E1527B">
            <w:pPr>
              <w:pStyle w:val="Tabletext"/>
            </w:pPr>
            <w:r>
              <w:t>Wolfenden/ Kobayashi</w:t>
            </w:r>
          </w:p>
        </w:tc>
      </w:tr>
      <w:tr w:rsidR="00C218A3" w:rsidRPr="00E63C16" w14:paraId="28E78681" w14:textId="77777777" w:rsidTr="00BD6BF2">
        <w:trPr>
          <w:trHeight w:val="397"/>
        </w:trPr>
        <w:tc>
          <w:tcPr>
            <w:tcW w:w="3559" w:type="dxa"/>
            <w:tcBorders>
              <w:top w:val="nil"/>
              <w:left w:val="single" w:sz="4" w:space="0" w:color="auto"/>
              <w:bottom w:val="single" w:sz="4" w:space="0" w:color="auto"/>
              <w:right w:val="single" w:sz="4" w:space="0" w:color="auto"/>
            </w:tcBorders>
          </w:tcPr>
          <w:p w14:paraId="28E7867E" w14:textId="77777777" w:rsidR="00C218A3" w:rsidRDefault="00C218A3" w:rsidP="00E1527B">
            <w:pPr>
              <w:pStyle w:val="Tabletext"/>
            </w:pPr>
            <w:r w:rsidRPr="00E63C16">
              <w:t>Wetland nutrients,</w:t>
            </w:r>
          </w:p>
        </w:tc>
        <w:tc>
          <w:tcPr>
            <w:tcW w:w="2382" w:type="dxa"/>
            <w:tcBorders>
              <w:top w:val="nil"/>
              <w:left w:val="single" w:sz="4" w:space="0" w:color="auto"/>
              <w:bottom w:val="single" w:sz="4" w:space="0" w:color="auto"/>
              <w:right w:val="single" w:sz="4" w:space="0" w:color="auto"/>
            </w:tcBorders>
          </w:tcPr>
          <w:p w14:paraId="28E7867F" w14:textId="77777777" w:rsidR="00C218A3" w:rsidRPr="00E63C16" w:rsidRDefault="00C218A3" w:rsidP="00E1527B">
            <w:pPr>
              <w:pStyle w:val="Tabletext"/>
            </w:pPr>
            <w:r>
              <w:t>Wolfenden</w:t>
            </w:r>
          </w:p>
        </w:tc>
        <w:tc>
          <w:tcPr>
            <w:tcW w:w="2383" w:type="dxa"/>
            <w:tcBorders>
              <w:top w:val="nil"/>
              <w:left w:val="single" w:sz="4" w:space="0" w:color="auto"/>
              <w:bottom w:val="single" w:sz="4" w:space="0" w:color="auto"/>
              <w:right w:val="single" w:sz="4" w:space="0" w:color="auto"/>
            </w:tcBorders>
          </w:tcPr>
          <w:p w14:paraId="28E78680" w14:textId="77777777" w:rsidR="00C218A3" w:rsidRPr="00E63C16" w:rsidRDefault="00C218A3" w:rsidP="00E1527B">
            <w:pPr>
              <w:pStyle w:val="Tabletext"/>
            </w:pPr>
            <w:r>
              <w:t>Wolfenden/ Kobayashi</w:t>
            </w:r>
          </w:p>
        </w:tc>
      </w:tr>
      <w:tr w:rsidR="00C218A3" w:rsidRPr="00E63C16" w14:paraId="28E78686" w14:textId="77777777" w:rsidTr="00BD6BF2">
        <w:trPr>
          <w:trHeight w:val="397"/>
        </w:trPr>
        <w:tc>
          <w:tcPr>
            <w:tcW w:w="3559" w:type="dxa"/>
            <w:tcBorders>
              <w:top w:val="nil"/>
              <w:left w:val="single" w:sz="4" w:space="0" w:color="auto"/>
              <w:right w:val="single" w:sz="4" w:space="0" w:color="auto"/>
            </w:tcBorders>
          </w:tcPr>
          <w:p w14:paraId="28E78682" w14:textId="77777777" w:rsidR="00C218A3" w:rsidRPr="00E63C16" w:rsidRDefault="00C218A3" w:rsidP="00E1527B">
            <w:pPr>
              <w:pStyle w:val="Tabletext"/>
            </w:pPr>
            <w:r w:rsidRPr="00E63C16">
              <w:t xml:space="preserve">Microcrustaceans </w:t>
            </w:r>
          </w:p>
          <w:p w14:paraId="28E78683" w14:textId="77777777" w:rsidR="00C218A3" w:rsidRDefault="00C218A3" w:rsidP="00E1527B">
            <w:pPr>
              <w:pStyle w:val="Tabletext"/>
            </w:pPr>
          </w:p>
        </w:tc>
        <w:tc>
          <w:tcPr>
            <w:tcW w:w="2382" w:type="dxa"/>
            <w:tcBorders>
              <w:top w:val="nil"/>
              <w:left w:val="single" w:sz="4" w:space="0" w:color="auto"/>
              <w:right w:val="single" w:sz="4" w:space="0" w:color="auto"/>
            </w:tcBorders>
          </w:tcPr>
          <w:p w14:paraId="28E78684" w14:textId="77777777" w:rsidR="00C218A3" w:rsidRPr="00E63C16" w:rsidRDefault="00C218A3" w:rsidP="00E1527B">
            <w:pPr>
              <w:pStyle w:val="Tabletext"/>
            </w:pPr>
            <w:r>
              <w:t>Jenkins</w:t>
            </w:r>
          </w:p>
        </w:tc>
        <w:tc>
          <w:tcPr>
            <w:tcW w:w="2383" w:type="dxa"/>
            <w:tcBorders>
              <w:top w:val="nil"/>
              <w:left w:val="single" w:sz="4" w:space="0" w:color="auto"/>
              <w:right w:val="single" w:sz="4" w:space="0" w:color="auto"/>
            </w:tcBorders>
          </w:tcPr>
          <w:p w14:paraId="28E78685" w14:textId="77777777" w:rsidR="00C218A3" w:rsidRPr="00E63C16" w:rsidRDefault="00C218A3" w:rsidP="00E1527B">
            <w:pPr>
              <w:pStyle w:val="Tabletext"/>
            </w:pPr>
            <w:r>
              <w:t>Jenkins</w:t>
            </w:r>
          </w:p>
        </w:tc>
      </w:tr>
      <w:tr w:rsidR="00C218A3" w:rsidRPr="00E63C16" w14:paraId="28E7868A" w14:textId="77777777" w:rsidTr="00BD6BF2">
        <w:trPr>
          <w:trHeight w:val="397"/>
        </w:trPr>
        <w:tc>
          <w:tcPr>
            <w:tcW w:w="3559" w:type="dxa"/>
            <w:tcBorders>
              <w:top w:val="nil"/>
              <w:left w:val="single" w:sz="4" w:space="0" w:color="auto"/>
              <w:right w:val="single" w:sz="4" w:space="0" w:color="auto"/>
            </w:tcBorders>
          </w:tcPr>
          <w:p w14:paraId="28E78687" w14:textId="77777777" w:rsidR="00C218A3" w:rsidRDefault="00C218A3" w:rsidP="00F32520">
            <w:pPr>
              <w:pStyle w:val="Tabletext"/>
            </w:pPr>
            <w:r w:rsidRPr="00E63C16">
              <w:t xml:space="preserve">Fish community (river) </w:t>
            </w:r>
            <w:r w:rsidR="00EC2DCA">
              <w:t>Cat 1</w:t>
            </w:r>
          </w:p>
        </w:tc>
        <w:tc>
          <w:tcPr>
            <w:tcW w:w="2382" w:type="dxa"/>
            <w:tcBorders>
              <w:top w:val="nil"/>
              <w:left w:val="single" w:sz="4" w:space="0" w:color="auto"/>
              <w:right w:val="single" w:sz="4" w:space="0" w:color="auto"/>
            </w:tcBorders>
          </w:tcPr>
          <w:p w14:paraId="28E78688" w14:textId="77777777" w:rsidR="00C218A3" w:rsidRPr="00E63C16" w:rsidRDefault="00C218A3" w:rsidP="00E1527B">
            <w:pPr>
              <w:pStyle w:val="Tabletext"/>
            </w:pPr>
            <w:r>
              <w:t>Thiem</w:t>
            </w:r>
          </w:p>
        </w:tc>
        <w:tc>
          <w:tcPr>
            <w:tcW w:w="2383" w:type="dxa"/>
            <w:tcBorders>
              <w:top w:val="nil"/>
              <w:left w:val="single" w:sz="4" w:space="0" w:color="auto"/>
              <w:right w:val="single" w:sz="4" w:space="0" w:color="auto"/>
            </w:tcBorders>
          </w:tcPr>
          <w:p w14:paraId="28E78689" w14:textId="77777777" w:rsidR="00C218A3" w:rsidRDefault="00C218A3" w:rsidP="00E1527B">
            <w:pPr>
              <w:pStyle w:val="Tabletext"/>
            </w:pPr>
            <w:r w:rsidRPr="005B292B">
              <w:t>Thiem</w:t>
            </w:r>
          </w:p>
        </w:tc>
      </w:tr>
      <w:tr w:rsidR="00C218A3" w:rsidRPr="00E63C16" w14:paraId="28E7868E" w14:textId="77777777" w:rsidTr="00BD6BF2">
        <w:trPr>
          <w:trHeight w:val="397"/>
        </w:trPr>
        <w:tc>
          <w:tcPr>
            <w:tcW w:w="3559" w:type="dxa"/>
            <w:tcBorders>
              <w:left w:val="single" w:sz="4" w:space="0" w:color="auto"/>
              <w:right w:val="single" w:sz="4" w:space="0" w:color="auto"/>
            </w:tcBorders>
          </w:tcPr>
          <w:p w14:paraId="28E7868B" w14:textId="77777777" w:rsidR="00C218A3" w:rsidRPr="00E63C16" w:rsidRDefault="00C218A3" w:rsidP="00F32520">
            <w:pPr>
              <w:pStyle w:val="Tabletext"/>
            </w:pPr>
            <w:r w:rsidRPr="00E63C16">
              <w:t xml:space="preserve">Fish recruitment </w:t>
            </w:r>
            <w:r w:rsidR="00EC2DCA">
              <w:t>Cat 1</w:t>
            </w:r>
          </w:p>
        </w:tc>
        <w:tc>
          <w:tcPr>
            <w:tcW w:w="2382" w:type="dxa"/>
            <w:tcBorders>
              <w:left w:val="single" w:sz="4" w:space="0" w:color="auto"/>
              <w:right w:val="single" w:sz="4" w:space="0" w:color="auto"/>
            </w:tcBorders>
          </w:tcPr>
          <w:p w14:paraId="28E7868C" w14:textId="77777777" w:rsidR="00C218A3" w:rsidRDefault="00C218A3" w:rsidP="00E1527B">
            <w:pPr>
              <w:pStyle w:val="Tabletext"/>
            </w:pPr>
            <w:r w:rsidRPr="00967EE2">
              <w:t>Thiem</w:t>
            </w:r>
          </w:p>
        </w:tc>
        <w:tc>
          <w:tcPr>
            <w:tcW w:w="2383" w:type="dxa"/>
            <w:tcBorders>
              <w:left w:val="single" w:sz="4" w:space="0" w:color="auto"/>
              <w:right w:val="single" w:sz="4" w:space="0" w:color="auto"/>
            </w:tcBorders>
          </w:tcPr>
          <w:p w14:paraId="28E7868D" w14:textId="77777777" w:rsidR="00C218A3" w:rsidRDefault="00C218A3" w:rsidP="00E1527B">
            <w:pPr>
              <w:pStyle w:val="Tabletext"/>
            </w:pPr>
            <w:r w:rsidRPr="005B292B">
              <w:t>Thiem</w:t>
            </w:r>
          </w:p>
        </w:tc>
      </w:tr>
      <w:tr w:rsidR="00C218A3" w:rsidRPr="00E63C16" w14:paraId="28E78693" w14:textId="77777777" w:rsidTr="00BD6BF2">
        <w:trPr>
          <w:trHeight w:val="397"/>
        </w:trPr>
        <w:tc>
          <w:tcPr>
            <w:tcW w:w="3559" w:type="dxa"/>
            <w:tcBorders>
              <w:left w:val="single" w:sz="4" w:space="0" w:color="auto"/>
              <w:bottom w:val="single" w:sz="4" w:space="0" w:color="auto"/>
              <w:right w:val="single" w:sz="4" w:space="0" w:color="auto"/>
            </w:tcBorders>
          </w:tcPr>
          <w:p w14:paraId="28E7868F" w14:textId="77777777" w:rsidR="00C218A3" w:rsidRPr="00E63C16" w:rsidRDefault="00C218A3" w:rsidP="00E1527B">
            <w:pPr>
              <w:pStyle w:val="Tabletext"/>
            </w:pPr>
            <w:r w:rsidRPr="00E63C16">
              <w:t xml:space="preserve">Fish community (river) </w:t>
            </w:r>
            <w:r w:rsidR="004477DB">
              <w:t>SA</w:t>
            </w:r>
          </w:p>
          <w:p w14:paraId="28E78690" w14:textId="77777777" w:rsidR="00C218A3" w:rsidRPr="00E63C16" w:rsidRDefault="00C218A3" w:rsidP="00E1527B">
            <w:pPr>
              <w:pStyle w:val="Tabletext"/>
            </w:pPr>
          </w:p>
        </w:tc>
        <w:tc>
          <w:tcPr>
            <w:tcW w:w="2382" w:type="dxa"/>
            <w:tcBorders>
              <w:left w:val="single" w:sz="4" w:space="0" w:color="auto"/>
              <w:bottom w:val="single" w:sz="4" w:space="0" w:color="auto"/>
              <w:right w:val="single" w:sz="4" w:space="0" w:color="auto"/>
            </w:tcBorders>
          </w:tcPr>
          <w:p w14:paraId="28E78691" w14:textId="77777777" w:rsidR="00C218A3" w:rsidRDefault="00C218A3" w:rsidP="00E1527B">
            <w:pPr>
              <w:pStyle w:val="Tabletext"/>
            </w:pPr>
            <w:r w:rsidRPr="00967EE2">
              <w:t>Thiem</w:t>
            </w:r>
          </w:p>
        </w:tc>
        <w:tc>
          <w:tcPr>
            <w:tcW w:w="2383" w:type="dxa"/>
            <w:tcBorders>
              <w:left w:val="single" w:sz="4" w:space="0" w:color="auto"/>
              <w:bottom w:val="single" w:sz="4" w:space="0" w:color="auto"/>
              <w:right w:val="single" w:sz="4" w:space="0" w:color="auto"/>
            </w:tcBorders>
          </w:tcPr>
          <w:p w14:paraId="28E78692" w14:textId="77777777" w:rsidR="00C218A3" w:rsidRDefault="00C218A3" w:rsidP="00E1527B">
            <w:pPr>
              <w:pStyle w:val="Tabletext"/>
            </w:pPr>
            <w:r w:rsidRPr="005B292B">
              <w:t>Thiem</w:t>
            </w:r>
          </w:p>
        </w:tc>
      </w:tr>
      <w:tr w:rsidR="00C218A3" w:rsidRPr="00E63C16" w14:paraId="28E78698" w14:textId="77777777" w:rsidTr="00BD6BF2">
        <w:trPr>
          <w:trHeight w:val="397"/>
        </w:trPr>
        <w:tc>
          <w:tcPr>
            <w:tcW w:w="3559" w:type="dxa"/>
            <w:tcBorders>
              <w:top w:val="nil"/>
              <w:left w:val="single" w:sz="4" w:space="0" w:color="auto"/>
              <w:right w:val="single" w:sz="4" w:space="0" w:color="auto"/>
            </w:tcBorders>
          </w:tcPr>
          <w:p w14:paraId="28E78694" w14:textId="77777777" w:rsidR="00C218A3" w:rsidRPr="00E63C16" w:rsidRDefault="00C218A3" w:rsidP="00E1527B">
            <w:pPr>
              <w:pStyle w:val="Tabletext"/>
            </w:pPr>
            <w:r w:rsidRPr="00E63C16">
              <w:t xml:space="preserve">Larval fish </w:t>
            </w:r>
            <w:r w:rsidR="00EC2DCA">
              <w:t>Cat 1</w:t>
            </w:r>
            <w:r w:rsidRPr="00E63C16">
              <w:t xml:space="preserve"> and </w:t>
            </w:r>
            <w:r w:rsidR="004477DB">
              <w:t>SA</w:t>
            </w:r>
          </w:p>
          <w:p w14:paraId="28E78695" w14:textId="77777777" w:rsidR="00C218A3" w:rsidRPr="00E63C16" w:rsidRDefault="00C218A3" w:rsidP="00E1527B">
            <w:pPr>
              <w:pStyle w:val="Tabletext"/>
            </w:pPr>
          </w:p>
        </w:tc>
        <w:tc>
          <w:tcPr>
            <w:tcW w:w="2382" w:type="dxa"/>
            <w:tcBorders>
              <w:top w:val="nil"/>
              <w:left w:val="single" w:sz="4" w:space="0" w:color="auto"/>
              <w:right w:val="single" w:sz="4" w:space="0" w:color="auto"/>
            </w:tcBorders>
          </w:tcPr>
          <w:p w14:paraId="28E78696" w14:textId="77777777" w:rsidR="00C218A3" w:rsidRDefault="00C218A3" w:rsidP="00E1527B">
            <w:pPr>
              <w:pStyle w:val="Tabletext"/>
            </w:pPr>
            <w:r w:rsidRPr="00967EE2">
              <w:t>Thiem</w:t>
            </w:r>
          </w:p>
        </w:tc>
        <w:tc>
          <w:tcPr>
            <w:tcW w:w="2383" w:type="dxa"/>
            <w:tcBorders>
              <w:top w:val="nil"/>
              <w:left w:val="single" w:sz="4" w:space="0" w:color="auto"/>
              <w:right w:val="single" w:sz="4" w:space="0" w:color="auto"/>
            </w:tcBorders>
          </w:tcPr>
          <w:p w14:paraId="28E78697" w14:textId="77777777" w:rsidR="00C218A3" w:rsidRDefault="00C218A3" w:rsidP="00E1527B">
            <w:pPr>
              <w:pStyle w:val="Tabletext"/>
            </w:pPr>
            <w:r w:rsidRPr="005B292B">
              <w:t>Thiem</w:t>
            </w:r>
          </w:p>
        </w:tc>
      </w:tr>
      <w:tr w:rsidR="00C218A3" w:rsidRPr="00E63C16" w14:paraId="28E7869D" w14:textId="77777777" w:rsidTr="00BD6BF2">
        <w:trPr>
          <w:trHeight w:val="397"/>
        </w:trPr>
        <w:tc>
          <w:tcPr>
            <w:tcW w:w="3559" w:type="dxa"/>
            <w:tcBorders>
              <w:left w:val="single" w:sz="4" w:space="0" w:color="auto"/>
              <w:right w:val="single" w:sz="4" w:space="0" w:color="auto"/>
            </w:tcBorders>
          </w:tcPr>
          <w:p w14:paraId="28E78699" w14:textId="77777777" w:rsidR="00C218A3" w:rsidRPr="00E63C16" w:rsidRDefault="00C218A3" w:rsidP="00E1527B">
            <w:pPr>
              <w:pStyle w:val="Tabletext"/>
            </w:pPr>
            <w:r w:rsidRPr="00E63C16">
              <w:t>Fish movement (Cat 2 and 3)</w:t>
            </w:r>
          </w:p>
          <w:p w14:paraId="28E7869A" w14:textId="77777777" w:rsidR="00C218A3" w:rsidRPr="00E63C16" w:rsidRDefault="00C218A3" w:rsidP="00E1527B">
            <w:pPr>
              <w:pStyle w:val="Tabletext"/>
            </w:pPr>
          </w:p>
        </w:tc>
        <w:tc>
          <w:tcPr>
            <w:tcW w:w="2382" w:type="dxa"/>
            <w:tcBorders>
              <w:left w:val="single" w:sz="4" w:space="0" w:color="auto"/>
              <w:right w:val="single" w:sz="4" w:space="0" w:color="auto"/>
            </w:tcBorders>
          </w:tcPr>
          <w:p w14:paraId="28E7869B" w14:textId="77777777" w:rsidR="00C218A3" w:rsidRDefault="00C218A3" w:rsidP="00E1527B">
            <w:pPr>
              <w:pStyle w:val="Tabletext"/>
            </w:pPr>
            <w:r w:rsidRPr="00967EE2">
              <w:t>Thiem</w:t>
            </w:r>
          </w:p>
        </w:tc>
        <w:tc>
          <w:tcPr>
            <w:tcW w:w="2383" w:type="dxa"/>
            <w:tcBorders>
              <w:left w:val="single" w:sz="4" w:space="0" w:color="auto"/>
              <w:right w:val="single" w:sz="4" w:space="0" w:color="auto"/>
            </w:tcBorders>
          </w:tcPr>
          <w:p w14:paraId="28E7869C" w14:textId="77777777" w:rsidR="00C218A3" w:rsidRDefault="00C218A3" w:rsidP="00E1527B">
            <w:pPr>
              <w:pStyle w:val="Tabletext"/>
            </w:pPr>
            <w:r w:rsidRPr="005B292B">
              <w:t>Thiem</w:t>
            </w:r>
          </w:p>
        </w:tc>
      </w:tr>
      <w:tr w:rsidR="00C218A3" w:rsidRPr="00E63C16" w14:paraId="28E786A2" w14:textId="77777777" w:rsidTr="00BD6BF2">
        <w:trPr>
          <w:trHeight w:val="397"/>
        </w:trPr>
        <w:tc>
          <w:tcPr>
            <w:tcW w:w="3559" w:type="dxa"/>
            <w:tcBorders>
              <w:left w:val="single" w:sz="4" w:space="0" w:color="auto"/>
              <w:bottom w:val="single" w:sz="4" w:space="0" w:color="auto"/>
              <w:right w:val="single" w:sz="4" w:space="0" w:color="auto"/>
            </w:tcBorders>
          </w:tcPr>
          <w:p w14:paraId="28E7869E" w14:textId="77777777" w:rsidR="00C218A3" w:rsidRPr="00E63C16" w:rsidRDefault="00C218A3" w:rsidP="00E1527B">
            <w:pPr>
              <w:pStyle w:val="Tabletext"/>
            </w:pPr>
            <w:r>
              <w:t>Wetland F</w:t>
            </w:r>
            <w:r w:rsidRPr="00E63C16">
              <w:t xml:space="preserve">ish, </w:t>
            </w:r>
            <w:r>
              <w:t xml:space="preserve">tadpoles </w:t>
            </w:r>
            <w:r w:rsidR="004477DB">
              <w:t>SA</w:t>
            </w:r>
          </w:p>
          <w:p w14:paraId="28E7869F" w14:textId="77777777" w:rsidR="00C218A3" w:rsidRPr="00E63C16" w:rsidRDefault="00C218A3" w:rsidP="00E1527B">
            <w:pPr>
              <w:pStyle w:val="Tabletext"/>
            </w:pPr>
          </w:p>
        </w:tc>
        <w:tc>
          <w:tcPr>
            <w:tcW w:w="2382" w:type="dxa"/>
            <w:tcBorders>
              <w:left w:val="single" w:sz="4" w:space="0" w:color="auto"/>
              <w:bottom w:val="single" w:sz="4" w:space="0" w:color="auto"/>
              <w:right w:val="single" w:sz="4" w:space="0" w:color="auto"/>
            </w:tcBorders>
          </w:tcPr>
          <w:p w14:paraId="28E786A0" w14:textId="77777777" w:rsidR="00C218A3" w:rsidRPr="00E63C16" w:rsidRDefault="00C218A3" w:rsidP="00E1527B">
            <w:pPr>
              <w:pStyle w:val="Tabletext"/>
            </w:pPr>
            <w:r>
              <w:t>Wolfenden</w:t>
            </w:r>
          </w:p>
        </w:tc>
        <w:tc>
          <w:tcPr>
            <w:tcW w:w="2383" w:type="dxa"/>
            <w:tcBorders>
              <w:left w:val="single" w:sz="4" w:space="0" w:color="auto"/>
              <w:bottom w:val="single" w:sz="4" w:space="0" w:color="auto"/>
              <w:right w:val="single" w:sz="4" w:space="0" w:color="auto"/>
            </w:tcBorders>
          </w:tcPr>
          <w:p w14:paraId="28E786A1" w14:textId="77777777" w:rsidR="00C218A3" w:rsidRPr="00E63C16" w:rsidRDefault="00C218A3" w:rsidP="00E1527B">
            <w:pPr>
              <w:pStyle w:val="Tabletext"/>
            </w:pPr>
            <w:r>
              <w:t>Wassens/Wolfenden</w:t>
            </w:r>
          </w:p>
        </w:tc>
      </w:tr>
      <w:tr w:rsidR="00C218A3" w:rsidRPr="00E63C16" w14:paraId="28E786A6" w14:textId="77777777" w:rsidTr="007D37E4">
        <w:trPr>
          <w:trHeight w:val="397"/>
        </w:trPr>
        <w:tc>
          <w:tcPr>
            <w:tcW w:w="3559" w:type="dxa"/>
            <w:tcBorders>
              <w:left w:val="single" w:sz="4" w:space="0" w:color="auto"/>
              <w:bottom w:val="single" w:sz="4" w:space="0" w:color="auto"/>
              <w:right w:val="single" w:sz="4" w:space="0" w:color="auto"/>
            </w:tcBorders>
          </w:tcPr>
          <w:p w14:paraId="28E786A3" w14:textId="77777777" w:rsidR="00C218A3" w:rsidRPr="00E63C16" w:rsidRDefault="00C218A3" w:rsidP="00E1527B">
            <w:pPr>
              <w:pStyle w:val="Tabletext"/>
            </w:pPr>
            <w:r>
              <w:t>Wetland f</w:t>
            </w:r>
            <w:r w:rsidRPr="00E63C16">
              <w:t>rogs</w:t>
            </w:r>
          </w:p>
        </w:tc>
        <w:tc>
          <w:tcPr>
            <w:tcW w:w="2382" w:type="dxa"/>
            <w:tcBorders>
              <w:left w:val="single" w:sz="4" w:space="0" w:color="auto"/>
              <w:bottom w:val="single" w:sz="4" w:space="0" w:color="auto"/>
              <w:right w:val="single" w:sz="4" w:space="0" w:color="auto"/>
            </w:tcBorders>
          </w:tcPr>
          <w:p w14:paraId="28E786A4" w14:textId="77777777" w:rsidR="00C218A3" w:rsidRPr="00E63C16" w:rsidRDefault="00C218A3" w:rsidP="00E1527B">
            <w:pPr>
              <w:pStyle w:val="Tabletext"/>
            </w:pPr>
            <w:r>
              <w:t>Wolfenden</w:t>
            </w:r>
          </w:p>
        </w:tc>
        <w:tc>
          <w:tcPr>
            <w:tcW w:w="2383" w:type="dxa"/>
            <w:tcBorders>
              <w:left w:val="single" w:sz="4" w:space="0" w:color="auto"/>
              <w:bottom w:val="single" w:sz="4" w:space="0" w:color="auto"/>
              <w:right w:val="single" w:sz="4" w:space="0" w:color="auto"/>
            </w:tcBorders>
          </w:tcPr>
          <w:p w14:paraId="28E786A5" w14:textId="77777777" w:rsidR="00C218A3" w:rsidRPr="00E63C16" w:rsidRDefault="00C218A3" w:rsidP="00E1527B">
            <w:pPr>
              <w:pStyle w:val="Tabletext"/>
            </w:pPr>
            <w:r>
              <w:t>Wassens/Wolfenden</w:t>
            </w:r>
          </w:p>
        </w:tc>
      </w:tr>
      <w:tr w:rsidR="00C218A3" w:rsidRPr="00E63C16" w14:paraId="28E786AB" w14:textId="77777777" w:rsidTr="007D37E4">
        <w:trPr>
          <w:trHeight w:val="397"/>
        </w:trPr>
        <w:tc>
          <w:tcPr>
            <w:tcW w:w="3559" w:type="dxa"/>
            <w:tcBorders>
              <w:top w:val="single" w:sz="4" w:space="0" w:color="auto"/>
              <w:left w:val="single" w:sz="4" w:space="0" w:color="auto"/>
              <w:bottom w:val="single" w:sz="4" w:space="0" w:color="auto"/>
              <w:right w:val="single" w:sz="4" w:space="0" w:color="auto"/>
            </w:tcBorders>
          </w:tcPr>
          <w:p w14:paraId="28E786A7" w14:textId="77777777" w:rsidR="00C218A3" w:rsidRPr="00E63C16" w:rsidRDefault="00C218A3" w:rsidP="00E1527B">
            <w:pPr>
              <w:pStyle w:val="Tabletext"/>
            </w:pPr>
            <w:r w:rsidRPr="00E63C16">
              <w:t>Vegetation diversity (Cat 2)</w:t>
            </w:r>
          </w:p>
          <w:p w14:paraId="28E786A8" w14:textId="77777777" w:rsidR="00C218A3" w:rsidRPr="00E63C16" w:rsidRDefault="00C218A3" w:rsidP="00E1527B">
            <w:pPr>
              <w:pStyle w:val="Tabletext"/>
            </w:pPr>
          </w:p>
        </w:tc>
        <w:tc>
          <w:tcPr>
            <w:tcW w:w="2382" w:type="dxa"/>
            <w:tcBorders>
              <w:top w:val="single" w:sz="4" w:space="0" w:color="auto"/>
              <w:left w:val="single" w:sz="4" w:space="0" w:color="auto"/>
              <w:bottom w:val="single" w:sz="4" w:space="0" w:color="auto"/>
              <w:right w:val="single" w:sz="4" w:space="0" w:color="auto"/>
            </w:tcBorders>
          </w:tcPr>
          <w:p w14:paraId="28E786A9" w14:textId="77777777" w:rsidR="00C218A3" w:rsidRPr="00E63C16" w:rsidRDefault="00785EE2" w:rsidP="00E1527B">
            <w:pPr>
              <w:pStyle w:val="Tabletext"/>
            </w:pPr>
            <w:r>
              <w:t>Wassens</w:t>
            </w:r>
          </w:p>
        </w:tc>
        <w:tc>
          <w:tcPr>
            <w:tcW w:w="2383" w:type="dxa"/>
            <w:tcBorders>
              <w:top w:val="single" w:sz="4" w:space="0" w:color="auto"/>
              <w:left w:val="single" w:sz="4" w:space="0" w:color="auto"/>
              <w:bottom w:val="single" w:sz="4" w:space="0" w:color="auto"/>
              <w:right w:val="single" w:sz="4" w:space="0" w:color="auto"/>
            </w:tcBorders>
          </w:tcPr>
          <w:p w14:paraId="28E786AA" w14:textId="77777777" w:rsidR="00C218A3" w:rsidRPr="00E63C16" w:rsidRDefault="00C218A3" w:rsidP="00E1527B">
            <w:pPr>
              <w:pStyle w:val="Tabletext"/>
            </w:pPr>
            <w:r>
              <w:t>Wassens</w:t>
            </w:r>
          </w:p>
        </w:tc>
      </w:tr>
      <w:tr w:rsidR="00C218A3" w:rsidRPr="00E63C16" w14:paraId="28E786B0" w14:textId="77777777" w:rsidTr="007D37E4">
        <w:trPr>
          <w:trHeight w:val="397"/>
        </w:trPr>
        <w:tc>
          <w:tcPr>
            <w:tcW w:w="3559" w:type="dxa"/>
            <w:tcBorders>
              <w:top w:val="single" w:sz="4" w:space="0" w:color="auto"/>
              <w:left w:val="single" w:sz="4" w:space="0" w:color="auto"/>
              <w:bottom w:val="single" w:sz="4" w:space="0" w:color="auto"/>
              <w:right w:val="single" w:sz="4" w:space="0" w:color="auto"/>
            </w:tcBorders>
          </w:tcPr>
          <w:p w14:paraId="28E786AC" w14:textId="77777777" w:rsidR="00C218A3" w:rsidRPr="00E63C16" w:rsidRDefault="00C218A3" w:rsidP="00E1527B">
            <w:pPr>
              <w:pStyle w:val="Tabletext"/>
            </w:pPr>
            <w:r w:rsidRPr="00E63C16">
              <w:t>Waterbird diversity</w:t>
            </w:r>
            <w:r w:rsidR="001941BF">
              <w:t xml:space="preserve"> (Cat 2 and 3)</w:t>
            </w:r>
          </w:p>
          <w:p w14:paraId="28E786AD" w14:textId="77777777" w:rsidR="00C218A3" w:rsidRPr="00E63C16" w:rsidRDefault="00C218A3" w:rsidP="00E1527B">
            <w:pPr>
              <w:pStyle w:val="Tabletext"/>
            </w:pPr>
          </w:p>
        </w:tc>
        <w:tc>
          <w:tcPr>
            <w:tcW w:w="2382" w:type="dxa"/>
            <w:tcBorders>
              <w:top w:val="single" w:sz="4" w:space="0" w:color="auto"/>
              <w:left w:val="single" w:sz="4" w:space="0" w:color="auto"/>
              <w:bottom w:val="single" w:sz="4" w:space="0" w:color="auto"/>
              <w:right w:val="single" w:sz="4" w:space="0" w:color="auto"/>
            </w:tcBorders>
          </w:tcPr>
          <w:p w14:paraId="28E786AE" w14:textId="77777777" w:rsidR="00C218A3" w:rsidRPr="00E63C16" w:rsidRDefault="00C218A3" w:rsidP="00676E1F">
            <w:pPr>
              <w:pStyle w:val="Tabletext"/>
            </w:pPr>
            <w:r>
              <w:t xml:space="preserve">Spencer </w:t>
            </w:r>
          </w:p>
        </w:tc>
        <w:tc>
          <w:tcPr>
            <w:tcW w:w="2383" w:type="dxa"/>
            <w:tcBorders>
              <w:top w:val="single" w:sz="4" w:space="0" w:color="auto"/>
              <w:left w:val="single" w:sz="4" w:space="0" w:color="auto"/>
              <w:bottom w:val="single" w:sz="4" w:space="0" w:color="auto"/>
              <w:right w:val="single" w:sz="4" w:space="0" w:color="auto"/>
            </w:tcBorders>
          </w:tcPr>
          <w:p w14:paraId="28E786AF" w14:textId="77777777" w:rsidR="00C218A3" w:rsidRPr="00E63C16" w:rsidRDefault="00C218A3" w:rsidP="00E1527B">
            <w:pPr>
              <w:pStyle w:val="Tabletext"/>
            </w:pPr>
            <w:r>
              <w:t>Spencer</w:t>
            </w:r>
          </w:p>
        </w:tc>
      </w:tr>
      <w:tr w:rsidR="00C218A3" w:rsidRPr="00E63C16" w14:paraId="28E786B4" w14:textId="77777777" w:rsidTr="007D37E4">
        <w:trPr>
          <w:trHeight w:val="397"/>
        </w:trPr>
        <w:tc>
          <w:tcPr>
            <w:tcW w:w="3559" w:type="dxa"/>
            <w:tcBorders>
              <w:top w:val="single" w:sz="4" w:space="0" w:color="auto"/>
              <w:left w:val="single" w:sz="4" w:space="0" w:color="auto"/>
              <w:bottom w:val="single" w:sz="4" w:space="0" w:color="auto"/>
              <w:right w:val="single" w:sz="4" w:space="0" w:color="auto"/>
            </w:tcBorders>
          </w:tcPr>
          <w:p w14:paraId="28E786B1" w14:textId="77777777" w:rsidR="00C218A3" w:rsidRPr="00E63C16" w:rsidRDefault="00C218A3" w:rsidP="0047357F">
            <w:pPr>
              <w:pStyle w:val="Tabletext"/>
            </w:pPr>
            <w:r w:rsidRPr="00E63C16">
              <w:t>Waterbird breeding (</w:t>
            </w:r>
            <w:r w:rsidR="00EC2DCA">
              <w:t>Cat 1</w:t>
            </w:r>
            <w:r w:rsidR="005C4ED2">
              <w:t>)</w:t>
            </w:r>
          </w:p>
        </w:tc>
        <w:tc>
          <w:tcPr>
            <w:tcW w:w="2382" w:type="dxa"/>
            <w:tcBorders>
              <w:top w:val="single" w:sz="4" w:space="0" w:color="auto"/>
              <w:left w:val="single" w:sz="4" w:space="0" w:color="auto"/>
              <w:bottom w:val="single" w:sz="4" w:space="0" w:color="auto"/>
              <w:right w:val="single" w:sz="4" w:space="0" w:color="auto"/>
            </w:tcBorders>
          </w:tcPr>
          <w:p w14:paraId="28E786B2" w14:textId="77777777" w:rsidR="00C218A3" w:rsidRPr="00E63C16" w:rsidRDefault="00C218A3" w:rsidP="00E1527B">
            <w:pPr>
              <w:pStyle w:val="Tabletext"/>
            </w:pPr>
            <w:r>
              <w:t>Spencer/Brandis</w:t>
            </w:r>
          </w:p>
        </w:tc>
        <w:tc>
          <w:tcPr>
            <w:tcW w:w="2383" w:type="dxa"/>
            <w:tcBorders>
              <w:top w:val="single" w:sz="4" w:space="0" w:color="auto"/>
              <w:left w:val="single" w:sz="4" w:space="0" w:color="auto"/>
              <w:bottom w:val="single" w:sz="4" w:space="0" w:color="auto"/>
              <w:right w:val="single" w:sz="4" w:space="0" w:color="auto"/>
            </w:tcBorders>
          </w:tcPr>
          <w:p w14:paraId="28E786B3" w14:textId="77777777" w:rsidR="00C218A3" w:rsidRPr="00E63C16" w:rsidRDefault="00C218A3" w:rsidP="00E1527B">
            <w:pPr>
              <w:pStyle w:val="Tabletext"/>
            </w:pPr>
            <w:r>
              <w:t>Spencer/Brandis</w:t>
            </w:r>
          </w:p>
        </w:tc>
      </w:tr>
      <w:tr w:rsidR="00C218A3" w:rsidRPr="00E63C16" w14:paraId="28E786B9" w14:textId="77777777" w:rsidTr="007D37E4">
        <w:trPr>
          <w:trHeight w:val="397"/>
        </w:trPr>
        <w:tc>
          <w:tcPr>
            <w:tcW w:w="3559" w:type="dxa"/>
            <w:tcBorders>
              <w:top w:val="single" w:sz="4" w:space="0" w:color="auto"/>
              <w:left w:val="single" w:sz="4" w:space="0" w:color="auto"/>
              <w:bottom w:val="single" w:sz="4" w:space="0" w:color="auto"/>
              <w:right w:val="single" w:sz="4" w:space="0" w:color="auto"/>
            </w:tcBorders>
          </w:tcPr>
          <w:p w14:paraId="28E786B5" w14:textId="77777777" w:rsidR="00C218A3" w:rsidRPr="00E63C16" w:rsidRDefault="00C218A3" w:rsidP="00E1527B">
            <w:pPr>
              <w:pStyle w:val="Tabletext"/>
            </w:pPr>
            <w:r w:rsidRPr="00E63C16">
              <w:t xml:space="preserve">Waterbird breeding </w:t>
            </w:r>
          </w:p>
          <w:p w14:paraId="28E786B6" w14:textId="77777777" w:rsidR="00C218A3" w:rsidRPr="00E63C16" w:rsidRDefault="00C218A3" w:rsidP="00E1527B">
            <w:pPr>
              <w:pStyle w:val="Tabletext"/>
            </w:pPr>
            <w:r w:rsidRPr="00E63C16">
              <w:t>(</w:t>
            </w:r>
            <w:r w:rsidR="004477DB">
              <w:t>SA</w:t>
            </w:r>
            <w:r w:rsidRPr="00E63C16">
              <w:t>)</w:t>
            </w:r>
          </w:p>
        </w:tc>
        <w:tc>
          <w:tcPr>
            <w:tcW w:w="2382" w:type="dxa"/>
            <w:tcBorders>
              <w:top w:val="single" w:sz="4" w:space="0" w:color="auto"/>
              <w:left w:val="single" w:sz="4" w:space="0" w:color="auto"/>
              <w:bottom w:val="single" w:sz="4" w:space="0" w:color="auto"/>
              <w:right w:val="single" w:sz="4" w:space="0" w:color="auto"/>
            </w:tcBorders>
          </w:tcPr>
          <w:p w14:paraId="28E786B7" w14:textId="77777777" w:rsidR="00C218A3" w:rsidRPr="00E63C16" w:rsidRDefault="00C218A3" w:rsidP="00E1527B">
            <w:pPr>
              <w:pStyle w:val="Tabletext"/>
            </w:pPr>
            <w:r>
              <w:t>Spencer/Brandis</w:t>
            </w:r>
          </w:p>
        </w:tc>
        <w:tc>
          <w:tcPr>
            <w:tcW w:w="2383" w:type="dxa"/>
            <w:tcBorders>
              <w:top w:val="single" w:sz="4" w:space="0" w:color="auto"/>
              <w:left w:val="single" w:sz="4" w:space="0" w:color="auto"/>
              <w:bottom w:val="single" w:sz="4" w:space="0" w:color="auto"/>
              <w:right w:val="single" w:sz="4" w:space="0" w:color="auto"/>
            </w:tcBorders>
          </w:tcPr>
          <w:p w14:paraId="28E786B8" w14:textId="77777777" w:rsidR="00C218A3" w:rsidRPr="00E63C16" w:rsidRDefault="00C218A3" w:rsidP="00E1527B">
            <w:pPr>
              <w:pStyle w:val="Tabletext"/>
            </w:pPr>
            <w:r>
              <w:t>Spencer/Brandis</w:t>
            </w:r>
          </w:p>
        </w:tc>
      </w:tr>
      <w:tr w:rsidR="00C218A3" w:rsidRPr="00E63C16" w14:paraId="28E786BD" w14:textId="77777777" w:rsidTr="007D37E4">
        <w:trPr>
          <w:trHeight w:val="397"/>
        </w:trPr>
        <w:tc>
          <w:tcPr>
            <w:tcW w:w="3559" w:type="dxa"/>
            <w:tcBorders>
              <w:top w:val="single" w:sz="4" w:space="0" w:color="auto"/>
              <w:left w:val="single" w:sz="4" w:space="0" w:color="auto"/>
              <w:bottom w:val="single" w:sz="4" w:space="0" w:color="auto"/>
              <w:right w:val="single" w:sz="4" w:space="0" w:color="auto"/>
            </w:tcBorders>
          </w:tcPr>
          <w:p w14:paraId="28E786BA" w14:textId="77777777" w:rsidR="00C218A3" w:rsidRPr="00E63C16" w:rsidRDefault="00C218A3" w:rsidP="00E1527B">
            <w:pPr>
              <w:pStyle w:val="Tabletext"/>
            </w:pPr>
            <w:r>
              <w:t>Project management</w:t>
            </w:r>
          </w:p>
        </w:tc>
        <w:tc>
          <w:tcPr>
            <w:tcW w:w="2382" w:type="dxa"/>
            <w:tcBorders>
              <w:top w:val="single" w:sz="4" w:space="0" w:color="auto"/>
              <w:left w:val="single" w:sz="4" w:space="0" w:color="auto"/>
              <w:right w:val="single" w:sz="4" w:space="0" w:color="auto"/>
            </w:tcBorders>
          </w:tcPr>
          <w:p w14:paraId="28E786BB" w14:textId="77777777" w:rsidR="00C218A3" w:rsidRPr="00E63C16" w:rsidRDefault="00C218A3" w:rsidP="00E1527B">
            <w:pPr>
              <w:pStyle w:val="Tabletext"/>
            </w:pPr>
          </w:p>
        </w:tc>
        <w:tc>
          <w:tcPr>
            <w:tcW w:w="2383" w:type="dxa"/>
            <w:tcBorders>
              <w:top w:val="single" w:sz="4" w:space="0" w:color="auto"/>
              <w:left w:val="single" w:sz="4" w:space="0" w:color="auto"/>
              <w:bottom w:val="single" w:sz="4" w:space="0" w:color="auto"/>
              <w:right w:val="single" w:sz="4" w:space="0" w:color="auto"/>
            </w:tcBorders>
          </w:tcPr>
          <w:p w14:paraId="28E786BC" w14:textId="77777777" w:rsidR="00C218A3" w:rsidRPr="00E63C16" w:rsidRDefault="00C218A3" w:rsidP="00E1527B">
            <w:pPr>
              <w:pStyle w:val="Tabletext"/>
            </w:pPr>
            <w:r>
              <w:t>Wassens</w:t>
            </w:r>
          </w:p>
        </w:tc>
      </w:tr>
      <w:tr w:rsidR="00C218A3" w:rsidRPr="00E63C16" w14:paraId="28E786C1" w14:textId="77777777" w:rsidTr="007D37E4">
        <w:trPr>
          <w:trHeight w:val="397"/>
        </w:trPr>
        <w:tc>
          <w:tcPr>
            <w:tcW w:w="3559" w:type="dxa"/>
            <w:tcBorders>
              <w:top w:val="single" w:sz="4" w:space="0" w:color="auto"/>
              <w:left w:val="single" w:sz="4" w:space="0" w:color="auto"/>
              <w:bottom w:val="single" w:sz="4" w:space="0" w:color="auto"/>
              <w:right w:val="single" w:sz="4" w:space="0" w:color="auto"/>
            </w:tcBorders>
          </w:tcPr>
          <w:p w14:paraId="28E786BE" w14:textId="77777777" w:rsidR="00C218A3" w:rsidRPr="00E63C16" w:rsidRDefault="00C218A3" w:rsidP="00C64BF4">
            <w:pPr>
              <w:pStyle w:val="Tabletext"/>
            </w:pPr>
            <w:r w:rsidRPr="00E63C16">
              <w:t>Synthesis and evaluation</w:t>
            </w:r>
          </w:p>
        </w:tc>
        <w:tc>
          <w:tcPr>
            <w:tcW w:w="2382" w:type="dxa"/>
            <w:tcBorders>
              <w:left w:val="single" w:sz="4" w:space="0" w:color="auto"/>
              <w:right w:val="single" w:sz="4" w:space="0" w:color="auto"/>
            </w:tcBorders>
          </w:tcPr>
          <w:p w14:paraId="28E786BF" w14:textId="77777777" w:rsidR="00C218A3" w:rsidRPr="00E63C16" w:rsidRDefault="00C218A3" w:rsidP="00C64BF4">
            <w:pPr>
              <w:pStyle w:val="Tabletext"/>
            </w:pPr>
          </w:p>
        </w:tc>
        <w:tc>
          <w:tcPr>
            <w:tcW w:w="2383" w:type="dxa"/>
            <w:tcBorders>
              <w:top w:val="single" w:sz="4" w:space="0" w:color="auto"/>
              <w:left w:val="single" w:sz="4" w:space="0" w:color="auto"/>
              <w:bottom w:val="single" w:sz="4" w:space="0" w:color="auto"/>
              <w:right w:val="single" w:sz="4" w:space="0" w:color="auto"/>
            </w:tcBorders>
          </w:tcPr>
          <w:p w14:paraId="28E786C0" w14:textId="77777777" w:rsidR="00C218A3" w:rsidRPr="00E63C16" w:rsidRDefault="00C218A3" w:rsidP="000D41FC">
            <w:pPr>
              <w:pStyle w:val="Tabletext"/>
            </w:pPr>
            <w:r>
              <w:t xml:space="preserve">Wassens/Bino </w:t>
            </w:r>
          </w:p>
        </w:tc>
      </w:tr>
      <w:tr w:rsidR="00C218A3" w:rsidRPr="00E63C16" w14:paraId="28E786C6" w14:textId="77777777" w:rsidTr="007D37E4">
        <w:trPr>
          <w:trHeight w:val="397"/>
        </w:trPr>
        <w:tc>
          <w:tcPr>
            <w:tcW w:w="3559" w:type="dxa"/>
            <w:tcBorders>
              <w:top w:val="single" w:sz="4" w:space="0" w:color="auto"/>
              <w:left w:val="single" w:sz="4" w:space="0" w:color="auto"/>
              <w:bottom w:val="single" w:sz="4" w:space="0" w:color="auto"/>
              <w:right w:val="single" w:sz="4" w:space="0" w:color="auto"/>
            </w:tcBorders>
          </w:tcPr>
          <w:p w14:paraId="28E786C2" w14:textId="77777777" w:rsidR="00C218A3" w:rsidRPr="00E63C16" w:rsidRDefault="00C218A3" w:rsidP="00E1527B">
            <w:pPr>
              <w:pStyle w:val="Tabletext"/>
            </w:pPr>
            <w:r w:rsidRPr="00E63C16">
              <w:t>Reporting</w:t>
            </w:r>
          </w:p>
          <w:p w14:paraId="28E786C3" w14:textId="77777777" w:rsidR="00C218A3" w:rsidRPr="00E63C16" w:rsidRDefault="00C218A3" w:rsidP="00E1527B">
            <w:pPr>
              <w:pStyle w:val="Tabletext"/>
            </w:pPr>
          </w:p>
        </w:tc>
        <w:tc>
          <w:tcPr>
            <w:tcW w:w="2382" w:type="dxa"/>
            <w:tcBorders>
              <w:left w:val="single" w:sz="4" w:space="0" w:color="auto"/>
              <w:right w:val="single" w:sz="4" w:space="0" w:color="auto"/>
            </w:tcBorders>
          </w:tcPr>
          <w:p w14:paraId="28E786C4" w14:textId="77777777" w:rsidR="00C218A3" w:rsidRPr="00E63C16" w:rsidRDefault="00C218A3" w:rsidP="00E1527B">
            <w:pPr>
              <w:pStyle w:val="Tabletext"/>
            </w:pPr>
          </w:p>
        </w:tc>
        <w:tc>
          <w:tcPr>
            <w:tcW w:w="2383" w:type="dxa"/>
            <w:tcBorders>
              <w:top w:val="single" w:sz="4" w:space="0" w:color="auto"/>
              <w:left w:val="single" w:sz="4" w:space="0" w:color="auto"/>
              <w:bottom w:val="single" w:sz="4" w:space="0" w:color="auto"/>
              <w:right w:val="single" w:sz="4" w:space="0" w:color="auto"/>
            </w:tcBorders>
          </w:tcPr>
          <w:p w14:paraId="28E786C5" w14:textId="77777777" w:rsidR="00C218A3" w:rsidRPr="00E63C16" w:rsidRDefault="00C218A3" w:rsidP="00E1527B">
            <w:pPr>
              <w:pStyle w:val="Tabletext"/>
            </w:pPr>
            <w:r>
              <w:t>Wassens</w:t>
            </w:r>
          </w:p>
        </w:tc>
      </w:tr>
      <w:tr w:rsidR="00C218A3" w:rsidRPr="00E63C16" w14:paraId="28E786CA" w14:textId="77777777" w:rsidTr="007D37E4">
        <w:trPr>
          <w:trHeight w:val="397"/>
        </w:trPr>
        <w:tc>
          <w:tcPr>
            <w:tcW w:w="3559" w:type="dxa"/>
            <w:tcBorders>
              <w:top w:val="single" w:sz="4" w:space="0" w:color="auto"/>
              <w:left w:val="single" w:sz="4" w:space="0" w:color="auto"/>
              <w:bottom w:val="single" w:sz="4" w:space="0" w:color="auto"/>
              <w:right w:val="single" w:sz="4" w:space="0" w:color="auto"/>
            </w:tcBorders>
          </w:tcPr>
          <w:p w14:paraId="28E786C7" w14:textId="77777777" w:rsidR="00C218A3" w:rsidRPr="00E63C16" w:rsidRDefault="00C218A3" w:rsidP="00E1527B">
            <w:pPr>
              <w:pStyle w:val="Tabletext"/>
            </w:pPr>
            <w:r w:rsidRPr="00E63C16">
              <w:t>Progress reports</w:t>
            </w:r>
          </w:p>
        </w:tc>
        <w:tc>
          <w:tcPr>
            <w:tcW w:w="2382" w:type="dxa"/>
            <w:tcBorders>
              <w:left w:val="single" w:sz="4" w:space="0" w:color="auto"/>
              <w:bottom w:val="single" w:sz="4" w:space="0" w:color="auto"/>
              <w:right w:val="single" w:sz="4" w:space="0" w:color="auto"/>
            </w:tcBorders>
          </w:tcPr>
          <w:p w14:paraId="28E786C8" w14:textId="77777777" w:rsidR="00C218A3" w:rsidRPr="00E63C16" w:rsidRDefault="00C218A3" w:rsidP="00E1527B">
            <w:pPr>
              <w:pStyle w:val="Tabletext"/>
            </w:pPr>
          </w:p>
        </w:tc>
        <w:tc>
          <w:tcPr>
            <w:tcW w:w="2383" w:type="dxa"/>
            <w:tcBorders>
              <w:top w:val="single" w:sz="4" w:space="0" w:color="auto"/>
              <w:left w:val="single" w:sz="4" w:space="0" w:color="auto"/>
              <w:bottom w:val="single" w:sz="4" w:space="0" w:color="auto"/>
              <w:right w:val="single" w:sz="4" w:space="0" w:color="auto"/>
            </w:tcBorders>
          </w:tcPr>
          <w:p w14:paraId="28E786C9" w14:textId="77777777" w:rsidR="00C218A3" w:rsidRPr="00E63C16" w:rsidRDefault="00C218A3" w:rsidP="00E1527B">
            <w:pPr>
              <w:pStyle w:val="Tabletext"/>
            </w:pPr>
            <w:r>
              <w:t>Wassens</w:t>
            </w:r>
          </w:p>
        </w:tc>
      </w:tr>
      <w:tr w:rsidR="00C218A3" w:rsidRPr="00E63C16" w14:paraId="28E786CF" w14:textId="77777777" w:rsidTr="007D37E4">
        <w:trPr>
          <w:trHeight w:val="397"/>
        </w:trPr>
        <w:tc>
          <w:tcPr>
            <w:tcW w:w="3559" w:type="dxa"/>
            <w:tcBorders>
              <w:top w:val="single" w:sz="4" w:space="0" w:color="auto"/>
              <w:left w:val="single" w:sz="4" w:space="0" w:color="auto"/>
              <w:bottom w:val="single" w:sz="4" w:space="0" w:color="auto"/>
              <w:right w:val="single" w:sz="4" w:space="0" w:color="auto"/>
            </w:tcBorders>
          </w:tcPr>
          <w:p w14:paraId="28E786CB" w14:textId="77777777" w:rsidR="00C218A3" w:rsidRPr="00E63C16" w:rsidRDefault="00C218A3" w:rsidP="00E1527B">
            <w:pPr>
              <w:pStyle w:val="Tabletext"/>
            </w:pPr>
            <w:r w:rsidRPr="00E63C16">
              <w:t>Communication and engagement</w:t>
            </w:r>
          </w:p>
          <w:p w14:paraId="28E786CC" w14:textId="77777777" w:rsidR="00C218A3" w:rsidRPr="00E63C16" w:rsidRDefault="00C218A3" w:rsidP="00E1527B">
            <w:pPr>
              <w:pStyle w:val="Tabletext"/>
            </w:pPr>
            <w:r w:rsidRPr="00E63C16">
              <w:t> </w:t>
            </w:r>
          </w:p>
        </w:tc>
        <w:tc>
          <w:tcPr>
            <w:tcW w:w="2382" w:type="dxa"/>
            <w:tcBorders>
              <w:top w:val="single" w:sz="4" w:space="0" w:color="auto"/>
              <w:left w:val="single" w:sz="4" w:space="0" w:color="auto"/>
              <w:bottom w:val="single" w:sz="4" w:space="0" w:color="auto"/>
              <w:right w:val="single" w:sz="4" w:space="0" w:color="auto"/>
            </w:tcBorders>
          </w:tcPr>
          <w:p w14:paraId="28E786CD" w14:textId="77777777" w:rsidR="00C218A3" w:rsidRPr="00E63C16" w:rsidRDefault="00C218A3" w:rsidP="00E1527B">
            <w:pPr>
              <w:pStyle w:val="Tabletext"/>
            </w:pPr>
          </w:p>
        </w:tc>
        <w:tc>
          <w:tcPr>
            <w:tcW w:w="2383" w:type="dxa"/>
            <w:tcBorders>
              <w:top w:val="single" w:sz="4" w:space="0" w:color="auto"/>
              <w:left w:val="single" w:sz="4" w:space="0" w:color="auto"/>
              <w:bottom w:val="single" w:sz="4" w:space="0" w:color="auto"/>
              <w:right w:val="single" w:sz="4" w:space="0" w:color="auto"/>
            </w:tcBorders>
          </w:tcPr>
          <w:p w14:paraId="28E786CE" w14:textId="77777777" w:rsidR="00C218A3" w:rsidRPr="00E63C16" w:rsidRDefault="00785EE2" w:rsidP="00E1527B">
            <w:pPr>
              <w:pStyle w:val="Tabletext"/>
            </w:pPr>
            <w:r>
              <w:t>Wassens</w:t>
            </w:r>
          </w:p>
        </w:tc>
      </w:tr>
      <w:tr w:rsidR="00C218A3" w:rsidRPr="00E63C16" w14:paraId="28E786D3" w14:textId="77777777" w:rsidTr="007D37E4">
        <w:trPr>
          <w:trHeight w:val="495"/>
        </w:trPr>
        <w:tc>
          <w:tcPr>
            <w:tcW w:w="3559" w:type="dxa"/>
            <w:tcBorders>
              <w:top w:val="single" w:sz="4" w:space="0" w:color="auto"/>
              <w:left w:val="single" w:sz="4" w:space="0" w:color="auto"/>
              <w:bottom w:val="single" w:sz="4" w:space="0" w:color="auto"/>
              <w:right w:val="single" w:sz="4" w:space="0" w:color="auto"/>
            </w:tcBorders>
          </w:tcPr>
          <w:p w14:paraId="28E786D0" w14:textId="77777777" w:rsidR="00C218A3" w:rsidRPr="00E63C16" w:rsidRDefault="00C218A3" w:rsidP="00E1527B">
            <w:pPr>
              <w:pStyle w:val="Tabletext"/>
            </w:pPr>
            <w:r>
              <w:t>Auditing/administration</w:t>
            </w:r>
          </w:p>
        </w:tc>
        <w:tc>
          <w:tcPr>
            <w:tcW w:w="2382" w:type="dxa"/>
            <w:tcBorders>
              <w:top w:val="single" w:sz="4" w:space="0" w:color="auto"/>
              <w:left w:val="single" w:sz="4" w:space="0" w:color="auto"/>
              <w:bottom w:val="single" w:sz="4" w:space="0" w:color="auto"/>
              <w:right w:val="single" w:sz="4" w:space="0" w:color="auto"/>
            </w:tcBorders>
          </w:tcPr>
          <w:p w14:paraId="28E786D1" w14:textId="77777777" w:rsidR="00C218A3" w:rsidRPr="00E63C16" w:rsidRDefault="00C218A3" w:rsidP="00E1527B">
            <w:pPr>
              <w:pStyle w:val="Tabletext"/>
            </w:pPr>
          </w:p>
        </w:tc>
        <w:tc>
          <w:tcPr>
            <w:tcW w:w="2383" w:type="dxa"/>
            <w:tcBorders>
              <w:top w:val="single" w:sz="4" w:space="0" w:color="auto"/>
              <w:left w:val="single" w:sz="4" w:space="0" w:color="auto"/>
              <w:bottom w:val="single" w:sz="4" w:space="0" w:color="auto"/>
              <w:right w:val="single" w:sz="4" w:space="0" w:color="auto"/>
            </w:tcBorders>
          </w:tcPr>
          <w:p w14:paraId="28E786D2" w14:textId="77777777" w:rsidR="00C218A3" w:rsidRDefault="007D37E4" w:rsidP="007D37E4">
            <w:pPr>
              <w:pStyle w:val="Tabletext"/>
            </w:pPr>
            <w:r>
              <w:t xml:space="preserve">CSU Research Office/ Institute Land Water and Society </w:t>
            </w:r>
          </w:p>
        </w:tc>
      </w:tr>
    </w:tbl>
    <w:p w14:paraId="28E786D4" w14:textId="77777777" w:rsidR="00C218A3" w:rsidRDefault="00C218A3" w:rsidP="00535C4F">
      <w:pPr>
        <w:pStyle w:val="BodyText10"/>
      </w:pPr>
    </w:p>
    <w:p w14:paraId="28E786D5" w14:textId="77777777" w:rsidR="00993A66" w:rsidRDefault="00C218A3" w:rsidP="00993A66">
      <w:pPr>
        <w:spacing w:after="0" w:line="240" w:lineRule="auto"/>
      </w:pPr>
      <w:r>
        <w:br w:type="page"/>
      </w:r>
    </w:p>
    <w:p w14:paraId="28E786D6" w14:textId="77777777" w:rsidR="002F6183" w:rsidRDefault="00E345F4" w:rsidP="00EF232F">
      <w:pPr>
        <w:pStyle w:val="Heading1"/>
      </w:pPr>
      <w:r>
        <w:t xml:space="preserve"> </w:t>
      </w:r>
      <w:bookmarkStart w:id="216" w:name="_Toc385495703"/>
      <w:bookmarkStart w:id="217" w:name="_Toc391976373"/>
      <w:r w:rsidR="002F6183">
        <w:t xml:space="preserve">Other documents associated with this </w:t>
      </w:r>
      <w:bookmarkEnd w:id="216"/>
      <w:bookmarkEnd w:id="217"/>
      <w:r w:rsidR="00B64E9F">
        <w:t>M&amp;E P</w:t>
      </w:r>
      <w:r w:rsidR="0047357F">
        <w:t>lan</w:t>
      </w:r>
    </w:p>
    <w:p w14:paraId="28E786D7" w14:textId="77777777" w:rsidR="00EF232F" w:rsidRDefault="00EF232F" w:rsidP="002F6183">
      <w:pPr>
        <w:pStyle w:val="BodyText10"/>
      </w:pPr>
      <w:r>
        <w:t>This document is accompanied by three additional documents:</w:t>
      </w:r>
    </w:p>
    <w:p w14:paraId="28E786D8" w14:textId="77777777" w:rsidR="00C218A3" w:rsidRDefault="00815868" w:rsidP="00546CA2">
      <w:pPr>
        <w:pStyle w:val="BodyText"/>
        <w:numPr>
          <w:ilvl w:val="0"/>
          <w:numId w:val="53"/>
        </w:numPr>
      </w:pPr>
      <w:r>
        <w:t>The Quality management plan- which</w:t>
      </w:r>
      <w:r w:rsidRPr="000906F0">
        <w:t xml:space="preserve"> details the quality management processe</w:t>
      </w:r>
      <w:r>
        <w:t>s</w:t>
      </w:r>
      <w:r w:rsidRPr="000906F0">
        <w:t xml:space="preserve"> to be</w:t>
      </w:r>
      <w:r>
        <w:t xml:space="preserve"> </w:t>
      </w:r>
      <w:r w:rsidRPr="000906F0">
        <w:t xml:space="preserve">used </w:t>
      </w:r>
      <w:r w:rsidR="00AF1128">
        <w:t>throughout the project, including project management, data management and QA/QC processes</w:t>
      </w:r>
    </w:p>
    <w:p w14:paraId="28E786D9" w14:textId="77777777" w:rsidR="00815868" w:rsidRDefault="00815868" w:rsidP="00546CA2">
      <w:pPr>
        <w:pStyle w:val="BodyText10"/>
        <w:numPr>
          <w:ilvl w:val="0"/>
          <w:numId w:val="53"/>
        </w:numPr>
      </w:pPr>
      <w:r>
        <w:t xml:space="preserve">The </w:t>
      </w:r>
      <w:r w:rsidR="00594220">
        <w:t>Risk m</w:t>
      </w:r>
      <w:r w:rsidRPr="00E63C16">
        <w:t xml:space="preserve">anagement </w:t>
      </w:r>
      <w:r w:rsidR="00594220">
        <w:t xml:space="preserve">plan – which outlines </w:t>
      </w:r>
      <w:r w:rsidRPr="00E63C16">
        <w:t>major risks to the project and progress of mitigation action implementation</w:t>
      </w:r>
    </w:p>
    <w:p w14:paraId="28E786DA" w14:textId="77777777" w:rsidR="00594220" w:rsidRPr="00E63C16" w:rsidRDefault="00594220" w:rsidP="00546CA2">
      <w:pPr>
        <w:pStyle w:val="BodyText10"/>
        <w:numPr>
          <w:ilvl w:val="0"/>
          <w:numId w:val="53"/>
        </w:numPr>
      </w:pPr>
      <w:r w:rsidRPr="008C5A0B">
        <w:t xml:space="preserve">The Workplace Health and Safety Plan (WHS) </w:t>
      </w:r>
      <w:r>
        <w:t xml:space="preserve">which has been </w:t>
      </w:r>
      <w:r w:rsidRPr="008C5A0B">
        <w:t>developed to</w:t>
      </w:r>
      <w:r>
        <w:t xml:space="preserve"> </w:t>
      </w:r>
      <w:r w:rsidR="00AF1128">
        <w:t>ensure</w:t>
      </w:r>
      <w:r>
        <w:t xml:space="preserve"> all wor</w:t>
      </w:r>
      <w:r w:rsidR="00AF1128">
        <w:t xml:space="preserve">k undertaken as part of the </w:t>
      </w:r>
      <w:r w:rsidR="00B64E9F">
        <w:t>M&amp;E P</w:t>
      </w:r>
      <w:r w:rsidR="0047357F">
        <w:t>lan</w:t>
      </w:r>
      <w:r w:rsidRPr="008C5A0B">
        <w:t xml:space="preserve"> comply with the Commonwealth Work Health and Safety Act 2011 (WHS Act), Work Health and Safety Regulations 2011 (WHS Regulations), Work Health and Safety Codes of Practice 2011.</w:t>
      </w:r>
    </w:p>
    <w:p w14:paraId="28E786DB" w14:textId="77777777" w:rsidR="00C218A3" w:rsidRPr="00E63C16" w:rsidRDefault="00C218A3" w:rsidP="00535C4F">
      <w:pPr>
        <w:spacing w:after="0" w:line="240" w:lineRule="auto"/>
      </w:pPr>
    </w:p>
    <w:p w14:paraId="28E786DC" w14:textId="77777777" w:rsidR="00C218A3" w:rsidRPr="00E63C16" w:rsidRDefault="00C218A3" w:rsidP="0034678B">
      <w:pPr>
        <w:spacing w:after="0" w:line="240" w:lineRule="auto"/>
        <w:rPr>
          <w:rFonts w:cs="Angsana New"/>
          <w:lang w:eastAsia="zh-CN" w:bidi="th-TH"/>
        </w:rPr>
      </w:pPr>
      <w:r w:rsidRPr="00E63C16">
        <w:br w:type="page"/>
      </w:r>
    </w:p>
    <w:p w14:paraId="28E786DD" w14:textId="77777777" w:rsidR="00C218A3" w:rsidRPr="00E63C16" w:rsidRDefault="00C218A3" w:rsidP="00F306A5">
      <w:pPr>
        <w:pStyle w:val="Heading1"/>
      </w:pPr>
      <w:r w:rsidRPr="00E63C16">
        <w:t xml:space="preserve"> </w:t>
      </w:r>
      <w:bookmarkStart w:id="218" w:name="_Toc385495704"/>
      <w:bookmarkStart w:id="219" w:name="_Toc391976374"/>
      <w:r w:rsidRPr="00E63C16">
        <w:t>References</w:t>
      </w:r>
      <w:bookmarkEnd w:id="218"/>
      <w:bookmarkEnd w:id="219"/>
    </w:p>
    <w:p w14:paraId="28E786DE" w14:textId="77777777" w:rsidR="009C1D51" w:rsidRDefault="009C1D51" w:rsidP="009C1D51">
      <w:pPr>
        <w:pStyle w:val="BodyText"/>
      </w:pPr>
      <w:r>
        <w:t>Agostinho, A. A., Gomes, L. C. and Pelicice, F. M. (2007). Ecology and management of fish resources in reservoirs in Brazil. Eduem.</w:t>
      </w:r>
    </w:p>
    <w:p w14:paraId="28E786DF" w14:textId="77777777" w:rsidR="009C1D51" w:rsidRDefault="009C1D51" w:rsidP="009C1D51">
      <w:pPr>
        <w:pStyle w:val="BodyText"/>
      </w:pPr>
      <w:r>
        <w:t>Anderson, H. K. (1915). "Rescue Operations on the Murrumbidgee River." The Australian Zoologist 1: 157-160.</w:t>
      </w:r>
    </w:p>
    <w:p w14:paraId="28E786E0" w14:textId="77777777" w:rsidR="009C1D51" w:rsidRDefault="009C1D51" w:rsidP="009C1D51">
      <w:pPr>
        <w:pStyle w:val="BodyText"/>
      </w:pPr>
      <w:r>
        <w:t xml:space="preserve">Anderson, M., Gorley, R. N. and Clarke, K. R. (2008). Permanova+ for Primer: Guide to Software and Statistical Methods. Plymouth., PRIMER-E </w:t>
      </w:r>
    </w:p>
    <w:p w14:paraId="28E786E1" w14:textId="77777777" w:rsidR="009C1D51" w:rsidRDefault="009C1D51" w:rsidP="009C1D51">
      <w:pPr>
        <w:pStyle w:val="BodyText"/>
      </w:pPr>
      <w:r>
        <w:t>Balcombe, S., Lobegeiger, J., Marshall, S., Marshall, J., Ly, D. and Jones, D. (2012). "Fish body condition and recruitment success reflect antecedent flows in an Australian dryland river." Fisheries Science 78(4): 841-847.</w:t>
      </w:r>
    </w:p>
    <w:p w14:paraId="28E786E2" w14:textId="77777777" w:rsidR="009C1D51" w:rsidRDefault="009C1D51" w:rsidP="009C1D51">
      <w:pPr>
        <w:pStyle w:val="BodyText"/>
      </w:pPr>
      <w:r>
        <w:t>Balcombe, S. R. and Humphries, P. (2006). "Diet of the western carp gudgeon (</w:t>
      </w:r>
      <w:r w:rsidRPr="009C1D51">
        <w:rPr>
          <w:i/>
        </w:rPr>
        <w:t>Hypseleotris klunzingeri Ogilby</w:t>
      </w:r>
      <w:r>
        <w:t>) in an Australian floodplain lake: the role of water level stability." Journal of Fish Biology 68: 1484-1493.</w:t>
      </w:r>
    </w:p>
    <w:p w14:paraId="28E786E3" w14:textId="77777777" w:rsidR="009C1D51" w:rsidRDefault="009C1D51" w:rsidP="009C1D51">
      <w:pPr>
        <w:pStyle w:val="BodyText"/>
      </w:pPr>
      <w:r>
        <w:t>Baumgartner, L. J., Conallin, J., Wooden, I., Campbell, B., Gee, R., Robinson, W. A. and Mallen-Cooper, M. (2013). "Using flow guilds of freshwater fish in an adaptive management framework to simplify environmental flow delivery for semi-arid riverine systems." Fish and Fisheries.</w:t>
      </w:r>
    </w:p>
    <w:p w14:paraId="28E786E4" w14:textId="77777777" w:rsidR="009C1D51" w:rsidRDefault="009C1D51" w:rsidP="009C1D51">
      <w:pPr>
        <w:pStyle w:val="BodyText"/>
      </w:pPr>
      <w:r>
        <w:t>Beesley, L., Price, A., King, A., Gawne, B., Nielsen, D. L., K</w:t>
      </w:r>
      <w:r w:rsidR="005A03B6">
        <w:t>oeh</w:t>
      </w:r>
      <w:r>
        <w:t xml:space="preserve">n, J. D., Meredith, S., Vilizzi, L. and Hladyz, S. (2011). Watering floodplain wetlands in the Murray-Darling Basin for native fish. Canberra, National Water Commission </w:t>
      </w:r>
    </w:p>
    <w:p w14:paraId="28E786E5" w14:textId="77777777" w:rsidR="009C1D51" w:rsidRDefault="009C1D51" w:rsidP="009C1D51">
      <w:pPr>
        <w:pStyle w:val="BodyText"/>
      </w:pPr>
      <w:r>
        <w:t>Bino, G., Steinfeld, C. and Kingsford, R. T. (2013). "Maximising colonial waterbirds breeding events, using identified ecological thresholds and environmental flow management." Ecological Applications In press.</w:t>
      </w:r>
    </w:p>
    <w:p w14:paraId="28E786E6" w14:textId="77777777" w:rsidR="009C1D51" w:rsidRDefault="009C1D51" w:rsidP="009C1D51">
      <w:pPr>
        <w:pStyle w:val="BodyText"/>
      </w:pPr>
      <w:r>
        <w:t>Brandis, K., Ryall, S. and Kingsford, R. T. (2011). Lowbidgee 2010/2011 Colonial Waterbird Breeding. Sydney Final report prepared for the Lowbidgee League. Australian Wetlands and Rivers Centre, University of New South Wales.</w:t>
      </w:r>
    </w:p>
    <w:p w14:paraId="28E786E7" w14:textId="77777777" w:rsidR="009C1D51" w:rsidRDefault="009C1D51" w:rsidP="009C1D51">
      <w:pPr>
        <w:pStyle w:val="BodyText"/>
      </w:pPr>
      <w:r>
        <w:t>Brandis, K. J., Kingsford, R. T., Ren, S. and Ramp, D. (2011). "Crisis water management and ibis breeding at Narran Lakes in arid Australia." Environmental Management 48(3): 489-498.</w:t>
      </w:r>
    </w:p>
    <w:p w14:paraId="28E786E8" w14:textId="77777777" w:rsidR="009C1D51" w:rsidRDefault="009C1D51" w:rsidP="009C1D51">
      <w:pPr>
        <w:pStyle w:val="BodyText"/>
      </w:pPr>
      <w:r>
        <w:t>Brandis, K. J., Koeltzow, N., Ryall, S. and Ramp, D. (in press). "Assessing the use of camera traps to measure reproductive success in Straw-necked Ibis breeding colonies." Australian Field Ornithology.</w:t>
      </w:r>
    </w:p>
    <w:p w14:paraId="28E786E9" w14:textId="77777777" w:rsidR="009C1D51" w:rsidRDefault="009C1D51" w:rsidP="009C1D51">
      <w:pPr>
        <w:pStyle w:val="BodyText"/>
      </w:pPr>
      <w:r>
        <w:t>Bray, J. R. and Curtis, J. T. (1957). "An ordination of the upland forest communities of southern Wisconsin." Ecological Monographs 27: 325-349.</w:t>
      </w:r>
    </w:p>
    <w:p w14:paraId="28E786EA" w14:textId="77777777" w:rsidR="009C1D51" w:rsidRDefault="009C1D51" w:rsidP="009C1D51">
      <w:pPr>
        <w:pStyle w:val="BodyText"/>
      </w:pPr>
      <w:r>
        <w:t>Briggs, S. V. and Thornton, S. A. (1999). "Management of water regimes in River Red Gum Eucalyptus camaldulensis wetlands for waterbird breeding." Australian Zoologist 31(1): 187-197.</w:t>
      </w:r>
    </w:p>
    <w:p w14:paraId="28E786EB" w14:textId="77777777" w:rsidR="009C1D51" w:rsidRDefault="009C1D51" w:rsidP="009C1D51">
      <w:pPr>
        <w:pStyle w:val="BodyText"/>
      </w:pPr>
      <w:r>
        <w:t>Briggs, S. V., Thorton, S. A. and Lawler, W. G. (1997). "Relationships between hydrological control of River Red Gum wetlands and waterbird breeding." Emu 97: 31-42.</w:t>
      </w:r>
    </w:p>
    <w:p w14:paraId="28E786EC" w14:textId="77777777" w:rsidR="009C1D51" w:rsidRDefault="009C1D51" w:rsidP="009C1D51">
      <w:pPr>
        <w:pStyle w:val="BodyText"/>
      </w:pPr>
      <w:r>
        <w:t>Brock, M. A., Nielsen, D. L., Shiel, R. J., Green, J. D. and Langley, J. D. (2003). "Drought and aquatic community resilience: the role of eggs and seeds in sediments of temporary wetlands." Freshwater Biology 48(7): 1207-1218.</w:t>
      </w:r>
    </w:p>
    <w:p w14:paraId="28E786ED" w14:textId="77777777" w:rsidR="009C1D51" w:rsidRDefault="009C1D51" w:rsidP="009C1D51">
      <w:pPr>
        <w:pStyle w:val="BodyText"/>
      </w:pPr>
      <w:r>
        <w:t>Cameron, L. M., Baumgartner, L. J. and Maguire, J. (2013). Management plan to use environmental water to enhance the Murrumbidgee River system for native fish.  , NSW Department of Primary Industries, Cronulla.</w:t>
      </w:r>
    </w:p>
    <w:p w14:paraId="28E786EE" w14:textId="77777777" w:rsidR="009C1D51" w:rsidRDefault="009C1D51" w:rsidP="009C1D51">
      <w:pPr>
        <w:pStyle w:val="BodyText"/>
      </w:pPr>
      <w:r>
        <w:t>Chessman, B. (1988). "Habitat Preferences of Fresh-Water Turtles in the Murray Valley, Victoria and New-South-Wales." Wildlife Research 15(5): 485-491.</w:t>
      </w:r>
    </w:p>
    <w:p w14:paraId="28E786EF" w14:textId="77777777" w:rsidR="009C1D51" w:rsidRDefault="009C1D51" w:rsidP="009C1D51">
      <w:pPr>
        <w:pStyle w:val="BodyText"/>
      </w:pPr>
      <w:r>
        <w:t>Chessman, B. (2003). Integrated monitoring of environmental flows:State summary report 1998-2000. NSW, NSW Department of Infrastructure, Planning and Natural Resources.</w:t>
      </w:r>
    </w:p>
    <w:p w14:paraId="28E786F0" w14:textId="77777777" w:rsidR="009C1D51" w:rsidRDefault="009C1D51" w:rsidP="009C1D51">
      <w:pPr>
        <w:pStyle w:val="BodyText"/>
      </w:pPr>
      <w:r>
        <w:t>Chessman, B. C. (2011). "Declines of freshwater turtles associated with climatic drying in Australia's Murray-Darling Basin." Wildlife Research 38(8): 664-671.</w:t>
      </w:r>
    </w:p>
    <w:p w14:paraId="28E786F1" w14:textId="77777777" w:rsidR="009C1D51" w:rsidRDefault="009C1D51" w:rsidP="009C1D51">
      <w:pPr>
        <w:pStyle w:val="BodyText"/>
      </w:pPr>
      <w:r>
        <w:t>Childs, P., Webster, R., Spencer, J. and Maguire, J. (2010). Yanga National Park - 2009-10 Environmental Watering: Waterbird Surveys Final Report. Final report to the Commonwealth Environmental Water Holder and NSW Department of Environment, Climate Change and Water (National Parks and Wildlife Service). Western Region, Griffith.</w:t>
      </w:r>
    </w:p>
    <w:p w14:paraId="28E786F2" w14:textId="77777777" w:rsidR="009C1D51" w:rsidRDefault="009C1D51" w:rsidP="009C1D51">
      <w:pPr>
        <w:pStyle w:val="BodyText"/>
      </w:pPr>
      <w:r>
        <w:t>Clarke, K. R. and Gorley, R. N. (2006). PRIMER v6: User Manual/Tutorial. Plymouth, PRIMER-E.</w:t>
      </w:r>
    </w:p>
    <w:p w14:paraId="28E786F3" w14:textId="77777777" w:rsidR="009C1D51" w:rsidRDefault="009C1D51" w:rsidP="009C1D51">
      <w:pPr>
        <w:pStyle w:val="BodyText"/>
      </w:pPr>
      <w:r>
        <w:t>Clarke, K. R. and Warwick, R. M. (2001). Changes in marine communities: An approach to statistical analysis and interpretation. Plymouth, UK, PRIMER-E:.</w:t>
      </w:r>
    </w:p>
    <w:p w14:paraId="28E786F4" w14:textId="77777777" w:rsidR="009C1D51" w:rsidRDefault="009C1D51" w:rsidP="009C1D51">
      <w:pPr>
        <w:pStyle w:val="BodyText"/>
      </w:pPr>
      <w:r>
        <w:t>Commonwealth Environmental Water (2013). The Environmental Water Outcomes Framework. Canberra, Commonwealth Environmental Water Holder for the Australian Government.</w:t>
      </w:r>
    </w:p>
    <w:p w14:paraId="28E786F5" w14:textId="77777777" w:rsidR="009C1D51" w:rsidRDefault="009C1D51" w:rsidP="009C1D51">
      <w:pPr>
        <w:pStyle w:val="BodyText"/>
      </w:pPr>
      <w:r>
        <w:t>Copp, G. (1992). "Comparative microhabitat use of cyprinid larvae and juveniles in a lotic floodplain channel." Environmental Biology of Fishes 33(1-2): 181-193.</w:t>
      </w:r>
    </w:p>
    <w:p w14:paraId="28E786F6" w14:textId="77777777" w:rsidR="009C1D51" w:rsidRDefault="009C1D51" w:rsidP="009C1D51">
      <w:pPr>
        <w:pStyle w:val="BodyText"/>
      </w:pPr>
      <w:r>
        <w:t>Crome, F. (1988). "To Drain or Not to Drain? &amp;#8211;Intermittent Swamp Drainage and Waterbird Breeding." Emu 88(4): 243-248.</w:t>
      </w:r>
    </w:p>
    <w:p w14:paraId="28E786F7" w14:textId="77777777" w:rsidR="009C1D51" w:rsidRDefault="009C1D51" w:rsidP="009C1D51">
      <w:pPr>
        <w:pStyle w:val="BodyText"/>
      </w:pPr>
      <w:r>
        <w:t>CSIRO (2008a). Water availability in the Murrumbidgee. A report to the Australian Government from the CSIRO Murray-Darling Basin Sustainable Yields Project, CSIRO: Canberra.</w:t>
      </w:r>
    </w:p>
    <w:p w14:paraId="28E786F8" w14:textId="77777777" w:rsidR="009C1D51" w:rsidRDefault="009C1D51" w:rsidP="009C1D51">
      <w:pPr>
        <w:pStyle w:val="BodyText"/>
      </w:pPr>
      <w:r>
        <w:t>CSIRO (2008b). Water Availability in the Murrumbidgee: A report to the Australian Government from the CSIRO Murray-Darling Basin Sustainable Yields Project. Canberra, CSIRO.</w:t>
      </w:r>
    </w:p>
    <w:p w14:paraId="28E786F9" w14:textId="77777777" w:rsidR="009C1D51" w:rsidRDefault="009C1D51" w:rsidP="009C1D51">
      <w:pPr>
        <w:pStyle w:val="BodyText"/>
      </w:pPr>
      <w:r>
        <w:t>Cunningham, S. C., Read, J., Baker, P. J. and Mac Nally, R. (2007). "Quantitative assessment of stand condition and its relationship to physiological stress in stands of Eucalyptus camaldulensis (Myrtaceae)." Australian Journal of Botany 55(7): 692-699.</w:t>
      </w:r>
    </w:p>
    <w:p w14:paraId="28E786FA" w14:textId="77777777" w:rsidR="009C1D51" w:rsidRDefault="009C1D51" w:rsidP="009C1D51">
      <w:pPr>
        <w:pStyle w:val="BodyText"/>
      </w:pPr>
      <w:r>
        <w:t>David, B. O. and Closs, G. P. (2002). "Behaviour of a stream-dwelling fish before, during, and after high-discharge events." Transactions of the American Fisheries Society 131(4): 762-771.</w:t>
      </w:r>
    </w:p>
    <w:p w14:paraId="28E786FB" w14:textId="77777777" w:rsidR="009C1D51" w:rsidRDefault="009C1D51" w:rsidP="009C1D51">
      <w:pPr>
        <w:pStyle w:val="BodyText"/>
      </w:pPr>
      <w:r>
        <w:t>Downes, B., Barmuta, L. A., Fairweather, P. G., Faith, D. P., Keough, M. J., Lake, P. S., Mapstone, B. D. and Quinn, G. P. (2002). Monitoring Ecological Impacts: Concepts and Practice in Flowing Waters, Cambridge University Press.</w:t>
      </w:r>
    </w:p>
    <w:p w14:paraId="28E786FC" w14:textId="77777777" w:rsidR="009C1D51" w:rsidRDefault="009C1D51" w:rsidP="009C1D51">
      <w:pPr>
        <w:pStyle w:val="BodyText"/>
      </w:pPr>
      <w:r>
        <w:t>Eaton, A. D., Clesceri, L. S., Rice, E. W. and Greenberg, A. E. (2005). Standard methods for examination of water &amp; wastewater. Centennial edition. Washington, USA, American Public Health Association.</w:t>
      </w:r>
    </w:p>
    <w:p w14:paraId="28E786FD" w14:textId="77777777" w:rsidR="009C1D51" w:rsidRDefault="009C1D51" w:rsidP="009C1D51">
      <w:pPr>
        <w:pStyle w:val="BodyText"/>
      </w:pPr>
      <w:r>
        <w:t>Frederick, P. and Ogden, J. (2001). "Pulsed breeding of long-legged wading birds and the importance of infrequent severe drought conditions in the Florida Everglades." Wetlands 21(4): 484-491.</w:t>
      </w:r>
    </w:p>
    <w:p w14:paraId="28E786FE" w14:textId="77777777" w:rsidR="009C1D51" w:rsidRDefault="009C1D51" w:rsidP="009C1D51">
      <w:pPr>
        <w:pStyle w:val="BodyText"/>
      </w:pPr>
      <w:r>
        <w:t>Gawne, B., Brooks, S., Butcher, R., Cottingham, P., Everingham, P. and Hale, J. (2013a). Long term intervention monitoring project monitoring and evaluation requirements Murrumbidgee River system for Commonwealth environmental water. Final report prepared for the Commonwealth Environmental Water Office. Wodonga, Murray-Darling Freshwater Research Centre (MDFRC).</w:t>
      </w:r>
    </w:p>
    <w:p w14:paraId="28E786FF" w14:textId="77777777" w:rsidR="009C1D51" w:rsidRDefault="009C1D51" w:rsidP="009C1D51">
      <w:pPr>
        <w:pStyle w:val="BodyText"/>
      </w:pPr>
      <w:r>
        <w:t>Gawne, B., Brooks, S., Butcher, R., Cottingham, P., Everingham, P., Hale, J., Nielsen, D. L., Stewardson, M. and Stoffels, R. (2013b). Long Term Intervention Monitoring Project: Logic and Rationale Document. Final report prepared for the Commonwealth Environmental Water Office by The Murray-Darling Freshwater Research Centre.</w:t>
      </w:r>
    </w:p>
    <w:p w14:paraId="28E78700" w14:textId="77777777" w:rsidR="009C1D51" w:rsidRDefault="009C1D51" w:rsidP="009C1D51">
      <w:pPr>
        <w:pStyle w:val="BodyText"/>
      </w:pPr>
      <w:r>
        <w:t>Gilligan, D. and Schiller, C. (2003). Downstream transport of larval and juvenile fish in the Murray River, NSW Fisheries Office of Conservation.</w:t>
      </w:r>
    </w:p>
    <w:p w14:paraId="28E78701" w14:textId="77777777" w:rsidR="009C1D51" w:rsidRDefault="009C1D51" w:rsidP="009C1D51">
      <w:pPr>
        <w:pStyle w:val="BodyText"/>
      </w:pPr>
      <w:r>
        <w:t>Gilligan, D. M. (2005). Fish communities of the Murrumbidgee catchment: status and trends. New South Wales Department of Primary Industries: Cronulla Fisheries Centre.</w:t>
      </w:r>
    </w:p>
    <w:p w14:paraId="28E78702" w14:textId="77777777" w:rsidR="009C1D51" w:rsidRDefault="009C1D51" w:rsidP="009C1D51">
      <w:pPr>
        <w:pStyle w:val="BodyText"/>
      </w:pPr>
      <w:r>
        <w:t>Gosner, K. L. (1960). "A simplified table for staging anuran embryos and larvae with notes on identification " Herpetologica 16: 183-189.</w:t>
      </w:r>
    </w:p>
    <w:p w14:paraId="28E78703" w14:textId="77777777" w:rsidR="009C1D51" w:rsidRDefault="009C1D51" w:rsidP="009C1D51">
      <w:pPr>
        <w:pStyle w:val="BodyText"/>
      </w:pPr>
      <w:r>
        <w:t>Hale, J., R., S., Butcher, R., Shackleton, M., Brooks, S. and Gawne, B. (2014). Commonwealth Environmental Water Office Long Term Intervention Monitoring Project - Standard Methods. Final report prepared for the Commonwealth Environmental Water Office by the Murray-Darling Freshwater Research Centre, MDFRC Publication 29.2/2014.</w:t>
      </w:r>
    </w:p>
    <w:p w14:paraId="28E78704" w14:textId="77777777" w:rsidR="009C1D51" w:rsidRDefault="009C1D51" w:rsidP="009C1D51">
      <w:pPr>
        <w:pStyle w:val="BodyText"/>
      </w:pPr>
      <w:r>
        <w:t>Hale, J., Stoffels, R., Butcher, R., Shackleton, M., Brooks, S. and Gawne, B. (2013). Commonwealth Environmental Water Office Long Term Intervention Monitoring Project - Standard Methods. Final Report prepared for Commonwealth Environmental Water Office Wodonga, The Murray-Darling Freshwater Research Centre.</w:t>
      </w:r>
    </w:p>
    <w:p w14:paraId="28E78705" w14:textId="77777777" w:rsidR="009C1D51" w:rsidRDefault="009C1D51" w:rsidP="009C1D51">
      <w:pPr>
        <w:pStyle w:val="BodyText"/>
      </w:pPr>
      <w:r>
        <w:t xml:space="preserve">Hardwick, L. and </w:t>
      </w:r>
      <w:r w:rsidR="003877DF">
        <w:t>Maguire</w:t>
      </w:r>
      <w:r>
        <w:t>, J. (2012). Environmental water needs of the Lower Murrumbidgee (Lowbidgee) floodplain: Discussion Paper 1 - Approach and ecological considerations, NSW Office of Water.</w:t>
      </w:r>
    </w:p>
    <w:p w14:paraId="28E78706" w14:textId="77777777" w:rsidR="009C1D51" w:rsidRDefault="009C1D51" w:rsidP="009C1D51">
      <w:pPr>
        <w:pStyle w:val="BodyText"/>
      </w:pPr>
      <w:r>
        <w:t>Hines, J. E. (2006). "PRESENCE2- Software to estimate patch occupancy and related parameters. USGS-PWRC."   Retrieved 3 June 2011, from http://www.mbr-pwrc.usgs.gov/software/presence.html.</w:t>
      </w:r>
    </w:p>
    <w:p w14:paraId="28E78707" w14:textId="77777777" w:rsidR="009C1D51" w:rsidRDefault="009C1D51" w:rsidP="009C1D51">
      <w:pPr>
        <w:pStyle w:val="BodyText"/>
      </w:pPr>
      <w:r>
        <w:t>Hladyz, S., Watkins, S. C., Whitworth, K. L. and Baldwin, D. S. (2011). "Flows and hypoxic blackwater events in managed ephemeral river channels." Journal of Hydrology 401(1–2): 117-125.</w:t>
      </w:r>
    </w:p>
    <w:p w14:paraId="28E78708" w14:textId="77777777" w:rsidR="009C1D51" w:rsidRDefault="009C1D51" w:rsidP="009C1D51">
      <w:pPr>
        <w:pStyle w:val="BodyText"/>
      </w:pPr>
      <w:r>
        <w:t>Howitt, J. A., Baldwin, D. S., Rees, G. N. and Williams, J. L. (2007). "Modelling blackwater: Predicting water quality during flooding of lowland river forests." Ecological Modelling 203(3-4): 229-242.</w:t>
      </w:r>
    </w:p>
    <w:p w14:paraId="28E78709" w14:textId="77777777" w:rsidR="009C1D51" w:rsidRDefault="009C1D51" w:rsidP="009C1D51">
      <w:pPr>
        <w:pStyle w:val="BodyText"/>
      </w:pPr>
      <w:r>
        <w:t>Humphries, P. (1996). "Aquatic macrophytes, macroinvertebrate associations and water levels in a lowland Tasmanian river." Hydrobiologia 321(3): 219-233.</w:t>
      </w:r>
    </w:p>
    <w:p w14:paraId="28E7870A" w14:textId="77777777" w:rsidR="009C1D51" w:rsidRDefault="009C1D51" w:rsidP="009C1D51">
      <w:pPr>
        <w:pStyle w:val="BodyText"/>
      </w:pPr>
      <w:r>
        <w:t xml:space="preserve">Humphries, P., King, A. J. and </w:t>
      </w:r>
      <w:r w:rsidR="005A03B6">
        <w:t>Koeh</w:t>
      </w:r>
      <w:r>
        <w:t>n, J. D. (1999). "Fish, Flows and Flood Plains: Links between Freshwater Fishes and their Environment in the Murray-Darling River System, Australia." Environmental Biology of Fishes 56(1): 129-151.</w:t>
      </w:r>
    </w:p>
    <w:p w14:paraId="28E7870B" w14:textId="77777777" w:rsidR="009C1D51" w:rsidRDefault="009C1D51" w:rsidP="009C1D51">
      <w:pPr>
        <w:pStyle w:val="BodyText"/>
      </w:pPr>
      <w:r>
        <w:t>Humphries, P., Serafinia, L. and King, A. J. (2002). "River regulation and fish larvae: variation through space and time." Freshwater Biology 47: 1307-1331.</w:t>
      </w:r>
    </w:p>
    <w:p w14:paraId="28E7870C" w14:textId="77777777" w:rsidR="009C1D51" w:rsidRDefault="009C1D51" w:rsidP="009C1D51">
      <w:pPr>
        <w:pStyle w:val="BodyText"/>
      </w:pPr>
      <w:r>
        <w:t>Jackson, D. A., Peres-Neto, P. R. and Olden, J. D. (2001). "What controls who is where in freshwater fish communities the roles of biotic, abiotic, and spatial factors." Canadian Journal of Fisheries and Aquatic Sciences 58(1): 157-170.</w:t>
      </w:r>
    </w:p>
    <w:p w14:paraId="28E7870D" w14:textId="77777777" w:rsidR="009C1D51" w:rsidRDefault="009C1D51" w:rsidP="009C1D51">
      <w:pPr>
        <w:pStyle w:val="BodyText"/>
      </w:pPr>
      <w:r>
        <w:t>Jenkins, K. M. and Boulton, A. J. (2003). "Connectivity in a dryland river: short-term aquatic microinvertebrate recruitment following floodplain inundation." Ecology 84(10): 2708-2723.</w:t>
      </w:r>
    </w:p>
    <w:p w14:paraId="28E7870E" w14:textId="77777777" w:rsidR="009C1D51" w:rsidRDefault="009C1D51" w:rsidP="009C1D51">
      <w:pPr>
        <w:pStyle w:val="BodyText"/>
      </w:pPr>
      <w:r>
        <w:t>Jenkins, K. M. and Boulton, A. J. (2007). "Detecting impacts and setting restoration targets in arid-zone rivers: aquatic micro-invertebrate responses to reduced floodplain inundation." Journal of Applied Ecology 44(4): 823-832.</w:t>
      </w:r>
    </w:p>
    <w:p w14:paraId="28E7870F" w14:textId="77777777" w:rsidR="009C1D51" w:rsidRDefault="009C1D51" w:rsidP="009C1D51">
      <w:pPr>
        <w:pStyle w:val="BodyText"/>
      </w:pPr>
      <w:r>
        <w:t>Jenkins, K. M., Iles, J., Smith, J., Kingsford, R. T., Forrest, M. and Rayner, T. (2013). Monitoring of ecosystem responses to the delivery of environmental water in the Lower Murrumbidgee River and wetlands, 2011-2012, Australian Wetlands, Rivers and Landscapes Centre. Prepared for Commonwealth Environmental Water.</w:t>
      </w:r>
    </w:p>
    <w:p w14:paraId="28E78710" w14:textId="77777777" w:rsidR="009C1D51" w:rsidRDefault="009C1D51" w:rsidP="009C1D51">
      <w:pPr>
        <w:pStyle w:val="BodyText"/>
      </w:pPr>
      <w:r>
        <w:t>Kéry, M., Dorazio, R. M., Soldaat, L., Van Strien, A., Zuiderwijk, A. and Royle, J. A. (2009). "Trend estimation in populations with imperfect detection." Journal of Applied Ecology 46(6): 1163-1172.</w:t>
      </w:r>
    </w:p>
    <w:p w14:paraId="28E78711" w14:textId="77777777" w:rsidR="009C1D51" w:rsidRDefault="009C1D51" w:rsidP="009C1D51">
      <w:pPr>
        <w:pStyle w:val="BodyText"/>
      </w:pPr>
      <w:r>
        <w:t>King, A. J. (2004). "Density and distribution of potential prey for larval fish in the main channel of a floodplain river: pelagic versus epibenthic meiofauna." River Research and Applications 20(8): 883-897.</w:t>
      </w:r>
    </w:p>
    <w:p w14:paraId="28E78712" w14:textId="77777777" w:rsidR="009C1D51" w:rsidRDefault="009C1D51" w:rsidP="009C1D51">
      <w:pPr>
        <w:pStyle w:val="BodyText"/>
      </w:pPr>
      <w:r>
        <w:t>King, A. J., Humphries, P. and Lake, P. S. (2003). "Fish recruitment on floodplains: the roles of patterns of flooding and life history characteristics." Canadian Journal of Fisheries and Aquatic Sciences 60(7): 773-786.</w:t>
      </w:r>
    </w:p>
    <w:p w14:paraId="28E78713" w14:textId="77777777" w:rsidR="009C1D51" w:rsidRDefault="009C1D51" w:rsidP="009C1D51">
      <w:pPr>
        <w:pStyle w:val="BodyText"/>
      </w:pPr>
      <w:r>
        <w:t>Kingsford, R. T. and Auld, K. M. (2005). "Waterbird breeding and environmental flow management in the Macquarie Marshes, arid Australia." River Research and Applications 21(2-3): 187-200.</w:t>
      </w:r>
    </w:p>
    <w:p w14:paraId="28E78714" w14:textId="77777777" w:rsidR="009C1D51" w:rsidRDefault="009C1D51" w:rsidP="009C1D51">
      <w:pPr>
        <w:pStyle w:val="BodyText"/>
      </w:pPr>
      <w:r>
        <w:t>Kingsford, R. T., Bino, G., Porter, J. and Brandis, K. (2013). Waterbird communities in the Murray-Darling Basin, 1983-2012, Final report by the Centre for Ecosystem Science, University of New South Wales to the Murray-Darling Basin Authority, Canberra.</w:t>
      </w:r>
    </w:p>
    <w:p w14:paraId="28E78715" w14:textId="77777777" w:rsidR="009C1D51" w:rsidRDefault="009C1D51" w:rsidP="009C1D51">
      <w:pPr>
        <w:pStyle w:val="BodyText"/>
      </w:pPr>
      <w:r>
        <w:t>Kingsford, R. T. and Briggs, H. C. (2012). Strategic adaptive management guidelines for effective conservation of freshwater ecosystems in and around protected areas of the world. Sydney, IUCN WCPA Freshwater Taskforce. Australian Wetlands and Rivers Centre.</w:t>
      </w:r>
    </w:p>
    <w:p w14:paraId="28E78716" w14:textId="77777777" w:rsidR="009C1D51" w:rsidRDefault="009C1D51" w:rsidP="009C1D51">
      <w:pPr>
        <w:pStyle w:val="BodyText"/>
      </w:pPr>
      <w:r>
        <w:t>Kingsford, R. T., Jenkins, K. M. and Porter, J. L. (2004). "Imposed hydrological stability on lakes in arid Australia and effects on waterbirds." Ecology 85(9): 2478-2492.</w:t>
      </w:r>
    </w:p>
    <w:p w14:paraId="28E78717" w14:textId="77777777" w:rsidR="009C1D51" w:rsidRDefault="009C1D51" w:rsidP="009C1D51">
      <w:pPr>
        <w:pStyle w:val="BodyText"/>
      </w:pPr>
      <w:r>
        <w:t>Kingsford, R. T. and Norman, F. I. (2002). "Australian waterbirds - products of the continent's ecology." Emu 102: 47-69.</w:t>
      </w:r>
    </w:p>
    <w:p w14:paraId="28E78718" w14:textId="77777777" w:rsidR="009C1D51" w:rsidRDefault="009C1D51" w:rsidP="009C1D51">
      <w:pPr>
        <w:pStyle w:val="BodyText"/>
      </w:pPr>
      <w:r>
        <w:t>Kingsford, R. T., Porter, J. L. and Halse, S. A. (2012). National Waterbird Assessment. Waterlines Report, 74. Canberra, National Water Commission.</w:t>
      </w:r>
    </w:p>
    <w:p w14:paraId="28E78719" w14:textId="77777777" w:rsidR="009C1D51" w:rsidRDefault="009C1D51" w:rsidP="009C1D51">
      <w:pPr>
        <w:pStyle w:val="BodyText"/>
      </w:pPr>
      <w:r>
        <w:t>Kingsford, R. T. and Thomas, R. F. (2001). Changing water regimes and wetland habitat on the Lower Murrumbidgee floodplain of the Murrumbidgee River in Arid Australia. Sydney, NSW National Parks and Wildlife Service.</w:t>
      </w:r>
    </w:p>
    <w:p w14:paraId="28E7871A" w14:textId="77777777" w:rsidR="009C1D51" w:rsidRDefault="009C1D51" w:rsidP="009C1D51">
      <w:pPr>
        <w:pStyle w:val="BodyText"/>
      </w:pPr>
      <w:r>
        <w:t>Kingsford, R. T. and Thomas, R. F. (2004). "Destruction of wetlands and waterbird populations by dams and irrigation on the Murrumbidgee River in arid Australia." Environmental Management 34(3): 383-396.</w:t>
      </w:r>
    </w:p>
    <w:p w14:paraId="28E7871B" w14:textId="77777777" w:rsidR="009C1D51" w:rsidRDefault="009C1D51" w:rsidP="009C1D51">
      <w:pPr>
        <w:pStyle w:val="BodyText"/>
      </w:pPr>
      <w:r>
        <w:t>Kobayashi, T., Ryder, D., Gordon, G., Shannon, I., Ingleton, T., Carpenter, M. and Jacobs, S. (2009). "Short-term response of nutrients, carbon and planktonic microbial communities to floodplain wetland inundation." Aquatic Ecology 43(4): 843-858.</w:t>
      </w:r>
    </w:p>
    <w:p w14:paraId="28E7871C" w14:textId="77777777" w:rsidR="009C1D51" w:rsidRDefault="009C1D51" w:rsidP="009C1D51">
      <w:pPr>
        <w:pStyle w:val="BodyText"/>
      </w:pPr>
      <w:r>
        <w:t>K</w:t>
      </w:r>
      <w:r w:rsidR="005A03B6">
        <w:t>oeh</w:t>
      </w:r>
      <w:r>
        <w:t>n, J. D. and Harrington, D. J. (2006). "Environmental conditions and timing for the spawning of Murray cod (</w:t>
      </w:r>
      <w:r w:rsidRPr="00555229">
        <w:rPr>
          <w:i/>
        </w:rPr>
        <w:t>Maccullochella peelii peelii</w:t>
      </w:r>
      <w:r>
        <w:t>) and the endangered trout cod (M. macquariensis) in southeastern Australian rivers." River Research and Applications 22(3): 327-342.</w:t>
      </w:r>
    </w:p>
    <w:p w14:paraId="28E7871D" w14:textId="77777777" w:rsidR="009C1D51" w:rsidRDefault="009C1D51" w:rsidP="009C1D51">
      <w:pPr>
        <w:pStyle w:val="BodyText"/>
      </w:pPr>
      <w:r>
        <w:t>K</w:t>
      </w:r>
      <w:r w:rsidR="005A03B6">
        <w:t>oeh</w:t>
      </w:r>
      <w:r>
        <w:t>n, J. D., McKenzie, J. A., O’Mahony, D. J., Nicol, S. J., O’Connor, J. P. and O’Connor, W. G. (2009). "Movements of Murray cod (</w:t>
      </w:r>
      <w:r w:rsidRPr="00555229">
        <w:rPr>
          <w:i/>
        </w:rPr>
        <w:t>Maccullochella peelii peelii</w:t>
      </w:r>
      <w:r>
        <w:t>) in a large Australian lowland river." Ecology of Freshwater Fish 18(4): 594-602.</w:t>
      </w:r>
    </w:p>
    <w:p w14:paraId="28E7871E" w14:textId="77777777" w:rsidR="009C1D51" w:rsidRDefault="009C1D51" w:rsidP="009C1D51">
      <w:pPr>
        <w:pStyle w:val="BodyText"/>
      </w:pPr>
      <w:r>
        <w:t>K</w:t>
      </w:r>
      <w:r w:rsidR="005A03B6">
        <w:t>oeh</w:t>
      </w:r>
      <w:r>
        <w:t xml:space="preserve">n, J. D., Nicol, S. J., McKenzie, J. A., Lieschke, J. A., Lyon, J. P. and Pomorin, K. (2008). "Spatial ecology of an endangered native Australian Percichthyid fish, the trout cod </w:t>
      </w:r>
      <w:r w:rsidRPr="00555229">
        <w:rPr>
          <w:i/>
        </w:rPr>
        <w:t>Maccullochella macquariensis</w:t>
      </w:r>
      <w:r>
        <w:t>." Endangered Species Research 4(1-2): 219-225.</w:t>
      </w:r>
    </w:p>
    <w:p w14:paraId="28E7871F" w14:textId="77777777" w:rsidR="009C1D51" w:rsidRDefault="009C1D51" w:rsidP="009C1D51">
      <w:pPr>
        <w:pStyle w:val="BodyText"/>
      </w:pPr>
      <w:r>
        <w:t>Lake, J. (1967). "Rearing experiments with five species of Australian freshwater fishes. I. Inducement to spawning." Marine and Freshwater Research 18(2): 137-154.</w:t>
      </w:r>
    </w:p>
    <w:p w14:paraId="28E78720" w14:textId="77777777" w:rsidR="009C1D51" w:rsidRDefault="009C1D51" w:rsidP="009C1D51">
      <w:pPr>
        <w:pStyle w:val="BodyText"/>
      </w:pPr>
      <w:r>
        <w:t>Leigh, S. and Zampatti, B. (2013). "Movement and mortality of Murray cod (Maccullochella peelii) during overbank flows in the lower River Murray, Australia." Australian Journal of Zoology.</w:t>
      </w:r>
    </w:p>
    <w:p w14:paraId="28E78721" w14:textId="77777777" w:rsidR="009C1D51" w:rsidRDefault="009C1D51" w:rsidP="009C1D51">
      <w:pPr>
        <w:pStyle w:val="BodyText"/>
      </w:pPr>
      <w:r>
        <w:t xml:space="preserve">Lowe, K. W. (1983). "Egg size, clutch size and breeding success of the Glossy Ibis </w:t>
      </w:r>
      <w:r w:rsidRPr="009C1D51">
        <w:rPr>
          <w:i/>
        </w:rPr>
        <w:t>Plegadis falcinellus</w:t>
      </w:r>
      <w:r>
        <w:t>." Emu 83: 31-34.</w:t>
      </w:r>
    </w:p>
    <w:p w14:paraId="28E78722" w14:textId="77777777" w:rsidR="009C1D51" w:rsidRDefault="009C1D51" w:rsidP="009C1D51">
      <w:pPr>
        <w:pStyle w:val="BodyText"/>
      </w:pPr>
      <w:r>
        <w:t>Lyon, J., Stuart, I., Ramsey, D. and O’Mahony, J. (2010). "The effect of water level on lateral movements of fish between river and off-channel habitats and implications for management." Marine and Freshwater Research 61(3): 271-278.</w:t>
      </w:r>
    </w:p>
    <w:p w14:paraId="28E78723" w14:textId="77777777" w:rsidR="009C1D51" w:rsidRDefault="009C1D51" w:rsidP="009C1D51">
      <w:pPr>
        <w:pStyle w:val="BodyText"/>
      </w:pPr>
      <w:r>
        <w:t>MacKenzie, D. I. and Bailey, L. L. (2004). "Assessing the fit of site-occupancy models." Journal of Agricultural, Biological, and Environmental Statistics 9(3): 300-318.</w:t>
      </w:r>
    </w:p>
    <w:p w14:paraId="28E78724" w14:textId="77777777" w:rsidR="009C1D51" w:rsidRDefault="009C1D51" w:rsidP="009C1D51">
      <w:pPr>
        <w:pStyle w:val="BodyText"/>
      </w:pPr>
      <w:r>
        <w:t>MacKenzie, D. I., Nichols, J. D., Royle, J. A., Pollock, K. H., Bailey, L. L. and Hines, J. E. (2006). Occupancy estimation and modelling. Burlington, MA, Academic Press.</w:t>
      </w:r>
    </w:p>
    <w:p w14:paraId="28E78725" w14:textId="77777777" w:rsidR="009C1D51" w:rsidRDefault="009C1D51" w:rsidP="009C1D51">
      <w:pPr>
        <w:pStyle w:val="BodyText"/>
      </w:pPr>
      <w:r>
        <w:t>MacKenzie, D. I., Nichols, J. D., Sutton, N., Kawanishi, K. and Bailey, L. L. (2005). "Improving inferences in population studies of rare species that are detected imperfectly." Ecology 86(5): 1101-1113.</w:t>
      </w:r>
    </w:p>
    <w:p w14:paraId="28E78726" w14:textId="77777777" w:rsidR="009C1D51" w:rsidRDefault="009C1D51" w:rsidP="009C1D51">
      <w:pPr>
        <w:pStyle w:val="BodyText"/>
      </w:pPr>
      <w:r>
        <w:t>Magrath, M. J. L. (1992). Waterbird study of the lower Lachlan and Murrumbidgee valley wetlands in 1990/91. Prepared for the NSW Department of Water Resources.</w:t>
      </w:r>
    </w:p>
    <w:p w14:paraId="28E78727" w14:textId="77777777" w:rsidR="009C1D51" w:rsidRDefault="009C1D51" w:rsidP="009C1D51">
      <w:pPr>
        <w:pStyle w:val="BodyText"/>
      </w:pPr>
      <w:r>
        <w:t>Maher, P. N. (1990). Bird survey of the Lachlan/Murrumbidgee confluence wetlands. Report to NSW National Parks and Wildlife Service: Griffith.</w:t>
      </w:r>
    </w:p>
    <w:p w14:paraId="28E78728" w14:textId="77777777" w:rsidR="009C1D51" w:rsidRDefault="009C1D51" w:rsidP="009C1D51">
      <w:pPr>
        <w:pStyle w:val="BodyText"/>
      </w:pPr>
      <w:r>
        <w:t>Maher, P. N. (2006). Yanga National Park Wetland Surveys and Flood Monitoring. Prepared for the NSW Department of Environment and Conservation Ecosurveys Environmental Consultants: Deniliquin.</w:t>
      </w:r>
    </w:p>
    <w:p w14:paraId="28E78729" w14:textId="77777777" w:rsidR="009C1D51" w:rsidRDefault="009C1D51" w:rsidP="009C1D51">
      <w:pPr>
        <w:pStyle w:val="BodyText"/>
      </w:pPr>
      <w:r>
        <w:t>Mallen-Cooper, M. and Stuart, I. G. (2003). "Age, growth and non-flood recruitment of two potamodromous fishes in a large semi-arid/temperate river system." River Research and Applications 19(7): 697-719.</w:t>
      </w:r>
    </w:p>
    <w:p w14:paraId="28E7872A" w14:textId="77777777" w:rsidR="009C1D51" w:rsidRDefault="009C1D51" w:rsidP="009C1D51">
      <w:pPr>
        <w:pStyle w:val="BodyText"/>
      </w:pPr>
      <w:r>
        <w:t>Marcarelli, A. M., Baxter, C. V., Mineau, M. M. and Hall, R. O. (2011). "Quantity and quality: unifying food web and ecosystem perspectives on the role of resource subsidies in freshwaters." Ecology 92(6): 1215-1225.</w:t>
      </w:r>
    </w:p>
    <w:p w14:paraId="28E7872B" w14:textId="77777777" w:rsidR="009C1D51" w:rsidRDefault="009C1D51" w:rsidP="009C1D51">
      <w:pPr>
        <w:pStyle w:val="BodyText"/>
      </w:pPr>
      <w:r>
        <w:t>Marchant, S. and Higgins, P. J. (1990). Handbook of Australian, New Zealand and Antarctic Birds. Oxford University Press: Melbourne.</w:t>
      </w:r>
    </w:p>
    <w:p w14:paraId="28E7872C" w14:textId="77777777" w:rsidR="009C1D51" w:rsidRDefault="009C1D51" w:rsidP="009C1D51">
      <w:pPr>
        <w:pStyle w:val="BodyText"/>
      </w:pPr>
      <w:r>
        <w:t>Marchant, S. and Higgins, P. J. (1993). Handbook of Australian, New Zealand and Antarctic Birds. Oxford University Press Australia: Melbourne.</w:t>
      </w:r>
    </w:p>
    <w:p w14:paraId="28E7872D" w14:textId="77777777" w:rsidR="009C1D51" w:rsidRDefault="009C1D51" w:rsidP="009C1D51">
      <w:pPr>
        <w:pStyle w:val="BodyText"/>
      </w:pPr>
      <w:r>
        <w:t>MDFRC (2013). Long-term Intervention Monitoring - Generic Cause and Effect Diagrams Final Report prepared for the Commonwealth Environmental Water Office by The Murray-Darling Freshwater Research Centre. MDFRC Publication 163pp.</w:t>
      </w:r>
    </w:p>
    <w:p w14:paraId="28E7872E" w14:textId="77777777" w:rsidR="009C1D51" w:rsidRDefault="009C1D51" w:rsidP="009C1D51">
      <w:pPr>
        <w:pStyle w:val="BodyText"/>
      </w:pPr>
      <w:r>
        <w:t>Murray-Darling Basin Authority (2012a). Assessment of environmental water requirements for the proposed Basin Plan: Lower Murrumbidgee River ( in-channel flows). Canberra, Murray–Darling Basin Authority for and on behalf of the Commonwealth of Australia.</w:t>
      </w:r>
    </w:p>
    <w:p w14:paraId="28E7872F" w14:textId="77777777" w:rsidR="009C1D51" w:rsidRDefault="009C1D51" w:rsidP="009C1D51">
      <w:pPr>
        <w:pStyle w:val="BodyText"/>
      </w:pPr>
      <w:r>
        <w:t xml:space="preserve">Murray-Darling Basin Authority (2012b). Assessment of environmental water requirements for the proposed Basin Plan: Mid-Murrumbidgee River Wetlands. Canberra, Murray–Darling Basin Authority for and on behalf of the Commonwealth of Australia </w:t>
      </w:r>
    </w:p>
    <w:p w14:paraId="28E78730" w14:textId="77777777" w:rsidR="009C1D51" w:rsidRDefault="009C1D51" w:rsidP="009C1D51">
      <w:pPr>
        <w:pStyle w:val="BodyText"/>
      </w:pPr>
      <w:r>
        <w:t>Murray-Darling Basin Authority (2012c). Assessment of water requirements for the proposed Basin Plan: Lower Murrumbidgee River Floodplain. Canberra, Murray-Darling Basin Authority for and on behalf of the Commonwealth of Australia.</w:t>
      </w:r>
    </w:p>
    <w:p w14:paraId="28E78731" w14:textId="77777777" w:rsidR="009C1D51" w:rsidRDefault="009C1D51" w:rsidP="009C1D51">
      <w:pPr>
        <w:pStyle w:val="BodyText"/>
      </w:pPr>
      <w:r>
        <w:t>Murray-Darling Basin Authority. (2014). "Preliminary Overview of Constraints to Environmental Water Delivery in the Murray-Darling Basin."   Retrieved 1/04/2014, 2014, from http://www.mdba.gov.au/what-we-do/water-planning/managing-constraints/constraints-overview/nsw.</w:t>
      </w:r>
    </w:p>
    <w:p w14:paraId="28E78732" w14:textId="77777777" w:rsidR="009C1D51" w:rsidRDefault="009C1D51" w:rsidP="009C1D51">
      <w:pPr>
        <w:pStyle w:val="BodyText"/>
      </w:pPr>
      <w:r>
        <w:t>Murray Darling Freshwater Research Centre (2013). Long-term Intervention Monitoring - Generic Cause and Effect Diagrams. Wodonga, Final Report prepared for the Commonwealth Environmental Water Office by The Murray-Darling Freshwater Research Centre, MDFRC Publication.</w:t>
      </w:r>
    </w:p>
    <w:p w14:paraId="28E78733" w14:textId="77777777" w:rsidR="009C1D51" w:rsidRDefault="009C1D51" w:rsidP="009C1D51">
      <w:pPr>
        <w:pStyle w:val="BodyText"/>
      </w:pPr>
      <w:r>
        <w:t>Murray, P. (2008). Murrumbidgee wetlands resource book. New South Wales, Murrumbidgee Catchment Management Authority.</w:t>
      </w:r>
    </w:p>
    <w:p w14:paraId="28E78734" w14:textId="77777777" w:rsidR="009C1D51" w:rsidRDefault="009C1D51" w:rsidP="009C1D51">
      <w:pPr>
        <w:pStyle w:val="BodyText"/>
      </w:pPr>
      <w:r>
        <w:t>Murrumbidgee Catchment Management Authority (2009). Lower Murrumbidgee Floodplain: Natural resource management plan. Wagga Wagga, Murrumbidgee Catchment Management Authority</w:t>
      </w:r>
    </w:p>
    <w:p w14:paraId="28E78735" w14:textId="77777777" w:rsidR="009C1D51" w:rsidRDefault="009C1D51" w:rsidP="009C1D51">
      <w:pPr>
        <w:pStyle w:val="BodyText"/>
      </w:pPr>
      <w:r>
        <w:t>NSW Commissioner for Water (2013). "Adaptive Environmental Water Use Plan for the Murrumbidgee Water Management Area." NSW Office of Environment and Heritage.</w:t>
      </w:r>
    </w:p>
    <w:p w14:paraId="28E78736" w14:textId="77777777" w:rsidR="009C1D51" w:rsidRDefault="009C1D51" w:rsidP="009C1D51">
      <w:pPr>
        <w:pStyle w:val="BodyText"/>
      </w:pPr>
      <w:r>
        <w:t>PRIMER (2002). PRIMER 5 for Windows. Version 5.2.9. PRIMER-E Ltd.</w:t>
      </w:r>
    </w:p>
    <w:p w14:paraId="28E78737" w14:textId="77777777" w:rsidR="009C1D51" w:rsidRDefault="009C1D51" w:rsidP="009C1D51">
      <w:pPr>
        <w:pStyle w:val="BodyText"/>
      </w:pPr>
      <w:r>
        <w:t>Quinn, G. and Keough, M. (2002). Experimental design and data analysis for biologists. UK, Cambridge University Press:.</w:t>
      </w:r>
    </w:p>
    <w:p w14:paraId="28E78738" w14:textId="77777777" w:rsidR="009C1D51" w:rsidRDefault="009C1D51" w:rsidP="009C1D51">
      <w:pPr>
        <w:pStyle w:val="BodyText"/>
      </w:pPr>
      <w:r>
        <w:t xml:space="preserve">R Development Core Team (2008). R: A language and environment for statistical computing. Vienna, Austria. , Foundation for Statistical Computing </w:t>
      </w:r>
    </w:p>
    <w:p w14:paraId="28E78739" w14:textId="77777777" w:rsidR="009C1D51" w:rsidRDefault="009C1D51" w:rsidP="009C1D51">
      <w:pPr>
        <w:pStyle w:val="BodyText"/>
      </w:pPr>
      <w:r>
        <w:t>Redman, K., Hall, A., Wassens, S. and McGuiness, H. (2013). A comparison of remote camera and on-ground detection methods for determining water bird species presence. Australian Society Limnology (ASL). Canberra, ACT.</w:t>
      </w:r>
    </w:p>
    <w:p w14:paraId="28E7873A" w14:textId="77777777" w:rsidR="009C1D51" w:rsidRDefault="009C1D51" w:rsidP="009C1D51">
      <w:pPr>
        <w:pStyle w:val="BodyText"/>
      </w:pPr>
      <w:r>
        <w:t>Reynolds, L. (1983). "Migration patterns of five fish species in the Murray-Darling River system." Marine and Freshwater Research 34(6): 857-871.</w:t>
      </w:r>
    </w:p>
    <w:p w14:paraId="28E7873B" w14:textId="77777777" w:rsidR="009C1D51" w:rsidRDefault="009C1D51" w:rsidP="009C1D51">
      <w:pPr>
        <w:pStyle w:val="BodyText"/>
      </w:pPr>
      <w:r>
        <w:t>Robertson, A. I., Bunn, S. E., Boon, P. I. and Walker, K. F. (1999a). "Sources, sinks and transformations of organic carbon in Australian floodplain rivers." Marine and Freshwater Research 50(8): 813-829.</w:t>
      </w:r>
    </w:p>
    <w:p w14:paraId="28E7873C" w14:textId="77777777" w:rsidR="009C1D51" w:rsidRDefault="009C1D51" w:rsidP="009C1D51">
      <w:pPr>
        <w:pStyle w:val="BodyText"/>
      </w:pPr>
      <w:r>
        <w:t>Robertson, A. I., Bunn, S. E., Walker, K. F. and Boon, P. I. (1999b). "Sources, sinks and transformations of organic carbon in Australian floodplain rivers." Marine and Freshwater Research 50(8): 813-829.</w:t>
      </w:r>
    </w:p>
    <w:p w14:paraId="28E7873D" w14:textId="77777777" w:rsidR="009C1D51" w:rsidRDefault="009C1D51" w:rsidP="009C1D51">
      <w:pPr>
        <w:pStyle w:val="BodyText"/>
      </w:pPr>
      <w:r>
        <w:t>Rolls, R. J., Growns, I. O., Khan, T. A., Wilson, G. G., Ellison, T. L., Prior, A. and Waring, C. C. (2013). "Fish recruitment in rivers with modified discharge depends on the interacting effects of flow and thermal regimes." Freshwater Biology 58(9): 1804-1819.</w:t>
      </w:r>
    </w:p>
    <w:p w14:paraId="28E7873E" w14:textId="77777777" w:rsidR="009C1D51" w:rsidRDefault="009C1D51" w:rsidP="009C1D51">
      <w:pPr>
        <w:pStyle w:val="BodyText"/>
      </w:pPr>
      <w:r>
        <w:t>Roshier, D. A., Robertson, A. I. and Kingsford, R. T. (2002). "Responses of waterbirds to flooding in an arid region of Australia and implications for conservation." Biological Conservation 106(3): 399-411.</w:t>
      </w:r>
    </w:p>
    <w:p w14:paraId="28E7873F" w14:textId="77777777" w:rsidR="009C1D51" w:rsidRDefault="009C1D51" w:rsidP="009C1D51">
      <w:pPr>
        <w:pStyle w:val="BodyText"/>
      </w:pPr>
      <w:r>
        <w:t>Scott, A. (1997). Relationships between waterbird ecology and river flows in the Murray-Darling Basin. Technical Report 5/97. CSIRO Land and Water: Canberra.</w:t>
      </w:r>
    </w:p>
    <w:p w14:paraId="28E78740" w14:textId="77777777" w:rsidR="009C1D51" w:rsidRDefault="009C1D51" w:rsidP="009C1D51">
      <w:pPr>
        <w:pStyle w:val="BodyText"/>
      </w:pPr>
      <w:r>
        <w:t>Sinclair Knight Merz (2011). Environmental Water Delivery: Murrumbidgee Valley. Canberra., Prepared for Commonwealth Environmental Water, Department of Sustainability, Environment, Water, Population and Communities.</w:t>
      </w:r>
    </w:p>
    <w:p w14:paraId="28E78741" w14:textId="77777777" w:rsidR="009C1D51" w:rsidRDefault="009C1D51" w:rsidP="009C1D51">
      <w:pPr>
        <w:pStyle w:val="BodyText"/>
      </w:pPr>
      <w:r>
        <w:t>Souter, N. J., Cunningham, S., Little, S., Wallace, T., McCarthy, B. and Henderson, M. (2010). "Evaluation of a visual assessment method for tree condition of eucalypt floodplain forests." Ecological Management &amp; Restoration 11(3): 210-214.</w:t>
      </w:r>
    </w:p>
    <w:p w14:paraId="28E78742" w14:textId="77777777" w:rsidR="009C1D51" w:rsidRDefault="009C1D51" w:rsidP="009C1D51">
      <w:pPr>
        <w:pStyle w:val="BodyText"/>
      </w:pPr>
      <w:r>
        <w:t>Spencer, J., Hosking, T., Ewin, P., Webster, R., Hutton, K., Allman, R., Thomas, R., Humphries, J., Berney, P. and Mullohand, M. (2014). Waterbird Monitoring in Inland NSW: Summary Report 2012-13. Sydney, Leeton, NSW Office of Environment and Heritage, Department of Premier and Cabinet and Pelican Consulting.</w:t>
      </w:r>
    </w:p>
    <w:p w14:paraId="28E78743" w14:textId="77777777" w:rsidR="009C1D51" w:rsidRDefault="009C1D51" w:rsidP="009C1D51">
      <w:pPr>
        <w:pStyle w:val="BodyText"/>
      </w:pPr>
      <w:r>
        <w:t>Spencer, J., Thomas, R., Wassens, S., Lu, Y., Wen, L., Iles, J., Kobayashi, Y., Hunter, S., Alexander, B. and Saintilan, N. (2011a). Testing wetland resilience: monitoring and modelling of flows in the Macquarie Marshes and Lowbidgee wetlands in 2009-11. Final report to the NSW Catchment Action Program, NSW Office of Environment and Heritage and Charles Sturt University.</w:t>
      </w:r>
    </w:p>
    <w:p w14:paraId="28E78744" w14:textId="77777777" w:rsidR="009C1D51" w:rsidRDefault="009C1D51" w:rsidP="009C1D51">
      <w:pPr>
        <w:pStyle w:val="BodyText"/>
      </w:pPr>
      <w:r>
        <w:t>Spencer, J., Thomas, R., Wassens, S., Lu, Y., Wen, L., Iles, J., Kobayashi, Y., Hunter, S., Ling, J. and Saintilan, N. (2011b). Environmental flow monitoring in the Lowbidgee wetlands and Macquarie Marshes in 2009-10. Testing wetland resilience: monitoring the response of iconic wetlands to re-flooding following historic drought project. Sydney, NSW Department of Environment, Climate Change and Water.</w:t>
      </w:r>
    </w:p>
    <w:p w14:paraId="28E78745" w14:textId="77777777" w:rsidR="009C1D51" w:rsidRDefault="009C1D51" w:rsidP="009C1D51">
      <w:pPr>
        <w:pStyle w:val="BodyText"/>
      </w:pPr>
      <w:r>
        <w:t>Spencer, J. A. and Wassens, S. (2010a). Monitoring the responses of waterbirds, fish and frogs to environmental flows in the Lowbidgee wetlands from 2008–10. Final report for the NSW Rivers Environmental Restoration Program. Rivers and Wetland Unit. Sydney and Wagga Wagga., NSW Department of Environment, Climate Change and Water  and Institute for Land, Water and Society, Charles Sturt University.</w:t>
      </w:r>
    </w:p>
    <w:p w14:paraId="28E78746" w14:textId="77777777" w:rsidR="009C1D51" w:rsidRDefault="009C1D51" w:rsidP="009C1D51">
      <w:pPr>
        <w:pStyle w:val="BodyText"/>
      </w:pPr>
      <w:r>
        <w:t>Spencer, J. A., Wassens, S., Maguire, J., Hardwick, L., Webster, R. and Maher, M. (2012). Draft Management Plan for the Southern bell frog in the Murrumbidgee Catchment. Sydney, NSW Office of Environment and Heritage.</w:t>
      </w:r>
    </w:p>
    <w:p w14:paraId="28E78747" w14:textId="77777777" w:rsidR="009C1D51" w:rsidRDefault="009C1D51" w:rsidP="009C1D51">
      <w:pPr>
        <w:pStyle w:val="BodyText"/>
      </w:pPr>
      <w:r>
        <w:t xml:space="preserve">Spencer, J. A., Wassens, S., Thomas, R. F., Lu, Y., Iles, J., Hunter, S. and Kobayashi, Y. (2011). Summary report on results of flow monitoring in the Lowbidgee wetlands in 2010-11., NSW Office of Environment and Heritage, Sydney, and Charles Sturt University, Wagga </w:t>
      </w:r>
    </w:p>
    <w:p w14:paraId="28E78748" w14:textId="77777777" w:rsidR="009C1D51" w:rsidRDefault="009C1D51" w:rsidP="009C1D51">
      <w:pPr>
        <w:pStyle w:val="BodyText"/>
      </w:pPr>
      <w:r>
        <w:t>Spencer, S. and Wassens, S. (2010b). Monitoring the responses of waterbirds, fish and frogs to environmental flows in the Lowbidgee wetlands (2008-10). Ecological response modelling in the Murray-Darling Basin: Better use of environmental water, Sydney, 11th &amp; 12th of May</w:t>
      </w:r>
    </w:p>
    <w:p w14:paraId="28E78749" w14:textId="77777777" w:rsidR="009C1D51" w:rsidRDefault="009C1D51" w:rsidP="009C1D51">
      <w:pPr>
        <w:pStyle w:val="BodyText"/>
      </w:pPr>
      <w:r>
        <w:t>Stuart, I. G. and Jones, M. (2006). "Large, regulated forest floodplain is an ideal recruitment zone for non-native common carp (</w:t>
      </w:r>
      <w:r w:rsidRPr="009C1D51">
        <w:rPr>
          <w:i/>
        </w:rPr>
        <w:t xml:space="preserve">Cyprinus carpio </w:t>
      </w:r>
      <w:r>
        <w:t>L.)." Marine and Freshwater Research 57(3): 333-347.</w:t>
      </w:r>
    </w:p>
    <w:p w14:paraId="28E7874A" w14:textId="77777777" w:rsidR="009C1D51" w:rsidRDefault="009C1D51" w:rsidP="009C1D51">
      <w:pPr>
        <w:pStyle w:val="BodyText"/>
      </w:pPr>
      <w:r>
        <w:t>Taylor, M. K. and Cooke, S. J. (2012). "Meta-analyses of the effects of river flow on fish movement and activity." Environmental Reviews 20(4): 211-219.</w:t>
      </w:r>
    </w:p>
    <w:p w14:paraId="28E7874B" w14:textId="77777777" w:rsidR="009C1D51" w:rsidRDefault="009C1D51" w:rsidP="009C1D51">
      <w:pPr>
        <w:pStyle w:val="BodyText"/>
      </w:pPr>
      <w:r>
        <w:t>Thiem, J. D., Hatin, D., Dumont, P., Van Der Kraak, G. and Cooke, S. J. (2013). "Biology of lake sturgeon (</w:t>
      </w:r>
      <w:r w:rsidRPr="009C1D51">
        <w:rPr>
          <w:i/>
        </w:rPr>
        <w:t>Acipenser fulvescens</w:t>
      </w:r>
      <w:r>
        <w:t>) spawning below a dam on the Richelieu River, Quebec: behaviour, egg deposition, and endocrinology." Canadian Journal of Zoology 91(3): 175-186.</w:t>
      </w:r>
    </w:p>
    <w:p w14:paraId="28E7874C" w14:textId="77777777" w:rsidR="009C1D51" w:rsidRDefault="009C1D51" w:rsidP="009C1D51">
      <w:pPr>
        <w:pStyle w:val="BodyText"/>
      </w:pPr>
      <w:r>
        <w:t>Thomas, R. F., Cox, S. and Ocock, J. (2013). Lowbidgee Wetlands Inundation Mapping Summary 2012-13, NSW Office of Environment and Heritage, Sydney.</w:t>
      </w:r>
    </w:p>
    <w:p w14:paraId="28E7874D" w14:textId="77777777" w:rsidR="009C1D51" w:rsidRDefault="009C1D51" w:rsidP="009C1D51">
      <w:pPr>
        <w:pStyle w:val="BodyText"/>
      </w:pPr>
      <w:r>
        <w:t>Thomas, R. F., Kingsford, R. T., Lu, Y. and Hunter, S. J. (2011). "Landsat mapping of annual inundation (1979–2006) of the Macquarie Marshes in semi-arid Australia." International Journal of Remote Sensing 32(16): 4545-4569.</w:t>
      </w:r>
    </w:p>
    <w:p w14:paraId="28E7874E" w14:textId="77777777" w:rsidR="009C1D51" w:rsidRDefault="009C1D51" w:rsidP="009C1D51">
      <w:pPr>
        <w:pStyle w:val="BodyText"/>
      </w:pPr>
      <w:r>
        <w:t>Thomas, R. F., Lu, Y., Cox, S. J. and Hunter, S. J. (2012). 2012, Inundation response project, executive summary, NSW Rivers Environmental Restoration Program Subprogram II,. Sydney., NSW Office of Environment and Heritage.</w:t>
      </w:r>
    </w:p>
    <w:p w14:paraId="28E7874F" w14:textId="77777777" w:rsidR="009C1D51" w:rsidRDefault="009C1D51" w:rsidP="009C1D51">
      <w:pPr>
        <w:pStyle w:val="BodyText"/>
      </w:pPr>
      <w:r>
        <w:t>Tuckett, R. E., Merritt, D. J., Hay, F. R., Hopper, S. D. and Dixon, K. W. (2010). "Dormancy, germination and seed bank storage: a study in support of ex situ conservation of macrophytes of southwest Australian temporary pools." Freshwater Biology 55(5): 1118-1129.</w:t>
      </w:r>
    </w:p>
    <w:p w14:paraId="28E78750" w14:textId="77777777" w:rsidR="009C1D51" w:rsidRDefault="009C1D51" w:rsidP="009C1D51">
      <w:pPr>
        <w:pStyle w:val="BodyText"/>
      </w:pPr>
      <w:r>
        <w:t>Vannote, R. L., Minshall, G. W., Cummins, K. W., Sedell, J. R. and Cushing, C. E. (1980). "The River Continuum Concept." Canadian Journal of Fisheries and Aquatic Sciences 37(1): 130-137.</w:t>
      </w:r>
    </w:p>
    <w:p w14:paraId="28E78751" w14:textId="77777777" w:rsidR="009C1D51" w:rsidRDefault="009C1D51" w:rsidP="009C1D51">
      <w:pPr>
        <w:pStyle w:val="BodyText"/>
      </w:pPr>
      <w:r>
        <w:t xml:space="preserve">Walsh, C. T., Reinfelds, I. V., Ives, M. C., Gray, C. A., West, R. J. and van der Meulen, D. E. (2013). "Environmental influences on the spatial ecology and spawning behaviour of an estuarine-resident fish, </w:t>
      </w:r>
      <w:r w:rsidRPr="009C1D51">
        <w:rPr>
          <w:i/>
        </w:rPr>
        <w:t>Macquaria colonorum</w:t>
      </w:r>
      <w:r>
        <w:t>." Estuarine, Coastal and Shelf Science 118: 60-71.</w:t>
      </w:r>
    </w:p>
    <w:p w14:paraId="28E78752" w14:textId="77777777" w:rsidR="009C1D51" w:rsidRDefault="009C1D51" w:rsidP="009C1D51">
      <w:pPr>
        <w:pStyle w:val="BodyText"/>
      </w:pPr>
      <w:r>
        <w:t>Warfe, D. and Barmuta, L. (2006). "Habitat structural complexity mediates food web dynamics in a freshwater macrophyte community." Oecologia 150(1): 141-154.</w:t>
      </w:r>
    </w:p>
    <w:p w14:paraId="28E78753" w14:textId="77777777" w:rsidR="009C1D51" w:rsidRDefault="009C1D51" w:rsidP="009C1D51">
      <w:pPr>
        <w:pStyle w:val="BodyText"/>
      </w:pPr>
      <w:r>
        <w:t xml:space="preserve">Wassens, S. (2010a). Flooding regimes for frogs in lowland rivers of the Murray-Darling Basin  Ecosystem Response Modelling in the Murray-Darling Basin. N. </w:t>
      </w:r>
      <w:r w:rsidR="00B06449">
        <w:t>Saintilan</w:t>
      </w:r>
      <w:r>
        <w:t xml:space="preserve"> and I. C. Overton. Canberra, CSIRO Publishing 213-228.</w:t>
      </w:r>
    </w:p>
    <w:p w14:paraId="28E78754" w14:textId="77777777" w:rsidR="009C1D51" w:rsidRDefault="009C1D51" w:rsidP="009C1D51">
      <w:pPr>
        <w:pStyle w:val="BodyText"/>
      </w:pPr>
      <w:r>
        <w:t>Wassens, S. (2010b). Frogs. Floodplain wetland biota in the Murray-Darling Basin: Water and habitat requirements. K. Rogers and T. J. Ralph. Canberra, CSIRO Publishing: 253-274.</w:t>
      </w:r>
    </w:p>
    <w:p w14:paraId="28E78755" w14:textId="77777777" w:rsidR="009C1D51" w:rsidRDefault="009C1D51" w:rsidP="009C1D51">
      <w:pPr>
        <w:pStyle w:val="BodyText"/>
      </w:pPr>
      <w:r>
        <w:t>Wassens, S., Arnaiz, O. L., Healy, S., Watts, R. J. and Maguire, J. (2008). Hydrological and habitat requirements to maintain viable Southern Bell Frog (Litoria raniformis) populations on the Lowbidgee floodplain- Phase 1. Queanbeyan, Department of Environment and Climate Change.</w:t>
      </w:r>
    </w:p>
    <w:p w14:paraId="28E78756" w14:textId="77777777" w:rsidR="009C1D51" w:rsidRDefault="009C1D51" w:rsidP="009C1D51">
      <w:pPr>
        <w:pStyle w:val="BodyText"/>
      </w:pPr>
      <w:r>
        <w:t>Wassens, S., Bindokas, J., Jenkins, K., Lenon, E., Spencer, J., Watts, R. J., Kobyashi, T., Iles, J., Baumgartner, L., Thomas, R. and Hall, A. (2013). Monitoring the ecological response of Commonwealth environmental water delivered in 2012-13 to the Murrumbidgee River. . Canberra, Commonwealth of Australia 2013.</w:t>
      </w:r>
    </w:p>
    <w:p w14:paraId="28E78757" w14:textId="77777777" w:rsidR="009C1D51" w:rsidRDefault="009C1D51" w:rsidP="009C1D51">
      <w:pPr>
        <w:pStyle w:val="BodyText"/>
      </w:pPr>
      <w:r>
        <w:t>Wassens, S., Hall, A., Osborne, W. and Watts, R. J. (2010). "Habitat characteristics predict occupancy patterns of the endangered amphibian Litoria raniformis in flow-regulated flood plain wetlands." Austral Ecology 35(8): 944-955.</w:t>
      </w:r>
    </w:p>
    <w:p w14:paraId="28E78758" w14:textId="77777777" w:rsidR="009C1D51" w:rsidRDefault="009C1D51" w:rsidP="009C1D51">
      <w:pPr>
        <w:pStyle w:val="BodyText"/>
      </w:pPr>
      <w:r>
        <w:t>Wassens, S., Jenkins, K., Spencer, J., Bindokas, J., Bino, G., Kobayashi, T., Watts, R. J., Lenon, E., Thomas, R., Baumgartner, L. and Hall, A. (2014). Monitoring the ecosystem responses to Commonwealth environmental water delivered to the Murrumbidgee River and connected wetlands, 2012-13. Report 2. Albury, Institute for Land, Water and Society, Charles Sturt University.</w:t>
      </w:r>
    </w:p>
    <w:p w14:paraId="28E78759" w14:textId="77777777" w:rsidR="009C1D51" w:rsidRDefault="009C1D51" w:rsidP="009C1D51">
      <w:pPr>
        <w:pStyle w:val="BodyText"/>
      </w:pPr>
      <w:r>
        <w:t>Wassens, S., Jenkins, K., Spencer, J., Bindokas, J., Kobyashi, T., Bino, G., Watts, R. J., Lenon, E., Thomas, R., Baumgartner, L. and Hall, A. (2013a). Monitoring the ecosystem responses to Commonwealth environmental water delivered to the Murrumbidgee River and connected wetlands, 2012-13. Canberra, Prepared for Commonwealth Environmental Water. Institute for Land, Water and Society, Charles Sturt University.</w:t>
      </w:r>
    </w:p>
    <w:p w14:paraId="28E7875A" w14:textId="77777777" w:rsidR="009C1D51" w:rsidRDefault="009C1D51" w:rsidP="009C1D51">
      <w:pPr>
        <w:pStyle w:val="BodyText"/>
      </w:pPr>
      <w:r>
        <w:t xml:space="preserve">Wassens, S. and Spencer, J. A. (2012). Monitoring of ecosystem responses to a major natural flood in Autumn 2012 Albury, Institute for Land, Water and Society, Charles Sturt University for Department of Sustainability, Environment, Water, Population and Communities </w:t>
      </w:r>
    </w:p>
    <w:p w14:paraId="28E7875B" w14:textId="77777777" w:rsidR="009C1D51" w:rsidRDefault="009C1D51" w:rsidP="009C1D51">
      <w:pPr>
        <w:pStyle w:val="BodyText"/>
      </w:pPr>
      <w:r>
        <w:t>Wassens, S., Watts, R., Howitt, J., Spencer, J., Zander, A. and Hall, A. (2011). Monitoring of ecosystem responses to the delivery of environmental water in the Murrumbidgee system. Report to DSEWPaC. Albury, Institute of land, Water and Society. Report 1. .</w:t>
      </w:r>
    </w:p>
    <w:p w14:paraId="28E7875C" w14:textId="77777777" w:rsidR="009C1D51" w:rsidRDefault="009C1D51" w:rsidP="009C1D51">
      <w:pPr>
        <w:pStyle w:val="BodyText"/>
      </w:pPr>
      <w:r>
        <w:t>Wassens, S., Watts, R. J., Spencer, J. A., Howitt, J., McCasker, N. A., Griese, V., Burns, A., Croft, R., Zander, A., Amos, C. and Hall, A. (2012a). Monitoring of ecosystem responses to the delivery of environmental water in the Murrumbidgee system. Albury, Institute for Land, Water and Society, Charles Sturt University.</w:t>
      </w:r>
    </w:p>
    <w:p w14:paraId="28E7875D" w14:textId="77777777" w:rsidR="009C1D51" w:rsidRDefault="009C1D51" w:rsidP="009C1D51">
      <w:pPr>
        <w:pStyle w:val="BodyText"/>
      </w:pPr>
      <w:r>
        <w:t>Wassens, S., Watts, R. J., Spencer, J. A., Howitt, J., McCasker, N. A., Griese, V., Burns, A., Croft, R., Zander, A., Amos, C. and Hall, A. (2012b). Monitoring of ecosystem responses to the delivery of environmental water in the Murrumbidgee system. Institute of Land, Water and Society, Charles Sturt University. Report 2, May 2012.</w:t>
      </w:r>
    </w:p>
    <w:p w14:paraId="28E7875E" w14:textId="77777777" w:rsidR="009C1D51" w:rsidRDefault="009C1D51" w:rsidP="009C1D51">
      <w:pPr>
        <w:pStyle w:val="BodyText"/>
      </w:pPr>
      <w:r>
        <w:t>Wassens, S. B., J., Jenkins, K., Lenon, E., Spencer, J., Watts, R. J., Kobayashi, T., Iles, J., Baumgartner, L., Thomas, R. and Hall, A. (2013b). Monitoring the ecosystem responses to Commonwealth environmental water delivered to the Murrumbidgee River and connected wetlands, 2012-13. Report 1. Prepared for Commonwealth Environmental Water. Albury, Institute for Land, Water and Society, Charles Sturt University.</w:t>
      </w:r>
    </w:p>
    <w:p w14:paraId="28E7875F" w14:textId="77777777" w:rsidR="009C1D51" w:rsidRDefault="009C1D51" w:rsidP="009C1D51">
      <w:pPr>
        <w:pStyle w:val="BodyText"/>
      </w:pPr>
      <w:r>
        <w:t>Wassens, S. J., K., Spencer, J., Bindokas, J., Bino, G., Kobayashi, T., Watts, R. J., Lenon, E., Thomas, R., Baumgartner, L. and Hall, A. (2014). Monitoring the ecosystem responses to Commonwealth environmental water delivered to the Murrumbidgee River and connected wetlands, 2012-13. Report 2. Albury, Institute for Land, Water and Society, Charles Sturt University.</w:t>
      </w:r>
    </w:p>
    <w:p w14:paraId="28E78760" w14:textId="77777777" w:rsidR="009C1D51" w:rsidRDefault="009C1D51" w:rsidP="009C1D51">
      <w:pPr>
        <w:pStyle w:val="BodyText"/>
      </w:pPr>
      <w:r>
        <w:t>Wen, L., Ling, J., Saintilan, N. and Rogers, K. (2009). "An investigation of the hydrological requirements of River Red Gum (Eucalyptus camaldulensis) Forest, using Classification and Regression Tree modelling." Ecohydrology 2(2): 143-155.</w:t>
      </w:r>
    </w:p>
    <w:p w14:paraId="28E78761" w14:textId="77777777" w:rsidR="009C1D51" w:rsidRDefault="009C1D51" w:rsidP="009C1D51">
      <w:pPr>
        <w:pStyle w:val="BodyText"/>
      </w:pPr>
      <w:r>
        <w:t>Wetzel, R. G. and Likens, G. E. (2000). Composition and Biomass of Phytoplankton. Limnological Analyses, Springer New York: 147-174.</w:t>
      </w:r>
    </w:p>
    <w:p w14:paraId="28E78762" w14:textId="77777777" w:rsidR="009C1D51" w:rsidRDefault="009C1D51" w:rsidP="009C1D51">
      <w:pPr>
        <w:pStyle w:val="BodyText"/>
      </w:pPr>
      <w:r>
        <w:t>Young, R. G. and Huryn, A. D. (1996). "Interannual variation in discharge controls ecosystem metabolism along a grassland river continuum." Canadian Journal of Fisheries and Aquatic Sciences 53(10): 2199-2211.</w:t>
      </w:r>
    </w:p>
    <w:p w14:paraId="28E78763" w14:textId="77777777" w:rsidR="009C1D51" w:rsidRDefault="009C1D51" w:rsidP="009C1D51">
      <w:pPr>
        <w:pStyle w:val="BodyText"/>
      </w:pPr>
      <w:r>
        <w:t xml:space="preserve">Young, R. G., Matthaei, C. D. and Townsend, C. R. (2008). "Organic </w:t>
      </w:r>
      <w:r w:rsidR="000207B9">
        <w:t>matte</w:t>
      </w:r>
      <w:r w:rsidR="00EC2DCA">
        <w:t>r</w:t>
      </w:r>
      <w:r>
        <w:t xml:space="preserve"> breakdown and ecosystem metabolism: functional </w:t>
      </w:r>
      <w:r w:rsidR="00EC2DCA">
        <w:t>indicators</w:t>
      </w:r>
      <w:r>
        <w:t xml:space="preserve"> for assessing river ecosystem health." Journal of the North American Benthological Society 27(3): 605-625.</w:t>
      </w:r>
    </w:p>
    <w:p w14:paraId="28E78764" w14:textId="77777777" w:rsidR="009C1D51" w:rsidRDefault="009C1D51" w:rsidP="009C1D51">
      <w:pPr>
        <w:pStyle w:val="IntenseQuote"/>
      </w:pPr>
    </w:p>
    <w:p w14:paraId="28E78765" w14:textId="77777777" w:rsidR="00C218A3" w:rsidRPr="00E63C16" w:rsidRDefault="00C218A3" w:rsidP="00C94333">
      <w:pPr>
        <w:pStyle w:val="TOC1"/>
      </w:pPr>
      <w:r w:rsidRPr="00E63C16">
        <w:br w:type="page"/>
      </w:r>
      <w:bookmarkStart w:id="220" w:name="_Toc385488661"/>
      <w:r w:rsidRPr="00E63C16">
        <w:t>Appendix 1 Data analysis</w:t>
      </w:r>
      <w:bookmarkEnd w:id="220"/>
    </w:p>
    <w:p w14:paraId="28E78766" w14:textId="77777777" w:rsidR="00C218A3" w:rsidRPr="00BD0785" w:rsidRDefault="00C218A3" w:rsidP="00BD0785">
      <w:pPr>
        <w:pStyle w:val="Heading5"/>
      </w:pPr>
      <w:r w:rsidRPr="00BD0785">
        <w:t>Ecosystem process models</w:t>
      </w:r>
    </w:p>
    <w:p w14:paraId="28E78767" w14:textId="77777777" w:rsidR="00C218A3" w:rsidRPr="00E63C16" w:rsidRDefault="00C218A3" w:rsidP="00A82C80">
      <w:r w:rsidRPr="00E63C16">
        <w:t>To reduce the number of variables included in the model, critical</w:t>
      </w:r>
      <w:r>
        <w:t xml:space="preserve"> covariates such as</w:t>
      </w:r>
      <w:r w:rsidRPr="00E63C16">
        <w:t xml:space="preserve"> a range of nutrients, chlorophyll, water quality parameters and vegetation indices will be refined by analysing the number of factors to retain as a principal component by examining the Kaiser-Guttman rule, the parallel analysis, and Scree Test. The Kaiser-Guttman rule states that the number of factors is equal to the number of eigenvalues greater than 1. This is because each of those factors will 1) account for at least as much variance as one of the original variables, and 2) have a positive value for coefficient alpha. The Scree Test is used by drawing a line graph to show the relationship between the number of the factor (on the x-axis) and the value of the eigenvalue (on the y-axis). The acceleration factor (AF) corresponds to a numerical solution to the elbow of the scree plot while the optimal coordinates (OC) corresponds to an extrapolation of the preceding eigenvalue by a regression line between the eigenvalue coordinates and the last eigenvalue coordinates. We carried out this analysis using the nFactors package (Raiche, 2010) available within R software(R Development Core Team, 2012). </w:t>
      </w:r>
    </w:p>
    <w:p w14:paraId="28E78768" w14:textId="77777777" w:rsidR="00C218A3" w:rsidRPr="00E63C16" w:rsidRDefault="00C218A3" w:rsidP="00A82C80">
      <w:pPr>
        <w:spacing w:after="0" w:line="240" w:lineRule="auto"/>
      </w:pPr>
    </w:p>
    <w:p w14:paraId="28E78769" w14:textId="77777777" w:rsidR="00C218A3" w:rsidRPr="00E63C16" w:rsidRDefault="00C218A3" w:rsidP="00A82C80">
      <w:r w:rsidRPr="00E63C16">
        <w:t>Explicitly our Generalised Linear Model has the properties of :</w:t>
      </w:r>
    </w:p>
    <w:p w14:paraId="28E7876A" w14:textId="77777777" w:rsidR="00C218A3" w:rsidRPr="00E63C16" w:rsidRDefault="00C218A3" w:rsidP="00A82C80">
      <w:r w:rsidRPr="00E63C16">
        <w:t xml:space="preserve">1. Distribution: </w:t>
      </w:r>
      <w:r w:rsidR="003B1026" w:rsidRPr="00EB7FE7">
        <w:fldChar w:fldCharType="begin"/>
      </w:r>
      <w:r w:rsidRPr="00EB7FE7">
        <w:instrText xml:space="preserve"> QUOTE </w:instrText>
      </w:r>
      <w:r w:rsidR="00075B3E">
        <w:rPr>
          <w:noProof/>
          <w:lang w:eastAsia="en-AU"/>
        </w:rPr>
        <w:drawing>
          <wp:inline distT="0" distB="0" distL="0" distR="0" wp14:anchorId="28E78888" wp14:editId="28E78889">
            <wp:extent cx="1576705" cy="141605"/>
            <wp:effectExtent l="19050" t="0" r="444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4">
                      <a:clrChange>
                        <a:clrFrom>
                          <a:srgbClr val="FFFFFF"/>
                        </a:clrFrom>
                        <a:clrTo>
                          <a:srgbClr val="FFFFFF">
                            <a:alpha val="0"/>
                          </a:srgbClr>
                        </a:clrTo>
                      </a:clrChange>
                    </a:blip>
                    <a:srcRect/>
                    <a:stretch>
                      <a:fillRect/>
                    </a:stretch>
                  </pic:blipFill>
                  <pic:spPr bwMode="auto">
                    <a:xfrm>
                      <a:off x="0" y="0"/>
                      <a:ext cx="1576705" cy="141605"/>
                    </a:xfrm>
                    <a:prstGeom prst="rect">
                      <a:avLst/>
                    </a:prstGeom>
                    <a:noFill/>
                    <a:ln w="9525">
                      <a:noFill/>
                      <a:miter lim="800000"/>
                      <a:headEnd/>
                      <a:tailEnd/>
                    </a:ln>
                  </pic:spPr>
                </pic:pic>
              </a:graphicData>
            </a:graphic>
          </wp:inline>
        </w:drawing>
      </w:r>
      <w:r w:rsidRPr="00EB7FE7">
        <w:instrText xml:space="preserve"> </w:instrText>
      </w:r>
      <w:r w:rsidR="003B1026" w:rsidRPr="00EB7FE7">
        <w:fldChar w:fldCharType="separate"/>
      </w:r>
      <w:r w:rsidR="00075B3E">
        <w:rPr>
          <w:noProof/>
          <w:lang w:eastAsia="en-AU"/>
        </w:rPr>
        <w:drawing>
          <wp:inline distT="0" distB="0" distL="0" distR="0" wp14:anchorId="28E7888A" wp14:editId="28E7888B">
            <wp:extent cx="1576705" cy="141605"/>
            <wp:effectExtent l="19050" t="0" r="444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4">
                      <a:clrChange>
                        <a:clrFrom>
                          <a:srgbClr val="FFFFFF"/>
                        </a:clrFrom>
                        <a:clrTo>
                          <a:srgbClr val="FFFFFF">
                            <a:alpha val="0"/>
                          </a:srgbClr>
                        </a:clrTo>
                      </a:clrChange>
                    </a:blip>
                    <a:srcRect/>
                    <a:stretch>
                      <a:fillRect/>
                    </a:stretch>
                  </pic:blipFill>
                  <pic:spPr bwMode="auto">
                    <a:xfrm>
                      <a:off x="0" y="0"/>
                      <a:ext cx="1576705" cy="141605"/>
                    </a:xfrm>
                    <a:prstGeom prst="rect">
                      <a:avLst/>
                    </a:prstGeom>
                    <a:noFill/>
                    <a:ln w="9525">
                      <a:noFill/>
                      <a:miter lim="800000"/>
                      <a:headEnd/>
                      <a:tailEnd/>
                    </a:ln>
                  </pic:spPr>
                </pic:pic>
              </a:graphicData>
            </a:graphic>
          </wp:inline>
        </w:drawing>
      </w:r>
      <w:r w:rsidR="003B1026" w:rsidRPr="00EB7FE7">
        <w:fldChar w:fldCharType="end"/>
      </w:r>
    </w:p>
    <w:p w14:paraId="28E7876B" w14:textId="77777777" w:rsidR="00C218A3" w:rsidRPr="00E63C16" w:rsidRDefault="00C218A3" w:rsidP="00A82C80">
      <w:r w:rsidRPr="00E63C16">
        <w:t xml:space="preserve">2. Link function: log, i.e., </w:t>
      </w:r>
      <w:r w:rsidR="003B1026" w:rsidRPr="00EB7FE7">
        <w:fldChar w:fldCharType="begin"/>
      </w:r>
      <w:r w:rsidRPr="00EB7FE7">
        <w:instrText xml:space="preserve"> QUOTE </w:instrText>
      </w:r>
      <w:r w:rsidR="00075B3E">
        <w:rPr>
          <w:noProof/>
          <w:lang w:eastAsia="en-AU"/>
        </w:rPr>
        <w:drawing>
          <wp:inline distT="0" distB="0" distL="0" distR="0" wp14:anchorId="28E7888C" wp14:editId="28E7888D">
            <wp:extent cx="1450340" cy="173355"/>
            <wp:effectExtent l="1905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5">
                      <a:clrChange>
                        <a:clrFrom>
                          <a:srgbClr val="FFFFFF"/>
                        </a:clrFrom>
                        <a:clrTo>
                          <a:srgbClr val="FFFFFF">
                            <a:alpha val="0"/>
                          </a:srgbClr>
                        </a:clrTo>
                      </a:clrChange>
                    </a:blip>
                    <a:srcRect/>
                    <a:stretch>
                      <a:fillRect/>
                    </a:stretch>
                  </pic:blipFill>
                  <pic:spPr bwMode="auto">
                    <a:xfrm>
                      <a:off x="0" y="0"/>
                      <a:ext cx="1450340" cy="173355"/>
                    </a:xfrm>
                    <a:prstGeom prst="rect">
                      <a:avLst/>
                    </a:prstGeom>
                    <a:noFill/>
                    <a:ln w="9525">
                      <a:noFill/>
                      <a:miter lim="800000"/>
                      <a:headEnd/>
                      <a:tailEnd/>
                    </a:ln>
                  </pic:spPr>
                </pic:pic>
              </a:graphicData>
            </a:graphic>
          </wp:inline>
        </w:drawing>
      </w:r>
      <w:r w:rsidRPr="00EB7FE7">
        <w:instrText xml:space="preserve"> </w:instrText>
      </w:r>
      <w:r w:rsidR="003B1026" w:rsidRPr="00EB7FE7">
        <w:fldChar w:fldCharType="separate"/>
      </w:r>
      <w:r w:rsidR="00075B3E">
        <w:rPr>
          <w:noProof/>
          <w:lang w:eastAsia="en-AU"/>
        </w:rPr>
        <w:drawing>
          <wp:inline distT="0" distB="0" distL="0" distR="0" wp14:anchorId="28E7888E" wp14:editId="28E7888F">
            <wp:extent cx="1450340" cy="173355"/>
            <wp:effectExtent l="1905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5">
                      <a:clrChange>
                        <a:clrFrom>
                          <a:srgbClr val="FFFFFF"/>
                        </a:clrFrom>
                        <a:clrTo>
                          <a:srgbClr val="FFFFFF">
                            <a:alpha val="0"/>
                          </a:srgbClr>
                        </a:clrTo>
                      </a:clrChange>
                    </a:blip>
                    <a:srcRect/>
                    <a:stretch>
                      <a:fillRect/>
                    </a:stretch>
                  </pic:blipFill>
                  <pic:spPr bwMode="auto">
                    <a:xfrm>
                      <a:off x="0" y="0"/>
                      <a:ext cx="1450340" cy="173355"/>
                    </a:xfrm>
                    <a:prstGeom prst="rect">
                      <a:avLst/>
                    </a:prstGeom>
                    <a:noFill/>
                    <a:ln w="9525">
                      <a:noFill/>
                      <a:miter lim="800000"/>
                      <a:headEnd/>
                      <a:tailEnd/>
                    </a:ln>
                  </pic:spPr>
                </pic:pic>
              </a:graphicData>
            </a:graphic>
          </wp:inline>
        </w:drawing>
      </w:r>
      <w:r w:rsidR="003B1026" w:rsidRPr="00EB7FE7">
        <w:fldChar w:fldCharType="end"/>
      </w:r>
      <w:r w:rsidRPr="00E63C16">
        <w:t>log(</w:t>
      </w:r>
      <w:r w:rsidR="003B1026" w:rsidRPr="00EB7FE7">
        <w:fldChar w:fldCharType="begin"/>
      </w:r>
      <w:r w:rsidRPr="00EB7FE7">
        <w:instrText xml:space="preserve"> QUOTE </w:instrText>
      </w:r>
      <w:r w:rsidR="00075B3E">
        <w:rPr>
          <w:noProof/>
          <w:lang w:eastAsia="en-AU"/>
        </w:rPr>
        <w:drawing>
          <wp:inline distT="0" distB="0" distL="0" distR="0" wp14:anchorId="28E78890" wp14:editId="28E78891">
            <wp:extent cx="2364740" cy="15748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6">
                      <a:clrChange>
                        <a:clrFrom>
                          <a:srgbClr val="FFFFFF"/>
                        </a:clrFrom>
                        <a:clrTo>
                          <a:srgbClr val="FFFFFF">
                            <a:alpha val="0"/>
                          </a:srgbClr>
                        </a:clrTo>
                      </a:clrChange>
                    </a:blip>
                    <a:srcRect/>
                    <a:stretch>
                      <a:fillRect/>
                    </a:stretch>
                  </pic:blipFill>
                  <pic:spPr bwMode="auto">
                    <a:xfrm>
                      <a:off x="0" y="0"/>
                      <a:ext cx="2364740" cy="157480"/>
                    </a:xfrm>
                    <a:prstGeom prst="rect">
                      <a:avLst/>
                    </a:prstGeom>
                    <a:noFill/>
                    <a:ln w="9525">
                      <a:noFill/>
                      <a:miter lim="800000"/>
                      <a:headEnd/>
                      <a:tailEnd/>
                    </a:ln>
                  </pic:spPr>
                </pic:pic>
              </a:graphicData>
            </a:graphic>
          </wp:inline>
        </w:drawing>
      </w:r>
      <w:r w:rsidRPr="00EB7FE7">
        <w:instrText xml:space="preserve"> </w:instrText>
      </w:r>
      <w:r w:rsidR="003B1026" w:rsidRPr="00EB7FE7">
        <w:fldChar w:fldCharType="separate"/>
      </w:r>
      <w:r w:rsidR="00075B3E">
        <w:rPr>
          <w:noProof/>
          <w:lang w:eastAsia="en-AU"/>
        </w:rPr>
        <w:drawing>
          <wp:inline distT="0" distB="0" distL="0" distR="0" wp14:anchorId="28E78892" wp14:editId="28E78893">
            <wp:extent cx="2364740" cy="15748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6">
                      <a:clrChange>
                        <a:clrFrom>
                          <a:srgbClr val="FFFFFF"/>
                        </a:clrFrom>
                        <a:clrTo>
                          <a:srgbClr val="FFFFFF">
                            <a:alpha val="0"/>
                          </a:srgbClr>
                        </a:clrTo>
                      </a:clrChange>
                    </a:blip>
                    <a:srcRect/>
                    <a:stretch>
                      <a:fillRect/>
                    </a:stretch>
                  </pic:blipFill>
                  <pic:spPr bwMode="auto">
                    <a:xfrm>
                      <a:off x="0" y="0"/>
                      <a:ext cx="2364740" cy="157480"/>
                    </a:xfrm>
                    <a:prstGeom prst="rect">
                      <a:avLst/>
                    </a:prstGeom>
                    <a:noFill/>
                    <a:ln w="9525">
                      <a:noFill/>
                      <a:miter lim="800000"/>
                      <a:headEnd/>
                      <a:tailEnd/>
                    </a:ln>
                  </pic:spPr>
                </pic:pic>
              </a:graphicData>
            </a:graphic>
          </wp:inline>
        </w:drawing>
      </w:r>
      <w:r w:rsidR="003B1026" w:rsidRPr="00EB7FE7">
        <w:fldChar w:fldCharType="end"/>
      </w:r>
    </w:p>
    <w:p w14:paraId="28E7876C" w14:textId="77777777" w:rsidR="00C218A3" w:rsidRPr="00E63C16" w:rsidRDefault="00C218A3" w:rsidP="00A82C80">
      <w:r w:rsidRPr="00E63C16">
        <w:t xml:space="preserve">3. Linear predictor: </w:t>
      </w:r>
      <w:r w:rsidR="003B1026" w:rsidRPr="00EB7FE7">
        <w:fldChar w:fldCharType="begin"/>
      </w:r>
      <w:r w:rsidRPr="00EB7FE7">
        <w:instrText xml:space="preserve"> QUOTE </w:instrText>
      </w:r>
      <w:r w:rsidR="00075B3E">
        <w:rPr>
          <w:noProof/>
          <w:lang w:eastAsia="en-AU"/>
        </w:rPr>
        <w:drawing>
          <wp:inline distT="0" distB="0" distL="0" distR="0" wp14:anchorId="28E78894" wp14:editId="28E78895">
            <wp:extent cx="10720705" cy="173355"/>
            <wp:effectExtent l="19050" t="0" r="444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7">
                      <a:clrChange>
                        <a:clrFrom>
                          <a:srgbClr val="FFFFFF"/>
                        </a:clrFrom>
                        <a:clrTo>
                          <a:srgbClr val="FFFFFF">
                            <a:alpha val="0"/>
                          </a:srgbClr>
                        </a:clrTo>
                      </a:clrChange>
                    </a:blip>
                    <a:srcRect/>
                    <a:stretch>
                      <a:fillRect/>
                    </a:stretch>
                  </pic:blipFill>
                  <pic:spPr bwMode="auto">
                    <a:xfrm>
                      <a:off x="0" y="0"/>
                      <a:ext cx="10720705" cy="173355"/>
                    </a:xfrm>
                    <a:prstGeom prst="rect">
                      <a:avLst/>
                    </a:prstGeom>
                    <a:noFill/>
                    <a:ln w="9525">
                      <a:noFill/>
                      <a:miter lim="800000"/>
                      <a:headEnd/>
                      <a:tailEnd/>
                    </a:ln>
                  </pic:spPr>
                </pic:pic>
              </a:graphicData>
            </a:graphic>
          </wp:inline>
        </w:drawing>
      </w:r>
      <w:r w:rsidRPr="00EB7FE7">
        <w:instrText xml:space="preserve"> </w:instrText>
      </w:r>
      <w:r w:rsidR="003B1026" w:rsidRPr="00EB7FE7">
        <w:fldChar w:fldCharType="separate"/>
      </w:r>
      <w:r w:rsidR="00075B3E">
        <w:rPr>
          <w:noProof/>
          <w:lang w:eastAsia="en-AU"/>
        </w:rPr>
        <w:drawing>
          <wp:inline distT="0" distB="0" distL="0" distR="0" wp14:anchorId="28E78896" wp14:editId="28E78897">
            <wp:extent cx="5648125" cy="268224"/>
            <wp:effectExtent l="1905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7">
                      <a:clrChange>
                        <a:clrFrom>
                          <a:srgbClr val="FFFFFF"/>
                        </a:clrFrom>
                        <a:clrTo>
                          <a:srgbClr val="FFFFFF">
                            <a:alpha val="0"/>
                          </a:srgbClr>
                        </a:clrTo>
                      </a:clrChange>
                    </a:blip>
                    <a:srcRect/>
                    <a:stretch>
                      <a:fillRect/>
                    </a:stretch>
                  </pic:blipFill>
                  <pic:spPr bwMode="auto">
                    <a:xfrm>
                      <a:off x="0" y="0"/>
                      <a:ext cx="5688000" cy="270118"/>
                    </a:xfrm>
                    <a:prstGeom prst="rect">
                      <a:avLst/>
                    </a:prstGeom>
                    <a:noFill/>
                    <a:ln w="9525">
                      <a:noFill/>
                      <a:miter lim="800000"/>
                      <a:headEnd/>
                      <a:tailEnd/>
                    </a:ln>
                  </pic:spPr>
                </pic:pic>
              </a:graphicData>
            </a:graphic>
          </wp:inline>
        </w:drawing>
      </w:r>
      <w:r w:rsidR="003B1026" w:rsidRPr="00EB7FE7">
        <w:fldChar w:fldCharType="end"/>
      </w:r>
    </w:p>
    <w:p w14:paraId="28E7876D" w14:textId="77777777" w:rsidR="00C218A3" w:rsidRPr="00E63C16" w:rsidRDefault="00C218A3" w:rsidP="00A82C80">
      <w:r w:rsidRPr="00E63C16">
        <w:t>Our approach will be to examine all possible combination</w:t>
      </w:r>
      <w:r w:rsidR="00FD6EF6">
        <w:t>s</w:t>
      </w:r>
      <w:r w:rsidRPr="00E63C16">
        <w:t xml:space="preserve"> using all possible predictor combinations. We then followed a model selection process examining model performance using the second-order Akaike Information Criterion (AICc) (Burnham and Anderson 2002). AICc (second order information criterion) takes into account sample size by increasing the relative penalty for model complexity with small data sets. It is defined as:</w:t>
      </w:r>
    </w:p>
    <w:p w14:paraId="28E7876E" w14:textId="77777777" w:rsidR="00C218A3" w:rsidRPr="00E63C16" w:rsidRDefault="00C218A3" w:rsidP="00A82C80">
      <w:r w:rsidRPr="00E63C16">
        <w:t>AICc = -2*(ln(likelihood)) + 2 K * (n / ( n - K - 1))</w:t>
      </w:r>
    </w:p>
    <w:p w14:paraId="28E7876F" w14:textId="77777777" w:rsidR="00C218A3" w:rsidRPr="00E63C16" w:rsidRDefault="00C218A3" w:rsidP="00A82C80">
      <w:r w:rsidRPr="00E63C16">
        <w:t>where likelihood is the probability of the data given a model, K is the number of free parameters in the model and n is the sample size. The model with the lowest AICc reflects the best-fitting model, and all supported hypotheses (i.e., predictor variables) included within 2 AICc units (ΔAICc &lt;2) of the top-supported model are considered comparable (Burnham and Anderson 2002). Predictor coefficients were weighted and averaged for all models that are within ΔAICc &lt;2.</w:t>
      </w:r>
    </w:p>
    <w:p w14:paraId="28E78770" w14:textId="77777777" w:rsidR="00C218A3" w:rsidRPr="00E63C16" w:rsidRDefault="00C218A3" w:rsidP="00BC77C3">
      <w:pPr>
        <w:pStyle w:val="Heading5"/>
      </w:pPr>
      <w:r w:rsidRPr="00E63C16">
        <w:t xml:space="preserve">Analysis of detection probabilities </w:t>
      </w:r>
    </w:p>
    <w:p w14:paraId="28E78771" w14:textId="77777777" w:rsidR="00C218A3" w:rsidRPr="00E63C16" w:rsidRDefault="00C218A3" w:rsidP="00BC77C3">
      <w:pPr>
        <w:pStyle w:val="BodyText10"/>
      </w:pPr>
      <w:r w:rsidRPr="00E63C16">
        <w:t>The models determined in this study took two forms. Firstly detection probabilities were allowed to vary across the surveys with each survey being associated with a particular survey method. The simplest of the model</w:t>
      </w:r>
      <w:r w:rsidR="00FD6EF6">
        <w:t>s</w:t>
      </w:r>
      <w:r w:rsidRPr="00E63C16">
        <w:t xml:space="preserve"> did not include variables describing survey region or timing i.e. occupancy probability remained constant across sites. The logit link function of the model took the form:</w:t>
      </w:r>
    </w:p>
    <w:p w14:paraId="28E78772" w14:textId="77777777" w:rsidR="00C218A3" w:rsidRPr="00E63C16" w:rsidRDefault="00C218A3" w:rsidP="00BC77C3">
      <w:pPr>
        <w:spacing w:after="0" w:line="240" w:lineRule="auto"/>
        <w:rPr>
          <w:rFonts w:cs="Arial"/>
          <w:sz w:val="24"/>
          <w:szCs w:val="24"/>
        </w:rPr>
      </w:pPr>
    </w:p>
    <w:p w14:paraId="28E78773" w14:textId="77777777" w:rsidR="00C218A3" w:rsidRPr="00E63C16" w:rsidRDefault="003B1026" w:rsidP="00BC77C3">
      <w:pPr>
        <w:spacing w:after="0" w:line="240" w:lineRule="auto"/>
        <w:rPr>
          <w:rFonts w:cs="Arial"/>
          <w:sz w:val="24"/>
          <w:szCs w:val="24"/>
        </w:rPr>
      </w:pPr>
      <w:r w:rsidRPr="00EB7FE7">
        <w:rPr>
          <w:rFonts w:cs="Arial"/>
          <w:sz w:val="24"/>
          <w:szCs w:val="24"/>
        </w:rPr>
        <w:fldChar w:fldCharType="begin"/>
      </w:r>
      <w:r w:rsidR="00C218A3" w:rsidRPr="00EB7FE7">
        <w:rPr>
          <w:rFonts w:cs="Arial"/>
          <w:sz w:val="24"/>
          <w:szCs w:val="24"/>
        </w:rPr>
        <w:instrText xml:space="preserve"> QUOTE </w:instrText>
      </w:r>
      <w:r w:rsidR="00075B3E">
        <w:rPr>
          <w:noProof/>
          <w:lang w:eastAsia="en-AU"/>
        </w:rPr>
        <w:drawing>
          <wp:inline distT="0" distB="0" distL="0" distR="0" wp14:anchorId="28E78898" wp14:editId="28E78899">
            <wp:extent cx="4241165" cy="346710"/>
            <wp:effectExtent l="1905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8">
                      <a:clrChange>
                        <a:clrFrom>
                          <a:srgbClr val="FFFFFF"/>
                        </a:clrFrom>
                        <a:clrTo>
                          <a:srgbClr val="FFFFFF">
                            <a:alpha val="0"/>
                          </a:srgbClr>
                        </a:clrTo>
                      </a:clrChange>
                    </a:blip>
                    <a:srcRect/>
                    <a:stretch>
                      <a:fillRect/>
                    </a:stretch>
                  </pic:blipFill>
                  <pic:spPr bwMode="auto">
                    <a:xfrm>
                      <a:off x="0" y="0"/>
                      <a:ext cx="4241165" cy="346710"/>
                    </a:xfrm>
                    <a:prstGeom prst="rect">
                      <a:avLst/>
                    </a:prstGeom>
                    <a:noFill/>
                    <a:ln w="9525">
                      <a:noFill/>
                      <a:miter lim="800000"/>
                      <a:headEnd/>
                      <a:tailEnd/>
                    </a:ln>
                  </pic:spPr>
                </pic:pic>
              </a:graphicData>
            </a:graphic>
          </wp:inline>
        </w:drawing>
      </w:r>
      <w:r w:rsidR="00C218A3" w:rsidRPr="00EB7FE7">
        <w:rPr>
          <w:rFonts w:cs="Arial"/>
          <w:sz w:val="24"/>
          <w:szCs w:val="24"/>
        </w:rPr>
        <w:instrText xml:space="preserve"> </w:instrText>
      </w:r>
      <w:r w:rsidRPr="00EB7FE7">
        <w:rPr>
          <w:rFonts w:cs="Arial"/>
          <w:sz w:val="24"/>
          <w:szCs w:val="24"/>
        </w:rPr>
        <w:fldChar w:fldCharType="separate"/>
      </w:r>
      <w:r w:rsidR="00075B3E">
        <w:rPr>
          <w:noProof/>
          <w:lang w:eastAsia="en-AU"/>
        </w:rPr>
        <w:drawing>
          <wp:inline distT="0" distB="0" distL="0" distR="0" wp14:anchorId="28E7889A" wp14:editId="28E7889B">
            <wp:extent cx="4241165" cy="346710"/>
            <wp:effectExtent l="1905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8">
                      <a:clrChange>
                        <a:clrFrom>
                          <a:srgbClr val="FFFFFF"/>
                        </a:clrFrom>
                        <a:clrTo>
                          <a:srgbClr val="FFFFFF">
                            <a:alpha val="0"/>
                          </a:srgbClr>
                        </a:clrTo>
                      </a:clrChange>
                    </a:blip>
                    <a:srcRect/>
                    <a:stretch>
                      <a:fillRect/>
                    </a:stretch>
                  </pic:blipFill>
                  <pic:spPr bwMode="auto">
                    <a:xfrm>
                      <a:off x="0" y="0"/>
                      <a:ext cx="4241165" cy="346710"/>
                    </a:xfrm>
                    <a:prstGeom prst="rect">
                      <a:avLst/>
                    </a:prstGeom>
                    <a:noFill/>
                    <a:ln w="9525">
                      <a:noFill/>
                      <a:miter lim="800000"/>
                      <a:headEnd/>
                      <a:tailEnd/>
                    </a:ln>
                  </pic:spPr>
                </pic:pic>
              </a:graphicData>
            </a:graphic>
          </wp:inline>
        </w:drawing>
      </w:r>
      <w:r w:rsidRPr="00EB7FE7">
        <w:rPr>
          <w:rFonts w:cs="Arial"/>
          <w:sz w:val="24"/>
          <w:szCs w:val="24"/>
        </w:rPr>
        <w:fldChar w:fldCharType="end"/>
      </w:r>
      <w:r w:rsidR="00C218A3" w:rsidRPr="00E63C16">
        <w:rPr>
          <w:rFonts w:cs="Arial"/>
          <w:sz w:val="24"/>
          <w:szCs w:val="24"/>
        </w:rPr>
        <w:tab/>
        <w:t>(1)</w:t>
      </w:r>
    </w:p>
    <w:p w14:paraId="28E78774" w14:textId="77777777" w:rsidR="00C218A3" w:rsidRPr="00E63C16" w:rsidRDefault="00C218A3" w:rsidP="00BC77C3">
      <w:pPr>
        <w:spacing w:after="0" w:line="240" w:lineRule="auto"/>
        <w:rPr>
          <w:rFonts w:cs="Arial"/>
          <w:sz w:val="24"/>
          <w:szCs w:val="24"/>
        </w:rPr>
      </w:pPr>
    </w:p>
    <w:p w14:paraId="28E78775" w14:textId="77777777" w:rsidR="00C218A3" w:rsidRPr="00E63C16" w:rsidRDefault="00C218A3" w:rsidP="00BC77C3">
      <w:pPr>
        <w:pStyle w:val="BodyText10"/>
      </w:pPr>
      <w:r w:rsidRPr="00E63C16">
        <w:t xml:space="preserve">where θi is the probability of the species being detected on field visit i and xi1 to xi6 are the presence/absence observations, i.e. 1 or 0, of each of the six sampling methods at the </w:t>
      </w:r>
      <w:r w:rsidRPr="00E63C16">
        <w:rPr>
          <w:i/>
        </w:rPr>
        <w:t>ith</w:t>
      </w:r>
      <w:r w:rsidRPr="00E63C16">
        <w:t xml:space="preserve"> field visit instance. The intercept term, β0, represents the probability of occupancy by the species in the field visit instance. The regression coefficients β1 to β5 represent the probability of detecting the species using each of the two methods, given that the species is present. </w:t>
      </w:r>
    </w:p>
    <w:p w14:paraId="28E78776" w14:textId="77777777" w:rsidR="00C218A3" w:rsidRPr="00E63C16" w:rsidRDefault="00C218A3" w:rsidP="00BC77C3">
      <w:pPr>
        <w:pStyle w:val="BodyText10"/>
      </w:pPr>
      <w:r w:rsidRPr="00E63C16">
        <w:t xml:space="preserve">The betas of the most parsimonious models for each species were used to calculate p for each survey method and ψ for each habitat and season variable contained in the model, along with their 95% credibility intervals (CI). To further evaluate the efficiency of each survey method for each species, probabilities of detection after n visits (P) were calculated using the equation </w:t>
      </w:r>
      <w:r w:rsidR="003B1026" w:rsidRPr="00E63C16">
        <w:fldChar w:fldCharType="begin"/>
      </w:r>
      <w:r w:rsidRPr="00E63C16">
        <w:instrText xml:space="preserve"> ADDIN EN.CITE &lt;EndNote&gt;&lt;Cite&gt;&lt;Author&gt;Kéry&lt;/Author&gt;&lt;Year&gt;2009&lt;/Year&gt;&lt;RecNum&gt;3021&lt;/RecNum&gt;&lt;DisplayText&gt;(Kéry, Dorazio&lt;style face="italic"&gt; et al.&lt;/style&gt; 2009)&lt;/DisplayText&gt;&lt;record&gt;&lt;rec-number&gt;3021&lt;/rec-number&gt;&lt;foreign-keys&gt;&lt;key app="EN" db-id="vxxvsda2b05fxpeaw2dp552mtrd5trxdrf0s"&gt;3021&lt;/key&gt;&lt;/foreign-keys&gt;&lt;ref-type name="Journal Article"&gt;17&lt;/ref-type&gt;&lt;contributors&gt;&lt;authors&gt;&lt;author&gt;Kéry, Marc&lt;/author&gt;&lt;author&gt;Dorazio, Robert M.&lt;/author&gt;&lt;author&gt;Soldaat, Leo&lt;/author&gt;&lt;author&gt;Van Strien, Arco&lt;/author&gt;&lt;author&gt;Zuiderwijk, Annie&lt;/author&gt;&lt;author&gt;Royle, J. Andrew&lt;/author&gt;&lt;/authors&gt;&lt;/contributors&gt;&lt;titles&gt;&lt;title&gt;Trend estimation in populations with imperfect detection&lt;/title&gt;&lt;secondary-title&gt;Journal of Applied Ecology&lt;/secondary-title&gt;&lt;/titles&gt;&lt;periodical&gt;&lt;full-title&gt;Journal of Applied Ecology&lt;/full-title&gt;&lt;/periodical&gt;&lt;pages&gt;1163-1172&lt;/pages&gt;&lt;volume&gt;46&lt;/volume&gt;&lt;number&gt;6&lt;/number&gt;&lt;keywords&gt;&lt;keyword&gt;abundance&lt;/keyword&gt;&lt;keyword&gt;binomial mixture model&lt;/keyword&gt;&lt;keyword&gt;detectability&lt;/keyword&gt;&lt;keyword&gt;GLM&lt;/keyword&gt;&lt;keyword&gt;hierarchical model&lt;/keyword&gt;&lt;keyword&gt;lizard&lt;/keyword&gt;&lt;keyword&gt;metapopulation design&lt;/keyword&gt;&lt;keyword&gt;monitoring&lt;/keyword&gt;&lt;keyword&gt;trend&lt;/keyword&gt;&lt;/keywords&gt;&lt;dates&gt;&lt;year&gt;2009&lt;/year&gt;&lt;/dates&gt;&lt;publisher&gt;Blackwell Publishing Ltd&lt;/publisher&gt;&lt;isbn&gt;1365-2664&lt;/isbn&gt;&lt;urls&gt;&lt;related-urls&gt;&lt;url&gt;http://dx.doi.org/10.1111/j.1365-2664.2009.01724.x&lt;/url&gt;&lt;/related-urls&gt;&lt;/urls&gt;&lt;electronic-resource-num&gt;10.1111/j.1365-2664.2009.01724.x&lt;/electronic-resource-num&gt;&lt;/record&gt;&lt;/Cite&gt;&lt;/EndNote&gt;</w:instrText>
      </w:r>
      <w:r w:rsidR="003B1026" w:rsidRPr="00E63C16">
        <w:fldChar w:fldCharType="separate"/>
      </w:r>
      <w:r w:rsidRPr="00E63C16">
        <w:rPr>
          <w:noProof/>
        </w:rPr>
        <w:t>(</w:t>
      </w:r>
      <w:hyperlink w:anchor="_ENREF_52" w:tooltip="Kéry, 2009 #3021" w:history="1">
        <w:r w:rsidR="0084200E" w:rsidRPr="00E63C16">
          <w:rPr>
            <w:noProof/>
          </w:rPr>
          <w:t>Kéry, Dorazio</w:t>
        </w:r>
        <w:r w:rsidR="0084200E" w:rsidRPr="00E63C16">
          <w:rPr>
            <w:i/>
            <w:noProof/>
          </w:rPr>
          <w:t xml:space="preserve"> et al.</w:t>
        </w:r>
        <w:r w:rsidR="0084200E" w:rsidRPr="00E63C16">
          <w:rPr>
            <w:noProof/>
          </w:rPr>
          <w:t xml:space="preserve"> 2009</w:t>
        </w:r>
      </w:hyperlink>
      <w:r w:rsidRPr="00E63C16">
        <w:rPr>
          <w:noProof/>
        </w:rPr>
        <w:t>)</w:t>
      </w:r>
      <w:r w:rsidR="003B1026" w:rsidRPr="00E63C16">
        <w:fldChar w:fldCharType="end"/>
      </w:r>
      <w:r w:rsidRPr="00E63C16">
        <w:t>,</w:t>
      </w:r>
    </w:p>
    <w:p w14:paraId="28E78777" w14:textId="77777777" w:rsidR="00C218A3" w:rsidRPr="00E63C16" w:rsidRDefault="00C218A3" w:rsidP="00BC77C3">
      <w:pPr>
        <w:spacing w:after="0" w:line="240" w:lineRule="auto"/>
        <w:rPr>
          <w:rFonts w:cs="Arial"/>
          <w:sz w:val="24"/>
          <w:szCs w:val="24"/>
        </w:rPr>
      </w:pPr>
    </w:p>
    <w:p w14:paraId="28E78778" w14:textId="77777777" w:rsidR="00C218A3" w:rsidRPr="00E63C16" w:rsidRDefault="003B1026" w:rsidP="00BC77C3">
      <w:pPr>
        <w:spacing w:after="0" w:line="240" w:lineRule="auto"/>
        <w:rPr>
          <w:rFonts w:cs="Arial"/>
          <w:sz w:val="24"/>
          <w:szCs w:val="24"/>
        </w:rPr>
      </w:pPr>
      <w:r w:rsidRPr="00EB7FE7">
        <w:rPr>
          <w:rFonts w:cs="Arial"/>
          <w:sz w:val="24"/>
          <w:szCs w:val="24"/>
        </w:rPr>
        <w:fldChar w:fldCharType="begin"/>
      </w:r>
      <w:r w:rsidR="00C218A3" w:rsidRPr="00EB7FE7">
        <w:rPr>
          <w:rFonts w:cs="Arial"/>
          <w:sz w:val="24"/>
          <w:szCs w:val="24"/>
        </w:rPr>
        <w:instrText xml:space="preserve"> QUOTE </w:instrText>
      </w:r>
      <w:r w:rsidR="00075B3E">
        <w:rPr>
          <w:noProof/>
          <w:lang w:eastAsia="en-AU"/>
        </w:rPr>
        <w:drawing>
          <wp:inline distT="0" distB="0" distL="0" distR="0" wp14:anchorId="28E7889C" wp14:editId="28E7889D">
            <wp:extent cx="1087755" cy="173355"/>
            <wp:effectExtent l="1905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9">
                      <a:clrChange>
                        <a:clrFrom>
                          <a:srgbClr val="FFFFFF"/>
                        </a:clrFrom>
                        <a:clrTo>
                          <a:srgbClr val="FFFFFF">
                            <a:alpha val="0"/>
                          </a:srgbClr>
                        </a:clrTo>
                      </a:clrChange>
                    </a:blip>
                    <a:srcRect/>
                    <a:stretch>
                      <a:fillRect/>
                    </a:stretch>
                  </pic:blipFill>
                  <pic:spPr bwMode="auto">
                    <a:xfrm>
                      <a:off x="0" y="0"/>
                      <a:ext cx="1087755" cy="173355"/>
                    </a:xfrm>
                    <a:prstGeom prst="rect">
                      <a:avLst/>
                    </a:prstGeom>
                    <a:noFill/>
                    <a:ln w="9525">
                      <a:noFill/>
                      <a:miter lim="800000"/>
                      <a:headEnd/>
                      <a:tailEnd/>
                    </a:ln>
                  </pic:spPr>
                </pic:pic>
              </a:graphicData>
            </a:graphic>
          </wp:inline>
        </w:drawing>
      </w:r>
      <w:r w:rsidR="00C218A3" w:rsidRPr="00EB7FE7">
        <w:rPr>
          <w:rFonts w:cs="Arial"/>
          <w:sz w:val="24"/>
          <w:szCs w:val="24"/>
        </w:rPr>
        <w:instrText xml:space="preserve"> </w:instrText>
      </w:r>
      <w:r w:rsidRPr="00EB7FE7">
        <w:rPr>
          <w:rFonts w:cs="Arial"/>
          <w:sz w:val="24"/>
          <w:szCs w:val="24"/>
        </w:rPr>
        <w:fldChar w:fldCharType="separate"/>
      </w:r>
      <w:r w:rsidR="00075B3E">
        <w:rPr>
          <w:noProof/>
          <w:lang w:eastAsia="en-AU"/>
        </w:rPr>
        <w:drawing>
          <wp:inline distT="0" distB="0" distL="0" distR="0" wp14:anchorId="28E7889E" wp14:editId="28E7889F">
            <wp:extent cx="1087755" cy="173355"/>
            <wp:effectExtent l="1905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9">
                      <a:clrChange>
                        <a:clrFrom>
                          <a:srgbClr val="FFFFFF"/>
                        </a:clrFrom>
                        <a:clrTo>
                          <a:srgbClr val="FFFFFF">
                            <a:alpha val="0"/>
                          </a:srgbClr>
                        </a:clrTo>
                      </a:clrChange>
                    </a:blip>
                    <a:srcRect/>
                    <a:stretch>
                      <a:fillRect/>
                    </a:stretch>
                  </pic:blipFill>
                  <pic:spPr bwMode="auto">
                    <a:xfrm>
                      <a:off x="0" y="0"/>
                      <a:ext cx="1087755" cy="173355"/>
                    </a:xfrm>
                    <a:prstGeom prst="rect">
                      <a:avLst/>
                    </a:prstGeom>
                    <a:noFill/>
                    <a:ln w="9525">
                      <a:noFill/>
                      <a:miter lim="800000"/>
                      <a:headEnd/>
                      <a:tailEnd/>
                    </a:ln>
                  </pic:spPr>
                </pic:pic>
              </a:graphicData>
            </a:graphic>
          </wp:inline>
        </w:drawing>
      </w:r>
      <w:r w:rsidRPr="00EB7FE7">
        <w:rPr>
          <w:rFonts w:cs="Arial"/>
          <w:sz w:val="24"/>
          <w:szCs w:val="24"/>
        </w:rPr>
        <w:fldChar w:fldCharType="end"/>
      </w:r>
      <w:r w:rsidR="00C218A3" w:rsidRPr="00E63C16">
        <w:rPr>
          <w:rFonts w:cs="Arial"/>
          <w:sz w:val="24"/>
          <w:szCs w:val="24"/>
        </w:rPr>
        <w:tab/>
        <w:t>(2)</w:t>
      </w:r>
    </w:p>
    <w:p w14:paraId="28E78779" w14:textId="77777777" w:rsidR="00C218A3" w:rsidRPr="00E63C16" w:rsidRDefault="00C218A3" w:rsidP="00C94333">
      <w:pPr>
        <w:pStyle w:val="TOC1"/>
      </w:pPr>
      <w:r w:rsidRPr="00E63C16">
        <w:br w:type="page"/>
      </w:r>
      <w:bookmarkStart w:id="221" w:name="_Toc385488662"/>
      <w:r w:rsidRPr="00E63C16">
        <w:t xml:space="preserve">Appendix </w:t>
      </w:r>
      <w:r>
        <w:t>2</w:t>
      </w:r>
      <w:r w:rsidRPr="00E63C16">
        <w:t xml:space="preserve"> Standard operating procedures for category 3 components</w:t>
      </w:r>
      <w:bookmarkEnd w:id="221"/>
    </w:p>
    <w:p w14:paraId="28E7877A" w14:textId="77777777" w:rsidR="00C218A3" w:rsidRPr="00E63C16" w:rsidRDefault="00C218A3" w:rsidP="00302C27">
      <w:pPr>
        <w:pStyle w:val="Heading6"/>
      </w:pPr>
      <w:r w:rsidRPr="00E63C16">
        <w:t xml:space="preserve">Standard Operating Procedure Frogs and </w:t>
      </w:r>
      <w:r w:rsidR="00D7745C">
        <w:t>T</w:t>
      </w:r>
      <w:r w:rsidRPr="00E63C16">
        <w:t>adpoles</w:t>
      </w:r>
    </w:p>
    <w:p w14:paraId="28E7877B" w14:textId="77777777" w:rsidR="00C218A3" w:rsidRPr="00E63C16" w:rsidRDefault="00C218A3" w:rsidP="00896ACF">
      <w:pPr>
        <w:jc w:val="both"/>
        <w:rPr>
          <w:rFonts w:cs="Calibri"/>
        </w:rPr>
      </w:pPr>
      <w:r w:rsidRPr="00E63C16">
        <w:rPr>
          <w:rFonts w:cs="Calibri"/>
        </w:rPr>
        <w:t xml:space="preserve">Frogs are sensitive to changes in wetland flooding regimes and respond strongly to environmental releases with large increases in breeding activity. Higher levels of tadpole abundance and recruitment are commonly recorded during managed flood events, e.g </w:t>
      </w:r>
      <w:r w:rsidR="003B1026">
        <w:rPr>
          <w:rFonts w:cs="Calibri"/>
        </w:rPr>
        <w:fldChar w:fldCharType="begin">
          <w:fldData xml:space="preserve">PEVuZE5vdGU+PENpdGU+PEF1dGhvcj5XYXNzZW5zPC9BdXRob3I+PFllYXI+MjAxMjwvWWVhcj48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==
</w:fldData>
        </w:fldChar>
      </w:r>
      <w:r w:rsidR="000969F1">
        <w:rPr>
          <w:rFonts w:cs="Calibri"/>
        </w:rPr>
        <w:instrText xml:space="preserve"> ADDIN EN.CITE </w:instrText>
      </w:r>
      <w:r w:rsidR="003B1026">
        <w:rPr>
          <w:rFonts w:cs="Calibri"/>
        </w:rPr>
        <w:fldChar w:fldCharType="begin">
          <w:fldData xml:space="preserve">PEVuZE5vdGU+PENpdGU+PEF1dGhvcj5XYXNzZW5zPC9BdXRob3I+PFllYXI+MjAxMjwvWWVhcj48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==
</w:fldData>
        </w:fldChar>
      </w:r>
      <w:r w:rsidR="000969F1">
        <w:rPr>
          <w:rFonts w:cs="Calibri"/>
        </w:rPr>
        <w:instrText xml:space="preserve"> ADDIN EN.CITE.DATA </w:instrText>
      </w:r>
      <w:r w:rsidR="003B1026">
        <w:rPr>
          <w:rFonts w:cs="Calibri"/>
        </w:rPr>
      </w:r>
      <w:r w:rsidR="003B1026">
        <w:rPr>
          <w:rFonts w:cs="Calibri"/>
        </w:rPr>
        <w:fldChar w:fldCharType="end"/>
      </w:r>
      <w:r w:rsidR="003B1026">
        <w:rPr>
          <w:rFonts w:cs="Calibri"/>
        </w:rPr>
      </w:r>
      <w:r w:rsidR="003B1026">
        <w:rPr>
          <w:rFonts w:cs="Calibri"/>
        </w:rPr>
        <w:fldChar w:fldCharType="separate"/>
      </w:r>
      <w:r w:rsidR="000969F1">
        <w:rPr>
          <w:rFonts w:cs="Calibri"/>
          <w:noProof/>
        </w:rPr>
        <w:t>(</w:t>
      </w:r>
      <w:hyperlink w:anchor="_ENREF_105" w:tooltip="Spencer, 2010 #3271" w:history="1">
        <w:r w:rsidR="0084200E">
          <w:rPr>
            <w:rFonts w:cs="Calibri"/>
            <w:noProof/>
          </w:rPr>
          <w:t>Spencer and Wassens 2010a</w:t>
        </w:r>
      </w:hyperlink>
      <w:r w:rsidR="000969F1">
        <w:rPr>
          <w:rFonts w:cs="Calibri"/>
          <w:noProof/>
        </w:rPr>
        <w:t xml:space="preserve">, </w:t>
      </w:r>
      <w:hyperlink w:anchor="_ENREF_104" w:tooltip="Spencer, 2011 #2983" w:history="1">
        <w:r w:rsidR="0084200E">
          <w:rPr>
            <w:rFonts w:cs="Calibri"/>
            <w:noProof/>
          </w:rPr>
          <w:t>Spencer, Thomas</w:t>
        </w:r>
        <w:r w:rsidR="0084200E" w:rsidRPr="000969F1">
          <w:rPr>
            <w:rFonts w:cs="Calibri"/>
            <w:i/>
            <w:noProof/>
          </w:rPr>
          <w:t xml:space="preserve"> et al.</w:t>
        </w:r>
        <w:r w:rsidR="0084200E">
          <w:rPr>
            <w:rFonts w:cs="Calibri"/>
            <w:noProof/>
          </w:rPr>
          <w:t xml:space="preserve"> 2011b</w:t>
        </w:r>
      </w:hyperlink>
      <w:r w:rsidR="000969F1">
        <w:rPr>
          <w:rFonts w:cs="Calibri"/>
          <w:noProof/>
        </w:rPr>
        <w:t xml:space="preserve">, </w:t>
      </w:r>
      <w:hyperlink w:anchor="_ENREF_127" w:tooltip="Wassens, 2011 #3188" w:history="1">
        <w:r w:rsidR="0084200E">
          <w:rPr>
            <w:rFonts w:cs="Calibri"/>
            <w:noProof/>
          </w:rPr>
          <w:t>Wassens, Watts</w:t>
        </w:r>
        <w:r w:rsidR="0084200E" w:rsidRPr="000969F1">
          <w:rPr>
            <w:rFonts w:cs="Calibri"/>
            <w:i/>
            <w:noProof/>
          </w:rPr>
          <w:t xml:space="preserve"> et al.</w:t>
        </w:r>
        <w:r w:rsidR="0084200E">
          <w:rPr>
            <w:rFonts w:cs="Calibri"/>
            <w:noProof/>
          </w:rPr>
          <w:t xml:space="preserve"> 2011</w:t>
        </w:r>
      </w:hyperlink>
      <w:r w:rsidR="000969F1">
        <w:rPr>
          <w:rFonts w:cs="Calibri"/>
          <w:noProof/>
        </w:rPr>
        <w:t xml:space="preserve">, </w:t>
      </w:r>
      <w:hyperlink w:anchor="_ENREF_128" w:tooltip="Wassens, 2012 #3272" w:history="1">
        <w:r w:rsidR="0084200E">
          <w:rPr>
            <w:rFonts w:cs="Calibri"/>
            <w:noProof/>
          </w:rPr>
          <w:t>Wassens, Watts</w:t>
        </w:r>
        <w:r w:rsidR="0084200E" w:rsidRPr="000969F1">
          <w:rPr>
            <w:rFonts w:cs="Calibri"/>
            <w:i/>
            <w:noProof/>
          </w:rPr>
          <w:t xml:space="preserve"> et al.</w:t>
        </w:r>
        <w:r w:rsidR="0084200E">
          <w:rPr>
            <w:rFonts w:cs="Calibri"/>
            <w:noProof/>
          </w:rPr>
          <w:t xml:space="preserve"> 2012a: Spencer, 2010 #3271: Spencer, 2011 #2983</w:t>
        </w:r>
      </w:hyperlink>
      <w:r w:rsidR="000969F1">
        <w:rPr>
          <w:rFonts w:cs="Calibri"/>
          <w:noProof/>
        </w:rPr>
        <w:t>)</w:t>
      </w:r>
      <w:r w:rsidR="003B1026">
        <w:rPr>
          <w:rFonts w:cs="Calibri"/>
        </w:rPr>
        <w:fldChar w:fldCharType="end"/>
      </w:r>
      <w:r w:rsidRPr="00E63C16">
        <w:rPr>
          <w:rFonts w:cs="Calibri"/>
        </w:rPr>
        <w:t xml:space="preserve">. In many areas managed environmental watering is critical for the persistence of flood sensitive frog species. For example, key populations of the vulnerable (EPBC Act 1999) Southern bell frog were successfully maintained using environmental watering in the Lowbidgee floodplain between 2007 and 2010 </w:t>
      </w:r>
      <w:r w:rsidR="003B1026" w:rsidRPr="00E63C16">
        <w:rPr>
          <w:rFonts w:cs="Calibri"/>
        </w:rPr>
        <w:fldChar w:fldCharType="begin"/>
      </w:r>
      <w:r w:rsidR="000969F1">
        <w:rPr>
          <w:rFonts w:cs="Calibri"/>
        </w:rPr>
        <w:instrText xml:space="preserve"> ADDIN EN.CITE &lt;EndNote&gt;&lt;Cite&gt;&lt;Author&gt;Wassens&lt;/Author&gt;&lt;Year&gt;2010&lt;/Year&gt;&lt;RecNum&gt;2649&lt;/RecNum&gt;&lt;DisplayText&gt;(Wassens 2010a)&lt;/DisplayText&gt;&lt;record&gt;&lt;rec-number&gt;2649&lt;/rec-number&gt;&lt;foreign-keys&gt;&lt;key app="EN" db-id="vxxvsda2b05fxpeaw2dp552mtrd5trxdrf0s"&gt;2649&lt;/key&gt;&lt;/foreign-keys&gt;&lt;ref-type name="Book Section"&gt;5&lt;/ref-type&gt;&lt;contributors&gt;&lt;authors&gt;&lt;author&gt;Wassens, S&lt;/author&gt;&lt;/authors&gt;&lt;secondary-authors&gt;&lt;author&gt;Saintilann, N.&lt;/author&gt;&lt;author&gt;Overton, I. C.&lt;/author&gt;&lt;/secondary-authors&gt;&lt;/contributors&gt;&lt;titles&gt;&lt;title&gt;Flooding regimes for frogs in lowland rivers of the Murray-Darling Basin  &lt;/title&gt;&lt;secondary-title&gt;Ecosystem Response Modelling in the Murray-Darling Basin&lt;/secondary-title&gt;&lt;/titles&gt;&lt;pages&gt;213-228&lt;/pages&gt;&lt;section&gt;14&lt;/section&gt;&lt;dates&gt;&lt;year&gt;2010&lt;/year&gt;&lt;/dates&gt;&lt;pub-location&gt;Canberra&lt;/pub-location&gt;&lt;publisher&gt;CSIRO Publishing &lt;/publisher&gt;&lt;urls&gt;&lt;/urls&gt;&lt;/record&gt;&lt;/Cite&gt;&lt;/EndNote&gt;</w:instrText>
      </w:r>
      <w:r w:rsidR="003B1026" w:rsidRPr="00E63C16">
        <w:rPr>
          <w:rFonts w:cs="Calibri"/>
        </w:rPr>
        <w:fldChar w:fldCharType="separate"/>
      </w:r>
      <w:r w:rsidR="000969F1">
        <w:rPr>
          <w:rFonts w:cs="Calibri"/>
          <w:noProof/>
        </w:rPr>
        <w:t>(</w:t>
      </w:r>
      <w:hyperlink w:anchor="_ENREF_119" w:tooltip="Wassens, 2010 #2649" w:history="1">
        <w:r w:rsidR="0084200E">
          <w:rPr>
            <w:rFonts w:cs="Calibri"/>
            <w:noProof/>
          </w:rPr>
          <w:t>Wassens 2010a</w:t>
        </w:r>
      </w:hyperlink>
      <w:r w:rsidR="000969F1">
        <w:rPr>
          <w:rFonts w:cs="Calibri"/>
          <w:noProof/>
        </w:rPr>
        <w:t>)</w:t>
      </w:r>
      <w:r w:rsidR="003B1026" w:rsidRPr="00E63C16">
        <w:rPr>
          <w:rFonts w:cs="Calibri"/>
        </w:rPr>
        <w:fldChar w:fldCharType="end"/>
      </w:r>
      <w:r w:rsidRPr="00E63C16">
        <w:rPr>
          <w:rFonts w:cs="Calibri"/>
        </w:rPr>
        <w:t xml:space="preserve">. </w:t>
      </w:r>
    </w:p>
    <w:p w14:paraId="28E7877C" w14:textId="77777777" w:rsidR="00C218A3" w:rsidRPr="00E63C16" w:rsidRDefault="00C218A3" w:rsidP="00896ACF">
      <w:pPr>
        <w:jc w:val="both"/>
      </w:pPr>
      <w:r w:rsidRPr="00E63C16">
        <w:t xml:space="preserve">Frogs exhibit three key responses to flooding: (1) calling activity, (2) tadpole abundance and development, and (3) metamorphosis. Calling activity is a useful measure of the distribution of frogs with respect to underlying hydrological regimes and wetland characteristics </w:t>
      </w:r>
      <w:r w:rsidR="003B1026" w:rsidRPr="00E63C16">
        <w:fldChar w:fldCharType="begin">
          <w:fldData xml:space="preserve">PEVuZE5vdGU+PENpdGU+PEF1dGhvcj5XYXNzZW5zPC9BdXRob3I+PFllYXI+MjAxMDwvWWVhcj48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</w:fldData>
        </w:fldChar>
      </w:r>
      <w:r w:rsidR="000969F1">
        <w:instrText xml:space="preserve"> ADDIN EN.CITE </w:instrText>
      </w:r>
      <w:r w:rsidR="003B1026">
        <w:fldChar w:fldCharType="begin">
          <w:fldData xml:space="preserve">PEVuZE5vdGU+PENpdGU+PEF1dGhvcj5XYXNzZW5zPC9BdXRob3I+PFllYXI+MjAxMDwvWWVhcj48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</w:fldData>
        </w:fldChar>
      </w:r>
      <w:r w:rsidR="000969F1">
        <w:instrText xml:space="preserve"> ADDIN EN.CITE.DATA </w:instrText>
      </w:r>
      <w:r w:rsidR="003B1026">
        <w:fldChar w:fldCharType="end"/>
      </w:r>
      <w:r w:rsidR="003B1026" w:rsidRPr="00E63C16">
        <w:fldChar w:fldCharType="separate"/>
      </w:r>
      <w:r w:rsidR="000969F1">
        <w:rPr>
          <w:noProof/>
        </w:rPr>
        <w:t>(</w:t>
      </w:r>
      <w:hyperlink w:anchor="_ENREF_120" w:tooltip="Wassens, 2010 #2875" w:history="1">
        <w:r w:rsidR="0084200E">
          <w:rPr>
            <w:noProof/>
          </w:rPr>
          <w:t>Wassens 2010b</w:t>
        </w:r>
      </w:hyperlink>
      <w:r w:rsidR="000969F1">
        <w:rPr>
          <w:noProof/>
        </w:rPr>
        <w:t xml:space="preserve">, </w:t>
      </w:r>
      <w:hyperlink w:anchor="_ENREF_123" w:tooltip="Wassens, 2010 #3063" w:history="1">
        <w:r w:rsidR="0084200E">
          <w:rPr>
            <w:noProof/>
          </w:rPr>
          <w:t>Wassens, Hall</w:t>
        </w:r>
        <w:r w:rsidR="0084200E" w:rsidRPr="000969F1">
          <w:rPr>
            <w:i/>
            <w:noProof/>
          </w:rPr>
          <w:t xml:space="preserve"> et al.</w:t>
        </w:r>
        <w:r w:rsidR="0084200E">
          <w:rPr>
            <w:noProof/>
          </w:rPr>
          <w:t xml:space="preserve"> 2010</w:t>
        </w:r>
      </w:hyperlink>
      <w:r w:rsidR="000969F1">
        <w:rPr>
          <w:noProof/>
        </w:rPr>
        <w:t>)</w:t>
      </w:r>
      <w:r w:rsidR="003B1026" w:rsidRPr="00E63C16">
        <w:fldChar w:fldCharType="end"/>
      </w:r>
      <w:r w:rsidRPr="00E63C16">
        <w:t xml:space="preserve">. That is, it is an </w:t>
      </w:r>
      <w:r w:rsidR="00EC2DCA">
        <w:t>indicator</w:t>
      </w:r>
      <w:r w:rsidRPr="00E63C16">
        <w:t xml:space="preserve"> of whether a specific environmental watering event has created conditions suitable for </w:t>
      </w:r>
      <w:r w:rsidRPr="00E63C16">
        <w:rPr>
          <w:i/>
        </w:rPr>
        <w:t>attempted</w:t>
      </w:r>
      <w:r w:rsidRPr="00E63C16">
        <w:t xml:space="preserve"> breeding by resident species. Monitoring tadpole communities and defining development stages is important when managing water levels, because it allows for estimation of how close tadpoles are to reaching metamorphosis and, as such, can provide an early </w:t>
      </w:r>
      <w:r w:rsidR="00EC2DCA">
        <w:t>indicator</w:t>
      </w:r>
      <w:r w:rsidRPr="00E63C16">
        <w:t xml:space="preserve"> on the need for top-up watering. Size structure within populations has proven to be a useful </w:t>
      </w:r>
      <w:r w:rsidR="00EC2DCA">
        <w:t>indicator</w:t>
      </w:r>
      <w:r w:rsidRPr="00E63C16">
        <w:t xml:space="preserve"> as it provides a measure of the number of individuals recruiting into the adult population. </w:t>
      </w:r>
    </w:p>
    <w:p w14:paraId="28E7877D" w14:textId="77777777" w:rsidR="00C218A3" w:rsidRPr="00E63C16" w:rsidRDefault="00C218A3">
      <w:pPr>
        <w:pStyle w:val="Heading4"/>
      </w:pPr>
      <w:r w:rsidRPr="00E63C16">
        <w:t>Long-term (five year) evaluation question</w:t>
      </w:r>
      <w:r w:rsidR="00D7745C">
        <w:t>;</w:t>
      </w:r>
      <w:r w:rsidRPr="00E63C16">
        <w:t xml:space="preserve"> </w:t>
      </w:r>
    </w:p>
    <w:p w14:paraId="28E7877E" w14:textId="77777777" w:rsidR="00C218A3" w:rsidRPr="00E63C16" w:rsidRDefault="00C218A3" w:rsidP="00896ACF">
      <w:pPr>
        <w:pStyle w:val="BodyText10"/>
      </w:pPr>
      <w:r w:rsidRPr="00E63C16">
        <w:t xml:space="preserve">What did </w:t>
      </w:r>
      <w:r w:rsidR="00A862C5">
        <w:t>Commonwealth</w:t>
      </w:r>
      <w:r w:rsidRPr="00E63C16">
        <w:t xml:space="preserve"> environmental water contribute to other vertebrate community resilience?</w:t>
      </w:r>
    </w:p>
    <w:p w14:paraId="28E7877F" w14:textId="77777777" w:rsidR="00C218A3" w:rsidRPr="00E63C16" w:rsidRDefault="00C218A3" w:rsidP="00896ACF">
      <w:pPr>
        <w:pStyle w:val="BodyText10"/>
      </w:pPr>
      <w:r w:rsidRPr="00E63C16">
        <w:t xml:space="preserve">What did </w:t>
      </w:r>
      <w:r w:rsidR="00A862C5">
        <w:t>Commonwealth</w:t>
      </w:r>
      <w:r w:rsidRPr="00E63C16">
        <w:t xml:space="preserve"> environmental water contribute to other vertebrate species diversity?</w:t>
      </w:r>
    </w:p>
    <w:p w14:paraId="28E78780" w14:textId="77777777" w:rsidR="00C218A3" w:rsidRPr="00E63C16" w:rsidRDefault="00C218A3" w:rsidP="00896ACF">
      <w:pPr>
        <w:spacing w:after="0" w:line="240" w:lineRule="auto"/>
        <w:jc w:val="both"/>
      </w:pPr>
    </w:p>
    <w:p w14:paraId="28E78781" w14:textId="77777777" w:rsidR="00C218A3" w:rsidRPr="00E63C16" w:rsidRDefault="00C218A3">
      <w:pPr>
        <w:pStyle w:val="Heading4"/>
      </w:pPr>
      <w:r w:rsidRPr="00E63C16">
        <w:t>Short-term (one year)  evaluation questions</w:t>
      </w:r>
      <w:r w:rsidR="00D7745C">
        <w:t>:</w:t>
      </w:r>
    </w:p>
    <w:p w14:paraId="28E78782" w14:textId="77777777" w:rsidR="00C218A3" w:rsidRPr="00E63C16" w:rsidRDefault="00C218A3" w:rsidP="00896ACF">
      <w:pPr>
        <w:pStyle w:val="BodyText10"/>
      </w:pPr>
      <w:r w:rsidRPr="00E63C16">
        <w:t xml:space="preserve">What did </w:t>
      </w:r>
      <w:r w:rsidR="00A862C5">
        <w:t>Commonwealth</w:t>
      </w:r>
      <w:r w:rsidRPr="00E63C16">
        <w:t xml:space="preserve"> environmental water contribute to other vertebrate condition?</w:t>
      </w:r>
    </w:p>
    <w:p w14:paraId="28E78783" w14:textId="77777777" w:rsidR="00C218A3" w:rsidRPr="00E63C16" w:rsidRDefault="00C218A3" w:rsidP="00896ACF">
      <w:pPr>
        <w:pStyle w:val="BodyText10"/>
      </w:pPr>
      <w:r w:rsidRPr="00E63C16">
        <w:t xml:space="preserve">What did </w:t>
      </w:r>
      <w:r w:rsidR="00A862C5">
        <w:t>Commonwealth</w:t>
      </w:r>
      <w:r w:rsidRPr="00E63C16">
        <w:t xml:space="preserve"> environmental water contribute to other vertebrate reproduction? </w:t>
      </w:r>
    </w:p>
    <w:p w14:paraId="28E78784" w14:textId="77777777" w:rsidR="00C218A3" w:rsidRPr="00E63C16" w:rsidRDefault="00C218A3">
      <w:pPr>
        <w:pStyle w:val="Heading4"/>
      </w:pPr>
      <w:r w:rsidRPr="00E63C16">
        <w:t>Relevant ecosystems</w:t>
      </w:r>
      <w:r w:rsidR="00D7745C">
        <w:t>:</w:t>
      </w:r>
    </w:p>
    <w:p w14:paraId="28E78785" w14:textId="77777777" w:rsidR="00C218A3" w:rsidRPr="00E63C16" w:rsidRDefault="00C218A3">
      <w:pPr>
        <w:pStyle w:val="BodyText10"/>
      </w:pPr>
      <w:r w:rsidRPr="00E63C16">
        <w:t>Rivers, wetlands and floodplains</w:t>
      </w:r>
    </w:p>
    <w:p w14:paraId="28E78786" w14:textId="77777777" w:rsidR="00C218A3" w:rsidRPr="00E63C16" w:rsidRDefault="00C218A3">
      <w:pPr>
        <w:pStyle w:val="Heading4"/>
      </w:pPr>
      <w:r w:rsidRPr="00E63C16">
        <w:t>Relevant flow types</w:t>
      </w:r>
      <w:r w:rsidR="00D7745C">
        <w:t>:</w:t>
      </w:r>
    </w:p>
    <w:p w14:paraId="28E78787" w14:textId="77777777" w:rsidR="00C218A3" w:rsidRPr="00E63C16" w:rsidRDefault="00C218A3">
      <w:pPr>
        <w:pStyle w:val="BodyText10"/>
      </w:pPr>
      <w:r w:rsidRPr="00E63C16">
        <w:t>All</w:t>
      </w:r>
    </w:p>
    <w:p w14:paraId="28E78788" w14:textId="77777777" w:rsidR="00C218A3" w:rsidRPr="00E63C16" w:rsidRDefault="00C218A3">
      <w:pPr>
        <w:pStyle w:val="Heading4"/>
      </w:pPr>
      <w:bookmarkStart w:id="222" w:name="_Toc243986910"/>
      <w:r w:rsidRPr="00E63C16">
        <w:t>Overview and context</w:t>
      </w:r>
      <w:bookmarkEnd w:id="222"/>
    </w:p>
    <w:p w14:paraId="28E78789" w14:textId="77777777" w:rsidR="00C218A3" w:rsidRPr="00E63C16" w:rsidRDefault="00C218A3" w:rsidP="00896ACF">
      <w:pPr>
        <w:pStyle w:val="BodyText10"/>
      </w:pPr>
      <w:r w:rsidRPr="00E63C16">
        <w:t>Frog community responses can be assessed at two spatial and temporal scales: (1) broad scale assessment of occupancy patterns within connected wetlands addressing long-term (five year) objectives) and (2) intensive monitoring of tadpole development and recruitment (can be carried out in association with wetland fish monitoring) at a subset of connected wetlands or in areas where there are known populations of threatened o</w:t>
      </w:r>
      <w:r w:rsidR="00FD6EF6">
        <w:t>r</w:t>
      </w:r>
      <w:r w:rsidRPr="00E63C16">
        <w:t xml:space="preserve"> local</w:t>
      </w:r>
      <w:r w:rsidR="00FD6EF6">
        <w:t>ly</w:t>
      </w:r>
      <w:r w:rsidRPr="00E63C16">
        <w:t xml:space="preserve"> significant species. Note that </w:t>
      </w:r>
      <w:r w:rsidR="00FD6EF6">
        <w:t>s</w:t>
      </w:r>
      <w:r w:rsidRPr="00E63C16">
        <w:t>mall and large fyke nets have the highest probability of detecting tadpoles in large wetland systems so tadpole surveys can be run concurrently with fish surveys with tadpoles being identified in the field at the same time as fish. However as tadpoles can be extremely difficult to identify it is recommended that an experienced</w:t>
      </w:r>
      <w:r w:rsidR="00FD6EF6">
        <w:t xml:space="preserve"> observer</w:t>
      </w:r>
      <w:r w:rsidRPr="00E63C16">
        <w:t xml:space="preserve"> is present for initial surveys to ensure that staff are properly trained.  </w:t>
      </w:r>
    </w:p>
    <w:p w14:paraId="28E7878A" w14:textId="77777777" w:rsidR="00C218A3" w:rsidRPr="00E63C16" w:rsidRDefault="00C218A3">
      <w:pPr>
        <w:pStyle w:val="Heading4"/>
      </w:pPr>
      <w:bookmarkStart w:id="223" w:name="_Toc243986911"/>
      <w:r w:rsidRPr="00E63C16">
        <w:t>Complementary monitoring and data</w:t>
      </w:r>
      <w:bookmarkEnd w:id="223"/>
    </w:p>
    <w:p w14:paraId="28E7878B" w14:textId="77777777" w:rsidR="00C218A3" w:rsidRDefault="00C218A3" w:rsidP="00357B24">
      <w:pPr>
        <w:rPr>
          <w:b/>
        </w:rPr>
      </w:pPr>
      <w:r w:rsidRPr="00E63C16">
        <w:rPr>
          <w:b/>
        </w:rPr>
        <w:t>Covariates</w:t>
      </w:r>
    </w:p>
    <w:p w14:paraId="28E7878C" w14:textId="77777777" w:rsidR="00E15979" w:rsidRPr="00E15979" w:rsidRDefault="00E15979" w:rsidP="00357B24">
      <w:r w:rsidRPr="00E15979">
        <w:t>Ecosystem type (</w:t>
      </w:r>
      <w:r w:rsidR="00EC2DCA">
        <w:t>Cat</w:t>
      </w:r>
      <w:r w:rsidR="004C5055">
        <w:t>egory</w:t>
      </w:r>
      <w:r w:rsidR="00EC2DCA">
        <w:t xml:space="preserve"> 1</w:t>
      </w:r>
      <w:r w:rsidRPr="00E15979">
        <w:t>)</w:t>
      </w:r>
    </w:p>
    <w:p w14:paraId="28E7878D" w14:textId="77777777" w:rsidR="00C218A3" w:rsidRPr="00E15979" w:rsidRDefault="00C218A3" w:rsidP="00896ACF">
      <w:pPr>
        <w:pStyle w:val="BodyText10"/>
      </w:pPr>
      <w:r w:rsidRPr="00E15979">
        <w:t xml:space="preserve">Vegetation </w:t>
      </w:r>
      <w:r w:rsidR="00E15979" w:rsidRPr="00E15979">
        <w:t>diversity (C</w:t>
      </w:r>
      <w:r w:rsidRPr="00E15979">
        <w:t>at</w:t>
      </w:r>
      <w:r w:rsidR="004C5055">
        <w:t>egory</w:t>
      </w:r>
      <w:r w:rsidRPr="00E15979">
        <w:t xml:space="preserve"> 2)</w:t>
      </w:r>
    </w:p>
    <w:p w14:paraId="28E7878E" w14:textId="77777777" w:rsidR="00C218A3" w:rsidRPr="00E15979" w:rsidRDefault="00C218A3" w:rsidP="00896ACF">
      <w:pPr>
        <w:pStyle w:val="BodyText10"/>
      </w:pPr>
      <w:r w:rsidRPr="00E15979">
        <w:t>Wetland hydrology (</w:t>
      </w:r>
      <w:r w:rsidR="00EC2DCA">
        <w:t>Cat</w:t>
      </w:r>
      <w:r w:rsidR="004C5055">
        <w:t>egory</w:t>
      </w:r>
      <w:r w:rsidR="00EC2DCA">
        <w:t xml:space="preserve"> 1</w:t>
      </w:r>
      <w:r w:rsidR="00E15979" w:rsidRPr="00E15979">
        <w:t xml:space="preserve"> and </w:t>
      </w:r>
      <w:r w:rsidR="003F0B32">
        <w:t>S</w:t>
      </w:r>
      <w:r w:rsidR="00E15979" w:rsidRPr="00E15979">
        <w:t xml:space="preserve">elected </w:t>
      </w:r>
      <w:r w:rsidR="003F0B32">
        <w:t>A</w:t>
      </w:r>
      <w:r w:rsidR="00E15979" w:rsidRPr="00E15979">
        <w:t>rea</w:t>
      </w:r>
      <w:r w:rsidRPr="00E15979">
        <w:t>)</w:t>
      </w:r>
    </w:p>
    <w:p w14:paraId="28E7878F" w14:textId="77777777" w:rsidR="00C218A3" w:rsidRPr="00E15979" w:rsidRDefault="00C218A3" w:rsidP="00896ACF">
      <w:pPr>
        <w:pStyle w:val="BodyText10"/>
      </w:pPr>
      <w:r w:rsidRPr="00E15979">
        <w:t>Wetland fish (</w:t>
      </w:r>
      <w:r w:rsidR="00E15979" w:rsidRPr="00E15979">
        <w:t xml:space="preserve">Selected </w:t>
      </w:r>
      <w:r w:rsidR="003F0B32">
        <w:t>A</w:t>
      </w:r>
      <w:r w:rsidR="00E15979" w:rsidRPr="00E15979">
        <w:t>rea</w:t>
      </w:r>
      <w:r w:rsidRPr="00E15979">
        <w:t>)</w:t>
      </w:r>
    </w:p>
    <w:p w14:paraId="28E78790" w14:textId="77777777" w:rsidR="00E15979" w:rsidRDefault="00E15979">
      <w:pPr>
        <w:spacing w:after="0" w:line="240" w:lineRule="auto"/>
        <w:rPr>
          <w:rFonts w:eastAsia="Times New Roman" w:cs="Angsana New"/>
          <w:b/>
          <w:lang w:eastAsia="zh-CN" w:bidi="th-TH"/>
        </w:rPr>
      </w:pPr>
      <w:r>
        <w:rPr>
          <w:b/>
        </w:rPr>
        <w:br w:type="page"/>
      </w:r>
    </w:p>
    <w:p w14:paraId="28E78791" w14:textId="77777777" w:rsidR="00F93BE1" w:rsidRPr="00E63C16" w:rsidRDefault="00F93BE1" w:rsidP="00F93BE1">
      <w:pPr>
        <w:pStyle w:val="BodyText10"/>
        <w:rPr>
          <w:b/>
        </w:rPr>
      </w:pPr>
      <w:r w:rsidRPr="00E63C16">
        <w:rPr>
          <w:b/>
        </w:rPr>
        <w:t xml:space="preserve">Establishing assessment sites </w:t>
      </w:r>
    </w:p>
    <w:p w14:paraId="28E78792" w14:textId="77777777" w:rsidR="00F93BE1" w:rsidRPr="00E63C16" w:rsidRDefault="00F93BE1" w:rsidP="00F93BE1">
      <w:pPr>
        <w:pStyle w:val="BodyText10"/>
        <w:rPr>
          <w:rFonts w:cs="Symbol"/>
        </w:rPr>
      </w:pPr>
      <w:r w:rsidRPr="00E63C16">
        <w:rPr>
          <w:rFonts w:cs="Calibri-BoldItalic"/>
          <w:i/>
          <w:iCs/>
        </w:rPr>
        <w:t xml:space="preserve">Equipment </w:t>
      </w:r>
    </w:p>
    <w:p w14:paraId="28E78793" w14:textId="77777777" w:rsidR="00F93BE1" w:rsidRPr="00E63C16" w:rsidRDefault="00F93BE1" w:rsidP="00F93BE1">
      <w:pPr>
        <w:pStyle w:val="BodyText10"/>
        <w:rPr>
          <w:rFonts w:cs="Symbol"/>
        </w:rPr>
      </w:pPr>
      <w:r w:rsidRPr="00E63C16">
        <w:rPr>
          <w:rFonts w:cs="Calibri"/>
        </w:rPr>
        <w:t>GPS</w:t>
      </w:r>
    </w:p>
    <w:p w14:paraId="28E78794" w14:textId="77777777" w:rsidR="00F93BE1" w:rsidRPr="00E63C16" w:rsidRDefault="00F93BE1" w:rsidP="00F93BE1">
      <w:pPr>
        <w:pStyle w:val="BodyText10"/>
        <w:rPr>
          <w:rFonts w:cs="Symbol"/>
        </w:rPr>
      </w:pPr>
      <w:r w:rsidRPr="00E63C16">
        <w:rPr>
          <w:rFonts w:cs="Calibri"/>
        </w:rPr>
        <w:t xml:space="preserve">Map of floodplain wetlands in area or zone </w:t>
      </w:r>
    </w:p>
    <w:p w14:paraId="28E78795" w14:textId="77777777" w:rsidR="00F93BE1" w:rsidRPr="00E63C16" w:rsidRDefault="00F93BE1" w:rsidP="00F93BE1">
      <w:pPr>
        <w:pStyle w:val="BodyText10"/>
        <w:rPr>
          <w:rFonts w:cs="Symbol"/>
          <w:b/>
        </w:rPr>
      </w:pPr>
      <w:r w:rsidRPr="00E63C16">
        <w:rPr>
          <w:rFonts w:cs="Calibri"/>
          <w:b/>
        </w:rPr>
        <w:t>Selected Area</w:t>
      </w:r>
    </w:p>
    <w:p w14:paraId="28E78796" w14:textId="77777777" w:rsidR="00F93BE1" w:rsidRPr="00E63C16" w:rsidRDefault="00F93BE1" w:rsidP="00F93BE1">
      <w:pPr>
        <w:pStyle w:val="BodyText10"/>
        <w:rPr>
          <w:rFonts w:cs="Calibri"/>
        </w:rPr>
      </w:pPr>
      <w:r w:rsidRPr="00E63C16">
        <w:rPr>
          <w:rFonts w:cs="Calibri"/>
        </w:rPr>
        <w:t>Zone</w:t>
      </w:r>
    </w:p>
    <w:p w14:paraId="28E78797" w14:textId="77777777" w:rsidR="00E15979" w:rsidRPr="00E63C16" w:rsidRDefault="00F93BE1" w:rsidP="00F93BE1">
      <w:pPr>
        <w:pStyle w:val="BodyText10"/>
        <w:rPr>
          <w:rFonts w:cs="Calibri"/>
        </w:rPr>
      </w:pPr>
      <w:r w:rsidRPr="00E63C16">
        <w:rPr>
          <w:rFonts w:cs="Calibri"/>
        </w:rPr>
        <w:t xml:space="preserve">Site </w:t>
      </w:r>
    </w:p>
    <w:p w14:paraId="28E78798" w14:textId="77777777" w:rsidR="00C218A3" w:rsidRPr="00E63C16" w:rsidRDefault="00C218A3" w:rsidP="00896ACF">
      <w:pPr>
        <w:pStyle w:val="BodyText10"/>
      </w:pPr>
      <w:r w:rsidRPr="00E63C16">
        <w:t>Minimum of three surveys per year (</w:t>
      </w:r>
      <w:r w:rsidR="00F93BE1" w:rsidRPr="00E63C16">
        <w:t>autumn</w:t>
      </w:r>
      <w:r w:rsidRPr="00E63C16">
        <w:t xml:space="preserve">, </w:t>
      </w:r>
      <w:r w:rsidR="00E15979" w:rsidRPr="00E63C16">
        <w:t>spring</w:t>
      </w:r>
      <w:r w:rsidRPr="00E63C16">
        <w:t xml:space="preserve">, </w:t>
      </w:r>
      <w:r w:rsidR="00E15979" w:rsidRPr="00E63C16">
        <w:t>summer</w:t>
      </w:r>
      <w:r w:rsidRPr="00E63C16">
        <w:t xml:space="preserve">) timing may need to be modified to suit climatic characteristics of the region.  Aim to include a minimum of 10 </w:t>
      </w:r>
      <w:r w:rsidR="00F93BE1">
        <w:t>sites</w:t>
      </w:r>
      <w:r w:rsidRPr="00E63C16">
        <w:t xml:space="preserve"> per year for adult frog surveys and at least 5 </w:t>
      </w:r>
      <w:r w:rsidR="00F93BE1">
        <w:t xml:space="preserve">sites </w:t>
      </w:r>
      <w:r w:rsidRPr="00E63C16">
        <w:t>for tadpole surveys</w:t>
      </w:r>
      <w:r w:rsidR="00E15979">
        <w:t>,</w:t>
      </w:r>
      <w:r w:rsidR="00F93BE1">
        <w:t xml:space="preserve"> if undertaken</w:t>
      </w:r>
      <w:r w:rsidRPr="00E63C16">
        <w:t>.</w:t>
      </w:r>
    </w:p>
    <w:p w14:paraId="28E78799" w14:textId="77777777" w:rsidR="00C218A3" w:rsidRPr="00E63C16" w:rsidRDefault="00C218A3">
      <w:pPr>
        <w:pStyle w:val="Heading4"/>
      </w:pPr>
      <w:r w:rsidRPr="00E63C16">
        <w:t>Monitoring protocol</w:t>
      </w:r>
    </w:p>
    <w:p w14:paraId="28E7879A" w14:textId="77777777" w:rsidR="00C218A3" w:rsidRPr="00E63C16" w:rsidRDefault="00C218A3" w:rsidP="00357B24">
      <w:r w:rsidRPr="00E63C16">
        <w:t>Equipment (adult frogs)</w:t>
      </w:r>
    </w:p>
    <w:p w14:paraId="28E7879B" w14:textId="77777777" w:rsidR="00C218A3" w:rsidRPr="00E63C16" w:rsidRDefault="00C218A3" w:rsidP="00E15979">
      <w:pPr>
        <w:pStyle w:val="BodyText"/>
        <w:numPr>
          <w:ilvl w:val="0"/>
          <w:numId w:val="58"/>
        </w:numPr>
      </w:pPr>
      <w:r w:rsidRPr="00E63C16">
        <w:t>Torch or spotlight with a minimum of 300 Lumens</w:t>
      </w:r>
    </w:p>
    <w:p w14:paraId="28E7879C" w14:textId="77777777" w:rsidR="00C218A3" w:rsidRPr="00E63C16" w:rsidRDefault="00C218A3" w:rsidP="00E15979">
      <w:pPr>
        <w:pStyle w:val="BodyText"/>
        <w:numPr>
          <w:ilvl w:val="0"/>
          <w:numId w:val="58"/>
        </w:numPr>
      </w:pPr>
      <w:r w:rsidRPr="00E63C16">
        <w:t>Notebook- Pocket notebooks are far easier to manage than A4 datasheets for general surveys</w:t>
      </w:r>
    </w:p>
    <w:p w14:paraId="28E7879D" w14:textId="77777777" w:rsidR="00C218A3" w:rsidRPr="00E63C16" w:rsidRDefault="00C218A3" w:rsidP="00E15979">
      <w:pPr>
        <w:pStyle w:val="BodyText"/>
        <w:numPr>
          <w:ilvl w:val="0"/>
          <w:numId w:val="58"/>
        </w:numPr>
      </w:pPr>
      <w:r w:rsidRPr="00E63C16">
        <w:t>Callipers (for size measurement)</w:t>
      </w:r>
    </w:p>
    <w:p w14:paraId="28E7879E" w14:textId="77777777" w:rsidR="00C218A3" w:rsidRPr="00E63C16" w:rsidRDefault="00C218A3" w:rsidP="00E15979">
      <w:pPr>
        <w:pStyle w:val="BodyText"/>
        <w:numPr>
          <w:ilvl w:val="0"/>
          <w:numId w:val="58"/>
        </w:numPr>
      </w:pPr>
      <w:r w:rsidRPr="00E63C16">
        <w:t>Disposable gloves</w:t>
      </w:r>
    </w:p>
    <w:p w14:paraId="28E7879F" w14:textId="77777777" w:rsidR="00C218A3" w:rsidRPr="00E63C16" w:rsidRDefault="00C218A3" w:rsidP="00E15979">
      <w:pPr>
        <w:pStyle w:val="BodyText"/>
        <w:numPr>
          <w:ilvl w:val="0"/>
          <w:numId w:val="58"/>
        </w:numPr>
      </w:pPr>
      <w:r w:rsidRPr="00E63C16">
        <w:t>GPS</w:t>
      </w:r>
    </w:p>
    <w:p w14:paraId="28E787A0" w14:textId="77777777" w:rsidR="00C218A3" w:rsidRPr="00E63C16" w:rsidRDefault="00C218A3" w:rsidP="00E15979">
      <w:pPr>
        <w:pStyle w:val="BodyText"/>
        <w:numPr>
          <w:ilvl w:val="0"/>
          <w:numId w:val="58"/>
        </w:numPr>
      </w:pPr>
      <w:r w:rsidRPr="00E63C16">
        <w:t>Watch (record start and finish times)</w:t>
      </w:r>
    </w:p>
    <w:p w14:paraId="28E787A1" w14:textId="77777777" w:rsidR="00C218A3" w:rsidRPr="00E15979" w:rsidRDefault="00C218A3" w:rsidP="00E15979">
      <w:pPr>
        <w:pStyle w:val="BodyText"/>
        <w:numPr>
          <w:ilvl w:val="0"/>
          <w:numId w:val="58"/>
        </w:numPr>
      </w:pPr>
      <w:r w:rsidRPr="00E15979">
        <w:t xml:space="preserve">Disinfectant </w:t>
      </w:r>
      <w:r w:rsidR="00E15979" w:rsidRPr="00E15979">
        <w:t xml:space="preserve">( see </w:t>
      </w:r>
      <w:r w:rsidR="002D2B74">
        <w:t>NSW OEH</w:t>
      </w:r>
      <w:r w:rsidR="00E15979" w:rsidRPr="00E15979">
        <w:t xml:space="preserve"> hygiene protocol </w:t>
      </w:r>
      <w:r w:rsidR="00E15979">
        <w:t>for frogs</w:t>
      </w:r>
      <w:r w:rsidR="003F0B32">
        <w:t>)</w:t>
      </w:r>
    </w:p>
    <w:p w14:paraId="28E787A2" w14:textId="77777777" w:rsidR="00C218A3" w:rsidRPr="00E63C16" w:rsidRDefault="00C218A3" w:rsidP="00E15979">
      <w:pPr>
        <w:pStyle w:val="BodyText"/>
        <w:numPr>
          <w:ilvl w:val="0"/>
          <w:numId w:val="58"/>
        </w:numPr>
      </w:pPr>
      <w:r w:rsidRPr="00E63C16">
        <w:t xml:space="preserve">Optional (handheld temperature/ weather station) </w:t>
      </w:r>
    </w:p>
    <w:p w14:paraId="28E787A3" w14:textId="77777777" w:rsidR="00C218A3" w:rsidRPr="00E63C16" w:rsidRDefault="00C218A3" w:rsidP="00357B24">
      <w:pPr>
        <w:rPr>
          <w:b/>
        </w:rPr>
      </w:pPr>
      <w:r w:rsidRPr="00E63C16">
        <w:rPr>
          <w:b/>
        </w:rPr>
        <w:t>Other considerations</w:t>
      </w:r>
    </w:p>
    <w:p w14:paraId="28E787A4" w14:textId="77777777" w:rsidR="00C218A3" w:rsidRPr="00E63C16" w:rsidRDefault="00C218A3" w:rsidP="00357B24">
      <w:r w:rsidRPr="00E63C16">
        <w:t xml:space="preserve">All surveyors must adhere to the </w:t>
      </w:r>
      <w:r w:rsidR="002D2B74">
        <w:t>NSW OEH</w:t>
      </w:r>
      <w:r w:rsidRPr="00E63C16">
        <w:t xml:space="preserve"> hygiene protocol</w:t>
      </w:r>
      <w:r w:rsidR="00FD6EF6">
        <w:t xml:space="preserve"> for frogs</w:t>
      </w:r>
      <w:r>
        <w:t xml:space="preserve">, or other state approved </w:t>
      </w:r>
      <w:r w:rsidR="00A001E3">
        <w:t>hygiene</w:t>
      </w:r>
      <w:r>
        <w:t xml:space="preserve"> protocol. </w:t>
      </w:r>
      <w:hyperlink r:id="rId80" w:history="1">
        <w:r w:rsidRPr="00E63C16">
          <w:rPr>
            <w:rStyle w:val="Hyperlink"/>
          </w:rPr>
          <w:t>http://www.environment.nsw.gov.au/animals/HygieneProtocolForFrogs.htm</w:t>
        </w:r>
      </w:hyperlink>
    </w:p>
    <w:p w14:paraId="28E787A5" w14:textId="77777777" w:rsidR="00C218A3" w:rsidRPr="00E63C16" w:rsidRDefault="00C218A3" w:rsidP="00357B24">
      <w:r w:rsidRPr="00E63C16">
        <w:t>Gloves must be worn when handling frogs as contact with sunscreens and insect repellents can cause irritation.</w:t>
      </w:r>
    </w:p>
    <w:p w14:paraId="28E787A6" w14:textId="77777777" w:rsidR="00C218A3" w:rsidRPr="00E63C16" w:rsidRDefault="00C218A3" w:rsidP="00BD0785">
      <w:pPr>
        <w:keepNext/>
        <w:rPr>
          <w:b/>
        </w:rPr>
      </w:pPr>
      <w:r w:rsidRPr="00E63C16">
        <w:rPr>
          <w:b/>
        </w:rPr>
        <w:t>Protocol</w:t>
      </w:r>
    </w:p>
    <w:p w14:paraId="28E787A7" w14:textId="77777777" w:rsidR="00C218A3" w:rsidRPr="00E63C16" w:rsidRDefault="00C218A3" w:rsidP="00BD0785">
      <w:pPr>
        <w:keepNext/>
        <w:rPr>
          <w:b/>
          <w:i/>
        </w:rPr>
      </w:pPr>
      <w:r w:rsidRPr="00E63C16">
        <w:rPr>
          <w:b/>
          <w:i/>
        </w:rPr>
        <w:t>Broad scale</w:t>
      </w:r>
    </w:p>
    <w:p w14:paraId="28E787A8" w14:textId="77777777" w:rsidR="00C218A3" w:rsidRPr="00E63C16" w:rsidRDefault="00C218A3" w:rsidP="00896ACF">
      <w:pPr>
        <w:pStyle w:val="BodyText10"/>
      </w:pPr>
      <w:r w:rsidRPr="00E63C16">
        <w:t xml:space="preserve">Broad scale assessment of frog communities can be undertaken every two months from late winter (August-April).  Generally timed surveys are easier then set transects because variable water levels over time can make the use of fixed transects impractical.  But it is recommend that repeat surveys broadly have the same starting point and surveys are carried out within 20 meters of the waterline. </w:t>
      </w:r>
    </w:p>
    <w:p w14:paraId="28E787A9" w14:textId="77777777" w:rsidR="00C218A3" w:rsidRPr="00E63C16" w:rsidRDefault="00C218A3" w:rsidP="00896ACF">
      <w:pPr>
        <w:pStyle w:val="BodyText10"/>
      </w:pPr>
      <w:r w:rsidRPr="00E63C16">
        <w:t xml:space="preserve">Adult frogs and metamorphs are  surveyed within each wetland after dark using a 2x20 minute visual encounter (person minutes) and a </w:t>
      </w:r>
      <w:r w:rsidR="00E15979">
        <w:t xml:space="preserve">3 </w:t>
      </w:r>
      <w:r w:rsidRPr="00E63C16">
        <w:t>x</w:t>
      </w:r>
      <w:r w:rsidR="00E15979">
        <w:t xml:space="preserve"> </w:t>
      </w:r>
      <w:r w:rsidRPr="00E63C16">
        <w:t xml:space="preserve">1 minute audio survey </w:t>
      </w:r>
      <w:r w:rsidR="003B1026" w:rsidRPr="00E63C16">
        <w:fldChar w:fldCharType="begin"/>
      </w:r>
      <w:r w:rsidR="000969F1">
        <w:instrText xml:space="preserve"> ADDIN EN.CITE &lt;EndNote&gt;&lt;Cite&gt;&lt;Author&gt;Wassens&lt;/Author&gt;&lt;Year&gt;2011&lt;/Year&gt;&lt;RecNum&gt;3188&lt;/RecNum&gt;&lt;DisplayText&gt;(Wassens, Watts&lt;style face="italic"&gt; et al.&lt;/style&gt; 2011, Wassens, Watts&lt;style face="italic"&gt; et al.&lt;/style&gt; 2012a)&lt;/DisplayText&gt;&lt;record&gt;&lt;rec-number&gt;3188&lt;/rec-number&gt;&lt;foreign-keys&gt;&lt;key app="EN" db-id="vxxvsda2b05fxpeaw2dp552mtrd5trxdrf0s"&gt;3188&lt;/key&gt;&lt;/foreign-keys&gt;&lt;ref-type name="Electronic Book"&gt;44&lt;/ref-type&gt;&lt;contributors&gt;&lt;authors&gt;&lt;author&gt;Wassens, S.&lt;/author&gt;&lt;author&gt;Watts, R.&lt;/author&gt;&lt;author&gt;Howitt, J.&lt;/author&gt;&lt;author&gt;Spencer, J.&lt;/author&gt;&lt;author&gt;Zander, A.&lt;/author&gt;&lt;author&gt;Hall, A.&lt;/author&gt;&lt;/authors&gt;&lt;/contributors&gt;&lt;titles&gt;&lt;title&gt;Monitoring of ecosystem responses to the delivery of environmental water in the Murrumbidgee system. Report to DSEWPaC.&lt;/title&gt;&lt;/titles&gt;&lt;dates&gt;&lt;year&gt;2011&lt;/year&gt;&lt;/dates&gt;&lt;pub-location&gt;Albury&lt;/pub-location&gt;&lt;publisher&gt;Institute of land, Water and Society. Report 1. &lt;/publisher&gt;&lt;urls&gt;&lt;/urls&gt;&lt;/record&gt;&lt;/Cite&gt;&lt;Cite&gt;&lt;Author&gt;Wassens&lt;/Author&gt;&lt;Year&gt;2012&lt;/Year&gt;&lt;RecNum&gt;3272&lt;/RecNum&gt;&lt;record&gt;&lt;rec-number&gt;3272&lt;/rec-number&gt;&lt;foreign-keys&gt;&lt;key app="EN" db-id="vxxvsda2b05fxpeaw2dp552mtrd5trxdrf0s"&gt;3272&lt;/key&gt;&lt;/foreign-keys&gt;&lt;ref-type name="Book"&gt;6&lt;/ref-type&gt;&lt;contributors&gt;&lt;authors&gt;&lt;author&gt;Wassens, S.&lt;/author&gt;&lt;author&gt;Watts, R. J.&lt;/author&gt;&lt;author&gt;Spencer, J.A.&lt;/author&gt;&lt;author&gt;Howitt, J.&lt;/author&gt;&lt;author&gt;McCasker, N.A.&lt;/author&gt;&lt;author&gt;Griese, V.&lt;/author&gt;&lt;author&gt;Burns, A.&lt;/author&gt;&lt;author&gt;Croft, R.&lt;/author&gt;&lt;author&gt;Zander, A.&lt;/author&gt;&lt;author&gt;Amos, C.&lt;/author&gt;&lt;author&gt;Hall, A.&lt;/author&gt;&lt;/authors&gt;&lt;/contributors&gt;&lt;titles&gt;&lt;title&gt;Monitoring of ecosystem responses to the delivery of environmental water in the Murrumbidgee system&lt;/title&gt;&lt;/titles&gt;&lt;dates&gt;&lt;year&gt;2012&lt;/year&gt;&lt;/dates&gt;&lt;pub-location&gt;Albury&lt;/pub-location&gt;&lt;publisher&gt;Institute for Land, Water and Society, Charles Sturt University&lt;/publisher&gt;&lt;urls&gt;&lt;related-urls&gt;&lt;url&gt;http://www.environment.gov.au/ewater/publications/pubs/ecosystem-response-monitoring-murrumbidgee-2.pdf&lt;/url&gt;&lt;/related-urls&gt;&lt;/urls&gt;&lt;/record&gt;&lt;/Cite&gt;&lt;/EndNote&gt;</w:instrText>
      </w:r>
      <w:r w:rsidR="003B1026" w:rsidRPr="00E63C16">
        <w:fldChar w:fldCharType="separate"/>
      </w:r>
      <w:r w:rsidR="000969F1">
        <w:rPr>
          <w:noProof/>
        </w:rPr>
        <w:t>(</w:t>
      </w:r>
      <w:hyperlink w:anchor="_ENREF_127" w:tooltip="Wassens, 2011 #3188" w:history="1">
        <w:r w:rsidR="0084200E">
          <w:rPr>
            <w:noProof/>
          </w:rPr>
          <w:t>Wassens, Watts</w:t>
        </w:r>
        <w:r w:rsidR="0084200E" w:rsidRPr="000969F1">
          <w:rPr>
            <w:i/>
            <w:noProof/>
          </w:rPr>
          <w:t xml:space="preserve"> et al.</w:t>
        </w:r>
        <w:r w:rsidR="0084200E">
          <w:rPr>
            <w:noProof/>
          </w:rPr>
          <w:t xml:space="preserve"> 2011</w:t>
        </w:r>
      </w:hyperlink>
      <w:r w:rsidR="000969F1">
        <w:rPr>
          <w:noProof/>
        </w:rPr>
        <w:t xml:space="preserve">, </w:t>
      </w:r>
      <w:hyperlink w:anchor="_ENREF_128" w:tooltip="Wassens, 2012 #3272" w:history="1">
        <w:r w:rsidR="0084200E">
          <w:rPr>
            <w:noProof/>
          </w:rPr>
          <w:t>Wassens, Watts</w:t>
        </w:r>
        <w:r w:rsidR="0084200E" w:rsidRPr="000969F1">
          <w:rPr>
            <w:i/>
            <w:noProof/>
          </w:rPr>
          <w:t xml:space="preserve"> et al.</w:t>
        </w:r>
        <w:r w:rsidR="0084200E">
          <w:rPr>
            <w:noProof/>
          </w:rPr>
          <w:t xml:space="preserve"> 2012a</w:t>
        </w:r>
      </w:hyperlink>
      <w:r w:rsidR="000969F1">
        <w:rPr>
          <w:noProof/>
        </w:rPr>
        <w:t>)</w:t>
      </w:r>
      <w:r w:rsidR="003B1026" w:rsidRPr="00E63C16">
        <w:fldChar w:fldCharType="end"/>
      </w:r>
      <w:r w:rsidRPr="00E63C16">
        <w:t>. However 15 minute transects (person minutes) would be sufficient in small system</w:t>
      </w:r>
      <w:r w:rsidR="00FD6EF6">
        <w:t>s</w:t>
      </w:r>
      <w:r w:rsidRPr="00E63C16">
        <w:t xml:space="preserve"> and in </w:t>
      </w:r>
      <w:r>
        <w:t>r</w:t>
      </w:r>
      <w:r w:rsidRPr="00E63C16">
        <w:t xml:space="preserve">ivers/creek lines if you were not measuring size structures and still achieves greater than 80% detection probability for most species. </w:t>
      </w:r>
      <w:r>
        <w:t>Use</w:t>
      </w:r>
      <w:r w:rsidRPr="00E63C16">
        <w:t xml:space="preserve"> longer transects </w:t>
      </w:r>
      <w:r>
        <w:t xml:space="preserve">if the study area contains rare, or </w:t>
      </w:r>
      <w:r w:rsidR="00FD6EF6">
        <w:t>difficult</w:t>
      </w:r>
      <w:r>
        <w:t xml:space="preserve"> to detect species such </w:t>
      </w:r>
      <w:r w:rsidR="00A001E3">
        <w:t xml:space="preserve">as </w:t>
      </w:r>
      <w:r w:rsidR="00A001E3" w:rsidRPr="00A001E3">
        <w:rPr>
          <w:i/>
        </w:rPr>
        <w:t>L</w:t>
      </w:r>
      <w:r w:rsidRPr="00E63C16">
        <w:rPr>
          <w:i/>
        </w:rPr>
        <w:t>. raniformis</w:t>
      </w:r>
      <w:r>
        <w:rPr>
          <w:i/>
        </w:rPr>
        <w:t xml:space="preserve">. </w:t>
      </w:r>
      <w:r w:rsidRPr="006F355A">
        <w:t xml:space="preserve">Recording start and finish times allows for frog </w:t>
      </w:r>
      <w:r w:rsidR="00A001E3" w:rsidRPr="006F355A">
        <w:t>ab</w:t>
      </w:r>
      <w:r w:rsidR="00A001E3">
        <w:t>und</w:t>
      </w:r>
      <w:r w:rsidR="00A001E3" w:rsidRPr="006F355A">
        <w:t>ance</w:t>
      </w:r>
      <w:r w:rsidRPr="006F355A">
        <w:t xml:space="preserve"> to be standardised as frogs/minute.</w:t>
      </w:r>
      <w:r w:rsidRPr="00E63C16">
        <w:t xml:space="preserve"> </w:t>
      </w:r>
    </w:p>
    <w:p w14:paraId="28E787AA" w14:textId="77777777" w:rsidR="00C218A3" w:rsidRPr="00E63C16" w:rsidRDefault="00C218A3" w:rsidP="00E15979">
      <w:pPr>
        <w:pStyle w:val="BodyText10"/>
      </w:pPr>
      <w:r w:rsidRPr="00E63C16">
        <w:t xml:space="preserve">A 15-30 watt spotlight or torch can be used to search for frogs along the wetland edge and into the surrounding terrestrial habitats. All individuals observed are identified to species and the number recorded (it is possible to identify individuals without capture). </w:t>
      </w:r>
    </w:p>
    <w:p w14:paraId="28E787AB" w14:textId="77777777" w:rsidR="00C218A3" w:rsidRPr="00E63C16" w:rsidRDefault="00C218A3" w:rsidP="00357B24">
      <w:pPr>
        <w:rPr>
          <w:b/>
        </w:rPr>
      </w:pPr>
      <w:r w:rsidRPr="00E63C16">
        <w:rPr>
          <w:b/>
        </w:rPr>
        <w:t xml:space="preserve">Optional </w:t>
      </w:r>
    </w:p>
    <w:p w14:paraId="28E787AC" w14:textId="77777777" w:rsidR="00C218A3" w:rsidRPr="00E63C16" w:rsidRDefault="00C218A3" w:rsidP="00896ACF">
      <w:pPr>
        <w:pStyle w:val="BodyText10"/>
      </w:pPr>
      <w:r w:rsidRPr="00E63C16">
        <w:t xml:space="preserve">An estimate of breeding activity from </w:t>
      </w:r>
      <w:r>
        <w:t>common</w:t>
      </w:r>
      <w:r w:rsidRPr="00E63C16">
        <w:t xml:space="preserve"> species can be obtained by measuring</w:t>
      </w:r>
      <w:r>
        <w:t xml:space="preserve"> the </w:t>
      </w:r>
      <w:r w:rsidR="00AF1128">
        <w:t>snout</w:t>
      </w:r>
      <w:r>
        <w:t xml:space="preserve">-vent </w:t>
      </w:r>
      <w:r w:rsidR="00043CDF">
        <w:t>length</w:t>
      </w:r>
      <w:r>
        <w:t xml:space="preserve"> of</w:t>
      </w:r>
      <w:r w:rsidRPr="00E63C16">
        <w:t xml:space="preserve"> a subset of 20 individuals</w:t>
      </w:r>
      <w:r>
        <w:t xml:space="preserve"> (in mm)</w:t>
      </w:r>
      <w:r w:rsidRPr="00E63C16">
        <w:t xml:space="preserve"> as size structure can give a</w:t>
      </w:r>
      <w:r w:rsidR="00043CDF">
        <w:t>n</w:t>
      </w:r>
      <w:r w:rsidRPr="00E63C16">
        <w:t xml:space="preserve"> indication of the number of recently metamorphosed individuals.  In the southern basin</w:t>
      </w:r>
      <w:r w:rsidR="00043CDF">
        <w:t>,</w:t>
      </w:r>
      <w:r w:rsidRPr="00E63C16">
        <w:t xml:space="preserve"> </w:t>
      </w:r>
      <w:r w:rsidRPr="00E63C16">
        <w:rPr>
          <w:i/>
        </w:rPr>
        <w:t>Limnodynastes tasmaniensis</w:t>
      </w:r>
      <w:r w:rsidRPr="00E63C16">
        <w:t xml:space="preserve"> and </w:t>
      </w:r>
      <w:r w:rsidRPr="00E63C16">
        <w:rPr>
          <w:i/>
        </w:rPr>
        <w:t xml:space="preserve">L. </w:t>
      </w:r>
      <w:r w:rsidR="00043CDF" w:rsidRPr="00E63C16">
        <w:rPr>
          <w:i/>
        </w:rPr>
        <w:t>F</w:t>
      </w:r>
      <w:r w:rsidRPr="00E63C16">
        <w:rPr>
          <w:i/>
        </w:rPr>
        <w:t>letcheri</w:t>
      </w:r>
      <w:r w:rsidR="00043CDF">
        <w:t xml:space="preserve"> and</w:t>
      </w:r>
      <w:r w:rsidRPr="00E63C16">
        <w:t xml:space="preserve"> in the northern basin</w:t>
      </w:r>
      <w:r w:rsidR="00043CDF">
        <w:t>,</w:t>
      </w:r>
      <w:r w:rsidRPr="00E63C16">
        <w:t xml:space="preserve"> </w:t>
      </w:r>
      <w:r w:rsidRPr="00E63C16">
        <w:rPr>
          <w:i/>
        </w:rPr>
        <w:t>L. fletcheri</w:t>
      </w:r>
      <w:r w:rsidRPr="00E63C16">
        <w:t xml:space="preserve"> and </w:t>
      </w:r>
      <w:r w:rsidRPr="00E63C16">
        <w:rPr>
          <w:i/>
        </w:rPr>
        <w:t>Litoria latopalmata</w:t>
      </w:r>
      <w:r w:rsidRPr="00E63C16">
        <w:t xml:space="preserve"> could be measured (snout-to-vent length) to give an indication of demographic structure and presence of recent metamorphs. This methodology was trialled in the Mid-Murrumbidgee between October 2011 and April 2012 with success.</w:t>
      </w:r>
    </w:p>
    <w:p w14:paraId="28E787AD" w14:textId="77777777" w:rsidR="00C218A3" w:rsidRPr="00E63C16" w:rsidRDefault="00C218A3" w:rsidP="00896ACF">
      <w:pPr>
        <w:pStyle w:val="BodyText10"/>
      </w:pPr>
      <w:r w:rsidRPr="00E63C16">
        <w:t>Audio surveys involve listening for the distinct calls of resident frog species</w:t>
      </w:r>
      <w:r w:rsidR="00043CDF">
        <w:t>.</w:t>
      </w:r>
      <w:r w:rsidR="00AF1128">
        <w:t xml:space="preserve"> </w:t>
      </w:r>
      <w:r w:rsidR="00043CDF">
        <w:t>G</w:t>
      </w:r>
      <w:r w:rsidRPr="00E63C16">
        <w:t xml:space="preserve">eneral estimates of the number of calling individuals will be determined using the methodology described in (Wassens </w:t>
      </w:r>
      <w:r w:rsidRPr="00E63C16">
        <w:rPr>
          <w:i/>
        </w:rPr>
        <w:t xml:space="preserve">et al. </w:t>
      </w:r>
      <w:r w:rsidRPr="00E63C16">
        <w:t xml:space="preserve">2011). </w:t>
      </w:r>
    </w:p>
    <w:p w14:paraId="28E787AE" w14:textId="77777777" w:rsidR="00C218A3" w:rsidRPr="00E63C16" w:rsidRDefault="00C218A3" w:rsidP="00357B24">
      <w:pPr>
        <w:rPr>
          <w:b/>
        </w:rPr>
      </w:pPr>
      <w:r w:rsidRPr="00E63C16">
        <w:rPr>
          <w:b/>
        </w:rPr>
        <w:t>Tadpole surveys</w:t>
      </w:r>
    </w:p>
    <w:p w14:paraId="28E787AF" w14:textId="77777777" w:rsidR="00C218A3" w:rsidRPr="00E63C16" w:rsidRDefault="00A001E3" w:rsidP="00357B24">
      <w:r>
        <w:t xml:space="preserve">Tadpoles are most effectively surveyed as part of wetland fish assessments. </w:t>
      </w:r>
      <w:r w:rsidR="00C218A3" w:rsidRPr="00E63C16">
        <w:t>Tadpoles should be identified to species when possible and the development (Gosner stage recorded for the first 50 individuals of each species)</w:t>
      </w:r>
      <w:r w:rsidR="003B1026" w:rsidRPr="00E63C16">
        <w:fldChar w:fldCharType="begin"/>
      </w:r>
      <w:r w:rsidR="00C218A3" w:rsidRPr="00E63C16">
        <w:instrText xml:space="preserve"> ADDIN EN.CITE &lt;EndNote&gt;&lt;Cite&gt;&lt;Author&gt;Gosner&lt;/Author&gt;&lt;Year&gt;1960&lt;/Year&gt;&lt;RecNum&gt;3126&lt;/RecNum&gt;&lt;DisplayText&gt;(Gosner 1960)&lt;/DisplayText&gt;&lt;record&gt;&lt;rec-number&gt;3126&lt;/rec-number&gt;&lt;foreign-keys&gt;&lt;key app="EN" db-id="vxxvsda2b05fxpeaw2dp552mtrd5trxdrf0s"&gt;3126&lt;/key&gt;&lt;/foreign-keys&gt;&lt;ref-type name="Journal Article"&gt;17&lt;/ref-type&gt;&lt;contributors&gt;&lt;authors&gt;&lt;author&gt;Gosner, K.L.&lt;/author&gt;&lt;/authors&gt;&lt;/contributors&gt;&lt;titles&gt;&lt;title&gt;A simplified table for staging anuran embryos and larvae with notes on identification &lt;/title&gt;&lt;secondary-title&gt;Herpetologica&lt;/secondary-title&gt;&lt;/titles&gt;&lt;periodical&gt;&lt;full-title&gt;Herpetologica&lt;/full-title&gt;&lt;/periodical&gt;&lt;pages&gt;183-189&lt;/pages&gt;&lt;volume&gt;16&lt;/volume&gt;&lt;dates&gt;&lt;year&gt;1960&lt;/year&gt;&lt;/dates&gt;&lt;urls&gt;&lt;/urls&gt;&lt;/record&gt;&lt;/Cite&gt;&lt;/EndNote&gt;</w:instrText>
      </w:r>
      <w:r w:rsidR="003B1026" w:rsidRPr="00E63C16">
        <w:fldChar w:fldCharType="separate"/>
      </w:r>
      <w:r w:rsidR="00C218A3" w:rsidRPr="00E63C16">
        <w:rPr>
          <w:noProof/>
        </w:rPr>
        <w:t>(</w:t>
      </w:r>
      <w:hyperlink w:anchor="_ENREF_38" w:tooltip="Gosner, 1960 #3126" w:history="1">
        <w:r w:rsidR="0084200E" w:rsidRPr="00E63C16">
          <w:rPr>
            <w:noProof/>
          </w:rPr>
          <w:t>Gosner 1960</w:t>
        </w:r>
      </w:hyperlink>
      <w:r w:rsidR="00C218A3" w:rsidRPr="00E63C16">
        <w:rPr>
          <w:noProof/>
        </w:rPr>
        <w:t>)</w:t>
      </w:r>
      <w:r w:rsidR="003B1026" w:rsidRPr="00E63C16">
        <w:fldChar w:fldCharType="end"/>
      </w:r>
      <w:r w:rsidR="00C218A3" w:rsidRPr="00E63C16">
        <w:t>)</w:t>
      </w:r>
    </w:p>
    <w:p w14:paraId="28E787B0" w14:textId="77777777" w:rsidR="00C218A3" w:rsidRPr="00E63C16" w:rsidRDefault="00C218A3" w:rsidP="00357B24">
      <w:pPr>
        <w:rPr>
          <w:b/>
        </w:rPr>
      </w:pPr>
      <w:r w:rsidRPr="00E63C16">
        <w:rPr>
          <w:b/>
        </w:rPr>
        <w:t xml:space="preserve"> Data analysis and reporting</w:t>
      </w:r>
    </w:p>
    <w:p w14:paraId="28E787B1" w14:textId="77777777" w:rsidR="00C218A3" w:rsidRPr="00E63C16" w:rsidRDefault="00C218A3" w:rsidP="009C1D51">
      <w:pPr>
        <w:pStyle w:val="ListParagraph"/>
        <w:numPr>
          <w:ilvl w:val="0"/>
          <w:numId w:val="13"/>
        </w:numPr>
        <w:spacing w:line="276" w:lineRule="auto"/>
        <w:rPr>
          <w:sz w:val="22"/>
        </w:rPr>
      </w:pPr>
      <w:r w:rsidRPr="00E63C16">
        <w:rPr>
          <w:sz w:val="22"/>
        </w:rPr>
        <w:t>Site name</w:t>
      </w:r>
    </w:p>
    <w:p w14:paraId="28E787B2" w14:textId="77777777" w:rsidR="00C218A3" w:rsidRPr="00E63C16" w:rsidRDefault="00C218A3" w:rsidP="009C1D51">
      <w:pPr>
        <w:pStyle w:val="ListParagraph"/>
        <w:numPr>
          <w:ilvl w:val="0"/>
          <w:numId w:val="13"/>
        </w:numPr>
        <w:spacing w:line="276" w:lineRule="auto"/>
        <w:rPr>
          <w:sz w:val="22"/>
        </w:rPr>
      </w:pPr>
      <w:r w:rsidRPr="00E63C16">
        <w:rPr>
          <w:sz w:val="22"/>
        </w:rPr>
        <w:t>Lat/long</w:t>
      </w:r>
    </w:p>
    <w:p w14:paraId="28E787B3" w14:textId="77777777" w:rsidR="00C218A3" w:rsidRPr="00E63C16" w:rsidRDefault="00C218A3" w:rsidP="009C1D51">
      <w:pPr>
        <w:pStyle w:val="ListParagraph"/>
        <w:numPr>
          <w:ilvl w:val="0"/>
          <w:numId w:val="13"/>
        </w:numPr>
        <w:spacing w:line="276" w:lineRule="auto"/>
        <w:rPr>
          <w:sz w:val="22"/>
        </w:rPr>
      </w:pPr>
      <w:r w:rsidRPr="00E63C16">
        <w:rPr>
          <w:sz w:val="22"/>
        </w:rPr>
        <w:t>Time start- time finished</w:t>
      </w:r>
    </w:p>
    <w:p w14:paraId="28E787B4" w14:textId="77777777" w:rsidR="00C218A3" w:rsidRPr="00E63C16" w:rsidRDefault="00C218A3" w:rsidP="009C1D51">
      <w:pPr>
        <w:pStyle w:val="ListParagraph"/>
        <w:numPr>
          <w:ilvl w:val="0"/>
          <w:numId w:val="13"/>
        </w:numPr>
        <w:spacing w:line="276" w:lineRule="auto"/>
        <w:rPr>
          <w:sz w:val="22"/>
        </w:rPr>
      </w:pPr>
      <w:r w:rsidRPr="00E63C16">
        <w:rPr>
          <w:sz w:val="22"/>
        </w:rPr>
        <w:t>Surveyor name</w:t>
      </w:r>
    </w:p>
    <w:p w14:paraId="28E787B5" w14:textId="77777777" w:rsidR="00C218A3" w:rsidRPr="00E63C16" w:rsidRDefault="00C218A3" w:rsidP="009C1D51">
      <w:pPr>
        <w:pStyle w:val="ListParagraph"/>
        <w:numPr>
          <w:ilvl w:val="0"/>
          <w:numId w:val="13"/>
        </w:numPr>
        <w:spacing w:line="276" w:lineRule="auto"/>
        <w:rPr>
          <w:sz w:val="22"/>
        </w:rPr>
      </w:pPr>
      <w:r w:rsidRPr="00E63C16">
        <w:rPr>
          <w:sz w:val="22"/>
        </w:rPr>
        <w:t>Number observed ( each species)</w:t>
      </w:r>
      <w:r>
        <w:rPr>
          <w:sz w:val="22"/>
        </w:rPr>
        <w:t xml:space="preserve">per minute </w:t>
      </w:r>
    </w:p>
    <w:p w14:paraId="28E787B6" w14:textId="77777777" w:rsidR="00C218A3" w:rsidRPr="00E63C16" w:rsidRDefault="00C218A3" w:rsidP="009C1D51">
      <w:pPr>
        <w:pStyle w:val="ListParagraph"/>
        <w:numPr>
          <w:ilvl w:val="0"/>
          <w:numId w:val="13"/>
        </w:numPr>
        <w:spacing w:line="276" w:lineRule="auto"/>
        <w:rPr>
          <w:sz w:val="22"/>
        </w:rPr>
      </w:pPr>
      <w:r w:rsidRPr="00E63C16">
        <w:rPr>
          <w:sz w:val="22"/>
        </w:rPr>
        <w:t>Number calling (each species)</w:t>
      </w:r>
      <w:r>
        <w:rPr>
          <w:sz w:val="22"/>
        </w:rPr>
        <w:t xml:space="preserve"> mean of replicate counts</w:t>
      </w:r>
    </w:p>
    <w:p w14:paraId="28E787B7" w14:textId="77777777" w:rsidR="00C218A3" w:rsidRDefault="00C218A3" w:rsidP="009C1D51">
      <w:pPr>
        <w:pStyle w:val="ListParagraph"/>
        <w:numPr>
          <w:ilvl w:val="0"/>
          <w:numId w:val="13"/>
        </w:numPr>
        <w:spacing w:line="276" w:lineRule="auto"/>
        <w:rPr>
          <w:sz w:val="22"/>
        </w:rPr>
      </w:pPr>
      <w:r w:rsidRPr="00E63C16">
        <w:rPr>
          <w:sz w:val="22"/>
        </w:rPr>
        <w:t xml:space="preserve">Size structure- Length </w:t>
      </w:r>
      <w:r>
        <w:rPr>
          <w:sz w:val="22"/>
        </w:rPr>
        <w:t xml:space="preserve">(mm) </w:t>
      </w:r>
      <w:r w:rsidRPr="00E63C16">
        <w:rPr>
          <w:sz w:val="22"/>
        </w:rPr>
        <w:t>of target</w:t>
      </w:r>
      <w:r>
        <w:rPr>
          <w:sz w:val="22"/>
        </w:rPr>
        <w:t xml:space="preserve"> species</w:t>
      </w:r>
      <w:r w:rsidRPr="00E63C16">
        <w:rPr>
          <w:sz w:val="22"/>
        </w:rPr>
        <w:t xml:space="preserve"> ( if undertaken)</w:t>
      </w:r>
    </w:p>
    <w:p w14:paraId="28E787B8" w14:textId="77777777" w:rsidR="00C218A3" w:rsidRPr="00E63C16" w:rsidRDefault="00043CDF" w:rsidP="009C1D51">
      <w:pPr>
        <w:pStyle w:val="ListParagraph"/>
        <w:numPr>
          <w:ilvl w:val="0"/>
          <w:numId w:val="13"/>
        </w:numPr>
        <w:spacing w:line="276" w:lineRule="auto"/>
        <w:rPr>
          <w:sz w:val="22"/>
        </w:rPr>
      </w:pPr>
      <w:r>
        <w:rPr>
          <w:sz w:val="22"/>
        </w:rPr>
        <w:t>Presence</w:t>
      </w:r>
      <w:r w:rsidR="00C218A3">
        <w:rPr>
          <w:sz w:val="22"/>
        </w:rPr>
        <w:t>/absence for each timed replicate (allows estimation of detection probability)</w:t>
      </w:r>
    </w:p>
    <w:p w14:paraId="28E787B9" w14:textId="77777777" w:rsidR="00C218A3" w:rsidRPr="00E63C16" w:rsidRDefault="00C218A3" w:rsidP="009C1D51">
      <w:pPr>
        <w:spacing w:line="276" w:lineRule="auto"/>
        <w:rPr>
          <w:b/>
        </w:rPr>
      </w:pPr>
      <w:r w:rsidRPr="00E63C16">
        <w:rPr>
          <w:b/>
        </w:rPr>
        <w:t>Tadpoles</w:t>
      </w:r>
    </w:p>
    <w:p w14:paraId="28E787BA" w14:textId="77777777" w:rsidR="00C218A3" w:rsidRPr="00E63C16" w:rsidRDefault="00C218A3" w:rsidP="009C1D51">
      <w:pPr>
        <w:pStyle w:val="ListParagraph"/>
        <w:numPr>
          <w:ilvl w:val="0"/>
          <w:numId w:val="15"/>
        </w:numPr>
        <w:spacing w:line="276" w:lineRule="auto"/>
        <w:rPr>
          <w:sz w:val="22"/>
        </w:rPr>
      </w:pPr>
      <w:r w:rsidRPr="00E63C16">
        <w:rPr>
          <w:sz w:val="22"/>
        </w:rPr>
        <w:t>Site name</w:t>
      </w:r>
    </w:p>
    <w:p w14:paraId="28E787BB" w14:textId="77777777" w:rsidR="00C218A3" w:rsidRPr="00E63C16" w:rsidRDefault="00C218A3" w:rsidP="009C1D51">
      <w:pPr>
        <w:pStyle w:val="ListParagraph"/>
        <w:numPr>
          <w:ilvl w:val="0"/>
          <w:numId w:val="15"/>
        </w:numPr>
        <w:spacing w:line="276" w:lineRule="auto"/>
        <w:rPr>
          <w:sz w:val="22"/>
        </w:rPr>
      </w:pPr>
      <w:r w:rsidRPr="00E63C16">
        <w:rPr>
          <w:sz w:val="22"/>
        </w:rPr>
        <w:t>Lat/long</w:t>
      </w:r>
    </w:p>
    <w:p w14:paraId="28E787BC" w14:textId="77777777" w:rsidR="00C218A3" w:rsidRPr="00E63C16" w:rsidRDefault="00C218A3" w:rsidP="009C1D51">
      <w:pPr>
        <w:pStyle w:val="ListParagraph"/>
        <w:numPr>
          <w:ilvl w:val="0"/>
          <w:numId w:val="15"/>
        </w:numPr>
        <w:spacing w:line="276" w:lineRule="auto"/>
        <w:rPr>
          <w:sz w:val="22"/>
        </w:rPr>
      </w:pPr>
      <w:r w:rsidRPr="00E63C16">
        <w:rPr>
          <w:sz w:val="22"/>
        </w:rPr>
        <w:t>Net type and replicate</w:t>
      </w:r>
    </w:p>
    <w:p w14:paraId="28E787BD" w14:textId="77777777" w:rsidR="00C218A3" w:rsidRPr="00E63C16" w:rsidRDefault="00C218A3" w:rsidP="009C1D51">
      <w:pPr>
        <w:pStyle w:val="ListParagraph"/>
        <w:numPr>
          <w:ilvl w:val="0"/>
          <w:numId w:val="15"/>
        </w:numPr>
        <w:spacing w:line="276" w:lineRule="auto"/>
        <w:rPr>
          <w:sz w:val="22"/>
        </w:rPr>
      </w:pPr>
      <w:r w:rsidRPr="00E63C16">
        <w:rPr>
          <w:sz w:val="22"/>
        </w:rPr>
        <w:t>Number of individuals of each species</w:t>
      </w:r>
    </w:p>
    <w:p w14:paraId="28E787BE" w14:textId="77777777" w:rsidR="00C218A3" w:rsidRPr="00E63C16" w:rsidRDefault="00C218A3" w:rsidP="009C1D51">
      <w:pPr>
        <w:pStyle w:val="ListParagraph"/>
        <w:numPr>
          <w:ilvl w:val="0"/>
          <w:numId w:val="15"/>
        </w:numPr>
        <w:spacing w:line="276" w:lineRule="auto"/>
        <w:rPr>
          <w:sz w:val="22"/>
        </w:rPr>
      </w:pPr>
      <w:r w:rsidRPr="00E63C16">
        <w:rPr>
          <w:sz w:val="22"/>
        </w:rPr>
        <w:t>Development stage subset of 30 individuals per net</w:t>
      </w:r>
    </w:p>
    <w:p w14:paraId="28E787BF" w14:textId="77777777" w:rsidR="00C218A3" w:rsidRPr="00E63C16" w:rsidRDefault="00C218A3" w:rsidP="009C1D51">
      <w:pPr>
        <w:pStyle w:val="ListParagraph"/>
        <w:spacing w:line="276" w:lineRule="auto"/>
        <w:ind w:left="720"/>
        <w:rPr>
          <w:sz w:val="22"/>
        </w:rPr>
      </w:pPr>
    </w:p>
    <w:p w14:paraId="28E787C0" w14:textId="77777777" w:rsidR="00C218A3" w:rsidRPr="00E63C16" w:rsidRDefault="00C218A3" w:rsidP="009C1D51">
      <w:pPr>
        <w:spacing w:line="276" w:lineRule="auto"/>
        <w:rPr>
          <w:b/>
        </w:rPr>
      </w:pPr>
      <w:r w:rsidRPr="00E63C16">
        <w:rPr>
          <w:b/>
        </w:rPr>
        <w:t>Covariates</w:t>
      </w:r>
    </w:p>
    <w:p w14:paraId="28E787C1" w14:textId="77777777" w:rsidR="00C218A3" w:rsidRPr="00E15979" w:rsidRDefault="00C218A3" w:rsidP="00E15979">
      <w:pPr>
        <w:pStyle w:val="BodyText"/>
        <w:numPr>
          <w:ilvl w:val="0"/>
          <w:numId w:val="60"/>
        </w:numPr>
      </w:pPr>
      <w:r w:rsidRPr="00E15979">
        <w:t>Wetland type</w:t>
      </w:r>
    </w:p>
    <w:p w14:paraId="28E787C2" w14:textId="77777777" w:rsidR="00C218A3" w:rsidRPr="00E15979" w:rsidRDefault="00C218A3" w:rsidP="00E15979">
      <w:pPr>
        <w:pStyle w:val="BodyText"/>
        <w:numPr>
          <w:ilvl w:val="0"/>
          <w:numId w:val="60"/>
        </w:numPr>
      </w:pPr>
      <w:r w:rsidRPr="00E15979">
        <w:t xml:space="preserve">Hydrology </w:t>
      </w:r>
    </w:p>
    <w:p w14:paraId="28E787C3" w14:textId="77777777" w:rsidR="00C218A3" w:rsidRPr="00E15979" w:rsidRDefault="00C218A3" w:rsidP="00E15979">
      <w:pPr>
        <w:pStyle w:val="BodyText"/>
        <w:numPr>
          <w:ilvl w:val="0"/>
          <w:numId w:val="60"/>
        </w:numPr>
      </w:pPr>
      <w:r w:rsidRPr="00E15979">
        <w:t>Vegetation percent cover and diversity ( we use a rapid assessment of the percent cover of plant functional groups within 10m sections) ( e.g amphibious emergent, amphibian submerged etc)</w:t>
      </w:r>
    </w:p>
    <w:p w14:paraId="28E787C4" w14:textId="77777777" w:rsidR="00E15979" w:rsidRDefault="00C218A3" w:rsidP="00E15979">
      <w:pPr>
        <w:pStyle w:val="BodyText"/>
        <w:numPr>
          <w:ilvl w:val="0"/>
          <w:numId w:val="60"/>
        </w:numPr>
      </w:pPr>
      <w:r w:rsidRPr="00E15979">
        <w:t>Fish</w:t>
      </w:r>
    </w:p>
    <w:p w14:paraId="28E787C5" w14:textId="77777777" w:rsidR="00C218A3" w:rsidRPr="00E15979" w:rsidRDefault="00C218A3" w:rsidP="00E15979">
      <w:pPr>
        <w:pStyle w:val="BodyText"/>
        <w:numPr>
          <w:ilvl w:val="0"/>
          <w:numId w:val="60"/>
        </w:numPr>
      </w:pPr>
      <w:r w:rsidRPr="00E15979">
        <w:t>Water quality (point measurements if not returning to the site)</w:t>
      </w:r>
      <w:r w:rsidRPr="00E15979">
        <w:rPr>
          <w:rFonts w:cs="Calibri-Bold"/>
          <w:b/>
          <w:bCs/>
          <w:color w:val="000000"/>
          <w:sz w:val="32"/>
          <w:szCs w:val="32"/>
        </w:rPr>
        <w:br w:type="page"/>
      </w:r>
    </w:p>
    <w:p w14:paraId="28E787C6" w14:textId="77777777" w:rsidR="00C218A3" w:rsidRPr="00E63C16" w:rsidRDefault="00C218A3" w:rsidP="00896ACF">
      <w:pPr>
        <w:spacing w:after="240"/>
        <w:rPr>
          <w:rFonts w:cs="Calibri-Bold"/>
          <w:b/>
          <w:bCs/>
          <w:color w:val="000000"/>
          <w:sz w:val="32"/>
          <w:szCs w:val="32"/>
        </w:rPr>
      </w:pPr>
      <w:r w:rsidRPr="00E63C16">
        <w:rPr>
          <w:rFonts w:cs="Calibri-Bold"/>
          <w:b/>
          <w:bCs/>
          <w:color w:val="000000"/>
          <w:sz w:val="32"/>
          <w:szCs w:val="32"/>
        </w:rPr>
        <w:t>Microcrustaceans</w:t>
      </w:r>
    </w:p>
    <w:p w14:paraId="28E787C7" w14:textId="77777777" w:rsidR="00C218A3" w:rsidRPr="00E63C16" w:rsidRDefault="00C218A3" w:rsidP="00896ACF">
      <w:pPr>
        <w:spacing w:after="240"/>
        <w:rPr>
          <w:rFonts w:cs="Calibri-BoldItalic"/>
          <w:b/>
          <w:bCs/>
          <w:i/>
          <w:iCs/>
          <w:color w:val="FF0000"/>
        </w:rPr>
      </w:pPr>
      <w:r w:rsidRPr="00E63C16">
        <w:rPr>
          <w:rFonts w:cs="Calibri-BoldItalic"/>
          <w:b/>
          <w:bCs/>
          <w:i/>
          <w:iCs/>
          <w:color w:val="FF0000"/>
        </w:rPr>
        <w:t xml:space="preserve">Note: This protocol is a DRAFT prepared by Kim Jenkins </w:t>
      </w:r>
    </w:p>
    <w:p w14:paraId="28E787C8" w14:textId="77777777" w:rsidR="00C218A3" w:rsidRPr="007C502E" w:rsidRDefault="006D19A1" w:rsidP="00896ACF">
      <w:pPr>
        <w:pStyle w:val="BodyText10"/>
        <w:rPr>
          <w:b/>
          <w:i/>
        </w:rPr>
      </w:pPr>
      <w:r w:rsidRPr="006D19A1">
        <w:rPr>
          <w:b/>
          <w:i/>
        </w:rPr>
        <w:t>Evaluation questions</w:t>
      </w:r>
    </w:p>
    <w:p w14:paraId="28E787C9" w14:textId="77777777" w:rsidR="00C218A3" w:rsidRPr="00E63C16" w:rsidRDefault="00C218A3" w:rsidP="00896ACF">
      <w:pPr>
        <w:pStyle w:val="BodyText10"/>
        <w:rPr>
          <w:rFonts w:cs="Symbol"/>
        </w:rPr>
      </w:pPr>
      <w:r w:rsidRPr="00E63C16">
        <w:rPr>
          <w:rFonts w:cs="Calibri-BoldItalic"/>
          <w:i/>
          <w:iCs/>
        </w:rPr>
        <w:t>Long</w:t>
      </w:r>
      <w:r w:rsidRPr="00E63C16">
        <w:rPr>
          <w:rFonts w:ascii="Cambria Math" w:hAnsi="Cambria Math" w:cs="Cambria Math"/>
          <w:i/>
          <w:iCs/>
        </w:rPr>
        <w:t>‐</w:t>
      </w:r>
      <w:r w:rsidRPr="00E63C16">
        <w:rPr>
          <w:rFonts w:cs="Calibri-BoldItalic"/>
          <w:i/>
          <w:iCs/>
        </w:rPr>
        <w:t>term (five</w:t>
      </w:r>
      <w:r w:rsidR="003F0B32">
        <w:rPr>
          <w:rFonts w:ascii="Cambria Math" w:hAnsi="Cambria Math" w:cs="Cambria Math"/>
          <w:i/>
          <w:iCs/>
        </w:rPr>
        <w:t xml:space="preserve"> </w:t>
      </w:r>
      <w:r w:rsidRPr="00E63C16">
        <w:rPr>
          <w:rFonts w:cs="Calibri-BoldItalic"/>
          <w:i/>
          <w:iCs/>
        </w:rPr>
        <w:t>year) question</w:t>
      </w:r>
      <w:r w:rsidR="003F0B32">
        <w:rPr>
          <w:rFonts w:cs="Calibri-BoldItalic"/>
          <w:i/>
          <w:iCs/>
        </w:rPr>
        <w:t>s</w:t>
      </w:r>
      <w:r w:rsidRPr="00E63C16">
        <w:rPr>
          <w:rFonts w:cs="Calibri-BoldItalic"/>
          <w:i/>
          <w:iCs/>
        </w:rPr>
        <w:t xml:space="preserve">: </w:t>
      </w:r>
    </w:p>
    <w:p w14:paraId="28E787CA" w14:textId="77777777" w:rsidR="00C218A3" w:rsidRPr="00E63C16" w:rsidRDefault="00C218A3" w:rsidP="00896ACF">
      <w:pPr>
        <w:pStyle w:val="BodyText10"/>
        <w:rPr>
          <w:rFonts w:cs="Symbol"/>
        </w:rPr>
      </w:pPr>
      <w:r w:rsidRPr="00E63C16">
        <w:rPr>
          <w:rFonts w:cs="Calibri"/>
        </w:rPr>
        <w:t>What did Commonwealth environmental water contribute to microcrustacean productivity</w:t>
      </w:r>
      <w:r w:rsidR="00043CDF">
        <w:rPr>
          <w:rFonts w:cs="Calibri"/>
        </w:rPr>
        <w:t xml:space="preserve"> and community composition</w:t>
      </w:r>
      <w:r w:rsidRPr="00E63C16">
        <w:rPr>
          <w:rFonts w:cs="Calibri"/>
        </w:rPr>
        <w:t xml:space="preserve">? </w:t>
      </w:r>
    </w:p>
    <w:p w14:paraId="28E787CB" w14:textId="77777777" w:rsidR="00C218A3" w:rsidRPr="00E63C16" w:rsidRDefault="00C218A3" w:rsidP="00896ACF">
      <w:pPr>
        <w:pStyle w:val="BodyText10"/>
        <w:rPr>
          <w:rFonts w:cs="Calibri"/>
        </w:rPr>
      </w:pPr>
      <w:r w:rsidRPr="00E63C16">
        <w:rPr>
          <w:rFonts w:cs="Calibri"/>
        </w:rPr>
        <w:t>What did Commonwealth environmental water contribute to resilience of microcrustacean egg banks? (comparing year 1 to 5)</w:t>
      </w:r>
    </w:p>
    <w:p w14:paraId="28E787CC" w14:textId="77777777" w:rsidR="00C218A3" w:rsidRPr="00E63C16" w:rsidRDefault="00C218A3" w:rsidP="00896ACF">
      <w:pPr>
        <w:pStyle w:val="BodyText10"/>
        <w:rPr>
          <w:rFonts w:cs="Symbol"/>
        </w:rPr>
      </w:pPr>
      <w:r w:rsidRPr="00E63C16">
        <w:rPr>
          <w:rFonts w:cs="Calibri-BoldItalic"/>
          <w:i/>
          <w:iCs/>
        </w:rPr>
        <w:t>Short</w:t>
      </w:r>
      <w:r w:rsidRPr="00E63C16">
        <w:rPr>
          <w:rFonts w:ascii="Cambria Math" w:hAnsi="Cambria Math" w:cs="Cambria Math"/>
          <w:i/>
          <w:iCs/>
        </w:rPr>
        <w:t>‐</w:t>
      </w:r>
      <w:r w:rsidRPr="00E63C16">
        <w:rPr>
          <w:rFonts w:cs="Calibri-BoldItalic"/>
          <w:i/>
          <w:iCs/>
        </w:rPr>
        <w:t>term (one</w:t>
      </w:r>
      <w:r w:rsidR="003F0B32">
        <w:rPr>
          <w:rFonts w:ascii="Cambria Math" w:hAnsi="Cambria Math" w:cs="Cambria Math"/>
          <w:i/>
          <w:iCs/>
        </w:rPr>
        <w:t xml:space="preserve"> </w:t>
      </w:r>
      <w:r w:rsidRPr="00E63C16">
        <w:rPr>
          <w:rFonts w:cs="Calibri-BoldItalic"/>
          <w:i/>
          <w:iCs/>
        </w:rPr>
        <w:t xml:space="preserve">year) questions: </w:t>
      </w:r>
    </w:p>
    <w:p w14:paraId="28E787CD" w14:textId="77777777" w:rsidR="00C218A3" w:rsidRPr="00E63C16" w:rsidRDefault="00C218A3" w:rsidP="00896ACF">
      <w:pPr>
        <w:pStyle w:val="BodyText10"/>
        <w:rPr>
          <w:rFonts w:cs="Symbol"/>
        </w:rPr>
      </w:pPr>
      <w:r w:rsidRPr="00E63C16">
        <w:rPr>
          <w:rFonts w:cs="Calibri"/>
        </w:rPr>
        <w:t>What did Commonwealth environmental water contribute to the timing of microcrustacean productivity and presence of key species in relation to numbers</w:t>
      </w:r>
      <w:r w:rsidR="00043CDF">
        <w:rPr>
          <w:rFonts w:cs="Calibri"/>
        </w:rPr>
        <w:t>, growth and survival</w:t>
      </w:r>
      <w:r w:rsidRPr="00E63C16">
        <w:rPr>
          <w:rFonts w:cs="Calibri"/>
        </w:rPr>
        <w:t xml:space="preserve"> of larval fish?</w:t>
      </w:r>
    </w:p>
    <w:p w14:paraId="28E787CE" w14:textId="77777777" w:rsidR="00C218A3" w:rsidRPr="00E63C16" w:rsidRDefault="00C218A3" w:rsidP="00896ACF">
      <w:pPr>
        <w:pStyle w:val="BodyText10"/>
        <w:rPr>
          <w:rFonts w:cs="Symbol"/>
        </w:rPr>
      </w:pPr>
      <w:r w:rsidRPr="00E63C16">
        <w:rPr>
          <w:rFonts w:cs="Calibri"/>
        </w:rPr>
        <w:t>What did Commonwealth environmental water contribute to connectivity of microcrustacean communities between the river and wetlands?</w:t>
      </w:r>
    </w:p>
    <w:p w14:paraId="28E787CF" w14:textId="77777777" w:rsidR="00C218A3" w:rsidRPr="00E63C16" w:rsidRDefault="00C218A3" w:rsidP="00896ACF">
      <w:pPr>
        <w:pStyle w:val="BodyText10"/>
        <w:rPr>
          <w:rFonts w:cs="Calibri"/>
        </w:rPr>
      </w:pPr>
      <w:r w:rsidRPr="00E63C16">
        <w:rPr>
          <w:rFonts w:cs="Calibri"/>
        </w:rPr>
        <w:t>What did Commonwealth environmental water contribute to resilience of microcrustacean egg banks? (comparing year 1 to 5)</w:t>
      </w:r>
    </w:p>
    <w:p w14:paraId="28E787D0" w14:textId="77777777" w:rsidR="00C218A3" w:rsidRPr="00E63C16" w:rsidRDefault="00C218A3" w:rsidP="00896ACF">
      <w:pPr>
        <w:pStyle w:val="BodyText10"/>
        <w:rPr>
          <w:rFonts w:cs="Calibri"/>
        </w:rPr>
      </w:pPr>
      <w:r w:rsidRPr="00E63C16">
        <w:rPr>
          <w:rFonts w:cs="Calibri"/>
        </w:rPr>
        <w:t xml:space="preserve">The process for evaluating these questions is illustrated in Figure 1, with components covered by this protocol highlighted in blue. </w:t>
      </w:r>
    </w:p>
    <w:p w14:paraId="28E787D1" w14:textId="77777777" w:rsidR="00C218A3" w:rsidRPr="00E63C16" w:rsidRDefault="00C218A3" w:rsidP="00896ACF">
      <w:pPr>
        <w:pStyle w:val="BodyText10"/>
        <w:rPr>
          <w:rFonts w:cs="Calibri"/>
        </w:rPr>
      </w:pPr>
    </w:p>
    <w:p w14:paraId="28E787D2" w14:textId="77777777" w:rsidR="00C218A3" w:rsidRPr="00E63C16" w:rsidRDefault="00C218A3" w:rsidP="00896ACF">
      <w:pPr>
        <w:pStyle w:val="BodyText10"/>
        <w:rPr>
          <w:b/>
        </w:rPr>
      </w:pPr>
      <w:r w:rsidRPr="00E63C16">
        <w:rPr>
          <w:b/>
        </w:rPr>
        <w:t xml:space="preserve">Relevant ecosystem types </w:t>
      </w:r>
    </w:p>
    <w:p w14:paraId="28E787D3" w14:textId="77777777" w:rsidR="00C218A3" w:rsidRPr="00E63C16" w:rsidRDefault="00C218A3" w:rsidP="00896ACF">
      <w:pPr>
        <w:pStyle w:val="BodyText10"/>
        <w:rPr>
          <w:rFonts w:cs="Calibri"/>
        </w:rPr>
      </w:pPr>
      <w:r w:rsidRPr="00E63C16">
        <w:rPr>
          <w:rFonts w:cs="Calibri"/>
        </w:rPr>
        <w:t>Rivers, wetlands.</w:t>
      </w:r>
    </w:p>
    <w:p w14:paraId="28E787D4" w14:textId="77777777" w:rsidR="00C218A3" w:rsidRPr="00E63C16" w:rsidRDefault="00C218A3" w:rsidP="00896ACF">
      <w:pPr>
        <w:pStyle w:val="BodyText10"/>
        <w:rPr>
          <w:b/>
        </w:rPr>
      </w:pPr>
      <w:r w:rsidRPr="00E63C16">
        <w:rPr>
          <w:b/>
        </w:rPr>
        <w:t xml:space="preserve">Relevant flow types </w:t>
      </w:r>
    </w:p>
    <w:p w14:paraId="28E787D5" w14:textId="77777777" w:rsidR="00C218A3" w:rsidRPr="00E63C16" w:rsidRDefault="00C218A3" w:rsidP="00896ACF">
      <w:pPr>
        <w:pStyle w:val="BodyText10"/>
        <w:rPr>
          <w:rFonts w:cs="Calibri"/>
        </w:rPr>
      </w:pPr>
      <w:r w:rsidRPr="00E63C16">
        <w:rPr>
          <w:rFonts w:cs="Calibri"/>
        </w:rPr>
        <w:t>These methods describe annual monitoring conducted during the period September to March of each year independent of specific watering events. The methods are therefore relevant to all flow types. The sediment sampling methods are conducted during dry or wet conditions in years 1 and 5.</w:t>
      </w:r>
    </w:p>
    <w:p w14:paraId="28E787D6" w14:textId="77777777" w:rsidR="00C218A3" w:rsidRPr="00E63C16" w:rsidRDefault="00C218A3" w:rsidP="00896ACF">
      <w:pPr>
        <w:pStyle w:val="BodyText10"/>
        <w:rPr>
          <w:b/>
        </w:rPr>
      </w:pPr>
      <w:r w:rsidRPr="00E63C16">
        <w:rPr>
          <w:b/>
        </w:rPr>
        <w:t xml:space="preserve">Overview and context </w:t>
      </w:r>
    </w:p>
    <w:p w14:paraId="28E787D7" w14:textId="77777777" w:rsidR="00C218A3" w:rsidRPr="00E63C16" w:rsidRDefault="00C218A3" w:rsidP="00896ACF">
      <w:pPr>
        <w:pStyle w:val="BodyText10"/>
        <w:rPr>
          <w:rFonts w:cs="Calibri"/>
        </w:rPr>
      </w:pPr>
      <w:r w:rsidRPr="00E63C16">
        <w:rPr>
          <w:rFonts w:cs="Calibri"/>
        </w:rPr>
        <w:t xml:space="preserve">These standard methods describe monitoring required for the Basin Scale evaluation of microcrustacean productivity and community composition in response to Commonwealth environmental water. The methods describe the sampling design and protocol for microcrustaceans in rivers and wetlands for the </w:t>
      </w:r>
      <w:r w:rsidR="007A0E03">
        <w:rPr>
          <w:rFonts w:cs="Calibri"/>
        </w:rPr>
        <w:t xml:space="preserve">LTIM </w:t>
      </w:r>
      <w:r w:rsidR="007C502E">
        <w:rPr>
          <w:rFonts w:cs="Calibri"/>
        </w:rPr>
        <w:t>P</w:t>
      </w:r>
      <w:r w:rsidRPr="00E63C16">
        <w:rPr>
          <w:rFonts w:cs="Calibri"/>
        </w:rPr>
        <w:t>roject. This protocol describes sampling over two timeframes. Firstly, fortnightly from September through to February each year to match the timing of larval fish sampling. Secondly, river and wetlands sites in 1-2 other zones will be sampled bimonthly to match sampling of wetland fish and other vertebrates. Sampling will occur in benthic habitats using a benthic corer to sample the water immediately above the benthic sediments. Pelagic habitats will be sampled using a 10L bucket.</w:t>
      </w:r>
    </w:p>
    <w:p w14:paraId="28E787D8" w14:textId="77777777" w:rsidR="00C218A3" w:rsidRPr="00E63C16" w:rsidRDefault="00C218A3" w:rsidP="00896ACF">
      <w:pPr>
        <w:pStyle w:val="BodyText10"/>
        <w:rPr>
          <w:b/>
        </w:rPr>
      </w:pPr>
      <w:r w:rsidRPr="00E63C16">
        <w:rPr>
          <w:b/>
        </w:rPr>
        <w:t xml:space="preserve">Establishing assessment sites </w:t>
      </w:r>
    </w:p>
    <w:p w14:paraId="28E787D9" w14:textId="77777777" w:rsidR="00C218A3" w:rsidRPr="00E63C16" w:rsidRDefault="00C218A3" w:rsidP="00896ACF">
      <w:pPr>
        <w:pStyle w:val="BodyText10"/>
        <w:rPr>
          <w:rFonts w:cs="Symbol"/>
        </w:rPr>
      </w:pPr>
      <w:r w:rsidRPr="00E63C16">
        <w:rPr>
          <w:rFonts w:cs="Calibri-BoldItalic"/>
          <w:i/>
          <w:iCs/>
        </w:rPr>
        <w:t xml:space="preserve">Equipment </w:t>
      </w:r>
    </w:p>
    <w:p w14:paraId="28E787DA" w14:textId="77777777" w:rsidR="00C218A3" w:rsidRPr="00E63C16" w:rsidRDefault="00C218A3" w:rsidP="00896ACF">
      <w:pPr>
        <w:pStyle w:val="BodyText10"/>
        <w:rPr>
          <w:rFonts w:cs="Symbol"/>
        </w:rPr>
      </w:pPr>
      <w:r w:rsidRPr="00E63C16">
        <w:rPr>
          <w:rFonts w:cs="Calibri"/>
        </w:rPr>
        <w:t>GPS</w:t>
      </w:r>
    </w:p>
    <w:p w14:paraId="28E787DB" w14:textId="77777777" w:rsidR="00C218A3" w:rsidRPr="00E63C16" w:rsidRDefault="00C218A3" w:rsidP="00896ACF">
      <w:pPr>
        <w:pStyle w:val="BodyText10"/>
        <w:rPr>
          <w:rFonts w:cs="Symbol"/>
        </w:rPr>
      </w:pPr>
      <w:r w:rsidRPr="00E63C16">
        <w:rPr>
          <w:rFonts w:cs="Calibri"/>
        </w:rPr>
        <w:t xml:space="preserve">Map of floodplain wetlands in area or zone </w:t>
      </w:r>
    </w:p>
    <w:p w14:paraId="28E787DC" w14:textId="77777777" w:rsidR="00C218A3" w:rsidRPr="00E63C16" w:rsidRDefault="00C218A3" w:rsidP="00896ACF">
      <w:pPr>
        <w:pStyle w:val="BodyText10"/>
        <w:rPr>
          <w:rFonts w:cs="Calibri"/>
        </w:rPr>
      </w:pPr>
      <w:r w:rsidRPr="00E63C16">
        <w:rPr>
          <w:rFonts w:cs="Calibri"/>
        </w:rPr>
        <w:t>Possibly a boat, depending on access</w:t>
      </w:r>
    </w:p>
    <w:p w14:paraId="28E787DD" w14:textId="77777777" w:rsidR="00C218A3" w:rsidRPr="00E63C16" w:rsidRDefault="00C218A3" w:rsidP="00896ACF">
      <w:pPr>
        <w:pStyle w:val="BodyText10"/>
        <w:rPr>
          <w:rFonts w:cs="Calibri"/>
        </w:rPr>
      </w:pPr>
      <w:r w:rsidRPr="00E63C16">
        <w:rPr>
          <w:rFonts w:cs="Calibri"/>
        </w:rPr>
        <w:t>Possibly an all-terrain vehicle during floods</w:t>
      </w:r>
    </w:p>
    <w:p w14:paraId="28E787DE" w14:textId="77777777" w:rsidR="00C218A3" w:rsidRPr="00E63C16" w:rsidRDefault="00C218A3" w:rsidP="00896ACF">
      <w:pPr>
        <w:pStyle w:val="BodyText10"/>
        <w:rPr>
          <w:rFonts w:cs="Calibri-BoldItalic"/>
          <w:i/>
          <w:iCs/>
        </w:rPr>
      </w:pPr>
      <w:r w:rsidRPr="00E63C16">
        <w:rPr>
          <w:rFonts w:cs="Calibri-BoldItalic"/>
          <w:i/>
          <w:iCs/>
        </w:rPr>
        <w:t xml:space="preserve">Protocol </w:t>
      </w:r>
    </w:p>
    <w:p w14:paraId="28E787DF" w14:textId="77777777" w:rsidR="00C218A3" w:rsidRPr="00E63C16" w:rsidRDefault="007C502E" w:rsidP="00896ACF">
      <w:pPr>
        <w:pStyle w:val="BodyText10"/>
        <w:rPr>
          <w:rFonts w:cs="Symbol"/>
        </w:rPr>
      </w:pPr>
      <w:r>
        <w:rPr>
          <w:rFonts w:cs="Calibri"/>
        </w:rPr>
        <w:t xml:space="preserve">The </w:t>
      </w:r>
      <w:r w:rsidR="007A0E03">
        <w:rPr>
          <w:rFonts w:cs="Calibri"/>
        </w:rPr>
        <w:t>LTIM P</w:t>
      </w:r>
      <w:r>
        <w:rPr>
          <w:rFonts w:cs="Calibri"/>
        </w:rPr>
        <w:t>roject</w:t>
      </w:r>
      <w:r w:rsidR="00C218A3" w:rsidRPr="00E63C16">
        <w:rPr>
          <w:rFonts w:cs="Calibri"/>
        </w:rPr>
        <w:t xml:space="preserve"> for Selected Area evaluation has adopted a hierarchical approach to sample design (see Gawne et al. 2013). The spatial hierarchy for microcrustacean monitoring in the river and wetlands is as follows:</w:t>
      </w:r>
    </w:p>
    <w:p w14:paraId="28E787E0" w14:textId="77777777" w:rsidR="00C218A3" w:rsidRPr="00E63C16" w:rsidRDefault="00C218A3" w:rsidP="00896ACF">
      <w:pPr>
        <w:pStyle w:val="BodyText10"/>
        <w:rPr>
          <w:rFonts w:cs="Symbol"/>
          <w:b/>
        </w:rPr>
      </w:pPr>
      <w:r w:rsidRPr="00E63C16">
        <w:rPr>
          <w:rFonts w:cs="Calibri"/>
          <w:b/>
        </w:rPr>
        <w:t>Selected Area</w:t>
      </w:r>
    </w:p>
    <w:p w14:paraId="28E787E1" w14:textId="77777777" w:rsidR="00C218A3" w:rsidRPr="00E63C16" w:rsidRDefault="00C218A3" w:rsidP="00896ACF">
      <w:pPr>
        <w:pStyle w:val="BodyText10"/>
        <w:rPr>
          <w:rFonts w:cs="Calibri"/>
        </w:rPr>
      </w:pPr>
      <w:r w:rsidRPr="00E63C16">
        <w:rPr>
          <w:rFonts w:cs="Calibri"/>
        </w:rPr>
        <w:t>Zone</w:t>
      </w:r>
    </w:p>
    <w:p w14:paraId="28E787E2" w14:textId="77777777" w:rsidR="00C218A3" w:rsidRPr="00E63C16" w:rsidRDefault="00C218A3" w:rsidP="00896ACF">
      <w:pPr>
        <w:pStyle w:val="BodyText10"/>
        <w:rPr>
          <w:rFonts w:cs="Calibri"/>
        </w:rPr>
      </w:pPr>
      <w:r w:rsidRPr="00E63C16">
        <w:rPr>
          <w:rFonts w:cs="Calibri"/>
        </w:rPr>
        <w:t xml:space="preserve">Site </w:t>
      </w:r>
    </w:p>
    <w:p w14:paraId="28E787E3" w14:textId="77777777" w:rsidR="00C218A3" w:rsidRPr="00E63C16" w:rsidRDefault="00C218A3" w:rsidP="00896ACF">
      <w:pPr>
        <w:pStyle w:val="BodyText10"/>
        <w:rPr>
          <w:rFonts w:cs="Calibri-BoldItalic"/>
          <w:i/>
          <w:iCs/>
          <w:u w:val="single"/>
        </w:rPr>
      </w:pPr>
      <w:r w:rsidRPr="00E63C16">
        <w:rPr>
          <w:rFonts w:cs="Calibri-BoldItalic"/>
          <w:i/>
          <w:iCs/>
          <w:u w:val="single"/>
        </w:rPr>
        <w:t xml:space="preserve">Site placement within zones </w:t>
      </w:r>
    </w:p>
    <w:p w14:paraId="28E787E4" w14:textId="77777777" w:rsidR="00C218A3" w:rsidRPr="00E63C16" w:rsidRDefault="00C218A3" w:rsidP="00896ACF">
      <w:pPr>
        <w:pStyle w:val="BodyText10"/>
        <w:rPr>
          <w:rFonts w:cs="Calibri"/>
        </w:rPr>
      </w:pPr>
      <w:r w:rsidRPr="00E63C16">
        <w:rPr>
          <w:rFonts w:cs="Calibri"/>
        </w:rPr>
        <w:t xml:space="preserve">Microcrustacean monitoring will take place at the same sites specified for (a) monitoring of larval fish in the channel and wetlands (see </w:t>
      </w:r>
      <w:r w:rsidR="007A0E03">
        <w:rPr>
          <w:rFonts w:cs="Calibri"/>
        </w:rPr>
        <w:t>LTIM P</w:t>
      </w:r>
      <w:r w:rsidR="007C502E">
        <w:rPr>
          <w:rFonts w:cs="Calibri"/>
        </w:rPr>
        <w:t>roject</w:t>
      </w:r>
      <w:r w:rsidRPr="00E63C16">
        <w:rPr>
          <w:rFonts w:cs="Calibri"/>
        </w:rPr>
        <w:t xml:space="preserve"> Standard Protocol: Larval Fish; (b) monitoring of fishes and other vertebrates in wetlands (see </w:t>
      </w:r>
      <w:r w:rsidR="007A0E03">
        <w:rPr>
          <w:rFonts w:cs="Calibri"/>
        </w:rPr>
        <w:t>LTIM P</w:t>
      </w:r>
      <w:r w:rsidR="007C502E">
        <w:rPr>
          <w:rFonts w:cs="Calibri"/>
        </w:rPr>
        <w:t>roject</w:t>
      </w:r>
      <w:r w:rsidRPr="00E63C16">
        <w:rPr>
          <w:rFonts w:cs="Calibri"/>
        </w:rPr>
        <w:t xml:space="preserve"> Standard Protocol: Fish (Wetlands)) and (c) additional river sites sampled bimonthly during the wetland fish and other vertebrate surveys to give a total of 4 river sites to allow assessment of connectivity. The rationale underlying this is to seek as much synergy as possible among the larval fish monitoring component and also the components monitoring other vertebrates and wetland fish that also prey on microcrustaceans. Only a single composite sample (comprised or either 5 benthic cores or 5 pelagic buckets) is taken from each site or flow-habitat within a site. This will reduce the overall number of samples for laboratory processing.</w:t>
      </w:r>
    </w:p>
    <w:p w14:paraId="28E787E5" w14:textId="77777777" w:rsidR="00C218A3" w:rsidRPr="00E63C16" w:rsidRDefault="00C218A3" w:rsidP="00896ACF">
      <w:pPr>
        <w:pStyle w:val="BodyText10"/>
        <w:rPr>
          <w:rFonts w:cs="Symbol"/>
        </w:rPr>
      </w:pPr>
      <w:r w:rsidRPr="00E63C16">
        <w:rPr>
          <w:rFonts w:cs="Calibri"/>
        </w:rPr>
        <w:t xml:space="preserve">Microcrustacean sampling to match larval fish sampling will occur at 3-6 sites in each zone: </w:t>
      </w:r>
    </w:p>
    <w:p w14:paraId="28E787E6" w14:textId="77777777" w:rsidR="00C218A3" w:rsidRPr="00E63C16" w:rsidRDefault="00C218A3" w:rsidP="00546CA2">
      <w:pPr>
        <w:pStyle w:val="BodyText10"/>
        <w:numPr>
          <w:ilvl w:val="0"/>
          <w:numId w:val="34"/>
        </w:numPr>
        <w:rPr>
          <w:rFonts w:cs="Symbol"/>
        </w:rPr>
      </w:pPr>
      <w:r w:rsidRPr="00E63C16">
        <w:rPr>
          <w:rFonts w:cs="Calibri"/>
        </w:rPr>
        <w:t xml:space="preserve">Three channel sites (also sampled for larval fish) </w:t>
      </w:r>
    </w:p>
    <w:p w14:paraId="28E787E7" w14:textId="77777777" w:rsidR="00C218A3" w:rsidRPr="00E63C16" w:rsidRDefault="00C218A3" w:rsidP="00546CA2">
      <w:pPr>
        <w:pStyle w:val="BodyText10"/>
        <w:numPr>
          <w:ilvl w:val="0"/>
          <w:numId w:val="34"/>
        </w:numPr>
        <w:rPr>
          <w:rFonts w:cs="Calibri"/>
        </w:rPr>
      </w:pPr>
      <w:r w:rsidRPr="00E63C16">
        <w:rPr>
          <w:rFonts w:cs="Calibri"/>
        </w:rPr>
        <w:t xml:space="preserve">Three wetland sites (also sampled for larval fish, other vertebrates, wetland adult fish) </w:t>
      </w:r>
    </w:p>
    <w:p w14:paraId="28E787E8" w14:textId="77777777" w:rsidR="00C218A3" w:rsidRPr="00E63C16" w:rsidRDefault="00C218A3" w:rsidP="00546CA2">
      <w:pPr>
        <w:pStyle w:val="BodyText10"/>
        <w:numPr>
          <w:ilvl w:val="0"/>
          <w:numId w:val="34"/>
        </w:numPr>
        <w:rPr>
          <w:rFonts w:cs="Calibri"/>
        </w:rPr>
      </w:pPr>
      <w:r w:rsidRPr="00E63C16">
        <w:rPr>
          <w:rFonts w:cs="Calibri"/>
        </w:rPr>
        <w:t>The subset of sites selected will be determined by Monitoring and Evaluation Providers and should be documented in the Monitoring and Evaluation Plan.</w:t>
      </w:r>
    </w:p>
    <w:p w14:paraId="28E787E9" w14:textId="77777777" w:rsidR="00C218A3" w:rsidRPr="00E63C16" w:rsidRDefault="00C218A3" w:rsidP="00896ACF">
      <w:pPr>
        <w:pStyle w:val="BodyText10"/>
        <w:rPr>
          <w:rFonts w:cs="Symbol"/>
        </w:rPr>
      </w:pPr>
      <w:r w:rsidRPr="00E63C16">
        <w:rPr>
          <w:rFonts w:cs="Calibri"/>
        </w:rPr>
        <w:t>Microcrustacean sampling to match other vertebrate and wetland fish sampling will occur within three to six wetland sites in three to four other zones:</w:t>
      </w:r>
    </w:p>
    <w:p w14:paraId="28E787EA" w14:textId="77777777" w:rsidR="00C218A3" w:rsidRPr="00E63C16" w:rsidRDefault="00C218A3" w:rsidP="00546CA2">
      <w:pPr>
        <w:pStyle w:val="BodyText10"/>
        <w:numPr>
          <w:ilvl w:val="0"/>
          <w:numId w:val="35"/>
        </w:numPr>
        <w:rPr>
          <w:rFonts w:cs="Calibri"/>
        </w:rPr>
      </w:pPr>
      <w:r w:rsidRPr="00E63C16">
        <w:rPr>
          <w:rFonts w:cs="Calibri"/>
        </w:rPr>
        <w:t xml:space="preserve">Three  to six wetland sites (also sampled for other vertebrates and adult fish) </w:t>
      </w:r>
    </w:p>
    <w:p w14:paraId="28E787EB" w14:textId="77777777" w:rsidR="00C218A3" w:rsidRPr="00E63C16" w:rsidRDefault="00C218A3" w:rsidP="00546CA2">
      <w:pPr>
        <w:pStyle w:val="BodyText10"/>
        <w:numPr>
          <w:ilvl w:val="0"/>
          <w:numId w:val="35"/>
        </w:numPr>
        <w:rPr>
          <w:rFonts w:cs="Symbol"/>
        </w:rPr>
      </w:pPr>
      <w:r w:rsidRPr="00E63C16">
        <w:rPr>
          <w:rFonts w:cs="Calibri"/>
        </w:rPr>
        <w:t>Microcrustacean sampling to assess connectivity between wetlands and river of a minimum of four river sites in one to two other zones:</w:t>
      </w:r>
    </w:p>
    <w:p w14:paraId="28E787EC" w14:textId="77777777" w:rsidR="00C218A3" w:rsidRPr="002011BB" w:rsidRDefault="00C218A3" w:rsidP="00546CA2">
      <w:pPr>
        <w:pStyle w:val="BodyText10"/>
        <w:numPr>
          <w:ilvl w:val="0"/>
          <w:numId w:val="35"/>
        </w:numPr>
        <w:rPr>
          <w:rFonts w:cs="Calibri"/>
        </w:rPr>
      </w:pPr>
      <w:r w:rsidRPr="002011BB">
        <w:rPr>
          <w:rFonts w:cs="Calibri"/>
        </w:rPr>
        <w:t xml:space="preserve">Four channel sites (depending on placement of larval fish sites and timing of sampling only 1 additional river site may be needed) </w:t>
      </w:r>
    </w:p>
    <w:p w14:paraId="28E787ED" w14:textId="77777777" w:rsidR="00C218A3" w:rsidRPr="002011BB" w:rsidRDefault="00C218A3" w:rsidP="00546CA2">
      <w:pPr>
        <w:pStyle w:val="BodyText10"/>
        <w:numPr>
          <w:ilvl w:val="0"/>
          <w:numId w:val="35"/>
        </w:numPr>
      </w:pPr>
      <w:r w:rsidRPr="002011BB">
        <w:rPr>
          <w:rFonts w:cs="Calibri-BoldItalic"/>
          <w:i/>
          <w:iCs/>
        </w:rPr>
        <w:t>Sample placement within sites</w:t>
      </w:r>
    </w:p>
    <w:p w14:paraId="28E787EE" w14:textId="77777777" w:rsidR="00C218A3" w:rsidRPr="00E63C16" w:rsidRDefault="00C218A3" w:rsidP="00896ACF">
      <w:pPr>
        <w:pStyle w:val="BodyText10"/>
        <w:rPr>
          <w:rFonts w:cs="Calibri-Italic"/>
          <w:b/>
          <w:i/>
          <w:iCs/>
        </w:rPr>
      </w:pPr>
      <w:r w:rsidRPr="00E63C16">
        <w:rPr>
          <w:rFonts w:cs="Calibri-Italic"/>
          <w:b/>
          <w:i/>
          <w:iCs/>
        </w:rPr>
        <w:t xml:space="preserve">Channel </w:t>
      </w:r>
    </w:p>
    <w:p w14:paraId="28E787EF" w14:textId="77777777" w:rsidR="00C218A3" w:rsidRPr="002011BB" w:rsidRDefault="00C218A3" w:rsidP="00896ACF">
      <w:pPr>
        <w:pStyle w:val="BodyText10"/>
      </w:pPr>
      <w:r w:rsidRPr="00E63C16">
        <w:rPr>
          <w:rFonts w:cs="Calibri"/>
        </w:rPr>
        <w:t xml:space="preserve">Two different microcrustacean sampling gears will be used within the three channel sites of the zone targeted for Selected </w:t>
      </w:r>
      <w:r w:rsidR="007C502E">
        <w:rPr>
          <w:rFonts w:cs="Calibri"/>
        </w:rPr>
        <w:t>A</w:t>
      </w:r>
      <w:r w:rsidRPr="00E63C16">
        <w:rPr>
          <w:rFonts w:cs="Calibri"/>
        </w:rPr>
        <w:t xml:space="preserve">rea analyses: benthic corer and a pelagic bucket. Five </w:t>
      </w:r>
      <w:r w:rsidRPr="00E63C16">
        <w:t xml:space="preserve">benthic cores </w:t>
      </w:r>
      <w:r w:rsidRPr="00E63C16">
        <w:rPr>
          <w:rFonts w:cs="Calibri"/>
        </w:rPr>
        <w:t xml:space="preserve">should be randomly allocated within five of the ten slackwater habitats sampled with light traps (see </w:t>
      </w:r>
      <w:r w:rsidR="007A0E03">
        <w:rPr>
          <w:rFonts w:cs="Calibri"/>
        </w:rPr>
        <w:t>LTIM P</w:t>
      </w:r>
      <w:r w:rsidR="007C502E">
        <w:rPr>
          <w:rFonts w:cs="Calibri"/>
        </w:rPr>
        <w:t>roject</w:t>
      </w:r>
      <w:r w:rsidRPr="00E63C16">
        <w:rPr>
          <w:rFonts w:cs="Calibri"/>
        </w:rPr>
        <w:t xml:space="preserve"> Standard Protocol: larval fish) and then placed in a single bucket to yield a single ‘slackwater benthic’ com</w:t>
      </w:r>
      <w:r>
        <w:rPr>
          <w:rFonts w:cs="Calibri"/>
        </w:rPr>
        <w:t xml:space="preserve">posite sample from the site. </w:t>
      </w:r>
    </w:p>
    <w:p w14:paraId="28E787F0" w14:textId="77777777" w:rsidR="00C218A3" w:rsidRPr="00E63C16" w:rsidRDefault="00C218A3" w:rsidP="00896ACF">
      <w:pPr>
        <w:pStyle w:val="BodyText10"/>
        <w:rPr>
          <w:rFonts w:cs="Calibri"/>
        </w:rPr>
      </w:pPr>
      <w:r w:rsidRPr="002011BB">
        <w:rPr>
          <w:rFonts w:cs="Calibri"/>
        </w:rPr>
        <w:t xml:space="preserve">Five </w:t>
      </w:r>
      <w:r w:rsidRPr="002011BB">
        <w:t xml:space="preserve">pelagic buckets </w:t>
      </w:r>
      <w:r w:rsidRPr="002011BB">
        <w:rPr>
          <w:rFonts w:cs="Calibri"/>
        </w:rPr>
        <w:t>should be randomly alloc</w:t>
      </w:r>
      <w:r w:rsidRPr="00E63C16">
        <w:rPr>
          <w:rFonts w:cs="Calibri"/>
        </w:rPr>
        <w:t xml:space="preserve">ated within flowing edge habitats of each site (associated with locations of five of the drift nets, see </w:t>
      </w:r>
      <w:r w:rsidR="007A0E03">
        <w:rPr>
          <w:rFonts w:cs="Calibri"/>
        </w:rPr>
        <w:t>LTIM P</w:t>
      </w:r>
      <w:r w:rsidR="007C502E">
        <w:rPr>
          <w:rFonts w:cs="Calibri"/>
        </w:rPr>
        <w:t>roject</w:t>
      </w:r>
      <w:r w:rsidRPr="00E63C16">
        <w:rPr>
          <w:rFonts w:cs="Calibri"/>
        </w:rPr>
        <w:t xml:space="preserve"> Standard Protocol: larval fish) and then poured through a net to yield a single ‘flowing pelagic’ composite sample from the site. </w:t>
      </w:r>
    </w:p>
    <w:p w14:paraId="28E787F1" w14:textId="77777777" w:rsidR="00C218A3" w:rsidRPr="00E63C16" w:rsidRDefault="00C218A3" w:rsidP="00896ACF">
      <w:pPr>
        <w:pStyle w:val="BodyText10"/>
        <w:rPr>
          <w:rFonts w:cs="Calibri"/>
        </w:rPr>
      </w:pPr>
      <w:r w:rsidRPr="00E63C16">
        <w:rPr>
          <w:rFonts w:cs="Calibri"/>
        </w:rPr>
        <w:t>Microcrustacean samples within a site should be collected before the site is disturbed for other sampling.</w:t>
      </w:r>
    </w:p>
    <w:p w14:paraId="28E787F2" w14:textId="77777777" w:rsidR="00C218A3" w:rsidRPr="00E63C16" w:rsidRDefault="00C218A3" w:rsidP="00896ACF">
      <w:pPr>
        <w:pStyle w:val="BodyText10"/>
        <w:rPr>
          <w:rFonts w:cs="Calibri-Italic"/>
          <w:b/>
          <w:i/>
          <w:iCs/>
        </w:rPr>
      </w:pPr>
      <w:r w:rsidRPr="00E63C16">
        <w:rPr>
          <w:rFonts w:cs="Calibri-Italic"/>
          <w:b/>
          <w:i/>
          <w:iCs/>
        </w:rPr>
        <w:t xml:space="preserve">Wetlands </w:t>
      </w:r>
    </w:p>
    <w:p w14:paraId="28E787F3" w14:textId="77777777" w:rsidR="00C218A3" w:rsidRPr="00E63C16" w:rsidRDefault="00C218A3" w:rsidP="00896ACF">
      <w:pPr>
        <w:pStyle w:val="BodyText10"/>
        <w:rPr>
          <w:rFonts w:cs="Calibri"/>
        </w:rPr>
      </w:pPr>
      <w:r w:rsidRPr="00E63C16">
        <w:rPr>
          <w:rFonts w:cs="Calibri"/>
        </w:rPr>
        <w:t xml:space="preserve">Two different microcrustacean sampling gears will be used within the wetland sites targeted for </w:t>
      </w:r>
      <w:r w:rsidR="00D735B5">
        <w:rPr>
          <w:rFonts w:cs="Calibri"/>
        </w:rPr>
        <w:t>S</w:t>
      </w:r>
      <w:r w:rsidR="00E15979" w:rsidRPr="00E63C16">
        <w:rPr>
          <w:rFonts w:cs="Calibri"/>
        </w:rPr>
        <w:t>elected</w:t>
      </w:r>
      <w:r w:rsidRPr="00E63C16">
        <w:rPr>
          <w:rFonts w:cs="Calibri"/>
        </w:rPr>
        <w:t xml:space="preserve"> </w:t>
      </w:r>
      <w:r w:rsidR="00D735B5">
        <w:rPr>
          <w:rFonts w:cs="Calibri"/>
        </w:rPr>
        <w:t>A</w:t>
      </w:r>
      <w:r w:rsidRPr="00E63C16">
        <w:rPr>
          <w:rFonts w:cs="Calibri"/>
        </w:rPr>
        <w:t xml:space="preserve">rea analyses: benthic corer and a pelagic bucket. </w:t>
      </w:r>
    </w:p>
    <w:p w14:paraId="28E787F4" w14:textId="77777777" w:rsidR="00C218A3" w:rsidRPr="00E63C16" w:rsidRDefault="00C218A3" w:rsidP="00896ACF">
      <w:pPr>
        <w:pStyle w:val="BodyText10"/>
        <w:rPr>
          <w:rFonts w:cs="Calibri"/>
        </w:rPr>
      </w:pPr>
      <w:r w:rsidRPr="00E63C16">
        <w:rPr>
          <w:rFonts w:cs="Calibri"/>
        </w:rPr>
        <w:t xml:space="preserve">Five </w:t>
      </w:r>
      <w:r w:rsidRPr="00E63C16">
        <w:t xml:space="preserve">benthic cores </w:t>
      </w:r>
      <w:r w:rsidRPr="00E63C16">
        <w:rPr>
          <w:rFonts w:cs="Calibri"/>
        </w:rPr>
        <w:t xml:space="preserve">should be randomly allocated within edge habitats of each site (associated with locations of five of the larval traps, see </w:t>
      </w:r>
      <w:r w:rsidR="007A0E03">
        <w:rPr>
          <w:rFonts w:cs="Calibri"/>
        </w:rPr>
        <w:t>LTIM P</w:t>
      </w:r>
      <w:r w:rsidR="00D735B5">
        <w:rPr>
          <w:rFonts w:cs="Calibri"/>
        </w:rPr>
        <w:t>roject</w:t>
      </w:r>
      <w:r w:rsidRPr="00E63C16">
        <w:rPr>
          <w:rFonts w:cs="Calibri"/>
        </w:rPr>
        <w:t xml:space="preserve"> Standard Protocol: larval fish) and then placed in a single bucket to yield a single ‘wetland benthic’ composite sample from the site. Five </w:t>
      </w:r>
      <w:r w:rsidRPr="00E63C16">
        <w:t xml:space="preserve">pelagic buckets </w:t>
      </w:r>
      <w:r w:rsidRPr="00E63C16">
        <w:rPr>
          <w:rFonts w:cs="Calibri"/>
        </w:rPr>
        <w:t xml:space="preserve">should be randomly allocated within each site (associated with locations of five of the larval traps, see </w:t>
      </w:r>
      <w:r w:rsidR="007A0E03">
        <w:rPr>
          <w:rFonts w:cs="Calibri"/>
        </w:rPr>
        <w:t>LTIM P</w:t>
      </w:r>
      <w:r w:rsidR="00D735B5">
        <w:rPr>
          <w:rFonts w:cs="Calibri"/>
        </w:rPr>
        <w:t>roject</w:t>
      </w:r>
      <w:r w:rsidRPr="00E63C16">
        <w:rPr>
          <w:rFonts w:cs="Calibri"/>
        </w:rPr>
        <w:t xml:space="preserve"> Standard Protocol: larval fish) and then poured through a net to yield a single ‘wetland pelagic’ composite sample from the site. </w:t>
      </w:r>
    </w:p>
    <w:p w14:paraId="28E787F5" w14:textId="77777777" w:rsidR="00C218A3" w:rsidRPr="00E63C16" w:rsidRDefault="00C218A3" w:rsidP="00896ACF">
      <w:pPr>
        <w:pStyle w:val="BodyText10"/>
        <w:rPr>
          <w:rFonts w:cs="Calibri"/>
        </w:rPr>
      </w:pPr>
      <w:r w:rsidRPr="00E63C16">
        <w:rPr>
          <w:rFonts w:cs="Calibri"/>
        </w:rPr>
        <w:t>Microcrustacean samples within a site should be collected before the site is disturbed for other sampling.</w:t>
      </w:r>
    </w:p>
    <w:p w14:paraId="28E787F6" w14:textId="77777777" w:rsidR="00C218A3" w:rsidRPr="00E63C16" w:rsidRDefault="00C218A3" w:rsidP="00896ACF">
      <w:pPr>
        <w:pStyle w:val="BodyText10"/>
        <w:rPr>
          <w:b/>
        </w:rPr>
      </w:pPr>
      <w:r w:rsidRPr="00E63C16">
        <w:rPr>
          <w:b/>
        </w:rPr>
        <w:t xml:space="preserve">Sampling protocol </w:t>
      </w:r>
    </w:p>
    <w:p w14:paraId="28E787F7" w14:textId="77777777" w:rsidR="00C218A3" w:rsidRPr="00E63C16" w:rsidRDefault="00C218A3" w:rsidP="00896ACF">
      <w:pPr>
        <w:pStyle w:val="BodyText10"/>
        <w:rPr>
          <w:rFonts w:cs="Symbol"/>
        </w:rPr>
      </w:pPr>
      <w:r w:rsidRPr="00E63C16">
        <w:rPr>
          <w:rFonts w:cs="Calibri-BoldItalic"/>
          <w:i/>
          <w:iCs/>
        </w:rPr>
        <w:t xml:space="preserve">1.6.1 Equipment </w:t>
      </w:r>
    </w:p>
    <w:p w14:paraId="28E787F8" w14:textId="77777777" w:rsidR="00C218A3" w:rsidRPr="00E63C16" w:rsidRDefault="00C218A3" w:rsidP="00896ACF">
      <w:pPr>
        <w:pStyle w:val="BodyText10"/>
        <w:rPr>
          <w:rFonts w:cs="Symbol"/>
        </w:rPr>
      </w:pPr>
      <w:r w:rsidRPr="00E63C16">
        <w:rPr>
          <w:rFonts w:cs="Calibri"/>
        </w:rPr>
        <w:t>Benthic corer (</w:t>
      </w:r>
      <w:r w:rsidRPr="00E63C16">
        <w:t>50 mm diameter x 120 mm long, 250 mL volume) and rubber backed spatula</w:t>
      </w:r>
      <w:r w:rsidRPr="00E63C16">
        <w:rPr>
          <w:rFonts w:cs="Calibri"/>
        </w:rPr>
        <w:t xml:space="preserve">; </w:t>
      </w:r>
    </w:p>
    <w:p w14:paraId="28E787F9" w14:textId="77777777" w:rsidR="00C218A3" w:rsidRPr="00E63C16" w:rsidRDefault="00C218A3" w:rsidP="00896ACF">
      <w:pPr>
        <w:pStyle w:val="BodyText10"/>
        <w:rPr>
          <w:rFonts w:cs="Symbol"/>
        </w:rPr>
      </w:pPr>
      <w:r w:rsidRPr="00E63C16">
        <w:rPr>
          <w:rFonts w:cs="Calibri"/>
        </w:rPr>
        <w:t>Small (4L) bucket with lid for settling benthic cores;</w:t>
      </w:r>
    </w:p>
    <w:p w14:paraId="28E787FA" w14:textId="77777777" w:rsidR="00C218A3" w:rsidRPr="00E63C16" w:rsidRDefault="00C218A3" w:rsidP="00896ACF">
      <w:pPr>
        <w:pStyle w:val="BodyText10"/>
        <w:rPr>
          <w:rFonts w:cs="Symbol"/>
        </w:rPr>
      </w:pPr>
      <w:r w:rsidRPr="00E63C16">
        <w:rPr>
          <w:rFonts w:cs="Calibri"/>
        </w:rPr>
        <w:t xml:space="preserve">63um mesh sieve; </w:t>
      </w:r>
    </w:p>
    <w:p w14:paraId="28E787FB" w14:textId="77777777" w:rsidR="00C218A3" w:rsidRPr="00E63C16" w:rsidRDefault="00C218A3" w:rsidP="00896ACF">
      <w:pPr>
        <w:pStyle w:val="BodyText10"/>
        <w:rPr>
          <w:rFonts w:cs="Symbol"/>
        </w:rPr>
      </w:pPr>
      <w:r w:rsidRPr="00E63C16">
        <w:rPr>
          <w:rFonts w:cs="Calibri"/>
        </w:rPr>
        <w:t>Squirt Bottle</w:t>
      </w:r>
    </w:p>
    <w:p w14:paraId="28E787FC" w14:textId="77777777" w:rsidR="00C218A3" w:rsidRPr="00E63C16" w:rsidRDefault="00C218A3" w:rsidP="00896ACF">
      <w:pPr>
        <w:pStyle w:val="BodyText10"/>
        <w:rPr>
          <w:rFonts w:cs="Symbol"/>
        </w:rPr>
      </w:pPr>
      <w:r w:rsidRPr="00E63C16">
        <w:rPr>
          <w:rFonts w:cs="Calibri"/>
        </w:rPr>
        <w:t xml:space="preserve">70% ethanol with rose bengal stain; </w:t>
      </w:r>
    </w:p>
    <w:p w14:paraId="28E787FD" w14:textId="77777777" w:rsidR="00C218A3" w:rsidRPr="00E63C16" w:rsidRDefault="00C218A3" w:rsidP="00896ACF">
      <w:pPr>
        <w:pStyle w:val="BodyText10"/>
        <w:rPr>
          <w:rFonts w:cs="Symbol"/>
        </w:rPr>
      </w:pPr>
      <w:r w:rsidRPr="00E63C16">
        <w:rPr>
          <w:rFonts w:cs="Calibri"/>
        </w:rPr>
        <w:t xml:space="preserve">Storage jars; </w:t>
      </w:r>
    </w:p>
    <w:p w14:paraId="28E787FE" w14:textId="77777777" w:rsidR="00C218A3" w:rsidRPr="00E63C16" w:rsidRDefault="00C218A3" w:rsidP="00896ACF">
      <w:pPr>
        <w:pStyle w:val="BodyText10"/>
        <w:rPr>
          <w:rFonts w:cs="Calibri"/>
        </w:rPr>
      </w:pPr>
      <w:r w:rsidRPr="00E63C16">
        <w:rPr>
          <w:rFonts w:cs="Calibri"/>
        </w:rPr>
        <w:t>Data sheets</w:t>
      </w:r>
    </w:p>
    <w:p w14:paraId="28E787FF" w14:textId="77777777" w:rsidR="00C218A3" w:rsidRPr="00E63C16" w:rsidRDefault="00C218A3" w:rsidP="00896ACF">
      <w:pPr>
        <w:pStyle w:val="BodyText10"/>
        <w:rPr>
          <w:rFonts w:cs="Calibri-BoldItalic"/>
          <w:b/>
          <w:iCs/>
        </w:rPr>
      </w:pPr>
      <w:r w:rsidRPr="00E63C16">
        <w:rPr>
          <w:rFonts w:cs="Calibri-BoldItalic"/>
          <w:b/>
          <w:iCs/>
        </w:rPr>
        <w:t xml:space="preserve">Protocol </w:t>
      </w:r>
    </w:p>
    <w:p w14:paraId="28E78800" w14:textId="77777777" w:rsidR="00C218A3" w:rsidRPr="00E63C16" w:rsidRDefault="00C218A3" w:rsidP="00896ACF">
      <w:pPr>
        <w:pStyle w:val="BodyText10"/>
        <w:rPr>
          <w:rFonts w:cs="Calibri-BoldItalic"/>
          <w:i/>
          <w:iCs/>
          <w:u w:val="single"/>
        </w:rPr>
      </w:pPr>
      <w:r w:rsidRPr="00E63C16">
        <w:rPr>
          <w:rFonts w:cs="Calibri-BoldItalic"/>
          <w:i/>
          <w:iCs/>
          <w:u w:val="single"/>
        </w:rPr>
        <w:t>Timing of sampling to match larval fish sampling</w:t>
      </w:r>
    </w:p>
    <w:p w14:paraId="28E78801" w14:textId="77777777" w:rsidR="00C218A3" w:rsidRPr="00E63C16" w:rsidRDefault="00C218A3" w:rsidP="00896ACF">
      <w:pPr>
        <w:pStyle w:val="BodyText10"/>
        <w:rPr>
          <w:rFonts w:cs="Calibri"/>
        </w:rPr>
      </w:pPr>
      <w:r w:rsidRPr="00E63C16">
        <w:rPr>
          <w:rFonts w:cs="Calibri"/>
        </w:rPr>
        <w:t xml:space="preserve">At each larval fish sampling site, </w:t>
      </w:r>
      <w:r w:rsidRPr="00E63C16">
        <w:t xml:space="preserve">microcrustacean sampling will take place fortnightly from September through to February inclusive </w:t>
      </w:r>
      <w:r w:rsidRPr="00E63C16">
        <w:rPr>
          <w:rFonts w:cs="Calibri"/>
        </w:rPr>
        <w:t xml:space="preserve">(total of 6 (months) x 2 (weeks per month) = 12 sampling events). These are referred to as the 12 </w:t>
      </w:r>
      <w:r w:rsidRPr="00E63C16">
        <w:t xml:space="preserve">‘larval sampling events’ </w:t>
      </w:r>
      <w:r w:rsidRPr="00E63C16">
        <w:rPr>
          <w:rFonts w:cs="Calibri"/>
        </w:rPr>
        <w:t>below.</w:t>
      </w:r>
    </w:p>
    <w:p w14:paraId="28E78802" w14:textId="77777777" w:rsidR="00C218A3" w:rsidRPr="00E63C16" w:rsidRDefault="00C218A3" w:rsidP="00896ACF">
      <w:pPr>
        <w:pStyle w:val="BodyText10"/>
        <w:rPr>
          <w:rFonts w:cs="Calibri-BoldItalic"/>
          <w:i/>
          <w:iCs/>
          <w:u w:val="single"/>
        </w:rPr>
      </w:pPr>
      <w:r w:rsidRPr="00E63C16">
        <w:rPr>
          <w:rFonts w:cs="Calibri-BoldItalic"/>
          <w:i/>
          <w:iCs/>
          <w:u w:val="single"/>
        </w:rPr>
        <w:t>Timing of sampling to match fish and other vertebrate sampling and for connectivity</w:t>
      </w:r>
    </w:p>
    <w:p w14:paraId="28E78803" w14:textId="77777777" w:rsidR="00C218A3" w:rsidRPr="00E63C16" w:rsidRDefault="00C218A3" w:rsidP="00896ACF">
      <w:pPr>
        <w:pStyle w:val="BodyText10"/>
        <w:rPr>
          <w:rFonts w:cs="Calibri"/>
        </w:rPr>
      </w:pPr>
      <w:r w:rsidRPr="00E63C16">
        <w:rPr>
          <w:rFonts w:cs="Calibri"/>
        </w:rPr>
        <w:t xml:space="preserve">At each fish and other vertebrate and river connectivity sampling site, </w:t>
      </w:r>
      <w:r w:rsidRPr="00E63C16">
        <w:t xml:space="preserve">microcrustacean sampling will take place bimonthly from September through to May inclusive </w:t>
      </w:r>
      <w:r w:rsidRPr="00E63C16">
        <w:rPr>
          <w:rFonts w:cs="Calibri"/>
        </w:rPr>
        <w:t xml:space="preserve">(total of 4 sampling events). These are referred to as the 4 </w:t>
      </w:r>
      <w:r w:rsidRPr="00E63C16">
        <w:t xml:space="preserve">‘wetland and connectivity sampling events’ </w:t>
      </w:r>
      <w:r w:rsidRPr="00E63C16">
        <w:rPr>
          <w:rFonts w:cs="Calibri"/>
        </w:rPr>
        <w:t>below.</w:t>
      </w:r>
    </w:p>
    <w:p w14:paraId="28E78804" w14:textId="77777777" w:rsidR="00C218A3" w:rsidRPr="00E63C16" w:rsidRDefault="00C218A3" w:rsidP="00896ACF">
      <w:pPr>
        <w:pStyle w:val="BodyText10"/>
        <w:rPr>
          <w:rFonts w:cs="Calibri-Italic"/>
          <w:i/>
          <w:iCs/>
        </w:rPr>
      </w:pPr>
      <w:r w:rsidRPr="00E63C16">
        <w:rPr>
          <w:rFonts w:cs="Calibri-Italic"/>
          <w:i/>
          <w:iCs/>
        </w:rPr>
        <w:t>Sampling</w:t>
      </w:r>
    </w:p>
    <w:p w14:paraId="28E78805" w14:textId="77777777" w:rsidR="00C218A3" w:rsidRPr="00E63C16" w:rsidRDefault="00C218A3" w:rsidP="00896ACF">
      <w:pPr>
        <w:pStyle w:val="BodyText10"/>
        <w:rPr>
          <w:rFonts w:cs="Calibri"/>
        </w:rPr>
      </w:pPr>
      <w:r w:rsidRPr="00E63C16">
        <w:rPr>
          <w:rFonts w:cs="Calibri"/>
        </w:rPr>
        <w:t xml:space="preserve">The sampling procedure is the same for wetlands and channels. The same make of </w:t>
      </w:r>
      <w:r w:rsidRPr="00E63C16">
        <w:t xml:space="preserve">benthic corer </w:t>
      </w:r>
      <w:r w:rsidRPr="00E63C16">
        <w:rPr>
          <w:rFonts w:cs="Calibri"/>
        </w:rPr>
        <w:t xml:space="preserve">should be used by all Monitoring and Evaluation Providers, to eliminate sampling bias among areas. Benthic corers should be modified slightly from King (2004), the details of which can be found in (Morris 2008). We recommend placing the flange at the bottom of the corer (rather than 1 cm from the bottom) as the aim is to sample the microcrustaceans immediately on or above the benthic sediment rather than to sample the sediment, which makes sample processing difficult.  The benthic cores within each site should be collected either in the afternoon or the morning to tie in with other sampling.  Collection times should be recorded. </w:t>
      </w:r>
    </w:p>
    <w:p w14:paraId="28E78806" w14:textId="77777777" w:rsidR="00C218A3" w:rsidRPr="00E63C16" w:rsidRDefault="00C218A3" w:rsidP="00896ACF">
      <w:pPr>
        <w:pStyle w:val="BodyText10"/>
        <w:rPr>
          <w:rFonts w:cs="Calibri"/>
        </w:rPr>
      </w:pPr>
      <w:r w:rsidRPr="00E63C16">
        <w:t>Composite samples (pelagic and benthic) will be collected at each site in association with either larval fish; fish and other vertebrate</w:t>
      </w:r>
      <w:r w:rsidR="00043CDF">
        <w:t>s</w:t>
      </w:r>
      <w:r w:rsidRPr="00E63C16">
        <w:t xml:space="preserve"> or connectivity monitoring. Benthic samples will be collected with a corer (50 mm diameter x 120 mm long, 250 mL volume). Five cores will be collected from haphazard locations within each site with replicates spaced at least 20 m apart. The corer is placed onto the sediment surface, the top is then sealed with a plastic cap and the sediment and overlaying water extracted with the aid of a hardened rubber trowel. The contents of the corer will be emptied into a 4 litre bucket and allowed to settle for at least one hour. Once settled, the supernatant will be poured through a 63 μm sieve to retain microcrustaceans. The retained sample will be washed into a sample jar and stored in ethanol (70% w/v) with rose bengal.  To assess the pelagic microcrustacean community, a composite sample consisting of 10 x 10 litre buckets was collected at each site. Each bucket was poured through a plankton net (63 μm mesh). Retained samples were stored in ethanol (70% w/v) with rose bengal until time of enumeration.</w:t>
      </w:r>
    </w:p>
    <w:p w14:paraId="28E78807" w14:textId="77777777" w:rsidR="006F5CE8" w:rsidRDefault="006F5CE8" w:rsidP="00896ACF">
      <w:pPr>
        <w:pStyle w:val="BodyText10"/>
        <w:rPr>
          <w:rFonts w:cs="Calibri-Italic"/>
          <w:i/>
          <w:iCs/>
        </w:rPr>
      </w:pPr>
    </w:p>
    <w:p w14:paraId="28E78808" w14:textId="77777777" w:rsidR="00C218A3" w:rsidRPr="00E63C16" w:rsidRDefault="00C218A3" w:rsidP="00896ACF">
      <w:pPr>
        <w:pStyle w:val="BodyText10"/>
        <w:rPr>
          <w:rFonts w:cs="Calibri-Italic"/>
          <w:i/>
          <w:iCs/>
        </w:rPr>
      </w:pPr>
      <w:r w:rsidRPr="00E63C16">
        <w:rPr>
          <w:rFonts w:cs="Calibri-Italic"/>
          <w:i/>
          <w:iCs/>
        </w:rPr>
        <w:t xml:space="preserve">Processing </w:t>
      </w:r>
    </w:p>
    <w:p w14:paraId="28E78809" w14:textId="77777777" w:rsidR="00C218A3" w:rsidRPr="00E63C16" w:rsidRDefault="00C218A3" w:rsidP="00896ACF">
      <w:pPr>
        <w:pStyle w:val="BodyText10"/>
        <w:rPr>
          <w:rFonts w:cs="Calibri"/>
        </w:rPr>
      </w:pPr>
      <w:r w:rsidRPr="00E63C16">
        <w:rPr>
          <w:rFonts w:cs="Calibri"/>
        </w:rPr>
        <w:t>Entire samples should be preserved individually in 70% ethanol and returned to the laboratory for microcrustaccean identification and enumeration. Whole samples should be examined in bogorov trays and the contents identified to family level (cladocerans), class (copepods) and ostracods. The length (and width) of the first 30 specimens or each taxa should be measured.</w:t>
      </w:r>
    </w:p>
    <w:p w14:paraId="28E7880A" w14:textId="77777777" w:rsidR="00C218A3" w:rsidRPr="00E63C16" w:rsidRDefault="00C218A3" w:rsidP="00896ACF">
      <w:pPr>
        <w:pStyle w:val="BodyText10"/>
        <w:rPr>
          <w:b/>
        </w:rPr>
      </w:pPr>
      <w:r w:rsidRPr="00E63C16">
        <w:rPr>
          <w:b/>
        </w:rPr>
        <w:t xml:space="preserve">Data analysis and reporting </w:t>
      </w:r>
    </w:p>
    <w:p w14:paraId="28E7880B" w14:textId="77777777" w:rsidR="00C218A3" w:rsidRPr="00E63C16" w:rsidRDefault="00C218A3" w:rsidP="00896ACF">
      <w:pPr>
        <w:pStyle w:val="BodyText10"/>
        <w:rPr>
          <w:rFonts w:cs="Calibri-BoldItalic"/>
          <w:i/>
          <w:iCs/>
        </w:rPr>
      </w:pPr>
      <w:r w:rsidRPr="00E63C16">
        <w:rPr>
          <w:rFonts w:cs="Calibri-BoldItalic"/>
          <w:i/>
          <w:iCs/>
        </w:rPr>
        <w:t xml:space="preserve">Relative abundance estimation </w:t>
      </w:r>
    </w:p>
    <w:p w14:paraId="28E7880C" w14:textId="77777777" w:rsidR="00C218A3" w:rsidRPr="00E63C16" w:rsidRDefault="00C218A3" w:rsidP="00896ACF">
      <w:pPr>
        <w:pStyle w:val="BodyText10"/>
        <w:rPr>
          <w:rFonts w:cs="Calibri"/>
        </w:rPr>
      </w:pPr>
      <w:r w:rsidRPr="00E63C16">
        <w:rPr>
          <w:rFonts w:cs="Calibri"/>
        </w:rPr>
        <w:t xml:space="preserve">Microcrustacean numbers should be expressed as density per litre. </w:t>
      </w:r>
    </w:p>
    <w:p w14:paraId="28E7880D" w14:textId="77777777" w:rsidR="00C218A3" w:rsidRPr="00E63C16" w:rsidRDefault="00C218A3" w:rsidP="00896ACF">
      <w:pPr>
        <w:pStyle w:val="BodyText10"/>
        <w:rPr>
          <w:rFonts w:cs="Calibri-BoldItalic"/>
          <w:i/>
          <w:iCs/>
        </w:rPr>
      </w:pPr>
      <w:r w:rsidRPr="00E63C16">
        <w:rPr>
          <w:rFonts w:cs="Calibri-BoldItalic"/>
          <w:i/>
          <w:iCs/>
        </w:rPr>
        <w:t xml:space="preserve">Community data </w:t>
      </w:r>
    </w:p>
    <w:p w14:paraId="28E7880E" w14:textId="77777777" w:rsidR="00C218A3" w:rsidRPr="00E63C16" w:rsidRDefault="00C218A3" w:rsidP="00896ACF">
      <w:pPr>
        <w:pStyle w:val="BodyText10"/>
        <w:rPr>
          <w:rFonts w:cs="Calibri"/>
        </w:rPr>
      </w:pPr>
      <w:r w:rsidRPr="00E63C16">
        <w:rPr>
          <w:rFonts w:cs="Calibri"/>
        </w:rPr>
        <w:t>We require density data at the level of the site (taxa by site density matrices). Data should be provided separately for each sampling method: 1. Benthic cores; 2. Pelagic and for each sampling protocol (matching larval fish sampling or fish and other vertebrate sampling or wetland river connectivity sampling).</w:t>
      </w:r>
    </w:p>
    <w:p w14:paraId="28E7880F" w14:textId="77777777" w:rsidR="00C218A3" w:rsidRPr="00E63C16" w:rsidRDefault="00C218A3" w:rsidP="00896ACF">
      <w:pPr>
        <w:pStyle w:val="BodyText10"/>
        <w:rPr>
          <w:b/>
        </w:rPr>
      </w:pPr>
      <w:r w:rsidRPr="00E63C16">
        <w:rPr>
          <w:b/>
        </w:rPr>
        <w:t xml:space="preserve">Data management </w:t>
      </w:r>
    </w:p>
    <w:p w14:paraId="28E78810" w14:textId="77777777" w:rsidR="00C218A3" w:rsidRPr="00E63C16" w:rsidRDefault="00C218A3" w:rsidP="00896ACF">
      <w:pPr>
        <w:pStyle w:val="BodyText10"/>
        <w:rPr>
          <w:rFonts w:cs="Calibri"/>
        </w:rPr>
      </w:pPr>
      <w:r w:rsidRPr="00E63C16">
        <w:rPr>
          <w:rFonts w:cs="Calibri"/>
        </w:rPr>
        <w:t xml:space="preserve">All data provided for this </w:t>
      </w:r>
      <w:r w:rsidR="00EC2DCA">
        <w:rPr>
          <w:rFonts w:cs="Calibri"/>
        </w:rPr>
        <w:t>indicator</w:t>
      </w:r>
      <w:r w:rsidRPr="00E63C16">
        <w:rPr>
          <w:rFonts w:cs="Calibri"/>
        </w:rPr>
        <w:t xml:space="preserve"> must conform to the data structure defined in the </w:t>
      </w:r>
      <w:r w:rsidR="007A0E03">
        <w:rPr>
          <w:rFonts w:cs="Calibri"/>
        </w:rPr>
        <w:t>LTIM P</w:t>
      </w:r>
      <w:r w:rsidR="00D070EC">
        <w:rPr>
          <w:rFonts w:cs="Calibri"/>
        </w:rPr>
        <w:t>roject</w:t>
      </w:r>
      <w:r w:rsidRPr="00E63C16">
        <w:rPr>
          <w:rFonts w:cs="Calibri"/>
        </w:rPr>
        <w:t xml:space="preserve"> Data Standard. The data standard provides a means of collating consistent data that can be managed within the </w:t>
      </w:r>
      <w:r w:rsidR="007A0E03">
        <w:rPr>
          <w:rFonts w:cs="Calibri"/>
        </w:rPr>
        <w:t>LTIM P</w:t>
      </w:r>
      <w:r w:rsidR="00D070EC">
        <w:rPr>
          <w:rFonts w:cs="Calibri"/>
        </w:rPr>
        <w:t>roject</w:t>
      </w:r>
      <w:r w:rsidRPr="00E63C16">
        <w:rPr>
          <w:rFonts w:cs="Calibri"/>
        </w:rPr>
        <w:t xml:space="preserve"> Monitoring Data Management System (MDMS). The spatial unit for which data is reported for this </w:t>
      </w:r>
      <w:r w:rsidR="00EC2DCA">
        <w:rPr>
          <w:rFonts w:cs="Calibri"/>
        </w:rPr>
        <w:t>indicator</w:t>
      </w:r>
      <w:r w:rsidRPr="00E63C16">
        <w:rPr>
          <w:rFonts w:cs="Calibri"/>
        </w:rPr>
        <w:t xml:space="preserve"> is known as an ‘assessment unit’. The assessment unit for this </w:t>
      </w:r>
      <w:r w:rsidR="00EC2DCA">
        <w:rPr>
          <w:rFonts w:cs="Calibri"/>
        </w:rPr>
        <w:t>indicator</w:t>
      </w:r>
      <w:r w:rsidRPr="00E63C16">
        <w:rPr>
          <w:rFonts w:cs="Calibri"/>
        </w:rPr>
        <w:t xml:space="preserve"> is the site (450m of river channel or a wetland/wetland complex). Each row of data provided for this </w:t>
      </w:r>
      <w:r w:rsidR="00EC2DCA">
        <w:rPr>
          <w:rFonts w:cs="Calibri"/>
        </w:rPr>
        <w:t>indicator</w:t>
      </w:r>
      <w:r w:rsidRPr="00E63C16">
        <w:rPr>
          <w:rFonts w:cs="Calibri"/>
        </w:rPr>
        <w:t xml:space="preserve"> will identify the assessment unit, the temporal extent of the data and a number of additional variables (as guided by this standard method). The exact data structure for this </w:t>
      </w:r>
      <w:r w:rsidR="00EC2DCA">
        <w:rPr>
          <w:rFonts w:cs="Calibri"/>
        </w:rPr>
        <w:t>indicator</w:t>
      </w:r>
      <w:r w:rsidRPr="00E63C16">
        <w:rPr>
          <w:rFonts w:cs="Calibri"/>
        </w:rPr>
        <w:t xml:space="preserve"> is maintained and communicated in the </w:t>
      </w:r>
      <w:r w:rsidR="007A0E03">
        <w:rPr>
          <w:rFonts w:cs="Calibri"/>
        </w:rPr>
        <w:t>LTIM P</w:t>
      </w:r>
      <w:r w:rsidR="00D070EC">
        <w:rPr>
          <w:rFonts w:cs="Calibri"/>
        </w:rPr>
        <w:t>roject</w:t>
      </w:r>
      <w:r w:rsidRPr="00E63C16">
        <w:rPr>
          <w:rFonts w:cs="Calibri"/>
        </w:rPr>
        <w:t xml:space="preserve"> Data Standard and will be enforced by the MDMS when data is submitted. For review purposes, the contents of the </w:t>
      </w:r>
      <w:r w:rsidR="007A0E03">
        <w:rPr>
          <w:rFonts w:cs="Calibri"/>
        </w:rPr>
        <w:t>LTIM P</w:t>
      </w:r>
      <w:r w:rsidR="00D070EC">
        <w:rPr>
          <w:rFonts w:cs="Calibri"/>
        </w:rPr>
        <w:t>roject</w:t>
      </w:r>
      <w:r w:rsidRPr="00E63C16">
        <w:rPr>
          <w:rFonts w:cs="Calibri"/>
        </w:rPr>
        <w:t xml:space="preserve"> Data Standard have been reproduced below and will be finalised once this method is</w:t>
      </w:r>
      <w:r w:rsidR="00684CD8">
        <w:rPr>
          <w:rFonts w:cs="Calibri"/>
        </w:rPr>
        <w:t xml:space="preserve"> finalised</w:t>
      </w:r>
      <w:r w:rsidRPr="00E63C16">
        <w:rPr>
          <w:rFonts w:cs="Calibri"/>
        </w:rPr>
        <w:t xml:space="preserve">. </w:t>
      </w:r>
    </w:p>
    <w:p w14:paraId="28E78811" w14:textId="77777777" w:rsidR="00C218A3" w:rsidRPr="00E63C16" w:rsidRDefault="00C218A3" w:rsidP="00896ACF">
      <w:pPr>
        <w:pStyle w:val="BodyText10"/>
        <w:rPr>
          <w:rFonts w:cs="Calibri"/>
          <w:b/>
        </w:rPr>
      </w:pPr>
      <w:r w:rsidRPr="00E63C16">
        <w:rPr>
          <w:rFonts w:cs="Calibri-BoldItalic"/>
          <w:b/>
          <w:iCs/>
        </w:rPr>
        <w:t>Assessment unit</w:t>
      </w:r>
      <w:r w:rsidRPr="00E63C16">
        <w:rPr>
          <w:rFonts w:cs="Calibri"/>
          <w:b/>
        </w:rPr>
        <w:t xml:space="preserve"> </w:t>
      </w:r>
    </w:p>
    <w:p w14:paraId="28E78812" w14:textId="77777777" w:rsidR="00C218A3" w:rsidRPr="00E63C16" w:rsidRDefault="00C218A3" w:rsidP="00896ACF">
      <w:pPr>
        <w:pStyle w:val="BodyText10"/>
      </w:pPr>
      <w:r w:rsidRPr="00E63C16">
        <w:rPr>
          <w:rFonts w:cs="Calibri-BoldItalic"/>
          <w:i/>
          <w:iCs/>
        </w:rPr>
        <w:t xml:space="preserve">Microcrustacean </w:t>
      </w:r>
      <w:r w:rsidRPr="00E63C16">
        <w:t xml:space="preserve">Conceptual definition </w:t>
      </w:r>
    </w:p>
    <w:p w14:paraId="28E78813" w14:textId="77777777" w:rsidR="00C218A3" w:rsidRPr="00E63C16" w:rsidRDefault="00C218A3" w:rsidP="00896ACF">
      <w:pPr>
        <w:pStyle w:val="BodyText10"/>
        <w:rPr>
          <w:rFonts w:cs="Symbol"/>
        </w:rPr>
      </w:pPr>
      <w:r w:rsidRPr="00E63C16">
        <w:rPr>
          <w:rFonts w:cs="Calibri"/>
        </w:rPr>
        <w:t xml:space="preserve">This </w:t>
      </w:r>
      <w:r w:rsidR="00EC2DCA">
        <w:rPr>
          <w:rFonts w:cs="Calibri"/>
        </w:rPr>
        <w:t>indicator</w:t>
      </w:r>
      <w:r w:rsidRPr="00E63C16">
        <w:rPr>
          <w:rFonts w:cs="Calibri"/>
        </w:rPr>
        <w:t xml:space="preserve"> will contain rows of data about an assessment unit that is: </w:t>
      </w:r>
      <w:r w:rsidRPr="00E63C16">
        <w:rPr>
          <w:rFonts w:cs="Calibri-Italic"/>
          <w:i/>
          <w:iCs/>
        </w:rPr>
        <w:t xml:space="preserve">“The site, which may be a length of stream or an area of wetland(s) that meets the criteria defined in the standard method.” </w:t>
      </w:r>
      <w:r w:rsidRPr="00E63C16">
        <w:rPr>
          <w:rFonts w:cs="Calibri"/>
        </w:rPr>
        <w:t xml:space="preserve">Each row of data will describe (depending on the data definition used): </w:t>
      </w:r>
    </w:p>
    <w:p w14:paraId="28E78814" w14:textId="77777777" w:rsidR="00C218A3" w:rsidRPr="00E63C16" w:rsidRDefault="00C218A3" w:rsidP="00896ACF">
      <w:pPr>
        <w:pStyle w:val="BodyText10"/>
        <w:rPr>
          <w:rFonts w:cs="Symbol"/>
        </w:rPr>
      </w:pPr>
      <w:r w:rsidRPr="00E63C16">
        <w:rPr>
          <w:rFonts w:cs="Calibri-Italic"/>
          <w:i/>
          <w:iCs/>
        </w:rPr>
        <w:t xml:space="preserve">“the numbers and length of an individual microcrustacean measured at the assessment unit in the period defined by the date/time range,” or </w:t>
      </w:r>
    </w:p>
    <w:p w14:paraId="28E78815" w14:textId="77777777" w:rsidR="00C218A3" w:rsidRPr="00E63C16" w:rsidRDefault="00C218A3" w:rsidP="00896ACF">
      <w:pPr>
        <w:pStyle w:val="BodyText10"/>
      </w:pPr>
    </w:p>
    <w:p w14:paraId="28E78816" w14:textId="77777777" w:rsidR="00C218A3" w:rsidRPr="00E63C16" w:rsidRDefault="00C218A3" w:rsidP="00896ACF">
      <w:pPr>
        <w:pStyle w:val="BodyText10"/>
      </w:pPr>
      <w:r w:rsidRPr="00E63C16">
        <w:t xml:space="preserve">Assessment unit linkages </w:t>
      </w:r>
    </w:p>
    <w:p w14:paraId="28E78817" w14:textId="77777777" w:rsidR="00C218A3" w:rsidRPr="00E63C16" w:rsidRDefault="00C218A3" w:rsidP="00896ACF">
      <w:pPr>
        <w:pStyle w:val="BodyText10"/>
        <w:rPr>
          <w:rFonts w:cs="Calibri"/>
        </w:rPr>
      </w:pPr>
      <w:r w:rsidRPr="00E63C16">
        <w:rPr>
          <w:rFonts w:cs="Calibri"/>
        </w:rPr>
        <w:t xml:space="preserve">Assessment units for microcrustaceans require the following linkages to other data (where available): </w:t>
      </w:r>
    </w:p>
    <w:p w14:paraId="28E78818" w14:textId="77777777" w:rsidR="00C218A3" w:rsidRPr="00E63C16" w:rsidRDefault="00C218A3" w:rsidP="00546CA2">
      <w:pPr>
        <w:pStyle w:val="BodyText10"/>
        <w:numPr>
          <w:ilvl w:val="0"/>
          <w:numId w:val="36"/>
        </w:numPr>
        <w:rPr>
          <w:rFonts w:cs="Calibri"/>
        </w:rPr>
      </w:pPr>
      <w:r w:rsidRPr="00E63C16">
        <w:rPr>
          <w:rFonts w:cs="Calibri"/>
        </w:rPr>
        <w:t xml:space="preserve">Assessment unit identifiers for representative hydrological </w:t>
      </w:r>
      <w:r w:rsidR="00EC2DCA">
        <w:rPr>
          <w:rFonts w:cs="Calibri"/>
        </w:rPr>
        <w:t>indicator</w:t>
      </w:r>
      <w:r w:rsidRPr="00E63C16">
        <w:rPr>
          <w:rFonts w:cs="Calibri"/>
        </w:rPr>
        <w:t xml:space="preserve"> data about the wetland(s) and/or channel</w:t>
      </w:r>
    </w:p>
    <w:p w14:paraId="28E78819" w14:textId="77777777" w:rsidR="00C218A3" w:rsidRPr="00E63C16" w:rsidRDefault="00C218A3" w:rsidP="00546CA2">
      <w:pPr>
        <w:pStyle w:val="BodyText10"/>
        <w:numPr>
          <w:ilvl w:val="0"/>
          <w:numId w:val="36"/>
        </w:numPr>
        <w:rPr>
          <w:rFonts w:cs="Calibri"/>
        </w:rPr>
      </w:pPr>
      <w:r w:rsidRPr="00E63C16">
        <w:rPr>
          <w:rFonts w:cs="Calibri"/>
        </w:rPr>
        <w:t xml:space="preserve">An assessment unit identifier for the representative larval fish or wetland fish and other vertebrates or wetland river connectivity </w:t>
      </w:r>
      <w:r w:rsidR="00EC2DCA">
        <w:rPr>
          <w:rFonts w:cs="Calibri"/>
        </w:rPr>
        <w:t>indicator</w:t>
      </w:r>
      <w:r w:rsidRPr="00E63C16">
        <w:rPr>
          <w:rFonts w:cs="Calibri"/>
        </w:rPr>
        <w:t xml:space="preserve"> data, as established as part of the standard method,</w:t>
      </w:r>
    </w:p>
    <w:p w14:paraId="28E7881A" w14:textId="77777777" w:rsidR="00C218A3" w:rsidRPr="00E63C16" w:rsidRDefault="00C218A3" w:rsidP="00546CA2">
      <w:pPr>
        <w:pStyle w:val="BodyText10"/>
        <w:numPr>
          <w:ilvl w:val="0"/>
          <w:numId w:val="36"/>
        </w:numPr>
        <w:rPr>
          <w:rFonts w:cs="Calibri"/>
        </w:rPr>
      </w:pPr>
      <w:r w:rsidRPr="00E63C16">
        <w:rPr>
          <w:rFonts w:cs="Calibri"/>
        </w:rPr>
        <w:t xml:space="preserve">An assessment unit identifier for the representative stream metabolism </w:t>
      </w:r>
      <w:r w:rsidR="00EC2DCA">
        <w:rPr>
          <w:rFonts w:cs="Calibri"/>
        </w:rPr>
        <w:t>indicator</w:t>
      </w:r>
      <w:r w:rsidRPr="00E63C16">
        <w:rPr>
          <w:rFonts w:cs="Calibri"/>
        </w:rPr>
        <w:t xml:space="preserve"> data, as established as part of the standard method,</w:t>
      </w:r>
    </w:p>
    <w:p w14:paraId="28E7881B" w14:textId="77777777" w:rsidR="00C218A3" w:rsidRPr="00E63C16" w:rsidRDefault="00C218A3" w:rsidP="00546CA2">
      <w:pPr>
        <w:pStyle w:val="BodyText10"/>
        <w:numPr>
          <w:ilvl w:val="0"/>
          <w:numId w:val="36"/>
        </w:numPr>
        <w:rPr>
          <w:rFonts w:cs="Calibri"/>
        </w:rPr>
      </w:pPr>
      <w:r w:rsidRPr="00E63C16">
        <w:rPr>
          <w:rFonts w:cs="Calibri"/>
        </w:rPr>
        <w:t xml:space="preserve">An assessment unit identifier for the representative water quality </w:t>
      </w:r>
      <w:r w:rsidR="00EC2DCA">
        <w:rPr>
          <w:rFonts w:cs="Calibri"/>
        </w:rPr>
        <w:t>indicator</w:t>
      </w:r>
      <w:r w:rsidRPr="00E63C16">
        <w:rPr>
          <w:rFonts w:cs="Calibri"/>
        </w:rPr>
        <w:t xml:space="preserve"> data,</w:t>
      </w:r>
    </w:p>
    <w:p w14:paraId="28E7881C" w14:textId="77777777" w:rsidR="00C218A3" w:rsidRPr="00E63C16" w:rsidRDefault="00C218A3" w:rsidP="00546CA2">
      <w:pPr>
        <w:pStyle w:val="BodyText10"/>
        <w:numPr>
          <w:ilvl w:val="0"/>
          <w:numId w:val="36"/>
        </w:numPr>
        <w:rPr>
          <w:rFonts w:cs="Calibri"/>
        </w:rPr>
      </w:pPr>
      <w:r w:rsidRPr="00E63C16">
        <w:rPr>
          <w:rFonts w:cs="Calibri"/>
        </w:rPr>
        <w:t>ANAE stream identifiers to enable linking with framework datasets for future work</w:t>
      </w:r>
      <w:r w:rsidR="002A1A9A">
        <w:rPr>
          <w:rFonts w:cs="Calibri"/>
        </w:rPr>
        <w:t>.</w:t>
      </w:r>
    </w:p>
    <w:p w14:paraId="28E7881D" w14:textId="77777777" w:rsidR="00C218A3" w:rsidRPr="00E63C16" w:rsidRDefault="00C218A3" w:rsidP="00896ACF">
      <w:pPr>
        <w:pStyle w:val="BodyText10"/>
      </w:pPr>
    </w:p>
    <w:sectPr w:rsidR="00C218A3" w:rsidRPr="00E63C16" w:rsidSect="00775F52">
      <w:pgSz w:w="11907" w:h="16839" w:code="9"/>
      <w:pgMar w:top="1440" w:right="1535"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8E788A2" w14:textId="77777777" w:rsidR="00B21ABB" w:rsidRDefault="00B21ABB" w:rsidP="005B14FA">
      <w:pPr>
        <w:spacing w:after="0" w:line="240" w:lineRule="auto"/>
      </w:pPr>
      <w:r>
        <w:separator/>
      </w:r>
    </w:p>
  </w:endnote>
  <w:endnote w:type="continuationSeparator" w:id="0">
    <w:p w14:paraId="28E788A3" w14:textId="77777777" w:rsidR="00B21ABB" w:rsidRDefault="00B21ABB" w:rsidP="005B14F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Angsana New">
    <w:panose1 w:val="02020603050405020304"/>
    <w:charset w:val="00"/>
    <w:family w:val="roman"/>
    <w:pitch w:val="variable"/>
    <w:sig w:usb0="81000003" w:usb1="00000000" w:usb2="00000000" w:usb3="00000000" w:csb0="0001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Trebuchet MS">
    <w:panose1 w:val="020B0603020202020204"/>
    <w:charset w:val="00"/>
    <w:family w:val="swiss"/>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Cambria Math">
    <w:panose1 w:val="02040503050406030204"/>
    <w:charset w:val="00"/>
    <w:family w:val="roman"/>
    <w:pitch w:val="variable"/>
    <w:sig w:usb0="E00002FF" w:usb1="420024FF" w:usb2="00000000" w:usb3="00000000" w:csb0="0000019F" w:csb1="00000000"/>
  </w:font>
  <w:font w:name="Calibri-BoldItalic">
    <w:panose1 w:val="00000000000000000000"/>
    <w:charset w:val="00"/>
    <w:family w:val="auto"/>
    <w:notTrueType/>
    <w:pitch w:val="default"/>
    <w:sig w:usb0="00000003" w:usb1="00000000" w:usb2="00000000" w:usb3="00000000" w:csb0="00000001" w:csb1="00000000"/>
  </w:font>
  <w:font w:name="Calibri-Bold">
    <w:panose1 w:val="00000000000000000000"/>
    <w:charset w:val="00"/>
    <w:family w:val="auto"/>
    <w:notTrueType/>
    <w:pitch w:val="default"/>
    <w:sig w:usb0="00000003" w:usb1="00000000" w:usb2="00000000" w:usb3="00000000" w:csb0="00000001" w:csb1="00000000"/>
  </w:font>
  <w:font w:name="Calibri-Italic">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E788A6" w14:textId="77777777" w:rsidR="007D37E4" w:rsidRDefault="007D37E4">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E788A7" w14:textId="77777777" w:rsidR="007D37E4" w:rsidRDefault="007D37E4" w:rsidP="00216CA9">
    <w:pPr>
      <w:pStyle w:val="Footer"/>
    </w:pPr>
    <w: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E788A9" w14:textId="77777777" w:rsidR="007D37E4" w:rsidRDefault="007D37E4">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E788AA" w14:textId="77777777" w:rsidR="007D37E4" w:rsidRDefault="007D37E4" w:rsidP="006C1266">
    <w:pPr>
      <w:pStyle w:val="Footer"/>
      <w:pBdr>
        <w:top w:val="single" w:sz="4" w:space="1" w:color="auto"/>
      </w:pBdr>
      <w:jc w:val="right"/>
    </w:pPr>
  </w:p>
  <w:p w14:paraId="28E788AB" w14:textId="77777777" w:rsidR="007D37E4" w:rsidRDefault="007D37E4" w:rsidP="00697B9A">
    <w:pPr>
      <w:pStyle w:val="Footer"/>
      <w:pBdr>
        <w:top w:val="single" w:sz="4" w:space="1" w:color="auto"/>
      </w:pBdr>
    </w:pPr>
    <w:r>
      <w:t>Murrumbidgee Selected Area Draft Monitoring and Evaluation Plan</w:t>
    </w:r>
    <w:r>
      <w:tab/>
    </w:r>
    <w:r>
      <w:fldChar w:fldCharType="begin"/>
    </w:r>
    <w:r>
      <w:instrText xml:space="preserve"> PAGE   \* MERGEFORMAT </w:instrText>
    </w:r>
    <w:r>
      <w:fldChar w:fldCharType="separate"/>
    </w:r>
    <w:r w:rsidR="00901312">
      <w:rPr>
        <w:noProof/>
      </w:rPr>
      <w:t>1</w:t>
    </w:r>
    <w:r>
      <w:rPr>
        <w:noProof/>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E788AC" w14:textId="77777777" w:rsidR="007D37E4" w:rsidRDefault="007D37E4" w:rsidP="006C1266">
    <w:pPr>
      <w:pStyle w:val="Footer"/>
      <w:pBdr>
        <w:top w:val="single" w:sz="4" w:space="1" w:color="auto"/>
      </w:pBdr>
      <w:jc w:val="right"/>
    </w:pPr>
  </w:p>
  <w:p w14:paraId="28E788AD" w14:textId="77777777" w:rsidR="007D37E4" w:rsidRDefault="007D37E4" w:rsidP="00697B9A">
    <w:pPr>
      <w:pStyle w:val="Footer"/>
      <w:pBdr>
        <w:top w:val="single" w:sz="4" w:space="1" w:color="auto"/>
      </w:pBdr>
    </w:pPr>
    <w:r>
      <w:t>Murrumbidgee Selected Area Monitoring and Evaluation Plan</w:t>
    </w:r>
    <w:r>
      <w:tab/>
    </w:r>
    <w:r>
      <w:fldChar w:fldCharType="begin"/>
    </w:r>
    <w:r>
      <w:instrText xml:space="preserve"> PAGE   \* MERGEFORMAT </w:instrText>
    </w:r>
    <w:r>
      <w:fldChar w:fldCharType="separate"/>
    </w:r>
    <w:r w:rsidR="00901312">
      <w:rPr>
        <w:noProof/>
      </w:rPr>
      <w:t>16</w:t>
    </w:r>
    <w:r>
      <w:rPr>
        <w:noProof/>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E788AE" w14:textId="77777777" w:rsidR="007D37E4" w:rsidRDefault="007D37E4" w:rsidP="006C1266">
    <w:pPr>
      <w:pStyle w:val="Footer"/>
      <w:pBdr>
        <w:top w:val="single" w:sz="4" w:space="1" w:color="auto"/>
      </w:pBdr>
      <w:jc w:val="right"/>
    </w:pPr>
  </w:p>
  <w:p w14:paraId="28E788AF" w14:textId="77777777" w:rsidR="007D37E4" w:rsidRDefault="007D37E4" w:rsidP="00697B9A">
    <w:pPr>
      <w:pStyle w:val="Footer"/>
      <w:pBdr>
        <w:top w:val="single" w:sz="4" w:space="1" w:color="auto"/>
      </w:pBdr>
    </w:pPr>
    <w:r>
      <w:t>Murrumbidgee Selected Area Monitoring and Evaluation Plan</w:t>
    </w:r>
    <w:r>
      <w:tab/>
    </w:r>
    <w:r>
      <w:fldChar w:fldCharType="begin"/>
    </w:r>
    <w:r>
      <w:instrText xml:space="preserve"> PAGE   \* MERGEFORMAT </w:instrText>
    </w:r>
    <w:r>
      <w:fldChar w:fldCharType="separate"/>
    </w:r>
    <w:r w:rsidR="00901312">
      <w:rPr>
        <w:noProof/>
      </w:rPr>
      <w:t>178</w:t>
    </w:r>
    <w:r>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8E788A0" w14:textId="77777777" w:rsidR="00B21ABB" w:rsidRDefault="00B21ABB" w:rsidP="005B14FA">
      <w:pPr>
        <w:spacing w:after="0" w:line="240" w:lineRule="auto"/>
      </w:pPr>
      <w:r>
        <w:separator/>
      </w:r>
    </w:p>
  </w:footnote>
  <w:footnote w:type="continuationSeparator" w:id="0">
    <w:p w14:paraId="28E788A1" w14:textId="77777777" w:rsidR="00B21ABB" w:rsidRDefault="00B21ABB" w:rsidP="005B14F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E788A4" w14:textId="77777777" w:rsidR="007D37E4" w:rsidRDefault="007D37E4">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E788A5" w14:textId="77777777" w:rsidR="007D37E4" w:rsidRDefault="007D37E4">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E788A8" w14:textId="77777777" w:rsidR="007D37E4" w:rsidRDefault="007D37E4">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FD3EDCAC"/>
    <w:lvl w:ilvl="0">
      <w:start w:val="1"/>
      <w:numFmt w:val="decimal"/>
      <w:pStyle w:val="ListNumber"/>
      <w:lvlText w:val="%1."/>
      <w:lvlJc w:val="left"/>
      <w:pPr>
        <w:tabs>
          <w:tab w:val="num" w:pos="360"/>
        </w:tabs>
        <w:ind w:left="360" w:hanging="360"/>
      </w:pPr>
    </w:lvl>
  </w:abstractNum>
  <w:abstractNum w:abstractNumId="1" w15:restartNumberingAfterBreak="0">
    <w:nsid w:val="05942E20"/>
    <w:multiLevelType w:val="hybridMultilevel"/>
    <w:tmpl w:val="588696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8BB1780"/>
    <w:multiLevelType w:val="hybridMultilevel"/>
    <w:tmpl w:val="67D0FC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E575CD6"/>
    <w:multiLevelType w:val="multilevel"/>
    <w:tmpl w:val="1F8454A4"/>
    <w:lvl w:ilvl="0">
      <w:start w:val="1"/>
      <w:numFmt w:val="decimal"/>
      <w:pStyle w:val="Heading1"/>
      <w:lvlText w:val="%1"/>
      <w:lvlJc w:val="left"/>
      <w:pPr>
        <w:ind w:left="360" w:hanging="360"/>
      </w:pPr>
      <w:rPr>
        <w:rFonts w:ascii="Century Gothic" w:hAnsi="Century Gothic" w:cs="Times New Roman" w:hint="default"/>
        <w:b/>
        <w:i w:val="0"/>
        <w:color w:val="07601F"/>
        <w:sz w:val="32"/>
      </w:rPr>
    </w:lvl>
    <w:lvl w:ilvl="1">
      <w:start w:val="1"/>
      <w:numFmt w:val="decimal"/>
      <w:pStyle w:val="Heading2"/>
      <w:lvlText w:val="%1.%2"/>
      <w:lvlJc w:val="left"/>
      <w:pPr>
        <w:ind w:left="928" w:hanging="360"/>
      </w:pPr>
      <w:rPr>
        <w:rFonts w:ascii="Century Gothic" w:hAnsi="Century Gothic" w:cs="Times New Roman" w:hint="default"/>
        <w:b/>
        <w:i w:val="0"/>
        <w:color w:val="07601F"/>
        <w:sz w:val="28"/>
      </w:rPr>
    </w:lvl>
    <w:lvl w:ilvl="2">
      <w:start w:val="1"/>
      <w:numFmt w:val="decimal"/>
      <w:pStyle w:val="Heading3"/>
      <w:lvlText w:val="%1.%2.%3"/>
      <w:lvlJc w:val="left"/>
      <w:pPr>
        <w:ind w:left="1637" w:hanging="360"/>
      </w:pPr>
      <w:rPr>
        <w:rFonts w:ascii="Century Gothic" w:hAnsi="Century Gothic" w:cs="Times New Roman" w:hint="default"/>
        <w:b/>
        <w:i w:val="0"/>
        <w:sz w:val="24"/>
      </w:rPr>
    </w:lvl>
    <w:lvl w:ilvl="3">
      <w:start w:val="1"/>
      <w:numFmt w:val="decimal"/>
      <w:lvlText w:val="(%4)"/>
      <w:lvlJc w:val="left"/>
      <w:pPr>
        <w:ind w:left="1440" w:hanging="360"/>
      </w:pPr>
      <w:rPr>
        <w:rFonts w:cs="Times New Roman" w:hint="default"/>
      </w:rPr>
    </w:lvl>
    <w:lvl w:ilvl="4">
      <w:start w:val="1"/>
      <w:numFmt w:val="lowerLetter"/>
      <w:lvlText w:val="(%5)"/>
      <w:lvlJc w:val="left"/>
      <w:pPr>
        <w:ind w:left="1800" w:hanging="360"/>
      </w:pPr>
      <w:rPr>
        <w:rFonts w:cs="Times New Roman" w:hint="default"/>
      </w:rPr>
    </w:lvl>
    <w:lvl w:ilvl="5">
      <w:start w:val="1"/>
      <w:numFmt w:val="lowerRoman"/>
      <w:lvlText w:val="(%6)"/>
      <w:lvlJc w:val="left"/>
      <w:pPr>
        <w:ind w:left="2160" w:hanging="360"/>
      </w:pPr>
      <w:rPr>
        <w:rFonts w:cs="Times New Roman" w:hint="default"/>
      </w:rPr>
    </w:lvl>
    <w:lvl w:ilvl="6">
      <w:start w:val="1"/>
      <w:numFmt w:val="decimal"/>
      <w:lvlText w:val="%7."/>
      <w:lvlJc w:val="left"/>
      <w:pPr>
        <w:ind w:left="2520" w:hanging="360"/>
      </w:pPr>
      <w:rPr>
        <w:rFonts w:cs="Times New Roman" w:hint="default"/>
      </w:rPr>
    </w:lvl>
    <w:lvl w:ilvl="7">
      <w:start w:val="1"/>
      <w:numFmt w:val="lowerLetter"/>
      <w:lvlText w:val="%8."/>
      <w:lvlJc w:val="left"/>
      <w:pPr>
        <w:ind w:left="2880" w:hanging="360"/>
      </w:pPr>
      <w:rPr>
        <w:rFonts w:cs="Times New Roman" w:hint="default"/>
      </w:rPr>
    </w:lvl>
    <w:lvl w:ilvl="8">
      <w:start w:val="1"/>
      <w:numFmt w:val="lowerRoman"/>
      <w:lvlText w:val="%9."/>
      <w:lvlJc w:val="left"/>
      <w:pPr>
        <w:ind w:left="3240" w:hanging="360"/>
      </w:pPr>
      <w:rPr>
        <w:rFonts w:cs="Times New Roman" w:hint="default"/>
      </w:rPr>
    </w:lvl>
  </w:abstractNum>
  <w:abstractNum w:abstractNumId="4" w15:restartNumberingAfterBreak="0">
    <w:nsid w:val="0E5A3729"/>
    <w:multiLevelType w:val="hybridMultilevel"/>
    <w:tmpl w:val="D438FBD0"/>
    <w:lvl w:ilvl="0" w:tplc="FBB26FF2">
      <w:start w:val="1"/>
      <w:numFmt w:val="bullet"/>
      <w:lvlText w:val=""/>
      <w:lvlJc w:val="left"/>
      <w:pPr>
        <w:ind w:left="720" w:hanging="360"/>
      </w:pPr>
      <w:rPr>
        <w:rFonts w:ascii="Symbol" w:hAnsi="Symbol" w:hint="default"/>
      </w:rPr>
    </w:lvl>
    <w:lvl w:ilvl="1" w:tplc="0C42BE5A" w:tentative="1">
      <w:start w:val="1"/>
      <w:numFmt w:val="bullet"/>
      <w:lvlText w:val="o"/>
      <w:lvlJc w:val="left"/>
      <w:pPr>
        <w:ind w:left="1440" w:hanging="360"/>
      </w:pPr>
      <w:rPr>
        <w:rFonts w:ascii="Courier New" w:hAnsi="Courier New" w:hint="default"/>
      </w:rPr>
    </w:lvl>
    <w:lvl w:ilvl="2" w:tplc="3014E83E" w:tentative="1">
      <w:start w:val="1"/>
      <w:numFmt w:val="bullet"/>
      <w:lvlText w:val=""/>
      <w:lvlJc w:val="left"/>
      <w:pPr>
        <w:ind w:left="2160" w:hanging="360"/>
      </w:pPr>
      <w:rPr>
        <w:rFonts w:ascii="Wingdings" w:hAnsi="Wingdings" w:hint="default"/>
      </w:rPr>
    </w:lvl>
    <w:lvl w:ilvl="3" w:tplc="5776B9DE" w:tentative="1">
      <w:start w:val="1"/>
      <w:numFmt w:val="bullet"/>
      <w:lvlText w:val=""/>
      <w:lvlJc w:val="left"/>
      <w:pPr>
        <w:ind w:left="2880" w:hanging="360"/>
      </w:pPr>
      <w:rPr>
        <w:rFonts w:ascii="Symbol" w:hAnsi="Symbol" w:hint="default"/>
      </w:rPr>
    </w:lvl>
    <w:lvl w:ilvl="4" w:tplc="F7BA2850" w:tentative="1">
      <w:start w:val="1"/>
      <w:numFmt w:val="bullet"/>
      <w:lvlText w:val="o"/>
      <w:lvlJc w:val="left"/>
      <w:pPr>
        <w:ind w:left="3600" w:hanging="360"/>
      </w:pPr>
      <w:rPr>
        <w:rFonts w:ascii="Courier New" w:hAnsi="Courier New" w:hint="default"/>
      </w:rPr>
    </w:lvl>
    <w:lvl w:ilvl="5" w:tplc="C85042DE" w:tentative="1">
      <w:start w:val="1"/>
      <w:numFmt w:val="bullet"/>
      <w:lvlText w:val=""/>
      <w:lvlJc w:val="left"/>
      <w:pPr>
        <w:ind w:left="4320" w:hanging="360"/>
      </w:pPr>
      <w:rPr>
        <w:rFonts w:ascii="Wingdings" w:hAnsi="Wingdings" w:hint="default"/>
      </w:rPr>
    </w:lvl>
    <w:lvl w:ilvl="6" w:tplc="CF42A0B0" w:tentative="1">
      <w:start w:val="1"/>
      <w:numFmt w:val="bullet"/>
      <w:lvlText w:val=""/>
      <w:lvlJc w:val="left"/>
      <w:pPr>
        <w:ind w:left="5040" w:hanging="360"/>
      </w:pPr>
      <w:rPr>
        <w:rFonts w:ascii="Symbol" w:hAnsi="Symbol" w:hint="default"/>
      </w:rPr>
    </w:lvl>
    <w:lvl w:ilvl="7" w:tplc="2EF6E95C" w:tentative="1">
      <w:start w:val="1"/>
      <w:numFmt w:val="bullet"/>
      <w:lvlText w:val="o"/>
      <w:lvlJc w:val="left"/>
      <w:pPr>
        <w:ind w:left="5760" w:hanging="360"/>
      </w:pPr>
      <w:rPr>
        <w:rFonts w:ascii="Courier New" w:hAnsi="Courier New" w:hint="default"/>
      </w:rPr>
    </w:lvl>
    <w:lvl w:ilvl="8" w:tplc="FFCCFEA0" w:tentative="1">
      <w:start w:val="1"/>
      <w:numFmt w:val="bullet"/>
      <w:lvlText w:val=""/>
      <w:lvlJc w:val="left"/>
      <w:pPr>
        <w:ind w:left="6480" w:hanging="360"/>
      </w:pPr>
      <w:rPr>
        <w:rFonts w:ascii="Wingdings" w:hAnsi="Wingdings" w:hint="default"/>
      </w:rPr>
    </w:lvl>
  </w:abstractNum>
  <w:abstractNum w:abstractNumId="5" w15:restartNumberingAfterBreak="0">
    <w:nsid w:val="115471E8"/>
    <w:multiLevelType w:val="multilevel"/>
    <w:tmpl w:val="0C09001F"/>
    <w:styleLink w:val="111111"/>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6" w15:restartNumberingAfterBreak="0">
    <w:nsid w:val="1400083B"/>
    <w:multiLevelType w:val="hybridMultilevel"/>
    <w:tmpl w:val="D3563C02"/>
    <w:lvl w:ilvl="0" w:tplc="0C090001">
      <w:start w:val="1"/>
      <w:numFmt w:val="bullet"/>
      <w:lvlText w:val=""/>
      <w:lvlJc w:val="left"/>
      <w:pPr>
        <w:ind w:left="1800" w:hanging="360"/>
      </w:pPr>
      <w:rPr>
        <w:rFonts w:ascii="Symbol" w:hAnsi="Symbol" w:hint="default"/>
      </w:rPr>
    </w:lvl>
    <w:lvl w:ilvl="1" w:tplc="0C090003" w:tentative="1">
      <w:start w:val="1"/>
      <w:numFmt w:val="bullet"/>
      <w:lvlText w:val="o"/>
      <w:lvlJc w:val="left"/>
      <w:pPr>
        <w:ind w:left="2520" w:hanging="360"/>
      </w:pPr>
      <w:rPr>
        <w:rFonts w:ascii="Courier New" w:hAnsi="Courier New" w:hint="default"/>
      </w:rPr>
    </w:lvl>
    <w:lvl w:ilvl="2" w:tplc="0C090005" w:tentative="1">
      <w:start w:val="1"/>
      <w:numFmt w:val="bullet"/>
      <w:lvlText w:val=""/>
      <w:lvlJc w:val="left"/>
      <w:pPr>
        <w:ind w:left="3240" w:hanging="360"/>
      </w:pPr>
      <w:rPr>
        <w:rFonts w:ascii="Wingdings" w:hAnsi="Wingdings" w:hint="default"/>
      </w:rPr>
    </w:lvl>
    <w:lvl w:ilvl="3" w:tplc="0C090001" w:tentative="1">
      <w:start w:val="1"/>
      <w:numFmt w:val="bullet"/>
      <w:lvlText w:val=""/>
      <w:lvlJc w:val="left"/>
      <w:pPr>
        <w:ind w:left="3960" w:hanging="360"/>
      </w:pPr>
      <w:rPr>
        <w:rFonts w:ascii="Symbol" w:hAnsi="Symbol" w:hint="default"/>
      </w:rPr>
    </w:lvl>
    <w:lvl w:ilvl="4" w:tplc="0C090003" w:tentative="1">
      <w:start w:val="1"/>
      <w:numFmt w:val="bullet"/>
      <w:lvlText w:val="o"/>
      <w:lvlJc w:val="left"/>
      <w:pPr>
        <w:ind w:left="4680" w:hanging="360"/>
      </w:pPr>
      <w:rPr>
        <w:rFonts w:ascii="Courier New" w:hAnsi="Courier New" w:hint="default"/>
      </w:rPr>
    </w:lvl>
    <w:lvl w:ilvl="5" w:tplc="0C090005" w:tentative="1">
      <w:start w:val="1"/>
      <w:numFmt w:val="bullet"/>
      <w:lvlText w:val=""/>
      <w:lvlJc w:val="left"/>
      <w:pPr>
        <w:ind w:left="5400" w:hanging="360"/>
      </w:pPr>
      <w:rPr>
        <w:rFonts w:ascii="Wingdings" w:hAnsi="Wingdings" w:hint="default"/>
      </w:rPr>
    </w:lvl>
    <w:lvl w:ilvl="6" w:tplc="0C090001" w:tentative="1">
      <w:start w:val="1"/>
      <w:numFmt w:val="bullet"/>
      <w:lvlText w:val=""/>
      <w:lvlJc w:val="left"/>
      <w:pPr>
        <w:ind w:left="6120" w:hanging="360"/>
      </w:pPr>
      <w:rPr>
        <w:rFonts w:ascii="Symbol" w:hAnsi="Symbol" w:hint="default"/>
      </w:rPr>
    </w:lvl>
    <w:lvl w:ilvl="7" w:tplc="0C090003" w:tentative="1">
      <w:start w:val="1"/>
      <w:numFmt w:val="bullet"/>
      <w:lvlText w:val="o"/>
      <w:lvlJc w:val="left"/>
      <w:pPr>
        <w:ind w:left="6840" w:hanging="360"/>
      </w:pPr>
      <w:rPr>
        <w:rFonts w:ascii="Courier New" w:hAnsi="Courier New" w:hint="default"/>
      </w:rPr>
    </w:lvl>
    <w:lvl w:ilvl="8" w:tplc="0C090005" w:tentative="1">
      <w:start w:val="1"/>
      <w:numFmt w:val="bullet"/>
      <w:lvlText w:val=""/>
      <w:lvlJc w:val="left"/>
      <w:pPr>
        <w:ind w:left="7560" w:hanging="360"/>
      </w:pPr>
      <w:rPr>
        <w:rFonts w:ascii="Wingdings" w:hAnsi="Wingdings" w:hint="default"/>
      </w:rPr>
    </w:lvl>
  </w:abstractNum>
  <w:abstractNum w:abstractNumId="7" w15:restartNumberingAfterBreak="0">
    <w:nsid w:val="16364A1C"/>
    <w:multiLevelType w:val="hybridMultilevel"/>
    <w:tmpl w:val="BEA8B8F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17276D7D"/>
    <w:multiLevelType w:val="hybridMultilevel"/>
    <w:tmpl w:val="59FC9AEC"/>
    <w:lvl w:ilvl="0" w:tplc="0C090001">
      <w:start w:val="1"/>
      <w:numFmt w:val="decimal"/>
      <w:pStyle w:val="Level2Subsection"/>
      <w:lvlText w:val="%1."/>
      <w:lvlJc w:val="left"/>
      <w:pPr>
        <w:ind w:left="360" w:hanging="360"/>
      </w:pPr>
      <w:rPr>
        <w:rFonts w:ascii="Cambria" w:hAnsi="Cambria" w:cs="Times New Roman" w:hint="default"/>
        <w:caps w:val="0"/>
        <w:strike w:val="0"/>
        <w:dstrike w:val="0"/>
        <w:vanish w:val="0"/>
        <w:color w:val="auto"/>
        <w:u w:val="none"/>
        <w:vertAlign w:val="baseline"/>
      </w:rPr>
    </w:lvl>
    <w:lvl w:ilvl="1" w:tplc="0C090003" w:tentative="1">
      <w:start w:val="1"/>
      <w:numFmt w:val="lowerLetter"/>
      <w:lvlText w:val="%2."/>
      <w:lvlJc w:val="left"/>
      <w:pPr>
        <w:ind w:left="1080" w:hanging="360"/>
      </w:pPr>
      <w:rPr>
        <w:rFonts w:cs="Times New Roman"/>
      </w:rPr>
    </w:lvl>
    <w:lvl w:ilvl="2" w:tplc="0C090005" w:tentative="1">
      <w:start w:val="1"/>
      <w:numFmt w:val="lowerRoman"/>
      <w:lvlText w:val="%3."/>
      <w:lvlJc w:val="right"/>
      <w:pPr>
        <w:ind w:left="1800" w:hanging="180"/>
      </w:pPr>
      <w:rPr>
        <w:rFonts w:cs="Times New Roman"/>
      </w:rPr>
    </w:lvl>
    <w:lvl w:ilvl="3" w:tplc="0C090001" w:tentative="1">
      <w:start w:val="1"/>
      <w:numFmt w:val="decimal"/>
      <w:lvlText w:val="%4."/>
      <w:lvlJc w:val="left"/>
      <w:pPr>
        <w:ind w:left="2520" w:hanging="360"/>
      </w:pPr>
      <w:rPr>
        <w:rFonts w:cs="Times New Roman"/>
      </w:rPr>
    </w:lvl>
    <w:lvl w:ilvl="4" w:tplc="0C090003" w:tentative="1">
      <w:start w:val="1"/>
      <w:numFmt w:val="lowerLetter"/>
      <w:lvlText w:val="%5."/>
      <w:lvlJc w:val="left"/>
      <w:pPr>
        <w:ind w:left="3240" w:hanging="360"/>
      </w:pPr>
      <w:rPr>
        <w:rFonts w:cs="Times New Roman"/>
      </w:rPr>
    </w:lvl>
    <w:lvl w:ilvl="5" w:tplc="0C090005" w:tentative="1">
      <w:start w:val="1"/>
      <w:numFmt w:val="lowerRoman"/>
      <w:lvlText w:val="%6."/>
      <w:lvlJc w:val="right"/>
      <w:pPr>
        <w:ind w:left="3960" w:hanging="180"/>
      </w:pPr>
      <w:rPr>
        <w:rFonts w:cs="Times New Roman"/>
      </w:rPr>
    </w:lvl>
    <w:lvl w:ilvl="6" w:tplc="0C090001" w:tentative="1">
      <w:start w:val="1"/>
      <w:numFmt w:val="decimal"/>
      <w:lvlText w:val="%7."/>
      <w:lvlJc w:val="left"/>
      <w:pPr>
        <w:ind w:left="4680" w:hanging="360"/>
      </w:pPr>
      <w:rPr>
        <w:rFonts w:cs="Times New Roman"/>
      </w:rPr>
    </w:lvl>
    <w:lvl w:ilvl="7" w:tplc="0C090003" w:tentative="1">
      <w:start w:val="1"/>
      <w:numFmt w:val="lowerLetter"/>
      <w:lvlText w:val="%8."/>
      <w:lvlJc w:val="left"/>
      <w:pPr>
        <w:ind w:left="5400" w:hanging="360"/>
      </w:pPr>
      <w:rPr>
        <w:rFonts w:cs="Times New Roman"/>
      </w:rPr>
    </w:lvl>
    <w:lvl w:ilvl="8" w:tplc="0C090005" w:tentative="1">
      <w:start w:val="1"/>
      <w:numFmt w:val="lowerRoman"/>
      <w:lvlText w:val="%9."/>
      <w:lvlJc w:val="right"/>
      <w:pPr>
        <w:ind w:left="6120" w:hanging="180"/>
      </w:pPr>
      <w:rPr>
        <w:rFonts w:cs="Times New Roman"/>
      </w:rPr>
    </w:lvl>
  </w:abstractNum>
  <w:abstractNum w:abstractNumId="9" w15:restartNumberingAfterBreak="0">
    <w:nsid w:val="1C110149"/>
    <w:multiLevelType w:val="hybridMultilevel"/>
    <w:tmpl w:val="FA3A17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1D323073"/>
    <w:multiLevelType w:val="hybridMultilevel"/>
    <w:tmpl w:val="AE4C40F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E3639BC"/>
    <w:multiLevelType w:val="multilevel"/>
    <w:tmpl w:val="0C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20F76E15"/>
    <w:multiLevelType w:val="hybridMultilevel"/>
    <w:tmpl w:val="EF4A6B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2200129E"/>
    <w:multiLevelType w:val="hybridMultilevel"/>
    <w:tmpl w:val="DDD4C2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234D73F1"/>
    <w:multiLevelType w:val="hybridMultilevel"/>
    <w:tmpl w:val="FA96E316"/>
    <w:lvl w:ilvl="0" w:tplc="EA4CF6E6">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258D585C"/>
    <w:multiLevelType w:val="hybridMultilevel"/>
    <w:tmpl w:val="2A08CEB8"/>
    <w:lvl w:ilvl="0" w:tplc="354C0648">
      <w:start w:val="1"/>
      <w:numFmt w:val="bullet"/>
      <w:lvlText w:val=""/>
      <w:lvlJc w:val="left"/>
      <w:pPr>
        <w:ind w:left="720" w:hanging="360"/>
      </w:pPr>
      <w:rPr>
        <w:rFonts w:ascii="Symbol" w:hAnsi="Symbol" w:hint="default"/>
      </w:rPr>
    </w:lvl>
    <w:lvl w:ilvl="1" w:tplc="564E5AFC" w:tentative="1">
      <w:start w:val="1"/>
      <w:numFmt w:val="bullet"/>
      <w:lvlText w:val="o"/>
      <w:lvlJc w:val="left"/>
      <w:pPr>
        <w:ind w:left="1440" w:hanging="360"/>
      </w:pPr>
      <w:rPr>
        <w:rFonts w:ascii="Courier New" w:hAnsi="Courier New" w:hint="default"/>
      </w:rPr>
    </w:lvl>
    <w:lvl w:ilvl="2" w:tplc="F34685EE" w:tentative="1">
      <w:start w:val="1"/>
      <w:numFmt w:val="bullet"/>
      <w:lvlText w:val=""/>
      <w:lvlJc w:val="left"/>
      <w:pPr>
        <w:ind w:left="2160" w:hanging="360"/>
      </w:pPr>
      <w:rPr>
        <w:rFonts w:ascii="Wingdings" w:hAnsi="Wingdings" w:hint="default"/>
      </w:rPr>
    </w:lvl>
    <w:lvl w:ilvl="3" w:tplc="78ACC100" w:tentative="1">
      <w:start w:val="1"/>
      <w:numFmt w:val="bullet"/>
      <w:lvlText w:val=""/>
      <w:lvlJc w:val="left"/>
      <w:pPr>
        <w:ind w:left="2880" w:hanging="360"/>
      </w:pPr>
      <w:rPr>
        <w:rFonts w:ascii="Symbol" w:hAnsi="Symbol" w:hint="default"/>
      </w:rPr>
    </w:lvl>
    <w:lvl w:ilvl="4" w:tplc="CE2CFF0E" w:tentative="1">
      <w:start w:val="1"/>
      <w:numFmt w:val="bullet"/>
      <w:lvlText w:val="o"/>
      <w:lvlJc w:val="left"/>
      <w:pPr>
        <w:ind w:left="3600" w:hanging="360"/>
      </w:pPr>
      <w:rPr>
        <w:rFonts w:ascii="Courier New" w:hAnsi="Courier New" w:hint="default"/>
      </w:rPr>
    </w:lvl>
    <w:lvl w:ilvl="5" w:tplc="758A8EEE" w:tentative="1">
      <w:start w:val="1"/>
      <w:numFmt w:val="bullet"/>
      <w:lvlText w:val=""/>
      <w:lvlJc w:val="left"/>
      <w:pPr>
        <w:ind w:left="4320" w:hanging="360"/>
      </w:pPr>
      <w:rPr>
        <w:rFonts w:ascii="Wingdings" w:hAnsi="Wingdings" w:hint="default"/>
      </w:rPr>
    </w:lvl>
    <w:lvl w:ilvl="6" w:tplc="C47EA9AC" w:tentative="1">
      <w:start w:val="1"/>
      <w:numFmt w:val="bullet"/>
      <w:lvlText w:val=""/>
      <w:lvlJc w:val="left"/>
      <w:pPr>
        <w:ind w:left="5040" w:hanging="360"/>
      </w:pPr>
      <w:rPr>
        <w:rFonts w:ascii="Symbol" w:hAnsi="Symbol" w:hint="default"/>
      </w:rPr>
    </w:lvl>
    <w:lvl w:ilvl="7" w:tplc="C7303AE6" w:tentative="1">
      <w:start w:val="1"/>
      <w:numFmt w:val="bullet"/>
      <w:lvlText w:val="o"/>
      <w:lvlJc w:val="left"/>
      <w:pPr>
        <w:ind w:left="5760" w:hanging="360"/>
      </w:pPr>
      <w:rPr>
        <w:rFonts w:ascii="Courier New" w:hAnsi="Courier New" w:hint="default"/>
      </w:rPr>
    </w:lvl>
    <w:lvl w:ilvl="8" w:tplc="DA9AC790" w:tentative="1">
      <w:start w:val="1"/>
      <w:numFmt w:val="bullet"/>
      <w:lvlText w:val=""/>
      <w:lvlJc w:val="left"/>
      <w:pPr>
        <w:ind w:left="6480" w:hanging="360"/>
      </w:pPr>
      <w:rPr>
        <w:rFonts w:ascii="Wingdings" w:hAnsi="Wingdings" w:hint="default"/>
      </w:rPr>
    </w:lvl>
  </w:abstractNum>
  <w:abstractNum w:abstractNumId="16" w15:restartNumberingAfterBreak="0">
    <w:nsid w:val="26431BC7"/>
    <w:multiLevelType w:val="hybridMultilevel"/>
    <w:tmpl w:val="9376B1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29554CBB"/>
    <w:multiLevelType w:val="hybridMultilevel"/>
    <w:tmpl w:val="D5DCE6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2A360903"/>
    <w:multiLevelType w:val="hybridMultilevel"/>
    <w:tmpl w:val="D124FE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2A4D0CA3"/>
    <w:multiLevelType w:val="hybridMultilevel"/>
    <w:tmpl w:val="12EC672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2C451740"/>
    <w:multiLevelType w:val="hybridMultilevel"/>
    <w:tmpl w:val="430A575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2F7B3EE7"/>
    <w:multiLevelType w:val="hybridMultilevel"/>
    <w:tmpl w:val="ABB4BBFA"/>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2" w15:restartNumberingAfterBreak="0">
    <w:nsid w:val="30450132"/>
    <w:multiLevelType w:val="hybridMultilevel"/>
    <w:tmpl w:val="FB9C12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30BB45B9"/>
    <w:multiLevelType w:val="hybridMultilevel"/>
    <w:tmpl w:val="2C484036"/>
    <w:lvl w:ilvl="0" w:tplc="5CF490E0">
      <w:start w:val="1"/>
      <w:numFmt w:val="decimal"/>
      <w:lvlText w:val="%1."/>
      <w:lvlJc w:val="left"/>
      <w:pPr>
        <w:ind w:left="720" w:hanging="360"/>
      </w:pPr>
      <w:rPr>
        <w:rFonts w:cs="Times New Roman" w:hint="default"/>
      </w:rPr>
    </w:lvl>
    <w:lvl w:ilvl="1" w:tplc="880002E8" w:tentative="1">
      <w:start w:val="1"/>
      <w:numFmt w:val="lowerLetter"/>
      <w:lvlText w:val="%2."/>
      <w:lvlJc w:val="left"/>
      <w:pPr>
        <w:ind w:left="1440" w:hanging="360"/>
      </w:pPr>
      <w:rPr>
        <w:rFonts w:cs="Times New Roman"/>
      </w:rPr>
    </w:lvl>
    <w:lvl w:ilvl="2" w:tplc="C476779A" w:tentative="1">
      <w:start w:val="1"/>
      <w:numFmt w:val="lowerRoman"/>
      <w:lvlText w:val="%3."/>
      <w:lvlJc w:val="right"/>
      <w:pPr>
        <w:ind w:left="2160" w:hanging="180"/>
      </w:pPr>
      <w:rPr>
        <w:rFonts w:cs="Times New Roman"/>
      </w:rPr>
    </w:lvl>
    <w:lvl w:ilvl="3" w:tplc="AC3866A0" w:tentative="1">
      <w:start w:val="1"/>
      <w:numFmt w:val="decimal"/>
      <w:lvlText w:val="%4."/>
      <w:lvlJc w:val="left"/>
      <w:pPr>
        <w:ind w:left="2880" w:hanging="360"/>
      </w:pPr>
      <w:rPr>
        <w:rFonts w:cs="Times New Roman"/>
      </w:rPr>
    </w:lvl>
    <w:lvl w:ilvl="4" w:tplc="5E58A8DE" w:tentative="1">
      <w:start w:val="1"/>
      <w:numFmt w:val="lowerLetter"/>
      <w:lvlText w:val="%5."/>
      <w:lvlJc w:val="left"/>
      <w:pPr>
        <w:ind w:left="3600" w:hanging="360"/>
      </w:pPr>
      <w:rPr>
        <w:rFonts w:cs="Times New Roman"/>
      </w:rPr>
    </w:lvl>
    <w:lvl w:ilvl="5" w:tplc="C7A807D0" w:tentative="1">
      <w:start w:val="1"/>
      <w:numFmt w:val="lowerRoman"/>
      <w:lvlText w:val="%6."/>
      <w:lvlJc w:val="right"/>
      <w:pPr>
        <w:ind w:left="4320" w:hanging="180"/>
      </w:pPr>
      <w:rPr>
        <w:rFonts w:cs="Times New Roman"/>
      </w:rPr>
    </w:lvl>
    <w:lvl w:ilvl="6" w:tplc="18249148" w:tentative="1">
      <w:start w:val="1"/>
      <w:numFmt w:val="decimal"/>
      <w:lvlText w:val="%7."/>
      <w:lvlJc w:val="left"/>
      <w:pPr>
        <w:ind w:left="5040" w:hanging="360"/>
      </w:pPr>
      <w:rPr>
        <w:rFonts w:cs="Times New Roman"/>
      </w:rPr>
    </w:lvl>
    <w:lvl w:ilvl="7" w:tplc="FDF2D500" w:tentative="1">
      <w:start w:val="1"/>
      <w:numFmt w:val="lowerLetter"/>
      <w:lvlText w:val="%8."/>
      <w:lvlJc w:val="left"/>
      <w:pPr>
        <w:ind w:left="5760" w:hanging="360"/>
      </w:pPr>
      <w:rPr>
        <w:rFonts w:cs="Times New Roman"/>
      </w:rPr>
    </w:lvl>
    <w:lvl w:ilvl="8" w:tplc="1AFA586C" w:tentative="1">
      <w:start w:val="1"/>
      <w:numFmt w:val="lowerRoman"/>
      <w:lvlText w:val="%9."/>
      <w:lvlJc w:val="right"/>
      <w:pPr>
        <w:ind w:left="6480" w:hanging="180"/>
      </w:pPr>
      <w:rPr>
        <w:rFonts w:cs="Times New Roman"/>
      </w:rPr>
    </w:lvl>
  </w:abstractNum>
  <w:abstractNum w:abstractNumId="24" w15:restartNumberingAfterBreak="0">
    <w:nsid w:val="30DA595B"/>
    <w:multiLevelType w:val="hybridMultilevel"/>
    <w:tmpl w:val="A0A0A5B2"/>
    <w:lvl w:ilvl="0" w:tplc="DACC465C">
      <w:start w:val="1"/>
      <w:numFmt w:val="decimal"/>
      <w:lvlText w:val="%1."/>
      <w:lvlJc w:val="left"/>
      <w:pPr>
        <w:ind w:left="720" w:hanging="360"/>
      </w:pPr>
      <w:rPr>
        <w:rFonts w:cs="Times New Roman" w:hint="default"/>
      </w:rPr>
    </w:lvl>
    <w:lvl w:ilvl="1" w:tplc="8CA40680" w:tentative="1">
      <w:start w:val="1"/>
      <w:numFmt w:val="bullet"/>
      <w:lvlText w:val="o"/>
      <w:lvlJc w:val="left"/>
      <w:pPr>
        <w:ind w:left="1440" w:hanging="360"/>
      </w:pPr>
      <w:rPr>
        <w:rFonts w:ascii="Courier New" w:hAnsi="Courier New" w:hint="default"/>
      </w:rPr>
    </w:lvl>
    <w:lvl w:ilvl="2" w:tplc="A9441610" w:tentative="1">
      <w:start w:val="1"/>
      <w:numFmt w:val="bullet"/>
      <w:lvlText w:val=""/>
      <w:lvlJc w:val="left"/>
      <w:pPr>
        <w:ind w:left="2160" w:hanging="360"/>
      </w:pPr>
      <w:rPr>
        <w:rFonts w:ascii="Wingdings" w:hAnsi="Wingdings" w:hint="default"/>
      </w:rPr>
    </w:lvl>
    <w:lvl w:ilvl="3" w:tplc="ECC25B28" w:tentative="1">
      <w:start w:val="1"/>
      <w:numFmt w:val="bullet"/>
      <w:lvlText w:val=""/>
      <w:lvlJc w:val="left"/>
      <w:pPr>
        <w:ind w:left="2880" w:hanging="360"/>
      </w:pPr>
      <w:rPr>
        <w:rFonts w:ascii="Symbol" w:hAnsi="Symbol" w:hint="default"/>
      </w:rPr>
    </w:lvl>
    <w:lvl w:ilvl="4" w:tplc="83C00160" w:tentative="1">
      <w:start w:val="1"/>
      <w:numFmt w:val="bullet"/>
      <w:lvlText w:val="o"/>
      <w:lvlJc w:val="left"/>
      <w:pPr>
        <w:ind w:left="3600" w:hanging="360"/>
      </w:pPr>
      <w:rPr>
        <w:rFonts w:ascii="Courier New" w:hAnsi="Courier New" w:hint="default"/>
      </w:rPr>
    </w:lvl>
    <w:lvl w:ilvl="5" w:tplc="002E490A" w:tentative="1">
      <w:start w:val="1"/>
      <w:numFmt w:val="bullet"/>
      <w:lvlText w:val=""/>
      <w:lvlJc w:val="left"/>
      <w:pPr>
        <w:ind w:left="4320" w:hanging="360"/>
      </w:pPr>
      <w:rPr>
        <w:rFonts w:ascii="Wingdings" w:hAnsi="Wingdings" w:hint="default"/>
      </w:rPr>
    </w:lvl>
    <w:lvl w:ilvl="6" w:tplc="5B30B6DA" w:tentative="1">
      <w:start w:val="1"/>
      <w:numFmt w:val="bullet"/>
      <w:lvlText w:val=""/>
      <w:lvlJc w:val="left"/>
      <w:pPr>
        <w:ind w:left="5040" w:hanging="360"/>
      </w:pPr>
      <w:rPr>
        <w:rFonts w:ascii="Symbol" w:hAnsi="Symbol" w:hint="default"/>
      </w:rPr>
    </w:lvl>
    <w:lvl w:ilvl="7" w:tplc="67D4B714" w:tentative="1">
      <w:start w:val="1"/>
      <w:numFmt w:val="bullet"/>
      <w:lvlText w:val="o"/>
      <w:lvlJc w:val="left"/>
      <w:pPr>
        <w:ind w:left="5760" w:hanging="360"/>
      </w:pPr>
      <w:rPr>
        <w:rFonts w:ascii="Courier New" w:hAnsi="Courier New" w:hint="default"/>
      </w:rPr>
    </w:lvl>
    <w:lvl w:ilvl="8" w:tplc="FFE8FA22" w:tentative="1">
      <w:start w:val="1"/>
      <w:numFmt w:val="bullet"/>
      <w:lvlText w:val=""/>
      <w:lvlJc w:val="left"/>
      <w:pPr>
        <w:ind w:left="6480" w:hanging="360"/>
      </w:pPr>
      <w:rPr>
        <w:rFonts w:ascii="Wingdings" w:hAnsi="Wingdings" w:hint="default"/>
      </w:rPr>
    </w:lvl>
  </w:abstractNum>
  <w:abstractNum w:abstractNumId="25" w15:restartNumberingAfterBreak="0">
    <w:nsid w:val="313B6341"/>
    <w:multiLevelType w:val="hybridMultilevel"/>
    <w:tmpl w:val="0FCC4F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32B34BA8"/>
    <w:multiLevelType w:val="hybridMultilevel"/>
    <w:tmpl w:val="6F4667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357E5936"/>
    <w:multiLevelType w:val="hybridMultilevel"/>
    <w:tmpl w:val="6D48D6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35EA061D"/>
    <w:multiLevelType w:val="hybridMultilevel"/>
    <w:tmpl w:val="86EA62C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37CF46B7"/>
    <w:multiLevelType w:val="hybridMultilevel"/>
    <w:tmpl w:val="772E8E24"/>
    <w:lvl w:ilvl="0" w:tplc="B3A0A3EE">
      <w:start w:val="1"/>
      <w:numFmt w:val="bullet"/>
      <w:pStyle w:val="ListBullet1a"/>
      <w:lvlText w:val=""/>
      <w:lvlJc w:val="left"/>
      <w:pPr>
        <w:tabs>
          <w:tab w:val="num" w:pos="567"/>
        </w:tabs>
        <w:ind w:left="567" w:hanging="567"/>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3AEE7A2E"/>
    <w:multiLevelType w:val="hybridMultilevel"/>
    <w:tmpl w:val="5C2A2964"/>
    <w:lvl w:ilvl="0" w:tplc="0C090001">
      <w:start w:val="1"/>
      <w:numFmt w:val="bullet"/>
      <w:pStyle w:val="Tablebodywithbullets"/>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3B0316D0"/>
    <w:multiLevelType w:val="hybridMultilevel"/>
    <w:tmpl w:val="C5283A8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3EF037AE"/>
    <w:multiLevelType w:val="hybridMultilevel"/>
    <w:tmpl w:val="D3FE5E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3F153D9A"/>
    <w:multiLevelType w:val="hybridMultilevel"/>
    <w:tmpl w:val="3C88AFA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404C580C"/>
    <w:multiLevelType w:val="hybridMultilevel"/>
    <w:tmpl w:val="A0A0A5B2"/>
    <w:lvl w:ilvl="0" w:tplc="0C090001">
      <w:start w:val="1"/>
      <w:numFmt w:val="decimal"/>
      <w:lvlText w:val="%1."/>
      <w:lvlJc w:val="left"/>
      <w:pPr>
        <w:ind w:left="720" w:hanging="360"/>
      </w:pPr>
      <w:rPr>
        <w:rFonts w:cs="Times New Roman"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420630AB"/>
    <w:multiLevelType w:val="hybridMultilevel"/>
    <w:tmpl w:val="AB10183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45D12CE8"/>
    <w:multiLevelType w:val="hybridMultilevel"/>
    <w:tmpl w:val="EB7A2F48"/>
    <w:lvl w:ilvl="0" w:tplc="0C09000F">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475305BA"/>
    <w:multiLevelType w:val="hybridMultilevel"/>
    <w:tmpl w:val="AFC4A38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49295F03"/>
    <w:multiLevelType w:val="hybridMultilevel"/>
    <w:tmpl w:val="D9BE0290"/>
    <w:lvl w:ilvl="0" w:tplc="A2C02322">
      <w:start w:val="1"/>
      <w:numFmt w:val="bullet"/>
      <w:pStyle w:val="BodyBullet"/>
      <w:lvlText w:val=""/>
      <w:lvlJc w:val="left"/>
      <w:pPr>
        <w:tabs>
          <w:tab w:val="num" w:pos="720"/>
        </w:tabs>
        <w:ind w:left="720" w:hanging="360"/>
      </w:pPr>
      <w:rPr>
        <w:rFonts w:ascii="Wingdings" w:hAnsi="Wingdings" w:hint="default"/>
      </w:rPr>
    </w:lvl>
    <w:lvl w:ilvl="1" w:tplc="0C090001" w:tentative="1">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51C372CE"/>
    <w:multiLevelType w:val="hybridMultilevel"/>
    <w:tmpl w:val="4FE68030"/>
    <w:lvl w:ilvl="0" w:tplc="E68E7BA0">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53F35D70"/>
    <w:multiLevelType w:val="hybridMultilevel"/>
    <w:tmpl w:val="0D024C3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564D7E2E"/>
    <w:multiLevelType w:val="hybridMultilevel"/>
    <w:tmpl w:val="D7266F9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59015741"/>
    <w:multiLevelType w:val="hybridMultilevel"/>
    <w:tmpl w:val="547A27B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596828D5"/>
    <w:multiLevelType w:val="hybridMultilevel"/>
    <w:tmpl w:val="F2A8A2E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5C777F43"/>
    <w:multiLevelType w:val="hybridMultilevel"/>
    <w:tmpl w:val="126AAE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5C97661C"/>
    <w:multiLevelType w:val="hybridMultilevel"/>
    <w:tmpl w:val="9DDEE6B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605B4B06"/>
    <w:multiLevelType w:val="hybridMultilevel"/>
    <w:tmpl w:val="FA1827A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62F050C6"/>
    <w:multiLevelType w:val="hybridMultilevel"/>
    <w:tmpl w:val="008C45BC"/>
    <w:lvl w:ilvl="0" w:tplc="0C090001">
      <w:start w:val="1"/>
      <w:numFmt w:val="bullet"/>
      <w:lvlText w:val=""/>
      <w:lvlJc w:val="left"/>
      <w:pPr>
        <w:ind w:left="1440" w:hanging="360"/>
      </w:pPr>
      <w:rPr>
        <w:rFonts w:ascii="Symbol" w:hAnsi="Symbol" w:hint="default"/>
      </w:rPr>
    </w:lvl>
    <w:lvl w:ilvl="1" w:tplc="0C090003">
      <w:start w:val="1"/>
      <w:numFmt w:val="bullet"/>
      <w:lvlText w:val="o"/>
      <w:lvlJc w:val="left"/>
      <w:pPr>
        <w:ind w:left="2160" w:hanging="360"/>
      </w:pPr>
      <w:rPr>
        <w:rFonts w:ascii="Courier New" w:hAnsi="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48" w15:restartNumberingAfterBreak="0">
    <w:nsid w:val="64167DC8"/>
    <w:multiLevelType w:val="hybridMultilevel"/>
    <w:tmpl w:val="54C2009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690B2539"/>
    <w:multiLevelType w:val="hybridMultilevel"/>
    <w:tmpl w:val="DEB4267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hint="default"/>
      </w:rPr>
    </w:lvl>
    <w:lvl w:ilvl="2" w:tplc="8DEE7A24"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6B04426D"/>
    <w:multiLevelType w:val="singleLevel"/>
    <w:tmpl w:val="5D16ACFC"/>
    <w:lvl w:ilvl="0">
      <w:start w:val="1"/>
      <w:numFmt w:val="bullet"/>
      <w:pStyle w:val="TableFontbullet"/>
      <w:lvlText w:val=""/>
      <w:lvlJc w:val="left"/>
      <w:pPr>
        <w:tabs>
          <w:tab w:val="num" w:pos="397"/>
        </w:tabs>
        <w:ind w:left="397" w:hanging="397"/>
      </w:pPr>
      <w:rPr>
        <w:rFonts w:ascii="Wingdings" w:hAnsi="Wingdings" w:hint="default"/>
        <w:sz w:val="12"/>
      </w:rPr>
    </w:lvl>
  </w:abstractNum>
  <w:abstractNum w:abstractNumId="51" w15:restartNumberingAfterBreak="0">
    <w:nsid w:val="6DD55F2E"/>
    <w:multiLevelType w:val="hybridMultilevel"/>
    <w:tmpl w:val="E8547866"/>
    <w:lvl w:ilvl="0" w:tplc="D78EF194">
      <w:start w:val="1"/>
      <w:numFmt w:val="bullet"/>
      <w:lvlText w:val=""/>
      <w:lvlJc w:val="left"/>
      <w:pPr>
        <w:ind w:left="720" w:hanging="360"/>
      </w:pPr>
      <w:rPr>
        <w:rFonts w:ascii="Symbol" w:hAnsi="Symbol" w:hint="default"/>
      </w:rPr>
    </w:lvl>
    <w:lvl w:ilvl="1" w:tplc="4C98E9D6" w:tentative="1">
      <w:start w:val="1"/>
      <w:numFmt w:val="bullet"/>
      <w:lvlText w:val="o"/>
      <w:lvlJc w:val="left"/>
      <w:pPr>
        <w:ind w:left="1440" w:hanging="360"/>
      </w:pPr>
      <w:rPr>
        <w:rFonts w:ascii="Courier New" w:hAnsi="Courier New" w:hint="default"/>
      </w:rPr>
    </w:lvl>
    <w:lvl w:ilvl="2" w:tplc="7DE64F94" w:tentative="1">
      <w:start w:val="1"/>
      <w:numFmt w:val="bullet"/>
      <w:lvlText w:val=""/>
      <w:lvlJc w:val="left"/>
      <w:pPr>
        <w:ind w:left="2160" w:hanging="360"/>
      </w:pPr>
      <w:rPr>
        <w:rFonts w:ascii="Wingdings" w:hAnsi="Wingdings" w:hint="default"/>
      </w:rPr>
    </w:lvl>
    <w:lvl w:ilvl="3" w:tplc="5C22DD2E" w:tentative="1">
      <w:start w:val="1"/>
      <w:numFmt w:val="bullet"/>
      <w:lvlText w:val=""/>
      <w:lvlJc w:val="left"/>
      <w:pPr>
        <w:ind w:left="2880" w:hanging="360"/>
      </w:pPr>
      <w:rPr>
        <w:rFonts w:ascii="Symbol" w:hAnsi="Symbol" w:hint="default"/>
      </w:rPr>
    </w:lvl>
    <w:lvl w:ilvl="4" w:tplc="EC8665C6" w:tentative="1">
      <w:start w:val="1"/>
      <w:numFmt w:val="bullet"/>
      <w:lvlText w:val="o"/>
      <w:lvlJc w:val="left"/>
      <w:pPr>
        <w:ind w:left="3600" w:hanging="360"/>
      </w:pPr>
      <w:rPr>
        <w:rFonts w:ascii="Courier New" w:hAnsi="Courier New" w:hint="default"/>
      </w:rPr>
    </w:lvl>
    <w:lvl w:ilvl="5" w:tplc="C59222D2" w:tentative="1">
      <w:start w:val="1"/>
      <w:numFmt w:val="bullet"/>
      <w:lvlText w:val=""/>
      <w:lvlJc w:val="left"/>
      <w:pPr>
        <w:ind w:left="4320" w:hanging="360"/>
      </w:pPr>
      <w:rPr>
        <w:rFonts w:ascii="Wingdings" w:hAnsi="Wingdings" w:hint="default"/>
      </w:rPr>
    </w:lvl>
    <w:lvl w:ilvl="6" w:tplc="264448DA" w:tentative="1">
      <w:start w:val="1"/>
      <w:numFmt w:val="bullet"/>
      <w:lvlText w:val=""/>
      <w:lvlJc w:val="left"/>
      <w:pPr>
        <w:ind w:left="5040" w:hanging="360"/>
      </w:pPr>
      <w:rPr>
        <w:rFonts w:ascii="Symbol" w:hAnsi="Symbol" w:hint="default"/>
      </w:rPr>
    </w:lvl>
    <w:lvl w:ilvl="7" w:tplc="3F702438" w:tentative="1">
      <w:start w:val="1"/>
      <w:numFmt w:val="bullet"/>
      <w:lvlText w:val="o"/>
      <w:lvlJc w:val="left"/>
      <w:pPr>
        <w:ind w:left="5760" w:hanging="360"/>
      </w:pPr>
      <w:rPr>
        <w:rFonts w:ascii="Courier New" w:hAnsi="Courier New" w:hint="default"/>
      </w:rPr>
    </w:lvl>
    <w:lvl w:ilvl="8" w:tplc="D2909D82" w:tentative="1">
      <w:start w:val="1"/>
      <w:numFmt w:val="bullet"/>
      <w:lvlText w:val=""/>
      <w:lvlJc w:val="left"/>
      <w:pPr>
        <w:ind w:left="6480" w:hanging="360"/>
      </w:pPr>
      <w:rPr>
        <w:rFonts w:ascii="Wingdings" w:hAnsi="Wingdings" w:hint="default"/>
      </w:rPr>
    </w:lvl>
  </w:abstractNum>
  <w:abstractNum w:abstractNumId="52" w15:restartNumberingAfterBreak="0">
    <w:nsid w:val="6F764EC5"/>
    <w:multiLevelType w:val="multilevel"/>
    <w:tmpl w:val="330CE4EC"/>
    <w:lvl w:ilvl="0">
      <w:start w:val="1"/>
      <w:numFmt w:val="decimal"/>
      <w:pStyle w:val="ScheduleHeading"/>
      <w:lvlText w:val="Schedule %1"/>
      <w:lvlJc w:val="left"/>
      <w:pPr>
        <w:tabs>
          <w:tab w:val="num" w:pos="1418"/>
        </w:tabs>
        <w:ind w:left="1418" w:hanging="1418"/>
      </w:pPr>
      <w:rPr>
        <w:rFonts w:cs="Times New Roman"/>
      </w:rPr>
    </w:lvl>
    <w:lvl w:ilvl="1">
      <w:start w:val="1"/>
      <w:numFmt w:val="decimal"/>
      <w:pStyle w:val="ScheduleLevel1"/>
      <w:lvlText w:val="%2."/>
      <w:lvlJc w:val="left"/>
      <w:pPr>
        <w:tabs>
          <w:tab w:val="num" w:pos="1134"/>
        </w:tabs>
        <w:ind w:left="1134" w:hanging="1134"/>
      </w:pPr>
      <w:rPr>
        <w:rFonts w:cs="Times New Roman"/>
      </w:rPr>
    </w:lvl>
    <w:lvl w:ilvl="2">
      <w:start w:val="1"/>
      <w:numFmt w:val="decimal"/>
      <w:pStyle w:val="ScheduleLevel2"/>
      <w:lvlText w:val="%2.%3."/>
      <w:lvlJc w:val="left"/>
      <w:pPr>
        <w:tabs>
          <w:tab w:val="num" w:pos="1134"/>
        </w:tabs>
        <w:ind w:left="1134" w:hanging="1134"/>
      </w:pPr>
      <w:rPr>
        <w:rFonts w:cs="Times New Roman"/>
      </w:rPr>
    </w:lvl>
    <w:lvl w:ilvl="3">
      <w:start w:val="2"/>
      <w:numFmt w:val="lowerLetter"/>
      <w:pStyle w:val="ScheduleLevel3"/>
      <w:lvlText w:val="(%4)"/>
      <w:lvlJc w:val="left"/>
      <w:pPr>
        <w:tabs>
          <w:tab w:val="num" w:pos="1134"/>
        </w:tabs>
        <w:ind w:left="1134" w:hanging="1134"/>
      </w:pPr>
      <w:rPr>
        <w:rFonts w:cs="Times New Roman"/>
      </w:rPr>
    </w:lvl>
    <w:lvl w:ilvl="4">
      <w:start w:val="1"/>
      <w:numFmt w:val="lowerLetter"/>
      <w:pStyle w:val="ScheduleLevel4"/>
      <w:lvlText w:val="%5."/>
      <w:lvlJc w:val="left"/>
      <w:pPr>
        <w:tabs>
          <w:tab w:val="num" w:pos="1559"/>
        </w:tabs>
        <w:ind w:left="1559" w:hanging="425"/>
      </w:pPr>
      <w:rPr>
        <w:rFonts w:cs="Times New Roman"/>
      </w:rPr>
    </w:lvl>
    <w:lvl w:ilvl="5">
      <w:start w:val="1"/>
      <w:numFmt w:val="lowerRoman"/>
      <w:pStyle w:val="ScheduleLevel5"/>
      <w:lvlText w:val="%6."/>
      <w:lvlJc w:val="left"/>
      <w:pPr>
        <w:tabs>
          <w:tab w:val="num" w:pos="1985"/>
        </w:tabs>
        <w:ind w:left="1985" w:hanging="426"/>
      </w:pPr>
      <w:rPr>
        <w:rFonts w:cs="Times New Roman"/>
      </w:rPr>
    </w:lvl>
    <w:lvl w:ilvl="6">
      <w:start w:val="1"/>
      <w:numFmt w:val="upperLetter"/>
      <w:pStyle w:val="ScheduleLevel6"/>
      <w:lvlText w:val="%7."/>
      <w:lvlJc w:val="left"/>
      <w:pPr>
        <w:tabs>
          <w:tab w:val="num" w:pos="2410"/>
        </w:tabs>
        <w:ind w:left="2410" w:hanging="425"/>
      </w:pPr>
      <w:rPr>
        <w:rFonts w:cs="Times New Roman"/>
      </w:rPr>
    </w:lvl>
    <w:lvl w:ilvl="7">
      <w:start w:val="1"/>
      <w:numFmt w:val="upperLetter"/>
      <w:pStyle w:val="ScheduleLevel7"/>
      <w:lvlText w:val="%8."/>
      <w:lvlJc w:val="left"/>
      <w:pPr>
        <w:tabs>
          <w:tab w:val="num" w:pos="1985"/>
        </w:tabs>
        <w:ind w:left="1985" w:hanging="426"/>
      </w:pPr>
      <w:rPr>
        <w:rFonts w:cs="Times New Roman"/>
      </w:rPr>
    </w:lvl>
    <w:lvl w:ilvl="8">
      <w:start w:val="1"/>
      <w:numFmt w:val="upperLetter"/>
      <w:pStyle w:val="ScheduleLevel8"/>
      <w:lvlText w:val="%9."/>
      <w:lvlJc w:val="left"/>
      <w:pPr>
        <w:tabs>
          <w:tab w:val="num" w:pos="1985"/>
        </w:tabs>
        <w:ind w:left="1985" w:hanging="426"/>
      </w:pPr>
      <w:rPr>
        <w:rFonts w:cs="Times New Roman"/>
      </w:rPr>
    </w:lvl>
  </w:abstractNum>
  <w:abstractNum w:abstractNumId="53" w15:restartNumberingAfterBreak="0">
    <w:nsid w:val="70FB0E49"/>
    <w:multiLevelType w:val="hybridMultilevel"/>
    <w:tmpl w:val="93800F7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4" w15:restartNumberingAfterBreak="0">
    <w:nsid w:val="756B4AF8"/>
    <w:multiLevelType w:val="hybridMultilevel"/>
    <w:tmpl w:val="98B6F6F2"/>
    <w:lvl w:ilvl="0" w:tplc="5BC61162">
      <w:start w:val="1"/>
      <w:numFmt w:val="bullet"/>
      <w:lvlText w:val=""/>
      <w:lvlJc w:val="left"/>
      <w:pPr>
        <w:tabs>
          <w:tab w:val="num" w:pos="360"/>
        </w:tabs>
        <w:ind w:left="360" w:hanging="360"/>
      </w:pPr>
      <w:rPr>
        <w:rFonts w:ascii="Symbol" w:hAnsi="Symbol" w:hint="default"/>
      </w:rPr>
    </w:lvl>
    <w:lvl w:ilvl="1" w:tplc="4B987E66">
      <w:start w:val="1"/>
      <w:numFmt w:val="bullet"/>
      <w:lvlText w:val="o"/>
      <w:lvlJc w:val="left"/>
      <w:pPr>
        <w:ind w:left="1440" w:hanging="360"/>
      </w:pPr>
      <w:rPr>
        <w:rFonts w:ascii="Courier New" w:hAnsi="Courier New" w:hint="default"/>
      </w:rPr>
    </w:lvl>
    <w:lvl w:ilvl="2" w:tplc="B2BC7076" w:tentative="1">
      <w:start w:val="1"/>
      <w:numFmt w:val="bullet"/>
      <w:lvlText w:val=""/>
      <w:lvlJc w:val="left"/>
      <w:pPr>
        <w:ind w:left="2160" w:hanging="360"/>
      </w:pPr>
      <w:rPr>
        <w:rFonts w:ascii="Wingdings" w:hAnsi="Wingdings" w:hint="default"/>
      </w:rPr>
    </w:lvl>
    <w:lvl w:ilvl="3" w:tplc="F8D0D53C" w:tentative="1">
      <w:start w:val="1"/>
      <w:numFmt w:val="bullet"/>
      <w:lvlText w:val=""/>
      <w:lvlJc w:val="left"/>
      <w:pPr>
        <w:ind w:left="2880" w:hanging="360"/>
      </w:pPr>
      <w:rPr>
        <w:rFonts w:ascii="Symbol" w:hAnsi="Symbol" w:hint="default"/>
      </w:rPr>
    </w:lvl>
    <w:lvl w:ilvl="4" w:tplc="21806FC0" w:tentative="1">
      <w:start w:val="1"/>
      <w:numFmt w:val="bullet"/>
      <w:lvlText w:val="o"/>
      <w:lvlJc w:val="left"/>
      <w:pPr>
        <w:ind w:left="3600" w:hanging="360"/>
      </w:pPr>
      <w:rPr>
        <w:rFonts w:ascii="Courier New" w:hAnsi="Courier New" w:hint="default"/>
      </w:rPr>
    </w:lvl>
    <w:lvl w:ilvl="5" w:tplc="79923272" w:tentative="1">
      <w:start w:val="1"/>
      <w:numFmt w:val="bullet"/>
      <w:lvlText w:val=""/>
      <w:lvlJc w:val="left"/>
      <w:pPr>
        <w:ind w:left="4320" w:hanging="360"/>
      </w:pPr>
      <w:rPr>
        <w:rFonts w:ascii="Wingdings" w:hAnsi="Wingdings" w:hint="default"/>
      </w:rPr>
    </w:lvl>
    <w:lvl w:ilvl="6" w:tplc="AFB8B220" w:tentative="1">
      <w:start w:val="1"/>
      <w:numFmt w:val="bullet"/>
      <w:lvlText w:val=""/>
      <w:lvlJc w:val="left"/>
      <w:pPr>
        <w:ind w:left="5040" w:hanging="360"/>
      </w:pPr>
      <w:rPr>
        <w:rFonts w:ascii="Symbol" w:hAnsi="Symbol" w:hint="default"/>
      </w:rPr>
    </w:lvl>
    <w:lvl w:ilvl="7" w:tplc="1F7E8EFC" w:tentative="1">
      <w:start w:val="1"/>
      <w:numFmt w:val="bullet"/>
      <w:lvlText w:val="o"/>
      <w:lvlJc w:val="left"/>
      <w:pPr>
        <w:ind w:left="5760" w:hanging="360"/>
      </w:pPr>
      <w:rPr>
        <w:rFonts w:ascii="Courier New" w:hAnsi="Courier New" w:hint="default"/>
      </w:rPr>
    </w:lvl>
    <w:lvl w:ilvl="8" w:tplc="D412644E" w:tentative="1">
      <w:start w:val="1"/>
      <w:numFmt w:val="bullet"/>
      <w:lvlText w:val=""/>
      <w:lvlJc w:val="left"/>
      <w:pPr>
        <w:ind w:left="6480" w:hanging="360"/>
      </w:pPr>
      <w:rPr>
        <w:rFonts w:ascii="Wingdings" w:hAnsi="Wingdings" w:hint="default"/>
      </w:rPr>
    </w:lvl>
  </w:abstractNum>
  <w:abstractNum w:abstractNumId="55" w15:restartNumberingAfterBreak="0">
    <w:nsid w:val="77FE29EB"/>
    <w:multiLevelType w:val="hybridMultilevel"/>
    <w:tmpl w:val="B56C8850"/>
    <w:lvl w:ilvl="0" w:tplc="0C090001">
      <w:start w:val="1"/>
      <w:numFmt w:val="bullet"/>
      <w:lvlText w:val=""/>
      <w:lvlJc w:val="left"/>
      <w:pPr>
        <w:ind w:left="1800" w:hanging="360"/>
      </w:pPr>
      <w:rPr>
        <w:rFonts w:ascii="Symbol" w:hAnsi="Symbol" w:hint="default"/>
      </w:rPr>
    </w:lvl>
    <w:lvl w:ilvl="1" w:tplc="0C090003" w:tentative="1">
      <w:start w:val="1"/>
      <w:numFmt w:val="bullet"/>
      <w:lvlText w:val="o"/>
      <w:lvlJc w:val="left"/>
      <w:pPr>
        <w:ind w:left="2520" w:hanging="360"/>
      </w:pPr>
      <w:rPr>
        <w:rFonts w:ascii="Courier New" w:hAnsi="Courier New" w:hint="default"/>
      </w:rPr>
    </w:lvl>
    <w:lvl w:ilvl="2" w:tplc="0C090005" w:tentative="1">
      <w:start w:val="1"/>
      <w:numFmt w:val="bullet"/>
      <w:lvlText w:val=""/>
      <w:lvlJc w:val="left"/>
      <w:pPr>
        <w:ind w:left="3240" w:hanging="360"/>
      </w:pPr>
      <w:rPr>
        <w:rFonts w:ascii="Wingdings" w:hAnsi="Wingdings" w:hint="default"/>
      </w:rPr>
    </w:lvl>
    <w:lvl w:ilvl="3" w:tplc="0C090001" w:tentative="1">
      <w:start w:val="1"/>
      <w:numFmt w:val="bullet"/>
      <w:lvlText w:val=""/>
      <w:lvlJc w:val="left"/>
      <w:pPr>
        <w:ind w:left="3960" w:hanging="360"/>
      </w:pPr>
      <w:rPr>
        <w:rFonts w:ascii="Symbol" w:hAnsi="Symbol" w:hint="default"/>
      </w:rPr>
    </w:lvl>
    <w:lvl w:ilvl="4" w:tplc="0C090003" w:tentative="1">
      <w:start w:val="1"/>
      <w:numFmt w:val="bullet"/>
      <w:lvlText w:val="o"/>
      <w:lvlJc w:val="left"/>
      <w:pPr>
        <w:ind w:left="4680" w:hanging="360"/>
      </w:pPr>
      <w:rPr>
        <w:rFonts w:ascii="Courier New" w:hAnsi="Courier New" w:hint="default"/>
      </w:rPr>
    </w:lvl>
    <w:lvl w:ilvl="5" w:tplc="0C090005" w:tentative="1">
      <w:start w:val="1"/>
      <w:numFmt w:val="bullet"/>
      <w:lvlText w:val=""/>
      <w:lvlJc w:val="left"/>
      <w:pPr>
        <w:ind w:left="5400" w:hanging="360"/>
      </w:pPr>
      <w:rPr>
        <w:rFonts w:ascii="Wingdings" w:hAnsi="Wingdings" w:hint="default"/>
      </w:rPr>
    </w:lvl>
    <w:lvl w:ilvl="6" w:tplc="0C090001" w:tentative="1">
      <w:start w:val="1"/>
      <w:numFmt w:val="bullet"/>
      <w:lvlText w:val=""/>
      <w:lvlJc w:val="left"/>
      <w:pPr>
        <w:ind w:left="6120" w:hanging="360"/>
      </w:pPr>
      <w:rPr>
        <w:rFonts w:ascii="Symbol" w:hAnsi="Symbol" w:hint="default"/>
      </w:rPr>
    </w:lvl>
    <w:lvl w:ilvl="7" w:tplc="0C090003" w:tentative="1">
      <w:start w:val="1"/>
      <w:numFmt w:val="bullet"/>
      <w:lvlText w:val="o"/>
      <w:lvlJc w:val="left"/>
      <w:pPr>
        <w:ind w:left="6840" w:hanging="360"/>
      </w:pPr>
      <w:rPr>
        <w:rFonts w:ascii="Courier New" w:hAnsi="Courier New" w:hint="default"/>
      </w:rPr>
    </w:lvl>
    <w:lvl w:ilvl="8" w:tplc="0C090005" w:tentative="1">
      <w:start w:val="1"/>
      <w:numFmt w:val="bullet"/>
      <w:lvlText w:val=""/>
      <w:lvlJc w:val="left"/>
      <w:pPr>
        <w:ind w:left="7560" w:hanging="360"/>
      </w:pPr>
      <w:rPr>
        <w:rFonts w:ascii="Wingdings" w:hAnsi="Wingdings" w:hint="default"/>
      </w:rPr>
    </w:lvl>
  </w:abstractNum>
  <w:abstractNum w:abstractNumId="56" w15:restartNumberingAfterBreak="0">
    <w:nsid w:val="791E48D5"/>
    <w:multiLevelType w:val="hybridMultilevel"/>
    <w:tmpl w:val="9A2275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7" w15:restartNumberingAfterBreak="0">
    <w:nsid w:val="7AC5315D"/>
    <w:multiLevelType w:val="multilevel"/>
    <w:tmpl w:val="7DCEE850"/>
    <w:styleLink w:val="Murrumbidgee"/>
    <w:lvl w:ilvl="0">
      <w:start w:val="1"/>
      <w:numFmt w:val="decimal"/>
      <w:lvlText w:val="%1"/>
      <w:lvlJc w:val="left"/>
      <w:pPr>
        <w:ind w:left="3240" w:hanging="360"/>
      </w:pPr>
      <w:rPr>
        <w:rFonts w:ascii="Century Gothic" w:hAnsi="Century Gothic" w:hint="default"/>
        <w:b/>
        <w:color w:val="07601F"/>
        <w:sz w:val="28"/>
      </w:rPr>
    </w:lvl>
    <w:lvl w:ilvl="1">
      <w:start w:val="1"/>
      <w:numFmt w:val="decimal"/>
      <w:lvlRestart w:val="0"/>
      <w:lvlText w:val="%1.%2"/>
      <w:lvlJc w:val="left"/>
      <w:pPr>
        <w:ind w:left="3600" w:hanging="360"/>
      </w:pPr>
      <w:rPr>
        <w:rFonts w:ascii="Century Gothic" w:hAnsi="Century Gothic" w:hint="default"/>
        <w:b/>
        <w:color w:val="07601F"/>
        <w:sz w:val="24"/>
      </w:rPr>
    </w:lvl>
    <w:lvl w:ilvl="2">
      <w:start w:val="1"/>
      <w:numFmt w:val="decimal"/>
      <w:lvlRestart w:val="0"/>
      <w:lvlText w:val="%2.%3."/>
      <w:lvlJc w:val="left"/>
      <w:pPr>
        <w:ind w:left="3960" w:hanging="360"/>
      </w:pPr>
      <w:rPr>
        <w:rFonts w:ascii="Century Gothic" w:hAnsi="Century Gothic" w:hint="default"/>
        <w:b/>
        <w:sz w:val="22"/>
      </w:rPr>
    </w:lvl>
    <w:lvl w:ilvl="3">
      <w:start w:val="1"/>
      <w:numFmt w:val="none"/>
      <w:lvlText w:val=""/>
      <w:lvlJc w:val="left"/>
      <w:pPr>
        <w:ind w:left="4320" w:hanging="360"/>
      </w:pPr>
      <w:rPr>
        <w:rFonts w:ascii="Century Gothic" w:hAnsi="Century Gothic" w:hint="default"/>
        <w:i/>
        <w:sz w:val="22"/>
      </w:rPr>
    </w:lvl>
    <w:lvl w:ilvl="4">
      <w:start w:val="1"/>
      <w:numFmt w:val="lowerLetter"/>
      <w:lvlText w:val="(%5)"/>
      <w:lvlJc w:val="left"/>
      <w:pPr>
        <w:ind w:left="4680" w:hanging="360"/>
      </w:pPr>
      <w:rPr>
        <w:rFonts w:hint="default"/>
      </w:rPr>
    </w:lvl>
    <w:lvl w:ilvl="5">
      <w:start w:val="1"/>
      <w:numFmt w:val="lowerRoman"/>
      <w:lvlText w:val="(%6)"/>
      <w:lvlJc w:val="left"/>
      <w:pPr>
        <w:ind w:left="5040" w:hanging="360"/>
      </w:pPr>
      <w:rPr>
        <w:rFonts w:hint="default"/>
      </w:rPr>
    </w:lvl>
    <w:lvl w:ilvl="6">
      <w:start w:val="1"/>
      <w:numFmt w:val="decimal"/>
      <w:lvlText w:val="%7."/>
      <w:lvlJc w:val="left"/>
      <w:pPr>
        <w:ind w:left="540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left"/>
      <w:pPr>
        <w:ind w:left="6120" w:hanging="360"/>
      </w:pPr>
      <w:rPr>
        <w:rFonts w:hint="default"/>
      </w:rPr>
    </w:lvl>
  </w:abstractNum>
  <w:abstractNum w:abstractNumId="58" w15:restartNumberingAfterBreak="0">
    <w:nsid w:val="7C8542EB"/>
    <w:multiLevelType w:val="hybridMultilevel"/>
    <w:tmpl w:val="FE6035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52"/>
  </w:num>
  <w:num w:numId="2">
    <w:abstractNumId w:val="36"/>
  </w:num>
  <w:num w:numId="3">
    <w:abstractNumId w:val="38"/>
  </w:num>
  <w:num w:numId="4">
    <w:abstractNumId w:val="8"/>
  </w:num>
  <w:num w:numId="5">
    <w:abstractNumId w:val="5"/>
  </w:num>
  <w:num w:numId="6">
    <w:abstractNumId w:val="14"/>
  </w:num>
  <w:num w:numId="7">
    <w:abstractNumId w:val="30"/>
  </w:num>
  <w:num w:numId="8">
    <w:abstractNumId w:val="23"/>
  </w:num>
  <w:num w:numId="9">
    <w:abstractNumId w:val="13"/>
  </w:num>
  <w:num w:numId="10">
    <w:abstractNumId w:val="54"/>
  </w:num>
  <w:num w:numId="11">
    <w:abstractNumId w:val="26"/>
  </w:num>
  <w:num w:numId="12">
    <w:abstractNumId w:val="40"/>
  </w:num>
  <w:num w:numId="13">
    <w:abstractNumId w:val="4"/>
  </w:num>
  <w:num w:numId="14">
    <w:abstractNumId w:val="47"/>
  </w:num>
  <w:num w:numId="15">
    <w:abstractNumId w:val="22"/>
  </w:num>
  <w:num w:numId="16">
    <w:abstractNumId w:val="53"/>
  </w:num>
  <w:num w:numId="17">
    <w:abstractNumId w:val="33"/>
  </w:num>
  <w:num w:numId="18">
    <w:abstractNumId w:val="50"/>
  </w:num>
  <w:num w:numId="19">
    <w:abstractNumId w:val="43"/>
  </w:num>
  <w:num w:numId="20">
    <w:abstractNumId w:val="27"/>
  </w:num>
  <w:num w:numId="21">
    <w:abstractNumId w:val="12"/>
  </w:num>
  <w:num w:numId="22">
    <w:abstractNumId w:val="45"/>
  </w:num>
  <w:num w:numId="23">
    <w:abstractNumId w:val="39"/>
  </w:num>
  <w:num w:numId="24">
    <w:abstractNumId w:val="3"/>
  </w:num>
  <w:num w:numId="25">
    <w:abstractNumId w:val="15"/>
  </w:num>
  <w:num w:numId="26">
    <w:abstractNumId w:val="49"/>
  </w:num>
  <w:num w:numId="27">
    <w:abstractNumId w:val="48"/>
  </w:num>
  <w:num w:numId="28">
    <w:abstractNumId w:val="58"/>
  </w:num>
  <w:num w:numId="29">
    <w:abstractNumId w:val="37"/>
  </w:num>
  <w:num w:numId="30">
    <w:abstractNumId w:val="10"/>
  </w:num>
  <w:num w:numId="31">
    <w:abstractNumId w:val="31"/>
  </w:num>
  <w:num w:numId="32">
    <w:abstractNumId w:val="34"/>
  </w:num>
  <w:num w:numId="33">
    <w:abstractNumId w:val="25"/>
  </w:num>
  <w:num w:numId="34">
    <w:abstractNumId w:val="35"/>
  </w:num>
  <w:num w:numId="35">
    <w:abstractNumId w:val="1"/>
  </w:num>
  <w:num w:numId="36">
    <w:abstractNumId w:val="17"/>
  </w:num>
  <w:num w:numId="37">
    <w:abstractNumId w:val="24"/>
  </w:num>
  <w:num w:numId="38">
    <w:abstractNumId w:val="32"/>
  </w:num>
  <w:num w:numId="39">
    <w:abstractNumId w:val="51"/>
  </w:num>
  <w:num w:numId="40">
    <w:abstractNumId w:val="55"/>
  </w:num>
  <w:num w:numId="41">
    <w:abstractNumId w:val="6"/>
  </w:num>
  <w:num w:numId="42">
    <w:abstractNumId w:val="28"/>
  </w:num>
  <w:num w:numId="43">
    <w:abstractNumId w:val="16"/>
  </w:num>
  <w:num w:numId="44">
    <w:abstractNumId w:val="0"/>
  </w:num>
  <w:num w:numId="45">
    <w:abstractNumId w:val="18"/>
  </w:num>
  <w:num w:numId="46">
    <w:abstractNumId w:val="9"/>
  </w:num>
  <w:num w:numId="47">
    <w:abstractNumId w:val="7"/>
  </w:num>
  <w:num w:numId="48">
    <w:abstractNumId w:val="44"/>
  </w:num>
  <w:num w:numId="49">
    <w:abstractNumId w:val="42"/>
  </w:num>
  <w:num w:numId="50">
    <w:abstractNumId w:val="2"/>
  </w:num>
  <w:num w:numId="51">
    <w:abstractNumId w:val="46"/>
  </w:num>
  <w:num w:numId="52">
    <w:abstractNumId w:val="29"/>
  </w:num>
  <w:num w:numId="53">
    <w:abstractNumId w:val="41"/>
  </w:num>
  <w:num w:numId="54">
    <w:abstractNumId w:val="11"/>
  </w:num>
  <w:num w:numId="55">
    <w:abstractNumId w:val="19"/>
  </w:num>
  <w:num w:numId="5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57"/>
  </w:num>
  <w:num w:numId="58">
    <w:abstractNumId w:val="56"/>
  </w:num>
  <w:num w:numId="59">
    <w:abstractNumId w:val="21"/>
  </w:num>
  <w:num w:numId="60">
    <w:abstractNumId w:val="20"/>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defaultTabStop w:val="0"/>
  <w:drawingGridHorizontalSpacing w:val="110"/>
  <w:displayHorizontalDrawingGridEvery w:val="2"/>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0&lt;/Enabled&gt;&lt;ScanUnformatted&gt;1&lt;/ScanUnformatted&gt;&lt;ScanChanges&gt;1&lt;/ScanChanges&gt;&lt;Suspended&gt;0&lt;/Suspended&gt;&lt;/ENInstantFormat&gt;"/>
    <w:docVar w:name="EN.Layout" w:val="&lt;ENLayout&gt;&lt;Style&gt;Author-Date Copy&lt;/Style&gt;&lt;LeftDelim&gt;{&lt;/LeftDelim&gt;&lt;RightDelim&gt;}&lt;/RightDelim&gt;&lt;FontName&gt;Century Gothic&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vxxvsda2b05fxpeaw2dp552mtrd5trxdrf0s&quot;&gt;main database&lt;record-ids&gt;&lt;item&gt;1318&lt;/item&gt;&lt;item&gt;1321&lt;/item&gt;&lt;item&gt;1640&lt;/item&gt;&lt;item&gt;2568&lt;/item&gt;&lt;item&gt;2580&lt;/item&gt;&lt;item&gt;2615&lt;/item&gt;&lt;item&gt;2649&lt;/item&gt;&lt;item&gt;2695&lt;/item&gt;&lt;item&gt;2710&lt;/item&gt;&lt;item&gt;2723&lt;/item&gt;&lt;item&gt;2724&lt;/item&gt;&lt;item&gt;2726&lt;/item&gt;&lt;item&gt;2733&lt;/item&gt;&lt;item&gt;2739&lt;/item&gt;&lt;item&gt;2742&lt;/item&gt;&lt;item&gt;2744&lt;/item&gt;&lt;item&gt;2745&lt;/item&gt;&lt;item&gt;2746&lt;/item&gt;&lt;item&gt;2747&lt;/item&gt;&lt;item&gt;2748&lt;/item&gt;&lt;item&gt;2753&lt;/item&gt;&lt;item&gt;2755&lt;/item&gt;&lt;item&gt;2834&lt;/item&gt;&lt;item&gt;2875&lt;/item&gt;&lt;item&gt;2926&lt;/item&gt;&lt;item&gt;2955&lt;/item&gt;&lt;item&gt;2983&lt;/item&gt;&lt;item&gt;3021&lt;/item&gt;&lt;item&gt;3063&lt;/item&gt;&lt;item&gt;3126&lt;/item&gt;&lt;item&gt;3161&lt;/item&gt;&lt;item&gt;3164&lt;/item&gt;&lt;item&gt;3165&lt;/item&gt;&lt;item&gt;3171&lt;/item&gt;&lt;item&gt;3172&lt;/item&gt;&lt;item&gt;3186&lt;/item&gt;&lt;item&gt;3188&lt;/item&gt;&lt;item&gt;3205&lt;/item&gt;&lt;item&gt;3208&lt;/item&gt;&lt;item&gt;3216&lt;/item&gt;&lt;item&gt;3268&lt;/item&gt;&lt;item&gt;3271&lt;/item&gt;&lt;item&gt;3272&lt;/item&gt;&lt;item&gt;3291&lt;/item&gt;&lt;item&gt;3294&lt;/item&gt;&lt;item&gt;3298&lt;/item&gt;&lt;item&gt;3299&lt;/item&gt;&lt;item&gt;3302&lt;/item&gt;&lt;item&gt;3308&lt;/item&gt;&lt;item&gt;3321&lt;/item&gt;&lt;item&gt;3322&lt;/item&gt;&lt;item&gt;3326&lt;/item&gt;&lt;item&gt;3327&lt;/item&gt;&lt;item&gt;3331&lt;/item&gt;&lt;item&gt;3371&lt;/item&gt;&lt;item&gt;3373&lt;/item&gt;&lt;item&gt;3375&lt;/item&gt;&lt;item&gt;3377&lt;/item&gt;&lt;item&gt;3379&lt;/item&gt;&lt;item&gt;3380&lt;/item&gt;&lt;item&gt;3382&lt;/item&gt;&lt;item&gt;3383&lt;/item&gt;&lt;item&gt;3387&lt;/item&gt;&lt;item&gt;3391&lt;/item&gt;&lt;item&gt;3392&lt;/item&gt;&lt;item&gt;3395&lt;/item&gt;&lt;item&gt;3399&lt;/item&gt;&lt;item&gt;3400&lt;/item&gt;&lt;item&gt;3402&lt;/item&gt;&lt;item&gt;3404&lt;/item&gt;&lt;item&gt;3408&lt;/item&gt;&lt;item&gt;3410&lt;/item&gt;&lt;item&gt;3432&lt;/item&gt;&lt;item&gt;3434&lt;/item&gt;&lt;item&gt;3442&lt;/item&gt;&lt;item&gt;3449&lt;/item&gt;&lt;item&gt;3451&lt;/item&gt;&lt;item&gt;3453&lt;/item&gt;&lt;item&gt;3456&lt;/item&gt;&lt;item&gt;3467&lt;/item&gt;&lt;item&gt;3474&lt;/item&gt;&lt;item&gt;3481&lt;/item&gt;&lt;item&gt;3482&lt;/item&gt;&lt;item&gt;3483&lt;/item&gt;&lt;item&gt;3484&lt;/item&gt;&lt;item&gt;3486&lt;/item&gt;&lt;item&gt;3488&lt;/item&gt;&lt;item&gt;3492&lt;/item&gt;&lt;item&gt;3494&lt;/item&gt;&lt;item&gt;3495&lt;/item&gt;&lt;item&gt;3499&lt;/item&gt;&lt;item&gt;3502&lt;/item&gt;&lt;item&gt;3504&lt;/item&gt;&lt;item&gt;3515&lt;/item&gt;&lt;item&gt;3517&lt;/item&gt;&lt;item&gt;3518&lt;/item&gt;&lt;item&gt;3523&lt;/item&gt;&lt;item&gt;3524&lt;/item&gt;&lt;item&gt;3525&lt;/item&gt;&lt;item&gt;3527&lt;/item&gt;&lt;item&gt;3533&lt;/item&gt;&lt;item&gt;3534&lt;/item&gt;&lt;item&gt;3535&lt;/item&gt;&lt;item&gt;3538&lt;/item&gt;&lt;item&gt;3539&lt;/item&gt;&lt;item&gt;3540&lt;/item&gt;&lt;item&gt;3541&lt;/item&gt;&lt;item&gt;3542&lt;/item&gt;&lt;item&gt;3543&lt;/item&gt;&lt;item&gt;3544&lt;/item&gt;&lt;item&gt;3545&lt;/item&gt;&lt;item&gt;3546&lt;/item&gt;&lt;item&gt;3547&lt;/item&gt;&lt;item&gt;3551&lt;/item&gt;&lt;item&gt;3553&lt;/item&gt;&lt;item&gt;3575&lt;/item&gt;&lt;item&gt;3576&lt;/item&gt;&lt;item&gt;3577&lt;/item&gt;&lt;item&gt;3578&lt;/item&gt;&lt;item&gt;3579&lt;/item&gt;&lt;item&gt;3580&lt;/item&gt;&lt;item&gt;3581&lt;/item&gt;&lt;item&gt;3582&lt;/item&gt;&lt;item&gt;3583&lt;/item&gt;&lt;item&gt;3585&lt;/item&gt;&lt;/record-ids&gt;&lt;/item&gt;&lt;/Libraries&gt;"/>
  </w:docVars>
  <w:rsids>
    <w:rsidRoot w:val="00EE359C"/>
    <w:rsid w:val="0000053A"/>
    <w:rsid w:val="00000EC5"/>
    <w:rsid w:val="00001309"/>
    <w:rsid w:val="000027B7"/>
    <w:rsid w:val="00003BCE"/>
    <w:rsid w:val="0000422F"/>
    <w:rsid w:val="000043B0"/>
    <w:rsid w:val="000050FC"/>
    <w:rsid w:val="00010019"/>
    <w:rsid w:val="0001036F"/>
    <w:rsid w:val="000108F3"/>
    <w:rsid w:val="00011155"/>
    <w:rsid w:val="000121D0"/>
    <w:rsid w:val="00012AE1"/>
    <w:rsid w:val="000134BA"/>
    <w:rsid w:val="0001382A"/>
    <w:rsid w:val="00015669"/>
    <w:rsid w:val="00015DE0"/>
    <w:rsid w:val="00016A80"/>
    <w:rsid w:val="00016B42"/>
    <w:rsid w:val="000207B9"/>
    <w:rsid w:val="00023862"/>
    <w:rsid w:val="00023ED7"/>
    <w:rsid w:val="0003251E"/>
    <w:rsid w:val="00033920"/>
    <w:rsid w:val="0003402D"/>
    <w:rsid w:val="000342EF"/>
    <w:rsid w:val="000364E9"/>
    <w:rsid w:val="00037D66"/>
    <w:rsid w:val="000401D6"/>
    <w:rsid w:val="00040676"/>
    <w:rsid w:val="0004090F"/>
    <w:rsid w:val="00040F77"/>
    <w:rsid w:val="00041269"/>
    <w:rsid w:val="00041787"/>
    <w:rsid w:val="0004395B"/>
    <w:rsid w:val="000439C3"/>
    <w:rsid w:val="00043CDF"/>
    <w:rsid w:val="00044FEF"/>
    <w:rsid w:val="00045186"/>
    <w:rsid w:val="00045330"/>
    <w:rsid w:val="0004534F"/>
    <w:rsid w:val="0004718C"/>
    <w:rsid w:val="000506B9"/>
    <w:rsid w:val="000511CC"/>
    <w:rsid w:val="00052BEC"/>
    <w:rsid w:val="00052E08"/>
    <w:rsid w:val="00053291"/>
    <w:rsid w:val="00055CE6"/>
    <w:rsid w:val="00055F96"/>
    <w:rsid w:val="000565D5"/>
    <w:rsid w:val="0005690B"/>
    <w:rsid w:val="0006055D"/>
    <w:rsid w:val="000619B5"/>
    <w:rsid w:val="00062895"/>
    <w:rsid w:val="00062E19"/>
    <w:rsid w:val="00063029"/>
    <w:rsid w:val="00063BAF"/>
    <w:rsid w:val="000650E7"/>
    <w:rsid w:val="000653D8"/>
    <w:rsid w:val="00066036"/>
    <w:rsid w:val="00067A0E"/>
    <w:rsid w:val="00070C70"/>
    <w:rsid w:val="0007134D"/>
    <w:rsid w:val="0007144D"/>
    <w:rsid w:val="000715AD"/>
    <w:rsid w:val="000731C3"/>
    <w:rsid w:val="00073813"/>
    <w:rsid w:val="00075B3E"/>
    <w:rsid w:val="000764A1"/>
    <w:rsid w:val="00077371"/>
    <w:rsid w:val="00077736"/>
    <w:rsid w:val="000809ED"/>
    <w:rsid w:val="000811FC"/>
    <w:rsid w:val="000813A6"/>
    <w:rsid w:val="000820FA"/>
    <w:rsid w:val="000822A5"/>
    <w:rsid w:val="000822B9"/>
    <w:rsid w:val="00084423"/>
    <w:rsid w:val="000878A4"/>
    <w:rsid w:val="000908BF"/>
    <w:rsid w:val="00090CB4"/>
    <w:rsid w:val="00091E7C"/>
    <w:rsid w:val="00092976"/>
    <w:rsid w:val="00092C05"/>
    <w:rsid w:val="00094ED3"/>
    <w:rsid w:val="000954C4"/>
    <w:rsid w:val="000968E5"/>
    <w:rsid w:val="000969D4"/>
    <w:rsid w:val="000969F1"/>
    <w:rsid w:val="000974F3"/>
    <w:rsid w:val="000A1856"/>
    <w:rsid w:val="000A25F9"/>
    <w:rsid w:val="000A498F"/>
    <w:rsid w:val="000A4A33"/>
    <w:rsid w:val="000A4DE3"/>
    <w:rsid w:val="000A567C"/>
    <w:rsid w:val="000A5CF0"/>
    <w:rsid w:val="000A72DA"/>
    <w:rsid w:val="000B17C4"/>
    <w:rsid w:val="000B37D1"/>
    <w:rsid w:val="000B3C31"/>
    <w:rsid w:val="000B48B1"/>
    <w:rsid w:val="000B50DC"/>
    <w:rsid w:val="000B5421"/>
    <w:rsid w:val="000B6034"/>
    <w:rsid w:val="000B651E"/>
    <w:rsid w:val="000B66C3"/>
    <w:rsid w:val="000B67C5"/>
    <w:rsid w:val="000B6A38"/>
    <w:rsid w:val="000B745B"/>
    <w:rsid w:val="000C0C15"/>
    <w:rsid w:val="000C2087"/>
    <w:rsid w:val="000C4B76"/>
    <w:rsid w:val="000C7815"/>
    <w:rsid w:val="000C7FF7"/>
    <w:rsid w:val="000D0C58"/>
    <w:rsid w:val="000D0F94"/>
    <w:rsid w:val="000D2620"/>
    <w:rsid w:val="000D2749"/>
    <w:rsid w:val="000D36E4"/>
    <w:rsid w:val="000D41FC"/>
    <w:rsid w:val="000D62A0"/>
    <w:rsid w:val="000D6EFE"/>
    <w:rsid w:val="000E0627"/>
    <w:rsid w:val="000E1554"/>
    <w:rsid w:val="000E1A05"/>
    <w:rsid w:val="000E27D2"/>
    <w:rsid w:val="000E2B0C"/>
    <w:rsid w:val="000E3A83"/>
    <w:rsid w:val="000E4ED7"/>
    <w:rsid w:val="000F088A"/>
    <w:rsid w:val="000F2419"/>
    <w:rsid w:val="000F2F16"/>
    <w:rsid w:val="000F5CEF"/>
    <w:rsid w:val="000F5EC2"/>
    <w:rsid w:val="000F62FA"/>
    <w:rsid w:val="000F7386"/>
    <w:rsid w:val="00102278"/>
    <w:rsid w:val="001036D3"/>
    <w:rsid w:val="0010481D"/>
    <w:rsid w:val="0010511C"/>
    <w:rsid w:val="00105489"/>
    <w:rsid w:val="00106ED8"/>
    <w:rsid w:val="00107388"/>
    <w:rsid w:val="001078CD"/>
    <w:rsid w:val="00111621"/>
    <w:rsid w:val="001119F8"/>
    <w:rsid w:val="001124A5"/>
    <w:rsid w:val="00112656"/>
    <w:rsid w:val="001133D5"/>
    <w:rsid w:val="00114595"/>
    <w:rsid w:val="0011469D"/>
    <w:rsid w:val="001147DF"/>
    <w:rsid w:val="001169A4"/>
    <w:rsid w:val="00116DBA"/>
    <w:rsid w:val="001171A7"/>
    <w:rsid w:val="0011744B"/>
    <w:rsid w:val="0011783E"/>
    <w:rsid w:val="00117E14"/>
    <w:rsid w:val="00117E76"/>
    <w:rsid w:val="00117F0C"/>
    <w:rsid w:val="00122500"/>
    <w:rsid w:val="0012330C"/>
    <w:rsid w:val="0012409F"/>
    <w:rsid w:val="00125579"/>
    <w:rsid w:val="00125E40"/>
    <w:rsid w:val="0013274D"/>
    <w:rsid w:val="00132B4A"/>
    <w:rsid w:val="001342C4"/>
    <w:rsid w:val="001408A8"/>
    <w:rsid w:val="00140CC2"/>
    <w:rsid w:val="00140E64"/>
    <w:rsid w:val="00141A6D"/>
    <w:rsid w:val="00147E25"/>
    <w:rsid w:val="001503BA"/>
    <w:rsid w:val="0015145D"/>
    <w:rsid w:val="0015161D"/>
    <w:rsid w:val="00151FD5"/>
    <w:rsid w:val="0015280B"/>
    <w:rsid w:val="0015281D"/>
    <w:rsid w:val="00152895"/>
    <w:rsid w:val="00163007"/>
    <w:rsid w:val="0016443E"/>
    <w:rsid w:val="00164707"/>
    <w:rsid w:val="00165E89"/>
    <w:rsid w:val="00166DCC"/>
    <w:rsid w:val="00167AB6"/>
    <w:rsid w:val="00170326"/>
    <w:rsid w:val="0017247B"/>
    <w:rsid w:val="0017482C"/>
    <w:rsid w:val="001748C6"/>
    <w:rsid w:val="00174C6D"/>
    <w:rsid w:val="00175AB8"/>
    <w:rsid w:val="00176219"/>
    <w:rsid w:val="00176C82"/>
    <w:rsid w:val="001775DA"/>
    <w:rsid w:val="00180443"/>
    <w:rsid w:val="001833BF"/>
    <w:rsid w:val="00184ABB"/>
    <w:rsid w:val="001856EB"/>
    <w:rsid w:val="001941BF"/>
    <w:rsid w:val="00195D33"/>
    <w:rsid w:val="00197450"/>
    <w:rsid w:val="001A03D9"/>
    <w:rsid w:val="001A1B4A"/>
    <w:rsid w:val="001A2901"/>
    <w:rsid w:val="001A3137"/>
    <w:rsid w:val="001A52F1"/>
    <w:rsid w:val="001A5BCF"/>
    <w:rsid w:val="001A5DF5"/>
    <w:rsid w:val="001A7DF7"/>
    <w:rsid w:val="001B0952"/>
    <w:rsid w:val="001B172E"/>
    <w:rsid w:val="001B29A6"/>
    <w:rsid w:val="001B2DEC"/>
    <w:rsid w:val="001B4F62"/>
    <w:rsid w:val="001B5654"/>
    <w:rsid w:val="001B582E"/>
    <w:rsid w:val="001B5C95"/>
    <w:rsid w:val="001B6798"/>
    <w:rsid w:val="001B7918"/>
    <w:rsid w:val="001B7E39"/>
    <w:rsid w:val="001C033B"/>
    <w:rsid w:val="001C1249"/>
    <w:rsid w:val="001C2550"/>
    <w:rsid w:val="001C2602"/>
    <w:rsid w:val="001C2B82"/>
    <w:rsid w:val="001C3500"/>
    <w:rsid w:val="001C3869"/>
    <w:rsid w:val="001C3BCD"/>
    <w:rsid w:val="001C5308"/>
    <w:rsid w:val="001C7777"/>
    <w:rsid w:val="001D1B73"/>
    <w:rsid w:val="001D1BAD"/>
    <w:rsid w:val="001D1ECD"/>
    <w:rsid w:val="001D24D9"/>
    <w:rsid w:val="001D3264"/>
    <w:rsid w:val="001D380C"/>
    <w:rsid w:val="001D4302"/>
    <w:rsid w:val="001D4531"/>
    <w:rsid w:val="001E0D74"/>
    <w:rsid w:val="001E181C"/>
    <w:rsid w:val="001E2B72"/>
    <w:rsid w:val="001E397E"/>
    <w:rsid w:val="001E6271"/>
    <w:rsid w:val="001E6308"/>
    <w:rsid w:val="001E68ED"/>
    <w:rsid w:val="001E6A0E"/>
    <w:rsid w:val="001F0005"/>
    <w:rsid w:val="001F2113"/>
    <w:rsid w:val="001F3D4B"/>
    <w:rsid w:val="001F4783"/>
    <w:rsid w:val="001F53E6"/>
    <w:rsid w:val="001F54E7"/>
    <w:rsid w:val="001F5790"/>
    <w:rsid w:val="001F79D1"/>
    <w:rsid w:val="001F7D67"/>
    <w:rsid w:val="00200B17"/>
    <w:rsid w:val="00200C72"/>
    <w:rsid w:val="002011BB"/>
    <w:rsid w:val="002017AF"/>
    <w:rsid w:val="002038EB"/>
    <w:rsid w:val="00203E34"/>
    <w:rsid w:val="0020438A"/>
    <w:rsid w:val="00204C8E"/>
    <w:rsid w:val="00206A3F"/>
    <w:rsid w:val="00206D31"/>
    <w:rsid w:val="00206DBB"/>
    <w:rsid w:val="00207045"/>
    <w:rsid w:val="00207377"/>
    <w:rsid w:val="00213177"/>
    <w:rsid w:val="0021351D"/>
    <w:rsid w:val="00213D71"/>
    <w:rsid w:val="00213E28"/>
    <w:rsid w:val="00215590"/>
    <w:rsid w:val="00215AD9"/>
    <w:rsid w:val="00216CA9"/>
    <w:rsid w:val="00222681"/>
    <w:rsid w:val="00222BAD"/>
    <w:rsid w:val="002244B0"/>
    <w:rsid w:val="002253F5"/>
    <w:rsid w:val="0022549C"/>
    <w:rsid w:val="002260D6"/>
    <w:rsid w:val="00226470"/>
    <w:rsid w:val="00227888"/>
    <w:rsid w:val="00227BB1"/>
    <w:rsid w:val="0023029D"/>
    <w:rsid w:val="002328D3"/>
    <w:rsid w:val="0023315A"/>
    <w:rsid w:val="00233DDB"/>
    <w:rsid w:val="00233E01"/>
    <w:rsid w:val="00234042"/>
    <w:rsid w:val="00234EF7"/>
    <w:rsid w:val="0023664C"/>
    <w:rsid w:val="002400E3"/>
    <w:rsid w:val="00241074"/>
    <w:rsid w:val="00241406"/>
    <w:rsid w:val="00242658"/>
    <w:rsid w:val="00243098"/>
    <w:rsid w:val="00243C95"/>
    <w:rsid w:val="00244B75"/>
    <w:rsid w:val="00245CD8"/>
    <w:rsid w:val="00247C6C"/>
    <w:rsid w:val="00250914"/>
    <w:rsid w:val="00250C49"/>
    <w:rsid w:val="002521BD"/>
    <w:rsid w:val="00252E88"/>
    <w:rsid w:val="00255E7A"/>
    <w:rsid w:val="00256054"/>
    <w:rsid w:val="00256D1E"/>
    <w:rsid w:val="00257DC7"/>
    <w:rsid w:val="0026169E"/>
    <w:rsid w:val="00261D8B"/>
    <w:rsid w:val="00262EE3"/>
    <w:rsid w:val="00264670"/>
    <w:rsid w:val="00264879"/>
    <w:rsid w:val="0026744F"/>
    <w:rsid w:val="00267FFC"/>
    <w:rsid w:val="00272037"/>
    <w:rsid w:val="00274C53"/>
    <w:rsid w:val="002754FE"/>
    <w:rsid w:val="00276938"/>
    <w:rsid w:val="0028022A"/>
    <w:rsid w:val="00281A47"/>
    <w:rsid w:val="00282D28"/>
    <w:rsid w:val="00284B81"/>
    <w:rsid w:val="00285279"/>
    <w:rsid w:val="00285AD9"/>
    <w:rsid w:val="00285BC9"/>
    <w:rsid w:val="002869EE"/>
    <w:rsid w:val="002875FE"/>
    <w:rsid w:val="00290264"/>
    <w:rsid w:val="002932CA"/>
    <w:rsid w:val="0029367B"/>
    <w:rsid w:val="002942F2"/>
    <w:rsid w:val="002942F4"/>
    <w:rsid w:val="002959F2"/>
    <w:rsid w:val="00295F10"/>
    <w:rsid w:val="00295F72"/>
    <w:rsid w:val="002965AF"/>
    <w:rsid w:val="00297F57"/>
    <w:rsid w:val="00297F71"/>
    <w:rsid w:val="002A17A2"/>
    <w:rsid w:val="002A1A9A"/>
    <w:rsid w:val="002A77D5"/>
    <w:rsid w:val="002B0E87"/>
    <w:rsid w:val="002B1408"/>
    <w:rsid w:val="002B20DA"/>
    <w:rsid w:val="002B28D8"/>
    <w:rsid w:val="002B2DE8"/>
    <w:rsid w:val="002B36D5"/>
    <w:rsid w:val="002B4984"/>
    <w:rsid w:val="002B5B0C"/>
    <w:rsid w:val="002B6838"/>
    <w:rsid w:val="002B6D23"/>
    <w:rsid w:val="002B6DB4"/>
    <w:rsid w:val="002B7376"/>
    <w:rsid w:val="002C0E80"/>
    <w:rsid w:val="002C2540"/>
    <w:rsid w:val="002C3B69"/>
    <w:rsid w:val="002C4361"/>
    <w:rsid w:val="002C483A"/>
    <w:rsid w:val="002C4CF1"/>
    <w:rsid w:val="002C6812"/>
    <w:rsid w:val="002C6C2E"/>
    <w:rsid w:val="002C75F0"/>
    <w:rsid w:val="002D102C"/>
    <w:rsid w:val="002D2B74"/>
    <w:rsid w:val="002D4562"/>
    <w:rsid w:val="002D5D6E"/>
    <w:rsid w:val="002D6458"/>
    <w:rsid w:val="002D7DEB"/>
    <w:rsid w:val="002E06CE"/>
    <w:rsid w:val="002E1CF6"/>
    <w:rsid w:val="002E2543"/>
    <w:rsid w:val="002E43E8"/>
    <w:rsid w:val="002E4D0A"/>
    <w:rsid w:val="002E6C86"/>
    <w:rsid w:val="002E7611"/>
    <w:rsid w:val="002E7B11"/>
    <w:rsid w:val="002F0D71"/>
    <w:rsid w:val="002F1B8C"/>
    <w:rsid w:val="002F357B"/>
    <w:rsid w:val="002F3A01"/>
    <w:rsid w:val="002F5D1D"/>
    <w:rsid w:val="002F6183"/>
    <w:rsid w:val="002F6B63"/>
    <w:rsid w:val="0030082B"/>
    <w:rsid w:val="003012BD"/>
    <w:rsid w:val="00302C27"/>
    <w:rsid w:val="003033E6"/>
    <w:rsid w:val="00304FEB"/>
    <w:rsid w:val="00305096"/>
    <w:rsid w:val="003076F9"/>
    <w:rsid w:val="00307893"/>
    <w:rsid w:val="003105D1"/>
    <w:rsid w:val="00311E50"/>
    <w:rsid w:val="003141A2"/>
    <w:rsid w:val="00321F83"/>
    <w:rsid w:val="0032251A"/>
    <w:rsid w:val="00322EDF"/>
    <w:rsid w:val="00323CD9"/>
    <w:rsid w:val="00324FE9"/>
    <w:rsid w:val="003269C8"/>
    <w:rsid w:val="0033211E"/>
    <w:rsid w:val="00332122"/>
    <w:rsid w:val="00333726"/>
    <w:rsid w:val="003338DC"/>
    <w:rsid w:val="003341E7"/>
    <w:rsid w:val="00335115"/>
    <w:rsid w:val="00335237"/>
    <w:rsid w:val="0033589B"/>
    <w:rsid w:val="0033742E"/>
    <w:rsid w:val="003375E8"/>
    <w:rsid w:val="0034009C"/>
    <w:rsid w:val="003423AD"/>
    <w:rsid w:val="00343A5E"/>
    <w:rsid w:val="003443CD"/>
    <w:rsid w:val="00345697"/>
    <w:rsid w:val="0034678B"/>
    <w:rsid w:val="00347447"/>
    <w:rsid w:val="003503A4"/>
    <w:rsid w:val="00350A10"/>
    <w:rsid w:val="003516B2"/>
    <w:rsid w:val="00351C12"/>
    <w:rsid w:val="003524F8"/>
    <w:rsid w:val="0035281B"/>
    <w:rsid w:val="00352E46"/>
    <w:rsid w:val="0035318E"/>
    <w:rsid w:val="0035437B"/>
    <w:rsid w:val="00356AC1"/>
    <w:rsid w:val="00357B24"/>
    <w:rsid w:val="00360394"/>
    <w:rsid w:val="003607D7"/>
    <w:rsid w:val="00361714"/>
    <w:rsid w:val="0036280C"/>
    <w:rsid w:val="0036361D"/>
    <w:rsid w:val="00363871"/>
    <w:rsid w:val="00364181"/>
    <w:rsid w:val="00364418"/>
    <w:rsid w:val="00364909"/>
    <w:rsid w:val="00364F85"/>
    <w:rsid w:val="0036635A"/>
    <w:rsid w:val="003664EE"/>
    <w:rsid w:val="0036661D"/>
    <w:rsid w:val="00366CEC"/>
    <w:rsid w:val="00370C7F"/>
    <w:rsid w:val="003721B8"/>
    <w:rsid w:val="00373174"/>
    <w:rsid w:val="00374193"/>
    <w:rsid w:val="00375AA7"/>
    <w:rsid w:val="003769A4"/>
    <w:rsid w:val="003777FB"/>
    <w:rsid w:val="00380176"/>
    <w:rsid w:val="00384529"/>
    <w:rsid w:val="00385CE4"/>
    <w:rsid w:val="003864E3"/>
    <w:rsid w:val="00386596"/>
    <w:rsid w:val="003877DF"/>
    <w:rsid w:val="0039135B"/>
    <w:rsid w:val="0039209B"/>
    <w:rsid w:val="00392E32"/>
    <w:rsid w:val="003944FA"/>
    <w:rsid w:val="003A04B7"/>
    <w:rsid w:val="003A0FD7"/>
    <w:rsid w:val="003A139D"/>
    <w:rsid w:val="003A1B15"/>
    <w:rsid w:val="003A3209"/>
    <w:rsid w:val="003A40B9"/>
    <w:rsid w:val="003A5554"/>
    <w:rsid w:val="003A6571"/>
    <w:rsid w:val="003A71B7"/>
    <w:rsid w:val="003A7295"/>
    <w:rsid w:val="003A74CE"/>
    <w:rsid w:val="003B0480"/>
    <w:rsid w:val="003B0EAF"/>
    <w:rsid w:val="003B1026"/>
    <w:rsid w:val="003B1F3A"/>
    <w:rsid w:val="003B3AE1"/>
    <w:rsid w:val="003B4A1A"/>
    <w:rsid w:val="003B50DB"/>
    <w:rsid w:val="003B643F"/>
    <w:rsid w:val="003B6633"/>
    <w:rsid w:val="003B747A"/>
    <w:rsid w:val="003B7577"/>
    <w:rsid w:val="003C0790"/>
    <w:rsid w:val="003C0FEE"/>
    <w:rsid w:val="003C2219"/>
    <w:rsid w:val="003C539F"/>
    <w:rsid w:val="003C5771"/>
    <w:rsid w:val="003C5862"/>
    <w:rsid w:val="003C6D52"/>
    <w:rsid w:val="003C714F"/>
    <w:rsid w:val="003C7D61"/>
    <w:rsid w:val="003D0208"/>
    <w:rsid w:val="003D09A3"/>
    <w:rsid w:val="003D4037"/>
    <w:rsid w:val="003D432D"/>
    <w:rsid w:val="003D48DA"/>
    <w:rsid w:val="003D6A67"/>
    <w:rsid w:val="003D72D9"/>
    <w:rsid w:val="003D7727"/>
    <w:rsid w:val="003D7846"/>
    <w:rsid w:val="003E0666"/>
    <w:rsid w:val="003E0795"/>
    <w:rsid w:val="003E0C1D"/>
    <w:rsid w:val="003E266A"/>
    <w:rsid w:val="003E26A8"/>
    <w:rsid w:val="003E550C"/>
    <w:rsid w:val="003E6FE5"/>
    <w:rsid w:val="003E7853"/>
    <w:rsid w:val="003F0875"/>
    <w:rsid w:val="003F0B32"/>
    <w:rsid w:val="003F0FBD"/>
    <w:rsid w:val="003F11EB"/>
    <w:rsid w:val="003F436A"/>
    <w:rsid w:val="003F51FA"/>
    <w:rsid w:val="003F5B15"/>
    <w:rsid w:val="003F601A"/>
    <w:rsid w:val="003F7964"/>
    <w:rsid w:val="003F7C3D"/>
    <w:rsid w:val="004016D8"/>
    <w:rsid w:val="004029A8"/>
    <w:rsid w:val="00402E65"/>
    <w:rsid w:val="004034A3"/>
    <w:rsid w:val="00403F71"/>
    <w:rsid w:val="00404008"/>
    <w:rsid w:val="0040623F"/>
    <w:rsid w:val="00406EA7"/>
    <w:rsid w:val="00407B2D"/>
    <w:rsid w:val="00411606"/>
    <w:rsid w:val="004129E4"/>
    <w:rsid w:val="0041454D"/>
    <w:rsid w:val="004148AD"/>
    <w:rsid w:val="00414B11"/>
    <w:rsid w:val="00416229"/>
    <w:rsid w:val="0041726A"/>
    <w:rsid w:val="00422DC6"/>
    <w:rsid w:val="00424232"/>
    <w:rsid w:val="00424BEE"/>
    <w:rsid w:val="00424C8C"/>
    <w:rsid w:val="00424EA9"/>
    <w:rsid w:val="00425336"/>
    <w:rsid w:val="00425DCA"/>
    <w:rsid w:val="00427C1F"/>
    <w:rsid w:val="00431FB4"/>
    <w:rsid w:val="00433DC1"/>
    <w:rsid w:val="00436D51"/>
    <w:rsid w:val="00437254"/>
    <w:rsid w:val="00437FE7"/>
    <w:rsid w:val="004401FE"/>
    <w:rsid w:val="00440FC7"/>
    <w:rsid w:val="004413C5"/>
    <w:rsid w:val="00441969"/>
    <w:rsid w:val="00441D0F"/>
    <w:rsid w:val="00442CD1"/>
    <w:rsid w:val="00443406"/>
    <w:rsid w:val="004437FF"/>
    <w:rsid w:val="00443880"/>
    <w:rsid w:val="00443BB3"/>
    <w:rsid w:val="00444F8A"/>
    <w:rsid w:val="00444FE4"/>
    <w:rsid w:val="00445298"/>
    <w:rsid w:val="004458F0"/>
    <w:rsid w:val="00446796"/>
    <w:rsid w:val="00446878"/>
    <w:rsid w:val="00447191"/>
    <w:rsid w:val="004477DB"/>
    <w:rsid w:val="00450B30"/>
    <w:rsid w:val="00452139"/>
    <w:rsid w:val="00453864"/>
    <w:rsid w:val="00454E7B"/>
    <w:rsid w:val="00457EF6"/>
    <w:rsid w:val="00461A5C"/>
    <w:rsid w:val="00461EDC"/>
    <w:rsid w:val="0046455A"/>
    <w:rsid w:val="004649B7"/>
    <w:rsid w:val="004655EC"/>
    <w:rsid w:val="00465BFC"/>
    <w:rsid w:val="00467AD1"/>
    <w:rsid w:val="00467D98"/>
    <w:rsid w:val="004702AC"/>
    <w:rsid w:val="00472A34"/>
    <w:rsid w:val="00472B07"/>
    <w:rsid w:val="00473449"/>
    <w:rsid w:val="0047357F"/>
    <w:rsid w:val="00473AFD"/>
    <w:rsid w:val="00473CCB"/>
    <w:rsid w:val="00474227"/>
    <w:rsid w:val="00475069"/>
    <w:rsid w:val="00477041"/>
    <w:rsid w:val="00480E97"/>
    <w:rsid w:val="004820C6"/>
    <w:rsid w:val="00482A04"/>
    <w:rsid w:val="00483238"/>
    <w:rsid w:val="00484981"/>
    <w:rsid w:val="004853F3"/>
    <w:rsid w:val="0048650E"/>
    <w:rsid w:val="004919E5"/>
    <w:rsid w:val="00491DB4"/>
    <w:rsid w:val="00492A55"/>
    <w:rsid w:val="00492F11"/>
    <w:rsid w:val="004945B8"/>
    <w:rsid w:val="004953D1"/>
    <w:rsid w:val="004959E8"/>
    <w:rsid w:val="00496528"/>
    <w:rsid w:val="004A228E"/>
    <w:rsid w:val="004A2F55"/>
    <w:rsid w:val="004A426C"/>
    <w:rsid w:val="004A53EB"/>
    <w:rsid w:val="004A5473"/>
    <w:rsid w:val="004A5569"/>
    <w:rsid w:val="004B0AF2"/>
    <w:rsid w:val="004B196C"/>
    <w:rsid w:val="004B2D9C"/>
    <w:rsid w:val="004B2F32"/>
    <w:rsid w:val="004B37C6"/>
    <w:rsid w:val="004B4581"/>
    <w:rsid w:val="004B523A"/>
    <w:rsid w:val="004B6E93"/>
    <w:rsid w:val="004B71B4"/>
    <w:rsid w:val="004B7983"/>
    <w:rsid w:val="004C1738"/>
    <w:rsid w:val="004C2B8D"/>
    <w:rsid w:val="004C3236"/>
    <w:rsid w:val="004C37B5"/>
    <w:rsid w:val="004C4123"/>
    <w:rsid w:val="004C5055"/>
    <w:rsid w:val="004C50B5"/>
    <w:rsid w:val="004D015D"/>
    <w:rsid w:val="004D0463"/>
    <w:rsid w:val="004D07AA"/>
    <w:rsid w:val="004D1833"/>
    <w:rsid w:val="004D189D"/>
    <w:rsid w:val="004D3FFA"/>
    <w:rsid w:val="004E20CB"/>
    <w:rsid w:val="004E2CC2"/>
    <w:rsid w:val="004E4F5C"/>
    <w:rsid w:val="004E52DA"/>
    <w:rsid w:val="004E6316"/>
    <w:rsid w:val="004E6801"/>
    <w:rsid w:val="004E77D8"/>
    <w:rsid w:val="004E7932"/>
    <w:rsid w:val="004F0829"/>
    <w:rsid w:val="004F1897"/>
    <w:rsid w:val="004F287B"/>
    <w:rsid w:val="004F29AD"/>
    <w:rsid w:val="004F3C56"/>
    <w:rsid w:val="004F5218"/>
    <w:rsid w:val="004F5499"/>
    <w:rsid w:val="004F619A"/>
    <w:rsid w:val="004F63DB"/>
    <w:rsid w:val="004F6B55"/>
    <w:rsid w:val="004F6F01"/>
    <w:rsid w:val="004F72E7"/>
    <w:rsid w:val="004F7361"/>
    <w:rsid w:val="004F7E1D"/>
    <w:rsid w:val="00500178"/>
    <w:rsid w:val="00501238"/>
    <w:rsid w:val="00503C81"/>
    <w:rsid w:val="00503E1C"/>
    <w:rsid w:val="0050443C"/>
    <w:rsid w:val="005052E2"/>
    <w:rsid w:val="005056AD"/>
    <w:rsid w:val="00505708"/>
    <w:rsid w:val="0050720A"/>
    <w:rsid w:val="005108A5"/>
    <w:rsid w:val="005109AA"/>
    <w:rsid w:val="005117D4"/>
    <w:rsid w:val="00512753"/>
    <w:rsid w:val="00513246"/>
    <w:rsid w:val="005142DE"/>
    <w:rsid w:val="00517074"/>
    <w:rsid w:val="0052040B"/>
    <w:rsid w:val="005204A7"/>
    <w:rsid w:val="0052165A"/>
    <w:rsid w:val="00521ADC"/>
    <w:rsid w:val="005222A5"/>
    <w:rsid w:val="00524EC4"/>
    <w:rsid w:val="00524F25"/>
    <w:rsid w:val="00526B99"/>
    <w:rsid w:val="005278B1"/>
    <w:rsid w:val="0053061D"/>
    <w:rsid w:val="00530B38"/>
    <w:rsid w:val="005334D3"/>
    <w:rsid w:val="005337FA"/>
    <w:rsid w:val="005347AE"/>
    <w:rsid w:val="00534ABC"/>
    <w:rsid w:val="00535C4F"/>
    <w:rsid w:val="005364F6"/>
    <w:rsid w:val="00537B8F"/>
    <w:rsid w:val="00541664"/>
    <w:rsid w:val="005426D4"/>
    <w:rsid w:val="00544519"/>
    <w:rsid w:val="00544E8C"/>
    <w:rsid w:val="00544F6E"/>
    <w:rsid w:val="00545689"/>
    <w:rsid w:val="0054610D"/>
    <w:rsid w:val="005466A9"/>
    <w:rsid w:val="00546CA2"/>
    <w:rsid w:val="0054728D"/>
    <w:rsid w:val="00547DDF"/>
    <w:rsid w:val="00550A09"/>
    <w:rsid w:val="00550F60"/>
    <w:rsid w:val="00552A3B"/>
    <w:rsid w:val="00552BED"/>
    <w:rsid w:val="00553E6E"/>
    <w:rsid w:val="00553E77"/>
    <w:rsid w:val="005542EC"/>
    <w:rsid w:val="00555229"/>
    <w:rsid w:val="00555587"/>
    <w:rsid w:val="00556547"/>
    <w:rsid w:val="00557EA8"/>
    <w:rsid w:val="00560325"/>
    <w:rsid w:val="00561811"/>
    <w:rsid w:val="00562BE6"/>
    <w:rsid w:val="00562D9F"/>
    <w:rsid w:val="00566479"/>
    <w:rsid w:val="00566B11"/>
    <w:rsid w:val="00566B6D"/>
    <w:rsid w:val="0056709B"/>
    <w:rsid w:val="005703F3"/>
    <w:rsid w:val="00571ECD"/>
    <w:rsid w:val="00572A69"/>
    <w:rsid w:val="00572F5D"/>
    <w:rsid w:val="00573B96"/>
    <w:rsid w:val="0057410D"/>
    <w:rsid w:val="00574676"/>
    <w:rsid w:val="00574C46"/>
    <w:rsid w:val="00574D8E"/>
    <w:rsid w:val="005759E5"/>
    <w:rsid w:val="00576C1C"/>
    <w:rsid w:val="00581EEB"/>
    <w:rsid w:val="00582013"/>
    <w:rsid w:val="00583426"/>
    <w:rsid w:val="00584C6E"/>
    <w:rsid w:val="00584DD4"/>
    <w:rsid w:val="0058557E"/>
    <w:rsid w:val="00586031"/>
    <w:rsid w:val="00586366"/>
    <w:rsid w:val="0058696A"/>
    <w:rsid w:val="00590367"/>
    <w:rsid w:val="00590703"/>
    <w:rsid w:val="00590832"/>
    <w:rsid w:val="005916D2"/>
    <w:rsid w:val="00591F9D"/>
    <w:rsid w:val="0059225F"/>
    <w:rsid w:val="00594220"/>
    <w:rsid w:val="005958E2"/>
    <w:rsid w:val="005976B0"/>
    <w:rsid w:val="005A03B6"/>
    <w:rsid w:val="005A10A6"/>
    <w:rsid w:val="005A252C"/>
    <w:rsid w:val="005A2BD7"/>
    <w:rsid w:val="005A3423"/>
    <w:rsid w:val="005A38BF"/>
    <w:rsid w:val="005A424A"/>
    <w:rsid w:val="005A4C45"/>
    <w:rsid w:val="005A562B"/>
    <w:rsid w:val="005A73F2"/>
    <w:rsid w:val="005B14FA"/>
    <w:rsid w:val="005B292B"/>
    <w:rsid w:val="005B3239"/>
    <w:rsid w:val="005B42C2"/>
    <w:rsid w:val="005B5EFC"/>
    <w:rsid w:val="005B79B9"/>
    <w:rsid w:val="005B79F3"/>
    <w:rsid w:val="005B7C4A"/>
    <w:rsid w:val="005C1EFA"/>
    <w:rsid w:val="005C4ED2"/>
    <w:rsid w:val="005C514F"/>
    <w:rsid w:val="005C7FE4"/>
    <w:rsid w:val="005D0A2B"/>
    <w:rsid w:val="005D0BF5"/>
    <w:rsid w:val="005D1144"/>
    <w:rsid w:val="005D1C47"/>
    <w:rsid w:val="005D1FD4"/>
    <w:rsid w:val="005D407C"/>
    <w:rsid w:val="005D495E"/>
    <w:rsid w:val="005D4C57"/>
    <w:rsid w:val="005D581A"/>
    <w:rsid w:val="005D632A"/>
    <w:rsid w:val="005D6785"/>
    <w:rsid w:val="005D7E56"/>
    <w:rsid w:val="005E0345"/>
    <w:rsid w:val="005E12A7"/>
    <w:rsid w:val="005E2D4F"/>
    <w:rsid w:val="005E58ED"/>
    <w:rsid w:val="005E6458"/>
    <w:rsid w:val="005E7A8B"/>
    <w:rsid w:val="005F4016"/>
    <w:rsid w:val="005F406C"/>
    <w:rsid w:val="005F5738"/>
    <w:rsid w:val="005F7A61"/>
    <w:rsid w:val="00601F93"/>
    <w:rsid w:val="006032D1"/>
    <w:rsid w:val="00603DA3"/>
    <w:rsid w:val="00604D32"/>
    <w:rsid w:val="00612928"/>
    <w:rsid w:val="006129CA"/>
    <w:rsid w:val="006131B6"/>
    <w:rsid w:val="006136B4"/>
    <w:rsid w:val="00616BC9"/>
    <w:rsid w:val="00620258"/>
    <w:rsid w:val="00621BA5"/>
    <w:rsid w:val="006239C0"/>
    <w:rsid w:val="006248C2"/>
    <w:rsid w:val="00632209"/>
    <w:rsid w:val="006323D1"/>
    <w:rsid w:val="006343D8"/>
    <w:rsid w:val="00636A4D"/>
    <w:rsid w:val="00641076"/>
    <w:rsid w:val="006441D0"/>
    <w:rsid w:val="0064424E"/>
    <w:rsid w:val="00646686"/>
    <w:rsid w:val="00650074"/>
    <w:rsid w:val="0065194A"/>
    <w:rsid w:val="00651F91"/>
    <w:rsid w:val="00652AE8"/>
    <w:rsid w:val="00653C86"/>
    <w:rsid w:val="006552CB"/>
    <w:rsid w:val="00656940"/>
    <w:rsid w:val="00657090"/>
    <w:rsid w:val="0065731A"/>
    <w:rsid w:val="006610D3"/>
    <w:rsid w:val="0066252F"/>
    <w:rsid w:val="0066465E"/>
    <w:rsid w:val="00664CED"/>
    <w:rsid w:val="00666EE9"/>
    <w:rsid w:val="00670167"/>
    <w:rsid w:val="006714CC"/>
    <w:rsid w:val="0067244B"/>
    <w:rsid w:val="00672532"/>
    <w:rsid w:val="006727AA"/>
    <w:rsid w:val="00672A70"/>
    <w:rsid w:val="00673106"/>
    <w:rsid w:val="006732C5"/>
    <w:rsid w:val="00674C50"/>
    <w:rsid w:val="00674DCA"/>
    <w:rsid w:val="006760CE"/>
    <w:rsid w:val="00676E1F"/>
    <w:rsid w:val="00680F4C"/>
    <w:rsid w:val="00681013"/>
    <w:rsid w:val="00681363"/>
    <w:rsid w:val="00681FB2"/>
    <w:rsid w:val="0068354A"/>
    <w:rsid w:val="00684CD8"/>
    <w:rsid w:val="00685EF3"/>
    <w:rsid w:val="006861F6"/>
    <w:rsid w:val="00690AD0"/>
    <w:rsid w:val="00691CF8"/>
    <w:rsid w:val="00692851"/>
    <w:rsid w:val="00692B35"/>
    <w:rsid w:val="00693507"/>
    <w:rsid w:val="00693EFC"/>
    <w:rsid w:val="006953EF"/>
    <w:rsid w:val="0069548D"/>
    <w:rsid w:val="006954D2"/>
    <w:rsid w:val="00697B9A"/>
    <w:rsid w:val="006A234F"/>
    <w:rsid w:val="006A2B00"/>
    <w:rsid w:val="006A3CB7"/>
    <w:rsid w:val="006A4CA6"/>
    <w:rsid w:val="006A55C8"/>
    <w:rsid w:val="006B0793"/>
    <w:rsid w:val="006B2684"/>
    <w:rsid w:val="006B3BC6"/>
    <w:rsid w:val="006B3CD2"/>
    <w:rsid w:val="006B7C24"/>
    <w:rsid w:val="006C1266"/>
    <w:rsid w:val="006C12E2"/>
    <w:rsid w:val="006C2666"/>
    <w:rsid w:val="006C2A51"/>
    <w:rsid w:val="006C2F97"/>
    <w:rsid w:val="006C5245"/>
    <w:rsid w:val="006C7C4C"/>
    <w:rsid w:val="006D042B"/>
    <w:rsid w:val="006D0885"/>
    <w:rsid w:val="006D08CE"/>
    <w:rsid w:val="006D0FA7"/>
    <w:rsid w:val="006D1689"/>
    <w:rsid w:val="006D19A1"/>
    <w:rsid w:val="006D253E"/>
    <w:rsid w:val="006D27F9"/>
    <w:rsid w:val="006D32A4"/>
    <w:rsid w:val="006D39A7"/>
    <w:rsid w:val="006D3EBF"/>
    <w:rsid w:val="006D577D"/>
    <w:rsid w:val="006D77BD"/>
    <w:rsid w:val="006D7E5A"/>
    <w:rsid w:val="006E1355"/>
    <w:rsid w:val="006E2F90"/>
    <w:rsid w:val="006E3108"/>
    <w:rsid w:val="006E3186"/>
    <w:rsid w:val="006E4C47"/>
    <w:rsid w:val="006E53EC"/>
    <w:rsid w:val="006E5747"/>
    <w:rsid w:val="006E6297"/>
    <w:rsid w:val="006E6734"/>
    <w:rsid w:val="006E6BF7"/>
    <w:rsid w:val="006E756D"/>
    <w:rsid w:val="006F1D38"/>
    <w:rsid w:val="006F2D14"/>
    <w:rsid w:val="006F355A"/>
    <w:rsid w:val="006F567E"/>
    <w:rsid w:val="006F5971"/>
    <w:rsid w:val="006F5C1D"/>
    <w:rsid w:val="006F5CE8"/>
    <w:rsid w:val="006F75C4"/>
    <w:rsid w:val="006F7F89"/>
    <w:rsid w:val="007009D1"/>
    <w:rsid w:val="00700A15"/>
    <w:rsid w:val="00700F08"/>
    <w:rsid w:val="00701605"/>
    <w:rsid w:val="00702513"/>
    <w:rsid w:val="00702C2A"/>
    <w:rsid w:val="007036F9"/>
    <w:rsid w:val="0070402E"/>
    <w:rsid w:val="00704A62"/>
    <w:rsid w:val="00707B09"/>
    <w:rsid w:val="007101B6"/>
    <w:rsid w:val="00712E98"/>
    <w:rsid w:val="00713CC6"/>
    <w:rsid w:val="00715AE5"/>
    <w:rsid w:val="00716EBA"/>
    <w:rsid w:val="007170BF"/>
    <w:rsid w:val="007208FF"/>
    <w:rsid w:val="0072124D"/>
    <w:rsid w:val="007212F2"/>
    <w:rsid w:val="007222D9"/>
    <w:rsid w:val="007232CF"/>
    <w:rsid w:val="00723BA0"/>
    <w:rsid w:val="00723E96"/>
    <w:rsid w:val="00724E9A"/>
    <w:rsid w:val="007262F8"/>
    <w:rsid w:val="0072655C"/>
    <w:rsid w:val="00726C4B"/>
    <w:rsid w:val="007278DF"/>
    <w:rsid w:val="00730D59"/>
    <w:rsid w:val="00731060"/>
    <w:rsid w:val="00731120"/>
    <w:rsid w:val="00731A2A"/>
    <w:rsid w:val="007322C0"/>
    <w:rsid w:val="00732F74"/>
    <w:rsid w:val="00735EEE"/>
    <w:rsid w:val="00736D75"/>
    <w:rsid w:val="00741289"/>
    <w:rsid w:val="0074175A"/>
    <w:rsid w:val="00741B22"/>
    <w:rsid w:val="00743E12"/>
    <w:rsid w:val="00743F3B"/>
    <w:rsid w:val="007442FC"/>
    <w:rsid w:val="00744ED7"/>
    <w:rsid w:val="00745781"/>
    <w:rsid w:val="00745F19"/>
    <w:rsid w:val="00746994"/>
    <w:rsid w:val="00746CAA"/>
    <w:rsid w:val="007541FD"/>
    <w:rsid w:val="0075720E"/>
    <w:rsid w:val="00760745"/>
    <w:rsid w:val="00760E5C"/>
    <w:rsid w:val="007613CA"/>
    <w:rsid w:val="00761930"/>
    <w:rsid w:val="007642B1"/>
    <w:rsid w:val="007652BB"/>
    <w:rsid w:val="00765308"/>
    <w:rsid w:val="00765B5E"/>
    <w:rsid w:val="00767251"/>
    <w:rsid w:val="00767DAB"/>
    <w:rsid w:val="00770503"/>
    <w:rsid w:val="0077122C"/>
    <w:rsid w:val="0077173A"/>
    <w:rsid w:val="00771DE5"/>
    <w:rsid w:val="00772A8D"/>
    <w:rsid w:val="00772BD8"/>
    <w:rsid w:val="00775458"/>
    <w:rsid w:val="00775710"/>
    <w:rsid w:val="00775F52"/>
    <w:rsid w:val="00777A10"/>
    <w:rsid w:val="0078014E"/>
    <w:rsid w:val="007814E0"/>
    <w:rsid w:val="0078245B"/>
    <w:rsid w:val="00785507"/>
    <w:rsid w:val="00785EE2"/>
    <w:rsid w:val="007861E5"/>
    <w:rsid w:val="00787143"/>
    <w:rsid w:val="0078715A"/>
    <w:rsid w:val="007879E0"/>
    <w:rsid w:val="0079032D"/>
    <w:rsid w:val="00793314"/>
    <w:rsid w:val="00796028"/>
    <w:rsid w:val="007965DB"/>
    <w:rsid w:val="00796662"/>
    <w:rsid w:val="007A0E03"/>
    <w:rsid w:val="007A1276"/>
    <w:rsid w:val="007A34EF"/>
    <w:rsid w:val="007A42F9"/>
    <w:rsid w:val="007A5269"/>
    <w:rsid w:val="007A7AAD"/>
    <w:rsid w:val="007B03A5"/>
    <w:rsid w:val="007B0C00"/>
    <w:rsid w:val="007B163D"/>
    <w:rsid w:val="007B1A00"/>
    <w:rsid w:val="007B1DF5"/>
    <w:rsid w:val="007B2084"/>
    <w:rsid w:val="007B2D1A"/>
    <w:rsid w:val="007B3B61"/>
    <w:rsid w:val="007B491A"/>
    <w:rsid w:val="007B4FF8"/>
    <w:rsid w:val="007B55EF"/>
    <w:rsid w:val="007B5802"/>
    <w:rsid w:val="007B5F97"/>
    <w:rsid w:val="007B6AC5"/>
    <w:rsid w:val="007B737C"/>
    <w:rsid w:val="007B7F82"/>
    <w:rsid w:val="007C07D4"/>
    <w:rsid w:val="007C2E50"/>
    <w:rsid w:val="007C45B8"/>
    <w:rsid w:val="007C4C5C"/>
    <w:rsid w:val="007C502E"/>
    <w:rsid w:val="007C73D4"/>
    <w:rsid w:val="007C7724"/>
    <w:rsid w:val="007D1576"/>
    <w:rsid w:val="007D1F18"/>
    <w:rsid w:val="007D3287"/>
    <w:rsid w:val="007D37E4"/>
    <w:rsid w:val="007D41D3"/>
    <w:rsid w:val="007D7E2C"/>
    <w:rsid w:val="007E0089"/>
    <w:rsid w:val="007E5C9C"/>
    <w:rsid w:val="007E6A45"/>
    <w:rsid w:val="007E7ADB"/>
    <w:rsid w:val="007F0179"/>
    <w:rsid w:val="007F0A07"/>
    <w:rsid w:val="007F0C07"/>
    <w:rsid w:val="007F45F1"/>
    <w:rsid w:val="007F5D3C"/>
    <w:rsid w:val="007F65C5"/>
    <w:rsid w:val="007F70F2"/>
    <w:rsid w:val="007F7971"/>
    <w:rsid w:val="007F797B"/>
    <w:rsid w:val="007F7A4B"/>
    <w:rsid w:val="007F7F41"/>
    <w:rsid w:val="00800DCA"/>
    <w:rsid w:val="008023C2"/>
    <w:rsid w:val="00803EEB"/>
    <w:rsid w:val="0080443B"/>
    <w:rsid w:val="00804A13"/>
    <w:rsid w:val="0080515C"/>
    <w:rsid w:val="008053B1"/>
    <w:rsid w:val="00806A30"/>
    <w:rsid w:val="008101D6"/>
    <w:rsid w:val="00810EC1"/>
    <w:rsid w:val="00812452"/>
    <w:rsid w:val="00815483"/>
    <w:rsid w:val="00815781"/>
    <w:rsid w:val="00815868"/>
    <w:rsid w:val="00817F7B"/>
    <w:rsid w:val="0082219A"/>
    <w:rsid w:val="00822207"/>
    <w:rsid w:val="008231D9"/>
    <w:rsid w:val="00826006"/>
    <w:rsid w:val="0082749E"/>
    <w:rsid w:val="008279F2"/>
    <w:rsid w:val="00827F4B"/>
    <w:rsid w:val="008305BC"/>
    <w:rsid w:val="008345F6"/>
    <w:rsid w:val="00834872"/>
    <w:rsid w:val="008354A4"/>
    <w:rsid w:val="00835D06"/>
    <w:rsid w:val="00837FFD"/>
    <w:rsid w:val="0084098F"/>
    <w:rsid w:val="00840BBC"/>
    <w:rsid w:val="00840EA6"/>
    <w:rsid w:val="008413E7"/>
    <w:rsid w:val="00841701"/>
    <w:rsid w:val="0084200E"/>
    <w:rsid w:val="008420C8"/>
    <w:rsid w:val="00842176"/>
    <w:rsid w:val="0084266F"/>
    <w:rsid w:val="00842FBF"/>
    <w:rsid w:val="00847FED"/>
    <w:rsid w:val="00850BC2"/>
    <w:rsid w:val="008517E7"/>
    <w:rsid w:val="00852930"/>
    <w:rsid w:val="00853677"/>
    <w:rsid w:val="00854134"/>
    <w:rsid w:val="00854833"/>
    <w:rsid w:val="00857D52"/>
    <w:rsid w:val="008603C0"/>
    <w:rsid w:val="008612B9"/>
    <w:rsid w:val="008637E1"/>
    <w:rsid w:val="00863964"/>
    <w:rsid w:val="008653D1"/>
    <w:rsid w:val="00866C73"/>
    <w:rsid w:val="0086716D"/>
    <w:rsid w:val="00867626"/>
    <w:rsid w:val="00871310"/>
    <w:rsid w:val="00872CC4"/>
    <w:rsid w:val="00872F97"/>
    <w:rsid w:val="00874261"/>
    <w:rsid w:val="008744CD"/>
    <w:rsid w:val="00874DDF"/>
    <w:rsid w:val="0087503C"/>
    <w:rsid w:val="00875B88"/>
    <w:rsid w:val="00880B23"/>
    <w:rsid w:val="00883276"/>
    <w:rsid w:val="00883E5F"/>
    <w:rsid w:val="0088421D"/>
    <w:rsid w:val="00884659"/>
    <w:rsid w:val="00884D3A"/>
    <w:rsid w:val="0088573C"/>
    <w:rsid w:val="00887212"/>
    <w:rsid w:val="00890038"/>
    <w:rsid w:val="008909A2"/>
    <w:rsid w:val="00891AC4"/>
    <w:rsid w:val="00891B75"/>
    <w:rsid w:val="00893423"/>
    <w:rsid w:val="00894658"/>
    <w:rsid w:val="00894EAD"/>
    <w:rsid w:val="0089518D"/>
    <w:rsid w:val="00896ACF"/>
    <w:rsid w:val="00896E1B"/>
    <w:rsid w:val="008970FB"/>
    <w:rsid w:val="00897219"/>
    <w:rsid w:val="00897FBC"/>
    <w:rsid w:val="008A1140"/>
    <w:rsid w:val="008A26FE"/>
    <w:rsid w:val="008A2777"/>
    <w:rsid w:val="008A2A68"/>
    <w:rsid w:val="008A35A4"/>
    <w:rsid w:val="008A368E"/>
    <w:rsid w:val="008A60DB"/>
    <w:rsid w:val="008A6E53"/>
    <w:rsid w:val="008B021D"/>
    <w:rsid w:val="008B021E"/>
    <w:rsid w:val="008B022A"/>
    <w:rsid w:val="008B0CF4"/>
    <w:rsid w:val="008B1283"/>
    <w:rsid w:val="008B187C"/>
    <w:rsid w:val="008B1987"/>
    <w:rsid w:val="008B3063"/>
    <w:rsid w:val="008B41A1"/>
    <w:rsid w:val="008B4F45"/>
    <w:rsid w:val="008B5CD5"/>
    <w:rsid w:val="008B6069"/>
    <w:rsid w:val="008B72FE"/>
    <w:rsid w:val="008B7582"/>
    <w:rsid w:val="008C0BD2"/>
    <w:rsid w:val="008C1078"/>
    <w:rsid w:val="008C1460"/>
    <w:rsid w:val="008C1E2E"/>
    <w:rsid w:val="008C2FDD"/>
    <w:rsid w:val="008C3894"/>
    <w:rsid w:val="008C48DB"/>
    <w:rsid w:val="008C5570"/>
    <w:rsid w:val="008C5E82"/>
    <w:rsid w:val="008C6518"/>
    <w:rsid w:val="008C6C08"/>
    <w:rsid w:val="008C70AA"/>
    <w:rsid w:val="008D1790"/>
    <w:rsid w:val="008D2182"/>
    <w:rsid w:val="008D258B"/>
    <w:rsid w:val="008D2A33"/>
    <w:rsid w:val="008D4733"/>
    <w:rsid w:val="008D5907"/>
    <w:rsid w:val="008D603D"/>
    <w:rsid w:val="008D68E7"/>
    <w:rsid w:val="008E08C9"/>
    <w:rsid w:val="008E12DB"/>
    <w:rsid w:val="008E1525"/>
    <w:rsid w:val="008E198E"/>
    <w:rsid w:val="008E1CCB"/>
    <w:rsid w:val="008E38B5"/>
    <w:rsid w:val="008E5238"/>
    <w:rsid w:val="008E54C4"/>
    <w:rsid w:val="008F3101"/>
    <w:rsid w:val="008F5E1C"/>
    <w:rsid w:val="008F6EC9"/>
    <w:rsid w:val="0090056D"/>
    <w:rsid w:val="00900CD7"/>
    <w:rsid w:val="00901312"/>
    <w:rsid w:val="00902287"/>
    <w:rsid w:val="00902FB2"/>
    <w:rsid w:val="00903F6B"/>
    <w:rsid w:val="0090425C"/>
    <w:rsid w:val="0090776D"/>
    <w:rsid w:val="00911185"/>
    <w:rsid w:val="009115AD"/>
    <w:rsid w:val="00913185"/>
    <w:rsid w:val="00914169"/>
    <w:rsid w:val="00914E30"/>
    <w:rsid w:val="00916666"/>
    <w:rsid w:val="00920938"/>
    <w:rsid w:val="00920BE5"/>
    <w:rsid w:val="00920D4D"/>
    <w:rsid w:val="00921A8A"/>
    <w:rsid w:val="00923EE6"/>
    <w:rsid w:val="0092458B"/>
    <w:rsid w:val="00924BBB"/>
    <w:rsid w:val="00925958"/>
    <w:rsid w:val="00927E41"/>
    <w:rsid w:val="00931C60"/>
    <w:rsid w:val="00932295"/>
    <w:rsid w:val="009341D4"/>
    <w:rsid w:val="00935E63"/>
    <w:rsid w:val="0094008B"/>
    <w:rsid w:val="00941E13"/>
    <w:rsid w:val="00941E5A"/>
    <w:rsid w:val="00942676"/>
    <w:rsid w:val="0094326C"/>
    <w:rsid w:val="009435A9"/>
    <w:rsid w:val="00944652"/>
    <w:rsid w:val="00945EDC"/>
    <w:rsid w:val="00947F01"/>
    <w:rsid w:val="0095104C"/>
    <w:rsid w:val="00951B41"/>
    <w:rsid w:val="009521A4"/>
    <w:rsid w:val="009538A6"/>
    <w:rsid w:val="009541E1"/>
    <w:rsid w:val="0095440D"/>
    <w:rsid w:val="0095531D"/>
    <w:rsid w:val="00956B1A"/>
    <w:rsid w:val="00957013"/>
    <w:rsid w:val="00960963"/>
    <w:rsid w:val="009609F0"/>
    <w:rsid w:val="00960F12"/>
    <w:rsid w:val="009611F8"/>
    <w:rsid w:val="009615A6"/>
    <w:rsid w:val="009620D2"/>
    <w:rsid w:val="00962189"/>
    <w:rsid w:val="009631C9"/>
    <w:rsid w:val="00963A30"/>
    <w:rsid w:val="00963DAD"/>
    <w:rsid w:val="00964988"/>
    <w:rsid w:val="00964FD0"/>
    <w:rsid w:val="0096593A"/>
    <w:rsid w:val="00966187"/>
    <w:rsid w:val="00967EE2"/>
    <w:rsid w:val="00970E52"/>
    <w:rsid w:val="00971070"/>
    <w:rsid w:val="009713D1"/>
    <w:rsid w:val="0097333C"/>
    <w:rsid w:val="00974693"/>
    <w:rsid w:val="009747FF"/>
    <w:rsid w:val="00974D59"/>
    <w:rsid w:val="00975148"/>
    <w:rsid w:val="00975540"/>
    <w:rsid w:val="00975F18"/>
    <w:rsid w:val="009760E8"/>
    <w:rsid w:val="0097638E"/>
    <w:rsid w:val="00977135"/>
    <w:rsid w:val="00981179"/>
    <w:rsid w:val="009818DC"/>
    <w:rsid w:val="00982743"/>
    <w:rsid w:val="0098281A"/>
    <w:rsid w:val="0098307E"/>
    <w:rsid w:val="00983ED8"/>
    <w:rsid w:val="00985A0D"/>
    <w:rsid w:val="00986D3D"/>
    <w:rsid w:val="00993A66"/>
    <w:rsid w:val="00993DD9"/>
    <w:rsid w:val="00996CFF"/>
    <w:rsid w:val="00996D2E"/>
    <w:rsid w:val="0099740C"/>
    <w:rsid w:val="009A0910"/>
    <w:rsid w:val="009A1A73"/>
    <w:rsid w:val="009A4E28"/>
    <w:rsid w:val="009A596F"/>
    <w:rsid w:val="009A5BFB"/>
    <w:rsid w:val="009A641F"/>
    <w:rsid w:val="009A6DA6"/>
    <w:rsid w:val="009A7680"/>
    <w:rsid w:val="009A79F6"/>
    <w:rsid w:val="009B0D5D"/>
    <w:rsid w:val="009B0F1D"/>
    <w:rsid w:val="009B1086"/>
    <w:rsid w:val="009B11D1"/>
    <w:rsid w:val="009B1D73"/>
    <w:rsid w:val="009B233C"/>
    <w:rsid w:val="009B2CF2"/>
    <w:rsid w:val="009B37D8"/>
    <w:rsid w:val="009B410C"/>
    <w:rsid w:val="009B5097"/>
    <w:rsid w:val="009B668A"/>
    <w:rsid w:val="009B68FE"/>
    <w:rsid w:val="009C0F8E"/>
    <w:rsid w:val="009C10F9"/>
    <w:rsid w:val="009C1D51"/>
    <w:rsid w:val="009C5158"/>
    <w:rsid w:val="009C5636"/>
    <w:rsid w:val="009C5C2E"/>
    <w:rsid w:val="009C6C5C"/>
    <w:rsid w:val="009C706B"/>
    <w:rsid w:val="009C763D"/>
    <w:rsid w:val="009D1FD8"/>
    <w:rsid w:val="009D5B35"/>
    <w:rsid w:val="009D5FA1"/>
    <w:rsid w:val="009D7F24"/>
    <w:rsid w:val="009E032A"/>
    <w:rsid w:val="009E0645"/>
    <w:rsid w:val="009E0765"/>
    <w:rsid w:val="009E0933"/>
    <w:rsid w:val="009E4B89"/>
    <w:rsid w:val="009E7856"/>
    <w:rsid w:val="009E7DB3"/>
    <w:rsid w:val="009F00FE"/>
    <w:rsid w:val="009F101B"/>
    <w:rsid w:val="009F1F19"/>
    <w:rsid w:val="009F4C6C"/>
    <w:rsid w:val="009F616E"/>
    <w:rsid w:val="009F61AA"/>
    <w:rsid w:val="009F7575"/>
    <w:rsid w:val="00A001E3"/>
    <w:rsid w:val="00A00F3B"/>
    <w:rsid w:val="00A01500"/>
    <w:rsid w:val="00A02BD0"/>
    <w:rsid w:val="00A02C68"/>
    <w:rsid w:val="00A03553"/>
    <w:rsid w:val="00A044F8"/>
    <w:rsid w:val="00A12408"/>
    <w:rsid w:val="00A126F0"/>
    <w:rsid w:val="00A12880"/>
    <w:rsid w:val="00A129C2"/>
    <w:rsid w:val="00A13454"/>
    <w:rsid w:val="00A1378B"/>
    <w:rsid w:val="00A15BE7"/>
    <w:rsid w:val="00A17670"/>
    <w:rsid w:val="00A177BF"/>
    <w:rsid w:val="00A225B1"/>
    <w:rsid w:val="00A22E08"/>
    <w:rsid w:val="00A241C4"/>
    <w:rsid w:val="00A249F0"/>
    <w:rsid w:val="00A25B2A"/>
    <w:rsid w:val="00A30167"/>
    <w:rsid w:val="00A302EE"/>
    <w:rsid w:val="00A31701"/>
    <w:rsid w:val="00A33301"/>
    <w:rsid w:val="00A3379A"/>
    <w:rsid w:val="00A36AEA"/>
    <w:rsid w:val="00A37888"/>
    <w:rsid w:val="00A432E4"/>
    <w:rsid w:val="00A4367A"/>
    <w:rsid w:val="00A44252"/>
    <w:rsid w:val="00A46723"/>
    <w:rsid w:val="00A510BE"/>
    <w:rsid w:val="00A524ED"/>
    <w:rsid w:val="00A52D9E"/>
    <w:rsid w:val="00A53BB3"/>
    <w:rsid w:val="00A54270"/>
    <w:rsid w:val="00A54798"/>
    <w:rsid w:val="00A60D1F"/>
    <w:rsid w:val="00A61350"/>
    <w:rsid w:val="00A66512"/>
    <w:rsid w:val="00A67475"/>
    <w:rsid w:val="00A674EF"/>
    <w:rsid w:val="00A676A6"/>
    <w:rsid w:val="00A702F0"/>
    <w:rsid w:val="00A72A7D"/>
    <w:rsid w:val="00A72BD7"/>
    <w:rsid w:val="00A74AD5"/>
    <w:rsid w:val="00A75F28"/>
    <w:rsid w:val="00A77E76"/>
    <w:rsid w:val="00A816EB"/>
    <w:rsid w:val="00A82C80"/>
    <w:rsid w:val="00A85368"/>
    <w:rsid w:val="00A861E3"/>
    <w:rsid w:val="00A862C5"/>
    <w:rsid w:val="00A866BA"/>
    <w:rsid w:val="00A86A51"/>
    <w:rsid w:val="00A8769A"/>
    <w:rsid w:val="00A91215"/>
    <w:rsid w:val="00A929F6"/>
    <w:rsid w:val="00A9367B"/>
    <w:rsid w:val="00A93B6E"/>
    <w:rsid w:val="00A947F4"/>
    <w:rsid w:val="00A94DC6"/>
    <w:rsid w:val="00A94EB4"/>
    <w:rsid w:val="00A96BF3"/>
    <w:rsid w:val="00A9738B"/>
    <w:rsid w:val="00AA0BE6"/>
    <w:rsid w:val="00AA1B1F"/>
    <w:rsid w:val="00AA2467"/>
    <w:rsid w:val="00AA4129"/>
    <w:rsid w:val="00AA4133"/>
    <w:rsid w:val="00AA45C7"/>
    <w:rsid w:val="00AA55F7"/>
    <w:rsid w:val="00AB06A1"/>
    <w:rsid w:val="00AB1320"/>
    <w:rsid w:val="00AB23EB"/>
    <w:rsid w:val="00AB2E61"/>
    <w:rsid w:val="00AB329F"/>
    <w:rsid w:val="00AB6065"/>
    <w:rsid w:val="00AB7D5B"/>
    <w:rsid w:val="00AC3569"/>
    <w:rsid w:val="00AC50A7"/>
    <w:rsid w:val="00AC51C1"/>
    <w:rsid w:val="00AC6114"/>
    <w:rsid w:val="00AC6430"/>
    <w:rsid w:val="00AC6964"/>
    <w:rsid w:val="00AC709D"/>
    <w:rsid w:val="00AC719B"/>
    <w:rsid w:val="00AC722E"/>
    <w:rsid w:val="00AC7F29"/>
    <w:rsid w:val="00AD06E5"/>
    <w:rsid w:val="00AD11A0"/>
    <w:rsid w:val="00AD18EE"/>
    <w:rsid w:val="00AD26EE"/>
    <w:rsid w:val="00AD27A1"/>
    <w:rsid w:val="00AD30C0"/>
    <w:rsid w:val="00AD325D"/>
    <w:rsid w:val="00AD5819"/>
    <w:rsid w:val="00AE1C88"/>
    <w:rsid w:val="00AE1CA7"/>
    <w:rsid w:val="00AE2942"/>
    <w:rsid w:val="00AE2D9F"/>
    <w:rsid w:val="00AE3AD3"/>
    <w:rsid w:val="00AE3E89"/>
    <w:rsid w:val="00AE4C6F"/>
    <w:rsid w:val="00AE4F21"/>
    <w:rsid w:val="00AE56AB"/>
    <w:rsid w:val="00AE5996"/>
    <w:rsid w:val="00AE6457"/>
    <w:rsid w:val="00AE65D0"/>
    <w:rsid w:val="00AE76F7"/>
    <w:rsid w:val="00AE786A"/>
    <w:rsid w:val="00AF06BE"/>
    <w:rsid w:val="00AF1128"/>
    <w:rsid w:val="00AF6266"/>
    <w:rsid w:val="00AF6831"/>
    <w:rsid w:val="00B042E8"/>
    <w:rsid w:val="00B0522A"/>
    <w:rsid w:val="00B054D4"/>
    <w:rsid w:val="00B06449"/>
    <w:rsid w:val="00B07268"/>
    <w:rsid w:val="00B102D0"/>
    <w:rsid w:val="00B12764"/>
    <w:rsid w:val="00B13DAF"/>
    <w:rsid w:val="00B15293"/>
    <w:rsid w:val="00B15A4D"/>
    <w:rsid w:val="00B17E39"/>
    <w:rsid w:val="00B2048E"/>
    <w:rsid w:val="00B20C5D"/>
    <w:rsid w:val="00B20F88"/>
    <w:rsid w:val="00B21ABB"/>
    <w:rsid w:val="00B246D2"/>
    <w:rsid w:val="00B25ADA"/>
    <w:rsid w:val="00B25F87"/>
    <w:rsid w:val="00B26330"/>
    <w:rsid w:val="00B27487"/>
    <w:rsid w:val="00B30E14"/>
    <w:rsid w:val="00B31088"/>
    <w:rsid w:val="00B31964"/>
    <w:rsid w:val="00B32BDD"/>
    <w:rsid w:val="00B343DB"/>
    <w:rsid w:val="00B3459B"/>
    <w:rsid w:val="00B34614"/>
    <w:rsid w:val="00B40D9A"/>
    <w:rsid w:val="00B42E4D"/>
    <w:rsid w:val="00B44118"/>
    <w:rsid w:val="00B454E7"/>
    <w:rsid w:val="00B45DF3"/>
    <w:rsid w:val="00B46865"/>
    <w:rsid w:val="00B51CB1"/>
    <w:rsid w:val="00B56295"/>
    <w:rsid w:val="00B56B0D"/>
    <w:rsid w:val="00B647F9"/>
    <w:rsid w:val="00B64850"/>
    <w:rsid w:val="00B64E9F"/>
    <w:rsid w:val="00B65880"/>
    <w:rsid w:val="00B66134"/>
    <w:rsid w:val="00B66239"/>
    <w:rsid w:val="00B6775A"/>
    <w:rsid w:val="00B71B2E"/>
    <w:rsid w:val="00B72934"/>
    <w:rsid w:val="00B732E0"/>
    <w:rsid w:val="00B74FC4"/>
    <w:rsid w:val="00B75028"/>
    <w:rsid w:val="00B77F28"/>
    <w:rsid w:val="00B82C34"/>
    <w:rsid w:val="00B8331A"/>
    <w:rsid w:val="00B83A31"/>
    <w:rsid w:val="00B846AC"/>
    <w:rsid w:val="00B85506"/>
    <w:rsid w:val="00B90E7A"/>
    <w:rsid w:val="00B90F4D"/>
    <w:rsid w:val="00B917A6"/>
    <w:rsid w:val="00B91B6F"/>
    <w:rsid w:val="00B925D3"/>
    <w:rsid w:val="00B93B0E"/>
    <w:rsid w:val="00B94B19"/>
    <w:rsid w:val="00B96140"/>
    <w:rsid w:val="00B9757C"/>
    <w:rsid w:val="00B97658"/>
    <w:rsid w:val="00BA19A6"/>
    <w:rsid w:val="00BA3415"/>
    <w:rsid w:val="00BA3562"/>
    <w:rsid w:val="00BA3CF2"/>
    <w:rsid w:val="00BA5D8B"/>
    <w:rsid w:val="00BA692B"/>
    <w:rsid w:val="00BB09FE"/>
    <w:rsid w:val="00BB0B1B"/>
    <w:rsid w:val="00BB0DC3"/>
    <w:rsid w:val="00BB0F80"/>
    <w:rsid w:val="00BB4397"/>
    <w:rsid w:val="00BB5B97"/>
    <w:rsid w:val="00BB60B7"/>
    <w:rsid w:val="00BB62D2"/>
    <w:rsid w:val="00BC09ED"/>
    <w:rsid w:val="00BC1011"/>
    <w:rsid w:val="00BC184B"/>
    <w:rsid w:val="00BC2066"/>
    <w:rsid w:val="00BC5DEC"/>
    <w:rsid w:val="00BC5EFA"/>
    <w:rsid w:val="00BC60EB"/>
    <w:rsid w:val="00BC6E89"/>
    <w:rsid w:val="00BC7084"/>
    <w:rsid w:val="00BC74F3"/>
    <w:rsid w:val="00BC77C3"/>
    <w:rsid w:val="00BC78AF"/>
    <w:rsid w:val="00BD0275"/>
    <w:rsid w:val="00BD0785"/>
    <w:rsid w:val="00BD0A94"/>
    <w:rsid w:val="00BD30FF"/>
    <w:rsid w:val="00BD3247"/>
    <w:rsid w:val="00BD37DA"/>
    <w:rsid w:val="00BD4C8C"/>
    <w:rsid w:val="00BD5347"/>
    <w:rsid w:val="00BD59F6"/>
    <w:rsid w:val="00BD60A4"/>
    <w:rsid w:val="00BD6BF2"/>
    <w:rsid w:val="00BE1AD2"/>
    <w:rsid w:val="00BE2036"/>
    <w:rsid w:val="00BE25F7"/>
    <w:rsid w:val="00BE2860"/>
    <w:rsid w:val="00BE6826"/>
    <w:rsid w:val="00BE688E"/>
    <w:rsid w:val="00BE715E"/>
    <w:rsid w:val="00BF06D4"/>
    <w:rsid w:val="00BF0995"/>
    <w:rsid w:val="00BF0C0E"/>
    <w:rsid w:val="00BF1080"/>
    <w:rsid w:val="00BF1543"/>
    <w:rsid w:val="00BF19FA"/>
    <w:rsid w:val="00BF1C2A"/>
    <w:rsid w:val="00BF3172"/>
    <w:rsid w:val="00BF33D0"/>
    <w:rsid w:val="00BF4506"/>
    <w:rsid w:val="00BF4D55"/>
    <w:rsid w:val="00BF517F"/>
    <w:rsid w:val="00BF6552"/>
    <w:rsid w:val="00BF6589"/>
    <w:rsid w:val="00BF7306"/>
    <w:rsid w:val="00BF77EE"/>
    <w:rsid w:val="00C06DE1"/>
    <w:rsid w:val="00C07AA1"/>
    <w:rsid w:val="00C10847"/>
    <w:rsid w:val="00C10D4B"/>
    <w:rsid w:val="00C119E3"/>
    <w:rsid w:val="00C13C80"/>
    <w:rsid w:val="00C146F0"/>
    <w:rsid w:val="00C14E0B"/>
    <w:rsid w:val="00C15C6E"/>
    <w:rsid w:val="00C164B7"/>
    <w:rsid w:val="00C1768D"/>
    <w:rsid w:val="00C20713"/>
    <w:rsid w:val="00C2098A"/>
    <w:rsid w:val="00C20CCF"/>
    <w:rsid w:val="00C218A3"/>
    <w:rsid w:val="00C22DDA"/>
    <w:rsid w:val="00C23CEB"/>
    <w:rsid w:val="00C24FD0"/>
    <w:rsid w:val="00C25C32"/>
    <w:rsid w:val="00C305F0"/>
    <w:rsid w:val="00C32F03"/>
    <w:rsid w:val="00C33CFE"/>
    <w:rsid w:val="00C34694"/>
    <w:rsid w:val="00C35265"/>
    <w:rsid w:val="00C35483"/>
    <w:rsid w:val="00C354C4"/>
    <w:rsid w:val="00C36E22"/>
    <w:rsid w:val="00C36E8E"/>
    <w:rsid w:val="00C36FEE"/>
    <w:rsid w:val="00C37463"/>
    <w:rsid w:val="00C37C21"/>
    <w:rsid w:val="00C41F85"/>
    <w:rsid w:val="00C424A4"/>
    <w:rsid w:val="00C429FF"/>
    <w:rsid w:val="00C430DB"/>
    <w:rsid w:val="00C458AC"/>
    <w:rsid w:val="00C46921"/>
    <w:rsid w:val="00C51B09"/>
    <w:rsid w:val="00C522C1"/>
    <w:rsid w:val="00C532A3"/>
    <w:rsid w:val="00C56433"/>
    <w:rsid w:val="00C5644D"/>
    <w:rsid w:val="00C5660E"/>
    <w:rsid w:val="00C57831"/>
    <w:rsid w:val="00C608F1"/>
    <w:rsid w:val="00C61489"/>
    <w:rsid w:val="00C61758"/>
    <w:rsid w:val="00C62936"/>
    <w:rsid w:val="00C62996"/>
    <w:rsid w:val="00C64BF4"/>
    <w:rsid w:val="00C66C36"/>
    <w:rsid w:val="00C679DC"/>
    <w:rsid w:val="00C67F08"/>
    <w:rsid w:val="00C72A42"/>
    <w:rsid w:val="00C72EC4"/>
    <w:rsid w:val="00C7384D"/>
    <w:rsid w:val="00C73C8C"/>
    <w:rsid w:val="00C7472D"/>
    <w:rsid w:val="00C74E70"/>
    <w:rsid w:val="00C76CC3"/>
    <w:rsid w:val="00C772B6"/>
    <w:rsid w:val="00C80643"/>
    <w:rsid w:val="00C80CAA"/>
    <w:rsid w:val="00C81401"/>
    <w:rsid w:val="00C8141A"/>
    <w:rsid w:val="00C8211F"/>
    <w:rsid w:val="00C851A1"/>
    <w:rsid w:val="00C85E3A"/>
    <w:rsid w:val="00C86536"/>
    <w:rsid w:val="00C87B32"/>
    <w:rsid w:val="00C92296"/>
    <w:rsid w:val="00C92504"/>
    <w:rsid w:val="00C93C82"/>
    <w:rsid w:val="00C93DCF"/>
    <w:rsid w:val="00C94333"/>
    <w:rsid w:val="00C94949"/>
    <w:rsid w:val="00C95149"/>
    <w:rsid w:val="00C95E62"/>
    <w:rsid w:val="00C968BF"/>
    <w:rsid w:val="00C9750F"/>
    <w:rsid w:val="00CA0082"/>
    <w:rsid w:val="00CA0D12"/>
    <w:rsid w:val="00CA3512"/>
    <w:rsid w:val="00CA374E"/>
    <w:rsid w:val="00CA54E1"/>
    <w:rsid w:val="00CB1E50"/>
    <w:rsid w:val="00CB233C"/>
    <w:rsid w:val="00CB2ABA"/>
    <w:rsid w:val="00CB35CB"/>
    <w:rsid w:val="00CB5F7C"/>
    <w:rsid w:val="00CC00A5"/>
    <w:rsid w:val="00CC041B"/>
    <w:rsid w:val="00CC0949"/>
    <w:rsid w:val="00CC32C1"/>
    <w:rsid w:val="00CC4B02"/>
    <w:rsid w:val="00CC6A0A"/>
    <w:rsid w:val="00CD006E"/>
    <w:rsid w:val="00CD303F"/>
    <w:rsid w:val="00CD3FE3"/>
    <w:rsid w:val="00CD6B9B"/>
    <w:rsid w:val="00CD6E55"/>
    <w:rsid w:val="00CD6F93"/>
    <w:rsid w:val="00CD75B4"/>
    <w:rsid w:val="00CD75F9"/>
    <w:rsid w:val="00CD774B"/>
    <w:rsid w:val="00CD7BF6"/>
    <w:rsid w:val="00CE0C1C"/>
    <w:rsid w:val="00CE1BC4"/>
    <w:rsid w:val="00CE24A5"/>
    <w:rsid w:val="00CE2872"/>
    <w:rsid w:val="00CE29B1"/>
    <w:rsid w:val="00CE2AF8"/>
    <w:rsid w:val="00CE448A"/>
    <w:rsid w:val="00CE6335"/>
    <w:rsid w:val="00CE634C"/>
    <w:rsid w:val="00CE7D8B"/>
    <w:rsid w:val="00CF2B7D"/>
    <w:rsid w:val="00CF4B08"/>
    <w:rsid w:val="00CF5EAA"/>
    <w:rsid w:val="00CF7A7C"/>
    <w:rsid w:val="00CF7D58"/>
    <w:rsid w:val="00D0073F"/>
    <w:rsid w:val="00D00856"/>
    <w:rsid w:val="00D0112A"/>
    <w:rsid w:val="00D01ECA"/>
    <w:rsid w:val="00D01F68"/>
    <w:rsid w:val="00D0316E"/>
    <w:rsid w:val="00D03844"/>
    <w:rsid w:val="00D0402F"/>
    <w:rsid w:val="00D04E18"/>
    <w:rsid w:val="00D05014"/>
    <w:rsid w:val="00D05C08"/>
    <w:rsid w:val="00D06B4C"/>
    <w:rsid w:val="00D070EC"/>
    <w:rsid w:val="00D07C19"/>
    <w:rsid w:val="00D11BF6"/>
    <w:rsid w:val="00D12338"/>
    <w:rsid w:val="00D12A21"/>
    <w:rsid w:val="00D12DA7"/>
    <w:rsid w:val="00D135A6"/>
    <w:rsid w:val="00D146B6"/>
    <w:rsid w:val="00D152C0"/>
    <w:rsid w:val="00D15416"/>
    <w:rsid w:val="00D22E92"/>
    <w:rsid w:val="00D2382D"/>
    <w:rsid w:val="00D240CA"/>
    <w:rsid w:val="00D25DAD"/>
    <w:rsid w:val="00D30724"/>
    <w:rsid w:val="00D31842"/>
    <w:rsid w:val="00D32318"/>
    <w:rsid w:val="00D35313"/>
    <w:rsid w:val="00D36712"/>
    <w:rsid w:val="00D401E8"/>
    <w:rsid w:val="00D4050C"/>
    <w:rsid w:val="00D407D8"/>
    <w:rsid w:val="00D410BD"/>
    <w:rsid w:val="00D417DD"/>
    <w:rsid w:val="00D46021"/>
    <w:rsid w:val="00D4610B"/>
    <w:rsid w:val="00D46A04"/>
    <w:rsid w:val="00D51C44"/>
    <w:rsid w:val="00D520E9"/>
    <w:rsid w:val="00D521BC"/>
    <w:rsid w:val="00D52CDD"/>
    <w:rsid w:val="00D52E5B"/>
    <w:rsid w:val="00D53C4A"/>
    <w:rsid w:val="00D54106"/>
    <w:rsid w:val="00D542EB"/>
    <w:rsid w:val="00D542EC"/>
    <w:rsid w:val="00D543A9"/>
    <w:rsid w:val="00D547AF"/>
    <w:rsid w:val="00D56036"/>
    <w:rsid w:val="00D57BAA"/>
    <w:rsid w:val="00D57F1D"/>
    <w:rsid w:val="00D60B5B"/>
    <w:rsid w:val="00D62B2E"/>
    <w:rsid w:val="00D6350C"/>
    <w:rsid w:val="00D64367"/>
    <w:rsid w:val="00D667FA"/>
    <w:rsid w:val="00D66993"/>
    <w:rsid w:val="00D66CB3"/>
    <w:rsid w:val="00D677BE"/>
    <w:rsid w:val="00D70002"/>
    <w:rsid w:val="00D71823"/>
    <w:rsid w:val="00D72210"/>
    <w:rsid w:val="00D72468"/>
    <w:rsid w:val="00D735B5"/>
    <w:rsid w:val="00D73AA4"/>
    <w:rsid w:val="00D74AAC"/>
    <w:rsid w:val="00D75DBB"/>
    <w:rsid w:val="00D7745C"/>
    <w:rsid w:val="00D8040A"/>
    <w:rsid w:val="00D81765"/>
    <w:rsid w:val="00D84116"/>
    <w:rsid w:val="00D84434"/>
    <w:rsid w:val="00D85106"/>
    <w:rsid w:val="00D8581F"/>
    <w:rsid w:val="00D85EB1"/>
    <w:rsid w:val="00D86D86"/>
    <w:rsid w:val="00D91710"/>
    <w:rsid w:val="00D9232F"/>
    <w:rsid w:val="00D9362A"/>
    <w:rsid w:val="00D93F28"/>
    <w:rsid w:val="00D9405A"/>
    <w:rsid w:val="00D948E5"/>
    <w:rsid w:val="00D97587"/>
    <w:rsid w:val="00D97F6F"/>
    <w:rsid w:val="00DA180C"/>
    <w:rsid w:val="00DA2CBC"/>
    <w:rsid w:val="00DA2EB4"/>
    <w:rsid w:val="00DA3261"/>
    <w:rsid w:val="00DA3CE7"/>
    <w:rsid w:val="00DA3E59"/>
    <w:rsid w:val="00DA5A9A"/>
    <w:rsid w:val="00DA7780"/>
    <w:rsid w:val="00DA7A54"/>
    <w:rsid w:val="00DB041B"/>
    <w:rsid w:val="00DB127E"/>
    <w:rsid w:val="00DB1539"/>
    <w:rsid w:val="00DB202B"/>
    <w:rsid w:val="00DB2669"/>
    <w:rsid w:val="00DB27DC"/>
    <w:rsid w:val="00DB3076"/>
    <w:rsid w:val="00DB373C"/>
    <w:rsid w:val="00DB3D6A"/>
    <w:rsid w:val="00DB4120"/>
    <w:rsid w:val="00DB5F20"/>
    <w:rsid w:val="00DB6638"/>
    <w:rsid w:val="00DC118A"/>
    <w:rsid w:val="00DC2D19"/>
    <w:rsid w:val="00DC3946"/>
    <w:rsid w:val="00DC447A"/>
    <w:rsid w:val="00DC4931"/>
    <w:rsid w:val="00DC4AFF"/>
    <w:rsid w:val="00DC7E82"/>
    <w:rsid w:val="00DD1144"/>
    <w:rsid w:val="00DD18B3"/>
    <w:rsid w:val="00DD249A"/>
    <w:rsid w:val="00DD279A"/>
    <w:rsid w:val="00DD4313"/>
    <w:rsid w:val="00DD5298"/>
    <w:rsid w:val="00DE02F4"/>
    <w:rsid w:val="00DE0F06"/>
    <w:rsid w:val="00DE46B5"/>
    <w:rsid w:val="00DE5D2F"/>
    <w:rsid w:val="00DE7167"/>
    <w:rsid w:val="00DE78B7"/>
    <w:rsid w:val="00DF1200"/>
    <w:rsid w:val="00DF14B9"/>
    <w:rsid w:val="00DF1AD9"/>
    <w:rsid w:val="00DF1BD3"/>
    <w:rsid w:val="00DF441A"/>
    <w:rsid w:val="00DF61C0"/>
    <w:rsid w:val="00DF726B"/>
    <w:rsid w:val="00DF7BA6"/>
    <w:rsid w:val="00E02585"/>
    <w:rsid w:val="00E03C46"/>
    <w:rsid w:val="00E03E9D"/>
    <w:rsid w:val="00E0509C"/>
    <w:rsid w:val="00E0648F"/>
    <w:rsid w:val="00E06EC5"/>
    <w:rsid w:val="00E070F2"/>
    <w:rsid w:val="00E07B27"/>
    <w:rsid w:val="00E11D8B"/>
    <w:rsid w:val="00E12600"/>
    <w:rsid w:val="00E13593"/>
    <w:rsid w:val="00E1527B"/>
    <w:rsid w:val="00E15943"/>
    <w:rsid w:val="00E15979"/>
    <w:rsid w:val="00E167AE"/>
    <w:rsid w:val="00E16CBF"/>
    <w:rsid w:val="00E2029B"/>
    <w:rsid w:val="00E2078B"/>
    <w:rsid w:val="00E2155D"/>
    <w:rsid w:val="00E2282A"/>
    <w:rsid w:val="00E236B1"/>
    <w:rsid w:val="00E25621"/>
    <w:rsid w:val="00E270E4"/>
    <w:rsid w:val="00E3034A"/>
    <w:rsid w:val="00E3100F"/>
    <w:rsid w:val="00E31796"/>
    <w:rsid w:val="00E32D9A"/>
    <w:rsid w:val="00E33091"/>
    <w:rsid w:val="00E33C24"/>
    <w:rsid w:val="00E345F4"/>
    <w:rsid w:val="00E413C9"/>
    <w:rsid w:val="00E41590"/>
    <w:rsid w:val="00E416DE"/>
    <w:rsid w:val="00E41E5C"/>
    <w:rsid w:val="00E42646"/>
    <w:rsid w:val="00E42CE9"/>
    <w:rsid w:val="00E43816"/>
    <w:rsid w:val="00E44616"/>
    <w:rsid w:val="00E4624F"/>
    <w:rsid w:val="00E46F4B"/>
    <w:rsid w:val="00E47C89"/>
    <w:rsid w:val="00E51709"/>
    <w:rsid w:val="00E52D6F"/>
    <w:rsid w:val="00E53EF5"/>
    <w:rsid w:val="00E55752"/>
    <w:rsid w:val="00E5681D"/>
    <w:rsid w:val="00E57B42"/>
    <w:rsid w:val="00E61187"/>
    <w:rsid w:val="00E62114"/>
    <w:rsid w:val="00E63C16"/>
    <w:rsid w:val="00E645B0"/>
    <w:rsid w:val="00E65171"/>
    <w:rsid w:val="00E6641B"/>
    <w:rsid w:val="00E67D61"/>
    <w:rsid w:val="00E705E4"/>
    <w:rsid w:val="00E70695"/>
    <w:rsid w:val="00E7192D"/>
    <w:rsid w:val="00E7239A"/>
    <w:rsid w:val="00E728E8"/>
    <w:rsid w:val="00E73837"/>
    <w:rsid w:val="00E74510"/>
    <w:rsid w:val="00E74854"/>
    <w:rsid w:val="00E748D0"/>
    <w:rsid w:val="00E756C8"/>
    <w:rsid w:val="00E81C64"/>
    <w:rsid w:val="00E81FF6"/>
    <w:rsid w:val="00E82AC7"/>
    <w:rsid w:val="00E831AE"/>
    <w:rsid w:val="00E84BED"/>
    <w:rsid w:val="00E84DDD"/>
    <w:rsid w:val="00E869ED"/>
    <w:rsid w:val="00E86D32"/>
    <w:rsid w:val="00E86E7D"/>
    <w:rsid w:val="00E9179A"/>
    <w:rsid w:val="00E92E5A"/>
    <w:rsid w:val="00E93571"/>
    <w:rsid w:val="00E94313"/>
    <w:rsid w:val="00E95294"/>
    <w:rsid w:val="00E9569D"/>
    <w:rsid w:val="00E95F70"/>
    <w:rsid w:val="00E97E46"/>
    <w:rsid w:val="00E97EB7"/>
    <w:rsid w:val="00EA246E"/>
    <w:rsid w:val="00EA3C37"/>
    <w:rsid w:val="00EA420B"/>
    <w:rsid w:val="00EB03AA"/>
    <w:rsid w:val="00EB083C"/>
    <w:rsid w:val="00EB08CD"/>
    <w:rsid w:val="00EB0EC9"/>
    <w:rsid w:val="00EB1256"/>
    <w:rsid w:val="00EB1B36"/>
    <w:rsid w:val="00EB2442"/>
    <w:rsid w:val="00EB2527"/>
    <w:rsid w:val="00EB3A5B"/>
    <w:rsid w:val="00EB5190"/>
    <w:rsid w:val="00EB536A"/>
    <w:rsid w:val="00EB64C4"/>
    <w:rsid w:val="00EB6896"/>
    <w:rsid w:val="00EB7FE7"/>
    <w:rsid w:val="00EC063D"/>
    <w:rsid w:val="00EC0FFE"/>
    <w:rsid w:val="00EC25B8"/>
    <w:rsid w:val="00EC25CC"/>
    <w:rsid w:val="00EC2DCA"/>
    <w:rsid w:val="00EC36B5"/>
    <w:rsid w:val="00EC36D8"/>
    <w:rsid w:val="00EC4010"/>
    <w:rsid w:val="00EC4178"/>
    <w:rsid w:val="00EC4B7B"/>
    <w:rsid w:val="00EC6667"/>
    <w:rsid w:val="00EC6781"/>
    <w:rsid w:val="00ED03EB"/>
    <w:rsid w:val="00ED230D"/>
    <w:rsid w:val="00ED27CB"/>
    <w:rsid w:val="00ED2B2E"/>
    <w:rsid w:val="00ED2E06"/>
    <w:rsid w:val="00ED377E"/>
    <w:rsid w:val="00ED473E"/>
    <w:rsid w:val="00ED5F43"/>
    <w:rsid w:val="00ED6FE5"/>
    <w:rsid w:val="00EE192D"/>
    <w:rsid w:val="00EE20DA"/>
    <w:rsid w:val="00EE28BB"/>
    <w:rsid w:val="00EE359C"/>
    <w:rsid w:val="00EE3FCD"/>
    <w:rsid w:val="00EE50DA"/>
    <w:rsid w:val="00EE6438"/>
    <w:rsid w:val="00EE70A9"/>
    <w:rsid w:val="00EE7367"/>
    <w:rsid w:val="00EE7C5F"/>
    <w:rsid w:val="00EE7DDA"/>
    <w:rsid w:val="00EF0F03"/>
    <w:rsid w:val="00EF19EE"/>
    <w:rsid w:val="00EF232F"/>
    <w:rsid w:val="00EF2A72"/>
    <w:rsid w:val="00EF49D8"/>
    <w:rsid w:val="00EF6B44"/>
    <w:rsid w:val="00EF7035"/>
    <w:rsid w:val="00F00AC6"/>
    <w:rsid w:val="00F011FD"/>
    <w:rsid w:val="00F041BC"/>
    <w:rsid w:val="00F04664"/>
    <w:rsid w:val="00F0513A"/>
    <w:rsid w:val="00F06563"/>
    <w:rsid w:val="00F067A9"/>
    <w:rsid w:val="00F07652"/>
    <w:rsid w:val="00F10950"/>
    <w:rsid w:val="00F120E9"/>
    <w:rsid w:val="00F13140"/>
    <w:rsid w:val="00F136E2"/>
    <w:rsid w:val="00F1398B"/>
    <w:rsid w:val="00F1414B"/>
    <w:rsid w:val="00F14DB6"/>
    <w:rsid w:val="00F15371"/>
    <w:rsid w:val="00F16D69"/>
    <w:rsid w:val="00F17356"/>
    <w:rsid w:val="00F173B9"/>
    <w:rsid w:val="00F266F3"/>
    <w:rsid w:val="00F26E06"/>
    <w:rsid w:val="00F272E8"/>
    <w:rsid w:val="00F306A5"/>
    <w:rsid w:val="00F31537"/>
    <w:rsid w:val="00F31666"/>
    <w:rsid w:val="00F31836"/>
    <w:rsid w:val="00F32520"/>
    <w:rsid w:val="00F32950"/>
    <w:rsid w:val="00F33173"/>
    <w:rsid w:val="00F33973"/>
    <w:rsid w:val="00F33EE3"/>
    <w:rsid w:val="00F34573"/>
    <w:rsid w:val="00F3463E"/>
    <w:rsid w:val="00F365D5"/>
    <w:rsid w:val="00F42EBC"/>
    <w:rsid w:val="00F43E22"/>
    <w:rsid w:val="00F442D9"/>
    <w:rsid w:val="00F44758"/>
    <w:rsid w:val="00F4588F"/>
    <w:rsid w:val="00F46141"/>
    <w:rsid w:val="00F502B5"/>
    <w:rsid w:val="00F51CE1"/>
    <w:rsid w:val="00F51F1B"/>
    <w:rsid w:val="00F51F70"/>
    <w:rsid w:val="00F5299D"/>
    <w:rsid w:val="00F538D1"/>
    <w:rsid w:val="00F559C2"/>
    <w:rsid w:val="00F55BCF"/>
    <w:rsid w:val="00F62550"/>
    <w:rsid w:val="00F64856"/>
    <w:rsid w:val="00F6507B"/>
    <w:rsid w:val="00F657C6"/>
    <w:rsid w:val="00F66368"/>
    <w:rsid w:val="00F67311"/>
    <w:rsid w:val="00F675E1"/>
    <w:rsid w:val="00F677F8"/>
    <w:rsid w:val="00F7156B"/>
    <w:rsid w:val="00F715FA"/>
    <w:rsid w:val="00F73AE2"/>
    <w:rsid w:val="00F73BBA"/>
    <w:rsid w:val="00F7622D"/>
    <w:rsid w:val="00F77242"/>
    <w:rsid w:val="00F77F43"/>
    <w:rsid w:val="00F80E25"/>
    <w:rsid w:val="00F83C7D"/>
    <w:rsid w:val="00F84E05"/>
    <w:rsid w:val="00F85101"/>
    <w:rsid w:val="00F85F87"/>
    <w:rsid w:val="00F86013"/>
    <w:rsid w:val="00F86767"/>
    <w:rsid w:val="00F86F5B"/>
    <w:rsid w:val="00F90523"/>
    <w:rsid w:val="00F9187B"/>
    <w:rsid w:val="00F919F3"/>
    <w:rsid w:val="00F93332"/>
    <w:rsid w:val="00F93BE1"/>
    <w:rsid w:val="00F94086"/>
    <w:rsid w:val="00F95B39"/>
    <w:rsid w:val="00F97BAB"/>
    <w:rsid w:val="00FA096B"/>
    <w:rsid w:val="00FA0C84"/>
    <w:rsid w:val="00FA2850"/>
    <w:rsid w:val="00FA28FC"/>
    <w:rsid w:val="00FA2BD0"/>
    <w:rsid w:val="00FA33B6"/>
    <w:rsid w:val="00FA3657"/>
    <w:rsid w:val="00FA39DD"/>
    <w:rsid w:val="00FA5330"/>
    <w:rsid w:val="00FA5DB2"/>
    <w:rsid w:val="00FA606D"/>
    <w:rsid w:val="00FA7A3F"/>
    <w:rsid w:val="00FB0BBD"/>
    <w:rsid w:val="00FB1C20"/>
    <w:rsid w:val="00FB1E66"/>
    <w:rsid w:val="00FB2823"/>
    <w:rsid w:val="00FB2A81"/>
    <w:rsid w:val="00FB428F"/>
    <w:rsid w:val="00FB6FE7"/>
    <w:rsid w:val="00FB737F"/>
    <w:rsid w:val="00FB7973"/>
    <w:rsid w:val="00FC04F6"/>
    <w:rsid w:val="00FC07EA"/>
    <w:rsid w:val="00FC10B9"/>
    <w:rsid w:val="00FC1CBD"/>
    <w:rsid w:val="00FC1F2D"/>
    <w:rsid w:val="00FC41CA"/>
    <w:rsid w:val="00FC59CF"/>
    <w:rsid w:val="00FC675C"/>
    <w:rsid w:val="00FC6AE3"/>
    <w:rsid w:val="00FD19D0"/>
    <w:rsid w:val="00FD2548"/>
    <w:rsid w:val="00FD2845"/>
    <w:rsid w:val="00FD3FC8"/>
    <w:rsid w:val="00FD5F78"/>
    <w:rsid w:val="00FD6202"/>
    <w:rsid w:val="00FD6EF6"/>
    <w:rsid w:val="00FD737F"/>
    <w:rsid w:val="00FE1CA5"/>
    <w:rsid w:val="00FE4BFC"/>
    <w:rsid w:val="00FE4FD8"/>
    <w:rsid w:val="00FE63FF"/>
    <w:rsid w:val="00FE7556"/>
    <w:rsid w:val="00FE7EE7"/>
    <w:rsid w:val="00FE7F52"/>
    <w:rsid w:val="00FF0848"/>
    <w:rsid w:val="00FF0865"/>
    <w:rsid w:val="00FF0A53"/>
    <w:rsid w:val="00FF0F38"/>
    <w:rsid w:val="00FF2D83"/>
    <w:rsid w:val="00FF2E9E"/>
    <w:rsid w:val="00FF4037"/>
    <w:rsid w:val="00FF609D"/>
  </w:rsids>
  <m:mathPr>
    <m:mathFont m:val="Cambria Math"/>
    <m:brkBin m:val="before"/>
    <m:brkBinSub m:val="--"/>
    <m:smallFrac m:val="0"/>
    <m:dispDef/>
    <m:lMargin m:val="0"/>
    <m:rMargin m:val="0"/>
    <m:defJc m:val="centerGroup"/>
    <m:wrapIndent m:val="1440"/>
    <m:intLim m:val="subSup"/>
    <m:naryLim m:val="undOvr"/>
  </m:mathPr>
  <w:attachedSchema w:val="isiresearchsoft-com/cwyw"/>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City"/>
  <w:smartTagType w:namespaceuri="urn:schemas-microsoft-com:office:smarttags" w:name="address"/>
  <w:smartTagType w:namespaceuri="urn:schemas-microsoft-com:office:smarttags" w:name="Street"/>
  <w:smartTagType w:namespaceuri="urn:schemas-microsoft-com:office:smarttags" w:name="PlaceType"/>
  <w:smartTagType w:namespaceuri="urn:schemas-microsoft-com:office:smarttags" w:name="PlaceName"/>
  <w:smartTagType w:namespaceuri="urn:schemas-microsoft-com:office:smarttags" w:name="place"/>
  <w:shapeDefaults>
    <o:shapedefaults v:ext="edit" spidmax="4097"/>
    <o:shapelayout v:ext="edit">
      <o:idmap v:ext="edit" data="1"/>
    </o:shapelayout>
  </w:shapeDefaults>
  <w:decimalSymbol w:val="."/>
  <w:listSeparator w:val=","/>
  <w14:docId w14:val="28E76E40"/>
  <w15:docId w15:val="{8020BC00-84D6-4724-B4B7-8ECF924697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n-US" w:eastAsia="en-US" w:bidi="ar-SA"/>
      </w:rPr>
    </w:rPrDefault>
    <w:pPrDefault/>
  </w:docDefaults>
  <w:latentStyles w:defLockedState="0" w:defUIPriority="99" w:defSemiHidden="0" w:defUnhideWhenUsed="0" w:defQFormat="0" w:count="371">
    <w:lsdException w:name="Normal" w:locked="1" w:uiPriority="0"/>
    <w:lsdException w:name="heading 1" w:locked="1" w:uiPriority="9" w:qFormat="1"/>
    <w:lsdException w:name="heading 2" w:locked="1" w:uiPriority="9" w:qFormat="1"/>
    <w:lsdException w:name="heading 3" w:locked="1" w:uiPriority="9" w:qFormat="1"/>
    <w:lsdException w:name="heading 4" w:locked="1" w:uiPriority="9" w:qFormat="1"/>
    <w:lsdException w:name="heading 5" w:locked="1" w:uiPriority="9" w:qFormat="1"/>
    <w:lsdException w:name="heading 6" w:locked="1" w:uiPriority="9" w:qFormat="1"/>
    <w:lsdException w:name="heading 7" w:locked="1" w:semiHidden="1" w:uiPriority="9" w:unhideWhenUsed="1" w:qFormat="1"/>
    <w:lsdException w:name="heading 8" w:locked="1" w:semiHidden="1" w:uiPriority="9" w:unhideWhenUsed="1"/>
    <w:lsdException w:name="heading 9" w:locked="1"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0" w:unhideWhenUsed="1"/>
    <w:lsdException w:name="toc 5" w:locked="1" w:semiHidden="1" w:uiPriority="0" w:unhideWhenUsed="1"/>
    <w:lsdException w:name="toc 6" w:locked="1" w:semiHidden="1" w:uiPriority="0" w:unhideWhenUsed="1"/>
    <w:lsdException w:name="toc 7" w:locked="1" w:semiHidden="1" w:uiPriority="0" w:unhideWhenUsed="1"/>
    <w:lsdException w:name="toc 8" w:locked="1" w:semiHidden="1" w:uiPriority="0" w:unhideWhenUsed="1"/>
    <w:lsdException w:name="toc 9" w:locked="1" w:semiHidden="1" w:uiPriority="0" w:unhideWhenUsed="1"/>
    <w:lsdException w:name="Normal Indent" w:semiHidden="1" w:unhideWhenUsed="1"/>
    <w:lsdException w:name="footnote text" w:locked="1" w:semiHidden="1" w:uiPriority="0" w:unhideWhenUsed="1"/>
    <w:lsdException w:name="annotation text" w:semiHidden="1" w:unhideWhenUsed="1"/>
    <w:lsdException w:name="header" w:locked="1" w:semiHidden="1" w:uiPriority="0" w:unhideWhenUsed="1"/>
    <w:lsdException w:name="footer" w:semiHidden="1" w:unhideWhenUsed="1"/>
    <w:lsdException w:name="index heading" w:semiHidden="1" w:unhideWhenUsed="1"/>
    <w:lsdException w:name="caption" w:locked="1" w:semiHidden="1" w:unhideWhenUsed="1" w:qFormat="1"/>
    <w:lsdException w:name="table of figures" w:semiHidden="1" w:unhideWhenUsed="1"/>
    <w:lsdException w:name="envelope address" w:semiHidden="1" w:unhideWhenUsed="1"/>
    <w:lsdException w:name="envelope return" w:semiHidden="1" w:unhideWhenUsed="1"/>
    <w:lsdException w:name="footnote reference" w:locked="1" w:semiHidden="1" w:uiPriority="0" w:unhideWhenUsed="1"/>
    <w:lsdException w:name="annotation reference" w:semiHidden="1" w:unhideWhenUsed="1"/>
    <w:lsdException w:name="line number" w:semiHidden="1" w:unhideWhenUsed="1"/>
    <w:lsdException w:name="page number" w:locked="1"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locked="1" w:semiHidden="1" w:uiPriority="0" w:unhideWhenUsed="1"/>
    <w:lsdException w:name="List Bullet" w:locked="1"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qFormat="1"/>
    <w:lsdException w:name="Closing" w:semiHidden="1" w:unhideWhenUsed="1"/>
    <w:lsdException w:name="Signature" w:semiHidden="1" w:unhideWhenUsed="1"/>
    <w:lsdException w:name="Default Paragraph Font" w:locked="1" w:semiHidden="1" w:uiPriority="0"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lsdException w:name="Emphasis" w:locked="1"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locked="1"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Quote" w:uiPriority="29"/>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qFormat="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5A3423"/>
    <w:pPr>
      <w:spacing w:after="200" w:line="360" w:lineRule="auto"/>
    </w:pPr>
    <w:rPr>
      <w:rFonts w:ascii="Century Gothic" w:hAnsi="Century Gothic"/>
      <w:lang w:val="en-AU"/>
    </w:rPr>
  </w:style>
  <w:style w:type="paragraph" w:styleId="Heading1">
    <w:name w:val="heading 1"/>
    <w:basedOn w:val="Normal"/>
    <w:next w:val="Normal"/>
    <w:link w:val="Heading1Char"/>
    <w:uiPriority w:val="9"/>
    <w:qFormat/>
    <w:rsid w:val="00BE6826"/>
    <w:pPr>
      <w:keepNext/>
      <w:numPr>
        <w:numId w:val="24"/>
      </w:numPr>
      <w:spacing w:before="240" w:after="60"/>
      <w:outlineLvl w:val="0"/>
    </w:pPr>
    <w:rPr>
      <w:rFonts w:eastAsia="Times New Roman"/>
      <w:b/>
      <w:bCs/>
      <w:color w:val="07601F"/>
      <w:kern w:val="32"/>
      <w:sz w:val="32"/>
      <w:szCs w:val="32"/>
    </w:rPr>
  </w:style>
  <w:style w:type="paragraph" w:styleId="Heading2">
    <w:name w:val="heading 2"/>
    <w:basedOn w:val="Normal"/>
    <w:next w:val="Normal"/>
    <w:link w:val="Heading2Char"/>
    <w:autoRedefine/>
    <w:uiPriority w:val="9"/>
    <w:qFormat/>
    <w:rsid w:val="00446878"/>
    <w:pPr>
      <w:keepNext/>
      <w:numPr>
        <w:ilvl w:val="1"/>
        <w:numId w:val="24"/>
      </w:numPr>
      <w:spacing w:before="240" w:after="60"/>
      <w:jc w:val="both"/>
      <w:outlineLvl w:val="1"/>
    </w:pPr>
    <w:rPr>
      <w:b/>
      <w:bCs/>
      <w:iCs/>
      <w:color w:val="07601F"/>
      <w:sz w:val="28"/>
      <w:szCs w:val="28"/>
    </w:rPr>
  </w:style>
  <w:style w:type="paragraph" w:styleId="Heading3">
    <w:name w:val="heading 3"/>
    <w:basedOn w:val="Normal"/>
    <w:next w:val="Normal"/>
    <w:link w:val="Heading3Char"/>
    <w:uiPriority w:val="9"/>
    <w:qFormat/>
    <w:rsid w:val="00AA4129"/>
    <w:pPr>
      <w:keepNext/>
      <w:numPr>
        <w:ilvl w:val="2"/>
        <w:numId w:val="24"/>
      </w:numPr>
      <w:spacing w:before="240" w:after="60"/>
      <w:ind w:left="924" w:hanging="357"/>
      <w:outlineLvl w:val="2"/>
    </w:pPr>
    <w:rPr>
      <w:rFonts w:eastAsia="Times New Roman"/>
      <w:b/>
      <w:bCs/>
      <w:sz w:val="24"/>
      <w:szCs w:val="26"/>
    </w:rPr>
  </w:style>
  <w:style w:type="paragraph" w:styleId="Heading4">
    <w:name w:val="heading 4"/>
    <w:basedOn w:val="Normal"/>
    <w:next w:val="Normal"/>
    <w:link w:val="Heading4Char"/>
    <w:uiPriority w:val="9"/>
    <w:qFormat/>
    <w:rsid w:val="000B6A38"/>
    <w:pPr>
      <w:keepNext/>
      <w:spacing w:before="240" w:after="60"/>
      <w:outlineLvl w:val="3"/>
    </w:pPr>
    <w:rPr>
      <w:rFonts w:eastAsia="Times New Roman"/>
      <w:b/>
      <w:bCs/>
      <w:i/>
      <w:szCs w:val="28"/>
    </w:rPr>
  </w:style>
  <w:style w:type="paragraph" w:styleId="Heading5">
    <w:name w:val="heading 5"/>
    <w:basedOn w:val="Normal"/>
    <w:next w:val="Normal"/>
    <w:link w:val="Heading5Char"/>
    <w:uiPriority w:val="9"/>
    <w:qFormat/>
    <w:rsid w:val="00114595"/>
    <w:pPr>
      <w:spacing w:before="480" w:after="300" w:line="280" w:lineRule="atLeast"/>
      <w:ind w:left="1008" w:hanging="1008"/>
      <w:outlineLvl w:val="4"/>
    </w:pPr>
    <w:rPr>
      <w:rFonts w:eastAsia="Times New Roman" w:cs="Angsana New"/>
      <w:bCs/>
      <w:i/>
      <w:iCs/>
      <w:szCs w:val="33"/>
      <w:lang w:eastAsia="zh-CN" w:bidi="th-TH"/>
    </w:rPr>
  </w:style>
  <w:style w:type="paragraph" w:styleId="Heading6">
    <w:name w:val="heading 6"/>
    <w:aliases w:val="appendix  heading"/>
    <w:basedOn w:val="Normal"/>
    <w:next w:val="Normal"/>
    <w:link w:val="Heading6Char"/>
    <w:uiPriority w:val="9"/>
    <w:qFormat/>
    <w:rsid w:val="00302C27"/>
    <w:pPr>
      <w:spacing w:before="240" w:after="60" w:line="280" w:lineRule="atLeast"/>
      <w:ind w:left="1152" w:hanging="1152"/>
      <w:outlineLvl w:val="5"/>
    </w:pPr>
    <w:rPr>
      <w:rFonts w:eastAsia="Times New Roman" w:cs="Angsana New"/>
      <w:b/>
      <w:bCs/>
      <w:sz w:val="28"/>
      <w:szCs w:val="28"/>
      <w:lang w:eastAsia="zh-CN" w:bidi="th-TH"/>
    </w:rPr>
  </w:style>
  <w:style w:type="paragraph" w:styleId="Heading7">
    <w:name w:val="heading 7"/>
    <w:basedOn w:val="Normal"/>
    <w:next w:val="Normal"/>
    <w:link w:val="Heading7Char"/>
    <w:uiPriority w:val="9"/>
    <w:qFormat/>
    <w:rsid w:val="00D36712"/>
    <w:pPr>
      <w:spacing w:before="240" w:after="60" w:line="280" w:lineRule="atLeast"/>
      <w:ind w:left="1296" w:hanging="1296"/>
      <w:outlineLvl w:val="6"/>
    </w:pPr>
    <w:rPr>
      <w:rFonts w:eastAsia="Times New Roman" w:cs="Angsana New"/>
      <w:szCs w:val="30"/>
      <w:lang w:eastAsia="zh-CN" w:bidi="th-TH"/>
    </w:rPr>
  </w:style>
  <w:style w:type="paragraph" w:styleId="Heading8">
    <w:name w:val="heading 8"/>
    <w:basedOn w:val="Normal"/>
    <w:next w:val="Normal"/>
    <w:link w:val="Heading8Char"/>
    <w:uiPriority w:val="9"/>
    <w:rsid w:val="00986D3D"/>
    <w:pPr>
      <w:spacing w:before="240" w:after="60" w:line="280" w:lineRule="atLeast"/>
      <w:ind w:left="1440" w:hanging="1440"/>
      <w:outlineLvl w:val="7"/>
    </w:pPr>
    <w:rPr>
      <w:rFonts w:ascii="Calibri" w:eastAsia="Times New Roman" w:hAnsi="Calibri" w:cs="Angsana New"/>
      <w:i/>
      <w:iCs/>
      <w:sz w:val="24"/>
      <w:szCs w:val="30"/>
      <w:lang w:eastAsia="zh-CN" w:bidi="th-TH"/>
    </w:rPr>
  </w:style>
  <w:style w:type="paragraph" w:styleId="Heading9">
    <w:name w:val="heading 9"/>
    <w:basedOn w:val="Normal"/>
    <w:next w:val="Normal"/>
    <w:link w:val="Heading9Char"/>
    <w:uiPriority w:val="9"/>
    <w:rsid w:val="00986D3D"/>
    <w:pPr>
      <w:spacing w:before="240" w:after="60" w:line="280" w:lineRule="atLeast"/>
      <w:ind w:left="1584" w:hanging="1584"/>
      <w:outlineLvl w:val="8"/>
    </w:pPr>
    <w:rPr>
      <w:rFonts w:ascii="Cambria" w:eastAsia="Times New Roman" w:hAnsi="Cambria" w:cs="Angsana New"/>
      <w:szCs w:val="28"/>
      <w:lang w:eastAsia="zh-CN" w:bidi="th-TH"/>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sid w:val="00BE6826"/>
    <w:rPr>
      <w:rFonts w:ascii="Century Gothic" w:eastAsia="Times New Roman" w:hAnsi="Century Gothic"/>
      <w:b/>
      <w:bCs/>
      <w:color w:val="07601F"/>
      <w:kern w:val="32"/>
      <w:sz w:val="32"/>
      <w:szCs w:val="32"/>
      <w:lang w:val="en-AU"/>
    </w:rPr>
  </w:style>
  <w:style w:type="character" w:customStyle="1" w:styleId="Heading2Char">
    <w:name w:val="Heading 2 Char"/>
    <w:basedOn w:val="DefaultParagraphFont"/>
    <w:link w:val="Heading2"/>
    <w:uiPriority w:val="9"/>
    <w:locked/>
    <w:rsid w:val="00446878"/>
    <w:rPr>
      <w:rFonts w:ascii="Century Gothic" w:hAnsi="Century Gothic"/>
      <w:b/>
      <w:bCs/>
      <w:iCs/>
      <w:color w:val="07601F"/>
      <w:sz w:val="28"/>
      <w:szCs w:val="28"/>
      <w:lang w:val="en-AU"/>
    </w:rPr>
  </w:style>
  <w:style w:type="character" w:customStyle="1" w:styleId="Heading3Char">
    <w:name w:val="Heading 3 Char"/>
    <w:basedOn w:val="DefaultParagraphFont"/>
    <w:link w:val="Heading3"/>
    <w:uiPriority w:val="9"/>
    <w:locked/>
    <w:rsid w:val="00AA4129"/>
    <w:rPr>
      <w:rFonts w:ascii="Century Gothic" w:eastAsia="Times New Roman" w:hAnsi="Century Gothic"/>
      <w:b/>
      <w:bCs/>
      <w:sz w:val="24"/>
      <w:szCs w:val="26"/>
      <w:lang w:val="en-AU"/>
    </w:rPr>
  </w:style>
  <w:style w:type="character" w:customStyle="1" w:styleId="Heading4Char">
    <w:name w:val="Heading 4 Char"/>
    <w:basedOn w:val="DefaultParagraphFont"/>
    <w:link w:val="Heading4"/>
    <w:uiPriority w:val="9"/>
    <w:locked/>
    <w:rsid w:val="000B6A38"/>
    <w:rPr>
      <w:rFonts w:ascii="Century Gothic" w:eastAsia="Times New Roman" w:hAnsi="Century Gothic"/>
      <w:b/>
      <w:bCs/>
      <w:i/>
      <w:szCs w:val="28"/>
      <w:lang w:val="en-AU"/>
    </w:rPr>
  </w:style>
  <w:style w:type="character" w:customStyle="1" w:styleId="Heading5Char">
    <w:name w:val="Heading 5 Char"/>
    <w:basedOn w:val="DefaultParagraphFont"/>
    <w:link w:val="Heading5"/>
    <w:uiPriority w:val="9"/>
    <w:locked/>
    <w:rsid w:val="00114595"/>
    <w:rPr>
      <w:rFonts w:ascii="Century Gothic" w:eastAsia="Times New Roman" w:hAnsi="Century Gothic" w:cs="Angsana New"/>
      <w:bCs/>
      <w:i/>
      <w:iCs/>
      <w:szCs w:val="33"/>
      <w:lang w:val="en-AU" w:eastAsia="zh-CN" w:bidi="th-TH"/>
    </w:rPr>
  </w:style>
  <w:style w:type="character" w:customStyle="1" w:styleId="Heading6Char">
    <w:name w:val="Heading 6 Char"/>
    <w:aliases w:val="appendix  heading Char"/>
    <w:basedOn w:val="DefaultParagraphFont"/>
    <w:link w:val="Heading6"/>
    <w:uiPriority w:val="9"/>
    <w:locked/>
    <w:rsid w:val="00302C27"/>
    <w:rPr>
      <w:rFonts w:ascii="Century Gothic" w:hAnsi="Century Gothic" w:cs="Angsana New"/>
      <w:b/>
      <w:bCs/>
      <w:sz w:val="28"/>
      <w:szCs w:val="28"/>
      <w:lang w:eastAsia="zh-CN" w:bidi="th-TH"/>
    </w:rPr>
  </w:style>
  <w:style w:type="character" w:customStyle="1" w:styleId="Heading7Char">
    <w:name w:val="Heading 7 Char"/>
    <w:basedOn w:val="DefaultParagraphFont"/>
    <w:link w:val="Heading7"/>
    <w:uiPriority w:val="9"/>
    <w:locked/>
    <w:rsid w:val="00D36712"/>
    <w:rPr>
      <w:rFonts w:ascii="Century Gothic" w:eastAsia="Times New Roman" w:hAnsi="Century Gothic" w:cs="Angsana New"/>
      <w:szCs w:val="30"/>
      <w:lang w:val="en-AU" w:eastAsia="zh-CN" w:bidi="th-TH"/>
    </w:rPr>
  </w:style>
  <w:style w:type="character" w:customStyle="1" w:styleId="Heading8Char">
    <w:name w:val="Heading 8 Char"/>
    <w:basedOn w:val="DefaultParagraphFont"/>
    <w:link w:val="Heading8"/>
    <w:uiPriority w:val="9"/>
    <w:locked/>
    <w:rsid w:val="00986D3D"/>
    <w:rPr>
      <w:rFonts w:eastAsia="Times New Roman" w:cs="Angsana New"/>
      <w:i/>
      <w:iCs/>
      <w:sz w:val="30"/>
      <w:szCs w:val="30"/>
      <w:lang w:eastAsia="zh-CN" w:bidi="th-TH"/>
    </w:rPr>
  </w:style>
  <w:style w:type="character" w:customStyle="1" w:styleId="Heading9Char">
    <w:name w:val="Heading 9 Char"/>
    <w:basedOn w:val="DefaultParagraphFont"/>
    <w:link w:val="Heading9"/>
    <w:uiPriority w:val="9"/>
    <w:locked/>
    <w:rsid w:val="00986D3D"/>
    <w:rPr>
      <w:rFonts w:ascii="Cambria" w:hAnsi="Cambria" w:cs="Angsana New"/>
      <w:sz w:val="28"/>
      <w:szCs w:val="28"/>
      <w:lang w:eastAsia="zh-CN" w:bidi="th-TH"/>
    </w:rPr>
  </w:style>
  <w:style w:type="table" w:styleId="LightList-Accent3">
    <w:name w:val="Light List Accent 3"/>
    <w:basedOn w:val="TableNormal"/>
    <w:uiPriority w:val="61"/>
    <w:rsid w:val="00FD3FC8"/>
    <w:rPr>
      <w:sz w:val="20"/>
      <w:szCs w:val="20"/>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rFonts w:cs="Times New Roman"/>
        <w:b/>
        <w:bCs/>
        <w:color w:val="FFFFFF"/>
      </w:rPr>
      <w:tblPr/>
      <w:tcPr>
        <w:shd w:val="clear" w:color="auto" w:fill="07601F"/>
      </w:tcPr>
    </w:tblStylePr>
    <w:tblStylePr w:type="lastRow">
      <w:pPr>
        <w:spacing w:before="0" w:after="0"/>
      </w:pPr>
      <w:rPr>
        <w:rFonts w:cs="Times New Roman"/>
        <w:b/>
        <w:bCs/>
      </w:rPr>
      <w:tblPr/>
      <w:tcPr>
        <w:tcBorders>
          <w:top w:val="double" w:sz="6" w:space="0" w:color="9BBB59"/>
          <w:left w:val="single" w:sz="8" w:space="0" w:color="9BBB59"/>
          <w:bottom w:val="single" w:sz="8" w:space="0" w:color="9BBB59"/>
          <w:right w:val="single" w:sz="8" w:space="0" w:color="9BBB59"/>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tcBorders>
      </w:tcPr>
    </w:tblStylePr>
  </w:style>
  <w:style w:type="table" w:customStyle="1" w:styleId="CEWO">
    <w:name w:val="CEWO"/>
    <w:uiPriority w:val="99"/>
    <w:qFormat/>
    <w:rsid w:val="00FD3FC8"/>
    <w:rPr>
      <w:sz w:val="20"/>
      <w:szCs w:val="20"/>
      <w:lang w:val="en-AU" w:eastAsia="en-AU"/>
    </w:rPr>
    <w:tblPr>
      <w:tblInd w:w="0" w:type="dxa"/>
      <w:tblBorders>
        <w:top w:val="single" w:sz="4" w:space="0" w:color="07601F"/>
        <w:left w:val="single" w:sz="4" w:space="0" w:color="07601F"/>
        <w:bottom w:val="single" w:sz="4" w:space="0" w:color="07601F"/>
        <w:right w:val="single" w:sz="4" w:space="0" w:color="07601F"/>
        <w:insideH w:val="single" w:sz="4" w:space="0" w:color="07601F"/>
        <w:insideV w:val="single" w:sz="4" w:space="0" w:color="07601F"/>
      </w:tblBorders>
      <w:tblCellMar>
        <w:top w:w="0" w:type="dxa"/>
        <w:left w:w="108" w:type="dxa"/>
        <w:bottom w:w="0" w:type="dxa"/>
        <w:right w:w="108" w:type="dxa"/>
      </w:tblCellMar>
    </w:tblPr>
    <w:tblStylePr w:type="firstRow">
      <w:rPr>
        <w:rFonts w:ascii="Century Gothic" w:hAnsi="Century Gothic" w:cs="Times New Roman"/>
        <w:b/>
        <w:color w:val="FFFFFF"/>
        <w:sz w:val="20"/>
      </w:rPr>
      <w:tblPr/>
      <w:tcPr>
        <w:shd w:val="clear" w:color="auto" w:fill="07601F"/>
      </w:tcPr>
    </w:tblStylePr>
  </w:style>
  <w:style w:type="paragraph" w:customStyle="1" w:styleId="Default">
    <w:name w:val="Default"/>
    <w:rsid w:val="00EE359C"/>
    <w:pPr>
      <w:autoSpaceDE w:val="0"/>
      <w:autoSpaceDN w:val="0"/>
      <w:adjustRightInd w:val="0"/>
    </w:pPr>
    <w:rPr>
      <w:rFonts w:cs="Calibri"/>
      <w:color w:val="000000"/>
      <w:sz w:val="24"/>
      <w:szCs w:val="24"/>
      <w:lang w:val="en-AU"/>
    </w:rPr>
  </w:style>
  <w:style w:type="table" w:styleId="TableGrid">
    <w:name w:val="Table Grid"/>
    <w:aliases w:val="box"/>
    <w:basedOn w:val="TableNormal"/>
    <w:uiPriority w:val="59"/>
    <w:rsid w:val="001408A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Accent3">
    <w:name w:val="Light Shading Accent 3"/>
    <w:basedOn w:val="TableNormal"/>
    <w:uiPriority w:val="60"/>
    <w:rsid w:val="002A77D5"/>
    <w:rPr>
      <w:color w:val="76923C"/>
      <w:sz w:val="20"/>
      <w:szCs w:val="20"/>
    </w:rPr>
    <w:tblPr>
      <w:tblStyleRowBandSize w:val="1"/>
      <w:tblStyleColBandSize w:val="1"/>
      <w:tblBorders>
        <w:top w:val="single" w:sz="8" w:space="0" w:color="9BBB59"/>
        <w:bottom w:val="single" w:sz="8" w:space="0" w:color="9BBB59"/>
      </w:tblBorders>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character" w:styleId="CommentReference">
    <w:name w:val="annotation reference"/>
    <w:basedOn w:val="DefaultParagraphFont"/>
    <w:uiPriority w:val="99"/>
    <w:rsid w:val="007B03A5"/>
    <w:rPr>
      <w:rFonts w:cs="Times New Roman"/>
      <w:sz w:val="16"/>
      <w:szCs w:val="16"/>
    </w:rPr>
  </w:style>
  <w:style w:type="paragraph" w:styleId="CommentText">
    <w:name w:val="annotation text"/>
    <w:basedOn w:val="Normal"/>
    <w:link w:val="CommentTextChar"/>
    <w:uiPriority w:val="99"/>
    <w:rsid w:val="007B03A5"/>
    <w:rPr>
      <w:sz w:val="20"/>
      <w:szCs w:val="20"/>
    </w:rPr>
  </w:style>
  <w:style w:type="character" w:customStyle="1" w:styleId="CommentTextChar">
    <w:name w:val="Comment Text Char"/>
    <w:basedOn w:val="DefaultParagraphFont"/>
    <w:link w:val="CommentText"/>
    <w:uiPriority w:val="99"/>
    <w:locked/>
    <w:rsid w:val="007B03A5"/>
    <w:rPr>
      <w:rFonts w:ascii="Century Gothic" w:hAnsi="Century Gothic" w:cs="Times New Roman"/>
      <w:lang w:eastAsia="en-US"/>
    </w:rPr>
  </w:style>
  <w:style w:type="paragraph" w:styleId="CommentSubject">
    <w:name w:val="annotation subject"/>
    <w:basedOn w:val="CommentText"/>
    <w:next w:val="CommentText"/>
    <w:link w:val="CommentSubjectChar"/>
    <w:uiPriority w:val="99"/>
    <w:semiHidden/>
    <w:rsid w:val="007B03A5"/>
    <w:rPr>
      <w:b/>
      <w:bCs/>
    </w:rPr>
  </w:style>
  <w:style w:type="character" w:customStyle="1" w:styleId="CommentSubjectChar">
    <w:name w:val="Comment Subject Char"/>
    <w:basedOn w:val="CommentTextChar"/>
    <w:link w:val="CommentSubject"/>
    <w:uiPriority w:val="99"/>
    <w:semiHidden/>
    <w:locked/>
    <w:rsid w:val="007B03A5"/>
    <w:rPr>
      <w:rFonts w:ascii="Century Gothic" w:hAnsi="Century Gothic" w:cs="Times New Roman"/>
      <w:b/>
      <w:bCs/>
      <w:lang w:eastAsia="en-US"/>
    </w:rPr>
  </w:style>
  <w:style w:type="paragraph" w:styleId="BalloonText">
    <w:name w:val="Balloon Text"/>
    <w:basedOn w:val="Normal"/>
    <w:link w:val="BalloonTextChar"/>
    <w:uiPriority w:val="99"/>
    <w:semiHidden/>
    <w:rsid w:val="007B03A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7B03A5"/>
    <w:rPr>
      <w:rFonts w:ascii="Tahoma" w:hAnsi="Tahoma" w:cs="Tahoma"/>
      <w:sz w:val="16"/>
      <w:szCs w:val="16"/>
      <w:lang w:eastAsia="en-US"/>
    </w:rPr>
  </w:style>
  <w:style w:type="paragraph" w:customStyle="1" w:styleId="BodyText1">
    <w:name w:val="Body Text1"/>
    <w:basedOn w:val="BodyText"/>
    <w:uiPriority w:val="99"/>
    <w:rsid w:val="008B187C"/>
    <w:pPr>
      <w:tabs>
        <w:tab w:val="left" w:pos="851"/>
      </w:tabs>
      <w:spacing w:before="120"/>
    </w:pPr>
    <w:rPr>
      <w:rFonts w:eastAsia="Times New Roman" w:cs="Angsana New"/>
      <w:lang w:eastAsia="zh-CN" w:bidi="th-TH"/>
    </w:rPr>
  </w:style>
  <w:style w:type="character" w:styleId="Hyperlink">
    <w:name w:val="Hyperlink"/>
    <w:basedOn w:val="DefaultParagraphFont"/>
    <w:uiPriority w:val="99"/>
    <w:rsid w:val="008B187C"/>
    <w:rPr>
      <w:rFonts w:cs="Times New Roman"/>
      <w:color w:val="0000FF"/>
      <w:u w:val="single"/>
    </w:rPr>
  </w:style>
  <w:style w:type="paragraph" w:customStyle="1" w:styleId="ScheduleLevel1">
    <w:name w:val="Schedule Level 1"/>
    <w:next w:val="ScheduleLevel2"/>
    <w:rsid w:val="008B187C"/>
    <w:pPr>
      <w:keepNext/>
      <w:numPr>
        <w:ilvl w:val="1"/>
        <w:numId w:val="1"/>
      </w:numPr>
      <w:pBdr>
        <w:bottom w:val="single" w:sz="2" w:space="1" w:color="auto"/>
      </w:pBdr>
      <w:spacing w:before="200" w:line="280" w:lineRule="atLeast"/>
      <w:outlineLvl w:val="1"/>
    </w:pPr>
    <w:rPr>
      <w:rFonts w:ascii="Arial" w:eastAsia="Times New Roman" w:hAnsi="Arial" w:cs="Arial"/>
      <w:b/>
      <w:lang w:eastAsia="en-AU"/>
    </w:rPr>
  </w:style>
  <w:style w:type="paragraph" w:customStyle="1" w:styleId="ScheduleHeading">
    <w:name w:val="Schedule Heading"/>
    <w:next w:val="ScheduleLevel1"/>
    <w:rsid w:val="008B187C"/>
    <w:pPr>
      <w:keepNext/>
      <w:pageBreakBefore/>
      <w:numPr>
        <w:numId w:val="1"/>
      </w:numPr>
      <w:shd w:val="clear" w:color="auto" w:fill="000000"/>
      <w:spacing w:after="140" w:line="280" w:lineRule="atLeast"/>
      <w:outlineLvl w:val="0"/>
    </w:pPr>
    <w:rPr>
      <w:rFonts w:ascii="Arial" w:eastAsia="Times New Roman" w:hAnsi="Arial" w:cs="Arial"/>
      <w:b/>
      <w:caps/>
      <w:sz w:val="20"/>
      <w:szCs w:val="20"/>
      <w:lang w:eastAsia="en-AU"/>
    </w:rPr>
  </w:style>
  <w:style w:type="paragraph" w:customStyle="1" w:styleId="ScheduleLevel2">
    <w:name w:val="Schedule Level 2"/>
    <w:next w:val="ScheduleLevel3"/>
    <w:rsid w:val="008B187C"/>
    <w:pPr>
      <w:numPr>
        <w:ilvl w:val="2"/>
        <w:numId w:val="1"/>
      </w:numPr>
      <w:spacing w:before="200" w:line="280" w:lineRule="atLeast"/>
      <w:outlineLvl w:val="2"/>
    </w:pPr>
    <w:rPr>
      <w:rFonts w:ascii="Arial" w:eastAsia="Times New Roman" w:hAnsi="Arial" w:cs="Arial"/>
      <w:b/>
      <w:lang w:eastAsia="en-AU"/>
    </w:rPr>
  </w:style>
  <w:style w:type="paragraph" w:customStyle="1" w:styleId="ScheduleLevel3">
    <w:name w:val="Schedule Level 3"/>
    <w:rsid w:val="008B187C"/>
    <w:pPr>
      <w:numPr>
        <w:ilvl w:val="3"/>
        <w:numId w:val="1"/>
      </w:numPr>
      <w:spacing w:before="140" w:after="140" w:line="280" w:lineRule="atLeast"/>
    </w:pPr>
    <w:rPr>
      <w:rFonts w:ascii="Arial" w:eastAsia="Times New Roman" w:hAnsi="Arial" w:cs="Arial"/>
      <w:lang w:eastAsia="en-AU"/>
    </w:rPr>
  </w:style>
  <w:style w:type="paragraph" w:customStyle="1" w:styleId="ScheduleLevel4">
    <w:name w:val="Schedule Level 4"/>
    <w:rsid w:val="008B187C"/>
    <w:pPr>
      <w:numPr>
        <w:ilvl w:val="4"/>
        <w:numId w:val="1"/>
      </w:numPr>
      <w:spacing w:after="140" w:line="280" w:lineRule="atLeast"/>
    </w:pPr>
    <w:rPr>
      <w:rFonts w:ascii="Arial" w:eastAsia="Times New Roman" w:hAnsi="Arial" w:cs="Arial"/>
      <w:lang w:eastAsia="en-AU"/>
    </w:rPr>
  </w:style>
  <w:style w:type="paragraph" w:customStyle="1" w:styleId="ScheduleLevel5">
    <w:name w:val="Schedule Level 5"/>
    <w:rsid w:val="008B187C"/>
    <w:pPr>
      <w:numPr>
        <w:ilvl w:val="5"/>
        <w:numId w:val="1"/>
      </w:numPr>
      <w:spacing w:after="140" w:line="280" w:lineRule="atLeast"/>
    </w:pPr>
    <w:rPr>
      <w:rFonts w:ascii="Arial" w:eastAsia="Times New Roman" w:hAnsi="Arial" w:cs="Arial"/>
      <w:lang w:eastAsia="en-AU"/>
    </w:rPr>
  </w:style>
  <w:style w:type="paragraph" w:customStyle="1" w:styleId="ScheduleLevel6">
    <w:name w:val="Schedule Level 6"/>
    <w:rsid w:val="008B187C"/>
    <w:pPr>
      <w:numPr>
        <w:ilvl w:val="6"/>
        <w:numId w:val="1"/>
      </w:numPr>
      <w:spacing w:after="140" w:line="280" w:lineRule="atLeast"/>
    </w:pPr>
    <w:rPr>
      <w:rFonts w:ascii="Arial" w:eastAsia="Times New Roman" w:hAnsi="Arial" w:cs="Arial"/>
      <w:lang w:eastAsia="en-AU"/>
    </w:rPr>
  </w:style>
  <w:style w:type="paragraph" w:customStyle="1" w:styleId="ScheduleLevel7">
    <w:name w:val="Schedule Level 7"/>
    <w:semiHidden/>
    <w:rsid w:val="008B187C"/>
    <w:pPr>
      <w:numPr>
        <w:ilvl w:val="7"/>
        <w:numId w:val="1"/>
      </w:numPr>
      <w:spacing w:after="140" w:line="280" w:lineRule="atLeast"/>
    </w:pPr>
    <w:rPr>
      <w:rFonts w:ascii="Arial" w:eastAsia="Times New Roman" w:hAnsi="Arial" w:cs="Arial"/>
      <w:lang w:eastAsia="en-AU"/>
    </w:rPr>
  </w:style>
  <w:style w:type="paragraph" w:customStyle="1" w:styleId="ScheduleLevel8">
    <w:name w:val="Schedule Level 8"/>
    <w:semiHidden/>
    <w:rsid w:val="008B187C"/>
    <w:pPr>
      <w:numPr>
        <w:ilvl w:val="8"/>
        <w:numId w:val="1"/>
      </w:numPr>
      <w:spacing w:after="140" w:line="280" w:lineRule="atLeast"/>
    </w:pPr>
    <w:rPr>
      <w:rFonts w:ascii="Arial" w:eastAsia="Times New Roman" w:hAnsi="Arial" w:cs="Arial"/>
      <w:lang w:eastAsia="en-AU"/>
    </w:rPr>
  </w:style>
  <w:style w:type="paragraph" w:styleId="BodyText">
    <w:name w:val="Body Text"/>
    <w:basedOn w:val="Normal"/>
    <w:link w:val="BodyTextChar"/>
    <w:qFormat/>
    <w:rsid w:val="00874DDF"/>
    <w:pPr>
      <w:spacing w:after="120"/>
      <w:jc w:val="both"/>
    </w:pPr>
  </w:style>
  <w:style w:type="character" w:customStyle="1" w:styleId="BodyTextChar">
    <w:name w:val="Body Text Char"/>
    <w:basedOn w:val="DefaultParagraphFont"/>
    <w:link w:val="BodyText"/>
    <w:locked/>
    <w:rsid w:val="00874DDF"/>
    <w:rPr>
      <w:rFonts w:ascii="Century Gothic" w:hAnsi="Century Gothic"/>
      <w:lang w:val="en-AU"/>
    </w:rPr>
  </w:style>
  <w:style w:type="paragraph" w:customStyle="1" w:styleId="BodyText10">
    <w:name w:val="Body Text1"/>
    <w:basedOn w:val="BodyText1"/>
    <w:rsid w:val="005A3423"/>
  </w:style>
  <w:style w:type="paragraph" w:styleId="NoSpacing">
    <w:name w:val="No Spacing"/>
    <w:aliases w:val="table text"/>
    <w:link w:val="NoSpacingChar"/>
    <w:uiPriority w:val="99"/>
    <w:rsid w:val="00986D3D"/>
    <w:rPr>
      <w:rFonts w:ascii="Century Gothic" w:eastAsia="Times New Roman" w:hAnsi="Century Gothic" w:cs="Angsana New"/>
      <w:sz w:val="18"/>
      <w:szCs w:val="28"/>
      <w:lang w:val="en-AU" w:eastAsia="zh-CN" w:bidi="th-TH"/>
    </w:rPr>
  </w:style>
  <w:style w:type="character" w:customStyle="1" w:styleId="NoSpacingChar">
    <w:name w:val="No Spacing Char"/>
    <w:aliases w:val="table text Char"/>
    <w:basedOn w:val="DefaultParagraphFont"/>
    <w:link w:val="NoSpacing"/>
    <w:uiPriority w:val="99"/>
    <w:locked/>
    <w:rsid w:val="00986D3D"/>
    <w:rPr>
      <w:rFonts w:ascii="Century Gothic" w:hAnsi="Century Gothic" w:cs="Angsana New"/>
      <w:sz w:val="28"/>
      <w:szCs w:val="28"/>
      <w:lang w:val="en-AU" w:eastAsia="zh-CN" w:bidi="th-TH"/>
    </w:rPr>
  </w:style>
  <w:style w:type="paragraph" w:styleId="Header">
    <w:name w:val="header"/>
    <w:basedOn w:val="Normal"/>
    <w:link w:val="HeaderChar"/>
    <w:rsid w:val="00986D3D"/>
    <w:pPr>
      <w:spacing w:before="60" w:after="0" w:line="240" w:lineRule="auto"/>
    </w:pPr>
    <w:rPr>
      <w:rFonts w:ascii="Arial" w:eastAsia="Times New Roman" w:hAnsi="Arial" w:cs="Angsana New"/>
      <w:sz w:val="15"/>
      <w:szCs w:val="15"/>
      <w:lang w:eastAsia="zh-CN" w:bidi="th-TH"/>
    </w:rPr>
  </w:style>
  <w:style w:type="character" w:customStyle="1" w:styleId="HeaderChar">
    <w:name w:val="Header Char"/>
    <w:basedOn w:val="DefaultParagraphFont"/>
    <w:link w:val="Header"/>
    <w:locked/>
    <w:rsid w:val="00986D3D"/>
    <w:rPr>
      <w:rFonts w:ascii="Arial" w:hAnsi="Arial" w:cs="Angsana New"/>
      <w:sz w:val="15"/>
      <w:szCs w:val="15"/>
      <w:lang w:eastAsia="zh-CN" w:bidi="th-TH"/>
    </w:rPr>
  </w:style>
  <w:style w:type="paragraph" w:styleId="Footer">
    <w:name w:val="footer"/>
    <w:basedOn w:val="Normal"/>
    <w:link w:val="FooterChar"/>
    <w:uiPriority w:val="99"/>
    <w:rsid w:val="00986D3D"/>
    <w:pPr>
      <w:tabs>
        <w:tab w:val="right" w:pos="9356"/>
      </w:tabs>
      <w:spacing w:after="0" w:line="240" w:lineRule="auto"/>
    </w:pPr>
    <w:rPr>
      <w:rFonts w:ascii="Arial" w:eastAsia="Times New Roman" w:hAnsi="Arial" w:cs="Angsana New"/>
      <w:sz w:val="14"/>
      <w:szCs w:val="14"/>
      <w:lang w:eastAsia="zh-CN" w:bidi="th-TH"/>
    </w:rPr>
  </w:style>
  <w:style w:type="character" w:customStyle="1" w:styleId="FooterChar">
    <w:name w:val="Footer Char"/>
    <w:basedOn w:val="DefaultParagraphFont"/>
    <w:link w:val="Footer"/>
    <w:uiPriority w:val="99"/>
    <w:locked/>
    <w:rsid w:val="00986D3D"/>
    <w:rPr>
      <w:rFonts w:ascii="Arial" w:hAnsi="Arial" w:cs="Angsana New"/>
      <w:sz w:val="14"/>
      <w:szCs w:val="14"/>
      <w:lang w:eastAsia="zh-CN" w:bidi="th-TH"/>
    </w:rPr>
  </w:style>
  <w:style w:type="character" w:styleId="PageNumber">
    <w:name w:val="page number"/>
    <w:basedOn w:val="DefaultParagraphFont"/>
    <w:semiHidden/>
    <w:rsid w:val="00986D3D"/>
    <w:rPr>
      <w:rFonts w:cs="Times New Roman"/>
    </w:rPr>
  </w:style>
  <w:style w:type="paragraph" w:styleId="FootnoteText">
    <w:name w:val="footnote text"/>
    <w:basedOn w:val="Normal"/>
    <w:link w:val="FootnoteTextChar"/>
    <w:semiHidden/>
    <w:rsid w:val="00986D3D"/>
    <w:pPr>
      <w:spacing w:after="0" w:line="240" w:lineRule="auto"/>
    </w:pPr>
    <w:rPr>
      <w:rFonts w:ascii="Times New Roman" w:eastAsia="Times New Roman" w:hAnsi="Times New Roman" w:cs="Angsana New"/>
      <w:sz w:val="20"/>
      <w:szCs w:val="20"/>
      <w:lang w:eastAsia="zh-CN" w:bidi="th-TH"/>
    </w:rPr>
  </w:style>
  <w:style w:type="character" w:customStyle="1" w:styleId="FootnoteTextChar">
    <w:name w:val="Footnote Text Char"/>
    <w:basedOn w:val="DefaultParagraphFont"/>
    <w:link w:val="FootnoteText"/>
    <w:semiHidden/>
    <w:locked/>
    <w:rsid w:val="00986D3D"/>
    <w:rPr>
      <w:rFonts w:ascii="Times New Roman" w:hAnsi="Times New Roman" w:cs="Angsana New"/>
      <w:lang w:eastAsia="zh-CN" w:bidi="th-TH"/>
    </w:rPr>
  </w:style>
  <w:style w:type="character" w:styleId="FootnoteReference">
    <w:name w:val="footnote reference"/>
    <w:basedOn w:val="DefaultParagraphFont"/>
    <w:semiHidden/>
    <w:rsid w:val="00986D3D"/>
    <w:rPr>
      <w:rFonts w:cs="Times New Roman"/>
      <w:vertAlign w:val="superscript"/>
    </w:rPr>
  </w:style>
  <w:style w:type="paragraph" w:styleId="ListBullet">
    <w:name w:val="List Bullet"/>
    <w:basedOn w:val="Normal"/>
    <w:rsid w:val="00986D3D"/>
    <w:pPr>
      <w:spacing w:after="140" w:line="280" w:lineRule="atLeast"/>
    </w:pPr>
    <w:rPr>
      <w:rFonts w:ascii="Times New Roman" w:eastAsia="Times New Roman" w:hAnsi="Times New Roman" w:cs="Angsana New"/>
      <w:lang w:eastAsia="zh-CN" w:bidi="th-TH"/>
    </w:rPr>
  </w:style>
  <w:style w:type="paragraph" w:customStyle="1" w:styleId="NormalTables">
    <w:name w:val="Normal Tables"/>
    <w:basedOn w:val="Normal"/>
    <w:rsid w:val="00986D3D"/>
    <w:pPr>
      <w:spacing w:before="240" w:after="140" w:line="260" w:lineRule="atLeast"/>
    </w:pPr>
    <w:rPr>
      <w:rFonts w:ascii="Arial" w:eastAsia="Times New Roman" w:hAnsi="Arial" w:cs="Arial"/>
      <w:lang w:eastAsia="en-AU"/>
    </w:rPr>
  </w:style>
  <w:style w:type="paragraph" w:styleId="TOCHeading">
    <w:name w:val="TOC Heading"/>
    <w:basedOn w:val="Heading1"/>
    <w:next w:val="Normal"/>
    <w:uiPriority w:val="39"/>
    <w:rsid w:val="00986D3D"/>
    <w:pPr>
      <w:keepLines/>
      <w:spacing w:before="480" w:after="0"/>
      <w:ind w:left="432" w:hanging="432"/>
      <w:outlineLvl w:val="9"/>
    </w:pPr>
    <w:rPr>
      <w:rFonts w:ascii="Cambria" w:hAnsi="Cambria"/>
      <w:color w:val="365F91"/>
      <w:kern w:val="0"/>
      <w:sz w:val="28"/>
      <w:szCs w:val="28"/>
      <w:lang w:val="en-US"/>
    </w:rPr>
  </w:style>
  <w:style w:type="paragraph" w:styleId="TOC1">
    <w:name w:val="toc 1"/>
    <w:basedOn w:val="Normal"/>
    <w:next w:val="Normal"/>
    <w:autoRedefine/>
    <w:uiPriority w:val="39"/>
    <w:rsid w:val="00C94333"/>
    <w:pPr>
      <w:tabs>
        <w:tab w:val="left" w:pos="440"/>
        <w:tab w:val="right" w:leader="dot" w:pos="9016"/>
      </w:tabs>
      <w:spacing w:after="140" w:line="240" w:lineRule="auto"/>
    </w:pPr>
    <w:rPr>
      <w:rFonts w:eastAsia="Times New Roman" w:cs="Angsana New"/>
      <w:b/>
      <w:color w:val="07601F"/>
      <w:sz w:val="28"/>
      <w:szCs w:val="28"/>
      <w:lang w:eastAsia="zh-CN" w:bidi="th-TH"/>
    </w:rPr>
  </w:style>
  <w:style w:type="paragraph" w:styleId="TOC2">
    <w:name w:val="toc 2"/>
    <w:basedOn w:val="Normal"/>
    <w:next w:val="Normal"/>
    <w:autoRedefine/>
    <w:uiPriority w:val="39"/>
    <w:rsid w:val="00986D3D"/>
    <w:pPr>
      <w:spacing w:after="140" w:line="280" w:lineRule="atLeast"/>
      <w:ind w:left="220"/>
    </w:pPr>
    <w:rPr>
      <w:rFonts w:ascii="Times New Roman" w:eastAsia="Times New Roman" w:hAnsi="Times New Roman" w:cs="Angsana New"/>
      <w:szCs w:val="28"/>
      <w:lang w:eastAsia="zh-CN" w:bidi="th-TH"/>
    </w:rPr>
  </w:style>
  <w:style w:type="paragraph" w:styleId="TOC3">
    <w:name w:val="toc 3"/>
    <w:basedOn w:val="Normal"/>
    <w:next w:val="Normal"/>
    <w:autoRedefine/>
    <w:uiPriority w:val="39"/>
    <w:rsid w:val="00986D3D"/>
    <w:pPr>
      <w:spacing w:after="140" w:line="280" w:lineRule="atLeast"/>
      <w:ind w:left="440"/>
    </w:pPr>
    <w:rPr>
      <w:rFonts w:ascii="Times New Roman" w:eastAsia="Times New Roman" w:hAnsi="Times New Roman" w:cs="Angsana New"/>
      <w:szCs w:val="28"/>
      <w:lang w:eastAsia="zh-CN" w:bidi="th-TH"/>
    </w:rPr>
  </w:style>
  <w:style w:type="paragraph" w:styleId="Quote">
    <w:name w:val="Quote"/>
    <w:aliases w:val="figures and tables"/>
    <w:basedOn w:val="Normal"/>
    <w:next w:val="Normal"/>
    <w:link w:val="QuoteChar"/>
    <w:uiPriority w:val="29"/>
    <w:rsid w:val="00986D3D"/>
    <w:pPr>
      <w:spacing w:line="240" w:lineRule="auto"/>
    </w:pPr>
    <w:rPr>
      <w:iCs/>
      <w:color w:val="000000"/>
      <w:sz w:val="20"/>
    </w:rPr>
  </w:style>
  <w:style w:type="character" w:customStyle="1" w:styleId="QuoteChar">
    <w:name w:val="Quote Char"/>
    <w:aliases w:val="figures and tables Char"/>
    <w:basedOn w:val="DefaultParagraphFont"/>
    <w:link w:val="Quote"/>
    <w:uiPriority w:val="29"/>
    <w:locked/>
    <w:rsid w:val="00986D3D"/>
    <w:rPr>
      <w:rFonts w:ascii="Century Gothic" w:hAnsi="Century Gothic" w:cs="Times New Roman"/>
      <w:iCs/>
      <w:color w:val="000000"/>
      <w:sz w:val="22"/>
      <w:szCs w:val="22"/>
      <w:lang w:eastAsia="en-US"/>
    </w:rPr>
  </w:style>
  <w:style w:type="paragraph" w:styleId="ListParagraph">
    <w:name w:val="List Paragraph"/>
    <w:basedOn w:val="Normal"/>
    <w:uiPriority w:val="99"/>
    <w:rsid w:val="00986D3D"/>
    <w:pPr>
      <w:spacing w:after="180" w:line="240" w:lineRule="auto"/>
      <w:contextualSpacing/>
    </w:pPr>
    <w:rPr>
      <w:sz w:val="18"/>
    </w:rPr>
  </w:style>
  <w:style w:type="character" w:customStyle="1" w:styleId="InstructionText">
    <w:name w:val="Instruction Text"/>
    <w:basedOn w:val="DefaultParagraphFont"/>
    <w:uiPriority w:val="99"/>
    <w:rsid w:val="00986D3D"/>
    <w:rPr>
      <w:rFonts w:cs="Times New Roman"/>
      <w:i/>
      <w:color w:val="0070C0"/>
    </w:rPr>
  </w:style>
  <w:style w:type="paragraph" w:styleId="NormalWeb">
    <w:name w:val="Normal (Web)"/>
    <w:basedOn w:val="Normal"/>
    <w:uiPriority w:val="99"/>
    <w:rsid w:val="00986D3D"/>
    <w:pPr>
      <w:spacing w:before="100" w:beforeAutospacing="1" w:after="100" w:afterAutospacing="1" w:line="240" w:lineRule="auto"/>
    </w:pPr>
    <w:rPr>
      <w:sz w:val="24"/>
      <w:szCs w:val="24"/>
      <w:lang w:eastAsia="en-AU"/>
    </w:rPr>
  </w:style>
  <w:style w:type="character" w:styleId="Emphasis">
    <w:name w:val="Emphasis"/>
    <w:basedOn w:val="DefaultParagraphFont"/>
    <w:uiPriority w:val="20"/>
    <w:rsid w:val="00986D3D"/>
    <w:rPr>
      <w:rFonts w:cs="Times New Roman"/>
      <w:i/>
      <w:iCs/>
    </w:rPr>
  </w:style>
  <w:style w:type="paragraph" w:styleId="Subtitle">
    <w:name w:val="Subtitle"/>
    <w:basedOn w:val="Normal"/>
    <w:next w:val="Normal"/>
    <w:link w:val="SubtitleChar"/>
    <w:uiPriority w:val="11"/>
    <w:rsid w:val="00986D3D"/>
    <w:pPr>
      <w:numPr>
        <w:ilvl w:val="1"/>
      </w:numPr>
      <w:spacing w:after="140" w:line="280" w:lineRule="atLeast"/>
    </w:pPr>
    <w:rPr>
      <w:rFonts w:ascii="Cambria" w:eastAsia="Times New Roman" w:hAnsi="Cambria" w:cs="Angsana New"/>
      <w:i/>
      <w:iCs/>
      <w:color w:val="4F81BD"/>
      <w:spacing w:val="15"/>
      <w:sz w:val="24"/>
      <w:szCs w:val="30"/>
      <w:lang w:eastAsia="zh-CN" w:bidi="th-TH"/>
    </w:rPr>
  </w:style>
  <w:style w:type="character" w:customStyle="1" w:styleId="SubtitleChar">
    <w:name w:val="Subtitle Char"/>
    <w:basedOn w:val="DefaultParagraphFont"/>
    <w:link w:val="Subtitle"/>
    <w:uiPriority w:val="11"/>
    <w:locked/>
    <w:rsid w:val="00986D3D"/>
    <w:rPr>
      <w:rFonts w:ascii="Cambria" w:hAnsi="Cambria" w:cs="Angsana New"/>
      <w:i/>
      <w:iCs/>
      <w:color w:val="4F81BD"/>
      <w:spacing w:val="15"/>
      <w:sz w:val="30"/>
      <w:szCs w:val="30"/>
      <w:lang w:eastAsia="zh-CN" w:bidi="th-TH"/>
    </w:rPr>
  </w:style>
  <w:style w:type="paragraph" w:customStyle="1" w:styleId="APAheading">
    <w:name w:val="APA heading"/>
    <w:basedOn w:val="Normal"/>
    <w:next w:val="Normal"/>
    <w:link w:val="APAheadingCharChar"/>
    <w:rsid w:val="00986D3D"/>
    <w:pPr>
      <w:spacing w:before="120" w:after="120" w:line="240" w:lineRule="auto"/>
    </w:pPr>
    <w:rPr>
      <w:rFonts w:ascii="Trebuchet MS" w:eastAsia="Times New Roman" w:hAnsi="Trebuchet MS"/>
      <w:b/>
      <w:sz w:val="24"/>
      <w:szCs w:val="24"/>
      <w:lang w:eastAsia="en-AU"/>
    </w:rPr>
  </w:style>
  <w:style w:type="character" w:customStyle="1" w:styleId="APAheadingCharChar">
    <w:name w:val="APA heading Char Char"/>
    <w:basedOn w:val="DefaultParagraphFont"/>
    <w:link w:val="APAheading"/>
    <w:locked/>
    <w:rsid w:val="00986D3D"/>
    <w:rPr>
      <w:rFonts w:ascii="Trebuchet MS" w:hAnsi="Trebuchet MS" w:cs="Times New Roman"/>
      <w:b/>
      <w:sz w:val="24"/>
      <w:szCs w:val="24"/>
    </w:rPr>
  </w:style>
  <w:style w:type="character" w:customStyle="1" w:styleId="maintitle">
    <w:name w:val="maintitle"/>
    <w:rsid w:val="00986D3D"/>
  </w:style>
  <w:style w:type="paragraph" w:customStyle="1" w:styleId="NormalJustified">
    <w:name w:val="Normal + Justified"/>
    <w:aliases w:val="Left:  0 pt,Hanging:  35.45 pt"/>
    <w:basedOn w:val="Normal"/>
    <w:rsid w:val="00986D3D"/>
    <w:pPr>
      <w:autoSpaceDE w:val="0"/>
      <w:autoSpaceDN w:val="0"/>
      <w:adjustRightInd w:val="0"/>
      <w:spacing w:after="0" w:line="240" w:lineRule="auto"/>
    </w:pPr>
    <w:rPr>
      <w:rFonts w:ascii="Arial" w:eastAsia="Times New Roman" w:hAnsi="Arial"/>
      <w:sz w:val="24"/>
      <w:szCs w:val="24"/>
    </w:rPr>
  </w:style>
  <w:style w:type="character" w:styleId="HTMLCite">
    <w:name w:val="HTML Cite"/>
    <w:basedOn w:val="DefaultParagraphFont"/>
    <w:rsid w:val="00986D3D"/>
    <w:rPr>
      <w:rFonts w:cs="Times New Roman"/>
      <w:i/>
    </w:rPr>
  </w:style>
  <w:style w:type="paragraph" w:customStyle="1" w:styleId="TitlePageAuthorsDate">
    <w:name w:val="Title Page_Authors &amp; Date"/>
    <w:basedOn w:val="Heading4"/>
    <w:next w:val="ScheduleLevel3"/>
    <w:rsid w:val="00986D3D"/>
    <w:pPr>
      <w:tabs>
        <w:tab w:val="left" w:pos="2552"/>
      </w:tabs>
      <w:spacing w:before="0" w:after="0" w:line="240" w:lineRule="atLeast"/>
      <w:jc w:val="center"/>
    </w:pPr>
    <w:rPr>
      <w:rFonts w:ascii="Times New Roman" w:hAnsi="Times New Roman"/>
      <w:b w:val="0"/>
      <w:bCs w:val="0"/>
      <w:szCs w:val="20"/>
    </w:rPr>
  </w:style>
  <w:style w:type="paragraph" w:styleId="PlainText">
    <w:name w:val="Plain Text"/>
    <w:basedOn w:val="Normal"/>
    <w:link w:val="PlainTextChar"/>
    <w:uiPriority w:val="99"/>
    <w:rsid w:val="00986D3D"/>
    <w:pPr>
      <w:spacing w:after="0" w:line="240" w:lineRule="auto"/>
    </w:pPr>
    <w:rPr>
      <w:rFonts w:ascii="Courier New" w:eastAsia="MS Mincho" w:hAnsi="Courier New"/>
      <w:sz w:val="20"/>
      <w:szCs w:val="20"/>
      <w:lang w:val="en-US"/>
    </w:rPr>
  </w:style>
  <w:style w:type="character" w:customStyle="1" w:styleId="PlainTextChar">
    <w:name w:val="Plain Text Char"/>
    <w:basedOn w:val="DefaultParagraphFont"/>
    <w:link w:val="PlainText"/>
    <w:uiPriority w:val="99"/>
    <w:locked/>
    <w:rsid w:val="00986D3D"/>
    <w:rPr>
      <w:rFonts w:ascii="Courier New" w:eastAsia="MS Mincho" w:hAnsi="Courier New" w:cs="Times New Roman"/>
      <w:lang w:val="en-US" w:eastAsia="en-US"/>
    </w:rPr>
  </w:style>
  <w:style w:type="paragraph" w:customStyle="1" w:styleId="bodytext11">
    <w:name w:val="bodytext1"/>
    <w:basedOn w:val="Normal"/>
    <w:rsid w:val="00986D3D"/>
    <w:pPr>
      <w:spacing w:before="120" w:after="120"/>
      <w:jc w:val="both"/>
    </w:pPr>
    <w:rPr>
      <w:lang w:eastAsia="en-AU"/>
    </w:rPr>
  </w:style>
  <w:style w:type="paragraph" w:customStyle="1" w:styleId="bodytext0">
    <w:name w:val="bodytext"/>
    <w:basedOn w:val="Normal"/>
    <w:rsid w:val="00986D3D"/>
    <w:pPr>
      <w:spacing w:before="120" w:after="120"/>
      <w:jc w:val="both"/>
    </w:pPr>
    <w:rPr>
      <w:lang w:eastAsia="en-AU"/>
    </w:rPr>
  </w:style>
  <w:style w:type="paragraph" w:customStyle="1" w:styleId="BodyText2">
    <w:name w:val="Body Text2"/>
    <w:basedOn w:val="BodyText"/>
    <w:rsid w:val="00986D3D"/>
    <w:pPr>
      <w:spacing w:after="0" w:line="240" w:lineRule="auto"/>
    </w:pPr>
    <w:rPr>
      <w:rFonts w:ascii="Calibri" w:hAnsi="Calibri"/>
      <w:sz w:val="20"/>
      <w:szCs w:val="20"/>
      <w:lang w:eastAsia="en-AU"/>
    </w:rPr>
  </w:style>
  <w:style w:type="paragraph" w:styleId="Caption">
    <w:name w:val="caption"/>
    <w:aliases w:val="Figure,CDM B/Caption,Table Caption,TABLE,Char,Item,Caption text"/>
    <w:basedOn w:val="Normal"/>
    <w:next w:val="Normal"/>
    <w:link w:val="CaptionChar"/>
    <w:uiPriority w:val="99"/>
    <w:qFormat/>
    <w:rsid w:val="00A94EB4"/>
    <w:pPr>
      <w:keepNext/>
      <w:spacing w:line="240" w:lineRule="auto"/>
    </w:pPr>
    <w:rPr>
      <w:bCs/>
      <w:sz w:val="20"/>
      <w:szCs w:val="16"/>
      <w:lang w:eastAsia="en-AU"/>
    </w:rPr>
  </w:style>
  <w:style w:type="paragraph" w:customStyle="1" w:styleId="BodyBullet">
    <w:name w:val="BodyBullet"/>
    <w:basedOn w:val="Normal"/>
    <w:uiPriority w:val="99"/>
    <w:rsid w:val="00986D3D"/>
    <w:pPr>
      <w:numPr>
        <w:numId w:val="3"/>
      </w:numPr>
      <w:spacing w:after="120" w:line="240" w:lineRule="auto"/>
    </w:pPr>
    <w:rPr>
      <w:rFonts w:ascii="Arial" w:eastAsia="Times New Roman" w:hAnsi="Arial"/>
      <w:sz w:val="20"/>
      <w:szCs w:val="24"/>
      <w:lang w:eastAsia="en-AU"/>
    </w:rPr>
  </w:style>
  <w:style w:type="paragraph" w:customStyle="1" w:styleId="SectionedBullet">
    <w:name w:val="SectionedBullet"/>
    <w:basedOn w:val="Normal"/>
    <w:rsid w:val="00986D3D"/>
    <w:pPr>
      <w:tabs>
        <w:tab w:val="num" w:pos="567"/>
        <w:tab w:val="num" w:pos="720"/>
      </w:tabs>
      <w:spacing w:after="240" w:line="240" w:lineRule="auto"/>
      <w:ind w:left="720" w:hanging="360"/>
    </w:pPr>
    <w:rPr>
      <w:rFonts w:ascii="Times New Roman" w:eastAsia="Times New Roman" w:hAnsi="Times New Roman"/>
      <w:sz w:val="24"/>
      <w:szCs w:val="24"/>
    </w:rPr>
  </w:style>
  <w:style w:type="paragraph" w:customStyle="1" w:styleId="BodyTextKeep">
    <w:name w:val="Body Text Keep"/>
    <w:basedOn w:val="BodyText"/>
    <w:rsid w:val="00986D3D"/>
    <w:pPr>
      <w:spacing w:after="0" w:line="240" w:lineRule="auto"/>
    </w:pPr>
    <w:rPr>
      <w:rFonts w:ascii="Calibri" w:hAnsi="Calibri"/>
      <w:sz w:val="20"/>
      <w:szCs w:val="20"/>
      <w:lang w:eastAsia="en-AU"/>
    </w:rPr>
  </w:style>
  <w:style w:type="paragraph" w:styleId="List">
    <w:name w:val="List"/>
    <w:basedOn w:val="BodyText"/>
    <w:rsid w:val="00986D3D"/>
    <w:pPr>
      <w:spacing w:after="0" w:line="240" w:lineRule="auto"/>
      <w:ind w:left="1440" w:hanging="360"/>
    </w:pPr>
    <w:rPr>
      <w:rFonts w:ascii="Arial" w:eastAsia="Times New Roman" w:hAnsi="Arial"/>
      <w:spacing w:val="-5"/>
      <w:sz w:val="20"/>
      <w:szCs w:val="20"/>
    </w:rPr>
  </w:style>
  <w:style w:type="paragraph" w:customStyle="1" w:styleId="TOCBase">
    <w:name w:val="TOC Base"/>
    <w:basedOn w:val="Normal"/>
    <w:rsid w:val="00986D3D"/>
    <w:pPr>
      <w:tabs>
        <w:tab w:val="right" w:leader="dot" w:pos="6480"/>
      </w:tabs>
      <w:spacing w:after="240" w:line="240" w:lineRule="atLeast"/>
    </w:pPr>
    <w:rPr>
      <w:rFonts w:ascii="Arial" w:eastAsia="Times New Roman" w:hAnsi="Arial"/>
      <w:spacing w:val="-5"/>
      <w:sz w:val="20"/>
      <w:szCs w:val="20"/>
    </w:rPr>
  </w:style>
  <w:style w:type="paragraph" w:customStyle="1" w:styleId="BodyText-Professional">
    <w:name w:val="Body Text - Professional"/>
    <w:basedOn w:val="Normal"/>
    <w:rsid w:val="00986D3D"/>
    <w:pPr>
      <w:spacing w:after="120" w:line="280" w:lineRule="exact"/>
    </w:pPr>
    <w:rPr>
      <w:rFonts w:ascii="Arial" w:eastAsia="Times New Roman" w:hAnsi="Arial"/>
      <w:sz w:val="24"/>
      <w:szCs w:val="20"/>
      <w:lang w:val="en-US"/>
    </w:rPr>
  </w:style>
  <w:style w:type="paragraph" w:customStyle="1" w:styleId="BodyText110">
    <w:name w:val="Body Text11"/>
    <w:basedOn w:val="BodyText"/>
    <w:uiPriority w:val="99"/>
    <w:rsid w:val="00986D3D"/>
    <w:pPr>
      <w:spacing w:after="0" w:line="240" w:lineRule="auto"/>
    </w:pPr>
    <w:rPr>
      <w:rFonts w:ascii="Calibri" w:hAnsi="Calibri"/>
      <w:sz w:val="20"/>
      <w:szCs w:val="20"/>
      <w:lang w:eastAsia="en-AU"/>
    </w:rPr>
  </w:style>
  <w:style w:type="paragraph" w:styleId="Title">
    <w:name w:val="Title"/>
    <w:basedOn w:val="Normal"/>
    <w:next w:val="Normal"/>
    <w:link w:val="TitleChar"/>
    <w:uiPriority w:val="99"/>
    <w:qFormat/>
    <w:rsid w:val="006760CE"/>
    <w:pPr>
      <w:spacing w:after="300" w:line="240" w:lineRule="auto"/>
      <w:contextualSpacing/>
    </w:pPr>
    <w:rPr>
      <w:rFonts w:eastAsia="Times New Roman" w:cs="Angsana New"/>
      <w:b/>
      <w:color w:val="07601F"/>
      <w:spacing w:val="5"/>
      <w:kern w:val="28"/>
      <w:sz w:val="36"/>
      <w:szCs w:val="66"/>
      <w:lang w:eastAsia="zh-CN" w:bidi="th-TH"/>
    </w:rPr>
  </w:style>
  <w:style w:type="character" w:customStyle="1" w:styleId="TitleChar">
    <w:name w:val="Title Char"/>
    <w:basedOn w:val="DefaultParagraphFont"/>
    <w:link w:val="Title"/>
    <w:uiPriority w:val="99"/>
    <w:locked/>
    <w:rsid w:val="006760CE"/>
    <w:rPr>
      <w:rFonts w:ascii="Century Gothic" w:hAnsi="Century Gothic" w:cs="Angsana New"/>
      <w:b/>
      <w:color w:val="07601F"/>
      <w:spacing w:val="5"/>
      <w:kern w:val="28"/>
      <w:sz w:val="66"/>
      <w:szCs w:val="66"/>
      <w:lang w:eastAsia="zh-CN" w:bidi="th-TH"/>
    </w:rPr>
  </w:style>
  <w:style w:type="character" w:styleId="SubtleReference">
    <w:name w:val="Subtle Reference"/>
    <w:basedOn w:val="DefaultParagraphFont"/>
    <w:uiPriority w:val="99"/>
    <w:rsid w:val="00986D3D"/>
    <w:rPr>
      <w:sz w:val="20"/>
    </w:rPr>
  </w:style>
  <w:style w:type="paragraph" w:customStyle="1" w:styleId="Level2Subsection">
    <w:name w:val="Level 2 Subsection"/>
    <w:basedOn w:val="Normal"/>
    <w:uiPriority w:val="99"/>
    <w:rsid w:val="00986D3D"/>
    <w:pPr>
      <w:numPr>
        <w:numId w:val="4"/>
      </w:numPr>
      <w:spacing w:after="120"/>
    </w:pPr>
    <w:rPr>
      <w:rFonts w:ascii="Cambria" w:hAnsi="Cambria" w:cs="Arial"/>
      <w:sz w:val="24"/>
      <w:szCs w:val="24"/>
    </w:rPr>
  </w:style>
  <w:style w:type="character" w:styleId="LineNumber">
    <w:name w:val="line number"/>
    <w:basedOn w:val="DefaultParagraphFont"/>
    <w:uiPriority w:val="99"/>
    <w:semiHidden/>
    <w:rsid w:val="00986D3D"/>
    <w:rPr>
      <w:rFonts w:cs="Times New Roman"/>
    </w:rPr>
  </w:style>
  <w:style w:type="character" w:customStyle="1" w:styleId="apple-converted-space">
    <w:name w:val="apple-converted-space"/>
    <w:rsid w:val="00986D3D"/>
  </w:style>
  <w:style w:type="character" w:customStyle="1" w:styleId="style12">
    <w:name w:val="style12"/>
    <w:basedOn w:val="DefaultParagraphFont"/>
    <w:uiPriority w:val="99"/>
    <w:rsid w:val="00986D3D"/>
    <w:rPr>
      <w:rFonts w:ascii="Arial" w:hAnsi="Arial" w:cs="Arial"/>
    </w:rPr>
  </w:style>
  <w:style w:type="character" w:styleId="Strong">
    <w:name w:val="Strong"/>
    <w:basedOn w:val="DefaultParagraphFont"/>
    <w:uiPriority w:val="22"/>
    <w:rsid w:val="00986D3D"/>
    <w:rPr>
      <w:rFonts w:cs="Times New Roman"/>
      <w:b/>
      <w:bCs/>
    </w:rPr>
  </w:style>
  <w:style w:type="paragraph" w:customStyle="1" w:styleId="Pa0">
    <w:name w:val="Pa0"/>
    <w:basedOn w:val="Default"/>
    <w:next w:val="Default"/>
    <w:uiPriority w:val="99"/>
    <w:rsid w:val="00AE6457"/>
    <w:pPr>
      <w:spacing w:line="191" w:lineRule="atLeast"/>
    </w:pPr>
    <w:rPr>
      <w:rFonts w:ascii="Arial" w:hAnsi="Arial" w:cs="Arial"/>
      <w:color w:val="auto"/>
      <w:lang w:eastAsia="en-AU"/>
    </w:rPr>
  </w:style>
  <w:style w:type="character" w:customStyle="1" w:styleId="A0">
    <w:name w:val="A0"/>
    <w:uiPriority w:val="99"/>
    <w:rsid w:val="00AE6457"/>
    <w:rPr>
      <w:color w:val="000000"/>
      <w:sz w:val="56"/>
    </w:rPr>
  </w:style>
  <w:style w:type="character" w:customStyle="1" w:styleId="A1">
    <w:name w:val="A1"/>
    <w:uiPriority w:val="99"/>
    <w:rsid w:val="00AE6457"/>
    <w:rPr>
      <w:b/>
      <w:color w:val="000000"/>
      <w:sz w:val="54"/>
    </w:rPr>
  </w:style>
  <w:style w:type="paragraph" w:customStyle="1" w:styleId="TableTitle">
    <w:name w:val="Table Title"/>
    <w:aliases w:val="above table"/>
    <w:next w:val="Normal"/>
    <w:rsid w:val="00C851A1"/>
    <w:pPr>
      <w:keepNext/>
      <w:spacing w:before="120" w:after="200" w:line="276" w:lineRule="auto"/>
    </w:pPr>
    <w:rPr>
      <w:rFonts w:eastAsia="Times New Roman"/>
      <w:b/>
      <w:color w:val="800000"/>
      <w:lang w:val="en-AU"/>
    </w:rPr>
  </w:style>
  <w:style w:type="paragraph" w:customStyle="1" w:styleId="Tablecolumnheading">
    <w:name w:val="Table column heading"/>
    <w:basedOn w:val="Normal"/>
    <w:rsid w:val="00C851A1"/>
    <w:pPr>
      <w:spacing w:after="120" w:line="240" w:lineRule="exact"/>
    </w:pPr>
    <w:rPr>
      <w:rFonts w:ascii="Arial" w:hAnsi="Arial"/>
      <w:b/>
      <w:sz w:val="18"/>
      <w:szCs w:val="18"/>
      <w:lang w:eastAsia="en-AU"/>
    </w:rPr>
  </w:style>
  <w:style w:type="paragraph" w:customStyle="1" w:styleId="Tablebody">
    <w:name w:val="Table body"/>
    <w:basedOn w:val="Tablecolumnheading"/>
    <w:rsid w:val="00C851A1"/>
    <w:pPr>
      <w:tabs>
        <w:tab w:val="left" w:pos="3828"/>
      </w:tabs>
      <w:spacing w:line="320" w:lineRule="exact"/>
    </w:pPr>
    <w:rPr>
      <w:rFonts w:cs="Arial"/>
      <w:b w:val="0"/>
      <w:sz w:val="16"/>
      <w:szCs w:val="16"/>
    </w:rPr>
  </w:style>
  <w:style w:type="paragraph" w:customStyle="1" w:styleId="Tablebodywithbullets">
    <w:name w:val="Table body with bullets"/>
    <w:basedOn w:val="Tablebody"/>
    <w:rsid w:val="00C851A1"/>
    <w:pPr>
      <w:numPr>
        <w:numId w:val="7"/>
      </w:numPr>
      <w:spacing w:line="240" w:lineRule="atLeast"/>
    </w:pPr>
  </w:style>
  <w:style w:type="paragraph" w:customStyle="1" w:styleId="Tablecolumnheading-secondary">
    <w:name w:val="Table column heading-secondary"/>
    <w:basedOn w:val="Tablecolumnheading"/>
    <w:rsid w:val="00C851A1"/>
    <w:rPr>
      <w:sz w:val="16"/>
      <w:szCs w:val="16"/>
    </w:rPr>
  </w:style>
  <w:style w:type="paragraph" w:customStyle="1" w:styleId="FigureTitle">
    <w:name w:val="Figure Title"/>
    <w:aliases w:val="below figure"/>
    <w:next w:val="Normal"/>
    <w:uiPriority w:val="99"/>
    <w:rsid w:val="00CE6335"/>
    <w:pPr>
      <w:spacing w:before="120" w:after="360" w:line="276" w:lineRule="auto"/>
    </w:pPr>
    <w:rPr>
      <w:rFonts w:eastAsia="Times New Roman"/>
      <w:b/>
      <w:color w:val="800000"/>
      <w:lang w:val="en-AU"/>
    </w:rPr>
  </w:style>
  <w:style w:type="character" w:customStyle="1" w:styleId="CaptionChar">
    <w:name w:val="Caption Char"/>
    <w:aliases w:val="Figure Char,CDM B/Caption Char,Table Caption Char,TABLE Char,Char Char,Item Char,Caption text Char"/>
    <w:basedOn w:val="DefaultParagraphFont"/>
    <w:link w:val="Caption"/>
    <w:uiPriority w:val="99"/>
    <w:locked/>
    <w:rsid w:val="00A94EB4"/>
    <w:rPr>
      <w:rFonts w:ascii="Century Gothic" w:hAnsi="Century Gothic" w:cs="Times New Roman"/>
      <w:bCs/>
      <w:sz w:val="16"/>
      <w:szCs w:val="16"/>
    </w:rPr>
  </w:style>
  <w:style w:type="paragraph" w:customStyle="1" w:styleId="Caption1">
    <w:name w:val="Caption1"/>
    <w:basedOn w:val="Normal"/>
    <w:next w:val="Normal"/>
    <w:link w:val="captionChar0"/>
    <w:uiPriority w:val="11"/>
    <w:rsid w:val="00C522C1"/>
    <w:pPr>
      <w:spacing w:after="60" w:line="240" w:lineRule="auto"/>
      <w:jc w:val="both"/>
      <w:outlineLvl w:val="1"/>
    </w:pPr>
    <w:rPr>
      <w:rFonts w:eastAsia="Times New Roman"/>
      <w:sz w:val="20"/>
      <w:szCs w:val="24"/>
    </w:rPr>
  </w:style>
  <w:style w:type="paragraph" w:customStyle="1" w:styleId="Tabletext">
    <w:name w:val="Table text"/>
    <w:basedOn w:val="Normal"/>
    <w:qFormat/>
    <w:rsid w:val="00C522C1"/>
    <w:pPr>
      <w:spacing w:after="0" w:line="240" w:lineRule="auto"/>
    </w:pPr>
    <w:rPr>
      <w:rFonts w:eastAsia="Times New Roman"/>
      <w:sz w:val="18"/>
      <w:lang w:eastAsia="en-AU"/>
    </w:rPr>
  </w:style>
  <w:style w:type="character" w:customStyle="1" w:styleId="captionChar0">
    <w:name w:val="caption Char"/>
    <w:basedOn w:val="DefaultParagraphFont"/>
    <w:link w:val="Caption1"/>
    <w:uiPriority w:val="11"/>
    <w:locked/>
    <w:rsid w:val="00C522C1"/>
    <w:rPr>
      <w:rFonts w:ascii="Century Gothic" w:hAnsi="Century Gothic" w:cs="Times New Roman"/>
      <w:sz w:val="24"/>
      <w:szCs w:val="24"/>
      <w:lang w:eastAsia="en-US"/>
    </w:rPr>
  </w:style>
  <w:style w:type="paragraph" w:customStyle="1" w:styleId="Normalreferences">
    <w:name w:val="Normal references"/>
    <w:basedOn w:val="Normal"/>
    <w:rsid w:val="000B66C3"/>
    <w:pPr>
      <w:spacing w:before="120" w:after="0" w:line="260" w:lineRule="atLeast"/>
      <w:ind w:left="680" w:hanging="680"/>
    </w:pPr>
    <w:rPr>
      <w:rFonts w:ascii="Arial" w:eastAsia="Times New Roman" w:hAnsi="Arial"/>
      <w:sz w:val="20"/>
      <w:lang w:eastAsia="en-AU"/>
    </w:rPr>
  </w:style>
  <w:style w:type="paragraph" w:customStyle="1" w:styleId="Normaltablesmaller">
    <w:name w:val="Normal table smaller"/>
    <w:basedOn w:val="Normal"/>
    <w:rsid w:val="000B66C3"/>
    <w:pPr>
      <w:widowControl w:val="0"/>
      <w:spacing w:before="40" w:after="40" w:line="200" w:lineRule="atLeast"/>
    </w:pPr>
    <w:rPr>
      <w:rFonts w:ascii="Arial" w:eastAsia="Times New Roman" w:hAnsi="Arial" w:cs="Arial"/>
      <w:color w:val="000000"/>
      <w:sz w:val="16"/>
      <w:szCs w:val="16"/>
      <w:lang w:val="en-US"/>
    </w:rPr>
  </w:style>
  <w:style w:type="paragraph" w:customStyle="1" w:styleId="Normalnote">
    <w:name w:val="Normal note"/>
    <w:basedOn w:val="Normal"/>
    <w:rsid w:val="000B66C3"/>
    <w:pPr>
      <w:spacing w:before="120" w:after="0" w:line="220" w:lineRule="atLeast"/>
    </w:pPr>
    <w:rPr>
      <w:rFonts w:ascii="Arial" w:eastAsia="Times New Roman" w:hAnsi="Arial"/>
      <w:sz w:val="18"/>
      <w:szCs w:val="24"/>
      <w:lang w:eastAsia="en-AU"/>
    </w:rPr>
  </w:style>
  <w:style w:type="paragraph" w:customStyle="1" w:styleId="TableFont">
    <w:name w:val="TableFont"/>
    <w:basedOn w:val="Normal"/>
    <w:link w:val="TableFontChar"/>
    <w:uiPriority w:val="99"/>
    <w:rsid w:val="00F120E9"/>
    <w:pPr>
      <w:spacing w:before="40" w:after="40" w:line="240" w:lineRule="auto"/>
      <w:jc w:val="both"/>
    </w:pPr>
    <w:rPr>
      <w:rFonts w:ascii="Arial" w:eastAsia="Times New Roman" w:hAnsi="Arial"/>
      <w:color w:val="000000"/>
      <w:sz w:val="18"/>
      <w:szCs w:val="20"/>
      <w:lang w:val="en-GB"/>
    </w:rPr>
  </w:style>
  <w:style w:type="paragraph" w:customStyle="1" w:styleId="TableFontbullet">
    <w:name w:val="TableFont bullet"/>
    <w:basedOn w:val="TableFont"/>
    <w:uiPriority w:val="99"/>
    <w:rsid w:val="00F120E9"/>
    <w:pPr>
      <w:numPr>
        <w:numId w:val="18"/>
      </w:numPr>
      <w:tabs>
        <w:tab w:val="clear" w:pos="397"/>
        <w:tab w:val="num" w:pos="360"/>
      </w:tabs>
      <w:spacing w:before="20" w:after="0"/>
      <w:ind w:left="0" w:firstLine="0"/>
    </w:pPr>
  </w:style>
  <w:style w:type="character" w:customStyle="1" w:styleId="TableFontChar">
    <w:name w:val="TableFont Char"/>
    <w:basedOn w:val="DefaultParagraphFont"/>
    <w:link w:val="TableFont"/>
    <w:uiPriority w:val="99"/>
    <w:locked/>
    <w:rsid w:val="00F120E9"/>
    <w:rPr>
      <w:rFonts w:ascii="Arial" w:hAnsi="Arial" w:cs="Times New Roman"/>
      <w:color w:val="000000"/>
      <w:sz w:val="18"/>
      <w:lang w:val="en-GB" w:eastAsia="en-US"/>
    </w:rPr>
  </w:style>
  <w:style w:type="paragraph" w:styleId="Revision">
    <w:name w:val="Revision"/>
    <w:hidden/>
    <w:uiPriority w:val="99"/>
    <w:semiHidden/>
    <w:rsid w:val="00C424A4"/>
    <w:rPr>
      <w:rFonts w:ascii="Century Gothic" w:hAnsi="Century Gothic"/>
      <w:lang w:val="en-AU"/>
    </w:rPr>
  </w:style>
  <w:style w:type="character" w:customStyle="1" w:styleId="st">
    <w:name w:val="st"/>
    <w:basedOn w:val="DefaultParagraphFont"/>
    <w:rsid w:val="000822B9"/>
    <w:rPr>
      <w:rFonts w:cs="Times New Roman"/>
    </w:rPr>
  </w:style>
  <w:style w:type="character" w:styleId="IntenseEmphasis">
    <w:name w:val="Intense Emphasis"/>
    <w:aliases w:val="APPENDIX HEADING 1"/>
    <w:basedOn w:val="DefaultParagraphFont"/>
    <w:uiPriority w:val="21"/>
    <w:qFormat/>
    <w:rsid w:val="00775F52"/>
    <w:rPr>
      <w:rFonts w:ascii="Century Gothic" w:hAnsi="Century Gothic" w:cs="Times New Roman"/>
      <w:b/>
      <w:bCs/>
      <w:iCs/>
      <w:color w:val="07601F"/>
      <w:sz w:val="24"/>
    </w:rPr>
  </w:style>
  <w:style w:type="paragraph" w:styleId="IntenseQuote">
    <w:name w:val="Intense Quote"/>
    <w:aliases w:val="APPENDEX 2"/>
    <w:basedOn w:val="Normal"/>
    <w:next w:val="Normal"/>
    <w:link w:val="IntenseQuoteChar"/>
    <w:uiPriority w:val="30"/>
    <w:qFormat/>
    <w:rsid w:val="00775F52"/>
    <w:pPr>
      <w:spacing w:before="200" w:after="280"/>
      <w:ind w:left="936" w:right="936"/>
    </w:pPr>
    <w:rPr>
      <w:b/>
      <w:bCs/>
      <w:iCs/>
      <w:color w:val="07601F"/>
      <w:sz w:val="28"/>
    </w:rPr>
  </w:style>
  <w:style w:type="character" w:customStyle="1" w:styleId="IntenseQuoteChar">
    <w:name w:val="Intense Quote Char"/>
    <w:aliases w:val="APPENDEX 2 Char"/>
    <w:basedOn w:val="DefaultParagraphFont"/>
    <w:link w:val="IntenseQuote"/>
    <w:uiPriority w:val="30"/>
    <w:locked/>
    <w:rsid w:val="00775F52"/>
    <w:rPr>
      <w:rFonts w:ascii="Century Gothic" w:hAnsi="Century Gothic" w:cs="Times New Roman"/>
      <w:b/>
      <w:bCs/>
      <w:iCs/>
      <w:color w:val="07601F"/>
      <w:sz w:val="22"/>
      <w:szCs w:val="22"/>
      <w:lang w:eastAsia="en-US"/>
    </w:rPr>
  </w:style>
  <w:style w:type="numbering" w:styleId="111111">
    <w:name w:val="Outline List 2"/>
    <w:basedOn w:val="NoList"/>
    <w:uiPriority w:val="99"/>
    <w:semiHidden/>
    <w:unhideWhenUsed/>
    <w:rsid w:val="00AE66BA"/>
    <w:pPr>
      <w:numPr>
        <w:numId w:val="5"/>
      </w:numPr>
    </w:pPr>
  </w:style>
  <w:style w:type="paragraph" w:styleId="ListNumber">
    <w:name w:val="List Number"/>
    <w:basedOn w:val="Normal"/>
    <w:uiPriority w:val="99"/>
    <w:semiHidden/>
    <w:unhideWhenUsed/>
    <w:rsid w:val="004B0AF2"/>
    <w:pPr>
      <w:numPr>
        <w:numId w:val="44"/>
      </w:numPr>
      <w:contextualSpacing/>
    </w:pPr>
  </w:style>
  <w:style w:type="character" w:customStyle="1" w:styleId="st1">
    <w:name w:val="st1"/>
    <w:basedOn w:val="DefaultParagraphFont"/>
    <w:rsid w:val="00B2048E"/>
  </w:style>
  <w:style w:type="paragraph" w:customStyle="1" w:styleId="ListBullet1a">
    <w:name w:val="List Bullet 1a"/>
    <w:basedOn w:val="Normal"/>
    <w:rsid w:val="00815868"/>
    <w:pPr>
      <w:keepLines/>
      <w:numPr>
        <w:numId w:val="52"/>
      </w:numPr>
      <w:spacing w:before="120" w:after="100" w:afterAutospacing="1" w:line="240" w:lineRule="auto"/>
    </w:pPr>
    <w:rPr>
      <w:rFonts w:ascii="Arial" w:eastAsia="Times New Roman" w:hAnsi="Arial"/>
      <w:lang w:eastAsia="en-AU"/>
    </w:rPr>
  </w:style>
  <w:style w:type="paragraph" w:styleId="TableofFigures">
    <w:name w:val="table of figures"/>
    <w:basedOn w:val="Normal"/>
    <w:next w:val="Normal"/>
    <w:uiPriority w:val="99"/>
    <w:unhideWhenUsed/>
    <w:rsid w:val="00403F71"/>
    <w:pPr>
      <w:spacing w:after="0"/>
    </w:pPr>
  </w:style>
  <w:style w:type="paragraph" w:styleId="TOC5">
    <w:name w:val="toc 5"/>
    <w:basedOn w:val="Normal"/>
    <w:next w:val="Normal"/>
    <w:autoRedefine/>
    <w:semiHidden/>
    <w:unhideWhenUsed/>
    <w:locked/>
    <w:rsid w:val="00C94333"/>
    <w:pPr>
      <w:spacing w:after="100"/>
      <w:ind w:left="880"/>
    </w:pPr>
  </w:style>
  <w:style w:type="numbering" w:customStyle="1" w:styleId="Murrumbidgee">
    <w:name w:val="Murrumbidgee"/>
    <w:uiPriority w:val="99"/>
    <w:rsid w:val="00B94B19"/>
    <w:pPr>
      <w:numPr>
        <w:numId w:val="57"/>
      </w:numPr>
    </w:pPr>
  </w:style>
  <w:style w:type="character" w:styleId="FollowedHyperlink">
    <w:name w:val="FollowedHyperlink"/>
    <w:basedOn w:val="DefaultParagraphFont"/>
    <w:uiPriority w:val="99"/>
    <w:semiHidden/>
    <w:unhideWhenUsed/>
    <w:rsid w:val="00AE3E89"/>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87731210">
      <w:bodyDiv w:val="1"/>
      <w:marLeft w:val="0"/>
      <w:marRight w:val="0"/>
      <w:marTop w:val="0"/>
      <w:marBottom w:val="0"/>
      <w:divBdr>
        <w:top w:val="none" w:sz="0" w:space="0" w:color="auto"/>
        <w:left w:val="none" w:sz="0" w:space="0" w:color="auto"/>
        <w:bottom w:val="none" w:sz="0" w:space="0" w:color="auto"/>
        <w:right w:val="none" w:sz="0" w:space="0" w:color="auto"/>
      </w:divBdr>
    </w:div>
    <w:div w:id="1380012417">
      <w:bodyDiv w:val="1"/>
      <w:marLeft w:val="0"/>
      <w:marRight w:val="0"/>
      <w:marTop w:val="0"/>
      <w:marBottom w:val="0"/>
      <w:divBdr>
        <w:top w:val="none" w:sz="0" w:space="0" w:color="auto"/>
        <w:left w:val="none" w:sz="0" w:space="0" w:color="auto"/>
        <w:bottom w:val="none" w:sz="0" w:space="0" w:color="auto"/>
        <w:right w:val="none" w:sz="0" w:space="0" w:color="auto"/>
      </w:divBdr>
    </w:div>
    <w:div w:id="1581403811">
      <w:marLeft w:val="0"/>
      <w:marRight w:val="0"/>
      <w:marTop w:val="0"/>
      <w:marBottom w:val="0"/>
      <w:divBdr>
        <w:top w:val="none" w:sz="0" w:space="0" w:color="auto"/>
        <w:left w:val="none" w:sz="0" w:space="0" w:color="auto"/>
        <w:bottom w:val="none" w:sz="0" w:space="0" w:color="auto"/>
        <w:right w:val="none" w:sz="0" w:space="0" w:color="auto"/>
      </w:divBdr>
    </w:div>
    <w:div w:id="1581403812">
      <w:marLeft w:val="0"/>
      <w:marRight w:val="0"/>
      <w:marTop w:val="0"/>
      <w:marBottom w:val="0"/>
      <w:divBdr>
        <w:top w:val="none" w:sz="0" w:space="0" w:color="auto"/>
        <w:left w:val="none" w:sz="0" w:space="0" w:color="auto"/>
        <w:bottom w:val="none" w:sz="0" w:space="0" w:color="auto"/>
        <w:right w:val="none" w:sz="0" w:space="0" w:color="auto"/>
      </w:divBdr>
    </w:div>
    <w:div w:id="1581403813">
      <w:marLeft w:val="0"/>
      <w:marRight w:val="0"/>
      <w:marTop w:val="0"/>
      <w:marBottom w:val="0"/>
      <w:divBdr>
        <w:top w:val="none" w:sz="0" w:space="0" w:color="auto"/>
        <w:left w:val="none" w:sz="0" w:space="0" w:color="auto"/>
        <w:bottom w:val="none" w:sz="0" w:space="0" w:color="auto"/>
        <w:right w:val="none" w:sz="0" w:space="0" w:color="auto"/>
      </w:divBdr>
    </w:div>
    <w:div w:id="1581403816">
      <w:marLeft w:val="0"/>
      <w:marRight w:val="0"/>
      <w:marTop w:val="0"/>
      <w:marBottom w:val="0"/>
      <w:divBdr>
        <w:top w:val="none" w:sz="0" w:space="0" w:color="auto"/>
        <w:left w:val="none" w:sz="0" w:space="0" w:color="auto"/>
        <w:bottom w:val="none" w:sz="0" w:space="0" w:color="auto"/>
        <w:right w:val="none" w:sz="0" w:space="0" w:color="auto"/>
      </w:divBdr>
    </w:div>
    <w:div w:id="1581403817">
      <w:marLeft w:val="0"/>
      <w:marRight w:val="0"/>
      <w:marTop w:val="0"/>
      <w:marBottom w:val="0"/>
      <w:divBdr>
        <w:top w:val="none" w:sz="0" w:space="0" w:color="auto"/>
        <w:left w:val="none" w:sz="0" w:space="0" w:color="auto"/>
        <w:bottom w:val="none" w:sz="0" w:space="0" w:color="auto"/>
        <w:right w:val="none" w:sz="0" w:space="0" w:color="auto"/>
      </w:divBdr>
      <w:divsChild>
        <w:div w:id="1581403814">
          <w:marLeft w:val="0"/>
          <w:marRight w:val="0"/>
          <w:marTop w:val="0"/>
          <w:marBottom w:val="0"/>
          <w:divBdr>
            <w:top w:val="none" w:sz="0" w:space="0" w:color="auto"/>
            <w:left w:val="none" w:sz="0" w:space="0" w:color="auto"/>
            <w:bottom w:val="none" w:sz="0" w:space="0" w:color="auto"/>
            <w:right w:val="none" w:sz="0" w:space="0" w:color="auto"/>
          </w:divBdr>
          <w:divsChild>
            <w:div w:id="1581403823">
              <w:marLeft w:val="0"/>
              <w:marRight w:val="0"/>
              <w:marTop w:val="0"/>
              <w:marBottom w:val="0"/>
              <w:divBdr>
                <w:top w:val="none" w:sz="0" w:space="0" w:color="auto"/>
                <w:left w:val="none" w:sz="0" w:space="0" w:color="auto"/>
                <w:bottom w:val="none" w:sz="0" w:space="0" w:color="auto"/>
                <w:right w:val="none" w:sz="0" w:space="0" w:color="auto"/>
              </w:divBdr>
              <w:divsChild>
                <w:div w:id="1581403854">
                  <w:marLeft w:val="0"/>
                  <w:marRight w:val="0"/>
                  <w:marTop w:val="0"/>
                  <w:marBottom w:val="0"/>
                  <w:divBdr>
                    <w:top w:val="none" w:sz="0" w:space="0" w:color="auto"/>
                    <w:left w:val="none" w:sz="0" w:space="0" w:color="auto"/>
                    <w:bottom w:val="none" w:sz="0" w:space="0" w:color="auto"/>
                    <w:right w:val="none" w:sz="0" w:space="0" w:color="auto"/>
                  </w:divBdr>
                  <w:divsChild>
                    <w:div w:id="1581403815">
                      <w:marLeft w:val="0"/>
                      <w:marRight w:val="0"/>
                      <w:marTop w:val="0"/>
                      <w:marBottom w:val="0"/>
                      <w:divBdr>
                        <w:top w:val="none" w:sz="0" w:space="0" w:color="auto"/>
                        <w:left w:val="none" w:sz="0" w:space="0" w:color="auto"/>
                        <w:bottom w:val="none" w:sz="0" w:space="0" w:color="auto"/>
                        <w:right w:val="none" w:sz="0" w:space="0" w:color="auto"/>
                      </w:divBdr>
                      <w:divsChild>
                        <w:div w:id="1581403825">
                          <w:marLeft w:val="0"/>
                          <w:marRight w:val="0"/>
                          <w:marTop w:val="0"/>
                          <w:marBottom w:val="0"/>
                          <w:divBdr>
                            <w:top w:val="none" w:sz="0" w:space="0" w:color="auto"/>
                            <w:left w:val="none" w:sz="0" w:space="0" w:color="auto"/>
                            <w:bottom w:val="none" w:sz="0" w:space="0" w:color="auto"/>
                            <w:right w:val="none" w:sz="0" w:space="0" w:color="auto"/>
                          </w:divBdr>
                          <w:divsChild>
                            <w:div w:id="1581403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81403818">
      <w:marLeft w:val="0"/>
      <w:marRight w:val="0"/>
      <w:marTop w:val="0"/>
      <w:marBottom w:val="0"/>
      <w:divBdr>
        <w:top w:val="none" w:sz="0" w:space="0" w:color="auto"/>
        <w:left w:val="none" w:sz="0" w:space="0" w:color="auto"/>
        <w:bottom w:val="none" w:sz="0" w:space="0" w:color="auto"/>
        <w:right w:val="none" w:sz="0" w:space="0" w:color="auto"/>
      </w:divBdr>
    </w:div>
    <w:div w:id="1581403819">
      <w:marLeft w:val="0"/>
      <w:marRight w:val="0"/>
      <w:marTop w:val="0"/>
      <w:marBottom w:val="0"/>
      <w:divBdr>
        <w:top w:val="none" w:sz="0" w:space="0" w:color="auto"/>
        <w:left w:val="none" w:sz="0" w:space="0" w:color="auto"/>
        <w:bottom w:val="none" w:sz="0" w:space="0" w:color="auto"/>
        <w:right w:val="none" w:sz="0" w:space="0" w:color="auto"/>
      </w:divBdr>
    </w:div>
    <w:div w:id="1581403820">
      <w:marLeft w:val="0"/>
      <w:marRight w:val="0"/>
      <w:marTop w:val="0"/>
      <w:marBottom w:val="0"/>
      <w:divBdr>
        <w:top w:val="none" w:sz="0" w:space="0" w:color="auto"/>
        <w:left w:val="none" w:sz="0" w:space="0" w:color="auto"/>
        <w:bottom w:val="none" w:sz="0" w:space="0" w:color="auto"/>
        <w:right w:val="none" w:sz="0" w:space="0" w:color="auto"/>
      </w:divBdr>
    </w:div>
    <w:div w:id="1581403821">
      <w:marLeft w:val="0"/>
      <w:marRight w:val="0"/>
      <w:marTop w:val="0"/>
      <w:marBottom w:val="0"/>
      <w:divBdr>
        <w:top w:val="none" w:sz="0" w:space="0" w:color="auto"/>
        <w:left w:val="none" w:sz="0" w:space="0" w:color="auto"/>
        <w:bottom w:val="none" w:sz="0" w:space="0" w:color="auto"/>
        <w:right w:val="none" w:sz="0" w:space="0" w:color="auto"/>
      </w:divBdr>
    </w:div>
    <w:div w:id="1581403822">
      <w:marLeft w:val="0"/>
      <w:marRight w:val="0"/>
      <w:marTop w:val="0"/>
      <w:marBottom w:val="0"/>
      <w:divBdr>
        <w:top w:val="none" w:sz="0" w:space="0" w:color="auto"/>
        <w:left w:val="none" w:sz="0" w:space="0" w:color="auto"/>
        <w:bottom w:val="none" w:sz="0" w:space="0" w:color="auto"/>
        <w:right w:val="none" w:sz="0" w:space="0" w:color="auto"/>
      </w:divBdr>
    </w:div>
    <w:div w:id="1581403824">
      <w:marLeft w:val="0"/>
      <w:marRight w:val="0"/>
      <w:marTop w:val="0"/>
      <w:marBottom w:val="0"/>
      <w:divBdr>
        <w:top w:val="none" w:sz="0" w:space="0" w:color="auto"/>
        <w:left w:val="none" w:sz="0" w:space="0" w:color="auto"/>
        <w:bottom w:val="none" w:sz="0" w:space="0" w:color="auto"/>
        <w:right w:val="none" w:sz="0" w:space="0" w:color="auto"/>
      </w:divBdr>
    </w:div>
    <w:div w:id="1581403826">
      <w:marLeft w:val="0"/>
      <w:marRight w:val="0"/>
      <w:marTop w:val="0"/>
      <w:marBottom w:val="0"/>
      <w:divBdr>
        <w:top w:val="none" w:sz="0" w:space="0" w:color="auto"/>
        <w:left w:val="none" w:sz="0" w:space="0" w:color="auto"/>
        <w:bottom w:val="none" w:sz="0" w:space="0" w:color="auto"/>
        <w:right w:val="none" w:sz="0" w:space="0" w:color="auto"/>
      </w:divBdr>
    </w:div>
    <w:div w:id="1581403827">
      <w:marLeft w:val="0"/>
      <w:marRight w:val="0"/>
      <w:marTop w:val="0"/>
      <w:marBottom w:val="0"/>
      <w:divBdr>
        <w:top w:val="none" w:sz="0" w:space="0" w:color="auto"/>
        <w:left w:val="none" w:sz="0" w:space="0" w:color="auto"/>
        <w:bottom w:val="none" w:sz="0" w:space="0" w:color="auto"/>
        <w:right w:val="none" w:sz="0" w:space="0" w:color="auto"/>
      </w:divBdr>
    </w:div>
    <w:div w:id="1581403828">
      <w:marLeft w:val="0"/>
      <w:marRight w:val="0"/>
      <w:marTop w:val="0"/>
      <w:marBottom w:val="0"/>
      <w:divBdr>
        <w:top w:val="none" w:sz="0" w:space="0" w:color="auto"/>
        <w:left w:val="none" w:sz="0" w:space="0" w:color="auto"/>
        <w:bottom w:val="none" w:sz="0" w:space="0" w:color="auto"/>
        <w:right w:val="none" w:sz="0" w:space="0" w:color="auto"/>
      </w:divBdr>
    </w:div>
    <w:div w:id="1581403829">
      <w:marLeft w:val="0"/>
      <w:marRight w:val="0"/>
      <w:marTop w:val="0"/>
      <w:marBottom w:val="0"/>
      <w:divBdr>
        <w:top w:val="none" w:sz="0" w:space="0" w:color="auto"/>
        <w:left w:val="none" w:sz="0" w:space="0" w:color="auto"/>
        <w:bottom w:val="none" w:sz="0" w:space="0" w:color="auto"/>
        <w:right w:val="none" w:sz="0" w:space="0" w:color="auto"/>
      </w:divBdr>
    </w:div>
    <w:div w:id="1581403830">
      <w:marLeft w:val="0"/>
      <w:marRight w:val="0"/>
      <w:marTop w:val="0"/>
      <w:marBottom w:val="0"/>
      <w:divBdr>
        <w:top w:val="none" w:sz="0" w:space="0" w:color="auto"/>
        <w:left w:val="none" w:sz="0" w:space="0" w:color="auto"/>
        <w:bottom w:val="none" w:sz="0" w:space="0" w:color="auto"/>
        <w:right w:val="none" w:sz="0" w:space="0" w:color="auto"/>
      </w:divBdr>
    </w:div>
    <w:div w:id="1581403831">
      <w:marLeft w:val="0"/>
      <w:marRight w:val="0"/>
      <w:marTop w:val="0"/>
      <w:marBottom w:val="0"/>
      <w:divBdr>
        <w:top w:val="none" w:sz="0" w:space="0" w:color="auto"/>
        <w:left w:val="none" w:sz="0" w:space="0" w:color="auto"/>
        <w:bottom w:val="none" w:sz="0" w:space="0" w:color="auto"/>
        <w:right w:val="none" w:sz="0" w:space="0" w:color="auto"/>
      </w:divBdr>
    </w:div>
    <w:div w:id="1581403832">
      <w:marLeft w:val="0"/>
      <w:marRight w:val="0"/>
      <w:marTop w:val="0"/>
      <w:marBottom w:val="0"/>
      <w:divBdr>
        <w:top w:val="none" w:sz="0" w:space="0" w:color="auto"/>
        <w:left w:val="none" w:sz="0" w:space="0" w:color="auto"/>
        <w:bottom w:val="none" w:sz="0" w:space="0" w:color="auto"/>
        <w:right w:val="none" w:sz="0" w:space="0" w:color="auto"/>
      </w:divBdr>
    </w:div>
    <w:div w:id="1581403833">
      <w:marLeft w:val="0"/>
      <w:marRight w:val="0"/>
      <w:marTop w:val="0"/>
      <w:marBottom w:val="0"/>
      <w:divBdr>
        <w:top w:val="none" w:sz="0" w:space="0" w:color="auto"/>
        <w:left w:val="none" w:sz="0" w:space="0" w:color="auto"/>
        <w:bottom w:val="none" w:sz="0" w:space="0" w:color="auto"/>
        <w:right w:val="none" w:sz="0" w:space="0" w:color="auto"/>
      </w:divBdr>
    </w:div>
    <w:div w:id="1581403834">
      <w:marLeft w:val="0"/>
      <w:marRight w:val="0"/>
      <w:marTop w:val="0"/>
      <w:marBottom w:val="0"/>
      <w:divBdr>
        <w:top w:val="none" w:sz="0" w:space="0" w:color="auto"/>
        <w:left w:val="none" w:sz="0" w:space="0" w:color="auto"/>
        <w:bottom w:val="none" w:sz="0" w:space="0" w:color="auto"/>
        <w:right w:val="none" w:sz="0" w:space="0" w:color="auto"/>
      </w:divBdr>
    </w:div>
    <w:div w:id="1581403835">
      <w:marLeft w:val="0"/>
      <w:marRight w:val="0"/>
      <w:marTop w:val="0"/>
      <w:marBottom w:val="0"/>
      <w:divBdr>
        <w:top w:val="none" w:sz="0" w:space="0" w:color="auto"/>
        <w:left w:val="none" w:sz="0" w:space="0" w:color="auto"/>
        <w:bottom w:val="none" w:sz="0" w:space="0" w:color="auto"/>
        <w:right w:val="none" w:sz="0" w:space="0" w:color="auto"/>
      </w:divBdr>
    </w:div>
    <w:div w:id="1581403836">
      <w:marLeft w:val="0"/>
      <w:marRight w:val="0"/>
      <w:marTop w:val="0"/>
      <w:marBottom w:val="0"/>
      <w:divBdr>
        <w:top w:val="none" w:sz="0" w:space="0" w:color="auto"/>
        <w:left w:val="none" w:sz="0" w:space="0" w:color="auto"/>
        <w:bottom w:val="none" w:sz="0" w:space="0" w:color="auto"/>
        <w:right w:val="none" w:sz="0" w:space="0" w:color="auto"/>
      </w:divBdr>
    </w:div>
    <w:div w:id="1581403837">
      <w:marLeft w:val="0"/>
      <w:marRight w:val="0"/>
      <w:marTop w:val="0"/>
      <w:marBottom w:val="0"/>
      <w:divBdr>
        <w:top w:val="none" w:sz="0" w:space="0" w:color="auto"/>
        <w:left w:val="none" w:sz="0" w:space="0" w:color="auto"/>
        <w:bottom w:val="none" w:sz="0" w:space="0" w:color="auto"/>
        <w:right w:val="none" w:sz="0" w:space="0" w:color="auto"/>
      </w:divBdr>
    </w:div>
    <w:div w:id="1581403840">
      <w:marLeft w:val="0"/>
      <w:marRight w:val="0"/>
      <w:marTop w:val="0"/>
      <w:marBottom w:val="0"/>
      <w:divBdr>
        <w:top w:val="none" w:sz="0" w:space="0" w:color="auto"/>
        <w:left w:val="none" w:sz="0" w:space="0" w:color="auto"/>
        <w:bottom w:val="none" w:sz="0" w:space="0" w:color="auto"/>
        <w:right w:val="none" w:sz="0" w:space="0" w:color="auto"/>
      </w:divBdr>
    </w:div>
    <w:div w:id="1581403841">
      <w:marLeft w:val="0"/>
      <w:marRight w:val="0"/>
      <w:marTop w:val="0"/>
      <w:marBottom w:val="0"/>
      <w:divBdr>
        <w:top w:val="none" w:sz="0" w:space="0" w:color="auto"/>
        <w:left w:val="none" w:sz="0" w:space="0" w:color="auto"/>
        <w:bottom w:val="none" w:sz="0" w:space="0" w:color="auto"/>
        <w:right w:val="none" w:sz="0" w:space="0" w:color="auto"/>
      </w:divBdr>
    </w:div>
    <w:div w:id="1581403842">
      <w:marLeft w:val="0"/>
      <w:marRight w:val="0"/>
      <w:marTop w:val="0"/>
      <w:marBottom w:val="0"/>
      <w:divBdr>
        <w:top w:val="none" w:sz="0" w:space="0" w:color="auto"/>
        <w:left w:val="none" w:sz="0" w:space="0" w:color="auto"/>
        <w:bottom w:val="none" w:sz="0" w:space="0" w:color="auto"/>
        <w:right w:val="none" w:sz="0" w:space="0" w:color="auto"/>
      </w:divBdr>
    </w:div>
    <w:div w:id="1581403843">
      <w:marLeft w:val="0"/>
      <w:marRight w:val="0"/>
      <w:marTop w:val="0"/>
      <w:marBottom w:val="0"/>
      <w:divBdr>
        <w:top w:val="none" w:sz="0" w:space="0" w:color="auto"/>
        <w:left w:val="none" w:sz="0" w:space="0" w:color="auto"/>
        <w:bottom w:val="none" w:sz="0" w:space="0" w:color="auto"/>
        <w:right w:val="none" w:sz="0" w:space="0" w:color="auto"/>
      </w:divBdr>
    </w:div>
    <w:div w:id="1581403844">
      <w:marLeft w:val="0"/>
      <w:marRight w:val="0"/>
      <w:marTop w:val="0"/>
      <w:marBottom w:val="0"/>
      <w:divBdr>
        <w:top w:val="none" w:sz="0" w:space="0" w:color="auto"/>
        <w:left w:val="none" w:sz="0" w:space="0" w:color="auto"/>
        <w:bottom w:val="none" w:sz="0" w:space="0" w:color="auto"/>
        <w:right w:val="none" w:sz="0" w:space="0" w:color="auto"/>
      </w:divBdr>
    </w:div>
    <w:div w:id="1581403846">
      <w:marLeft w:val="0"/>
      <w:marRight w:val="0"/>
      <w:marTop w:val="0"/>
      <w:marBottom w:val="0"/>
      <w:divBdr>
        <w:top w:val="none" w:sz="0" w:space="0" w:color="auto"/>
        <w:left w:val="none" w:sz="0" w:space="0" w:color="auto"/>
        <w:bottom w:val="none" w:sz="0" w:space="0" w:color="auto"/>
        <w:right w:val="none" w:sz="0" w:space="0" w:color="auto"/>
      </w:divBdr>
      <w:divsChild>
        <w:div w:id="1581403845">
          <w:marLeft w:val="0"/>
          <w:marRight w:val="0"/>
          <w:marTop w:val="0"/>
          <w:marBottom w:val="0"/>
          <w:divBdr>
            <w:top w:val="none" w:sz="0" w:space="0" w:color="auto"/>
            <w:left w:val="none" w:sz="0" w:space="0" w:color="auto"/>
            <w:bottom w:val="none" w:sz="0" w:space="0" w:color="auto"/>
            <w:right w:val="none" w:sz="0" w:space="0" w:color="auto"/>
          </w:divBdr>
          <w:divsChild>
            <w:div w:id="1581403838">
              <w:marLeft w:val="0"/>
              <w:marRight w:val="0"/>
              <w:marTop w:val="0"/>
              <w:marBottom w:val="0"/>
              <w:divBdr>
                <w:top w:val="none" w:sz="0" w:space="0" w:color="auto"/>
                <w:left w:val="none" w:sz="0" w:space="0" w:color="auto"/>
                <w:bottom w:val="none" w:sz="0" w:space="0" w:color="auto"/>
                <w:right w:val="none" w:sz="0" w:space="0" w:color="auto"/>
              </w:divBdr>
              <w:divsChild>
                <w:div w:id="1581403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1403847">
      <w:marLeft w:val="0"/>
      <w:marRight w:val="0"/>
      <w:marTop w:val="0"/>
      <w:marBottom w:val="0"/>
      <w:divBdr>
        <w:top w:val="none" w:sz="0" w:space="0" w:color="auto"/>
        <w:left w:val="none" w:sz="0" w:space="0" w:color="auto"/>
        <w:bottom w:val="none" w:sz="0" w:space="0" w:color="auto"/>
        <w:right w:val="none" w:sz="0" w:space="0" w:color="auto"/>
      </w:divBdr>
    </w:div>
    <w:div w:id="1581403849">
      <w:marLeft w:val="0"/>
      <w:marRight w:val="0"/>
      <w:marTop w:val="0"/>
      <w:marBottom w:val="0"/>
      <w:divBdr>
        <w:top w:val="none" w:sz="0" w:space="0" w:color="auto"/>
        <w:left w:val="none" w:sz="0" w:space="0" w:color="auto"/>
        <w:bottom w:val="none" w:sz="0" w:space="0" w:color="auto"/>
        <w:right w:val="none" w:sz="0" w:space="0" w:color="auto"/>
      </w:divBdr>
    </w:div>
    <w:div w:id="1581403850">
      <w:marLeft w:val="0"/>
      <w:marRight w:val="0"/>
      <w:marTop w:val="0"/>
      <w:marBottom w:val="0"/>
      <w:divBdr>
        <w:top w:val="none" w:sz="0" w:space="0" w:color="auto"/>
        <w:left w:val="none" w:sz="0" w:space="0" w:color="auto"/>
        <w:bottom w:val="none" w:sz="0" w:space="0" w:color="auto"/>
        <w:right w:val="none" w:sz="0" w:space="0" w:color="auto"/>
      </w:divBdr>
    </w:div>
    <w:div w:id="1581403851">
      <w:marLeft w:val="0"/>
      <w:marRight w:val="0"/>
      <w:marTop w:val="0"/>
      <w:marBottom w:val="0"/>
      <w:divBdr>
        <w:top w:val="none" w:sz="0" w:space="0" w:color="auto"/>
        <w:left w:val="none" w:sz="0" w:space="0" w:color="auto"/>
        <w:bottom w:val="none" w:sz="0" w:space="0" w:color="auto"/>
        <w:right w:val="none" w:sz="0" w:space="0" w:color="auto"/>
      </w:divBdr>
    </w:div>
    <w:div w:id="1581403852">
      <w:marLeft w:val="0"/>
      <w:marRight w:val="0"/>
      <w:marTop w:val="0"/>
      <w:marBottom w:val="0"/>
      <w:divBdr>
        <w:top w:val="none" w:sz="0" w:space="0" w:color="auto"/>
        <w:left w:val="none" w:sz="0" w:space="0" w:color="auto"/>
        <w:bottom w:val="none" w:sz="0" w:space="0" w:color="auto"/>
        <w:right w:val="none" w:sz="0" w:space="0" w:color="auto"/>
      </w:divBdr>
    </w:div>
    <w:div w:id="1581403853">
      <w:marLeft w:val="0"/>
      <w:marRight w:val="0"/>
      <w:marTop w:val="0"/>
      <w:marBottom w:val="0"/>
      <w:divBdr>
        <w:top w:val="none" w:sz="0" w:space="0" w:color="auto"/>
        <w:left w:val="none" w:sz="0" w:space="0" w:color="auto"/>
        <w:bottom w:val="none" w:sz="0" w:space="0" w:color="auto"/>
        <w:right w:val="none" w:sz="0" w:space="0" w:color="auto"/>
      </w:divBdr>
    </w:div>
    <w:div w:id="1581403855">
      <w:marLeft w:val="0"/>
      <w:marRight w:val="0"/>
      <w:marTop w:val="0"/>
      <w:marBottom w:val="0"/>
      <w:divBdr>
        <w:top w:val="none" w:sz="0" w:space="0" w:color="auto"/>
        <w:left w:val="none" w:sz="0" w:space="0" w:color="auto"/>
        <w:bottom w:val="none" w:sz="0" w:space="0" w:color="auto"/>
        <w:right w:val="none" w:sz="0" w:space="0" w:color="auto"/>
      </w:divBdr>
    </w:div>
    <w:div w:id="1581403856">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header" Target="header1.xml"/><Relationship Id="rId26" Type="http://schemas.openxmlformats.org/officeDocument/2006/relationships/image" Target="media/image11.png"/><Relationship Id="rId39" Type="http://schemas.openxmlformats.org/officeDocument/2006/relationships/image" Target="media/image21.jpeg"/><Relationship Id="rId21" Type="http://schemas.openxmlformats.org/officeDocument/2006/relationships/footer" Target="footer2.xml"/><Relationship Id="rId34" Type="http://schemas.openxmlformats.org/officeDocument/2006/relationships/image" Target="media/image16.jpeg"/><Relationship Id="rId42" Type="http://schemas.openxmlformats.org/officeDocument/2006/relationships/image" Target="media/image24.png"/><Relationship Id="rId47" Type="http://schemas.openxmlformats.org/officeDocument/2006/relationships/image" Target="media/image29.jpeg"/><Relationship Id="rId50" Type="http://schemas.openxmlformats.org/officeDocument/2006/relationships/image" Target="media/image32.png"/><Relationship Id="rId55" Type="http://schemas.openxmlformats.org/officeDocument/2006/relationships/image" Target="media/image36.emf"/><Relationship Id="rId63" Type="http://schemas.openxmlformats.org/officeDocument/2006/relationships/image" Target="media/image44.png"/><Relationship Id="rId68" Type="http://schemas.openxmlformats.org/officeDocument/2006/relationships/image" Target="media/image49.jpeg"/><Relationship Id="rId76" Type="http://schemas.openxmlformats.org/officeDocument/2006/relationships/image" Target="media/image57.png"/><Relationship Id="rId7" Type="http://schemas.openxmlformats.org/officeDocument/2006/relationships/image" Target="media/image1.png"/><Relationship Id="rId71" Type="http://schemas.openxmlformats.org/officeDocument/2006/relationships/image" Target="media/image52.emf"/><Relationship Id="rId2" Type="http://schemas.openxmlformats.org/officeDocument/2006/relationships/styles" Target="styles.xml"/><Relationship Id="rId16" Type="http://schemas.openxmlformats.org/officeDocument/2006/relationships/hyperlink" Target="http://creativecommons.org/licenses/by/3.0/au/" TargetMode="External"/><Relationship Id="rId29" Type="http://schemas.openxmlformats.org/officeDocument/2006/relationships/hyperlink" Target="http://www.environment.gov.au/topics/water/commonwealth-environmental-water-office/southern-catchments/murrumbidgee" TargetMode="External"/><Relationship Id="rId11" Type="http://schemas.openxmlformats.org/officeDocument/2006/relationships/image" Target="media/image5.jpeg"/><Relationship Id="rId24" Type="http://schemas.openxmlformats.org/officeDocument/2006/relationships/hyperlink" Target="http://www.environment.gov.au/cgi-bin/sprat/public/publicspecies.pl?taxon_id=66633" TargetMode="External"/><Relationship Id="rId32" Type="http://schemas.openxmlformats.org/officeDocument/2006/relationships/footer" Target="footer6.xml"/><Relationship Id="rId37" Type="http://schemas.openxmlformats.org/officeDocument/2006/relationships/image" Target="media/image19.jpeg"/><Relationship Id="rId40" Type="http://schemas.openxmlformats.org/officeDocument/2006/relationships/image" Target="media/image22.png"/><Relationship Id="rId45" Type="http://schemas.openxmlformats.org/officeDocument/2006/relationships/image" Target="media/image27.jpeg"/><Relationship Id="rId53" Type="http://schemas.openxmlformats.org/officeDocument/2006/relationships/image" Target="media/image35.emf"/><Relationship Id="rId58" Type="http://schemas.openxmlformats.org/officeDocument/2006/relationships/image" Target="media/image39.png"/><Relationship Id="rId66" Type="http://schemas.openxmlformats.org/officeDocument/2006/relationships/image" Target="media/image47.png"/><Relationship Id="rId74" Type="http://schemas.openxmlformats.org/officeDocument/2006/relationships/image" Target="media/image55.png"/><Relationship Id="rId79" Type="http://schemas.openxmlformats.org/officeDocument/2006/relationships/image" Target="media/image60.png"/><Relationship Id="rId5" Type="http://schemas.openxmlformats.org/officeDocument/2006/relationships/footnotes" Target="footnotes.xml"/><Relationship Id="rId61" Type="http://schemas.openxmlformats.org/officeDocument/2006/relationships/image" Target="media/image42.png"/><Relationship Id="rId82"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header" Target="header2.xml"/><Relationship Id="rId31" Type="http://schemas.openxmlformats.org/officeDocument/2006/relationships/image" Target="media/image14.jpeg"/><Relationship Id="rId44" Type="http://schemas.openxmlformats.org/officeDocument/2006/relationships/image" Target="media/image26.jpeg"/><Relationship Id="rId52" Type="http://schemas.openxmlformats.org/officeDocument/2006/relationships/image" Target="media/image34.emf"/><Relationship Id="rId60" Type="http://schemas.openxmlformats.org/officeDocument/2006/relationships/image" Target="media/image41.png"/><Relationship Id="rId65" Type="http://schemas.openxmlformats.org/officeDocument/2006/relationships/image" Target="media/image46.png"/><Relationship Id="rId73" Type="http://schemas.openxmlformats.org/officeDocument/2006/relationships/image" Target="media/image54.jpeg"/><Relationship Id="rId78" Type="http://schemas.openxmlformats.org/officeDocument/2006/relationships/image" Target="media/image59.png"/><Relationship Id="rId8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header" Target="header3.xml"/><Relationship Id="rId27" Type="http://schemas.openxmlformats.org/officeDocument/2006/relationships/image" Target="media/image12.png"/><Relationship Id="rId30" Type="http://schemas.openxmlformats.org/officeDocument/2006/relationships/footer" Target="footer5.xml"/><Relationship Id="rId35" Type="http://schemas.openxmlformats.org/officeDocument/2006/relationships/image" Target="media/image17.png"/><Relationship Id="rId43" Type="http://schemas.openxmlformats.org/officeDocument/2006/relationships/image" Target="media/image25.png"/><Relationship Id="rId48" Type="http://schemas.openxmlformats.org/officeDocument/2006/relationships/image" Target="media/image30.jpeg"/><Relationship Id="rId56" Type="http://schemas.openxmlformats.org/officeDocument/2006/relationships/image" Target="media/image37.emf"/><Relationship Id="rId64" Type="http://schemas.openxmlformats.org/officeDocument/2006/relationships/image" Target="media/image45.png"/><Relationship Id="rId69" Type="http://schemas.openxmlformats.org/officeDocument/2006/relationships/image" Target="media/image50.png"/><Relationship Id="rId77" Type="http://schemas.openxmlformats.org/officeDocument/2006/relationships/image" Target="media/image58.png"/><Relationship Id="rId8" Type="http://schemas.openxmlformats.org/officeDocument/2006/relationships/image" Target="media/image2.png"/><Relationship Id="rId51" Type="http://schemas.openxmlformats.org/officeDocument/2006/relationships/image" Target="media/image33.emf"/><Relationship Id="rId72" Type="http://schemas.openxmlformats.org/officeDocument/2006/relationships/image" Target="media/image53.jpeg"/><Relationship Id="rId80" Type="http://schemas.openxmlformats.org/officeDocument/2006/relationships/hyperlink" Target="http://www.environment.nsw.gov.au/animals/HygieneProtocolForFrogs.htm" TargetMode="Externa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0.jpeg"/><Relationship Id="rId25" Type="http://schemas.openxmlformats.org/officeDocument/2006/relationships/footer" Target="footer4.xml"/><Relationship Id="rId33" Type="http://schemas.openxmlformats.org/officeDocument/2006/relationships/image" Target="media/image15.emf"/><Relationship Id="rId38" Type="http://schemas.openxmlformats.org/officeDocument/2006/relationships/image" Target="media/image20.png"/><Relationship Id="rId46" Type="http://schemas.openxmlformats.org/officeDocument/2006/relationships/image" Target="media/image28.jpeg"/><Relationship Id="rId59" Type="http://schemas.openxmlformats.org/officeDocument/2006/relationships/image" Target="media/image40.png"/><Relationship Id="rId67" Type="http://schemas.openxmlformats.org/officeDocument/2006/relationships/image" Target="media/image48.jpeg"/><Relationship Id="rId20" Type="http://schemas.openxmlformats.org/officeDocument/2006/relationships/footer" Target="footer1.xml"/><Relationship Id="rId41" Type="http://schemas.openxmlformats.org/officeDocument/2006/relationships/image" Target="media/image23.png"/><Relationship Id="rId54" Type="http://schemas.openxmlformats.org/officeDocument/2006/relationships/chart" Target="charts/chart1.xml"/><Relationship Id="rId62" Type="http://schemas.openxmlformats.org/officeDocument/2006/relationships/image" Target="media/image43.png"/><Relationship Id="rId70" Type="http://schemas.openxmlformats.org/officeDocument/2006/relationships/image" Target="media/image51.wmf"/><Relationship Id="rId75" Type="http://schemas.openxmlformats.org/officeDocument/2006/relationships/image" Target="media/image56.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footer" Target="footer3.xml"/><Relationship Id="rId28" Type="http://schemas.openxmlformats.org/officeDocument/2006/relationships/image" Target="media/image13.png"/><Relationship Id="rId36" Type="http://schemas.openxmlformats.org/officeDocument/2006/relationships/image" Target="media/image18.jpeg"/><Relationship Id="rId49" Type="http://schemas.openxmlformats.org/officeDocument/2006/relationships/image" Target="media/image31.jpeg"/><Relationship Id="rId57" Type="http://schemas.openxmlformats.org/officeDocument/2006/relationships/image" Target="media/image38.png"/></Relationships>
</file>

<file path=word/charts/_rels/chart1.xml.rels><?xml version="1.0" encoding="UTF-8" standalone="yes"?>
<Relationships xmlns="http://schemas.openxmlformats.org/package/2006/relationships"><Relationship Id="rId1" Type="http://schemas.openxmlformats.org/officeDocument/2006/relationships/oleObject" Target="file:///D:\Users\swassens\Documents\detection%20charts.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9298699907409594"/>
          <c:y val="5.1400554097404488E-2"/>
          <c:w val="0.71627434325812966"/>
          <c:h val="0.73444808982210552"/>
        </c:manualLayout>
      </c:layout>
      <c:scatterChart>
        <c:scatterStyle val="lineMarker"/>
        <c:varyColors val="0"/>
        <c:ser>
          <c:idx val="1"/>
          <c:order val="0"/>
          <c:tx>
            <c:strRef>
              <c:f>Sheet2!$A$2</c:f>
              <c:strCache>
                <c:ptCount val="1"/>
                <c:pt idx="0">
                  <c:v>P</c:v>
                </c:pt>
              </c:strCache>
            </c:strRef>
          </c:tx>
          <c:spPr>
            <a:ln w="28575">
              <a:solidFill>
                <a:schemeClr val="tx1"/>
              </a:solidFill>
            </a:ln>
          </c:spPr>
          <c:marker>
            <c:symbol val="none"/>
          </c:marker>
          <c:yVal>
            <c:numRef>
              <c:f>Sheet2!$B$2:$M$2</c:f>
              <c:numCache>
                <c:formatCode>General</c:formatCode>
                <c:ptCount val="12"/>
                <c:pt idx="0">
                  <c:v>0.40700000000000008</c:v>
                </c:pt>
                <c:pt idx="1">
                  <c:v>0.64800000000000624</c:v>
                </c:pt>
                <c:pt idx="2">
                  <c:v>0.79100000000000004</c:v>
                </c:pt>
                <c:pt idx="3">
                  <c:v>0.87600000000000577</c:v>
                </c:pt>
                <c:pt idx="4">
                  <c:v>0.92700000000000005</c:v>
                </c:pt>
                <c:pt idx="5">
                  <c:v>0.95600000000000063</c:v>
                </c:pt>
                <c:pt idx="6">
                  <c:v>0.97400000000000064</c:v>
                </c:pt>
                <c:pt idx="7">
                  <c:v>0.98499999999999999</c:v>
                </c:pt>
                <c:pt idx="8">
                  <c:v>0.99099999999999999</c:v>
                </c:pt>
                <c:pt idx="9">
                  <c:v>0.995</c:v>
                </c:pt>
                <c:pt idx="10">
                  <c:v>0.997</c:v>
                </c:pt>
                <c:pt idx="11">
                  <c:v>0.998</c:v>
                </c:pt>
              </c:numCache>
            </c:numRef>
          </c:yVal>
          <c:smooth val="0"/>
        </c:ser>
        <c:ser>
          <c:idx val="2"/>
          <c:order val="1"/>
          <c:tx>
            <c:strRef>
              <c:f>Sheet2!$A$3</c:f>
              <c:strCache>
                <c:ptCount val="1"/>
                <c:pt idx="0">
                  <c:v>upper 95% credibility interval</c:v>
                </c:pt>
              </c:strCache>
            </c:strRef>
          </c:tx>
          <c:spPr>
            <a:ln w="28575">
              <a:solidFill>
                <a:schemeClr val="tx1">
                  <a:lumMod val="50000"/>
                  <a:lumOff val="50000"/>
                </a:schemeClr>
              </a:solidFill>
              <a:prstDash val="dash"/>
            </a:ln>
          </c:spPr>
          <c:marker>
            <c:symbol val="none"/>
          </c:marker>
          <c:yVal>
            <c:numRef>
              <c:f>Sheet2!$B$3:$M$3</c:f>
              <c:numCache>
                <c:formatCode>General</c:formatCode>
                <c:ptCount val="12"/>
                <c:pt idx="0">
                  <c:v>0.45300000000000001</c:v>
                </c:pt>
                <c:pt idx="1">
                  <c:v>0.70100000000000062</c:v>
                </c:pt>
                <c:pt idx="2">
                  <c:v>0.83600000000000063</c:v>
                </c:pt>
                <c:pt idx="3">
                  <c:v>0.91100000000000003</c:v>
                </c:pt>
                <c:pt idx="4">
                  <c:v>0.95100000000000062</c:v>
                </c:pt>
                <c:pt idx="5">
                  <c:v>0.97300000000000064</c:v>
                </c:pt>
                <c:pt idx="6">
                  <c:v>0.98499999999999999</c:v>
                </c:pt>
                <c:pt idx="7">
                  <c:v>0.99199999999999999</c:v>
                </c:pt>
                <c:pt idx="8">
                  <c:v>0.996</c:v>
                </c:pt>
                <c:pt idx="9">
                  <c:v>0.998</c:v>
                </c:pt>
                <c:pt idx="10">
                  <c:v>0.999</c:v>
                </c:pt>
                <c:pt idx="11">
                  <c:v>0.999</c:v>
                </c:pt>
              </c:numCache>
            </c:numRef>
          </c:yVal>
          <c:smooth val="0"/>
        </c:ser>
        <c:ser>
          <c:idx val="3"/>
          <c:order val="2"/>
          <c:tx>
            <c:strRef>
              <c:f>Sheet2!$A$4</c:f>
              <c:strCache>
                <c:ptCount val="1"/>
                <c:pt idx="0">
                  <c:v>lower 95% credibility interval</c:v>
                </c:pt>
              </c:strCache>
            </c:strRef>
          </c:tx>
          <c:spPr>
            <a:ln w="28575">
              <a:solidFill>
                <a:schemeClr val="tx1">
                  <a:lumMod val="50000"/>
                  <a:lumOff val="50000"/>
                </a:schemeClr>
              </a:solidFill>
              <a:prstDash val="dash"/>
            </a:ln>
          </c:spPr>
          <c:marker>
            <c:symbol val="none"/>
          </c:marker>
          <c:yVal>
            <c:numRef>
              <c:f>Sheet2!$B$4:$M$4</c:f>
              <c:numCache>
                <c:formatCode>General</c:formatCode>
                <c:ptCount val="12"/>
                <c:pt idx="0">
                  <c:v>0.36200000000000032</c:v>
                </c:pt>
                <c:pt idx="1">
                  <c:v>0.59299999999999997</c:v>
                </c:pt>
                <c:pt idx="2">
                  <c:v>0.74100000000000465</c:v>
                </c:pt>
                <c:pt idx="3">
                  <c:v>0.83500000000000063</c:v>
                </c:pt>
                <c:pt idx="4">
                  <c:v>0.89500000000000002</c:v>
                </c:pt>
                <c:pt idx="5">
                  <c:v>0.93300000000000005</c:v>
                </c:pt>
                <c:pt idx="6">
                  <c:v>0.95700000000000063</c:v>
                </c:pt>
                <c:pt idx="7">
                  <c:v>0.97300000000000064</c:v>
                </c:pt>
                <c:pt idx="8">
                  <c:v>0.98299999999999998</c:v>
                </c:pt>
                <c:pt idx="9">
                  <c:v>0.98899999999999999</c:v>
                </c:pt>
                <c:pt idx="10">
                  <c:v>0.99299999999999999</c:v>
                </c:pt>
                <c:pt idx="11">
                  <c:v>0.995</c:v>
                </c:pt>
              </c:numCache>
            </c:numRef>
          </c:yVal>
          <c:smooth val="0"/>
        </c:ser>
        <c:dLbls>
          <c:showLegendKey val="0"/>
          <c:showVal val="0"/>
          <c:showCatName val="0"/>
          <c:showSerName val="0"/>
          <c:showPercent val="0"/>
          <c:showBubbleSize val="0"/>
        </c:dLbls>
        <c:axId val="405423128"/>
        <c:axId val="405422736"/>
      </c:scatterChart>
      <c:valAx>
        <c:axId val="405423128"/>
        <c:scaling>
          <c:orientation val="minMax"/>
          <c:max val="12"/>
        </c:scaling>
        <c:delete val="0"/>
        <c:axPos val="b"/>
        <c:title>
          <c:tx>
            <c:rich>
              <a:bodyPr/>
              <a:lstStyle/>
              <a:p>
                <a:pPr>
                  <a:defRPr/>
                </a:pPr>
                <a:r>
                  <a:rPr lang="en-US"/>
                  <a:t>Number of nets</a:t>
                </a:r>
              </a:p>
            </c:rich>
          </c:tx>
          <c:overlay val="0"/>
        </c:title>
        <c:majorTickMark val="out"/>
        <c:minorTickMark val="none"/>
        <c:tickLblPos val="nextTo"/>
        <c:crossAx val="405422736"/>
        <c:crosses val="autoZero"/>
        <c:crossBetween val="midCat"/>
        <c:majorUnit val="3"/>
      </c:valAx>
      <c:valAx>
        <c:axId val="405422736"/>
        <c:scaling>
          <c:orientation val="minMax"/>
          <c:max val="1"/>
        </c:scaling>
        <c:delete val="0"/>
        <c:axPos val="l"/>
        <c:title>
          <c:tx>
            <c:rich>
              <a:bodyPr rot="-5400000" vert="horz"/>
              <a:lstStyle/>
              <a:p>
                <a:pPr>
                  <a:defRPr/>
                </a:pPr>
                <a:r>
                  <a:rPr lang="en-US" baseline="0"/>
                  <a:t> P (e</a:t>
                </a:r>
                <a:r>
                  <a:rPr lang="en-US"/>
                  <a:t>stimate)</a:t>
                </a:r>
              </a:p>
            </c:rich>
          </c:tx>
          <c:layout>
            <c:manualLayout>
              <c:xMode val="edge"/>
              <c:yMode val="edge"/>
              <c:x val="2.777777777777949E-2"/>
              <c:y val="0.29592774861476495"/>
            </c:manualLayout>
          </c:layout>
          <c:overlay val="0"/>
        </c:title>
        <c:numFmt formatCode="General" sourceLinked="1"/>
        <c:majorTickMark val="out"/>
        <c:minorTickMark val="none"/>
        <c:tickLblPos val="nextTo"/>
        <c:crossAx val="405423128"/>
        <c:crosses val="autoZero"/>
        <c:crossBetween val="midCat"/>
      </c:valAx>
      <c:spPr>
        <a:noFill/>
        <a:ln w="25400">
          <a:noFill/>
        </a:ln>
      </c:spPr>
    </c:plotArea>
    <c:legend>
      <c:legendPos val="r"/>
      <c:layout>
        <c:manualLayout>
          <c:xMode val="edge"/>
          <c:yMode val="edge"/>
          <c:x val="0.45172446529291616"/>
          <c:y val="0.39699657334502003"/>
          <c:w val="0.5107318367119007"/>
          <c:h val="0.33100685331001933"/>
        </c:manualLayout>
      </c:layout>
      <c:overlay val="0"/>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507A2886.dotm</Template>
  <TotalTime>0</TotalTime>
  <Pages>183</Pages>
  <Words>66896</Words>
  <Characters>381311</Characters>
  <Application>Microsoft Office Word</Application>
  <DocSecurity>4</DocSecurity>
  <Lines>3177</Lines>
  <Paragraphs>894</Paragraphs>
  <ScaleCrop>false</ScaleCrop>
  <HeadingPairs>
    <vt:vector size="2" baseType="variant">
      <vt:variant>
        <vt:lpstr>Title</vt:lpstr>
      </vt:variant>
      <vt:variant>
        <vt:i4>1</vt:i4>
      </vt:variant>
    </vt:vector>
  </HeadingPairs>
  <TitlesOfParts>
    <vt:vector size="1" baseType="lpstr">
      <vt:lpstr/>
    </vt:vector>
  </TitlesOfParts>
  <Company>The Department of the Environment</Company>
  <LinksUpToDate>false</LinksUpToDate>
  <CharactersWithSpaces>447313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Murrumbidgee Selected Area Monitoring and Evaluation Plan. Revised 2018</dc:title>
  <dc:creator>Commonwealth of Australia</dc:creator>
  <cp:lastModifiedBy>Bec Durack</cp:lastModifiedBy>
  <cp:revision>2</cp:revision>
  <dcterms:created xsi:type="dcterms:W3CDTF">2018-10-09T05:34:00Z</dcterms:created>
  <dcterms:modified xsi:type="dcterms:W3CDTF">2018-10-09T05:34:00Z</dcterms:modified>
</cp:coreProperties>
</file>