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C8B92D" w14:textId="12C091A0" w:rsidR="42C31934" w:rsidRPr="00050C93" w:rsidRDefault="008579E4" w:rsidP="008B0759">
      <w:pPr>
        <w:pStyle w:val="Heading1"/>
        <w:spacing w:after="120"/>
      </w:pPr>
      <w:bookmarkStart w:id="0" w:name="_Hlk161737090"/>
      <w:r>
        <w:t xml:space="preserve">National Agricultural Traceability Strategy: </w:t>
      </w:r>
      <w:r w:rsidR="00962223">
        <w:t>I</w:t>
      </w:r>
      <w:r w:rsidR="00962223" w:rsidRPr="00962223">
        <w:t>mplementation Plan</w:t>
      </w:r>
      <w:r w:rsidR="00CA1C4D">
        <w:t xml:space="preserve"> </w:t>
      </w:r>
      <w:r w:rsidR="42C31934" w:rsidRPr="00050C93">
        <w:t>202</w:t>
      </w:r>
      <w:r w:rsidR="42C31934" w:rsidRPr="00213B0A">
        <w:t>3</w:t>
      </w:r>
      <w:r w:rsidR="00CA1C4D">
        <w:t> </w:t>
      </w:r>
      <w:r w:rsidR="003C5706" w:rsidRPr="00213B0A">
        <w:t>to</w:t>
      </w:r>
      <w:r w:rsidR="00CA1C4D">
        <w:t> </w:t>
      </w:r>
      <w:r w:rsidR="42C31934" w:rsidRPr="00213B0A">
        <w:t>2028</w:t>
      </w:r>
    </w:p>
    <w:bookmarkEnd w:id="0"/>
    <w:p w14:paraId="6766DEFE" w14:textId="6E88F005" w:rsidR="00075A00" w:rsidRPr="00050C93" w:rsidRDefault="00075A00" w:rsidP="00E96066">
      <w:pPr>
        <w:tabs>
          <w:tab w:val="right" w:pos="9070"/>
        </w:tabs>
        <w:rPr>
          <w:color w:val="000000" w:themeColor="text1"/>
        </w:rPr>
      </w:pPr>
      <w:r w:rsidRPr="00050C93">
        <w:rPr>
          <w:noProof/>
          <w:color w:val="000000" w:themeColor="text1"/>
        </w:rPr>
        <mc:AlternateContent>
          <mc:Choice Requires="wps">
            <w:drawing>
              <wp:inline distT="0" distB="0" distL="0" distR="0" wp14:anchorId="09481284" wp14:editId="4FF683D5">
                <wp:extent cx="5286375" cy="5241600"/>
                <wp:effectExtent l="0" t="0" r="9525" b="0"/>
                <wp:docPr id="10" name="Rectangle: Diagonal Corners Rounded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86375" cy="5241600"/>
                        </a:xfrm>
                        <a:prstGeom prst="round2DiagRect">
                          <a:avLst>
                            <a:gd name="adj1" fmla="val 0"/>
                            <a:gd name="adj2" fmla="val 29401"/>
                          </a:avLst>
                        </a:prstGeom>
                        <a:blipFill>
                          <a:blip r:embed="rId11" cstate="print">
                            <a:extLst>
                              <a:ext uri="{28A0092B-C50C-407E-A947-70E740481C1C}">
                                <a14:useLocalDpi xmlns:a14="http://schemas.microsoft.com/office/drawing/2010/main" val="0"/>
                              </a:ext>
                            </a:extLst>
                          </a:blip>
                          <a:srcRect/>
                          <a:stretch>
                            <a:fillRect t="-21330" b="-2133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0172DC0" id="Rectangle: Diagonal Corners Rounded 10" o:spid="_x0000_s1026" alt="&quot;&quot;" style="width:416.25pt;height:412.7pt;visibility:visible;mso-wrap-style:square;mso-left-percent:-10001;mso-top-percent:-10001;mso-position-horizontal:absolute;mso-position-horizontal-relative:char;mso-position-vertical:absolute;mso-position-vertical-relative:line;mso-left-percent:-10001;mso-top-percent:-10001;v-text-anchor:middle" coordsize="5286375,5241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" path="m,l3745292,v851117,,1541083,689966,1541083,1541083l5286375,5241600r,l1541083,5241600c689966,5241600,,4551634,,3700517l,,,xe" stroked="f" strokeweight="2pt">
                <v:fill r:id="rId12" o:title="" recolor="t" rotate="t" type="frame"/>
                <v:path arrowok="t" o:connecttype="custom" o:connectlocs="0,0;3745292,0;5286375,1541083;5286375,5241600;5286375,5241600;1541083,5241600;0,3700517;0,0;0,0" o:connectangles="0,0,0,0,0,0,0,0,0"/>
                <w10:anchorlock/>
              </v:shape>
            </w:pict>
          </mc:Fallback>
        </mc:AlternateContent>
      </w:r>
      <w:r w:rsidR="00E96066">
        <w:rPr>
          <w:color w:val="000000" w:themeColor="text1"/>
        </w:rPr>
        <w:tab/>
      </w:r>
    </w:p>
    <w:p w14:paraId="4582E539" w14:textId="03DF60FE" w:rsidR="001A3D77" w:rsidRPr="00050C93" w:rsidRDefault="00E91D72" w:rsidP="00CA5283">
      <w:pPr>
        <w:pStyle w:val="Normalsmall"/>
      </w:pPr>
      <w:r w:rsidRPr="00050C93">
        <w:br w:type="page"/>
      </w:r>
      <w:r w:rsidR="001A3D77" w:rsidRPr="00050C93">
        <w:lastRenderedPageBreak/>
        <w:t xml:space="preserve">© </w:t>
      </w:r>
      <w:r w:rsidR="749F2D67" w:rsidRPr="00050C93">
        <w:t>Commonwealth of Australia</w:t>
      </w:r>
      <w:r w:rsidR="001A3D77" w:rsidRPr="00050C93">
        <w:t xml:space="preserve"> 202</w:t>
      </w:r>
      <w:r w:rsidR="00A1586F">
        <w:t>4</w:t>
      </w:r>
    </w:p>
    <w:p w14:paraId="49A08536" w14:textId="77777777" w:rsidR="001A3D77" w:rsidRPr="00050C93" w:rsidRDefault="001A3D77" w:rsidP="00CA5283">
      <w:pPr>
        <w:pStyle w:val="Normalsmall"/>
        <w:rPr>
          <w:rStyle w:val="Strong"/>
          <w:color w:val="000000" w:themeColor="text1"/>
        </w:rPr>
      </w:pPr>
      <w:r w:rsidRPr="00050C93">
        <w:rPr>
          <w:rStyle w:val="Strong"/>
          <w:color w:val="000000" w:themeColor="text1"/>
        </w:rPr>
        <w:t>Ownership of intellectual property rights</w:t>
      </w:r>
    </w:p>
    <w:p w14:paraId="2E2349BA" w14:textId="6D4F39AD" w:rsidR="001A3D77" w:rsidRPr="00050C93" w:rsidRDefault="001A3D77" w:rsidP="00CA5283">
      <w:pPr>
        <w:pStyle w:val="Normalsmall"/>
      </w:pPr>
      <w:r w:rsidRPr="00050C93">
        <w:t xml:space="preserve">Unless otherwise noted, copyright (and any other intellectual property rights) in this publication is owned by </w:t>
      </w:r>
      <w:r w:rsidR="006A011D">
        <w:t xml:space="preserve">the </w:t>
      </w:r>
      <w:r w:rsidR="05FEEEE0" w:rsidRPr="00050C93">
        <w:t>Commonwealth of Australia</w:t>
      </w:r>
      <w:r w:rsidR="0256E6EB" w:rsidRPr="00050C93">
        <w:t xml:space="preserve"> </w:t>
      </w:r>
      <w:r w:rsidR="0256E6EB" w:rsidRPr="00050C93">
        <w:rPr>
          <w:rFonts w:ascii="Calibri" w:eastAsia="Calibri" w:hAnsi="Calibri" w:cs="Calibri"/>
        </w:rPr>
        <w:t>(referred to as the Commonwealth).</w:t>
      </w:r>
    </w:p>
    <w:p w14:paraId="1AD027A2" w14:textId="77777777" w:rsidR="001A3D77" w:rsidRPr="00A13ACD" w:rsidRDefault="001A3D77" w:rsidP="00CA5283">
      <w:pPr>
        <w:pStyle w:val="Normalsmall"/>
        <w:rPr>
          <w:rStyle w:val="Strong"/>
        </w:rPr>
      </w:pPr>
      <w:r w:rsidRPr="00A13ACD">
        <w:rPr>
          <w:rStyle w:val="Strong"/>
        </w:rPr>
        <w:t>Creative Commons licence</w:t>
      </w:r>
    </w:p>
    <w:p w14:paraId="4B22538E" w14:textId="7E7B41F3" w:rsidR="001A3D77" w:rsidRPr="000C6086" w:rsidRDefault="000C6086" w:rsidP="00CA5283">
      <w:pPr>
        <w:pStyle w:val="Normalsmall"/>
      </w:pPr>
      <w:r>
        <w:t xml:space="preserve">All material in this publication is licensed under a </w:t>
      </w:r>
      <w:hyperlink r:id="rId13" w:history="1">
        <w:r>
          <w:rPr>
            <w:rStyle w:val="Hyperlink"/>
          </w:rPr>
          <w:t>Creative Commons Attribution 4.0 International Licence</w:t>
        </w:r>
      </w:hyperlink>
      <w:r>
        <w:t xml:space="preserve"> except content supplied by third parties, logos and the Commonwealth Coat of Arms.</w:t>
      </w:r>
    </w:p>
    <w:p w14:paraId="7EEC3E02" w14:textId="77777777" w:rsidR="001A3D77" w:rsidRPr="00050C93" w:rsidRDefault="001A3D77" w:rsidP="001A3D77">
      <w:pPr>
        <w:rPr>
          <w:color w:val="000000" w:themeColor="text1"/>
        </w:rPr>
      </w:pPr>
      <w:r w:rsidRPr="00050C93">
        <w:rPr>
          <w:noProof/>
          <w:color w:val="000000" w:themeColor="text1"/>
          <w:lang w:eastAsia="en-AU"/>
        </w:rPr>
        <w:drawing>
          <wp:inline distT="0" distB="0" distL="0" distR="0" wp14:anchorId="13B8BF15" wp14:editId="09EE3F97">
            <wp:extent cx="724535" cy="255270"/>
            <wp:effectExtent l="0" t="0" r="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4813C13F" w14:textId="77777777" w:rsidR="001A3D77" w:rsidRPr="00A13ACD" w:rsidRDefault="001A3D77" w:rsidP="00CA5283">
      <w:pPr>
        <w:pStyle w:val="Normalsmall"/>
        <w:rPr>
          <w:rStyle w:val="Strong"/>
        </w:rPr>
      </w:pPr>
      <w:r w:rsidRPr="00A13ACD">
        <w:rPr>
          <w:rStyle w:val="Strong"/>
        </w:rPr>
        <w:t>Cataloguing data</w:t>
      </w:r>
    </w:p>
    <w:p w14:paraId="38E964BB" w14:textId="3661219D" w:rsidR="001A3D77" w:rsidRPr="008748E7" w:rsidRDefault="001A3D77" w:rsidP="00CA5283">
      <w:pPr>
        <w:pStyle w:val="Normalsmall"/>
        <w:rPr>
          <w:color w:val="000000" w:themeColor="text1"/>
        </w:rPr>
      </w:pPr>
      <w:r w:rsidRPr="09CE1691">
        <w:rPr>
          <w:color w:val="000000" w:themeColor="text1"/>
        </w:rPr>
        <w:t xml:space="preserve">This publication (and any material sourced from it) should be attributed as: </w:t>
      </w:r>
      <w:r w:rsidR="005A73A7" w:rsidRPr="09CE1691">
        <w:rPr>
          <w:color w:val="000000" w:themeColor="text1"/>
        </w:rPr>
        <w:t>DAFF</w:t>
      </w:r>
      <w:r w:rsidRPr="09CE1691">
        <w:rPr>
          <w:color w:val="000000" w:themeColor="text1"/>
        </w:rPr>
        <w:t xml:space="preserve"> 202</w:t>
      </w:r>
      <w:r w:rsidR="002C61BB">
        <w:rPr>
          <w:color w:val="000000" w:themeColor="text1"/>
        </w:rPr>
        <w:t>4</w:t>
      </w:r>
      <w:r w:rsidRPr="09CE1691">
        <w:rPr>
          <w:color w:val="000000" w:themeColor="text1"/>
        </w:rPr>
        <w:t xml:space="preserve">, </w:t>
      </w:r>
      <w:r w:rsidR="00C80E54" w:rsidRPr="00C80E54">
        <w:rPr>
          <w:i/>
          <w:iCs/>
          <w:color w:val="000000" w:themeColor="text1"/>
        </w:rPr>
        <w:t>National Agricultural Traceability Strategy: Implementation Plan 2023 to 2028</w:t>
      </w:r>
      <w:r w:rsidRPr="09CE1691">
        <w:rPr>
          <w:color w:val="000000" w:themeColor="text1"/>
        </w:rPr>
        <w:t>, Department of Agriculture, Fisheries and Forestry, Canberra,</w:t>
      </w:r>
      <w:r w:rsidR="00766A22">
        <w:rPr>
          <w:color w:val="000000" w:themeColor="text1"/>
        </w:rPr>
        <w:t xml:space="preserve"> </w:t>
      </w:r>
      <w:r w:rsidR="00C8644B">
        <w:rPr>
          <w:color w:val="000000" w:themeColor="text1"/>
        </w:rPr>
        <w:t>September</w:t>
      </w:r>
      <w:r w:rsidR="00766A22">
        <w:rPr>
          <w:color w:val="000000" w:themeColor="text1"/>
        </w:rPr>
        <w:t>.</w:t>
      </w:r>
      <w:r w:rsidR="008C1846">
        <w:rPr>
          <w:color w:val="000000" w:themeColor="text1"/>
        </w:rPr>
        <w:t xml:space="preserve"> </w:t>
      </w:r>
      <w:r w:rsidR="000C6086">
        <w:rPr>
          <w:color w:val="000000" w:themeColor="text1"/>
        </w:rPr>
        <w:t>2024</w:t>
      </w:r>
      <w:r w:rsidRPr="09CE1691">
        <w:rPr>
          <w:color w:val="000000" w:themeColor="text1"/>
        </w:rPr>
        <w:t>. CC BY 4.0.</w:t>
      </w:r>
    </w:p>
    <w:p w14:paraId="2FD9F352" w14:textId="378F661E" w:rsidR="00766A22" w:rsidRDefault="001A3D77" w:rsidP="00CA5283">
      <w:pPr>
        <w:pStyle w:val="Normalsmall"/>
      </w:pPr>
      <w:r w:rsidRPr="439BE1BE">
        <w:rPr>
          <w:color w:val="000000" w:themeColor="text1"/>
        </w:rPr>
        <w:t xml:space="preserve">This publication is available </w:t>
      </w:r>
      <w:r w:rsidRPr="00766A22">
        <w:rPr>
          <w:color w:val="000000" w:themeColor="text1"/>
        </w:rPr>
        <w:t>at</w:t>
      </w:r>
      <w:r w:rsidR="1A0AFDED" w:rsidRPr="00766A22">
        <w:rPr>
          <w:color w:val="000000" w:themeColor="text1"/>
        </w:rPr>
        <w:t xml:space="preserve"> </w:t>
      </w:r>
      <w:hyperlink r:id="rId15" w:history="1">
        <w:r w:rsidR="00766A22" w:rsidRPr="00CF58ED">
          <w:rPr>
            <w:rStyle w:val="Hyperlink"/>
          </w:rPr>
          <w:t>www.agriculture.gov.au/biosecurity-trade/market-access-trade/national-traceability</w:t>
        </w:r>
      </w:hyperlink>
    </w:p>
    <w:p w14:paraId="317A21FA" w14:textId="203E6BF2" w:rsidR="000C6086" w:rsidRDefault="000C6086" w:rsidP="000C6086">
      <w:pPr>
        <w:pStyle w:val="Normalsmall"/>
        <w:spacing w:after="0"/>
      </w:pPr>
      <w:bookmarkStart w:id="1" w:name="_Toc125561289"/>
      <w:bookmarkStart w:id="2" w:name="_Toc125726632"/>
      <w:bookmarkStart w:id="3" w:name="_Toc125726258"/>
      <w:r w:rsidRPr="00DE0AAE">
        <w:t>Department of Agriculture, Fisheries and Forestry</w:t>
      </w:r>
    </w:p>
    <w:p w14:paraId="357647D1" w14:textId="77777777" w:rsidR="000C6086" w:rsidRPr="00364A4A" w:rsidRDefault="000C6086" w:rsidP="000C6086">
      <w:pPr>
        <w:pStyle w:val="Normalsmall"/>
        <w:spacing w:after="0"/>
      </w:pPr>
      <w:r w:rsidRPr="00364A4A">
        <w:t>GPO Box 858 Canberra ACT 2601</w:t>
      </w:r>
    </w:p>
    <w:p w14:paraId="15ADE828" w14:textId="77777777" w:rsidR="000C6086" w:rsidRPr="00364A4A" w:rsidRDefault="000C6086" w:rsidP="000C6086">
      <w:pPr>
        <w:pStyle w:val="Normalsmall"/>
        <w:spacing w:after="0"/>
      </w:pPr>
      <w:r w:rsidRPr="00364A4A">
        <w:t>Telephone 1800 900 090</w:t>
      </w:r>
    </w:p>
    <w:p w14:paraId="4BB00818" w14:textId="77777777" w:rsidR="000C6086" w:rsidRPr="00364A4A" w:rsidRDefault="000C6086" w:rsidP="000C6086">
      <w:pPr>
        <w:pStyle w:val="Normalsmall"/>
      </w:pPr>
      <w:r w:rsidRPr="00364A4A">
        <w:t xml:space="preserve">Web </w:t>
      </w:r>
      <w:hyperlink r:id="rId16" w:history="1">
        <w:r w:rsidRPr="00364A4A">
          <w:rPr>
            <w:rStyle w:val="Hyperlink"/>
          </w:rPr>
          <w:t>agriculture.gov.au</w:t>
        </w:r>
      </w:hyperlink>
    </w:p>
    <w:p w14:paraId="3B335816" w14:textId="77777777" w:rsidR="000C6086" w:rsidRDefault="000C6086" w:rsidP="000C6086">
      <w:pPr>
        <w:pStyle w:val="Normalsmall"/>
      </w:pPr>
      <w:r w:rsidRPr="00364A4A">
        <w:rPr>
          <w:rStyle w:val="Strong"/>
        </w:rPr>
        <w:t>Disclaimer</w:t>
      </w:r>
    </w:p>
    <w:p w14:paraId="3BC715E4" w14:textId="0414A851" w:rsidR="000C6086" w:rsidRDefault="000C6086" w:rsidP="000C6086">
      <w:pPr>
        <w:pStyle w:val="Normalsmall"/>
      </w:pPr>
      <w:r>
        <w:t xml:space="preserve">The Australian Government acting through the </w:t>
      </w:r>
      <w:r w:rsidRPr="00DE0AAE">
        <w:t>Department of Agriculture, Fisheries and Forestry</w:t>
      </w:r>
      <w:r>
        <w:t xml:space="preserve"> has exercised due care and skill in preparing and compiling the information and data in this publication. Notwithstanding, the </w:t>
      </w:r>
      <w:r w:rsidRPr="00DE0AAE">
        <w:t>Department of Agriculture, Fisheries and Forestry</w:t>
      </w:r>
      <w:r>
        <w:t xml:space="preserve">, its employees and advisers disclaim all liability, including liability for negligence and for any loss, damage, injury, </w:t>
      </w:r>
      <w:r w:rsidR="000C3DAC">
        <w:t>expense,</w:t>
      </w:r>
      <w:r>
        <w:t xml:space="preserve"> or cost incurred by any person </w:t>
      </w:r>
      <w:proofErr w:type="gramStart"/>
      <w:r>
        <w:t>as a result of</w:t>
      </w:r>
      <w:proofErr w:type="gramEnd"/>
      <w:r>
        <w:t xml:space="preserve"> accessing, using or relying on any of the information or data in this publication to the maximum extent permitted by law.</w:t>
      </w:r>
    </w:p>
    <w:p w14:paraId="7699243D" w14:textId="77777777" w:rsidR="0088121E" w:rsidRDefault="000F7686" w:rsidP="000F7686">
      <w:pPr>
        <w:pStyle w:val="Normalsmall"/>
      </w:pPr>
      <w:r w:rsidRPr="000F7686">
        <w:rPr>
          <w:rStyle w:val="Strong"/>
        </w:rPr>
        <w:t>Copyright</w:t>
      </w:r>
    </w:p>
    <w:p w14:paraId="23D28AC1" w14:textId="35A42E83" w:rsidR="000F7686" w:rsidRDefault="000F7686" w:rsidP="000F7686">
      <w:pPr>
        <w:pStyle w:val="Normalsmall"/>
      </w:pPr>
      <w:r>
        <w:t>Cover image: Mika Baumeister</w:t>
      </w:r>
    </w:p>
    <w:p w14:paraId="5F9F93C2" w14:textId="77777777" w:rsidR="000C6086" w:rsidRDefault="000C6086" w:rsidP="000C6086">
      <w:pPr>
        <w:pStyle w:val="Normalsmall"/>
      </w:pPr>
      <w:r>
        <w:rPr>
          <w:rStyle w:val="Strong"/>
        </w:rPr>
        <w:t>Acknowledgement of Country</w:t>
      </w:r>
    </w:p>
    <w:p w14:paraId="07F461B5" w14:textId="23241056" w:rsidR="000C6086" w:rsidRDefault="000C6086" w:rsidP="000C6086">
      <w:pPr>
        <w:pStyle w:val="Normalsmall"/>
      </w:pPr>
      <w:r w:rsidRPr="00D07F7D">
        <w:t xml:space="preserve">We acknowledge the Traditional Custodians of Australia and their continuing connection to land and sea, waters, </w:t>
      </w:r>
      <w:r w:rsidR="000C3DAC" w:rsidRPr="00D07F7D">
        <w:t>environment,</w:t>
      </w:r>
      <w:r w:rsidRPr="00D07F7D">
        <w:t xml:space="preserve"> and community. We pay our respects to the Traditional Custodians of the lands we live and work on, their culture, and their Elders past and present.</w:t>
      </w:r>
    </w:p>
    <w:p w14:paraId="1424187F" w14:textId="0EDE3E91" w:rsidR="25F2D8C9" w:rsidRDefault="25F2D8C9" w:rsidP="004164A5">
      <w:pPr>
        <w:pStyle w:val="Heading2"/>
        <w:numPr>
          <w:ilvl w:val="0"/>
          <w:numId w:val="0"/>
        </w:numPr>
        <w:spacing w:after="120"/>
        <w:ind w:left="720" w:hanging="720"/>
      </w:pPr>
      <w:bookmarkStart w:id="4" w:name="_Toc181093705"/>
      <w:r>
        <w:lastRenderedPageBreak/>
        <w:t>Foreword</w:t>
      </w:r>
      <w:bookmarkEnd w:id="1"/>
      <w:bookmarkEnd w:id="2"/>
      <w:bookmarkEnd w:id="3"/>
      <w:bookmarkEnd w:id="4"/>
    </w:p>
    <w:p w14:paraId="7B44B0FC" w14:textId="7DD9B80E" w:rsidR="00131230" w:rsidRDefault="00131230" w:rsidP="00131230">
      <w:r>
        <w:t xml:space="preserve">Australia’s first ever </w:t>
      </w:r>
      <w:r w:rsidRPr="00E044D8">
        <w:rPr>
          <w:rStyle w:val="Emphasis"/>
        </w:rPr>
        <w:t>National Agricultural Traceability Strategy 2023 to 2033</w:t>
      </w:r>
      <w:r>
        <w:t xml:space="preserve"> </w:t>
      </w:r>
      <w:r w:rsidR="00A24BA2">
        <w:t xml:space="preserve">(the strategy) </w:t>
      </w:r>
      <w:r>
        <w:t>aims to elevate agribusinesses and their supply chains, as we grow our nation’s agriculture industry value towards a $100 billion sector per year by 2030. Since the National Traceability Summit, we have observed a changing landscape for agricultural traceability. Strong evidence-based credentials and data are needed to meet emerging requirements, support claims (e.g. product integrity and animal welfare) and remain competitive in an increasingly complex international trading environment. This is alongside new digital technologies to easily use and transfer information for multiple purposes.</w:t>
      </w:r>
    </w:p>
    <w:p w14:paraId="1546BCF8" w14:textId="28401A1F" w:rsidR="00131230" w:rsidRDefault="00131230" w:rsidP="004164A5">
      <w:pPr>
        <w:spacing w:after="120"/>
      </w:pPr>
      <w:r>
        <w:t>Enhancing our current traceability systems will make them further connected, aligned and interoperable, providing value-adding benefits for domestic and international supply chains. Data collected through these systems is beneficial for industry development and informs critical strategic priorities. It ensures supply chains remain fit for purpose, efficient and dynamic, accelerates Australian exports, and strengthens our national response to biosecurity and food safety risks.</w:t>
      </w:r>
    </w:p>
    <w:p w14:paraId="55CC2EAA" w14:textId="32D1A6CF" w:rsidR="00131230" w:rsidRDefault="00131230" w:rsidP="00131230">
      <w:r>
        <w:t xml:space="preserve">The National Agricultural Traceability Strategy builds upon strategic initiatives such as the </w:t>
      </w:r>
      <w:r w:rsidRPr="00E044D8">
        <w:rPr>
          <w:rStyle w:val="Emphasis"/>
        </w:rPr>
        <w:t>National Biosecurity Strategy</w:t>
      </w:r>
      <w:r w:rsidR="00C16B63">
        <w:rPr>
          <w:rStyle w:val="Emphasis"/>
        </w:rPr>
        <w:t xml:space="preserve"> 2022-2032</w:t>
      </w:r>
      <w:r>
        <w:t>. While the National Biosecurity Strategy focuses on protecting Australia’s way of life, the National Agricultural Traceability Strategy focuses efforts on increasing market access and helping to better manage animal and plant health and food safety risks to support profitable and resilient agribusiness across sectors, who are more efficient and dynamic in processes for trade.</w:t>
      </w:r>
    </w:p>
    <w:p w14:paraId="15270EEB" w14:textId="6695B9B4" w:rsidR="00131230" w:rsidRDefault="00131230" w:rsidP="004164A5">
      <w:pPr>
        <w:spacing w:after="120"/>
      </w:pPr>
      <w:r>
        <w:t>The strategy is being overseen by the Australian Agricultural Traceability Governance Group (AATGG), which has been established by the Minister for Agriculture, Fisheries and Forestry to provide guidance on priorities and actions for Australia’s agricultural traceability systems. As part of the broader governance framework, the AATGG assists the Australian Agricultural Traceability Alliance (the Alliance) by helping with awareness and implementation of scalable changes that support certification processes, and ensures Australia remains the trading partner of choice.</w:t>
      </w:r>
    </w:p>
    <w:p w14:paraId="16741B13" w14:textId="19021485" w:rsidR="00131230" w:rsidRDefault="00131230" w:rsidP="004164A5">
      <w:pPr>
        <w:spacing w:after="120"/>
      </w:pPr>
      <w:r>
        <w:t>It is recognised that our customers and international trading partners seek more transparency with Australian agricultural supply chains. From these enhancements, we expect improved market access, increased efficiencies, and delivery of benefits to farmers. A national approach to agricultural traceability supports emerging environmental, social and governance (ESG) reporting requirements and protects the cultural intellectual property of our sought after First Nations Australians’ agricultural products. It demonstrates the quality, safety, sustainability and provenance of our agricultural commodities and products from source to customer.</w:t>
      </w:r>
    </w:p>
    <w:p w14:paraId="727DE9A3" w14:textId="689F2A92" w:rsidR="001475AC" w:rsidRDefault="00131230" w:rsidP="00131230">
      <w:r>
        <w:t>The strategy’s implementation plan was co-designed from the skills, knowledge, and expertise of the AATGG, its subgroups, and the Alliance. We thank those involved for generously sharing insights and experience in developing the direction towards more efficient and streamlined traceability arrangements. On behalf of the AATGG, we are excited to continue working with you, as we begin to realise the vision of the strategy and a future-focused, traceability ecosystem, proving our world-leading supply chain credentials.</w:t>
      </w:r>
    </w:p>
    <w:p w14:paraId="4FF853DF" w14:textId="68A16844" w:rsidR="00AC66BC" w:rsidRDefault="007F7F92" w:rsidP="005144C9">
      <w:r>
        <w:t>Dianne Tipping, co-Chair (AATGG), Export Council of Australia</w:t>
      </w:r>
    </w:p>
    <w:p w14:paraId="4BF21067" w14:textId="77777777" w:rsidR="00966B13" w:rsidRDefault="007F7F92" w:rsidP="005144C9">
      <w:pPr>
        <w:sectPr w:rsidR="00966B13" w:rsidSect="0045424F">
          <w:headerReference w:type="even" r:id="rId17"/>
          <w:headerReference w:type="default" r:id="rId18"/>
          <w:footerReference w:type="even" r:id="rId19"/>
          <w:footerReference w:type="default" r:id="rId20"/>
          <w:headerReference w:type="first" r:id="rId21"/>
          <w:pgSz w:w="11906" w:h="16838"/>
          <w:pgMar w:top="1418" w:right="1418" w:bottom="1418" w:left="1418" w:header="567" w:footer="283" w:gutter="0"/>
          <w:pgNumType w:fmt="lowerRoman"/>
          <w:cols w:space="708"/>
          <w:titlePg/>
          <w:docGrid w:linePitch="360"/>
        </w:sectPr>
      </w:pPr>
      <w:r>
        <w:t>Jo Grainger for Matt Koval, co-Chair (AATGG), Department of Agriculture, Fisheries and Forestry</w:t>
      </w:r>
    </w:p>
    <w:p w14:paraId="5D01150A" w14:textId="01A4B4BC" w:rsidR="001475AC" w:rsidRPr="004659C9" w:rsidRDefault="007044D7" w:rsidP="00966B13">
      <w:pPr>
        <w:pStyle w:val="TOCHeading"/>
      </w:pPr>
      <w:bookmarkStart w:id="6" w:name="_Toc125561290"/>
      <w:bookmarkStart w:id="7" w:name="_Toc125726633"/>
      <w:bookmarkStart w:id="8" w:name="_Toc125726259"/>
      <w:r>
        <w:lastRenderedPageBreak/>
        <w:t>C</w:t>
      </w:r>
      <w:r w:rsidR="00D65790" w:rsidRPr="004659C9">
        <w:t>ontents</w:t>
      </w:r>
      <w:bookmarkEnd w:id="6"/>
      <w:bookmarkEnd w:id="7"/>
      <w:bookmarkEnd w:id="8"/>
    </w:p>
    <w:sdt>
      <w:sdtPr>
        <w:rPr>
          <w:rFonts w:ascii="Cambria" w:hAnsi="Cambria"/>
          <w:b w:val="0"/>
          <w:noProof w:val="0"/>
          <w:color w:val="000000" w:themeColor="text1"/>
          <w:sz w:val="36"/>
          <w:szCs w:val="36"/>
        </w:rPr>
        <w:id w:val="-760297017"/>
        <w:docPartObj>
          <w:docPartGallery w:val="Table of Contents"/>
          <w:docPartUnique/>
        </w:docPartObj>
      </w:sdtPr>
      <w:sdtEndPr>
        <w:rPr>
          <w:rFonts w:asciiTheme="minorHAnsi" w:hAnsiTheme="minorHAnsi"/>
          <w:b/>
          <w:noProof/>
          <w:color w:val="auto"/>
          <w:sz w:val="22"/>
          <w:szCs w:val="22"/>
        </w:rPr>
      </w:sdtEndPr>
      <w:sdtContent>
        <w:p w14:paraId="1E1560BB" w14:textId="0172C674" w:rsidR="00E65B51" w:rsidRDefault="00E91D72">
          <w:pPr>
            <w:pStyle w:val="TOC1"/>
            <w:rPr>
              <w:rFonts w:eastAsiaTheme="minorEastAsia"/>
              <w:b w:val="0"/>
              <w:kern w:val="2"/>
              <w:sz w:val="24"/>
              <w:szCs w:val="24"/>
              <w:lang w:eastAsia="en-AU"/>
              <w14:ligatures w14:val="standardContextual"/>
            </w:rPr>
          </w:pPr>
          <w:r w:rsidRPr="004659C9">
            <w:rPr>
              <w:b w:val="0"/>
              <w:color w:val="000000" w:themeColor="text1"/>
            </w:rPr>
            <w:fldChar w:fldCharType="begin"/>
          </w:r>
          <w:r w:rsidRPr="004659C9">
            <w:rPr>
              <w:b w:val="0"/>
              <w:color w:val="000000" w:themeColor="text1"/>
            </w:rPr>
            <w:instrText xml:space="preserve"> TOC \h \z \u \t "Heading 2,1,Heading 3,2,Style1,2,TOA Heading,1" </w:instrText>
          </w:r>
          <w:r w:rsidRPr="004659C9">
            <w:rPr>
              <w:b w:val="0"/>
              <w:color w:val="000000" w:themeColor="text1"/>
            </w:rPr>
            <w:fldChar w:fldCharType="separate"/>
          </w:r>
          <w:hyperlink w:anchor="_Toc181093705" w:history="1">
            <w:r w:rsidR="00E65B51" w:rsidRPr="00973B5E">
              <w:rPr>
                <w:rStyle w:val="Hyperlink"/>
              </w:rPr>
              <w:t>Foreword</w:t>
            </w:r>
            <w:r w:rsidR="00E65B51">
              <w:rPr>
                <w:webHidden/>
              </w:rPr>
              <w:tab/>
            </w:r>
            <w:r w:rsidR="00E65B51">
              <w:rPr>
                <w:webHidden/>
              </w:rPr>
              <w:fldChar w:fldCharType="begin"/>
            </w:r>
            <w:r w:rsidR="00E65B51">
              <w:rPr>
                <w:webHidden/>
              </w:rPr>
              <w:instrText xml:space="preserve"> PAGEREF _Toc181093705 \h </w:instrText>
            </w:r>
            <w:r w:rsidR="00E65B51">
              <w:rPr>
                <w:webHidden/>
              </w:rPr>
            </w:r>
            <w:r w:rsidR="00E65B51">
              <w:rPr>
                <w:webHidden/>
              </w:rPr>
              <w:fldChar w:fldCharType="separate"/>
            </w:r>
            <w:r w:rsidR="00E65B51">
              <w:rPr>
                <w:webHidden/>
              </w:rPr>
              <w:t>iii</w:t>
            </w:r>
            <w:r w:rsidR="00E65B51">
              <w:rPr>
                <w:webHidden/>
              </w:rPr>
              <w:fldChar w:fldCharType="end"/>
            </w:r>
          </w:hyperlink>
        </w:p>
        <w:p w14:paraId="352C9F41" w14:textId="0D4EEB9C" w:rsidR="00E65B51" w:rsidRDefault="00000000">
          <w:pPr>
            <w:pStyle w:val="TOC1"/>
            <w:rPr>
              <w:rFonts w:eastAsiaTheme="minorEastAsia"/>
              <w:b w:val="0"/>
              <w:kern w:val="2"/>
              <w:sz w:val="24"/>
              <w:szCs w:val="24"/>
              <w:lang w:eastAsia="en-AU"/>
              <w14:ligatures w14:val="standardContextual"/>
            </w:rPr>
          </w:pPr>
          <w:hyperlink w:anchor="_Toc181093706" w:history="1">
            <w:r w:rsidR="00E65B51" w:rsidRPr="00973B5E">
              <w:rPr>
                <w:rStyle w:val="Hyperlink"/>
              </w:rPr>
              <w:t>A national agricultural traceability vision and mission</w:t>
            </w:r>
            <w:r w:rsidR="00E65B51">
              <w:rPr>
                <w:webHidden/>
              </w:rPr>
              <w:tab/>
            </w:r>
            <w:r w:rsidR="00E65B51">
              <w:rPr>
                <w:webHidden/>
              </w:rPr>
              <w:fldChar w:fldCharType="begin"/>
            </w:r>
            <w:r w:rsidR="00E65B51">
              <w:rPr>
                <w:webHidden/>
              </w:rPr>
              <w:instrText xml:space="preserve"> PAGEREF _Toc181093706 \h </w:instrText>
            </w:r>
            <w:r w:rsidR="00E65B51">
              <w:rPr>
                <w:webHidden/>
              </w:rPr>
            </w:r>
            <w:r w:rsidR="00E65B51">
              <w:rPr>
                <w:webHidden/>
              </w:rPr>
              <w:fldChar w:fldCharType="separate"/>
            </w:r>
            <w:r w:rsidR="00E65B51">
              <w:rPr>
                <w:webHidden/>
              </w:rPr>
              <w:t>1</w:t>
            </w:r>
            <w:r w:rsidR="00E65B51">
              <w:rPr>
                <w:webHidden/>
              </w:rPr>
              <w:fldChar w:fldCharType="end"/>
            </w:r>
          </w:hyperlink>
        </w:p>
        <w:p w14:paraId="0BE658BC" w14:textId="5203678C" w:rsidR="00E65B51" w:rsidRDefault="00000000">
          <w:pPr>
            <w:pStyle w:val="TOC2"/>
            <w:rPr>
              <w:rFonts w:eastAsiaTheme="minorEastAsia"/>
              <w:kern w:val="2"/>
              <w:sz w:val="24"/>
              <w:szCs w:val="24"/>
              <w:lang w:eastAsia="en-AU"/>
              <w14:ligatures w14:val="standardContextual"/>
            </w:rPr>
          </w:pPr>
          <w:hyperlink w:anchor="_Toc181093707" w:history="1">
            <w:r w:rsidR="00E65B51" w:rsidRPr="00973B5E">
              <w:rPr>
                <w:rStyle w:val="Hyperlink"/>
              </w:rPr>
              <w:t>Our vision</w:t>
            </w:r>
            <w:r w:rsidR="00E65B51">
              <w:rPr>
                <w:webHidden/>
              </w:rPr>
              <w:tab/>
            </w:r>
            <w:r w:rsidR="00E65B51">
              <w:rPr>
                <w:webHidden/>
              </w:rPr>
              <w:fldChar w:fldCharType="begin"/>
            </w:r>
            <w:r w:rsidR="00E65B51">
              <w:rPr>
                <w:webHidden/>
              </w:rPr>
              <w:instrText xml:space="preserve"> PAGEREF _Toc181093707 \h </w:instrText>
            </w:r>
            <w:r w:rsidR="00E65B51">
              <w:rPr>
                <w:webHidden/>
              </w:rPr>
            </w:r>
            <w:r w:rsidR="00E65B51">
              <w:rPr>
                <w:webHidden/>
              </w:rPr>
              <w:fldChar w:fldCharType="separate"/>
            </w:r>
            <w:r w:rsidR="00E65B51">
              <w:rPr>
                <w:webHidden/>
              </w:rPr>
              <w:t>1</w:t>
            </w:r>
            <w:r w:rsidR="00E65B51">
              <w:rPr>
                <w:webHidden/>
              </w:rPr>
              <w:fldChar w:fldCharType="end"/>
            </w:r>
          </w:hyperlink>
        </w:p>
        <w:p w14:paraId="1EE6C8CA" w14:textId="4BFD87AF" w:rsidR="00E65B51" w:rsidRDefault="00000000">
          <w:pPr>
            <w:pStyle w:val="TOC2"/>
            <w:rPr>
              <w:rFonts w:eastAsiaTheme="minorEastAsia"/>
              <w:kern w:val="2"/>
              <w:sz w:val="24"/>
              <w:szCs w:val="24"/>
              <w:lang w:eastAsia="en-AU"/>
              <w14:ligatures w14:val="standardContextual"/>
            </w:rPr>
          </w:pPr>
          <w:hyperlink w:anchor="_Toc181093708" w:history="1">
            <w:r w:rsidR="00E65B51" w:rsidRPr="00973B5E">
              <w:rPr>
                <w:rStyle w:val="Hyperlink"/>
              </w:rPr>
              <w:t>Our mission</w:t>
            </w:r>
            <w:r w:rsidR="00E65B51">
              <w:rPr>
                <w:webHidden/>
              </w:rPr>
              <w:tab/>
            </w:r>
            <w:r w:rsidR="00E65B51">
              <w:rPr>
                <w:webHidden/>
              </w:rPr>
              <w:fldChar w:fldCharType="begin"/>
            </w:r>
            <w:r w:rsidR="00E65B51">
              <w:rPr>
                <w:webHidden/>
              </w:rPr>
              <w:instrText xml:space="preserve"> PAGEREF _Toc181093708 \h </w:instrText>
            </w:r>
            <w:r w:rsidR="00E65B51">
              <w:rPr>
                <w:webHidden/>
              </w:rPr>
            </w:r>
            <w:r w:rsidR="00E65B51">
              <w:rPr>
                <w:webHidden/>
              </w:rPr>
              <w:fldChar w:fldCharType="separate"/>
            </w:r>
            <w:r w:rsidR="00E65B51">
              <w:rPr>
                <w:webHidden/>
              </w:rPr>
              <w:t>1</w:t>
            </w:r>
            <w:r w:rsidR="00E65B51">
              <w:rPr>
                <w:webHidden/>
              </w:rPr>
              <w:fldChar w:fldCharType="end"/>
            </w:r>
          </w:hyperlink>
        </w:p>
        <w:p w14:paraId="16B1B278" w14:textId="4D1DA464" w:rsidR="00E65B51" w:rsidRDefault="00000000">
          <w:pPr>
            <w:pStyle w:val="TOC1"/>
            <w:rPr>
              <w:rFonts w:eastAsiaTheme="minorEastAsia"/>
              <w:b w:val="0"/>
              <w:kern w:val="2"/>
              <w:sz w:val="24"/>
              <w:szCs w:val="24"/>
              <w:lang w:eastAsia="en-AU"/>
              <w14:ligatures w14:val="standardContextual"/>
            </w:rPr>
          </w:pPr>
          <w:hyperlink w:anchor="_Toc181093709" w:history="1">
            <w:r w:rsidR="00E65B51" w:rsidRPr="00973B5E">
              <w:rPr>
                <w:rStyle w:val="Hyperlink"/>
              </w:rPr>
              <w:t>Pressing challenges</w:t>
            </w:r>
            <w:r w:rsidR="00E65B51">
              <w:rPr>
                <w:webHidden/>
              </w:rPr>
              <w:tab/>
            </w:r>
            <w:r w:rsidR="00E65B51">
              <w:rPr>
                <w:webHidden/>
              </w:rPr>
              <w:fldChar w:fldCharType="begin"/>
            </w:r>
            <w:r w:rsidR="00E65B51">
              <w:rPr>
                <w:webHidden/>
              </w:rPr>
              <w:instrText xml:space="preserve"> PAGEREF _Toc181093709 \h </w:instrText>
            </w:r>
            <w:r w:rsidR="00E65B51">
              <w:rPr>
                <w:webHidden/>
              </w:rPr>
            </w:r>
            <w:r w:rsidR="00E65B51">
              <w:rPr>
                <w:webHidden/>
              </w:rPr>
              <w:fldChar w:fldCharType="separate"/>
            </w:r>
            <w:r w:rsidR="00E65B51">
              <w:rPr>
                <w:webHidden/>
              </w:rPr>
              <w:t>2</w:t>
            </w:r>
            <w:r w:rsidR="00E65B51">
              <w:rPr>
                <w:webHidden/>
              </w:rPr>
              <w:fldChar w:fldCharType="end"/>
            </w:r>
          </w:hyperlink>
        </w:p>
        <w:p w14:paraId="3A186B34" w14:textId="5F20C001" w:rsidR="00E65B51" w:rsidRDefault="00000000">
          <w:pPr>
            <w:pStyle w:val="TOC1"/>
            <w:rPr>
              <w:rFonts w:eastAsiaTheme="minorEastAsia"/>
              <w:b w:val="0"/>
              <w:kern w:val="2"/>
              <w:sz w:val="24"/>
              <w:szCs w:val="24"/>
              <w:lang w:eastAsia="en-AU"/>
              <w14:ligatures w14:val="standardContextual"/>
            </w:rPr>
          </w:pPr>
          <w:hyperlink w:anchor="_Toc181093710" w:history="1">
            <w:r w:rsidR="00E65B51" w:rsidRPr="00973B5E">
              <w:rPr>
                <w:rStyle w:val="Hyperlink"/>
              </w:rPr>
              <w:t>Objectives</w:t>
            </w:r>
            <w:r w:rsidR="00E65B51">
              <w:rPr>
                <w:webHidden/>
              </w:rPr>
              <w:tab/>
            </w:r>
            <w:r w:rsidR="00E65B51">
              <w:rPr>
                <w:webHidden/>
              </w:rPr>
              <w:fldChar w:fldCharType="begin"/>
            </w:r>
            <w:r w:rsidR="00E65B51">
              <w:rPr>
                <w:webHidden/>
              </w:rPr>
              <w:instrText xml:space="preserve"> PAGEREF _Toc181093710 \h </w:instrText>
            </w:r>
            <w:r w:rsidR="00E65B51">
              <w:rPr>
                <w:webHidden/>
              </w:rPr>
            </w:r>
            <w:r w:rsidR="00E65B51">
              <w:rPr>
                <w:webHidden/>
              </w:rPr>
              <w:fldChar w:fldCharType="separate"/>
            </w:r>
            <w:r w:rsidR="00E65B51">
              <w:rPr>
                <w:webHidden/>
              </w:rPr>
              <w:t>3</w:t>
            </w:r>
            <w:r w:rsidR="00E65B51">
              <w:rPr>
                <w:webHidden/>
              </w:rPr>
              <w:fldChar w:fldCharType="end"/>
            </w:r>
          </w:hyperlink>
        </w:p>
        <w:p w14:paraId="55D579EA" w14:textId="5908A675" w:rsidR="00E65B51" w:rsidRDefault="00000000">
          <w:pPr>
            <w:pStyle w:val="TOC1"/>
            <w:rPr>
              <w:rFonts w:eastAsiaTheme="minorEastAsia"/>
              <w:b w:val="0"/>
              <w:kern w:val="2"/>
              <w:sz w:val="24"/>
              <w:szCs w:val="24"/>
              <w:lang w:eastAsia="en-AU"/>
              <w14:ligatures w14:val="standardContextual"/>
            </w:rPr>
          </w:pPr>
          <w:hyperlink w:anchor="_Toc181093711" w:history="1">
            <w:r w:rsidR="00E65B51" w:rsidRPr="00973B5E">
              <w:rPr>
                <w:rStyle w:val="Hyperlink"/>
              </w:rPr>
              <w:t>Key activities and timeframes</w:t>
            </w:r>
            <w:r w:rsidR="00E65B51">
              <w:rPr>
                <w:webHidden/>
              </w:rPr>
              <w:tab/>
            </w:r>
            <w:r w:rsidR="00E65B51">
              <w:rPr>
                <w:webHidden/>
              </w:rPr>
              <w:fldChar w:fldCharType="begin"/>
            </w:r>
            <w:r w:rsidR="00E65B51">
              <w:rPr>
                <w:webHidden/>
              </w:rPr>
              <w:instrText xml:space="preserve"> PAGEREF _Toc181093711 \h </w:instrText>
            </w:r>
            <w:r w:rsidR="00E65B51">
              <w:rPr>
                <w:webHidden/>
              </w:rPr>
            </w:r>
            <w:r w:rsidR="00E65B51">
              <w:rPr>
                <w:webHidden/>
              </w:rPr>
              <w:fldChar w:fldCharType="separate"/>
            </w:r>
            <w:r w:rsidR="00E65B51">
              <w:rPr>
                <w:webHidden/>
              </w:rPr>
              <w:t>4</w:t>
            </w:r>
            <w:r w:rsidR="00E65B51">
              <w:rPr>
                <w:webHidden/>
              </w:rPr>
              <w:fldChar w:fldCharType="end"/>
            </w:r>
          </w:hyperlink>
        </w:p>
        <w:p w14:paraId="79B2DF8B" w14:textId="26AA7E92" w:rsidR="00E65B51" w:rsidRDefault="00000000">
          <w:pPr>
            <w:pStyle w:val="TOC2"/>
            <w:rPr>
              <w:rFonts w:eastAsiaTheme="minorEastAsia"/>
              <w:kern w:val="2"/>
              <w:sz w:val="24"/>
              <w:szCs w:val="24"/>
              <w:lang w:eastAsia="en-AU"/>
              <w14:ligatures w14:val="standardContextual"/>
            </w:rPr>
          </w:pPr>
          <w:hyperlink w:anchor="_Toc181093712" w:history="1">
            <w:r w:rsidR="00E65B51" w:rsidRPr="00973B5E">
              <w:rPr>
                <w:rStyle w:val="Hyperlink"/>
              </w:rPr>
              <w:t>Pressing challenge 1</w:t>
            </w:r>
            <w:r w:rsidR="00E65B51">
              <w:rPr>
                <w:webHidden/>
              </w:rPr>
              <w:tab/>
            </w:r>
            <w:r w:rsidR="00E65B51">
              <w:rPr>
                <w:webHidden/>
              </w:rPr>
              <w:fldChar w:fldCharType="begin"/>
            </w:r>
            <w:r w:rsidR="00E65B51">
              <w:rPr>
                <w:webHidden/>
              </w:rPr>
              <w:instrText xml:space="preserve"> PAGEREF _Toc181093712 \h </w:instrText>
            </w:r>
            <w:r w:rsidR="00E65B51">
              <w:rPr>
                <w:webHidden/>
              </w:rPr>
            </w:r>
            <w:r w:rsidR="00E65B51">
              <w:rPr>
                <w:webHidden/>
              </w:rPr>
              <w:fldChar w:fldCharType="separate"/>
            </w:r>
            <w:r w:rsidR="00E65B51">
              <w:rPr>
                <w:webHidden/>
              </w:rPr>
              <w:t>4</w:t>
            </w:r>
            <w:r w:rsidR="00E65B51">
              <w:rPr>
                <w:webHidden/>
              </w:rPr>
              <w:fldChar w:fldCharType="end"/>
            </w:r>
          </w:hyperlink>
        </w:p>
        <w:p w14:paraId="5E36DA05" w14:textId="74B9C486" w:rsidR="00E65B51" w:rsidRDefault="00000000">
          <w:pPr>
            <w:pStyle w:val="TOC2"/>
            <w:rPr>
              <w:rFonts w:eastAsiaTheme="minorEastAsia"/>
              <w:kern w:val="2"/>
              <w:sz w:val="24"/>
              <w:szCs w:val="24"/>
              <w:lang w:eastAsia="en-AU"/>
              <w14:ligatures w14:val="standardContextual"/>
            </w:rPr>
          </w:pPr>
          <w:hyperlink w:anchor="_Toc181093713" w:history="1">
            <w:r w:rsidR="00E65B51" w:rsidRPr="00973B5E">
              <w:rPr>
                <w:rStyle w:val="Hyperlink"/>
              </w:rPr>
              <w:t>Pressing challenge 2</w:t>
            </w:r>
            <w:r w:rsidR="00E65B51">
              <w:rPr>
                <w:webHidden/>
              </w:rPr>
              <w:tab/>
            </w:r>
            <w:r w:rsidR="00E65B51">
              <w:rPr>
                <w:webHidden/>
              </w:rPr>
              <w:fldChar w:fldCharType="begin"/>
            </w:r>
            <w:r w:rsidR="00E65B51">
              <w:rPr>
                <w:webHidden/>
              </w:rPr>
              <w:instrText xml:space="preserve"> PAGEREF _Toc181093713 \h </w:instrText>
            </w:r>
            <w:r w:rsidR="00E65B51">
              <w:rPr>
                <w:webHidden/>
              </w:rPr>
            </w:r>
            <w:r w:rsidR="00E65B51">
              <w:rPr>
                <w:webHidden/>
              </w:rPr>
              <w:fldChar w:fldCharType="separate"/>
            </w:r>
            <w:r w:rsidR="00E65B51">
              <w:rPr>
                <w:webHidden/>
              </w:rPr>
              <w:t>6</w:t>
            </w:r>
            <w:r w:rsidR="00E65B51">
              <w:rPr>
                <w:webHidden/>
              </w:rPr>
              <w:fldChar w:fldCharType="end"/>
            </w:r>
          </w:hyperlink>
        </w:p>
        <w:p w14:paraId="7956DBD6" w14:textId="167654B6" w:rsidR="00E65B51" w:rsidRDefault="00000000">
          <w:pPr>
            <w:pStyle w:val="TOC2"/>
            <w:rPr>
              <w:rFonts w:eastAsiaTheme="minorEastAsia"/>
              <w:kern w:val="2"/>
              <w:sz w:val="24"/>
              <w:szCs w:val="24"/>
              <w:lang w:eastAsia="en-AU"/>
              <w14:ligatures w14:val="standardContextual"/>
            </w:rPr>
          </w:pPr>
          <w:hyperlink w:anchor="_Toc181093714" w:history="1">
            <w:r w:rsidR="00E65B51" w:rsidRPr="00973B5E">
              <w:rPr>
                <w:rStyle w:val="Hyperlink"/>
              </w:rPr>
              <w:t>Pressing challenge 3</w:t>
            </w:r>
            <w:r w:rsidR="00E65B51">
              <w:rPr>
                <w:webHidden/>
              </w:rPr>
              <w:tab/>
            </w:r>
            <w:r w:rsidR="00E65B51">
              <w:rPr>
                <w:webHidden/>
              </w:rPr>
              <w:fldChar w:fldCharType="begin"/>
            </w:r>
            <w:r w:rsidR="00E65B51">
              <w:rPr>
                <w:webHidden/>
              </w:rPr>
              <w:instrText xml:space="preserve"> PAGEREF _Toc181093714 \h </w:instrText>
            </w:r>
            <w:r w:rsidR="00E65B51">
              <w:rPr>
                <w:webHidden/>
              </w:rPr>
            </w:r>
            <w:r w:rsidR="00E65B51">
              <w:rPr>
                <w:webHidden/>
              </w:rPr>
              <w:fldChar w:fldCharType="separate"/>
            </w:r>
            <w:r w:rsidR="00E65B51">
              <w:rPr>
                <w:webHidden/>
              </w:rPr>
              <w:t>7</w:t>
            </w:r>
            <w:r w:rsidR="00E65B51">
              <w:rPr>
                <w:webHidden/>
              </w:rPr>
              <w:fldChar w:fldCharType="end"/>
            </w:r>
          </w:hyperlink>
        </w:p>
        <w:p w14:paraId="143CA1C6" w14:textId="255F921F" w:rsidR="00E65B51" w:rsidRDefault="00000000">
          <w:pPr>
            <w:pStyle w:val="TOC2"/>
            <w:rPr>
              <w:rFonts w:eastAsiaTheme="minorEastAsia"/>
              <w:kern w:val="2"/>
              <w:sz w:val="24"/>
              <w:szCs w:val="24"/>
              <w:lang w:eastAsia="en-AU"/>
              <w14:ligatures w14:val="standardContextual"/>
            </w:rPr>
          </w:pPr>
          <w:hyperlink w:anchor="_Toc181093715" w:history="1">
            <w:r w:rsidR="00E65B51" w:rsidRPr="00973B5E">
              <w:rPr>
                <w:rStyle w:val="Hyperlink"/>
              </w:rPr>
              <w:t>Pressing challenge 4</w:t>
            </w:r>
            <w:r w:rsidR="00E65B51">
              <w:rPr>
                <w:webHidden/>
              </w:rPr>
              <w:tab/>
            </w:r>
            <w:r w:rsidR="00E65B51">
              <w:rPr>
                <w:webHidden/>
              </w:rPr>
              <w:fldChar w:fldCharType="begin"/>
            </w:r>
            <w:r w:rsidR="00E65B51">
              <w:rPr>
                <w:webHidden/>
              </w:rPr>
              <w:instrText xml:space="preserve"> PAGEREF _Toc181093715 \h </w:instrText>
            </w:r>
            <w:r w:rsidR="00E65B51">
              <w:rPr>
                <w:webHidden/>
              </w:rPr>
            </w:r>
            <w:r w:rsidR="00E65B51">
              <w:rPr>
                <w:webHidden/>
              </w:rPr>
              <w:fldChar w:fldCharType="separate"/>
            </w:r>
            <w:r w:rsidR="00E65B51">
              <w:rPr>
                <w:webHidden/>
              </w:rPr>
              <w:t>9</w:t>
            </w:r>
            <w:r w:rsidR="00E65B51">
              <w:rPr>
                <w:webHidden/>
              </w:rPr>
              <w:fldChar w:fldCharType="end"/>
            </w:r>
          </w:hyperlink>
        </w:p>
        <w:p w14:paraId="7516D44F" w14:textId="34A503C4" w:rsidR="00E65B51" w:rsidRDefault="00000000">
          <w:pPr>
            <w:pStyle w:val="TOC1"/>
            <w:rPr>
              <w:rFonts w:eastAsiaTheme="minorEastAsia"/>
              <w:b w:val="0"/>
              <w:kern w:val="2"/>
              <w:sz w:val="24"/>
              <w:szCs w:val="24"/>
              <w:lang w:eastAsia="en-AU"/>
              <w14:ligatures w14:val="standardContextual"/>
            </w:rPr>
          </w:pPr>
          <w:hyperlink w:anchor="_Toc181093716" w:history="1">
            <w:r w:rsidR="00E65B51" w:rsidRPr="00973B5E">
              <w:rPr>
                <w:rStyle w:val="Hyperlink"/>
              </w:rPr>
              <w:t>Benefits realisation management plan</w:t>
            </w:r>
            <w:r w:rsidR="00E65B51">
              <w:rPr>
                <w:webHidden/>
              </w:rPr>
              <w:tab/>
            </w:r>
            <w:r w:rsidR="00E65B51">
              <w:rPr>
                <w:webHidden/>
              </w:rPr>
              <w:fldChar w:fldCharType="begin"/>
            </w:r>
            <w:r w:rsidR="00E65B51">
              <w:rPr>
                <w:webHidden/>
              </w:rPr>
              <w:instrText xml:space="preserve"> PAGEREF _Toc181093716 \h </w:instrText>
            </w:r>
            <w:r w:rsidR="00E65B51">
              <w:rPr>
                <w:webHidden/>
              </w:rPr>
            </w:r>
            <w:r w:rsidR="00E65B51">
              <w:rPr>
                <w:webHidden/>
              </w:rPr>
              <w:fldChar w:fldCharType="separate"/>
            </w:r>
            <w:r w:rsidR="00E65B51">
              <w:rPr>
                <w:webHidden/>
              </w:rPr>
              <w:t>11</w:t>
            </w:r>
            <w:r w:rsidR="00E65B51">
              <w:rPr>
                <w:webHidden/>
              </w:rPr>
              <w:fldChar w:fldCharType="end"/>
            </w:r>
          </w:hyperlink>
        </w:p>
        <w:p w14:paraId="07DBE16D" w14:textId="057414E1" w:rsidR="00E65B51" w:rsidRDefault="00000000">
          <w:pPr>
            <w:pStyle w:val="TOC2"/>
            <w:rPr>
              <w:rFonts w:eastAsiaTheme="minorEastAsia"/>
              <w:kern w:val="2"/>
              <w:sz w:val="24"/>
              <w:szCs w:val="24"/>
              <w:lang w:eastAsia="en-AU"/>
              <w14:ligatures w14:val="standardContextual"/>
            </w:rPr>
          </w:pPr>
          <w:hyperlink w:anchor="_Toc181093717" w:history="1">
            <w:r w:rsidR="00E65B51" w:rsidRPr="00973B5E">
              <w:rPr>
                <w:rStyle w:val="Hyperlink"/>
                <w:rFonts w:eastAsia="Arial"/>
              </w:rPr>
              <w:t>Target benefits</w:t>
            </w:r>
            <w:r w:rsidR="00E65B51">
              <w:rPr>
                <w:webHidden/>
              </w:rPr>
              <w:tab/>
            </w:r>
            <w:r w:rsidR="00E65B51">
              <w:rPr>
                <w:webHidden/>
              </w:rPr>
              <w:fldChar w:fldCharType="begin"/>
            </w:r>
            <w:r w:rsidR="00E65B51">
              <w:rPr>
                <w:webHidden/>
              </w:rPr>
              <w:instrText xml:space="preserve"> PAGEREF _Toc181093717 \h </w:instrText>
            </w:r>
            <w:r w:rsidR="00E65B51">
              <w:rPr>
                <w:webHidden/>
              </w:rPr>
            </w:r>
            <w:r w:rsidR="00E65B51">
              <w:rPr>
                <w:webHidden/>
              </w:rPr>
              <w:fldChar w:fldCharType="separate"/>
            </w:r>
            <w:r w:rsidR="00E65B51">
              <w:rPr>
                <w:webHidden/>
              </w:rPr>
              <w:t>11</w:t>
            </w:r>
            <w:r w:rsidR="00E65B51">
              <w:rPr>
                <w:webHidden/>
              </w:rPr>
              <w:fldChar w:fldCharType="end"/>
            </w:r>
          </w:hyperlink>
        </w:p>
        <w:p w14:paraId="1963B67E" w14:textId="2520C6E2" w:rsidR="00E65B51" w:rsidRDefault="00000000">
          <w:pPr>
            <w:pStyle w:val="TOC2"/>
            <w:rPr>
              <w:rFonts w:eastAsiaTheme="minorEastAsia"/>
              <w:kern w:val="2"/>
              <w:sz w:val="24"/>
              <w:szCs w:val="24"/>
              <w:lang w:eastAsia="en-AU"/>
              <w14:ligatures w14:val="standardContextual"/>
            </w:rPr>
          </w:pPr>
          <w:hyperlink w:anchor="_Toc181093718" w:history="1">
            <w:r w:rsidR="00E65B51" w:rsidRPr="00973B5E">
              <w:rPr>
                <w:rStyle w:val="Hyperlink"/>
                <w:rFonts w:eastAsia="Arial"/>
              </w:rPr>
              <w:t>Benefits governance</w:t>
            </w:r>
            <w:r w:rsidR="00E65B51">
              <w:rPr>
                <w:webHidden/>
              </w:rPr>
              <w:tab/>
            </w:r>
            <w:r w:rsidR="00E65B51">
              <w:rPr>
                <w:webHidden/>
              </w:rPr>
              <w:fldChar w:fldCharType="begin"/>
            </w:r>
            <w:r w:rsidR="00E65B51">
              <w:rPr>
                <w:webHidden/>
              </w:rPr>
              <w:instrText xml:space="preserve"> PAGEREF _Toc181093718 \h </w:instrText>
            </w:r>
            <w:r w:rsidR="00E65B51">
              <w:rPr>
                <w:webHidden/>
              </w:rPr>
            </w:r>
            <w:r w:rsidR="00E65B51">
              <w:rPr>
                <w:webHidden/>
              </w:rPr>
              <w:fldChar w:fldCharType="separate"/>
            </w:r>
            <w:r w:rsidR="00E65B51">
              <w:rPr>
                <w:webHidden/>
              </w:rPr>
              <w:t>14</w:t>
            </w:r>
            <w:r w:rsidR="00E65B51">
              <w:rPr>
                <w:webHidden/>
              </w:rPr>
              <w:fldChar w:fldCharType="end"/>
            </w:r>
          </w:hyperlink>
        </w:p>
        <w:p w14:paraId="215CB37A" w14:textId="317DAF30" w:rsidR="00E65B51" w:rsidRDefault="00000000">
          <w:pPr>
            <w:pStyle w:val="TOC2"/>
            <w:rPr>
              <w:rFonts w:eastAsiaTheme="minorEastAsia"/>
              <w:kern w:val="2"/>
              <w:sz w:val="24"/>
              <w:szCs w:val="24"/>
              <w:lang w:eastAsia="en-AU"/>
              <w14:ligatures w14:val="standardContextual"/>
            </w:rPr>
          </w:pPr>
          <w:hyperlink w:anchor="_Toc181093719" w:history="1">
            <w:r w:rsidR="00E65B51" w:rsidRPr="00973B5E">
              <w:rPr>
                <w:rStyle w:val="Hyperlink"/>
              </w:rPr>
              <w:t>Benefits risks and mitigation strategies</w:t>
            </w:r>
            <w:r w:rsidR="00E65B51">
              <w:rPr>
                <w:webHidden/>
              </w:rPr>
              <w:tab/>
            </w:r>
            <w:r w:rsidR="00E65B51">
              <w:rPr>
                <w:webHidden/>
              </w:rPr>
              <w:fldChar w:fldCharType="begin"/>
            </w:r>
            <w:r w:rsidR="00E65B51">
              <w:rPr>
                <w:webHidden/>
              </w:rPr>
              <w:instrText xml:space="preserve"> PAGEREF _Toc181093719 \h </w:instrText>
            </w:r>
            <w:r w:rsidR="00E65B51">
              <w:rPr>
                <w:webHidden/>
              </w:rPr>
            </w:r>
            <w:r w:rsidR="00E65B51">
              <w:rPr>
                <w:webHidden/>
              </w:rPr>
              <w:fldChar w:fldCharType="separate"/>
            </w:r>
            <w:r w:rsidR="00E65B51">
              <w:rPr>
                <w:webHidden/>
              </w:rPr>
              <w:t>16</w:t>
            </w:r>
            <w:r w:rsidR="00E65B51">
              <w:rPr>
                <w:webHidden/>
              </w:rPr>
              <w:fldChar w:fldCharType="end"/>
            </w:r>
          </w:hyperlink>
        </w:p>
        <w:p w14:paraId="7C5E0F88" w14:textId="13B8E9EC" w:rsidR="00E65B51" w:rsidRDefault="00000000">
          <w:pPr>
            <w:pStyle w:val="TOC1"/>
            <w:rPr>
              <w:rFonts w:eastAsiaTheme="minorEastAsia"/>
              <w:b w:val="0"/>
              <w:kern w:val="2"/>
              <w:sz w:val="24"/>
              <w:szCs w:val="24"/>
              <w:lang w:eastAsia="en-AU"/>
              <w14:ligatures w14:val="standardContextual"/>
            </w:rPr>
          </w:pPr>
          <w:hyperlink w:anchor="_Toc181093720" w:history="1">
            <w:r w:rsidR="00E65B51" w:rsidRPr="00973B5E">
              <w:rPr>
                <w:rStyle w:val="Hyperlink"/>
              </w:rPr>
              <w:t>Appendix A: Stocktake of agricultural traceability initiatives</w:t>
            </w:r>
            <w:r w:rsidR="00E65B51">
              <w:rPr>
                <w:webHidden/>
              </w:rPr>
              <w:tab/>
            </w:r>
            <w:r w:rsidR="00E65B51">
              <w:rPr>
                <w:webHidden/>
              </w:rPr>
              <w:fldChar w:fldCharType="begin"/>
            </w:r>
            <w:r w:rsidR="00E65B51">
              <w:rPr>
                <w:webHidden/>
              </w:rPr>
              <w:instrText xml:space="preserve"> PAGEREF _Toc181093720 \h </w:instrText>
            </w:r>
            <w:r w:rsidR="00E65B51">
              <w:rPr>
                <w:webHidden/>
              </w:rPr>
            </w:r>
            <w:r w:rsidR="00E65B51">
              <w:rPr>
                <w:webHidden/>
              </w:rPr>
              <w:fldChar w:fldCharType="separate"/>
            </w:r>
            <w:r w:rsidR="00E65B51">
              <w:rPr>
                <w:webHidden/>
              </w:rPr>
              <w:t>17</w:t>
            </w:r>
            <w:r w:rsidR="00E65B51">
              <w:rPr>
                <w:webHidden/>
              </w:rPr>
              <w:fldChar w:fldCharType="end"/>
            </w:r>
          </w:hyperlink>
        </w:p>
        <w:p w14:paraId="3F86C7CC" w14:textId="524BDBCC" w:rsidR="00E65B51" w:rsidRDefault="00000000">
          <w:pPr>
            <w:pStyle w:val="TOC2"/>
            <w:rPr>
              <w:rFonts w:eastAsiaTheme="minorEastAsia"/>
              <w:kern w:val="2"/>
              <w:sz w:val="24"/>
              <w:szCs w:val="24"/>
              <w:lang w:eastAsia="en-AU"/>
              <w14:ligatures w14:val="standardContextual"/>
            </w:rPr>
          </w:pPr>
          <w:hyperlink w:anchor="_Toc181093721" w:history="1">
            <w:r w:rsidR="00E65B51" w:rsidRPr="00973B5E">
              <w:rPr>
                <w:rStyle w:val="Hyperlink"/>
              </w:rPr>
              <w:t>Pressing challenge 1</w:t>
            </w:r>
            <w:r w:rsidR="00E65B51">
              <w:rPr>
                <w:webHidden/>
              </w:rPr>
              <w:tab/>
            </w:r>
            <w:r w:rsidR="00E65B51">
              <w:rPr>
                <w:webHidden/>
              </w:rPr>
              <w:fldChar w:fldCharType="begin"/>
            </w:r>
            <w:r w:rsidR="00E65B51">
              <w:rPr>
                <w:webHidden/>
              </w:rPr>
              <w:instrText xml:space="preserve"> PAGEREF _Toc181093721 \h </w:instrText>
            </w:r>
            <w:r w:rsidR="00E65B51">
              <w:rPr>
                <w:webHidden/>
              </w:rPr>
            </w:r>
            <w:r w:rsidR="00E65B51">
              <w:rPr>
                <w:webHidden/>
              </w:rPr>
              <w:fldChar w:fldCharType="separate"/>
            </w:r>
            <w:r w:rsidR="00E65B51">
              <w:rPr>
                <w:webHidden/>
              </w:rPr>
              <w:t>17</w:t>
            </w:r>
            <w:r w:rsidR="00E65B51">
              <w:rPr>
                <w:webHidden/>
              </w:rPr>
              <w:fldChar w:fldCharType="end"/>
            </w:r>
          </w:hyperlink>
        </w:p>
        <w:p w14:paraId="30ABAC76" w14:textId="373205FB" w:rsidR="00E65B51" w:rsidRDefault="00000000">
          <w:pPr>
            <w:pStyle w:val="TOC2"/>
            <w:rPr>
              <w:rFonts w:eastAsiaTheme="minorEastAsia"/>
              <w:kern w:val="2"/>
              <w:sz w:val="24"/>
              <w:szCs w:val="24"/>
              <w:lang w:eastAsia="en-AU"/>
              <w14:ligatures w14:val="standardContextual"/>
            </w:rPr>
          </w:pPr>
          <w:hyperlink w:anchor="_Toc181093722" w:history="1">
            <w:r w:rsidR="00E65B51" w:rsidRPr="00973B5E">
              <w:rPr>
                <w:rStyle w:val="Hyperlink"/>
              </w:rPr>
              <w:t>Pressing challenge 2</w:t>
            </w:r>
            <w:r w:rsidR="00E65B51">
              <w:rPr>
                <w:webHidden/>
              </w:rPr>
              <w:tab/>
            </w:r>
            <w:r w:rsidR="00E65B51">
              <w:rPr>
                <w:webHidden/>
              </w:rPr>
              <w:fldChar w:fldCharType="begin"/>
            </w:r>
            <w:r w:rsidR="00E65B51">
              <w:rPr>
                <w:webHidden/>
              </w:rPr>
              <w:instrText xml:space="preserve"> PAGEREF _Toc181093722 \h </w:instrText>
            </w:r>
            <w:r w:rsidR="00E65B51">
              <w:rPr>
                <w:webHidden/>
              </w:rPr>
            </w:r>
            <w:r w:rsidR="00E65B51">
              <w:rPr>
                <w:webHidden/>
              </w:rPr>
              <w:fldChar w:fldCharType="separate"/>
            </w:r>
            <w:r w:rsidR="00E65B51">
              <w:rPr>
                <w:webHidden/>
              </w:rPr>
              <w:t>20</w:t>
            </w:r>
            <w:r w:rsidR="00E65B51">
              <w:rPr>
                <w:webHidden/>
              </w:rPr>
              <w:fldChar w:fldCharType="end"/>
            </w:r>
          </w:hyperlink>
        </w:p>
        <w:p w14:paraId="4503EC0E" w14:textId="75D302FB" w:rsidR="00E65B51" w:rsidRDefault="00000000">
          <w:pPr>
            <w:pStyle w:val="TOC2"/>
            <w:rPr>
              <w:rFonts w:eastAsiaTheme="minorEastAsia"/>
              <w:kern w:val="2"/>
              <w:sz w:val="24"/>
              <w:szCs w:val="24"/>
              <w:lang w:eastAsia="en-AU"/>
              <w14:ligatures w14:val="standardContextual"/>
            </w:rPr>
          </w:pPr>
          <w:hyperlink w:anchor="_Toc181093723" w:history="1">
            <w:r w:rsidR="00E65B51" w:rsidRPr="00973B5E">
              <w:rPr>
                <w:rStyle w:val="Hyperlink"/>
              </w:rPr>
              <w:t>Pressing challenge 3</w:t>
            </w:r>
            <w:r w:rsidR="00E65B51">
              <w:rPr>
                <w:webHidden/>
              </w:rPr>
              <w:tab/>
            </w:r>
            <w:r w:rsidR="00E65B51">
              <w:rPr>
                <w:webHidden/>
              </w:rPr>
              <w:fldChar w:fldCharType="begin"/>
            </w:r>
            <w:r w:rsidR="00E65B51">
              <w:rPr>
                <w:webHidden/>
              </w:rPr>
              <w:instrText xml:space="preserve"> PAGEREF _Toc181093723 \h </w:instrText>
            </w:r>
            <w:r w:rsidR="00E65B51">
              <w:rPr>
                <w:webHidden/>
              </w:rPr>
            </w:r>
            <w:r w:rsidR="00E65B51">
              <w:rPr>
                <w:webHidden/>
              </w:rPr>
              <w:fldChar w:fldCharType="separate"/>
            </w:r>
            <w:r w:rsidR="00E65B51">
              <w:rPr>
                <w:webHidden/>
              </w:rPr>
              <w:t>21</w:t>
            </w:r>
            <w:r w:rsidR="00E65B51">
              <w:rPr>
                <w:webHidden/>
              </w:rPr>
              <w:fldChar w:fldCharType="end"/>
            </w:r>
          </w:hyperlink>
        </w:p>
        <w:p w14:paraId="4283AFF9" w14:textId="10506658" w:rsidR="00E65B51" w:rsidRDefault="00000000">
          <w:pPr>
            <w:pStyle w:val="TOC2"/>
            <w:rPr>
              <w:rFonts w:eastAsiaTheme="minorEastAsia"/>
              <w:kern w:val="2"/>
              <w:sz w:val="24"/>
              <w:szCs w:val="24"/>
              <w:lang w:eastAsia="en-AU"/>
              <w14:ligatures w14:val="standardContextual"/>
            </w:rPr>
          </w:pPr>
          <w:hyperlink w:anchor="_Toc181093724" w:history="1">
            <w:r w:rsidR="00E65B51" w:rsidRPr="00973B5E">
              <w:rPr>
                <w:rStyle w:val="Hyperlink"/>
              </w:rPr>
              <w:t>Pressing challenge 4</w:t>
            </w:r>
            <w:r w:rsidR="00E65B51">
              <w:rPr>
                <w:webHidden/>
              </w:rPr>
              <w:tab/>
            </w:r>
            <w:r w:rsidR="00E65B51">
              <w:rPr>
                <w:webHidden/>
              </w:rPr>
              <w:fldChar w:fldCharType="begin"/>
            </w:r>
            <w:r w:rsidR="00E65B51">
              <w:rPr>
                <w:webHidden/>
              </w:rPr>
              <w:instrText xml:space="preserve"> PAGEREF _Toc181093724 \h </w:instrText>
            </w:r>
            <w:r w:rsidR="00E65B51">
              <w:rPr>
                <w:webHidden/>
              </w:rPr>
            </w:r>
            <w:r w:rsidR="00E65B51">
              <w:rPr>
                <w:webHidden/>
              </w:rPr>
              <w:fldChar w:fldCharType="separate"/>
            </w:r>
            <w:r w:rsidR="00E65B51">
              <w:rPr>
                <w:webHidden/>
              </w:rPr>
              <w:t>25</w:t>
            </w:r>
            <w:r w:rsidR="00E65B51">
              <w:rPr>
                <w:webHidden/>
              </w:rPr>
              <w:fldChar w:fldCharType="end"/>
            </w:r>
          </w:hyperlink>
        </w:p>
        <w:p w14:paraId="5102C9F5" w14:textId="470E21BD" w:rsidR="00E65B51" w:rsidRDefault="00000000">
          <w:pPr>
            <w:pStyle w:val="TOC1"/>
            <w:rPr>
              <w:rFonts w:eastAsiaTheme="minorEastAsia"/>
              <w:b w:val="0"/>
              <w:kern w:val="2"/>
              <w:sz w:val="24"/>
              <w:szCs w:val="24"/>
              <w:lang w:eastAsia="en-AU"/>
              <w14:ligatures w14:val="standardContextual"/>
            </w:rPr>
          </w:pPr>
          <w:hyperlink w:anchor="_Toc181093725" w:history="1">
            <w:r w:rsidR="00E65B51" w:rsidRPr="00973B5E">
              <w:rPr>
                <w:rStyle w:val="Hyperlink"/>
              </w:rPr>
              <w:t>Appendix B: Tactical measures reporting template</w:t>
            </w:r>
            <w:r w:rsidR="00E65B51">
              <w:rPr>
                <w:webHidden/>
              </w:rPr>
              <w:tab/>
            </w:r>
            <w:r w:rsidR="00E65B51">
              <w:rPr>
                <w:webHidden/>
              </w:rPr>
              <w:fldChar w:fldCharType="begin"/>
            </w:r>
            <w:r w:rsidR="00E65B51">
              <w:rPr>
                <w:webHidden/>
              </w:rPr>
              <w:instrText xml:space="preserve"> PAGEREF _Toc181093725 \h </w:instrText>
            </w:r>
            <w:r w:rsidR="00E65B51">
              <w:rPr>
                <w:webHidden/>
              </w:rPr>
            </w:r>
            <w:r w:rsidR="00E65B51">
              <w:rPr>
                <w:webHidden/>
              </w:rPr>
              <w:fldChar w:fldCharType="separate"/>
            </w:r>
            <w:r w:rsidR="00E65B51">
              <w:rPr>
                <w:webHidden/>
              </w:rPr>
              <w:t>27</w:t>
            </w:r>
            <w:r w:rsidR="00E65B51">
              <w:rPr>
                <w:webHidden/>
              </w:rPr>
              <w:fldChar w:fldCharType="end"/>
            </w:r>
          </w:hyperlink>
        </w:p>
        <w:p w14:paraId="730AA86C" w14:textId="1BCA670C" w:rsidR="00E65B51" w:rsidRDefault="00000000">
          <w:pPr>
            <w:pStyle w:val="TOC2"/>
            <w:rPr>
              <w:rFonts w:eastAsiaTheme="minorEastAsia"/>
              <w:kern w:val="2"/>
              <w:sz w:val="24"/>
              <w:szCs w:val="24"/>
              <w:lang w:eastAsia="en-AU"/>
              <w14:ligatures w14:val="standardContextual"/>
            </w:rPr>
          </w:pPr>
          <w:hyperlink w:anchor="_Toc181093726" w:history="1">
            <w:r w:rsidR="00E65B51" w:rsidRPr="00973B5E">
              <w:rPr>
                <w:rStyle w:val="Hyperlink"/>
              </w:rPr>
              <w:t>Instructions</w:t>
            </w:r>
            <w:r w:rsidR="00E65B51">
              <w:rPr>
                <w:webHidden/>
              </w:rPr>
              <w:tab/>
            </w:r>
            <w:r w:rsidR="00E65B51">
              <w:rPr>
                <w:webHidden/>
              </w:rPr>
              <w:fldChar w:fldCharType="begin"/>
            </w:r>
            <w:r w:rsidR="00E65B51">
              <w:rPr>
                <w:webHidden/>
              </w:rPr>
              <w:instrText xml:space="preserve"> PAGEREF _Toc181093726 \h </w:instrText>
            </w:r>
            <w:r w:rsidR="00E65B51">
              <w:rPr>
                <w:webHidden/>
              </w:rPr>
            </w:r>
            <w:r w:rsidR="00E65B51">
              <w:rPr>
                <w:webHidden/>
              </w:rPr>
              <w:fldChar w:fldCharType="separate"/>
            </w:r>
            <w:r w:rsidR="00E65B51">
              <w:rPr>
                <w:webHidden/>
              </w:rPr>
              <w:t>27</w:t>
            </w:r>
            <w:r w:rsidR="00E65B51">
              <w:rPr>
                <w:webHidden/>
              </w:rPr>
              <w:fldChar w:fldCharType="end"/>
            </w:r>
          </w:hyperlink>
        </w:p>
        <w:p w14:paraId="7AEC3111" w14:textId="4DFB6F36" w:rsidR="00E65B51" w:rsidRDefault="00000000">
          <w:pPr>
            <w:pStyle w:val="TOC1"/>
            <w:rPr>
              <w:rFonts w:eastAsiaTheme="minorEastAsia"/>
              <w:b w:val="0"/>
              <w:kern w:val="2"/>
              <w:sz w:val="24"/>
              <w:szCs w:val="24"/>
              <w:lang w:eastAsia="en-AU"/>
              <w14:ligatures w14:val="standardContextual"/>
            </w:rPr>
          </w:pPr>
          <w:hyperlink w:anchor="_Toc181093727" w:history="1">
            <w:r w:rsidR="00E65B51" w:rsidRPr="00973B5E">
              <w:rPr>
                <w:rStyle w:val="Hyperlink"/>
              </w:rPr>
              <w:t>Appendix C: Operational measures</w:t>
            </w:r>
            <w:r w:rsidR="00E65B51">
              <w:rPr>
                <w:webHidden/>
              </w:rPr>
              <w:tab/>
            </w:r>
            <w:r w:rsidR="00E65B51">
              <w:rPr>
                <w:webHidden/>
              </w:rPr>
              <w:fldChar w:fldCharType="begin"/>
            </w:r>
            <w:r w:rsidR="00E65B51">
              <w:rPr>
                <w:webHidden/>
              </w:rPr>
              <w:instrText xml:space="preserve"> PAGEREF _Toc181093727 \h </w:instrText>
            </w:r>
            <w:r w:rsidR="00E65B51">
              <w:rPr>
                <w:webHidden/>
              </w:rPr>
            </w:r>
            <w:r w:rsidR="00E65B51">
              <w:rPr>
                <w:webHidden/>
              </w:rPr>
              <w:fldChar w:fldCharType="separate"/>
            </w:r>
            <w:r w:rsidR="00E65B51">
              <w:rPr>
                <w:webHidden/>
              </w:rPr>
              <w:t>37</w:t>
            </w:r>
            <w:r w:rsidR="00E65B51">
              <w:rPr>
                <w:webHidden/>
              </w:rPr>
              <w:fldChar w:fldCharType="end"/>
            </w:r>
          </w:hyperlink>
        </w:p>
        <w:p w14:paraId="52234080" w14:textId="2B571C42" w:rsidR="00E65B51" w:rsidRDefault="00000000">
          <w:pPr>
            <w:pStyle w:val="TOC1"/>
            <w:rPr>
              <w:rFonts w:eastAsiaTheme="minorEastAsia"/>
              <w:b w:val="0"/>
              <w:kern w:val="2"/>
              <w:sz w:val="24"/>
              <w:szCs w:val="24"/>
              <w:lang w:eastAsia="en-AU"/>
              <w14:ligatures w14:val="standardContextual"/>
            </w:rPr>
          </w:pPr>
          <w:hyperlink w:anchor="_Toc181093728" w:history="1">
            <w:r w:rsidR="00E65B51" w:rsidRPr="00973B5E">
              <w:rPr>
                <w:rStyle w:val="Hyperlink"/>
              </w:rPr>
              <w:t>Appendix D: Strategic measures</w:t>
            </w:r>
            <w:r w:rsidR="00E65B51">
              <w:rPr>
                <w:webHidden/>
              </w:rPr>
              <w:tab/>
            </w:r>
            <w:r w:rsidR="00E65B51">
              <w:rPr>
                <w:webHidden/>
              </w:rPr>
              <w:fldChar w:fldCharType="begin"/>
            </w:r>
            <w:r w:rsidR="00E65B51">
              <w:rPr>
                <w:webHidden/>
              </w:rPr>
              <w:instrText xml:space="preserve"> PAGEREF _Toc181093728 \h </w:instrText>
            </w:r>
            <w:r w:rsidR="00E65B51">
              <w:rPr>
                <w:webHidden/>
              </w:rPr>
            </w:r>
            <w:r w:rsidR="00E65B51">
              <w:rPr>
                <w:webHidden/>
              </w:rPr>
              <w:fldChar w:fldCharType="separate"/>
            </w:r>
            <w:r w:rsidR="00E65B51">
              <w:rPr>
                <w:webHidden/>
              </w:rPr>
              <w:t>39</w:t>
            </w:r>
            <w:r w:rsidR="00E65B51">
              <w:rPr>
                <w:webHidden/>
              </w:rPr>
              <w:fldChar w:fldCharType="end"/>
            </w:r>
          </w:hyperlink>
        </w:p>
        <w:p w14:paraId="2D6E5AEC" w14:textId="6846B27F" w:rsidR="00E65B51" w:rsidRDefault="00000000">
          <w:pPr>
            <w:pStyle w:val="TOC1"/>
            <w:rPr>
              <w:rFonts w:eastAsiaTheme="minorEastAsia"/>
              <w:b w:val="0"/>
              <w:kern w:val="2"/>
              <w:sz w:val="24"/>
              <w:szCs w:val="24"/>
              <w:lang w:eastAsia="en-AU"/>
              <w14:ligatures w14:val="standardContextual"/>
            </w:rPr>
          </w:pPr>
          <w:hyperlink w:anchor="_Toc181093729" w:history="1">
            <w:r w:rsidR="00E65B51" w:rsidRPr="00973B5E">
              <w:rPr>
                <w:rStyle w:val="Hyperlink"/>
              </w:rPr>
              <w:t>Glossary</w:t>
            </w:r>
            <w:r w:rsidR="00E65B51">
              <w:rPr>
                <w:webHidden/>
              </w:rPr>
              <w:tab/>
            </w:r>
            <w:r w:rsidR="00E65B51">
              <w:rPr>
                <w:webHidden/>
              </w:rPr>
              <w:fldChar w:fldCharType="begin"/>
            </w:r>
            <w:r w:rsidR="00E65B51">
              <w:rPr>
                <w:webHidden/>
              </w:rPr>
              <w:instrText xml:space="preserve"> PAGEREF _Toc181093729 \h </w:instrText>
            </w:r>
            <w:r w:rsidR="00E65B51">
              <w:rPr>
                <w:webHidden/>
              </w:rPr>
            </w:r>
            <w:r w:rsidR="00E65B51">
              <w:rPr>
                <w:webHidden/>
              </w:rPr>
              <w:fldChar w:fldCharType="separate"/>
            </w:r>
            <w:r w:rsidR="00E65B51">
              <w:rPr>
                <w:webHidden/>
              </w:rPr>
              <w:t>41</w:t>
            </w:r>
            <w:r w:rsidR="00E65B51">
              <w:rPr>
                <w:webHidden/>
              </w:rPr>
              <w:fldChar w:fldCharType="end"/>
            </w:r>
          </w:hyperlink>
        </w:p>
        <w:p w14:paraId="2F6F047A" w14:textId="7DA2E333" w:rsidR="00D65790" w:rsidRPr="00050C93" w:rsidRDefault="00E91D72" w:rsidP="007044D7">
          <w:pPr>
            <w:pStyle w:val="TOC1"/>
          </w:pPr>
          <w:r w:rsidRPr="004659C9">
            <w:rPr>
              <w:b w:val="0"/>
            </w:rPr>
            <w:fldChar w:fldCharType="end"/>
          </w:r>
        </w:p>
      </w:sdtContent>
    </w:sdt>
    <w:bookmarkStart w:id="9" w:name="_Toc430782149" w:displacedByCustomXml="prev"/>
    <w:p w14:paraId="471C0AE3" w14:textId="77777777" w:rsidR="00765CA8" w:rsidRDefault="00765CA8" w:rsidP="00765CA8">
      <w:pPr>
        <w:pStyle w:val="TOCHeading2"/>
        <w:rPr>
          <w:rStyle w:val="Strong"/>
        </w:rPr>
      </w:pPr>
      <w:r>
        <w:rPr>
          <w:rStyle w:val="Strong"/>
        </w:rPr>
        <w:t>Tables</w:t>
      </w:r>
    </w:p>
    <w:p w14:paraId="18D3A6FB" w14:textId="7C8A6BDF" w:rsidR="00E65B51" w:rsidRDefault="001E19C0">
      <w:pPr>
        <w:pStyle w:val="TableofFigures"/>
        <w:tabs>
          <w:tab w:val="right" w:leader="dot" w:pos="9060"/>
        </w:tabs>
        <w:rPr>
          <w:rFonts w:eastAsiaTheme="minorEastAsia"/>
          <w:noProof/>
          <w:kern w:val="2"/>
          <w:sz w:val="24"/>
          <w:szCs w:val="24"/>
          <w:lang w:eastAsia="en-AU"/>
          <w14:ligatures w14:val="standardContextual"/>
        </w:rPr>
      </w:pPr>
      <w:r>
        <w:fldChar w:fldCharType="begin"/>
      </w:r>
      <w:r>
        <w:instrText xml:space="preserve"> TOC \h \z \c "Table" </w:instrText>
      </w:r>
      <w:r>
        <w:fldChar w:fldCharType="separate"/>
      </w:r>
      <w:hyperlink w:anchor="_Toc181093730" w:history="1">
        <w:r w:rsidR="00E65B51" w:rsidRPr="002341DD">
          <w:rPr>
            <w:rStyle w:val="Hyperlink"/>
            <w:noProof/>
          </w:rPr>
          <w:t>Table 1 Pressing challenge 1</w:t>
        </w:r>
        <w:r w:rsidR="00E65B51">
          <w:rPr>
            <w:noProof/>
            <w:webHidden/>
          </w:rPr>
          <w:tab/>
        </w:r>
        <w:r w:rsidR="00E65B51">
          <w:rPr>
            <w:noProof/>
            <w:webHidden/>
          </w:rPr>
          <w:fldChar w:fldCharType="begin"/>
        </w:r>
        <w:r w:rsidR="00E65B51">
          <w:rPr>
            <w:noProof/>
            <w:webHidden/>
          </w:rPr>
          <w:instrText xml:space="preserve"> PAGEREF _Toc181093730 \h </w:instrText>
        </w:r>
        <w:r w:rsidR="00E65B51">
          <w:rPr>
            <w:noProof/>
            <w:webHidden/>
          </w:rPr>
        </w:r>
        <w:r w:rsidR="00E65B51">
          <w:rPr>
            <w:noProof/>
            <w:webHidden/>
          </w:rPr>
          <w:fldChar w:fldCharType="separate"/>
        </w:r>
        <w:r w:rsidR="00E65B51">
          <w:rPr>
            <w:noProof/>
            <w:webHidden/>
          </w:rPr>
          <w:t>4</w:t>
        </w:r>
        <w:r w:rsidR="00E65B51">
          <w:rPr>
            <w:noProof/>
            <w:webHidden/>
          </w:rPr>
          <w:fldChar w:fldCharType="end"/>
        </w:r>
      </w:hyperlink>
    </w:p>
    <w:p w14:paraId="0AB9AAF3" w14:textId="42F884CD" w:rsidR="00E65B51" w:rsidRDefault="00000000">
      <w:pPr>
        <w:pStyle w:val="TableofFigures"/>
        <w:tabs>
          <w:tab w:val="right" w:leader="dot" w:pos="9060"/>
        </w:tabs>
        <w:rPr>
          <w:rFonts w:eastAsiaTheme="minorEastAsia"/>
          <w:noProof/>
          <w:kern w:val="2"/>
          <w:sz w:val="24"/>
          <w:szCs w:val="24"/>
          <w:lang w:eastAsia="en-AU"/>
          <w14:ligatures w14:val="standardContextual"/>
        </w:rPr>
      </w:pPr>
      <w:hyperlink w:anchor="_Toc181093731" w:history="1">
        <w:r w:rsidR="00E65B51" w:rsidRPr="002341DD">
          <w:rPr>
            <w:rStyle w:val="Hyperlink"/>
            <w:noProof/>
          </w:rPr>
          <w:t>Table 2 Pressing challenge 2</w:t>
        </w:r>
        <w:r w:rsidR="00E65B51">
          <w:rPr>
            <w:noProof/>
            <w:webHidden/>
          </w:rPr>
          <w:tab/>
        </w:r>
        <w:r w:rsidR="00E65B51">
          <w:rPr>
            <w:noProof/>
            <w:webHidden/>
          </w:rPr>
          <w:fldChar w:fldCharType="begin"/>
        </w:r>
        <w:r w:rsidR="00E65B51">
          <w:rPr>
            <w:noProof/>
            <w:webHidden/>
          </w:rPr>
          <w:instrText xml:space="preserve"> PAGEREF _Toc181093731 \h </w:instrText>
        </w:r>
        <w:r w:rsidR="00E65B51">
          <w:rPr>
            <w:noProof/>
            <w:webHidden/>
          </w:rPr>
        </w:r>
        <w:r w:rsidR="00E65B51">
          <w:rPr>
            <w:noProof/>
            <w:webHidden/>
          </w:rPr>
          <w:fldChar w:fldCharType="separate"/>
        </w:r>
        <w:r w:rsidR="00E65B51">
          <w:rPr>
            <w:noProof/>
            <w:webHidden/>
          </w:rPr>
          <w:t>6</w:t>
        </w:r>
        <w:r w:rsidR="00E65B51">
          <w:rPr>
            <w:noProof/>
            <w:webHidden/>
          </w:rPr>
          <w:fldChar w:fldCharType="end"/>
        </w:r>
      </w:hyperlink>
    </w:p>
    <w:p w14:paraId="0FDFF5DC" w14:textId="55C61407" w:rsidR="00E65B51" w:rsidRDefault="00000000">
      <w:pPr>
        <w:pStyle w:val="TableofFigures"/>
        <w:tabs>
          <w:tab w:val="right" w:leader="dot" w:pos="9060"/>
        </w:tabs>
        <w:rPr>
          <w:rFonts w:eastAsiaTheme="minorEastAsia"/>
          <w:noProof/>
          <w:kern w:val="2"/>
          <w:sz w:val="24"/>
          <w:szCs w:val="24"/>
          <w:lang w:eastAsia="en-AU"/>
          <w14:ligatures w14:val="standardContextual"/>
        </w:rPr>
      </w:pPr>
      <w:hyperlink w:anchor="_Toc181093732" w:history="1">
        <w:r w:rsidR="00E65B51" w:rsidRPr="002341DD">
          <w:rPr>
            <w:rStyle w:val="Hyperlink"/>
            <w:noProof/>
          </w:rPr>
          <w:t>Table 3 Pressing challenge 3</w:t>
        </w:r>
        <w:r w:rsidR="00E65B51">
          <w:rPr>
            <w:noProof/>
            <w:webHidden/>
          </w:rPr>
          <w:tab/>
        </w:r>
        <w:r w:rsidR="00E65B51">
          <w:rPr>
            <w:noProof/>
            <w:webHidden/>
          </w:rPr>
          <w:fldChar w:fldCharType="begin"/>
        </w:r>
        <w:r w:rsidR="00E65B51">
          <w:rPr>
            <w:noProof/>
            <w:webHidden/>
          </w:rPr>
          <w:instrText xml:space="preserve"> PAGEREF _Toc181093732 \h </w:instrText>
        </w:r>
        <w:r w:rsidR="00E65B51">
          <w:rPr>
            <w:noProof/>
            <w:webHidden/>
          </w:rPr>
        </w:r>
        <w:r w:rsidR="00E65B51">
          <w:rPr>
            <w:noProof/>
            <w:webHidden/>
          </w:rPr>
          <w:fldChar w:fldCharType="separate"/>
        </w:r>
        <w:r w:rsidR="00E65B51">
          <w:rPr>
            <w:noProof/>
            <w:webHidden/>
          </w:rPr>
          <w:t>7</w:t>
        </w:r>
        <w:r w:rsidR="00E65B51">
          <w:rPr>
            <w:noProof/>
            <w:webHidden/>
          </w:rPr>
          <w:fldChar w:fldCharType="end"/>
        </w:r>
      </w:hyperlink>
    </w:p>
    <w:p w14:paraId="1DE7BAA3" w14:textId="57254E62" w:rsidR="00E65B51" w:rsidRDefault="00000000">
      <w:pPr>
        <w:pStyle w:val="TableofFigures"/>
        <w:tabs>
          <w:tab w:val="right" w:leader="dot" w:pos="9060"/>
        </w:tabs>
        <w:rPr>
          <w:rFonts w:eastAsiaTheme="minorEastAsia"/>
          <w:noProof/>
          <w:kern w:val="2"/>
          <w:sz w:val="24"/>
          <w:szCs w:val="24"/>
          <w:lang w:eastAsia="en-AU"/>
          <w14:ligatures w14:val="standardContextual"/>
        </w:rPr>
      </w:pPr>
      <w:hyperlink w:anchor="_Toc181093733" w:history="1">
        <w:r w:rsidR="00E65B51" w:rsidRPr="002341DD">
          <w:rPr>
            <w:rStyle w:val="Hyperlink"/>
            <w:noProof/>
          </w:rPr>
          <w:t>Table 4 Pressing challenge 4</w:t>
        </w:r>
        <w:r w:rsidR="00E65B51">
          <w:rPr>
            <w:noProof/>
            <w:webHidden/>
          </w:rPr>
          <w:tab/>
        </w:r>
        <w:r w:rsidR="00E65B51">
          <w:rPr>
            <w:noProof/>
            <w:webHidden/>
          </w:rPr>
          <w:fldChar w:fldCharType="begin"/>
        </w:r>
        <w:r w:rsidR="00E65B51">
          <w:rPr>
            <w:noProof/>
            <w:webHidden/>
          </w:rPr>
          <w:instrText xml:space="preserve"> PAGEREF _Toc181093733 \h </w:instrText>
        </w:r>
        <w:r w:rsidR="00E65B51">
          <w:rPr>
            <w:noProof/>
            <w:webHidden/>
          </w:rPr>
        </w:r>
        <w:r w:rsidR="00E65B51">
          <w:rPr>
            <w:noProof/>
            <w:webHidden/>
          </w:rPr>
          <w:fldChar w:fldCharType="separate"/>
        </w:r>
        <w:r w:rsidR="00E65B51">
          <w:rPr>
            <w:noProof/>
            <w:webHidden/>
          </w:rPr>
          <w:t>9</w:t>
        </w:r>
        <w:r w:rsidR="00E65B51">
          <w:rPr>
            <w:noProof/>
            <w:webHidden/>
          </w:rPr>
          <w:fldChar w:fldCharType="end"/>
        </w:r>
      </w:hyperlink>
    </w:p>
    <w:p w14:paraId="5DEFBE27" w14:textId="087FBB96" w:rsidR="00E65B51" w:rsidRDefault="00000000">
      <w:pPr>
        <w:pStyle w:val="TableofFigures"/>
        <w:tabs>
          <w:tab w:val="right" w:leader="dot" w:pos="9060"/>
        </w:tabs>
        <w:rPr>
          <w:rFonts w:eastAsiaTheme="minorEastAsia"/>
          <w:noProof/>
          <w:kern w:val="2"/>
          <w:sz w:val="24"/>
          <w:szCs w:val="24"/>
          <w:lang w:eastAsia="en-AU"/>
          <w14:ligatures w14:val="standardContextual"/>
        </w:rPr>
      </w:pPr>
      <w:hyperlink w:anchor="_Toc181093734" w:history="1">
        <w:r w:rsidR="00E65B51" w:rsidRPr="002341DD">
          <w:rPr>
            <w:rStyle w:val="Hyperlink"/>
            <w:noProof/>
          </w:rPr>
          <w:t>Table 5 Strategic measures</w:t>
        </w:r>
        <w:r w:rsidR="00E65B51">
          <w:rPr>
            <w:noProof/>
            <w:webHidden/>
          </w:rPr>
          <w:tab/>
        </w:r>
        <w:r w:rsidR="00E65B51">
          <w:rPr>
            <w:noProof/>
            <w:webHidden/>
          </w:rPr>
          <w:fldChar w:fldCharType="begin"/>
        </w:r>
        <w:r w:rsidR="00E65B51">
          <w:rPr>
            <w:noProof/>
            <w:webHidden/>
          </w:rPr>
          <w:instrText xml:space="preserve"> PAGEREF _Toc181093734 \h </w:instrText>
        </w:r>
        <w:r w:rsidR="00E65B51">
          <w:rPr>
            <w:noProof/>
            <w:webHidden/>
          </w:rPr>
        </w:r>
        <w:r w:rsidR="00E65B51">
          <w:rPr>
            <w:noProof/>
            <w:webHidden/>
          </w:rPr>
          <w:fldChar w:fldCharType="separate"/>
        </w:r>
        <w:r w:rsidR="00E65B51">
          <w:rPr>
            <w:noProof/>
            <w:webHidden/>
          </w:rPr>
          <w:t>12</w:t>
        </w:r>
        <w:r w:rsidR="00E65B51">
          <w:rPr>
            <w:noProof/>
            <w:webHidden/>
          </w:rPr>
          <w:fldChar w:fldCharType="end"/>
        </w:r>
      </w:hyperlink>
    </w:p>
    <w:p w14:paraId="515ECE2F" w14:textId="6AA2DDC3" w:rsidR="00E65B51" w:rsidRDefault="00000000">
      <w:pPr>
        <w:pStyle w:val="TableofFigures"/>
        <w:tabs>
          <w:tab w:val="right" w:leader="dot" w:pos="9060"/>
        </w:tabs>
        <w:rPr>
          <w:rFonts w:eastAsiaTheme="minorEastAsia"/>
          <w:noProof/>
          <w:kern w:val="2"/>
          <w:sz w:val="24"/>
          <w:szCs w:val="24"/>
          <w:lang w:eastAsia="en-AU"/>
          <w14:ligatures w14:val="standardContextual"/>
        </w:rPr>
      </w:pPr>
      <w:hyperlink w:anchor="_Toc181093735" w:history="1">
        <w:r w:rsidR="00E65B51" w:rsidRPr="002341DD">
          <w:rPr>
            <w:rStyle w:val="Hyperlink"/>
            <w:noProof/>
          </w:rPr>
          <w:t>Table 6 Operational measures</w:t>
        </w:r>
        <w:r w:rsidR="00E65B51">
          <w:rPr>
            <w:noProof/>
            <w:webHidden/>
          </w:rPr>
          <w:tab/>
        </w:r>
        <w:r w:rsidR="00E65B51">
          <w:rPr>
            <w:noProof/>
            <w:webHidden/>
          </w:rPr>
          <w:fldChar w:fldCharType="begin"/>
        </w:r>
        <w:r w:rsidR="00E65B51">
          <w:rPr>
            <w:noProof/>
            <w:webHidden/>
          </w:rPr>
          <w:instrText xml:space="preserve"> PAGEREF _Toc181093735 \h </w:instrText>
        </w:r>
        <w:r w:rsidR="00E65B51">
          <w:rPr>
            <w:noProof/>
            <w:webHidden/>
          </w:rPr>
        </w:r>
        <w:r w:rsidR="00E65B51">
          <w:rPr>
            <w:noProof/>
            <w:webHidden/>
          </w:rPr>
          <w:fldChar w:fldCharType="separate"/>
        </w:r>
        <w:r w:rsidR="00E65B51">
          <w:rPr>
            <w:noProof/>
            <w:webHidden/>
          </w:rPr>
          <w:t>13</w:t>
        </w:r>
        <w:r w:rsidR="00E65B51">
          <w:rPr>
            <w:noProof/>
            <w:webHidden/>
          </w:rPr>
          <w:fldChar w:fldCharType="end"/>
        </w:r>
      </w:hyperlink>
    </w:p>
    <w:p w14:paraId="4CEE3C90" w14:textId="43943940" w:rsidR="00E65B51" w:rsidRDefault="00000000">
      <w:pPr>
        <w:pStyle w:val="TableofFigures"/>
        <w:tabs>
          <w:tab w:val="right" w:leader="dot" w:pos="9060"/>
        </w:tabs>
        <w:rPr>
          <w:noProof/>
        </w:rPr>
      </w:pPr>
      <w:hyperlink w:anchor="_Toc181093736" w:history="1">
        <w:r w:rsidR="00E65B51" w:rsidRPr="002341DD">
          <w:rPr>
            <w:rStyle w:val="Hyperlink"/>
            <w:noProof/>
          </w:rPr>
          <w:t>Table 7 Risks and mitigation strategies</w:t>
        </w:r>
        <w:r w:rsidR="00E65B51">
          <w:rPr>
            <w:noProof/>
            <w:webHidden/>
          </w:rPr>
          <w:tab/>
        </w:r>
        <w:r w:rsidR="00E65B51">
          <w:rPr>
            <w:noProof/>
            <w:webHidden/>
          </w:rPr>
          <w:fldChar w:fldCharType="begin"/>
        </w:r>
        <w:r w:rsidR="00E65B51">
          <w:rPr>
            <w:noProof/>
            <w:webHidden/>
          </w:rPr>
          <w:instrText xml:space="preserve"> PAGEREF _Toc181093736 \h </w:instrText>
        </w:r>
        <w:r w:rsidR="00E65B51">
          <w:rPr>
            <w:noProof/>
            <w:webHidden/>
          </w:rPr>
        </w:r>
        <w:r w:rsidR="00E65B51">
          <w:rPr>
            <w:noProof/>
            <w:webHidden/>
          </w:rPr>
          <w:fldChar w:fldCharType="separate"/>
        </w:r>
        <w:r w:rsidR="00E65B51">
          <w:rPr>
            <w:noProof/>
            <w:webHidden/>
          </w:rPr>
          <w:t>16</w:t>
        </w:r>
        <w:r w:rsidR="00E65B51">
          <w:rPr>
            <w:noProof/>
            <w:webHidden/>
          </w:rPr>
          <w:fldChar w:fldCharType="end"/>
        </w:r>
      </w:hyperlink>
      <w:r w:rsidR="001E19C0">
        <w:fldChar w:fldCharType="end"/>
      </w:r>
      <w:r w:rsidR="00AE255D">
        <w:fldChar w:fldCharType="begin"/>
      </w:r>
      <w:r w:rsidR="00AE255D">
        <w:instrText xml:space="preserve"> TOC \h \z \c "Table B" </w:instrText>
      </w:r>
      <w:r w:rsidR="00AE255D">
        <w:fldChar w:fldCharType="separate"/>
      </w:r>
    </w:p>
    <w:p w14:paraId="21612EE9" w14:textId="6C519ABF" w:rsidR="00E65B51" w:rsidRDefault="00000000">
      <w:pPr>
        <w:pStyle w:val="TableofFigures"/>
        <w:tabs>
          <w:tab w:val="right" w:leader="dot" w:pos="9060"/>
        </w:tabs>
        <w:rPr>
          <w:rFonts w:eastAsiaTheme="minorEastAsia"/>
          <w:noProof/>
          <w:kern w:val="2"/>
          <w:sz w:val="24"/>
          <w:szCs w:val="24"/>
          <w:lang w:eastAsia="en-AU"/>
          <w14:ligatures w14:val="standardContextual"/>
        </w:rPr>
      </w:pPr>
      <w:hyperlink w:anchor="_Toc181093737" w:history="1">
        <w:r w:rsidR="00E65B51" w:rsidRPr="0030119F">
          <w:rPr>
            <w:rStyle w:val="Hyperlink"/>
            <w:noProof/>
          </w:rPr>
          <w:t>Table B1 Pressing Challenge 1: Alignment of frameworks and data standards to maximise traceability system innovation, security and interoperability, including streamlined regulation</w:t>
        </w:r>
        <w:r w:rsidR="00E65B51">
          <w:rPr>
            <w:noProof/>
            <w:webHidden/>
          </w:rPr>
          <w:tab/>
        </w:r>
        <w:r w:rsidR="00E65B51">
          <w:rPr>
            <w:noProof/>
            <w:webHidden/>
          </w:rPr>
          <w:fldChar w:fldCharType="begin"/>
        </w:r>
        <w:r w:rsidR="00E65B51">
          <w:rPr>
            <w:noProof/>
            <w:webHidden/>
          </w:rPr>
          <w:instrText xml:space="preserve"> PAGEREF _Toc181093737 \h </w:instrText>
        </w:r>
        <w:r w:rsidR="00E65B51">
          <w:rPr>
            <w:noProof/>
            <w:webHidden/>
          </w:rPr>
        </w:r>
        <w:r w:rsidR="00E65B51">
          <w:rPr>
            <w:noProof/>
            <w:webHidden/>
          </w:rPr>
          <w:fldChar w:fldCharType="separate"/>
        </w:r>
        <w:r w:rsidR="00E65B51">
          <w:rPr>
            <w:noProof/>
            <w:webHidden/>
          </w:rPr>
          <w:t>28</w:t>
        </w:r>
        <w:r w:rsidR="00E65B51">
          <w:rPr>
            <w:noProof/>
            <w:webHidden/>
          </w:rPr>
          <w:fldChar w:fldCharType="end"/>
        </w:r>
      </w:hyperlink>
    </w:p>
    <w:p w14:paraId="28515D90" w14:textId="79C6AEB2" w:rsidR="00E65B51" w:rsidRDefault="00000000">
      <w:pPr>
        <w:pStyle w:val="TableofFigures"/>
        <w:tabs>
          <w:tab w:val="right" w:leader="dot" w:pos="9060"/>
        </w:tabs>
        <w:rPr>
          <w:rFonts w:eastAsiaTheme="minorEastAsia"/>
          <w:noProof/>
          <w:kern w:val="2"/>
          <w:sz w:val="24"/>
          <w:szCs w:val="24"/>
          <w:lang w:eastAsia="en-AU"/>
          <w14:ligatures w14:val="standardContextual"/>
        </w:rPr>
      </w:pPr>
      <w:hyperlink w:anchor="_Toc181093738" w:history="1">
        <w:r w:rsidR="00E65B51" w:rsidRPr="0030119F">
          <w:rPr>
            <w:rStyle w:val="Hyperlink"/>
            <w:noProof/>
          </w:rPr>
          <w:t>Table B2 Pressing Challenge 2: Alignment of government and commercial regulatory and compliance requirements to reduce unnecessary regulatory burden, to support market access, and promote consistent supply chain procedures</w:t>
        </w:r>
        <w:r w:rsidR="00E65B51">
          <w:rPr>
            <w:noProof/>
            <w:webHidden/>
          </w:rPr>
          <w:tab/>
        </w:r>
        <w:r w:rsidR="00E65B51">
          <w:rPr>
            <w:noProof/>
            <w:webHidden/>
          </w:rPr>
          <w:fldChar w:fldCharType="begin"/>
        </w:r>
        <w:r w:rsidR="00E65B51">
          <w:rPr>
            <w:noProof/>
            <w:webHidden/>
          </w:rPr>
          <w:instrText xml:space="preserve"> PAGEREF _Toc181093738 \h </w:instrText>
        </w:r>
        <w:r w:rsidR="00E65B51">
          <w:rPr>
            <w:noProof/>
            <w:webHidden/>
          </w:rPr>
        </w:r>
        <w:r w:rsidR="00E65B51">
          <w:rPr>
            <w:noProof/>
            <w:webHidden/>
          </w:rPr>
          <w:fldChar w:fldCharType="separate"/>
        </w:r>
        <w:r w:rsidR="00E65B51">
          <w:rPr>
            <w:noProof/>
            <w:webHidden/>
          </w:rPr>
          <w:t>29</w:t>
        </w:r>
        <w:r w:rsidR="00E65B51">
          <w:rPr>
            <w:noProof/>
            <w:webHidden/>
          </w:rPr>
          <w:fldChar w:fldCharType="end"/>
        </w:r>
      </w:hyperlink>
    </w:p>
    <w:p w14:paraId="547F2AA3" w14:textId="1C1C7482" w:rsidR="00E65B51" w:rsidRDefault="00000000">
      <w:pPr>
        <w:pStyle w:val="TableofFigures"/>
        <w:tabs>
          <w:tab w:val="right" w:leader="dot" w:pos="9060"/>
        </w:tabs>
        <w:rPr>
          <w:rFonts w:eastAsiaTheme="minorEastAsia"/>
          <w:noProof/>
          <w:kern w:val="2"/>
          <w:sz w:val="24"/>
          <w:szCs w:val="24"/>
          <w:lang w:eastAsia="en-AU"/>
          <w14:ligatures w14:val="standardContextual"/>
        </w:rPr>
      </w:pPr>
      <w:hyperlink w:anchor="_Toc181093739" w:history="1">
        <w:r w:rsidR="00E65B51" w:rsidRPr="0030119F">
          <w:rPr>
            <w:rStyle w:val="Hyperlink"/>
            <w:noProof/>
          </w:rPr>
          <w:t>Table B3 Pressing Challenge 3: Increase traceability value-add while ensuring benefits are distributed across the supply chain to sustain and expand market access, and protect and enable agricultural exports, biosecurity and other benefits (e.g. productivity and brand building)</w:t>
        </w:r>
        <w:r w:rsidR="00E65B51">
          <w:rPr>
            <w:noProof/>
            <w:webHidden/>
          </w:rPr>
          <w:tab/>
        </w:r>
        <w:r w:rsidR="00E65B51">
          <w:rPr>
            <w:noProof/>
            <w:webHidden/>
          </w:rPr>
          <w:fldChar w:fldCharType="begin"/>
        </w:r>
        <w:r w:rsidR="00E65B51">
          <w:rPr>
            <w:noProof/>
            <w:webHidden/>
          </w:rPr>
          <w:instrText xml:space="preserve"> PAGEREF _Toc181093739 \h </w:instrText>
        </w:r>
        <w:r w:rsidR="00E65B51">
          <w:rPr>
            <w:noProof/>
            <w:webHidden/>
          </w:rPr>
        </w:r>
        <w:r w:rsidR="00E65B51">
          <w:rPr>
            <w:noProof/>
            <w:webHidden/>
          </w:rPr>
          <w:fldChar w:fldCharType="separate"/>
        </w:r>
        <w:r w:rsidR="00E65B51">
          <w:rPr>
            <w:noProof/>
            <w:webHidden/>
          </w:rPr>
          <w:t>31</w:t>
        </w:r>
        <w:r w:rsidR="00E65B51">
          <w:rPr>
            <w:noProof/>
            <w:webHidden/>
          </w:rPr>
          <w:fldChar w:fldCharType="end"/>
        </w:r>
      </w:hyperlink>
    </w:p>
    <w:p w14:paraId="11BFE41F" w14:textId="2865256B" w:rsidR="00AE255D" w:rsidRPr="00AE255D" w:rsidRDefault="00000000" w:rsidP="00AE255D">
      <w:pPr>
        <w:pStyle w:val="TableofFigures"/>
        <w:tabs>
          <w:tab w:val="right" w:leader="dot" w:pos="9060"/>
        </w:tabs>
      </w:pPr>
      <w:hyperlink w:anchor="_Toc181093740" w:history="1">
        <w:r w:rsidR="00E65B51" w:rsidRPr="0030119F">
          <w:rPr>
            <w:rStyle w:val="Hyperlink"/>
            <w:noProof/>
          </w:rPr>
          <w:t>Table B4 Pressing Challenge 4: Create enduring and motivated partnerships across the whole traceability ecosystem to own and drive continued improvements and outcomes</w:t>
        </w:r>
        <w:r w:rsidR="00E65B51">
          <w:rPr>
            <w:noProof/>
            <w:webHidden/>
          </w:rPr>
          <w:tab/>
        </w:r>
        <w:r w:rsidR="00E65B51">
          <w:rPr>
            <w:noProof/>
            <w:webHidden/>
          </w:rPr>
          <w:fldChar w:fldCharType="begin"/>
        </w:r>
        <w:r w:rsidR="00E65B51">
          <w:rPr>
            <w:noProof/>
            <w:webHidden/>
          </w:rPr>
          <w:instrText xml:space="preserve"> PAGEREF _Toc181093740 \h </w:instrText>
        </w:r>
        <w:r w:rsidR="00E65B51">
          <w:rPr>
            <w:noProof/>
            <w:webHidden/>
          </w:rPr>
        </w:r>
        <w:r w:rsidR="00E65B51">
          <w:rPr>
            <w:noProof/>
            <w:webHidden/>
          </w:rPr>
          <w:fldChar w:fldCharType="separate"/>
        </w:r>
        <w:r w:rsidR="00E65B51">
          <w:rPr>
            <w:noProof/>
            <w:webHidden/>
          </w:rPr>
          <w:t>33</w:t>
        </w:r>
        <w:r w:rsidR="00E65B51">
          <w:rPr>
            <w:noProof/>
            <w:webHidden/>
          </w:rPr>
          <w:fldChar w:fldCharType="end"/>
        </w:r>
      </w:hyperlink>
      <w:r w:rsidR="00AE255D">
        <w:fldChar w:fldCharType="end"/>
      </w:r>
    </w:p>
    <w:bookmarkEnd w:id="9"/>
    <w:p w14:paraId="57182612" w14:textId="4B593331" w:rsidR="00E65B51" w:rsidRDefault="00AE255D">
      <w:pPr>
        <w:pStyle w:val="TableofFigures"/>
        <w:tabs>
          <w:tab w:val="right" w:leader="dot" w:pos="9060"/>
        </w:tabs>
        <w:rPr>
          <w:noProof/>
        </w:rPr>
      </w:pPr>
      <w:r>
        <w:fldChar w:fldCharType="begin"/>
      </w:r>
      <w:r>
        <w:instrText xml:space="preserve"> TOC \h \z \c "Table C" </w:instrText>
      </w:r>
      <w:r>
        <w:fldChar w:fldCharType="separate"/>
      </w:r>
      <w:hyperlink w:anchor="_Toc181093741" w:history="1">
        <w:r w:rsidR="00E65B51" w:rsidRPr="007062AE">
          <w:rPr>
            <w:rStyle w:val="Hyperlink"/>
            <w:noProof/>
          </w:rPr>
          <w:t>Table C1 Example survey questions to correspond to the operational measures</w:t>
        </w:r>
        <w:r w:rsidR="00E65B51">
          <w:rPr>
            <w:noProof/>
            <w:webHidden/>
          </w:rPr>
          <w:tab/>
        </w:r>
        <w:r w:rsidR="00E65B51">
          <w:rPr>
            <w:noProof/>
            <w:webHidden/>
          </w:rPr>
          <w:fldChar w:fldCharType="begin"/>
        </w:r>
        <w:r w:rsidR="00E65B51">
          <w:rPr>
            <w:noProof/>
            <w:webHidden/>
          </w:rPr>
          <w:instrText xml:space="preserve"> PAGEREF _Toc181093741 \h </w:instrText>
        </w:r>
        <w:r w:rsidR="00E65B51">
          <w:rPr>
            <w:noProof/>
            <w:webHidden/>
          </w:rPr>
        </w:r>
        <w:r w:rsidR="00E65B51">
          <w:rPr>
            <w:noProof/>
            <w:webHidden/>
          </w:rPr>
          <w:fldChar w:fldCharType="separate"/>
        </w:r>
        <w:r w:rsidR="00E65B51">
          <w:rPr>
            <w:noProof/>
            <w:webHidden/>
          </w:rPr>
          <w:t>37</w:t>
        </w:r>
        <w:r w:rsidR="00E65B51">
          <w:rPr>
            <w:noProof/>
            <w:webHidden/>
          </w:rPr>
          <w:fldChar w:fldCharType="end"/>
        </w:r>
      </w:hyperlink>
      <w:r>
        <w:fldChar w:fldCharType="end"/>
      </w:r>
      <w:r w:rsidR="003337D9">
        <w:fldChar w:fldCharType="begin"/>
      </w:r>
      <w:r w:rsidR="003337D9">
        <w:instrText xml:space="preserve"> TOC \h \z \c "Table D" </w:instrText>
      </w:r>
      <w:r w:rsidR="003337D9">
        <w:fldChar w:fldCharType="separate"/>
      </w:r>
    </w:p>
    <w:p w14:paraId="07DFA89D" w14:textId="7041BDA0" w:rsidR="003337D9" w:rsidRDefault="00000000" w:rsidP="0044389E">
      <w:pPr>
        <w:pStyle w:val="TableofFigures"/>
        <w:tabs>
          <w:tab w:val="right" w:leader="dot" w:pos="9060"/>
        </w:tabs>
      </w:pPr>
      <w:hyperlink w:anchor="_Toc181093742" w:history="1">
        <w:r w:rsidR="00E65B51" w:rsidRPr="00BA345C">
          <w:rPr>
            <w:rStyle w:val="Hyperlink"/>
            <w:noProof/>
          </w:rPr>
          <w:t>Table D1 Strategic measures</w:t>
        </w:r>
        <w:r w:rsidR="00E65B51">
          <w:rPr>
            <w:noProof/>
            <w:webHidden/>
          </w:rPr>
          <w:tab/>
        </w:r>
        <w:r w:rsidR="00E65B51">
          <w:rPr>
            <w:noProof/>
            <w:webHidden/>
          </w:rPr>
          <w:fldChar w:fldCharType="begin"/>
        </w:r>
        <w:r w:rsidR="00E65B51">
          <w:rPr>
            <w:noProof/>
            <w:webHidden/>
          </w:rPr>
          <w:instrText xml:space="preserve"> PAGEREF _Toc181093742 \h </w:instrText>
        </w:r>
        <w:r w:rsidR="00E65B51">
          <w:rPr>
            <w:noProof/>
            <w:webHidden/>
          </w:rPr>
        </w:r>
        <w:r w:rsidR="00E65B51">
          <w:rPr>
            <w:noProof/>
            <w:webHidden/>
          </w:rPr>
          <w:fldChar w:fldCharType="separate"/>
        </w:r>
        <w:r w:rsidR="00E65B51">
          <w:rPr>
            <w:noProof/>
            <w:webHidden/>
          </w:rPr>
          <w:t>39</w:t>
        </w:r>
        <w:r w:rsidR="00E65B51">
          <w:rPr>
            <w:noProof/>
            <w:webHidden/>
          </w:rPr>
          <w:fldChar w:fldCharType="end"/>
        </w:r>
      </w:hyperlink>
      <w:r w:rsidR="003337D9">
        <w:fldChar w:fldCharType="end"/>
      </w:r>
    </w:p>
    <w:p w14:paraId="0DDEB7CF" w14:textId="77777777" w:rsidR="00C44D37" w:rsidRPr="00C44D37" w:rsidRDefault="00C44D37" w:rsidP="00C44D37"/>
    <w:p w14:paraId="1F7DCBF4" w14:textId="0EF767BC" w:rsidR="0044389E" w:rsidRDefault="0044389E" w:rsidP="00C44D37">
      <w:pPr>
        <w:spacing w:after="120"/>
        <w:rPr>
          <w:rStyle w:val="Strong"/>
          <w:rFonts w:ascii="Calibri Light" w:hAnsi="Calibri Light"/>
          <w:sz w:val="36"/>
        </w:rPr>
      </w:pPr>
      <w:r w:rsidRPr="0044389E">
        <w:rPr>
          <w:rStyle w:val="Strong"/>
          <w:rFonts w:ascii="Calibri Light" w:hAnsi="Calibri Light"/>
          <w:sz w:val="36"/>
        </w:rPr>
        <w:t>Diagram</w:t>
      </w:r>
      <w:r>
        <w:rPr>
          <w:rStyle w:val="Strong"/>
          <w:rFonts w:ascii="Calibri Light" w:hAnsi="Calibri Light"/>
          <w:sz w:val="36"/>
        </w:rPr>
        <w:t>s</w:t>
      </w:r>
    </w:p>
    <w:p w14:paraId="49E89D14" w14:textId="2E61222B" w:rsidR="0044389E" w:rsidRDefault="0044389E">
      <w:pPr>
        <w:pStyle w:val="TableofFigures"/>
        <w:tabs>
          <w:tab w:val="right" w:leader="dot" w:pos="9060"/>
        </w:tabs>
        <w:rPr>
          <w:rFonts w:eastAsiaTheme="minorEastAsia"/>
          <w:noProof/>
          <w:kern w:val="2"/>
          <w:sz w:val="24"/>
          <w:szCs w:val="24"/>
          <w:lang w:eastAsia="en-AU"/>
          <w14:ligatures w14:val="standardContextual"/>
        </w:rPr>
      </w:pPr>
      <w:r>
        <w:fldChar w:fldCharType="begin"/>
      </w:r>
      <w:r>
        <w:instrText xml:space="preserve"> TOC \h \z \c "Diagram" </w:instrText>
      </w:r>
      <w:r>
        <w:fldChar w:fldCharType="separate"/>
      </w:r>
      <w:hyperlink w:anchor="_Toc181103489" w:history="1">
        <w:r w:rsidRPr="002E646C">
          <w:rPr>
            <w:rStyle w:val="Hyperlink"/>
            <w:noProof/>
          </w:rPr>
          <w:t>Diagram 1 Measures hierarchy</w:t>
        </w:r>
        <w:r>
          <w:rPr>
            <w:noProof/>
            <w:webHidden/>
          </w:rPr>
          <w:tab/>
        </w:r>
        <w:r>
          <w:rPr>
            <w:noProof/>
            <w:webHidden/>
          </w:rPr>
          <w:fldChar w:fldCharType="begin"/>
        </w:r>
        <w:r>
          <w:rPr>
            <w:noProof/>
            <w:webHidden/>
          </w:rPr>
          <w:instrText xml:space="preserve"> PAGEREF _Toc181103489 \h </w:instrText>
        </w:r>
        <w:r>
          <w:rPr>
            <w:noProof/>
            <w:webHidden/>
          </w:rPr>
        </w:r>
        <w:r>
          <w:rPr>
            <w:noProof/>
            <w:webHidden/>
          </w:rPr>
          <w:fldChar w:fldCharType="separate"/>
        </w:r>
        <w:r>
          <w:rPr>
            <w:noProof/>
            <w:webHidden/>
          </w:rPr>
          <w:t>12</w:t>
        </w:r>
        <w:r>
          <w:rPr>
            <w:noProof/>
            <w:webHidden/>
          </w:rPr>
          <w:fldChar w:fldCharType="end"/>
        </w:r>
      </w:hyperlink>
    </w:p>
    <w:p w14:paraId="7569E13D" w14:textId="31F5D40F" w:rsidR="0044389E" w:rsidRPr="00A37EAC" w:rsidRDefault="0044389E" w:rsidP="00A37EAC">
      <w:r>
        <w:fldChar w:fldCharType="end"/>
      </w:r>
    </w:p>
    <w:p w14:paraId="04564540" w14:textId="05DB7DE9" w:rsidR="0045424F" w:rsidRDefault="0045424F" w:rsidP="0045424F">
      <w:pPr>
        <w:sectPr w:rsidR="0045424F" w:rsidSect="004164A5">
          <w:pgSz w:w="11906" w:h="16838"/>
          <w:pgMar w:top="1418" w:right="1418" w:bottom="1418" w:left="1418" w:header="567" w:footer="283" w:gutter="0"/>
          <w:pgNumType w:fmt="lowerRoman"/>
          <w:cols w:space="708"/>
          <w:docGrid w:linePitch="360"/>
        </w:sectPr>
      </w:pPr>
    </w:p>
    <w:p w14:paraId="53FA2FDC" w14:textId="0B2A10B4" w:rsidR="007044D7" w:rsidRPr="007044D7" w:rsidRDefault="009010CD" w:rsidP="005825BA">
      <w:pPr>
        <w:pStyle w:val="Heading2"/>
        <w:numPr>
          <w:ilvl w:val="0"/>
          <w:numId w:val="0"/>
        </w:numPr>
      </w:pPr>
      <w:bookmarkStart w:id="10" w:name="_Toc181093706"/>
      <w:r>
        <w:lastRenderedPageBreak/>
        <w:t>A national agricultural traceability vision and mission</w:t>
      </w:r>
      <w:bookmarkEnd w:id="10"/>
    </w:p>
    <w:p w14:paraId="3AE6F751" w14:textId="68BC12F9" w:rsidR="00AB1319" w:rsidRDefault="00AB1319" w:rsidP="00855168">
      <w:pPr>
        <w:pStyle w:val="Heading3"/>
        <w:numPr>
          <w:ilvl w:val="0"/>
          <w:numId w:val="0"/>
        </w:numPr>
        <w:ind w:left="964" w:hanging="964"/>
      </w:pPr>
      <w:bookmarkStart w:id="11" w:name="_Toc181093707"/>
      <w:r>
        <w:t>Our vision</w:t>
      </w:r>
      <w:bookmarkEnd w:id="11"/>
    </w:p>
    <w:p w14:paraId="49AABE8F" w14:textId="77777777" w:rsidR="00AB1319" w:rsidRDefault="00AB1319" w:rsidP="00855168">
      <w:r>
        <w:t>Industry, governments and other agricultural supply chain participants have adopted connected, aligned and interoperable world-class traceability systems along supply chains that are fit for purpose, efficient and dynamic, to accelerate Australian exports and enhance biosecurity and food safety and protect cultural intellectual property in a sustainable way.</w:t>
      </w:r>
    </w:p>
    <w:p w14:paraId="365D4F83" w14:textId="77777777" w:rsidR="00AB1319" w:rsidRDefault="00AB1319" w:rsidP="00855168">
      <w:pPr>
        <w:pStyle w:val="Heading3"/>
        <w:numPr>
          <w:ilvl w:val="0"/>
          <w:numId w:val="0"/>
        </w:numPr>
        <w:ind w:left="964" w:hanging="964"/>
      </w:pPr>
      <w:bookmarkStart w:id="12" w:name="_Toc181093708"/>
      <w:r>
        <w:t>Our mission</w:t>
      </w:r>
      <w:bookmarkEnd w:id="12"/>
    </w:p>
    <w:p w14:paraId="565137D6" w14:textId="1FD93698" w:rsidR="00274555" w:rsidRDefault="00AB1319" w:rsidP="00C60F50">
      <w:r>
        <w:t>Accelerate our journey exceeding $100 billion of farmgate output through a 10-year strategy by the adoption of enhanced traceability and credentials, cultural product provenance, the creation of value-added opportunities, and the mitigation of biosecurity and food safety risks and arising issues that may restrict ongoing and expanding market access.</w:t>
      </w:r>
    </w:p>
    <w:p w14:paraId="2321B52B" w14:textId="77777777" w:rsidR="0076388C" w:rsidRDefault="0076388C" w:rsidP="00855168">
      <w:pPr>
        <w:pStyle w:val="Heading2"/>
        <w:numPr>
          <w:ilvl w:val="0"/>
          <w:numId w:val="0"/>
        </w:numPr>
        <w:ind w:left="720" w:hanging="720"/>
      </w:pPr>
      <w:bookmarkStart w:id="13" w:name="_Toc181093709"/>
      <w:r>
        <w:lastRenderedPageBreak/>
        <w:t>Pressing challenges</w:t>
      </w:r>
      <w:bookmarkEnd w:id="13"/>
    </w:p>
    <w:p w14:paraId="5F2FFDB3" w14:textId="549E5E4F" w:rsidR="0076388C" w:rsidRDefault="0076388C" w:rsidP="00855168">
      <w:r>
        <w:t>Engagement with industry, government, First Nations Australians, businesses and other stakeholders across the supply chain identified 4 key pressing challenges that are currently impeding progress. These challenges arose during and following the National Traceability Summit 2022, and have informed the creation of th</w:t>
      </w:r>
      <w:r w:rsidR="006A011D">
        <w:t>e</w:t>
      </w:r>
      <w:r>
        <w:t xml:space="preserve"> strategy, including its vision and mission. Th</w:t>
      </w:r>
      <w:r w:rsidR="006A011D">
        <w:t>is implementation plan follows th</w:t>
      </w:r>
      <w:r>
        <w:t xml:space="preserve">e strategy </w:t>
      </w:r>
      <w:r w:rsidR="006A011D">
        <w:t>and was</w:t>
      </w:r>
      <w:r>
        <w:t xml:space="preserve"> co-design</w:t>
      </w:r>
      <w:r w:rsidR="006A011D">
        <w:t>ed</w:t>
      </w:r>
      <w:r>
        <w:t xml:space="preserve"> with stakeholders</w:t>
      </w:r>
      <w:r w:rsidR="0045424F">
        <w:t>.</w:t>
      </w:r>
    </w:p>
    <w:p w14:paraId="4F249604" w14:textId="77777777" w:rsidR="0076388C" w:rsidRDefault="0076388C" w:rsidP="00855168">
      <w:r>
        <w:t>The 4 pressing challenges include:</w:t>
      </w:r>
    </w:p>
    <w:p w14:paraId="499BF710" w14:textId="7955D8BE" w:rsidR="0076388C" w:rsidRDefault="0076388C" w:rsidP="00855168">
      <w:pPr>
        <w:pStyle w:val="ListNumber"/>
      </w:pPr>
      <w:r>
        <w:t>Alignment of frameworks and data standards to maximise traceability system innovation, security and interoperability, including streamlined regulation.</w:t>
      </w:r>
    </w:p>
    <w:p w14:paraId="7F61F1F5" w14:textId="086FA54F" w:rsidR="0076388C" w:rsidRDefault="0076388C" w:rsidP="00855168">
      <w:pPr>
        <w:pStyle w:val="ListNumber"/>
      </w:pPr>
      <w:r>
        <w:t>Alignment of government and commercial regulatory and compliance requirements to reduce unnecessary regulatory burden, to support market access, and promote consistent supply chain procedures.</w:t>
      </w:r>
    </w:p>
    <w:p w14:paraId="34291766" w14:textId="77777777" w:rsidR="00CA0CC6" w:rsidRPr="00CA0CC6" w:rsidRDefault="0076388C" w:rsidP="00855168">
      <w:pPr>
        <w:pStyle w:val="ListNumber"/>
      </w:pPr>
      <w:r w:rsidRPr="00CA0CC6">
        <w:t>Increase traceability value-add, while ensuring benefits are distributed across the supply chain to sustain and expand market access, and protect and enable agricultural exports, biosecurity and other benefits (e.g. productivity and brand building).</w:t>
      </w:r>
    </w:p>
    <w:p w14:paraId="4F0230FB" w14:textId="0C87BC49" w:rsidR="00C31F10" w:rsidRDefault="0076388C" w:rsidP="00855168">
      <w:pPr>
        <w:pStyle w:val="ListNumber"/>
      </w:pPr>
      <w:r w:rsidRPr="00CA0CC6">
        <w:t>Create enduring and motivated partnerships across the whole traceability system to own and drive continued improvements and outcomes</w:t>
      </w:r>
      <w:r w:rsidR="00A43BE0">
        <w:t>.</w:t>
      </w:r>
    </w:p>
    <w:p w14:paraId="60E1BFCA" w14:textId="77777777" w:rsidR="00A727A8" w:rsidRDefault="00A727A8" w:rsidP="00A727A8">
      <w:pPr>
        <w:pStyle w:val="Heading2"/>
        <w:numPr>
          <w:ilvl w:val="0"/>
          <w:numId w:val="0"/>
        </w:numPr>
        <w:ind w:left="720" w:hanging="720"/>
      </w:pPr>
      <w:bookmarkStart w:id="14" w:name="_Toc140140218"/>
      <w:bookmarkStart w:id="15" w:name="_Toc181093710"/>
      <w:r>
        <w:lastRenderedPageBreak/>
        <w:t>Objectives</w:t>
      </w:r>
      <w:bookmarkEnd w:id="14"/>
      <w:bookmarkEnd w:id="15"/>
    </w:p>
    <w:p w14:paraId="4F878345" w14:textId="77777777" w:rsidR="00A727A8" w:rsidRDefault="00A727A8" w:rsidP="00A727A8">
      <w:pPr>
        <w:rPr>
          <w:lang w:eastAsia="ja-JP"/>
        </w:rPr>
      </w:pPr>
      <w:r>
        <w:rPr>
          <w:lang w:eastAsia="ja-JP"/>
        </w:rPr>
        <w:t>The following strategic objectives respond to the 4 pressing challenges, critical trends and drivers impacting the wider agricultural sector. They will guide national and cross-sectoral ambitions by industry, government, and other stakeholders to strengthen and accelerate Australia’s traceability system and capabilities.</w:t>
      </w:r>
    </w:p>
    <w:p w14:paraId="1CC3D492" w14:textId="77777777" w:rsidR="00A727A8" w:rsidRDefault="00A727A8" w:rsidP="00A727A8">
      <w:pPr>
        <w:rPr>
          <w:lang w:eastAsia="ja-JP"/>
        </w:rPr>
      </w:pPr>
      <w:r>
        <w:rPr>
          <w:lang w:eastAsia="ja-JP"/>
        </w:rPr>
        <w:t>All strategic objectives are of equal importance. They are not listed in any order of priority.</w:t>
      </w:r>
    </w:p>
    <w:p w14:paraId="1FBEAB19" w14:textId="77777777" w:rsidR="00A727A8" w:rsidRDefault="00A727A8" w:rsidP="00A727A8">
      <w:pPr>
        <w:rPr>
          <w:lang w:eastAsia="ja-JP"/>
        </w:rPr>
      </w:pPr>
      <w:r>
        <w:rPr>
          <w:lang w:eastAsia="ja-JP"/>
        </w:rPr>
        <w:t>The 8 strategic objectives are:</w:t>
      </w:r>
    </w:p>
    <w:p w14:paraId="70B6B18D" w14:textId="08F21AAF" w:rsidR="00A727A8" w:rsidRDefault="00A727A8" w:rsidP="007537E6">
      <w:pPr>
        <w:pStyle w:val="ListBullet"/>
        <w:rPr>
          <w:lang w:eastAsia="ja-JP"/>
        </w:rPr>
      </w:pPr>
      <w:r w:rsidRPr="007537E6">
        <w:rPr>
          <w:rStyle w:val="Strong"/>
        </w:rPr>
        <w:t>Objective 1</w:t>
      </w:r>
      <w:r w:rsidR="0045424F">
        <w:rPr>
          <w:lang w:eastAsia="ja-JP"/>
        </w:rPr>
        <w:t xml:space="preserve"> –</w:t>
      </w:r>
      <w:r>
        <w:rPr>
          <w:lang w:eastAsia="ja-JP"/>
        </w:rPr>
        <w:t xml:space="preserve"> Improve tracking and tracing capabilities in relevant sectors to advance export opportunities, commodity confidence, and biosecurity and food safety responses.</w:t>
      </w:r>
    </w:p>
    <w:p w14:paraId="2BC65567" w14:textId="33E1E7F9" w:rsidR="00A727A8" w:rsidRDefault="00A727A8" w:rsidP="007537E6">
      <w:pPr>
        <w:pStyle w:val="ListBullet"/>
        <w:rPr>
          <w:lang w:eastAsia="ja-JP"/>
        </w:rPr>
      </w:pPr>
      <w:r w:rsidRPr="007537E6">
        <w:rPr>
          <w:rStyle w:val="Strong"/>
        </w:rPr>
        <w:t>Objective 2</w:t>
      </w:r>
      <w:r w:rsidR="0045424F">
        <w:rPr>
          <w:lang w:eastAsia="ja-JP"/>
        </w:rPr>
        <w:t xml:space="preserve"> –</w:t>
      </w:r>
      <w:r>
        <w:rPr>
          <w:lang w:eastAsia="ja-JP"/>
        </w:rPr>
        <w:t xml:space="preserve"> Align regulatory management frameworks to reduce regulatory burden and streamline government interactions.</w:t>
      </w:r>
    </w:p>
    <w:p w14:paraId="72C70889" w14:textId="6A9622A2" w:rsidR="00A727A8" w:rsidRDefault="00A727A8" w:rsidP="007537E6">
      <w:pPr>
        <w:pStyle w:val="ListBullet"/>
        <w:rPr>
          <w:lang w:eastAsia="ja-JP"/>
        </w:rPr>
      </w:pPr>
      <w:r w:rsidRPr="007537E6">
        <w:rPr>
          <w:rStyle w:val="Strong"/>
        </w:rPr>
        <w:t>Objective 3</w:t>
      </w:r>
      <w:r w:rsidR="0045424F">
        <w:rPr>
          <w:lang w:eastAsia="ja-JP"/>
        </w:rPr>
        <w:t xml:space="preserve"> –</w:t>
      </w:r>
      <w:r>
        <w:rPr>
          <w:lang w:eastAsia="ja-JP"/>
        </w:rPr>
        <w:t xml:space="preserve"> Coordinate a data-enabled, adaptable and secure approach within the traceability ecosystem to sustain and promote efficient market access.</w:t>
      </w:r>
    </w:p>
    <w:p w14:paraId="589F71D8" w14:textId="06196155" w:rsidR="00A727A8" w:rsidRDefault="00A727A8" w:rsidP="007537E6">
      <w:pPr>
        <w:pStyle w:val="ListBullet"/>
        <w:rPr>
          <w:lang w:eastAsia="ja-JP"/>
        </w:rPr>
      </w:pPr>
      <w:r w:rsidRPr="007537E6">
        <w:rPr>
          <w:rStyle w:val="Strong"/>
        </w:rPr>
        <w:t>Objective 4</w:t>
      </w:r>
      <w:r w:rsidR="0045424F">
        <w:rPr>
          <w:lang w:eastAsia="ja-JP"/>
        </w:rPr>
        <w:t xml:space="preserve"> –</w:t>
      </w:r>
      <w:r>
        <w:rPr>
          <w:lang w:eastAsia="ja-JP"/>
        </w:rPr>
        <w:t xml:space="preserve"> Deliver an automated system that is secure, national, interoperable and digital to reduce interface costs.</w:t>
      </w:r>
    </w:p>
    <w:p w14:paraId="77DF51E5" w14:textId="78B15E2F" w:rsidR="00A727A8" w:rsidRDefault="00A727A8" w:rsidP="007537E6">
      <w:pPr>
        <w:pStyle w:val="ListBullet"/>
        <w:rPr>
          <w:lang w:eastAsia="ja-JP"/>
        </w:rPr>
      </w:pPr>
      <w:r w:rsidRPr="007537E6">
        <w:rPr>
          <w:rStyle w:val="Strong"/>
        </w:rPr>
        <w:t>Objective 5</w:t>
      </w:r>
      <w:r w:rsidR="0045424F">
        <w:rPr>
          <w:lang w:eastAsia="ja-JP"/>
        </w:rPr>
        <w:t xml:space="preserve"> –</w:t>
      </w:r>
      <w:r>
        <w:rPr>
          <w:lang w:eastAsia="ja-JP"/>
        </w:rPr>
        <w:t xml:space="preserve"> Meet new and emerging product claim requirements and changing market demands to support producers, remain competitive and enhance trust.</w:t>
      </w:r>
    </w:p>
    <w:p w14:paraId="4D55A3A5" w14:textId="6EBE228A" w:rsidR="00A727A8" w:rsidRDefault="00A727A8" w:rsidP="007537E6">
      <w:pPr>
        <w:pStyle w:val="ListBullet"/>
        <w:rPr>
          <w:lang w:eastAsia="ja-JP"/>
        </w:rPr>
      </w:pPr>
      <w:r w:rsidRPr="007537E6">
        <w:rPr>
          <w:rStyle w:val="Strong"/>
        </w:rPr>
        <w:t>Objective 6</w:t>
      </w:r>
      <w:r w:rsidR="0045424F">
        <w:rPr>
          <w:lang w:eastAsia="ja-JP"/>
        </w:rPr>
        <w:t xml:space="preserve"> –</w:t>
      </w:r>
      <w:r>
        <w:rPr>
          <w:lang w:eastAsia="ja-JP"/>
        </w:rPr>
        <w:t xml:space="preserve"> Strengthen national and international collaboration and partnerships on traceability to protect Brand Australia, influence international trends, and demonstrate our world class systems.</w:t>
      </w:r>
    </w:p>
    <w:p w14:paraId="6973C8AE" w14:textId="3EAC2F5C" w:rsidR="00A727A8" w:rsidRDefault="00A727A8" w:rsidP="007537E6">
      <w:pPr>
        <w:pStyle w:val="ListBullet"/>
        <w:rPr>
          <w:lang w:eastAsia="ja-JP"/>
        </w:rPr>
      </w:pPr>
      <w:r w:rsidRPr="007537E6">
        <w:rPr>
          <w:rStyle w:val="Strong"/>
        </w:rPr>
        <w:t>Objective 7</w:t>
      </w:r>
      <w:r w:rsidR="0045424F">
        <w:rPr>
          <w:lang w:eastAsia="ja-JP"/>
        </w:rPr>
        <w:t xml:space="preserve"> –</w:t>
      </w:r>
      <w:r>
        <w:rPr>
          <w:lang w:eastAsia="ja-JP"/>
        </w:rPr>
        <w:t xml:space="preserve"> Build a coordinated, collaborative, evidence-driven education, research and development agenda to lift our understanding of, and responses to, risks and opportunities.</w:t>
      </w:r>
    </w:p>
    <w:p w14:paraId="19E6AFF4" w14:textId="3BA537D5" w:rsidR="00A727A8" w:rsidRDefault="00A727A8" w:rsidP="007537E6">
      <w:pPr>
        <w:pStyle w:val="ListBullet"/>
        <w:rPr>
          <w:lang w:eastAsia="ja-JP"/>
        </w:rPr>
      </w:pPr>
      <w:r w:rsidRPr="007537E6">
        <w:rPr>
          <w:rStyle w:val="Strong"/>
        </w:rPr>
        <w:t>Objective 8</w:t>
      </w:r>
      <w:r w:rsidR="0045424F">
        <w:rPr>
          <w:lang w:eastAsia="ja-JP"/>
        </w:rPr>
        <w:t xml:space="preserve"> –</w:t>
      </w:r>
      <w:r>
        <w:rPr>
          <w:lang w:eastAsia="ja-JP"/>
        </w:rPr>
        <w:t xml:space="preserve"> Establish governance, and work within government rules and regulations, to uphold transparency and accountability on initiatives</w:t>
      </w:r>
      <w:r w:rsidR="006A011D">
        <w:rPr>
          <w:lang w:eastAsia="ja-JP"/>
        </w:rPr>
        <w:t>,</w:t>
      </w:r>
      <w:r>
        <w:rPr>
          <w:lang w:eastAsia="ja-JP"/>
        </w:rPr>
        <w:t xml:space="preserve"> and ensure fit-for-purpose traceability outcomes for the future to exceed $100 billion in farm gate output by 2030.</w:t>
      </w:r>
    </w:p>
    <w:p w14:paraId="494D07D4" w14:textId="77777777" w:rsidR="00C31F10" w:rsidRDefault="00C31F10" w:rsidP="00F93F00">
      <w:pPr>
        <w:pStyle w:val="ListNumber"/>
        <w:numPr>
          <w:ilvl w:val="0"/>
          <w:numId w:val="0"/>
        </w:numPr>
        <w:ind w:left="425" w:hanging="425"/>
        <w:sectPr w:rsidR="00C31F10" w:rsidSect="0045424F">
          <w:pgSz w:w="11906" w:h="16838"/>
          <w:pgMar w:top="1418" w:right="1418" w:bottom="1418" w:left="1418" w:header="567" w:footer="283" w:gutter="0"/>
          <w:pgNumType w:start="1"/>
          <w:cols w:space="708"/>
          <w:docGrid w:linePitch="360"/>
        </w:sectPr>
      </w:pPr>
    </w:p>
    <w:p w14:paraId="03169AA4" w14:textId="154845FD" w:rsidR="00764D6A" w:rsidRPr="00BA75A6" w:rsidRDefault="00077269" w:rsidP="000A41DF">
      <w:pPr>
        <w:pStyle w:val="Heading2"/>
        <w:numPr>
          <w:ilvl w:val="0"/>
          <w:numId w:val="0"/>
        </w:numPr>
      </w:pPr>
      <w:bookmarkStart w:id="16" w:name="_Key_activities_and"/>
      <w:bookmarkStart w:id="17" w:name="_Toc125491473"/>
      <w:bookmarkStart w:id="18" w:name="_Toc125726634"/>
      <w:bookmarkStart w:id="19" w:name="_Toc181093711"/>
      <w:bookmarkEnd w:id="16"/>
      <w:r w:rsidRPr="00BA75A6">
        <w:lastRenderedPageBreak/>
        <w:t>Key activities and timeframes</w:t>
      </w:r>
      <w:bookmarkEnd w:id="17"/>
      <w:bookmarkEnd w:id="18"/>
      <w:bookmarkEnd w:id="19"/>
    </w:p>
    <w:p w14:paraId="06C32E51" w14:textId="4999D7BE" w:rsidR="0065408A" w:rsidRPr="00BA75A6" w:rsidRDefault="0035622E" w:rsidP="00AB6E60">
      <w:pPr>
        <w:spacing w:before="120"/>
      </w:pPr>
      <w:r w:rsidRPr="00BA75A6">
        <w:t xml:space="preserve">The following </w:t>
      </w:r>
      <w:r w:rsidR="00D44999" w:rsidRPr="00BA75A6">
        <w:t xml:space="preserve">high-level </w:t>
      </w:r>
      <w:r w:rsidRPr="00BA75A6">
        <w:t xml:space="preserve">key activities </w:t>
      </w:r>
      <w:r w:rsidR="00181148" w:rsidRPr="00BA75A6">
        <w:t xml:space="preserve">are the </w:t>
      </w:r>
      <w:r w:rsidR="00DA21C5" w:rsidRPr="00BA75A6">
        <w:t>tangible</w:t>
      </w:r>
      <w:r w:rsidR="00A3482C" w:rsidRPr="00BA75A6">
        <w:t>, targeted</w:t>
      </w:r>
      <w:r w:rsidR="00181148" w:rsidRPr="00BA75A6">
        <w:t xml:space="preserve"> </w:t>
      </w:r>
      <w:r w:rsidR="00691704" w:rsidRPr="00BA75A6">
        <w:t>ac</w:t>
      </w:r>
      <w:r w:rsidR="00181148" w:rsidRPr="00BA75A6">
        <w:t>tions needed to drive</w:t>
      </w:r>
      <w:r w:rsidR="00A3482C" w:rsidRPr="00BA75A6">
        <w:t xml:space="preserve"> coordinated</w:t>
      </w:r>
      <w:r w:rsidR="00AA6577" w:rsidRPr="00BA75A6">
        <w:t xml:space="preserve"> implementation of</w:t>
      </w:r>
      <w:r w:rsidR="00181148" w:rsidRPr="00BA75A6">
        <w:t xml:space="preserve"> the </w:t>
      </w:r>
      <w:r w:rsidR="005E3195" w:rsidRPr="00BA75A6">
        <w:rPr>
          <w:i/>
          <w:iCs/>
        </w:rPr>
        <w:t>National Agricultural Traceability Strategy 2023 to 2033</w:t>
      </w:r>
      <w:r w:rsidR="005E3195" w:rsidRPr="00BA75A6">
        <w:t xml:space="preserve"> in its first 5 years</w:t>
      </w:r>
      <w:r w:rsidR="00A3482C" w:rsidRPr="00BA75A6">
        <w:t xml:space="preserve"> to</w:t>
      </w:r>
      <w:r w:rsidR="00296F1A" w:rsidRPr="00BA75A6">
        <w:t xml:space="preserve"> provide further </w:t>
      </w:r>
      <w:r w:rsidR="00DA21C5" w:rsidRPr="00BA75A6">
        <w:t>enhancements</w:t>
      </w:r>
      <w:r w:rsidR="00E720DD" w:rsidRPr="00BA75A6">
        <w:t xml:space="preserve"> and compet</w:t>
      </w:r>
      <w:r w:rsidR="004430B4" w:rsidRPr="00BA75A6">
        <w:t>it</w:t>
      </w:r>
      <w:r w:rsidR="00E720DD" w:rsidRPr="00BA75A6">
        <w:t>iveness</w:t>
      </w:r>
      <w:r w:rsidR="00296F1A" w:rsidRPr="00BA75A6">
        <w:t xml:space="preserve"> in our agricultural traceability systems</w:t>
      </w:r>
      <w:r w:rsidR="005E3195" w:rsidRPr="00BA75A6">
        <w:t xml:space="preserve">. </w:t>
      </w:r>
      <w:r w:rsidR="000C23A2" w:rsidRPr="00BA75A6">
        <w:t>The</w:t>
      </w:r>
      <w:r w:rsidR="00CD075E" w:rsidRPr="00BA75A6">
        <w:t>se</w:t>
      </w:r>
      <w:r w:rsidR="000C23A2" w:rsidRPr="00BA75A6">
        <w:t xml:space="preserve"> </w:t>
      </w:r>
      <w:r w:rsidR="007E1099" w:rsidRPr="00BA75A6">
        <w:t xml:space="preserve">traceability </w:t>
      </w:r>
      <w:r w:rsidR="00837A9F" w:rsidRPr="00BA75A6">
        <w:t>enhancements</w:t>
      </w:r>
      <w:r w:rsidR="00CD075E" w:rsidRPr="00BA75A6">
        <w:t xml:space="preserve"> </w:t>
      </w:r>
      <w:r w:rsidR="00691704" w:rsidRPr="00BA75A6">
        <w:t>will help</w:t>
      </w:r>
      <w:r w:rsidR="002A31B1" w:rsidRPr="00BA75A6">
        <w:t xml:space="preserve"> with</w:t>
      </w:r>
      <w:r w:rsidR="00047FB8" w:rsidRPr="00BA75A6">
        <w:t xml:space="preserve"> </w:t>
      </w:r>
      <w:r w:rsidR="00502CAD" w:rsidRPr="00BA75A6">
        <w:t>the value-add</w:t>
      </w:r>
      <w:r w:rsidR="003F7297" w:rsidRPr="00BA75A6">
        <w:t xml:space="preserve"> </w:t>
      </w:r>
      <w:r w:rsidR="004A113F" w:rsidRPr="00BA75A6">
        <w:t>for</w:t>
      </w:r>
      <w:r w:rsidR="003F7297" w:rsidRPr="00BA75A6">
        <w:t xml:space="preserve"> </w:t>
      </w:r>
      <w:r w:rsidR="00047FB8" w:rsidRPr="00BA75A6">
        <w:t xml:space="preserve">our agricultural </w:t>
      </w:r>
      <w:r w:rsidR="004F6917" w:rsidRPr="00BA75A6">
        <w:t>trade</w:t>
      </w:r>
      <w:r w:rsidR="00837A9F" w:rsidRPr="00BA75A6">
        <w:t>, biosecurity</w:t>
      </w:r>
      <w:r w:rsidR="00E24A39" w:rsidRPr="00BA75A6">
        <w:t xml:space="preserve">, </w:t>
      </w:r>
      <w:r w:rsidR="00837A9F" w:rsidRPr="00BA75A6">
        <w:t>food safety</w:t>
      </w:r>
      <w:r w:rsidR="00AF2274" w:rsidRPr="00BA75A6">
        <w:t>, ethical sourcing</w:t>
      </w:r>
      <w:r w:rsidR="00F82A7C" w:rsidRPr="00BA75A6">
        <w:t xml:space="preserve"> </w:t>
      </w:r>
      <w:r w:rsidR="00E24A39" w:rsidRPr="00BA75A6">
        <w:t>and sustainable</w:t>
      </w:r>
      <w:r w:rsidR="007E1099" w:rsidRPr="00BA75A6">
        <w:t xml:space="preserve"> agricultural practices</w:t>
      </w:r>
      <w:r w:rsidR="00837A9F" w:rsidRPr="00BA75A6">
        <w:t>.</w:t>
      </w:r>
      <w:r w:rsidR="00CD075E" w:rsidRPr="00BA75A6">
        <w:t xml:space="preserve"> </w:t>
      </w:r>
      <w:r w:rsidR="005E3195" w:rsidRPr="00BA75A6">
        <w:t>Th</w:t>
      </w:r>
      <w:r w:rsidR="004430B4" w:rsidRPr="00BA75A6">
        <w:t>is</w:t>
      </w:r>
      <w:r w:rsidR="0079760B" w:rsidRPr="00BA75A6">
        <w:t xml:space="preserve"> </w:t>
      </w:r>
      <w:r w:rsidR="000C4A20" w:rsidRPr="00AB6E60">
        <w:t xml:space="preserve">implementation plan </w:t>
      </w:r>
      <w:r w:rsidR="00C80E54" w:rsidRPr="00AB6E60">
        <w:t>provides</w:t>
      </w:r>
      <w:r w:rsidR="000C4A20" w:rsidRPr="00AB6E60">
        <w:t xml:space="preserve"> </w:t>
      </w:r>
      <w:r w:rsidR="000D353B" w:rsidRPr="00AB6E60">
        <w:t xml:space="preserve">a </w:t>
      </w:r>
      <w:r w:rsidR="000C4A20" w:rsidRPr="00AB6E60">
        <w:t>framework</w:t>
      </w:r>
      <w:r w:rsidR="000C4A20" w:rsidRPr="00BA75A6">
        <w:t xml:space="preserve"> </w:t>
      </w:r>
      <w:r w:rsidR="00A514FF" w:rsidRPr="00BA75A6">
        <w:t xml:space="preserve">for this approach </w:t>
      </w:r>
      <w:r w:rsidR="000C4A20" w:rsidRPr="00BA75A6">
        <w:t>and principles for investment.</w:t>
      </w:r>
      <w:bookmarkStart w:id="20" w:name="_Toc125491474"/>
      <w:bookmarkStart w:id="21" w:name="_Toc125726635"/>
    </w:p>
    <w:p w14:paraId="02134595" w14:textId="23DD95A9" w:rsidR="00764D6A" w:rsidRPr="00BA75A6" w:rsidRDefault="00077269" w:rsidP="00961698">
      <w:pPr>
        <w:pStyle w:val="Heading3"/>
        <w:numPr>
          <w:ilvl w:val="0"/>
          <w:numId w:val="0"/>
        </w:numPr>
        <w:rPr>
          <w:color w:val="000000" w:themeColor="text1"/>
        </w:rPr>
      </w:pPr>
      <w:bookmarkStart w:id="22" w:name="_Toc181093712"/>
      <w:r w:rsidRPr="00BA75A6">
        <w:rPr>
          <w:color w:val="000000" w:themeColor="text1"/>
        </w:rPr>
        <w:t>Pressing challenge 1</w:t>
      </w:r>
      <w:bookmarkEnd w:id="20"/>
      <w:bookmarkEnd w:id="21"/>
      <w:bookmarkEnd w:id="22"/>
    </w:p>
    <w:p w14:paraId="7AC753CB" w14:textId="7EEA3EAB" w:rsidR="00F85929" w:rsidRDefault="00077269" w:rsidP="00741D98">
      <w:pPr>
        <w:rPr>
          <w:color w:val="000000" w:themeColor="text1"/>
        </w:rPr>
      </w:pPr>
      <w:bookmarkStart w:id="23" w:name="_Ref445985062"/>
      <w:bookmarkStart w:id="24" w:name="_Toc409769199"/>
      <w:bookmarkStart w:id="25" w:name="_Toc119666549"/>
      <w:r w:rsidRPr="00BA75A6">
        <w:t xml:space="preserve">Alignment of </w:t>
      </w:r>
      <w:r w:rsidRPr="00BA75A6">
        <w:rPr>
          <w:color w:val="000000" w:themeColor="text1"/>
        </w:rPr>
        <w:t xml:space="preserve">frameworks and data standards to maximise traceability system innovation, </w:t>
      </w:r>
      <w:r w:rsidR="000C3DAC" w:rsidRPr="00BA75A6">
        <w:rPr>
          <w:color w:val="000000" w:themeColor="text1"/>
        </w:rPr>
        <w:t>security</w:t>
      </w:r>
      <w:r w:rsidRPr="00BA75A6">
        <w:rPr>
          <w:color w:val="000000" w:themeColor="text1"/>
        </w:rPr>
        <w:t xml:space="preserve"> and interoperability</w:t>
      </w:r>
      <w:r w:rsidR="55459EBC" w:rsidRPr="00BA75A6">
        <w:rPr>
          <w:color w:val="000000" w:themeColor="text1"/>
        </w:rPr>
        <w:t>,</w:t>
      </w:r>
      <w:r w:rsidRPr="00BA75A6">
        <w:rPr>
          <w:color w:val="000000" w:themeColor="text1"/>
        </w:rPr>
        <w:t xml:space="preserve"> including streamlined regulation.</w:t>
      </w:r>
      <w:bookmarkEnd w:id="23"/>
      <w:bookmarkEnd w:id="24"/>
      <w:bookmarkEnd w:id="25"/>
    </w:p>
    <w:p w14:paraId="0F6B495C" w14:textId="0F8475D2" w:rsidR="008D475D" w:rsidRPr="00BA75A6" w:rsidRDefault="008D475D" w:rsidP="00741D98">
      <w:pPr>
        <w:rPr>
          <w:color w:val="000000" w:themeColor="text1"/>
        </w:rPr>
      </w:pPr>
      <w:r w:rsidRPr="008D475D">
        <w:rPr>
          <w:color w:val="000000" w:themeColor="text1"/>
        </w:rPr>
        <w:t>Indicative leads and collaborators include universities, industry bodies and the Australian Government.</w:t>
      </w:r>
    </w:p>
    <w:p w14:paraId="56A88FC6" w14:textId="61573161" w:rsidR="00AE255D" w:rsidRPr="00AE255D" w:rsidRDefault="00957A82" w:rsidP="00AE255D">
      <w:pPr>
        <w:pStyle w:val="Caption"/>
      </w:pPr>
      <w:bookmarkStart w:id="26" w:name="_Ref152777296"/>
      <w:bookmarkStart w:id="27" w:name="_Ref152777232"/>
      <w:bookmarkStart w:id="28" w:name="_Toc181093730"/>
      <w:r w:rsidRPr="00BA75A6">
        <w:t xml:space="preserve">Table </w:t>
      </w:r>
      <w:r w:rsidRPr="00BA75A6">
        <w:fldChar w:fldCharType="begin"/>
      </w:r>
      <w:r w:rsidRPr="00BA75A6">
        <w:instrText>SEQ Table \* ARABIC</w:instrText>
      </w:r>
      <w:r w:rsidRPr="00BA75A6">
        <w:fldChar w:fldCharType="separate"/>
      </w:r>
      <w:r w:rsidR="004164A5">
        <w:rPr>
          <w:noProof/>
        </w:rPr>
        <w:t>1</w:t>
      </w:r>
      <w:r w:rsidRPr="00BA75A6">
        <w:fldChar w:fldCharType="end"/>
      </w:r>
      <w:bookmarkEnd w:id="26"/>
      <w:r w:rsidRPr="00BA75A6">
        <w:t xml:space="preserve"> Pressing challenge 1</w:t>
      </w:r>
      <w:bookmarkEnd w:id="27"/>
      <w:bookmarkEnd w:id="28"/>
    </w:p>
    <w:tbl>
      <w:tblPr>
        <w:tblpPr w:leftFromText="180" w:rightFromText="180" w:vertAnchor="text" w:horzAnchor="margin" w:tblpY="15"/>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819"/>
        <w:gridCol w:w="7161"/>
        <w:gridCol w:w="2022"/>
      </w:tblGrid>
      <w:tr w:rsidR="00C864C0" w14:paraId="0CC937F8" w14:textId="77777777" w:rsidTr="439BE1BE">
        <w:trPr>
          <w:cantSplit/>
          <w:tblHeader/>
        </w:trPr>
        <w:tc>
          <w:tcPr>
            <w:tcW w:w="1721" w:type="pct"/>
            <w:tcMar>
              <w:left w:w="108" w:type="dxa"/>
              <w:right w:w="108" w:type="dxa"/>
            </w:tcMar>
          </w:tcPr>
          <w:p w14:paraId="798C0B96" w14:textId="54343DE6" w:rsidR="00C864C0" w:rsidRDefault="00C864C0" w:rsidP="00150B80">
            <w:pPr>
              <w:pStyle w:val="TableHeading"/>
            </w:pPr>
            <w:bookmarkStart w:id="29" w:name="Title_1"/>
            <w:bookmarkEnd w:id="29"/>
            <w:r>
              <w:t xml:space="preserve">Priority areas for </w:t>
            </w:r>
            <w:r w:rsidRPr="00855168">
              <w:t>action</w:t>
            </w:r>
            <w:r w:rsidR="1E59ED54" w:rsidRPr="00855168">
              <w:t xml:space="preserve"> (PAA)</w:t>
            </w:r>
          </w:p>
        </w:tc>
        <w:tc>
          <w:tcPr>
            <w:tcW w:w="2557" w:type="pct"/>
            <w:tcMar>
              <w:left w:w="108" w:type="dxa"/>
              <w:right w:w="108" w:type="dxa"/>
            </w:tcMar>
          </w:tcPr>
          <w:p w14:paraId="0CA58310" w14:textId="77777777" w:rsidR="00C864C0" w:rsidRPr="00340820" w:rsidRDefault="00C864C0" w:rsidP="00150B80">
            <w:pPr>
              <w:pStyle w:val="TableHeading"/>
              <w:rPr>
                <w:highlight w:val="yellow"/>
              </w:rPr>
            </w:pPr>
            <w:r w:rsidRPr="00A56A2A">
              <w:t>Key activities for the next 5 years</w:t>
            </w:r>
          </w:p>
        </w:tc>
        <w:tc>
          <w:tcPr>
            <w:tcW w:w="722" w:type="pct"/>
            <w:tcMar>
              <w:left w:w="108" w:type="dxa"/>
              <w:right w:w="108" w:type="dxa"/>
            </w:tcMar>
          </w:tcPr>
          <w:p w14:paraId="44A1C32C" w14:textId="77777777" w:rsidR="00C864C0" w:rsidRPr="00340820" w:rsidRDefault="00C864C0" w:rsidP="00150B80">
            <w:pPr>
              <w:pStyle w:val="TableHeading"/>
              <w:rPr>
                <w:highlight w:val="yellow"/>
              </w:rPr>
            </w:pPr>
            <w:r w:rsidRPr="00A56A2A">
              <w:t>Time</w:t>
            </w:r>
            <w:r>
              <w:t xml:space="preserve"> </w:t>
            </w:r>
            <w:r w:rsidRPr="00A56A2A">
              <w:t>frames</w:t>
            </w:r>
            <w:r>
              <w:t xml:space="preserve"> for completion</w:t>
            </w:r>
          </w:p>
        </w:tc>
      </w:tr>
      <w:tr w:rsidR="00C864C0" w14:paraId="05785DF1" w14:textId="77777777" w:rsidTr="439BE1BE">
        <w:tc>
          <w:tcPr>
            <w:tcW w:w="1721" w:type="pct"/>
            <w:vMerge w:val="restart"/>
            <w:tcMar>
              <w:left w:w="108" w:type="dxa"/>
              <w:right w:w="108" w:type="dxa"/>
            </w:tcMar>
          </w:tcPr>
          <w:p w14:paraId="1E74D56D" w14:textId="0F0444D3" w:rsidR="00C864C0" w:rsidRDefault="00A5206A" w:rsidP="00855168">
            <w:pPr>
              <w:pStyle w:val="TableText"/>
            </w:pPr>
            <w:r>
              <w:t xml:space="preserve">PAA1 </w:t>
            </w:r>
            <w:r w:rsidR="00C864C0" w:rsidRPr="00A56A2A">
              <w:t>Identify and influence national and international traceability data standards, classifications and assurance model that can be used to support a consistent approach to agricultural traceability</w:t>
            </w:r>
            <w:r w:rsidR="00C864C0">
              <w:t>.</w:t>
            </w:r>
          </w:p>
        </w:tc>
        <w:tc>
          <w:tcPr>
            <w:tcW w:w="2557" w:type="pct"/>
            <w:tcMar>
              <w:left w:w="108" w:type="dxa"/>
              <w:right w:w="108" w:type="dxa"/>
            </w:tcMar>
          </w:tcPr>
          <w:p w14:paraId="032C7026" w14:textId="70B15F19" w:rsidR="00C864C0" w:rsidRPr="00F50E5A" w:rsidRDefault="00C864C0" w:rsidP="005444F8">
            <w:pPr>
              <w:pStyle w:val="Tablenumberedlist2"/>
            </w:pPr>
            <w:r>
              <w:t xml:space="preserve">Establish multidisciplinary working groups </w:t>
            </w:r>
            <w:r w:rsidRPr="439BE1BE">
              <w:t>t</w:t>
            </w:r>
            <w:r w:rsidRPr="00855168">
              <w:t>o</w:t>
            </w:r>
            <w:r w:rsidRPr="439BE1BE">
              <w:t xml:space="preserve"> coordinate and </w:t>
            </w:r>
            <w:r>
              <w:t>contribute towards overarching data standards, interoperability and data integrity and privacy frameworks (including who owns the data along the supply chain and gives permission)</w:t>
            </w:r>
            <w:r w:rsidR="00A91D72">
              <w:t>.</w:t>
            </w:r>
          </w:p>
        </w:tc>
        <w:tc>
          <w:tcPr>
            <w:tcW w:w="722" w:type="pct"/>
            <w:tcMar>
              <w:left w:w="108" w:type="dxa"/>
              <w:right w:w="108" w:type="dxa"/>
            </w:tcMar>
          </w:tcPr>
          <w:p w14:paraId="5AD70219" w14:textId="77777777" w:rsidR="00C864C0" w:rsidRDefault="00C864C0" w:rsidP="00150B80">
            <w:pPr>
              <w:pStyle w:val="TableText"/>
            </w:pPr>
            <w:r>
              <w:t>Completed</w:t>
            </w:r>
          </w:p>
        </w:tc>
      </w:tr>
      <w:tr w:rsidR="00C864C0" w14:paraId="374FAEBC" w14:textId="77777777" w:rsidTr="439BE1BE">
        <w:tc>
          <w:tcPr>
            <w:tcW w:w="1721" w:type="pct"/>
            <w:vMerge/>
            <w:tcMar>
              <w:left w:w="108" w:type="dxa"/>
              <w:right w:w="108" w:type="dxa"/>
            </w:tcMar>
          </w:tcPr>
          <w:p w14:paraId="75B89D65" w14:textId="77777777" w:rsidR="00C864C0" w:rsidRPr="00A56A2A" w:rsidRDefault="00C864C0" w:rsidP="00150B80">
            <w:pPr>
              <w:pStyle w:val="TableText"/>
            </w:pPr>
          </w:p>
        </w:tc>
        <w:tc>
          <w:tcPr>
            <w:tcW w:w="2557" w:type="pct"/>
            <w:tcMar>
              <w:left w:w="108" w:type="dxa"/>
              <w:right w:w="108" w:type="dxa"/>
            </w:tcMar>
          </w:tcPr>
          <w:p w14:paraId="467B2A65" w14:textId="23C005D0" w:rsidR="00C864C0" w:rsidRPr="00864FD7" w:rsidRDefault="00C864C0" w:rsidP="00150B80">
            <w:pPr>
              <w:pStyle w:val="Tablenumberedlist2"/>
            </w:pPr>
            <w:r>
              <w:t xml:space="preserve">Implement proof of concepts for data-enabled traceability systems to support the fair distribution of value-added opportunities through </w:t>
            </w:r>
            <w:proofErr w:type="spellStart"/>
            <w:r>
              <w:t>agr</w:t>
            </w:r>
            <w:r w:rsidR="25E8BD6B">
              <w:t>i</w:t>
            </w:r>
            <w:proofErr w:type="spellEnd"/>
            <w:r>
              <w:t>-supply chains.</w:t>
            </w:r>
          </w:p>
        </w:tc>
        <w:tc>
          <w:tcPr>
            <w:tcW w:w="722" w:type="pct"/>
            <w:tcMar>
              <w:left w:w="108" w:type="dxa"/>
              <w:right w:w="108" w:type="dxa"/>
            </w:tcMar>
          </w:tcPr>
          <w:p w14:paraId="7E164485" w14:textId="1DE57C0E" w:rsidR="00C864C0" w:rsidRPr="004164A5" w:rsidRDefault="00C864C0" w:rsidP="00150B80">
            <w:pPr>
              <w:pStyle w:val="TableText"/>
              <w:rPr>
                <w:highlight w:val="yellow"/>
              </w:rPr>
            </w:pPr>
            <w:r w:rsidRPr="00821F30">
              <w:t>June 202</w:t>
            </w:r>
            <w:r w:rsidR="003436B0" w:rsidRPr="00821F30">
              <w:t>5</w:t>
            </w:r>
          </w:p>
        </w:tc>
      </w:tr>
      <w:tr w:rsidR="00C864C0" w14:paraId="1CDD41D6" w14:textId="77777777" w:rsidTr="439BE1BE">
        <w:tc>
          <w:tcPr>
            <w:tcW w:w="1721" w:type="pct"/>
            <w:vMerge/>
            <w:tcMar>
              <w:left w:w="108" w:type="dxa"/>
              <w:right w:w="108" w:type="dxa"/>
            </w:tcMar>
          </w:tcPr>
          <w:p w14:paraId="06EF2510" w14:textId="77777777" w:rsidR="00C864C0" w:rsidRDefault="00C864C0" w:rsidP="00150B80">
            <w:pPr>
              <w:pStyle w:val="Tablenumberedlist"/>
              <w:numPr>
                <w:ilvl w:val="0"/>
                <w:numId w:val="0"/>
              </w:numPr>
            </w:pPr>
          </w:p>
        </w:tc>
        <w:tc>
          <w:tcPr>
            <w:tcW w:w="2557" w:type="pct"/>
            <w:tcMar>
              <w:left w:w="108" w:type="dxa"/>
              <w:right w:w="108" w:type="dxa"/>
            </w:tcMar>
          </w:tcPr>
          <w:p w14:paraId="1F6D8439" w14:textId="77777777" w:rsidR="00C864C0" w:rsidRPr="00F50E5A" w:rsidRDefault="00C864C0" w:rsidP="00150B80">
            <w:pPr>
              <w:pStyle w:val="Tablenumberedlist2"/>
            </w:pPr>
            <w:r w:rsidRPr="00F50E5A">
              <w:t>Create a transition approach for industry adoption</w:t>
            </w:r>
            <w:r>
              <w:t xml:space="preserve"> such as the development of a common data model.</w:t>
            </w:r>
          </w:p>
        </w:tc>
        <w:tc>
          <w:tcPr>
            <w:tcW w:w="722" w:type="pct"/>
            <w:tcMar>
              <w:left w:w="108" w:type="dxa"/>
              <w:right w:w="108" w:type="dxa"/>
            </w:tcMar>
          </w:tcPr>
          <w:p w14:paraId="47763508" w14:textId="77777777" w:rsidR="00C864C0" w:rsidRDefault="00C864C0" w:rsidP="00150B80">
            <w:pPr>
              <w:pStyle w:val="TableText"/>
            </w:pPr>
            <w:r w:rsidRPr="00F50E5A">
              <w:t>December 2024</w:t>
            </w:r>
          </w:p>
        </w:tc>
      </w:tr>
      <w:tr w:rsidR="00C864C0" w14:paraId="1CC89CB4" w14:textId="77777777" w:rsidTr="439BE1BE">
        <w:tc>
          <w:tcPr>
            <w:tcW w:w="1721" w:type="pct"/>
            <w:vMerge/>
            <w:tcMar>
              <w:left w:w="108" w:type="dxa"/>
              <w:right w:w="108" w:type="dxa"/>
            </w:tcMar>
          </w:tcPr>
          <w:p w14:paraId="6F335E9E" w14:textId="77777777" w:rsidR="00C864C0" w:rsidRDefault="00C864C0" w:rsidP="00150B80">
            <w:pPr>
              <w:pStyle w:val="Tablenumberedlist2"/>
              <w:numPr>
                <w:ilvl w:val="0"/>
                <w:numId w:val="0"/>
              </w:numPr>
            </w:pPr>
          </w:p>
        </w:tc>
        <w:tc>
          <w:tcPr>
            <w:tcW w:w="2557" w:type="pct"/>
            <w:tcMar>
              <w:left w:w="108" w:type="dxa"/>
              <w:right w:w="108" w:type="dxa"/>
            </w:tcMar>
          </w:tcPr>
          <w:p w14:paraId="20C1D63A" w14:textId="77777777" w:rsidR="00C864C0" w:rsidRPr="00F50E5A" w:rsidRDefault="00C864C0" w:rsidP="00150B80">
            <w:pPr>
              <w:pStyle w:val="Tablenumberedlist2"/>
            </w:pPr>
            <w:r w:rsidRPr="00F50E5A">
              <w:t>Support industry through pilot participation to promote the return on investment (ROI) and increased uptake.</w:t>
            </w:r>
          </w:p>
        </w:tc>
        <w:tc>
          <w:tcPr>
            <w:tcW w:w="722" w:type="pct"/>
            <w:tcMar>
              <w:left w:w="108" w:type="dxa"/>
              <w:right w:w="108" w:type="dxa"/>
            </w:tcMar>
          </w:tcPr>
          <w:p w14:paraId="4744283E" w14:textId="77777777" w:rsidR="00C864C0" w:rsidRDefault="00C864C0" w:rsidP="00150B80">
            <w:pPr>
              <w:pStyle w:val="TableText"/>
            </w:pPr>
            <w:r>
              <w:t>June 2025</w:t>
            </w:r>
          </w:p>
        </w:tc>
      </w:tr>
      <w:tr w:rsidR="00C864C0" w14:paraId="66529D94" w14:textId="77777777" w:rsidTr="439BE1BE">
        <w:tc>
          <w:tcPr>
            <w:tcW w:w="1721" w:type="pct"/>
            <w:vMerge/>
            <w:tcMar>
              <w:left w:w="108" w:type="dxa"/>
              <w:right w:w="108" w:type="dxa"/>
            </w:tcMar>
          </w:tcPr>
          <w:p w14:paraId="5730787C" w14:textId="77777777" w:rsidR="00C864C0" w:rsidRDefault="00C864C0" w:rsidP="00150B80">
            <w:pPr>
              <w:pStyle w:val="Tablenumberedlist2"/>
              <w:numPr>
                <w:ilvl w:val="0"/>
                <w:numId w:val="0"/>
              </w:numPr>
            </w:pPr>
          </w:p>
        </w:tc>
        <w:tc>
          <w:tcPr>
            <w:tcW w:w="2557" w:type="pct"/>
            <w:tcMar>
              <w:left w:w="108" w:type="dxa"/>
              <w:right w:w="108" w:type="dxa"/>
            </w:tcMar>
          </w:tcPr>
          <w:p w14:paraId="798B17BE" w14:textId="77777777" w:rsidR="00C864C0" w:rsidRPr="00F50E5A" w:rsidRDefault="00C864C0" w:rsidP="00150B80">
            <w:pPr>
              <w:pStyle w:val="Tablenumberedlist2"/>
            </w:pPr>
            <w:r>
              <w:t>Achieve</w:t>
            </w:r>
            <w:r w:rsidRPr="0058509A">
              <w:t xml:space="preserve"> long-term adoption amongst industry based on identified leading standards.</w:t>
            </w:r>
          </w:p>
        </w:tc>
        <w:tc>
          <w:tcPr>
            <w:tcW w:w="722" w:type="pct"/>
            <w:tcMar>
              <w:left w:w="108" w:type="dxa"/>
              <w:right w:w="108" w:type="dxa"/>
            </w:tcMar>
          </w:tcPr>
          <w:p w14:paraId="681AC709" w14:textId="77777777" w:rsidR="00C864C0" w:rsidRPr="00F50E5A" w:rsidRDefault="00C864C0" w:rsidP="00150B80">
            <w:pPr>
              <w:pStyle w:val="TableText"/>
            </w:pPr>
            <w:r>
              <w:t>January 2026</w:t>
            </w:r>
          </w:p>
        </w:tc>
      </w:tr>
      <w:tr w:rsidR="00C864C0" w14:paraId="2BCBDE89" w14:textId="77777777" w:rsidTr="439BE1BE">
        <w:tc>
          <w:tcPr>
            <w:tcW w:w="1721" w:type="pct"/>
            <w:vMerge w:val="restart"/>
            <w:tcMar>
              <w:left w:w="108" w:type="dxa"/>
              <w:right w:w="108" w:type="dxa"/>
            </w:tcMar>
          </w:tcPr>
          <w:p w14:paraId="0A741388" w14:textId="7FD12C7B" w:rsidR="00C864C0" w:rsidRDefault="00A5206A" w:rsidP="00855168">
            <w:pPr>
              <w:pStyle w:val="TableText"/>
            </w:pPr>
            <w:r>
              <w:t xml:space="preserve">PAA2 </w:t>
            </w:r>
            <w:r w:rsidR="00C864C0" w:rsidRPr="00A56A2A">
              <w:t>Align processes and technologies to capture and use data for multiple purposes, such as regulators and feedback to farmers</w:t>
            </w:r>
            <w:r w:rsidR="00C864C0">
              <w:t>.</w:t>
            </w:r>
          </w:p>
        </w:tc>
        <w:tc>
          <w:tcPr>
            <w:tcW w:w="2557" w:type="pct"/>
            <w:tcMar>
              <w:left w:w="108" w:type="dxa"/>
              <w:right w:w="108" w:type="dxa"/>
            </w:tcMar>
          </w:tcPr>
          <w:p w14:paraId="221DF6F0" w14:textId="77777777" w:rsidR="00C864C0" w:rsidRPr="004574BB" w:rsidRDefault="00C864C0" w:rsidP="002C4C22">
            <w:pPr>
              <w:pStyle w:val="Tablenumberedlist2"/>
              <w:numPr>
                <w:ilvl w:val="1"/>
                <w:numId w:val="30"/>
              </w:numPr>
            </w:pPr>
            <w:r w:rsidRPr="004574BB">
              <w:t>Undertake national and international maturity assessments and gap analyses of data and technology systems, capabilities, leverage pre-existing maturity assessments and understand legislative requirements.</w:t>
            </w:r>
          </w:p>
        </w:tc>
        <w:tc>
          <w:tcPr>
            <w:tcW w:w="722" w:type="pct"/>
            <w:tcMar>
              <w:left w:w="108" w:type="dxa"/>
              <w:right w:w="108" w:type="dxa"/>
            </w:tcMar>
          </w:tcPr>
          <w:p w14:paraId="7297274E" w14:textId="77777777" w:rsidR="00C864C0" w:rsidRDefault="00C864C0" w:rsidP="00150B80">
            <w:pPr>
              <w:pStyle w:val="TableText"/>
            </w:pPr>
            <w:r w:rsidRPr="0058509A">
              <w:t>December 202</w:t>
            </w:r>
            <w:r>
              <w:t>4</w:t>
            </w:r>
          </w:p>
        </w:tc>
      </w:tr>
      <w:tr w:rsidR="00C864C0" w14:paraId="19C50767" w14:textId="77777777" w:rsidTr="439BE1BE">
        <w:tc>
          <w:tcPr>
            <w:tcW w:w="1721" w:type="pct"/>
            <w:vMerge/>
            <w:tcMar>
              <w:left w:w="108" w:type="dxa"/>
              <w:right w:w="108" w:type="dxa"/>
            </w:tcMar>
          </w:tcPr>
          <w:p w14:paraId="472509B5" w14:textId="77777777" w:rsidR="00C864C0" w:rsidRPr="00A56A2A" w:rsidRDefault="00C864C0" w:rsidP="00150B80">
            <w:pPr>
              <w:pStyle w:val="Tablenumberedlist"/>
              <w:numPr>
                <w:ilvl w:val="0"/>
                <w:numId w:val="0"/>
              </w:numPr>
            </w:pPr>
          </w:p>
        </w:tc>
        <w:tc>
          <w:tcPr>
            <w:tcW w:w="2557" w:type="pct"/>
            <w:tcMar>
              <w:left w:w="108" w:type="dxa"/>
              <w:right w:w="108" w:type="dxa"/>
            </w:tcMar>
          </w:tcPr>
          <w:p w14:paraId="72F239B8" w14:textId="7755781E" w:rsidR="00C864C0" w:rsidRPr="004574BB" w:rsidRDefault="00C864C0" w:rsidP="004574BB">
            <w:pPr>
              <w:pStyle w:val="Tablenumberedlist2"/>
            </w:pPr>
            <w:r w:rsidRPr="004574BB">
              <w:t xml:space="preserve">Encourage industry to work with businesses, producers and processor groups to identify drivers and barriers to the adoption of </w:t>
            </w:r>
            <w:r w:rsidR="00E044D8" w:rsidRPr="004574BB">
              <w:t>traceability and</w:t>
            </w:r>
            <w:r w:rsidRPr="004574BB">
              <w:t xml:space="preserve"> develop consistent traceability and logistics processes in defined areas.</w:t>
            </w:r>
          </w:p>
        </w:tc>
        <w:tc>
          <w:tcPr>
            <w:tcW w:w="722" w:type="pct"/>
            <w:tcMar>
              <w:left w:w="108" w:type="dxa"/>
              <w:right w:w="108" w:type="dxa"/>
            </w:tcMar>
          </w:tcPr>
          <w:p w14:paraId="519D474C" w14:textId="77777777" w:rsidR="00C864C0" w:rsidRPr="0058509A" w:rsidRDefault="00C864C0" w:rsidP="00150B80">
            <w:pPr>
              <w:pStyle w:val="TableText"/>
            </w:pPr>
            <w:r>
              <w:t>March 2025</w:t>
            </w:r>
          </w:p>
        </w:tc>
      </w:tr>
      <w:tr w:rsidR="00C864C0" w14:paraId="23AAB26C" w14:textId="77777777" w:rsidTr="439BE1BE">
        <w:tc>
          <w:tcPr>
            <w:tcW w:w="1721" w:type="pct"/>
            <w:vMerge/>
            <w:tcMar>
              <w:left w:w="108" w:type="dxa"/>
              <w:right w:w="108" w:type="dxa"/>
            </w:tcMar>
          </w:tcPr>
          <w:p w14:paraId="36B9B743" w14:textId="77777777" w:rsidR="00C864C0" w:rsidRPr="00A56A2A" w:rsidRDefault="00C864C0" w:rsidP="00150B80">
            <w:pPr>
              <w:pStyle w:val="Tablenumberedlist"/>
              <w:numPr>
                <w:ilvl w:val="0"/>
                <w:numId w:val="0"/>
              </w:numPr>
            </w:pPr>
          </w:p>
        </w:tc>
        <w:tc>
          <w:tcPr>
            <w:tcW w:w="2557" w:type="pct"/>
            <w:tcMar>
              <w:left w:w="108" w:type="dxa"/>
              <w:right w:w="108" w:type="dxa"/>
            </w:tcMar>
          </w:tcPr>
          <w:p w14:paraId="0DB84BB3" w14:textId="77777777" w:rsidR="00C864C0" w:rsidRPr="004574BB" w:rsidRDefault="00C864C0" w:rsidP="004574BB">
            <w:pPr>
              <w:pStyle w:val="Tablenumberedlist2"/>
            </w:pPr>
            <w:r w:rsidRPr="004574BB">
              <w:t>Develop and/or align draft traceability process guidance and drive technological interoperability across agricultural traceability.</w:t>
            </w:r>
          </w:p>
        </w:tc>
        <w:tc>
          <w:tcPr>
            <w:tcW w:w="722" w:type="pct"/>
            <w:tcMar>
              <w:left w:w="108" w:type="dxa"/>
              <w:right w:w="108" w:type="dxa"/>
            </w:tcMar>
          </w:tcPr>
          <w:p w14:paraId="723CDB01" w14:textId="07D4D6B1" w:rsidR="00C864C0" w:rsidRDefault="00C864C0" w:rsidP="00150B80">
            <w:pPr>
              <w:pStyle w:val="TableText"/>
            </w:pPr>
            <w:r w:rsidRPr="00821F30">
              <w:t>September 202</w:t>
            </w:r>
            <w:r w:rsidR="003436B0" w:rsidRPr="00821F30">
              <w:t>5</w:t>
            </w:r>
          </w:p>
        </w:tc>
      </w:tr>
    </w:tbl>
    <w:p w14:paraId="7FEAAAD6" w14:textId="6C62ED50" w:rsidR="00764D6A" w:rsidRPr="00961698" w:rsidRDefault="00164F88" w:rsidP="00961698">
      <w:pPr>
        <w:pStyle w:val="Heading3"/>
        <w:pageBreakBefore/>
        <w:numPr>
          <w:ilvl w:val="0"/>
          <w:numId w:val="0"/>
        </w:numPr>
        <w:ind w:left="964" w:hanging="964"/>
        <w:rPr>
          <w:color w:val="000000" w:themeColor="text1"/>
        </w:rPr>
      </w:pPr>
      <w:bookmarkStart w:id="30" w:name="_Toc125491475"/>
      <w:bookmarkStart w:id="31" w:name="_Toc125726636"/>
      <w:bookmarkStart w:id="32" w:name="_Toc181093713"/>
      <w:r w:rsidRPr="00961698">
        <w:rPr>
          <w:color w:val="000000" w:themeColor="text1"/>
        </w:rPr>
        <w:lastRenderedPageBreak/>
        <w:t>Pressing challenge 2</w:t>
      </w:r>
      <w:bookmarkEnd w:id="30"/>
      <w:bookmarkEnd w:id="31"/>
      <w:bookmarkEnd w:id="32"/>
    </w:p>
    <w:p w14:paraId="368BCBA5" w14:textId="61371D59" w:rsidR="00BC5722" w:rsidRDefault="00164F88" w:rsidP="00970B71">
      <w:pPr>
        <w:spacing w:before="120"/>
        <w:rPr>
          <w:color w:val="000000" w:themeColor="text1"/>
        </w:rPr>
      </w:pPr>
      <w:bookmarkStart w:id="33" w:name="_Toc430782154"/>
      <w:bookmarkStart w:id="34" w:name="_Toc124159844"/>
      <w:bookmarkStart w:id="35" w:name="_Toc124160763"/>
      <w:bookmarkStart w:id="36" w:name="_Toc124862286"/>
      <w:r w:rsidRPr="00050C93">
        <w:rPr>
          <w:color w:val="000000" w:themeColor="text1"/>
        </w:rPr>
        <w:t>Alignment of government and commercial regulatory and compliance requirements to reduce unnecessary regulatory burden</w:t>
      </w:r>
      <w:r w:rsidR="003203BA">
        <w:rPr>
          <w:color w:val="000000" w:themeColor="text1"/>
        </w:rPr>
        <w:t>,</w:t>
      </w:r>
      <w:r w:rsidRPr="00050C93">
        <w:rPr>
          <w:color w:val="000000" w:themeColor="text1"/>
        </w:rPr>
        <w:t xml:space="preserve"> to support market access</w:t>
      </w:r>
      <w:r w:rsidR="003203BA">
        <w:rPr>
          <w:color w:val="000000" w:themeColor="text1"/>
        </w:rPr>
        <w:t>,</w:t>
      </w:r>
      <w:r w:rsidRPr="00050C93">
        <w:rPr>
          <w:color w:val="000000" w:themeColor="text1"/>
        </w:rPr>
        <w:t xml:space="preserve"> and promote consistent supply chain procedures</w:t>
      </w:r>
      <w:bookmarkEnd w:id="33"/>
      <w:r w:rsidR="00D6002D" w:rsidRPr="00050C93">
        <w:rPr>
          <w:color w:val="000000" w:themeColor="text1"/>
        </w:rPr>
        <w:t>.</w:t>
      </w:r>
      <w:bookmarkEnd w:id="34"/>
      <w:bookmarkEnd w:id="35"/>
      <w:bookmarkEnd w:id="36"/>
    </w:p>
    <w:p w14:paraId="6ECD3F5B" w14:textId="5AFE0E2B" w:rsidR="00923DC5" w:rsidRPr="00923DC5" w:rsidRDefault="00923DC5" w:rsidP="00160974">
      <w:r>
        <w:t>Indicative leads and collaborators include Australian Government and agencies, and state and territory governments.</w:t>
      </w:r>
    </w:p>
    <w:p w14:paraId="4C200EFB" w14:textId="5876A160" w:rsidR="00D74AB2" w:rsidRPr="00A56A2A" w:rsidRDefault="00401A95" w:rsidP="00401A95">
      <w:pPr>
        <w:pStyle w:val="Caption"/>
      </w:pPr>
      <w:bookmarkStart w:id="37" w:name="_Toc181093731"/>
      <w:bookmarkStart w:id="38" w:name="_Toc125445469"/>
      <w:r>
        <w:t xml:space="preserve">Table </w:t>
      </w:r>
      <w:r>
        <w:fldChar w:fldCharType="begin"/>
      </w:r>
      <w:r>
        <w:instrText>SEQ Table \* ARABIC</w:instrText>
      </w:r>
      <w:r>
        <w:fldChar w:fldCharType="separate"/>
      </w:r>
      <w:r w:rsidR="004164A5">
        <w:rPr>
          <w:noProof/>
        </w:rPr>
        <w:t>2</w:t>
      </w:r>
      <w:r>
        <w:fldChar w:fldCharType="end"/>
      </w:r>
      <w:r>
        <w:t xml:space="preserve"> Pressing challenge 2</w:t>
      </w:r>
      <w:bookmarkEnd w:id="37"/>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819"/>
        <w:gridCol w:w="7161"/>
        <w:gridCol w:w="2022"/>
      </w:tblGrid>
      <w:tr w:rsidR="00B5502D" w14:paraId="7ACD2659" w14:textId="77777777">
        <w:trPr>
          <w:cantSplit/>
          <w:tblHeader/>
        </w:trPr>
        <w:tc>
          <w:tcPr>
            <w:tcW w:w="1721" w:type="pct"/>
            <w:tcMar>
              <w:left w:w="108" w:type="dxa"/>
              <w:right w:w="108" w:type="dxa"/>
            </w:tcMar>
          </w:tcPr>
          <w:p w14:paraId="21526F7B" w14:textId="65F8D17C" w:rsidR="00B5502D" w:rsidRDefault="00B5502D">
            <w:pPr>
              <w:pStyle w:val="TableHeading"/>
            </w:pPr>
            <w:bookmarkStart w:id="39" w:name="Title_2"/>
            <w:bookmarkStart w:id="40" w:name="Table_2"/>
            <w:bookmarkEnd w:id="39"/>
            <w:r>
              <w:t>Priority areas for action</w:t>
            </w:r>
            <w:r w:rsidR="007E5BFA">
              <w:t xml:space="preserve"> (PAA)</w:t>
            </w:r>
          </w:p>
        </w:tc>
        <w:tc>
          <w:tcPr>
            <w:tcW w:w="2557" w:type="pct"/>
            <w:tcMar>
              <w:left w:w="108" w:type="dxa"/>
              <w:right w:w="108" w:type="dxa"/>
            </w:tcMar>
          </w:tcPr>
          <w:p w14:paraId="728B8784" w14:textId="77777777" w:rsidR="00B5502D" w:rsidRPr="00340820" w:rsidRDefault="00B5502D">
            <w:pPr>
              <w:pStyle w:val="TableHeading"/>
              <w:rPr>
                <w:highlight w:val="yellow"/>
              </w:rPr>
            </w:pPr>
            <w:r w:rsidRPr="00A56A2A">
              <w:t>Key activities for the next 5 years</w:t>
            </w:r>
          </w:p>
        </w:tc>
        <w:tc>
          <w:tcPr>
            <w:tcW w:w="722" w:type="pct"/>
            <w:tcMar>
              <w:left w:w="108" w:type="dxa"/>
              <w:right w:w="108" w:type="dxa"/>
            </w:tcMar>
          </w:tcPr>
          <w:p w14:paraId="6DDAB7E1" w14:textId="63F55C8E" w:rsidR="00B5502D" w:rsidRPr="00340820" w:rsidRDefault="00B5502D">
            <w:pPr>
              <w:pStyle w:val="TableHeading"/>
              <w:rPr>
                <w:highlight w:val="yellow"/>
              </w:rPr>
            </w:pPr>
            <w:r w:rsidRPr="00A56A2A">
              <w:t>Time</w:t>
            </w:r>
            <w:r>
              <w:t xml:space="preserve"> </w:t>
            </w:r>
            <w:r w:rsidRPr="00A56A2A">
              <w:t>frames</w:t>
            </w:r>
            <w:r w:rsidR="008B503A">
              <w:t xml:space="preserve"> for completion</w:t>
            </w:r>
          </w:p>
        </w:tc>
      </w:tr>
      <w:tr w:rsidR="00A04BBB" w14:paraId="77FF408D" w14:textId="77777777" w:rsidTr="00E54432">
        <w:tc>
          <w:tcPr>
            <w:tcW w:w="1721" w:type="pct"/>
            <w:vMerge w:val="restart"/>
            <w:tcMar>
              <w:left w:w="108" w:type="dxa"/>
              <w:right w:w="108" w:type="dxa"/>
            </w:tcMar>
          </w:tcPr>
          <w:p w14:paraId="2B452F07" w14:textId="5B17F4B4" w:rsidR="00A04BBB" w:rsidRDefault="007E5BFA" w:rsidP="00855168">
            <w:pPr>
              <w:pStyle w:val="Tablenumberedlist"/>
              <w:numPr>
                <w:ilvl w:val="0"/>
                <w:numId w:val="0"/>
              </w:numPr>
            </w:pPr>
            <w:r>
              <w:rPr>
                <w:lang w:val="en-GB"/>
              </w:rPr>
              <w:t xml:space="preserve">PAA3 </w:t>
            </w:r>
            <w:r w:rsidR="00A04BBB" w:rsidRPr="00050C93">
              <w:rPr>
                <w:lang w:val="en-GB"/>
              </w:rPr>
              <w:t>Develop a ‘tell us once’ approach across the traceability ecosystem</w:t>
            </w:r>
            <w:r w:rsidR="000106A5">
              <w:rPr>
                <w:lang w:val="en-GB"/>
              </w:rPr>
              <w:t>.</w:t>
            </w:r>
          </w:p>
        </w:tc>
        <w:tc>
          <w:tcPr>
            <w:tcW w:w="2557" w:type="pct"/>
            <w:tcMar>
              <w:left w:w="108" w:type="dxa"/>
              <w:right w:w="108" w:type="dxa"/>
            </w:tcMar>
          </w:tcPr>
          <w:p w14:paraId="1829DB6A" w14:textId="799AC2C0" w:rsidR="00A04BBB" w:rsidRPr="00F50E5A" w:rsidRDefault="00A04BBB" w:rsidP="002C4C22">
            <w:pPr>
              <w:pStyle w:val="Tablenumberedlist2"/>
              <w:numPr>
                <w:ilvl w:val="1"/>
                <w:numId w:val="31"/>
              </w:numPr>
            </w:pPr>
            <w:r w:rsidRPr="008C3C4E">
              <w:t>Identify current interstate and international requirements and horizon scan emerging trends, including cross-commodity requirements and potential impacts to be captured, information sources</w:t>
            </w:r>
            <w:r w:rsidR="00743582">
              <w:t xml:space="preserve"> and case studies,</w:t>
            </w:r>
            <w:r w:rsidRPr="008C3C4E">
              <w:t xml:space="preserve"> cybersecurity (including others’ cybersecurity particularly with centralised data pools), privacy, signals-based </w:t>
            </w:r>
            <w:r w:rsidR="000C3DAC" w:rsidRPr="008C3C4E">
              <w:t>approach,</w:t>
            </w:r>
            <w:r w:rsidRPr="008C3C4E">
              <w:t xml:space="preserve"> and ongoing market access</w:t>
            </w:r>
            <w:r>
              <w:t>.</w:t>
            </w:r>
          </w:p>
        </w:tc>
        <w:tc>
          <w:tcPr>
            <w:tcW w:w="722" w:type="pct"/>
            <w:tcMar>
              <w:left w:w="108" w:type="dxa"/>
              <w:right w:w="108" w:type="dxa"/>
            </w:tcMar>
          </w:tcPr>
          <w:p w14:paraId="18D32A02" w14:textId="0AA191EB" w:rsidR="00A04BBB" w:rsidRDefault="001D661D">
            <w:pPr>
              <w:pStyle w:val="TableText"/>
            </w:pPr>
            <w:r>
              <w:t>March 202</w:t>
            </w:r>
            <w:r w:rsidR="005F1A0F">
              <w:t>5</w:t>
            </w:r>
          </w:p>
        </w:tc>
      </w:tr>
      <w:tr w:rsidR="00A04BBB" w14:paraId="7A09C52E" w14:textId="77777777" w:rsidTr="00E54432">
        <w:tc>
          <w:tcPr>
            <w:tcW w:w="1721" w:type="pct"/>
            <w:vMerge/>
            <w:tcMar>
              <w:left w:w="108" w:type="dxa"/>
              <w:right w:w="108" w:type="dxa"/>
            </w:tcMar>
          </w:tcPr>
          <w:p w14:paraId="165C5969" w14:textId="77777777" w:rsidR="00A04BBB" w:rsidRPr="00A56A2A" w:rsidRDefault="00A04BBB">
            <w:pPr>
              <w:pStyle w:val="TableText"/>
            </w:pPr>
          </w:p>
        </w:tc>
        <w:tc>
          <w:tcPr>
            <w:tcW w:w="2557" w:type="pct"/>
            <w:tcMar>
              <w:left w:w="108" w:type="dxa"/>
              <w:right w:w="108" w:type="dxa"/>
            </w:tcMar>
          </w:tcPr>
          <w:p w14:paraId="6FDED21B" w14:textId="26B117D2" w:rsidR="00A04BBB" w:rsidRPr="00864FD7" w:rsidRDefault="00A04BBB">
            <w:pPr>
              <w:pStyle w:val="Tablenumberedlist2"/>
            </w:pPr>
            <w:r w:rsidRPr="00EC2A13">
              <w:t>Develop and implement a fit-for-purpose guide of regulatory and commercial traceability market requirements</w:t>
            </w:r>
            <w:r w:rsidRPr="00864FD7">
              <w:t>.</w:t>
            </w:r>
          </w:p>
        </w:tc>
        <w:tc>
          <w:tcPr>
            <w:tcW w:w="722" w:type="pct"/>
            <w:tcMar>
              <w:left w:w="108" w:type="dxa"/>
              <w:right w:w="108" w:type="dxa"/>
            </w:tcMar>
          </w:tcPr>
          <w:p w14:paraId="522F4227" w14:textId="16D7D6A6" w:rsidR="00A04BBB" w:rsidRPr="00A56A2A" w:rsidRDefault="001D661D">
            <w:pPr>
              <w:pStyle w:val="TableText"/>
            </w:pPr>
            <w:r>
              <w:t>June 202</w:t>
            </w:r>
            <w:r w:rsidR="005F1A0F">
              <w:t>5</w:t>
            </w:r>
          </w:p>
        </w:tc>
      </w:tr>
      <w:tr w:rsidR="00A04BBB" w14:paraId="67560A18" w14:textId="77777777" w:rsidTr="00E54432">
        <w:tc>
          <w:tcPr>
            <w:tcW w:w="1721" w:type="pct"/>
            <w:vMerge/>
            <w:tcMar>
              <w:left w:w="108" w:type="dxa"/>
              <w:right w:w="108" w:type="dxa"/>
            </w:tcMar>
          </w:tcPr>
          <w:p w14:paraId="63DE6EF1" w14:textId="77777777" w:rsidR="00A04BBB" w:rsidRDefault="00A04BBB">
            <w:pPr>
              <w:pStyle w:val="Tablenumberedlist"/>
              <w:numPr>
                <w:ilvl w:val="0"/>
                <w:numId w:val="0"/>
              </w:numPr>
            </w:pPr>
          </w:p>
        </w:tc>
        <w:tc>
          <w:tcPr>
            <w:tcW w:w="2557" w:type="pct"/>
            <w:tcMar>
              <w:left w:w="108" w:type="dxa"/>
              <w:right w:w="108" w:type="dxa"/>
            </w:tcMar>
          </w:tcPr>
          <w:p w14:paraId="67530FDB" w14:textId="7A5AEF9E" w:rsidR="00A04BBB" w:rsidRPr="00F50E5A" w:rsidRDefault="00A04BBB" w:rsidP="00961698">
            <w:pPr>
              <w:pStyle w:val="Tablenumberedlist2"/>
            </w:pPr>
            <w:r w:rsidRPr="000A213D">
              <w:t>Draft, consult and agree to principles focusing on a ‘tell us once’ approach for guiding legislators and regulators</w:t>
            </w:r>
            <w:r w:rsidRPr="00F50E5A">
              <w:t>.</w:t>
            </w:r>
          </w:p>
        </w:tc>
        <w:tc>
          <w:tcPr>
            <w:tcW w:w="722" w:type="pct"/>
            <w:tcMar>
              <w:left w:w="108" w:type="dxa"/>
              <w:right w:w="108" w:type="dxa"/>
            </w:tcMar>
          </w:tcPr>
          <w:p w14:paraId="78942B82" w14:textId="4AE83674" w:rsidR="00A04BBB" w:rsidRDefault="00A04BBB">
            <w:pPr>
              <w:pStyle w:val="TableText"/>
            </w:pPr>
            <w:r w:rsidRPr="00F50E5A">
              <w:t>December 202</w:t>
            </w:r>
            <w:r w:rsidR="005F1A0F">
              <w:t>5</w:t>
            </w:r>
          </w:p>
        </w:tc>
      </w:tr>
      <w:tr w:rsidR="00A04BBB" w14:paraId="55570E44" w14:textId="77777777" w:rsidTr="00E54432">
        <w:tc>
          <w:tcPr>
            <w:tcW w:w="1721" w:type="pct"/>
            <w:vMerge/>
            <w:tcMar>
              <w:left w:w="108" w:type="dxa"/>
              <w:right w:w="108" w:type="dxa"/>
            </w:tcMar>
          </w:tcPr>
          <w:p w14:paraId="6ACE1BE6" w14:textId="77777777" w:rsidR="00A04BBB" w:rsidRDefault="00A04BBB">
            <w:pPr>
              <w:pStyle w:val="Tablenumberedlist2"/>
              <w:numPr>
                <w:ilvl w:val="0"/>
                <w:numId w:val="0"/>
              </w:numPr>
            </w:pPr>
          </w:p>
        </w:tc>
        <w:tc>
          <w:tcPr>
            <w:tcW w:w="2557" w:type="pct"/>
            <w:tcMar>
              <w:left w:w="108" w:type="dxa"/>
              <w:right w:w="108" w:type="dxa"/>
            </w:tcMar>
          </w:tcPr>
          <w:p w14:paraId="001136F4" w14:textId="547C010C" w:rsidR="00A04BBB" w:rsidRPr="00F50E5A" w:rsidRDefault="00A04BBB">
            <w:pPr>
              <w:pStyle w:val="Tablenumberedlist2"/>
            </w:pPr>
            <w:r w:rsidRPr="00C6738F">
              <w:t>Encourage industry and government to work with</w:t>
            </w:r>
            <w:r w:rsidR="005D382C">
              <w:t xml:space="preserve"> all supply chain stakeholders </w:t>
            </w:r>
            <w:r w:rsidRPr="00C6738F">
              <w:t>to develop easy-to-implement traceability requirements and approach</w:t>
            </w:r>
            <w:r w:rsidRPr="00F50E5A">
              <w:t>.</w:t>
            </w:r>
          </w:p>
        </w:tc>
        <w:tc>
          <w:tcPr>
            <w:tcW w:w="722" w:type="pct"/>
            <w:tcMar>
              <w:left w:w="108" w:type="dxa"/>
              <w:right w:w="108" w:type="dxa"/>
            </w:tcMar>
          </w:tcPr>
          <w:p w14:paraId="2F75CD70" w14:textId="72144531" w:rsidR="00A04BBB" w:rsidRDefault="00A04BBB">
            <w:pPr>
              <w:pStyle w:val="TableText"/>
            </w:pPr>
            <w:r>
              <w:t>Ju</w:t>
            </w:r>
            <w:r w:rsidR="001D661D">
              <w:t>ly</w:t>
            </w:r>
            <w:r>
              <w:t xml:space="preserve"> 202</w:t>
            </w:r>
            <w:r w:rsidR="005F1A0F">
              <w:t>6</w:t>
            </w:r>
          </w:p>
        </w:tc>
      </w:tr>
      <w:tr w:rsidR="00A04BBB" w14:paraId="77F13580" w14:textId="77777777" w:rsidTr="00E54432">
        <w:tc>
          <w:tcPr>
            <w:tcW w:w="1721" w:type="pct"/>
            <w:vMerge/>
            <w:tcMar>
              <w:left w:w="108" w:type="dxa"/>
              <w:right w:w="108" w:type="dxa"/>
            </w:tcMar>
          </w:tcPr>
          <w:p w14:paraId="07CB203F" w14:textId="77777777" w:rsidR="00A04BBB" w:rsidRDefault="00A04BBB">
            <w:pPr>
              <w:pStyle w:val="Tablenumberedlist2"/>
              <w:numPr>
                <w:ilvl w:val="0"/>
                <w:numId w:val="0"/>
              </w:numPr>
            </w:pPr>
          </w:p>
        </w:tc>
        <w:tc>
          <w:tcPr>
            <w:tcW w:w="2557" w:type="pct"/>
            <w:tcMar>
              <w:left w:w="108" w:type="dxa"/>
              <w:right w:w="108" w:type="dxa"/>
            </w:tcMar>
          </w:tcPr>
          <w:p w14:paraId="16A0C6B0" w14:textId="18777007" w:rsidR="00A04BBB" w:rsidRPr="00F50E5A" w:rsidRDefault="00A04BBB" w:rsidP="004519E4">
            <w:pPr>
              <w:pStyle w:val="Tablenumberedlist2"/>
            </w:pPr>
            <w:r w:rsidRPr="004519E4">
              <w:t>Investigate data exchange principles and automated systems</w:t>
            </w:r>
            <w:r w:rsidRPr="0058509A">
              <w:t>.</w:t>
            </w:r>
          </w:p>
        </w:tc>
        <w:tc>
          <w:tcPr>
            <w:tcW w:w="722" w:type="pct"/>
            <w:tcMar>
              <w:left w:w="108" w:type="dxa"/>
              <w:right w:w="108" w:type="dxa"/>
            </w:tcMar>
          </w:tcPr>
          <w:p w14:paraId="30F31173" w14:textId="49EE0F27" w:rsidR="00A04BBB" w:rsidRPr="00F50E5A" w:rsidRDefault="00C575AE">
            <w:pPr>
              <w:pStyle w:val="TableText"/>
            </w:pPr>
            <w:r>
              <w:t>December 202</w:t>
            </w:r>
            <w:r w:rsidR="001B6D36">
              <w:t>6</w:t>
            </w:r>
            <w:r>
              <w:t>/January 202</w:t>
            </w:r>
            <w:r w:rsidR="001B6D36">
              <w:t>7</w:t>
            </w:r>
          </w:p>
        </w:tc>
      </w:tr>
      <w:tr w:rsidR="00A04BBB" w14:paraId="74E244F9" w14:textId="77777777" w:rsidTr="00E54432">
        <w:tc>
          <w:tcPr>
            <w:tcW w:w="1721" w:type="pct"/>
            <w:vMerge/>
            <w:tcMar>
              <w:left w:w="108" w:type="dxa"/>
              <w:right w:w="108" w:type="dxa"/>
            </w:tcMar>
          </w:tcPr>
          <w:p w14:paraId="5683A004" w14:textId="77777777" w:rsidR="00A04BBB" w:rsidRDefault="00A04BBB">
            <w:pPr>
              <w:pStyle w:val="Tablenumberedlist2"/>
              <w:numPr>
                <w:ilvl w:val="0"/>
                <w:numId w:val="0"/>
              </w:numPr>
            </w:pPr>
          </w:p>
        </w:tc>
        <w:tc>
          <w:tcPr>
            <w:tcW w:w="2557" w:type="pct"/>
            <w:tcMar>
              <w:left w:w="108" w:type="dxa"/>
              <w:right w:w="108" w:type="dxa"/>
            </w:tcMar>
          </w:tcPr>
          <w:p w14:paraId="129E8E5A" w14:textId="0034D30B" w:rsidR="00A04BBB" w:rsidRPr="004519E4" w:rsidRDefault="0049335E" w:rsidP="004519E4">
            <w:pPr>
              <w:pStyle w:val="Tablenumberedlist2"/>
            </w:pPr>
            <w:r w:rsidRPr="0049335E">
              <w:t>Agree and establish an automated system for ongoing sharing and visualisation</w:t>
            </w:r>
            <w:r>
              <w:t>.</w:t>
            </w:r>
          </w:p>
        </w:tc>
        <w:tc>
          <w:tcPr>
            <w:tcW w:w="722" w:type="pct"/>
            <w:tcMar>
              <w:left w:w="108" w:type="dxa"/>
              <w:right w:w="108" w:type="dxa"/>
            </w:tcMar>
          </w:tcPr>
          <w:p w14:paraId="67C7BE74" w14:textId="08DF4D71" w:rsidR="00A04BBB" w:rsidRDefault="00C575AE">
            <w:pPr>
              <w:pStyle w:val="TableText"/>
            </w:pPr>
            <w:r>
              <w:t>To be advised</w:t>
            </w:r>
          </w:p>
        </w:tc>
      </w:tr>
      <w:tr w:rsidR="00A04BBB" w14:paraId="6A4F981E" w14:textId="77777777" w:rsidTr="00E54432">
        <w:tc>
          <w:tcPr>
            <w:tcW w:w="1721" w:type="pct"/>
            <w:vMerge/>
            <w:tcMar>
              <w:left w:w="108" w:type="dxa"/>
              <w:right w:w="108" w:type="dxa"/>
            </w:tcMar>
          </w:tcPr>
          <w:p w14:paraId="68CFB9C5" w14:textId="77777777" w:rsidR="00A04BBB" w:rsidRDefault="00A04BBB">
            <w:pPr>
              <w:pStyle w:val="Tablenumberedlist2"/>
              <w:numPr>
                <w:ilvl w:val="0"/>
                <w:numId w:val="0"/>
              </w:numPr>
            </w:pPr>
          </w:p>
        </w:tc>
        <w:tc>
          <w:tcPr>
            <w:tcW w:w="2557" w:type="pct"/>
            <w:tcMar>
              <w:left w:w="108" w:type="dxa"/>
              <w:right w:w="108" w:type="dxa"/>
            </w:tcMar>
          </w:tcPr>
          <w:p w14:paraId="0416AD5C" w14:textId="32892B74" w:rsidR="00A04BBB" w:rsidRPr="004519E4" w:rsidRDefault="00230FDC" w:rsidP="00230FDC">
            <w:pPr>
              <w:pStyle w:val="Tablenumberedlist2"/>
            </w:pPr>
            <w:r w:rsidRPr="00230FDC">
              <w:t>Confirm beta version/draft form and scope funding considerations for ongoing maintenance</w:t>
            </w:r>
            <w:r>
              <w:t>.</w:t>
            </w:r>
          </w:p>
        </w:tc>
        <w:tc>
          <w:tcPr>
            <w:tcW w:w="722" w:type="pct"/>
            <w:tcMar>
              <w:left w:w="108" w:type="dxa"/>
              <w:right w:w="108" w:type="dxa"/>
            </w:tcMar>
          </w:tcPr>
          <w:p w14:paraId="75056062" w14:textId="6EFB81BF" w:rsidR="00A04BBB" w:rsidRDefault="00C575AE">
            <w:pPr>
              <w:pStyle w:val="TableText"/>
            </w:pPr>
            <w:r>
              <w:t>June 202</w:t>
            </w:r>
            <w:r w:rsidR="001B6D36">
              <w:t>7</w:t>
            </w:r>
          </w:p>
        </w:tc>
      </w:tr>
      <w:tr w:rsidR="00A04BBB" w14:paraId="5D441D9D" w14:textId="77777777" w:rsidTr="00E54432">
        <w:tc>
          <w:tcPr>
            <w:tcW w:w="1721" w:type="pct"/>
            <w:vMerge/>
            <w:tcMar>
              <w:left w:w="108" w:type="dxa"/>
              <w:right w:w="108" w:type="dxa"/>
            </w:tcMar>
          </w:tcPr>
          <w:p w14:paraId="08C410FF" w14:textId="77777777" w:rsidR="00A04BBB" w:rsidRDefault="00A04BBB">
            <w:pPr>
              <w:pStyle w:val="Tablenumberedlist2"/>
              <w:numPr>
                <w:ilvl w:val="0"/>
                <w:numId w:val="0"/>
              </w:numPr>
            </w:pPr>
          </w:p>
        </w:tc>
        <w:tc>
          <w:tcPr>
            <w:tcW w:w="2557" w:type="pct"/>
            <w:tcMar>
              <w:left w:w="108" w:type="dxa"/>
              <w:right w:w="108" w:type="dxa"/>
            </w:tcMar>
          </w:tcPr>
          <w:p w14:paraId="64CCBD8F" w14:textId="4954EFF5" w:rsidR="00A04BBB" w:rsidRPr="004519E4" w:rsidRDefault="001D661D" w:rsidP="004519E4">
            <w:pPr>
              <w:pStyle w:val="Tablenumberedlist2"/>
            </w:pPr>
            <w:r w:rsidRPr="001D661D">
              <w:t xml:space="preserve">Conduct and evaluate </w:t>
            </w:r>
            <w:proofErr w:type="spellStart"/>
            <w:r w:rsidRPr="001D661D">
              <w:t>RegTech</w:t>
            </w:r>
            <w:proofErr w:type="spellEnd"/>
            <w:r w:rsidRPr="001D661D">
              <w:t xml:space="preserve"> proof of concepts that would support a ‘tell us once’ approach</w:t>
            </w:r>
            <w:r>
              <w:t>.</w:t>
            </w:r>
          </w:p>
        </w:tc>
        <w:tc>
          <w:tcPr>
            <w:tcW w:w="722" w:type="pct"/>
            <w:tcMar>
              <w:left w:w="108" w:type="dxa"/>
              <w:right w:w="108" w:type="dxa"/>
            </w:tcMar>
          </w:tcPr>
          <w:p w14:paraId="1D90F643" w14:textId="4C33AE16" w:rsidR="00A04BBB" w:rsidRDefault="00C575AE">
            <w:pPr>
              <w:pStyle w:val="TableText"/>
            </w:pPr>
            <w:r>
              <w:t>December 202</w:t>
            </w:r>
            <w:r w:rsidR="001B6D36">
              <w:t>7</w:t>
            </w:r>
          </w:p>
        </w:tc>
      </w:tr>
    </w:tbl>
    <w:p w14:paraId="6835EC9B" w14:textId="17F619B3" w:rsidR="00764D6A" w:rsidRPr="00050C93" w:rsidRDefault="00D6002D" w:rsidP="00961698">
      <w:pPr>
        <w:pStyle w:val="Heading3"/>
        <w:keepLines w:val="0"/>
        <w:pageBreakBefore/>
        <w:numPr>
          <w:ilvl w:val="0"/>
          <w:numId w:val="0"/>
        </w:numPr>
        <w:ind w:left="964" w:hanging="964"/>
        <w:rPr>
          <w:color w:val="000000" w:themeColor="text1"/>
        </w:rPr>
      </w:pPr>
      <w:bookmarkStart w:id="41" w:name="_Toc125491476"/>
      <w:bookmarkStart w:id="42" w:name="_Toc125726637"/>
      <w:bookmarkStart w:id="43" w:name="_Toc181093714"/>
      <w:bookmarkEnd w:id="38"/>
      <w:bookmarkEnd w:id="40"/>
      <w:r w:rsidRPr="00961698">
        <w:rPr>
          <w:color w:val="000000" w:themeColor="text1"/>
        </w:rPr>
        <w:lastRenderedPageBreak/>
        <w:t xml:space="preserve">Pressing </w:t>
      </w:r>
      <w:r w:rsidRPr="00F922DC">
        <w:rPr>
          <w:color w:val="000000" w:themeColor="text1"/>
        </w:rPr>
        <w:t>challenge 3</w:t>
      </w:r>
      <w:bookmarkEnd w:id="41"/>
      <w:bookmarkEnd w:id="42"/>
      <w:bookmarkEnd w:id="43"/>
    </w:p>
    <w:p w14:paraId="6352C3D1" w14:textId="5AD4AFD1" w:rsidR="00C32377" w:rsidRDefault="00D6002D" w:rsidP="00EF18BF">
      <w:pPr>
        <w:rPr>
          <w:rFonts w:ascii="Calibri" w:hAnsi="Calibri" w:cs="Calibri"/>
          <w:color w:val="000000" w:themeColor="text1"/>
        </w:rPr>
      </w:pPr>
      <w:r w:rsidRPr="00050C93">
        <w:rPr>
          <w:rFonts w:ascii="Calibri" w:hAnsi="Calibri" w:cs="Calibri"/>
          <w:color w:val="000000" w:themeColor="text1"/>
        </w:rPr>
        <w:t xml:space="preserve">Increase traceability value-add while ensuring benefits are distributed across the supply chain to sustain </w:t>
      </w:r>
      <w:r w:rsidR="00B66FBE">
        <w:rPr>
          <w:rFonts w:ascii="Calibri" w:hAnsi="Calibri" w:cs="Calibri"/>
          <w:color w:val="000000" w:themeColor="text1"/>
        </w:rPr>
        <w:t xml:space="preserve">and expand </w:t>
      </w:r>
      <w:r w:rsidRPr="00050C93">
        <w:rPr>
          <w:rFonts w:ascii="Calibri" w:hAnsi="Calibri" w:cs="Calibri"/>
          <w:color w:val="000000" w:themeColor="text1"/>
        </w:rPr>
        <w:t xml:space="preserve">market access, </w:t>
      </w:r>
      <w:r w:rsidR="00B66FBE">
        <w:rPr>
          <w:rFonts w:ascii="Calibri" w:hAnsi="Calibri" w:cs="Calibri"/>
          <w:color w:val="000000" w:themeColor="text1"/>
        </w:rPr>
        <w:t xml:space="preserve">and </w:t>
      </w:r>
      <w:r w:rsidR="00C35687" w:rsidRPr="00050C93">
        <w:rPr>
          <w:rFonts w:ascii="Calibri" w:hAnsi="Calibri" w:cs="Calibri"/>
          <w:color w:val="000000" w:themeColor="text1"/>
        </w:rPr>
        <w:t>protect</w:t>
      </w:r>
      <w:r w:rsidRPr="00050C93">
        <w:rPr>
          <w:rFonts w:ascii="Calibri" w:hAnsi="Calibri" w:cs="Calibri"/>
          <w:color w:val="000000" w:themeColor="text1"/>
        </w:rPr>
        <w:t xml:space="preserve"> and enable agricultural exports, biosecurity and other benefits (</w:t>
      </w:r>
      <w:r w:rsidR="000C3DAC" w:rsidRPr="00961698">
        <w:rPr>
          <w:color w:val="000000" w:themeColor="text1"/>
        </w:rPr>
        <w:t>e.g.</w:t>
      </w:r>
      <w:r w:rsidRPr="00050C93">
        <w:rPr>
          <w:rFonts w:ascii="Calibri" w:hAnsi="Calibri" w:cs="Calibri"/>
          <w:color w:val="000000" w:themeColor="text1"/>
        </w:rPr>
        <w:t xml:space="preserve"> productivity and brand building).</w:t>
      </w:r>
    </w:p>
    <w:p w14:paraId="7EFA4C8F" w14:textId="386C892A" w:rsidR="00160974" w:rsidRPr="00050C93" w:rsidRDefault="00160974" w:rsidP="00EF18BF">
      <w:pPr>
        <w:rPr>
          <w:rFonts w:ascii="Calibri" w:hAnsi="Calibri" w:cs="Calibri"/>
          <w:color w:val="000000" w:themeColor="text1"/>
        </w:rPr>
      </w:pPr>
      <w:r w:rsidRPr="00160974">
        <w:rPr>
          <w:rFonts w:ascii="Calibri" w:hAnsi="Calibri" w:cs="Calibri"/>
          <w:color w:val="000000" w:themeColor="text1"/>
        </w:rPr>
        <w:t xml:space="preserve">Indicative leads and collaborators for priority area for action number 4 include industry bodies. Indicative leads and collaborators for priority areas for action numbers 5 and 6 include universities, research organisations </w:t>
      </w:r>
      <w:r w:rsidR="0049459C">
        <w:rPr>
          <w:rFonts w:ascii="Calibri" w:hAnsi="Calibri" w:cs="Calibri"/>
          <w:color w:val="000000" w:themeColor="text1"/>
        </w:rPr>
        <w:t xml:space="preserve">and </w:t>
      </w:r>
      <w:r w:rsidRPr="00160974">
        <w:rPr>
          <w:rFonts w:ascii="Calibri" w:hAnsi="Calibri" w:cs="Calibri"/>
          <w:color w:val="000000" w:themeColor="text1"/>
        </w:rPr>
        <w:t>Australian Government and agencies.</w:t>
      </w:r>
    </w:p>
    <w:p w14:paraId="3126491F" w14:textId="32DCFA69" w:rsidR="001F2125" w:rsidRPr="00050C93" w:rsidRDefault="00401A95" w:rsidP="00684BFE">
      <w:pPr>
        <w:pStyle w:val="Caption"/>
      </w:pPr>
      <w:bookmarkStart w:id="44" w:name="_Toc181093732"/>
      <w:bookmarkStart w:id="45" w:name="_Toc125445470"/>
      <w:r>
        <w:t xml:space="preserve">Table </w:t>
      </w:r>
      <w:r>
        <w:fldChar w:fldCharType="begin"/>
      </w:r>
      <w:r>
        <w:instrText>SEQ Table \* ARABIC</w:instrText>
      </w:r>
      <w:r>
        <w:fldChar w:fldCharType="separate"/>
      </w:r>
      <w:r w:rsidR="004164A5">
        <w:rPr>
          <w:noProof/>
        </w:rPr>
        <w:t>3</w:t>
      </w:r>
      <w:r>
        <w:fldChar w:fldCharType="end"/>
      </w:r>
      <w:r>
        <w:t xml:space="preserve"> Pressing challenge 3</w:t>
      </w:r>
      <w:bookmarkEnd w:id="44"/>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819"/>
        <w:gridCol w:w="7161"/>
        <w:gridCol w:w="2022"/>
      </w:tblGrid>
      <w:tr w:rsidR="002531F4" w14:paraId="65484AF3" w14:textId="77777777" w:rsidTr="439BE1BE">
        <w:trPr>
          <w:cantSplit/>
          <w:tblHeader/>
        </w:trPr>
        <w:tc>
          <w:tcPr>
            <w:tcW w:w="1721" w:type="pct"/>
            <w:tcMar>
              <w:left w:w="108" w:type="dxa"/>
              <w:right w:w="108" w:type="dxa"/>
            </w:tcMar>
          </w:tcPr>
          <w:p w14:paraId="097F9928" w14:textId="5F657463" w:rsidR="002531F4" w:rsidRDefault="002531F4">
            <w:pPr>
              <w:pStyle w:val="TableHeading"/>
            </w:pPr>
            <w:bookmarkStart w:id="46" w:name="Title_3"/>
            <w:bookmarkStart w:id="47" w:name="Table_3"/>
            <w:bookmarkEnd w:id="46"/>
            <w:r>
              <w:t>Priority areas for action</w:t>
            </w:r>
            <w:r w:rsidR="0080389D">
              <w:t xml:space="preserve"> (PAA)</w:t>
            </w:r>
          </w:p>
        </w:tc>
        <w:tc>
          <w:tcPr>
            <w:tcW w:w="2557" w:type="pct"/>
            <w:tcMar>
              <w:left w:w="108" w:type="dxa"/>
              <w:right w:w="108" w:type="dxa"/>
            </w:tcMar>
          </w:tcPr>
          <w:p w14:paraId="7F235936" w14:textId="77777777" w:rsidR="002531F4" w:rsidRPr="00340820" w:rsidRDefault="002531F4">
            <w:pPr>
              <w:pStyle w:val="TableHeading"/>
              <w:rPr>
                <w:highlight w:val="yellow"/>
              </w:rPr>
            </w:pPr>
            <w:r w:rsidRPr="00A56A2A">
              <w:t>Key activities for the next 5 years</w:t>
            </w:r>
          </w:p>
        </w:tc>
        <w:tc>
          <w:tcPr>
            <w:tcW w:w="722" w:type="pct"/>
            <w:tcMar>
              <w:left w:w="108" w:type="dxa"/>
              <w:right w:w="108" w:type="dxa"/>
            </w:tcMar>
          </w:tcPr>
          <w:p w14:paraId="0A2269FA" w14:textId="1D366A79" w:rsidR="002531F4" w:rsidRPr="00340820" w:rsidRDefault="002531F4">
            <w:pPr>
              <w:pStyle w:val="TableHeading"/>
              <w:rPr>
                <w:highlight w:val="yellow"/>
              </w:rPr>
            </w:pPr>
            <w:r w:rsidRPr="00A56A2A">
              <w:t>Time</w:t>
            </w:r>
            <w:r>
              <w:t xml:space="preserve"> </w:t>
            </w:r>
            <w:r w:rsidRPr="00A56A2A">
              <w:t>frames</w:t>
            </w:r>
            <w:r w:rsidR="00E7355E">
              <w:t xml:space="preserve"> for completion</w:t>
            </w:r>
          </w:p>
        </w:tc>
      </w:tr>
      <w:tr w:rsidR="002531F4" w14:paraId="1753D459" w14:textId="77777777" w:rsidTr="439BE1BE">
        <w:tc>
          <w:tcPr>
            <w:tcW w:w="1721" w:type="pct"/>
            <w:vMerge w:val="restart"/>
            <w:tcMar>
              <w:left w:w="108" w:type="dxa"/>
              <w:right w:w="108" w:type="dxa"/>
            </w:tcMar>
          </w:tcPr>
          <w:p w14:paraId="21702FC9" w14:textId="2D751B5C" w:rsidR="002531F4" w:rsidRDefault="0080389D" w:rsidP="00855168">
            <w:pPr>
              <w:pStyle w:val="Tablenumberedlist"/>
              <w:numPr>
                <w:ilvl w:val="0"/>
                <w:numId w:val="0"/>
              </w:numPr>
            </w:pPr>
            <w:bookmarkStart w:id="48" w:name="_Hlk151383230"/>
            <w:r>
              <w:t xml:space="preserve">PAA4 </w:t>
            </w:r>
            <w:r w:rsidR="00F73177" w:rsidRPr="00F73177">
              <w:t>Enhance and support trust and adoption of agricultural traceability through demonstration of value-add and return on investment</w:t>
            </w:r>
            <w:r w:rsidR="000106A5">
              <w:t>.</w:t>
            </w:r>
          </w:p>
        </w:tc>
        <w:tc>
          <w:tcPr>
            <w:tcW w:w="2557" w:type="pct"/>
            <w:tcMar>
              <w:left w:w="108" w:type="dxa"/>
              <w:right w:w="108" w:type="dxa"/>
            </w:tcMar>
          </w:tcPr>
          <w:p w14:paraId="67E5EDE3" w14:textId="54EB6C4D" w:rsidR="002531F4" w:rsidRPr="00F50E5A" w:rsidRDefault="006F4FA9" w:rsidP="002C4C22">
            <w:pPr>
              <w:pStyle w:val="Tablenumberedlist2"/>
              <w:numPr>
                <w:ilvl w:val="1"/>
                <w:numId w:val="32"/>
              </w:numPr>
            </w:pPr>
            <w:r>
              <w:t xml:space="preserve">Identify value propositions that support interoperability, scalability, affordability, </w:t>
            </w:r>
            <w:r w:rsidR="000C3DAC">
              <w:t>repeatability,</w:t>
            </w:r>
            <w:r>
              <w:t xml:space="preserve"> sustainability</w:t>
            </w:r>
            <w:r w:rsidR="00D465F7">
              <w:t xml:space="preserve"> and</w:t>
            </w:r>
            <w:r w:rsidR="005B5CFE">
              <w:t xml:space="preserve"> Environmental, Social and </w:t>
            </w:r>
            <w:r w:rsidR="396DA6D1">
              <w:t>G</w:t>
            </w:r>
            <w:r w:rsidR="005B5CFE">
              <w:t>overnance</w:t>
            </w:r>
            <w:r w:rsidR="008459E9">
              <w:t xml:space="preserve"> (ESG)</w:t>
            </w:r>
            <w:r w:rsidR="00091F53">
              <w:t xml:space="preserve"> considerations</w:t>
            </w:r>
            <w:r>
              <w:t>.</w:t>
            </w:r>
          </w:p>
        </w:tc>
        <w:tc>
          <w:tcPr>
            <w:tcW w:w="722" w:type="pct"/>
            <w:tcMar>
              <w:left w:w="108" w:type="dxa"/>
              <w:right w:w="108" w:type="dxa"/>
            </w:tcMar>
          </w:tcPr>
          <w:p w14:paraId="7AE3FC52" w14:textId="06572AE8" w:rsidR="002531F4" w:rsidRDefault="00CC131A">
            <w:pPr>
              <w:pStyle w:val="TableText"/>
            </w:pPr>
            <w:r>
              <w:t>Ongoing</w:t>
            </w:r>
          </w:p>
        </w:tc>
      </w:tr>
      <w:tr w:rsidR="002531F4" w14:paraId="67190326" w14:textId="77777777" w:rsidTr="439BE1BE">
        <w:tc>
          <w:tcPr>
            <w:tcW w:w="1721" w:type="pct"/>
            <w:vMerge/>
            <w:tcMar>
              <w:left w:w="108" w:type="dxa"/>
              <w:right w:w="108" w:type="dxa"/>
            </w:tcMar>
          </w:tcPr>
          <w:p w14:paraId="060605DF" w14:textId="77777777" w:rsidR="002531F4" w:rsidRPr="00A56A2A" w:rsidRDefault="002531F4">
            <w:pPr>
              <w:pStyle w:val="TableText"/>
            </w:pPr>
          </w:p>
        </w:tc>
        <w:tc>
          <w:tcPr>
            <w:tcW w:w="2557" w:type="pct"/>
            <w:tcMar>
              <w:left w:w="108" w:type="dxa"/>
              <w:right w:w="108" w:type="dxa"/>
            </w:tcMar>
          </w:tcPr>
          <w:p w14:paraId="301BDD95" w14:textId="58FF7EE9" w:rsidR="002531F4" w:rsidRPr="00864FD7" w:rsidRDefault="001B48EF" w:rsidP="001B48EF">
            <w:pPr>
              <w:pStyle w:val="Tablenumberedlist2"/>
            </w:pPr>
            <w:r w:rsidRPr="001B48EF">
              <w:t>Develop use cases and benefits analyses (including cost benefits</w:t>
            </w:r>
            <w:r w:rsidR="00091F53">
              <w:t xml:space="preserve"> and risk mitigation</w:t>
            </w:r>
            <w:r w:rsidRPr="001B48EF">
              <w:t>) to inform business decision-making and continuous improvement drawing on existing pilots, case studies and initiatives.</w:t>
            </w:r>
          </w:p>
        </w:tc>
        <w:tc>
          <w:tcPr>
            <w:tcW w:w="722" w:type="pct"/>
            <w:tcMar>
              <w:left w:w="108" w:type="dxa"/>
              <w:right w:w="108" w:type="dxa"/>
            </w:tcMar>
          </w:tcPr>
          <w:p w14:paraId="38105EFE" w14:textId="5CCA54DC" w:rsidR="002531F4" w:rsidRPr="00A56A2A" w:rsidRDefault="00CC131A">
            <w:pPr>
              <w:pStyle w:val="TableText"/>
            </w:pPr>
            <w:r>
              <w:t>Ongoing</w:t>
            </w:r>
          </w:p>
        </w:tc>
      </w:tr>
      <w:tr w:rsidR="002531F4" w14:paraId="30B4968A" w14:textId="77777777" w:rsidTr="439BE1BE">
        <w:tc>
          <w:tcPr>
            <w:tcW w:w="1721" w:type="pct"/>
            <w:vMerge/>
            <w:tcMar>
              <w:left w:w="108" w:type="dxa"/>
              <w:right w:w="108" w:type="dxa"/>
            </w:tcMar>
          </w:tcPr>
          <w:p w14:paraId="459AB095" w14:textId="77777777" w:rsidR="002531F4" w:rsidRDefault="002531F4">
            <w:pPr>
              <w:pStyle w:val="Tablenumberedlist"/>
              <w:numPr>
                <w:ilvl w:val="0"/>
                <w:numId w:val="0"/>
              </w:numPr>
            </w:pPr>
          </w:p>
        </w:tc>
        <w:tc>
          <w:tcPr>
            <w:tcW w:w="2557" w:type="pct"/>
            <w:tcMar>
              <w:left w:w="108" w:type="dxa"/>
              <w:right w:w="108" w:type="dxa"/>
            </w:tcMar>
          </w:tcPr>
          <w:p w14:paraId="5A750D8F" w14:textId="2C01B07A" w:rsidR="002531F4" w:rsidRPr="00765CA8" w:rsidRDefault="00677CCB" w:rsidP="00187F37">
            <w:pPr>
              <w:pStyle w:val="Tablenumberedlist2"/>
            </w:pPr>
            <w:r w:rsidRPr="00765CA8">
              <w:t>Engage champions to demonstrate the value of these case studies</w:t>
            </w:r>
            <w:r w:rsidR="002531F4" w:rsidRPr="00765CA8">
              <w:t>.</w:t>
            </w:r>
          </w:p>
        </w:tc>
        <w:tc>
          <w:tcPr>
            <w:tcW w:w="722" w:type="pct"/>
            <w:tcMar>
              <w:left w:w="108" w:type="dxa"/>
              <w:right w:w="108" w:type="dxa"/>
            </w:tcMar>
          </w:tcPr>
          <w:p w14:paraId="57960116" w14:textId="5A27A026" w:rsidR="002531F4" w:rsidRDefault="00677CCB">
            <w:pPr>
              <w:pStyle w:val="TableText"/>
            </w:pPr>
            <w:r>
              <w:t>February</w:t>
            </w:r>
            <w:r w:rsidR="002531F4" w:rsidRPr="00F50E5A">
              <w:t xml:space="preserve"> 202</w:t>
            </w:r>
            <w:r w:rsidR="00165E04">
              <w:t>5</w:t>
            </w:r>
          </w:p>
        </w:tc>
      </w:tr>
      <w:bookmarkEnd w:id="48"/>
      <w:tr w:rsidR="009549BB" w14:paraId="481551A3" w14:textId="77777777" w:rsidTr="439BE1BE">
        <w:tc>
          <w:tcPr>
            <w:tcW w:w="1721" w:type="pct"/>
            <w:vMerge w:val="restart"/>
            <w:tcMar>
              <w:left w:w="108" w:type="dxa"/>
              <w:right w:w="108" w:type="dxa"/>
            </w:tcMar>
          </w:tcPr>
          <w:p w14:paraId="26A6BFB7" w14:textId="39935005" w:rsidR="009549BB" w:rsidRDefault="008A584A" w:rsidP="00855168">
            <w:pPr>
              <w:pStyle w:val="Tablenumberedlist"/>
              <w:numPr>
                <w:ilvl w:val="0"/>
                <w:numId w:val="0"/>
              </w:numPr>
            </w:pPr>
            <w:r>
              <w:t xml:space="preserve">PAA5 </w:t>
            </w:r>
            <w:r w:rsidR="009549BB" w:rsidRPr="00CF1F28">
              <w:t>Support industry to implement interoperable systems</w:t>
            </w:r>
            <w:r w:rsidR="000106A5">
              <w:t>.</w:t>
            </w:r>
          </w:p>
        </w:tc>
        <w:tc>
          <w:tcPr>
            <w:tcW w:w="2557" w:type="pct"/>
            <w:tcMar>
              <w:left w:w="108" w:type="dxa"/>
              <w:right w:w="108" w:type="dxa"/>
            </w:tcMar>
          </w:tcPr>
          <w:p w14:paraId="661593D0" w14:textId="27012C54" w:rsidR="009549BB" w:rsidRDefault="009549BB" w:rsidP="002C4C22">
            <w:pPr>
              <w:pStyle w:val="Tablenumberedlist2"/>
              <w:numPr>
                <w:ilvl w:val="1"/>
                <w:numId w:val="33"/>
              </w:numPr>
            </w:pPr>
            <w:r w:rsidRPr="00050C93">
              <w:t xml:space="preserve">Build and align understanding </w:t>
            </w:r>
            <w:r>
              <w:t xml:space="preserve">and capability </w:t>
            </w:r>
            <w:r w:rsidRPr="00050C93">
              <w:t xml:space="preserve">across </w:t>
            </w:r>
            <w:r w:rsidRPr="549DC06C">
              <w:t xml:space="preserve">industry and supply chain stakeholders on interoperability </w:t>
            </w:r>
            <w:r w:rsidR="00AC0B16">
              <w:t>of traceability systems and requirements that enable market access, such as for sustainability claims</w:t>
            </w:r>
            <w:r w:rsidR="00B36046">
              <w:t xml:space="preserve"> </w:t>
            </w:r>
            <w:r w:rsidRPr="549DC06C">
              <w:t>and how to implement it across the ecosystem</w:t>
            </w:r>
            <w:r>
              <w:t>.</w:t>
            </w:r>
          </w:p>
        </w:tc>
        <w:tc>
          <w:tcPr>
            <w:tcW w:w="722" w:type="pct"/>
            <w:tcMar>
              <w:left w:w="108" w:type="dxa"/>
              <w:right w:w="108" w:type="dxa"/>
            </w:tcMar>
          </w:tcPr>
          <w:p w14:paraId="64D48593" w14:textId="3FB7E8A8" w:rsidR="009549BB" w:rsidRDefault="000326B9">
            <w:pPr>
              <w:pStyle w:val="TableText"/>
            </w:pPr>
            <w:r>
              <w:t>Ongoing</w:t>
            </w:r>
          </w:p>
        </w:tc>
      </w:tr>
      <w:tr w:rsidR="009549BB" w14:paraId="10D9C4ED" w14:textId="77777777" w:rsidTr="439BE1BE">
        <w:tc>
          <w:tcPr>
            <w:tcW w:w="1721" w:type="pct"/>
            <w:vMerge/>
            <w:tcMar>
              <w:left w:w="108" w:type="dxa"/>
              <w:right w:w="108" w:type="dxa"/>
            </w:tcMar>
          </w:tcPr>
          <w:p w14:paraId="74E9B001" w14:textId="77777777" w:rsidR="009549BB" w:rsidRPr="00A56A2A" w:rsidRDefault="009549BB">
            <w:pPr>
              <w:pStyle w:val="Tablenumberedlist"/>
              <w:numPr>
                <w:ilvl w:val="0"/>
                <w:numId w:val="0"/>
              </w:numPr>
            </w:pPr>
          </w:p>
        </w:tc>
        <w:tc>
          <w:tcPr>
            <w:tcW w:w="2557" w:type="pct"/>
            <w:tcMar>
              <w:left w:w="108" w:type="dxa"/>
              <w:right w:w="108" w:type="dxa"/>
            </w:tcMar>
          </w:tcPr>
          <w:p w14:paraId="441215BE" w14:textId="1F220DF3" w:rsidR="009549BB" w:rsidRPr="0058509A" w:rsidRDefault="009549BB">
            <w:pPr>
              <w:pStyle w:val="Tablenumberedlist2"/>
            </w:pPr>
            <w:r w:rsidRPr="000C01E1">
              <w:t xml:space="preserve">Collaborate on system frameworks and their integration between industry/government systems and technologies to develop use cases and pilots to early adoption </w:t>
            </w:r>
            <w:r w:rsidR="000C3DAC" w:rsidRPr="000C01E1">
              <w:t>considering</w:t>
            </w:r>
            <w:r w:rsidRPr="000C01E1">
              <w:t xml:space="preserve"> business maturity</w:t>
            </w:r>
            <w:r w:rsidRPr="0058509A">
              <w:t>.</w:t>
            </w:r>
          </w:p>
        </w:tc>
        <w:tc>
          <w:tcPr>
            <w:tcW w:w="722" w:type="pct"/>
            <w:tcMar>
              <w:left w:w="108" w:type="dxa"/>
              <w:right w:w="108" w:type="dxa"/>
            </w:tcMar>
          </w:tcPr>
          <w:p w14:paraId="04D8EBC6" w14:textId="6F7B417F" w:rsidR="009549BB" w:rsidRPr="0058509A" w:rsidRDefault="002D7C72">
            <w:pPr>
              <w:pStyle w:val="TableText"/>
            </w:pPr>
            <w:r>
              <w:t>February</w:t>
            </w:r>
            <w:r w:rsidR="009549BB">
              <w:t xml:space="preserve"> 202</w:t>
            </w:r>
            <w:r>
              <w:t>6</w:t>
            </w:r>
          </w:p>
        </w:tc>
      </w:tr>
      <w:tr w:rsidR="009549BB" w14:paraId="7F5DCAB4" w14:textId="77777777" w:rsidTr="439BE1BE">
        <w:tc>
          <w:tcPr>
            <w:tcW w:w="1721" w:type="pct"/>
            <w:vMerge/>
            <w:tcMar>
              <w:left w:w="108" w:type="dxa"/>
              <w:right w:w="108" w:type="dxa"/>
            </w:tcMar>
          </w:tcPr>
          <w:p w14:paraId="0D648235" w14:textId="77777777" w:rsidR="009549BB" w:rsidRPr="00A56A2A" w:rsidRDefault="009549BB">
            <w:pPr>
              <w:pStyle w:val="Tablenumberedlist"/>
              <w:numPr>
                <w:ilvl w:val="0"/>
                <w:numId w:val="0"/>
              </w:numPr>
            </w:pPr>
          </w:p>
        </w:tc>
        <w:tc>
          <w:tcPr>
            <w:tcW w:w="2557" w:type="pct"/>
            <w:tcMar>
              <w:left w:w="108" w:type="dxa"/>
              <w:right w:w="108" w:type="dxa"/>
            </w:tcMar>
          </w:tcPr>
          <w:p w14:paraId="63E3D104" w14:textId="55343C8A" w:rsidR="009549BB" w:rsidRPr="0058509A" w:rsidRDefault="009549BB" w:rsidP="00271500">
            <w:pPr>
              <w:pStyle w:val="Tablenumberedlist2"/>
            </w:pPr>
            <w:r w:rsidRPr="00271500">
              <w:t>Raise awareness and market new viable solutions, including in response to potential cybersecurity risks (including others’ cybersecurity, particularly with centralised data pools)</w:t>
            </w:r>
            <w:r>
              <w:t>.</w:t>
            </w:r>
          </w:p>
        </w:tc>
        <w:tc>
          <w:tcPr>
            <w:tcW w:w="722" w:type="pct"/>
            <w:tcMar>
              <w:left w:w="108" w:type="dxa"/>
              <w:right w:w="108" w:type="dxa"/>
            </w:tcMar>
          </w:tcPr>
          <w:p w14:paraId="35D67546" w14:textId="0B3D0139" w:rsidR="009549BB" w:rsidRDefault="007B4A69">
            <w:pPr>
              <w:pStyle w:val="TableText"/>
            </w:pPr>
            <w:r w:rsidRPr="00254CA7">
              <w:t>August</w:t>
            </w:r>
            <w:r w:rsidR="00EE2677" w:rsidRPr="00254CA7">
              <w:t xml:space="preserve"> 202</w:t>
            </w:r>
            <w:r w:rsidR="003436B0" w:rsidRPr="00254CA7">
              <w:t>5</w:t>
            </w:r>
          </w:p>
        </w:tc>
      </w:tr>
      <w:tr w:rsidR="009549BB" w14:paraId="1569D24A" w14:textId="77777777" w:rsidTr="439BE1BE">
        <w:tc>
          <w:tcPr>
            <w:tcW w:w="1721" w:type="pct"/>
            <w:vMerge/>
            <w:tcMar>
              <w:left w:w="108" w:type="dxa"/>
              <w:right w:w="108" w:type="dxa"/>
            </w:tcMar>
          </w:tcPr>
          <w:p w14:paraId="365ADD0A" w14:textId="77777777" w:rsidR="009549BB" w:rsidRPr="00A56A2A" w:rsidRDefault="009549BB">
            <w:pPr>
              <w:pStyle w:val="Tablenumberedlist"/>
              <w:numPr>
                <w:ilvl w:val="0"/>
                <w:numId w:val="0"/>
              </w:numPr>
            </w:pPr>
          </w:p>
        </w:tc>
        <w:tc>
          <w:tcPr>
            <w:tcW w:w="2557" w:type="pct"/>
            <w:tcMar>
              <w:left w:w="108" w:type="dxa"/>
              <w:right w:w="108" w:type="dxa"/>
            </w:tcMar>
          </w:tcPr>
          <w:p w14:paraId="56DEA59E" w14:textId="0D3CECB7" w:rsidR="009549BB" w:rsidRPr="00271500" w:rsidRDefault="00565637" w:rsidP="00271500">
            <w:pPr>
              <w:pStyle w:val="Tablenumberedlist2"/>
            </w:pPr>
            <w:r w:rsidRPr="00565637">
              <w:t>Establish incentives and mechanisms to drive adoption of new viable solutions</w:t>
            </w:r>
            <w:r>
              <w:t>.</w:t>
            </w:r>
          </w:p>
        </w:tc>
        <w:tc>
          <w:tcPr>
            <w:tcW w:w="722" w:type="pct"/>
            <w:tcMar>
              <w:left w:w="108" w:type="dxa"/>
              <w:right w:w="108" w:type="dxa"/>
            </w:tcMar>
          </w:tcPr>
          <w:p w14:paraId="36848833" w14:textId="33D848A5" w:rsidR="009549BB" w:rsidRDefault="00A368D2">
            <w:pPr>
              <w:pStyle w:val="TableText"/>
            </w:pPr>
            <w:r>
              <w:t>December 2024</w:t>
            </w:r>
          </w:p>
        </w:tc>
      </w:tr>
      <w:tr w:rsidR="003B43FC" w14:paraId="7F2C0407" w14:textId="77777777" w:rsidTr="439BE1BE">
        <w:tc>
          <w:tcPr>
            <w:tcW w:w="1721" w:type="pct"/>
            <w:vMerge/>
            <w:tcMar>
              <w:left w:w="108" w:type="dxa"/>
              <w:right w:w="108" w:type="dxa"/>
            </w:tcMar>
          </w:tcPr>
          <w:p w14:paraId="42438BF0" w14:textId="77777777" w:rsidR="003B43FC" w:rsidRPr="00A56A2A" w:rsidRDefault="003B43FC">
            <w:pPr>
              <w:pStyle w:val="Tablenumberedlist"/>
              <w:numPr>
                <w:ilvl w:val="0"/>
                <w:numId w:val="0"/>
              </w:numPr>
            </w:pPr>
          </w:p>
        </w:tc>
        <w:tc>
          <w:tcPr>
            <w:tcW w:w="2557" w:type="pct"/>
            <w:tcMar>
              <w:left w:w="108" w:type="dxa"/>
              <w:right w:w="108" w:type="dxa"/>
            </w:tcMar>
          </w:tcPr>
          <w:p w14:paraId="345C592B" w14:textId="6A127D8E" w:rsidR="003B43FC" w:rsidRPr="00565637" w:rsidRDefault="000D13BE" w:rsidP="000D13BE">
            <w:pPr>
              <w:pStyle w:val="Tablenumberedlist2"/>
            </w:pPr>
            <w:r w:rsidRPr="000D13BE">
              <w:t>Implement national biosecurity traceability reforms and enhancements (such as livestock, plant property identification and horses).</w:t>
            </w:r>
          </w:p>
        </w:tc>
        <w:tc>
          <w:tcPr>
            <w:tcW w:w="722" w:type="pct"/>
            <w:tcMar>
              <w:left w:w="108" w:type="dxa"/>
              <w:right w:w="108" w:type="dxa"/>
            </w:tcMar>
          </w:tcPr>
          <w:p w14:paraId="55D59E70" w14:textId="1C63622C" w:rsidR="003B43FC" w:rsidRDefault="007408ED">
            <w:pPr>
              <w:pStyle w:val="TableText"/>
            </w:pPr>
            <w:r>
              <w:t>To be determined</w:t>
            </w:r>
          </w:p>
        </w:tc>
      </w:tr>
      <w:tr w:rsidR="003B43FC" w14:paraId="2040ADC5" w14:textId="77777777" w:rsidTr="439BE1BE">
        <w:tc>
          <w:tcPr>
            <w:tcW w:w="1721" w:type="pct"/>
            <w:vMerge/>
            <w:tcMar>
              <w:left w:w="108" w:type="dxa"/>
              <w:right w:w="108" w:type="dxa"/>
            </w:tcMar>
          </w:tcPr>
          <w:p w14:paraId="10C5F002" w14:textId="77777777" w:rsidR="003B43FC" w:rsidRPr="00A56A2A" w:rsidRDefault="003B43FC">
            <w:pPr>
              <w:pStyle w:val="Tablenumberedlist"/>
              <w:numPr>
                <w:ilvl w:val="0"/>
                <w:numId w:val="0"/>
              </w:numPr>
            </w:pPr>
          </w:p>
        </w:tc>
        <w:tc>
          <w:tcPr>
            <w:tcW w:w="2557" w:type="pct"/>
            <w:tcMar>
              <w:left w:w="108" w:type="dxa"/>
              <w:right w:w="108" w:type="dxa"/>
            </w:tcMar>
          </w:tcPr>
          <w:p w14:paraId="149532E7" w14:textId="277AD76D" w:rsidR="003B43FC" w:rsidRPr="00565637" w:rsidRDefault="00392214" w:rsidP="00392214">
            <w:pPr>
              <w:pStyle w:val="Tablenumberedlist2"/>
            </w:pPr>
            <w:r w:rsidRPr="00392214">
              <w:t>Specify approaches and requirements for a sustainability credential verification system that is responsive to emerging international requirements and considers Australia’s unique landscape and production conditions.</w:t>
            </w:r>
          </w:p>
        </w:tc>
        <w:tc>
          <w:tcPr>
            <w:tcW w:w="722" w:type="pct"/>
            <w:tcMar>
              <w:left w:w="108" w:type="dxa"/>
              <w:right w:w="108" w:type="dxa"/>
            </w:tcMar>
          </w:tcPr>
          <w:p w14:paraId="3ACE87E8" w14:textId="29F92B36" w:rsidR="003B43FC" w:rsidRDefault="00392214">
            <w:pPr>
              <w:pStyle w:val="TableText"/>
            </w:pPr>
            <w:r>
              <w:t>To be determined</w:t>
            </w:r>
          </w:p>
        </w:tc>
      </w:tr>
      <w:tr w:rsidR="003B43FC" w14:paraId="7F009670" w14:textId="77777777" w:rsidTr="439BE1BE">
        <w:tc>
          <w:tcPr>
            <w:tcW w:w="1721" w:type="pct"/>
            <w:vMerge/>
            <w:tcMar>
              <w:left w:w="108" w:type="dxa"/>
              <w:right w:w="108" w:type="dxa"/>
            </w:tcMar>
          </w:tcPr>
          <w:p w14:paraId="3EFA960D" w14:textId="77777777" w:rsidR="003B43FC" w:rsidRPr="00A56A2A" w:rsidRDefault="003B43FC">
            <w:pPr>
              <w:pStyle w:val="Tablenumberedlist"/>
              <w:numPr>
                <w:ilvl w:val="0"/>
                <w:numId w:val="0"/>
              </w:numPr>
            </w:pPr>
          </w:p>
        </w:tc>
        <w:tc>
          <w:tcPr>
            <w:tcW w:w="2557" w:type="pct"/>
            <w:tcMar>
              <w:left w:w="108" w:type="dxa"/>
              <w:right w:w="108" w:type="dxa"/>
            </w:tcMar>
          </w:tcPr>
          <w:p w14:paraId="2E5B568D" w14:textId="6C93B610" w:rsidR="003B43FC" w:rsidRPr="00565637" w:rsidRDefault="00F01E11" w:rsidP="00271500">
            <w:pPr>
              <w:pStyle w:val="Tablenumberedlist2"/>
            </w:pPr>
            <w:r w:rsidRPr="00F01E11">
              <w:t>Specify methods and requirements to leverage existing data sets to provide evidence for sustainability claims to maintain and grow market access</w:t>
            </w:r>
            <w:r>
              <w:t>.</w:t>
            </w:r>
          </w:p>
        </w:tc>
        <w:tc>
          <w:tcPr>
            <w:tcW w:w="722" w:type="pct"/>
            <w:tcMar>
              <w:left w:w="108" w:type="dxa"/>
              <w:right w:w="108" w:type="dxa"/>
            </w:tcMar>
          </w:tcPr>
          <w:p w14:paraId="0114334C" w14:textId="7B1C0C2B" w:rsidR="003B43FC" w:rsidRDefault="00F01E11">
            <w:pPr>
              <w:pStyle w:val="TableText"/>
            </w:pPr>
            <w:r>
              <w:t>To be determined</w:t>
            </w:r>
          </w:p>
        </w:tc>
      </w:tr>
      <w:tr w:rsidR="003D3D47" w14:paraId="2C87B283" w14:textId="77777777" w:rsidTr="439BE1BE">
        <w:tc>
          <w:tcPr>
            <w:tcW w:w="1721" w:type="pct"/>
            <w:vMerge w:val="restart"/>
            <w:tcMar>
              <w:left w:w="108" w:type="dxa"/>
              <w:right w:w="108" w:type="dxa"/>
            </w:tcMar>
          </w:tcPr>
          <w:p w14:paraId="6001DCA7" w14:textId="17733D10" w:rsidR="003D3D47" w:rsidRPr="00A56A2A" w:rsidRDefault="00753F53" w:rsidP="00855168">
            <w:pPr>
              <w:pStyle w:val="Tablenumberedlist"/>
              <w:numPr>
                <w:ilvl w:val="0"/>
                <w:numId w:val="0"/>
              </w:numPr>
            </w:pPr>
            <w:r>
              <w:t xml:space="preserve">PAA6 </w:t>
            </w:r>
            <w:r w:rsidR="003D3D47" w:rsidRPr="00050C93">
              <w:t xml:space="preserve">Improve </w:t>
            </w:r>
            <w:r w:rsidR="00762623">
              <w:t>2</w:t>
            </w:r>
            <w:r w:rsidR="003D3D47" w:rsidRPr="00050C93">
              <w:t xml:space="preserve">-way, </w:t>
            </w:r>
            <w:r w:rsidR="003D3D47" w:rsidRPr="003D3D47">
              <w:t>producer</w:t>
            </w:r>
            <w:r w:rsidR="003D3D47" w:rsidRPr="00050C93">
              <w:t>-consumer information flows to identify value-add creation and distribution opportunities and drive business development</w:t>
            </w:r>
            <w:r w:rsidR="000106A5">
              <w:t>.</w:t>
            </w:r>
          </w:p>
        </w:tc>
        <w:tc>
          <w:tcPr>
            <w:tcW w:w="2557" w:type="pct"/>
            <w:tcMar>
              <w:left w:w="108" w:type="dxa"/>
              <w:right w:w="108" w:type="dxa"/>
            </w:tcMar>
          </w:tcPr>
          <w:p w14:paraId="427AD666" w14:textId="7C6D2996" w:rsidR="003D3D47" w:rsidRPr="002D7C72" w:rsidRDefault="00824505" w:rsidP="002C4C22">
            <w:pPr>
              <w:pStyle w:val="Tablenumberedlist2"/>
              <w:numPr>
                <w:ilvl w:val="1"/>
                <w:numId w:val="34"/>
              </w:numPr>
            </w:pPr>
            <w:r w:rsidRPr="00824505">
              <w:t>Scope the market intelligence needs of early supply chain participants</w:t>
            </w:r>
            <w:r>
              <w:t>.</w:t>
            </w:r>
          </w:p>
        </w:tc>
        <w:tc>
          <w:tcPr>
            <w:tcW w:w="722" w:type="pct"/>
            <w:tcMar>
              <w:left w:w="108" w:type="dxa"/>
              <w:right w:w="108" w:type="dxa"/>
            </w:tcMar>
          </w:tcPr>
          <w:p w14:paraId="7D7FD7D3" w14:textId="1C61580F" w:rsidR="003D3D47" w:rsidRDefault="002D25A8">
            <w:pPr>
              <w:pStyle w:val="TableText"/>
            </w:pPr>
            <w:r>
              <w:t>To be determined</w:t>
            </w:r>
          </w:p>
        </w:tc>
      </w:tr>
      <w:tr w:rsidR="003D3D47" w14:paraId="3F46B86F" w14:textId="77777777" w:rsidTr="439BE1BE">
        <w:tc>
          <w:tcPr>
            <w:tcW w:w="1721" w:type="pct"/>
            <w:vMerge/>
            <w:tcMar>
              <w:left w:w="108" w:type="dxa"/>
              <w:right w:w="108" w:type="dxa"/>
            </w:tcMar>
          </w:tcPr>
          <w:p w14:paraId="4B5CE57E" w14:textId="77777777" w:rsidR="003D3D47" w:rsidRPr="00050C93" w:rsidRDefault="003D3D47" w:rsidP="003D3D47">
            <w:pPr>
              <w:pStyle w:val="Tablenumberedlist"/>
            </w:pPr>
          </w:p>
        </w:tc>
        <w:tc>
          <w:tcPr>
            <w:tcW w:w="2557" w:type="pct"/>
            <w:tcMar>
              <w:left w:w="108" w:type="dxa"/>
              <w:right w:w="108" w:type="dxa"/>
            </w:tcMar>
          </w:tcPr>
          <w:p w14:paraId="45DCFD8C" w14:textId="56167144" w:rsidR="003D3D47" w:rsidRPr="002D7C72" w:rsidRDefault="00C8377E" w:rsidP="00C8377E">
            <w:pPr>
              <w:pStyle w:val="Tablenumberedlist2"/>
            </w:pPr>
            <w:r w:rsidRPr="00C8377E">
              <w:t>Identify and expand feedback loops to early supply chain participants, including producers</w:t>
            </w:r>
            <w:r>
              <w:t>.</w:t>
            </w:r>
          </w:p>
        </w:tc>
        <w:tc>
          <w:tcPr>
            <w:tcW w:w="722" w:type="pct"/>
            <w:tcMar>
              <w:left w:w="108" w:type="dxa"/>
              <w:right w:w="108" w:type="dxa"/>
            </w:tcMar>
          </w:tcPr>
          <w:p w14:paraId="49F7B77B" w14:textId="43ABCC48" w:rsidR="003D3D47" w:rsidRDefault="00654D0C">
            <w:pPr>
              <w:pStyle w:val="TableText"/>
            </w:pPr>
            <w:r>
              <w:t>Ongoing</w:t>
            </w:r>
          </w:p>
        </w:tc>
      </w:tr>
      <w:tr w:rsidR="003D3D47" w14:paraId="01235A44" w14:textId="77777777" w:rsidTr="439BE1BE">
        <w:tc>
          <w:tcPr>
            <w:tcW w:w="1721" w:type="pct"/>
            <w:vMerge/>
            <w:tcMar>
              <w:left w:w="108" w:type="dxa"/>
              <w:right w:w="108" w:type="dxa"/>
            </w:tcMar>
          </w:tcPr>
          <w:p w14:paraId="3E2AB48B" w14:textId="77777777" w:rsidR="003D3D47" w:rsidRPr="00050C93" w:rsidRDefault="003D3D47" w:rsidP="003D3D47">
            <w:pPr>
              <w:pStyle w:val="Tablenumberedlist"/>
            </w:pPr>
          </w:p>
        </w:tc>
        <w:tc>
          <w:tcPr>
            <w:tcW w:w="2557" w:type="pct"/>
            <w:tcMar>
              <w:left w:w="108" w:type="dxa"/>
              <w:right w:w="108" w:type="dxa"/>
            </w:tcMar>
          </w:tcPr>
          <w:p w14:paraId="075D1AA8" w14:textId="0DDAD5FD" w:rsidR="003D3D47" w:rsidRPr="002D7C72" w:rsidRDefault="00CB2654" w:rsidP="00CB2654">
            <w:pPr>
              <w:pStyle w:val="Tablenumberedlist2"/>
            </w:pPr>
            <w:r w:rsidRPr="00CB2654">
              <w:t>Foster the timely sharing of valuable market intelligence back to early supply chain participants</w:t>
            </w:r>
            <w:r>
              <w:t>.</w:t>
            </w:r>
          </w:p>
        </w:tc>
        <w:tc>
          <w:tcPr>
            <w:tcW w:w="722" w:type="pct"/>
            <w:tcMar>
              <w:left w:w="108" w:type="dxa"/>
              <w:right w:w="108" w:type="dxa"/>
            </w:tcMar>
          </w:tcPr>
          <w:p w14:paraId="19D45090" w14:textId="4280D8F3" w:rsidR="003D3D47" w:rsidRDefault="002D25A8">
            <w:pPr>
              <w:pStyle w:val="TableText"/>
            </w:pPr>
            <w:r>
              <w:t>July 2025</w:t>
            </w:r>
          </w:p>
        </w:tc>
      </w:tr>
      <w:tr w:rsidR="003D3D47" w14:paraId="4AACE3D3" w14:textId="77777777" w:rsidTr="439BE1BE">
        <w:tc>
          <w:tcPr>
            <w:tcW w:w="1721" w:type="pct"/>
            <w:vMerge/>
            <w:tcMar>
              <w:left w:w="108" w:type="dxa"/>
              <w:right w:w="108" w:type="dxa"/>
            </w:tcMar>
          </w:tcPr>
          <w:p w14:paraId="232774A5" w14:textId="77777777" w:rsidR="003D3D47" w:rsidRPr="00050C93" w:rsidRDefault="003D3D47" w:rsidP="003D3D47">
            <w:pPr>
              <w:pStyle w:val="Tablenumberedlist"/>
            </w:pPr>
          </w:p>
        </w:tc>
        <w:tc>
          <w:tcPr>
            <w:tcW w:w="2557" w:type="pct"/>
            <w:tcMar>
              <w:left w:w="108" w:type="dxa"/>
              <w:right w:w="108" w:type="dxa"/>
            </w:tcMar>
          </w:tcPr>
          <w:p w14:paraId="3BB2B469" w14:textId="530209AA" w:rsidR="003D3D47" w:rsidRPr="00765CA8" w:rsidRDefault="002D25A8" w:rsidP="00187F37">
            <w:pPr>
              <w:pStyle w:val="Tablenumberedlist2"/>
            </w:pPr>
            <w:r w:rsidRPr="00765CA8">
              <w:t>Evaluate value-add, sustainability and creation and distribution opportunities.</w:t>
            </w:r>
          </w:p>
        </w:tc>
        <w:tc>
          <w:tcPr>
            <w:tcW w:w="722" w:type="pct"/>
            <w:tcMar>
              <w:left w:w="108" w:type="dxa"/>
              <w:right w:w="108" w:type="dxa"/>
            </w:tcMar>
          </w:tcPr>
          <w:p w14:paraId="51BFEB26" w14:textId="27BE9E2B" w:rsidR="003D3D47" w:rsidRDefault="002D25A8">
            <w:pPr>
              <w:pStyle w:val="TableText"/>
            </w:pPr>
            <w:r>
              <w:t>To be determined</w:t>
            </w:r>
          </w:p>
        </w:tc>
      </w:tr>
    </w:tbl>
    <w:p w14:paraId="0C893C00" w14:textId="2172C316" w:rsidR="00764D6A" w:rsidRPr="004676A9" w:rsidRDefault="00D6002D" w:rsidP="00961698">
      <w:pPr>
        <w:pStyle w:val="Heading3"/>
        <w:pageBreakBefore/>
        <w:numPr>
          <w:ilvl w:val="0"/>
          <w:numId w:val="0"/>
        </w:numPr>
        <w:ind w:left="964" w:hanging="964"/>
        <w:rPr>
          <w:color w:val="000000" w:themeColor="text1"/>
        </w:rPr>
      </w:pPr>
      <w:bookmarkStart w:id="49" w:name="_Toc181093715"/>
      <w:bookmarkEnd w:id="45"/>
      <w:bookmarkEnd w:id="47"/>
      <w:r w:rsidRPr="004676A9">
        <w:rPr>
          <w:color w:val="000000" w:themeColor="text1"/>
        </w:rPr>
        <w:lastRenderedPageBreak/>
        <w:t>Pressing challenge 4</w:t>
      </w:r>
      <w:bookmarkEnd w:id="49"/>
    </w:p>
    <w:p w14:paraId="07CF7BE2" w14:textId="0C4B4AA7" w:rsidR="0037073B" w:rsidRDefault="00D6002D" w:rsidP="0037073B">
      <w:pPr>
        <w:rPr>
          <w:color w:val="000000" w:themeColor="text1"/>
        </w:rPr>
      </w:pPr>
      <w:r w:rsidRPr="00050C93">
        <w:rPr>
          <w:color w:val="000000" w:themeColor="text1"/>
        </w:rPr>
        <w:t xml:space="preserve">Create enduring and motivated partnerships across the </w:t>
      </w:r>
      <w:r w:rsidR="44AD37DE" w:rsidRPr="6AB784D4">
        <w:rPr>
          <w:color w:val="000000" w:themeColor="text1"/>
        </w:rPr>
        <w:t>wh</w:t>
      </w:r>
      <w:r w:rsidR="616BB258" w:rsidRPr="6AB784D4">
        <w:rPr>
          <w:color w:val="000000" w:themeColor="text1"/>
        </w:rPr>
        <w:t>o</w:t>
      </w:r>
      <w:r w:rsidR="44AD37DE" w:rsidRPr="6AB784D4">
        <w:rPr>
          <w:color w:val="000000" w:themeColor="text1"/>
        </w:rPr>
        <w:t>le</w:t>
      </w:r>
      <w:r w:rsidRPr="00050C93">
        <w:rPr>
          <w:color w:val="000000" w:themeColor="text1"/>
        </w:rPr>
        <w:t xml:space="preserve"> traceability ecosystem to own and drive continued improvements and outcomes.</w:t>
      </w:r>
    </w:p>
    <w:p w14:paraId="0A60EFEE" w14:textId="380DB6EB" w:rsidR="00EF5F90" w:rsidRPr="00050C93" w:rsidRDefault="00EF5F90" w:rsidP="0037073B">
      <w:pPr>
        <w:rPr>
          <w:color w:val="000000" w:themeColor="text1"/>
        </w:rPr>
      </w:pPr>
      <w:r w:rsidRPr="00EF5F90">
        <w:rPr>
          <w:color w:val="000000" w:themeColor="text1"/>
        </w:rPr>
        <w:t xml:space="preserve">Indicative leads and collaborators for priority areas for action numbers 7 and 9 include Australian Government and agencies, state </w:t>
      </w:r>
      <w:r w:rsidR="0049459C">
        <w:rPr>
          <w:color w:val="000000" w:themeColor="text1"/>
        </w:rPr>
        <w:t>and</w:t>
      </w:r>
      <w:r w:rsidRPr="00EF5F90">
        <w:rPr>
          <w:color w:val="000000" w:themeColor="text1"/>
        </w:rPr>
        <w:t xml:space="preserve"> territory governments and industry bodies. Indicative leads and collaborators for priority area for action number 8 include Australian Government and agencies, and state </w:t>
      </w:r>
      <w:r w:rsidR="0049459C">
        <w:rPr>
          <w:color w:val="000000" w:themeColor="text1"/>
        </w:rPr>
        <w:t>and</w:t>
      </w:r>
      <w:r w:rsidRPr="00EF5F90">
        <w:rPr>
          <w:color w:val="000000" w:themeColor="text1"/>
        </w:rPr>
        <w:t xml:space="preserve"> territory governments. Indicative leads and collaborators for priority areas for action numbers 10 and 11 are Australian Government and agencies.</w:t>
      </w:r>
    </w:p>
    <w:p w14:paraId="222E4D5B" w14:textId="3A2B8A98" w:rsidR="0071377F" w:rsidRPr="00050C93" w:rsidRDefault="00401A95" w:rsidP="00401A95">
      <w:pPr>
        <w:pStyle w:val="Caption"/>
        <w:rPr>
          <w:color w:val="000000" w:themeColor="text1"/>
        </w:rPr>
      </w:pPr>
      <w:bookmarkStart w:id="50" w:name="_Ref152777272"/>
      <w:bookmarkStart w:id="51" w:name="_Toc181093733"/>
      <w:bookmarkStart w:id="52" w:name="_Toc125445471"/>
      <w:r>
        <w:t xml:space="preserve">Table </w:t>
      </w:r>
      <w:r>
        <w:fldChar w:fldCharType="begin"/>
      </w:r>
      <w:r>
        <w:instrText>SEQ Table \* ARABIC</w:instrText>
      </w:r>
      <w:r>
        <w:fldChar w:fldCharType="separate"/>
      </w:r>
      <w:r w:rsidR="004164A5">
        <w:rPr>
          <w:noProof/>
        </w:rPr>
        <w:t>4</w:t>
      </w:r>
      <w:r>
        <w:fldChar w:fldCharType="end"/>
      </w:r>
      <w:bookmarkEnd w:id="50"/>
      <w:r>
        <w:t xml:space="preserve"> Pressing challenge 4</w:t>
      </w:r>
      <w:bookmarkEnd w:id="51"/>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819"/>
        <w:gridCol w:w="7161"/>
        <w:gridCol w:w="2022"/>
      </w:tblGrid>
      <w:tr w:rsidR="00A35971" w14:paraId="20032058" w14:textId="77777777">
        <w:trPr>
          <w:cantSplit/>
          <w:tblHeader/>
        </w:trPr>
        <w:tc>
          <w:tcPr>
            <w:tcW w:w="1721" w:type="pct"/>
            <w:tcMar>
              <w:left w:w="108" w:type="dxa"/>
              <w:right w:w="108" w:type="dxa"/>
            </w:tcMar>
          </w:tcPr>
          <w:p w14:paraId="5398A0DD" w14:textId="4077A76A" w:rsidR="00A35971" w:rsidRDefault="00A35971">
            <w:pPr>
              <w:pStyle w:val="TableHeading"/>
            </w:pPr>
            <w:bookmarkStart w:id="53" w:name="Title_4"/>
            <w:bookmarkStart w:id="54" w:name="Table_4"/>
            <w:bookmarkEnd w:id="53"/>
            <w:r>
              <w:t>Priority areas for action</w:t>
            </w:r>
            <w:r w:rsidR="007C09B9">
              <w:t xml:space="preserve"> (PAA)</w:t>
            </w:r>
          </w:p>
        </w:tc>
        <w:tc>
          <w:tcPr>
            <w:tcW w:w="2557" w:type="pct"/>
            <w:tcMar>
              <w:left w:w="108" w:type="dxa"/>
              <w:right w:w="108" w:type="dxa"/>
            </w:tcMar>
          </w:tcPr>
          <w:p w14:paraId="216013C8" w14:textId="77777777" w:rsidR="00A35971" w:rsidRPr="00340820" w:rsidRDefault="00A35971">
            <w:pPr>
              <w:pStyle w:val="TableHeading"/>
              <w:rPr>
                <w:highlight w:val="yellow"/>
              </w:rPr>
            </w:pPr>
            <w:r w:rsidRPr="00A56A2A">
              <w:t>Key activities for the next 5 years</w:t>
            </w:r>
          </w:p>
        </w:tc>
        <w:tc>
          <w:tcPr>
            <w:tcW w:w="722" w:type="pct"/>
            <w:tcMar>
              <w:left w:w="108" w:type="dxa"/>
              <w:right w:w="108" w:type="dxa"/>
            </w:tcMar>
          </w:tcPr>
          <w:p w14:paraId="7DE39CCB" w14:textId="6AA8E6F7" w:rsidR="00A35971" w:rsidRPr="00340820" w:rsidRDefault="00A35971">
            <w:pPr>
              <w:pStyle w:val="TableHeading"/>
              <w:rPr>
                <w:highlight w:val="yellow"/>
              </w:rPr>
            </w:pPr>
            <w:r w:rsidRPr="00A56A2A">
              <w:t>Time</w:t>
            </w:r>
            <w:r>
              <w:t xml:space="preserve"> </w:t>
            </w:r>
            <w:r w:rsidRPr="00A56A2A">
              <w:t>frames</w:t>
            </w:r>
            <w:r w:rsidR="008B503A">
              <w:t xml:space="preserve"> for completion</w:t>
            </w:r>
          </w:p>
        </w:tc>
      </w:tr>
      <w:tr w:rsidR="00A35971" w14:paraId="2B082A9E" w14:textId="77777777" w:rsidTr="00187F37">
        <w:tc>
          <w:tcPr>
            <w:tcW w:w="1721" w:type="pct"/>
            <w:vMerge w:val="restart"/>
            <w:tcMar>
              <w:left w:w="108" w:type="dxa"/>
              <w:right w:w="108" w:type="dxa"/>
            </w:tcMar>
          </w:tcPr>
          <w:p w14:paraId="32FC888A" w14:textId="04C0CD35" w:rsidR="00A35971" w:rsidRDefault="004A4927" w:rsidP="00855168">
            <w:pPr>
              <w:pStyle w:val="Tablenumberedlist"/>
              <w:numPr>
                <w:ilvl w:val="0"/>
                <w:numId w:val="0"/>
              </w:numPr>
            </w:pPr>
            <w:r>
              <w:t xml:space="preserve">PAA7 </w:t>
            </w:r>
            <w:r w:rsidR="008A2D8A" w:rsidRPr="008A2D8A">
              <w:t>Create an evidence-based and sustainable funding model for agricultural traceability initiatives</w:t>
            </w:r>
            <w:r w:rsidR="000106A5">
              <w:t>.</w:t>
            </w:r>
          </w:p>
        </w:tc>
        <w:tc>
          <w:tcPr>
            <w:tcW w:w="2557" w:type="pct"/>
            <w:tcMar>
              <w:left w:w="108" w:type="dxa"/>
              <w:right w:w="108" w:type="dxa"/>
            </w:tcMar>
          </w:tcPr>
          <w:p w14:paraId="1D0EF54B" w14:textId="6F0028DC" w:rsidR="00A35971" w:rsidRPr="00F50E5A" w:rsidRDefault="00B7072A" w:rsidP="006F49F9">
            <w:pPr>
              <w:pStyle w:val="Tablenumberedlist2"/>
              <w:numPr>
                <w:ilvl w:val="1"/>
                <w:numId w:val="35"/>
              </w:numPr>
            </w:pPr>
            <w:r w:rsidRPr="00B7072A">
              <w:t>Investigate ways to improve funding for traceability initiatives, including through industry uplift/private investors and co-funding opportunities with a focus on delivering shared value</w:t>
            </w:r>
            <w:r>
              <w:t>.</w:t>
            </w:r>
          </w:p>
        </w:tc>
        <w:tc>
          <w:tcPr>
            <w:tcW w:w="722" w:type="pct"/>
            <w:tcMar>
              <w:left w:w="108" w:type="dxa"/>
              <w:right w:w="108" w:type="dxa"/>
            </w:tcMar>
          </w:tcPr>
          <w:p w14:paraId="61E50BF2" w14:textId="0627979F" w:rsidR="00A35971" w:rsidRDefault="004E72F4">
            <w:pPr>
              <w:pStyle w:val="TableText"/>
            </w:pPr>
            <w:r w:rsidRPr="00254CA7">
              <w:t>September</w:t>
            </w:r>
            <w:r w:rsidR="00A35971" w:rsidRPr="00254CA7">
              <w:t xml:space="preserve"> 202</w:t>
            </w:r>
            <w:r w:rsidR="003436B0" w:rsidRPr="00254CA7">
              <w:t>5</w:t>
            </w:r>
          </w:p>
        </w:tc>
      </w:tr>
      <w:tr w:rsidR="00A35971" w14:paraId="6066D245" w14:textId="77777777" w:rsidTr="00187F37">
        <w:tc>
          <w:tcPr>
            <w:tcW w:w="1721" w:type="pct"/>
            <w:vMerge/>
            <w:tcMar>
              <w:left w:w="108" w:type="dxa"/>
              <w:right w:w="108" w:type="dxa"/>
            </w:tcMar>
          </w:tcPr>
          <w:p w14:paraId="7357B1DB" w14:textId="77777777" w:rsidR="00A35971" w:rsidRPr="00A56A2A" w:rsidRDefault="00A35971">
            <w:pPr>
              <w:pStyle w:val="TableText"/>
            </w:pPr>
          </w:p>
        </w:tc>
        <w:tc>
          <w:tcPr>
            <w:tcW w:w="2557" w:type="pct"/>
            <w:tcMar>
              <w:left w:w="108" w:type="dxa"/>
              <w:right w:w="108" w:type="dxa"/>
            </w:tcMar>
          </w:tcPr>
          <w:p w14:paraId="064F232F" w14:textId="5E69AF08" w:rsidR="00A35971" w:rsidRPr="00864FD7" w:rsidRDefault="00A03694" w:rsidP="00CB470C">
            <w:pPr>
              <w:pStyle w:val="Tablenumberedlist2"/>
            </w:pPr>
            <w:r w:rsidRPr="00A03694">
              <w:t>Develop and regularly review a flexible and responsive national research and development agenda</w:t>
            </w:r>
            <w:r w:rsidR="00A35971" w:rsidRPr="00864FD7">
              <w:t>.</w:t>
            </w:r>
          </w:p>
        </w:tc>
        <w:tc>
          <w:tcPr>
            <w:tcW w:w="722" w:type="pct"/>
            <w:tcMar>
              <w:left w:w="108" w:type="dxa"/>
              <w:right w:w="108" w:type="dxa"/>
            </w:tcMar>
          </w:tcPr>
          <w:p w14:paraId="25058909" w14:textId="0FDA245C" w:rsidR="00A35971" w:rsidRPr="00A56A2A" w:rsidRDefault="00A35971">
            <w:pPr>
              <w:pStyle w:val="TableText"/>
            </w:pPr>
            <w:r w:rsidRPr="00864FD7">
              <w:t>June 202</w:t>
            </w:r>
            <w:r w:rsidR="009E3171">
              <w:t>5</w:t>
            </w:r>
          </w:p>
        </w:tc>
      </w:tr>
      <w:tr w:rsidR="00A35971" w14:paraId="606F4836" w14:textId="77777777" w:rsidTr="00187F37">
        <w:tc>
          <w:tcPr>
            <w:tcW w:w="1721" w:type="pct"/>
            <w:vMerge/>
            <w:tcMar>
              <w:left w:w="108" w:type="dxa"/>
              <w:right w:w="108" w:type="dxa"/>
            </w:tcMar>
          </w:tcPr>
          <w:p w14:paraId="639D7D27" w14:textId="77777777" w:rsidR="00A35971" w:rsidRDefault="00A35971">
            <w:pPr>
              <w:pStyle w:val="Tablenumberedlist"/>
              <w:numPr>
                <w:ilvl w:val="0"/>
                <w:numId w:val="0"/>
              </w:numPr>
            </w:pPr>
          </w:p>
        </w:tc>
        <w:tc>
          <w:tcPr>
            <w:tcW w:w="2557" w:type="pct"/>
            <w:tcMar>
              <w:left w:w="108" w:type="dxa"/>
              <w:right w:w="108" w:type="dxa"/>
            </w:tcMar>
          </w:tcPr>
          <w:p w14:paraId="2BD72413" w14:textId="7484EE43" w:rsidR="00A35971" w:rsidRPr="00F50E5A" w:rsidRDefault="00247456" w:rsidP="00961698">
            <w:pPr>
              <w:pStyle w:val="Tablenumberedlist2"/>
            </w:pPr>
            <w:r w:rsidRPr="00247456">
              <w:t xml:space="preserve">Establish and support innovative research commercialisation and translation </w:t>
            </w:r>
            <w:r w:rsidR="000106A5">
              <w:t>that</w:t>
            </w:r>
            <w:r w:rsidRPr="00247456">
              <w:t xml:space="preserve"> underpins product assurance and certainty</w:t>
            </w:r>
            <w:r w:rsidR="00A35971" w:rsidRPr="00F50E5A">
              <w:t>.</w:t>
            </w:r>
          </w:p>
        </w:tc>
        <w:tc>
          <w:tcPr>
            <w:tcW w:w="722" w:type="pct"/>
            <w:tcMar>
              <w:left w:w="108" w:type="dxa"/>
              <w:right w:w="108" w:type="dxa"/>
            </w:tcMar>
          </w:tcPr>
          <w:p w14:paraId="778FBDBF" w14:textId="0D92F17B" w:rsidR="00A35971" w:rsidRDefault="00A35971">
            <w:pPr>
              <w:pStyle w:val="TableText"/>
            </w:pPr>
            <w:r w:rsidRPr="00F50E5A">
              <w:t>December 202</w:t>
            </w:r>
            <w:r w:rsidR="009E3171">
              <w:t>5</w:t>
            </w:r>
          </w:p>
        </w:tc>
      </w:tr>
      <w:tr w:rsidR="00A35971" w14:paraId="0D37BE8A" w14:textId="77777777" w:rsidTr="00187F37">
        <w:tc>
          <w:tcPr>
            <w:tcW w:w="1721" w:type="pct"/>
            <w:vMerge/>
            <w:tcMar>
              <w:left w:w="108" w:type="dxa"/>
              <w:right w:w="108" w:type="dxa"/>
            </w:tcMar>
          </w:tcPr>
          <w:p w14:paraId="28323B53" w14:textId="77777777" w:rsidR="00A35971" w:rsidRDefault="00A35971">
            <w:pPr>
              <w:pStyle w:val="Tablenumberedlist2"/>
              <w:numPr>
                <w:ilvl w:val="0"/>
                <w:numId w:val="0"/>
              </w:numPr>
            </w:pPr>
          </w:p>
        </w:tc>
        <w:tc>
          <w:tcPr>
            <w:tcW w:w="2557" w:type="pct"/>
            <w:tcMar>
              <w:left w:w="108" w:type="dxa"/>
              <w:right w:w="108" w:type="dxa"/>
            </w:tcMar>
          </w:tcPr>
          <w:p w14:paraId="2A1AB4B9" w14:textId="12BB2C84" w:rsidR="00A35971" w:rsidRPr="00F50E5A" w:rsidRDefault="00CB470C">
            <w:pPr>
              <w:pStyle w:val="Tablenumberedlist2"/>
            </w:pPr>
            <w:r w:rsidRPr="00CB470C">
              <w:t>Strengthen and expand forums to share research and development</w:t>
            </w:r>
            <w:r w:rsidR="00A35971" w:rsidRPr="00F50E5A">
              <w:t>.</w:t>
            </w:r>
          </w:p>
        </w:tc>
        <w:tc>
          <w:tcPr>
            <w:tcW w:w="722" w:type="pct"/>
            <w:tcMar>
              <w:left w:w="108" w:type="dxa"/>
              <w:right w:w="108" w:type="dxa"/>
            </w:tcMar>
          </w:tcPr>
          <w:p w14:paraId="5D93E151" w14:textId="71448118" w:rsidR="00A35971" w:rsidRDefault="004E72F4">
            <w:pPr>
              <w:pStyle w:val="TableText"/>
            </w:pPr>
            <w:r>
              <w:t>December</w:t>
            </w:r>
            <w:r w:rsidR="00A35971">
              <w:t xml:space="preserve"> 202</w:t>
            </w:r>
            <w:r w:rsidR="009E3171">
              <w:t>6</w:t>
            </w:r>
          </w:p>
        </w:tc>
      </w:tr>
      <w:tr w:rsidR="00947D8B" w14:paraId="2D9373AB" w14:textId="77777777" w:rsidTr="00187F37">
        <w:tc>
          <w:tcPr>
            <w:tcW w:w="1721" w:type="pct"/>
            <w:vMerge w:val="restart"/>
            <w:tcMar>
              <w:left w:w="108" w:type="dxa"/>
              <w:right w:w="108" w:type="dxa"/>
            </w:tcMar>
          </w:tcPr>
          <w:p w14:paraId="03BA3BA1" w14:textId="5E1546AE" w:rsidR="00947D8B" w:rsidRDefault="004A4927" w:rsidP="00855168">
            <w:pPr>
              <w:pStyle w:val="Tablenumberedlist"/>
              <w:numPr>
                <w:ilvl w:val="0"/>
                <w:numId w:val="0"/>
              </w:numPr>
            </w:pPr>
            <w:r>
              <w:t xml:space="preserve">PAA8 </w:t>
            </w:r>
            <w:r w:rsidR="00947D8B" w:rsidRPr="00764269">
              <w:t>Implement a communication and education campaign to strengthen awareness of agricultural traceability</w:t>
            </w:r>
            <w:r w:rsidR="000106A5">
              <w:t>.</w:t>
            </w:r>
          </w:p>
        </w:tc>
        <w:tc>
          <w:tcPr>
            <w:tcW w:w="2557" w:type="pct"/>
            <w:tcMar>
              <w:left w:w="108" w:type="dxa"/>
              <w:right w:w="108" w:type="dxa"/>
            </w:tcMar>
          </w:tcPr>
          <w:p w14:paraId="1A8E41B1" w14:textId="78C95C2B" w:rsidR="00947D8B" w:rsidRDefault="00947D8B" w:rsidP="00561B02">
            <w:pPr>
              <w:pStyle w:val="Tablenumberedlist2"/>
              <w:numPr>
                <w:ilvl w:val="1"/>
                <w:numId w:val="36"/>
              </w:numPr>
            </w:pPr>
            <w:r w:rsidRPr="009757CC">
              <w:t>Develop and implement a communication</w:t>
            </w:r>
            <w:r w:rsidR="00EA1A77">
              <w:t xml:space="preserve"> and education</w:t>
            </w:r>
            <w:r w:rsidRPr="009757CC">
              <w:t xml:space="preserve"> strategy </w:t>
            </w:r>
            <w:r w:rsidR="000106A5">
              <w:t>that</w:t>
            </w:r>
            <w:r w:rsidRPr="009757CC">
              <w:t xml:space="preserve"> raise</w:t>
            </w:r>
            <w:r w:rsidR="000106A5">
              <w:t>s</w:t>
            </w:r>
            <w:r w:rsidRPr="009757CC">
              <w:t xml:space="preserve"> awareness and </w:t>
            </w:r>
            <w:r w:rsidR="000106A5">
              <w:t xml:space="preserve">is </w:t>
            </w:r>
            <w:r w:rsidRPr="009757CC">
              <w:t>targeted to solve discrete problems on traceability</w:t>
            </w:r>
            <w:r>
              <w:t>.</w:t>
            </w:r>
          </w:p>
        </w:tc>
        <w:tc>
          <w:tcPr>
            <w:tcW w:w="722" w:type="pct"/>
            <w:tcMar>
              <w:left w:w="108" w:type="dxa"/>
              <w:right w:w="108" w:type="dxa"/>
            </w:tcMar>
          </w:tcPr>
          <w:p w14:paraId="5E7AF199" w14:textId="37F06CCE" w:rsidR="00947D8B" w:rsidRDefault="00B30B78">
            <w:pPr>
              <w:pStyle w:val="TableText"/>
            </w:pPr>
            <w:r w:rsidRPr="00254CA7">
              <w:t>June</w:t>
            </w:r>
            <w:r w:rsidR="00947D8B" w:rsidRPr="00254CA7">
              <w:t xml:space="preserve"> 202</w:t>
            </w:r>
            <w:r w:rsidR="003436B0" w:rsidRPr="00254CA7">
              <w:t>5</w:t>
            </w:r>
          </w:p>
        </w:tc>
      </w:tr>
      <w:tr w:rsidR="00947D8B" w14:paraId="4C127FBE" w14:textId="77777777" w:rsidTr="00187F37">
        <w:tc>
          <w:tcPr>
            <w:tcW w:w="1721" w:type="pct"/>
            <w:vMerge/>
            <w:tcMar>
              <w:left w:w="108" w:type="dxa"/>
              <w:right w:w="108" w:type="dxa"/>
            </w:tcMar>
          </w:tcPr>
          <w:p w14:paraId="0CC92EFB" w14:textId="77777777" w:rsidR="00947D8B" w:rsidRPr="00A56A2A" w:rsidRDefault="00947D8B">
            <w:pPr>
              <w:pStyle w:val="Tablenumberedlist"/>
              <w:numPr>
                <w:ilvl w:val="0"/>
                <w:numId w:val="0"/>
              </w:numPr>
            </w:pPr>
          </w:p>
        </w:tc>
        <w:tc>
          <w:tcPr>
            <w:tcW w:w="2557" w:type="pct"/>
            <w:tcMar>
              <w:left w:w="108" w:type="dxa"/>
              <w:right w:w="108" w:type="dxa"/>
            </w:tcMar>
          </w:tcPr>
          <w:p w14:paraId="1D1C0E14" w14:textId="5546D2EB" w:rsidR="00947D8B" w:rsidRPr="0058509A" w:rsidRDefault="00947D8B" w:rsidP="00300715">
            <w:pPr>
              <w:pStyle w:val="Tablenumberedlist2"/>
            </w:pPr>
            <w:r w:rsidRPr="00724CA0">
              <w:t>Improve audience reach and engagement through traditional, social and innovative media platform</w:t>
            </w:r>
            <w:r w:rsidR="000106A5">
              <w:t>s</w:t>
            </w:r>
            <w:r w:rsidRPr="0058509A">
              <w:t>.</w:t>
            </w:r>
          </w:p>
        </w:tc>
        <w:tc>
          <w:tcPr>
            <w:tcW w:w="722" w:type="pct"/>
            <w:tcMar>
              <w:left w:w="108" w:type="dxa"/>
              <w:right w:w="108" w:type="dxa"/>
            </w:tcMar>
          </w:tcPr>
          <w:p w14:paraId="5854E643" w14:textId="13417663" w:rsidR="00947D8B" w:rsidRPr="0058509A" w:rsidRDefault="00B30B78">
            <w:pPr>
              <w:pStyle w:val="TableText"/>
            </w:pPr>
            <w:r>
              <w:t>December</w:t>
            </w:r>
            <w:r w:rsidR="00947D8B">
              <w:t xml:space="preserve"> 202</w:t>
            </w:r>
            <w:r w:rsidR="009E3171">
              <w:t>5</w:t>
            </w:r>
          </w:p>
        </w:tc>
      </w:tr>
      <w:tr w:rsidR="00947D8B" w14:paraId="03D20DC9" w14:textId="77777777" w:rsidTr="00187F37">
        <w:tc>
          <w:tcPr>
            <w:tcW w:w="1721" w:type="pct"/>
            <w:vMerge/>
            <w:tcMar>
              <w:left w:w="108" w:type="dxa"/>
              <w:right w:w="108" w:type="dxa"/>
            </w:tcMar>
          </w:tcPr>
          <w:p w14:paraId="7CBB68F9" w14:textId="77777777" w:rsidR="00947D8B" w:rsidRPr="00A56A2A" w:rsidRDefault="00947D8B">
            <w:pPr>
              <w:pStyle w:val="Tablenumberedlist"/>
              <w:numPr>
                <w:ilvl w:val="0"/>
                <w:numId w:val="0"/>
              </w:numPr>
            </w:pPr>
          </w:p>
        </w:tc>
        <w:tc>
          <w:tcPr>
            <w:tcW w:w="2557" w:type="pct"/>
            <w:tcMar>
              <w:left w:w="108" w:type="dxa"/>
              <w:right w:w="108" w:type="dxa"/>
            </w:tcMar>
          </w:tcPr>
          <w:p w14:paraId="3CB70734" w14:textId="023EEDE2" w:rsidR="00947D8B" w:rsidRPr="0058509A" w:rsidRDefault="00947D8B" w:rsidP="00961698">
            <w:pPr>
              <w:pStyle w:val="Tablenumberedlist2"/>
            </w:pPr>
            <w:r w:rsidRPr="00C27745">
              <w:t>Strengthen education and training initiatives to improve knowledge about, and develop, resources that promote and support, traceability standards and policies</w:t>
            </w:r>
            <w:r w:rsidRPr="0058509A">
              <w:t>.</w:t>
            </w:r>
          </w:p>
        </w:tc>
        <w:tc>
          <w:tcPr>
            <w:tcW w:w="722" w:type="pct"/>
            <w:tcMar>
              <w:left w:w="108" w:type="dxa"/>
              <w:right w:w="108" w:type="dxa"/>
            </w:tcMar>
          </w:tcPr>
          <w:p w14:paraId="549C1B59" w14:textId="27FF64D2" w:rsidR="00947D8B" w:rsidRDefault="00307E46">
            <w:pPr>
              <w:pStyle w:val="TableText"/>
            </w:pPr>
            <w:r>
              <w:t>December</w:t>
            </w:r>
            <w:r w:rsidR="00947D8B">
              <w:t xml:space="preserve"> 202</w:t>
            </w:r>
            <w:r w:rsidR="00981E12">
              <w:t>6</w:t>
            </w:r>
          </w:p>
        </w:tc>
      </w:tr>
      <w:tr w:rsidR="00947D8B" w14:paraId="7AB2F7A8" w14:textId="77777777" w:rsidTr="00187F37">
        <w:tc>
          <w:tcPr>
            <w:tcW w:w="1721" w:type="pct"/>
            <w:vMerge/>
            <w:tcMar>
              <w:left w:w="108" w:type="dxa"/>
              <w:right w:w="108" w:type="dxa"/>
            </w:tcMar>
          </w:tcPr>
          <w:p w14:paraId="0B83E000" w14:textId="77777777" w:rsidR="00947D8B" w:rsidRPr="00A56A2A" w:rsidRDefault="00947D8B">
            <w:pPr>
              <w:pStyle w:val="Tablenumberedlist"/>
              <w:numPr>
                <w:ilvl w:val="0"/>
                <w:numId w:val="0"/>
              </w:numPr>
            </w:pPr>
          </w:p>
        </w:tc>
        <w:tc>
          <w:tcPr>
            <w:tcW w:w="2557" w:type="pct"/>
            <w:tcMar>
              <w:left w:w="108" w:type="dxa"/>
              <w:right w:w="108" w:type="dxa"/>
            </w:tcMar>
          </w:tcPr>
          <w:p w14:paraId="5D3509E2" w14:textId="15CA1E65" w:rsidR="00947D8B" w:rsidRPr="00C27745" w:rsidRDefault="00947D8B" w:rsidP="00961698">
            <w:pPr>
              <w:pStyle w:val="Tablenumberedlist2"/>
            </w:pPr>
            <w:r w:rsidRPr="006C0C47">
              <w:t xml:space="preserve">Design tailored education campaigns </w:t>
            </w:r>
            <w:r w:rsidR="000106A5">
              <w:t>that</w:t>
            </w:r>
            <w:r w:rsidRPr="006C0C47">
              <w:t xml:space="preserve"> clearly and simply communicate traceability benefits to each part of the supply chain</w:t>
            </w:r>
            <w:r>
              <w:t>.</w:t>
            </w:r>
          </w:p>
        </w:tc>
        <w:tc>
          <w:tcPr>
            <w:tcW w:w="722" w:type="pct"/>
            <w:tcMar>
              <w:left w:w="108" w:type="dxa"/>
              <w:right w:w="108" w:type="dxa"/>
            </w:tcMar>
          </w:tcPr>
          <w:p w14:paraId="56C9118B" w14:textId="111BCCFE" w:rsidR="00947D8B" w:rsidRDefault="00307E46">
            <w:pPr>
              <w:pStyle w:val="TableText"/>
            </w:pPr>
            <w:r>
              <w:t>December 202</w:t>
            </w:r>
            <w:r w:rsidR="00FD4A4C">
              <w:t>6</w:t>
            </w:r>
          </w:p>
        </w:tc>
      </w:tr>
      <w:tr w:rsidR="00947D8B" w14:paraId="679D2677" w14:textId="77777777" w:rsidTr="00187F37">
        <w:tc>
          <w:tcPr>
            <w:tcW w:w="1721" w:type="pct"/>
            <w:vMerge/>
            <w:tcMar>
              <w:left w:w="108" w:type="dxa"/>
              <w:right w:w="108" w:type="dxa"/>
            </w:tcMar>
          </w:tcPr>
          <w:p w14:paraId="1EF81C6A" w14:textId="77777777" w:rsidR="00947D8B" w:rsidRPr="00A56A2A" w:rsidRDefault="00947D8B">
            <w:pPr>
              <w:pStyle w:val="Tablenumberedlist"/>
              <w:numPr>
                <w:ilvl w:val="0"/>
                <w:numId w:val="0"/>
              </w:numPr>
            </w:pPr>
          </w:p>
        </w:tc>
        <w:tc>
          <w:tcPr>
            <w:tcW w:w="2557" w:type="pct"/>
            <w:tcMar>
              <w:left w:w="108" w:type="dxa"/>
              <w:right w:w="108" w:type="dxa"/>
            </w:tcMar>
          </w:tcPr>
          <w:p w14:paraId="2F66E101" w14:textId="76BF7C14" w:rsidR="00947D8B" w:rsidRPr="00C27745" w:rsidRDefault="00947D8B" w:rsidP="00961698">
            <w:pPr>
              <w:pStyle w:val="Tablenumberedlist2"/>
            </w:pPr>
            <w:r w:rsidRPr="001D7882">
              <w:t>Promote regulation as an asset for agricultural trade and traceability</w:t>
            </w:r>
            <w:r>
              <w:t>.</w:t>
            </w:r>
          </w:p>
        </w:tc>
        <w:tc>
          <w:tcPr>
            <w:tcW w:w="722" w:type="pct"/>
            <w:tcMar>
              <w:left w:w="108" w:type="dxa"/>
              <w:right w:w="108" w:type="dxa"/>
            </w:tcMar>
          </w:tcPr>
          <w:p w14:paraId="18D2BCAE" w14:textId="71C1E232" w:rsidR="00947D8B" w:rsidRDefault="004E2724">
            <w:pPr>
              <w:pStyle w:val="TableText"/>
            </w:pPr>
            <w:r>
              <w:t>December 2026</w:t>
            </w:r>
          </w:p>
        </w:tc>
      </w:tr>
      <w:tr w:rsidR="00947D8B" w14:paraId="39B60E90" w14:textId="77777777" w:rsidTr="00187F37">
        <w:tc>
          <w:tcPr>
            <w:tcW w:w="1721" w:type="pct"/>
            <w:vMerge/>
            <w:tcMar>
              <w:left w:w="108" w:type="dxa"/>
              <w:right w:w="108" w:type="dxa"/>
            </w:tcMar>
          </w:tcPr>
          <w:p w14:paraId="7B9E9405" w14:textId="77777777" w:rsidR="00947D8B" w:rsidRPr="00A56A2A" w:rsidRDefault="00947D8B">
            <w:pPr>
              <w:pStyle w:val="Tablenumberedlist"/>
              <w:numPr>
                <w:ilvl w:val="0"/>
                <w:numId w:val="0"/>
              </w:numPr>
            </w:pPr>
          </w:p>
        </w:tc>
        <w:tc>
          <w:tcPr>
            <w:tcW w:w="2557" w:type="pct"/>
            <w:tcMar>
              <w:left w:w="108" w:type="dxa"/>
              <w:right w:w="108" w:type="dxa"/>
            </w:tcMar>
          </w:tcPr>
          <w:p w14:paraId="0DA179E8" w14:textId="0E1D13B4" w:rsidR="00947D8B" w:rsidRPr="00C27745" w:rsidRDefault="00947D8B" w:rsidP="004E2724">
            <w:pPr>
              <w:pStyle w:val="Tablenumberedlist2"/>
            </w:pPr>
            <w:r w:rsidRPr="00947D8B">
              <w:t>Monitor and evaluate the effectiveness of a communication and education strategy</w:t>
            </w:r>
            <w:r>
              <w:t>.</w:t>
            </w:r>
          </w:p>
        </w:tc>
        <w:tc>
          <w:tcPr>
            <w:tcW w:w="722" w:type="pct"/>
            <w:tcMar>
              <w:left w:w="108" w:type="dxa"/>
              <w:right w:w="108" w:type="dxa"/>
            </w:tcMar>
          </w:tcPr>
          <w:p w14:paraId="06CE76F3" w14:textId="11B90C50" w:rsidR="00947D8B" w:rsidRDefault="004E2724">
            <w:pPr>
              <w:pStyle w:val="TableText"/>
            </w:pPr>
            <w:r>
              <w:t>January 2028</w:t>
            </w:r>
          </w:p>
        </w:tc>
      </w:tr>
      <w:tr w:rsidR="00774A95" w14:paraId="7D3C753E" w14:textId="77777777" w:rsidTr="00187F37">
        <w:tc>
          <w:tcPr>
            <w:tcW w:w="1721" w:type="pct"/>
            <w:vMerge w:val="restart"/>
            <w:tcMar>
              <w:left w:w="108" w:type="dxa"/>
              <w:right w:w="108" w:type="dxa"/>
            </w:tcMar>
          </w:tcPr>
          <w:p w14:paraId="5FF65313" w14:textId="506AEA46" w:rsidR="00774A95" w:rsidRPr="00A56A2A" w:rsidRDefault="004A4927" w:rsidP="00855168">
            <w:pPr>
              <w:pStyle w:val="Tablenumberedlist"/>
              <w:numPr>
                <w:ilvl w:val="0"/>
                <w:numId w:val="0"/>
              </w:numPr>
            </w:pPr>
            <w:r>
              <w:t xml:space="preserve">PAA9 </w:t>
            </w:r>
            <w:r w:rsidR="00654C64" w:rsidRPr="00654C64">
              <w:t>Establish a flexible and responsive agricultural traceability research and development agenda</w:t>
            </w:r>
            <w:r w:rsidR="000106A5">
              <w:t>.</w:t>
            </w:r>
          </w:p>
        </w:tc>
        <w:tc>
          <w:tcPr>
            <w:tcW w:w="2557" w:type="pct"/>
            <w:tcMar>
              <w:left w:w="108" w:type="dxa"/>
              <w:right w:w="108" w:type="dxa"/>
            </w:tcMar>
          </w:tcPr>
          <w:p w14:paraId="07DDE1D6" w14:textId="685D17C3" w:rsidR="00774A95" w:rsidRPr="00A91D72" w:rsidRDefault="00A976E9" w:rsidP="00A91D72">
            <w:pPr>
              <w:pStyle w:val="Tablenumberedlist2"/>
              <w:numPr>
                <w:ilvl w:val="1"/>
                <w:numId w:val="37"/>
              </w:numPr>
            </w:pPr>
            <w:r w:rsidRPr="00A91D72">
              <w:t>Investigate opportunities to increase support for national traceability research and development priorities.</w:t>
            </w:r>
          </w:p>
        </w:tc>
        <w:tc>
          <w:tcPr>
            <w:tcW w:w="722" w:type="pct"/>
            <w:tcMar>
              <w:left w:w="108" w:type="dxa"/>
              <w:right w:w="108" w:type="dxa"/>
            </w:tcMar>
          </w:tcPr>
          <w:p w14:paraId="662D91BA" w14:textId="74969DF7" w:rsidR="00774A95" w:rsidRDefault="003436B0">
            <w:pPr>
              <w:pStyle w:val="TableText"/>
            </w:pPr>
            <w:r w:rsidRPr="00254CA7">
              <w:t xml:space="preserve">December </w:t>
            </w:r>
            <w:r w:rsidR="000707AE" w:rsidRPr="00254CA7">
              <w:t>202</w:t>
            </w:r>
            <w:r w:rsidR="00EA6C86" w:rsidRPr="00254CA7">
              <w:t>4</w:t>
            </w:r>
          </w:p>
        </w:tc>
      </w:tr>
      <w:tr w:rsidR="00774A95" w14:paraId="00D0934F" w14:textId="77777777" w:rsidTr="00187F37">
        <w:tc>
          <w:tcPr>
            <w:tcW w:w="1721" w:type="pct"/>
            <w:vMerge/>
            <w:tcMar>
              <w:left w:w="108" w:type="dxa"/>
              <w:right w:w="108" w:type="dxa"/>
            </w:tcMar>
          </w:tcPr>
          <w:p w14:paraId="60DD9C6E" w14:textId="77777777" w:rsidR="00774A95" w:rsidRPr="00A56A2A" w:rsidRDefault="00774A95">
            <w:pPr>
              <w:pStyle w:val="Tablenumberedlist"/>
              <w:numPr>
                <w:ilvl w:val="0"/>
                <w:numId w:val="0"/>
              </w:numPr>
            </w:pPr>
          </w:p>
        </w:tc>
        <w:tc>
          <w:tcPr>
            <w:tcW w:w="2557" w:type="pct"/>
            <w:tcMar>
              <w:left w:w="108" w:type="dxa"/>
              <w:right w:w="108" w:type="dxa"/>
            </w:tcMar>
          </w:tcPr>
          <w:p w14:paraId="30C707A5" w14:textId="3A0CD7C0" w:rsidR="00774A95" w:rsidRPr="00947D8B" w:rsidRDefault="0081252A" w:rsidP="0081252A">
            <w:pPr>
              <w:pStyle w:val="Tablenumberedlist2"/>
            </w:pPr>
            <w:r w:rsidRPr="0081252A">
              <w:t>Support innovative research design for translation into practical solutions</w:t>
            </w:r>
            <w:r>
              <w:t>.</w:t>
            </w:r>
          </w:p>
        </w:tc>
        <w:tc>
          <w:tcPr>
            <w:tcW w:w="722" w:type="pct"/>
            <w:tcMar>
              <w:left w:w="108" w:type="dxa"/>
              <w:right w:w="108" w:type="dxa"/>
            </w:tcMar>
          </w:tcPr>
          <w:p w14:paraId="5E7D1D0E" w14:textId="5E46CCA6" w:rsidR="00774A95" w:rsidRDefault="000707AE">
            <w:pPr>
              <w:pStyle w:val="TableText"/>
            </w:pPr>
            <w:r>
              <w:t>July 202</w:t>
            </w:r>
            <w:r w:rsidR="00EA6C86">
              <w:t>5</w:t>
            </w:r>
          </w:p>
        </w:tc>
      </w:tr>
      <w:tr w:rsidR="00774A95" w14:paraId="36790BEF" w14:textId="77777777" w:rsidTr="00187F37">
        <w:tc>
          <w:tcPr>
            <w:tcW w:w="1721" w:type="pct"/>
            <w:vMerge/>
            <w:tcMar>
              <w:left w:w="108" w:type="dxa"/>
              <w:right w:w="108" w:type="dxa"/>
            </w:tcMar>
          </w:tcPr>
          <w:p w14:paraId="7961C89D" w14:textId="77777777" w:rsidR="00774A95" w:rsidRPr="00A56A2A" w:rsidRDefault="00774A95">
            <w:pPr>
              <w:pStyle w:val="Tablenumberedlist"/>
              <w:numPr>
                <w:ilvl w:val="0"/>
                <w:numId w:val="0"/>
              </w:numPr>
            </w:pPr>
          </w:p>
        </w:tc>
        <w:tc>
          <w:tcPr>
            <w:tcW w:w="2557" w:type="pct"/>
            <w:tcMar>
              <w:left w:w="108" w:type="dxa"/>
              <w:right w:w="108" w:type="dxa"/>
            </w:tcMar>
          </w:tcPr>
          <w:p w14:paraId="375A2E44" w14:textId="018AEE58" w:rsidR="00774A95" w:rsidRPr="00947D8B" w:rsidRDefault="003F5E49" w:rsidP="003F5E49">
            <w:pPr>
              <w:pStyle w:val="Tablenumberedlist2"/>
            </w:pPr>
            <w:r w:rsidRPr="003F5E49">
              <w:t xml:space="preserve">Strengthen and expand forums to share research and development </w:t>
            </w:r>
            <w:r w:rsidR="000C3DAC" w:rsidRPr="003F5E49">
              <w:t>e.g.</w:t>
            </w:r>
            <w:r w:rsidRPr="003F5E49">
              <w:t xml:space="preserve"> an </w:t>
            </w:r>
            <w:r w:rsidR="000106A5">
              <w:t>i</w:t>
            </w:r>
            <w:r w:rsidRPr="003F5E49">
              <w:t>ndustry-</w:t>
            </w:r>
            <w:r w:rsidR="000106A5">
              <w:t>g</w:t>
            </w:r>
            <w:r w:rsidRPr="003F5E49">
              <w:t>overnment biennial national traceability summit</w:t>
            </w:r>
            <w:r>
              <w:t>.</w:t>
            </w:r>
          </w:p>
        </w:tc>
        <w:tc>
          <w:tcPr>
            <w:tcW w:w="722" w:type="pct"/>
            <w:tcMar>
              <w:left w:w="108" w:type="dxa"/>
              <w:right w:w="108" w:type="dxa"/>
            </w:tcMar>
          </w:tcPr>
          <w:p w14:paraId="19ADAAAA" w14:textId="1E5F88A7" w:rsidR="00774A95" w:rsidRDefault="000707AE">
            <w:pPr>
              <w:pStyle w:val="TableText"/>
            </w:pPr>
            <w:r>
              <w:t>March 202</w:t>
            </w:r>
            <w:r w:rsidR="00195299">
              <w:t>6</w:t>
            </w:r>
          </w:p>
        </w:tc>
      </w:tr>
      <w:tr w:rsidR="00774A95" w14:paraId="4015B0A0" w14:textId="77777777" w:rsidTr="00187F37">
        <w:tc>
          <w:tcPr>
            <w:tcW w:w="1721" w:type="pct"/>
            <w:vMerge/>
            <w:tcMar>
              <w:left w:w="108" w:type="dxa"/>
              <w:right w:w="108" w:type="dxa"/>
            </w:tcMar>
          </w:tcPr>
          <w:p w14:paraId="73375AC6" w14:textId="77777777" w:rsidR="00774A95" w:rsidRPr="00A56A2A" w:rsidRDefault="00774A95">
            <w:pPr>
              <w:pStyle w:val="Tablenumberedlist"/>
              <w:numPr>
                <w:ilvl w:val="0"/>
                <w:numId w:val="0"/>
              </w:numPr>
            </w:pPr>
          </w:p>
        </w:tc>
        <w:tc>
          <w:tcPr>
            <w:tcW w:w="2557" w:type="pct"/>
            <w:tcMar>
              <w:left w:w="108" w:type="dxa"/>
              <w:right w:w="108" w:type="dxa"/>
            </w:tcMar>
          </w:tcPr>
          <w:p w14:paraId="2DA257D7" w14:textId="490CC74C" w:rsidR="00774A95" w:rsidRPr="00947D8B" w:rsidRDefault="00FE25AC" w:rsidP="00FE25AC">
            <w:pPr>
              <w:pStyle w:val="Tablenumberedlist2"/>
            </w:pPr>
            <w:r w:rsidRPr="00FE25AC">
              <w:t>Identify pathways to translate research findings into the most appropriate measures</w:t>
            </w:r>
            <w:r>
              <w:t>.</w:t>
            </w:r>
          </w:p>
        </w:tc>
        <w:tc>
          <w:tcPr>
            <w:tcW w:w="722" w:type="pct"/>
            <w:tcMar>
              <w:left w:w="108" w:type="dxa"/>
              <w:right w:w="108" w:type="dxa"/>
            </w:tcMar>
          </w:tcPr>
          <w:p w14:paraId="48109AF6" w14:textId="06C066E7" w:rsidR="00774A95" w:rsidRDefault="000707AE">
            <w:pPr>
              <w:pStyle w:val="TableText"/>
            </w:pPr>
            <w:r>
              <w:t>June 202</w:t>
            </w:r>
            <w:r w:rsidR="00195299">
              <w:t>7</w:t>
            </w:r>
          </w:p>
        </w:tc>
      </w:tr>
      <w:tr w:rsidR="00774A95" w14:paraId="727AE424" w14:textId="77777777" w:rsidTr="00187F37">
        <w:tc>
          <w:tcPr>
            <w:tcW w:w="1721" w:type="pct"/>
            <w:vMerge/>
            <w:tcMar>
              <w:left w:w="108" w:type="dxa"/>
              <w:right w:w="108" w:type="dxa"/>
            </w:tcMar>
          </w:tcPr>
          <w:p w14:paraId="10865741" w14:textId="77777777" w:rsidR="00774A95" w:rsidRPr="00A56A2A" w:rsidRDefault="00774A95">
            <w:pPr>
              <w:pStyle w:val="Tablenumberedlist"/>
              <w:numPr>
                <w:ilvl w:val="0"/>
                <w:numId w:val="0"/>
              </w:numPr>
            </w:pPr>
          </w:p>
        </w:tc>
        <w:tc>
          <w:tcPr>
            <w:tcW w:w="2557" w:type="pct"/>
            <w:tcMar>
              <w:left w:w="108" w:type="dxa"/>
              <w:right w:w="108" w:type="dxa"/>
            </w:tcMar>
          </w:tcPr>
          <w:p w14:paraId="0CCE19A8" w14:textId="49E64A62" w:rsidR="00774A95" w:rsidRPr="00947D8B" w:rsidRDefault="00CC0FAF" w:rsidP="00CC0FAF">
            <w:pPr>
              <w:pStyle w:val="Tablenumberedlist2"/>
            </w:pPr>
            <w:r w:rsidRPr="00CC0FAF">
              <w:t>Leverage international relationships to collaborate and coordinate on research and development and improve national best practices</w:t>
            </w:r>
            <w:r>
              <w:t>.</w:t>
            </w:r>
          </w:p>
        </w:tc>
        <w:tc>
          <w:tcPr>
            <w:tcW w:w="722" w:type="pct"/>
            <w:tcMar>
              <w:left w:w="108" w:type="dxa"/>
              <w:right w:w="108" w:type="dxa"/>
            </w:tcMar>
          </w:tcPr>
          <w:p w14:paraId="59BAE89E" w14:textId="34A556F2" w:rsidR="00774A95" w:rsidRPr="00120F5D" w:rsidRDefault="00D76C1D">
            <w:pPr>
              <w:pStyle w:val="TableText"/>
            </w:pPr>
            <w:r w:rsidRPr="00120F5D">
              <w:t>November</w:t>
            </w:r>
            <w:r w:rsidR="000707AE" w:rsidRPr="00120F5D">
              <w:t xml:space="preserve"> 202</w:t>
            </w:r>
            <w:r w:rsidR="00DE679A" w:rsidRPr="00120F5D">
              <w:t>8</w:t>
            </w:r>
          </w:p>
        </w:tc>
      </w:tr>
      <w:tr w:rsidR="00774A95" w14:paraId="5A0555BB" w14:textId="77777777" w:rsidTr="00187F37">
        <w:tc>
          <w:tcPr>
            <w:tcW w:w="1721" w:type="pct"/>
            <w:vMerge/>
            <w:tcMar>
              <w:left w:w="108" w:type="dxa"/>
              <w:right w:w="108" w:type="dxa"/>
            </w:tcMar>
          </w:tcPr>
          <w:p w14:paraId="37E1BA23" w14:textId="77777777" w:rsidR="00774A95" w:rsidRPr="00A56A2A" w:rsidRDefault="00774A95">
            <w:pPr>
              <w:pStyle w:val="Tablenumberedlist"/>
              <w:numPr>
                <w:ilvl w:val="0"/>
                <w:numId w:val="0"/>
              </w:numPr>
            </w:pPr>
          </w:p>
        </w:tc>
        <w:tc>
          <w:tcPr>
            <w:tcW w:w="2557" w:type="pct"/>
            <w:tcMar>
              <w:left w:w="108" w:type="dxa"/>
              <w:right w:w="108" w:type="dxa"/>
            </w:tcMar>
          </w:tcPr>
          <w:p w14:paraId="69AE992B" w14:textId="22C07615" w:rsidR="00774A95" w:rsidRPr="00947D8B" w:rsidRDefault="00E7481A" w:rsidP="004E2724">
            <w:pPr>
              <w:pStyle w:val="Tablenumberedlist2"/>
            </w:pPr>
            <w:r w:rsidRPr="00E7481A">
              <w:t>Regularly review research and development priorities and impacts</w:t>
            </w:r>
            <w:r>
              <w:t>.</w:t>
            </w:r>
          </w:p>
        </w:tc>
        <w:tc>
          <w:tcPr>
            <w:tcW w:w="722" w:type="pct"/>
            <w:tcMar>
              <w:left w:w="108" w:type="dxa"/>
              <w:right w:w="108" w:type="dxa"/>
            </w:tcMar>
          </w:tcPr>
          <w:p w14:paraId="6A36F942" w14:textId="23556D57" w:rsidR="00774A95" w:rsidRPr="00120F5D" w:rsidRDefault="00D76C1D">
            <w:pPr>
              <w:pStyle w:val="TableText"/>
            </w:pPr>
            <w:r w:rsidRPr="00120F5D">
              <w:t>July</w:t>
            </w:r>
            <w:r w:rsidR="000707AE" w:rsidRPr="00120F5D">
              <w:t xml:space="preserve"> 202</w:t>
            </w:r>
            <w:r w:rsidR="008B52D7" w:rsidRPr="00120F5D">
              <w:t>8</w:t>
            </w:r>
          </w:p>
        </w:tc>
      </w:tr>
      <w:tr w:rsidR="00654C64" w14:paraId="0C64AD13" w14:textId="77777777" w:rsidTr="00187F37">
        <w:tc>
          <w:tcPr>
            <w:tcW w:w="1721" w:type="pct"/>
            <w:vMerge w:val="restart"/>
            <w:tcMar>
              <w:left w:w="108" w:type="dxa"/>
              <w:right w:w="108" w:type="dxa"/>
            </w:tcMar>
          </w:tcPr>
          <w:p w14:paraId="312D5641" w14:textId="04E05BC8" w:rsidR="00654C64" w:rsidRPr="00A56A2A" w:rsidRDefault="00292F54" w:rsidP="00855168">
            <w:pPr>
              <w:pStyle w:val="Tablenumberedlist"/>
              <w:numPr>
                <w:ilvl w:val="0"/>
                <w:numId w:val="0"/>
              </w:numPr>
            </w:pPr>
            <w:r>
              <w:t xml:space="preserve">PAA10 </w:t>
            </w:r>
            <w:r w:rsidR="0048061C" w:rsidRPr="0048061C">
              <w:t xml:space="preserve">Establish governance mechanisms for the Australian </w:t>
            </w:r>
            <w:r w:rsidR="000106A5">
              <w:t>a</w:t>
            </w:r>
            <w:r w:rsidR="0048061C" w:rsidRPr="0048061C">
              <w:t xml:space="preserve">gricultural </w:t>
            </w:r>
            <w:r w:rsidR="000106A5">
              <w:t>t</w:t>
            </w:r>
            <w:r w:rsidR="0048061C" w:rsidRPr="0048061C">
              <w:t>raceability ecosystem</w:t>
            </w:r>
            <w:r w:rsidR="002B47E0">
              <w:t>.</w:t>
            </w:r>
          </w:p>
        </w:tc>
        <w:tc>
          <w:tcPr>
            <w:tcW w:w="2557" w:type="pct"/>
            <w:tcMar>
              <w:left w:w="108" w:type="dxa"/>
              <w:right w:w="108" w:type="dxa"/>
            </w:tcMar>
          </w:tcPr>
          <w:p w14:paraId="3352C7AB" w14:textId="12A56826" w:rsidR="00654C64" w:rsidRPr="00947D8B" w:rsidRDefault="00E029C0" w:rsidP="006F49F9">
            <w:pPr>
              <w:pStyle w:val="Tablenumberedlist2"/>
              <w:numPr>
                <w:ilvl w:val="1"/>
                <w:numId w:val="38"/>
              </w:numPr>
            </w:pPr>
            <w:r w:rsidRPr="00E029C0">
              <w:t xml:space="preserve">Establish and support an ongoing governance framework for the </w:t>
            </w:r>
            <w:r w:rsidR="006326E3">
              <w:t>Australian Agricultural Traceability A</w:t>
            </w:r>
            <w:r w:rsidRPr="00E029C0">
              <w:t>lliance</w:t>
            </w:r>
            <w:r>
              <w:t>.</w:t>
            </w:r>
          </w:p>
        </w:tc>
        <w:tc>
          <w:tcPr>
            <w:tcW w:w="722" w:type="pct"/>
            <w:tcMar>
              <w:left w:w="108" w:type="dxa"/>
              <w:right w:w="108" w:type="dxa"/>
            </w:tcMar>
          </w:tcPr>
          <w:p w14:paraId="09C2AC9D" w14:textId="17B6E9C5" w:rsidR="00654C64" w:rsidRDefault="00A5392E">
            <w:pPr>
              <w:pStyle w:val="TableText"/>
            </w:pPr>
            <w:r>
              <w:t xml:space="preserve">February 2023 </w:t>
            </w:r>
            <w:r w:rsidR="000106A5">
              <w:t>–</w:t>
            </w:r>
            <w:r>
              <w:t xml:space="preserve"> ongoing</w:t>
            </w:r>
          </w:p>
        </w:tc>
      </w:tr>
      <w:tr w:rsidR="00654C64" w14:paraId="316246CA" w14:textId="77777777" w:rsidTr="00187F37">
        <w:tc>
          <w:tcPr>
            <w:tcW w:w="1721" w:type="pct"/>
            <w:vMerge/>
            <w:tcMar>
              <w:left w:w="108" w:type="dxa"/>
              <w:right w:w="108" w:type="dxa"/>
            </w:tcMar>
          </w:tcPr>
          <w:p w14:paraId="524175C3" w14:textId="77777777" w:rsidR="00654C64" w:rsidRPr="00A56A2A" w:rsidRDefault="00654C64">
            <w:pPr>
              <w:pStyle w:val="Tablenumberedlist"/>
              <w:numPr>
                <w:ilvl w:val="0"/>
                <w:numId w:val="0"/>
              </w:numPr>
            </w:pPr>
          </w:p>
        </w:tc>
        <w:tc>
          <w:tcPr>
            <w:tcW w:w="2557" w:type="pct"/>
            <w:tcMar>
              <w:left w:w="108" w:type="dxa"/>
              <w:right w:w="108" w:type="dxa"/>
            </w:tcMar>
          </w:tcPr>
          <w:p w14:paraId="344F921B" w14:textId="3193B1C5" w:rsidR="00654C64" w:rsidRPr="00947D8B" w:rsidRDefault="00F703D0" w:rsidP="00F703D0">
            <w:pPr>
              <w:pStyle w:val="Tablenumberedlist2"/>
            </w:pPr>
            <w:r w:rsidRPr="00F703D0">
              <w:t>Identify and agree on needs and priorities through the governance mechanisms</w:t>
            </w:r>
            <w:r>
              <w:t>.</w:t>
            </w:r>
          </w:p>
        </w:tc>
        <w:tc>
          <w:tcPr>
            <w:tcW w:w="722" w:type="pct"/>
            <w:tcMar>
              <w:left w:w="108" w:type="dxa"/>
              <w:right w:w="108" w:type="dxa"/>
            </w:tcMar>
          </w:tcPr>
          <w:p w14:paraId="6BA4EE99" w14:textId="4047B487" w:rsidR="00654C64" w:rsidRDefault="00F53950">
            <w:pPr>
              <w:pStyle w:val="TableText"/>
            </w:pPr>
            <w:r>
              <w:t>Ongoing</w:t>
            </w:r>
          </w:p>
        </w:tc>
      </w:tr>
      <w:tr w:rsidR="00654C64" w14:paraId="7265942E" w14:textId="77777777" w:rsidTr="00187F37">
        <w:tc>
          <w:tcPr>
            <w:tcW w:w="1721" w:type="pct"/>
            <w:vMerge/>
            <w:tcMar>
              <w:left w:w="108" w:type="dxa"/>
              <w:right w:w="108" w:type="dxa"/>
            </w:tcMar>
          </w:tcPr>
          <w:p w14:paraId="32675554" w14:textId="77777777" w:rsidR="00654C64" w:rsidRPr="00A56A2A" w:rsidRDefault="00654C64">
            <w:pPr>
              <w:pStyle w:val="Tablenumberedlist"/>
              <w:numPr>
                <w:ilvl w:val="0"/>
                <w:numId w:val="0"/>
              </w:numPr>
            </w:pPr>
          </w:p>
        </w:tc>
        <w:tc>
          <w:tcPr>
            <w:tcW w:w="2557" w:type="pct"/>
            <w:tcMar>
              <w:left w:w="108" w:type="dxa"/>
              <w:right w:w="108" w:type="dxa"/>
            </w:tcMar>
          </w:tcPr>
          <w:p w14:paraId="41415015" w14:textId="4682D8CA" w:rsidR="00654C64" w:rsidRPr="00947D8B" w:rsidRDefault="00E15527" w:rsidP="00E15527">
            <w:pPr>
              <w:pStyle w:val="Tablenumberedlist2"/>
            </w:pPr>
            <w:r w:rsidRPr="00E15527">
              <w:t>Share information and expand linkages and opportunities between stakeholders across all sectors to provide a nationally coordinated approach to enhancing traceability.</w:t>
            </w:r>
          </w:p>
        </w:tc>
        <w:tc>
          <w:tcPr>
            <w:tcW w:w="722" w:type="pct"/>
            <w:tcMar>
              <w:left w:w="108" w:type="dxa"/>
              <w:right w:w="108" w:type="dxa"/>
            </w:tcMar>
          </w:tcPr>
          <w:p w14:paraId="01AA03EF" w14:textId="66FD72F4" w:rsidR="00654C64" w:rsidRDefault="00F53950">
            <w:pPr>
              <w:pStyle w:val="TableText"/>
            </w:pPr>
            <w:r>
              <w:t>Ongoing</w:t>
            </w:r>
          </w:p>
        </w:tc>
      </w:tr>
      <w:tr w:rsidR="00654C64" w14:paraId="1594D52F" w14:textId="77777777" w:rsidTr="00187F37">
        <w:tc>
          <w:tcPr>
            <w:tcW w:w="1721" w:type="pct"/>
            <w:vMerge/>
            <w:tcMar>
              <w:left w:w="108" w:type="dxa"/>
              <w:right w:w="108" w:type="dxa"/>
            </w:tcMar>
          </w:tcPr>
          <w:p w14:paraId="73C80031" w14:textId="77777777" w:rsidR="00654C64" w:rsidRPr="00A56A2A" w:rsidRDefault="00654C64">
            <w:pPr>
              <w:pStyle w:val="Tablenumberedlist"/>
              <w:numPr>
                <w:ilvl w:val="0"/>
                <w:numId w:val="0"/>
              </w:numPr>
            </w:pPr>
          </w:p>
        </w:tc>
        <w:tc>
          <w:tcPr>
            <w:tcW w:w="2557" w:type="pct"/>
            <w:tcMar>
              <w:left w:w="108" w:type="dxa"/>
              <w:right w:w="108" w:type="dxa"/>
            </w:tcMar>
          </w:tcPr>
          <w:p w14:paraId="5ABC4DF6" w14:textId="0438F3DA" w:rsidR="00654C64" w:rsidRPr="00947D8B" w:rsidRDefault="00A5392E" w:rsidP="004E2724">
            <w:pPr>
              <w:pStyle w:val="Tablenumberedlist2"/>
            </w:pPr>
            <w:r w:rsidRPr="00A5392E">
              <w:t xml:space="preserve">Share knowledge (such as the development of benchmarks) between industries to update industry sustainability frameworks and </w:t>
            </w:r>
            <w:r w:rsidR="000C3DAC" w:rsidRPr="00A5392E">
              <w:t>plans and</w:t>
            </w:r>
            <w:r w:rsidRPr="00A5392E">
              <w:t xml:space="preserve"> reduce animal health and welfare risks.</w:t>
            </w:r>
          </w:p>
        </w:tc>
        <w:tc>
          <w:tcPr>
            <w:tcW w:w="722" w:type="pct"/>
            <w:tcMar>
              <w:left w:w="108" w:type="dxa"/>
              <w:right w:w="108" w:type="dxa"/>
            </w:tcMar>
          </w:tcPr>
          <w:p w14:paraId="0507C172" w14:textId="01F679D9" w:rsidR="00654C64" w:rsidRDefault="00F53950">
            <w:pPr>
              <w:pStyle w:val="TableText"/>
            </w:pPr>
            <w:r>
              <w:t>Ongoing</w:t>
            </w:r>
          </w:p>
        </w:tc>
      </w:tr>
      <w:tr w:rsidR="00654C64" w14:paraId="1EF96E7E" w14:textId="77777777" w:rsidTr="00187F37">
        <w:tc>
          <w:tcPr>
            <w:tcW w:w="1721" w:type="pct"/>
            <w:vMerge w:val="restart"/>
            <w:tcMar>
              <w:left w:w="108" w:type="dxa"/>
              <w:right w:w="108" w:type="dxa"/>
            </w:tcMar>
          </w:tcPr>
          <w:p w14:paraId="16A5FE61" w14:textId="3A148E23" w:rsidR="00654C64" w:rsidRPr="00A56A2A" w:rsidRDefault="00C945C9" w:rsidP="00855168">
            <w:pPr>
              <w:pStyle w:val="Tablenumberedlist"/>
              <w:numPr>
                <w:ilvl w:val="0"/>
                <w:numId w:val="0"/>
              </w:numPr>
            </w:pPr>
            <w:r>
              <w:t xml:space="preserve">PAA11 </w:t>
            </w:r>
            <w:r w:rsidR="00A5797F" w:rsidRPr="00A5797F">
              <w:t>Promote the importance of agricultural traceability to reach mutually beneficial outcomes with Asia Pacific partners and other countries</w:t>
            </w:r>
            <w:r w:rsidR="002B47E0">
              <w:t>.</w:t>
            </w:r>
          </w:p>
        </w:tc>
        <w:tc>
          <w:tcPr>
            <w:tcW w:w="2557" w:type="pct"/>
            <w:tcMar>
              <w:left w:w="108" w:type="dxa"/>
              <w:right w:w="108" w:type="dxa"/>
            </w:tcMar>
          </w:tcPr>
          <w:p w14:paraId="791C7CB8" w14:textId="08E7A8FD" w:rsidR="00654C64" w:rsidRPr="002C72F0" w:rsidRDefault="00183779" w:rsidP="006F49F9">
            <w:pPr>
              <w:pStyle w:val="Tablenumberedlist2"/>
              <w:numPr>
                <w:ilvl w:val="1"/>
                <w:numId w:val="39"/>
              </w:numPr>
            </w:pPr>
            <w:r w:rsidRPr="002C72F0">
              <w:t>Contribute to the current knowledge and understanding of traceability initiatives in Asia-Pacific partnerships.</w:t>
            </w:r>
          </w:p>
        </w:tc>
        <w:tc>
          <w:tcPr>
            <w:tcW w:w="722" w:type="pct"/>
            <w:tcMar>
              <w:left w:w="108" w:type="dxa"/>
              <w:right w:w="108" w:type="dxa"/>
            </w:tcMar>
          </w:tcPr>
          <w:p w14:paraId="54E98E00" w14:textId="6C1347BB" w:rsidR="00654C64" w:rsidRPr="002C72F0" w:rsidRDefault="00B464CC">
            <w:pPr>
              <w:pStyle w:val="TableText"/>
            </w:pPr>
            <w:r w:rsidRPr="002C72F0">
              <w:t>June 202</w:t>
            </w:r>
            <w:r w:rsidR="00DD6561" w:rsidRPr="002C72F0">
              <w:t>5</w:t>
            </w:r>
          </w:p>
        </w:tc>
      </w:tr>
      <w:tr w:rsidR="00654C64" w14:paraId="2BAD08C5" w14:textId="77777777" w:rsidTr="00187F37">
        <w:tc>
          <w:tcPr>
            <w:tcW w:w="1721" w:type="pct"/>
            <w:vMerge/>
            <w:tcMar>
              <w:left w:w="108" w:type="dxa"/>
              <w:right w:w="108" w:type="dxa"/>
            </w:tcMar>
          </w:tcPr>
          <w:p w14:paraId="077A7BB2" w14:textId="77777777" w:rsidR="00654C64" w:rsidRPr="00A56A2A" w:rsidRDefault="00654C64">
            <w:pPr>
              <w:pStyle w:val="Tablenumberedlist"/>
              <w:numPr>
                <w:ilvl w:val="0"/>
                <w:numId w:val="0"/>
              </w:numPr>
            </w:pPr>
          </w:p>
        </w:tc>
        <w:tc>
          <w:tcPr>
            <w:tcW w:w="2557" w:type="pct"/>
            <w:tcMar>
              <w:left w:w="108" w:type="dxa"/>
              <w:right w:w="108" w:type="dxa"/>
            </w:tcMar>
          </w:tcPr>
          <w:p w14:paraId="00E816F0" w14:textId="5E418B77" w:rsidR="00654C64" w:rsidRPr="002C72F0" w:rsidRDefault="000C1C15" w:rsidP="004E2724">
            <w:pPr>
              <w:pStyle w:val="Tablenumberedlist2"/>
            </w:pPr>
            <w:r w:rsidRPr="002C72F0">
              <w:t xml:space="preserve">Assist in the development of strategies, </w:t>
            </w:r>
            <w:r w:rsidR="000C3DAC" w:rsidRPr="002C72F0">
              <w:t>tools,</w:t>
            </w:r>
            <w:r w:rsidRPr="002C72F0">
              <w:t xml:space="preserve"> and resources to support traceability initiatives in the Asia-Pacific region</w:t>
            </w:r>
            <w:r w:rsidR="00240521" w:rsidRPr="002C72F0">
              <w:t>.</w:t>
            </w:r>
          </w:p>
        </w:tc>
        <w:tc>
          <w:tcPr>
            <w:tcW w:w="722" w:type="pct"/>
            <w:tcMar>
              <w:left w:w="108" w:type="dxa"/>
              <w:right w:w="108" w:type="dxa"/>
            </w:tcMar>
          </w:tcPr>
          <w:p w14:paraId="62C49C4C" w14:textId="429270F7" w:rsidR="00654C64" w:rsidRPr="002C72F0" w:rsidRDefault="00B464CC">
            <w:pPr>
              <w:pStyle w:val="TableText"/>
            </w:pPr>
            <w:r w:rsidRPr="002C72F0">
              <w:t>June 202</w:t>
            </w:r>
            <w:r w:rsidR="00272B2E">
              <w:t>6</w:t>
            </w:r>
          </w:p>
        </w:tc>
      </w:tr>
      <w:tr w:rsidR="00654C64" w14:paraId="57135B1A" w14:textId="77777777" w:rsidTr="00187F37">
        <w:tc>
          <w:tcPr>
            <w:tcW w:w="1721" w:type="pct"/>
            <w:vMerge/>
            <w:tcMar>
              <w:left w:w="108" w:type="dxa"/>
              <w:right w:w="108" w:type="dxa"/>
            </w:tcMar>
          </w:tcPr>
          <w:p w14:paraId="4B58B727" w14:textId="77777777" w:rsidR="00654C64" w:rsidRPr="00A56A2A" w:rsidRDefault="00654C64">
            <w:pPr>
              <w:pStyle w:val="Tablenumberedlist"/>
              <w:numPr>
                <w:ilvl w:val="0"/>
                <w:numId w:val="0"/>
              </w:numPr>
            </w:pPr>
          </w:p>
        </w:tc>
        <w:tc>
          <w:tcPr>
            <w:tcW w:w="2557" w:type="pct"/>
            <w:tcMar>
              <w:left w:w="108" w:type="dxa"/>
              <w:right w:w="108" w:type="dxa"/>
            </w:tcMar>
          </w:tcPr>
          <w:p w14:paraId="2577315B" w14:textId="70F4F7B0" w:rsidR="00654C64" w:rsidRPr="002C72F0" w:rsidRDefault="007074F9" w:rsidP="004E2724">
            <w:pPr>
              <w:pStyle w:val="Tablenumberedlist2"/>
            </w:pPr>
            <w:r w:rsidRPr="002C72F0">
              <w:t>Support cross-border capacity to track and trace internationally.</w:t>
            </w:r>
            <w:r w:rsidR="00240521" w:rsidRPr="002C72F0">
              <w:t xml:space="preserve"> </w:t>
            </w:r>
          </w:p>
        </w:tc>
        <w:tc>
          <w:tcPr>
            <w:tcW w:w="722" w:type="pct"/>
            <w:tcMar>
              <w:left w:w="108" w:type="dxa"/>
              <w:right w:w="108" w:type="dxa"/>
            </w:tcMar>
          </w:tcPr>
          <w:p w14:paraId="68AD2FE5" w14:textId="71115ED8" w:rsidR="00654C64" w:rsidRPr="002C72F0" w:rsidRDefault="00B464CC">
            <w:pPr>
              <w:pStyle w:val="TableText"/>
            </w:pPr>
            <w:r w:rsidRPr="002C72F0">
              <w:t>June 202</w:t>
            </w:r>
            <w:r w:rsidR="002C72F0" w:rsidRPr="002C72F0">
              <w:t>5</w:t>
            </w:r>
          </w:p>
        </w:tc>
      </w:tr>
      <w:tr w:rsidR="00654C64" w14:paraId="7E65DD30" w14:textId="77777777" w:rsidTr="00187F37">
        <w:tc>
          <w:tcPr>
            <w:tcW w:w="1721" w:type="pct"/>
            <w:vMerge/>
            <w:tcMar>
              <w:left w:w="108" w:type="dxa"/>
              <w:right w:w="108" w:type="dxa"/>
            </w:tcMar>
          </w:tcPr>
          <w:p w14:paraId="2CCCF642" w14:textId="77777777" w:rsidR="00654C64" w:rsidRPr="00A56A2A" w:rsidRDefault="00654C64">
            <w:pPr>
              <w:pStyle w:val="Tablenumberedlist"/>
              <w:numPr>
                <w:ilvl w:val="0"/>
                <w:numId w:val="0"/>
              </w:numPr>
            </w:pPr>
          </w:p>
        </w:tc>
        <w:tc>
          <w:tcPr>
            <w:tcW w:w="2557" w:type="pct"/>
            <w:tcMar>
              <w:left w:w="108" w:type="dxa"/>
              <w:right w:w="108" w:type="dxa"/>
            </w:tcMar>
          </w:tcPr>
          <w:p w14:paraId="4E101BAA" w14:textId="564C44EC" w:rsidR="00654C64" w:rsidRPr="00947D8B" w:rsidRDefault="006A01D4" w:rsidP="006A01D4">
            <w:pPr>
              <w:pStyle w:val="Tablenumberedlist2"/>
            </w:pPr>
            <w:r w:rsidRPr="006A01D4">
              <w:t>Participate in international organisations and other high-level and technical international forums to enhance global traceability policies and initiatives.</w:t>
            </w:r>
          </w:p>
        </w:tc>
        <w:tc>
          <w:tcPr>
            <w:tcW w:w="722" w:type="pct"/>
            <w:tcMar>
              <w:left w:w="108" w:type="dxa"/>
              <w:right w:w="108" w:type="dxa"/>
            </w:tcMar>
          </w:tcPr>
          <w:p w14:paraId="5B0232DB" w14:textId="0A97A8DE" w:rsidR="00654C64" w:rsidRDefault="00B464CC">
            <w:pPr>
              <w:pStyle w:val="TableText"/>
            </w:pPr>
            <w:r>
              <w:t>Ongoing</w:t>
            </w:r>
          </w:p>
        </w:tc>
      </w:tr>
      <w:tr w:rsidR="00654C64" w14:paraId="33C9C990" w14:textId="77777777" w:rsidTr="00187F37">
        <w:tc>
          <w:tcPr>
            <w:tcW w:w="1721" w:type="pct"/>
            <w:vMerge/>
            <w:tcMar>
              <w:left w:w="108" w:type="dxa"/>
              <w:right w:w="108" w:type="dxa"/>
            </w:tcMar>
          </w:tcPr>
          <w:p w14:paraId="385AF55A" w14:textId="77777777" w:rsidR="00654C64" w:rsidRPr="00A56A2A" w:rsidRDefault="00654C64">
            <w:pPr>
              <w:pStyle w:val="Tablenumberedlist"/>
              <w:numPr>
                <w:ilvl w:val="0"/>
                <w:numId w:val="0"/>
              </w:numPr>
            </w:pPr>
          </w:p>
        </w:tc>
        <w:tc>
          <w:tcPr>
            <w:tcW w:w="2557" w:type="pct"/>
            <w:tcMar>
              <w:left w:w="108" w:type="dxa"/>
              <w:right w:w="108" w:type="dxa"/>
            </w:tcMar>
          </w:tcPr>
          <w:p w14:paraId="14834E8C" w14:textId="685A59FF" w:rsidR="00654C64" w:rsidRPr="00947D8B" w:rsidRDefault="00146653" w:rsidP="004E2724">
            <w:pPr>
              <w:pStyle w:val="Tablenumberedlist2"/>
            </w:pPr>
            <w:r w:rsidRPr="00146653">
              <w:t>Leverage international relationships to collaborate and coordinate on research and development and improve national best practices</w:t>
            </w:r>
            <w:r>
              <w:t>.</w:t>
            </w:r>
          </w:p>
        </w:tc>
        <w:tc>
          <w:tcPr>
            <w:tcW w:w="722" w:type="pct"/>
            <w:tcMar>
              <w:left w:w="108" w:type="dxa"/>
              <w:right w:w="108" w:type="dxa"/>
            </w:tcMar>
          </w:tcPr>
          <w:p w14:paraId="0C6903F7" w14:textId="78449DCA" w:rsidR="00654C64" w:rsidRDefault="00B464CC">
            <w:pPr>
              <w:pStyle w:val="TableText"/>
            </w:pPr>
            <w:r>
              <w:t>Ongoing</w:t>
            </w:r>
          </w:p>
        </w:tc>
      </w:tr>
      <w:bookmarkEnd w:id="54"/>
    </w:tbl>
    <w:p w14:paraId="471CCBD5" w14:textId="4FD6F81B" w:rsidR="0075393E" w:rsidRDefault="0075393E" w:rsidP="004676A9">
      <w:pPr>
        <w:pStyle w:val="FigureTableNoteSource"/>
        <w:sectPr w:rsidR="0075393E" w:rsidSect="00AE255D">
          <w:pgSz w:w="16838" w:h="11906" w:orient="landscape"/>
          <w:pgMar w:top="1418" w:right="1418" w:bottom="1418" w:left="1418" w:header="567" w:footer="283" w:gutter="0"/>
          <w:cols w:space="708"/>
          <w:docGrid w:linePitch="360"/>
        </w:sectPr>
      </w:pPr>
    </w:p>
    <w:p w14:paraId="04693717" w14:textId="703B1C2C" w:rsidR="004113F3" w:rsidRPr="00F45F3D" w:rsidRDefault="00DD09B1" w:rsidP="00F45F3D">
      <w:pPr>
        <w:pStyle w:val="Heading2"/>
        <w:numPr>
          <w:ilvl w:val="0"/>
          <w:numId w:val="0"/>
        </w:numPr>
      </w:pPr>
      <w:bookmarkStart w:id="55" w:name="_Toc125491478"/>
      <w:bookmarkStart w:id="56" w:name="_Toc125726639"/>
      <w:bookmarkStart w:id="57" w:name="_Toc181093716"/>
      <w:bookmarkEnd w:id="52"/>
      <w:r w:rsidRPr="00050C93">
        <w:lastRenderedPageBreak/>
        <w:t xml:space="preserve">Benefits </w:t>
      </w:r>
      <w:r w:rsidR="006F5ABE" w:rsidRPr="00050C93">
        <w:t>realisation management plan</w:t>
      </w:r>
      <w:bookmarkEnd w:id="55"/>
      <w:bookmarkEnd w:id="56"/>
      <w:bookmarkEnd w:id="57"/>
    </w:p>
    <w:p w14:paraId="0FB490D0" w14:textId="6A0B829C" w:rsidR="001475AC" w:rsidRDefault="00830B4E" w:rsidP="007325D6">
      <w:pPr>
        <w:spacing w:line="240" w:lineRule="auto"/>
        <w:rPr>
          <w:color w:val="000000" w:themeColor="text1"/>
          <w:lang w:val="en-US"/>
        </w:rPr>
      </w:pPr>
      <w:r>
        <w:rPr>
          <w:color w:val="000000" w:themeColor="text1"/>
          <w:lang w:val="en-US"/>
        </w:rPr>
        <w:t>The b</w:t>
      </w:r>
      <w:r w:rsidR="007325D6" w:rsidRPr="0CEA7436">
        <w:rPr>
          <w:color w:val="000000" w:themeColor="text1"/>
          <w:lang w:val="en-US"/>
        </w:rPr>
        <w:t xml:space="preserve">enefits </w:t>
      </w:r>
      <w:proofErr w:type="spellStart"/>
      <w:r w:rsidR="007325D6" w:rsidRPr="0CEA7436">
        <w:rPr>
          <w:color w:val="000000" w:themeColor="text1"/>
          <w:lang w:val="en-US"/>
        </w:rPr>
        <w:t>realisation</w:t>
      </w:r>
      <w:proofErr w:type="spellEnd"/>
      <w:r w:rsidR="007325D6" w:rsidRPr="0CEA7436">
        <w:rPr>
          <w:color w:val="000000" w:themeColor="text1"/>
          <w:lang w:val="en-US"/>
        </w:rPr>
        <w:t xml:space="preserve"> management </w:t>
      </w:r>
      <w:r w:rsidR="6160D48F" w:rsidRPr="0CEA7436">
        <w:rPr>
          <w:color w:val="000000" w:themeColor="text1"/>
          <w:lang w:val="en-US"/>
        </w:rPr>
        <w:t>(BRM)</w:t>
      </w:r>
      <w:r w:rsidR="00446E49">
        <w:rPr>
          <w:color w:val="000000" w:themeColor="text1"/>
          <w:lang w:val="en-US"/>
        </w:rPr>
        <w:t xml:space="preserve"> plan</w:t>
      </w:r>
      <w:r w:rsidR="03D8682D" w:rsidRPr="0CEA7436">
        <w:rPr>
          <w:color w:val="000000" w:themeColor="text1"/>
          <w:lang w:val="en-US"/>
        </w:rPr>
        <w:t xml:space="preserve"> </w:t>
      </w:r>
      <w:r w:rsidR="007325D6" w:rsidRPr="0CEA7436">
        <w:rPr>
          <w:color w:val="000000" w:themeColor="text1"/>
          <w:lang w:val="en-US"/>
        </w:rPr>
        <w:t xml:space="preserve">is the tracking and reporting </w:t>
      </w:r>
      <w:r w:rsidR="00340868">
        <w:rPr>
          <w:color w:val="000000" w:themeColor="text1"/>
          <w:lang w:val="en-US"/>
        </w:rPr>
        <w:t>on measures</w:t>
      </w:r>
      <w:r w:rsidR="00CA6C61">
        <w:rPr>
          <w:color w:val="000000" w:themeColor="text1"/>
          <w:lang w:val="en-US"/>
        </w:rPr>
        <w:t xml:space="preserve"> </w:t>
      </w:r>
      <w:r w:rsidR="007325D6" w:rsidRPr="0CEA7436">
        <w:rPr>
          <w:color w:val="000000" w:themeColor="text1"/>
          <w:lang w:val="en-US"/>
        </w:rPr>
        <w:t>to demonstrate whether the objectives of an initiative or investment are being met.</w:t>
      </w:r>
    </w:p>
    <w:p w14:paraId="2142294E" w14:textId="19A59E38" w:rsidR="009477F3" w:rsidRPr="00E65B51" w:rsidRDefault="00784E75" w:rsidP="00E65B51">
      <w:r w:rsidRPr="00784E75">
        <w:rPr>
          <w:lang w:val="en-US"/>
        </w:rPr>
        <w:t xml:space="preserve">This BRM </w:t>
      </w:r>
      <w:r w:rsidR="00446E49">
        <w:rPr>
          <w:lang w:val="en-US"/>
        </w:rPr>
        <w:t>p</w:t>
      </w:r>
      <w:r w:rsidRPr="00784E75">
        <w:rPr>
          <w:lang w:val="en-US"/>
        </w:rPr>
        <w:t xml:space="preserve">lan provides a benefits framework with the measures and metrics that can be used to track the outcomes and benefits from the implementation of </w:t>
      </w:r>
      <w:r w:rsidRPr="00E654CD">
        <w:rPr>
          <w:lang w:val="en-US"/>
        </w:rPr>
        <w:t>the</w:t>
      </w:r>
      <w:r w:rsidRPr="00F93F00">
        <w:rPr>
          <w:i/>
          <w:iCs/>
          <w:lang w:val="en-US"/>
        </w:rPr>
        <w:t xml:space="preserve"> National Agricultural Traceability </w:t>
      </w:r>
      <w:r w:rsidRPr="00E65B51">
        <w:t xml:space="preserve">Strategy 2023 to 2033. Guidance is also provided on the enabling governance framework and appropriately managing risks to the successful implementation of the </w:t>
      </w:r>
      <w:r w:rsidR="003B28FF" w:rsidRPr="00E65B51">
        <w:t>s</w:t>
      </w:r>
      <w:r w:rsidRPr="00E65B51">
        <w:t>trategy.</w:t>
      </w:r>
    </w:p>
    <w:p w14:paraId="1E465141" w14:textId="370F10D6" w:rsidR="00527F5B" w:rsidRPr="00E65B51" w:rsidRDefault="004D6CEF" w:rsidP="00E65B51">
      <w:r w:rsidRPr="00E65B51">
        <w:t>Qualitative and quantitative data relating to the strategy is in its infancy as implementation is at the initial stage</w:t>
      </w:r>
      <w:r w:rsidR="0050511B" w:rsidRPr="00E65B51">
        <w:t>s</w:t>
      </w:r>
      <w:r w:rsidRPr="00E65B51">
        <w:t>. As qualitative and quantitative data improves and our strategy progresses, so too will the ability to develop improve</w:t>
      </w:r>
      <w:r w:rsidR="001243A7" w:rsidRPr="00E65B51">
        <w:t>d</w:t>
      </w:r>
      <w:r w:rsidRPr="00E65B51">
        <w:t xml:space="preserve"> metrics and the collection of relevant data and case studies to demonstrate success.</w:t>
      </w:r>
    </w:p>
    <w:p w14:paraId="28A35F6A" w14:textId="4162B4A3" w:rsidR="00527F5B" w:rsidRPr="00E65B51" w:rsidRDefault="00527F5B" w:rsidP="00E65B51">
      <w:r w:rsidRPr="00E65B51">
        <w:t xml:space="preserve">As the strategy is owned by the Australian Agricultural Traceability Alliance (AATA) as a coalition of </w:t>
      </w:r>
      <w:r w:rsidR="0050511B" w:rsidRPr="00E65B51">
        <w:t xml:space="preserve">industry, </w:t>
      </w:r>
      <w:r w:rsidR="001243A7" w:rsidRPr="00E65B51">
        <w:t>g</w:t>
      </w:r>
      <w:r w:rsidRPr="00E65B51">
        <w:t xml:space="preserve">overnment and </w:t>
      </w:r>
      <w:r w:rsidR="0050511B" w:rsidRPr="00E65B51">
        <w:t>other supply chain stakeholders</w:t>
      </w:r>
      <w:r w:rsidRPr="00E65B51">
        <w:t>,</w:t>
      </w:r>
      <w:r w:rsidR="009D7C13" w:rsidRPr="00E65B51">
        <w:t xml:space="preserve"> the collection of data is also owned by this coalition.</w:t>
      </w:r>
      <w:r w:rsidRPr="00E65B51">
        <w:t xml:space="preserve"> Data will be sourced from:</w:t>
      </w:r>
    </w:p>
    <w:p w14:paraId="1E901F94" w14:textId="15A79A9B" w:rsidR="00527F5B" w:rsidRPr="00E65B51" w:rsidRDefault="009C43D7" w:rsidP="00E65B51">
      <w:pPr>
        <w:pStyle w:val="ListBullet"/>
      </w:pPr>
      <w:r w:rsidRPr="00E65B51">
        <w:t>e</w:t>
      </w:r>
      <w:r w:rsidR="00527F5B" w:rsidRPr="00E65B51">
        <w:t>xisting agricultural and export data from</w:t>
      </w:r>
      <w:r w:rsidR="00363651" w:rsidRPr="00E65B51">
        <w:t xml:space="preserve"> the</w:t>
      </w:r>
      <w:r w:rsidR="00527F5B" w:rsidRPr="00E65B51">
        <w:t xml:space="preserve"> </w:t>
      </w:r>
      <w:r w:rsidR="00F218F9" w:rsidRPr="00E65B51">
        <w:t xml:space="preserve">Australian Bureau of Agricultural and Resource Economics </w:t>
      </w:r>
      <w:r w:rsidR="00F922DC">
        <w:t xml:space="preserve">and Sciences </w:t>
      </w:r>
      <w:r w:rsidR="00F218F9" w:rsidRPr="00E65B51">
        <w:t>(</w:t>
      </w:r>
      <w:r w:rsidR="00527F5B" w:rsidRPr="00E65B51">
        <w:t>ABARES</w:t>
      </w:r>
      <w:r w:rsidR="00F218F9" w:rsidRPr="00E65B51">
        <w:t>)</w:t>
      </w:r>
      <w:r w:rsidR="00527F5B" w:rsidRPr="00E65B51">
        <w:t xml:space="preserve"> and </w:t>
      </w:r>
      <w:r w:rsidR="00F218F9" w:rsidRPr="00E65B51">
        <w:t>Australian Bureau of Statistics (</w:t>
      </w:r>
      <w:r w:rsidR="00527F5B" w:rsidRPr="00E65B51">
        <w:t>ABS</w:t>
      </w:r>
      <w:r w:rsidR="00F218F9" w:rsidRPr="00E65B51">
        <w:t>)</w:t>
      </w:r>
    </w:p>
    <w:p w14:paraId="1A1841D7" w14:textId="20FD4AD0" w:rsidR="00527F5B" w:rsidRPr="00E65B51" w:rsidRDefault="009C43D7" w:rsidP="00E65B51">
      <w:pPr>
        <w:pStyle w:val="ListBullet"/>
      </w:pPr>
      <w:r w:rsidRPr="00E65B51">
        <w:t>g</w:t>
      </w:r>
      <w:r w:rsidR="00527F5B" w:rsidRPr="00E65B51">
        <w:t>rant funding recipients and grant program outcomes</w:t>
      </w:r>
    </w:p>
    <w:p w14:paraId="2FA29D1D" w14:textId="352506FC" w:rsidR="00527F5B" w:rsidRPr="00E65B51" w:rsidRDefault="009C43D7" w:rsidP="00E65B51">
      <w:pPr>
        <w:pStyle w:val="ListBullet"/>
      </w:pPr>
      <w:r w:rsidRPr="00E65B51">
        <w:t>s</w:t>
      </w:r>
      <w:r w:rsidR="00527F5B" w:rsidRPr="00E65B51">
        <w:t>urvey of industry participants across the supply chain</w:t>
      </w:r>
    </w:p>
    <w:p w14:paraId="2005BB85" w14:textId="2AD1886E" w:rsidR="007325D6" w:rsidRPr="00E65B51" w:rsidRDefault="009C43D7" w:rsidP="00E65B51">
      <w:pPr>
        <w:pStyle w:val="ListBullet"/>
      </w:pPr>
      <w:r w:rsidRPr="00E65B51">
        <w:t>c</w:t>
      </w:r>
      <w:r w:rsidR="00527F5B" w:rsidRPr="00E65B51">
        <w:t>ase studies</w:t>
      </w:r>
      <w:r w:rsidRPr="00E65B51">
        <w:t>.</w:t>
      </w:r>
    </w:p>
    <w:p w14:paraId="52F2D057" w14:textId="1CC21748" w:rsidR="004A2AE6" w:rsidRPr="004A2AE6" w:rsidRDefault="00115597" w:rsidP="004A2AE6">
      <w:pPr>
        <w:pStyle w:val="Heading3"/>
        <w:numPr>
          <w:ilvl w:val="0"/>
          <w:numId w:val="0"/>
        </w:numPr>
        <w:ind w:left="964" w:hanging="964"/>
        <w:rPr>
          <w:rFonts w:eastAsia="Arial"/>
        </w:rPr>
      </w:pPr>
      <w:bookmarkStart w:id="58" w:name="_Toc181093717"/>
      <w:r>
        <w:rPr>
          <w:rFonts w:eastAsia="Arial"/>
        </w:rPr>
        <w:t>Target</w:t>
      </w:r>
      <w:r w:rsidR="00A60446">
        <w:rPr>
          <w:rFonts w:eastAsia="Arial"/>
        </w:rPr>
        <w:t xml:space="preserve"> </w:t>
      </w:r>
      <w:r w:rsidR="006F49F9">
        <w:rPr>
          <w:rFonts w:eastAsia="Arial"/>
        </w:rPr>
        <w:t>b</w:t>
      </w:r>
      <w:r w:rsidR="00A60446">
        <w:rPr>
          <w:rFonts w:eastAsia="Arial"/>
        </w:rPr>
        <w:t>enefits</w:t>
      </w:r>
      <w:bookmarkEnd w:id="58"/>
    </w:p>
    <w:p w14:paraId="4DB6202E" w14:textId="1B8F8553" w:rsidR="00E40DCB" w:rsidRPr="00E40DCB" w:rsidRDefault="00E40DCB" w:rsidP="00855168">
      <w:r w:rsidRPr="00E40DCB">
        <w:t xml:space="preserve">The </w:t>
      </w:r>
      <w:r w:rsidR="0018023B">
        <w:t>s</w:t>
      </w:r>
      <w:r w:rsidRPr="00E40DCB">
        <w:t>trategy uses agricultural traceability to help Australia to:</w:t>
      </w:r>
    </w:p>
    <w:p w14:paraId="5EFD5748" w14:textId="11AE621B" w:rsidR="00E40DCB" w:rsidRPr="00E40DCB" w:rsidRDefault="00E40DCB" w:rsidP="00855168">
      <w:pPr>
        <w:pStyle w:val="ListBullet"/>
      </w:pPr>
      <w:r w:rsidRPr="00E40DCB">
        <w:t>continue to be a leader internationally in agricultural traceability</w:t>
      </w:r>
    </w:p>
    <w:p w14:paraId="380A4571" w14:textId="299ADCA9" w:rsidR="00E40DCB" w:rsidRPr="00E40DCB" w:rsidRDefault="00E40DCB" w:rsidP="00855168">
      <w:pPr>
        <w:pStyle w:val="ListBullet"/>
      </w:pPr>
      <w:r w:rsidRPr="00E40DCB">
        <w:t xml:space="preserve">be prepared </w:t>
      </w:r>
      <w:r w:rsidR="00A91D72">
        <w:t xml:space="preserve">to </w:t>
      </w:r>
      <w:r w:rsidRPr="00E40DCB">
        <w:t>meet our trading partners’ current and future market access requirements</w:t>
      </w:r>
    </w:p>
    <w:p w14:paraId="7D16C32F" w14:textId="66661FC0" w:rsidR="00E40DCB" w:rsidRPr="00E40DCB" w:rsidRDefault="00E40DCB" w:rsidP="00855168">
      <w:pPr>
        <w:pStyle w:val="ListBullet"/>
      </w:pPr>
      <w:r w:rsidRPr="00E40DCB">
        <w:t>enable prompt responses and mitigate biosecurity risks, food safety incidents and market access issues</w:t>
      </w:r>
    </w:p>
    <w:p w14:paraId="6D4AD8AF" w14:textId="74BAD50D" w:rsidR="00E40DCB" w:rsidRPr="00E40DCB" w:rsidRDefault="00E40DCB" w:rsidP="00855168">
      <w:pPr>
        <w:pStyle w:val="ListBullet"/>
      </w:pPr>
      <w:r w:rsidRPr="00E40DCB">
        <w:t>create value-added opportunities to grow the agricultural sector and its profitability.</w:t>
      </w:r>
    </w:p>
    <w:p w14:paraId="6B67A017" w14:textId="438C4561" w:rsidR="00E40DCB" w:rsidRPr="00E40DCB" w:rsidRDefault="00E40DCB" w:rsidP="00855168">
      <w:r w:rsidRPr="00E40DCB">
        <w:t xml:space="preserve">The strategy sets out </w:t>
      </w:r>
      <w:r w:rsidR="00A91D72">
        <w:t>4</w:t>
      </w:r>
      <w:r w:rsidRPr="00E40DCB">
        <w:t xml:space="preserve"> target measures to estimate the benefits that could be realised from enhanced traceability:</w:t>
      </w:r>
    </w:p>
    <w:p w14:paraId="01758F91" w14:textId="12238665" w:rsidR="00E40DCB" w:rsidRPr="00A91D72" w:rsidRDefault="001E6E2B" w:rsidP="009D7C13">
      <w:pPr>
        <w:pStyle w:val="ListNumber"/>
        <w:numPr>
          <w:ilvl w:val="0"/>
          <w:numId w:val="40"/>
        </w:numPr>
      </w:pPr>
      <w:r>
        <w:t>G</w:t>
      </w:r>
      <w:r w:rsidR="00E40DCB" w:rsidRPr="00A91D72">
        <w:t>row the value of the agricultural sector by</w:t>
      </w:r>
      <w:r w:rsidR="00C87B99">
        <w:t xml:space="preserve"> an estimated</w:t>
      </w:r>
      <w:r w:rsidR="00E40DCB" w:rsidRPr="00A91D72">
        <w:t xml:space="preserve"> $400 million to $1 billion in export value per year</w:t>
      </w:r>
      <w:r>
        <w:t>.</w:t>
      </w:r>
    </w:p>
    <w:p w14:paraId="16114EDF" w14:textId="4C9DD3F3" w:rsidR="00E40DCB" w:rsidRPr="00A91D72" w:rsidRDefault="001E6E2B" w:rsidP="00327D12">
      <w:pPr>
        <w:pStyle w:val="ListNumber"/>
      </w:pPr>
      <w:r>
        <w:t>R</w:t>
      </w:r>
      <w:r w:rsidR="00E40DCB" w:rsidRPr="00A91D72">
        <w:t>educ</w:t>
      </w:r>
      <w:r>
        <w:t>e</w:t>
      </w:r>
      <w:r w:rsidR="00E40DCB" w:rsidRPr="00A91D72">
        <w:t xml:space="preserve"> compliance costs by up to $170 million per year</w:t>
      </w:r>
      <w:r>
        <w:t>.</w:t>
      </w:r>
    </w:p>
    <w:p w14:paraId="310B8666" w14:textId="1269CFBF" w:rsidR="00E40DCB" w:rsidRPr="00A91D72" w:rsidRDefault="001E6E2B" w:rsidP="00327D12">
      <w:pPr>
        <w:pStyle w:val="ListNumber"/>
      </w:pPr>
      <w:r>
        <w:t>I</w:t>
      </w:r>
      <w:r w:rsidR="00E40DCB" w:rsidRPr="00A91D72">
        <w:t>mprov</w:t>
      </w:r>
      <w:r>
        <w:t>e</w:t>
      </w:r>
      <w:r w:rsidR="00E40DCB" w:rsidRPr="00A91D72">
        <w:t xml:space="preserve"> export administration efficiency by up to $155 million per year</w:t>
      </w:r>
      <w:r>
        <w:t>.</w:t>
      </w:r>
    </w:p>
    <w:p w14:paraId="222FBDAD" w14:textId="4C82FC5F" w:rsidR="00E40DCB" w:rsidRPr="00A91D72" w:rsidRDefault="001E6E2B" w:rsidP="00327D12">
      <w:pPr>
        <w:pStyle w:val="ListNumber"/>
      </w:pPr>
      <w:r>
        <w:t>R</w:t>
      </w:r>
      <w:r w:rsidR="00E40DCB" w:rsidRPr="00A91D72">
        <w:t>educ</w:t>
      </w:r>
      <w:r>
        <w:t>e</w:t>
      </w:r>
      <w:r w:rsidR="00E40DCB" w:rsidRPr="00A91D72">
        <w:t xml:space="preserve"> the cost of </w:t>
      </w:r>
      <w:r w:rsidR="00C87B99">
        <w:t xml:space="preserve">potential </w:t>
      </w:r>
      <w:r w:rsidR="00E40DCB" w:rsidRPr="00A91D72">
        <w:t>biosecurity outbreak</w:t>
      </w:r>
      <w:r w:rsidR="00C454D6">
        <w:t xml:space="preserve"> </w:t>
      </w:r>
      <w:r w:rsidR="00E40DCB" w:rsidRPr="00A91D72">
        <w:t>s</w:t>
      </w:r>
      <w:r w:rsidR="00C454D6">
        <w:t>cenarios</w:t>
      </w:r>
      <w:r w:rsidR="00E40DCB" w:rsidRPr="00A91D72">
        <w:t xml:space="preserve"> by up to $68 million per year.</w:t>
      </w:r>
    </w:p>
    <w:p w14:paraId="50E688B8" w14:textId="30FF297E" w:rsidR="00E40DCB" w:rsidRPr="00E40DCB" w:rsidRDefault="00E40DCB" w:rsidP="00855168">
      <w:r w:rsidRPr="00E40DCB">
        <w:lastRenderedPageBreak/>
        <w:t xml:space="preserve">The BRM </w:t>
      </w:r>
      <w:r w:rsidR="0018023B">
        <w:t>p</w:t>
      </w:r>
      <w:r w:rsidRPr="00E40DCB">
        <w:t>lan supports the implementation of the strategy by using measures that demonstrate the contribution towards these target benefits. This is done by establishing a line of sight from the key activities, which become tactical measures, to operational measure</w:t>
      </w:r>
      <w:r w:rsidR="0050511B">
        <w:t>s</w:t>
      </w:r>
      <w:r w:rsidRPr="00E40DCB">
        <w:t xml:space="preserve"> and finally strategic measures.</w:t>
      </w:r>
    </w:p>
    <w:p w14:paraId="421EE234" w14:textId="241A15E7" w:rsidR="00A024AB" w:rsidRDefault="00E40DCB" w:rsidP="00293251">
      <w:r w:rsidRPr="00E40DCB">
        <w:t>The evidence of performance flows up from activities to indicate the success of operational decisions, which feed into the measurement of success against the objectives</w:t>
      </w:r>
      <w:r w:rsidR="00785B64">
        <w:t xml:space="preserve">. </w:t>
      </w:r>
      <w:r w:rsidR="00916092">
        <w:fldChar w:fldCharType="begin"/>
      </w:r>
      <w:r w:rsidR="00916092">
        <w:instrText xml:space="preserve"> REF _Ref180740662 \h </w:instrText>
      </w:r>
      <w:r w:rsidR="00916092">
        <w:fldChar w:fldCharType="separate"/>
      </w:r>
      <w:r w:rsidR="00916092">
        <w:t xml:space="preserve">Diagram </w:t>
      </w:r>
      <w:r w:rsidR="00916092">
        <w:rPr>
          <w:noProof/>
        </w:rPr>
        <w:t>1</w:t>
      </w:r>
      <w:r w:rsidR="00916092">
        <w:fldChar w:fldCharType="end"/>
      </w:r>
      <w:r w:rsidR="00785B64">
        <w:t xml:space="preserve"> illustrates this flow</w:t>
      </w:r>
      <w:r w:rsidR="003730B6">
        <w:t>.</w:t>
      </w:r>
    </w:p>
    <w:p w14:paraId="774F0E26" w14:textId="073923B3" w:rsidR="003324F3" w:rsidRDefault="00003F2A" w:rsidP="00003F2A">
      <w:pPr>
        <w:pStyle w:val="Caption"/>
      </w:pPr>
      <w:bookmarkStart w:id="59" w:name="_Ref180740662"/>
      <w:bookmarkStart w:id="60" w:name="_Toc181103489"/>
      <w:r>
        <w:t xml:space="preserve">Diagram </w:t>
      </w:r>
      <w:r>
        <w:fldChar w:fldCharType="begin"/>
      </w:r>
      <w:r>
        <w:instrText xml:space="preserve"> SEQ Diagram \* ARABIC </w:instrText>
      </w:r>
      <w:r>
        <w:fldChar w:fldCharType="separate"/>
      </w:r>
      <w:r>
        <w:rPr>
          <w:noProof/>
        </w:rPr>
        <w:t>1</w:t>
      </w:r>
      <w:r>
        <w:fldChar w:fldCharType="end"/>
      </w:r>
      <w:bookmarkEnd w:id="59"/>
      <w:r>
        <w:t xml:space="preserve"> Measures </w:t>
      </w:r>
      <w:r w:rsidR="00916092">
        <w:t>h</w:t>
      </w:r>
      <w:r>
        <w:t>ierarchy</w:t>
      </w:r>
      <w:bookmarkEnd w:id="60"/>
    </w:p>
    <w:p w14:paraId="5AFAB9DB" w14:textId="07CBDDEC" w:rsidR="003324F3" w:rsidRPr="003324F3" w:rsidRDefault="003324F3" w:rsidP="003324F3">
      <w:r>
        <w:rPr>
          <w:noProof/>
        </w:rPr>
        <w:drawing>
          <wp:inline distT="0" distB="0" distL="0" distR="0" wp14:anchorId="330D5724" wp14:editId="167F0664">
            <wp:extent cx="5505450" cy="3503295"/>
            <wp:effectExtent l="0" t="0" r="0" b="1905"/>
            <wp:docPr id="135930606" name="Picture 2" descr="Key data presented in the stacked column chart are covered in the three paragraphs below under Strategic Measures, Operational Measures and Tactical Mea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30606" name="Picture 2" descr="Key data presented in the stacked column chart are covered in the three paragraphs below under Strategic Measures, Operational Measures and Tactical Measures."/>
                    <pic:cNvPicPr/>
                  </pic:nvPicPr>
                  <pic:blipFill rotWithShape="1">
                    <a:blip r:embed="rId22" cstate="print">
                      <a:extLst>
                        <a:ext uri="{28A0092B-C50C-407E-A947-70E740481C1C}">
                          <a14:useLocalDpi xmlns:a14="http://schemas.microsoft.com/office/drawing/2010/main" val="0"/>
                        </a:ext>
                      </a:extLst>
                    </a:blip>
                    <a:srcRect r="4411"/>
                    <a:stretch/>
                  </pic:blipFill>
                  <pic:spPr bwMode="auto">
                    <a:xfrm>
                      <a:off x="0" y="0"/>
                      <a:ext cx="5505450" cy="3503295"/>
                    </a:xfrm>
                    <a:prstGeom prst="rect">
                      <a:avLst/>
                    </a:prstGeom>
                    <a:ln>
                      <a:noFill/>
                    </a:ln>
                    <a:extLst>
                      <a:ext uri="{53640926-AAD7-44D8-BBD7-CCE9431645EC}">
                        <a14:shadowObscured xmlns:a14="http://schemas.microsoft.com/office/drawing/2010/main"/>
                      </a:ext>
                    </a:extLst>
                  </pic:spPr>
                </pic:pic>
              </a:graphicData>
            </a:graphic>
          </wp:inline>
        </w:drawing>
      </w:r>
    </w:p>
    <w:p w14:paraId="0AA267E7" w14:textId="45C98A3E" w:rsidR="00470FFD" w:rsidRDefault="00470FFD" w:rsidP="00855168">
      <w:pPr>
        <w:pStyle w:val="Heading4"/>
        <w:numPr>
          <w:ilvl w:val="0"/>
          <w:numId w:val="0"/>
        </w:numPr>
        <w:ind w:left="964" w:hanging="964"/>
      </w:pPr>
      <w:r>
        <w:t xml:space="preserve">Strategic </w:t>
      </w:r>
      <w:r w:rsidR="00A91C8D">
        <w:t>m</w:t>
      </w:r>
      <w:r>
        <w:t>easures</w:t>
      </w:r>
    </w:p>
    <w:p w14:paraId="5C814ABF" w14:textId="7EB5AC88" w:rsidR="00845017" w:rsidRDefault="00470FFD" w:rsidP="00470FFD">
      <w:r>
        <w:t xml:space="preserve">Strategic </w:t>
      </w:r>
      <w:r w:rsidR="00E91DA9">
        <w:t>m</w:t>
      </w:r>
      <w:r>
        <w:t xml:space="preserve">easures have been developed to track progress against the </w:t>
      </w:r>
      <w:r w:rsidR="0018023B">
        <w:t>e</w:t>
      </w:r>
      <w:r>
        <w:t xml:space="preserve">conomic </w:t>
      </w:r>
      <w:r w:rsidR="0018023B">
        <w:t>t</w:t>
      </w:r>
      <w:r>
        <w:t xml:space="preserve">arget </w:t>
      </w:r>
      <w:r w:rsidR="0018023B">
        <w:t>b</w:t>
      </w:r>
      <w:r>
        <w:t>enefits</w:t>
      </w:r>
      <w:r w:rsidR="00BA3D45">
        <w:t>. They are adjusted by key activity achievements.</w:t>
      </w:r>
      <w:r>
        <w:t xml:space="preserve"> The </w:t>
      </w:r>
      <w:r w:rsidR="0018023B">
        <w:t>s</w:t>
      </w:r>
      <w:r>
        <w:t xml:space="preserve">trategic </w:t>
      </w:r>
      <w:r w:rsidR="00E91DA9">
        <w:t>m</w:t>
      </w:r>
      <w:r>
        <w:t xml:space="preserve">easures were informed by the </w:t>
      </w:r>
      <w:r w:rsidR="001E6E2B">
        <w:t>p</w:t>
      </w:r>
      <w:r>
        <w:t xml:space="preserve">ressing </w:t>
      </w:r>
      <w:r w:rsidR="001E6E2B">
        <w:t>c</w:t>
      </w:r>
      <w:r>
        <w:t xml:space="preserve">hallenges and </w:t>
      </w:r>
      <w:r w:rsidR="001E6E2B">
        <w:t>o</w:t>
      </w:r>
      <w:r>
        <w:t xml:space="preserve">bjectives of the strategy and directly link to the realisation of </w:t>
      </w:r>
      <w:r w:rsidR="0018023B">
        <w:t>s</w:t>
      </w:r>
      <w:r>
        <w:t>trategy</w:t>
      </w:r>
      <w:r w:rsidR="0018023B">
        <w:t>’s</w:t>
      </w:r>
      <w:r>
        <w:t xml:space="preserve"> </w:t>
      </w:r>
      <w:r w:rsidR="001E6E2B">
        <w:t>b</w:t>
      </w:r>
      <w:r>
        <w:t>enefits, increasing Australia’s export value and volume</w:t>
      </w:r>
      <w:r w:rsidR="001E6E2B">
        <w:t>,</w:t>
      </w:r>
      <w:r>
        <w:t xml:space="preserve"> and maintain</w:t>
      </w:r>
      <w:r w:rsidR="0018023B">
        <w:t>ing</w:t>
      </w:r>
      <w:r>
        <w:t xml:space="preserve"> Australia’s comparative advantage in </w:t>
      </w:r>
      <w:r w:rsidR="0018023B">
        <w:t>a</w:t>
      </w:r>
      <w:r>
        <w:t xml:space="preserve">gricultural </w:t>
      </w:r>
      <w:r w:rsidR="0018023B">
        <w:t>t</w:t>
      </w:r>
      <w:r>
        <w:t xml:space="preserve">raceability. </w:t>
      </w:r>
      <w:r w:rsidR="00177515">
        <w:fldChar w:fldCharType="begin"/>
      </w:r>
      <w:r w:rsidR="00177515">
        <w:instrText xml:space="preserve"> REF _Ref169034381 \h </w:instrText>
      </w:r>
      <w:r w:rsidR="00177515">
        <w:fldChar w:fldCharType="separate"/>
      </w:r>
      <w:r w:rsidR="004164A5">
        <w:t xml:space="preserve">Table </w:t>
      </w:r>
      <w:r w:rsidR="004164A5">
        <w:rPr>
          <w:noProof/>
        </w:rPr>
        <w:t>5</w:t>
      </w:r>
      <w:r w:rsidR="00177515">
        <w:fldChar w:fldCharType="end"/>
      </w:r>
      <w:r>
        <w:t xml:space="preserve"> sets out the strategic measures and where the data for these measures will be derived.</w:t>
      </w:r>
    </w:p>
    <w:p w14:paraId="0F85F150" w14:textId="4E55443B" w:rsidR="009D1B43" w:rsidRDefault="00BC7805" w:rsidP="00855168">
      <w:pPr>
        <w:pStyle w:val="Caption"/>
      </w:pPr>
      <w:bookmarkStart w:id="61" w:name="_Ref169034381"/>
      <w:bookmarkStart w:id="62" w:name="_Toc181093734"/>
      <w:r>
        <w:t xml:space="preserve">Table </w:t>
      </w:r>
      <w:r>
        <w:fldChar w:fldCharType="begin"/>
      </w:r>
      <w:r>
        <w:instrText xml:space="preserve"> SEQ Table \* ARABIC </w:instrText>
      </w:r>
      <w:r>
        <w:fldChar w:fldCharType="separate"/>
      </w:r>
      <w:r w:rsidR="004164A5">
        <w:rPr>
          <w:noProof/>
        </w:rPr>
        <w:t>5</w:t>
      </w:r>
      <w:r>
        <w:fldChar w:fldCharType="end"/>
      </w:r>
      <w:bookmarkEnd w:id="61"/>
      <w:r>
        <w:t xml:space="preserve"> Strategic measures</w:t>
      </w:r>
      <w:bookmarkEnd w:id="62"/>
    </w:p>
    <w:tbl>
      <w:tblPr>
        <w:tblStyle w:val="TableGrid10"/>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076"/>
        <w:gridCol w:w="2992"/>
        <w:gridCol w:w="2992"/>
      </w:tblGrid>
      <w:tr w:rsidR="001B45A8" w14:paraId="3839426A" w14:textId="77777777" w:rsidTr="00327D12">
        <w:trPr>
          <w:cantSplit/>
          <w:tblHeader/>
        </w:trPr>
        <w:tc>
          <w:tcPr>
            <w:tcW w:w="3076" w:type="dxa"/>
          </w:tcPr>
          <w:p w14:paraId="6BAA1B70" w14:textId="5566CF08" w:rsidR="001B45A8" w:rsidRDefault="001B45A8" w:rsidP="00462A23">
            <w:pPr>
              <w:keepNext/>
              <w:spacing w:before="60" w:after="60" w:line="240" w:lineRule="auto"/>
              <w:rPr>
                <w:b/>
                <w:bCs/>
                <w:sz w:val="18"/>
                <w:szCs w:val="18"/>
              </w:rPr>
            </w:pPr>
            <w:bookmarkStart w:id="63" w:name="Title_5"/>
            <w:bookmarkStart w:id="64" w:name="Table_5"/>
            <w:bookmarkEnd w:id="63"/>
            <w:r w:rsidRPr="136E667E">
              <w:rPr>
                <w:b/>
                <w:bCs/>
                <w:sz w:val="18"/>
                <w:szCs w:val="18"/>
              </w:rPr>
              <w:t xml:space="preserve">Strategic </w:t>
            </w:r>
            <w:r w:rsidR="001E6E2B">
              <w:rPr>
                <w:b/>
                <w:bCs/>
                <w:sz w:val="18"/>
                <w:szCs w:val="18"/>
              </w:rPr>
              <w:t>m</w:t>
            </w:r>
            <w:r w:rsidRPr="136E667E">
              <w:rPr>
                <w:b/>
                <w:bCs/>
                <w:sz w:val="18"/>
                <w:szCs w:val="18"/>
              </w:rPr>
              <w:t>easure</w:t>
            </w:r>
          </w:p>
        </w:tc>
        <w:tc>
          <w:tcPr>
            <w:tcW w:w="2992" w:type="dxa"/>
          </w:tcPr>
          <w:p w14:paraId="77EB8EAC" w14:textId="77777777" w:rsidR="001B45A8" w:rsidRDefault="001B45A8" w:rsidP="00462A23">
            <w:pPr>
              <w:keepNext/>
              <w:spacing w:before="60" w:after="60" w:line="240" w:lineRule="auto"/>
            </w:pPr>
            <w:r w:rsidRPr="136E667E">
              <w:rPr>
                <w:b/>
                <w:bCs/>
                <w:sz w:val="18"/>
                <w:szCs w:val="18"/>
              </w:rPr>
              <w:t>Description</w:t>
            </w:r>
          </w:p>
        </w:tc>
        <w:tc>
          <w:tcPr>
            <w:tcW w:w="2992" w:type="dxa"/>
          </w:tcPr>
          <w:p w14:paraId="22CD4769" w14:textId="6421406B" w:rsidR="001B45A8" w:rsidRDefault="001B45A8" w:rsidP="00462A23">
            <w:pPr>
              <w:spacing w:line="240" w:lineRule="auto"/>
              <w:rPr>
                <w:b/>
                <w:bCs/>
                <w:sz w:val="18"/>
                <w:szCs w:val="18"/>
              </w:rPr>
            </w:pPr>
            <w:r w:rsidRPr="136E667E">
              <w:rPr>
                <w:b/>
                <w:bCs/>
                <w:sz w:val="18"/>
                <w:szCs w:val="18"/>
              </w:rPr>
              <w:t xml:space="preserve">Relevant </w:t>
            </w:r>
            <w:r w:rsidR="001E6E2B">
              <w:rPr>
                <w:b/>
                <w:bCs/>
                <w:sz w:val="18"/>
                <w:szCs w:val="18"/>
              </w:rPr>
              <w:t>d</w:t>
            </w:r>
            <w:r w:rsidRPr="136E667E">
              <w:rPr>
                <w:b/>
                <w:bCs/>
                <w:sz w:val="18"/>
                <w:szCs w:val="18"/>
              </w:rPr>
              <w:t>ata</w:t>
            </w:r>
          </w:p>
        </w:tc>
      </w:tr>
      <w:tr w:rsidR="001B45A8" w14:paraId="4A5AA1E2" w14:textId="77777777" w:rsidTr="00327D12">
        <w:tc>
          <w:tcPr>
            <w:tcW w:w="3076" w:type="dxa"/>
          </w:tcPr>
          <w:p w14:paraId="07B5A9FD" w14:textId="69CED999" w:rsidR="001B45A8" w:rsidRPr="001E6E2B" w:rsidRDefault="001B45A8" w:rsidP="00327D12">
            <w:pPr>
              <w:pStyle w:val="Tablenumberedlist"/>
              <w:numPr>
                <w:ilvl w:val="0"/>
                <w:numId w:val="41"/>
              </w:numPr>
            </w:pPr>
            <w:r w:rsidRPr="001E6E2B">
              <w:t>Net additional value of agricultural exports due to traceability</w:t>
            </w:r>
          </w:p>
        </w:tc>
        <w:tc>
          <w:tcPr>
            <w:tcW w:w="2992" w:type="dxa"/>
          </w:tcPr>
          <w:p w14:paraId="5F46FB57" w14:textId="77777777" w:rsidR="001B45A8" w:rsidRDefault="001B45A8" w:rsidP="00462A23">
            <w:pPr>
              <w:spacing w:before="60" w:after="60" w:line="240" w:lineRule="auto"/>
              <w:rPr>
                <w:sz w:val="18"/>
                <w:szCs w:val="18"/>
              </w:rPr>
            </w:pPr>
            <w:r w:rsidRPr="136E667E">
              <w:rPr>
                <w:sz w:val="18"/>
                <w:szCs w:val="18"/>
              </w:rPr>
              <w:t>Total growth in export attributable to traceability</w:t>
            </w:r>
          </w:p>
        </w:tc>
        <w:tc>
          <w:tcPr>
            <w:tcW w:w="2992" w:type="dxa"/>
          </w:tcPr>
          <w:p w14:paraId="41252DCB" w14:textId="77777777" w:rsidR="001B45A8" w:rsidRDefault="001B45A8" w:rsidP="00462A23">
            <w:pPr>
              <w:spacing w:line="240" w:lineRule="auto"/>
              <w:rPr>
                <w:sz w:val="18"/>
                <w:szCs w:val="18"/>
              </w:rPr>
            </w:pPr>
            <w:r w:rsidRPr="136E667E">
              <w:rPr>
                <w:sz w:val="18"/>
                <w:szCs w:val="18"/>
              </w:rPr>
              <w:t>ABARES, ABS, estimate of Willingness to Pay (WTP) from academic literature</w:t>
            </w:r>
          </w:p>
        </w:tc>
      </w:tr>
      <w:tr w:rsidR="001B45A8" w14:paraId="1B832566" w14:textId="77777777" w:rsidTr="00327D12">
        <w:tc>
          <w:tcPr>
            <w:tcW w:w="3076" w:type="dxa"/>
          </w:tcPr>
          <w:p w14:paraId="12012C7A" w14:textId="6D0DBEC5" w:rsidR="001B45A8" w:rsidRPr="001E6E2B" w:rsidRDefault="001B45A8" w:rsidP="00327D12">
            <w:pPr>
              <w:pStyle w:val="Tablenumberedlist"/>
            </w:pPr>
            <w:r w:rsidRPr="001E6E2B">
              <w:t>Return on investment (ROI) for industry</w:t>
            </w:r>
          </w:p>
        </w:tc>
        <w:tc>
          <w:tcPr>
            <w:tcW w:w="2992" w:type="dxa"/>
          </w:tcPr>
          <w:p w14:paraId="521401D6" w14:textId="77777777" w:rsidR="001B45A8" w:rsidRDefault="001B45A8" w:rsidP="00462A23">
            <w:pPr>
              <w:spacing w:before="60" w:after="60" w:line="240" w:lineRule="auto"/>
              <w:rPr>
                <w:sz w:val="18"/>
                <w:szCs w:val="18"/>
              </w:rPr>
            </w:pPr>
            <w:r w:rsidRPr="136E667E">
              <w:rPr>
                <w:sz w:val="18"/>
                <w:szCs w:val="18"/>
              </w:rPr>
              <w:t>Case studies on ROI of traceability investment by industry</w:t>
            </w:r>
          </w:p>
        </w:tc>
        <w:tc>
          <w:tcPr>
            <w:tcW w:w="2992" w:type="dxa"/>
          </w:tcPr>
          <w:p w14:paraId="64974D73" w14:textId="77777777" w:rsidR="001B45A8" w:rsidRDefault="001B45A8" w:rsidP="00462A23">
            <w:pPr>
              <w:spacing w:line="240" w:lineRule="auto"/>
              <w:rPr>
                <w:sz w:val="18"/>
                <w:szCs w:val="18"/>
              </w:rPr>
            </w:pPr>
            <w:r w:rsidRPr="136E667E">
              <w:rPr>
                <w:sz w:val="18"/>
                <w:szCs w:val="18"/>
              </w:rPr>
              <w:t>Examples from industry</w:t>
            </w:r>
          </w:p>
        </w:tc>
      </w:tr>
      <w:tr w:rsidR="001B45A8" w14:paraId="22F48FDE" w14:textId="77777777" w:rsidTr="00327D12">
        <w:tc>
          <w:tcPr>
            <w:tcW w:w="3076" w:type="dxa"/>
          </w:tcPr>
          <w:p w14:paraId="113E6DC2" w14:textId="435C7032" w:rsidR="001B45A8" w:rsidRPr="001E6E2B" w:rsidRDefault="001B45A8" w:rsidP="00327D12">
            <w:pPr>
              <w:pStyle w:val="Tablenumberedlist"/>
            </w:pPr>
            <w:r w:rsidRPr="001E6E2B">
              <w:t>Reduction in regulatory cost to industry</w:t>
            </w:r>
          </w:p>
        </w:tc>
        <w:tc>
          <w:tcPr>
            <w:tcW w:w="2992" w:type="dxa"/>
          </w:tcPr>
          <w:p w14:paraId="23056BB1" w14:textId="77777777" w:rsidR="001B45A8" w:rsidRDefault="001B45A8" w:rsidP="00462A23">
            <w:pPr>
              <w:spacing w:before="60" w:after="60" w:line="240" w:lineRule="auto"/>
              <w:rPr>
                <w:sz w:val="18"/>
                <w:szCs w:val="18"/>
              </w:rPr>
            </w:pPr>
            <w:r w:rsidRPr="136E667E">
              <w:rPr>
                <w:sz w:val="18"/>
                <w:szCs w:val="18"/>
              </w:rPr>
              <w:t>Estimation of hours spent meeting traceability requirement and levies and fees imposed on industry</w:t>
            </w:r>
          </w:p>
        </w:tc>
        <w:tc>
          <w:tcPr>
            <w:tcW w:w="2992" w:type="dxa"/>
          </w:tcPr>
          <w:p w14:paraId="22013254" w14:textId="77777777" w:rsidR="001B45A8" w:rsidRDefault="001B45A8" w:rsidP="00462A23">
            <w:pPr>
              <w:spacing w:line="240" w:lineRule="auto"/>
              <w:rPr>
                <w:sz w:val="18"/>
                <w:szCs w:val="18"/>
              </w:rPr>
            </w:pPr>
            <w:r w:rsidRPr="136E667E">
              <w:rPr>
                <w:sz w:val="18"/>
                <w:szCs w:val="18"/>
              </w:rPr>
              <w:t>Examples from industry, ABARES data, levies imposed in industry</w:t>
            </w:r>
          </w:p>
        </w:tc>
      </w:tr>
      <w:tr w:rsidR="001B45A8" w14:paraId="750B2854" w14:textId="77777777" w:rsidTr="00327D12">
        <w:tc>
          <w:tcPr>
            <w:tcW w:w="3076" w:type="dxa"/>
          </w:tcPr>
          <w:p w14:paraId="1B3FF8D7" w14:textId="77777777" w:rsidR="001B45A8" w:rsidRPr="001E6E2B" w:rsidRDefault="001B45A8" w:rsidP="00327D12">
            <w:pPr>
              <w:pStyle w:val="Tablenumberedlist"/>
            </w:pPr>
            <w:r w:rsidRPr="001E6E2B">
              <w:lastRenderedPageBreak/>
              <w:t>Increase in trading partners that adopt Australian traceability approaches</w:t>
            </w:r>
          </w:p>
        </w:tc>
        <w:tc>
          <w:tcPr>
            <w:tcW w:w="2992" w:type="dxa"/>
          </w:tcPr>
          <w:p w14:paraId="003A04A2" w14:textId="4C4905E8" w:rsidR="001B45A8" w:rsidRDefault="001B45A8" w:rsidP="00462A23">
            <w:pPr>
              <w:spacing w:before="60" w:after="60" w:line="240" w:lineRule="auto"/>
              <w:rPr>
                <w:sz w:val="18"/>
                <w:szCs w:val="18"/>
              </w:rPr>
            </w:pPr>
            <w:r w:rsidRPr="136E667E">
              <w:rPr>
                <w:sz w:val="18"/>
                <w:szCs w:val="18"/>
              </w:rPr>
              <w:t>Trading partners that have adopted Australian traceability</w:t>
            </w:r>
            <w:r>
              <w:rPr>
                <w:sz w:val="18"/>
                <w:szCs w:val="18"/>
              </w:rPr>
              <w:t xml:space="preserve"> approaches</w:t>
            </w:r>
          </w:p>
        </w:tc>
        <w:tc>
          <w:tcPr>
            <w:tcW w:w="2992" w:type="dxa"/>
          </w:tcPr>
          <w:p w14:paraId="4CD07AFD" w14:textId="77777777" w:rsidR="001B45A8" w:rsidRDefault="001B45A8" w:rsidP="00462A23">
            <w:pPr>
              <w:spacing w:line="240" w:lineRule="auto"/>
              <w:rPr>
                <w:sz w:val="18"/>
                <w:szCs w:val="18"/>
              </w:rPr>
            </w:pPr>
            <w:r w:rsidRPr="13865F22">
              <w:rPr>
                <w:sz w:val="18"/>
                <w:szCs w:val="18"/>
              </w:rPr>
              <w:t>Information from international discussions from Government and Industry</w:t>
            </w:r>
            <w:r w:rsidRPr="3CB640EB">
              <w:rPr>
                <w:sz w:val="18"/>
                <w:szCs w:val="18"/>
              </w:rPr>
              <w:t xml:space="preserve">, </w:t>
            </w:r>
            <w:r w:rsidRPr="1DBF8173">
              <w:rPr>
                <w:sz w:val="18"/>
                <w:szCs w:val="18"/>
              </w:rPr>
              <w:t>export education sessions, case studies</w:t>
            </w:r>
          </w:p>
        </w:tc>
      </w:tr>
      <w:tr w:rsidR="001B45A8" w14:paraId="07630FCF" w14:textId="77777777" w:rsidTr="00327D12">
        <w:tc>
          <w:tcPr>
            <w:tcW w:w="3076" w:type="dxa"/>
          </w:tcPr>
          <w:p w14:paraId="3B35DCD4" w14:textId="5DA43B5F" w:rsidR="001B45A8" w:rsidRPr="001E6E2B" w:rsidRDefault="001B45A8" w:rsidP="00327D12">
            <w:pPr>
              <w:pStyle w:val="Tablenumberedlist"/>
            </w:pPr>
            <w:r w:rsidRPr="00327D12">
              <w:t xml:space="preserve">End to </w:t>
            </w:r>
            <w:r w:rsidR="00D8560B" w:rsidRPr="00327D12">
              <w:t>e</w:t>
            </w:r>
            <w:r w:rsidRPr="00327D12">
              <w:t xml:space="preserve">nd </w:t>
            </w:r>
            <w:r w:rsidR="00D8560B" w:rsidRPr="00327D12">
              <w:t>t</w:t>
            </w:r>
            <w:r w:rsidRPr="00327D12">
              <w:t>raceability adopted (%) by industry</w:t>
            </w:r>
          </w:p>
        </w:tc>
        <w:tc>
          <w:tcPr>
            <w:tcW w:w="2992" w:type="dxa"/>
          </w:tcPr>
          <w:p w14:paraId="1C658563" w14:textId="77777777" w:rsidR="001B45A8" w:rsidRDefault="001B45A8" w:rsidP="00462A23">
            <w:pPr>
              <w:spacing w:before="60" w:after="60" w:line="240" w:lineRule="auto"/>
              <w:rPr>
                <w:sz w:val="18"/>
                <w:szCs w:val="18"/>
              </w:rPr>
            </w:pPr>
            <w:r w:rsidRPr="6255E8AF">
              <w:rPr>
                <w:sz w:val="18"/>
                <w:szCs w:val="18"/>
              </w:rPr>
              <w:t>Agricultural producers</w:t>
            </w:r>
            <w:r w:rsidRPr="15782F73">
              <w:rPr>
                <w:sz w:val="18"/>
                <w:szCs w:val="18"/>
              </w:rPr>
              <w:t xml:space="preserve"> using end to end traceability</w:t>
            </w:r>
          </w:p>
        </w:tc>
        <w:tc>
          <w:tcPr>
            <w:tcW w:w="2992" w:type="dxa"/>
          </w:tcPr>
          <w:p w14:paraId="7DBAEEAB" w14:textId="77777777" w:rsidR="001B45A8" w:rsidRDefault="001B45A8" w:rsidP="00462A23">
            <w:pPr>
              <w:spacing w:line="240" w:lineRule="auto"/>
              <w:rPr>
                <w:sz w:val="18"/>
                <w:szCs w:val="18"/>
              </w:rPr>
            </w:pPr>
            <w:r w:rsidRPr="0E696484">
              <w:rPr>
                <w:sz w:val="18"/>
                <w:szCs w:val="18"/>
              </w:rPr>
              <w:t xml:space="preserve">Estimations in the initial stages and later refined by </w:t>
            </w:r>
            <w:r>
              <w:rPr>
                <w:sz w:val="18"/>
                <w:szCs w:val="18"/>
              </w:rPr>
              <w:t>government/</w:t>
            </w:r>
            <w:r w:rsidRPr="0E696484">
              <w:rPr>
                <w:sz w:val="18"/>
                <w:szCs w:val="18"/>
              </w:rPr>
              <w:t>industry data</w:t>
            </w:r>
          </w:p>
        </w:tc>
      </w:tr>
      <w:tr w:rsidR="001B45A8" w14:paraId="79B2AAC3" w14:textId="77777777" w:rsidTr="00327D12">
        <w:tc>
          <w:tcPr>
            <w:tcW w:w="3076" w:type="dxa"/>
          </w:tcPr>
          <w:p w14:paraId="171B5E8F" w14:textId="252CE125" w:rsidR="001B45A8" w:rsidRPr="001E6E2B" w:rsidRDefault="001B45A8" w:rsidP="00327D12">
            <w:pPr>
              <w:pStyle w:val="Tablenumberedlist"/>
            </w:pPr>
            <w:r w:rsidRPr="001E6E2B">
              <w:t>Tracking c</w:t>
            </w:r>
            <w:r w:rsidR="00A86416" w:rsidRPr="001E6E2B">
              <w:t>ase studies</w:t>
            </w:r>
            <w:r w:rsidRPr="001E6E2B">
              <w:t xml:space="preserve"> of </w:t>
            </w:r>
            <w:r w:rsidR="00D8560B" w:rsidRPr="001E6E2B">
              <w:t>b</w:t>
            </w:r>
            <w:r w:rsidRPr="001E6E2B">
              <w:t xml:space="preserve">iosecurity and </w:t>
            </w:r>
            <w:r w:rsidR="00D8560B" w:rsidRPr="001E6E2B">
              <w:t>f</w:t>
            </w:r>
            <w:r w:rsidRPr="001E6E2B">
              <w:t xml:space="preserve">ood </w:t>
            </w:r>
            <w:r w:rsidR="00D8560B" w:rsidRPr="001E6E2B">
              <w:t>s</w:t>
            </w:r>
            <w:r w:rsidRPr="001E6E2B">
              <w:t xml:space="preserve">afety </w:t>
            </w:r>
            <w:r w:rsidR="00D8560B" w:rsidRPr="001E6E2B">
              <w:t>o</w:t>
            </w:r>
            <w:r w:rsidRPr="001E6E2B">
              <w:t>utbreaks</w:t>
            </w:r>
          </w:p>
        </w:tc>
        <w:tc>
          <w:tcPr>
            <w:tcW w:w="2992" w:type="dxa"/>
          </w:tcPr>
          <w:p w14:paraId="100741BC" w14:textId="14BAF8EE" w:rsidR="001B45A8" w:rsidRDefault="0018023B" w:rsidP="00462A23">
            <w:pPr>
              <w:spacing w:before="60" w:after="60" w:line="240" w:lineRule="auto"/>
              <w:rPr>
                <w:sz w:val="18"/>
                <w:szCs w:val="18"/>
              </w:rPr>
            </w:pPr>
            <w:r>
              <w:rPr>
                <w:sz w:val="18"/>
                <w:szCs w:val="18"/>
              </w:rPr>
              <w:t xml:space="preserve">Case studies </w:t>
            </w:r>
            <w:r w:rsidR="001B45A8" w:rsidRPr="41B7DE80">
              <w:rPr>
                <w:sz w:val="18"/>
                <w:szCs w:val="18"/>
              </w:rPr>
              <w:t xml:space="preserve">on </w:t>
            </w:r>
            <w:r>
              <w:rPr>
                <w:sz w:val="18"/>
                <w:szCs w:val="18"/>
              </w:rPr>
              <w:t xml:space="preserve">the </w:t>
            </w:r>
            <w:r w:rsidR="001B45A8" w:rsidRPr="41B7DE80">
              <w:rPr>
                <w:sz w:val="18"/>
                <w:szCs w:val="18"/>
              </w:rPr>
              <w:t xml:space="preserve">traceback </w:t>
            </w:r>
            <w:r w:rsidR="001B45A8" w:rsidRPr="12B25051">
              <w:rPr>
                <w:sz w:val="18"/>
                <w:szCs w:val="18"/>
              </w:rPr>
              <w:t>for biosecurity and food safety emergencies</w:t>
            </w:r>
          </w:p>
        </w:tc>
        <w:tc>
          <w:tcPr>
            <w:tcW w:w="2992" w:type="dxa"/>
          </w:tcPr>
          <w:p w14:paraId="01717C1A" w14:textId="67C9FFBB" w:rsidR="001B45A8" w:rsidRDefault="0018023B" w:rsidP="00462A23">
            <w:pPr>
              <w:spacing w:line="240" w:lineRule="auto"/>
              <w:rPr>
                <w:sz w:val="18"/>
                <w:szCs w:val="18"/>
              </w:rPr>
            </w:pPr>
            <w:r>
              <w:rPr>
                <w:sz w:val="18"/>
                <w:szCs w:val="18"/>
              </w:rPr>
              <w:t>Examples from government</w:t>
            </w:r>
          </w:p>
        </w:tc>
      </w:tr>
      <w:tr w:rsidR="001B45A8" w14:paraId="4854956B" w14:textId="77777777" w:rsidTr="00327D12">
        <w:tc>
          <w:tcPr>
            <w:tcW w:w="3076" w:type="dxa"/>
          </w:tcPr>
          <w:p w14:paraId="0862952F" w14:textId="5C3CA468" w:rsidR="001B45A8" w:rsidRPr="001E6E2B" w:rsidRDefault="001B45A8" w:rsidP="00327D12">
            <w:pPr>
              <w:pStyle w:val="Tablenumberedlist"/>
            </w:pPr>
            <w:r w:rsidRPr="00327D12">
              <w:t>Employment attributable to increased exports value</w:t>
            </w:r>
          </w:p>
        </w:tc>
        <w:tc>
          <w:tcPr>
            <w:tcW w:w="2992" w:type="dxa"/>
          </w:tcPr>
          <w:p w14:paraId="4901F01C" w14:textId="2BC9487C" w:rsidR="001B45A8" w:rsidRDefault="001B45A8" w:rsidP="00462A23">
            <w:pPr>
              <w:spacing w:before="60" w:after="60" w:line="240" w:lineRule="auto"/>
              <w:rPr>
                <w:sz w:val="18"/>
                <w:szCs w:val="18"/>
              </w:rPr>
            </w:pPr>
            <w:r w:rsidRPr="0192CE07">
              <w:rPr>
                <w:sz w:val="18"/>
                <w:szCs w:val="18"/>
              </w:rPr>
              <w:t>Estimation of the jobs created from Australia’s agricultural traceability</w:t>
            </w:r>
          </w:p>
        </w:tc>
        <w:tc>
          <w:tcPr>
            <w:tcW w:w="2992" w:type="dxa"/>
          </w:tcPr>
          <w:p w14:paraId="6A653950" w14:textId="77777777" w:rsidR="001B45A8" w:rsidRDefault="001B45A8" w:rsidP="00462A23">
            <w:pPr>
              <w:spacing w:line="240" w:lineRule="auto"/>
              <w:rPr>
                <w:sz w:val="18"/>
                <w:szCs w:val="18"/>
              </w:rPr>
            </w:pPr>
            <w:r w:rsidRPr="71D2775B">
              <w:rPr>
                <w:sz w:val="18"/>
                <w:szCs w:val="18"/>
              </w:rPr>
              <w:t>ABARES</w:t>
            </w:r>
            <w:r w:rsidRPr="52D92732">
              <w:rPr>
                <w:sz w:val="18"/>
                <w:szCs w:val="18"/>
              </w:rPr>
              <w:t xml:space="preserve"> and </w:t>
            </w:r>
            <w:r w:rsidRPr="1D453AD5">
              <w:rPr>
                <w:sz w:val="18"/>
                <w:szCs w:val="18"/>
              </w:rPr>
              <w:t>ABS data</w:t>
            </w:r>
          </w:p>
        </w:tc>
      </w:tr>
    </w:tbl>
    <w:bookmarkEnd w:id="64"/>
    <w:p w14:paraId="1669BDB5" w14:textId="73E273D2" w:rsidR="00D71716" w:rsidRDefault="00D71716" w:rsidP="00327D12">
      <w:pPr>
        <w:spacing w:before="120"/>
      </w:pPr>
      <w:r w:rsidRPr="00D71716">
        <w:t xml:space="preserve">Data to inform the </w:t>
      </w:r>
      <w:r w:rsidR="00A86416">
        <w:t>s</w:t>
      </w:r>
      <w:r w:rsidRPr="00D71716">
        <w:t xml:space="preserve">trategic </w:t>
      </w:r>
      <w:r w:rsidR="00A86416">
        <w:t>m</w:t>
      </w:r>
      <w:r w:rsidRPr="00D71716">
        <w:t xml:space="preserve">easures will mature over the life of the </w:t>
      </w:r>
      <w:r w:rsidR="001E6E2B">
        <w:t>s</w:t>
      </w:r>
      <w:r w:rsidRPr="00D71716">
        <w:t>trategy. In the initial stages, data will be sourced from the ABS and ABARES and calculated using best estimates. Over time, as the key activities are undertaken, grant funding projects are completed and industry traceability matures</w:t>
      </w:r>
      <w:r w:rsidR="00306349">
        <w:t xml:space="preserve">, </w:t>
      </w:r>
      <w:r w:rsidR="00F218F9">
        <w:t>these</w:t>
      </w:r>
      <w:r w:rsidR="00306349">
        <w:t xml:space="preserve"> will also contribute </w:t>
      </w:r>
      <w:r w:rsidR="00537377">
        <w:t>fu</w:t>
      </w:r>
      <w:r w:rsidR="007126AC">
        <w:t>rther</w:t>
      </w:r>
      <w:r w:rsidR="00306349">
        <w:t xml:space="preserve"> data.</w:t>
      </w:r>
      <w:r w:rsidRPr="00D71716">
        <w:t xml:space="preserve"> </w:t>
      </w:r>
      <w:r w:rsidR="001E6E2B">
        <w:t>A</w:t>
      </w:r>
      <w:r w:rsidRPr="00D71716">
        <w:t>dditional information will assist rep</w:t>
      </w:r>
      <w:r w:rsidRPr="00A43BE0">
        <w:t>orting against the strategic measures and enhance the insights that can be derived. Further</w:t>
      </w:r>
      <w:r w:rsidRPr="00D71716">
        <w:t xml:space="preserve"> information outlining the stages of maturity for the strategic measures is outlined at </w:t>
      </w:r>
      <w:hyperlink w:anchor="_Appendix_D:_Strategic" w:history="1">
        <w:r w:rsidRPr="00511D05">
          <w:rPr>
            <w:rStyle w:val="Hyperlink"/>
          </w:rPr>
          <w:t>A</w:t>
        </w:r>
        <w:r w:rsidR="007B5A36" w:rsidRPr="00511D05">
          <w:rPr>
            <w:rStyle w:val="Hyperlink"/>
          </w:rPr>
          <w:t>ppendix</w:t>
        </w:r>
        <w:r w:rsidRPr="00511D05">
          <w:rPr>
            <w:rStyle w:val="Hyperlink"/>
          </w:rPr>
          <w:t xml:space="preserve"> D</w:t>
        </w:r>
      </w:hyperlink>
      <w:r>
        <w:t>.</w:t>
      </w:r>
    </w:p>
    <w:p w14:paraId="1B19A96E" w14:textId="2D8F6C71" w:rsidR="00231029" w:rsidRDefault="00231029" w:rsidP="00855168">
      <w:pPr>
        <w:pStyle w:val="Heading4"/>
        <w:numPr>
          <w:ilvl w:val="0"/>
          <w:numId w:val="0"/>
        </w:numPr>
        <w:ind w:left="964" w:hanging="964"/>
      </w:pPr>
      <w:r>
        <w:t xml:space="preserve">Operational </w:t>
      </w:r>
      <w:r w:rsidR="00A91C8D">
        <w:t>m</w:t>
      </w:r>
      <w:r>
        <w:t>easures</w:t>
      </w:r>
    </w:p>
    <w:p w14:paraId="6F6DCC8E" w14:textId="411D89F8" w:rsidR="00A56679" w:rsidRDefault="00231029" w:rsidP="00A56679">
      <w:r>
        <w:t>Ten operational measures will be used to provide a link between the key activities</w:t>
      </w:r>
      <w:r w:rsidR="00BD16DE">
        <w:t xml:space="preserve"> (which are the</w:t>
      </w:r>
      <w:r w:rsidR="00C96A17">
        <w:t xml:space="preserve"> </w:t>
      </w:r>
      <w:r>
        <w:t>tactical measures</w:t>
      </w:r>
      <w:r w:rsidR="00C96A17">
        <w:t>)</w:t>
      </w:r>
      <w:r>
        <w:t xml:space="preserve"> and the strategic measures. This will help inform data collection of the strategic measures. The proposed operational measures are the accumulated results of the success of the tactical measures. The </w:t>
      </w:r>
      <w:r w:rsidR="00A86416">
        <w:t>10</w:t>
      </w:r>
      <w:r>
        <w:t xml:space="preserve"> operational measures are as outlined </w:t>
      </w:r>
      <w:r w:rsidR="00080FA4">
        <w:t xml:space="preserve">in </w:t>
      </w:r>
      <w:r w:rsidR="00E81FF1">
        <w:fldChar w:fldCharType="begin"/>
      </w:r>
      <w:r w:rsidR="00E81FF1">
        <w:instrText xml:space="preserve"> REF _Ref169034621 \h </w:instrText>
      </w:r>
      <w:r w:rsidR="00E81FF1">
        <w:fldChar w:fldCharType="separate"/>
      </w:r>
      <w:r w:rsidR="004164A5">
        <w:t xml:space="preserve">Table </w:t>
      </w:r>
      <w:r w:rsidR="004164A5">
        <w:rPr>
          <w:noProof/>
        </w:rPr>
        <w:t>6</w:t>
      </w:r>
      <w:r w:rsidR="00E81FF1">
        <w:fldChar w:fldCharType="end"/>
      </w:r>
      <w:r w:rsidR="00F218F9">
        <w:t>.</w:t>
      </w:r>
      <w:r>
        <w:t xml:space="preserve"> Information to report on the operational measures will come from an annual survey for grant recipients and industry participants.</w:t>
      </w:r>
    </w:p>
    <w:p w14:paraId="6ED2686B" w14:textId="2CAC97D4" w:rsidR="001C74A7" w:rsidRDefault="002A2C4B" w:rsidP="00855168">
      <w:pPr>
        <w:pStyle w:val="Caption"/>
      </w:pPr>
      <w:bookmarkStart w:id="65" w:name="_Ref169034621"/>
      <w:bookmarkStart w:id="66" w:name="_Toc181093735"/>
      <w:r>
        <w:t xml:space="preserve">Table </w:t>
      </w:r>
      <w:r>
        <w:fldChar w:fldCharType="begin"/>
      </w:r>
      <w:r>
        <w:instrText xml:space="preserve"> SEQ Table \* ARABIC </w:instrText>
      </w:r>
      <w:r>
        <w:fldChar w:fldCharType="separate"/>
      </w:r>
      <w:r w:rsidR="004164A5">
        <w:rPr>
          <w:noProof/>
        </w:rPr>
        <w:t>6</w:t>
      </w:r>
      <w:r>
        <w:fldChar w:fldCharType="end"/>
      </w:r>
      <w:bookmarkEnd w:id="65"/>
      <w:r>
        <w:t xml:space="preserve"> Operational measures</w:t>
      </w:r>
      <w:bookmarkEnd w:id="66"/>
    </w:p>
    <w:tbl>
      <w:tblPr>
        <w:tblStyle w:val="TableGrid10"/>
        <w:tblW w:w="9059" w:type="dxa"/>
        <w:tblBorders>
          <w:left w:val="none" w:sz="0" w:space="0" w:color="auto"/>
          <w:right w:val="none" w:sz="0" w:space="0" w:color="auto"/>
          <w:insideV w:val="none" w:sz="0" w:space="0" w:color="auto"/>
        </w:tblBorders>
        <w:tblLook w:val="04A0" w:firstRow="1" w:lastRow="0" w:firstColumn="1" w:lastColumn="0" w:noHBand="0" w:noVBand="1"/>
      </w:tblPr>
      <w:tblGrid>
        <w:gridCol w:w="2312"/>
        <w:gridCol w:w="2249"/>
        <w:gridCol w:w="2249"/>
        <w:gridCol w:w="2249"/>
      </w:tblGrid>
      <w:tr w:rsidR="0026338C" w14:paraId="2A6B6922" w14:textId="77777777" w:rsidTr="00327D12">
        <w:trPr>
          <w:cantSplit/>
          <w:tblHeader/>
        </w:trPr>
        <w:tc>
          <w:tcPr>
            <w:tcW w:w="2312" w:type="dxa"/>
          </w:tcPr>
          <w:p w14:paraId="50F2BA25" w14:textId="77777777" w:rsidR="0026338C" w:rsidRDefault="0026338C" w:rsidP="00462A23">
            <w:pPr>
              <w:keepNext/>
              <w:spacing w:before="60" w:after="60" w:line="240" w:lineRule="auto"/>
              <w:rPr>
                <w:b/>
                <w:bCs/>
                <w:sz w:val="18"/>
                <w:szCs w:val="18"/>
              </w:rPr>
            </w:pPr>
            <w:bookmarkStart w:id="67" w:name="Title_6"/>
            <w:bookmarkStart w:id="68" w:name="Table_6"/>
            <w:bookmarkEnd w:id="67"/>
            <w:r w:rsidRPr="2E0157A5">
              <w:rPr>
                <w:b/>
                <w:bCs/>
                <w:sz w:val="18"/>
                <w:szCs w:val="18"/>
              </w:rPr>
              <w:t>Agriculture</w:t>
            </w:r>
          </w:p>
        </w:tc>
        <w:tc>
          <w:tcPr>
            <w:tcW w:w="2249" w:type="dxa"/>
          </w:tcPr>
          <w:p w14:paraId="0ADBFAA8" w14:textId="60E0F299" w:rsidR="0026338C" w:rsidRDefault="0026338C" w:rsidP="00462A23">
            <w:pPr>
              <w:keepNext/>
              <w:spacing w:before="60" w:after="60" w:line="240" w:lineRule="auto"/>
              <w:rPr>
                <w:b/>
                <w:bCs/>
                <w:sz w:val="18"/>
                <w:szCs w:val="18"/>
              </w:rPr>
            </w:pPr>
            <w:r w:rsidRPr="2824E8D6">
              <w:rPr>
                <w:b/>
                <w:bCs/>
                <w:sz w:val="18"/>
                <w:szCs w:val="18"/>
              </w:rPr>
              <w:t xml:space="preserve">Regulation and </w:t>
            </w:r>
            <w:r w:rsidR="000904B4">
              <w:rPr>
                <w:b/>
                <w:bCs/>
                <w:sz w:val="18"/>
                <w:szCs w:val="18"/>
              </w:rPr>
              <w:t>c</w:t>
            </w:r>
            <w:r w:rsidRPr="2824E8D6">
              <w:rPr>
                <w:b/>
                <w:bCs/>
                <w:sz w:val="18"/>
                <w:szCs w:val="18"/>
              </w:rPr>
              <w:t xml:space="preserve">ompliance </w:t>
            </w:r>
          </w:p>
        </w:tc>
        <w:tc>
          <w:tcPr>
            <w:tcW w:w="2249" w:type="dxa"/>
          </w:tcPr>
          <w:p w14:paraId="342BB102" w14:textId="5C7B0662" w:rsidR="0026338C" w:rsidRDefault="0026338C" w:rsidP="00462A23">
            <w:pPr>
              <w:spacing w:line="240" w:lineRule="auto"/>
              <w:rPr>
                <w:b/>
                <w:bCs/>
                <w:sz w:val="18"/>
                <w:szCs w:val="18"/>
              </w:rPr>
            </w:pPr>
            <w:r w:rsidRPr="136E667E">
              <w:rPr>
                <w:b/>
                <w:bCs/>
                <w:sz w:val="18"/>
                <w:szCs w:val="18"/>
              </w:rPr>
              <w:t xml:space="preserve">Biosecurity and </w:t>
            </w:r>
            <w:r w:rsidR="000904B4">
              <w:rPr>
                <w:b/>
                <w:bCs/>
                <w:sz w:val="18"/>
                <w:szCs w:val="18"/>
              </w:rPr>
              <w:t>f</w:t>
            </w:r>
            <w:r w:rsidRPr="136E667E">
              <w:rPr>
                <w:b/>
                <w:bCs/>
                <w:sz w:val="18"/>
                <w:szCs w:val="18"/>
              </w:rPr>
              <w:t xml:space="preserve">ood </w:t>
            </w:r>
            <w:r w:rsidR="000904B4">
              <w:rPr>
                <w:b/>
                <w:bCs/>
                <w:sz w:val="18"/>
                <w:szCs w:val="18"/>
              </w:rPr>
              <w:t>s</w:t>
            </w:r>
            <w:r w:rsidRPr="136E667E">
              <w:rPr>
                <w:b/>
                <w:bCs/>
                <w:sz w:val="18"/>
                <w:szCs w:val="18"/>
              </w:rPr>
              <w:t>afety</w:t>
            </w:r>
          </w:p>
        </w:tc>
        <w:tc>
          <w:tcPr>
            <w:tcW w:w="2249" w:type="dxa"/>
          </w:tcPr>
          <w:p w14:paraId="0B32797D" w14:textId="32BCCF6B" w:rsidR="0026338C" w:rsidRDefault="0026338C" w:rsidP="00462A23">
            <w:pPr>
              <w:spacing w:line="240" w:lineRule="auto"/>
              <w:rPr>
                <w:b/>
                <w:bCs/>
                <w:sz w:val="18"/>
                <w:szCs w:val="18"/>
              </w:rPr>
            </w:pPr>
            <w:r w:rsidRPr="67D837AF">
              <w:rPr>
                <w:b/>
                <w:bCs/>
                <w:sz w:val="18"/>
                <w:szCs w:val="18"/>
              </w:rPr>
              <w:t xml:space="preserve">Support </w:t>
            </w:r>
            <w:r w:rsidR="000904B4">
              <w:rPr>
                <w:b/>
                <w:bCs/>
                <w:sz w:val="18"/>
                <w:szCs w:val="18"/>
              </w:rPr>
              <w:t>i</w:t>
            </w:r>
            <w:r w:rsidRPr="67D837AF">
              <w:rPr>
                <w:b/>
                <w:bCs/>
                <w:sz w:val="18"/>
                <w:szCs w:val="18"/>
              </w:rPr>
              <w:t>nitiatives</w:t>
            </w:r>
          </w:p>
        </w:tc>
      </w:tr>
      <w:tr w:rsidR="0026338C" w14:paraId="41A8D7A6" w14:textId="77777777" w:rsidTr="00327D12">
        <w:tc>
          <w:tcPr>
            <w:tcW w:w="2312" w:type="dxa"/>
          </w:tcPr>
          <w:p w14:paraId="75AD0415" w14:textId="0689468A" w:rsidR="0026338C" w:rsidRDefault="0026338C" w:rsidP="00462A23">
            <w:pPr>
              <w:spacing w:before="60" w:after="60" w:line="240" w:lineRule="auto"/>
              <w:rPr>
                <w:sz w:val="18"/>
                <w:szCs w:val="18"/>
              </w:rPr>
            </w:pPr>
            <w:r w:rsidRPr="67D837AF">
              <w:rPr>
                <w:sz w:val="18"/>
                <w:szCs w:val="18"/>
              </w:rPr>
              <w:t xml:space="preserve">Price per KG </w:t>
            </w:r>
            <w:r w:rsidR="00FE6884">
              <w:rPr>
                <w:sz w:val="18"/>
                <w:szCs w:val="18"/>
              </w:rPr>
              <w:t>v</w:t>
            </w:r>
            <w:r w:rsidRPr="67D837AF">
              <w:rPr>
                <w:sz w:val="18"/>
                <w:szCs w:val="18"/>
              </w:rPr>
              <w:t>alue added</w:t>
            </w:r>
          </w:p>
        </w:tc>
        <w:tc>
          <w:tcPr>
            <w:tcW w:w="2249" w:type="dxa"/>
          </w:tcPr>
          <w:p w14:paraId="09828574" w14:textId="35FBE82D" w:rsidR="0026338C" w:rsidRDefault="0026338C" w:rsidP="00462A23">
            <w:pPr>
              <w:spacing w:before="60" w:after="60" w:line="240" w:lineRule="auto"/>
              <w:rPr>
                <w:sz w:val="18"/>
                <w:szCs w:val="18"/>
              </w:rPr>
            </w:pPr>
            <w:r w:rsidRPr="024A9589">
              <w:rPr>
                <w:sz w:val="18"/>
                <w:szCs w:val="18"/>
              </w:rPr>
              <w:t xml:space="preserve">Regulation and </w:t>
            </w:r>
            <w:r w:rsidR="00FE6884">
              <w:rPr>
                <w:sz w:val="18"/>
                <w:szCs w:val="18"/>
              </w:rPr>
              <w:t>c</w:t>
            </w:r>
            <w:r w:rsidRPr="024A9589">
              <w:rPr>
                <w:sz w:val="18"/>
                <w:szCs w:val="18"/>
              </w:rPr>
              <w:t xml:space="preserve">ompliance </w:t>
            </w:r>
            <w:r w:rsidR="00FE6884">
              <w:rPr>
                <w:sz w:val="18"/>
                <w:szCs w:val="18"/>
              </w:rPr>
              <w:t>c</w:t>
            </w:r>
            <w:r w:rsidRPr="024A9589">
              <w:rPr>
                <w:sz w:val="18"/>
                <w:szCs w:val="18"/>
              </w:rPr>
              <w:t>osts</w:t>
            </w:r>
          </w:p>
        </w:tc>
        <w:tc>
          <w:tcPr>
            <w:tcW w:w="2249" w:type="dxa"/>
          </w:tcPr>
          <w:p w14:paraId="6F46754D" w14:textId="4D98DB8E" w:rsidR="0026338C" w:rsidRDefault="0026338C" w:rsidP="00462A23">
            <w:pPr>
              <w:spacing w:line="240" w:lineRule="auto"/>
              <w:rPr>
                <w:sz w:val="18"/>
                <w:szCs w:val="18"/>
              </w:rPr>
            </w:pPr>
            <w:r w:rsidRPr="136E667E">
              <w:rPr>
                <w:sz w:val="18"/>
                <w:szCs w:val="18"/>
              </w:rPr>
              <w:t xml:space="preserve">Biosecurity and </w:t>
            </w:r>
            <w:r w:rsidR="00FE6884">
              <w:rPr>
                <w:sz w:val="18"/>
                <w:szCs w:val="18"/>
              </w:rPr>
              <w:t>f</w:t>
            </w:r>
            <w:r w:rsidRPr="136E667E">
              <w:rPr>
                <w:sz w:val="18"/>
                <w:szCs w:val="18"/>
              </w:rPr>
              <w:t xml:space="preserve">ood </w:t>
            </w:r>
            <w:r w:rsidR="00FE6884">
              <w:rPr>
                <w:sz w:val="18"/>
                <w:szCs w:val="18"/>
              </w:rPr>
              <w:t>s</w:t>
            </w:r>
            <w:r w:rsidRPr="136E667E">
              <w:rPr>
                <w:sz w:val="18"/>
                <w:szCs w:val="18"/>
              </w:rPr>
              <w:t>afety</w:t>
            </w:r>
          </w:p>
        </w:tc>
        <w:tc>
          <w:tcPr>
            <w:tcW w:w="2249" w:type="dxa"/>
          </w:tcPr>
          <w:p w14:paraId="7D0EF3B8" w14:textId="53546ADE" w:rsidR="0026338C" w:rsidRDefault="0026338C" w:rsidP="00462A23">
            <w:pPr>
              <w:spacing w:line="240" w:lineRule="auto"/>
              <w:rPr>
                <w:sz w:val="18"/>
                <w:szCs w:val="18"/>
              </w:rPr>
            </w:pPr>
            <w:r w:rsidRPr="024A9589">
              <w:rPr>
                <w:sz w:val="18"/>
                <w:szCs w:val="18"/>
              </w:rPr>
              <w:t xml:space="preserve">Research and </w:t>
            </w:r>
            <w:r w:rsidR="00FE6884">
              <w:rPr>
                <w:sz w:val="18"/>
                <w:szCs w:val="18"/>
              </w:rPr>
              <w:t>c</w:t>
            </w:r>
            <w:r w:rsidRPr="024A9589">
              <w:rPr>
                <w:sz w:val="18"/>
                <w:szCs w:val="18"/>
              </w:rPr>
              <w:t xml:space="preserve">ommercialisation </w:t>
            </w:r>
            <w:r w:rsidR="00FE6884">
              <w:rPr>
                <w:sz w:val="18"/>
                <w:szCs w:val="18"/>
              </w:rPr>
              <w:t>s</w:t>
            </w:r>
            <w:r w:rsidRPr="024A9589">
              <w:rPr>
                <w:sz w:val="18"/>
                <w:szCs w:val="18"/>
              </w:rPr>
              <w:t>uccess</w:t>
            </w:r>
          </w:p>
        </w:tc>
      </w:tr>
      <w:tr w:rsidR="0026338C" w14:paraId="60CF1C7A" w14:textId="77777777" w:rsidTr="00327D12">
        <w:tc>
          <w:tcPr>
            <w:tcW w:w="2312" w:type="dxa"/>
          </w:tcPr>
          <w:p w14:paraId="0565D440" w14:textId="018DC51A" w:rsidR="0026338C" w:rsidRDefault="0026338C" w:rsidP="00462A23">
            <w:pPr>
              <w:spacing w:before="60" w:after="60" w:line="240" w:lineRule="auto"/>
              <w:rPr>
                <w:sz w:val="18"/>
                <w:szCs w:val="18"/>
              </w:rPr>
            </w:pPr>
            <w:r w:rsidRPr="67D837AF">
              <w:rPr>
                <w:sz w:val="18"/>
                <w:szCs w:val="18"/>
              </w:rPr>
              <w:t xml:space="preserve">Export </w:t>
            </w:r>
            <w:r w:rsidR="00FE6884">
              <w:rPr>
                <w:sz w:val="18"/>
                <w:szCs w:val="18"/>
              </w:rPr>
              <w:t>v</w:t>
            </w:r>
            <w:r w:rsidRPr="67D837AF">
              <w:rPr>
                <w:sz w:val="18"/>
                <w:szCs w:val="18"/>
              </w:rPr>
              <w:t>alue</w:t>
            </w:r>
          </w:p>
        </w:tc>
        <w:tc>
          <w:tcPr>
            <w:tcW w:w="2249" w:type="dxa"/>
          </w:tcPr>
          <w:p w14:paraId="2E8C3FAB" w14:textId="4CB2D416" w:rsidR="0026338C" w:rsidRDefault="005406D8" w:rsidP="00462A23">
            <w:pPr>
              <w:spacing w:before="60" w:after="60" w:line="240" w:lineRule="auto"/>
              <w:rPr>
                <w:sz w:val="18"/>
                <w:szCs w:val="18"/>
              </w:rPr>
            </w:pPr>
            <w:r>
              <w:rPr>
                <w:sz w:val="18"/>
                <w:szCs w:val="18"/>
              </w:rPr>
              <w:t>–</w:t>
            </w:r>
          </w:p>
        </w:tc>
        <w:tc>
          <w:tcPr>
            <w:tcW w:w="2249" w:type="dxa"/>
          </w:tcPr>
          <w:p w14:paraId="5573413C" w14:textId="1D0D5B58" w:rsidR="0026338C" w:rsidRDefault="0046007C" w:rsidP="00462A23">
            <w:pPr>
              <w:spacing w:line="240" w:lineRule="auto"/>
              <w:rPr>
                <w:sz w:val="18"/>
                <w:szCs w:val="18"/>
              </w:rPr>
            </w:pPr>
            <w:r>
              <w:rPr>
                <w:sz w:val="18"/>
                <w:szCs w:val="18"/>
              </w:rPr>
              <w:t>–</w:t>
            </w:r>
          </w:p>
        </w:tc>
        <w:tc>
          <w:tcPr>
            <w:tcW w:w="2249" w:type="dxa"/>
          </w:tcPr>
          <w:p w14:paraId="419A8AE4" w14:textId="1676BD33" w:rsidR="0026338C" w:rsidRDefault="0026338C" w:rsidP="00462A23">
            <w:pPr>
              <w:spacing w:line="240" w:lineRule="auto"/>
              <w:rPr>
                <w:sz w:val="18"/>
                <w:szCs w:val="18"/>
              </w:rPr>
            </w:pPr>
            <w:r w:rsidRPr="73B977A2">
              <w:rPr>
                <w:sz w:val="18"/>
                <w:szCs w:val="18"/>
              </w:rPr>
              <w:t xml:space="preserve">Industry </w:t>
            </w:r>
            <w:r w:rsidR="00FE6884">
              <w:rPr>
                <w:sz w:val="18"/>
                <w:szCs w:val="18"/>
              </w:rPr>
              <w:t>a</w:t>
            </w:r>
            <w:r w:rsidRPr="73B977A2">
              <w:rPr>
                <w:sz w:val="18"/>
                <w:szCs w:val="18"/>
              </w:rPr>
              <w:t xml:space="preserve">doption and </w:t>
            </w:r>
            <w:r w:rsidR="00FE6884">
              <w:rPr>
                <w:sz w:val="18"/>
                <w:szCs w:val="18"/>
              </w:rPr>
              <w:t>i</w:t>
            </w:r>
            <w:r w:rsidRPr="73B977A2">
              <w:rPr>
                <w:sz w:val="18"/>
                <w:szCs w:val="18"/>
              </w:rPr>
              <w:t xml:space="preserve">nvestment in </w:t>
            </w:r>
            <w:r w:rsidR="00FE6884">
              <w:rPr>
                <w:sz w:val="18"/>
                <w:szCs w:val="18"/>
              </w:rPr>
              <w:t>i</w:t>
            </w:r>
            <w:r w:rsidRPr="73B977A2">
              <w:rPr>
                <w:sz w:val="18"/>
                <w:szCs w:val="18"/>
              </w:rPr>
              <w:t>nteroperability</w:t>
            </w:r>
          </w:p>
        </w:tc>
      </w:tr>
      <w:tr w:rsidR="0026338C" w14:paraId="5A6ECA09" w14:textId="77777777" w:rsidTr="00327D12">
        <w:tc>
          <w:tcPr>
            <w:tcW w:w="2312" w:type="dxa"/>
          </w:tcPr>
          <w:p w14:paraId="04845163" w14:textId="77777777" w:rsidR="0026338C" w:rsidRDefault="0026338C" w:rsidP="00462A23">
            <w:pPr>
              <w:spacing w:before="60" w:after="60" w:line="240" w:lineRule="auto"/>
              <w:rPr>
                <w:sz w:val="18"/>
                <w:szCs w:val="18"/>
              </w:rPr>
            </w:pPr>
            <w:r w:rsidRPr="67D837AF">
              <w:rPr>
                <w:sz w:val="18"/>
                <w:szCs w:val="18"/>
              </w:rPr>
              <w:t>Uptake</w:t>
            </w:r>
          </w:p>
        </w:tc>
        <w:tc>
          <w:tcPr>
            <w:tcW w:w="2249" w:type="dxa"/>
          </w:tcPr>
          <w:p w14:paraId="6332E701" w14:textId="19FCD2DF" w:rsidR="0026338C" w:rsidRDefault="0046007C" w:rsidP="00462A23">
            <w:pPr>
              <w:spacing w:before="60" w:after="60" w:line="240" w:lineRule="auto"/>
              <w:rPr>
                <w:sz w:val="18"/>
                <w:szCs w:val="18"/>
              </w:rPr>
            </w:pPr>
            <w:r>
              <w:rPr>
                <w:sz w:val="18"/>
                <w:szCs w:val="18"/>
              </w:rPr>
              <w:t>–</w:t>
            </w:r>
          </w:p>
        </w:tc>
        <w:tc>
          <w:tcPr>
            <w:tcW w:w="2249" w:type="dxa"/>
          </w:tcPr>
          <w:p w14:paraId="32D4F95D" w14:textId="577BA755" w:rsidR="0026338C" w:rsidRDefault="0046007C" w:rsidP="00462A23">
            <w:pPr>
              <w:spacing w:line="240" w:lineRule="auto"/>
              <w:rPr>
                <w:sz w:val="18"/>
                <w:szCs w:val="18"/>
              </w:rPr>
            </w:pPr>
            <w:r>
              <w:rPr>
                <w:sz w:val="18"/>
                <w:szCs w:val="18"/>
              </w:rPr>
              <w:t>–</w:t>
            </w:r>
          </w:p>
        </w:tc>
        <w:tc>
          <w:tcPr>
            <w:tcW w:w="2249" w:type="dxa"/>
          </w:tcPr>
          <w:p w14:paraId="2F6F431F" w14:textId="252393D6" w:rsidR="0026338C" w:rsidRDefault="0026338C" w:rsidP="00462A23">
            <w:pPr>
              <w:spacing w:line="240" w:lineRule="auto"/>
              <w:rPr>
                <w:sz w:val="18"/>
                <w:szCs w:val="18"/>
              </w:rPr>
            </w:pPr>
            <w:r w:rsidRPr="73B977A2">
              <w:rPr>
                <w:sz w:val="18"/>
                <w:szCs w:val="18"/>
              </w:rPr>
              <w:t xml:space="preserve">Total </w:t>
            </w:r>
            <w:r w:rsidR="00FE6884">
              <w:rPr>
                <w:sz w:val="18"/>
                <w:szCs w:val="18"/>
              </w:rPr>
              <w:t>g</w:t>
            </w:r>
            <w:r w:rsidRPr="73B977A2">
              <w:rPr>
                <w:sz w:val="18"/>
                <w:szCs w:val="18"/>
              </w:rPr>
              <w:t xml:space="preserve">overnment </w:t>
            </w:r>
            <w:r w:rsidR="00FE6884">
              <w:rPr>
                <w:sz w:val="18"/>
                <w:szCs w:val="18"/>
              </w:rPr>
              <w:t>f</w:t>
            </w:r>
            <w:r w:rsidRPr="73B977A2">
              <w:rPr>
                <w:sz w:val="18"/>
                <w:szCs w:val="18"/>
              </w:rPr>
              <w:t xml:space="preserve">unding for </w:t>
            </w:r>
            <w:r w:rsidR="00FE6884">
              <w:rPr>
                <w:sz w:val="18"/>
                <w:szCs w:val="18"/>
              </w:rPr>
              <w:t>t</w:t>
            </w:r>
            <w:r w:rsidRPr="73B977A2">
              <w:rPr>
                <w:sz w:val="18"/>
                <w:szCs w:val="18"/>
              </w:rPr>
              <w:t>raceability</w:t>
            </w:r>
          </w:p>
        </w:tc>
      </w:tr>
      <w:tr w:rsidR="0026338C" w14:paraId="1A1037EB" w14:textId="77777777" w:rsidTr="00327D12">
        <w:tc>
          <w:tcPr>
            <w:tcW w:w="2312" w:type="dxa"/>
          </w:tcPr>
          <w:p w14:paraId="100940E5" w14:textId="27514BB5" w:rsidR="0026338C" w:rsidRDefault="0026338C" w:rsidP="00462A23">
            <w:pPr>
              <w:spacing w:before="60" w:after="60" w:line="240" w:lineRule="auto"/>
              <w:rPr>
                <w:sz w:val="18"/>
                <w:szCs w:val="18"/>
              </w:rPr>
            </w:pPr>
            <w:r w:rsidRPr="67D837AF">
              <w:rPr>
                <w:sz w:val="18"/>
                <w:szCs w:val="18"/>
              </w:rPr>
              <w:t xml:space="preserve">Cost of IP </w:t>
            </w:r>
            <w:r w:rsidR="00FE6884">
              <w:rPr>
                <w:sz w:val="18"/>
                <w:szCs w:val="18"/>
              </w:rPr>
              <w:t>t</w:t>
            </w:r>
            <w:r w:rsidRPr="67D837AF">
              <w:rPr>
                <w:sz w:val="18"/>
                <w:szCs w:val="18"/>
              </w:rPr>
              <w:t>heft</w:t>
            </w:r>
          </w:p>
        </w:tc>
        <w:tc>
          <w:tcPr>
            <w:tcW w:w="2249" w:type="dxa"/>
          </w:tcPr>
          <w:p w14:paraId="4E0B4976" w14:textId="0B3FCC84" w:rsidR="0026338C" w:rsidRDefault="0046007C" w:rsidP="00462A23">
            <w:pPr>
              <w:spacing w:before="60" w:after="60" w:line="240" w:lineRule="auto"/>
              <w:rPr>
                <w:sz w:val="18"/>
                <w:szCs w:val="18"/>
              </w:rPr>
            </w:pPr>
            <w:r>
              <w:rPr>
                <w:sz w:val="18"/>
                <w:szCs w:val="18"/>
              </w:rPr>
              <w:t>–</w:t>
            </w:r>
          </w:p>
        </w:tc>
        <w:tc>
          <w:tcPr>
            <w:tcW w:w="2249" w:type="dxa"/>
          </w:tcPr>
          <w:p w14:paraId="220E1D85" w14:textId="5F821874" w:rsidR="0026338C" w:rsidRDefault="0046007C" w:rsidP="00462A23">
            <w:pPr>
              <w:spacing w:line="240" w:lineRule="auto"/>
              <w:rPr>
                <w:sz w:val="18"/>
                <w:szCs w:val="18"/>
              </w:rPr>
            </w:pPr>
            <w:r>
              <w:rPr>
                <w:sz w:val="18"/>
                <w:szCs w:val="18"/>
              </w:rPr>
              <w:t>–</w:t>
            </w:r>
          </w:p>
        </w:tc>
        <w:tc>
          <w:tcPr>
            <w:tcW w:w="2249" w:type="dxa"/>
          </w:tcPr>
          <w:p w14:paraId="128F2F24" w14:textId="6FC017BF" w:rsidR="0026338C" w:rsidRDefault="0046007C" w:rsidP="00462A23">
            <w:pPr>
              <w:spacing w:line="240" w:lineRule="auto"/>
              <w:rPr>
                <w:sz w:val="18"/>
                <w:szCs w:val="18"/>
              </w:rPr>
            </w:pPr>
            <w:r>
              <w:rPr>
                <w:sz w:val="18"/>
                <w:szCs w:val="18"/>
              </w:rPr>
              <w:t>–</w:t>
            </w:r>
          </w:p>
        </w:tc>
      </w:tr>
      <w:tr w:rsidR="0026338C" w14:paraId="7E892300" w14:textId="77777777" w:rsidTr="00327D12">
        <w:tc>
          <w:tcPr>
            <w:tcW w:w="2312" w:type="dxa"/>
          </w:tcPr>
          <w:p w14:paraId="1502D554" w14:textId="6B27AC47" w:rsidR="0026338C" w:rsidRDefault="0026338C" w:rsidP="00462A23">
            <w:pPr>
              <w:spacing w:line="240" w:lineRule="auto"/>
              <w:rPr>
                <w:sz w:val="18"/>
                <w:szCs w:val="18"/>
              </w:rPr>
            </w:pPr>
            <w:r w:rsidRPr="024A9589">
              <w:rPr>
                <w:sz w:val="18"/>
                <w:szCs w:val="18"/>
              </w:rPr>
              <w:t xml:space="preserve">First Nations </w:t>
            </w:r>
            <w:r w:rsidR="00FE6884">
              <w:rPr>
                <w:sz w:val="18"/>
                <w:szCs w:val="18"/>
              </w:rPr>
              <w:t>e</w:t>
            </w:r>
            <w:r w:rsidRPr="024A9589">
              <w:rPr>
                <w:sz w:val="18"/>
                <w:szCs w:val="18"/>
              </w:rPr>
              <w:t xml:space="preserve">xport </w:t>
            </w:r>
            <w:r w:rsidR="00FE6884">
              <w:rPr>
                <w:sz w:val="18"/>
                <w:szCs w:val="18"/>
              </w:rPr>
              <w:t>v</w:t>
            </w:r>
            <w:r w:rsidRPr="024A9589">
              <w:rPr>
                <w:sz w:val="18"/>
                <w:szCs w:val="18"/>
              </w:rPr>
              <w:t>alue</w:t>
            </w:r>
          </w:p>
        </w:tc>
        <w:tc>
          <w:tcPr>
            <w:tcW w:w="2249" w:type="dxa"/>
          </w:tcPr>
          <w:p w14:paraId="28BEB6FB" w14:textId="78E624DF" w:rsidR="0026338C" w:rsidRDefault="0046007C" w:rsidP="00462A23">
            <w:pPr>
              <w:spacing w:line="240" w:lineRule="auto"/>
              <w:rPr>
                <w:sz w:val="18"/>
                <w:szCs w:val="18"/>
              </w:rPr>
            </w:pPr>
            <w:r>
              <w:rPr>
                <w:sz w:val="18"/>
                <w:szCs w:val="18"/>
              </w:rPr>
              <w:t>–</w:t>
            </w:r>
          </w:p>
        </w:tc>
        <w:tc>
          <w:tcPr>
            <w:tcW w:w="2249" w:type="dxa"/>
          </w:tcPr>
          <w:p w14:paraId="377E8F41" w14:textId="6B53D7C0" w:rsidR="0026338C" w:rsidRDefault="0046007C" w:rsidP="00462A23">
            <w:pPr>
              <w:spacing w:line="240" w:lineRule="auto"/>
              <w:rPr>
                <w:sz w:val="18"/>
                <w:szCs w:val="18"/>
              </w:rPr>
            </w:pPr>
            <w:r>
              <w:rPr>
                <w:sz w:val="18"/>
                <w:szCs w:val="18"/>
              </w:rPr>
              <w:t>–</w:t>
            </w:r>
          </w:p>
        </w:tc>
        <w:tc>
          <w:tcPr>
            <w:tcW w:w="2249" w:type="dxa"/>
          </w:tcPr>
          <w:p w14:paraId="0D4A82D0" w14:textId="129E4082" w:rsidR="0026338C" w:rsidRDefault="0046007C" w:rsidP="00462A23">
            <w:pPr>
              <w:spacing w:line="240" w:lineRule="auto"/>
              <w:rPr>
                <w:sz w:val="18"/>
                <w:szCs w:val="18"/>
              </w:rPr>
            </w:pPr>
            <w:r>
              <w:rPr>
                <w:sz w:val="18"/>
                <w:szCs w:val="18"/>
              </w:rPr>
              <w:t>–</w:t>
            </w:r>
          </w:p>
        </w:tc>
      </w:tr>
    </w:tbl>
    <w:bookmarkEnd w:id="68"/>
    <w:p w14:paraId="57421297" w14:textId="0F609934" w:rsidR="009044C8" w:rsidRDefault="000904B4" w:rsidP="00EC5DB3">
      <w:pPr>
        <w:pStyle w:val="FigureTableNoteSource"/>
      </w:pPr>
      <w:r>
        <w:t xml:space="preserve">Note: </w:t>
      </w:r>
      <w:r w:rsidR="009044C8" w:rsidRPr="009044C8">
        <w:t xml:space="preserve">Example survey questions relating to these measures are included at </w:t>
      </w:r>
      <w:hyperlink w:anchor="_Appendix_C:_Operational" w:history="1">
        <w:r w:rsidR="009044C8" w:rsidRPr="007877BB">
          <w:rPr>
            <w:rStyle w:val="Hyperlink"/>
          </w:rPr>
          <w:t>A</w:t>
        </w:r>
        <w:r w:rsidR="005837CD" w:rsidRPr="007877BB">
          <w:rPr>
            <w:rStyle w:val="Hyperlink"/>
          </w:rPr>
          <w:t>ppendix</w:t>
        </w:r>
        <w:r w:rsidR="009044C8" w:rsidRPr="007877BB">
          <w:rPr>
            <w:rStyle w:val="Hyperlink"/>
          </w:rPr>
          <w:t xml:space="preserve"> C</w:t>
        </w:r>
      </w:hyperlink>
      <w:r w:rsidR="009044C8" w:rsidRPr="009044C8">
        <w:t>.</w:t>
      </w:r>
    </w:p>
    <w:p w14:paraId="1D579E0C" w14:textId="4CD580C7" w:rsidR="00B81229" w:rsidRDefault="00B81229" w:rsidP="00E044D8">
      <w:pPr>
        <w:pStyle w:val="Heading4"/>
        <w:pageBreakBefore/>
        <w:numPr>
          <w:ilvl w:val="0"/>
          <w:numId w:val="0"/>
        </w:numPr>
        <w:ind w:left="964" w:hanging="964"/>
      </w:pPr>
      <w:r>
        <w:lastRenderedPageBreak/>
        <w:t xml:space="preserve">Tactical </w:t>
      </w:r>
      <w:r w:rsidR="002A2C4B">
        <w:t>m</w:t>
      </w:r>
      <w:r>
        <w:t>easures</w:t>
      </w:r>
    </w:p>
    <w:p w14:paraId="70F13C68" w14:textId="77777777" w:rsidR="007A0BF3" w:rsidRDefault="00B81229" w:rsidP="00B81229">
      <w:r>
        <w:t xml:space="preserve">The tactical measures are the key activities as outlined in the </w:t>
      </w:r>
      <w:hyperlink w:anchor="_Key_activities_and" w:history="1">
        <w:r w:rsidR="00A426E5" w:rsidRPr="007A0BF3">
          <w:rPr>
            <w:rStyle w:val="Hyperlink"/>
          </w:rPr>
          <w:t>Key activities and timeframes</w:t>
        </w:r>
      </w:hyperlink>
      <w:r w:rsidR="00A426E5">
        <w:t xml:space="preserve"> section of the </w:t>
      </w:r>
      <w:r w:rsidR="00A86416">
        <w:t>implementation plan</w:t>
      </w:r>
      <w:r>
        <w:t>. The key activities include</w:t>
      </w:r>
      <w:r w:rsidR="007A0BF3">
        <w:t>:</w:t>
      </w:r>
    </w:p>
    <w:p w14:paraId="74CC6FAB" w14:textId="0F2AD717" w:rsidR="007A0BF3" w:rsidRDefault="00B81229" w:rsidP="007A0BF3">
      <w:pPr>
        <w:pStyle w:val="ListBullet"/>
      </w:pPr>
      <w:r>
        <w:t>grants</w:t>
      </w:r>
    </w:p>
    <w:p w14:paraId="21171B21" w14:textId="049B45FB" w:rsidR="007A0BF3" w:rsidRDefault="00B81229" w:rsidP="007A0BF3">
      <w:pPr>
        <w:pStyle w:val="ListBullet"/>
      </w:pPr>
      <w:r>
        <w:t xml:space="preserve">activities by </w:t>
      </w:r>
      <w:r w:rsidR="00E852F4">
        <w:t xml:space="preserve">industry and </w:t>
      </w:r>
      <w:r w:rsidR="00AC1C4D">
        <w:t>g</w:t>
      </w:r>
      <w:r>
        <w:t>overnment to further traceability</w:t>
      </w:r>
    </w:p>
    <w:p w14:paraId="1D5810DE" w14:textId="3490367D" w:rsidR="007A0BF3" w:rsidRDefault="00B81229" w:rsidP="007A0BF3">
      <w:pPr>
        <w:pStyle w:val="ListBullet"/>
      </w:pPr>
      <w:r>
        <w:t>independent research and projects from peak bodies and academic institutions.</w:t>
      </w:r>
    </w:p>
    <w:p w14:paraId="4556F126" w14:textId="5B9A9BFE" w:rsidR="00B81229" w:rsidRDefault="00445E7D" w:rsidP="007A0BF3">
      <w:r>
        <w:t>The</w:t>
      </w:r>
      <w:r w:rsidR="00B81229">
        <w:t xml:space="preserve"> key activities have a </w:t>
      </w:r>
      <w:r w:rsidR="007A0BF3">
        <w:t>time span</w:t>
      </w:r>
      <w:r w:rsidR="00B81229">
        <w:t xml:space="preserve"> of </w:t>
      </w:r>
      <w:r w:rsidR="00A86416">
        <w:t>5</w:t>
      </w:r>
      <w:r w:rsidR="00B81229">
        <w:t xml:space="preserve"> years and will likely change and evolve over the life of the strategy.</w:t>
      </w:r>
    </w:p>
    <w:p w14:paraId="336E20E3" w14:textId="6D6BDB08" w:rsidR="00B81229" w:rsidRDefault="00B81229" w:rsidP="00B81229">
      <w:r>
        <w:t xml:space="preserve">Implementation of the tactical measures, or key activities, will be reported on </w:t>
      </w:r>
      <w:r w:rsidR="007A0BF3">
        <w:t>using</w:t>
      </w:r>
      <w:r w:rsidR="005F5BBC">
        <w:t xml:space="preserve"> a</w:t>
      </w:r>
      <w:r>
        <w:t xml:space="preserve"> ‘traffic light’</w:t>
      </w:r>
      <w:r w:rsidR="000B29C5">
        <w:t xml:space="preserve"> </w:t>
      </w:r>
      <w:r>
        <w:t xml:space="preserve">system at </w:t>
      </w:r>
      <w:r w:rsidR="007A0BF3">
        <w:t>6-</w:t>
      </w:r>
      <w:r>
        <w:t>monthly intervals. Each tactical measure will be assessed on status as either:</w:t>
      </w:r>
    </w:p>
    <w:p w14:paraId="22F07564" w14:textId="2960DA22" w:rsidR="00B81229" w:rsidRDefault="00B81229" w:rsidP="00855168">
      <w:pPr>
        <w:pStyle w:val="ListBullet"/>
      </w:pPr>
      <w:r>
        <w:t>Green – completed, on track</w:t>
      </w:r>
    </w:p>
    <w:p w14:paraId="7DD43765" w14:textId="14C465A7" w:rsidR="00B81229" w:rsidRDefault="00B81229" w:rsidP="00855168">
      <w:pPr>
        <w:pStyle w:val="ListBullet"/>
      </w:pPr>
      <w:r>
        <w:t>Amber – needs support</w:t>
      </w:r>
    </w:p>
    <w:p w14:paraId="515E1520" w14:textId="385E77A9" w:rsidR="00B81229" w:rsidRDefault="00B81229" w:rsidP="00855168">
      <w:pPr>
        <w:pStyle w:val="ListBullet"/>
      </w:pPr>
      <w:r>
        <w:t>Red – unsuccessful</w:t>
      </w:r>
    </w:p>
    <w:p w14:paraId="157E7136" w14:textId="389068E3" w:rsidR="00B81229" w:rsidRDefault="00B81229" w:rsidP="00B81229">
      <w:r>
        <w:t>Consideration is to be given to</w:t>
      </w:r>
      <w:r w:rsidR="00832522">
        <w:t xml:space="preserve"> the following</w:t>
      </w:r>
      <w:r>
        <w:t>:</w:t>
      </w:r>
    </w:p>
    <w:p w14:paraId="2EC9E522" w14:textId="3D435D81" w:rsidR="00B81229" w:rsidRDefault="007A0BF3" w:rsidP="00855168">
      <w:pPr>
        <w:pStyle w:val="ListBullet"/>
      </w:pPr>
      <w:r>
        <w:t>k</w:t>
      </w:r>
      <w:r w:rsidR="00B81229">
        <w:t xml:space="preserve">ey </w:t>
      </w:r>
      <w:r>
        <w:t>a</w:t>
      </w:r>
      <w:r w:rsidR="00B81229">
        <w:t>ctivity program</w:t>
      </w:r>
      <w:r>
        <w:t>s</w:t>
      </w:r>
      <w:r w:rsidR="00B81229">
        <w:t xml:space="preserve"> and schedule adherence as set out in </w:t>
      </w:r>
      <w:hyperlink w:anchor="_Key_activities_and" w:history="1">
        <w:r w:rsidR="00B81229" w:rsidRPr="007A0BF3">
          <w:rPr>
            <w:rStyle w:val="Hyperlink"/>
          </w:rPr>
          <w:t xml:space="preserve">Key </w:t>
        </w:r>
        <w:r w:rsidR="00A426E5" w:rsidRPr="007A0BF3">
          <w:rPr>
            <w:rStyle w:val="Hyperlink"/>
          </w:rPr>
          <w:t>a</w:t>
        </w:r>
        <w:r w:rsidR="00B81229" w:rsidRPr="007A0BF3">
          <w:rPr>
            <w:rStyle w:val="Hyperlink"/>
          </w:rPr>
          <w:t xml:space="preserve">ctivities and </w:t>
        </w:r>
        <w:r w:rsidR="00A426E5" w:rsidRPr="007A0BF3">
          <w:rPr>
            <w:rStyle w:val="Hyperlink"/>
          </w:rPr>
          <w:t>t</w:t>
        </w:r>
        <w:r w:rsidR="00B81229" w:rsidRPr="007A0BF3">
          <w:rPr>
            <w:rStyle w:val="Hyperlink"/>
          </w:rPr>
          <w:t>imeframes</w:t>
        </w:r>
      </w:hyperlink>
    </w:p>
    <w:p w14:paraId="12680BE4" w14:textId="6F92A172" w:rsidR="00B81229" w:rsidRDefault="00B81229" w:rsidP="00855168">
      <w:pPr>
        <w:pStyle w:val="ListBullet"/>
      </w:pPr>
      <w:r>
        <w:t>budget and cost management</w:t>
      </w:r>
    </w:p>
    <w:p w14:paraId="3C9CE8B2" w14:textId="111270A4" w:rsidR="00B81229" w:rsidRDefault="00B81229" w:rsidP="00855168">
      <w:pPr>
        <w:pStyle w:val="ListBullet"/>
      </w:pPr>
      <w:r>
        <w:t>scope management</w:t>
      </w:r>
    </w:p>
    <w:p w14:paraId="6A97B759" w14:textId="382D869F" w:rsidR="00B81229" w:rsidRDefault="00B81229" w:rsidP="00855168">
      <w:pPr>
        <w:pStyle w:val="ListBullet"/>
      </w:pPr>
      <w:r>
        <w:t xml:space="preserve">resource planning </w:t>
      </w:r>
      <w:r w:rsidR="007A0BF3">
        <w:t>and</w:t>
      </w:r>
      <w:r>
        <w:t xml:space="preserve"> utilisation</w:t>
      </w:r>
    </w:p>
    <w:p w14:paraId="5961C47F" w14:textId="11E71BB0" w:rsidR="00B81229" w:rsidRDefault="00B81229" w:rsidP="00855168">
      <w:pPr>
        <w:pStyle w:val="ListBullet"/>
      </w:pPr>
      <w:r>
        <w:t>risk management</w:t>
      </w:r>
      <w:r w:rsidR="007A0BF3">
        <w:t>.</w:t>
      </w:r>
    </w:p>
    <w:p w14:paraId="5D0FD903" w14:textId="5E499E3E" w:rsidR="004567CA" w:rsidRDefault="00B81229" w:rsidP="00855168">
      <w:r>
        <w:t>As implementation matures, analysis will be undertaken to assess the success of the tactical measures over time. Additionally</w:t>
      </w:r>
      <w:r w:rsidR="00A426E5">
        <w:t>,</w:t>
      </w:r>
      <w:r>
        <w:t xml:space="preserve"> the analysis can help inform the next tranche of key activities beyond </w:t>
      </w:r>
      <w:r w:rsidRPr="00A43D5F">
        <w:t xml:space="preserve">the </w:t>
      </w:r>
      <w:r w:rsidR="00A426E5" w:rsidRPr="00A43D5F">
        <w:t>5-</w:t>
      </w:r>
      <w:r w:rsidRPr="00A43D5F">
        <w:t>year horizon of this implementation plan.</w:t>
      </w:r>
      <w:r w:rsidR="00A51AB5" w:rsidRPr="00A43D5F">
        <w:t xml:space="preserve"> The tactical measures’ reporting template is included at </w:t>
      </w:r>
      <w:hyperlink w:anchor="_Appendix_B:_Tactical" w:history="1">
        <w:r w:rsidR="00A51AB5" w:rsidRPr="00A43D5F">
          <w:rPr>
            <w:rStyle w:val="Hyperlink"/>
          </w:rPr>
          <w:t>Appendix B</w:t>
        </w:r>
      </w:hyperlink>
      <w:r w:rsidR="00A51AB5" w:rsidRPr="00A43D5F">
        <w:t>.</w:t>
      </w:r>
    </w:p>
    <w:p w14:paraId="3AB2AE39" w14:textId="218D493E" w:rsidR="00634EE9" w:rsidRPr="00A43D5F" w:rsidRDefault="00C0482F" w:rsidP="00F226F2">
      <w:pPr>
        <w:pStyle w:val="Heading3"/>
        <w:numPr>
          <w:ilvl w:val="0"/>
          <w:numId w:val="0"/>
        </w:numPr>
        <w:ind w:left="964" w:hanging="964"/>
        <w:rPr>
          <w:rFonts w:eastAsia="Arial"/>
        </w:rPr>
      </w:pPr>
      <w:bookmarkStart w:id="69" w:name="Title_8"/>
      <w:bookmarkStart w:id="70" w:name="Title_9"/>
      <w:bookmarkStart w:id="71" w:name="_Toc125491481"/>
      <w:bookmarkStart w:id="72" w:name="_Toc125726642"/>
      <w:bookmarkStart w:id="73" w:name="_Toc181093718"/>
      <w:bookmarkEnd w:id="69"/>
      <w:bookmarkEnd w:id="70"/>
      <w:r w:rsidRPr="00A43D5F">
        <w:rPr>
          <w:rFonts w:eastAsia="Arial"/>
        </w:rPr>
        <w:t>Benefit</w:t>
      </w:r>
      <w:r w:rsidR="00F40227" w:rsidRPr="00A43D5F">
        <w:rPr>
          <w:rFonts w:eastAsia="Arial"/>
        </w:rPr>
        <w:t>s</w:t>
      </w:r>
      <w:r w:rsidRPr="00A43D5F">
        <w:rPr>
          <w:rFonts w:eastAsia="Arial"/>
        </w:rPr>
        <w:t xml:space="preserve"> </w:t>
      </w:r>
      <w:r w:rsidR="5F930FEF" w:rsidRPr="00A43D5F">
        <w:rPr>
          <w:rFonts w:eastAsia="Arial"/>
        </w:rPr>
        <w:t>g</w:t>
      </w:r>
      <w:r w:rsidRPr="00A43D5F">
        <w:rPr>
          <w:rFonts w:eastAsia="Arial"/>
        </w:rPr>
        <w:t>overnance</w:t>
      </w:r>
      <w:bookmarkEnd w:id="71"/>
      <w:bookmarkEnd w:id="72"/>
      <w:bookmarkEnd w:id="73"/>
    </w:p>
    <w:p w14:paraId="02E7F2A0" w14:textId="774F9933" w:rsidR="00302E5D" w:rsidRPr="00302E5D" w:rsidRDefault="00A4472D" w:rsidP="00302E5D">
      <w:r w:rsidRPr="00A43D5F">
        <w:t xml:space="preserve">An effective </w:t>
      </w:r>
      <w:r w:rsidR="31F16568" w:rsidRPr="00A43D5F">
        <w:t xml:space="preserve">BRM </w:t>
      </w:r>
      <w:r w:rsidR="2568FE2D" w:rsidRPr="00A43D5F">
        <w:t>plan</w:t>
      </w:r>
      <w:r w:rsidRPr="00A43D5F">
        <w:t xml:space="preserve"> is contingent on implementing a governance process that is outcome</w:t>
      </w:r>
      <w:r w:rsidR="000E02AF" w:rsidRPr="00A43D5F">
        <w:t>-</w:t>
      </w:r>
      <w:r w:rsidRPr="00A43D5F">
        <w:t>focu</w:t>
      </w:r>
      <w:r w:rsidR="00C15DBC" w:rsidRPr="00A43D5F">
        <w:t>s</w:t>
      </w:r>
      <w:r w:rsidRPr="00A43D5F">
        <w:t xml:space="preserve">ed throughout the </w:t>
      </w:r>
      <w:r w:rsidR="433C91E2" w:rsidRPr="00A43D5F">
        <w:t>s</w:t>
      </w:r>
      <w:r w:rsidRPr="00A43D5F">
        <w:t xml:space="preserve">trategy’s implementation </w:t>
      </w:r>
      <w:r w:rsidR="007813A3">
        <w:t>time span</w:t>
      </w:r>
      <w:r w:rsidRPr="00A43D5F">
        <w:t xml:space="preserve">. The </w:t>
      </w:r>
      <w:r w:rsidR="0069031C" w:rsidRPr="00A43D5F">
        <w:t>benefit</w:t>
      </w:r>
      <w:r w:rsidR="00F40227" w:rsidRPr="00A43D5F">
        <w:t>s</w:t>
      </w:r>
      <w:r w:rsidR="0069031C" w:rsidRPr="00A43D5F">
        <w:t xml:space="preserve"> </w:t>
      </w:r>
      <w:r w:rsidRPr="00A43D5F">
        <w:t>governance arrangements outlined in this section will enable this and provide clearly defined</w:t>
      </w:r>
      <w:r w:rsidRPr="00A4472D">
        <w:t xml:space="preserve"> benefit</w:t>
      </w:r>
      <w:r w:rsidR="00F40227">
        <w:t>s</w:t>
      </w:r>
      <w:r w:rsidRPr="00A4472D">
        <w:t xml:space="preserve"> governance roles throughout the </w:t>
      </w:r>
      <w:r w:rsidR="5EC96BDB">
        <w:t>s</w:t>
      </w:r>
      <w:r w:rsidRPr="00A4472D">
        <w:t>trategy</w:t>
      </w:r>
      <w:r w:rsidR="00192B9A">
        <w:t>’s</w:t>
      </w:r>
      <w:r w:rsidRPr="00A4472D">
        <w:t xml:space="preserve"> implementation.</w:t>
      </w:r>
    </w:p>
    <w:p w14:paraId="6412C6F6" w14:textId="179C86DC" w:rsidR="001475AC" w:rsidRDefault="003D11B7" w:rsidP="008748E7">
      <w:pPr>
        <w:pStyle w:val="Heading4"/>
        <w:numPr>
          <w:ilvl w:val="0"/>
          <w:numId w:val="0"/>
        </w:numPr>
        <w:ind w:left="964" w:hanging="964"/>
        <w:rPr>
          <w:color w:val="000000" w:themeColor="text1"/>
        </w:rPr>
      </w:pPr>
      <w:r w:rsidRPr="00050C93">
        <w:rPr>
          <w:color w:val="000000" w:themeColor="text1"/>
        </w:rPr>
        <w:t>Governance structure</w:t>
      </w:r>
    </w:p>
    <w:p w14:paraId="04A13529" w14:textId="33F6672B" w:rsidR="00100DDA" w:rsidRPr="00E82CDA" w:rsidRDefault="00100DDA" w:rsidP="00E82CDA">
      <w:r w:rsidRPr="00E82CDA">
        <w:t>The Australian Agricultural Traceability Governance Group (AATGG) has been established as a part of a broader governance framework for the </w:t>
      </w:r>
      <w:r w:rsidR="00AC1C4D" w:rsidRPr="00E82CDA">
        <w:t>AATA</w:t>
      </w:r>
      <w:r w:rsidRPr="00E82CDA">
        <w:t xml:space="preserve">. The </w:t>
      </w:r>
      <w:r w:rsidR="00F218F9">
        <w:t xml:space="preserve">previous </w:t>
      </w:r>
      <w:r w:rsidRPr="00E82CDA">
        <w:t>Minister for Agriculture, Fisheries and Forestry</w:t>
      </w:r>
      <w:r w:rsidR="00BD5057" w:rsidRPr="00E82CDA">
        <w:t>,</w:t>
      </w:r>
      <w:r w:rsidRPr="00E82CDA">
        <w:t xml:space="preserve"> Senator the Hon Murray Watt</w:t>
      </w:r>
      <w:r w:rsidR="00BD5057" w:rsidRPr="00E82CDA">
        <w:t>,</w:t>
      </w:r>
      <w:r w:rsidRPr="00E82CDA">
        <w:t xml:space="preserve"> announced the establishment of the group via </w:t>
      </w:r>
      <w:hyperlink r:id="rId23" w:tgtFrame="_blank" w:history="1">
        <w:r w:rsidRPr="00E82CDA">
          <w:rPr>
            <w:rStyle w:val="Hyperlink"/>
          </w:rPr>
          <w:t>media release</w:t>
        </w:r>
      </w:hyperlink>
      <w:r w:rsidRPr="00E82CDA">
        <w:t> on 2</w:t>
      </w:r>
      <w:r w:rsidR="00E82CDA" w:rsidRPr="00E82CDA">
        <w:t> </w:t>
      </w:r>
      <w:r w:rsidRPr="00E82CDA">
        <w:t>March</w:t>
      </w:r>
      <w:r w:rsidR="00E82CDA" w:rsidRPr="00E82CDA">
        <w:t> </w:t>
      </w:r>
      <w:r w:rsidRPr="00E82CDA">
        <w:t>2023.</w:t>
      </w:r>
    </w:p>
    <w:p w14:paraId="37811540" w14:textId="6387E046" w:rsidR="00100DDA" w:rsidRPr="00E82CDA" w:rsidRDefault="00100DDA" w:rsidP="00E82CDA">
      <w:r w:rsidRPr="00E82CDA">
        <w:t xml:space="preserve">The AATGG’s purpose is to provide national governance, leadership, </w:t>
      </w:r>
      <w:r w:rsidR="000129EC" w:rsidRPr="00E82CDA">
        <w:t>coordination</w:t>
      </w:r>
      <w:r w:rsidRPr="00E82CDA">
        <w:t xml:space="preserve"> and linkages between various agricultural traceability sectors. Through this shared coordination of </w:t>
      </w:r>
      <w:r w:rsidRPr="00E82CDA">
        <w:lastRenderedPageBreak/>
        <w:t>implementation, the AATGG ensures effective and non-duplicative efforts when responding to agricultural traceability in Australia.</w:t>
      </w:r>
    </w:p>
    <w:p w14:paraId="10CF7757" w14:textId="695772D7" w:rsidR="00D325A9" w:rsidRPr="00E82CDA" w:rsidRDefault="00100DDA" w:rsidP="00E82CDA">
      <w:r w:rsidRPr="00E82CDA">
        <w:t>The AATGG governs the development and implementation of the</w:t>
      </w:r>
      <w:r w:rsidR="00181663" w:rsidRPr="00E82CDA" w:rsidDel="00181663">
        <w:t xml:space="preserve"> </w:t>
      </w:r>
      <w:r w:rsidRPr="00E82CDA">
        <w:t>strategy with an outcome-focused perspective through a committee-in-confidence role</w:t>
      </w:r>
      <w:r w:rsidR="009636C4" w:rsidRPr="00E82CDA">
        <w:t>.</w:t>
      </w:r>
    </w:p>
    <w:p w14:paraId="280BE38D" w14:textId="2F56CF36" w:rsidR="00A26F20" w:rsidRPr="00E82CDA" w:rsidRDefault="009636C4" w:rsidP="00E82CDA">
      <w:r w:rsidRPr="00E82CDA">
        <w:t xml:space="preserve">The </w:t>
      </w:r>
      <w:r w:rsidR="00423A65" w:rsidRPr="00E82CDA">
        <w:t>Australian Agricultural Traceability</w:t>
      </w:r>
      <w:r w:rsidR="00F9279A" w:rsidRPr="00E82CDA">
        <w:t xml:space="preserve"> </w:t>
      </w:r>
      <w:r w:rsidRPr="00E82CDA">
        <w:t>Strategic Reference Group (SRG)</w:t>
      </w:r>
      <w:r w:rsidR="00F9279A" w:rsidRPr="00E82CDA">
        <w:t xml:space="preserve"> has also been established</w:t>
      </w:r>
      <w:r w:rsidR="008A6D4C" w:rsidRPr="00E82CDA">
        <w:t xml:space="preserve"> </w:t>
      </w:r>
      <w:r w:rsidR="00A26F20" w:rsidRPr="00E82CDA">
        <w:t xml:space="preserve">to provide technical, </w:t>
      </w:r>
      <w:r w:rsidR="000129EC" w:rsidRPr="00E82CDA">
        <w:t>operational</w:t>
      </w:r>
      <w:r w:rsidR="00A26F20" w:rsidRPr="00E82CDA">
        <w:t xml:space="preserve"> and strategic advice to the AATGG and other technical working groups where required. The guidance and advice will focus on current and emerging issues, research priorities and implementation approaches.</w:t>
      </w:r>
    </w:p>
    <w:p w14:paraId="6B255AC2" w14:textId="2054F6FF" w:rsidR="00A26F20" w:rsidRPr="00E82CDA" w:rsidRDefault="00A26F20" w:rsidP="00E82CDA">
      <w:r w:rsidRPr="00E82CDA">
        <w:t xml:space="preserve">Through its membership, </w:t>
      </w:r>
      <w:r w:rsidR="004679AA" w:rsidRPr="00E82CDA">
        <w:t>the SRG</w:t>
      </w:r>
      <w:r w:rsidRPr="00E82CDA">
        <w:t xml:space="preserve"> will strengthen linkages between governments, industry, professional </w:t>
      </w:r>
      <w:r w:rsidR="000129EC" w:rsidRPr="00E82CDA">
        <w:t>bodies</w:t>
      </w:r>
      <w:r w:rsidRPr="00E82CDA">
        <w:t xml:space="preserve"> and other key stakeholders to support a comprehensive and sustainable agricultural traceability ecosystem.</w:t>
      </w:r>
    </w:p>
    <w:p w14:paraId="48FE5BB0" w14:textId="3050CB46" w:rsidR="009636C4" w:rsidRPr="00E82CDA" w:rsidRDefault="00A26F20" w:rsidP="00E82CDA">
      <w:r w:rsidRPr="00E82CDA">
        <w:t xml:space="preserve">The </w:t>
      </w:r>
      <w:r w:rsidR="00AB0D42" w:rsidRPr="00E82CDA">
        <w:t xml:space="preserve">current </w:t>
      </w:r>
      <w:r w:rsidR="0006769E" w:rsidRPr="00E82CDA">
        <w:t xml:space="preserve">technical working groups include the </w:t>
      </w:r>
      <w:r w:rsidR="00F46742" w:rsidRPr="00E82CDA">
        <w:t>d</w:t>
      </w:r>
      <w:r w:rsidR="0006769E" w:rsidRPr="00E82CDA">
        <w:t xml:space="preserve">ata </w:t>
      </w:r>
      <w:r w:rsidR="00F46742" w:rsidRPr="00E82CDA">
        <w:t>s</w:t>
      </w:r>
      <w:r w:rsidR="0006769E" w:rsidRPr="00E82CDA">
        <w:t>tandards,</w:t>
      </w:r>
      <w:r w:rsidR="00F51286" w:rsidRPr="00E82CDA">
        <w:t xml:space="preserve"> </w:t>
      </w:r>
      <w:r w:rsidR="00F46742" w:rsidRPr="00E82CDA">
        <w:t>r</w:t>
      </w:r>
      <w:r w:rsidR="00A60A9F" w:rsidRPr="00E82CDA">
        <w:t xml:space="preserve">esearch and </w:t>
      </w:r>
      <w:r w:rsidR="00F46742" w:rsidRPr="00E82CDA">
        <w:t>d</w:t>
      </w:r>
      <w:r w:rsidR="00A60A9F" w:rsidRPr="00E82CDA">
        <w:t xml:space="preserve">evelopment and </w:t>
      </w:r>
      <w:r w:rsidR="00BD5057" w:rsidRPr="00E82CDA">
        <w:t xml:space="preserve">assuring </w:t>
      </w:r>
      <w:r w:rsidR="00F46742" w:rsidRPr="00E82CDA">
        <w:t>s</w:t>
      </w:r>
      <w:r w:rsidR="00F51286" w:rsidRPr="00E82CDA">
        <w:t xml:space="preserve">ustainability </w:t>
      </w:r>
      <w:r w:rsidR="00F46742" w:rsidRPr="00E82CDA">
        <w:t>c</w:t>
      </w:r>
      <w:r w:rsidR="00F51286" w:rsidRPr="00E82CDA">
        <w:t>laims</w:t>
      </w:r>
      <w:r w:rsidR="0006769E" w:rsidRPr="00E82CDA">
        <w:t xml:space="preserve"> </w:t>
      </w:r>
      <w:r w:rsidR="00F46742" w:rsidRPr="00E82CDA">
        <w:t>w</w:t>
      </w:r>
      <w:r w:rsidR="0006769E" w:rsidRPr="00E82CDA">
        <w:t xml:space="preserve">orking </w:t>
      </w:r>
      <w:r w:rsidR="00F46742" w:rsidRPr="00E82CDA">
        <w:t>g</w:t>
      </w:r>
      <w:r w:rsidR="0006769E" w:rsidRPr="00E82CDA">
        <w:t>roups</w:t>
      </w:r>
      <w:r w:rsidR="00216142" w:rsidRPr="00E82CDA">
        <w:t xml:space="preserve">. They </w:t>
      </w:r>
      <w:r w:rsidR="0002653D" w:rsidRPr="00E82CDA">
        <w:t xml:space="preserve">have been established </w:t>
      </w:r>
      <w:r w:rsidR="00807F00" w:rsidRPr="00E82CDA">
        <w:t>to provide specific technical advice to the AATGG</w:t>
      </w:r>
      <w:r w:rsidR="00F51286" w:rsidRPr="00E82CDA">
        <w:t xml:space="preserve"> on</w:t>
      </w:r>
      <w:r w:rsidR="00751091" w:rsidRPr="00E82CDA">
        <w:t xml:space="preserve"> p</w:t>
      </w:r>
      <w:r w:rsidR="000579CC" w:rsidRPr="00E82CDA">
        <w:t>riorities</w:t>
      </w:r>
      <w:r w:rsidR="00751091" w:rsidRPr="00E82CDA">
        <w:t xml:space="preserve"> for</w:t>
      </w:r>
      <w:r w:rsidR="00F51286" w:rsidRPr="00E82CDA">
        <w:t xml:space="preserve"> agricultural data standards</w:t>
      </w:r>
      <w:r w:rsidR="004D3A7B" w:rsidRPr="00E82CDA">
        <w:t>,</w:t>
      </w:r>
      <w:r w:rsidR="00EA31AC" w:rsidRPr="00E82CDA">
        <w:t xml:space="preserve"> </w:t>
      </w:r>
      <w:r w:rsidR="00BD5057" w:rsidRPr="00E82CDA">
        <w:t xml:space="preserve">national </w:t>
      </w:r>
      <w:r w:rsidR="00EA31AC" w:rsidRPr="00E82CDA">
        <w:t xml:space="preserve">research and development </w:t>
      </w:r>
      <w:r w:rsidR="00BD5057" w:rsidRPr="00E82CDA">
        <w:t xml:space="preserve">priorities, </w:t>
      </w:r>
      <w:r w:rsidR="00EA31AC" w:rsidRPr="00E82CDA">
        <w:t>and</w:t>
      </w:r>
      <w:r w:rsidR="004D3A7B" w:rsidRPr="00E82CDA">
        <w:t xml:space="preserve"> </w:t>
      </w:r>
      <w:r w:rsidR="00315BEA" w:rsidRPr="00E82CDA">
        <w:t xml:space="preserve">existing and emerging </w:t>
      </w:r>
      <w:r w:rsidR="00B3637B" w:rsidRPr="00E82CDA">
        <w:t>sustainability requirements</w:t>
      </w:r>
      <w:r w:rsidR="00EA31AC" w:rsidRPr="00E82CDA">
        <w:t xml:space="preserve"> respectively.</w:t>
      </w:r>
    </w:p>
    <w:p w14:paraId="7A27F466" w14:textId="549B1BA1" w:rsidR="003D11B7" w:rsidRPr="00050C93" w:rsidRDefault="003D11B7" w:rsidP="008748E7">
      <w:pPr>
        <w:pStyle w:val="Heading4"/>
        <w:numPr>
          <w:ilvl w:val="0"/>
          <w:numId w:val="0"/>
        </w:numPr>
        <w:ind w:left="964" w:hanging="964"/>
        <w:rPr>
          <w:color w:val="000000" w:themeColor="text1"/>
        </w:rPr>
      </w:pPr>
      <w:bookmarkStart w:id="74" w:name="_Benefit_owner"/>
      <w:bookmarkEnd w:id="74"/>
      <w:r w:rsidRPr="00050C93">
        <w:rPr>
          <w:color w:val="000000" w:themeColor="text1"/>
        </w:rPr>
        <w:t>Benefit owner</w:t>
      </w:r>
      <w:r w:rsidR="007E7996">
        <w:rPr>
          <w:color w:val="000000" w:themeColor="text1"/>
        </w:rPr>
        <w:t>ship</w:t>
      </w:r>
    </w:p>
    <w:p w14:paraId="06ECC386" w14:textId="1D1C6D0E" w:rsidR="001B1B13" w:rsidRPr="001B1B13" w:rsidRDefault="001B1B13" w:rsidP="00855168">
      <w:r w:rsidRPr="001B1B13">
        <w:t xml:space="preserve">The SRG is responsible for the measurement of benefits of the strategy, supported by the </w:t>
      </w:r>
      <w:r w:rsidR="00A426E5">
        <w:t>s</w:t>
      </w:r>
      <w:r w:rsidRPr="001B1B13">
        <w:t>ecretariat within DAFF. The SRG membership provides a broad spectrum of experience across governments, industry and the research community. The realised benefits of the strategy will be shared across the entire agricultural ecosystem.</w:t>
      </w:r>
    </w:p>
    <w:p w14:paraId="44159916" w14:textId="74DE0964" w:rsidR="001B1B13" w:rsidRPr="001B1B13" w:rsidRDefault="001B1B13" w:rsidP="00855168">
      <w:r w:rsidRPr="001B1B13">
        <w:t>The B</w:t>
      </w:r>
      <w:r w:rsidR="00AC1C4D">
        <w:t xml:space="preserve">RM plan </w:t>
      </w:r>
      <w:r w:rsidRPr="001B1B13">
        <w:t xml:space="preserve">has been designed to, where possible, build on existing data sources. Where these are not available, </w:t>
      </w:r>
      <w:r w:rsidR="00F218F9">
        <w:t xml:space="preserve">the </w:t>
      </w:r>
      <w:r w:rsidRPr="001B1B13">
        <w:t>SRG has the unique opportunity to influence data collection across governments and industry to support implementation of the strategy.</w:t>
      </w:r>
    </w:p>
    <w:p w14:paraId="5C109B3C" w14:textId="61FFA8C8" w:rsidR="00276B69" w:rsidRDefault="00BD5057" w:rsidP="00855168">
      <w:r>
        <w:t xml:space="preserve">Work on data standards focusing on </w:t>
      </w:r>
      <w:r w:rsidR="001B1B13" w:rsidRPr="001B1B13">
        <w:t xml:space="preserve">the data needed for future traceability and </w:t>
      </w:r>
      <w:r>
        <w:t xml:space="preserve">a </w:t>
      </w:r>
      <w:r w:rsidR="001B1B13" w:rsidRPr="001B1B13">
        <w:t>gap analysis of the current state will inform the SRG about future data collection and the further refinement of the implementation plan over time.</w:t>
      </w:r>
    </w:p>
    <w:p w14:paraId="733E9ECD" w14:textId="2957723D" w:rsidR="00873D0C" w:rsidRPr="00873D0C" w:rsidRDefault="00873D0C" w:rsidP="00961698">
      <w:pPr>
        <w:pStyle w:val="Heading3"/>
        <w:pageBreakBefore/>
        <w:numPr>
          <w:ilvl w:val="0"/>
          <w:numId w:val="0"/>
        </w:numPr>
        <w:ind w:left="964" w:hanging="964"/>
        <w:rPr>
          <w:color w:val="000000" w:themeColor="text1"/>
        </w:rPr>
      </w:pPr>
      <w:bookmarkStart w:id="75" w:name="_Toc125491482"/>
      <w:bookmarkStart w:id="76" w:name="_Toc125726643"/>
      <w:bookmarkStart w:id="77" w:name="_Toc181093719"/>
      <w:r>
        <w:rPr>
          <w:color w:val="000000" w:themeColor="text1"/>
        </w:rPr>
        <w:lastRenderedPageBreak/>
        <w:t>Benefits risks and mitigation strategies</w:t>
      </w:r>
      <w:bookmarkEnd w:id="75"/>
      <w:bookmarkEnd w:id="76"/>
      <w:bookmarkEnd w:id="77"/>
    </w:p>
    <w:p w14:paraId="2F2D43FF" w14:textId="5AB36E31" w:rsidR="00302E5D" w:rsidRPr="00E82CDA" w:rsidRDefault="000A6602" w:rsidP="00E82CDA">
      <w:r>
        <w:rPr>
          <w:highlight w:val="yellow"/>
        </w:rPr>
        <w:fldChar w:fldCharType="begin"/>
      </w:r>
      <w:r>
        <w:instrText xml:space="preserve"> REF _Ref169034868 \h </w:instrText>
      </w:r>
      <w:r>
        <w:rPr>
          <w:highlight w:val="yellow"/>
        </w:rPr>
      </w:r>
      <w:r>
        <w:rPr>
          <w:highlight w:val="yellow"/>
        </w:rPr>
        <w:fldChar w:fldCharType="separate"/>
      </w:r>
      <w:r w:rsidR="004164A5">
        <w:t xml:space="preserve">Table </w:t>
      </w:r>
      <w:r w:rsidR="004164A5">
        <w:rPr>
          <w:noProof/>
        </w:rPr>
        <w:t>7</w:t>
      </w:r>
      <w:r>
        <w:rPr>
          <w:highlight w:val="yellow"/>
        </w:rPr>
        <w:fldChar w:fldCharType="end"/>
      </w:r>
      <w:r w:rsidR="00066182" w:rsidRPr="00E82CDA">
        <w:t xml:space="preserve"> </w:t>
      </w:r>
      <w:r w:rsidR="00D942D3" w:rsidRPr="00E82CDA">
        <w:t>highlights the risks related to the measuring and realisation of benefits for the strategy and identifies high-level mitigation approaches. This table should be continually monitored and updated during the implementation phases of the strategy</w:t>
      </w:r>
      <w:r w:rsidR="001D3119" w:rsidRPr="00E82CDA">
        <w:t>.</w:t>
      </w:r>
    </w:p>
    <w:p w14:paraId="40B8B6FA" w14:textId="6B5670AF" w:rsidR="008041C0" w:rsidRPr="00BD40E3" w:rsidRDefault="002A2C4B" w:rsidP="00D8643D">
      <w:pPr>
        <w:pStyle w:val="Caption"/>
      </w:pPr>
      <w:bookmarkStart w:id="78" w:name="_Ref169034868"/>
      <w:bookmarkStart w:id="79" w:name="_Ref153871462"/>
      <w:bookmarkStart w:id="80" w:name="_Ref153871380"/>
      <w:bookmarkStart w:id="81" w:name="_Toc181093736"/>
      <w:r>
        <w:t xml:space="preserve">Table </w:t>
      </w:r>
      <w:r>
        <w:fldChar w:fldCharType="begin"/>
      </w:r>
      <w:r>
        <w:instrText xml:space="preserve"> SEQ Table \* ARABIC </w:instrText>
      </w:r>
      <w:r>
        <w:fldChar w:fldCharType="separate"/>
      </w:r>
      <w:r w:rsidR="004164A5">
        <w:rPr>
          <w:noProof/>
        </w:rPr>
        <w:t>7</w:t>
      </w:r>
      <w:r>
        <w:fldChar w:fldCharType="end"/>
      </w:r>
      <w:bookmarkEnd w:id="78"/>
      <w:r>
        <w:t xml:space="preserve"> Risks and mitigation strategies</w:t>
      </w:r>
      <w:bookmarkEnd w:id="79"/>
      <w:bookmarkEnd w:id="80"/>
      <w:bookmarkEnd w:id="81"/>
    </w:p>
    <w:tbl>
      <w:tblPr>
        <w:tblpPr w:leftFromText="180" w:rightFromText="180" w:vertAnchor="text" w:horzAnchor="margin" w:tblpY="-30"/>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993"/>
        <w:gridCol w:w="2974"/>
        <w:gridCol w:w="887"/>
        <w:gridCol w:w="4216"/>
      </w:tblGrid>
      <w:tr w:rsidR="009738AB" w:rsidRPr="00050C93" w14:paraId="16917175" w14:textId="77777777" w:rsidTr="00023255">
        <w:trPr>
          <w:cantSplit/>
          <w:tblHeader/>
        </w:trPr>
        <w:tc>
          <w:tcPr>
            <w:tcW w:w="547" w:type="pct"/>
            <w:tcMar>
              <w:left w:w="108" w:type="dxa"/>
              <w:right w:w="108" w:type="dxa"/>
            </w:tcMar>
          </w:tcPr>
          <w:p w14:paraId="5C6AC97B" w14:textId="6403A8CF" w:rsidR="009738AB" w:rsidRPr="00F939B1" w:rsidRDefault="009738AB" w:rsidP="00CD7898">
            <w:pPr>
              <w:pStyle w:val="TableHeading"/>
            </w:pPr>
            <w:bookmarkStart w:id="82" w:name="Title_10"/>
            <w:bookmarkStart w:id="83" w:name="Title_7"/>
            <w:bookmarkStart w:id="84" w:name="Table_7"/>
            <w:bookmarkEnd w:id="82"/>
            <w:bookmarkEnd w:id="83"/>
            <w:r w:rsidRPr="00F939B1">
              <w:t>Risk ID</w:t>
            </w:r>
          </w:p>
        </w:tc>
        <w:tc>
          <w:tcPr>
            <w:tcW w:w="1639" w:type="pct"/>
            <w:tcMar>
              <w:left w:w="108" w:type="dxa"/>
              <w:right w:w="108" w:type="dxa"/>
            </w:tcMar>
          </w:tcPr>
          <w:p w14:paraId="07C061D5" w14:textId="4D35B67A" w:rsidR="009738AB" w:rsidRPr="00F939B1" w:rsidRDefault="009738AB" w:rsidP="00570F4B">
            <w:pPr>
              <w:pStyle w:val="TableHeading"/>
            </w:pPr>
            <w:r w:rsidRPr="00F939B1">
              <w:t>Risk</w:t>
            </w:r>
          </w:p>
        </w:tc>
        <w:tc>
          <w:tcPr>
            <w:tcW w:w="489" w:type="pct"/>
          </w:tcPr>
          <w:p w14:paraId="74C4B05F" w14:textId="37503AE6" w:rsidR="009738AB" w:rsidRPr="00F939B1" w:rsidRDefault="009738AB" w:rsidP="00570F4B">
            <w:pPr>
              <w:pStyle w:val="TableHeading"/>
            </w:pPr>
            <w:r>
              <w:t xml:space="preserve">Risk </w:t>
            </w:r>
            <w:r w:rsidR="00656257">
              <w:t>t</w:t>
            </w:r>
            <w:r>
              <w:t>ype</w:t>
            </w:r>
          </w:p>
        </w:tc>
        <w:tc>
          <w:tcPr>
            <w:tcW w:w="2324" w:type="pct"/>
            <w:tcMar>
              <w:left w:w="108" w:type="dxa"/>
              <w:right w:w="108" w:type="dxa"/>
            </w:tcMar>
          </w:tcPr>
          <w:p w14:paraId="7A75DC4D" w14:textId="61EF5A94" w:rsidR="009738AB" w:rsidRPr="00F939B1" w:rsidRDefault="009738AB" w:rsidP="00570F4B">
            <w:pPr>
              <w:pStyle w:val="TableHeading"/>
            </w:pPr>
            <w:r w:rsidRPr="00F939B1">
              <w:t>Mitigation</w:t>
            </w:r>
          </w:p>
        </w:tc>
      </w:tr>
      <w:tr w:rsidR="009738AB" w:rsidRPr="00050C93" w14:paraId="062CE431" w14:textId="77777777" w:rsidTr="00023255">
        <w:tc>
          <w:tcPr>
            <w:tcW w:w="547" w:type="pct"/>
            <w:tcMar>
              <w:left w:w="108" w:type="dxa"/>
              <w:right w:w="108" w:type="dxa"/>
            </w:tcMar>
          </w:tcPr>
          <w:p w14:paraId="64BA562A" w14:textId="32797C88" w:rsidR="009738AB" w:rsidRPr="00050C93" w:rsidRDefault="009738AB" w:rsidP="00CD7898">
            <w:pPr>
              <w:pStyle w:val="TableText"/>
              <w:spacing w:after="0"/>
              <w:rPr>
                <w:rStyle w:val="Strong"/>
                <w:color w:val="000000" w:themeColor="text1"/>
              </w:rPr>
            </w:pPr>
            <w:r w:rsidRPr="00050C93">
              <w:rPr>
                <w:rFonts w:cstheme="minorHAnsi"/>
                <w:b/>
                <w:color w:val="000000" w:themeColor="text1"/>
                <w:sz w:val="16"/>
                <w:szCs w:val="16"/>
                <w:lang w:val="en-US"/>
              </w:rPr>
              <w:t>Risk001</w:t>
            </w:r>
          </w:p>
        </w:tc>
        <w:tc>
          <w:tcPr>
            <w:tcW w:w="1639" w:type="pct"/>
            <w:tcMar>
              <w:left w:w="108" w:type="dxa"/>
              <w:right w:w="108" w:type="dxa"/>
            </w:tcMar>
          </w:tcPr>
          <w:p w14:paraId="5B888018" w14:textId="19DC9CE7" w:rsidR="009738AB" w:rsidRPr="007B0276" w:rsidRDefault="009738AB" w:rsidP="00570F4B">
            <w:pPr>
              <w:pStyle w:val="TableText"/>
              <w:rPr>
                <w:lang w:val="en-US"/>
              </w:rPr>
            </w:pPr>
            <w:r w:rsidRPr="00050C93">
              <w:rPr>
                <w:lang w:val="en-US"/>
              </w:rPr>
              <w:t>Data to support benefit measurement is obtained from external parties</w:t>
            </w:r>
            <w:r w:rsidR="00D72C7E">
              <w:rPr>
                <w:lang w:val="en-US"/>
              </w:rPr>
              <w:t xml:space="preserve"> to the SRG</w:t>
            </w:r>
            <w:r w:rsidRPr="00050C93">
              <w:rPr>
                <w:lang w:val="en-US"/>
              </w:rPr>
              <w:t xml:space="preserve"> (</w:t>
            </w:r>
            <w:r w:rsidR="000129EC" w:rsidRPr="00050C93">
              <w:rPr>
                <w:lang w:val="en-US"/>
              </w:rPr>
              <w:t>e.g.</w:t>
            </w:r>
            <w:r w:rsidRPr="00050C93">
              <w:rPr>
                <w:lang w:val="en-US"/>
              </w:rPr>
              <w:t xml:space="preserve"> ABARES). Changes to the availability of these data sources </w:t>
            </w:r>
            <w:r w:rsidRPr="7FDF4227">
              <w:rPr>
                <w:lang w:val="en-US"/>
              </w:rPr>
              <w:t>presents a risk</w:t>
            </w:r>
            <w:r w:rsidRPr="00050C93">
              <w:rPr>
                <w:lang w:val="en-US"/>
              </w:rPr>
              <w:t xml:space="preserve"> </w:t>
            </w:r>
            <w:r w:rsidRPr="2988A046">
              <w:rPr>
                <w:lang w:val="en-US"/>
              </w:rPr>
              <w:t>to measuring</w:t>
            </w:r>
            <w:r w:rsidRPr="00050C93">
              <w:rPr>
                <w:lang w:val="en-US"/>
              </w:rPr>
              <w:t xml:space="preserve"> the relevant </w:t>
            </w:r>
            <w:r w:rsidRPr="2988A046">
              <w:rPr>
                <w:lang w:val="en-US"/>
              </w:rPr>
              <w:t>benefits</w:t>
            </w:r>
            <w:r w:rsidRPr="00050C93">
              <w:rPr>
                <w:lang w:val="en-US"/>
              </w:rPr>
              <w:t>.</w:t>
            </w:r>
          </w:p>
        </w:tc>
        <w:tc>
          <w:tcPr>
            <w:tcW w:w="489" w:type="pct"/>
          </w:tcPr>
          <w:p w14:paraId="73471559" w14:textId="0BC0E1BB" w:rsidR="009738AB" w:rsidRPr="738713D3" w:rsidRDefault="002B4642" w:rsidP="00570F4B">
            <w:pPr>
              <w:pStyle w:val="TableText"/>
              <w:rPr>
                <w:lang w:val="en-US"/>
              </w:rPr>
            </w:pPr>
            <w:r>
              <w:rPr>
                <w:lang w:val="en-US"/>
              </w:rPr>
              <w:t>Data risk</w:t>
            </w:r>
          </w:p>
        </w:tc>
        <w:tc>
          <w:tcPr>
            <w:tcW w:w="2324" w:type="pct"/>
            <w:tcMar>
              <w:left w:w="108" w:type="dxa"/>
              <w:right w:w="108" w:type="dxa"/>
            </w:tcMar>
          </w:tcPr>
          <w:p w14:paraId="1EA6F5B5" w14:textId="599412E4" w:rsidR="009738AB" w:rsidRPr="007B0276" w:rsidRDefault="009738AB" w:rsidP="00570F4B">
            <w:pPr>
              <w:pStyle w:val="TableText"/>
              <w:rPr>
                <w:lang w:val="en-US"/>
              </w:rPr>
            </w:pPr>
            <w:r w:rsidRPr="738713D3">
              <w:rPr>
                <w:lang w:val="en-US"/>
              </w:rPr>
              <w:t xml:space="preserve">Benefits and measures developed collaboratively </w:t>
            </w:r>
            <w:r w:rsidRPr="7755EBD3">
              <w:rPr>
                <w:lang w:val="en-US"/>
              </w:rPr>
              <w:t>between</w:t>
            </w:r>
            <w:r w:rsidRPr="738713D3">
              <w:rPr>
                <w:lang w:val="en-US"/>
              </w:rPr>
              <w:t xml:space="preserve"> </w:t>
            </w:r>
            <w:r w:rsidRPr="7755EBD3">
              <w:rPr>
                <w:lang w:val="en-US"/>
              </w:rPr>
              <w:t>ecosystem</w:t>
            </w:r>
            <w:r>
              <w:rPr>
                <w:lang w:val="en-US"/>
              </w:rPr>
              <w:t xml:space="preserve"> participants</w:t>
            </w:r>
            <w:r w:rsidRPr="7755EBD3">
              <w:rPr>
                <w:lang w:val="en-US"/>
              </w:rPr>
              <w:t xml:space="preserve">, increasing buy-in and </w:t>
            </w:r>
            <w:r w:rsidRPr="0BE4BC6F">
              <w:rPr>
                <w:lang w:val="en-US"/>
              </w:rPr>
              <w:t xml:space="preserve">reducing the likelihood that data </w:t>
            </w:r>
            <w:r w:rsidR="00D72C7E">
              <w:rPr>
                <w:lang w:val="en-US"/>
              </w:rPr>
              <w:t>is</w:t>
            </w:r>
            <w:r>
              <w:rPr>
                <w:lang w:val="en-US"/>
              </w:rPr>
              <w:t xml:space="preserve"> </w:t>
            </w:r>
            <w:r w:rsidRPr="2ED18FED">
              <w:rPr>
                <w:lang w:val="en-US"/>
              </w:rPr>
              <w:t>made unavailable.</w:t>
            </w:r>
          </w:p>
        </w:tc>
      </w:tr>
      <w:tr w:rsidR="009738AB" w:rsidRPr="00050C93" w14:paraId="65049874" w14:textId="77777777" w:rsidTr="00023255">
        <w:tc>
          <w:tcPr>
            <w:tcW w:w="547" w:type="pct"/>
            <w:shd w:val="clear" w:color="auto" w:fill="auto"/>
            <w:tcMar>
              <w:left w:w="108" w:type="dxa"/>
              <w:right w:w="108" w:type="dxa"/>
            </w:tcMar>
          </w:tcPr>
          <w:p w14:paraId="033AF190" w14:textId="7C41D651" w:rsidR="009738AB" w:rsidRPr="00050C93" w:rsidRDefault="009738AB" w:rsidP="00CD7898">
            <w:pPr>
              <w:pStyle w:val="TableText"/>
              <w:spacing w:after="0"/>
              <w:rPr>
                <w:rStyle w:val="Strong"/>
                <w:color w:val="000000" w:themeColor="text1"/>
              </w:rPr>
            </w:pPr>
            <w:r w:rsidRPr="00050C93">
              <w:rPr>
                <w:rFonts w:cstheme="minorHAnsi"/>
                <w:b/>
                <w:color w:val="000000" w:themeColor="text1"/>
                <w:sz w:val="16"/>
                <w:szCs w:val="16"/>
                <w:lang w:val="en-US"/>
              </w:rPr>
              <w:t>Risk002</w:t>
            </w:r>
          </w:p>
        </w:tc>
        <w:tc>
          <w:tcPr>
            <w:tcW w:w="1639" w:type="pct"/>
            <w:shd w:val="clear" w:color="auto" w:fill="auto"/>
            <w:tcMar>
              <w:left w:w="108" w:type="dxa"/>
              <w:right w:w="108" w:type="dxa"/>
            </w:tcMar>
          </w:tcPr>
          <w:p w14:paraId="0751D8EA" w14:textId="59F6B789" w:rsidR="009738AB" w:rsidRPr="007B0276" w:rsidRDefault="009738AB" w:rsidP="00570F4B">
            <w:pPr>
              <w:pStyle w:val="TableText"/>
              <w:rPr>
                <w:lang w:val="en-US"/>
              </w:rPr>
            </w:pPr>
            <w:r w:rsidRPr="00050C93">
              <w:rPr>
                <w:lang w:val="en-US"/>
              </w:rPr>
              <w:t>Insufficient baseline data to enable target identification</w:t>
            </w:r>
            <w:r w:rsidRPr="3B962987">
              <w:rPr>
                <w:lang w:val="en-US"/>
              </w:rPr>
              <w:t>, creating a risk that</w:t>
            </w:r>
            <w:r w:rsidRPr="3667ED97">
              <w:rPr>
                <w:lang w:val="en-US"/>
              </w:rPr>
              <w:t xml:space="preserve"> targets </w:t>
            </w:r>
            <w:r w:rsidRPr="3B962987">
              <w:rPr>
                <w:lang w:val="en-US"/>
              </w:rPr>
              <w:t xml:space="preserve">are either </w:t>
            </w:r>
            <w:r w:rsidRPr="47486407">
              <w:rPr>
                <w:lang w:val="en-US"/>
              </w:rPr>
              <w:t xml:space="preserve">unrealistic or not </w:t>
            </w:r>
            <w:r w:rsidRPr="325A44CB">
              <w:rPr>
                <w:lang w:val="en-US"/>
              </w:rPr>
              <w:t>identified at all.</w:t>
            </w:r>
          </w:p>
        </w:tc>
        <w:tc>
          <w:tcPr>
            <w:tcW w:w="489" w:type="pct"/>
          </w:tcPr>
          <w:p w14:paraId="34697CE0" w14:textId="553FC0CA" w:rsidR="009738AB" w:rsidRPr="42813D03" w:rsidRDefault="002B4642" w:rsidP="00570F4B">
            <w:pPr>
              <w:pStyle w:val="TableText"/>
              <w:rPr>
                <w:lang w:val="en-US"/>
              </w:rPr>
            </w:pPr>
            <w:r w:rsidRPr="002B4642">
              <w:rPr>
                <w:lang w:val="en-US"/>
              </w:rPr>
              <w:t>Data risk</w:t>
            </w:r>
          </w:p>
        </w:tc>
        <w:tc>
          <w:tcPr>
            <w:tcW w:w="2324" w:type="pct"/>
            <w:shd w:val="clear" w:color="auto" w:fill="auto"/>
            <w:tcMar>
              <w:left w:w="108" w:type="dxa"/>
              <w:right w:w="108" w:type="dxa"/>
            </w:tcMar>
          </w:tcPr>
          <w:p w14:paraId="69FB33F1" w14:textId="6B7BCC9B" w:rsidR="009738AB" w:rsidRPr="007B0276" w:rsidRDefault="001E774F" w:rsidP="00570F4B">
            <w:pPr>
              <w:pStyle w:val="TableText"/>
              <w:rPr>
                <w:lang w:val="en-US"/>
              </w:rPr>
            </w:pPr>
            <w:r w:rsidRPr="001E774F">
              <w:rPr>
                <w:lang w:val="en-US"/>
              </w:rPr>
              <w:t>The quality and quantity of data will mature over time to improve measurability and reporting. This is clearly articulated in this document</w:t>
            </w:r>
            <w:r w:rsidR="009738AB" w:rsidRPr="42813D03">
              <w:rPr>
                <w:lang w:val="en-US"/>
              </w:rPr>
              <w:t>.</w:t>
            </w:r>
          </w:p>
        </w:tc>
      </w:tr>
      <w:tr w:rsidR="009738AB" w:rsidRPr="00050C93" w14:paraId="04E2E81F" w14:textId="77777777" w:rsidTr="00023255">
        <w:tc>
          <w:tcPr>
            <w:tcW w:w="547" w:type="pct"/>
            <w:tcMar>
              <w:left w:w="108" w:type="dxa"/>
              <w:right w:w="108" w:type="dxa"/>
            </w:tcMar>
          </w:tcPr>
          <w:p w14:paraId="35CC3132" w14:textId="6064B65A" w:rsidR="009738AB" w:rsidRPr="00050C93" w:rsidRDefault="009738AB" w:rsidP="00CD7898">
            <w:pPr>
              <w:pStyle w:val="TableText"/>
              <w:spacing w:after="0"/>
              <w:rPr>
                <w:rFonts w:cstheme="minorHAnsi"/>
                <w:b/>
                <w:color w:val="000000" w:themeColor="text1"/>
                <w:sz w:val="16"/>
                <w:szCs w:val="16"/>
                <w:lang w:val="en-US"/>
              </w:rPr>
            </w:pPr>
            <w:r w:rsidRPr="00050C93">
              <w:rPr>
                <w:rFonts w:cstheme="minorHAnsi"/>
                <w:b/>
                <w:color w:val="000000" w:themeColor="text1"/>
                <w:sz w:val="16"/>
                <w:szCs w:val="16"/>
                <w:lang w:val="en-US"/>
              </w:rPr>
              <w:t>Risk00</w:t>
            </w:r>
            <w:r>
              <w:rPr>
                <w:rFonts w:cstheme="minorHAnsi"/>
                <w:b/>
                <w:color w:val="000000" w:themeColor="text1"/>
                <w:sz w:val="16"/>
                <w:szCs w:val="16"/>
                <w:lang w:val="en-US"/>
              </w:rPr>
              <w:t>3</w:t>
            </w:r>
          </w:p>
        </w:tc>
        <w:tc>
          <w:tcPr>
            <w:tcW w:w="1639" w:type="pct"/>
            <w:tcMar>
              <w:left w:w="108" w:type="dxa"/>
              <w:right w:w="108" w:type="dxa"/>
            </w:tcMar>
          </w:tcPr>
          <w:p w14:paraId="75881F4E" w14:textId="1DB287C4" w:rsidR="009738AB" w:rsidRPr="006C5B89" w:rsidRDefault="009738AB" w:rsidP="00570F4B">
            <w:pPr>
              <w:pStyle w:val="TableText"/>
              <w:rPr>
                <w:lang w:val="en-US"/>
              </w:rPr>
            </w:pPr>
            <w:r w:rsidRPr="006C5B89">
              <w:rPr>
                <w:lang w:val="en-US"/>
              </w:rPr>
              <w:t>Reporting of benefits (and data) is a</w:t>
            </w:r>
            <w:r w:rsidRPr="007B0276">
              <w:rPr>
                <w:lang w:val="en-US"/>
              </w:rPr>
              <w:t xml:space="preserve"> shared responsibility across government and ecosystem participants. </w:t>
            </w:r>
            <w:r>
              <w:rPr>
                <w:lang w:val="en-US"/>
              </w:rPr>
              <w:t xml:space="preserve">Inaccessibility to data </w:t>
            </w:r>
            <w:r w:rsidRPr="3C5E4A3E">
              <w:rPr>
                <w:lang w:val="en-US"/>
              </w:rPr>
              <w:t xml:space="preserve">and/or </w:t>
            </w:r>
            <w:r>
              <w:rPr>
                <w:lang w:val="en-US"/>
              </w:rPr>
              <w:t>reports may impact alignment across stakeholders</w:t>
            </w:r>
            <w:r w:rsidRPr="007B0276">
              <w:rPr>
                <w:lang w:val="en-US"/>
              </w:rPr>
              <w:t xml:space="preserve"> </w:t>
            </w:r>
            <w:r>
              <w:rPr>
                <w:lang w:val="en-US"/>
              </w:rPr>
              <w:t xml:space="preserve">and </w:t>
            </w:r>
            <w:r w:rsidRPr="007B0276">
              <w:rPr>
                <w:lang w:val="en-US"/>
              </w:rPr>
              <w:t>the consistent reporting of benefits.</w:t>
            </w:r>
          </w:p>
        </w:tc>
        <w:tc>
          <w:tcPr>
            <w:tcW w:w="489" w:type="pct"/>
          </w:tcPr>
          <w:p w14:paraId="6DD502BB" w14:textId="7D8BB4FF" w:rsidR="009738AB" w:rsidRPr="25876B32" w:rsidRDefault="002B4642" w:rsidP="00570F4B">
            <w:pPr>
              <w:pStyle w:val="TableText"/>
              <w:rPr>
                <w:lang w:val="en-US"/>
              </w:rPr>
            </w:pPr>
            <w:r w:rsidRPr="002B4642">
              <w:rPr>
                <w:lang w:val="en-US"/>
              </w:rPr>
              <w:t>Data risk</w:t>
            </w:r>
          </w:p>
        </w:tc>
        <w:tc>
          <w:tcPr>
            <w:tcW w:w="2324" w:type="pct"/>
            <w:tcMar>
              <w:left w:w="108" w:type="dxa"/>
              <w:right w:w="108" w:type="dxa"/>
            </w:tcMar>
          </w:tcPr>
          <w:p w14:paraId="0225F2DE" w14:textId="72536953" w:rsidR="009738AB" w:rsidRPr="006C5B89" w:rsidRDefault="009738AB" w:rsidP="00570F4B">
            <w:pPr>
              <w:pStyle w:val="TableText"/>
              <w:rPr>
                <w:lang w:val="en-US"/>
              </w:rPr>
            </w:pPr>
            <w:r w:rsidRPr="25876B32">
              <w:rPr>
                <w:lang w:val="en-US"/>
              </w:rPr>
              <w:t xml:space="preserve">Benefits and measures developed collaboratively between </w:t>
            </w:r>
            <w:r w:rsidRPr="7755EBD3">
              <w:rPr>
                <w:lang w:val="en-US"/>
              </w:rPr>
              <w:t>ecosystem</w:t>
            </w:r>
            <w:r>
              <w:rPr>
                <w:lang w:val="en-US"/>
              </w:rPr>
              <w:t xml:space="preserve"> participants</w:t>
            </w:r>
            <w:r w:rsidRPr="25876B32">
              <w:rPr>
                <w:lang w:val="en-US"/>
              </w:rPr>
              <w:t xml:space="preserve">, increasing buy-in and reducing the likelihood that data </w:t>
            </w:r>
            <w:r w:rsidR="006D613D">
              <w:rPr>
                <w:lang w:val="en-US"/>
              </w:rPr>
              <w:t>is</w:t>
            </w:r>
            <w:r w:rsidRPr="25876B32">
              <w:rPr>
                <w:lang w:val="en-US"/>
              </w:rPr>
              <w:t xml:space="preserve"> made unavailable.</w:t>
            </w:r>
          </w:p>
        </w:tc>
      </w:tr>
      <w:tr w:rsidR="009738AB" w:rsidRPr="00050C93" w14:paraId="76F0A59F" w14:textId="77777777" w:rsidTr="00023255">
        <w:tc>
          <w:tcPr>
            <w:tcW w:w="547" w:type="pct"/>
            <w:tcMar>
              <w:left w:w="108" w:type="dxa"/>
              <w:right w:w="108" w:type="dxa"/>
            </w:tcMar>
          </w:tcPr>
          <w:p w14:paraId="7C598AFB" w14:textId="4AA7615A" w:rsidR="009738AB" w:rsidRPr="00050C93" w:rsidRDefault="009738AB" w:rsidP="00CD7898">
            <w:pPr>
              <w:pStyle w:val="TableText"/>
              <w:spacing w:after="0"/>
              <w:rPr>
                <w:rStyle w:val="Strong"/>
                <w:color w:val="000000" w:themeColor="text1"/>
              </w:rPr>
            </w:pPr>
            <w:r w:rsidRPr="00050C93">
              <w:rPr>
                <w:rFonts w:cstheme="minorHAnsi"/>
                <w:b/>
                <w:color w:val="000000" w:themeColor="text1"/>
                <w:sz w:val="16"/>
                <w:szCs w:val="16"/>
                <w:lang w:val="en-US"/>
              </w:rPr>
              <w:t>Risk00</w:t>
            </w:r>
            <w:r>
              <w:rPr>
                <w:rFonts w:cstheme="minorHAnsi"/>
                <w:b/>
                <w:color w:val="000000" w:themeColor="text1"/>
                <w:sz w:val="16"/>
                <w:szCs w:val="16"/>
                <w:lang w:val="en-US"/>
              </w:rPr>
              <w:t>4</w:t>
            </w:r>
          </w:p>
        </w:tc>
        <w:tc>
          <w:tcPr>
            <w:tcW w:w="1639" w:type="pct"/>
            <w:tcMar>
              <w:left w:w="108" w:type="dxa"/>
              <w:right w:w="108" w:type="dxa"/>
            </w:tcMar>
          </w:tcPr>
          <w:p w14:paraId="1235AE28" w14:textId="20109130" w:rsidR="009738AB" w:rsidRPr="007B0276" w:rsidRDefault="009738AB" w:rsidP="00570F4B">
            <w:pPr>
              <w:pStyle w:val="TableText"/>
              <w:rPr>
                <w:lang w:val="en-US"/>
              </w:rPr>
            </w:pPr>
            <w:r w:rsidRPr="00050C93">
              <w:rPr>
                <w:lang w:val="en-US"/>
              </w:rPr>
              <w:t>Inadequate resourcing to measure and report benefits</w:t>
            </w:r>
            <w:r w:rsidRPr="2FC522CC">
              <w:rPr>
                <w:lang w:val="en-US"/>
              </w:rPr>
              <w:t xml:space="preserve"> presents a risk that BRM activities are not </w:t>
            </w:r>
            <w:proofErr w:type="spellStart"/>
            <w:r w:rsidR="000129EC" w:rsidRPr="2FC522CC">
              <w:rPr>
                <w:lang w:val="en-US"/>
              </w:rPr>
              <w:t>prioriti</w:t>
            </w:r>
            <w:r w:rsidR="00A51AB5">
              <w:rPr>
                <w:lang w:val="en-US"/>
              </w:rPr>
              <w:t>s</w:t>
            </w:r>
            <w:r w:rsidR="000129EC" w:rsidRPr="2FC522CC">
              <w:rPr>
                <w:lang w:val="en-US"/>
              </w:rPr>
              <w:t>ed</w:t>
            </w:r>
            <w:proofErr w:type="spellEnd"/>
            <w:r w:rsidRPr="51C4F02B">
              <w:rPr>
                <w:lang w:val="en-US"/>
              </w:rPr>
              <w:t>.</w:t>
            </w:r>
          </w:p>
        </w:tc>
        <w:tc>
          <w:tcPr>
            <w:tcW w:w="489" w:type="pct"/>
          </w:tcPr>
          <w:p w14:paraId="71D3C3DC" w14:textId="00410801" w:rsidR="009738AB" w:rsidRPr="77C05860" w:rsidRDefault="002B4642" w:rsidP="00570F4B">
            <w:pPr>
              <w:pStyle w:val="TableText"/>
              <w:rPr>
                <w:lang w:val="en-US"/>
              </w:rPr>
            </w:pPr>
            <w:r>
              <w:rPr>
                <w:lang w:val="en-US"/>
              </w:rPr>
              <w:t>Resourcing risk</w:t>
            </w:r>
          </w:p>
        </w:tc>
        <w:tc>
          <w:tcPr>
            <w:tcW w:w="2324" w:type="pct"/>
            <w:tcMar>
              <w:left w:w="108" w:type="dxa"/>
              <w:right w:w="108" w:type="dxa"/>
            </w:tcMar>
          </w:tcPr>
          <w:p w14:paraId="3066E875" w14:textId="44D8249F" w:rsidR="009738AB" w:rsidRPr="007B0276" w:rsidRDefault="00ED5120" w:rsidP="00570F4B">
            <w:pPr>
              <w:pStyle w:val="TableText"/>
              <w:rPr>
                <w:lang w:val="en-US"/>
              </w:rPr>
            </w:pPr>
            <w:r w:rsidRPr="00ED5120">
              <w:rPr>
                <w:lang w:val="en-US"/>
              </w:rPr>
              <w:t>Benefit ownership is shared by members of the SRG to support data collection and analysis</w:t>
            </w:r>
            <w:r w:rsidR="00F218F9">
              <w:rPr>
                <w:lang w:val="en-US"/>
              </w:rPr>
              <w:t>.</w:t>
            </w:r>
            <w:r w:rsidRPr="00ED5120" w:rsidDel="00ED5120">
              <w:rPr>
                <w:lang w:val="en-US"/>
              </w:rPr>
              <w:t xml:space="preserve"> </w:t>
            </w:r>
          </w:p>
        </w:tc>
      </w:tr>
      <w:tr w:rsidR="009738AB" w:rsidRPr="00050C93" w14:paraId="130A3230" w14:textId="77777777" w:rsidTr="00023255">
        <w:tc>
          <w:tcPr>
            <w:tcW w:w="547" w:type="pct"/>
            <w:tcMar>
              <w:left w:w="108" w:type="dxa"/>
              <w:right w:w="108" w:type="dxa"/>
            </w:tcMar>
          </w:tcPr>
          <w:p w14:paraId="090EABCB" w14:textId="6A428EAA" w:rsidR="009738AB" w:rsidRPr="00050C93" w:rsidRDefault="009738AB" w:rsidP="00CD7898">
            <w:pPr>
              <w:pStyle w:val="TableText"/>
              <w:spacing w:after="0"/>
              <w:rPr>
                <w:rStyle w:val="Strong"/>
                <w:color w:val="000000" w:themeColor="text1"/>
              </w:rPr>
            </w:pPr>
            <w:r w:rsidRPr="00050C93">
              <w:rPr>
                <w:rFonts w:cstheme="minorHAnsi"/>
                <w:b/>
                <w:color w:val="000000" w:themeColor="text1"/>
                <w:sz w:val="16"/>
                <w:szCs w:val="16"/>
                <w:lang w:val="en-US"/>
              </w:rPr>
              <w:t>Risk00</w:t>
            </w:r>
            <w:r>
              <w:rPr>
                <w:rFonts w:cstheme="minorHAnsi"/>
                <w:b/>
                <w:color w:val="000000" w:themeColor="text1"/>
                <w:sz w:val="16"/>
                <w:szCs w:val="16"/>
                <w:lang w:val="en-US"/>
              </w:rPr>
              <w:t>5</w:t>
            </w:r>
          </w:p>
        </w:tc>
        <w:tc>
          <w:tcPr>
            <w:tcW w:w="1639" w:type="pct"/>
            <w:tcMar>
              <w:left w:w="108" w:type="dxa"/>
              <w:right w:w="108" w:type="dxa"/>
            </w:tcMar>
          </w:tcPr>
          <w:p w14:paraId="12E134EF" w14:textId="7C54DE10" w:rsidR="009738AB" w:rsidRPr="007B0276" w:rsidRDefault="009738AB" w:rsidP="00570F4B">
            <w:pPr>
              <w:pStyle w:val="TableText"/>
              <w:rPr>
                <w:lang w:val="en-US"/>
              </w:rPr>
            </w:pPr>
            <w:r w:rsidRPr="00050C93">
              <w:rPr>
                <w:lang w:val="en-US"/>
              </w:rPr>
              <w:t>Funding of the strategy could come from a range of sources across all agricultural traceability partners, which makes the implementation activities and timelines uncertain.</w:t>
            </w:r>
          </w:p>
        </w:tc>
        <w:tc>
          <w:tcPr>
            <w:tcW w:w="489" w:type="pct"/>
          </w:tcPr>
          <w:p w14:paraId="171165B9" w14:textId="628AB4C9" w:rsidR="009738AB" w:rsidRPr="3BFCF76A" w:rsidRDefault="002B4642" w:rsidP="00570F4B">
            <w:pPr>
              <w:pStyle w:val="TableText"/>
              <w:rPr>
                <w:lang w:val="en-US"/>
              </w:rPr>
            </w:pPr>
            <w:r>
              <w:rPr>
                <w:lang w:val="en-US"/>
              </w:rPr>
              <w:t>Funding risk</w:t>
            </w:r>
          </w:p>
        </w:tc>
        <w:tc>
          <w:tcPr>
            <w:tcW w:w="2324" w:type="pct"/>
            <w:tcMar>
              <w:left w:w="108" w:type="dxa"/>
              <w:right w:w="108" w:type="dxa"/>
            </w:tcMar>
          </w:tcPr>
          <w:p w14:paraId="64B8726A" w14:textId="64A1505A" w:rsidR="009738AB" w:rsidRPr="007B0276" w:rsidRDefault="009738AB" w:rsidP="00570F4B">
            <w:pPr>
              <w:pStyle w:val="TableText"/>
              <w:rPr>
                <w:lang w:val="en-US"/>
              </w:rPr>
            </w:pPr>
            <w:r w:rsidRPr="3BFCF76A">
              <w:rPr>
                <w:lang w:val="en-US"/>
              </w:rPr>
              <w:t xml:space="preserve">Benefits identified for each </w:t>
            </w:r>
            <w:r w:rsidR="006D613D">
              <w:rPr>
                <w:lang w:val="en-US"/>
              </w:rPr>
              <w:t>p</w:t>
            </w:r>
            <w:r w:rsidRPr="3BFCF76A">
              <w:rPr>
                <w:lang w:val="en-US"/>
              </w:rPr>
              <w:t xml:space="preserve">ressing </w:t>
            </w:r>
            <w:r w:rsidR="006D613D">
              <w:rPr>
                <w:lang w:val="en-US"/>
              </w:rPr>
              <w:t>c</w:t>
            </w:r>
            <w:r w:rsidRPr="3BFCF76A">
              <w:rPr>
                <w:lang w:val="en-US"/>
              </w:rPr>
              <w:t xml:space="preserve">hallenge, </w:t>
            </w:r>
            <w:r w:rsidRPr="720866E3">
              <w:rPr>
                <w:lang w:val="en-US"/>
              </w:rPr>
              <w:t xml:space="preserve">reducing the risk that </w:t>
            </w:r>
            <w:r w:rsidRPr="180A2908">
              <w:rPr>
                <w:lang w:val="en-US"/>
              </w:rPr>
              <w:t xml:space="preserve">benefits have not been </w:t>
            </w:r>
            <w:r w:rsidRPr="578233E5">
              <w:rPr>
                <w:lang w:val="en-US"/>
              </w:rPr>
              <w:t>identified</w:t>
            </w:r>
            <w:r w:rsidRPr="54CB32B5">
              <w:rPr>
                <w:lang w:val="en-US"/>
              </w:rPr>
              <w:t xml:space="preserve"> for funding activities.</w:t>
            </w:r>
          </w:p>
        </w:tc>
      </w:tr>
      <w:tr w:rsidR="009738AB" w14:paraId="28FF24D2" w14:textId="77777777" w:rsidTr="00023255">
        <w:tc>
          <w:tcPr>
            <w:tcW w:w="547" w:type="pct"/>
            <w:tcMar>
              <w:left w:w="108" w:type="dxa"/>
              <w:right w:w="108" w:type="dxa"/>
            </w:tcMar>
          </w:tcPr>
          <w:p w14:paraId="7BD6BD81" w14:textId="699C9015" w:rsidR="009738AB" w:rsidRDefault="009738AB" w:rsidP="00CD7898">
            <w:pPr>
              <w:pStyle w:val="TableText"/>
              <w:rPr>
                <w:b/>
                <w:bCs/>
                <w:color w:val="000000" w:themeColor="text1"/>
                <w:sz w:val="16"/>
                <w:szCs w:val="16"/>
                <w:lang w:val="en-US"/>
              </w:rPr>
            </w:pPr>
            <w:r w:rsidRPr="4682A22B">
              <w:rPr>
                <w:b/>
                <w:bCs/>
                <w:color w:val="000000" w:themeColor="text1"/>
                <w:sz w:val="16"/>
                <w:szCs w:val="16"/>
                <w:lang w:val="en-US"/>
              </w:rPr>
              <w:t>Risk006</w:t>
            </w:r>
          </w:p>
        </w:tc>
        <w:tc>
          <w:tcPr>
            <w:tcW w:w="1639" w:type="pct"/>
            <w:tcMar>
              <w:left w:w="108" w:type="dxa"/>
              <w:right w:w="108" w:type="dxa"/>
            </w:tcMar>
          </w:tcPr>
          <w:p w14:paraId="1DD4360F" w14:textId="43F4EBC8" w:rsidR="009738AB" w:rsidRDefault="009738AB" w:rsidP="00570F4B">
            <w:pPr>
              <w:pStyle w:val="TableText"/>
              <w:rPr>
                <w:lang w:val="en-US"/>
              </w:rPr>
            </w:pPr>
            <w:r w:rsidRPr="1E9AEEB3">
              <w:rPr>
                <w:lang w:val="en-US"/>
              </w:rPr>
              <w:t xml:space="preserve">Strategy </w:t>
            </w:r>
            <w:r w:rsidRPr="053C6C96">
              <w:rPr>
                <w:lang w:val="en-US"/>
              </w:rPr>
              <w:t>is insufficiently funded</w:t>
            </w:r>
            <w:r w:rsidRPr="2C553B41">
              <w:rPr>
                <w:lang w:val="en-US"/>
              </w:rPr>
              <w:t xml:space="preserve">, creating a risk </w:t>
            </w:r>
            <w:r w:rsidRPr="5427532C">
              <w:rPr>
                <w:lang w:val="en-US"/>
              </w:rPr>
              <w:t>that</w:t>
            </w:r>
            <w:r w:rsidRPr="2C553B41">
              <w:rPr>
                <w:lang w:val="en-US"/>
              </w:rPr>
              <w:t xml:space="preserve"> </w:t>
            </w:r>
            <w:r w:rsidRPr="053C6C96">
              <w:rPr>
                <w:lang w:val="en-US"/>
              </w:rPr>
              <w:t>its implementation</w:t>
            </w:r>
            <w:r w:rsidRPr="13C63569">
              <w:rPr>
                <w:lang w:val="en-US"/>
              </w:rPr>
              <w:t xml:space="preserve"> </w:t>
            </w:r>
            <w:r w:rsidRPr="044F3568">
              <w:rPr>
                <w:lang w:val="en-US"/>
              </w:rPr>
              <w:t xml:space="preserve">cannot be </w:t>
            </w:r>
            <w:proofErr w:type="spellStart"/>
            <w:r w:rsidR="000129EC" w:rsidRPr="044F3568">
              <w:rPr>
                <w:lang w:val="en-US"/>
              </w:rPr>
              <w:t>optimi</w:t>
            </w:r>
            <w:r w:rsidR="00A51AB5">
              <w:rPr>
                <w:lang w:val="en-US"/>
              </w:rPr>
              <w:t>s</w:t>
            </w:r>
            <w:r w:rsidR="000129EC" w:rsidRPr="044F3568">
              <w:rPr>
                <w:lang w:val="en-US"/>
              </w:rPr>
              <w:t>ed</w:t>
            </w:r>
            <w:proofErr w:type="spellEnd"/>
            <w:r w:rsidR="000129EC" w:rsidRPr="044F3568">
              <w:rPr>
                <w:lang w:val="en-US"/>
              </w:rPr>
              <w:t>,</w:t>
            </w:r>
            <w:r w:rsidRPr="053C6C96">
              <w:rPr>
                <w:lang w:val="en-US"/>
              </w:rPr>
              <w:t xml:space="preserve"> and the </w:t>
            </w:r>
            <w:r w:rsidR="00521CCE">
              <w:rPr>
                <w:lang w:val="en-US"/>
              </w:rPr>
              <w:t>p</w:t>
            </w:r>
            <w:r w:rsidRPr="053C6C96">
              <w:rPr>
                <w:lang w:val="en-US"/>
              </w:rPr>
              <w:t xml:space="preserve">ressing </w:t>
            </w:r>
            <w:r w:rsidR="00521CCE">
              <w:rPr>
                <w:lang w:val="en-US"/>
              </w:rPr>
              <w:t>c</w:t>
            </w:r>
            <w:r w:rsidRPr="6FD3AF99">
              <w:rPr>
                <w:lang w:val="en-US"/>
              </w:rPr>
              <w:t>hallenges cannot be resolved.</w:t>
            </w:r>
          </w:p>
        </w:tc>
        <w:tc>
          <w:tcPr>
            <w:tcW w:w="489" w:type="pct"/>
          </w:tcPr>
          <w:p w14:paraId="3B8DE7B0" w14:textId="15CDE958" w:rsidR="009738AB" w:rsidRPr="1262119C" w:rsidRDefault="002B4642" w:rsidP="00570F4B">
            <w:pPr>
              <w:pStyle w:val="TableText"/>
              <w:rPr>
                <w:lang w:val="en-US"/>
              </w:rPr>
            </w:pPr>
            <w:r>
              <w:rPr>
                <w:lang w:val="en-US"/>
              </w:rPr>
              <w:t>Funding risk</w:t>
            </w:r>
          </w:p>
        </w:tc>
        <w:tc>
          <w:tcPr>
            <w:tcW w:w="2324" w:type="pct"/>
            <w:tcMar>
              <w:left w:w="108" w:type="dxa"/>
              <w:right w:w="108" w:type="dxa"/>
            </w:tcMar>
          </w:tcPr>
          <w:p w14:paraId="43DC39CE" w14:textId="51824795" w:rsidR="009738AB" w:rsidRDefault="007B5CC3" w:rsidP="00570F4B">
            <w:pPr>
              <w:pStyle w:val="TableText"/>
            </w:pPr>
            <w:r w:rsidRPr="007B5CC3">
              <w:rPr>
                <w:lang w:val="en-US"/>
              </w:rPr>
              <w:t>Funding of the strategy has been earmarked from a range of sources, increasing the pool of potential funds that could be allocated to the strategy</w:t>
            </w:r>
            <w:r w:rsidR="00A51AB5">
              <w:rPr>
                <w:lang w:val="en-US"/>
              </w:rPr>
              <w:t xml:space="preserve">. </w:t>
            </w:r>
            <w:r w:rsidRPr="007B5CC3">
              <w:rPr>
                <w:lang w:val="en-US"/>
              </w:rPr>
              <w:t xml:space="preserve">As the benefits </w:t>
            </w:r>
            <w:r w:rsidR="00205EB4">
              <w:rPr>
                <w:lang w:val="en-US"/>
              </w:rPr>
              <w:t>o</w:t>
            </w:r>
            <w:r w:rsidRPr="007B5CC3">
              <w:rPr>
                <w:lang w:val="en-US"/>
              </w:rPr>
              <w:t>f the strategy are more clearly articulated and the ROI on traceability investment better understood, greater industry investment is likely to occur</w:t>
            </w:r>
            <w:r w:rsidR="009738AB" w:rsidRPr="0701713B">
              <w:rPr>
                <w:lang w:val="en-US"/>
              </w:rPr>
              <w:t>.</w:t>
            </w:r>
          </w:p>
        </w:tc>
      </w:tr>
    </w:tbl>
    <w:p w14:paraId="2ECD372C" w14:textId="77777777" w:rsidR="002D547A" w:rsidRPr="0056212F" w:rsidRDefault="002D547A" w:rsidP="004C7138">
      <w:pPr>
        <w:pStyle w:val="Heading2"/>
        <w:numPr>
          <w:ilvl w:val="0"/>
          <w:numId w:val="0"/>
        </w:numPr>
      </w:pPr>
      <w:bookmarkStart w:id="85" w:name="_Toc181093720"/>
      <w:bookmarkEnd w:id="84"/>
      <w:r w:rsidRPr="0056212F">
        <w:lastRenderedPageBreak/>
        <w:t>Appendix A: Stocktake of agricultural traceability initiatives</w:t>
      </w:r>
      <w:bookmarkEnd w:id="85"/>
    </w:p>
    <w:p w14:paraId="11CA6B2E" w14:textId="77777777" w:rsidR="002D547A" w:rsidRPr="0056212F" w:rsidRDefault="002D547A" w:rsidP="004C7138">
      <w:pPr>
        <w:pStyle w:val="Heading3"/>
        <w:numPr>
          <w:ilvl w:val="0"/>
          <w:numId w:val="0"/>
        </w:numPr>
        <w:ind w:left="964" w:hanging="964"/>
      </w:pPr>
      <w:bookmarkStart w:id="86" w:name="_Toc181093721"/>
      <w:r w:rsidRPr="0056212F">
        <w:t>Pressing challenge 1</w:t>
      </w:r>
      <w:bookmarkEnd w:id="86"/>
    </w:p>
    <w:p w14:paraId="1D7E7AAC" w14:textId="6D021D58" w:rsidR="002D547A" w:rsidRPr="0056212F" w:rsidRDefault="002D547A" w:rsidP="004C7138">
      <w:pPr>
        <w:pStyle w:val="Heading4"/>
        <w:numPr>
          <w:ilvl w:val="0"/>
          <w:numId w:val="0"/>
        </w:numPr>
        <w:ind w:left="964" w:hanging="964"/>
        <w:rPr>
          <w:lang w:eastAsia="ja-JP"/>
        </w:rPr>
      </w:pPr>
      <w:r w:rsidRPr="0056212F">
        <w:rPr>
          <w:lang w:eastAsia="ja-JP"/>
        </w:rPr>
        <w:t>Priority area for action 1</w:t>
      </w:r>
    </w:p>
    <w:p w14:paraId="1834E819" w14:textId="7B4CFD00" w:rsidR="002D547A" w:rsidRPr="0026390F" w:rsidRDefault="002D547A" w:rsidP="0026390F">
      <w:r w:rsidRPr="0026390F">
        <w:t>Identify and influence national and international traceability data standards, classifications and assurance model</w:t>
      </w:r>
      <w:r w:rsidR="005F1D16">
        <w:t xml:space="preserve"> </w:t>
      </w:r>
      <w:r w:rsidRPr="0026390F">
        <w:t>that can be used to support a consistent approach to agricultural traceability.</w:t>
      </w:r>
    </w:p>
    <w:p w14:paraId="48791966" w14:textId="1471BF78" w:rsidR="00E82CDA" w:rsidRDefault="005C0D24" w:rsidP="007F5B2A">
      <w:pPr>
        <w:pStyle w:val="Heading5"/>
      </w:pPr>
      <w:r w:rsidRPr="00E82CDA">
        <w:t>Agriculture</w:t>
      </w:r>
      <w:r w:rsidRPr="03C13E75">
        <w:rPr>
          <w:bCs/>
        </w:rPr>
        <w:t xml:space="preserve"> </w:t>
      </w:r>
      <w:r w:rsidRPr="00E82CDA">
        <w:t>Victoria</w:t>
      </w:r>
    </w:p>
    <w:p w14:paraId="11A97EFA" w14:textId="0D0E6BCA" w:rsidR="0026390F" w:rsidRPr="0026390F" w:rsidRDefault="005C0D24" w:rsidP="000A3753">
      <w:r w:rsidRPr="0026390F">
        <w:t>A</w:t>
      </w:r>
      <w:r w:rsidR="00D516BC" w:rsidRPr="0026390F">
        <w:t xml:space="preserve">griculture </w:t>
      </w:r>
      <w:r w:rsidRPr="0026390F">
        <w:t>V</w:t>
      </w:r>
      <w:r w:rsidR="00D516BC" w:rsidRPr="0026390F">
        <w:t xml:space="preserve">ictoria </w:t>
      </w:r>
      <w:r w:rsidRPr="0026390F">
        <w:t>R</w:t>
      </w:r>
      <w:r w:rsidR="00D516BC" w:rsidRPr="0026390F">
        <w:t>esearch (AVR)</w:t>
      </w:r>
      <w:r w:rsidRPr="0026390F">
        <w:t xml:space="preserve"> has undertaken research and published or ha</w:t>
      </w:r>
      <w:r w:rsidR="008867F9">
        <w:t>s</w:t>
      </w:r>
      <w:r w:rsidRPr="0026390F">
        <w:t xml:space="preserve"> </w:t>
      </w:r>
      <w:r w:rsidR="008867F9">
        <w:t xml:space="preserve">been </w:t>
      </w:r>
      <w:r w:rsidRPr="0026390F">
        <w:t>accepted to publish journal papers utilising global data standards/coding extrapolated using Global Location Numbers (GLNs) from the farm location assigned to the product packaging. The Key Data Elements (KDEs) and Critical Tracking Events (CTEs) that AVR has developed in the context of orchard production systems have been presented</w:t>
      </w:r>
      <w:r w:rsidR="00331383">
        <w:t xml:space="preserve"> to</w:t>
      </w:r>
      <w:r w:rsidRPr="0026390F">
        <w:t xml:space="preserve"> the AATGG’s Data Standards Working Group (DSWG)</w:t>
      </w:r>
      <w:r w:rsidR="00331383">
        <w:t>.</w:t>
      </w:r>
      <w:r w:rsidRPr="0026390F">
        <w:t xml:space="preserve"> </w:t>
      </w:r>
      <w:r w:rsidR="00331383">
        <w:t>These</w:t>
      </w:r>
      <w:r w:rsidR="00331383" w:rsidRPr="0026390F">
        <w:t xml:space="preserve"> </w:t>
      </w:r>
      <w:r w:rsidRPr="0026390F">
        <w:t xml:space="preserve">have the potential to provide the foundation for horticulture data standards with a focus on tree </w:t>
      </w:r>
      <w:r w:rsidR="0026390F">
        <w:t>and</w:t>
      </w:r>
      <w:r w:rsidRPr="0026390F">
        <w:t xml:space="preserve"> vine fruit crops.</w:t>
      </w:r>
    </w:p>
    <w:p w14:paraId="2CB90A34" w14:textId="137DC216" w:rsidR="00D516BC" w:rsidRPr="004630D4" w:rsidRDefault="00D516BC" w:rsidP="00D516BC">
      <w:pPr>
        <w:rPr>
          <w:b/>
          <w:bCs/>
        </w:rPr>
      </w:pPr>
      <w:r w:rsidRPr="004630D4">
        <w:t>Agriculture Victoria is partnering with </w:t>
      </w:r>
      <w:hyperlink r:id="rId24">
        <w:r w:rsidRPr="004630D4">
          <w:rPr>
            <w:rStyle w:val="Hyperlink"/>
          </w:rPr>
          <w:t>GS1</w:t>
        </w:r>
      </w:hyperlink>
      <w:r w:rsidRPr="004630D4">
        <w:t> to develop a traceability framework for orchard data exchange</w:t>
      </w:r>
      <w:r w:rsidRPr="00D516BC">
        <w:t>.</w:t>
      </w:r>
      <w:r>
        <w:t xml:space="preserve"> The research integrates GS1 standards including Global Location Numbers, </w:t>
      </w:r>
      <w:r w:rsidR="00E36AF9" w:rsidRPr="00E36AF9">
        <w:t xml:space="preserve">Electronic Product Code Information Services </w:t>
      </w:r>
      <w:r w:rsidR="00E36AF9">
        <w:t>(</w:t>
      </w:r>
      <w:r>
        <w:t>EPCIS</w:t>
      </w:r>
      <w:r w:rsidR="00E36AF9">
        <w:t>)</w:t>
      </w:r>
      <w:r>
        <w:t xml:space="preserve"> and the Australian Agriculture Traceability Protocol (AATP) and, will establish a model for orchard automation utilising precision location services – Global Unique Identifiers (GUID’s). Orchard production data will </w:t>
      </w:r>
      <w:proofErr w:type="gramStart"/>
      <w:r>
        <w:t>be connected with</w:t>
      </w:r>
      <w:proofErr w:type="gramEnd"/>
      <w:r>
        <w:t xml:space="preserve"> </w:t>
      </w:r>
      <w:r w:rsidR="007D49A3">
        <w:t xml:space="preserve">a </w:t>
      </w:r>
      <w:r>
        <w:t>third-party system at selected points in the supply chain. Guidelines that support data exchange will also be developed</w:t>
      </w:r>
      <w:r w:rsidR="007D49A3">
        <w:t>,</w:t>
      </w:r>
      <w:r>
        <w:t xml:space="preserve"> including platform harvesting and fruit grading technologies. </w:t>
      </w:r>
      <w:r w:rsidR="007D49A3">
        <w:t>This will p</w:t>
      </w:r>
      <w:r>
        <w:t>rovid</w:t>
      </w:r>
      <w:r w:rsidR="007D49A3">
        <w:t>e</w:t>
      </w:r>
      <w:r>
        <w:t xml:space="preserve"> secure access to information about the produce, including growing conditions, eco-credentials, spray treatments and water applications. </w:t>
      </w:r>
      <w:r w:rsidR="00D26C61">
        <w:t>The r</w:t>
      </w:r>
      <w:r>
        <w:t>esearch project is expected to be completed by 30 June 2024.</w:t>
      </w:r>
    </w:p>
    <w:p w14:paraId="24034C93" w14:textId="4BCFFD99" w:rsidR="0026390F" w:rsidRPr="000A3753" w:rsidRDefault="00D516BC" w:rsidP="000A3753">
      <w:pPr>
        <w:rPr>
          <w:b/>
          <w:bCs/>
        </w:rPr>
      </w:pPr>
      <w:r w:rsidRPr="004630D4">
        <w:t>Agriculture Victoria partnered with </w:t>
      </w:r>
      <w:hyperlink r:id="rId25">
        <w:r w:rsidRPr="004630D4">
          <w:rPr>
            <w:rStyle w:val="Hyperlink"/>
          </w:rPr>
          <w:t>Fruit Growers Victoria</w:t>
        </w:r>
      </w:hyperlink>
      <w:r w:rsidRPr="004630D4">
        <w:t> and apple and pear producers to design and test integration of pest and diseases data into AVR’s traceability application programming interface (API).</w:t>
      </w:r>
      <w:r w:rsidRPr="03C13E75">
        <w:rPr>
          <w:b/>
          <w:bCs/>
        </w:rPr>
        <w:t xml:space="preserve"> </w:t>
      </w:r>
      <w:r>
        <w:t xml:space="preserve">The API architecture supports the exchange of selected pest and disease events and information by demonstrating, evaluating and integrating with third party systems. Read the </w:t>
      </w:r>
      <w:hyperlink r:id="rId26" w:history="1">
        <w:r w:rsidR="005406D8">
          <w:rPr>
            <w:rStyle w:val="Hyperlink"/>
          </w:rPr>
          <w:t>Technology review for traceability of apple and pear fruit production supply chain</w:t>
        </w:r>
      </w:hyperlink>
      <w:r>
        <w:t>.</w:t>
      </w:r>
    </w:p>
    <w:p w14:paraId="2643AB28" w14:textId="2A4C4207" w:rsidR="00D516BC" w:rsidRPr="0026390F" w:rsidRDefault="00D516BC" w:rsidP="0026390F">
      <w:r w:rsidRPr="0026390F">
        <w:t>Agriculture Victoria partnered with Australian Research Data Commons to explore how GS1 data standards for orchard chemical use can be applied to apiaries</w:t>
      </w:r>
      <w:r w:rsidR="00094AE0">
        <w:t>’</w:t>
      </w:r>
      <w:r w:rsidRPr="0026390F">
        <w:t xml:space="preserve"> health and movements. The aim is to develop information models for data exchange and secure sharing of information via agreed GS1 standards between orchard and apiary systems. In addition, a pollination traceability solution will be developed that promotes transparency in the supply chain and has the potential to aid national pest and disease traceability in the event of an outbreak. The design solution will use micro-services-based cloud infrastructure to ensure scalability, cost-effectiveness, and industry readiness. </w:t>
      </w:r>
      <w:r w:rsidR="00464BDC">
        <w:t>The f</w:t>
      </w:r>
      <w:r w:rsidRPr="0026390F">
        <w:t xml:space="preserve">inal report </w:t>
      </w:r>
      <w:r w:rsidR="00464BDC">
        <w:t xml:space="preserve">is </w:t>
      </w:r>
      <w:r w:rsidRPr="0026390F">
        <w:t>due 31 May 2025.</w:t>
      </w:r>
    </w:p>
    <w:p w14:paraId="0C58457A" w14:textId="4EF0E51B" w:rsidR="00C26627" w:rsidRDefault="008B6983" w:rsidP="009D55D3">
      <w:pPr>
        <w:pStyle w:val="Heading5"/>
        <w:rPr>
          <w:lang w:eastAsia="ja-JP"/>
        </w:rPr>
      </w:pPr>
      <w:r w:rsidRPr="00C26627">
        <w:rPr>
          <w:lang w:eastAsia="ja-JP"/>
        </w:rPr>
        <w:lastRenderedPageBreak/>
        <w:t xml:space="preserve">Australian </w:t>
      </w:r>
      <w:proofErr w:type="spellStart"/>
      <w:r w:rsidRPr="00C26627">
        <w:rPr>
          <w:lang w:eastAsia="ja-JP"/>
        </w:rPr>
        <w:t>AgriFood</w:t>
      </w:r>
      <w:proofErr w:type="spellEnd"/>
      <w:r w:rsidRPr="00C26627">
        <w:rPr>
          <w:lang w:eastAsia="ja-JP"/>
        </w:rPr>
        <w:t xml:space="preserve"> Data Exchange</w:t>
      </w:r>
      <w:r w:rsidR="000525BB" w:rsidRPr="00C26627">
        <w:rPr>
          <w:lang w:eastAsia="ja-JP"/>
        </w:rPr>
        <w:t xml:space="preserve"> Consortium</w:t>
      </w:r>
    </w:p>
    <w:p w14:paraId="7A608C02" w14:textId="537F6336" w:rsidR="008B6983" w:rsidRPr="00C26627" w:rsidRDefault="008B6983" w:rsidP="009D55D3">
      <w:pPr>
        <w:rPr>
          <w:lang w:eastAsia="ja-JP"/>
        </w:rPr>
      </w:pPr>
      <w:r w:rsidRPr="00C26627">
        <w:rPr>
          <w:lang w:eastAsia="ja-JP"/>
        </w:rPr>
        <w:t xml:space="preserve">The proposed Australian </w:t>
      </w:r>
      <w:proofErr w:type="spellStart"/>
      <w:r w:rsidR="000129EC" w:rsidRPr="00C26627">
        <w:rPr>
          <w:lang w:eastAsia="ja-JP"/>
        </w:rPr>
        <w:t>Agri</w:t>
      </w:r>
      <w:r w:rsidR="000129EC">
        <w:rPr>
          <w:lang w:eastAsia="ja-JP"/>
        </w:rPr>
        <w:t>F</w:t>
      </w:r>
      <w:r w:rsidR="000129EC" w:rsidRPr="00C26627">
        <w:rPr>
          <w:lang w:eastAsia="ja-JP"/>
        </w:rPr>
        <w:t>ood</w:t>
      </w:r>
      <w:proofErr w:type="spellEnd"/>
      <w:r w:rsidRPr="00C26627">
        <w:rPr>
          <w:lang w:eastAsia="ja-JP"/>
        </w:rPr>
        <w:t xml:space="preserve"> Data Exchange</w:t>
      </w:r>
      <w:r w:rsidR="009561ED" w:rsidRPr="00C26627">
        <w:rPr>
          <w:lang w:eastAsia="ja-JP"/>
        </w:rPr>
        <w:t xml:space="preserve"> (AAFDX)</w:t>
      </w:r>
      <w:r w:rsidRPr="00C26627">
        <w:rPr>
          <w:lang w:eastAsia="ja-JP"/>
        </w:rPr>
        <w:t xml:space="preserve"> is to enable participants to share, re-use and merge data from disparate systems in a secure environment on a permissioned basis.</w:t>
      </w:r>
      <w:r w:rsidR="009561ED" w:rsidRPr="00C26627">
        <w:rPr>
          <w:lang w:eastAsia="ja-JP"/>
        </w:rPr>
        <w:t xml:space="preserve"> </w:t>
      </w:r>
      <w:r w:rsidR="00F218F9">
        <w:rPr>
          <w:lang w:eastAsia="ja-JP"/>
        </w:rPr>
        <w:t xml:space="preserve">            </w:t>
      </w:r>
      <w:r w:rsidR="009561ED" w:rsidRPr="00C26627">
        <w:rPr>
          <w:lang w:eastAsia="ja-JP"/>
        </w:rPr>
        <w:t>M</w:t>
      </w:r>
      <w:r w:rsidR="00E467B5" w:rsidRPr="00C26627">
        <w:rPr>
          <w:lang w:eastAsia="ja-JP"/>
        </w:rPr>
        <w:t>eat &amp; Livestock Australia</w:t>
      </w:r>
      <w:r w:rsidR="009561ED" w:rsidRPr="00C26627">
        <w:rPr>
          <w:lang w:eastAsia="ja-JP"/>
        </w:rPr>
        <w:t xml:space="preserve"> is the lead partner in the consortium leading development of the AAFDX, along with Fisheries Research and Development Corporation</w:t>
      </w:r>
      <w:r w:rsidR="00025C1E" w:rsidRPr="00C26627">
        <w:rPr>
          <w:lang w:eastAsia="ja-JP"/>
        </w:rPr>
        <w:t>,</w:t>
      </w:r>
      <w:r w:rsidR="009561ED" w:rsidRPr="00C26627">
        <w:rPr>
          <w:lang w:eastAsia="ja-JP"/>
        </w:rPr>
        <w:t xml:space="preserve"> </w:t>
      </w:r>
      <w:r w:rsidR="0049459C" w:rsidRPr="0049459C">
        <w:rPr>
          <w:lang w:eastAsia="ja-JP"/>
        </w:rPr>
        <w:t>Commonwealth Scientific and Industrial Research Organisation</w:t>
      </w:r>
      <w:r w:rsidR="0049459C">
        <w:rPr>
          <w:lang w:eastAsia="ja-JP"/>
        </w:rPr>
        <w:t xml:space="preserve"> (</w:t>
      </w:r>
      <w:r w:rsidR="009561ED" w:rsidRPr="00C26627">
        <w:rPr>
          <w:lang w:eastAsia="ja-JP"/>
        </w:rPr>
        <w:t>CSIRO</w:t>
      </w:r>
      <w:r w:rsidR="0049459C">
        <w:rPr>
          <w:lang w:eastAsia="ja-JP"/>
        </w:rPr>
        <w:t>)</w:t>
      </w:r>
      <w:r w:rsidR="009561ED" w:rsidRPr="00C26627">
        <w:rPr>
          <w:lang w:eastAsia="ja-JP"/>
        </w:rPr>
        <w:t xml:space="preserve">, Charles Sturt University, Food Agility Cooperative Research </w:t>
      </w:r>
      <w:r w:rsidR="000129EC" w:rsidRPr="00C26627">
        <w:rPr>
          <w:lang w:eastAsia="ja-JP"/>
        </w:rPr>
        <w:t>Centre,</w:t>
      </w:r>
      <w:r w:rsidR="009561ED" w:rsidRPr="00C26627">
        <w:rPr>
          <w:lang w:eastAsia="ja-JP"/>
        </w:rPr>
        <w:t xml:space="preserve"> and Australian Wool Innovation.</w:t>
      </w:r>
    </w:p>
    <w:p w14:paraId="368EDDBC" w14:textId="77777777" w:rsidR="00767F65" w:rsidRPr="0056212F" w:rsidRDefault="00767F65" w:rsidP="00767F65">
      <w:pPr>
        <w:pStyle w:val="Heading5"/>
        <w:rPr>
          <w:lang w:eastAsia="ja-JP"/>
        </w:rPr>
      </w:pPr>
      <w:r w:rsidRPr="0056212F">
        <w:rPr>
          <w:lang w:eastAsia="ja-JP"/>
        </w:rPr>
        <w:t>CSIRO</w:t>
      </w:r>
    </w:p>
    <w:p w14:paraId="21DD343D" w14:textId="77777777" w:rsidR="00767F65" w:rsidRPr="00597E55" w:rsidRDefault="00767F65" w:rsidP="00767F65">
      <w:pPr>
        <w:rPr>
          <w:lang w:eastAsia="ja-JP"/>
        </w:rPr>
      </w:pPr>
      <w:r w:rsidRPr="0056212F">
        <w:rPr>
          <w:lang w:eastAsia="ja-JP"/>
        </w:rPr>
        <w:t xml:space="preserve">CSIRO has summarised how a whole-of-chain approach to benchmarks, data collection and reporting </w:t>
      </w:r>
      <w:r w:rsidRPr="00597E55">
        <w:rPr>
          <w:lang w:eastAsia="ja-JP"/>
        </w:rPr>
        <w:t>could support the Australian agricultural sector’s continued access into export markets through demonstrating and improving their sustainability credentials.</w:t>
      </w:r>
    </w:p>
    <w:p w14:paraId="125B2DA4" w14:textId="6B3025A8" w:rsidR="00054D0A" w:rsidRPr="00597E55" w:rsidRDefault="00F218F9" w:rsidP="00054D0A">
      <w:pPr>
        <w:pStyle w:val="Heading5"/>
        <w:rPr>
          <w:lang w:eastAsia="ja-JP"/>
        </w:rPr>
      </w:pPr>
      <w:r>
        <w:rPr>
          <w:lang w:eastAsia="ja-JP"/>
        </w:rPr>
        <w:t>Department of Agriculture, Fisheries and Forestry (</w:t>
      </w:r>
      <w:r w:rsidR="00054D0A" w:rsidRPr="00F82F62">
        <w:rPr>
          <w:lang w:eastAsia="ja-JP"/>
        </w:rPr>
        <w:t>DAFF</w:t>
      </w:r>
      <w:r>
        <w:rPr>
          <w:lang w:eastAsia="ja-JP"/>
        </w:rPr>
        <w:t>)</w:t>
      </w:r>
    </w:p>
    <w:p w14:paraId="4EF2BACD" w14:textId="779A9F86" w:rsidR="00054D0A" w:rsidRPr="00597E55" w:rsidRDefault="00054D0A" w:rsidP="00054D0A">
      <w:pPr>
        <w:rPr>
          <w:lang w:eastAsia="ja-JP"/>
        </w:rPr>
      </w:pPr>
      <w:r w:rsidRPr="00597E55">
        <w:rPr>
          <w:lang w:eastAsia="ja-JP"/>
        </w:rPr>
        <w:t xml:space="preserve">The Agricultural Traceability Branch </w:t>
      </w:r>
      <w:r w:rsidR="005F1D16">
        <w:rPr>
          <w:lang w:eastAsia="ja-JP"/>
        </w:rPr>
        <w:t xml:space="preserve">at </w:t>
      </w:r>
      <w:r w:rsidRPr="00597E55">
        <w:rPr>
          <w:lang w:eastAsia="ja-JP"/>
        </w:rPr>
        <w:t>DAFF is working with partners like Codex – International Food Standards; the Department of Foreign Affairs and Trade (DFAT), Standards Australia, the Joint Accreditation System of Australia and New Zealand, and research bodies like Deakin University to develop a data-led approach to traceability.</w:t>
      </w:r>
    </w:p>
    <w:p w14:paraId="6B2238D5" w14:textId="4F6C9788" w:rsidR="00054D0A" w:rsidRDefault="00054D0A" w:rsidP="00054D0A">
      <w:pPr>
        <w:rPr>
          <w:lang w:eastAsia="ja-JP"/>
        </w:rPr>
      </w:pPr>
      <w:r w:rsidRPr="439BE1BE">
        <w:rPr>
          <w:lang w:eastAsia="ja-JP"/>
        </w:rPr>
        <w:t xml:space="preserve">DAFF is </w:t>
      </w:r>
      <w:r w:rsidR="59CF1F82" w:rsidRPr="439BE1BE">
        <w:rPr>
          <w:lang w:eastAsia="ja-JP"/>
        </w:rPr>
        <w:t xml:space="preserve">also </w:t>
      </w:r>
      <w:r w:rsidRPr="439BE1BE">
        <w:rPr>
          <w:lang w:eastAsia="ja-JP"/>
        </w:rPr>
        <w:t xml:space="preserve">funding 11 projects under the Sustainability Reporting Uplift open competitive grant round. It will help build the agricultural sector’s data capabilities to meet emerging international requirements and industry standards and support development of consistent sustainability frameworks. The projects will support the agricultural sector through consistent collection, </w:t>
      </w:r>
      <w:r w:rsidR="000129EC" w:rsidRPr="439BE1BE">
        <w:rPr>
          <w:lang w:eastAsia="ja-JP"/>
        </w:rPr>
        <w:t>measurement,</w:t>
      </w:r>
      <w:r w:rsidRPr="439BE1BE">
        <w:rPr>
          <w:lang w:eastAsia="ja-JP"/>
        </w:rPr>
        <w:t xml:space="preserve"> and reporting of data to make it easier to demonstrate sustainable practices to meet increasing expectations from international markets and consumers.</w:t>
      </w:r>
    </w:p>
    <w:p w14:paraId="40B8CD7A" w14:textId="30582728" w:rsidR="002D547A" w:rsidRPr="0056212F" w:rsidRDefault="002D547A" w:rsidP="004C7138">
      <w:pPr>
        <w:pStyle w:val="Heading5"/>
        <w:rPr>
          <w:lang w:eastAsia="ja-JP"/>
        </w:rPr>
      </w:pPr>
      <w:r w:rsidRPr="0056212F">
        <w:rPr>
          <w:lang w:eastAsia="ja-JP"/>
        </w:rPr>
        <w:t>Deakin University</w:t>
      </w:r>
    </w:p>
    <w:p w14:paraId="0CAFA0F8" w14:textId="415C683B" w:rsidR="002D547A" w:rsidRPr="0056212F" w:rsidRDefault="002D547A" w:rsidP="002D547A">
      <w:pPr>
        <w:rPr>
          <w:lang w:eastAsia="ja-JP"/>
        </w:rPr>
      </w:pPr>
      <w:r w:rsidRPr="0056212F">
        <w:rPr>
          <w:lang w:eastAsia="ja-JP"/>
        </w:rPr>
        <w:t xml:space="preserve">Deakin University </w:t>
      </w:r>
      <w:r w:rsidR="00474BE0" w:rsidRPr="0056212F">
        <w:rPr>
          <w:lang w:eastAsia="ja-JP"/>
        </w:rPr>
        <w:t xml:space="preserve">Food Traceability Project </w:t>
      </w:r>
      <w:r w:rsidRPr="0056212F">
        <w:rPr>
          <w:lang w:eastAsia="ja-JP"/>
        </w:rPr>
        <w:t xml:space="preserve">promotes low-cost food data standardisation/integration in line with international best practice through their </w:t>
      </w:r>
      <w:hyperlink r:id="rId27" w:history="1">
        <w:r w:rsidRPr="0056212F">
          <w:rPr>
            <w:color w:val="165788"/>
            <w:u w:val="single"/>
            <w:lang w:eastAsia="ja-JP"/>
          </w:rPr>
          <w:t>Implementing Food Traceability Program</w:t>
        </w:r>
      </w:hyperlink>
      <w:r w:rsidRPr="0056212F">
        <w:rPr>
          <w:lang w:eastAsia="ja-JP"/>
        </w:rPr>
        <w:t>.</w:t>
      </w:r>
    </w:p>
    <w:p w14:paraId="62DD40D7" w14:textId="77777777" w:rsidR="00DD49E8" w:rsidRDefault="00DD49E8" w:rsidP="00DD49E8">
      <w:pPr>
        <w:pStyle w:val="Heading5"/>
        <w:rPr>
          <w:lang w:eastAsia="ja-JP"/>
        </w:rPr>
      </w:pPr>
      <w:r w:rsidRPr="009D357C">
        <w:rPr>
          <w:lang w:eastAsia="ja-JP"/>
        </w:rPr>
        <w:t>Food Agility Cooperative Research Centre</w:t>
      </w:r>
    </w:p>
    <w:p w14:paraId="5D0D5E28" w14:textId="703E804E" w:rsidR="00DD49E8" w:rsidRDefault="00DD49E8" w:rsidP="00DD49E8">
      <w:pPr>
        <w:rPr>
          <w:lang w:eastAsia="ja-JP"/>
        </w:rPr>
      </w:pPr>
      <w:r w:rsidRPr="00F82F62">
        <w:rPr>
          <w:lang w:eastAsia="ja-JP"/>
        </w:rPr>
        <w:t>DAFF has</w:t>
      </w:r>
      <w:r w:rsidRPr="009D357C">
        <w:rPr>
          <w:lang w:eastAsia="ja-JP"/>
        </w:rPr>
        <w:t xml:space="preserve"> awarded a grant to </w:t>
      </w:r>
      <w:r w:rsidR="00F218F9">
        <w:rPr>
          <w:lang w:eastAsia="ja-JP"/>
        </w:rPr>
        <w:t xml:space="preserve">the </w:t>
      </w:r>
      <w:r w:rsidRPr="009D357C">
        <w:rPr>
          <w:lang w:eastAsia="ja-JP"/>
        </w:rPr>
        <w:t>Food Agility Cooperative Research Centre, to lead industry-government projects to test data-enabled traceability concepts and facilitate industry and government alignment on data standard</w:t>
      </w:r>
      <w:r>
        <w:rPr>
          <w:lang w:eastAsia="ja-JP"/>
        </w:rPr>
        <w:t>,</w:t>
      </w:r>
      <w:r w:rsidRPr="009D357C">
        <w:rPr>
          <w:lang w:eastAsia="ja-JP"/>
        </w:rPr>
        <w:t xml:space="preserve"> which will encourage and empower farmers to securely capture, re</w:t>
      </w:r>
      <w:r>
        <w:rPr>
          <w:lang w:eastAsia="ja-JP"/>
        </w:rPr>
        <w:t>-</w:t>
      </w:r>
      <w:r w:rsidRPr="009D357C">
        <w:rPr>
          <w:lang w:eastAsia="ja-JP"/>
        </w:rPr>
        <w:t>use and share data.</w:t>
      </w:r>
    </w:p>
    <w:p w14:paraId="13B487E0" w14:textId="076564E2" w:rsidR="003C677F" w:rsidRPr="0056212F" w:rsidRDefault="003C677F" w:rsidP="003C677F">
      <w:pPr>
        <w:pStyle w:val="Heading5"/>
        <w:rPr>
          <w:lang w:eastAsia="ja-JP"/>
        </w:rPr>
      </w:pPr>
      <w:r>
        <w:rPr>
          <w:lang w:eastAsia="ja-JP"/>
        </w:rPr>
        <w:t xml:space="preserve">Food Standards </w:t>
      </w:r>
      <w:r w:rsidRPr="0056212F">
        <w:rPr>
          <w:lang w:eastAsia="ja-JP"/>
        </w:rPr>
        <w:t>Australia New Zealand</w:t>
      </w:r>
    </w:p>
    <w:p w14:paraId="3E8004F7" w14:textId="7773936A" w:rsidR="003C677F" w:rsidRPr="003C677F" w:rsidRDefault="003C677F" w:rsidP="007B48C1">
      <w:pPr>
        <w:rPr>
          <w:lang w:eastAsia="ja-JP"/>
        </w:rPr>
      </w:pPr>
      <w:r w:rsidRPr="0056212F">
        <w:rPr>
          <w:lang w:eastAsia="ja-JP"/>
        </w:rPr>
        <w:t xml:space="preserve">The </w:t>
      </w:r>
      <w:hyperlink r:id="rId28" w:history="1">
        <w:r w:rsidRPr="0056212F">
          <w:rPr>
            <w:color w:val="165788"/>
            <w:u w:val="single"/>
            <w:lang w:eastAsia="ja-JP"/>
          </w:rPr>
          <w:t>Australia New Zealand Food Standards Code</w:t>
        </w:r>
      </w:hyperlink>
      <w:r w:rsidRPr="0056212F">
        <w:rPr>
          <w:lang w:eastAsia="ja-JP"/>
        </w:rPr>
        <w:t xml:space="preserve"> contains traceability requirements.</w:t>
      </w:r>
    </w:p>
    <w:p w14:paraId="63FCF8E2" w14:textId="32A9CE54" w:rsidR="00B562CC" w:rsidRPr="0056212F" w:rsidRDefault="00B562CC" w:rsidP="00B562CC">
      <w:pPr>
        <w:pStyle w:val="Heading5"/>
        <w:rPr>
          <w:lang w:eastAsia="ja-JP"/>
        </w:rPr>
      </w:pPr>
      <w:r w:rsidRPr="0056212F">
        <w:rPr>
          <w:lang w:eastAsia="ja-JP"/>
        </w:rPr>
        <w:t>Indigenous Land and Sea Corporation</w:t>
      </w:r>
    </w:p>
    <w:p w14:paraId="7AE4D81B" w14:textId="7C5801C6" w:rsidR="00B562CC" w:rsidRPr="0056212F" w:rsidRDefault="00B562CC" w:rsidP="00B562CC">
      <w:pPr>
        <w:rPr>
          <w:lang w:eastAsia="ja-JP"/>
        </w:rPr>
      </w:pPr>
      <w:r w:rsidRPr="00F82F62">
        <w:rPr>
          <w:lang w:eastAsia="ja-JP"/>
        </w:rPr>
        <w:t>DAFF ha</w:t>
      </w:r>
      <w:r w:rsidR="00F218F9">
        <w:rPr>
          <w:lang w:eastAsia="ja-JP"/>
        </w:rPr>
        <w:t>s</w:t>
      </w:r>
      <w:r w:rsidRPr="0056212F">
        <w:rPr>
          <w:lang w:eastAsia="ja-JP"/>
        </w:rPr>
        <w:t xml:space="preserve"> partnered with the Indigenous Land and Sea Corporation to develop an Indigenous Agricultural Product Framework. The framework will provide an evidence base to help establish Indigenous agricultural product credentials that can verify provenance, support value-added benefits to First Nations people and secure economic benefit for domestic and exported products.</w:t>
      </w:r>
    </w:p>
    <w:p w14:paraId="2795F2AE" w14:textId="77777777" w:rsidR="00B562CC" w:rsidRDefault="00B562CC" w:rsidP="00B562CC">
      <w:pPr>
        <w:pStyle w:val="Heading5"/>
        <w:rPr>
          <w:lang w:eastAsia="ja-JP"/>
        </w:rPr>
      </w:pPr>
      <w:r w:rsidRPr="009D357C">
        <w:rPr>
          <w:lang w:eastAsia="ja-JP"/>
        </w:rPr>
        <w:t>National Farmers’ Federation</w:t>
      </w:r>
    </w:p>
    <w:p w14:paraId="3E8BD3FA" w14:textId="77777777" w:rsidR="00B562CC" w:rsidRDefault="00B562CC" w:rsidP="00B562CC">
      <w:pPr>
        <w:rPr>
          <w:lang w:eastAsia="ja-JP"/>
        </w:rPr>
      </w:pPr>
      <w:r w:rsidRPr="00F82F62">
        <w:rPr>
          <w:lang w:eastAsia="ja-JP"/>
        </w:rPr>
        <w:t>DAFF has</w:t>
      </w:r>
      <w:r w:rsidRPr="009D357C">
        <w:rPr>
          <w:lang w:eastAsia="ja-JP"/>
        </w:rPr>
        <w:t xml:space="preserve"> awarded a grant to the National Farmers’ Federation to bring industry together to determine how to demonstrate evidence-based sustainability credentials, continue work on the </w:t>
      </w:r>
      <w:r w:rsidRPr="009D357C">
        <w:rPr>
          <w:lang w:eastAsia="ja-JP"/>
        </w:rPr>
        <w:lastRenderedPageBreak/>
        <w:t>Australian Agricultural Sustainability Framework (AASF), and shape international sustainability standards.</w:t>
      </w:r>
    </w:p>
    <w:p w14:paraId="7B79CE14" w14:textId="77777777" w:rsidR="00507A6F" w:rsidRPr="0056212F" w:rsidRDefault="00507A6F" w:rsidP="00507A6F">
      <w:pPr>
        <w:pStyle w:val="Heading5"/>
        <w:rPr>
          <w:lang w:eastAsia="ja-JP"/>
        </w:rPr>
      </w:pPr>
      <w:r w:rsidRPr="0056212F">
        <w:rPr>
          <w:lang w:eastAsia="ja-JP"/>
        </w:rPr>
        <w:t>National GS1 Traceability Advisory Group</w:t>
      </w:r>
    </w:p>
    <w:p w14:paraId="0AE3D360" w14:textId="77777777" w:rsidR="00507A6F" w:rsidRPr="0056212F" w:rsidRDefault="00507A6F" w:rsidP="00507A6F">
      <w:pPr>
        <w:rPr>
          <w:lang w:eastAsia="ja-JP"/>
        </w:rPr>
      </w:pPr>
      <w:r w:rsidRPr="0056212F">
        <w:rPr>
          <w:lang w:eastAsia="ja-JP"/>
        </w:rPr>
        <w:t>The National GS1 Traceability Advisory Group has identified global standards based on industry needs and aligned with the role of government to ensure Australian industry maintains and builds sustainable capability, international market access and global competitiveness.</w:t>
      </w:r>
    </w:p>
    <w:p w14:paraId="48BF0B95" w14:textId="0104E6EC" w:rsidR="002D547A" w:rsidRPr="0056212F" w:rsidRDefault="002D547A" w:rsidP="004C7138">
      <w:pPr>
        <w:pStyle w:val="Heading5"/>
        <w:rPr>
          <w:lang w:eastAsia="ja-JP"/>
        </w:rPr>
      </w:pPr>
      <w:r w:rsidRPr="0056212F">
        <w:rPr>
          <w:lang w:eastAsia="ja-JP"/>
        </w:rPr>
        <w:t>Australian Nuclear Science and Technology Organisation</w:t>
      </w:r>
    </w:p>
    <w:p w14:paraId="642C2386" w14:textId="0A4914B4" w:rsidR="002D547A" w:rsidRPr="0056212F" w:rsidRDefault="002D547A" w:rsidP="002D547A">
      <w:pPr>
        <w:rPr>
          <w:lang w:eastAsia="ja-JP"/>
        </w:rPr>
      </w:pPr>
      <w:r w:rsidRPr="0056212F">
        <w:rPr>
          <w:lang w:eastAsia="ja-JP"/>
        </w:rPr>
        <w:t xml:space="preserve">The Australian Nuclear Science and Technology Organisation (ANSTO) ensures the Kakadu Plum is authenticated as part of a new project in partnership with the Northern Australian Aboriginal Kakadu Plum Alliance. The alliance has received a major grant from the </w:t>
      </w:r>
      <w:r w:rsidR="00406759">
        <w:rPr>
          <w:lang w:eastAsia="ja-JP"/>
        </w:rPr>
        <w:t>DAFF</w:t>
      </w:r>
      <w:r w:rsidRPr="0056212F">
        <w:rPr>
          <w:lang w:eastAsia="ja-JP"/>
        </w:rPr>
        <w:t xml:space="preserve"> for a ‘Certification and Bushfood Traceability and Provenance Project’ that will develop a framework combining leading technologies in provenance and traceability within an auditable certification system for producers of Aboriginal products.</w:t>
      </w:r>
    </w:p>
    <w:p w14:paraId="5DD177F1" w14:textId="10E895E2" w:rsidR="002D547A" w:rsidRDefault="002D547A" w:rsidP="002D547A">
      <w:pPr>
        <w:pStyle w:val="Heading4"/>
        <w:numPr>
          <w:ilvl w:val="0"/>
          <w:numId w:val="0"/>
        </w:numPr>
        <w:ind w:left="964" w:hanging="964"/>
        <w:rPr>
          <w:lang w:eastAsia="ja-JP"/>
        </w:rPr>
      </w:pPr>
      <w:r w:rsidRPr="001A253A">
        <w:rPr>
          <w:lang w:eastAsia="ja-JP"/>
        </w:rPr>
        <w:t>Priority area for action</w:t>
      </w:r>
      <w:r>
        <w:rPr>
          <w:lang w:eastAsia="ja-JP"/>
        </w:rPr>
        <w:t xml:space="preserve"> 2</w:t>
      </w:r>
    </w:p>
    <w:p w14:paraId="47F343A0" w14:textId="77777777" w:rsidR="002D547A" w:rsidRDefault="002D547A" w:rsidP="002D547A">
      <w:pPr>
        <w:rPr>
          <w:lang w:eastAsia="ja-JP"/>
        </w:rPr>
      </w:pPr>
      <w:r w:rsidRPr="000E2567">
        <w:rPr>
          <w:lang w:eastAsia="ja-JP"/>
        </w:rPr>
        <w:t>Align processes and technologies to capture and use data for multiple purposes, such as regulators and feedback to farmers.</w:t>
      </w:r>
    </w:p>
    <w:p w14:paraId="0D64C6DC" w14:textId="77777777" w:rsidR="00EC51B3" w:rsidRDefault="00EC51B3" w:rsidP="00EC51B3">
      <w:pPr>
        <w:pStyle w:val="Heading5"/>
      </w:pPr>
      <w:r w:rsidRPr="000E2567">
        <w:t>Agricultural Innovation Australia</w:t>
      </w:r>
    </w:p>
    <w:p w14:paraId="6E2DA515" w14:textId="406F26F9" w:rsidR="00EC51B3" w:rsidRPr="000E2567" w:rsidRDefault="00EC51B3" w:rsidP="00EC51B3">
      <w:r w:rsidRPr="000E2567">
        <w:t xml:space="preserve">Agricultural Innovation Australia identifies, </w:t>
      </w:r>
      <w:r w:rsidR="000129EC" w:rsidRPr="000E2567">
        <w:t>develops,</w:t>
      </w:r>
      <w:r w:rsidRPr="000E2567">
        <w:t xml:space="preserve"> and invests in strategies that address shared challenges and opportunities to deliver transformative outcomes that drive sustainability, productivity and profitability across Australian agricultural value chains.</w:t>
      </w:r>
    </w:p>
    <w:p w14:paraId="5A761A41" w14:textId="77777777" w:rsidR="002D547A" w:rsidRDefault="002D547A" w:rsidP="002D547A">
      <w:pPr>
        <w:pStyle w:val="Heading5"/>
        <w:rPr>
          <w:lang w:eastAsia="ja-JP"/>
        </w:rPr>
      </w:pPr>
      <w:r>
        <w:rPr>
          <w:lang w:eastAsia="ja-JP"/>
        </w:rPr>
        <w:t>CSIRO</w:t>
      </w:r>
    </w:p>
    <w:p w14:paraId="7FDA143D" w14:textId="77777777" w:rsidR="002D547A" w:rsidRDefault="002D547A" w:rsidP="002D547A">
      <w:pPr>
        <w:rPr>
          <w:lang w:eastAsia="ja-JP"/>
        </w:rPr>
      </w:pPr>
      <w:r>
        <w:rPr>
          <w:lang w:eastAsia="ja-JP"/>
        </w:rPr>
        <w:t>CSIRO is undertaking the following initiatives:</w:t>
      </w:r>
    </w:p>
    <w:p w14:paraId="6C476630" w14:textId="691358BA" w:rsidR="002D547A" w:rsidRDefault="009B7EB7" w:rsidP="002D547A">
      <w:pPr>
        <w:pStyle w:val="ListBullet"/>
        <w:numPr>
          <w:ilvl w:val="0"/>
          <w:numId w:val="1"/>
        </w:numPr>
        <w:rPr>
          <w:lang w:eastAsia="ja-JP"/>
        </w:rPr>
      </w:pPr>
      <w:r>
        <w:rPr>
          <w:lang w:eastAsia="ja-JP"/>
        </w:rPr>
        <w:t>Developing technology that allows</w:t>
      </w:r>
      <w:r w:rsidR="002D547A">
        <w:rPr>
          <w:lang w:eastAsia="ja-JP"/>
        </w:rPr>
        <w:t xml:space="preserve"> automating agricultural compliance</w:t>
      </w:r>
      <w:r w:rsidR="008A63B0">
        <w:rPr>
          <w:lang w:eastAsia="ja-JP"/>
        </w:rPr>
        <w:t>, while incorporating</w:t>
      </w:r>
      <w:r w:rsidR="002D547A">
        <w:rPr>
          <w:lang w:eastAsia="ja-JP"/>
        </w:rPr>
        <w:t xml:space="preserve"> the associated data protection considerations.</w:t>
      </w:r>
    </w:p>
    <w:p w14:paraId="0A282D5C" w14:textId="77777777" w:rsidR="002D547A" w:rsidRDefault="002D547A" w:rsidP="002D547A">
      <w:pPr>
        <w:pStyle w:val="ListBullet"/>
        <w:numPr>
          <w:ilvl w:val="0"/>
          <w:numId w:val="1"/>
        </w:numPr>
        <w:rPr>
          <w:lang w:eastAsia="ja-JP"/>
        </w:rPr>
      </w:pPr>
      <w:r>
        <w:rPr>
          <w:lang w:eastAsia="ja-JP"/>
        </w:rPr>
        <w:t>Collaborating with industry to support data connectedness throughout their operations to improve consistency in compliance and to reduce risk.</w:t>
      </w:r>
    </w:p>
    <w:p w14:paraId="1AAC8B31" w14:textId="77777777" w:rsidR="002D547A" w:rsidRDefault="002D547A" w:rsidP="002D547A">
      <w:pPr>
        <w:pStyle w:val="ListBullet"/>
        <w:numPr>
          <w:ilvl w:val="0"/>
          <w:numId w:val="1"/>
        </w:numPr>
        <w:rPr>
          <w:lang w:eastAsia="ja-JP"/>
        </w:rPr>
      </w:pPr>
      <w:r>
        <w:rPr>
          <w:lang w:eastAsia="ja-JP"/>
        </w:rPr>
        <w:t>Exploring the digital maturity of the agricultural industries to identify hurdles of adoption of digitisation.</w:t>
      </w:r>
    </w:p>
    <w:p w14:paraId="50468E26" w14:textId="2B884CDB" w:rsidR="0081082B" w:rsidRDefault="0081082B" w:rsidP="002C2049">
      <w:pPr>
        <w:pStyle w:val="Heading3"/>
        <w:pageBreakBefore/>
        <w:numPr>
          <w:ilvl w:val="0"/>
          <w:numId w:val="0"/>
        </w:numPr>
        <w:ind w:left="964" w:hanging="964"/>
      </w:pPr>
      <w:bookmarkStart w:id="87" w:name="_Toc181093722"/>
      <w:r>
        <w:lastRenderedPageBreak/>
        <w:t>Pressing challenge 2</w:t>
      </w:r>
      <w:bookmarkEnd w:id="87"/>
    </w:p>
    <w:p w14:paraId="6BC22962" w14:textId="2CC378B4" w:rsidR="002D547A" w:rsidRDefault="0019532C" w:rsidP="0081082B">
      <w:pPr>
        <w:pStyle w:val="Heading4"/>
        <w:numPr>
          <w:ilvl w:val="0"/>
          <w:numId w:val="0"/>
        </w:numPr>
      </w:pPr>
      <w:r>
        <w:t>Priority area for action 3</w:t>
      </w:r>
    </w:p>
    <w:p w14:paraId="6E2CB0F9" w14:textId="2D8F37AD" w:rsidR="00023B62" w:rsidRDefault="00023B62" w:rsidP="00023B62">
      <w:r w:rsidRPr="00023B62">
        <w:t>Develop a ‘tell us once’ approach across the traceability ecosystem</w:t>
      </w:r>
      <w:r>
        <w:t>.</w:t>
      </w:r>
    </w:p>
    <w:p w14:paraId="193D419F" w14:textId="77777777" w:rsidR="00B018CF" w:rsidRDefault="00B018CF" w:rsidP="00B018CF">
      <w:pPr>
        <w:pStyle w:val="Heading5"/>
      </w:pPr>
      <w:r>
        <w:t>Aus-Meat</w:t>
      </w:r>
    </w:p>
    <w:p w14:paraId="5E0B3984" w14:textId="77777777" w:rsidR="00B018CF" w:rsidRDefault="00B018CF" w:rsidP="00B018CF">
      <w:r w:rsidRPr="00FF6A55">
        <w:t>Through Aus-Meat, the Harmonised Australian Retailer Produce Scheme (HARPS) allows direct suppliers to Australian food retailers to use a single recognised global food safety standard. This eliminates the need for multiple audits for different customers.</w:t>
      </w:r>
    </w:p>
    <w:p w14:paraId="29225ECE" w14:textId="23BD4FBA" w:rsidR="00536918" w:rsidRDefault="00FF2759" w:rsidP="00536918">
      <w:pPr>
        <w:pStyle w:val="Heading5"/>
      </w:pPr>
      <w:r>
        <w:t>Austrade</w:t>
      </w:r>
    </w:p>
    <w:p w14:paraId="284223DD" w14:textId="369323CE" w:rsidR="00D80D85" w:rsidRDefault="00D80D85" w:rsidP="00D80D85">
      <w:r>
        <w:t xml:space="preserve">The </w:t>
      </w:r>
      <w:r w:rsidR="00CC1368" w:rsidRPr="00CC1368">
        <w:t xml:space="preserve">Simplified Trade System </w:t>
      </w:r>
      <w:r w:rsidR="003B74F1">
        <w:t>Unit within</w:t>
      </w:r>
      <w:r w:rsidR="00CC1368" w:rsidRPr="00CC1368">
        <w:t xml:space="preserve"> Austrade </w:t>
      </w:r>
      <w:r w:rsidR="003B74F1">
        <w:t>provides integrated advice to government on cross-border trade reforms. It works across government including with DAFF, the Department of Home Affairs, the Attorney General’s Department and Department of Infrastructure, Transport, Regional Development, Communications and the Arts to align current and future regulatory and digital reforms.</w:t>
      </w:r>
    </w:p>
    <w:p w14:paraId="130E2C02" w14:textId="77777777" w:rsidR="00475D50" w:rsidRDefault="00475D50" w:rsidP="00475D50">
      <w:pPr>
        <w:pStyle w:val="Heading5"/>
        <w:rPr>
          <w:lang w:eastAsia="ja-JP"/>
        </w:rPr>
      </w:pPr>
      <w:r>
        <w:rPr>
          <w:lang w:eastAsia="ja-JP"/>
        </w:rPr>
        <w:t>CSIRO</w:t>
      </w:r>
    </w:p>
    <w:p w14:paraId="21BAF756" w14:textId="77777777" w:rsidR="00475D50" w:rsidRDefault="00475D50" w:rsidP="00475D50">
      <w:pPr>
        <w:rPr>
          <w:lang w:eastAsia="ja-JP"/>
        </w:rPr>
      </w:pPr>
      <w:r>
        <w:rPr>
          <w:lang w:eastAsia="ja-JP"/>
        </w:rPr>
        <w:t>CSIRO is undertaking the following initiatives:</w:t>
      </w:r>
    </w:p>
    <w:p w14:paraId="1CAF50F9" w14:textId="77777777" w:rsidR="00475D50" w:rsidRPr="007E2857" w:rsidRDefault="00475D50" w:rsidP="00475D50">
      <w:pPr>
        <w:pStyle w:val="ListBullet"/>
      </w:pPr>
      <w:r w:rsidRPr="007E2857">
        <w:t>Developing data privacy processes that lead to increased data security and controlled data access, including in relation to secondary use of data.</w:t>
      </w:r>
    </w:p>
    <w:p w14:paraId="0CC212D0" w14:textId="14535062" w:rsidR="00475D50" w:rsidRPr="00F8302D" w:rsidRDefault="00475D50" w:rsidP="00475D50">
      <w:pPr>
        <w:pStyle w:val="ListBullet"/>
      </w:pPr>
      <w:r w:rsidRPr="00F8302D">
        <w:t>Undertaking activities and developing technologies that will enable digitisation of compliance rules (</w:t>
      </w:r>
      <w:r w:rsidR="002C5CFD">
        <w:t xml:space="preserve">which could be applied to e.g. </w:t>
      </w:r>
      <w:r w:rsidR="0049459C" w:rsidRPr="0049459C">
        <w:t>Manual of Importing Country Requirements </w:t>
      </w:r>
      <w:r w:rsidR="0049459C">
        <w:t>(</w:t>
      </w:r>
      <w:r w:rsidRPr="00F8302D">
        <w:t>MICOR</w:t>
      </w:r>
      <w:r w:rsidR="0049459C">
        <w:t>)</w:t>
      </w:r>
      <w:r w:rsidRPr="00F8302D">
        <w:t xml:space="preserve"> and the Export Control Act).</w:t>
      </w:r>
    </w:p>
    <w:p w14:paraId="0C586B70" w14:textId="03D2CAD0" w:rsidR="00475D50" w:rsidRDefault="00475D50" w:rsidP="00475D50">
      <w:pPr>
        <w:pStyle w:val="ListBullet"/>
      </w:pPr>
      <w:r w:rsidRPr="000E1412">
        <w:t xml:space="preserve">Developing technologies </w:t>
      </w:r>
      <w:r w:rsidR="00EE6688">
        <w:t>that can</w:t>
      </w:r>
      <w:r w:rsidRPr="000E1412">
        <w:t xml:space="preserve"> automate agricultural compliance and export certification, integrating the associated data security and privacy considerations</w:t>
      </w:r>
      <w:r>
        <w:t>.</w:t>
      </w:r>
    </w:p>
    <w:p w14:paraId="58312D33" w14:textId="77777777" w:rsidR="00F218F9" w:rsidRPr="00597E55" w:rsidRDefault="00F218F9" w:rsidP="00F218F9">
      <w:pPr>
        <w:pStyle w:val="Heading5"/>
        <w:rPr>
          <w:lang w:eastAsia="ja-JP"/>
        </w:rPr>
      </w:pPr>
      <w:r>
        <w:rPr>
          <w:lang w:eastAsia="ja-JP"/>
        </w:rPr>
        <w:t>Department of Agriculture, Fisheries and Forestry (</w:t>
      </w:r>
      <w:r w:rsidRPr="00F82F62">
        <w:rPr>
          <w:lang w:eastAsia="ja-JP"/>
        </w:rPr>
        <w:t>DAFF</w:t>
      </w:r>
      <w:r>
        <w:rPr>
          <w:lang w:eastAsia="ja-JP"/>
        </w:rPr>
        <w:t>)</w:t>
      </w:r>
    </w:p>
    <w:p w14:paraId="70963311" w14:textId="1700C300" w:rsidR="00FF6A55" w:rsidRDefault="00DB5CA5" w:rsidP="00FF6A55">
      <w:r w:rsidRPr="00DB5CA5">
        <w:t xml:space="preserve">DAFF is funding 15 projects under the Regulatory Technology and Insights Grant round that will show how to leverage </w:t>
      </w:r>
      <w:proofErr w:type="spellStart"/>
      <w:r w:rsidRPr="00DB5CA5">
        <w:t>RegTech</w:t>
      </w:r>
      <w:proofErr w:type="spellEnd"/>
      <w:r w:rsidRPr="00DB5CA5">
        <w:t xml:space="preserve"> along agricultural supply chains to enhance agricultural traceability reforms and support the growth of the agricultural sector</w:t>
      </w:r>
      <w:r>
        <w:t>.</w:t>
      </w:r>
    </w:p>
    <w:p w14:paraId="6E294FC3" w14:textId="3F4606E0" w:rsidR="0081082B" w:rsidRDefault="0081082B" w:rsidP="002C2049">
      <w:pPr>
        <w:pStyle w:val="Heading3"/>
        <w:pageBreakBefore/>
        <w:numPr>
          <w:ilvl w:val="0"/>
          <w:numId w:val="0"/>
        </w:numPr>
        <w:ind w:left="964" w:hanging="964"/>
      </w:pPr>
      <w:bookmarkStart w:id="88" w:name="_Toc181093723"/>
      <w:r>
        <w:lastRenderedPageBreak/>
        <w:t>Pressing challenge 3</w:t>
      </w:r>
      <w:bookmarkEnd w:id="88"/>
    </w:p>
    <w:p w14:paraId="6BFCB2D8" w14:textId="1ADED61D" w:rsidR="009A5A16" w:rsidRDefault="009A5A16" w:rsidP="009A5A16">
      <w:pPr>
        <w:pStyle w:val="Heading4"/>
        <w:numPr>
          <w:ilvl w:val="0"/>
          <w:numId w:val="0"/>
        </w:numPr>
        <w:ind w:left="964" w:hanging="964"/>
      </w:pPr>
      <w:r>
        <w:t>Priority area for action 4</w:t>
      </w:r>
    </w:p>
    <w:p w14:paraId="58FED2E5" w14:textId="56DEB42E" w:rsidR="009A5A16" w:rsidRPr="00FD0481" w:rsidRDefault="006C0CC8" w:rsidP="00FD0481">
      <w:r w:rsidRPr="00FD0481">
        <w:t>Enhance and support trust and adoption of agricultural traceability through demonstration of value-add and return on investment.</w:t>
      </w:r>
    </w:p>
    <w:p w14:paraId="478839F0" w14:textId="77777777" w:rsidR="00FD0481" w:rsidRPr="00FD0481" w:rsidRDefault="00627555" w:rsidP="009378BF">
      <w:pPr>
        <w:pStyle w:val="Heading5"/>
      </w:pPr>
      <w:r w:rsidRPr="00FD0481">
        <w:t>Agriculture Victoria</w:t>
      </w:r>
    </w:p>
    <w:p w14:paraId="60CF036D" w14:textId="5EE6E744" w:rsidR="00627555" w:rsidRDefault="00627555" w:rsidP="00627555">
      <w:r w:rsidRPr="00FD0481">
        <w:t xml:space="preserve">Agriculture Victoria has developed a </w:t>
      </w:r>
      <w:hyperlink r:id="rId29" w:history="1">
        <w:r w:rsidRPr="003906D1">
          <w:rPr>
            <w:rStyle w:val="Hyperlink"/>
          </w:rPr>
          <w:t>Traceability Quick Start Guide</w:t>
        </w:r>
      </w:hyperlink>
      <w:r w:rsidRPr="00FD0481">
        <w:t xml:space="preserve"> providing a practical starting point for anyone wanting to increase traceability measures in their business. Users of the guide can follow a </w:t>
      </w:r>
      <w:r w:rsidR="00A43BE0">
        <w:t>5</w:t>
      </w:r>
      <w:r w:rsidRPr="00FD0481">
        <w:t xml:space="preserve">-step process to help understand their traceability requirements. Users are guided on developing a business case and apply a cost benefit analysis tool that highlights the benefits of implementing traceability in the business, expected financial and time costs and estimated annual return on investment associated with upgrading or introducing a new traceability system. </w:t>
      </w:r>
    </w:p>
    <w:p w14:paraId="1936F660" w14:textId="75750E78" w:rsidR="00B31C63" w:rsidRDefault="00B31C63" w:rsidP="00B31C63">
      <w:pPr>
        <w:pStyle w:val="Heading5"/>
      </w:pPr>
      <w:r>
        <w:t>GS1</w:t>
      </w:r>
    </w:p>
    <w:p w14:paraId="1105E899" w14:textId="64EF60A0" w:rsidR="008E640E" w:rsidRPr="00FD0481" w:rsidRDefault="00213F9B" w:rsidP="00FD0481">
      <w:r w:rsidRPr="00FD0481">
        <w:t xml:space="preserve">GS1 Australia has been supporting industry and state governments </w:t>
      </w:r>
      <w:r w:rsidR="00F3423E" w:rsidRPr="00FD0481">
        <w:t xml:space="preserve">(e.g. Agriculture Victoria) </w:t>
      </w:r>
      <w:r w:rsidRPr="00FD0481">
        <w:t>through a series of pilot projects and agricultural extension initiatives involving; cherries, potatoes, citrus, table grapes and melons to demonstrate and use interoperable global data standards to enhance supply chain traceability</w:t>
      </w:r>
      <w:r w:rsidR="00467551" w:rsidRPr="00FD0481">
        <w:t>.</w:t>
      </w:r>
    </w:p>
    <w:p w14:paraId="71DB1040" w14:textId="180EF627" w:rsidR="00475D50" w:rsidRDefault="00475D50" w:rsidP="00475D50">
      <w:pPr>
        <w:pStyle w:val="Heading5"/>
        <w:rPr>
          <w:lang w:eastAsia="ja-JP"/>
        </w:rPr>
      </w:pPr>
      <w:r>
        <w:rPr>
          <w:lang w:eastAsia="ja-JP"/>
        </w:rPr>
        <w:t>CSIRO</w:t>
      </w:r>
    </w:p>
    <w:p w14:paraId="7C0B4CC6" w14:textId="77777777" w:rsidR="00475D50" w:rsidRDefault="00475D50" w:rsidP="00475D50">
      <w:pPr>
        <w:rPr>
          <w:lang w:eastAsia="ja-JP"/>
        </w:rPr>
      </w:pPr>
      <w:r>
        <w:rPr>
          <w:lang w:eastAsia="ja-JP"/>
        </w:rPr>
        <w:t>CSIRO is undertaking the following initiatives:</w:t>
      </w:r>
    </w:p>
    <w:p w14:paraId="588D4CED" w14:textId="77777777" w:rsidR="00475D50" w:rsidRDefault="00475D50" w:rsidP="00475D50">
      <w:pPr>
        <w:pStyle w:val="ListBullet"/>
      </w:pPr>
      <w:r w:rsidRPr="007A5870">
        <w:t>Conducted studies and surveys on the value of credence attributes in the domestic supply chain and in some of Australia’s key export markets.</w:t>
      </w:r>
    </w:p>
    <w:p w14:paraId="3FCD09D2" w14:textId="77777777" w:rsidR="00475D50" w:rsidRDefault="00475D50" w:rsidP="00475D50">
      <w:pPr>
        <w:pStyle w:val="ListBullet"/>
      </w:pPr>
      <w:r w:rsidRPr="00622781">
        <w:t>Developing a socio-economic model to demonstrate the cost-benefit of more sustainable practices in livestock.</w:t>
      </w:r>
    </w:p>
    <w:p w14:paraId="1475FCF0" w14:textId="5BFF801D" w:rsidR="004E4A58" w:rsidRDefault="004E4A58" w:rsidP="004E4A58">
      <w:pPr>
        <w:pStyle w:val="Heading5"/>
      </w:pPr>
      <w:r w:rsidRPr="00DB2BC0">
        <w:t>Regen Farmer</w:t>
      </w:r>
      <w:r w:rsidR="005900E3" w:rsidRPr="00DB2BC0">
        <w:t>s Mutual</w:t>
      </w:r>
    </w:p>
    <w:p w14:paraId="5F95C120" w14:textId="341BAEB9" w:rsidR="004E4A58" w:rsidRPr="00FD0481" w:rsidRDefault="00070C26" w:rsidP="00FD0481">
      <w:r w:rsidRPr="00FD0481">
        <w:t xml:space="preserve">Regen Farmers Mutual operate an open-source, farmer controlled digital system. The system allows farmers to digitally represent their farming activities, independently verify the credentials and decide what data they share or redact. Agencies, </w:t>
      </w:r>
      <w:r w:rsidR="00CA343A" w:rsidRPr="00FD0481">
        <w:t>customers</w:t>
      </w:r>
      <w:r w:rsidRPr="00FD0481">
        <w:t xml:space="preserve"> and entities downstream can access the data – encouraging interoperability and fair distribution of data across the chain.</w:t>
      </w:r>
    </w:p>
    <w:p w14:paraId="412EC214" w14:textId="6826767A" w:rsidR="00796C3D" w:rsidRDefault="00796C3D" w:rsidP="00796C3D">
      <w:pPr>
        <w:pStyle w:val="Heading4"/>
        <w:numPr>
          <w:ilvl w:val="0"/>
          <w:numId w:val="0"/>
        </w:numPr>
        <w:ind w:left="964" w:hanging="964"/>
      </w:pPr>
      <w:r>
        <w:t>Priority area for action 5</w:t>
      </w:r>
    </w:p>
    <w:p w14:paraId="1663B0C1" w14:textId="328AD7DE" w:rsidR="00796C3D" w:rsidRPr="00FD0481" w:rsidRDefault="00EA3D12" w:rsidP="00FD0481">
      <w:r w:rsidRPr="00FD0481">
        <w:t>Support industry to implement interoperable systems</w:t>
      </w:r>
      <w:r w:rsidR="004C7138" w:rsidRPr="00FD0481">
        <w:t>.</w:t>
      </w:r>
    </w:p>
    <w:p w14:paraId="2D786CCA" w14:textId="34B3E87E" w:rsidR="00FD0481" w:rsidRPr="00FD0481" w:rsidRDefault="00627555" w:rsidP="00452FB4">
      <w:pPr>
        <w:pStyle w:val="Heading5"/>
      </w:pPr>
      <w:r w:rsidRPr="00FD0481">
        <w:t>Agriculture Victoria</w:t>
      </w:r>
    </w:p>
    <w:p w14:paraId="2C9A4944" w14:textId="519B2563" w:rsidR="00627555" w:rsidRPr="00452FB4" w:rsidRDefault="00627555" w:rsidP="00FD0481">
      <w:r w:rsidRPr="00FD0481">
        <w:t xml:space="preserve">Agriculture Victoria provided $1.4 million to Citrus Australia and the Australian Table Grape Association to lead </w:t>
      </w:r>
      <w:r w:rsidR="009878D4">
        <w:t>2</w:t>
      </w:r>
      <w:r w:rsidRPr="00FD0481">
        <w:t xml:space="preserve"> innovative traceability pilots for premium fruit – </w:t>
      </w:r>
      <w:proofErr w:type="gramStart"/>
      <w:r w:rsidRPr="00FD0481">
        <w:t>in order to</w:t>
      </w:r>
      <w:proofErr w:type="gramEnd"/>
      <w:r w:rsidRPr="00FD0481">
        <w:t xml:space="preserve"> grow, diversify and protect high-value exports.</w:t>
      </w:r>
      <w:r w:rsidR="00487394">
        <w:t xml:space="preserve"> This was announced in a </w:t>
      </w:r>
      <w:hyperlink r:id="rId30" w:history="1">
        <w:r w:rsidR="00487394" w:rsidRPr="00452FB4">
          <w:rPr>
            <w:rStyle w:val="Hyperlink"/>
          </w:rPr>
          <w:t>Media Release</w:t>
        </w:r>
      </w:hyperlink>
      <w:r w:rsidR="00487394">
        <w:t xml:space="preserve"> on 31 August 2021.</w:t>
      </w:r>
    </w:p>
    <w:p w14:paraId="4AD095CA" w14:textId="48D19DA9" w:rsidR="00407FEB" w:rsidRDefault="00407FEB" w:rsidP="00407FEB">
      <w:pPr>
        <w:pStyle w:val="Heading5"/>
      </w:pPr>
      <w:r>
        <w:t xml:space="preserve">Australian </w:t>
      </w:r>
      <w:r w:rsidRPr="00BA75A6">
        <w:t>Agriculture Ministers</w:t>
      </w:r>
    </w:p>
    <w:p w14:paraId="3F0F520E" w14:textId="77777777" w:rsidR="00407FEB" w:rsidRDefault="00407FEB" w:rsidP="00FD0481">
      <w:r w:rsidRPr="00FD0481">
        <w:t>Australian Agriculture Ministers (Commonwealth, state, and territory) have agreed to collectively work to implement mandatory individual electronic identification tagging (</w:t>
      </w:r>
      <w:proofErr w:type="spellStart"/>
      <w:r w:rsidRPr="00FD0481">
        <w:t>eID</w:t>
      </w:r>
      <w:proofErr w:type="spellEnd"/>
      <w:r w:rsidRPr="00FD0481">
        <w:t xml:space="preserve">) of sheep and goats born on or after 1 January 2025. The Australian Government is co-investing with all Australian states and territories to support the transition to mandatory individual </w:t>
      </w:r>
      <w:proofErr w:type="spellStart"/>
      <w:r w:rsidRPr="00FD0481">
        <w:t>eID</w:t>
      </w:r>
      <w:proofErr w:type="spellEnd"/>
      <w:r w:rsidRPr="00FD0481">
        <w:t xml:space="preserve"> for sheep and goats and enhance on-farm and off-farm traceability.</w:t>
      </w:r>
    </w:p>
    <w:p w14:paraId="21765240" w14:textId="75706798" w:rsidR="00F8562A" w:rsidRPr="00FD0481" w:rsidRDefault="00F8562A" w:rsidP="00FD0481">
      <w:r w:rsidRPr="00F8562A">
        <w:lastRenderedPageBreak/>
        <w:t xml:space="preserve">Agriculture Victoria has invested $17 million on the implementation of </w:t>
      </w:r>
      <w:proofErr w:type="spellStart"/>
      <w:r w:rsidR="00F96900">
        <w:t>eID</w:t>
      </w:r>
      <w:proofErr w:type="spellEnd"/>
      <w:r w:rsidR="00F96900">
        <w:t xml:space="preserve"> of sheep and goats</w:t>
      </w:r>
      <w:r w:rsidRPr="00F8562A">
        <w:t xml:space="preserve"> across the state and has been actively involved with the Commonwealth, states/territories and industry in providing learnings and recommendations from Victoria’s experience to inform national development of traceability systems. Victoria has also been actively involved in discussions to reach agreement between government and industry on key recommendations for a national horse traceability system.</w:t>
      </w:r>
    </w:p>
    <w:p w14:paraId="3315502F" w14:textId="77777777" w:rsidR="001E1CE4" w:rsidRDefault="001E1CE4" w:rsidP="001E1CE4">
      <w:pPr>
        <w:pStyle w:val="Heading5"/>
      </w:pPr>
      <w:r>
        <w:t>Australian Egg Industry</w:t>
      </w:r>
    </w:p>
    <w:p w14:paraId="53B1E241" w14:textId="77777777" w:rsidR="001E1CE4" w:rsidRPr="00FD0481" w:rsidRDefault="001E1CE4" w:rsidP="00FD0481">
      <w:r w:rsidRPr="00FD0481">
        <w:t>Australian Eggs has finalised a project designed to further the adoption of traceability in the Australian egg industry, providing Australian egg farmers with a raft of new tools to trace the path of eggs across their farms.</w:t>
      </w:r>
    </w:p>
    <w:p w14:paraId="6A41C6E1" w14:textId="77777777" w:rsidR="001E1CE4" w:rsidRPr="00FD0481" w:rsidRDefault="001E1CE4" w:rsidP="00FD0481">
      <w:r w:rsidRPr="00FD0481">
        <w:t xml:space="preserve">Headlining the project’s activities is the development of </w:t>
      </w:r>
      <w:proofErr w:type="spellStart"/>
      <w:r w:rsidRPr="00FD0481">
        <w:t>EggTrace</w:t>
      </w:r>
      <w:proofErr w:type="spellEnd"/>
      <w:r w:rsidRPr="00FD0481">
        <w:t>, a free, digital tool which democratizes traceability, ensuring that all egg farmers have access to the tools and technology required to trace eggs from lay to dispatch.</w:t>
      </w:r>
    </w:p>
    <w:p w14:paraId="78779BD2" w14:textId="250AB186" w:rsidR="001E1CE4" w:rsidRPr="00FD0481" w:rsidRDefault="001E1CE4" w:rsidP="00FD0481">
      <w:r w:rsidRPr="00FD0481">
        <w:t>A comprehensive traceability manual has also been developed and made available to all egg farmers in Australia. The manual outlines best practice for tracking eggs and provides guidance to support the design of reliable traceability systema for egg farms of any size.</w:t>
      </w:r>
    </w:p>
    <w:p w14:paraId="1FA1D1AF" w14:textId="77777777" w:rsidR="001E1CE4" w:rsidRPr="00FD0481" w:rsidRDefault="001E1CE4" w:rsidP="00FD0481">
      <w:r w:rsidRPr="00FD0481">
        <w:t>These tools are available to farmers via the newly created Australian Eggs Traceability Hub, a one-stop site for traceability resources.</w:t>
      </w:r>
    </w:p>
    <w:p w14:paraId="1DF5ECEF" w14:textId="5D099DC6" w:rsidR="001E1CE4" w:rsidRPr="00FD0481" w:rsidRDefault="001E1CE4" w:rsidP="00FD0481">
      <w:r w:rsidRPr="00FD0481">
        <w:t xml:space="preserve">Access to </w:t>
      </w:r>
      <w:proofErr w:type="spellStart"/>
      <w:r w:rsidRPr="00FD0481">
        <w:t>EggTrace</w:t>
      </w:r>
      <w:proofErr w:type="spellEnd"/>
      <w:r w:rsidRPr="00FD0481">
        <w:t xml:space="preserve"> and the Australian Eggs Traceability Manual is available to all egg farmers for free </w:t>
      </w:r>
      <w:r w:rsidR="00613407" w:rsidRPr="00FD0481">
        <w:t xml:space="preserve">via the </w:t>
      </w:r>
      <w:hyperlink r:id="rId31" w:history="1">
        <w:r w:rsidR="00613407" w:rsidRPr="00FD0481">
          <w:rPr>
            <w:rStyle w:val="Hyperlink"/>
          </w:rPr>
          <w:t>Australian Eggs Traceability Hub</w:t>
        </w:r>
      </w:hyperlink>
      <w:r w:rsidRPr="00FD0481">
        <w:t>.</w:t>
      </w:r>
    </w:p>
    <w:p w14:paraId="5C660F64" w14:textId="65CA3A7F" w:rsidR="008A06AA" w:rsidRDefault="008A06AA" w:rsidP="008A06AA">
      <w:pPr>
        <w:pStyle w:val="Heading5"/>
      </w:pPr>
      <w:r w:rsidRPr="00A76A76">
        <w:t>Australian Pork Industry</w:t>
      </w:r>
    </w:p>
    <w:p w14:paraId="526949EA" w14:textId="6D245E2F" w:rsidR="008A06AA" w:rsidRDefault="008A06AA" w:rsidP="008A06AA">
      <w:r w:rsidRPr="00A76A76">
        <w:t>Australian pig industry has a nationally recognised and independently audited quality assurance program, Australian Pork Industry Quality Assurance Program (APIQ</w:t>
      </w:r>
      <w:r w:rsidRPr="00A76A76">
        <w:rPr>
          <w:rFonts w:ascii="Segoe UI Symbol" w:hAnsi="Segoe UI Symbol" w:cs="Segoe UI Symbol"/>
        </w:rPr>
        <w:t>✓</w:t>
      </w:r>
      <w:r w:rsidRPr="00A76A76">
        <w:rPr>
          <w:rFonts w:ascii="Calibri" w:hAnsi="Calibri" w:cs="Calibri"/>
        </w:rPr>
        <w:t>®</w:t>
      </w:r>
      <w:r w:rsidRPr="00A76A76">
        <w:t>). APIQ</w:t>
      </w:r>
      <w:r w:rsidRPr="00A76A76">
        <w:rPr>
          <w:rFonts w:ascii="Segoe UI Symbol" w:hAnsi="Segoe UI Symbol" w:cs="Segoe UI Symbol"/>
        </w:rPr>
        <w:t>✓</w:t>
      </w:r>
      <w:r w:rsidRPr="00A76A76">
        <w:rPr>
          <w:rFonts w:ascii="Calibri" w:hAnsi="Calibri" w:cs="Calibri"/>
        </w:rPr>
        <w:t>®</w:t>
      </w:r>
      <w:r w:rsidRPr="00A76A76">
        <w:t xml:space="preserve"> certification provides customers with assurance of the high standards in place on farms. The program covers food safety, animal welfare, biosecurity, environmental </w:t>
      </w:r>
      <w:r w:rsidR="00CA343A" w:rsidRPr="00A76A76">
        <w:t>management,</w:t>
      </w:r>
      <w:r w:rsidRPr="00A76A76">
        <w:t xml:space="preserve"> and traceability. It is based on the internationally recognised principles of hazard identification and managing risks at Critical Control Points (HACCP). APIQ</w:t>
      </w:r>
      <w:r w:rsidRPr="00A76A76">
        <w:rPr>
          <w:rFonts w:ascii="Segoe UI Symbol" w:hAnsi="Segoe UI Symbol" w:cs="Segoe UI Symbol"/>
        </w:rPr>
        <w:t>✓</w:t>
      </w:r>
      <w:r w:rsidRPr="00A76A76">
        <w:rPr>
          <w:rFonts w:ascii="Calibri" w:hAnsi="Calibri" w:cs="Calibri"/>
        </w:rPr>
        <w:t>®</w:t>
      </w:r>
      <w:r w:rsidRPr="00A76A76">
        <w:t xml:space="preserve"> also supports </w:t>
      </w:r>
      <w:proofErr w:type="spellStart"/>
      <w:r w:rsidRPr="00A76A76">
        <w:t>PigPass</w:t>
      </w:r>
      <w:proofErr w:type="spellEnd"/>
      <w:r w:rsidRPr="00A76A76">
        <w:t xml:space="preserve"> by verifying traceability requirements are met and providing the supporting quality assurance framework.</w:t>
      </w:r>
      <w:r w:rsidR="00D26E91">
        <w:t xml:space="preserve"> </w:t>
      </w:r>
      <w:r w:rsidR="00D26E91" w:rsidRPr="00A76A76">
        <w:t>APIQ</w:t>
      </w:r>
      <w:r w:rsidR="00D26E91" w:rsidRPr="00A76A76">
        <w:rPr>
          <w:rFonts w:ascii="Segoe UI Symbol" w:hAnsi="Segoe UI Symbol" w:cs="Segoe UI Symbol"/>
        </w:rPr>
        <w:t>✓</w:t>
      </w:r>
      <w:r w:rsidR="00D26E91" w:rsidRPr="00A76A76">
        <w:rPr>
          <w:rFonts w:ascii="Calibri" w:hAnsi="Calibri" w:cs="Calibri"/>
        </w:rPr>
        <w:t>®</w:t>
      </w:r>
      <w:r w:rsidR="00D26E91">
        <w:rPr>
          <w:rFonts w:ascii="Calibri" w:hAnsi="Calibri" w:cs="Calibri"/>
        </w:rPr>
        <w:t xml:space="preserve"> Management within Australian Pork Limited handled the administration activities of the </w:t>
      </w:r>
      <w:r w:rsidR="00D26E91" w:rsidRPr="00A76A76">
        <w:t>APIQ</w:t>
      </w:r>
      <w:r w:rsidR="00D26E91" w:rsidRPr="00A76A76">
        <w:rPr>
          <w:rFonts w:ascii="Segoe UI Symbol" w:hAnsi="Segoe UI Symbol" w:cs="Segoe UI Symbol"/>
        </w:rPr>
        <w:t>✓</w:t>
      </w:r>
      <w:r w:rsidR="00D26E91" w:rsidRPr="00A76A76">
        <w:rPr>
          <w:rFonts w:ascii="Calibri" w:hAnsi="Calibri" w:cs="Calibri"/>
        </w:rPr>
        <w:t>®</w:t>
      </w:r>
      <w:r w:rsidR="00D26E91">
        <w:rPr>
          <w:rFonts w:ascii="Calibri" w:hAnsi="Calibri" w:cs="Calibri"/>
        </w:rPr>
        <w:t xml:space="preserve"> program.</w:t>
      </w:r>
    </w:p>
    <w:p w14:paraId="1CBED4F5" w14:textId="3AAB6723" w:rsidR="008A06AA" w:rsidRDefault="008A06AA" w:rsidP="008A06AA">
      <w:pPr>
        <w:pStyle w:val="Heading5"/>
      </w:pPr>
      <w:r>
        <w:t>Australian Pork Limited</w:t>
      </w:r>
      <w:r w:rsidR="002B7B8F">
        <w:t xml:space="preserve"> (APL)</w:t>
      </w:r>
    </w:p>
    <w:p w14:paraId="5FFC85DB" w14:textId="458A72B7" w:rsidR="008A06AA" w:rsidRDefault="008A06AA" w:rsidP="008A06AA">
      <w:r>
        <w:t xml:space="preserve">APL provided industry-led development of </w:t>
      </w:r>
      <w:proofErr w:type="spellStart"/>
      <w:r>
        <w:t>PigPass</w:t>
      </w:r>
      <w:proofErr w:type="spellEnd"/>
      <w:r>
        <w:t xml:space="preserve"> in </w:t>
      </w:r>
      <w:r w:rsidR="00613407">
        <w:t xml:space="preserve">the </w:t>
      </w:r>
      <w:r>
        <w:t xml:space="preserve">early 2000s and integration with the National Livestock Identification System (NLIS) in 2016. </w:t>
      </w:r>
      <w:proofErr w:type="spellStart"/>
      <w:r>
        <w:t>PigPass</w:t>
      </w:r>
      <w:proofErr w:type="spellEnd"/>
      <w:r>
        <w:t xml:space="preserve"> is the national traceability system which provides information on the movements of pigs in Australia. </w:t>
      </w:r>
      <w:proofErr w:type="spellStart"/>
      <w:r>
        <w:t>PigPass</w:t>
      </w:r>
      <w:proofErr w:type="spellEnd"/>
      <w:r>
        <w:t xml:space="preserve"> complies with </w:t>
      </w:r>
      <w:hyperlink r:id="rId32" w:history="1">
        <w:r w:rsidR="00430DA5">
          <w:rPr>
            <w:rStyle w:val="Hyperlink"/>
          </w:rPr>
          <w:t>NLIS Pig Standards</w:t>
        </w:r>
      </w:hyperlink>
      <w:r w:rsidR="00430DA5">
        <w:t xml:space="preserve"> </w:t>
      </w:r>
      <w:r>
        <w:t xml:space="preserve">to ensure traceability of pigs for disease control and food safety purposes. It underpins industry and government’s ability to respond to an emergency animal disease incursion. </w:t>
      </w:r>
      <w:proofErr w:type="spellStart"/>
      <w:r>
        <w:t>PigPass</w:t>
      </w:r>
      <w:proofErr w:type="spellEnd"/>
      <w:r>
        <w:t xml:space="preserve"> is a consignment (mob) based livestock traceability system covering the pig production system from property of birth to the point of slaughter, and all movements in between. </w:t>
      </w:r>
      <w:proofErr w:type="spellStart"/>
      <w:r>
        <w:t>PigPass</w:t>
      </w:r>
      <w:proofErr w:type="spellEnd"/>
      <w:r>
        <w:t xml:space="preserve"> links pigs to a property of origin using a Property Identification Code (PIC), registered pig identification (ear tags and/or tattoos), and pig movement documentation (</w:t>
      </w:r>
      <w:proofErr w:type="spellStart"/>
      <w:r>
        <w:t>PigPass</w:t>
      </w:r>
      <w:proofErr w:type="spellEnd"/>
      <w:r>
        <w:t xml:space="preserve"> National Vendor Declaration (NVD)). A </w:t>
      </w:r>
      <w:proofErr w:type="spellStart"/>
      <w:r>
        <w:t>PigPass</w:t>
      </w:r>
      <w:proofErr w:type="spellEnd"/>
      <w:r>
        <w:t xml:space="preserve"> NVD form must be completed when pigs are moved from properties. The </w:t>
      </w:r>
      <w:proofErr w:type="spellStart"/>
      <w:r>
        <w:t>PigPass</w:t>
      </w:r>
      <w:proofErr w:type="spellEnd"/>
      <w:r>
        <w:t xml:space="preserve"> system </w:t>
      </w:r>
      <w:r>
        <w:lastRenderedPageBreak/>
        <w:t xml:space="preserve">applies to everyone who owns a pig, </w:t>
      </w:r>
      <w:r w:rsidR="00AA2B82">
        <w:t>to</w:t>
      </w:r>
      <w:r>
        <w:t xml:space="preserve"> meet state and territory government traceability legislative requirements. APL maintains a contractual arrangement with Integrity Systems Company to support data from </w:t>
      </w:r>
      <w:proofErr w:type="spellStart"/>
      <w:r>
        <w:t>PigPass</w:t>
      </w:r>
      <w:proofErr w:type="spellEnd"/>
      <w:r>
        <w:t>, which APL manages, to be transferred into NLIS at the point of collection.</w:t>
      </w:r>
    </w:p>
    <w:p w14:paraId="19E70FA0" w14:textId="77777777" w:rsidR="00C47669" w:rsidRDefault="00C47669" w:rsidP="00C47669">
      <w:pPr>
        <w:pStyle w:val="Heading5"/>
      </w:pPr>
      <w:r>
        <w:t>Australian Wool Industry</w:t>
      </w:r>
    </w:p>
    <w:p w14:paraId="504F3CEC" w14:textId="77777777" w:rsidR="00C47669" w:rsidRDefault="00C47669" w:rsidP="00C47669">
      <w:r w:rsidRPr="009307A9">
        <w:t>Australian wool industry organisations are working to develop a traceability hub potentially managed by the nation’s testing authority</w:t>
      </w:r>
      <w:r>
        <w:t>,</w:t>
      </w:r>
      <w:r w:rsidRPr="009307A9">
        <w:t xml:space="preserve"> Australian Wool Testing Authority Ltd</w:t>
      </w:r>
      <w:r>
        <w:t xml:space="preserve"> (AWTA)</w:t>
      </w:r>
      <w:r w:rsidRPr="009307A9">
        <w:t xml:space="preserve">. The proposal follows on from a </w:t>
      </w:r>
      <w:proofErr w:type="spellStart"/>
      <w:r w:rsidRPr="009307A9">
        <w:t>WoolProducers</w:t>
      </w:r>
      <w:proofErr w:type="spellEnd"/>
      <w:r w:rsidRPr="009307A9">
        <w:t xml:space="preserve"> Australia traceability report that highlighted the importance of industry service organisations, Australian Wool Innovation, Australian Wool Exchange and AWTA, aligning resources to provide a database that allowed a rapid response to an emergency animal disease outbreak with widespread adoption, and support provenance and other non-physical attributes of wool being passed through the supply chain.</w:t>
      </w:r>
    </w:p>
    <w:p w14:paraId="4E99DC7E" w14:textId="77777777" w:rsidR="00C47669" w:rsidRDefault="00C47669" w:rsidP="00C47669">
      <w:pPr>
        <w:pStyle w:val="Heading5"/>
        <w:rPr>
          <w:lang w:eastAsia="ja-JP"/>
        </w:rPr>
      </w:pPr>
      <w:r>
        <w:rPr>
          <w:lang w:eastAsia="ja-JP"/>
        </w:rPr>
        <w:t>CSIRO</w:t>
      </w:r>
    </w:p>
    <w:p w14:paraId="7FACC009" w14:textId="6654D826" w:rsidR="00C47669" w:rsidRDefault="00C47669" w:rsidP="00C47669">
      <w:r w:rsidRPr="000A53D2">
        <w:t xml:space="preserve">CSIRO is creating interoperable, </w:t>
      </w:r>
      <w:r w:rsidR="00AA2B82" w:rsidRPr="000A53D2">
        <w:t>scalable,</w:t>
      </w:r>
      <w:r w:rsidRPr="000A53D2">
        <w:t xml:space="preserve"> and accessible traceability solutions reliant on objective verification and validation of products and production attributes throughout the supply chain.</w:t>
      </w:r>
    </w:p>
    <w:p w14:paraId="74A5FD62" w14:textId="118493CA" w:rsidR="00796C3D" w:rsidRDefault="00004A21" w:rsidP="00004A21">
      <w:pPr>
        <w:pStyle w:val="Heading5"/>
      </w:pPr>
      <w:r>
        <w:t>Deakin University</w:t>
      </w:r>
    </w:p>
    <w:p w14:paraId="38858D3E" w14:textId="000E8A79" w:rsidR="00004A21" w:rsidRDefault="00FA1D15" w:rsidP="00004A21">
      <w:r w:rsidRPr="00FA1D15">
        <w:t>Deakin University</w:t>
      </w:r>
      <w:r w:rsidR="00B60511">
        <w:t>’s</w:t>
      </w:r>
      <w:r w:rsidRPr="00FA1D15">
        <w:t xml:space="preserve"> Implementing Food Traceability Project</w:t>
      </w:r>
      <w:r w:rsidR="00BB24B4">
        <w:t xml:space="preserve"> </w:t>
      </w:r>
      <w:r w:rsidRPr="00FA1D15">
        <w:t>provide</w:t>
      </w:r>
      <w:r w:rsidR="00BB24B4">
        <w:t>s</w:t>
      </w:r>
      <w:r w:rsidRPr="00FA1D15">
        <w:t xml:space="preserve"> industry incentive by saving on cost of integrating across incompatible systems. The project facilitates product monitoring and enables product identification by providing an internationally recognised code visible across the supply chain.</w:t>
      </w:r>
    </w:p>
    <w:p w14:paraId="78B08A53" w14:textId="262678BD" w:rsidR="00BC7EB5" w:rsidRDefault="00BC7EB5" w:rsidP="00BC7EB5">
      <w:pPr>
        <w:pStyle w:val="Heading5"/>
      </w:pPr>
      <w:r w:rsidRPr="006A27D1">
        <w:t>Department of Climate Change, Energy, the Environment and Water</w:t>
      </w:r>
      <w:r>
        <w:t xml:space="preserve"> and </w:t>
      </w:r>
      <w:r w:rsidRPr="006A27D1">
        <w:t>Queensland Department of Agriculture and Fisheries</w:t>
      </w:r>
    </w:p>
    <w:p w14:paraId="27B79547" w14:textId="779152B0" w:rsidR="00BC7EB5" w:rsidRDefault="00BC7EB5" w:rsidP="00BC7EB5">
      <w:r w:rsidRPr="006A27D1">
        <w:t>The Department of Climate Change, Energy, the Environment and Water,</w:t>
      </w:r>
      <w:r w:rsidR="00FD0481" w:rsidRPr="00FD0481">
        <w:t xml:space="preserve"> </w:t>
      </w:r>
      <w:r w:rsidR="00FD0481" w:rsidRPr="006A27D1">
        <w:t>Queensland Department of Agriculture and Fisheries</w:t>
      </w:r>
      <w:r w:rsidR="00FD0481">
        <w:t xml:space="preserve"> and </w:t>
      </w:r>
      <w:r w:rsidRPr="006A27D1">
        <w:t xml:space="preserve">industry </w:t>
      </w:r>
      <w:r w:rsidR="00FD0481">
        <w:t>are</w:t>
      </w:r>
      <w:r w:rsidRPr="006A27D1">
        <w:t xml:space="preserve"> investing in the design and implementation of a traceability system for live coral specimens harvested from the Queensland Coral Fishery. Most of the harvested coral (~80%) is sold for export to overseas markets as part of the ornamental aquarium trade with an estimated industry value of $25.3m (2020</w:t>
      </w:r>
      <w:r w:rsidR="002B6DF2">
        <w:t>–</w:t>
      </w:r>
      <w:r w:rsidRPr="006A27D1">
        <w:t>21). As a listed species under the Convention of International Trade in Endangered Species of Wild Fauna and Flora (CITES), the export of coral from Australia is subject to controls and monitoring</w:t>
      </w:r>
      <w:r w:rsidR="00FD0481">
        <w:t>.</w:t>
      </w:r>
      <w:r w:rsidRPr="006A27D1">
        <w:t xml:space="preserve"> </w:t>
      </w:r>
      <w:r w:rsidR="00FD0481">
        <w:t>A</w:t>
      </w:r>
      <w:r w:rsidRPr="006A27D1">
        <w:t xml:space="preserve"> traceability system will help provide greater transparency and evidence to demonstrate sustainable trade. Corals play a critical ecosystem role building reefs which support fish and other marine species</w:t>
      </w:r>
      <w:r w:rsidR="00FD0481">
        <w:t>.</w:t>
      </w:r>
      <w:r w:rsidRPr="006A27D1">
        <w:t xml:space="preserve"> </w:t>
      </w:r>
      <w:r w:rsidR="00FD0481">
        <w:t>T</w:t>
      </w:r>
      <w:r w:rsidRPr="006A27D1">
        <w:t xml:space="preserve">he traceability system for </w:t>
      </w:r>
      <w:r w:rsidR="00FD0481">
        <w:t xml:space="preserve">coral </w:t>
      </w:r>
      <w:r w:rsidRPr="006A27D1">
        <w:t>will position Australia at the forefront of coral trade accountability</w:t>
      </w:r>
      <w:r w:rsidR="00FD0481">
        <w:t>,</w:t>
      </w:r>
      <w:r w:rsidRPr="006A27D1">
        <w:t xml:space="preserve"> and support bolstered social license and sustainability assurance to domestic and international markets</w:t>
      </w:r>
      <w:r>
        <w:t>.</w:t>
      </w:r>
    </w:p>
    <w:p w14:paraId="078A7267" w14:textId="1BA05BDD" w:rsidR="00A76A76" w:rsidRDefault="00A76A76" w:rsidP="00A76A76">
      <w:pPr>
        <w:pStyle w:val="Heading5"/>
      </w:pPr>
      <w:r>
        <w:t>Integrity Systems Company</w:t>
      </w:r>
    </w:p>
    <w:p w14:paraId="778C3A07" w14:textId="77777777" w:rsidR="00FD0481" w:rsidRDefault="00341B3D" w:rsidP="00A76A76">
      <w:r w:rsidRPr="00341B3D">
        <w:t>Integrity Systems Company continues to enhance the electronic National Vendor Declaration (</w:t>
      </w:r>
      <w:proofErr w:type="spellStart"/>
      <w:r w:rsidRPr="00341B3D">
        <w:t>eNVD</w:t>
      </w:r>
      <w:proofErr w:type="spellEnd"/>
      <w:r w:rsidRPr="00341B3D">
        <w:t xml:space="preserve">) platform to support the digital exchange of information through the livestock supply chain. The </w:t>
      </w:r>
      <w:proofErr w:type="spellStart"/>
      <w:r w:rsidRPr="00341B3D">
        <w:t>eNVD</w:t>
      </w:r>
      <w:proofErr w:type="spellEnd"/>
      <w:r w:rsidRPr="00341B3D">
        <w:t xml:space="preserve"> platform encompasses</w:t>
      </w:r>
      <w:r w:rsidR="00FD0481">
        <w:t>:</w:t>
      </w:r>
    </w:p>
    <w:p w14:paraId="013B9D92" w14:textId="1D1E159D" w:rsidR="00FD0481" w:rsidRDefault="00341B3D" w:rsidP="00FD0481">
      <w:pPr>
        <w:pStyle w:val="ListBullet"/>
      </w:pPr>
      <w:r w:rsidRPr="00341B3D">
        <w:t>Livestock Production Assurance (LPA) NVDs</w:t>
      </w:r>
    </w:p>
    <w:p w14:paraId="2093082E" w14:textId="262FDC43" w:rsidR="00FD0481" w:rsidRDefault="00341B3D" w:rsidP="00FD0481">
      <w:pPr>
        <w:pStyle w:val="ListBullet"/>
      </w:pPr>
      <w:r w:rsidRPr="00341B3D">
        <w:t>Animal Health Declarations</w:t>
      </w:r>
    </w:p>
    <w:p w14:paraId="4C148B43" w14:textId="1521C0F9" w:rsidR="00FD0481" w:rsidRDefault="00341B3D" w:rsidP="00FD0481">
      <w:pPr>
        <w:pStyle w:val="ListBullet"/>
      </w:pPr>
      <w:r w:rsidRPr="00341B3D">
        <w:t>Meat Standards Australia Declarations</w:t>
      </w:r>
    </w:p>
    <w:p w14:paraId="2BA50647" w14:textId="4AF4C0A3" w:rsidR="00FD0481" w:rsidRDefault="00341B3D" w:rsidP="00FD0481">
      <w:pPr>
        <w:pStyle w:val="ListBullet"/>
      </w:pPr>
      <w:r w:rsidRPr="00341B3D">
        <w:t>National Feedlot Accreditation Scheme Documentation.</w:t>
      </w:r>
    </w:p>
    <w:p w14:paraId="6002626D" w14:textId="2A8EFF30" w:rsidR="00A76A76" w:rsidRPr="00FD0481" w:rsidRDefault="00341B3D" w:rsidP="00FD0481">
      <w:r w:rsidRPr="00FD0481">
        <w:lastRenderedPageBreak/>
        <w:t>Interoperability with third</w:t>
      </w:r>
      <w:r w:rsidR="002B6DF2" w:rsidRPr="00FD0481">
        <w:t>-</w:t>
      </w:r>
      <w:r w:rsidRPr="00FD0481">
        <w:t xml:space="preserve">party applications has been achieved through access to Application Programming Interfaces (APIs) under licence. The recent release of the </w:t>
      </w:r>
      <w:proofErr w:type="spellStart"/>
      <w:r w:rsidRPr="00FD0481">
        <w:t>eNVD</w:t>
      </w:r>
      <w:proofErr w:type="spellEnd"/>
      <w:r w:rsidRPr="00FD0481">
        <w:t xml:space="preserve"> Livestock Consignments App has delivered an end-to-end digital solution for the exchange and handover of livestock consignments through the supply chain, regardless of connectivity.</w:t>
      </w:r>
    </w:p>
    <w:p w14:paraId="16D69599" w14:textId="2968BE3C" w:rsidR="00054546" w:rsidRPr="002C2049" w:rsidRDefault="00054546" w:rsidP="00054546">
      <w:pPr>
        <w:autoSpaceDE w:val="0"/>
        <w:autoSpaceDN w:val="0"/>
        <w:rPr>
          <w:rFonts w:ascii="Calibri" w:hAnsi="Calibri" w:cs="Calibri"/>
          <w:lang w:eastAsia="en-AU"/>
        </w:rPr>
      </w:pPr>
      <w:r w:rsidRPr="002C2049">
        <w:rPr>
          <w:lang w:eastAsia="en-AU"/>
        </w:rPr>
        <w:t xml:space="preserve">In 2023, Integrity Systems Company initiated the </w:t>
      </w:r>
      <w:hyperlink r:id="rId33" w:history="1">
        <w:r w:rsidRPr="002C2049">
          <w:rPr>
            <w:rStyle w:val="Hyperlink"/>
            <w:lang w:eastAsia="en-AU"/>
          </w:rPr>
          <w:t>National Livestock Identification System (NLIS) Database Uplift Project</w:t>
        </w:r>
      </w:hyperlink>
      <w:r w:rsidRPr="002C2049">
        <w:rPr>
          <w:lang w:eastAsia="en-AU"/>
        </w:rPr>
        <w:t xml:space="preserve">. This </w:t>
      </w:r>
      <w:r w:rsidR="00274F11">
        <w:rPr>
          <w:lang w:eastAsia="en-AU"/>
        </w:rPr>
        <w:t>3</w:t>
      </w:r>
      <w:r w:rsidRPr="002C2049">
        <w:rPr>
          <w:lang w:eastAsia="en-AU"/>
        </w:rPr>
        <w:t xml:space="preserve">-year project, supported by a $22.5m Australian </w:t>
      </w:r>
      <w:r w:rsidR="0049459C">
        <w:rPr>
          <w:lang w:eastAsia="en-AU"/>
        </w:rPr>
        <w:t>G</w:t>
      </w:r>
      <w:r w:rsidRPr="002C2049">
        <w:rPr>
          <w:lang w:eastAsia="en-AU"/>
        </w:rPr>
        <w:t>overnment funding grant, has been established to build a new national livestock traceability platform to replace the</w:t>
      </w:r>
      <w:r w:rsidR="005406D8">
        <w:rPr>
          <w:lang w:eastAsia="en-AU"/>
        </w:rPr>
        <w:t xml:space="preserve"> </w:t>
      </w:r>
      <w:r w:rsidR="00F218F9">
        <w:rPr>
          <w:lang w:eastAsia="en-AU"/>
        </w:rPr>
        <w:t xml:space="preserve">    </w:t>
      </w:r>
      <w:r w:rsidRPr="002C2049">
        <w:rPr>
          <w:lang w:eastAsia="en-AU"/>
        </w:rPr>
        <w:t xml:space="preserve">23-year-old NLIS database. The NLIS Database Uplift Project will ensure Australia has a fit-for-purpose and user-friendly traceability platform </w:t>
      </w:r>
      <w:r w:rsidR="00274F11">
        <w:rPr>
          <w:lang w:eastAsia="en-AU"/>
        </w:rPr>
        <w:t>that</w:t>
      </w:r>
      <w:r w:rsidRPr="002C2049">
        <w:rPr>
          <w:lang w:eastAsia="en-AU"/>
        </w:rPr>
        <w:t xml:space="preserve"> offers flexibility and scalability to track all livestock movements now and into the future.</w:t>
      </w:r>
    </w:p>
    <w:p w14:paraId="346EC520" w14:textId="705F5731" w:rsidR="00054546" w:rsidRDefault="00054546" w:rsidP="002C2049">
      <w:pPr>
        <w:autoSpaceDE w:val="0"/>
        <w:autoSpaceDN w:val="0"/>
        <w:rPr>
          <w:lang w:eastAsia="en-AU"/>
        </w:rPr>
      </w:pPr>
      <w:r w:rsidRPr="002C2049">
        <w:rPr>
          <w:lang w:eastAsia="en-AU"/>
        </w:rPr>
        <w:t xml:space="preserve">The new NLIS database will offer a more streamlined user experience and will support improved interoperability aimed increased efficiency and streamlined data exchange. It will integrate with the </w:t>
      </w:r>
      <w:proofErr w:type="spellStart"/>
      <w:r w:rsidRPr="002C2049">
        <w:rPr>
          <w:lang w:eastAsia="en-AU"/>
        </w:rPr>
        <w:t>eNVD</w:t>
      </w:r>
      <w:proofErr w:type="spellEnd"/>
      <w:r w:rsidRPr="002C2049">
        <w:rPr>
          <w:lang w:eastAsia="en-AU"/>
        </w:rPr>
        <w:t xml:space="preserve"> livestock consignment system ensuring a simpler process for producers and other users. The new system will also be able to handle the increased volume of data inputs expected following the introduction of compulsory sheep and goat electronic identification from 1 January 2025.</w:t>
      </w:r>
    </w:p>
    <w:p w14:paraId="2D8CA2DC" w14:textId="15160CE3" w:rsidR="008A2853" w:rsidRDefault="008A2853" w:rsidP="008A2853">
      <w:pPr>
        <w:pStyle w:val="Heading5"/>
      </w:pPr>
      <w:r>
        <w:t>Sheep Producers Australia</w:t>
      </w:r>
    </w:p>
    <w:p w14:paraId="4155D622" w14:textId="5181E547" w:rsidR="008A2853" w:rsidRDefault="008C2FC8" w:rsidP="008A2853">
      <w:r>
        <w:t xml:space="preserve">Through an </w:t>
      </w:r>
      <w:r w:rsidR="006F69E8" w:rsidRPr="003C40AE">
        <w:t xml:space="preserve">Australian Government </w:t>
      </w:r>
      <w:r w:rsidR="009E7A81">
        <w:t xml:space="preserve">grant, </w:t>
      </w:r>
      <w:r w:rsidR="006F69E8" w:rsidRPr="003C40AE">
        <w:t>Sheep Producers Australia</w:t>
      </w:r>
      <w:r w:rsidR="009E7A81">
        <w:t xml:space="preserve"> </w:t>
      </w:r>
      <w:r w:rsidR="006F69E8" w:rsidRPr="003C40AE">
        <w:t>and the Goat Council of Australia provide communications and engagement support for the Sheep and Goat Traceability Task Force</w:t>
      </w:r>
      <w:r w:rsidR="009E7A81">
        <w:t>. This is</w:t>
      </w:r>
      <w:r w:rsidR="006F69E8" w:rsidRPr="003C40AE">
        <w:t xml:space="preserve"> in relation to the national implementation of </w:t>
      </w:r>
      <w:proofErr w:type="spellStart"/>
      <w:r w:rsidR="006F69E8" w:rsidRPr="003C40AE">
        <w:t>eID</w:t>
      </w:r>
      <w:proofErr w:type="spellEnd"/>
      <w:r w:rsidR="006F69E8" w:rsidRPr="003C40AE">
        <w:t xml:space="preserve"> for sheep and goats from 1 January 2025.</w:t>
      </w:r>
    </w:p>
    <w:p w14:paraId="749D7EA1" w14:textId="43A9D9E2" w:rsidR="006A27D1" w:rsidRDefault="006A27D1" w:rsidP="006A27D1">
      <w:pPr>
        <w:pStyle w:val="Heading4"/>
        <w:numPr>
          <w:ilvl w:val="0"/>
          <w:numId w:val="0"/>
        </w:numPr>
        <w:ind w:left="964" w:hanging="964"/>
      </w:pPr>
      <w:r>
        <w:t>Priority area for action 6</w:t>
      </w:r>
    </w:p>
    <w:p w14:paraId="414EBA84" w14:textId="54BEAA44" w:rsidR="006A27D1" w:rsidRDefault="00C96FB8" w:rsidP="0092326E">
      <w:r w:rsidRPr="00C96FB8">
        <w:t>Improve 2-way producer-consumer information flows to identify value-add creation and distribution opportunities and drive business development</w:t>
      </w:r>
      <w:r>
        <w:t>.</w:t>
      </w:r>
    </w:p>
    <w:p w14:paraId="2FFF08A6" w14:textId="77777777" w:rsidR="00C96FB8" w:rsidRDefault="00C96FB8" w:rsidP="00C96FB8">
      <w:pPr>
        <w:pStyle w:val="Heading5"/>
        <w:rPr>
          <w:lang w:eastAsia="ja-JP"/>
        </w:rPr>
      </w:pPr>
      <w:r>
        <w:rPr>
          <w:lang w:eastAsia="ja-JP"/>
        </w:rPr>
        <w:t>CSIRO</w:t>
      </w:r>
    </w:p>
    <w:p w14:paraId="65FB9900" w14:textId="77777777" w:rsidR="00C96FB8" w:rsidRDefault="00C96FB8" w:rsidP="00C96FB8">
      <w:pPr>
        <w:rPr>
          <w:lang w:eastAsia="ja-JP"/>
        </w:rPr>
      </w:pPr>
      <w:r>
        <w:rPr>
          <w:lang w:eastAsia="ja-JP"/>
        </w:rPr>
        <w:t>CSIRO is undertaking the following initiatives:</w:t>
      </w:r>
    </w:p>
    <w:p w14:paraId="4EE86E74" w14:textId="58294BC4" w:rsidR="00C96FB8" w:rsidRDefault="009C14E6" w:rsidP="009C14E6">
      <w:pPr>
        <w:pStyle w:val="ListBullet"/>
        <w:numPr>
          <w:ilvl w:val="0"/>
          <w:numId w:val="0"/>
        </w:numPr>
        <w:ind w:left="425" w:hanging="425"/>
      </w:pPr>
      <w:r w:rsidRPr="009C14E6">
        <w:t>•</w:t>
      </w:r>
      <w:r w:rsidRPr="009C14E6">
        <w:tab/>
        <w:t>Developed models that estimate the environmental footprint for producers and supply chains.</w:t>
      </w:r>
    </w:p>
    <w:p w14:paraId="62421620" w14:textId="79172DA4" w:rsidR="009C14E6" w:rsidRDefault="004E555F" w:rsidP="004E555F">
      <w:pPr>
        <w:pStyle w:val="ListBullet"/>
      </w:pPr>
      <w:r w:rsidRPr="004E555F">
        <w:t>Developing and will deploy traceability technologies for proof of origin to verify food credentials across the supply chain and allow for timely responses to threats.</w:t>
      </w:r>
    </w:p>
    <w:p w14:paraId="5E4ADA85" w14:textId="09DE2DBB" w:rsidR="004E555F" w:rsidRDefault="004E555F" w:rsidP="004E555F">
      <w:pPr>
        <w:pStyle w:val="Heading5"/>
      </w:pPr>
      <w:r>
        <w:t>Deakin University</w:t>
      </w:r>
    </w:p>
    <w:p w14:paraId="64B1FAA8" w14:textId="054E3E2D" w:rsidR="004E555F" w:rsidRDefault="003C40AE" w:rsidP="004E555F">
      <w:r>
        <w:t xml:space="preserve">The </w:t>
      </w:r>
      <w:r w:rsidR="00EC3A9A" w:rsidRPr="00EC3A9A">
        <w:t>Implementing Food Traceability Project was co-designed between industry and government, providing further supporting opportunities for both partners to work together to identify premium value opportunities</w:t>
      </w:r>
      <w:r w:rsidR="00EC3A9A">
        <w:t>.</w:t>
      </w:r>
    </w:p>
    <w:p w14:paraId="7962FD14" w14:textId="4C306DA4" w:rsidR="00196796" w:rsidRDefault="00196796" w:rsidP="002C2049">
      <w:pPr>
        <w:pStyle w:val="Heading3"/>
        <w:pageBreakBefore/>
        <w:numPr>
          <w:ilvl w:val="0"/>
          <w:numId w:val="0"/>
        </w:numPr>
        <w:ind w:left="964" w:hanging="964"/>
      </w:pPr>
      <w:bookmarkStart w:id="89" w:name="_Toc181093724"/>
      <w:r>
        <w:lastRenderedPageBreak/>
        <w:t>Pressing challenge 4</w:t>
      </w:r>
      <w:bookmarkEnd w:id="89"/>
    </w:p>
    <w:p w14:paraId="110E0AD0" w14:textId="21F83889" w:rsidR="00EC3A9A" w:rsidRDefault="00EC3A9A" w:rsidP="00EC3A9A">
      <w:pPr>
        <w:pStyle w:val="Heading4"/>
        <w:numPr>
          <w:ilvl w:val="0"/>
          <w:numId w:val="0"/>
        </w:numPr>
        <w:ind w:left="964" w:hanging="964"/>
      </w:pPr>
      <w:r>
        <w:t xml:space="preserve">Priority area for action </w:t>
      </w:r>
      <w:r w:rsidR="00857D36">
        <w:t>7</w:t>
      </w:r>
    </w:p>
    <w:p w14:paraId="6CC3A268" w14:textId="2CF2A1A9" w:rsidR="00281070" w:rsidRPr="00274F11" w:rsidRDefault="00857D36" w:rsidP="00274F11">
      <w:r w:rsidRPr="00274F11">
        <w:t>Create an evidence-based and sustainable funding model for agricultural traceability initiatives.</w:t>
      </w:r>
    </w:p>
    <w:p w14:paraId="299A4CAB" w14:textId="147F846D" w:rsidR="00EC3A9A" w:rsidRPr="00274F11" w:rsidRDefault="0068089E" w:rsidP="00274F11">
      <w:r w:rsidRPr="00274F11">
        <w:t>Awaiting development</w:t>
      </w:r>
      <w:r w:rsidR="001B58FB" w:rsidRPr="00274F11">
        <w:t>.</w:t>
      </w:r>
    </w:p>
    <w:p w14:paraId="00C35981" w14:textId="69D30C45" w:rsidR="00857D36" w:rsidRDefault="00857D36" w:rsidP="00857D36">
      <w:pPr>
        <w:pStyle w:val="Heading4"/>
        <w:numPr>
          <w:ilvl w:val="0"/>
          <w:numId w:val="0"/>
        </w:numPr>
        <w:ind w:left="964" w:hanging="964"/>
      </w:pPr>
      <w:r>
        <w:t>Priority area for action 8</w:t>
      </w:r>
    </w:p>
    <w:p w14:paraId="56E0DB28" w14:textId="49C9978F" w:rsidR="00857D36" w:rsidRPr="00274F11" w:rsidRDefault="00BF5C26" w:rsidP="00274F11">
      <w:r w:rsidRPr="00274F11">
        <w:t>Implement a communication and education campaign to strengthen awareness of agricultural traceability.</w:t>
      </w:r>
    </w:p>
    <w:p w14:paraId="0CDAB7CC" w14:textId="7A90FB14" w:rsidR="00BF5C26" w:rsidRDefault="002329CA" w:rsidP="00BF5C26">
      <w:pPr>
        <w:pStyle w:val="Heading5"/>
      </w:pPr>
      <w:r>
        <w:t xml:space="preserve">Agriculture </w:t>
      </w:r>
      <w:r w:rsidR="00BF5C26">
        <w:t>Victoria</w:t>
      </w:r>
    </w:p>
    <w:p w14:paraId="05B6AAA8" w14:textId="582FE370" w:rsidR="00EC2447" w:rsidRPr="00274F11" w:rsidRDefault="004808E2" w:rsidP="00274F11">
      <w:r w:rsidRPr="00274F11">
        <w:t>The Victorian Government has been actively campaigning</w:t>
      </w:r>
      <w:r w:rsidR="00C770CB">
        <w:t xml:space="preserve"> on</w:t>
      </w:r>
      <w:r w:rsidRPr="00274F11">
        <w:t xml:space="preserve"> agricultural traceability and should be considered as a partner or </w:t>
      </w:r>
      <w:r w:rsidR="005471D9" w:rsidRPr="00274F11">
        <w:t xml:space="preserve">contact </w:t>
      </w:r>
      <w:r w:rsidRPr="00274F11">
        <w:t>to discuss ideas to launch government-run communication and education campaigns.</w:t>
      </w:r>
    </w:p>
    <w:p w14:paraId="621F13D6" w14:textId="4C2A414C" w:rsidR="004808E2" w:rsidRDefault="004808E2" w:rsidP="00EC2447">
      <w:pPr>
        <w:pStyle w:val="Heading4"/>
        <w:numPr>
          <w:ilvl w:val="0"/>
          <w:numId w:val="0"/>
        </w:numPr>
        <w:ind w:left="964" w:hanging="964"/>
      </w:pPr>
      <w:r>
        <w:t>Priority area for action 9</w:t>
      </w:r>
    </w:p>
    <w:p w14:paraId="7F5FDEA2" w14:textId="6144D0C2" w:rsidR="004808E2" w:rsidRPr="00274F11" w:rsidRDefault="00347499" w:rsidP="00274F11">
      <w:r w:rsidRPr="00274F11">
        <w:t>Establish a flexible and responsive agricultural traceability research and development agenda.</w:t>
      </w:r>
    </w:p>
    <w:p w14:paraId="1358AA4F" w14:textId="6B3CA5DD" w:rsidR="00347499" w:rsidRDefault="00347499" w:rsidP="00347499">
      <w:pPr>
        <w:pStyle w:val="Heading5"/>
      </w:pPr>
      <w:r>
        <w:t>Grower Group Alliance</w:t>
      </w:r>
    </w:p>
    <w:p w14:paraId="2145E562" w14:textId="528B2FAF" w:rsidR="00347499" w:rsidRPr="00274F11" w:rsidRDefault="00E566B3" w:rsidP="00274F11">
      <w:r w:rsidRPr="00274F11">
        <w:t>The Grower Group Alliance work</w:t>
      </w:r>
      <w:r w:rsidR="00F97F50" w:rsidRPr="00274F11">
        <w:t>s</w:t>
      </w:r>
      <w:r w:rsidRPr="00274F11">
        <w:t xml:space="preserve"> with producers to identify areas of priority for research, investment and adoption/extension of current research and availability of current tools and techniques to improve practice across multiple agricultural sectors.</w:t>
      </w:r>
    </w:p>
    <w:p w14:paraId="7E19AA42" w14:textId="3E5DEB39" w:rsidR="000B55C6" w:rsidRDefault="000B55C6" w:rsidP="000B55C6">
      <w:pPr>
        <w:pStyle w:val="Heading4"/>
        <w:numPr>
          <w:ilvl w:val="0"/>
          <w:numId w:val="0"/>
        </w:numPr>
        <w:ind w:left="964" w:hanging="964"/>
      </w:pPr>
      <w:r>
        <w:t>Priority area for action 10</w:t>
      </w:r>
    </w:p>
    <w:p w14:paraId="54EAA4F5" w14:textId="17A1ED16" w:rsidR="00E566B3" w:rsidRDefault="008C0406" w:rsidP="00347499">
      <w:r w:rsidRPr="008C0406">
        <w:t xml:space="preserve">Establish governance mechanisms for the </w:t>
      </w:r>
      <w:r w:rsidR="005406D8">
        <w:t>A</w:t>
      </w:r>
      <w:r w:rsidR="005406D8" w:rsidRPr="008C0406">
        <w:t>ustralian</w:t>
      </w:r>
      <w:r w:rsidRPr="008C0406">
        <w:t xml:space="preserve"> </w:t>
      </w:r>
      <w:r w:rsidR="00582B8F">
        <w:t>a</w:t>
      </w:r>
      <w:r w:rsidRPr="008C0406">
        <w:t xml:space="preserve">gricultural </w:t>
      </w:r>
      <w:r w:rsidR="00582B8F">
        <w:t>t</w:t>
      </w:r>
      <w:r w:rsidRPr="008C0406">
        <w:t>raceability ecosystem.</w:t>
      </w:r>
    </w:p>
    <w:p w14:paraId="6784D9F8" w14:textId="4104D113" w:rsidR="008C0406" w:rsidRDefault="008C0406" w:rsidP="008C0406">
      <w:pPr>
        <w:pStyle w:val="Heading5"/>
      </w:pPr>
      <w:r>
        <w:t>National Farmers’ Federation</w:t>
      </w:r>
    </w:p>
    <w:p w14:paraId="15A7E52F" w14:textId="5C2D2DBE" w:rsidR="008C0406" w:rsidRPr="00274F11" w:rsidRDefault="00935995" w:rsidP="00274F11">
      <w:r w:rsidRPr="00274F11">
        <w:t xml:space="preserve">DAFF provided $4 million in funding to the National Farmers’ Federation to design an </w:t>
      </w:r>
      <w:r w:rsidR="00C770CB" w:rsidRPr="00C770CB">
        <w:t>Australian Agricultural Sustainability Framework</w:t>
      </w:r>
      <w:r w:rsidR="00C770CB">
        <w:t xml:space="preserve"> (</w:t>
      </w:r>
      <w:r w:rsidRPr="00274F11">
        <w:t>AASF</w:t>
      </w:r>
      <w:r w:rsidR="00C770CB">
        <w:t>)</w:t>
      </w:r>
      <w:r w:rsidRPr="00274F11">
        <w:t xml:space="preserve"> between 2020 and 2022 with the participation of farmers and other industry members. The AASF has been created to communicate the sustainability status and goals of the Australian agricultural sector to domestic and global communities and markets. The aim is for the AASF to assist in alignment and consistency across existing and emerging frameworks, </w:t>
      </w:r>
      <w:r w:rsidR="00AA2B82" w:rsidRPr="00274F11">
        <w:t>schemes</w:t>
      </w:r>
      <w:r w:rsidRPr="00274F11">
        <w:t xml:space="preserve"> and programs</w:t>
      </w:r>
      <w:r w:rsidR="003451A6" w:rsidRPr="00274F11">
        <w:t>,</w:t>
      </w:r>
      <w:r w:rsidRPr="00274F11">
        <w:t xml:space="preserve"> and to address common issues like access to data.</w:t>
      </w:r>
    </w:p>
    <w:p w14:paraId="4E26D725" w14:textId="776A66A1" w:rsidR="00935995" w:rsidRDefault="00935995" w:rsidP="00935995">
      <w:pPr>
        <w:pStyle w:val="Heading4"/>
        <w:numPr>
          <w:ilvl w:val="0"/>
          <w:numId w:val="0"/>
        </w:numPr>
        <w:ind w:left="964" w:hanging="964"/>
      </w:pPr>
      <w:r>
        <w:t>Priority area for action 11</w:t>
      </w:r>
    </w:p>
    <w:p w14:paraId="0D36DE92" w14:textId="30114057" w:rsidR="00935995" w:rsidRDefault="005F2EE5" w:rsidP="008C0406">
      <w:r w:rsidRPr="005F2EE5">
        <w:t>Promote the importance of agricultural traceability to reach mutually beneficial outcomes with Asia Pacific partners and other countries.</w:t>
      </w:r>
    </w:p>
    <w:p w14:paraId="7250E4B1" w14:textId="5387333B" w:rsidR="007C5F00" w:rsidRDefault="00C864C0" w:rsidP="002C2049">
      <w:pPr>
        <w:spacing w:after="0"/>
        <w:rPr>
          <w:rFonts w:ascii="Calibri" w:hAnsi="Calibri"/>
          <w:b/>
          <w:bCs/>
        </w:rPr>
      </w:pPr>
      <w:r w:rsidRPr="439BE1BE">
        <w:rPr>
          <w:rFonts w:ascii="Calibri" w:hAnsi="Calibri"/>
          <w:b/>
          <w:bCs/>
        </w:rPr>
        <w:t>Australian Nuclear Science and Technology Organisation</w:t>
      </w:r>
      <w:r w:rsidR="00B80DB0">
        <w:rPr>
          <w:rFonts w:ascii="Calibri" w:hAnsi="Calibri"/>
          <w:b/>
          <w:bCs/>
        </w:rPr>
        <w:t xml:space="preserve"> (ANSTO)</w:t>
      </w:r>
    </w:p>
    <w:p w14:paraId="429C7840" w14:textId="4C7DAADF" w:rsidR="00A66C05" w:rsidRPr="00274F11" w:rsidRDefault="00A66C05" w:rsidP="00274F11">
      <w:r w:rsidRPr="00274F11">
        <w:t xml:space="preserve">ANSTO leads a collaborative project through the Forum for Nuclear Cooperation in Asia (FNCA) titled, ‘Combating Food Fraud using Nuclear Technology’ which involves </w:t>
      </w:r>
      <w:r w:rsidR="00E868DB" w:rsidRPr="00274F11">
        <w:t>8</w:t>
      </w:r>
      <w:r w:rsidRPr="00274F11">
        <w:t xml:space="preserve"> countries across the region. The major objectives of this project are to establish a data-driven provenance technology platform to support Australian trade and biosecurity measures among Asia-Pacific countries. Furthermore, ANSTO has a long-standing relationship with the </w:t>
      </w:r>
      <w:r w:rsidR="00C864C0" w:rsidRPr="00274F11">
        <w:t>Australian Centre for International Agricultural Research (</w:t>
      </w:r>
      <w:r w:rsidRPr="00274F11">
        <w:t>ACIAR</w:t>
      </w:r>
      <w:r w:rsidR="00C864C0" w:rsidRPr="00274F11">
        <w:t>)</w:t>
      </w:r>
      <w:r w:rsidRPr="00274F11">
        <w:t>, the University of N</w:t>
      </w:r>
      <w:r w:rsidR="003451A6" w:rsidRPr="00274F11">
        <w:t xml:space="preserve">ew </w:t>
      </w:r>
      <w:r w:rsidRPr="00274F11">
        <w:t>S</w:t>
      </w:r>
      <w:r w:rsidR="003451A6" w:rsidRPr="00274F11">
        <w:t xml:space="preserve">outh </w:t>
      </w:r>
      <w:r w:rsidRPr="00274F11">
        <w:t>W</w:t>
      </w:r>
      <w:r w:rsidR="003451A6" w:rsidRPr="00274F11">
        <w:t>ales</w:t>
      </w:r>
      <w:r w:rsidRPr="00274F11">
        <w:t xml:space="preserve"> and the National Fisheries Authority</w:t>
      </w:r>
      <w:r w:rsidR="008F30E5" w:rsidRPr="00274F11">
        <w:t xml:space="preserve"> (NFA)</w:t>
      </w:r>
      <w:r w:rsidRPr="00274F11">
        <w:t xml:space="preserve"> in </w:t>
      </w:r>
      <w:r w:rsidR="00C770CB">
        <w:t>Papua New Guinea (</w:t>
      </w:r>
      <w:r w:rsidRPr="00274F11">
        <w:t>PNG</w:t>
      </w:r>
      <w:r w:rsidR="00C770CB">
        <w:t>)</w:t>
      </w:r>
      <w:r w:rsidRPr="00274F11">
        <w:t xml:space="preserve"> to develop scientific capacity of PNG through aquaculture research. A new</w:t>
      </w:r>
      <w:r w:rsidR="00BF61F2" w:rsidRPr="00274F11">
        <w:t xml:space="preserve"> aquaculture research</w:t>
      </w:r>
      <w:r w:rsidRPr="00274F11">
        <w:t xml:space="preserve"> project approved by ACIAR began in </w:t>
      </w:r>
      <w:r w:rsidR="00BF61F2" w:rsidRPr="00274F11">
        <w:t>January 2024</w:t>
      </w:r>
      <w:r w:rsidRPr="00274F11">
        <w:t xml:space="preserve"> that includes </w:t>
      </w:r>
      <w:r w:rsidR="00BF61F2" w:rsidRPr="00274F11">
        <w:t xml:space="preserve">the capacity </w:t>
      </w:r>
      <w:r w:rsidR="00BF61F2" w:rsidRPr="00274F11">
        <w:lastRenderedPageBreak/>
        <w:t>building of NFA on food safety assessment and</w:t>
      </w:r>
      <w:r w:rsidRPr="00274F11">
        <w:t xml:space="preserve"> traceability</w:t>
      </w:r>
      <w:r w:rsidR="00BF61F2" w:rsidRPr="00274F11">
        <w:t xml:space="preserve"> which are important for NFA</w:t>
      </w:r>
      <w:r w:rsidR="008F30E5" w:rsidRPr="00274F11">
        <w:t>’s participation in the fisheries export and the supply of safe products for local consumption.</w:t>
      </w:r>
    </w:p>
    <w:p w14:paraId="5DA79C80" w14:textId="259C71B0" w:rsidR="00A66C05" w:rsidRDefault="00A66C05" w:rsidP="00A66C05">
      <w:pPr>
        <w:pStyle w:val="Heading5"/>
      </w:pPr>
      <w:r w:rsidRPr="0000581B">
        <w:t>Australian Centre for International Agricultural Research</w:t>
      </w:r>
      <w:r w:rsidR="00C770CB">
        <w:t xml:space="preserve"> (ACIAR)</w:t>
      </w:r>
    </w:p>
    <w:p w14:paraId="022BB76A" w14:textId="3CCC82A3" w:rsidR="00A66C05" w:rsidRDefault="00A66C05" w:rsidP="00A66C05">
      <w:r w:rsidRPr="003236E8">
        <w:t>ACIAR</w:t>
      </w:r>
      <w:r w:rsidR="00CA2225">
        <w:t xml:space="preserve"> </w:t>
      </w:r>
      <w:r w:rsidRPr="003236E8">
        <w:t>works with international partners to foster and implement global research collaborations that support strategic development in agriculture. By leveraging such partnerships Australia can continue to influence and promote more productive and sustainable agricultural systems for the benefit of Asia-Pacific neighbours.</w:t>
      </w:r>
    </w:p>
    <w:p w14:paraId="1C8F4E07" w14:textId="77777777" w:rsidR="00C770CB" w:rsidRPr="00597E55" w:rsidRDefault="00C770CB" w:rsidP="00C770CB">
      <w:pPr>
        <w:pStyle w:val="Heading5"/>
        <w:rPr>
          <w:lang w:eastAsia="ja-JP"/>
        </w:rPr>
      </w:pPr>
      <w:r>
        <w:rPr>
          <w:lang w:eastAsia="ja-JP"/>
        </w:rPr>
        <w:t>Department of Agriculture, Fisheries and Forestry (</w:t>
      </w:r>
      <w:r w:rsidRPr="00F82F62">
        <w:rPr>
          <w:lang w:eastAsia="ja-JP"/>
        </w:rPr>
        <w:t>DAFF</w:t>
      </w:r>
      <w:r>
        <w:rPr>
          <w:lang w:eastAsia="ja-JP"/>
        </w:rPr>
        <w:t>)</w:t>
      </w:r>
    </w:p>
    <w:p w14:paraId="6B645D6D" w14:textId="27D8C248" w:rsidR="00896EB6" w:rsidRPr="00274F11" w:rsidRDefault="00896EB6" w:rsidP="00274F11">
      <w:r w:rsidRPr="00274F11">
        <w:t xml:space="preserve">Trade and International Division is responsible for improving international market access for Australian primary producers. It works through bilateral, </w:t>
      </w:r>
      <w:r w:rsidR="00AA2B82" w:rsidRPr="00274F11">
        <w:t>regional,</w:t>
      </w:r>
      <w:r w:rsidRPr="00274F11">
        <w:t xml:space="preserve"> and multilateral engagement to help enhance Australia’s trade opportunities. The division also includes agriculture counsellors based around the world in key trade locations.</w:t>
      </w:r>
    </w:p>
    <w:p w14:paraId="3B9C5691" w14:textId="1BB55F8C" w:rsidR="00B01E56" w:rsidRDefault="00B01E56" w:rsidP="00B01E56">
      <w:pPr>
        <w:pStyle w:val="Heading5"/>
      </w:pPr>
      <w:r w:rsidRPr="002E5F05">
        <w:t>Department of Foreign Affairs and Trade</w:t>
      </w:r>
      <w:r w:rsidR="003B74F1">
        <w:t xml:space="preserve"> (DFAT)</w:t>
      </w:r>
    </w:p>
    <w:p w14:paraId="77B1CAA6" w14:textId="03E35021" w:rsidR="00B01E56" w:rsidRDefault="00B01E56" w:rsidP="00B01E56">
      <w:r w:rsidRPr="00AE61BF">
        <w:t>DFAT has an agricultural development section focusing on agricultural development in the Indo-Pacific.</w:t>
      </w:r>
    </w:p>
    <w:p w14:paraId="0D20A0D8" w14:textId="3BCDA4E3" w:rsidR="00AE61BF" w:rsidRDefault="00AE61BF" w:rsidP="00AE61BF">
      <w:pPr>
        <w:pStyle w:val="Heading5"/>
      </w:pPr>
      <w:r>
        <w:t>Export Council of Australia</w:t>
      </w:r>
    </w:p>
    <w:p w14:paraId="7152DAFF" w14:textId="77777777" w:rsidR="0047413F" w:rsidRDefault="008355B3" w:rsidP="00AE61BF">
      <w:pPr>
        <w:sectPr w:rsidR="0047413F" w:rsidSect="005C7E44">
          <w:pgSz w:w="11906" w:h="16838"/>
          <w:pgMar w:top="1418" w:right="1418" w:bottom="1418" w:left="1418" w:header="567" w:footer="283" w:gutter="0"/>
          <w:cols w:space="708"/>
          <w:docGrid w:linePitch="360"/>
        </w:sectPr>
      </w:pPr>
      <w:r w:rsidRPr="00F82F62">
        <w:t>DAFF has awarded</w:t>
      </w:r>
      <w:r w:rsidRPr="008355B3">
        <w:t xml:space="preserve"> a grant to the Export Council of Australia to provide international trading partners with awareness and understanding of Australia’s initiatives, goals and practices in agricultural traceability and encourage alignment of their traceability efforts with Australia.</w:t>
      </w:r>
    </w:p>
    <w:p w14:paraId="2BD9E997" w14:textId="4AC43831" w:rsidR="005E6952" w:rsidRDefault="005E6952" w:rsidP="00855168">
      <w:pPr>
        <w:pStyle w:val="Heading2"/>
        <w:numPr>
          <w:ilvl w:val="0"/>
          <w:numId w:val="0"/>
        </w:numPr>
        <w:ind w:left="720" w:hanging="720"/>
      </w:pPr>
      <w:bookmarkStart w:id="90" w:name="_Appendix_B:_Tactical"/>
      <w:bookmarkStart w:id="91" w:name="_Toc181093725"/>
      <w:bookmarkEnd w:id="90"/>
      <w:r>
        <w:lastRenderedPageBreak/>
        <w:t xml:space="preserve">Appendix B: Tactical </w:t>
      </w:r>
      <w:r w:rsidR="002A2C4B">
        <w:t>m</w:t>
      </w:r>
      <w:r>
        <w:t xml:space="preserve">easures </w:t>
      </w:r>
      <w:r w:rsidR="002A2C4B">
        <w:t>r</w:t>
      </w:r>
      <w:r>
        <w:t xml:space="preserve">eporting </w:t>
      </w:r>
      <w:r w:rsidR="002A2C4B">
        <w:t>t</w:t>
      </w:r>
      <w:r>
        <w:t>emplate</w:t>
      </w:r>
      <w:bookmarkEnd w:id="91"/>
    </w:p>
    <w:p w14:paraId="61E3016C" w14:textId="1D349C58" w:rsidR="005E6952" w:rsidRDefault="005E6952" w:rsidP="00392933">
      <w:r>
        <w:t xml:space="preserve">This template is to track key activity delivery on a </w:t>
      </w:r>
      <w:r w:rsidR="00A43BE0">
        <w:t>6</w:t>
      </w:r>
      <w:r>
        <w:t xml:space="preserve">-monthly basis, providing a snapshot to the </w:t>
      </w:r>
      <w:r w:rsidR="00F8071D" w:rsidRPr="00855168">
        <w:rPr>
          <w:rStyle w:val="Strong"/>
          <w:b w:val="0"/>
          <w:bCs w:val="0"/>
        </w:rPr>
        <w:t xml:space="preserve">Australian Agricultural Traceability Alliance </w:t>
      </w:r>
      <w:r w:rsidR="00F8071D">
        <w:rPr>
          <w:rStyle w:val="Strong"/>
          <w:b w:val="0"/>
          <w:bCs w:val="0"/>
        </w:rPr>
        <w:t>(</w:t>
      </w:r>
      <w:r>
        <w:t>AATA</w:t>
      </w:r>
      <w:r w:rsidR="00F8071D">
        <w:t>)</w:t>
      </w:r>
      <w:r>
        <w:t xml:space="preserve"> on the progress of implementation. It is not expected to replace appropriate project planning</w:t>
      </w:r>
      <w:r w:rsidR="005D7669">
        <w:t xml:space="preserve"> and</w:t>
      </w:r>
      <w:r>
        <w:t xml:space="preserve"> governance arrangements for delivery of each of the key activities. This is a living schedule and will be subject to change from time to time.</w:t>
      </w:r>
    </w:p>
    <w:p w14:paraId="5CBA7595" w14:textId="065EA0E8" w:rsidR="005E6952" w:rsidRDefault="005E6952" w:rsidP="00396FF3">
      <w:pPr>
        <w:pStyle w:val="Heading3"/>
        <w:numPr>
          <w:ilvl w:val="0"/>
          <w:numId w:val="0"/>
        </w:numPr>
        <w:ind w:left="964" w:hanging="964"/>
      </w:pPr>
      <w:bookmarkStart w:id="92" w:name="_Toc181093726"/>
      <w:r>
        <w:t>Instructions</w:t>
      </w:r>
      <w:bookmarkEnd w:id="92"/>
    </w:p>
    <w:p w14:paraId="783DBDCD" w14:textId="774F9BF3" w:rsidR="005E6952" w:rsidRPr="00274F11" w:rsidRDefault="005E6952" w:rsidP="00396FF3">
      <w:pPr>
        <w:pStyle w:val="ListBullet"/>
      </w:pPr>
      <w:r w:rsidRPr="00274F11">
        <w:t xml:space="preserve">Determine status of the </w:t>
      </w:r>
      <w:r w:rsidR="00A51AB5" w:rsidRPr="00274F11">
        <w:t>k</w:t>
      </w:r>
      <w:r w:rsidRPr="00274F11">
        <w:t xml:space="preserve">ey </w:t>
      </w:r>
      <w:r w:rsidR="00A51AB5" w:rsidRPr="00274F11">
        <w:t>a</w:t>
      </w:r>
      <w:r w:rsidRPr="00274F11">
        <w:t>ctivity</w:t>
      </w:r>
      <w:r w:rsidR="0049747E">
        <w:t>:</w:t>
      </w:r>
    </w:p>
    <w:p w14:paraId="73A75828" w14:textId="0E5851A6" w:rsidR="005E6952" w:rsidRDefault="005E6952" w:rsidP="00396FF3">
      <w:pPr>
        <w:pStyle w:val="ListBullet2"/>
      </w:pPr>
      <w:r>
        <w:t>Green – completed</w:t>
      </w:r>
      <w:r w:rsidR="00396FF3">
        <w:t xml:space="preserve"> </w:t>
      </w:r>
      <w:r w:rsidR="00B73600">
        <w:t>or</w:t>
      </w:r>
      <w:r>
        <w:t xml:space="preserve"> on track</w:t>
      </w:r>
    </w:p>
    <w:p w14:paraId="75EDEBF1" w14:textId="77777777" w:rsidR="005E6952" w:rsidRDefault="005E6952" w:rsidP="00396FF3">
      <w:pPr>
        <w:pStyle w:val="ListBullet2"/>
      </w:pPr>
      <w:r>
        <w:t>Amber – requires monitoring, needs support</w:t>
      </w:r>
    </w:p>
    <w:p w14:paraId="43816EAB" w14:textId="1532E065" w:rsidR="005E6952" w:rsidRDefault="005E6952" w:rsidP="00396FF3">
      <w:pPr>
        <w:pStyle w:val="ListBullet2"/>
      </w:pPr>
      <w:r>
        <w:t>Red – unsuccessful</w:t>
      </w:r>
      <w:r w:rsidR="0049747E">
        <w:t>.</w:t>
      </w:r>
    </w:p>
    <w:p w14:paraId="7E20BAD8" w14:textId="0020E2CE" w:rsidR="005E6952" w:rsidRPr="00274F11" w:rsidRDefault="005E6952" w:rsidP="005825BA">
      <w:pPr>
        <w:pStyle w:val="ListBullet"/>
      </w:pPr>
      <w:r w:rsidRPr="00274F11">
        <w:t>Include status from the last reporting period to assist analysis over time</w:t>
      </w:r>
      <w:r w:rsidR="0049747E">
        <w:t>.</w:t>
      </w:r>
    </w:p>
    <w:p w14:paraId="2B19D150" w14:textId="5F0810A2" w:rsidR="00B4204F" w:rsidRPr="00274F11" w:rsidRDefault="005E6952" w:rsidP="005825BA">
      <w:pPr>
        <w:pStyle w:val="ListBullet"/>
      </w:pPr>
      <w:r w:rsidRPr="00274F11">
        <w:t>Summarise key risks and mitigation measures.</w:t>
      </w:r>
    </w:p>
    <w:p w14:paraId="09DA6258" w14:textId="081D0562" w:rsidR="00274F11" w:rsidRDefault="00274F11" w:rsidP="00274F11">
      <w:r>
        <w:t>When determining the status of the key activity, consider:</w:t>
      </w:r>
    </w:p>
    <w:p w14:paraId="27882659" w14:textId="77777777" w:rsidR="00274F11" w:rsidRDefault="00274F11" w:rsidP="00274F11">
      <w:pPr>
        <w:pStyle w:val="ListBullet"/>
      </w:pPr>
      <w:r>
        <w:t>key activity program and schedule adherence</w:t>
      </w:r>
    </w:p>
    <w:p w14:paraId="2D33FA93" w14:textId="77777777" w:rsidR="00274F11" w:rsidRDefault="00274F11" w:rsidP="00274F11">
      <w:pPr>
        <w:pStyle w:val="ListBullet"/>
      </w:pPr>
      <w:r>
        <w:t>budget and cost management</w:t>
      </w:r>
    </w:p>
    <w:p w14:paraId="3E20B5DD" w14:textId="77777777" w:rsidR="00274F11" w:rsidRDefault="00274F11" w:rsidP="00274F11">
      <w:pPr>
        <w:pStyle w:val="ListBullet"/>
      </w:pPr>
      <w:r>
        <w:t>scope management</w:t>
      </w:r>
    </w:p>
    <w:p w14:paraId="07EDBEAC" w14:textId="66051D30" w:rsidR="00274F11" w:rsidRDefault="00274F11" w:rsidP="00274F11">
      <w:pPr>
        <w:pStyle w:val="ListBullet"/>
      </w:pPr>
      <w:r>
        <w:t>resource planning and utilisation</w:t>
      </w:r>
    </w:p>
    <w:p w14:paraId="60A72D00" w14:textId="7F9B9107" w:rsidR="00274F11" w:rsidRPr="00274F11" w:rsidRDefault="00274F11" w:rsidP="005825BA">
      <w:pPr>
        <w:pStyle w:val="ListBullet"/>
      </w:pPr>
      <w:r>
        <w:t>risk management.</w:t>
      </w:r>
    </w:p>
    <w:p w14:paraId="53730106" w14:textId="77777777" w:rsidR="00B4204F" w:rsidRDefault="00B4204F">
      <w:pPr>
        <w:spacing w:after="0" w:line="240" w:lineRule="auto"/>
      </w:pPr>
      <w:r>
        <w:br w:type="page"/>
      </w:r>
    </w:p>
    <w:p w14:paraId="2FA4605A" w14:textId="62B377C7" w:rsidR="006D32E7" w:rsidRDefault="001E19C0" w:rsidP="001E19C0">
      <w:pPr>
        <w:pStyle w:val="Caption"/>
      </w:pPr>
      <w:bookmarkStart w:id="93" w:name="_Toc181093737"/>
      <w:r>
        <w:lastRenderedPageBreak/>
        <w:t>Table B</w:t>
      </w:r>
      <w:r>
        <w:fldChar w:fldCharType="begin"/>
      </w:r>
      <w:r>
        <w:instrText xml:space="preserve"> SEQ Table_B \* ARABIC </w:instrText>
      </w:r>
      <w:r>
        <w:fldChar w:fldCharType="separate"/>
      </w:r>
      <w:r w:rsidR="004164A5">
        <w:rPr>
          <w:noProof/>
        </w:rPr>
        <w:t>1</w:t>
      </w:r>
      <w:r>
        <w:fldChar w:fldCharType="end"/>
      </w:r>
      <w:r w:rsidR="00AF55EC">
        <w:t xml:space="preserve"> </w:t>
      </w:r>
      <w:r w:rsidR="006D32E7" w:rsidRPr="00DF2D8A">
        <w:t>Pressing Challenge 1: Alignment of frameworks and data standards to maximise traceability system innovation, security and interoperability, including streamlined regulation</w:t>
      </w:r>
      <w:bookmarkEnd w:id="93"/>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178"/>
        <w:gridCol w:w="3310"/>
        <w:gridCol w:w="1540"/>
        <w:gridCol w:w="2465"/>
        <w:gridCol w:w="1984"/>
        <w:gridCol w:w="2515"/>
      </w:tblGrid>
      <w:tr w:rsidR="00E63B38" w14:paraId="6543CA23" w14:textId="77777777" w:rsidTr="005825BA">
        <w:trPr>
          <w:cantSplit/>
          <w:tblHeader/>
        </w:trPr>
        <w:tc>
          <w:tcPr>
            <w:tcW w:w="2178" w:type="dxa"/>
          </w:tcPr>
          <w:p w14:paraId="75F30782" w14:textId="043EE04F" w:rsidR="00451615" w:rsidRPr="005825BA" w:rsidRDefault="00451615" w:rsidP="005825BA">
            <w:pPr>
              <w:pStyle w:val="TableHeading"/>
              <w:rPr>
                <w:b w:val="0"/>
              </w:rPr>
            </w:pPr>
            <w:bookmarkStart w:id="94" w:name="Table_8"/>
            <w:r w:rsidRPr="005825BA">
              <w:t xml:space="preserve">Priority </w:t>
            </w:r>
            <w:r w:rsidR="00E63B38">
              <w:t>a</w:t>
            </w:r>
            <w:r w:rsidRPr="005825BA">
              <w:t xml:space="preserve">reas for </w:t>
            </w:r>
            <w:r w:rsidR="00E63B38">
              <w:t>a</w:t>
            </w:r>
            <w:r w:rsidRPr="005825BA">
              <w:t>ction</w:t>
            </w:r>
          </w:p>
        </w:tc>
        <w:tc>
          <w:tcPr>
            <w:tcW w:w="3310" w:type="dxa"/>
          </w:tcPr>
          <w:p w14:paraId="0773F14E" w14:textId="7B2FE3E1" w:rsidR="00451615" w:rsidRPr="005825BA" w:rsidRDefault="00451615" w:rsidP="005825BA">
            <w:pPr>
              <w:pStyle w:val="TableHeading"/>
              <w:rPr>
                <w:b w:val="0"/>
              </w:rPr>
            </w:pPr>
            <w:r w:rsidRPr="005825BA">
              <w:t xml:space="preserve">Key </w:t>
            </w:r>
            <w:r w:rsidR="00E63B38">
              <w:t>a</w:t>
            </w:r>
            <w:r w:rsidRPr="005825BA">
              <w:t>ctivity</w:t>
            </w:r>
          </w:p>
        </w:tc>
        <w:tc>
          <w:tcPr>
            <w:tcW w:w="1540" w:type="dxa"/>
          </w:tcPr>
          <w:p w14:paraId="05FCE02E" w14:textId="77461CE1" w:rsidR="00451615" w:rsidRPr="005825BA" w:rsidRDefault="00451615" w:rsidP="005825BA">
            <w:pPr>
              <w:pStyle w:val="TableHeading"/>
              <w:rPr>
                <w:b w:val="0"/>
              </w:rPr>
            </w:pPr>
            <w:r w:rsidRPr="005825BA">
              <w:t xml:space="preserve">Timeframe for </w:t>
            </w:r>
            <w:r w:rsidR="00E63B38">
              <w:t>c</w:t>
            </w:r>
            <w:r w:rsidRPr="005825BA">
              <w:t>ompletion</w:t>
            </w:r>
          </w:p>
        </w:tc>
        <w:tc>
          <w:tcPr>
            <w:tcW w:w="2465" w:type="dxa"/>
          </w:tcPr>
          <w:p w14:paraId="513109F2" w14:textId="77777777" w:rsidR="00451615" w:rsidRPr="005825BA" w:rsidRDefault="00451615" w:rsidP="005825BA">
            <w:pPr>
              <w:pStyle w:val="TableHeading"/>
              <w:rPr>
                <w:b w:val="0"/>
              </w:rPr>
            </w:pPr>
            <w:r w:rsidRPr="005825BA">
              <w:t>Status</w:t>
            </w:r>
          </w:p>
          <w:p w14:paraId="13F945E5" w14:textId="77777777" w:rsidR="00451615" w:rsidRPr="005825BA" w:rsidRDefault="00451615" w:rsidP="005825BA">
            <w:pPr>
              <w:pStyle w:val="TableHeading"/>
              <w:rPr>
                <w:b w:val="0"/>
              </w:rPr>
            </w:pPr>
            <w:r w:rsidRPr="005825BA">
              <w:t>&lt;date&gt;</w:t>
            </w:r>
          </w:p>
          <w:p w14:paraId="61575C75" w14:textId="0E87739D" w:rsidR="00D120A8" w:rsidRPr="005825BA" w:rsidRDefault="00D120A8" w:rsidP="005825BA">
            <w:pPr>
              <w:pStyle w:val="TableHeading"/>
              <w:rPr>
                <w:b w:val="0"/>
              </w:rPr>
            </w:pPr>
            <w:r w:rsidRPr="005825BA">
              <w:t>e.g. May 2024</w:t>
            </w:r>
          </w:p>
        </w:tc>
        <w:tc>
          <w:tcPr>
            <w:tcW w:w="1984" w:type="dxa"/>
          </w:tcPr>
          <w:p w14:paraId="6F82E2A5" w14:textId="3D93A118" w:rsidR="00451615" w:rsidRPr="005825BA" w:rsidRDefault="00451615" w:rsidP="005825BA">
            <w:pPr>
              <w:pStyle w:val="TableHeading"/>
              <w:rPr>
                <w:b w:val="0"/>
              </w:rPr>
            </w:pPr>
            <w:r w:rsidRPr="005825BA">
              <w:t xml:space="preserve">Status </w:t>
            </w:r>
            <w:r w:rsidR="00E63B38">
              <w:t>l</w:t>
            </w:r>
            <w:r w:rsidRPr="005825BA">
              <w:t xml:space="preserve">ast </w:t>
            </w:r>
            <w:r w:rsidR="00E63B38">
              <w:t>r</w:t>
            </w:r>
            <w:r w:rsidRPr="005825BA">
              <w:t xml:space="preserve">eporting </w:t>
            </w:r>
            <w:r w:rsidR="00E63B38">
              <w:t>p</w:t>
            </w:r>
            <w:r w:rsidRPr="005825BA">
              <w:t>eriod</w:t>
            </w:r>
          </w:p>
          <w:p w14:paraId="1DC7502F" w14:textId="77777777" w:rsidR="00451615" w:rsidRPr="005825BA" w:rsidRDefault="00451615" w:rsidP="005825BA">
            <w:pPr>
              <w:pStyle w:val="TableHeading"/>
              <w:rPr>
                <w:b w:val="0"/>
              </w:rPr>
            </w:pPr>
            <w:r w:rsidRPr="005825BA">
              <w:t>&lt;date&gt;</w:t>
            </w:r>
          </w:p>
          <w:p w14:paraId="0B3DD499" w14:textId="70DE4E02" w:rsidR="00D120A8" w:rsidRPr="005825BA" w:rsidRDefault="00D120A8" w:rsidP="005825BA">
            <w:pPr>
              <w:pStyle w:val="TableHeading"/>
              <w:rPr>
                <w:b w:val="0"/>
              </w:rPr>
            </w:pPr>
            <w:r w:rsidRPr="005825BA">
              <w:t xml:space="preserve">e.g. </w:t>
            </w:r>
            <w:r w:rsidR="00F02C36" w:rsidRPr="005825BA">
              <w:t>November</w:t>
            </w:r>
            <w:r w:rsidRPr="005825BA">
              <w:t xml:space="preserve"> 202</w:t>
            </w:r>
            <w:r w:rsidR="00F02C36" w:rsidRPr="005825BA">
              <w:t>3</w:t>
            </w:r>
          </w:p>
        </w:tc>
        <w:tc>
          <w:tcPr>
            <w:tcW w:w="2515" w:type="dxa"/>
          </w:tcPr>
          <w:p w14:paraId="5E11A069" w14:textId="7FEAE5BC" w:rsidR="00451615" w:rsidRPr="005825BA" w:rsidRDefault="00451615" w:rsidP="005825BA">
            <w:pPr>
              <w:pStyle w:val="TableHeading"/>
              <w:rPr>
                <w:b w:val="0"/>
              </w:rPr>
            </w:pPr>
            <w:r w:rsidRPr="005825BA">
              <w:t xml:space="preserve">Key </w:t>
            </w:r>
            <w:r w:rsidR="00E63B38">
              <w:t>r</w:t>
            </w:r>
            <w:r w:rsidRPr="005825BA">
              <w:t xml:space="preserve">isks and </w:t>
            </w:r>
            <w:r w:rsidR="00E63B38">
              <w:t>m</w:t>
            </w:r>
            <w:r w:rsidRPr="005825BA">
              <w:t xml:space="preserve">itigation </w:t>
            </w:r>
            <w:r w:rsidR="00E63B38">
              <w:t>m</w:t>
            </w:r>
            <w:r w:rsidRPr="005825BA">
              <w:t>easures</w:t>
            </w:r>
          </w:p>
        </w:tc>
      </w:tr>
      <w:tr w:rsidR="00E63B38" w14:paraId="30EE1610" w14:textId="77777777" w:rsidTr="001E19C0">
        <w:trPr>
          <w:cantSplit/>
        </w:trPr>
        <w:tc>
          <w:tcPr>
            <w:tcW w:w="2178" w:type="dxa"/>
            <w:vMerge w:val="restart"/>
          </w:tcPr>
          <w:p w14:paraId="74AE936D" w14:textId="77777777" w:rsidR="00451615" w:rsidRPr="00E63B38" w:rsidRDefault="00451615" w:rsidP="005825BA">
            <w:pPr>
              <w:pStyle w:val="Tablenumberedlist"/>
              <w:numPr>
                <w:ilvl w:val="0"/>
                <w:numId w:val="42"/>
              </w:numPr>
            </w:pPr>
            <w:r w:rsidRPr="00E63B38">
              <w:t>Identify and influence national and international traceability data standards, classifications and assurance model that can be used to support a consistent approach to agricultural traceability.</w:t>
            </w:r>
          </w:p>
        </w:tc>
        <w:tc>
          <w:tcPr>
            <w:tcW w:w="3310" w:type="dxa"/>
          </w:tcPr>
          <w:p w14:paraId="685AC052" w14:textId="4D409BB1" w:rsidR="00451615" w:rsidRPr="00E63B38" w:rsidRDefault="00451615" w:rsidP="005825BA">
            <w:pPr>
              <w:pStyle w:val="Tablenumberedlist2"/>
            </w:pPr>
            <w:r w:rsidRPr="00E63B38">
              <w:t>Establish multidisciplinary working group(s) to coordinate and contribute towards overarching data standards, interoperability and data integrity and privacy frameworks (including who owns the data along the supply chain and gives permission</w:t>
            </w:r>
            <w:r w:rsidR="007A01D0">
              <w:t>)</w:t>
            </w:r>
            <w:r w:rsidR="00E63B38">
              <w:t>.</w:t>
            </w:r>
          </w:p>
        </w:tc>
        <w:tc>
          <w:tcPr>
            <w:tcW w:w="1540" w:type="dxa"/>
          </w:tcPr>
          <w:p w14:paraId="7C90F036" w14:textId="77777777" w:rsidR="00451615" w:rsidRDefault="00451615" w:rsidP="005825BA">
            <w:pPr>
              <w:pStyle w:val="TableText"/>
            </w:pPr>
            <w:r>
              <w:t>Completed</w:t>
            </w:r>
          </w:p>
        </w:tc>
        <w:tc>
          <w:tcPr>
            <w:tcW w:w="2465" w:type="dxa"/>
            <w:shd w:val="clear" w:color="auto" w:fill="EAF1DD" w:themeFill="accent3" w:themeFillTint="33"/>
          </w:tcPr>
          <w:p w14:paraId="5F5C536F" w14:textId="4404483D" w:rsidR="00451615" w:rsidRDefault="007220A2" w:rsidP="005825BA">
            <w:pPr>
              <w:pStyle w:val="TableText"/>
            </w:pPr>
            <w:r>
              <w:t>Completed or on track</w:t>
            </w:r>
          </w:p>
        </w:tc>
        <w:tc>
          <w:tcPr>
            <w:tcW w:w="1984" w:type="dxa"/>
          </w:tcPr>
          <w:p w14:paraId="73F9A110" w14:textId="0C4C4577" w:rsidR="00451615" w:rsidRDefault="00DE2A39" w:rsidP="005825BA">
            <w:pPr>
              <w:pStyle w:val="TableText"/>
            </w:pPr>
            <w:r>
              <w:t>–</w:t>
            </w:r>
          </w:p>
        </w:tc>
        <w:tc>
          <w:tcPr>
            <w:tcW w:w="2515" w:type="dxa"/>
          </w:tcPr>
          <w:p w14:paraId="4AA4D78D" w14:textId="071C939C" w:rsidR="00451615" w:rsidRDefault="00DE2A39" w:rsidP="005825BA">
            <w:pPr>
              <w:pStyle w:val="TableText"/>
            </w:pPr>
            <w:r>
              <w:t>–</w:t>
            </w:r>
          </w:p>
        </w:tc>
      </w:tr>
      <w:tr w:rsidR="00E63B38" w14:paraId="6E46ECB7" w14:textId="77777777" w:rsidTr="001E19C0">
        <w:trPr>
          <w:cantSplit/>
        </w:trPr>
        <w:tc>
          <w:tcPr>
            <w:tcW w:w="2178" w:type="dxa"/>
            <w:vMerge/>
          </w:tcPr>
          <w:p w14:paraId="38D1357C" w14:textId="77777777" w:rsidR="00451615" w:rsidRPr="00E63B38" w:rsidRDefault="00451615" w:rsidP="00E63B38"/>
        </w:tc>
        <w:tc>
          <w:tcPr>
            <w:tcW w:w="3310" w:type="dxa"/>
          </w:tcPr>
          <w:p w14:paraId="4CFDAF70" w14:textId="7C76C186" w:rsidR="00451615" w:rsidRPr="00E63B38" w:rsidRDefault="00451615" w:rsidP="005825BA">
            <w:pPr>
              <w:pStyle w:val="Tablenumberedlist2"/>
            </w:pPr>
            <w:r w:rsidRPr="00E63B38">
              <w:t xml:space="preserve">Implement proof of concepts for data-enabled traceability systems to support the fair distribution of value-added opportunities through </w:t>
            </w:r>
            <w:proofErr w:type="spellStart"/>
            <w:r w:rsidRPr="00E63B38">
              <w:t>agr</w:t>
            </w:r>
            <w:r w:rsidR="007A01D0">
              <w:t>i</w:t>
            </w:r>
            <w:proofErr w:type="spellEnd"/>
            <w:r w:rsidRPr="00E63B38">
              <w:t>-supply chains.</w:t>
            </w:r>
          </w:p>
        </w:tc>
        <w:tc>
          <w:tcPr>
            <w:tcW w:w="1540" w:type="dxa"/>
          </w:tcPr>
          <w:p w14:paraId="3B4029EA" w14:textId="455CD79C" w:rsidR="00451615" w:rsidRDefault="00451615" w:rsidP="005825BA">
            <w:pPr>
              <w:pStyle w:val="TableText"/>
            </w:pPr>
            <w:r w:rsidRPr="003B74F1">
              <w:t>June 202</w:t>
            </w:r>
            <w:r w:rsidR="003436B0" w:rsidRPr="003B74F1">
              <w:t>5</w:t>
            </w:r>
          </w:p>
        </w:tc>
        <w:tc>
          <w:tcPr>
            <w:tcW w:w="2465" w:type="dxa"/>
            <w:shd w:val="clear" w:color="auto" w:fill="FFFFCC"/>
          </w:tcPr>
          <w:p w14:paraId="2794C1C3" w14:textId="3ECF1402" w:rsidR="00451615" w:rsidRDefault="007220A2" w:rsidP="005825BA">
            <w:pPr>
              <w:pStyle w:val="TableText"/>
            </w:pPr>
            <w:r>
              <w:t>Requires monitoring, needs support</w:t>
            </w:r>
          </w:p>
        </w:tc>
        <w:tc>
          <w:tcPr>
            <w:tcW w:w="1984" w:type="dxa"/>
          </w:tcPr>
          <w:p w14:paraId="10DA21D2" w14:textId="6E578E54" w:rsidR="00451615" w:rsidRDefault="00DE2A39" w:rsidP="005825BA">
            <w:pPr>
              <w:pStyle w:val="TableText"/>
            </w:pPr>
            <w:r>
              <w:t>–</w:t>
            </w:r>
          </w:p>
        </w:tc>
        <w:tc>
          <w:tcPr>
            <w:tcW w:w="2515" w:type="dxa"/>
          </w:tcPr>
          <w:p w14:paraId="1B502FD0" w14:textId="2FFC115F" w:rsidR="00451615" w:rsidRDefault="00DE2A39" w:rsidP="005825BA">
            <w:pPr>
              <w:pStyle w:val="TableText"/>
            </w:pPr>
            <w:r>
              <w:t>–</w:t>
            </w:r>
          </w:p>
        </w:tc>
      </w:tr>
      <w:tr w:rsidR="00E63B38" w14:paraId="555F8164" w14:textId="77777777" w:rsidTr="001E19C0">
        <w:trPr>
          <w:cantSplit/>
        </w:trPr>
        <w:tc>
          <w:tcPr>
            <w:tcW w:w="2178" w:type="dxa"/>
            <w:vMerge/>
          </w:tcPr>
          <w:p w14:paraId="31F4247D" w14:textId="77777777" w:rsidR="00451615" w:rsidRPr="00E63B38" w:rsidRDefault="00451615" w:rsidP="00E63B38"/>
        </w:tc>
        <w:tc>
          <w:tcPr>
            <w:tcW w:w="3310" w:type="dxa"/>
          </w:tcPr>
          <w:p w14:paraId="7E289A8F" w14:textId="77777777" w:rsidR="00451615" w:rsidRPr="00E63B38" w:rsidRDefault="00451615" w:rsidP="005825BA">
            <w:pPr>
              <w:pStyle w:val="Tablenumberedlist2"/>
            </w:pPr>
            <w:r w:rsidRPr="00E63B38">
              <w:t>Create a transition approach for industry adoption such as the development of a common data model.</w:t>
            </w:r>
          </w:p>
        </w:tc>
        <w:tc>
          <w:tcPr>
            <w:tcW w:w="1540" w:type="dxa"/>
          </w:tcPr>
          <w:p w14:paraId="76BE6744" w14:textId="77777777" w:rsidR="00451615" w:rsidRDefault="00451615" w:rsidP="005825BA">
            <w:pPr>
              <w:pStyle w:val="TableText"/>
            </w:pPr>
            <w:r>
              <w:t>December 2024</w:t>
            </w:r>
          </w:p>
        </w:tc>
        <w:tc>
          <w:tcPr>
            <w:tcW w:w="2465" w:type="dxa"/>
            <w:shd w:val="clear" w:color="auto" w:fill="E5B8B7" w:themeFill="accent2" w:themeFillTint="66"/>
          </w:tcPr>
          <w:p w14:paraId="018C9DB5" w14:textId="48BB62AB" w:rsidR="00451615" w:rsidRDefault="007220A2" w:rsidP="005825BA">
            <w:pPr>
              <w:pStyle w:val="TableText"/>
            </w:pPr>
            <w:r>
              <w:t>Unsuccessful</w:t>
            </w:r>
          </w:p>
        </w:tc>
        <w:tc>
          <w:tcPr>
            <w:tcW w:w="1984" w:type="dxa"/>
          </w:tcPr>
          <w:p w14:paraId="0A8AE1EE" w14:textId="74332FDE" w:rsidR="00451615" w:rsidRDefault="00DE2A39" w:rsidP="005825BA">
            <w:pPr>
              <w:pStyle w:val="TableText"/>
            </w:pPr>
            <w:r>
              <w:t>–</w:t>
            </w:r>
          </w:p>
        </w:tc>
        <w:tc>
          <w:tcPr>
            <w:tcW w:w="2515" w:type="dxa"/>
          </w:tcPr>
          <w:p w14:paraId="0D0A0B48" w14:textId="6AC046FD" w:rsidR="00451615" w:rsidRDefault="00DE2A39" w:rsidP="005825BA">
            <w:pPr>
              <w:pStyle w:val="TableText"/>
            </w:pPr>
            <w:r>
              <w:t>–</w:t>
            </w:r>
          </w:p>
        </w:tc>
      </w:tr>
      <w:tr w:rsidR="00E63B38" w14:paraId="2BF87BA4" w14:textId="77777777" w:rsidTr="001E19C0">
        <w:trPr>
          <w:cantSplit/>
        </w:trPr>
        <w:tc>
          <w:tcPr>
            <w:tcW w:w="2178" w:type="dxa"/>
            <w:vMerge/>
          </w:tcPr>
          <w:p w14:paraId="4BF3AC50" w14:textId="77777777" w:rsidR="00451615" w:rsidRPr="00E63B38" w:rsidRDefault="00451615" w:rsidP="00E63B38"/>
        </w:tc>
        <w:tc>
          <w:tcPr>
            <w:tcW w:w="3310" w:type="dxa"/>
          </w:tcPr>
          <w:p w14:paraId="5E264616" w14:textId="77777777" w:rsidR="00451615" w:rsidRPr="00E63B38" w:rsidRDefault="00451615" w:rsidP="005825BA">
            <w:pPr>
              <w:pStyle w:val="Tablenumberedlist2"/>
            </w:pPr>
            <w:r w:rsidRPr="00E63B38">
              <w:t>Support industry through pilot participation to promote the return on investment (ROI) and increased uptake.</w:t>
            </w:r>
          </w:p>
        </w:tc>
        <w:tc>
          <w:tcPr>
            <w:tcW w:w="1540" w:type="dxa"/>
          </w:tcPr>
          <w:p w14:paraId="7D5BAFB3" w14:textId="77777777" w:rsidR="00451615" w:rsidRDefault="00451615" w:rsidP="005825BA">
            <w:pPr>
              <w:pStyle w:val="TableText"/>
            </w:pPr>
            <w:r>
              <w:t>June 2025</w:t>
            </w:r>
          </w:p>
        </w:tc>
        <w:tc>
          <w:tcPr>
            <w:tcW w:w="2465" w:type="dxa"/>
          </w:tcPr>
          <w:p w14:paraId="417073F1" w14:textId="6D70551D" w:rsidR="00451615" w:rsidRDefault="00DE2A39" w:rsidP="00462A23">
            <w:r>
              <w:t>–</w:t>
            </w:r>
          </w:p>
        </w:tc>
        <w:tc>
          <w:tcPr>
            <w:tcW w:w="1984" w:type="dxa"/>
          </w:tcPr>
          <w:p w14:paraId="121CBF97" w14:textId="097E2762" w:rsidR="00451615" w:rsidRDefault="00DE2A39" w:rsidP="005825BA">
            <w:pPr>
              <w:pStyle w:val="TableText"/>
            </w:pPr>
            <w:r>
              <w:t>–</w:t>
            </w:r>
          </w:p>
        </w:tc>
        <w:tc>
          <w:tcPr>
            <w:tcW w:w="2515" w:type="dxa"/>
          </w:tcPr>
          <w:p w14:paraId="73EED1EE" w14:textId="47B9992B" w:rsidR="00451615" w:rsidRDefault="00DE2A39" w:rsidP="005825BA">
            <w:pPr>
              <w:pStyle w:val="TableText"/>
            </w:pPr>
            <w:r>
              <w:t>–</w:t>
            </w:r>
          </w:p>
        </w:tc>
      </w:tr>
      <w:tr w:rsidR="00E63B38" w14:paraId="69DD070B" w14:textId="77777777" w:rsidTr="001E19C0">
        <w:trPr>
          <w:cantSplit/>
        </w:trPr>
        <w:tc>
          <w:tcPr>
            <w:tcW w:w="2178" w:type="dxa"/>
            <w:vMerge/>
          </w:tcPr>
          <w:p w14:paraId="76AC16DF" w14:textId="77777777" w:rsidR="00451615" w:rsidRPr="00E63B38" w:rsidRDefault="00451615" w:rsidP="00E63B38"/>
        </w:tc>
        <w:tc>
          <w:tcPr>
            <w:tcW w:w="3310" w:type="dxa"/>
          </w:tcPr>
          <w:p w14:paraId="42F6501D" w14:textId="77777777" w:rsidR="00451615" w:rsidRPr="00E63B38" w:rsidRDefault="00451615" w:rsidP="005825BA">
            <w:pPr>
              <w:pStyle w:val="Tablenumberedlist2"/>
            </w:pPr>
            <w:r w:rsidRPr="00E63B38">
              <w:t>Achieve long-term adoption amongst industry based on identified leading standards.</w:t>
            </w:r>
          </w:p>
        </w:tc>
        <w:tc>
          <w:tcPr>
            <w:tcW w:w="1540" w:type="dxa"/>
          </w:tcPr>
          <w:p w14:paraId="7E6C3FF9" w14:textId="77777777" w:rsidR="00451615" w:rsidRDefault="00451615" w:rsidP="005825BA">
            <w:pPr>
              <w:pStyle w:val="TableText"/>
            </w:pPr>
            <w:r>
              <w:t>January 2026</w:t>
            </w:r>
          </w:p>
        </w:tc>
        <w:tc>
          <w:tcPr>
            <w:tcW w:w="2465" w:type="dxa"/>
          </w:tcPr>
          <w:p w14:paraId="19DF32B0" w14:textId="3635D3CC" w:rsidR="00451615" w:rsidRDefault="00DE2A39" w:rsidP="00462A23">
            <w:r>
              <w:t>–</w:t>
            </w:r>
          </w:p>
        </w:tc>
        <w:tc>
          <w:tcPr>
            <w:tcW w:w="1984" w:type="dxa"/>
          </w:tcPr>
          <w:p w14:paraId="22A84DE6" w14:textId="4A0B1665" w:rsidR="00451615" w:rsidRDefault="00DE2A39" w:rsidP="005825BA">
            <w:pPr>
              <w:pStyle w:val="TableText"/>
            </w:pPr>
            <w:r>
              <w:t>–</w:t>
            </w:r>
          </w:p>
        </w:tc>
        <w:tc>
          <w:tcPr>
            <w:tcW w:w="2515" w:type="dxa"/>
          </w:tcPr>
          <w:p w14:paraId="2DC140BB" w14:textId="26670001" w:rsidR="00451615" w:rsidRDefault="00DE2A39" w:rsidP="005825BA">
            <w:pPr>
              <w:pStyle w:val="TableText"/>
            </w:pPr>
            <w:r>
              <w:t>–</w:t>
            </w:r>
          </w:p>
        </w:tc>
      </w:tr>
      <w:tr w:rsidR="00E63B38" w14:paraId="1CACFA07" w14:textId="77777777" w:rsidTr="001E19C0">
        <w:trPr>
          <w:cantSplit/>
        </w:trPr>
        <w:tc>
          <w:tcPr>
            <w:tcW w:w="2178" w:type="dxa"/>
            <w:vMerge w:val="restart"/>
          </w:tcPr>
          <w:p w14:paraId="5F642B47" w14:textId="77777777" w:rsidR="00451615" w:rsidRPr="00E63B38" w:rsidRDefault="00451615" w:rsidP="005825BA">
            <w:pPr>
              <w:pStyle w:val="Tablenumberedlist"/>
            </w:pPr>
            <w:r w:rsidRPr="00E63B38">
              <w:t>Align processes and technologies to capture and use data for multiple purposes, such as regulators and feedback to farmers.</w:t>
            </w:r>
          </w:p>
        </w:tc>
        <w:tc>
          <w:tcPr>
            <w:tcW w:w="3310" w:type="dxa"/>
          </w:tcPr>
          <w:p w14:paraId="20DD2D6B" w14:textId="77777777" w:rsidR="00451615" w:rsidRPr="00E63B38" w:rsidRDefault="00451615" w:rsidP="005825BA">
            <w:pPr>
              <w:pStyle w:val="Tablenumberedlist2"/>
            </w:pPr>
            <w:r w:rsidRPr="00E63B38">
              <w:t>Undertake national and international maturity assessments and gap analyses of data and technology systems, capabilities, leverage pre-existing maturity assessments and understand legislative requirements.</w:t>
            </w:r>
          </w:p>
        </w:tc>
        <w:tc>
          <w:tcPr>
            <w:tcW w:w="1540" w:type="dxa"/>
          </w:tcPr>
          <w:p w14:paraId="6024278E" w14:textId="77777777" w:rsidR="00451615" w:rsidRDefault="00451615" w:rsidP="005825BA">
            <w:pPr>
              <w:pStyle w:val="TableText"/>
            </w:pPr>
            <w:r>
              <w:t>December 2024</w:t>
            </w:r>
          </w:p>
        </w:tc>
        <w:tc>
          <w:tcPr>
            <w:tcW w:w="2465" w:type="dxa"/>
          </w:tcPr>
          <w:p w14:paraId="660E4993" w14:textId="5877DBA3" w:rsidR="00451615" w:rsidRDefault="00DE2A39" w:rsidP="00462A23">
            <w:r>
              <w:t>–</w:t>
            </w:r>
          </w:p>
        </w:tc>
        <w:tc>
          <w:tcPr>
            <w:tcW w:w="1984" w:type="dxa"/>
          </w:tcPr>
          <w:p w14:paraId="4D29882F" w14:textId="0931DBAD" w:rsidR="00451615" w:rsidRDefault="00DE2A39" w:rsidP="005825BA">
            <w:pPr>
              <w:pStyle w:val="TableText"/>
            </w:pPr>
            <w:r>
              <w:t>–</w:t>
            </w:r>
          </w:p>
        </w:tc>
        <w:tc>
          <w:tcPr>
            <w:tcW w:w="2515" w:type="dxa"/>
          </w:tcPr>
          <w:p w14:paraId="4D5A4F9C" w14:textId="58C53F0F" w:rsidR="00451615" w:rsidRDefault="00DE2A39" w:rsidP="005825BA">
            <w:pPr>
              <w:pStyle w:val="TableText"/>
            </w:pPr>
            <w:r>
              <w:t>–</w:t>
            </w:r>
          </w:p>
        </w:tc>
      </w:tr>
      <w:tr w:rsidR="00E63B38" w14:paraId="4524E44F" w14:textId="77777777" w:rsidTr="001E19C0">
        <w:trPr>
          <w:cantSplit/>
        </w:trPr>
        <w:tc>
          <w:tcPr>
            <w:tcW w:w="2178" w:type="dxa"/>
            <w:vMerge/>
          </w:tcPr>
          <w:p w14:paraId="330096AA" w14:textId="77777777" w:rsidR="00451615" w:rsidRDefault="00451615" w:rsidP="00462A23"/>
        </w:tc>
        <w:tc>
          <w:tcPr>
            <w:tcW w:w="3310" w:type="dxa"/>
          </w:tcPr>
          <w:p w14:paraId="38A0D379" w14:textId="77777777" w:rsidR="00451615" w:rsidRPr="00E63B38" w:rsidRDefault="00451615" w:rsidP="005825BA">
            <w:pPr>
              <w:pStyle w:val="Tablenumberedlist2"/>
            </w:pPr>
            <w:r w:rsidRPr="00E63B38">
              <w:t xml:space="preserve">Encourage industry to work with businesses and producer and processor groups to identify drivers and barriers to the adoption of </w:t>
            </w:r>
            <w:proofErr w:type="gramStart"/>
            <w:r w:rsidRPr="00E63B38">
              <w:t>traceability, and</w:t>
            </w:r>
            <w:proofErr w:type="gramEnd"/>
            <w:r w:rsidRPr="00E63B38">
              <w:t xml:space="preserve"> develop consistent traceability and logistics processes in defined areas.</w:t>
            </w:r>
          </w:p>
        </w:tc>
        <w:tc>
          <w:tcPr>
            <w:tcW w:w="1540" w:type="dxa"/>
          </w:tcPr>
          <w:p w14:paraId="0CDD8906" w14:textId="77777777" w:rsidR="00451615" w:rsidRDefault="00451615" w:rsidP="005825BA">
            <w:pPr>
              <w:pStyle w:val="TableText"/>
            </w:pPr>
            <w:r>
              <w:t>March 2025</w:t>
            </w:r>
          </w:p>
        </w:tc>
        <w:tc>
          <w:tcPr>
            <w:tcW w:w="2465" w:type="dxa"/>
          </w:tcPr>
          <w:p w14:paraId="29DE6A45" w14:textId="2210F9AB" w:rsidR="00451615" w:rsidRDefault="00DE2A39" w:rsidP="005825BA">
            <w:pPr>
              <w:pStyle w:val="TableText"/>
            </w:pPr>
            <w:r>
              <w:t>–</w:t>
            </w:r>
          </w:p>
        </w:tc>
        <w:tc>
          <w:tcPr>
            <w:tcW w:w="1984" w:type="dxa"/>
          </w:tcPr>
          <w:p w14:paraId="549FB0A8" w14:textId="0046D916" w:rsidR="00451615" w:rsidRDefault="00DE2A39" w:rsidP="005825BA">
            <w:pPr>
              <w:pStyle w:val="TableText"/>
            </w:pPr>
            <w:r>
              <w:t>–</w:t>
            </w:r>
          </w:p>
        </w:tc>
        <w:tc>
          <w:tcPr>
            <w:tcW w:w="2515" w:type="dxa"/>
          </w:tcPr>
          <w:p w14:paraId="0D4903D6" w14:textId="3902CACE" w:rsidR="00451615" w:rsidRDefault="00DE2A39" w:rsidP="005825BA">
            <w:pPr>
              <w:pStyle w:val="TableText"/>
            </w:pPr>
            <w:r>
              <w:t>–</w:t>
            </w:r>
          </w:p>
        </w:tc>
      </w:tr>
      <w:tr w:rsidR="00E63B38" w14:paraId="27FAF1FE" w14:textId="77777777" w:rsidTr="001E19C0">
        <w:trPr>
          <w:cantSplit/>
        </w:trPr>
        <w:tc>
          <w:tcPr>
            <w:tcW w:w="2178" w:type="dxa"/>
            <w:vMerge/>
          </w:tcPr>
          <w:p w14:paraId="3357940D" w14:textId="77777777" w:rsidR="00451615" w:rsidRDefault="00451615" w:rsidP="00462A23"/>
        </w:tc>
        <w:tc>
          <w:tcPr>
            <w:tcW w:w="3310" w:type="dxa"/>
          </w:tcPr>
          <w:p w14:paraId="41D77909" w14:textId="77777777" w:rsidR="00451615" w:rsidRPr="00E63B38" w:rsidRDefault="00451615" w:rsidP="005825BA">
            <w:pPr>
              <w:pStyle w:val="Tablenumberedlist2"/>
            </w:pPr>
            <w:r w:rsidRPr="00E63B38">
              <w:t>Develop and/or align draft traceability process guidance and drive technological interoperability across agricultural traceability.</w:t>
            </w:r>
          </w:p>
        </w:tc>
        <w:tc>
          <w:tcPr>
            <w:tcW w:w="1540" w:type="dxa"/>
          </w:tcPr>
          <w:p w14:paraId="024B1E99" w14:textId="15C84734" w:rsidR="00451615" w:rsidRDefault="00451615" w:rsidP="005825BA">
            <w:pPr>
              <w:pStyle w:val="TableText"/>
            </w:pPr>
            <w:r w:rsidRPr="003B74F1">
              <w:t>September 202</w:t>
            </w:r>
            <w:r w:rsidR="003436B0" w:rsidRPr="003B74F1">
              <w:t>5</w:t>
            </w:r>
          </w:p>
        </w:tc>
        <w:tc>
          <w:tcPr>
            <w:tcW w:w="2465" w:type="dxa"/>
          </w:tcPr>
          <w:p w14:paraId="16E17C45" w14:textId="3B2B01F3" w:rsidR="00451615" w:rsidRDefault="00DE2A39" w:rsidP="005825BA">
            <w:pPr>
              <w:pStyle w:val="TableText"/>
            </w:pPr>
            <w:r>
              <w:t>–</w:t>
            </w:r>
          </w:p>
        </w:tc>
        <w:tc>
          <w:tcPr>
            <w:tcW w:w="1984" w:type="dxa"/>
          </w:tcPr>
          <w:p w14:paraId="63692EBF" w14:textId="7BF6A994" w:rsidR="00451615" w:rsidRDefault="00DE2A39" w:rsidP="005825BA">
            <w:pPr>
              <w:pStyle w:val="TableText"/>
            </w:pPr>
            <w:r>
              <w:t>–</w:t>
            </w:r>
          </w:p>
        </w:tc>
        <w:tc>
          <w:tcPr>
            <w:tcW w:w="2515" w:type="dxa"/>
          </w:tcPr>
          <w:p w14:paraId="55333166" w14:textId="40D49EF5" w:rsidR="00451615" w:rsidRDefault="00DE2A39" w:rsidP="005825BA">
            <w:pPr>
              <w:pStyle w:val="TableText"/>
            </w:pPr>
            <w:r>
              <w:t>–</w:t>
            </w:r>
          </w:p>
        </w:tc>
      </w:tr>
    </w:tbl>
    <w:p w14:paraId="715B6FAA" w14:textId="43AD3645" w:rsidR="00096AE0" w:rsidRDefault="001E19C0" w:rsidP="001E19C0">
      <w:pPr>
        <w:pStyle w:val="Caption"/>
        <w:spacing w:before="120"/>
      </w:pPr>
      <w:bookmarkStart w:id="95" w:name="_Toc181093738"/>
      <w:bookmarkEnd w:id="94"/>
      <w:r>
        <w:t>Table B</w:t>
      </w:r>
      <w:r>
        <w:fldChar w:fldCharType="begin"/>
      </w:r>
      <w:r>
        <w:instrText xml:space="preserve"> SEQ Table_B \* ARABIC </w:instrText>
      </w:r>
      <w:r>
        <w:fldChar w:fldCharType="separate"/>
      </w:r>
      <w:r w:rsidR="004164A5">
        <w:rPr>
          <w:noProof/>
        </w:rPr>
        <w:t>2</w:t>
      </w:r>
      <w:r>
        <w:fldChar w:fldCharType="end"/>
      </w:r>
      <w:r w:rsidR="00096AE0">
        <w:t xml:space="preserve"> </w:t>
      </w:r>
      <w:r w:rsidR="00096AE0" w:rsidRPr="009421CD">
        <w:t>Pressing Challenge 2: Alignment of government and commercial regulatory and compliance requirements to reduce unnecessary regulatory burden, to support market access, and promote consistent supply chain procedures</w:t>
      </w:r>
      <w:bookmarkEnd w:id="95"/>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122"/>
        <w:gridCol w:w="3328"/>
        <w:gridCol w:w="1560"/>
        <w:gridCol w:w="1774"/>
        <w:gridCol w:w="2126"/>
        <w:gridCol w:w="3082"/>
      </w:tblGrid>
      <w:tr w:rsidR="005F5C74" w:rsidRPr="00FC1216" w14:paraId="61BB0B70" w14:textId="77777777" w:rsidTr="005825BA">
        <w:trPr>
          <w:cantSplit/>
          <w:tblHeader/>
        </w:trPr>
        <w:tc>
          <w:tcPr>
            <w:tcW w:w="2122" w:type="dxa"/>
          </w:tcPr>
          <w:p w14:paraId="4CBADE1D" w14:textId="57DCF485" w:rsidR="00B85A07" w:rsidRPr="005825BA" w:rsidRDefault="00B85A07" w:rsidP="005825BA">
            <w:pPr>
              <w:pStyle w:val="TableHeading"/>
              <w:rPr>
                <w:b w:val="0"/>
              </w:rPr>
            </w:pPr>
            <w:bookmarkStart w:id="96" w:name="Table_9"/>
            <w:r w:rsidRPr="005825BA">
              <w:t xml:space="preserve">Priority </w:t>
            </w:r>
            <w:r w:rsidR="00E63B38">
              <w:t>a</w:t>
            </w:r>
            <w:r w:rsidRPr="005825BA">
              <w:t xml:space="preserve">reas for </w:t>
            </w:r>
            <w:r w:rsidR="00E63B38">
              <w:t>a</w:t>
            </w:r>
            <w:r w:rsidRPr="005825BA">
              <w:t>ction</w:t>
            </w:r>
          </w:p>
        </w:tc>
        <w:tc>
          <w:tcPr>
            <w:tcW w:w="3328" w:type="dxa"/>
          </w:tcPr>
          <w:p w14:paraId="37E7EABC" w14:textId="529D8807" w:rsidR="00B85A07" w:rsidRPr="005825BA" w:rsidRDefault="00B85A07" w:rsidP="005825BA">
            <w:pPr>
              <w:pStyle w:val="TableHeading"/>
              <w:rPr>
                <w:b w:val="0"/>
              </w:rPr>
            </w:pPr>
            <w:r w:rsidRPr="005825BA">
              <w:t xml:space="preserve">Key </w:t>
            </w:r>
            <w:r w:rsidR="00E63B38">
              <w:t>a</w:t>
            </w:r>
            <w:r w:rsidRPr="005825BA">
              <w:t>ctivity</w:t>
            </w:r>
          </w:p>
        </w:tc>
        <w:tc>
          <w:tcPr>
            <w:tcW w:w="1560" w:type="dxa"/>
          </w:tcPr>
          <w:p w14:paraId="5724ECDC" w14:textId="00785C19" w:rsidR="00B85A07" w:rsidRPr="005825BA" w:rsidRDefault="00B85A07" w:rsidP="005825BA">
            <w:pPr>
              <w:pStyle w:val="TableHeading"/>
              <w:rPr>
                <w:b w:val="0"/>
              </w:rPr>
            </w:pPr>
            <w:r w:rsidRPr="005825BA">
              <w:t xml:space="preserve">Timeframe for </w:t>
            </w:r>
            <w:r w:rsidR="00E63B38">
              <w:t>c</w:t>
            </w:r>
            <w:r w:rsidRPr="005825BA">
              <w:t>ompletion</w:t>
            </w:r>
          </w:p>
        </w:tc>
        <w:tc>
          <w:tcPr>
            <w:tcW w:w="1774" w:type="dxa"/>
          </w:tcPr>
          <w:p w14:paraId="3E9FA776" w14:textId="77777777" w:rsidR="00B85A07" w:rsidRPr="005825BA" w:rsidRDefault="00B85A07" w:rsidP="005825BA">
            <w:pPr>
              <w:pStyle w:val="TableHeading"/>
              <w:rPr>
                <w:b w:val="0"/>
              </w:rPr>
            </w:pPr>
            <w:r w:rsidRPr="005825BA">
              <w:t>Status</w:t>
            </w:r>
          </w:p>
          <w:p w14:paraId="713DAFAA" w14:textId="77777777" w:rsidR="003E5708" w:rsidRPr="005825BA" w:rsidRDefault="00B85A07" w:rsidP="005825BA">
            <w:pPr>
              <w:pStyle w:val="TableHeading"/>
              <w:rPr>
                <w:b w:val="0"/>
              </w:rPr>
            </w:pPr>
            <w:r w:rsidRPr="005825BA">
              <w:t>&lt;date&gt;</w:t>
            </w:r>
          </w:p>
          <w:p w14:paraId="0DE83728" w14:textId="65B87A6E" w:rsidR="003E5708" w:rsidRPr="005825BA" w:rsidRDefault="003E5708" w:rsidP="005825BA">
            <w:pPr>
              <w:pStyle w:val="TableHeading"/>
              <w:rPr>
                <w:b w:val="0"/>
              </w:rPr>
            </w:pPr>
            <w:r w:rsidRPr="005825BA">
              <w:t>e.g. May 2024</w:t>
            </w:r>
          </w:p>
        </w:tc>
        <w:tc>
          <w:tcPr>
            <w:tcW w:w="2126" w:type="dxa"/>
          </w:tcPr>
          <w:p w14:paraId="2098B27B" w14:textId="6416B41F" w:rsidR="00B85A07" w:rsidRPr="005825BA" w:rsidRDefault="00B85A07" w:rsidP="005825BA">
            <w:pPr>
              <w:pStyle w:val="TableHeading"/>
              <w:rPr>
                <w:b w:val="0"/>
              </w:rPr>
            </w:pPr>
            <w:r w:rsidRPr="005825BA">
              <w:t xml:space="preserve">Status </w:t>
            </w:r>
            <w:r w:rsidR="00E63B38">
              <w:t>l</w:t>
            </w:r>
            <w:r w:rsidRPr="005825BA">
              <w:t xml:space="preserve">ast </w:t>
            </w:r>
            <w:r w:rsidR="00E63B38">
              <w:t>r</w:t>
            </w:r>
            <w:r w:rsidRPr="005825BA">
              <w:t xml:space="preserve">eporting </w:t>
            </w:r>
            <w:r w:rsidR="00E63B38">
              <w:t>p</w:t>
            </w:r>
            <w:r w:rsidRPr="005825BA">
              <w:t>eriod</w:t>
            </w:r>
          </w:p>
          <w:p w14:paraId="1CF0620B" w14:textId="77777777" w:rsidR="00B85A07" w:rsidRPr="005825BA" w:rsidRDefault="00B85A07" w:rsidP="005825BA">
            <w:pPr>
              <w:pStyle w:val="TableHeading"/>
              <w:rPr>
                <w:b w:val="0"/>
              </w:rPr>
            </w:pPr>
            <w:r w:rsidRPr="005825BA">
              <w:t>&lt;date&gt;</w:t>
            </w:r>
          </w:p>
          <w:p w14:paraId="1D03CDF6" w14:textId="39429E06" w:rsidR="003E5708" w:rsidRPr="005825BA" w:rsidRDefault="003E5708" w:rsidP="005825BA">
            <w:pPr>
              <w:pStyle w:val="TableHeading"/>
              <w:rPr>
                <w:b w:val="0"/>
              </w:rPr>
            </w:pPr>
            <w:r w:rsidRPr="005825BA">
              <w:t>e.g. November 2023</w:t>
            </w:r>
          </w:p>
        </w:tc>
        <w:tc>
          <w:tcPr>
            <w:tcW w:w="3082" w:type="dxa"/>
          </w:tcPr>
          <w:p w14:paraId="36010F77" w14:textId="3566F827" w:rsidR="00B85A07" w:rsidRPr="005825BA" w:rsidRDefault="00B85A07" w:rsidP="005825BA">
            <w:pPr>
              <w:pStyle w:val="TableHeading"/>
              <w:rPr>
                <w:b w:val="0"/>
              </w:rPr>
            </w:pPr>
            <w:r w:rsidRPr="005825BA">
              <w:t xml:space="preserve">Key </w:t>
            </w:r>
            <w:r w:rsidR="00E63B38">
              <w:t>r</w:t>
            </w:r>
            <w:r w:rsidRPr="005825BA">
              <w:t xml:space="preserve">isks and </w:t>
            </w:r>
            <w:r w:rsidR="00E63B38">
              <w:t>m</w:t>
            </w:r>
            <w:r w:rsidRPr="005825BA">
              <w:t xml:space="preserve">itigation </w:t>
            </w:r>
            <w:r w:rsidR="00E63B38">
              <w:t>m</w:t>
            </w:r>
            <w:r w:rsidRPr="005825BA">
              <w:t>easures</w:t>
            </w:r>
          </w:p>
        </w:tc>
      </w:tr>
      <w:tr w:rsidR="005F5C74" w14:paraId="6A95F1FE" w14:textId="77777777" w:rsidTr="001E19C0">
        <w:trPr>
          <w:cantSplit/>
        </w:trPr>
        <w:tc>
          <w:tcPr>
            <w:tcW w:w="2122" w:type="dxa"/>
            <w:vMerge w:val="restart"/>
          </w:tcPr>
          <w:p w14:paraId="5FB2C544" w14:textId="77777777" w:rsidR="00B85A07" w:rsidRPr="00E63B38" w:rsidRDefault="00B85A07" w:rsidP="005825BA">
            <w:pPr>
              <w:pStyle w:val="Tablenumberedlist"/>
            </w:pPr>
            <w:r w:rsidRPr="00E63B38">
              <w:t>Develop a ‘tell us once’ approach across the traceability ecosystem.</w:t>
            </w:r>
          </w:p>
        </w:tc>
        <w:tc>
          <w:tcPr>
            <w:tcW w:w="3328" w:type="dxa"/>
          </w:tcPr>
          <w:p w14:paraId="6846AC06" w14:textId="77777777" w:rsidR="00B85A07" w:rsidRPr="00E63B38" w:rsidRDefault="00B85A07" w:rsidP="005825BA">
            <w:pPr>
              <w:pStyle w:val="Tablenumberedlist2"/>
            </w:pPr>
            <w:r w:rsidRPr="00E63B38">
              <w:t>Identify current interstate and international requirements and horizon scan emerging trends, including cross-commodity requirements and potential impacts to be captured, information sources and case studies, cybersecurity (including others’ cybersecurity particularly with centralised data pools), privacy, signals-based approach, and ongoing market access.</w:t>
            </w:r>
          </w:p>
        </w:tc>
        <w:tc>
          <w:tcPr>
            <w:tcW w:w="1560" w:type="dxa"/>
          </w:tcPr>
          <w:p w14:paraId="7A4258B7" w14:textId="77777777" w:rsidR="00B85A07" w:rsidRPr="00E63B38" w:rsidRDefault="00B85A07" w:rsidP="005825BA">
            <w:pPr>
              <w:pStyle w:val="TableText"/>
            </w:pPr>
            <w:r w:rsidRPr="00E63B38">
              <w:t>March 2025</w:t>
            </w:r>
          </w:p>
        </w:tc>
        <w:tc>
          <w:tcPr>
            <w:tcW w:w="1774" w:type="dxa"/>
          </w:tcPr>
          <w:p w14:paraId="5E524BF4" w14:textId="37E2F126" w:rsidR="00B85A07" w:rsidRDefault="00DE2A39" w:rsidP="005825BA">
            <w:pPr>
              <w:pStyle w:val="TableText"/>
            </w:pPr>
            <w:r>
              <w:t>–</w:t>
            </w:r>
          </w:p>
        </w:tc>
        <w:tc>
          <w:tcPr>
            <w:tcW w:w="2126" w:type="dxa"/>
          </w:tcPr>
          <w:p w14:paraId="1638CA00" w14:textId="184A17F9" w:rsidR="00B85A07" w:rsidRDefault="00DE2A39" w:rsidP="005825BA">
            <w:pPr>
              <w:pStyle w:val="TableText"/>
            </w:pPr>
            <w:r>
              <w:t>–</w:t>
            </w:r>
          </w:p>
        </w:tc>
        <w:tc>
          <w:tcPr>
            <w:tcW w:w="3082" w:type="dxa"/>
          </w:tcPr>
          <w:p w14:paraId="1BAA2D3B" w14:textId="6D8664C6" w:rsidR="00B85A07" w:rsidRDefault="00DE2A39" w:rsidP="005825BA">
            <w:pPr>
              <w:pStyle w:val="TableText"/>
            </w:pPr>
            <w:r>
              <w:t>–</w:t>
            </w:r>
          </w:p>
        </w:tc>
      </w:tr>
      <w:tr w:rsidR="005F5C74" w14:paraId="3E93C410" w14:textId="77777777" w:rsidTr="001E19C0">
        <w:trPr>
          <w:cantSplit/>
        </w:trPr>
        <w:tc>
          <w:tcPr>
            <w:tcW w:w="2122" w:type="dxa"/>
            <w:vMerge/>
          </w:tcPr>
          <w:p w14:paraId="15719B02" w14:textId="77777777" w:rsidR="00B85A07" w:rsidRPr="003A09C3" w:rsidRDefault="00B85A07" w:rsidP="00B85A07">
            <w:pPr>
              <w:pStyle w:val="ListParagraph"/>
              <w:numPr>
                <w:ilvl w:val="0"/>
                <w:numId w:val="17"/>
              </w:numPr>
              <w:spacing w:after="0" w:line="240" w:lineRule="auto"/>
            </w:pPr>
          </w:p>
        </w:tc>
        <w:tc>
          <w:tcPr>
            <w:tcW w:w="3328" w:type="dxa"/>
          </w:tcPr>
          <w:p w14:paraId="42544743" w14:textId="77777777" w:rsidR="00B85A07" w:rsidRPr="00E63B38" w:rsidRDefault="00B85A07" w:rsidP="005825BA">
            <w:pPr>
              <w:pStyle w:val="Tablenumberedlist2"/>
            </w:pPr>
            <w:r w:rsidRPr="00E63B38">
              <w:t>Develop and implement a fit-for-purpose guide of regulatory and commercial traceability market requirements.</w:t>
            </w:r>
          </w:p>
        </w:tc>
        <w:tc>
          <w:tcPr>
            <w:tcW w:w="1560" w:type="dxa"/>
          </w:tcPr>
          <w:p w14:paraId="363E9D46" w14:textId="77777777" w:rsidR="00B85A07" w:rsidRPr="00E63B38" w:rsidRDefault="00B85A07" w:rsidP="005825BA">
            <w:pPr>
              <w:pStyle w:val="TableText"/>
            </w:pPr>
            <w:r w:rsidRPr="00E63B38">
              <w:t>June 2025</w:t>
            </w:r>
          </w:p>
        </w:tc>
        <w:tc>
          <w:tcPr>
            <w:tcW w:w="1774" w:type="dxa"/>
          </w:tcPr>
          <w:p w14:paraId="1B24484B" w14:textId="57D4FE68" w:rsidR="00B85A07" w:rsidRDefault="00DE2A39" w:rsidP="005825BA">
            <w:pPr>
              <w:pStyle w:val="TableText"/>
            </w:pPr>
            <w:r>
              <w:t>–</w:t>
            </w:r>
          </w:p>
        </w:tc>
        <w:tc>
          <w:tcPr>
            <w:tcW w:w="2126" w:type="dxa"/>
          </w:tcPr>
          <w:p w14:paraId="59F6321F" w14:textId="2130CD00" w:rsidR="00B85A07" w:rsidRDefault="00DE2A39" w:rsidP="005825BA">
            <w:pPr>
              <w:pStyle w:val="TableText"/>
            </w:pPr>
            <w:r>
              <w:t>–</w:t>
            </w:r>
          </w:p>
        </w:tc>
        <w:tc>
          <w:tcPr>
            <w:tcW w:w="3082" w:type="dxa"/>
          </w:tcPr>
          <w:p w14:paraId="54EDB709" w14:textId="68353E15" w:rsidR="00B85A07" w:rsidRDefault="00DE2A39" w:rsidP="005825BA">
            <w:pPr>
              <w:pStyle w:val="TableText"/>
            </w:pPr>
            <w:r>
              <w:t>–</w:t>
            </w:r>
          </w:p>
        </w:tc>
      </w:tr>
      <w:tr w:rsidR="005F5C74" w14:paraId="01B9042D" w14:textId="77777777" w:rsidTr="001E19C0">
        <w:trPr>
          <w:cantSplit/>
        </w:trPr>
        <w:tc>
          <w:tcPr>
            <w:tcW w:w="2122" w:type="dxa"/>
            <w:vMerge/>
          </w:tcPr>
          <w:p w14:paraId="45D573F4" w14:textId="77777777" w:rsidR="00B85A07" w:rsidRPr="003A09C3" w:rsidRDefault="00B85A07" w:rsidP="00B85A07">
            <w:pPr>
              <w:pStyle w:val="ListParagraph"/>
              <w:numPr>
                <w:ilvl w:val="0"/>
                <w:numId w:val="17"/>
              </w:numPr>
              <w:spacing w:after="0" w:line="240" w:lineRule="auto"/>
            </w:pPr>
          </w:p>
        </w:tc>
        <w:tc>
          <w:tcPr>
            <w:tcW w:w="3328" w:type="dxa"/>
          </w:tcPr>
          <w:p w14:paraId="28CE1ED3" w14:textId="77777777" w:rsidR="00B85A07" w:rsidRPr="00E63B38" w:rsidRDefault="00B85A07" w:rsidP="005825BA">
            <w:pPr>
              <w:pStyle w:val="Tablenumberedlist2"/>
            </w:pPr>
            <w:r w:rsidRPr="00E63B38">
              <w:t>Draft, consult and agree to principles focusing on a ‘tell us once’ approach for guiding legislators and regulators.</w:t>
            </w:r>
          </w:p>
        </w:tc>
        <w:tc>
          <w:tcPr>
            <w:tcW w:w="1560" w:type="dxa"/>
          </w:tcPr>
          <w:p w14:paraId="06814D90" w14:textId="77777777" w:rsidR="00B85A07" w:rsidRPr="00E63B38" w:rsidRDefault="00B85A07" w:rsidP="005825BA">
            <w:pPr>
              <w:pStyle w:val="TableText"/>
            </w:pPr>
            <w:r w:rsidRPr="00E63B38">
              <w:t>December 2025</w:t>
            </w:r>
          </w:p>
        </w:tc>
        <w:tc>
          <w:tcPr>
            <w:tcW w:w="1774" w:type="dxa"/>
          </w:tcPr>
          <w:p w14:paraId="298936AD" w14:textId="5D9B9799" w:rsidR="00B85A07" w:rsidRDefault="00DE2A39" w:rsidP="005825BA">
            <w:pPr>
              <w:pStyle w:val="TableText"/>
            </w:pPr>
            <w:r>
              <w:t>–</w:t>
            </w:r>
          </w:p>
        </w:tc>
        <w:tc>
          <w:tcPr>
            <w:tcW w:w="2126" w:type="dxa"/>
          </w:tcPr>
          <w:p w14:paraId="10034884" w14:textId="3513BEF8" w:rsidR="00B85A07" w:rsidRDefault="00DE2A39" w:rsidP="005825BA">
            <w:pPr>
              <w:pStyle w:val="TableText"/>
            </w:pPr>
            <w:r>
              <w:t>–</w:t>
            </w:r>
          </w:p>
        </w:tc>
        <w:tc>
          <w:tcPr>
            <w:tcW w:w="3082" w:type="dxa"/>
          </w:tcPr>
          <w:p w14:paraId="6901B63C" w14:textId="519209A2" w:rsidR="00B85A07" w:rsidRDefault="00DE2A39" w:rsidP="005825BA">
            <w:pPr>
              <w:pStyle w:val="TableText"/>
            </w:pPr>
            <w:r>
              <w:t>–</w:t>
            </w:r>
          </w:p>
        </w:tc>
      </w:tr>
      <w:tr w:rsidR="005F5C74" w14:paraId="532CF224" w14:textId="77777777" w:rsidTr="001E19C0">
        <w:trPr>
          <w:cantSplit/>
        </w:trPr>
        <w:tc>
          <w:tcPr>
            <w:tcW w:w="2122" w:type="dxa"/>
            <w:vMerge/>
          </w:tcPr>
          <w:p w14:paraId="31E1E6CC" w14:textId="77777777" w:rsidR="00B85A07" w:rsidRPr="003A09C3" w:rsidRDefault="00B85A07" w:rsidP="00B85A07">
            <w:pPr>
              <w:pStyle w:val="ListParagraph"/>
              <w:numPr>
                <w:ilvl w:val="0"/>
                <w:numId w:val="17"/>
              </w:numPr>
              <w:spacing w:after="0" w:line="240" w:lineRule="auto"/>
            </w:pPr>
          </w:p>
        </w:tc>
        <w:tc>
          <w:tcPr>
            <w:tcW w:w="3328" w:type="dxa"/>
          </w:tcPr>
          <w:p w14:paraId="425FFFA5" w14:textId="77777777" w:rsidR="00B85A07" w:rsidRPr="00E63B38" w:rsidRDefault="00B85A07" w:rsidP="005825BA">
            <w:pPr>
              <w:pStyle w:val="Tablenumberedlist2"/>
            </w:pPr>
            <w:r w:rsidRPr="00E63B38">
              <w:t>Encourage industry and government to work with all supply chain stakeholders to develop easy-to-implement traceability requirements and approach.</w:t>
            </w:r>
          </w:p>
        </w:tc>
        <w:tc>
          <w:tcPr>
            <w:tcW w:w="1560" w:type="dxa"/>
          </w:tcPr>
          <w:p w14:paraId="77DF3E1F" w14:textId="77777777" w:rsidR="00B85A07" w:rsidRPr="00E63B38" w:rsidRDefault="00B85A07" w:rsidP="005825BA">
            <w:pPr>
              <w:pStyle w:val="TableText"/>
            </w:pPr>
            <w:r w:rsidRPr="00E63B38">
              <w:t>July 2026</w:t>
            </w:r>
          </w:p>
        </w:tc>
        <w:tc>
          <w:tcPr>
            <w:tcW w:w="1774" w:type="dxa"/>
          </w:tcPr>
          <w:p w14:paraId="4A5F1BA7" w14:textId="6A886803" w:rsidR="00B85A07" w:rsidRDefault="00DE2A39" w:rsidP="005825BA">
            <w:pPr>
              <w:pStyle w:val="TableText"/>
            </w:pPr>
            <w:r>
              <w:t>–</w:t>
            </w:r>
          </w:p>
        </w:tc>
        <w:tc>
          <w:tcPr>
            <w:tcW w:w="2126" w:type="dxa"/>
          </w:tcPr>
          <w:p w14:paraId="3DB4C131" w14:textId="0E0B24F8" w:rsidR="00B85A07" w:rsidRDefault="00DE2A39" w:rsidP="005825BA">
            <w:pPr>
              <w:pStyle w:val="TableText"/>
            </w:pPr>
            <w:r>
              <w:t>–</w:t>
            </w:r>
          </w:p>
        </w:tc>
        <w:tc>
          <w:tcPr>
            <w:tcW w:w="3082" w:type="dxa"/>
          </w:tcPr>
          <w:p w14:paraId="5A644160" w14:textId="5C95E475" w:rsidR="00B85A07" w:rsidRDefault="00DE2A39" w:rsidP="005825BA">
            <w:pPr>
              <w:pStyle w:val="TableText"/>
            </w:pPr>
            <w:r>
              <w:t>–</w:t>
            </w:r>
          </w:p>
        </w:tc>
      </w:tr>
      <w:tr w:rsidR="005F5C74" w14:paraId="4AE48EB8" w14:textId="77777777" w:rsidTr="001E19C0">
        <w:trPr>
          <w:cantSplit/>
        </w:trPr>
        <w:tc>
          <w:tcPr>
            <w:tcW w:w="2122" w:type="dxa"/>
            <w:vMerge/>
          </w:tcPr>
          <w:p w14:paraId="7E5228FD" w14:textId="77777777" w:rsidR="00B85A07" w:rsidRPr="003A09C3" w:rsidRDefault="00B85A07" w:rsidP="00B85A07">
            <w:pPr>
              <w:pStyle w:val="ListParagraph"/>
              <w:numPr>
                <w:ilvl w:val="0"/>
                <w:numId w:val="17"/>
              </w:numPr>
              <w:spacing w:after="0" w:line="240" w:lineRule="auto"/>
            </w:pPr>
          </w:p>
        </w:tc>
        <w:tc>
          <w:tcPr>
            <w:tcW w:w="3328" w:type="dxa"/>
          </w:tcPr>
          <w:p w14:paraId="30FB70EA" w14:textId="77777777" w:rsidR="00B85A07" w:rsidRPr="00E63B38" w:rsidRDefault="00B85A07" w:rsidP="005825BA">
            <w:pPr>
              <w:pStyle w:val="Tablenumberedlist2"/>
            </w:pPr>
            <w:r w:rsidRPr="00E63B38">
              <w:t>Investigate data exchange principles and automated systems.</w:t>
            </w:r>
          </w:p>
        </w:tc>
        <w:tc>
          <w:tcPr>
            <w:tcW w:w="1560" w:type="dxa"/>
          </w:tcPr>
          <w:p w14:paraId="3927965A" w14:textId="77777777" w:rsidR="00B85A07" w:rsidRPr="00E63B38" w:rsidRDefault="00B85A07" w:rsidP="005825BA">
            <w:pPr>
              <w:pStyle w:val="TableText"/>
            </w:pPr>
            <w:r w:rsidRPr="00E63B38">
              <w:t>December 2026 / January 2027</w:t>
            </w:r>
          </w:p>
        </w:tc>
        <w:tc>
          <w:tcPr>
            <w:tcW w:w="1774" w:type="dxa"/>
          </w:tcPr>
          <w:p w14:paraId="3EBFD044" w14:textId="7D6A3657" w:rsidR="00B85A07" w:rsidRDefault="00DE2A39" w:rsidP="005825BA">
            <w:pPr>
              <w:pStyle w:val="TableText"/>
            </w:pPr>
            <w:r>
              <w:t>–</w:t>
            </w:r>
          </w:p>
        </w:tc>
        <w:tc>
          <w:tcPr>
            <w:tcW w:w="2126" w:type="dxa"/>
          </w:tcPr>
          <w:p w14:paraId="5FA584D0" w14:textId="6EB39FA3" w:rsidR="00B85A07" w:rsidRDefault="00DE2A39" w:rsidP="005825BA">
            <w:pPr>
              <w:pStyle w:val="TableText"/>
            </w:pPr>
            <w:r>
              <w:t>–</w:t>
            </w:r>
          </w:p>
        </w:tc>
        <w:tc>
          <w:tcPr>
            <w:tcW w:w="3082" w:type="dxa"/>
          </w:tcPr>
          <w:p w14:paraId="6BE4FDAC" w14:textId="7C00301D" w:rsidR="00B85A07" w:rsidRDefault="00DE2A39" w:rsidP="005825BA">
            <w:pPr>
              <w:pStyle w:val="TableText"/>
            </w:pPr>
            <w:r>
              <w:t>–</w:t>
            </w:r>
          </w:p>
        </w:tc>
      </w:tr>
      <w:tr w:rsidR="005F5C74" w14:paraId="1459C10A" w14:textId="77777777" w:rsidTr="001E19C0">
        <w:trPr>
          <w:cantSplit/>
        </w:trPr>
        <w:tc>
          <w:tcPr>
            <w:tcW w:w="2122" w:type="dxa"/>
            <w:vMerge/>
          </w:tcPr>
          <w:p w14:paraId="3D43FD97" w14:textId="77777777" w:rsidR="00B85A07" w:rsidRPr="003A09C3" w:rsidRDefault="00B85A07" w:rsidP="00B85A07">
            <w:pPr>
              <w:pStyle w:val="ListParagraph"/>
              <w:numPr>
                <w:ilvl w:val="0"/>
                <w:numId w:val="17"/>
              </w:numPr>
              <w:spacing w:after="0" w:line="240" w:lineRule="auto"/>
            </w:pPr>
          </w:p>
        </w:tc>
        <w:tc>
          <w:tcPr>
            <w:tcW w:w="3328" w:type="dxa"/>
          </w:tcPr>
          <w:p w14:paraId="74644E0A" w14:textId="77777777" w:rsidR="00B85A07" w:rsidRPr="00E63B38" w:rsidRDefault="00B85A07" w:rsidP="005825BA">
            <w:pPr>
              <w:pStyle w:val="Tablenumberedlist2"/>
            </w:pPr>
            <w:r w:rsidRPr="00E63B38">
              <w:t>Agree and establish an automated system for ongoing sharing and visualisation.</w:t>
            </w:r>
          </w:p>
        </w:tc>
        <w:tc>
          <w:tcPr>
            <w:tcW w:w="1560" w:type="dxa"/>
          </w:tcPr>
          <w:p w14:paraId="4712BAB6" w14:textId="77777777" w:rsidR="00B85A07" w:rsidRPr="00E63B38" w:rsidRDefault="00B85A07" w:rsidP="005825BA">
            <w:pPr>
              <w:pStyle w:val="TableText"/>
            </w:pPr>
            <w:r w:rsidRPr="00E63B38">
              <w:t>To be advised</w:t>
            </w:r>
          </w:p>
        </w:tc>
        <w:tc>
          <w:tcPr>
            <w:tcW w:w="1774" w:type="dxa"/>
          </w:tcPr>
          <w:p w14:paraId="3491B34E" w14:textId="2E42CB23" w:rsidR="00B85A07" w:rsidRDefault="00DE2A39" w:rsidP="005825BA">
            <w:pPr>
              <w:pStyle w:val="TableText"/>
            </w:pPr>
            <w:r>
              <w:t>–</w:t>
            </w:r>
          </w:p>
        </w:tc>
        <w:tc>
          <w:tcPr>
            <w:tcW w:w="2126" w:type="dxa"/>
          </w:tcPr>
          <w:p w14:paraId="54989359" w14:textId="5377C845" w:rsidR="00B85A07" w:rsidRDefault="00DE2A39" w:rsidP="005825BA">
            <w:pPr>
              <w:pStyle w:val="TableText"/>
            </w:pPr>
            <w:r>
              <w:t>–</w:t>
            </w:r>
          </w:p>
        </w:tc>
        <w:tc>
          <w:tcPr>
            <w:tcW w:w="3082" w:type="dxa"/>
          </w:tcPr>
          <w:p w14:paraId="7C599944" w14:textId="354ACEA4" w:rsidR="00B85A07" w:rsidRDefault="00DE2A39" w:rsidP="005825BA">
            <w:pPr>
              <w:pStyle w:val="TableText"/>
            </w:pPr>
            <w:r>
              <w:t>–</w:t>
            </w:r>
          </w:p>
        </w:tc>
      </w:tr>
      <w:tr w:rsidR="005F5C74" w14:paraId="3C8E99BF" w14:textId="77777777" w:rsidTr="001E19C0">
        <w:trPr>
          <w:cantSplit/>
        </w:trPr>
        <w:tc>
          <w:tcPr>
            <w:tcW w:w="2122" w:type="dxa"/>
            <w:vMerge/>
          </w:tcPr>
          <w:p w14:paraId="524F4F82" w14:textId="77777777" w:rsidR="00B85A07" w:rsidRPr="003A09C3" w:rsidRDefault="00B85A07" w:rsidP="00B85A07">
            <w:pPr>
              <w:pStyle w:val="ListParagraph"/>
              <w:numPr>
                <w:ilvl w:val="0"/>
                <w:numId w:val="17"/>
              </w:numPr>
              <w:spacing w:after="0" w:line="240" w:lineRule="auto"/>
            </w:pPr>
          </w:p>
        </w:tc>
        <w:tc>
          <w:tcPr>
            <w:tcW w:w="3328" w:type="dxa"/>
          </w:tcPr>
          <w:p w14:paraId="47AA14E1" w14:textId="77777777" w:rsidR="00B85A07" w:rsidRPr="00E63B38" w:rsidRDefault="00B85A07" w:rsidP="005825BA">
            <w:pPr>
              <w:pStyle w:val="Tablenumberedlist2"/>
            </w:pPr>
            <w:r w:rsidRPr="00E63B38">
              <w:t>Confirm beta version/draft form and scope funding considerations for ongoing maintenance.</w:t>
            </w:r>
          </w:p>
        </w:tc>
        <w:tc>
          <w:tcPr>
            <w:tcW w:w="1560" w:type="dxa"/>
          </w:tcPr>
          <w:p w14:paraId="62EFCFBB" w14:textId="77777777" w:rsidR="00B85A07" w:rsidRPr="00E63B38" w:rsidRDefault="00B85A07" w:rsidP="005825BA">
            <w:pPr>
              <w:pStyle w:val="TableText"/>
            </w:pPr>
            <w:r w:rsidRPr="00E63B38">
              <w:t>June 2027</w:t>
            </w:r>
          </w:p>
        </w:tc>
        <w:tc>
          <w:tcPr>
            <w:tcW w:w="1774" w:type="dxa"/>
          </w:tcPr>
          <w:p w14:paraId="25012A87" w14:textId="11E63FAD" w:rsidR="00B85A07" w:rsidRDefault="00DE2A39" w:rsidP="005825BA">
            <w:pPr>
              <w:pStyle w:val="TableText"/>
            </w:pPr>
            <w:r>
              <w:t>–</w:t>
            </w:r>
          </w:p>
        </w:tc>
        <w:tc>
          <w:tcPr>
            <w:tcW w:w="2126" w:type="dxa"/>
          </w:tcPr>
          <w:p w14:paraId="38C93E9B" w14:textId="49257802" w:rsidR="00B85A07" w:rsidRDefault="00DE2A39" w:rsidP="005825BA">
            <w:pPr>
              <w:pStyle w:val="TableText"/>
            </w:pPr>
            <w:r>
              <w:t>–</w:t>
            </w:r>
          </w:p>
        </w:tc>
        <w:tc>
          <w:tcPr>
            <w:tcW w:w="3082" w:type="dxa"/>
          </w:tcPr>
          <w:p w14:paraId="1B7397AD" w14:textId="3D79CC5A" w:rsidR="00B85A07" w:rsidRDefault="00DE2A39" w:rsidP="005825BA">
            <w:pPr>
              <w:pStyle w:val="TableText"/>
            </w:pPr>
            <w:r>
              <w:t>–</w:t>
            </w:r>
          </w:p>
        </w:tc>
      </w:tr>
      <w:tr w:rsidR="005F5C74" w14:paraId="490B26FF" w14:textId="77777777" w:rsidTr="001E19C0">
        <w:trPr>
          <w:cantSplit/>
        </w:trPr>
        <w:tc>
          <w:tcPr>
            <w:tcW w:w="2122" w:type="dxa"/>
            <w:vMerge/>
          </w:tcPr>
          <w:p w14:paraId="45ACFC51" w14:textId="77777777" w:rsidR="00B85A07" w:rsidRPr="003A09C3" w:rsidRDefault="00B85A07" w:rsidP="00B85A07">
            <w:pPr>
              <w:pStyle w:val="ListParagraph"/>
              <w:numPr>
                <w:ilvl w:val="0"/>
                <w:numId w:val="17"/>
              </w:numPr>
              <w:spacing w:after="0" w:line="240" w:lineRule="auto"/>
            </w:pPr>
          </w:p>
        </w:tc>
        <w:tc>
          <w:tcPr>
            <w:tcW w:w="3328" w:type="dxa"/>
          </w:tcPr>
          <w:p w14:paraId="185897A7" w14:textId="77777777" w:rsidR="00B85A07" w:rsidRPr="00E63B38" w:rsidRDefault="00B85A07" w:rsidP="005825BA">
            <w:pPr>
              <w:pStyle w:val="Tablenumberedlist2"/>
            </w:pPr>
            <w:r w:rsidRPr="00E63B38">
              <w:t xml:space="preserve">Conduct and evaluate </w:t>
            </w:r>
            <w:proofErr w:type="spellStart"/>
            <w:r w:rsidRPr="00E63B38">
              <w:t>RegTech</w:t>
            </w:r>
            <w:proofErr w:type="spellEnd"/>
            <w:r w:rsidRPr="00E63B38">
              <w:t xml:space="preserve"> proof of concepts that would support a ‘tell us once’ approach.</w:t>
            </w:r>
          </w:p>
        </w:tc>
        <w:tc>
          <w:tcPr>
            <w:tcW w:w="1560" w:type="dxa"/>
          </w:tcPr>
          <w:p w14:paraId="19BEAE8C" w14:textId="77777777" w:rsidR="00B85A07" w:rsidRPr="00E63B38" w:rsidRDefault="00B85A07" w:rsidP="005825BA">
            <w:pPr>
              <w:pStyle w:val="TableText"/>
            </w:pPr>
            <w:r w:rsidRPr="00E63B38">
              <w:t>December 2027</w:t>
            </w:r>
          </w:p>
        </w:tc>
        <w:tc>
          <w:tcPr>
            <w:tcW w:w="1774" w:type="dxa"/>
          </w:tcPr>
          <w:p w14:paraId="433AF246" w14:textId="04A17A8E" w:rsidR="00B85A07" w:rsidRDefault="00DE2A39" w:rsidP="005825BA">
            <w:pPr>
              <w:pStyle w:val="TableText"/>
            </w:pPr>
            <w:r>
              <w:t>–</w:t>
            </w:r>
          </w:p>
        </w:tc>
        <w:tc>
          <w:tcPr>
            <w:tcW w:w="2126" w:type="dxa"/>
          </w:tcPr>
          <w:p w14:paraId="476D30DC" w14:textId="41E7559B" w:rsidR="00B85A07" w:rsidRDefault="00DE2A39" w:rsidP="005825BA">
            <w:pPr>
              <w:pStyle w:val="TableText"/>
            </w:pPr>
            <w:r>
              <w:t>–</w:t>
            </w:r>
          </w:p>
        </w:tc>
        <w:tc>
          <w:tcPr>
            <w:tcW w:w="3082" w:type="dxa"/>
          </w:tcPr>
          <w:p w14:paraId="42F84210" w14:textId="62CBE1BD" w:rsidR="00B85A07" w:rsidRDefault="00DE2A39" w:rsidP="005825BA">
            <w:pPr>
              <w:pStyle w:val="TableText"/>
            </w:pPr>
            <w:r>
              <w:t>–</w:t>
            </w:r>
          </w:p>
        </w:tc>
      </w:tr>
    </w:tbl>
    <w:p w14:paraId="2FC4514C" w14:textId="63ED04B8" w:rsidR="008A2FF5" w:rsidRPr="001E19C0" w:rsidRDefault="001E19C0" w:rsidP="001E19C0">
      <w:pPr>
        <w:pStyle w:val="Caption"/>
        <w:spacing w:before="240"/>
      </w:pPr>
      <w:bookmarkStart w:id="97" w:name="_Toc181093739"/>
      <w:bookmarkEnd w:id="96"/>
      <w:r>
        <w:lastRenderedPageBreak/>
        <w:t xml:space="preserve">Table </w:t>
      </w:r>
      <w:r w:rsidRPr="001E19C0">
        <w:t>B</w:t>
      </w:r>
      <w:r w:rsidRPr="001E19C0">
        <w:fldChar w:fldCharType="begin"/>
      </w:r>
      <w:r w:rsidRPr="001E19C0">
        <w:instrText xml:space="preserve"> SEQ Table_B \* ARABIC </w:instrText>
      </w:r>
      <w:r w:rsidRPr="001E19C0">
        <w:fldChar w:fldCharType="separate"/>
      </w:r>
      <w:r w:rsidR="004164A5">
        <w:rPr>
          <w:noProof/>
        </w:rPr>
        <w:t>3</w:t>
      </w:r>
      <w:r w:rsidRPr="001E19C0">
        <w:fldChar w:fldCharType="end"/>
      </w:r>
      <w:r w:rsidRPr="001E19C0">
        <w:t xml:space="preserve"> </w:t>
      </w:r>
      <w:r w:rsidR="0020341C" w:rsidRPr="001E19C0">
        <w:t xml:space="preserve">Pressing Challenge 3: Increase traceability value-add while ensuring benefits are distributed across the supply chain to sustain </w:t>
      </w:r>
      <w:r w:rsidR="00242888" w:rsidRPr="001E19C0">
        <w:t xml:space="preserve">and expand </w:t>
      </w:r>
      <w:r w:rsidR="0020341C" w:rsidRPr="001E19C0">
        <w:t xml:space="preserve">market access, </w:t>
      </w:r>
      <w:r w:rsidR="003B74F1">
        <w:t xml:space="preserve">and </w:t>
      </w:r>
      <w:r w:rsidR="0020341C" w:rsidRPr="001E19C0">
        <w:t>protect and enable agricultural exports, biosecurity and other benefits (e.g. productivity and brand building</w:t>
      </w:r>
      <w:r w:rsidR="00BF36B2" w:rsidRPr="001E19C0">
        <w:t>)</w:t>
      </w:r>
      <w:bookmarkEnd w:id="97"/>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268"/>
        <w:gridCol w:w="3725"/>
        <w:gridCol w:w="1574"/>
        <w:gridCol w:w="1357"/>
        <w:gridCol w:w="1991"/>
        <w:gridCol w:w="3087"/>
      </w:tblGrid>
      <w:tr w:rsidR="004D76F8" w:rsidRPr="00FC1216" w14:paraId="35FFE241" w14:textId="77777777" w:rsidTr="005825BA">
        <w:trPr>
          <w:tblHeader/>
        </w:trPr>
        <w:tc>
          <w:tcPr>
            <w:tcW w:w="2268" w:type="dxa"/>
          </w:tcPr>
          <w:p w14:paraId="5CDB1348" w14:textId="5BF52DA5" w:rsidR="004D76F8" w:rsidRPr="005825BA" w:rsidRDefault="004D76F8" w:rsidP="005825BA">
            <w:pPr>
              <w:pStyle w:val="TableHeading"/>
              <w:rPr>
                <w:b w:val="0"/>
              </w:rPr>
            </w:pPr>
            <w:bookmarkStart w:id="98" w:name="Table_10"/>
            <w:r w:rsidRPr="005825BA">
              <w:t xml:space="preserve">Priority </w:t>
            </w:r>
            <w:r w:rsidR="005F5C74">
              <w:t>a</w:t>
            </w:r>
            <w:r w:rsidRPr="005825BA">
              <w:t xml:space="preserve">reas for </w:t>
            </w:r>
            <w:r w:rsidR="005F5C74">
              <w:t>a</w:t>
            </w:r>
            <w:r w:rsidRPr="005825BA">
              <w:t>ction</w:t>
            </w:r>
          </w:p>
        </w:tc>
        <w:tc>
          <w:tcPr>
            <w:tcW w:w="3725" w:type="dxa"/>
          </w:tcPr>
          <w:p w14:paraId="5B7F98B5" w14:textId="67E4FB3D" w:rsidR="004D76F8" w:rsidRPr="005825BA" w:rsidRDefault="004D76F8" w:rsidP="005825BA">
            <w:pPr>
              <w:pStyle w:val="TableHeading"/>
              <w:rPr>
                <w:b w:val="0"/>
              </w:rPr>
            </w:pPr>
            <w:r w:rsidRPr="005825BA">
              <w:t xml:space="preserve">Key </w:t>
            </w:r>
            <w:r w:rsidR="005F5C74">
              <w:t>a</w:t>
            </w:r>
            <w:r w:rsidRPr="005825BA">
              <w:t>ctivity</w:t>
            </w:r>
          </w:p>
        </w:tc>
        <w:tc>
          <w:tcPr>
            <w:tcW w:w="1574" w:type="dxa"/>
          </w:tcPr>
          <w:p w14:paraId="491232A4" w14:textId="56874D5E" w:rsidR="004D76F8" w:rsidRPr="005825BA" w:rsidRDefault="004D76F8" w:rsidP="005825BA">
            <w:pPr>
              <w:pStyle w:val="TableHeading"/>
              <w:rPr>
                <w:b w:val="0"/>
              </w:rPr>
            </w:pPr>
            <w:r w:rsidRPr="005825BA">
              <w:t xml:space="preserve">Timeframe for </w:t>
            </w:r>
            <w:r w:rsidR="005F5C74">
              <w:t>c</w:t>
            </w:r>
            <w:r w:rsidRPr="005825BA">
              <w:t>ompletion</w:t>
            </w:r>
          </w:p>
        </w:tc>
        <w:tc>
          <w:tcPr>
            <w:tcW w:w="1357" w:type="dxa"/>
          </w:tcPr>
          <w:p w14:paraId="5A2DA414" w14:textId="77777777" w:rsidR="004D76F8" w:rsidRPr="005825BA" w:rsidRDefault="004D76F8" w:rsidP="005825BA">
            <w:pPr>
              <w:pStyle w:val="TableHeading"/>
              <w:rPr>
                <w:b w:val="0"/>
              </w:rPr>
            </w:pPr>
            <w:r w:rsidRPr="005825BA">
              <w:t>Status</w:t>
            </w:r>
          </w:p>
          <w:p w14:paraId="53935CA2" w14:textId="77777777" w:rsidR="004D76F8" w:rsidRPr="005825BA" w:rsidRDefault="004D76F8" w:rsidP="005825BA">
            <w:pPr>
              <w:pStyle w:val="TableHeading"/>
              <w:rPr>
                <w:b w:val="0"/>
              </w:rPr>
            </w:pPr>
            <w:r w:rsidRPr="005825BA">
              <w:t>&lt;date&gt;</w:t>
            </w:r>
          </w:p>
          <w:p w14:paraId="23FC7FB0" w14:textId="47713427" w:rsidR="003E5708" w:rsidRPr="005825BA" w:rsidRDefault="003E5708" w:rsidP="005825BA">
            <w:pPr>
              <w:pStyle w:val="TableHeading"/>
              <w:rPr>
                <w:b w:val="0"/>
              </w:rPr>
            </w:pPr>
            <w:r w:rsidRPr="005825BA">
              <w:t>e.g. May 2024</w:t>
            </w:r>
          </w:p>
        </w:tc>
        <w:tc>
          <w:tcPr>
            <w:tcW w:w="1991" w:type="dxa"/>
          </w:tcPr>
          <w:p w14:paraId="28BB5669" w14:textId="49C07432" w:rsidR="004D76F8" w:rsidRPr="005825BA" w:rsidRDefault="004D76F8" w:rsidP="005825BA">
            <w:pPr>
              <w:pStyle w:val="TableHeading"/>
              <w:rPr>
                <w:b w:val="0"/>
              </w:rPr>
            </w:pPr>
            <w:r w:rsidRPr="005825BA">
              <w:t xml:space="preserve">Status </w:t>
            </w:r>
            <w:r w:rsidR="005F5C74">
              <w:t>l</w:t>
            </w:r>
            <w:r w:rsidRPr="005825BA">
              <w:t xml:space="preserve">ast </w:t>
            </w:r>
            <w:r w:rsidR="005F5C74">
              <w:t>r</w:t>
            </w:r>
            <w:r w:rsidRPr="005825BA">
              <w:t xml:space="preserve">eporting </w:t>
            </w:r>
            <w:r w:rsidR="005F5C74">
              <w:t>p</w:t>
            </w:r>
            <w:r w:rsidRPr="005825BA">
              <w:t>eriod</w:t>
            </w:r>
          </w:p>
          <w:p w14:paraId="1BEEAB9E" w14:textId="77777777" w:rsidR="004D76F8" w:rsidRPr="005825BA" w:rsidRDefault="004D76F8" w:rsidP="005825BA">
            <w:pPr>
              <w:pStyle w:val="TableHeading"/>
              <w:rPr>
                <w:b w:val="0"/>
              </w:rPr>
            </w:pPr>
            <w:r w:rsidRPr="005825BA">
              <w:t>&lt;date&gt;</w:t>
            </w:r>
          </w:p>
          <w:p w14:paraId="35EEBAF5" w14:textId="5D66B9E2" w:rsidR="003E5708" w:rsidRPr="005825BA" w:rsidRDefault="003E5708" w:rsidP="005825BA">
            <w:pPr>
              <w:pStyle w:val="TableHeading"/>
              <w:rPr>
                <w:b w:val="0"/>
              </w:rPr>
            </w:pPr>
            <w:r w:rsidRPr="005825BA">
              <w:t>e.g. November 2023</w:t>
            </w:r>
          </w:p>
        </w:tc>
        <w:tc>
          <w:tcPr>
            <w:tcW w:w="3087" w:type="dxa"/>
          </w:tcPr>
          <w:p w14:paraId="2287276A" w14:textId="079AB020" w:rsidR="004D76F8" w:rsidRPr="005825BA" w:rsidRDefault="004D76F8" w:rsidP="005825BA">
            <w:pPr>
              <w:pStyle w:val="TableHeading"/>
              <w:rPr>
                <w:b w:val="0"/>
              </w:rPr>
            </w:pPr>
            <w:r w:rsidRPr="005825BA">
              <w:t xml:space="preserve">Key </w:t>
            </w:r>
            <w:r w:rsidR="005F5C74">
              <w:t>r</w:t>
            </w:r>
            <w:r w:rsidRPr="005825BA">
              <w:t xml:space="preserve">isks and </w:t>
            </w:r>
            <w:r w:rsidR="005F5C74">
              <w:t>m</w:t>
            </w:r>
            <w:r w:rsidRPr="005825BA">
              <w:t xml:space="preserve">itigation </w:t>
            </w:r>
            <w:r w:rsidR="005F5C74">
              <w:t>m</w:t>
            </w:r>
            <w:r w:rsidRPr="005825BA">
              <w:t>easures</w:t>
            </w:r>
          </w:p>
        </w:tc>
      </w:tr>
      <w:tr w:rsidR="004D76F8" w14:paraId="3DA8AFF0" w14:textId="77777777" w:rsidTr="003E0A1A">
        <w:trPr>
          <w:cantSplit/>
        </w:trPr>
        <w:tc>
          <w:tcPr>
            <w:tcW w:w="2268" w:type="dxa"/>
            <w:vMerge w:val="restart"/>
          </w:tcPr>
          <w:p w14:paraId="34979BCD" w14:textId="77777777" w:rsidR="004D76F8" w:rsidRPr="005F5C74" w:rsidRDefault="004D76F8" w:rsidP="005825BA">
            <w:pPr>
              <w:pStyle w:val="Tablenumberedlist"/>
            </w:pPr>
            <w:r w:rsidRPr="005F5C74">
              <w:t>Enhance and support trust and adoption of agricultural traceability through demonstration of value-add and return on investment.</w:t>
            </w:r>
          </w:p>
        </w:tc>
        <w:tc>
          <w:tcPr>
            <w:tcW w:w="3725" w:type="dxa"/>
          </w:tcPr>
          <w:p w14:paraId="3740C630" w14:textId="3EBEC1FC" w:rsidR="004D76F8" w:rsidRPr="005F5C74" w:rsidRDefault="004D76F8" w:rsidP="005825BA">
            <w:pPr>
              <w:pStyle w:val="Tablenumberedlist2"/>
            </w:pPr>
            <w:r w:rsidRPr="005F5C74">
              <w:t xml:space="preserve">Identify value propositions that support interoperability, scalability, affordability, repeatability, sustainability and </w:t>
            </w:r>
            <w:r w:rsidR="00AE791F">
              <w:t>environmental, social, and governance (</w:t>
            </w:r>
            <w:r w:rsidRPr="005F5C74">
              <w:t>ESG</w:t>
            </w:r>
            <w:r w:rsidR="00AE791F">
              <w:t>)</w:t>
            </w:r>
            <w:r w:rsidRPr="005F5C74">
              <w:t xml:space="preserve"> considerations.</w:t>
            </w:r>
          </w:p>
        </w:tc>
        <w:tc>
          <w:tcPr>
            <w:tcW w:w="1574" w:type="dxa"/>
          </w:tcPr>
          <w:p w14:paraId="4AFFFA8D" w14:textId="77777777" w:rsidR="004D76F8" w:rsidRDefault="004D76F8" w:rsidP="005825BA">
            <w:pPr>
              <w:pStyle w:val="TableText"/>
            </w:pPr>
            <w:r>
              <w:t>Ongoing</w:t>
            </w:r>
          </w:p>
        </w:tc>
        <w:tc>
          <w:tcPr>
            <w:tcW w:w="1357" w:type="dxa"/>
          </w:tcPr>
          <w:p w14:paraId="593BC844" w14:textId="42A005F9" w:rsidR="004D76F8" w:rsidRDefault="00DE2A39" w:rsidP="005825BA">
            <w:pPr>
              <w:pStyle w:val="TableText"/>
            </w:pPr>
            <w:r>
              <w:t>–</w:t>
            </w:r>
          </w:p>
        </w:tc>
        <w:tc>
          <w:tcPr>
            <w:tcW w:w="1991" w:type="dxa"/>
          </w:tcPr>
          <w:p w14:paraId="657EB8C2" w14:textId="1011F408" w:rsidR="004D76F8" w:rsidRDefault="00DE2A39" w:rsidP="005825BA">
            <w:pPr>
              <w:pStyle w:val="TableText"/>
            </w:pPr>
            <w:r>
              <w:t>–</w:t>
            </w:r>
          </w:p>
        </w:tc>
        <w:tc>
          <w:tcPr>
            <w:tcW w:w="3087" w:type="dxa"/>
          </w:tcPr>
          <w:p w14:paraId="4982E56F" w14:textId="1BCB90D4" w:rsidR="004D76F8" w:rsidRDefault="00DE2A39" w:rsidP="005825BA">
            <w:pPr>
              <w:pStyle w:val="TableText"/>
            </w:pPr>
            <w:r>
              <w:t>–</w:t>
            </w:r>
          </w:p>
        </w:tc>
      </w:tr>
      <w:tr w:rsidR="004D76F8" w14:paraId="1E7D35E1" w14:textId="77777777" w:rsidTr="003E0A1A">
        <w:trPr>
          <w:cantSplit/>
        </w:trPr>
        <w:tc>
          <w:tcPr>
            <w:tcW w:w="2268" w:type="dxa"/>
            <w:vMerge/>
          </w:tcPr>
          <w:p w14:paraId="0B725126" w14:textId="77777777" w:rsidR="004D76F8" w:rsidRPr="005F5C74" w:rsidRDefault="004D76F8" w:rsidP="005825BA">
            <w:pPr>
              <w:pStyle w:val="Tablenumberedlist"/>
            </w:pPr>
          </w:p>
        </w:tc>
        <w:tc>
          <w:tcPr>
            <w:tcW w:w="3725" w:type="dxa"/>
          </w:tcPr>
          <w:p w14:paraId="3B9FD2CE" w14:textId="77777777" w:rsidR="004D76F8" w:rsidRPr="005F5C74" w:rsidRDefault="004D76F8" w:rsidP="005825BA">
            <w:pPr>
              <w:pStyle w:val="Tablenumberedlist2"/>
            </w:pPr>
            <w:r w:rsidRPr="005F5C74">
              <w:t>Develop use cases and benefits analyses (including cost benefits and risk mitigation) to inform business decision-making and continuous improvement drawing on existing pilots, case studies and initiatives.</w:t>
            </w:r>
          </w:p>
        </w:tc>
        <w:tc>
          <w:tcPr>
            <w:tcW w:w="1574" w:type="dxa"/>
          </w:tcPr>
          <w:p w14:paraId="7D6704EB" w14:textId="77777777" w:rsidR="004D76F8" w:rsidRDefault="004D76F8" w:rsidP="005825BA">
            <w:pPr>
              <w:pStyle w:val="TableText"/>
            </w:pPr>
            <w:r>
              <w:t>Ongoing</w:t>
            </w:r>
          </w:p>
        </w:tc>
        <w:tc>
          <w:tcPr>
            <w:tcW w:w="1357" w:type="dxa"/>
          </w:tcPr>
          <w:p w14:paraId="7434B4A3" w14:textId="6B7FD826" w:rsidR="004D76F8" w:rsidRDefault="00DE2A39" w:rsidP="005825BA">
            <w:pPr>
              <w:pStyle w:val="TableText"/>
            </w:pPr>
            <w:r>
              <w:t>–</w:t>
            </w:r>
          </w:p>
        </w:tc>
        <w:tc>
          <w:tcPr>
            <w:tcW w:w="1991" w:type="dxa"/>
          </w:tcPr>
          <w:p w14:paraId="2502C86D" w14:textId="2294206B" w:rsidR="004D76F8" w:rsidRDefault="00DE2A39" w:rsidP="005825BA">
            <w:pPr>
              <w:pStyle w:val="TableText"/>
            </w:pPr>
            <w:r>
              <w:t>–</w:t>
            </w:r>
          </w:p>
        </w:tc>
        <w:tc>
          <w:tcPr>
            <w:tcW w:w="3087" w:type="dxa"/>
          </w:tcPr>
          <w:p w14:paraId="76CFD722" w14:textId="27AC7107" w:rsidR="004D76F8" w:rsidRDefault="00DE2A39" w:rsidP="005825BA">
            <w:pPr>
              <w:pStyle w:val="TableText"/>
            </w:pPr>
            <w:r>
              <w:t>–</w:t>
            </w:r>
          </w:p>
        </w:tc>
      </w:tr>
      <w:tr w:rsidR="004D76F8" w14:paraId="0F2DAB22" w14:textId="77777777" w:rsidTr="003E0A1A">
        <w:trPr>
          <w:cantSplit/>
        </w:trPr>
        <w:tc>
          <w:tcPr>
            <w:tcW w:w="2268" w:type="dxa"/>
            <w:vMerge/>
          </w:tcPr>
          <w:p w14:paraId="4488BC66" w14:textId="77777777" w:rsidR="004D76F8" w:rsidRPr="005F5C74" w:rsidRDefault="004D76F8" w:rsidP="005825BA">
            <w:pPr>
              <w:pStyle w:val="Tablenumberedlist"/>
            </w:pPr>
          </w:p>
        </w:tc>
        <w:tc>
          <w:tcPr>
            <w:tcW w:w="3725" w:type="dxa"/>
          </w:tcPr>
          <w:p w14:paraId="4CB06FB8" w14:textId="77777777" w:rsidR="004D76F8" w:rsidRPr="005F5C74" w:rsidRDefault="004D76F8" w:rsidP="005825BA">
            <w:pPr>
              <w:pStyle w:val="Tablenumberedlist2"/>
            </w:pPr>
            <w:r w:rsidRPr="005F5C74">
              <w:t>Engage champions to demonstrate the value of these case studies.</w:t>
            </w:r>
          </w:p>
        </w:tc>
        <w:tc>
          <w:tcPr>
            <w:tcW w:w="1574" w:type="dxa"/>
          </w:tcPr>
          <w:p w14:paraId="27BAB771" w14:textId="77777777" w:rsidR="004D76F8" w:rsidRDefault="004D76F8" w:rsidP="005825BA">
            <w:pPr>
              <w:pStyle w:val="TableText"/>
            </w:pPr>
            <w:r>
              <w:t>February 2025</w:t>
            </w:r>
          </w:p>
        </w:tc>
        <w:tc>
          <w:tcPr>
            <w:tcW w:w="1357" w:type="dxa"/>
          </w:tcPr>
          <w:p w14:paraId="411C3C79" w14:textId="1D78F050" w:rsidR="004D76F8" w:rsidRDefault="00DE2A39" w:rsidP="005825BA">
            <w:pPr>
              <w:pStyle w:val="TableText"/>
            </w:pPr>
            <w:r>
              <w:t>–</w:t>
            </w:r>
          </w:p>
        </w:tc>
        <w:tc>
          <w:tcPr>
            <w:tcW w:w="1991" w:type="dxa"/>
          </w:tcPr>
          <w:p w14:paraId="7348C04D" w14:textId="43A7ED93" w:rsidR="004D76F8" w:rsidRDefault="00DE2A39" w:rsidP="005825BA">
            <w:pPr>
              <w:pStyle w:val="TableText"/>
            </w:pPr>
            <w:r>
              <w:t>–</w:t>
            </w:r>
          </w:p>
        </w:tc>
        <w:tc>
          <w:tcPr>
            <w:tcW w:w="3087" w:type="dxa"/>
          </w:tcPr>
          <w:p w14:paraId="49063BB7" w14:textId="1C52094E" w:rsidR="004D76F8" w:rsidRDefault="00DE2A39" w:rsidP="005825BA">
            <w:pPr>
              <w:pStyle w:val="TableText"/>
            </w:pPr>
            <w:r>
              <w:t>–</w:t>
            </w:r>
          </w:p>
        </w:tc>
      </w:tr>
      <w:tr w:rsidR="004D76F8" w14:paraId="1E507D98" w14:textId="77777777" w:rsidTr="003E0A1A">
        <w:trPr>
          <w:cantSplit/>
        </w:trPr>
        <w:tc>
          <w:tcPr>
            <w:tcW w:w="2268" w:type="dxa"/>
            <w:vMerge w:val="restart"/>
          </w:tcPr>
          <w:p w14:paraId="660AEE0C" w14:textId="77777777" w:rsidR="004D76F8" w:rsidRPr="005F5C74" w:rsidRDefault="004D76F8" w:rsidP="005825BA">
            <w:pPr>
              <w:pStyle w:val="Tablenumberedlist"/>
            </w:pPr>
            <w:r w:rsidRPr="005F5C74">
              <w:t>Support industry to implement interoperable systems.</w:t>
            </w:r>
          </w:p>
        </w:tc>
        <w:tc>
          <w:tcPr>
            <w:tcW w:w="3725" w:type="dxa"/>
          </w:tcPr>
          <w:p w14:paraId="4C5B3320" w14:textId="77777777" w:rsidR="004D76F8" w:rsidRPr="005F5C74" w:rsidRDefault="004D76F8" w:rsidP="005825BA">
            <w:pPr>
              <w:pStyle w:val="Tablenumberedlist2"/>
            </w:pPr>
            <w:r w:rsidRPr="005F5C74">
              <w:t>Build and align understanding and capability across industry and supply chain stakeholders on interoperability of traceability systems and requirements that enable market access, such as for sustainability claims and how to implement it across the ecosystem.</w:t>
            </w:r>
          </w:p>
        </w:tc>
        <w:tc>
          <w:tcPr>
            <w:tcW w:w="1574" w:type="dxa"/>
          </w:tcPr>
          <w:p w14:paraId="61C53AA0" w14:textId="77777777" w:rsidR="004D76F8" w:rsidRDefault="004D76F8" w:rsidP="005825BA">
            <w:pPr>
              <w:pStyle w:val="TableText"/>
            </w:pPr>
            <w:r>
              <w:t>Ongoing</w:t>
            </w:r>
          </w:p>
        </w:tc>
        <w:tc>
          <w:tcPr>
            <w:tcW w:w="1357" w:type="dxa"/>
          </w:tcPr>
          <w:p w14:paraId="6666EA75" w14:textId="123BB434" w:rsidR="004D76F8" w:rsidRDefault="00DE2A39" w:rsidP="005825BA">
            <w:pPr>
              <w:pStyle w:val="TableText"/>
            </w:pPr>
            <w:r>
              <w:t>–</w:t>
            </w:r>
          </w:p>
        </w:tc>
        <w:tc>
          <w:tcPr>
            <w:tcW w:w="1991" w:type="dxa"/>
          </w:tcPr>
          <w:p w14:paraId="153D7EA5" w14:textId="177CF194" w:rsidR="004D76F8" w:rsidRDefault="00DE2A39" w:rsidP="005825BA">
            <w:pPr>
              <w:pStyle w:val="TableText"/>
            </w:pPr>
            <w:r>
              <w:t>–</w:t>
            </w:r>
          </w:p>
        </w:tc>
        <w:tc>
          <w:tcPr>
            <w:tcW w:w="3087" w:type="dxa"/>
          </w:tcPr>
          <w:p w14:paraId="7330483F" w14:textId="2F4C8792" w:rsidR="004D76F8" w:rsidRDefault="00DE2A39" w:rsidP="005825BA">
            <w:pPr>
              <w:pStyle w:val="TableText"/>
            </w:pPr>
            <w:r>
              <w:t>–</w:t>
            </w:r>
          </w:p>
        </w:tc>
      </w:tr>
      <w:tr w:rsidR="004D76F8" w14:paraId="54D1EE83" w14:textId="77777777" w:rsidTr="003E0A1A">
        <w:trPr>
          <w:cantSplit/>
        </w:trPr>
        <w:tc>
          <w:tcPr>
            <w:tcW w:w="2268" w:type="dxa"/>
            <w:vMerge/>
          </w:tcPr>
          <w:p w14:paraId="10EEE87E" w14:textId="77777777" w:rsidR="004D76F8" w:rsidRPr="005F5C74" w:rsidRDefault="004D76F8" w:rsidP="005825BA">
            <w:pPr>
              <w:pStyle w:val="Tablenumberedlist"/>
            </w:pPr>
          </w:p>
        </w:tc>
        <w:tc>
          <w:tcPr>
            <w:tcW w:w="3725" w:type="dxa"/>
          </w:tcPr>
          <w:p w14:paraId="3859ED0F" w14:textId="77777777" w:rsidR="004D76F8" w:rsidRPr="005F5C74" w:rsidRDefault="004D76F8" w:rsidP="005825BA">
            <w:pPr>
              <w:pStyle w:val="Tablenumberedlist2"/>
            </w:pPr>
            <w:r w:rsidRPr="005F5C74">
              <w:t>Collaborate on system frameworks and their integration between industry/government systems and technologies to develop use cases and pilots to early adoption considering business maturity.</w:t>
            </w:r>
          </w:p>
        </w:tc>
        <w:tc>
          <w:tcPr>
            <w:tcW w:w="1574" w:type="dxa"/>
          </w:tcPr>
          <w:p w14:paraId="6CE836A2" w14:textId="77777777" w:rsidR="004D76F8" w:rsidRDefault="004D76F8" w:rsidP="005825BA">
            <w:pPr>
              <w:pStyle w:val="TableText"/>
            </w:pPr>
            <w:r>
              <w:t>February 2026</w:t>
            </w:r>
          </w:p>
        </w:tc>
        <w:tc>
          <w:tcPr>
            <w:tcW w:w="1357" w:type="dxa"/>
          </w:tcPr>
          <w:p w14:paraId="2384CB0E" w14:textId="25F9A67C" w:rsidR="004D76F8" w:rsidRDefault="00DE2A39" w:rsidP="005825BA">
            <w:pPr>
              <w:pStyle w:val="TableText"/>
            </w:pPr>
            <w:r>
              <w:t>–</w:t>
            </w:r>
          </w:p>
        </w:tc>
        <w:tc>
          <w:tcPr>
            <w:tcW w:w="1991" w:type="dxa"/>
          </w:tcPr>
          <w:p w14:paraId="386EA8A2" w14:textId="7574B098" w:rsidR="004D76F8" w:rsidRDefault="00DE2A39" w:rsidP="005825BA">
            <w:pPr>
              <w:pStyle w:val="TableText"/>
            </w:pPr>
            <w:r>
              <w:t>–</w:t>
            </w:r>
          </w:p>
        </w:tc>
        <w:tc>
          <w:tcPr>
            <w:tcW w:w="3087" w:type="dxa"/>
          </w:tcPr>
          <w:p w14:paraId="084832CF" w14:textId="18A7B759" w:rsidR="004D76F8" w:rsidRDefault="00DE2A39" w:rsidP="005825BA">
            <w:pPr>
              <w:pStyle w:val="TableText"/>
            </w:pPr>
            <w:r>
              <w:t>–</w:t>
            </w:r>
          </w:p>
        </w:tc>
      </w:tr>
      <w:tr w:rsidR="004D76F8" w14:paraId="6826ECBE" w14:textId="77777777" w:rsidTr="003E0A1A">
        <w:trPr>
          <w:cantSplit/>
        </w:trPr>
        <w:tc>
          <w:tcPr>
            <w:tcW w:w="2268" w:type="dxa"/>
            <w:vMerge/>
          </w:tcPr>
          <w:p w14:paraId="14B80417" w14:textId="77777777" w:rsidR="004D76F8" w:rsidRPr="005F5C74" w:rsidRDefault="004D76F8" w:rsidP="005825BA">
            <w:pPr>
              <w:pStyle w:val="Tablenumberedlist"/>
            </w:pPr>
          </w:p>
        </w:tc>
        <w:tc>
          <w:tcPr>
            <w:tcW w:w="3725" w:type="dxa"/>
          </w:tcPr>
          <w:p w14:paraId="72819A6E" w14:textId="77777777" w:rsidR="004D76F8" w:rsidRPr="005F5C74" w:rsidRDefault="004D76F8" w:rsidP="005825BA">
            <w:pPr>
              <w:pStyle w:val="Tablenumberedlist2"/>
            </w:pPr>
            <w:r w:rsidRPr="005F5C74">
              <w:t>Raise awareness and market new viable solutions, including in response to potential cybersecurity risks (including others’ cybersecurity, particularly with centralised data pools).</w:t>
            </w:r>
          </w:p>
        </w:tc>
        <w:tc>
          <w:tcPr>
            <w:tcW w:w="1574" w:type="dxa"/>
          </w:tcPr>
          <w:p w14:paraId="710E5103" w14:textId="5233BB58" w:rsidR="004D76F8" w:rsidRDefault="004D76F8" w:rsidP="005825BA">
            <w:pPr>
              <w:pStyle w:val="TableText"/>
            </w:pPr>
            <w:r w:rsidRPr="00EC4D73">
              <w:t>August 202</w:t>
            </w:r>
            <w:r w:rsidR="003436B0" w:rsidRPr="00EC4D73">
              <w:t>5</w:t>
            </w:r>
          </w:p>
        </w:tc>
        <w:tc>
          <w:tcPr>
            <w:tcW w:w="1357" w:type="dxa"/>
          </w:tcPr>
          <w:p w14:paraId="4D46E563" w14:textId="75319C2F" w:rsidR="004D76F8" w:rsidRDefault="00DE2A39" w:rsidP="005825BA">
            <w:pPr>
              <w:pStyle w:val="TableText"/>
            </w:pPr>
            <w:r>
              <w:t>–</w:t>
            </w:r>
          </w:p>
        </w:tc>
        <w:tc>
          <w:tcPr>
            <w:tcW w:w="1991" w:type="dxa"/>
          </w:tcPr>
          <w:p w14:paraId="33DAE633" w14:textId="0B41A286" w:rsidR="004D76F8" w:rsidRDefault="00DE2A39" w:rsidP="005825BA">
            <w:pPr>
              <w:pStyle w:val="TableText"/>
            </w:pPr>
            <w:r>
              <w:t>–</w:t>
            </w:r>
          </w:p>
        </w:tc>
        <w:tc>
          <w:tcPr>
            <w:tcW w:w="3087" w:type="dxa"/>
          </w:tcPr>
          <w:p w14:paraId="6FBE0732" w14:textId="7004B46F" w:rsidR="004D76F8" w:rsidRDefault="00DE2A39" w:rsidP="005825BA">
            <w:pPr>
              <w:pStyle w:val="TableText"/>
            </w:pPr>
            <w:r>
              <w:t>–</w:t>
            </w:r>
          </w:p>
        </w:tc>
      </w:tr>
      <w:tr w:rsidR="004D76F8" w14:paraId="2971E7CC" w14:textId="77777777" w:rsidTr="003E0A1A">
        <w:trPr>
          <w:cantSplit/>
        </w:trPr>
        <w:tc>
          <w:tcPr>
            <w:tcW w:w="2268" w:type="dxa"/>
            <w:vMerge/>
          </w:tcPr>
          <w:p w14:paraId="38551E4C" w14:textId="77777777" w:rsidR="004D76F8" w:rsidRPr="005F5C74" w:rsidRDefault="004D76F8" w:rsidP="005825BA">
            <w:pPr>
              <w:pStyle w:val="Tablenumberedlist"/>
            </w:pPr>
          </w:p>
        </w:tc>
        <w:tc>
          <w:tcPr>
            <w:tcW w:w="3725" w:type="dxa"/>
          </w:tcPr>
          <w:p w14:paraId="34782B51" w14:textId="77777777" w:rsidR="004D76F8" w:rsidRPr="005F5C74" w:rsidRDefault="004D76F8" w:rsidP="005825BA">
            <w:pPr>
              <w:pStyle w:val="Tablenumberedlist2"/>
            </w:pPr>
            <w:r w:rsidRPr="005F5C74">
              <w:t>Establish incentives and mechanisms to drive adoption of new viable solutions.</w:t>
            </w:r>
          </w:p>
        </w:tc>
        <w:tc>
          <w:tcPr>
            <w:tcW w:w="1574" w:type="dxa"/>
          </w:tcPr>
          <w:p w14:paraId="012296E0" w14:textId="77777777" w:rsidR="004D76F8" w:rsidRDefault="004D76F8" w:rsidP="005825BA">
            <w:pPr>
              <w:pStyle w:val="TableText"/>
            </w:pPr>
            <w:r>
              <w:t>December 2024</w:t>
            </w:r>
          </w:p>
        </w:tc>
        <w:tc>
          <w:tcPr>
            <w:tcW w:w="1357" w:type="dxa"/>
          </w:tcPr>
          <w:p w14:paraId="2702B7B0" w14:textId="7F8B0AA5" w:rsidR="004D76F8" w:rsidRDefault="00DE2A39" w:rsidP="005825BA">
            <w:pPr>
              <w:pStyle w:val="TableText"/>
            </w:pPr>
            <w:r>
              <w:t>–</w:t>
            </w:r>
          </w:p>
        </w:tc>
        <w:tc>
          <w:tcPr>
            <w:tcW w:w="1991" w:type="dxa"/>
          </w:tcPr>
          <w:p w14:paraId="2E4DAA24" w14:textId="142453C1" w:rsidR="004D76F8" w:rsidRDefault="00DE2A39" w:rsidP="005825BA">
            <w:pPr>
              <w:pStyle w:val="TableText"/>
            </w:pPr>
            <w:r>
              <w:t>–</w:t>
            </w:r>
          </w:p>
        </w:tc>
        <w:tc>
          <w:tcPr>
            <w:tcW w:w="3087" w:type="dxa"/>
          </w:tcPr>
          <w:p w14:paraId="7484E5D4" w14:textId="50ADD7AC" w:rsidR="004D76F8" w:rsidRDefault="00DE2A39" w:rsidP="005825BA">
            <w:pPr>
              <w:pStyle w:val="TableText"/>
            </w:pPr>
            <w:r>
              <w:t>–</w:t>
            </w:r>
          </w:p>
        </w:tc>
      </w:tr>
      <w:tr w:rsidR="004D76F8" w14:paraId="069A408A" w14:textId="77777777" w:rsidTr="003E0A1A">
        <w:trPr>
          <w:cantSplit/>
        </w:trPr>
        <w:tc>
          <w:tcPr>
            <w:tcW w:w="2268" w:type="dxa"/>
            <w:vMerge/>
          </w:tcPr>
          <w:p w14:paraId="11D63D07" w14:textId="77777777" w:rsidR="004D76F8" w:rsidRPr="005F5C74" w:rsidRDefault="004D76F8" w:rsidP="005825BA">
            <w:pPr>
              <w:pStyle w:val="Tablenumberedlist"/>
            </w:pPr>
          </w:p>
        </w:tc>
        <w:tc>
          <w:tcPr>
            <w:tcW w:w="3725" w:type="dxa"/>
          </w:tcPr>
          <w:p w14:paraId="62EFE6B2" w14:textId="77777777" w:rsidR="004D76F8" w:rsidRPr="005F5C74" w:rsidRDefault="004D76F8" w:rsidP="005825BA">
            <w:pPr>
              <w:pStyle w:val="Tablenumberedlist2"/>
            </w:pPr>
            <w:r w:rsidRPr="005F5C74">
              <w:t>Implement national biosecurity traceability reforms and enhancements (such as livestock, plant property identification and horses).</w:t>
            </w:r>
          </w:p>
        </w:tc>
        <w:tc>
          <w:tcPr>
            <w:tcW w:w="1574" w:type="dxa"/>
          </w:tcPr>
          <w:p w14:paraId="28721A80" w14:textId="77777777" w:rsidR="004D76F8" w:rsidRDefault="004D76F8" w:rsidP="005825BA">
            <w:pPr>
              <w:pStyle w:val="TableText"/>
            </w:pPr>
            <w:r>
              <w:t>To be determined</w:t>
            </w:r>
          </w:p>
        </w:tc>
        <w:tc>
          <w:tcPr>
            <w:tcW w:w="1357" w:type="dxa"/>
          </w:tcPr>
          <w:p w14:paraId="3C6F6031" w14:textId="3837C30B" w:rsidR="004D76F8" w:rsidRDefault="00DE2A39" w:rsidP="005825BA">
            <w:pPr>
              <w:pStyle w:val="TableText"/>
            </w:pPr>
            <w:r>
              <w:t>–</w:t>
            </w:r>
          </w:p>
        </w:tc>
        <w:tc>
          <w:tcPr>
            <w:tcW w:w="1991" w:type="dxa"/>
          </w:tcPr>
          <w:p w14:paraId="17C9FA6A" w14:textId="4E424381" w:rsidR="004D76F8" w:rsidRDefault="00DE2A39" w:rsidP="005825BA">
            <w:pPr>
              <w:pStyle w:val="TableText"/>
            </w:pPr>
            <w:r>
              <w:t>–</w:t>
            </w:r>
          </w:p>
        </w:tc>
        <w:tc>
          <w:tcPr>
            <w:tcW w:w="3087" w:type="dxa"/>
          </w:tcPr>
          <w:p w14:paraId="3A987A57" w14:textId="5F2482C7" w:rsidR="004D76F8" w:rsidRDefault="00DE2A39" w:rsidP="005825BA">
            <w:pPr>
              <w:pStyle w:val="TableText"/>
            </w:pPr>
            <w:r>
              <w:t>–</w:t>
            </w:r>
          </w:p>
        </w:tc>
      </w:tr>
      <w:tr w:rsidR="004D76F8" w14:paraId="5B2A761E" w14:textId="77777777" w:rsidTr="003E0A1A">
        <w:trPr>
          <w:cantSplit/>
        </w:trPr>
        <w:tc>
          <w:tcPr>
            <w:tcW w:w="2268" w:type="dxa"/>
            <w:vMerge/>
          </w:tcPr>
          <w:p w14:paraId="66AA94F2" w14:textId="77777777" w:rsidR="004D76F8" w:rsidRPr="005F5C74" w:rsidRDefault="004D76F8" w:rsidP="005825BA">
            <w:pPr>
              <w:pStyle w:val="Tablenumberedlist"/>
            </w:pPr>
          </w:p>
        </w:tc>
        <w:tc>
          <w:tcPr>
            <w:tcW w:w="3725" w:type="dxa"/>
          </w:tcPr>
          <w:p w14:paraId="3920E533" w14:textId="77777777" w:rsidR="004D76F8" w:rsidRPr="005F5C74" w:rsidRDefault="004D76F8" w:rsidP="005825BA">
            <w:pPr>
              <w:pStyle w:val="Tablenumberedlist2"/>
            </w:pPr>
            <w:r w:rsidRPr="005F5C74">
              <w:t>Specify approaches and requirements for a sustainability credential verification system that is responsive to emerging international requirements and considers Australia’s unique landscape and production conditions.</w:t>
            </w:r>
          </w:p>
        </w:tc>
        <w:tc>
          <w:tcPr>
            <w:tcW w:w="1574" w:type="dxa"/>
          </w:tcPr>
          <w:p w14:paraId="3E05B4D6" w14:textId="77777777" w:rsidR="004D76F8" w:rsidRDefault="004D76F8" w:rsidP="005825BA">
            <w:pPr>
              <w:pStyle w:val="TableText"/>
            </w:pPr>
            <w:r w:rsidRPr="005C4B01">
              <w:t>To be determined</w:t>
            </w:r>
          </w:p>
        </w:tc>
        <w:tc>
          <w:tcPr>
            <w:tcW w:w="1357" w:type="dxa"/>
          </w:tcPr>
          <w:p w14:paraId="7BF75160" w14:textId="16BA011C" w:rsidR="004D76F8" w:rsidRDefault="00DE2A39" w:rsidP="005825BA">
            <w:pPr>
              <w:pStyle w:val="TableText"/>
            </w:pPr>
            <w:r>
              <w:t>–</w:t>
            </w:r>
          </w:p>
        </w:tc>
        <w:tc>
          <w:tcPr>
            <w:tcW w:w="1991" w:type="dxa"/>
          </w:tcPr>
          <w:p w14:paraId="59F9D5B2" w14:textId="78C94977" w:rsidR="004D76F8" w:rsidRDefault="00DE2A39" w:rsidP="005825BA">
            <w:pPr>
              <w:pStyle w:val="TableText"/>
            </w:pPr>
            <w:r>
              <w:t>–</w:t>
            </w:r>
          </w:p>
        </w:tc>
        <w:tc>
          <w:tcPr>
            <w:tcW w:w="3087" w:type="dxa"/>
          </w:tcPr>
          <w:p w14:paraId="6087F763" w14:textId="5D144035" w:rsidR="004D76F8" w:rsidRDefault="00DE2A39" w:rsidP="005825BA">
            <w:pPr>
              <w:pStyle w:val="TableText"/>
            </w:pPr>
            <w:r>
              <w:t>–</w:t>
            </w:r>
          </w:p>
        </w:tc>
      </w:tr>
      <w:tr w:rsidR="004D76F8" w14:paraId="19EBD1E6" w14:textId="77777777" w:rsidTr="003E0A1A">
        <w:trPr>
          <w:cantSplit/>
        </w:trPr>
        <w:tc>
          <w:tcPr>
            <w:tcW w:w="2268" w:type="dxa"/>
            <w:vMerge/>
          </w:tcPr>
          <w:p w14:paraId="07023EFC" w14:textId="77777777" w:rsidR="004D76F8" w:rsidRPr="005F5C74" w:rsidRDefault="004D76F8" w:rsidP="005825BA">
            <w:pPr>
              <w:pStyle w:val="Tablenumberedlist"/>
            </w:pPr>
          </w:p>
        </w:tc>
        <w:tc>
          <w:tcPr>
            <w:tcW w:w="3725" w:type="dxa"/>
          </w:tcPr>
          <w:p w14:paraId="7C36F41A" w14:textId="77777777" w:rsidR="004D76F8" w:rsidRPr="005F5C74" w:rsidRDefault="004D76F8" w:rsidP="005825BA">
            <w:pPr>
              <w:pStyle w:val="Tablenumberedlist2"/>
            </w:pPr>
            <w:r w:rsidRPr="005F5C74">
              <w:t>Specify methods and requirements to leverage existing data sets to provide evidence for sustainability claims to maintain and grow market access.</w:t>
            </w:r>
          </w:p>
        </w:tc>
        <w:tc>
          <w:tcPr>
            <w:tcW w:w="1574" w:type="dxa"/>
          </w:tcPr>
          <w:p w14:paraId="633F903D" w14:textId="77777777" w:rsidR="004D76F8" w:rsidRDefault="004D76F8" w:rsidP="005825BA">
            <w:pPr>
              <w:pStyle w:val="TableText"/>
            </w:pPr>
            <w:r w:rsidRPr="005C4B01">
              <w:t>To be determined</w:t>
            </w:r>
          </w:p>
        </w:tc>
        <w:tc>
          <w:tcPr>
            <w:tcW w:w="1357" w:type="dxa"/>
          </w:tcPr>
          <w:p w14:paraId="188D6BAC" w14:textId="6CF01355" w:rsidR="004D76F8" w:rsidRDefault="00DE2A39" w:rsidP="005825BA">
            <w:pPr>
              <w:pStyle w:val="TableText"/>
            </w:pPr>
            <w:r>
              <w:t>–</w:t>
            </w:r>
          </w:p>
        </w:tc>
        <w:tc>
          <w:tcPr>
            <w:tcW w:w="1991" w:type="dxa"/>
          </w:tcPr>
          <w:p w14:paraId="04687476" w14:textId="51229B2A" w:rsidR="004D76F8" w:rsidRDefault="00DE2A39" w:rsidP="005825BA">
            <w:pPr>
              <w:pStyle w:val="TableText"/>
            </w:pPr>
            <w:r>
              <w:t>–</w:t>
            </w:r>
          </w:p>
        </w:tc>
        <w:tc>
          <w:tcPr>
            <w:tcW w:w="3087" w:type="dxa"/>
          </w:tcPr>
          <w:p w14:paraId="36489794" w14:textId="37A77AB1" w:rsidR="004D76F8" w:rsidRDefault="00DE2A39" w:rsidP="005825BA">
            <w:pPr>
              <w:pStyle w:val="TableText"/>
            </w:pPr>
            <w:r>
              <w:t>–</w:t>
            </w:r>
          </w:p>
        </w:tc>
      </w:tr>
      <w:tr w:rsidR="004D76F8" w14:paraId="030FF746" w14:textId="77777777" w:rsidTr="003E0A1A">
        <w:trPr>
          <w:cantSplit/>
        </w:trPr>
        <w:tc>
          <w:tcPr>
            <w:tcW w:w="2268" w:type="dxa"/>
            <w:vMerge w:val="restart"/>
          </w:tcPr>
          <w:p w14:paraId="06E022D3" w14:textId="3ADDC17B" w:rsidR="004D76F8" w:rsidRPr="005F5C74" w:rsidRDefault="004D76F8" w:rsidP="005825BA">
            <w:pPr>
              <w:pStyle w:val="Tablenumberedlist"/>
            </w:pPr>
            <w:r w:rsidRPr="005F5C74">
              <w:t>Improve 2-way, producer-consumer information flows to identify value</w:t>
            </w:r>
            <w:r w:rsidR="00EC4D73">
              <w:t>-</w:t>
            </w:r>
            <w:r w:rsidRPr="005F5C74">
              <w:t>add creation and distribution opportunities and drive business development.</w:t>
            </w:r>
          </w:p>
        </w:tc>
        <w:tc>
          <w:tcPr>
            <w:tcW w:w="3725" w:type="dxa"/>
          </w:tcPr>
          <w:p w14:paraId="5FA4A9F4" w14:textId="77777777" w:rsidR="004D76F8" w:rsidRPr="005F5C74" w:rsidRDefault="004D76F8" w:rsidP="005825BA">
            <w:pPr>
              <w:pStyle w:val="Tablenumberedlist2"/>
            </w:pPr>
            <w:r w:rsidRPr="005F5C74">
              <w:t>Scope the market intelligence needs of early supply chain participants.</w:t>
            </w:r>
          </w:p>
        </w:tc>
        <w:tc>
          <w:tcPr>
            <w:tcW w:w="1574" w:type="dxa"/>
          </w:tcPr>
          <w:p w14:paraId="4B18E369" w14:textId="77777777" w:rsidR="004D76F8" w:rsidRDefault="004D76F8" w:rsidP="005825BA">
            <w:pPr>
              <w:pStyle w:val="TableText"/>
            </w:pPr>
            <w:r>
              <w:t>To be determined</w:t>
            </w:r>
          </w:p>
        </w:tc>
        <w:tc>
          <w:tcPr>
            <w:tcW w:w="1357" w:type="dxa"/>
          </w:tcPr>
          <w:p w14:paraId="14D910F5" w14:textId="2F1AA960" w:rsidR="004D76F8" w:rsidRDefault="00DE2A39" w:rsidP="005825BA">
            <w:pPr>
              <w:pStyle w:val="TableText"/>
            </w:pPr>
            <w:r>
              <w:t>–</w:t>
            </w:r>
          </w:p>
        </w:tc>
        <w:tc>
          <w:tcPr>
            <w:tcW w:w="1991" w:type="dxa"/>
          </w:tcPr>
          <w:p w14:paraId="666C4A5D" w14:textId="2CE08FE2" w:rsidR="004D76F8" w:rsidRDefault="00DE2A39" w:rsidP="005825BA">
            <w:pPr>
              <w:pStyle w:val="TableText"/>
            </w:pPr>
            <w:r>
              <w:t>–</w:t>
            </w:r>
          </w:p>
        </w:tc>
        <w:tc>
          <w:tcPr>
            <w:tcW w:w="3087" w:type="dxa"/>
          </w:tcPr>
          <w:p w14:paraId="636DB6F0" w14:textId="3DFC99EF" w:rsidR="004D76F8" w:rsidRDefault="00DE2A39" w:rsidP="005825BA">
            <w:pPr>
              <w:pStyle w:val="TableText"/>
            </w:pPr>
            <w:r>
              <w:t>–</w:t>
            </w:r>
          </w:p>
        </w:tc>
      </w:tr>
      <w:tr w:rsidR="004D76F8" w14:paraId="5B2365BF" w14:textId="77777777" w:rsidTr="003E0A1A">
        <w:trPr>
          <w:cantSplit/>
        </w:trPr>
        <w:tc>
          <w:tcPr>
            <w:tcW w:w="2268" w:type="dxa"/>
            <w:vMerge/>
          </w:tcPr>
          <w:p w14:paraId="168DE2FE" w14:textId="77777777" w:rsidR="004D76F8" w:rsidRPr="00F73177" w:rsidRDefault="004D76F8" w:rsidP="004D76F8">
            <w:pPr>
              <w:pStyle w:val="ListParagraph"/>
              <w:numPr>
                <w:ilvl w:val="0"/>
                <w:numId w:val="17"/>
              </w:numPr>
              <w:spacing w:after="0" w:line="240" w:lineRule="auto"/>
            </w:pPr>
          </w:p>
        </w:tc>
        <w:tc>
          <w:tcPr>
            <w:tcW w:w="3725" w:type="dxa"/>
          </w:tcPr>
          <w:p w14:paraId="5C49E458" w14:textId="77777777" w:rsidR="004D76F8" w:rsidRPr="005F5C74" w:rsidRDefault="004D76F8" w:rsidP="005825BA">
            <w:pPr>
              <w:pStyle w:val="Tablenumberedlist2"/>
            </w:pPr>
            <w:r w:rsidRPr="005F5C74">
              <w:t>Identify and expand feedback loops to early supply chain participants, including producers.</w:t>
            </w:r>
          </w:p>
        </w:tc>
        <w:tc>
          <w:tcPr>
            <w:tcW w:w="1574" w:type="dxa"/>
          </w:tcPr>
          <w:p w14:paraId="19C9EC0C" w14:textId="77777777" w:rsidR="004D76F8" w:rsidRDefault="004D76F8" w:rsidP="005825BA">
            <w:pPr>
              <w:pStyle w:val="TableText"/>
            </w:pPr>
            <w:r>
              <w:t>Ongoing</w:t>
            </w:r>
          </w:p>
        </w:tc>
        <w:tc>
          <w:tcPr>
            <w:tcW w:w="1357" w:type="dxa"/>
          </w:tcPr>
          <w:p w14:paraId="7271474C" w14:textId="1EAA2E95" w:rsidR="004D76F8" w:rsidRDefault="00DE2A39" w:rsidP="005825BA">
            <w:pPr>
              <w:pStyle w:val="TableText"/>
            </w:pPr>
            <w:r>
              <w:t>–</w:t>
            </w:r>
          </w:p>
        </w:tc>
        <w:tc>
          <w:tcPr>
            <w:tcW w:w="1991" w:type="dxa"/>
          </w:tcPr>
          <w:p w14:paraId="7EC91EA0" w14:textId="01C9CBEC" w:rsidR="004D76F8" w:rsidRDefault="00DE2A39" w:rsidP="005825BA">
            <w:pPr>
              <w:pStyle w:val="TableText"/>
            </w:pPr>
            <w:r>
              <w:t>–</w:t>
            </w:r>
          </w:p>
        </w:tc>
        <w:tc>
          <w:tcPr>
            <w:tcW w:w="3087" w:type="dxa"/>
          </w:tcPr>
          <w:p w14:paraId="04A8CF3F" w14:textId="35A0BC48" w:rsidR="004D76F8" w:rsidRDefault="00DE2A39" w:rsidP="005825BA">
            <w:pPr>
              <w:pStyle w:val="TableText"/>
            </w:pPr>
            <w:r>
              <w:t>–</w:t>
            </w:r>
          </w:p>
        </w:tc>
      </w:tr>
      <w:tr w:rsidR="004D76F8" w14:paraId="21AE93A4" w14:textId="77777777" w:rsidTr="003E0A1A">
        <w:trPr>
          <w:cantSplit/>
        </w:trPr>
        <w:tc>
          <w:tcPr>
            <w:tcW w:w="2268" w:type="dxa"/>
            <w:vMerge/>
          </w:tcPr>
          <w:p w14:paraId="780343A0" w14:textId="77777777" w:rsidR="004D76F8" w:rsidRPr="00F73177" w:rsidRDefault="004D76F8" w:rsidP="004D76F8">
            <w:pPr>
              <w:pStyle w:val="ListParagraph"/>
              <w:numPr>
                <w:ilvl w:val="0"/>
                <w:numId w:val="17"/>
              </w:numPr>
              <w:spacing w:after="0" w:line="240" w:lineRule="auto"/>
            </w:pPr>
          </w:p>
        </w:tc>
        <w:tc>
          <w:tcPr>
            <w:tcW w:w="3725" w:type="dxa"/>
          </w:tcPr>
          <w:p w14:paraId="304638E7" w14:textId="77777777" w:rsidR="004D76F8" w:rsidRPr="005F5C74" w:rsidRDefault="004D76F8" w:rsidP="005825BA">
            <w:pPr>
              <w:pStyle w:val="Tablenumberedlist2"/>
            </w:pPr>
            <w:r w:rsidRPr="005F5C74">
              <w:t>Foster the timely sharing of valuable market intelligence back to early supply chain participants.</w:t>
            </w:r>
          </w:p>
        </w:tc>
        <w:tc>
          <w:tcPr>
            <w:tcW w:w="1574" w:type="dxa"/>
          </w:tcPr>
          <w:p w14:paraId="1101BF6D" w14:textId="77777777" w:rsidR="004D76F8" w:rsidRDefault="004D76F8" w:rsidP="005825BA">
            <w:pPr>
              <w:pStyle w:val="TableText"/>
            </w:pPr>
            <w:r>
              <w:t>July 2025</w:t>
            </w:r>
          </w:p>
        </w:tc>
        <w:tc>
          <w:tcPr>
            <w:tcW w:w="1357" w:type="dxa"/>
          </w:tcPr>
          <w:p w14:paraId="0B197358" w14:textId="7263DBB0" w:rsidR="004D76F8" w:rsidRDefault="00DE2A39" w:rsidP="005825BA">
            <w:pPr>
              <w:pStyle w:val="TableText"/>
            </w:pPr>
            <w:r>
              <w:t>–</w:t>
            </w:r>
          </w:p>
        </w:tc>
        <w:tc>
          <w:tcPr>
            <w:tcW w:w="1991" w:type="dxa"/>
          </w:tcPr>
          <w:p w14:paraId="6A6ABA07" w14:textId="7BEFF55B" w:rsidR="004D76F8" w:rsidRDefault="00DE2A39" w:rsidP="005825BA">
            <w:pPr>
              <w:pStyle w:val="TableText"/>
            </w:pPr>
            <w:r>
              <w:t>–</w:t>
            </w:r>
          </w:p>
        </w:tc>
        <w:tc>
          <w:tcPr>
            <w:tcW w:w="3087" w:type="dxa"/>
          </w:tcPr>
          <w:p w14:paraId="1B6F8E30" w14:textId="3FA49F2B" w:rsidR="004D76F8" w:rsidRDefault="00DE2A39" w:rsidP="005825BA">
            <w:pPr>
              <w:pStyle w:val="TableText"/>
            </w:pPr>
            <w:r>
              <w:t>–</w:t>
            </w:r>
          </w:p>
        </w:tc>
      </w:tr>
      <w:tr w:rsidR="004D76F8" w14:paraId="2663614D" w14:textId="77777777" w:rsidTr="003E0A1A">
        <w:trPr>
          <w:cantSplit/>
        </w:trPr>
        <w:tc>
          <w:tcPr>
            <w:tcW w:w="2268" w:type="dxa"/>
            <w:vMerge/>
          </w:tcPr>
          <w:p w14:paraId="4162CA01" w14:textId="77777777" w:rsidR="004D76F8" w:rsidRPr="00F73177" w:rsidRDefault="004D76F8" w:rsidP="004D76F8">
            <w:pPr>
              <w:pStyle w:val="ListParagraph"/>
              <w:numPr>
                <w:ilvl w:val="0"/>
                <w:numId w:val="17"/>
              </w:numPr>
              <w:spacing w:after="0" w:line="240" w:lineRule="auto"/>
            </w:pPr>
          </w:p>
        </w:tc>
        <w:tc>
          <w:tcPr>
            <w:tcW w:w="3725" w:type="dxa"/>
          </w:tcPr>
          <w:p w14:paraId="05EC5086" w14:textId="77777777" w:rsidR="004D76F8" w:rsidRPr="005F5C74" w:rsidRDefault="004D76F8" w:rsidP="005825BA">
            <w:pPr>
              <w:pStyle w:val="Tablenumberedlist2"/>
            </w:pPr>
            <w:r w:rsidRPr="005F5C74">
              <w:t>Evaluate value-add, sustainability and creation and distribution opportunities.</w:t>
            </w:r>
          </w:p>
        </w:tc>
        <w:tc>
          <w:tcPr>
            <w:tcW w:w="1574" w:type="dxa"/>
          </w:tcPr>
          <w:p w14:paraId="55D9D515" w14:textId="77777777" w:rsidR="004D76F8" w:rsidRDefault="004D76F8" w:rsidP="005825BA">
            <w:pPr>
              <w:pStyle w:val="TableText"/>
            </w:pPr>
            <w:r>
              <w:t>To be determined</w:t>
            </w:r>
          </w:p>
        </w:tc>
        <w:tc>
          <w:tcPr>
            <w:tcW w:w="1357" w:type="dxa"/>
          </w:tcPr>
          <w:p w14:paraId="20D06D82" w14:textId="297AF8E2" w:rsidR="004D76F8" w:rsidRDefault="00DE2A39" w:rsidP="005825BA">
            <w:pPr>
              <w:pStyle w:val="TableText"/>
            </w:pPr>
            <w:r>
              <w:t>–</w:t>
            </w:r>
          </w:p>
        </w:tc>
        <w:tc>
          <w:tcPr>
            <w:tcW w:w="1991" w:type="dxa"/>
          </w:tcPr>
          <w:p w14:paraId="7705D6C3" w14:textId="6DAABBC8" w:rsidR="004D76F8" w:rsidRDefault="00DE2A39" w:rsidP="005825BA">
            <w:pPr>
              <w:pStyle w:val="TableText"/>
            </w:pPr>
            <w:r>
              <w:t>–</w:t>
            </w:r>
          </w:p>
        </w:tc>
        <w:tc>
          <w:tcPr>
            <w:tcW w:w="3087" w:type="dxa"/>
          </w:tcPr>
          <w:p w14:paraId="360CDC12" w14:textId="49F2E503" w:rsidR="004D76F8" w:rsidRDefault="00DE2A39" w:rsidP="005825BA">
            <w:pPr>
              <w:pStyle w:val="TableText"/>
            </w:pPr>
            <w:r>
              <w:t>–</w:t>
            </w:r>
          </w:p>
        </w:tc>
      </w:tr>
    </w:tbl>
    <w:p w14:paraId="4BED30B3" w14:textId="2E791DC4" w:rsidR="003C40AE" w:rsidRDefault="001E19C0" w:rsidP="001E19C0">
      <w:pPr>
        <w:pStyle w:val="Caption"/>
      </w:pPr>
      <w:bookmarkStart w:id="99" w:name="_Toc181093740"/>
      <w:bookmarkEnd w:id="98"/>
      <w:r>
        <w:t>Table B</w:t>
      </w:r>
      <w:r>
        <w:fldChar w:fldCharType="begin"/>
      </w:r>
      <w:r>
        <w:instrText xml:space="preserve"> SEQ Table_B \* ARABIC </w:instrText>
      </w:r>
      <w:r>
        <w:fldChar w:fldCharType="separate"/>
      </w:r>
      <w:r w:rsidR="004164A5">
        <w:rPr>
          <w:noProof/>
        </w:rPr>
        <w:t>4</w:t>
      </w:r>
      <w:r>
        <w:fldChar w:fldCharType="end"/>
      </w:r>
      <w:r>
        <w:t xml:space="preserve"> </w:t>
      </w:r>
      <w:r w:rsidR="00CF602F" w:rsidRPr="007426B8">
        <w:t>Pressing Challenge 4: Create enduring and motivated partnerships across the whole traceability ecosystem to own and drive continued improvements and outcomes</w:t>
      </w:r>
      <w:bookmarkEnd w:id="99"/>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560"/>
        <w:gridCol w:w="3296"/>
        <w:gridCol w:w="1649"/>
        <w:gridCol w:w="1280"/>
        <w:gridCol w:w="2092"/>
        <w:gridCol w:w="3125"/>
      </w:tblGrid>
      <w:tr w:rsidR="00AB46E2" w:rsidRPr="00FC1216" w14:paraId="0AA7A376" w14:textId="77777777" w:rsidTr="005825BA">
        <w:trPr>
          <w:cantSplit/>
          <w:tblHeader/>
        </w:trPr>
        <w:tc>
          <w:tcPr>
            <w:tcW w:w="914" w:type="pct"/>
          </w:tcPr>
          <w:p w14:paraId="46653260" w14:textId="1960B7EE" w:rsidR="00AB46E2" w:rsidRPr="00FC1216" w:rsidRDefault="00AB46E2" w:rsidP="003C40AE">
            <w:pPr>
              <w:pStyle w:val="TableHeading"/>
            </w:pPr>
            <w:r w:rsidRPr="00FC1216">
              <w:t xml:space="preserve">Priority </w:t>
            </w:r>
            <w:r w:rsidR="003C40AE">
              <w:t>a</w:t>
            </w:r>
            <w:r w:rsidRPr="00FC1216">
              <w:t xml:space="preserve">reas for </w:t>
            </w:r>
            <w:r w:rsidR="003C40AE">
              <w:t>a</w:t>
            </w:r>
            <w:r w:rsidRPr="00FC1216">
              <w:t>ction</w:t>
            </w:r>
          </w:p>
        </w:tc>
        <w:tc>
          <w:tcPr>
            <w:tcW w:w="1177" w:type="pct"/>
          </w:tcPr>
          <w:p w14:paraId="334A56FB" w14:textId="2E7CD3D8" w:rsidR="00AB46E2" w:rsidRPr="00FC1216" w:rsidRDefault="00AB46E2" w:rsidP="003C40AE">
            <w:pPr>
              <w:pStyle w:val="TableHeading"/>
            </w:pPr>
            <w:r w:rsidRPr="00FC1216">
              <w:t xml:space="preserve">Key </w:t>
            </w:r>
            <w:r w:rsidR="003C40AE">
              <w:t>a</w:t>
            </w:r>
            <w:r w:rsidRPr="00FC1216">
              <w:t>ctivity</w:t>
            </w:r>
          </w:p>
        </w:tc>
        <w:tc>
          <w:tcPr>
            <w:tcW w:w="589" w:type="pct"/>
          </w:tcPr>
          <w:p w14:paraId="45F7A750" w14:textId="05D7C9A8" w:rsidR="00AB46E2" w:rsidRPr="00FC1216" w:rsidRDefault="00AB46E2" w:rsidP="003C40AE">
            <w:pPr>
              <w:pStyle w:val="TableHeading"/>
            </w:pPr>
            <w:r w:rsidRPr="00FC1216">
              <w:t xml:space="preserve">Timeframe for </w:t>
            </w:r>
            <w:r w:rsidR="003C40AE">
              <w:t>c</w:t>
            </w:r>
            <w:r w:rsidRPr="00FC1216">
              <w:t>ompletion</w:t>
            </w:r>
          </w:p>
        </w:tc>
        <w:tc>
          <w:tcPr>
            <w:tcW w:w="457" w:type="pct"/>
          </w:tcPr>
          <w:p w14:paraId="48DA7085" w14:textId="77777777" w:rsidR="00AB46E2" w:rsidRPr="002848E0" w:rsidRDefault="00AB46E2" w:rsidP="003C40AE">
            <w:pPr>
              <w:pStyle w:val="TableHeading"/>
            </w:pPr>
            <w:r w:rsidRPr="002848E0">
              <w:t>Status</w:t>
            </w:r>
          </w:p>
          <w:p w14:paraId="5393EAAF" w14:textId="77777777" w:rsidR="00AB46E2" w:rsidRPr="002848E0" w:rsidRDefault="00AB46E2" w:rsidP="003C40AE">
            <w:pPr>
              <w:pStyle w:val="TableHeading"/>
            </w:pPr>
            <w:r w:rsidRPr="002848E0">
              <w:t>&lt;date&gt;</w:t>
            </w:r>
          </w:p>
          <w:p w14:paraId="7F1B6A97" w14:textId="4DC5ED68" w:rsidR="003E5708" w:rsidRPr="002848E0" w:rsidRDefault="003E5708" w:rsidP="003C40AE">
            <w:pPr>
              <w:pStyle w:val="TableHeading"/>
            </w:pPr>
            <w:r w:rsidRPr="002848E0">
              <w:t>e.g. May 2024</w:t>
            </w:r>
          </w:p>
        </w:tc>
        <w:tc>
          <w:tcPr>
            <w:tcW w:w="747" w:type="pct"/>
          </w:tcPr>
          <w:p w14:paraId="59D51F9C" w14:textId="22D0C58C" w:rsidR="00AB46E2" w:rsidRPr="002848E0" w:rsidRDefault="00AB46E2" w:rsidP="003C40AE">
            <w:pPr>
              <w:pStyle w:val="TableHeading"/>
            </w:pPr>
            <w:r w:rsidRPr="002848E0">
              <w:t xml:space="preserve">Status </w:t>
            </w:r>
            <w:r w:rsidR="003C40AE">
              <w:t>l</w:t>
            </w:r>
            <w:r w:rsidRPr="002848E0">
              <w:t xml:space="preserve">ast </w:t>
            </w:r>
            <w:r w:rsidR="003C40AE">
              <w:t>r</w:t>
            </w:r>
            <w:r w:rsidRPr="002848E0">
              <w:t xml:space="preserve">eporting </w:t>
            </w:r>
            <w:r w:rsidR="003C40AE">
              <w:t>p</w:t>
            </w:r>
            <w:r w:rsidRPr="002848E0">
              <w:t>eriod</w:t>
            </w:r>
          </w:p>
          <w:p w14:paraId="197CA97B" w14:textId="77777777" w:rsidR="00AB46E2" w:rsidRPr="002848E0" w:rsidRDefault="00AB46E2" w:rsidP="003C40AE">
            <w:pPr>
              <w:pStyle w:val="TableHeading"/>
            </w:pPr>
            <w:r w:rsidRPr="002848E0">
              <w:t>&lt;date&gt;</w:t>
            </w:r>
          </w:p>
          <w:p w14:paraId="602A8E25" w14:textId="046CE829" w:rsidR="003E5708" w:rsidRPr="002848E0" w:rsidRDefault="003E5708" w:rsidP="003C40AE">
            <w:pPr>
              <w:pStyle w:val="TableHeading"/>
            </w:pPr>
            <w:r w:rsidRPr="002848E0">
              <w:t>e.g. November 2023</w:t>
            </w:r>
          </w:p>
        </w:tc>
        <w:tc>
          <w:tcPr>
            <w:tcW w:w="1117" w:type="pct"/>
          </w:tcPr>
          <w:p w14:paraId="5B9BFF8D" w14:textId="173C8437" w:rsidR="00AB46E2" w:rsidRPr="00FC1216" w:rsidRDefault="00AB46E2" w:rsidP="003C40AE">
            <w:pPr>
              <w:pStyle w:val="TableHeading"/>
            </w:pPr>
            <w:r w:rsidRPr="00FC1216">
              <w:t xml:space="preserve">Key </w:t>
            </w:r>
            <w:r w:rsidR="003C40AE">
              <w:t>r</w:t>
            </w:r>
            <w:r w:rsidRPr="00FC1216">
              <w:t>isks</w:t>
            </w:r>
            <w:r>
              <w:t xml:space="preserve"> and </w:t>
            </w:r>
            <w:r w:rsidR="003C40AE">
              <w:t>m</w:t>
            </w:r>
            <w:r>
              <w:t xml:space="preserve">itigation </w:t>
            </w:r>
            <w:r w:rsidR="003C40AE">
              <w:t>m</w:t>
            </w:r>
            <w:r>
              <w:t>easures</w:t>
            </w:r>
          </w:p>
        </w:tc>
      </w:tr>
      <w:tr w:rsidR="00AB46E2" w14:paraId="162900F2" w14:textId="77777777" w:rsidTr="001E19C0">
        <w:trPr>
          <w:cantSplit/>
        </w:trPr>
        <w:tc>
          <w:tcPr>
            <w:tcW w:w="914" w:type="pct"/>
            <w:vMerge w:val="restart"/>
          </w:tcPr>
          <w:p w14:paraId="5C36942C" w14:textId="77777777" w:rsidR="00AB46E2" w:rsidRPr="003C40AE" w:rsidRDefault="00AB46E2" w:rsidP="002F6D3A">
            <w:pPr>
              <w:pStyle w:val="Tablenumberedlist"/>
            </w:pPr>
            <w:r w:rsidRPr="003C40AE">
              <w:t>Create an evidence-based and sustainable funding model for agricultural traceability initiatives.</w:t>
            </w:r>
          </w:p>
        </w:tc>
        <w:tc>
          <w:tcPr>
            <w:tcW w:w="1177" w:type="pct"/>
          </w:tcPr>
          <w:p w14:paraId="34DF3F91" w14:textId="77777777" w:rsidR="00AB46E2" w:rsidRPr="003C40AE" w:rsidRDefault="00AB46E2" w:rsidP="003C40AE">
            <w:pPr>
              <w:pStyle w:val="Tablenumberedlist2"/>
            </w:pPr>
            <w:r w:rsidRPr="003C40AE">
              <w:t>Investigate ways to improve funding for traceability initiatives, including through industry uplift/private investors and co-funding opportunities with a focus on delivering shared value.</w:t>
            </w:r>
          </w:p>
        </w:tc>
        <w:tc>
          <w:tcPr>
            <w:tcW w:w="589" w:type="pct"/>
          </w:tcPr>
          <w:p w14:paraId="73966082" w14:textId="7389E586" w:rsidR="00AB46E2" w:rsidRDefault="00AB46E2" w:rsidP="003C40AE">
            <w:pPr>
              <w:pStyle w:val="TableText"/>
            </w:pPr>
            <w:r w:rsidRPr="006E05F8">
              <w:t>September 202</w:t>
            </w:r>
            <w:r w:rsidR="003436B0" w:rsidRPr="006E05F8">
              <w:t>5</w:t>
            </w:r>
          </w:p>
        </w:tc>
        <w:tc>
          <w:tcPr>
            <w:tcW w:w="457" w:type="pct"/>
          </w:tcPr>
          <w:p w14:paraId="6B015C53" w14:textId="06487996" w:rsidR="00AB46E2" w:rsidRDefault="00DE2A39" w:rsidP="003C40AE">
            <w:pPr>
              <w:pStyle w:val="TableText"/>
            </w:pPr>
            <w:r>
              <w:t>–</w:t>
            </w:r>
          </w:p>
        </w:tc>
        <w:tc>
          <w:tcPr>
            <w:tcW w:w="747" w:type="pct"/>
          </w:tcPr>
          <w:p w14:paraId="2E3FDB28" w14:textId="256D2CA3" w:rsidR="00AB46E2" w:rsidRDefault="00DE2A39" w:rsidP="003C40AE">
            <w:pPr>
              <w:pStyle w:val="TableText"/>
            </w:pPr>
            <w:r>
              <w:t>–</w:t>
            </w:r>
          </w:p>
        </w:tc>
        <w:tc>
          <w:tcPr>
            <w:tcW w:w="1117" w:type="pct"/>
          </w:tcPr>
          <w:p w14:paraId="62C762DF" w14:textId="6E0A7861" w:rsidR="00AB46E2" w:rsidRDefault="00E87A5F" w:rsidP="00E87A5F">
            <w:pPr>
              <w:pStyle w:val="TableBullet1"/>
              <w:numPr>
                <w:ilvl w:val="0"/>
                <w:numId w:val="0"/>
              </w:numPr>
              <w:ind w:left="284" w:hanging="284"/>
            </w:pPr>
            <w:r>
              <w:t>–</w:t>
            </w:r>
          </w:p>
        </w:tc>
      </w:tr>
      <w:tr w:rsidR="00AB46E2" w14:paraId="797ECD64" w14:textId="77777777" w:rsidTr="001E19C0">
        <w:trPr>
          <w:cantSplit/>
        </w:trPr>
        <w:tc>
          <w:tcPr>
            <w:tcW w:w="914" w:type="pct"/>
            <w:vMerge/>
          </w:tcPr>
          <w:p w14:paraId="3E160806" w14:textId="77777777" w:rsidR="00AB46E2" w:rsidRPr="003C40AE" w:rsidRDefault="00AB46E2" w:rsidP="003C40AE">
            <w:pPr>
              <w:pStyle w:val="Tablenumberedlist"/>
            </w:pPr>
          </w:p>
        </w:tc>
        <w:tc>
          <w:tcPr>
            <w:tcW w:w="1177" w:type="pct"/>
          </w:tcPr>
          <w:p w14:paraId="6E3EAC4A" w14:textId="77777777" w:rsidR="00AB46E2" w:rsidRPr="003C40AE" w:rsidRDefault="00AB46E2" w:rsidP="003C40AE">
            <w:pPr>
              <w:pStyle w:val="Tablenumberedlist2"/>
            </w:pPr>
            <w:r w:rsidRPr="003C40AE">
              <w:t>Develop and regularly review a flexible and responsive national research and development agenda.</w:t>
            </w:r>
          </w:p>
        </w:tc>
        <w:tc>
          <w:tcPr>
            <w:tcW w:w="589" w:type="pct"/>
          </w:tcPr>
          <w:p w14:paraId="7564721D" w14:textId="77777777" w:rsidR="00AB46E2" w:rsidRDefault="00AB46E2" w:rsidP="003C40AE">
            <w:pPr>
              <w:pStyle w:val="TableText"/>
            </w:pPr>
            <w:r>
              <w:t>June 2025</w:t>
            </w:r>
          </w:p>
        </w:tc>
        <w:tc>
          <w:tcPr>
            <w:tcW w:w="457" w:type="pct"/>
          </w:tcPr>
          <w:p w14:paraId="297ABDA5" w14:textId="68562515" w:rsidR="00AB46E2" w:rsidRDefault="00DE2A39" w:rsidP="003C40AE">
            <w:pPr>
              <w:pStyle w:val="TableText"/>
            </w:pPr>
            <w:r>
              <w:t>–</w:t>
            </w:r>
          </w:p>
        </w:tc>
        <w:tc>
          <w:tcPr>
            <w:tcW w:w="747" w:type="pct"/>
          </w:tcPr>
          <w:p w14:paraId="64CA2733" w14:textId="4BD9757D" w:rsidR="00AB46E2" w:rsidRDefault="00DE2A39" w:rsidP="003C40AE">
            <w:pPr>
              <w:pStyle w:val="TableText"/>
            </w:pPr>
            <w:r>
              <w:t>–</w:t>
            </w:r>
          </w:p>
        </w:tc>
        <w:tc>
          <w:tcPr>
            <w:tcW w:w="1117" w:type="pct"/>
          </w:tcPr>
          <w:p w14:paraId="3A4EBB93" w14:textId="22B91A8D" w:rsidR="00AB46E2" w:rsidRDefault="00E87A5F" w:rsidP="00E87A5F">
            <w:pPr>
              <w:pStyle w:val="TableBullet1"/>
              <w:numPr>
                <w:ilvl w:val="0"/>
                <w:numId w:val="0"/>
              </w:numPr>
              <w:ind w:left="284" w:hanging="284"/>
            </w:pPr>
            <w:r>
              <w:t>–</w:t>
            </w:r>
          </w:p>
        </w:tc>
      </w:tr>
      <w:tr w:rsidR="00AB46E2" w14:paraId="5C46B96A" w14:textId="77777777" w:rsidTr="001E19C0">
        <w:trPr>
          <w:cantSplit/>
        </w:trPr>
        <w:tc>
          <w:tcPr>
            <w:tcW w:w="914" w:type="pct"/>
            <w:vMerge/>
          </w:tcPr>
          <w:p w14:paraId="109A711D" w14:textId="77777777" w:rsidR="00AB46E2" w:rsidRPr="003C40AE" w:rsidRDefault="00AB46E2" w:rsidP="003C40AE">
            <w:pPr>
              <w:pStyle w:val="Tablenumberedlist"/>
            </w:pPr>
          </w:p>
        </w:tc>
        <w:tc>
          <w:tcPr>
            <w:tcW w:w="1177" w:type="pct"/>
          </w:tcPr>
          <w:p w14:paraId="0FF21BB6" w14:textId="77777777" w:rsidR="00AB46E2" w:rsidRPr="003C40AE" w:rsidRDefault="00AB46E2" w:rsidP="003C40AE">
            <w:pPr>
              <w:pStyle w:val="Tablenumberedlist2"/>
            </w:pPr>
            <w:r w:rsidRPr="003C40AE">
              <w:t>Establish and support innovative research commercialisation and translation that underpins product assurance and certainty.</w:t>
            </w:r>
          </w:p>
        </w:tc>
        <w:tc>
          <w:tcPr>
            <w:tcW w:w="589" w:type="pct"/>
          </w:tcPr>
          <w:p w14:paraId="561DD51B" w14:textId="77777777" w:rsidR="00AB46E2" w:rsidRDefault="00AB46E2" w:rsidP="003C40AE">
            <w:pPr>
              <w:pStyle w:val="TableText"/>
            </w:pPr>
            <w:r>
              <w:t>December 2025</w:t>
            </w:r>
          </w:p>
        </w:tc>
        <w:tc>
          <w:tcPr>
            <w:tcW w:w="457" w:type="pct"/>
          </w:tcPr>
          <w:p w14:paraId="51854B4B" w14:textId="707D1499" w:rsidR="00AB46E2" w:rsidRDefault="00DE2A39" w:rsidP="003C40AE">
            <w:pPr>
              <w:pStyle w:val="TableText"/>
            </w:pPr>
            <w:r>
              <w:t>–</w:t>
            </w:r>
          </w:p>
        </w:tc>
        <w:tc>
          <w:tcPr>
            <w:tcW w:w="747" w:type="pct"/>
          </w:tcPr>
          <w:p w14:paraId="01A657F6" w14:textId="098C29C5" w:rsidR="00AB46E2" w:rsidRDefault="00DE2A39" w:rsidP="003C40AE">
            <w:pPr>
              <w:pStyle w:val="TableText"/>
            </w:pPr>
            <w:r>
              <w:t>–</w:t>
            </w:r>
          </w:p>
        </w:tc>
        <w:tc>
          <w:tcPr>
            <w:tcW w:w="1117" w:type="pct"/>
          </w:tcPr>
          <w:p w14:paraId="6589386E" w14:textId="323C49B2" w:rsidR="00AB46E2" w:rsidRDefault="00E87A5F" w:rsidP="00E87A5F">
            <w:pPr>
              <w:pStyle w:val="TableBullet1"/>
              <w:numPr>
                <w:ilvl w:val="0"/>
                <w:numId w:val="0"/>
              </w:numPr>
              <w:ind w:left="284" w:hanging="284"/>
            </w:pPr>
            <w:r>
              <w:t>–</w:t>
            </w:r>
          </w:p>
        </w:tc>
      </w:tr>
      <w:tr w:rsidR="00AB46E2" w14:paraId="78C33CEF" w14:textId="77777777" w:rsidTr="001E19C0">
        <w:trPr>
          <w:cantSplit/>
        </w:trPr>
        <w:tc>
          <w:tcPr>
            <w:tcW w:w="914" w:type="pct"/>
            <w:vMerge/>
          </w:tcPr>
          <w:p w14:paraId="2043FA91" w14:textId="77777777" w:rsidR="00AB46E2" w:rsidRPr="003C40AE" w:rsidRDefault="00AB46E2" w:rsidP="003C40AE">
            <w:pPr>
              <w:pStyle w:val="Tablenumberedlist"/>
            </w:pPr>
          </w:p>
        </w:tc>
        <w:tc>
          <w:tcPr>
            <w:tcW w:w="1177" w:type="pct"/>
          </w:tcPr>
          <w:p w14:paraId="6AF04518" w14:textId="77777777" w:rsidR="00AB46E2" w:rsidRPr="003C40AE" w:rsidRDefault="00AB46E2" w:rsidP="003C40AE">
            <w:pPr>
              <w:pStyle w:val="Tablenumberedlist2"/>
            </w:pPr>
            <w:r w:rsidRPr="003C40AE">
              <w:t>Strengthen and expand forums to share research and development.</w:t>
            </w:r>
          </w:p>
        </w:tc>
        <w:tc>
          <w:tcPr>
            <w:tcW w:w="589" w:type="pct"/>
          </w:tcPr>
          <w:p w14:paraId="1E97A14F" w14:textId="77777777" w:rsidR="00AB46E2" w:rsidRDefault="00AB46E2" w:rsidP="003C40AE">
            <w:pPr>
              <w:pStyle w:val="TableText"/>
            </w:pPr>
            <w:r>
              <w:t>December 2026</w:t>
            </w:r>
          </w:p>
        </w:tc>
        <w:tc>
          <w:tcPr>
            <w:tcW w:w="457" w:type="pct"/>
          </w:tcPr>
          <w:p w14:paraId="3A140348" w14:textId="612B2B87" w:rsidR="00AB46E2" w:rsidRDefault="00DE2A39" w:rsidP="003C40AE">
            <w:pPr>
              <w:pStyle w:val="TableText"/>
            </w:pPr>
            <w:r>
              <w:t>–</w:t>
            </w:r>
          </w:p>
        </w:tc>
        <w:tc>
          <w:tcPr>
            <w:tcW w:w="747" w:type="pct"/>
          </w:tcPr>
          <w:p w14:paraId="2CCEA1BF" w14:textId="5031C663" w:rsidR="00AB46E2" w:rsidRDefault="00DE2A39" w:rsidP="003C40AE">
            <w:pPr>
              <w:pStyle w:val="TableText"/>
            </w:pPr>
            <w:r>
              <w:t>–</w:t>
            </w:r>
          </w:p>
        </w:tc>
        <w:tc>
          <w:tcPr>
            <w:tcW w:w="1117" w:type="pct"/>
          </w:tcPr>
          <w:p w14:paraId="0E1FE5E5" w14:textId="4DE40D87" w:rsidR="00AB46E2" w:rsidRDefault="00E87A5F" w:rsidP="00E87A5F">
            <w:pPr>
              <w:pStyle w:val="TableBullet1"/>
              <w:numPr>
                <w:ilvl w:val="0"/>
                <w:numId w:val="0"/>
              </w:numPr>
              <w:ind w:left="284" w:hanging="284"/>
            </w:pPr>
            <w:r>
              <w:t>–</w:t>
            </w:r>
          </w:p>
        </w:tc>
      </w:tr>
      <w:tr w:rsidR="00AB46E2" w14:paraId="7B474973" w14:textId="77777777" w:rsidTr="001E19C0">
        <w:trPr>
          <w:cantSplit/>
        </w:trPr>
        <w:tc>
          <w:tcPr>
            <w:tcW w:w="914" w:type="pct"/>
            <w:vMerge w:val="restart"/>
          </w:tcPr>
          <w:p w14:paraId="7505863F" w14:textId="77777777" w:rsidR="00AB46E2" w:rsidRPr="003C40AE" w:rsidRDefault="00AB46E2" w:rsidP="003C40AE">
            <w:pPr>
              <w:pStyle w:val="Tablenumberedlist"/>
            </w:pPr>
            <w:r w:rsidRPr="003C40AE">
              <w:t>Implement a communication and education campaign to strengthen awareness of agricultural traceability.</w:t>
            </w:r>
          </w:p>
        </w:tc>
        <w:tc>
          <w:tcPr>
            <w:tcW w:w="1177" w:type="pct"/>
          </w:tcPr>
          <w:p w14:paraId="6FFC0E9A" w14:textId="77777777" w:rsidR="00AB46E2" w:rsidRPr="002F6D3A" w:rsidRDefault="00AB46E2" w:rsidP="002F6D3A">
            <w:pPr>
              <w:pStyle w:val="Tablenumberedlist2"/>
              <w:numPr>
                <w:ilvl w:val="1"/>
                <w:numId w:val="50"/>
              </w:numPr>
            </w:pPr>
            <w:r w:rsidRPr="002F6D3A">
              <w:t>Develop and implement a communication and education strategy that raises awareness and is targeted to solve discrete problems on traceability.</w:t>
            </w:r>
          </w:p>
        </w:tc>
        <w:tc>
          <w:tcPr>
            <w:tcW w:w="589" w:type="pct"/>
          </w:tcPr>
          <w:p w14:paraId="33C9238E" w14:textId="0C37334E" w:rsidR="00AB46E2" w:rsidRPr="006E05F8" w:rsidRDefault="00AB46E2" w:rsidP="003C40AE">
            <w:pPr>
              <w:pStyle w:val="TableText"/>
            </w:pPr>
            <w:r w:rsidRPr="006E05F8">
              <w:t>June 202</w:t>
            </w:r>
            <w:r w:rsidR="003436B0" w:rsidRPr="006E05F8">
              <w:t>5</w:t>
            </w:r>
          </w:p>
        </w:tc>
        <w:tc>
          <w:tcPr>
            <w:tcW w:w="457" w:type="pct"/>
          </w:tcPr>
          <w:p w14:paraId="4665D0EF" w14:textId="2094B6D5" w:rsidR="00AB46E2" w:rsidRDefault="00DE2A39" w:rsidP="003C40AE">
            <w:pPr>
              <w:pStyle w:val="TableText"/>
            </w:pPr>
            <w:r>
              <w:t>–</w:t>
            </w:r>
          </w:p>
        </w:tc>
        <w:tc>
          <w:tcPr>
            <w:tcW w:w="747" w:type="pct"/>
          </w:tcPr>
          <w:p w14:paraId="4B0D2C34" w14:textId="0436CE51" w:rsidR="00AB46E2" w:rsidRDefault="00DE2A39" w:rsidP="003C40AE">
            <w:pPr>
              <w:pStyle w:val="TableText"/>
            </w:pPr>
            <w:r>
              <w:t>–</w:t>
            </w:r>
          </w:p>
        </w:tc>
        <w:tc>
          <w:tcPr>
            <w:tcW w:w="1117" w:type="pct"/>
          </w:tcPr>
          <w:p w14:paraId="53659664" w14:textId="40E7C20B" w:rsidR="00AB46E2" w:rsidRDefault="00E87A5F" w:rsidP="00E87A5F">
            <w:pPr>
              <w:pStyle w:val="TableBullet1"/>
              <w:numPr>
                <w:ilvl w:val="0"/>
                <w:numId w:val="0"/>
              </w:numPr>
              <w:ind w:left="284" w:hanging="284"/>
            </w:pPr>
            <w:r>
              <w:t>–</w:t>
            </w:r>
          </w:p>
        </w:tc>
      </w:tr>
      <w:tr w:rsidR="00AB46E2" w14:paraId="5388DC35" w14:textId="77777777" w:rsidTr="001E19C0">
        <w:trPr>
          <w:cantSplit/>
        </w:trPr>
        <w:tc>
          <w:tcPr>
            <w:tcW w:w="914" w:type="pct"/>
            <w:vMerge/>
          </w:tcPr>
          <w:p w14:paraId="78D9B9C9" w14:textId="77777777" w:rsidR="00AB46E2" w:rsidRPr="008A2D8A" w:rsidRDefault="00AB46E2" w:rsidP="00AB46E2">
            <w:pPr>
              <w:pStyle w:val="ListParagraph"/>
              <w:numPr>
                <w:ilvl w:val="0"/>
                <w:numId w:val="17"/>
              </w:numPr>
              <w:spacing w:after="0" w:line="240" w:lineRule="auto"/>
            </w:pPr>
          </w:p>
        </w:tc>
        <w:tc>
          <w:tcPr>
            <w:tcW w:w="1177" w:type="pct"/>
          </w:tcPr>
          <w:p w14:paraId="53B93B58" w14:textId="77777777" w:rsidR="00AB46E2" w:rsidRPr="002F6D3A" w:rsidRDefault="00AB46E2" w:rsidP="002F6D3A">
            <w:pPr>
              <w:pStyle w:val="Tablenumberedlist2"/>
            </w:pPr>
            <w:r w:rsidRPr="002F6D3A">
              <w:t>Improve audience reach and engagement through traditional, social and innovative media platforms.</w:t>
            </w:r>
          </w:p>
        </w:tc>
        <w:tc>
          <w:tcPr>
            <w:tcW w:w="589" w:type="pct"/>
          </w:tcPr>
          <w:p w14:paraId="04268B65" w14:textId="77777777" w:rsidR="00AB46E2" w:rsidRDefault="00AB46E2" w:rsidP="003C40AE">
            <w:pPr>
              <w:pStyle w:val="TableText"/>
            </w:pPr>
            <w:r>
              <w:t>December 2025</w:t>
            </w:r>
          </w:p>
        </w:tc>
        <w:tc>
          <w:tcPr>
            <w:tcW w:w="457" w:type="pct"/>
          </w:tcPr>
          <w:p w14:paraId="55BE4ECC" w14:textId="4595B119" w:rsidR="00AB46E2" w:rsidRDefault="00DE2A39" w:rsidP="003C40AE">
            <w:pPr>
              <w:pStyle w:val="TableText"/>
            </w:pPr>
            <w:r>
              <w:t>–</w:t>
            </w:r>
          </w:p>
        </w:tc>
        <w:tc>
          <w:tcPr>
            <w:tcW w:w="747" w:type="pct"/>
          </w:tcPr>
          <w:p w14:paraId="00E1CF4A" w14:textId="1AB7E45A" w:rsidR="00AB46E2" w:rsidRDefault="00DE2A39" w:rsidP="003C40AE">
            <w:pPr>
              <w:pStyle w:val="TableText"/>
            </w:pPr>
            <w:r>
              <w:t>–</w:t>
            </w:r>
          </w:p>
        </w:tc>
        <w:tc>
          <w:tcPr>
            <w:tcW w:w="1117" w:type="pct"/>
          </w:tcPr>
          <w:p w14:paraId="71DA01ED" w14:textId="160BFD36" w:rsidR="00AB46E2" w:rsidRDefault="00E87A5F" w:rsidP="00E87A5F">
            <w:pPr>
              <w:pStyle w:val="TableBullet1"/>
              <w:numPr>
                <w:ilvl w:val="0"/>
                <w:numId w:val="0"/>
              </w:numPr>
              <w:ind w:left="284" w:hanging="284"/>
            </w:pPr>
            <w:r>
              <w:t>–</w:t>
            </w:r>
          </w:p>
        </w:tc>
      </w:tr>
      <w:tr w:rsidR="00AB46E2" w14:paraId="0297D4E5" w14:textId="77777777" w:rsidTr="001E19C0">
        <w:trPr>
          <w:cantSplit/>
        </w:trPr>
        <w:tc>
          <w:tcPr>
            <w:tcW w:w="914" w:type="pct"/>
            <w:vMerge/>
          </w:tcPr>
          <w:p w14:paraId="4474AD0D" w14:textId="77777777" w:rsidR="00AB46E2" w:rsidRPr="008A2D8A" w:rsidRDefault="00AB46E2" w:rsidP="00AB46E2">
            <w:pPr>
              <w:pStyle w:val="ListParagraph"/>
              <w:numPr>
                <w:ilvl w:val="0"/>
                <w:numId w:val="17"/>
              </w:numPr>
              <w:spacing w:after="0" w:line="240" w:lineRule="auto"/>
            </w:pPr>
          </w:p>
        </w:tc>
        <w:tc>
          <w:tcPr>
            <w:tcW w:w="1177" w:type="pct"/>
          </w:tcPr>
          <w:p w14:paraId="4B1FB6B8" w14:textId="77777777" w:rsidR="00AB46E2" w:rsidRPr="002F6D3A" w:rsidRDefault="00AB46E2" w:rsidP="002F6D3A">
            <w:pPr>
              <w:pStyle w:val="Tablenumberedlist2"/>
            </w:pPr>
            <w:r w:rsidRPr="002F6D3A">
              <w:t>Strengthen education and training initiatives to improve knowledge about, and develop, resources that promote and support, traceability standards and policies.</w:t>
            </w:r>
          </w:p>
        </w:tc>
        <w:tc>
          <w:tcPr>
            <w:tcW w:w="589" w:type="pct"/>
          </w:tcPr>
          <w:p w14:paraId="1AB1995F" w14:textId="77777777" w:rsidR="00AB46E2" w:rsidRDefault="00AB46E2" w:rsidP="003C40AE">
            <w:pPr>
              <w:pStyle w:val="TableText"/>
            </w:pPr>
            <w:r>
              <w:t>December 2026</w:t>
            </w:r>
          </w:p>
        </w:tc>
        <w:tc>
          <w:tcPr>
            <w:tcW w:w="457" w:type="pct"/>
          </w:tcPr>
          <w:p w14:paraId="2A5593E6" w14:textId="1BC00320" w:rsidR="00AB46E2" w:rsidRDefault="00DE2A39" w:rsidP="003C40AE">
            <w:pPr>
              <w:pStyle w:val="TableText"/>
            </w:pPr>
            <w:r>
              <w:t>–</w:t>
            </w:r>
          </w:p>
        </w:tc>
        <w:tc>
          <w:tcPr>
            <w:tcW w:w="747" w:type="pct"/>
          </w:tcPr>
          <w:p w14:paraId="3017B5D9" w14:textId="30449F78" w:rsidR="00AB46E2" w:rsidRDefault="00DE2A39" w:rsidP="003C40AE">
            <w:pPr>
              <w:pStyle w:val="TableText"/>
            </w:pPr>
            <w:r>
              <w:t>–</w:t>
            </w:r>
          </w:p>
        </w:tc>
        <w:tc>
          <w:tcPr>
            <w:tcW w:w="1117" w:type="pct"/>
          </w:tcPr>
          <w:p w14:paraId="18A810C3" w14:textId="64FDB298" w:rsidR="00AB46E2" w:rsidRDefault="00E87A5F" w:rsidP="00E87A5F">
            <w:pPr>
              <w:pStyle w:val="TableBullet1"/>
              <w:numPr>
                <w:ilvl w:val="0"/>
                <w:numId w:val="0"/>
              </w:numPr>
              <w:ind w:left="284" w:hanging="284"/>
            </w:pPr>
            <w:r>
              <w:t>–</w:t>
            </w:r>
          </w:p>
        </w:tc>
      </w:tr>
      <w:tr w:rsidR="00AB46E2" w14:paraId="23F7741D" w14:textId="77777777" w:rsidTr="001E19C0">
        <w:trPr>
          <w:cantSplit/>
        </w:trPr>
        <w:tc>
          <w:tcPr>
            <w:tcW w:w="914" w:type="pct"/>
            <w:vMerge/>
          </w:tcPr>
          <w:p w14:paraId="15CF16AE" w14:textId="77777777" w:rsidR="00AB46E2" w:rsidRPr="008A2D8A" w:rsidRDefault="00AB46E2" w:rsidP="00AB46E2">
            <w:pPr>
              <w:pStyle w:val="ListParagraph"/>
              <w:numPr>
                <w:ilvl w:val="0"/>
                <w:numId w:val="17"/>
              </w:numPr>
              <w:spacing w:after="0" w:line="240" w:lineRule="auto"/>
            </w:pPr>
          </w:p>
        </w:tc>
        <w:tc>
          <w:tcPr>
            <w:tcW w:w="1177" w:type="pct"/>
          </w:tcPr>
          <w:p w14:paraId="44A5E19D" w14:textId="77777777" w:rsidR="00AB46E2" w:rsidRPr="002F6D3A" w:rsidRDefault="00AB46E2" w:rsidP="002F6D3A">
            <w:pPr>
              <w:pStyle w:val="Tablenumberedlist2"/>
            </w:pPr>
            <w:r w:rsidRPr="002F6D3A">
              <w:t>Design tailored education campaigns that clearly and simply communicate traceability benefits to each part of the supply chain.</w:t>
            </w:r>
          </w:p>
        </w:tc>
        <w:tc>
          <w:tcPr>
            <w:tcW w:w="589" w:type="pct"/>
          </w:tcPr>
          <w:p w14:paraId="2ACD0AB2" w14:textId="77777777" w:rsidR="00AB46E2" w:rsidRDefault="00AB46E2" w:rsidP="003C40AE">
            <w:pPr>
              <w:pStyle w:val="TableText"/>
            </w:pPr>
            <w:r>
              <w:t>December 2026</w:t>
            </w:r>
          </w:p>
        </w:tc>
        <w:tc>
          <w:tcPr>
            <w:tcW w:w="457" w:type="pct"/>
          </w:tcPr>
          <w:p w14:paraId="17200D28" w14:textId="53A684F3" w:rsidR="00AB46E2" w:rsidRDefault="00DE2A39" w:rsidP="003C40AE">
            <w:pPr>
              <w:pStyle w:val="TableText"/>
            </w:pPr>
            <w:r>
              <w:t>–</w:t>
            </w:r>
          </w:p>
        </w:tc>
        <w:tc>
          <w:tcPr>
            <w:tcW w:w="747" w:type="pct"/>
          </w:tcPr>
          <w:p w14:paraId="43A57DBD" w14:textId="36474D9F" w:rsidR="00AB46E2" w:rsidRDefault="00DE2A39" w:rsidP="003C40AE">
            <w:pPr>
              <w:pStyle w:val="TableText"/>
            </w:pPr>
            <w:r>
              <w:t>–</w:t>
            </w:r>
          </w:p>
        </w:tc>
        <w:tc>
          <w:tcPr>
            <w:tcW w:w="1117" w:type="pct"/>
          </w:tcPr>
          <w:p w14:paraId="3ED59D11" w14:textId="73B950F9" w:rsidR="00AB46E2" w:rsidRDefault="00E87A5F" w:rsidP="00E87A5F">
            <w:pPr>
              <w:pStyle w:val="TableBullet1"/>
              <w:numPr>
                <w:ilvl w:val="0"/>
                <w:numId w:val="0"/>
              </w:numPr>
              <w:ind w:left="284" w:hanging="284"/>
            </w:pPr>
            <w:r>
              <w:t>–</w:t>
            </w:r>
          </w:p>
        </w:tc>
      </w:tr>
      <w:tr w:rsidR="00AB46E2" w14:paraId="3EA87381" w14:textId="77777777" w:rsidTr="001E19C0">
        <w:trPr>
          <w:cantSplit/>
        </w:trPr>
        <w:tc>
          <w:tcPr>
            <w:tcW w:w="914" w:type="pct"/>
            <w:vMerge/>
          </w:tcPr>
          <w:p w14:paraId="672E3554" w14:textId="77777777" w:rsidR="00AB46E2" w:rsidRPr="008A2D8A" w:rsidRDefault="00AB46E2" w:rsidP="00AB46E2">
            <w:pPr>
              <w:pStyle w:val="ListParagraph"/>
              <w:numPr>
                <w:ilvl w:val="0"/>
                <w:numId w:val="17"/>
              </w:numPr>
              <w:spacing w:after="0" w:line="240" w:lineRule="auto"/>
            </w:pPr>
          </w:p>
        </w:tc>
        <w:tc>
          <w:tcPr>
            <w:tcW w:w="1177" w:type="pct"/>
          </w:tcPr>
          <w:p w14:paraId="72C0CB94" w14:textId="77777777" w:rsidR="00AB46E2" w:rsidRPr="002F6D3A" w:rsidRDefault="00AB46E2" w:rsidP="005825BA">
            <w:pPr>
              <w:pStyle w:val="Tablenumberedlist2"/>
            </w:pPr>
            <w:r w:rsidRPr="002F6D3A">
              <w:t>Promote regulation as an asset for agricultural trade and traceability.</w:t>
            </w:r>
          </w:p>
        </w:tc>
        <w:tc>
          <w:tcPr>
            <w:tcW w:w="589" w:type="pct"/>
          </w:tcPr>
          <w:p w14:paraId="694ED477" w14:textId="77777777" w:rsidR="00AB46E2" w:rsidRDefault="00AB46E2" w:rsidP="003C40AE">
            <w:pPr>
              <w:pStyle w:val="TableText"/>
            </w:pPr>
            <w:r>
              <w:t>December 2026</w:t>
            </w:r>
          </w:p>
        </w:tc>
        <w:tc>
          <w:tcPr>
            <w:tcW w:w="457" w:type="pct"/>
          </w:tcPr>
          <w:p w14:paraId="1039C20F" w14:textId="6879A374" w:rsidR="00AB46E2" w:rsidRDefault="00DE2A39" w:rsidP="003C40AE">
            <w:pPr>
              <w:pStyle w:val="TableText"/>
            </w:pPr>
            <w:r>
              <w:t>–</w:t>
            </w:r>
          </w:p>
        </w:tc>
        <w:tc>
          <w:tcPr>
            <w:tcW w:w="747" w:type="pct"/>
          </w:tcPr>
          <w:p w14:paraId="12D67159" w14:textId="1D80790D" w:rsidR="00AB46E2" w:rsidRDefault="00DE2A39" w:rsidP="003C40AE">
            <w:pPr>
              <w:pStyle w:val="TableText"/>
            </w:pPr>
            <w:r>
              <w:t>–</w:t>
            </w:r>
          </w:p>
        </w:tc>
        <w:tc>
          <w:tcPr>
            <w:tcW w:w="1117" w:type="pct"/>
          </w:tcPr>
          <w:p w14:paraId="47C72A24" w14:textId="276465E8" w:rsidR="00AB46E2" w:rsidRDefault="00E87A5F" w:rsidP="00E87A5F">
            <w:pPr>
              <w:pStyle w:val="TableBullet1"/>
              <w:numPr>
                <w:ilvl w:val="0"/>
                <w:numId w:val="0"/>
              </w:numPr>
              <w:ind w:left="284" w:hanging="284"/>
            </w:pPr>
            <w:r>
              <w:t>–</w:t>
            </w:r>
          </w:p>
        </w:tc>
      </w:tr>
      <w:tr w:rsidR="00AB46E2" w14:paraId="1A155C73" w14:textId="77777777" w:rsidTr="001E19C0">
        <w:trPr>
          <w:cantSplit/>
        </w:trPr>
        <w:tc>
          <w:tcPr>
            <w:tcW w:w="914" w:type="pct"/>
            <w:vMerge/>
          </w:tcPr>
          <w:p w14:paraId="5F640031" w14:textId="77777777" w:rsidR="00AB46E2" w:rsidRPr="008A2D8A" w:rsidRDefault="00AB46E2" w:rsidP="00AB46E2">
            <w:pPr>
              <w:pStyle w:val="ListParagraph"/>
              <w:numPr>
                <w:ilvl w:val="0"/>
                <w:numId w:val="17"/>
              </w:numPr>
              <w:spacing w:after="0" w:line="240" w:lineRule="auto"/>
            </w:pPr>
          </w:p>
        </w:tc>
        <w:tc>
          <w:tcPr>
            <w:tcW w:w="1177" w:type="pct"/>
          </w:tcPr>
          <w:p w14:paraId="1A6839F6" w14:textId="77777777" w:rsidR="00AB46E2" w:rsidRPr="002F6D3A" w:rsidRDefault="00AB46E2" w:rsidP="005825BA">
            <w:pPr>
              <w:pStyle w:val="Tablenumberedlist2"/>
            </w:pPr>
            <w:r w:rsidRPr="002F6D3A">
              <w:t>Monitor and evaluate the effectiveness of a communication and education strategy.</w:t>
            </w:r>
          </w:p>
        </w:tc>
        <w:tc>
          <w:tcPr>
            <w:tcW w:w="589" w:type="pct"/>
          </w:tcPr>
          <w:p w14:paraId="2B8443E5" w14:textId="77777777" w:rsidR="00AB46E2" w:rsidRDefault="00AB46E2" w:rsidP="003C40AE">
            <w:pPr>
              <w:pStyle w:val="TableText"/>
            </w:pPr>
            <w:r>
              <w:t>January 2028</w:t>
            </w:r>
          </w:p>
        </w:tc>
        <w:tc>
          <w:tcPr>
            <w:tcW w:w="457" w:type="pct"/>
          </w:tcPr>
          <w:p w14:paraId="0C2D8482" w14:textId="64B0AE61" w:rsidR="00AB46E2" w:rsidRDefault="00DE2A39" w:rsidP="003C40AE">
            <w:pPr>
              <w:pStyle w:val="TableText"/>
            </w:pPr>
            <w:r>
              <w:t>–</w:t>
            </w:r>
          </w:p>
        </w:tc>
        <w:tc>
          <w:tcPr>
            <w:tcW w:w="747" w:type="pct"/>
          </w:tcPr>
          <w:p w14:paraId="49411A4F" w14:textId="691EA417" w:rsidR="00AB46E2" w:rsidRDefault="00DE2A39" w:rsidP="003C40AE">
            <w:pPr>
              <w:pStyle w:val="TableText"/>
            </w:pPr>
            <w:r>
              <w:t>–</w:t>
            </w:r>
          </w:p>
        </w:tc>
        <w:tc>
          <w:tcPr>
            <w:tcW w:w="1117" w:type="pct"/>
          </w:tcPr>
          <w:p w14:paraId="619B338C" w14:textId="51A63C16" w:rsidR="00AB46E2" w:rsidRDefault="00E87A5F" w:rsidP="00E87A5F">
            <w:pPr>
              <w:pStyle w:val="TableBullet1"/>
              <w:numPr>
                <w:ilvl w:val="0"/>
                <w:numId w:val="0"/>
              </w:numPr>
              <w:ind w:left="284" w:hanging="284"/>
            </w:pPr>
            <w:r>
              <w:t>–</w:t>
            </w:r>
          </w:p>
        </w:tc>
      </w:tr>
      <w:tr w:rsidR="00AB46E2" w14:paraId="0819B153" w14:textId="77777777" w:rsidTr="001E19C0">
        <w:trPr>
          <w:cantSplit/>
        </w:trPr>
        <w:tc>
          <w:tcPr>
            <w:tcW w:w="914" w:type="pct"/>
            <w:vMerge w:val="restart"/>
          </w:tcPr>
          <w:p w14:paraId="40887268" w14:textId="77777777" w:rsidR="00AB46E2" w:rsidRPr="008A2D8A" w:rsidRDefault="00AB46E2" w:rsidP="005825BA">
            <w:pPr>
              <w:pStyle w:val="Tablenumberedlist"/>
            </w:pPr>
            <w:r w:rsidRPr="00654C64">
              <w:t>Establish a flexible and responsive agricultural traceability research and development agenda</w:t>
            </w:r>
            <w:r>
              <w:t>.</w:t>
            </w:r>
          </w:p>
        </w:tc>
        <w:tc>
          <w:tcPr>
            <w:tcW w:w="1177" w:type="pct"/>
          </w:tcPr>
          <w:p w14:paraId="4D99D653" w14:textId="77777777" w:rsidR="00AB46E2" w:rsidRPr="003C40AE" w:rsidRDefault="00AB46E2" w:rsidP="005825BA">
            <w:pPr>
              <w:pStyle w:val="Tablenumberedlist2"/>
              <w:numPr>
                <w:ilvl w:val="1"/>
                <w:numId w:val="51"/>
              </w:numPr>
            </w:pPr>
            <w:r w:rsidRPr="003C40AE">
              <w:t>Investigate opportunities to increase support for national traceability research and development priorities.</w:t>
            </w:r>
          </w:p>
        </w:tc>
        <w:tc>
          <w:tcPr>
            <w:tcW w:w="589" w:type="pct"/>
          </w:tcPr>
          <w:p w14:paraId="21C00020" w14:textId="3CB7E0EC" w:rsidR="00AB46E2" w:rsidRDefault="003436B0" w:rsidP="003C40AE">
            <w:pPr>
              <w:pStyle w:val="TableText"/>
            </w:pPr>
            <w:r w:rsidRPr="006E05F8">
              <w:t>December</w:t>
            </w:r>
            <w:r w:rsidR="00AB46E2" w:rsidRPr="006E05F8">
              <w:t xml:space="preserve"> 2024</w:t>
            </w:r>
          </w:p>
        </w:tc>
        <w:tc>
          <w:tcPr>
            <w:tcW w:w="457" w:type="pct"/>
          </w:tcPr>
          <w:p w14:paraId="5DD19A86" w14:textId="5789F2ED" w:rsidR="00AB46E2" w:rsidRDefault="00DE2A39" w:rsidP="003C40AE">
            <w:pPr>
              <w:pStyle w:val="TableText"/>
            </w:pPr>
            <w:r>
              <w:t>–</w:t>
            </w:r>
          </w:p>
        </w:tc>
        <w:tc>
          <w:tcPr>
            <w:tcW w:w="747" w:type="pct"/>
          </w:tcPr>
          <w:p w14:paraId="4D21EAC9" w14:textId="62394F81" w:rsidR="00AB46E2" w:rsidRDefault="00DE2A39" w:rsidP="003C40AE">
            <w:pPr>
              <w:pStyle w:val="TableText"/>
            </w:pPr>
            <w:r>
              <w:t>–</w:t>
            </w:r>
          </w:p>
        </w:tc>
        <w:tc>
          <w:tcPr>
            <w:tcW w:w="1117" w:type="pct"/>
          </w:tcPr>
          <w:p w14:paraId="2938EE46" w14:textId="715C0AC8" w:rsidR="00AB46E2" w:rsidRDefault="00E87A5F" w:rsidP="00E87A5F">
            <w:pPr>
              <w:pStyle w:val="TableBullet1"/>
              <w:numPr>
                <w:ilvl w:val="0"/>
                <w:numId w:val="0"/>
              </w:numPr>
              <w:ind w:left="284" w:hanging="284"/>
            </w:pPr>
            <w:r>
              <w:t>–</w:t>
            </w:r>
          </w:p>
        </w:tc>
      </w:tr>
      <w:tr w:rsidR="00AB46E2" w14:paraId="4C0F5ABF" w14:textId="77777777" w:rsidTr="001E19C0">
        <w:trPr>
          <w:cantSplit/>
        </w:trPr>
        <w:tc>
          <w:tcPr>
            <w:tcW w:w="914" w:type="pct"/>
            <w:vMerge/>
          </w:tcPr>
          <w:p w14:paraId="5CB471FA" w14:textId="77777777" w:rsidR="00AB46E2" w:rsidRPr="008A2D8A" w:rsidRDefault="00AB46E2" w:rsidP="005825BA">
            <w:pPr>
              <w:pStyle w:val="Tablenumberedlist"/>
            </w:pPr>
          </w:p>
        </w:tc>
        <w:tc>
          <w:tcPr>
            <w:tcW w:w="1177" w:type="pct"/>
          </w:tcPr>
          <w:p w14:paraId="11855FD6" w14:textId="77777777" w:rsidR="00AB46E2" w:rsidRPr="003C40AE" w:rsidRDefault="00AB46E2" w:rsidP="005825BA">
            <w:pPr>
              <w:pStyle w:val="Tablenumberedlist2"/>
            </w:pPr>
            <w:r w:rsidRPr="003C40AE">
              <w:t>Support innovative research design for translation into practical solutions.</w:t>
            </w:r>
          </w:p>
        </w:tc>
        <w:tc>
          <w:tcPr>
            <w:tcW w:w="589" w:type="pct"/>
          </w:tcPr>
          <w:p w14:paraId="44BA4A51" w14:textId="77777777" w:rsidR="00AB46E2" w:rsidRPr="00023255" w:rsidRDefault="00AB46E2" w:rsidP="00462A23">
            <w:pPr>
              <w:rPr>
                <w:sz w:val="18"/>
                <w:szCs w:val="18"/>
              </w:rPr>
            </w:pPr>
            <w:r w:rsidRPr="00023255">
              <w:rPr>
                <w:sz w:val="18"/>
                <w:szCs w:val="18"/>
              </w:rPr>
              <w:t>July 2025</w:t>
            </w:r>
          </w:p>
        </w:tc>
        <w:tc>
          <w:tcPr>
            <w:tcW w:w="457" w:type="pct"/>
          </w:tcPr>
          <w:p w14:paraId="39C1DA65" w14:textId="4BABE6CC" w:rsidR="00AB46E2" w:rsidRDefault="00DE2A39" w:rsidP="00462A23">
            <w:r>
              <w:t>–</w:t>
            </w:r>
          </w:p>
        </w:tc>
        <w:tc>
          <w:tcPr>
            <w:tcW w:w="747" w:type="pct"/>
          </w:tcPr>
          <w:p w14:paraId="5CE42DC8" w14:textId="1CC1FF45" w:rsidR="00AB46E2" w:rsidRDefault="00DE2A39" w:rsidP="00462A23">
            <w:r>
              <w:t>–</w:t>
            </w:r>
          </w:p>
        </w:tc>
        <w:tc>
          <w:tcPr>
            <w:tcW w:w="1117" w:type="pct"/>
          </w:tcPr>
          <w:p w14:paraId="38BD2A5F" w14:textId="73167EFC" w:rsidR="00AB46E2" w:rsidRDefault="00E87A5F" w:rsidP="00E87A5F">
            <w:pPr>
              <w:pStyle w:val="TableBullet1"/>
              <w:numPr>
                <w:ilvl w:val="0"/>
                <w:numId w:val="0"/>
              </w:numPr>
              <w:ind w:left="284" w:hanging="284"/>
            </w:pPr>
            <w:r>
              <w:t>–</w:t>
            </w:r>
          </w:p>
        </w:tc>
      </w:tr>
      <w:tr w:rsidR="00AB46E2" w14:paraId="4C6BD054" w14:textId="77777777" w:rsidTr="001E19C0">
        <w:trPr>
          <w:cantSplit/>
        </w:trPr>
        <w:tc>
          <w:tcPr>
            <w:tcW w:w="914" w:type="pct"/>
            <w:vMerge/>
          </w:tcPr>
          <w:p w14:paraId="0419423C" w14:textId="77777777" w:rsidR="00AB46E2" w:rsidRPr="008A2D8A" w:rsidRDefault="00AB46E2" w:rsidP="005825BA">
            <w:pPr>
              <w:pStyle w:val="Tablenumberedlist"/>
            </w:pPr>
          </w:p>
        </w:tc>
        <w:tc>
          <w:tcPr>
            <w:tcW w:w="1177" w:type="pct"/>
          </w:tcPr>
          <w:p w14:paraId="580E9A0A" w14:textId="246DCCC1" w:rsidR="00AB46E2" w:rsidRPr="003C40AE" w:rsidRDefault="00AB46E2" w:rsidP="005825BA">
            <w:pPr>
              <w:pStyle w:val="Tablenumberedlist2"/>
            </w:pPr>
            <w:r w:rsidRPr="003C40AE">
              <w:t>Strengthen and expand forums to share research and development e.g. an industry-government biennial national traceability summit.</w:t>
            </w:r>
          </w:p>
        </w:tc>
        <w:tc>
          <w:tcPr>
            <w:tcW w:w="589" w:type="pct"/>
          </w:tcPr>
          <w:p w14:paraId="43384BD9" w14:textId="77777777" w:rsidR="00AB46E2" w:rsidRPr="00023255" w:rsidRDefault="00AB46E2" w:rsidP="00462A23">
            <w:pPr>
              <w:rPr>
                <w:sz w:val="18"/>
                <w:szCs w:val="18"/>
              </w:rPr>
            </w:pPr>
            <w:r w:rsidRPr="00023255">
              <w:rPr>
                <w:sz w:val="18"/>
                <w:szCs w:val="18"/>
              </w:rPr>
              <w:t>March 2026</w:t>
            </w:r>
          </w:p>
        </w:tc>
        <w:tc>
          <w:tcPr>
            <w:tcW w:w="457" w:type="pct"/>
          </w:tcPr>
          <w:p w14:paraId="61C291FB" w14:textId="596AC7C4" w:rsidR="00AB46E2" w:rsidRDefault="00DE2A39" w:rsidP="00462A23">
            <w:r>
              <w:t>–</w:t>
            </w:r>
          </w:p>
        </w:tc>
        <w:tc>
          <w:tcPr>
            <w:tcW w:w="747" w:type="pct"/>
          </w:tcPr>
          <w:p w14:paraId="00673556" w14:textId="707E91E7" w:rsidR="00AB46E2" w:rsidRDefault="00DE2A39" w:rsidP="00462A23">
            <w:r>
              <w:t>–</w:t>
            </w:r>
          </w:p>
        </w:tc>
        <w:tc>
          <w:tcPr>
            <w:tcW w:w="1117" w:type="pct"/>
          </w:tcPr>
          <w:p w14:paraId="1275CDFB" w14:textId="25E1219A" w:rsidR="00AB46E2" w:rsidRDefault="00E87A5F" w:rsidP="00E87A5F">
            <w:pPr>
              <w:spacing w:after="0" w:line="240" w:lineRule="auto"/>
            </w:pPr>
            <w:r>
              <w:t>–</w:t>
            </w:r>
          </w:p>
        </w:tc>
      </w:tr>
      <w:tr w:rsidR="00AB46E2" w14:paraId="5120E5A9" w14:textId="77777777" w:rsidTr="001E19C0">
        <w:trPr>
          <w:cantSplit/>
        </w:trPr>
        <w:tc>
          <w:tcPr>
            <w:tcW w:w="914" w:type="pct"/>
            <w:vMerge/>
          </w:tcPr>
          <w:p w14:paraId="5F240CEC" w14:textId="77777777" w:rsidR="00AB46E2" w:rsidRPr="008A2D8A" w:rsidRDefault="00AB46E2" w:rsidP="005825BA">
            <w:pPr>
              <w:pStyle w:val="Tablenumberedlist"/>
            </w:pPr>
          </w:p>
        </w:tc>
        <w:tc>
          <w:tcPr>
            <w:tcW w:w="1177" w:type="pct"/>
          </w:tcPr>
          <w:p w14:paraId="0510A70F" w14:textId="77777777" w:rsidR="00AB46E2" w:rsidRPr="003C40AE" w:rsidRDefault="00AB46E2" w:rsidP="005825BA">
            <w:pPr>
              <w:pStyle w:val="Tablenumberedlist2"/>
            </w:pPr>
            <w:r w:rsidRPr="003C40AE">
              <w:t>Identify pathways to translate research findings into the most appropriate measures.</w:t>
            </w:r>
          </w:p>
        </w:tc>
        <w:tc>
          <w:tcPr>
            <w:tcW w:w="589" w:type="pct"/>
          </w:tcPr>
          <w:p w14:paraId="6AE59E72" w14:textId="77777777" w:rsidR="00AB46E2" w:rsidRPr="00023255" w:rsidRDefault="00AB46E2" w:rsidP="00462A23">
            <w:pPr>
              <w:rPr>
                <w:sz w:val="18"/>
                <w:szCs w:val="18"/>
              </w:rPr>
            </w:pPr>
            <w:r w:rsidRPr="00023255">
              <w:rPr>
                <w:sz w:val="18"/>
                <w:szCs w:val="18"/>
              </w:rPr>
              <w:t>June 2027</w:t>
            </w:r>
          </w:p>
        </w:tc>
        <w:tc>
          <w:tcPr>
            <w:tcW w:w="457" w:type="pct"/>
          </w:tcPr>
          <w:p w14:paraId="05FC7DDE" w14:textId="42B033BE" w:rsidR="00AB46E2" w:rsidRDefault="00DE2A39" w:rsidP="00462A23">
            <w:r>
              <w:t>–</w:t>
            </w:r>
          </w:p>
        </w:tc>
        <w:tc>
          <w:tcPr>
            <w:tcW w:w="747" w:type="pct"/>
          </w:tcPr>
          <w:p w14:paraId="42756A44" w14:textId="7CBDDE5B" w:rsidR="00AB46E2" w:rsidRDefault="00DE2A39" w:rsidP="00462A23">
            <w:r>
              <w:t>–</w:t>
            </w:r>
          </w:p>
        </w:tc>
        <w:tc>
          <w:tcPr>
            <w:tcW w:w="1117" w:type="pct"/>
          </w:tcPr>
          <w:p w14:paraId="2D7A8A85" w14:textId="22374861" w:rsidR="00AB46E2" w:rsidRDefault="00E87A5F" w:rsidP="00E87A5F">
            <w:pPr>
              <w:spacing w:after="0" w:line="240" w:lineRule="auto"/>
            </w:pPr>
            <w:r>
              <w:t>–</w:t>
            </w:r>
          </w:p>
        </w:tc>
      </w:tr>
      <w:tr w:rsidR="00AB46E2" w14:paraId="18265AE0" w14:textId="77777777" w:rsidTr="001E19C0">
        <w:trPr>
          <w:cantSplit/>
        </w:trPr>
        <w:tc>
          <w:tcPr>
            <w:tcW w:w="914" w:type="pct"/>
            <w:vMerge/>
          </w:tcPr>
          <w:p w14:paraId="761759F6" w14:textId="77777777" w:rsidR="00AB46E2" w:rsidRPr="008A2D8A" w:rsidRDefault="00AB46E2" w:rsidP="005825BA">
            <w:pPr>
              <w:pStyle w:val="Tablenumberedlist"/>
            </w:pPr>
          </w:p>
        </w:tc>
        <w:tc>
          <w:tcPr>
            <w:tcW w:w="1177" w:type="pct"/>
          </w:tcPr>
          <w:p w14:paraId="78E31CD6" w14:textId="77777777" w:rsidR="00AB46E2" w:rsidRPr="003C40AE" w:rsidRDefault="00AB46E2" w:rsidP="005825BA">
            <w:pPr>
              <w:pStyle w:val="Tablenumberedlist2"/>
            </w:pPr>
            <w:r w:rsidRPr="003C40AE">
              <w:t>Leverage international relationships to collaborate and coordinate on research and development and improve national best practices.</w:t>
            </w:r>
          </w:p>
        </w:tc>
        <w:tc>
          <w:tcPr>
            <w:tcW w:w="589" w:type="pct"/>
          </w:tcPr>
          <w:p w14:paraId="3BD6424A" w14:textId="77777777" w:rsidR="00AB46E2" w:rsidRPr="00023255" w:rsidRDefault="00AB46E2" w:rsidP="00462A23">
            <w:pPr>
              <w:rPr>
                <w:sz w:val="18"/>
                <w:szCs w:val="18"/>
              </w:rPr>
            </w:pPr>
            <w:r w:rsidRPr="00023255">
              <w:rPr>
                <w:sz w:val="18"/>
                <w:szCs w:val="18"/>
              </w:rPr>
              <w:t>November 2028</w:t>
            </w:r>
          </w:p>
        </w:tc>
        <w:tc>
          <w:tcPr>
            <w:tcW w:w="457" w:type="pct"/>
          </w:tcPr>
          <w:p w14:paraId="25B9F729" w14:textId="1B083D33" w:rsidR="00AB46E2" w:rsidRDefault="00DE2A39" w:rsidP="00462A23">
            <w:r>
              <w:t>–</w:t>
            </w:r>
          </w:p>
        </w:tc>
        <w:tc>
          <w:tcPr>
            <w:tcW w:w="747" w:type="pct"/>
          </w:tcPr>
          <w:p w14:paraId="6A4BB769" w14:textId="262095FC" w:rsidR="00AB46E2" w:rsidRDefault="00DE2A39" w:rsidP="00462A23">
            <w:r>
              <w:t>–</w:t>
            </w:r>
          </w:p>
        </w:tc>
        <w:tc>
          <w:tcPr>
            <w:tcW w:w="1117" w:type="pct"/>
          </w:tcPr>
          <w:p w14:paraId="75C816FA" w14:textId="24C86003" w:rsidR="00AB46E2" w:rsidRDefault="00E87A5F" w:rsidP="00E87A5F">
            <w:pPr>
              <w:spacing w:after="0" w:line="240" w:lineRule="auto"/>
            </w:pPr>
            <w:r>
              <w:t>–</w:t>
            </w:r>
          </w:p>
        </w:tc>
      </w:tr>
      <w:tr w:rsidR="00AB46E2" w14:paraId="4DFF7A0C" w14:textId="77777777" w:rsidTr="001E19C0">
        <w:trPr>
          <w:cantSplit/>
        </w:trPr>
        <w:tc>
          <w:tcPr>
            <w:tcW w:w="914" w:type="pct"/>
            <w:vMerge/>
          </w:tcPr>
          <w:p w14:paraId="12790624" w14:textId="77777777" w:rsidR="00AB46E2" w:rsidRPr="008A2D8A" w:rsidRDefault="00AB46E2" w:rsidP="005825BA">
            <w:pPr>
              <w:pStyle w:val="Tablenumberedlist"/>
            </w:pPr>
          </w:p>
        </w:tc>
        <w:tc>
          <w:tcPr>
            <w:tcW w:w="1177" w:type="pct"/>
          </w:tcPr>
          <w:p w14:paraId="47ED407C" w14:textId="77777777" w:rsidR="00AB46E2" w:rsidRPr="003C40AE" w:rsidRDefault="00AB46E2" w:rsidP="005825BA">
            <w:pPr>
              <w:pStyle w:val="Tablenumberedlist2"/>
            </w:pPr>
            <w:r w:rsidRPr="003C40AE">
              <w:t>Regularly review research and development priorities and impacts.</w:t>
            </w:r>
          </w:p>
        </w:tc>
        <w:tc>
          <w:tcPr>
            <w:tcW w:w="589" w:type="pct"/>
          </w:tcPr>
          <w:p w14:paraId="73CFB1BB" w14:textId="77777777" w:rsidR="00AB46E2" w:rsidRPr="00023255" w:rsidRDefault="00AB46E2" w:rsidP="00462A23">
            <w:pPr>
              <w:rPr>
                <w:sz w:val="18"/>
                <w:szCs w:val="18"/>
              </w:rPr>
            </w:pPr>
            <w:r w:rsidRPr="00023255">
              <w:rPr>
                <w:sz w:val="18"/>
                <w:szCs w:val="18"/>
              </w:rPr>
              <w:t>July 2028</w:t>
            </w:r>
          </w:p>
        </w:tc>
        <w:tc>
          <w:tcPr>
            <w:tcW w:w="457" w:type="pct"/>
          </w:tcPr>
          <w:p w14:paraId="01E2473A" w14:textId="4B26B0D3" w:rsidR="00AB46E2" w:rsidRDefault="00DE2A39" w:rsidP="00462A23">
            <w:r>
              <w:t>–</w:t>
            </w:r>
          </w:p>
        </w:tc>
        <w:tc>
          <w:tcPr>
            <w:tcW w:w="747" w:type="pct"/>
          </w:tcPr>
          <w:p w14:paraId="60D32BF3" w14:textId="265A650C" w:rsidR="00AB46E2" w:rsidRDefault="00DE2A39" w:rsidP="00462A23">
            <w:r>
              <w:t>–</w:t>
            </w:r>
          </w:p>
        </w:tc>
        <w:tc>
          <w:tcPr>
            <w:tcW w:w="1117" w:type="pct"/>
          </w:tcPr>
          <w:p w14:paraId="2049E5BE" w14:textId="48589DC5" w:rsidR="00AB46E2" w:rsidRDefault="00E87A5F" w:rsidP="00E87A5F">
            <w:pPr>
              <w:spacing w:after="0" w:line="240" w:lineRule="auto"/>
            </w:pPr>
            <w:r>
              <w:t>–</w:t>
            </w:r>
          </w:p>
        </w:tc>
      </w:tr>
      <w:tr w:rsidR="00AB46E2" w14:paraId="075E04D1" w14:textId="77777777" w:rsidTr="001E19C0">
        <w:trPr>
          <w:cantSplit/>
        </w:trPr>
        <w:tc>
          <w:tcPr>
            <w:tcW w:w="914" w:type="pct"/>
            <w:vMerge w:val="restart"/>
          </w:tcPr>
          <w:p w14:paraId="5CF9F7E6" w14:textId="77777777" w:rsidR="00AB46E2" w:rsidRPr="008A2D8A" w:rsidRDefault="00AB46E2" w:rsidP="005825BA">
            <w:pPr>
              <w:pStyle w:val="Tablenumberedlist"/>
            </w:pPr>
            <w:r w:rsidRPr="0048061C">
              <w:t xml:space="preserve">Establish governance mechanisms for the Australian </w:t>
            </w:r>
            <w:r>
              <w:t>a</w:t>
            </w:r>
            <w:r w:rsidRPr="0048061C">
              <w:t xml:space="preserve">gricultural </w:t>
            </w:r>
            <w:r>
              <w:t>t</w:t>
            </w:r>
            <w:r w:rsidRPr="0048061C">
              <w:t>raceability ecosystem</w:t>
            </w:r>
          </w:p>
        </w:tc>
        <w:tc>
          <w:tcPr>
            <w:tcW w:w="1177" w:type="pct"/>
          </w:tcPr>
          <w:p w14:paraId="7CA80EB7" w14:textId="4AE94FAF" w:rsidR="00AB46E2" w:rsidRPr="003C40AE" w:rsidRDefault="00AB46E2" w:rsidP="005825BA">
            <w:pPr>
              <w:pStyle w:val="Tablenumberedlist2"/>
              <w:numPr>
                <w:ilvl w:val="1"/>
                <w:numId w:val="52"/>
              </w:numPr>
            </w:pPr>
            <w:r w:rsidRPr="003C40AE">
              <w:t xml:space="preserve">Establish and support an ongoing governance framework for the </w:t>
            </w:r>
            <w:r w:rsidR="004C59F6">
              <w:t>Australian Agricultural Traceability A</w:t>
            </w:r>
            <w:r w:rsidRPr="003C40AE">
              <w:t>lliance.</w:t>
            </w:r>
          </w:p>
        </w:tc>
        <w:tc>
          <w:tcPr>
            <w:tcW w:w="589" w:type="pct"/>
          </w:tcPr>
          <w:p w14:paraId="56496C5A" w14:textId="77777777" w:rsidR="00AB46E2" w:rsidRPr="00023255" w:rsidRDefault="00AB46E2" w:rsidP="00462A23">
            <w:pPr>
              <w:rPr>
                <w:sz w:val="18"/>
                <w:szCs w:val="18"/>
              </w:rPr>
            </w:pPr>
            <w:r w:rsidRPr="00023255">
              <w:rPr>
                <w:sz w:val="18"/>
                <w:szCs w:val="18"/>
              </w:rPr>
              <w:t>February 2023 – ongoing</w:t>
            </w:r>
          </w:p>
        </w:tc>
        <w:tc>
          <w:tcPr>
            <w:tcW w:w="457" w:type="pct"/>
          </w:tcPr>
          <w:p w14:paraId="59CEABDC" w14:textId="74E34164" w:rsidR="00AB46E2" w:rsidRDefault="00DE2A39" w:rsidP="00462A23">
            <w:r>
              <w:t>–</w:t>
            </w:r>
          </w:p>
        </w:tc>
        <w:tc>
          <w:tcPr>
            <w:tcW w:w="747" w:type="pct"/>
          </w:tcPr>
          <w:p w14:paraId="68A3F7BA" w14:textId="4D5096D5" w:rsidR="00AB46E2" w:rsidRDefault="00DE2A39" w:rsidP="00462A23">
            <w:r>
              <w:t>–</w:t>
            </w:r>
          </w:p>
        </w:tc>
        <w:tc>
          <w:tcPr>
            <w:tcW w:w="1117" w:type="pct"/>
          </w:tcPr>
          <w:p w14:paraId="75638E7B" w14:textId="33BB0457" w:rsidR="00AB46E2" w:rsidRDefault="00E87A5F" w:rsidP="00E87A5F">
            <w:pPr>
              <w:spacing w:after="0" w:line="240" w:lineRule="auto"/>
            </w:pPr>
            <w:r>
              <w:t>–</w:t>
            </w:r>
          </w:p>
        </w:tc>
      </w:tr>
      <w:tr w:rsidR="00AB46E2" w14:paraId="6FC2748F" w14:textId="77777777" w:rsidTr="001E19C0">
        <w:trPr>
          <w:cantSplit/>
        </w:trPr>
        <w:tc>
          <w:tcPr>
            <w:tcW w:w="914" w:type="pct"/>
            <w:vMerge/>
          </w:tcPr>
          <w:p w14:paraId="3CEB6A6B" w14:textId="77777777" w:rsidR="00AB46E2" w:rsidRPr="008A2D8A" w:rsidRDefault="00AB46E2" w:rsidP="005825BA">
            <w:pPr>
              <w:pStyle w:val="Tablenumberedlist"/>
            </w:pPr>
          </w:p>
        </w:tc>
        <w:tc>
          <w:tcPr>
            <w:tcW w:w="1177" w:type="pct"/>
          </w:tcPr>
          <w:p w14:paraId="2E5E4FF5" w14:textId="77777777" w:rsidR="00AB46E2" w:rsidRPr="003C40AE" w:rsidRDefault="00AB46E2" w:rsidP="005825BA">
            <w:pPr>
              <w:pStyle w:val="Tablenumberedlist2"/>
            </w:pPr>
            <w:r w:rsidRPr="003C40AE">
              <w:t>Identify and agree on needs and priorities through the governance mechanisms.</w:t>
            </w:r>
          </w:p>
        </w:tc>
        <w:tc>
          <w:tcPr>
            <w:tcW w:w="589" w:type="pct"/>
          </w:tcPr>
          <w:p w14:paraId="732E2F9C" w14:textId="77777777" w:rsidR="00AB46E2" w:rsidRDefault="00AB46E2" w:rsidP="002F6D3A">
            <w:pPr>
              <w:pStyle w:val="TableText"/>
            </w:pPr>
            <w:r>
              <w:t>Ongoing</w:t>
            </w:r>
          </w:p>
        </w:tc>
        <w:tc>
          <w:tcPr>
            <w:tcW w:w="457" w:type="pct"/>
          </w:tcPr>
          <w:p w14:paraId="4DE56A0F" w14:textId="27B74CD0" w:rsidR="00AB46E2" w:rsidRDefault="00DE2A39" w:rsidP="002F6D3A">
            <w:pPr>
              <w:pStyle w:val="TableText"/>
            </w:pPr>
            <w:r>
              <w:t>–</w:t>
            </w:r>
          </w:p>
        </w:tc>
        <w:tc>
          <w:tcPr>
            <w:tcW w:w="747" w:type="pct"/>
          </w:tcPr>
          <w:p w14:paraId="75229AFC" w14:textId="3E0A7C76" w:rsidR="00AB46E2" w:rsidRDefault="00DE2A39" w:rsidP="002F6D3A">
            <w:pPr>
              <w:pStyle w:val="TableText"/>
            </w:pPr>
            <w:r>
              <w:t>–</w:t>
            </w:r>
          </w:p>
        </w:tc>
        <w:tc>
          <w:tcPr>
            <w:tcW w:w="1117" w:type="pct"/>
          </w:tcPr>
          <w:p w14:paraId="4BA0B812" w14:textId="28A254C0" w:rsidR="00AB46E2" w:rsidRDefault="00E87A5F" w:rsidP="00E87A5F">
            <w:pPr>
              <w:pStyle w:val="TableBullet1"/>
              <w:numPr>
                <w:ilvl w:val="0"/>
                <w:numId w:val="0"/>
              </w:numPr>
              <w:ind w:left="284" w:hanging="284"/>
            </w:pPr>
            <w:r>
              <w:t>–</w:t>
            </w:r>
          </w:p>
        </w:tc>
      </w:tr>
      <w:tr w:rsidR="00AB46E2" w14:paraId="1641CFDD" w14:textId="77777777" w:rsidTr="001E19C0">
        <w:trPr>
          <w:cantSplit/>
        </w:trPr>
        <w:tc>
          <w:tcPr>
            <w:tcW w:w="914" w:type="pct"/>
            <w:vMerge/>
          </w:tcPr>
          <w:p w14:paraId="11FE92FB" w14:textId="77777777" w:rsidR="00AB46E2" w:rsidRPr="008A2D8A" w:rsidRDefault="00AB46E2" w:rsidP="005825BA">
            <w:pPr>
              <w:pStyle w:val="Tablenumberedlist"/>
            </w:pPr>
          </w:p>
        </w:tc>
        <w:tc>
          <w:tcPr>
            <w:tcW w:w="1177" w:type="pct"/>
          </w:tcPr>
          <w:p w14:paraId="6E595291" w14:textId="77777777" w:rsidR="00AB46E2" w:rsidRPr="003C40AE" w:rsidRDefault="00AB46E2" w:rsidP="005825BA">
            <w:pPr>
              <w:pStyle w:val="Tablenumberedlist2"/>
            </w:pPr>
            <w:r w:rsidRPr="003C40AE">
              <w:t>Share information and expand linkages and opportunities between stakeholders across all sectors to provide a nationally coordinated approach to enhancing traceability.</w:t>
            </w:r>
          </w:p>
        </w:tc>
        <w:tc>
          <w:tcPr>
            <w:tcW w:w="589" w:type="pct"/>
          </w:tcPr>
          <w:p w14:paraId="73C16508" w14:textId="77777777" w:rsidR="00AB46E2" w:rsidRDefault="00AB46E2" w:rsidP="002F6D3A">
            <w:pPr>
              <w:pStyle w:val="TableText"/>
            </w:pPr>
            <w:r>
              <w:t>Ongoing</w:t>
            </w:r>
          </w:p>
        </w:tc>
        <w:tc>
          <w:tcPr>
            <w:tcW w:w="457" w:type="pct"/>
          </w:tcPr>
          <w:p w14:paraId="5D4DD486" w14:textId="33559DD9" w:rsidR="00AB46E2" w:rsidRDefault="00DE2A39" w:rsidP="002F6D3A">
            <w:pPr>
              <w:pStyle w:val="TableText"/>
            </w:pPr>
            <w:r>
              <w:t>–</w:t>
            </w:r>
          </w:p>
        </w:tc>
        <w:tc>
          <w:tcPr>
            <w:tcW w:w="747" w:type="pct"/>
          </w:tcPr>
          <w:p w14:paraId="0DDEF2D2" w14:textId="769565A5" w:rsidR="00AB46E2" w:rsidRDefault="00DE2A39" w:rsidP="002F6D3A">
            <w:pPr>
              <w:pStyle w:val="TableText"/>
            </w:pPr>
            <w:r>
              <w:t>–</w:t>
            </w:r>
          </w:p>
        </w:tc>
        <w:tc>
          <w:tcPr>
            <w:tcW w:w="1117" w:type="pct"/>
          </w:tcPr>
          <w:p w14:paraId="3D162979" w14:textId="769A06BD" w:rsidR="00AB46E2" w:rsidRDefault="00E87A5F" w:rsidP="00E87A5F">
            <w:pPr>
              <w:pStyle w:val="TableBullet1"/>
              <w:numPr>
                <w:ilvl w:val="0"/>
                <w:numId w:val="0"/>
              </w:numPr>
              <w:ind w:left="284" w:hanging="284"/>
            </w:pPr>
            <w:r>
              <w:t>–</w:t>
            </w:r>
          </w:p>
        </w:tc>
      </w:tr>
      <w:tr w:rsidR="00AB46E2" w14:paraId="5680C0E3" w14:textId="77777777" w:rsidTr="001E19C0">
        <w:trPr>
          <w:cantSplit/>
        </w:trPr>
        <w:tc>
          <w:tcPr>
            <w:tcW w:w="914" w:type="pct"/>
            <w:vMerge/>
          </w:tcPr>
          <w:p w14:paraId="75D02102" w14:textId="77777777" w:rsidR="00AB46E2" w:rsidRPr="008A2D8A" w:rsidRDefault="00AB46E2" w:rsidP="005825BA">
            <w:pPr>
              <w:pStyle w:val="Tablenumberedlist"/>
            </w:pPr>
          </w:p>
        </w:tc>
        <w:tc>
          <w:tcPr>
            <w:tcW w:w="1177" w:type="pct"/>
          </w:tcPr>
          <w:p w14:paraId="4C8F2DC1" w14:textId="77777777" w:rsidR="00AB46E2" w:rsidRPr="003C40AE" w:rsidRDefault="00AB46E2" w:rsidP="005825BA">
            <w:pPr>
              <w:pStyle w:val="Tablenumberedlist2"/>
            </w:pPr>
            <w:r w:rsidRPr="003C40AE">
              <w:t>Share knowledge (such as the development of benchmarks) between industries to update industry sustainability frameworks and plans and reduce animal health and welfare risks.</w:t>
            </w:r>
          </w:p>
        </w:tc>
        <w:tc>
          <w:tcPr>
            <w:tcW w:w="589" w:type="pct"/>
          </w:tcPr>
          <w:p w14:paraId="2BDB31D6" w14:textId="77777777" w:rsidR="00AB46E2" w:rsidRDefault="00AB46E2" w:rsidP="002F6D3A">
            <w:pPr>
              <w:pStyle w:val="TableText"/>
            </w:pPr>
            <w:r>
              <w:t>Ongoing</w:t>
            </w:r>
          </w:p>
        </w:tc>
        <w:tc>
          <w:tcPr>
            <w:tcW w:w="457" w:type="pct"/>
          </w:tcPr>
          <w:p w14:paraId="1313A7BA" w14:textId="5C6966A6" w:rsidR="00AB46E2" w:rsidRDefault="00DE2A39" w:rsidP="002F6D3A">
            <w:pPr>
              <w:pStyle w:val="TableText"/>
            </w:pPr>
            <w:r>
              <w:t>–</w:t>
            </w:r>
          </w:p>
        </w:tc>
        <w:tc>
          <w:tcPr>
            <w:tcW w:w="747" w:type="pct"/>
          </w:tcPr>
          <w:p w14:paraId="74163AE5" w14:textId="5293C3F2" w:rsidR="00AB46E2" w:rsidRDefault="00DE2A39" w:rsidP="002F6D3A">
            <w:pPr>
              <w:pStyle w:val="TableText"/>
            </w:pPr>
            <w:r>
              <w:t>–</w:t>
            </w:r>
          </w:p>
        </w:tc>
        <w:tc>
          <w:tcPr>
            <w:tcW w:w="1117" w:type="pct"/>
          </w:tcPr>
          <w:p w14:paraId="13DE6977" w14:textId="0E017B52" w:rsidR="00AB46E2" w:rsidRDefault="00E87A5F" w:rsidP="00E87A5F">
            <w:pPr>
              <w:pStyle w:val="TableBullet1"/>
              <w:numPr>
                <w:ilvl w:val="0"/>
                <w:numId w:val="0"/>
              </w:numPr>
              <w:ind w:left="284" w:hanging="284"/>
            </w:pPr>
            <w:r>
              <w:t>–</w:t>
            </w:r>
          </w:p>
        </w:tc>
      </w:tr>
      <w:tr w:rsidR="00AB46E2" w14:paraId="12B8ACDE" w14:textId="77777777" w:rsidTr="001E19C0">
        <w:trPr>
          <w:cantSplit/>
        </w:trPr>
        <w:tc>
          <w:tcPr>
            <w:tcW w:w="914" w:type="pct"/>
            <w:vMerge w:val="restart"/>
          </w:tcPr>
          <w:p w14:paraId="2474A952" w14:textId="77777777" w:rsidR="00AB46E2" w:rsidRPr="008A2D8A" w:rsidRDefault="00AB46E2" w:rsidP="005825BA">
            <w:pPr>
              <w:pStyle w:val="Tablenumberedlist"/>
            </w:pPr>
            <w:r w:rsidRPr="00A5797F">
              <w:t>Promote the importance of agricultural traceability to reach mutually beneficial outcomes with Asia Pacific partners and other countries</w:t>
            </w:r>
          </w:p>
        </w:tc>
        <w:tc>
          <w:tcPr>
            <w:tcW w:w="1177" w:type="pct"/>
          </w:tcPr>
          <w:p w14:paraId="2A907500" w14:textId="77777777" w:rsidR="00AB46E2" w:rsidRPr="003C40AE" w:rsidRDefault="00AB46E2" w:rsidP="005825BA">
            <w:pPr>
              <w:pStyle w:val="Tablenumberedlist2"/>
              <w:numPr>
                <w:ilvl w:val="1"/>
                <w:numId w:val="53"/>
              </w:numPr>
            </w:pPr>
            <w:r w:rsidRPr="003C40AE">
              <w:t>Contribute to the current knowledge and understanding of traceability initiatives in Asia-Pacific partnerships.</w:t>
            </w:r>
          </w:p>
        </w:tc>
        <w:tc>
          <w:tcPr>
            <w:tcW w:w="589" w:type="pct"/>
          </w:tcPr>
          <w:p w14:paraId="02E53C0C" w14:textId="77777777" w:rsidR="00AB46E2" w:rsidRDefault="00AB46E2" w:rsidP="002F6D3A">
            <w:pPr>
              <w:pStyle w:val="TableText"/>
            </w:pPr>
            <w:r>
              <w:t>June 2025</w:t>
            </w:r>
          </w:p>
        </w:tc>
        <w:tc>
          <w:tcPr>
            <w:tcW w:w="457" w:type="pct"/>
          </w:tcPr>
          <w:p w14:paraId="2F3D50EE" w14:textId="09D10C5C" w:rsidR="00AB46E2" w:rsidRDefault="00DE2A39" w:rsidP="002F6D3A">
            <w:pPr>
              <w:pStyle w:val="TableText"/>
            </w:pPr>
            <w:r>
              <w:t>–</w:t>
            </w:r>
          </w:p>
        </w:tc>
        <w:tc>
          <w:tcPr>
            <w:tcW w:w="747" w:type="pct"/>
          </w:tcPr>
          <w:p w14:paraId="5E56999F" w14:textId="33D3D90C" w:rsidR="00AB46E2" w:rsidRDefault="00DE2A39" w:rsidP="002F6D3A">
            <w:pPr>
              <w:pStyle w:val="TableText"/>
            </w:pPr>
            <w:r>
              <w:t>–</w:t>
            </w:r>
          </w:p>
        </w:tc>
        <w:tc>
          <w:tcPr>
            <w:tcW w:w="1117" w:type="pct"/>
          </w:tcPr>
          <w:p w14:paraId="3B504D77" w14:textId="69E4B99A" w:rsidR="00AB46E2" w:rsidRDefault="00E87A5F" w:rsidP="00E87A5F">
            <w:pPr>
              <w:pStyle w:val="TableBullet1"/>
              <w:numPr>
                <w:ilvl w:val="0"/>
                <w:numId w:val="0"/>
              </w:numPr>
              <w:ind w:left="284" w:hanging="284"/>
            </w:pPr>
            <w:r>
              <w:t>–</w:t>
            </w:r>
          </w:p>
        </w:tc>
      </w:tr>
      <w:tr w:rsidR="00AB46E2" w14:paraId="0DDEBFF7" w14:textId="77777777" w:rsidTr="001E19C0">
        <w:trPr>
          <w:cantSplit/>
        </w:trPr>
        <w:tc>
          <w:tcPr>
            <w:tcW w:w="914" w:type="pct"/>
            <w:vMerge/>
          </w:tcPr>
          <w:p w14:paraId="51CC83EF" w14:textId="77777777" w:rsidR="00AB46E2" w:rsidRPr="008A2D8A" w:rsidRDefault="00AB46E2" w:rsidP="00AB46E2">
            <w:pPr>
              <w:pStyle w:val="ListParagraph"/>
              <w:numPr>
                <w:ilvl w:val="0"/>
                <w:numId w:val="17"/>
              </w:numPr>
              <w:spacing w:after="0" w:line="240" w:lineRule="auto"/>
            </w:pPr>
          </w:p>
        </w:tc>
        <w:tc>
          <w:tcPr>
            <w:tcW w:w="1177" w:type="pct"/>
          </w:tcPr>
          <w:p w14:paraId="2DEE4603" w14:textId="77777777" w:rsidR="00AB46E2" w:rsidRPr="003C40AE" w:rsidRDefault="00AB46E2" w:rsidP="005825BA">
            <w:pPr>
              <w:pStyle w:val="Tablenumberedlist2"/>
            </w:pPr>
            <w:r w:rsidRPr="003C40AE">
              <w:t>Assist in the development of strategies, tools, and resources to support traceability initiatives in the Asia-Pacific region.</w:t>
            </w:r>
          </w:p>
        </w:tc>
        <w:tc>
          <w:tcPr>
            <w:tcW w:w="589" w:type="pct"/>
          </w:tcPr>
          <w:p w14:paraId="2900A0EE" w14:textId="631EA30A" w:rsidR="00AB46E2" w:rsidRDefault="00AB46E2" w:rsidP="002F6D3A">
            <w:pPr>
              <w:pStyle w:val="TableText"/>
            </w:pPr>
            <w:r>
              <w:t>June 202</w:t>
            </w:r>
            <w:r w:rsidR="004C59F6">
              <w:t>6</w:t>
            </w:r>
          </w:p>
        </w:tc>
        <w:tc>
          <w:tcPr>
            <w:tcW w:w="457" w:type="pct"/>
          </w:tcPr>
          <w:p w14:paraId="182A9B03" w14:textId="613A80F7" w:rsidR="00AB46E2" w:rsidRDefault="00DE2A39" w:rsidP="002F6D3A">
            <w:pPr>
              <w:pStyle w:val="TableText"/>
            </w:pPr>
            <w:r>
              <w:t>–</w:t>
            </w:r>
          </w:p>
        </w:tc>
        <w:tc>
          <w:tcPr>
            <w:tcW w:w="747" w:type="pct"/>
          </w:tcPr>
          <w:p w14:paraId="35897FAF" w14:textId="1C727B3E" w:rsidR="00AB46E2" w:rsidRDefault="00DE2A39" w:rsidP="002F6D3A">
            <w:pPr>
              <w:pStyle w:val="TableText"/>
            </w:pPr>
            <w:r>
              <w:t>–</w:t>
            </w:r>
          </w:p>
        </w:tc>
        <w:tc>
          <w:tcPr>
            <w:tcW w:w="1117" w:type="pct"/>
          </w:tcPr>
          <w:p w14:paraId="76F41BE3" w14:textId="06B1275C" w:rsidR="00AB46E2" w:rsidRDefault="00E87A5F" w:rsidP="00E87A5F">
            <w:pPr>
              <w:pStyle w:val="TableBullet1"/>
              <w:numPr>
                <w:ilvl w:val="0"/>
                <w:numId w:val="0"/>
              </w:numPr>
              <w:ind w:left="284" w:hanging="284"/>
            </w:pPr>
            <w:r>
              <w:t>–</w:t>
            </w:r>
          </w:p>
        </w:tc>
      </w:tr>
      <w:tr w:rsidR="00AB46E2" w14:paraId="5BEEA8A8" w14:textId="77777777" w:rsidTr="001E19C0">
        <w:trPr>
          <w:cantSplit/>
        </w:trPr>
        <w:tc>
          <w:tcPr>
            <w:tcW w:w="914" w:type="pct"/>
            <w:vMerge/>
          </w:tcPr>
          <w:p w14:paraId="35771ACE" w14:textId="77777777" w:rsidR="00AB46E2" w:rsidRPr="008A2D8A" w:rsidRDefault="00AB46E2" w:rsidP="00AB46E2">
            <w:pPr>
              <w:pStyle w:val="ListParagraph"/>
              <w:numPr>
                <w:ilvl w:val="0"/>
                <w:numId w:val="17"/>
              </w:numPr>
              <w:spacing w:after="0" w:line="240" w:lineRule="auto"/>
            </w:pPr>
          </w:p>
        </w:tc>
        <w:tc>
          <w:tcPr>
            <w:tcW w:w="1177" w:type="pct"/>
          </w:tcPr>
          <w:p w14:paraId="354C33E4" w14:textId="77777777" w:rsidR="00AB46E2" w:rsidRPr="003C40AE" w:rsidRDefault="00AB46E2" w:rsidP="005825BA">
            <w:pPr>
              <w:pStyle w:val="Tablenumberedlist2"/>
            </w:pPr>
            <w:r w:rsidRPr="003C40AE">
              <w:t>Support cross-border capacity to track and trace internationally.</w:t>
            </w:r>
          </w:p>
        </w:tc>
        <w:tc>
          <w:tcPr>
            <w:tcW w:w="589" w:type="pct"/>
          </w:tcPr>
          <w:p w14:paraId="476F909D" w14:textId="77777777" w:rsidR="00AB46E2" w:rsidRDefault="00AB46E2" w:rsidP="002F6D3A">
            <w:pPr>
              <w:pStyle w:val="TableText"/>
            </w:pPr>
            <w:r>
              <w:t>June 2025</w:t>
            </w:r>
          </w:p>
        </w:tc>
        <w:tc>
          <w:tcPr>
            <w:tcW w:w="457" w:type="pct"/>
          </w:tcPr>
          <w:p w14:paraId="1E0BA843" w14:textId="6EEEC87F" w:rsidR="00AB46E2" w:rsidRDefault="00DE2A39" w:rsidP="002F6D3A">
            <w:pPr>
              <w:pStyle w:val="TableText"/>
            </w:pPr>
            <w:r>
              <w:t>–</w:t>
            </w:r>
          </w:p>
        </w:tc>
        <w:tc>
          <w:tcPr>
            <w:tcW w:w="747" w:type="pct"/>
          </w:tcPr>
          <w:p w14:paraId="4042C1EB" w14:textId="598E9B35" w:rsidR="00AB46E2" w:rsidRDefault="00DE2A39" w:rsidP="002F6D3A">
            <w:pPr>
              <w:pStyle w:val="TableText"/>
            </w:pPr>
            <w:r>
              <w:t>–</w:t>
            </w:r>
          </w:p>
        </w:tc>
        <w:tc>
          <w:tcPr>
            <w:tcW w:w="1117" w:type="pct"/>
          </w:tcPr>
          <w:p w14:paraId="5C163B52" w14:textId="553FA2CD" w:rsidR="00AB46E2" w:rsidRDefault="00E87A5F" w:rsidP="00E87A5F">
            <w:pPr>
              <w:pStyle w:val="TableBullet1"/>
              <w:numPr>
                <w:ilvl w:val="0"/>
                <w:numId w:val="0"/>
              </w:numPr>
              <w:ind w:left="284" w:hanging="284"/>
            </w:pPr>
            <w:r>
              <w:t>–</w:t>
            </w:r>
          </w:p>
        </w:tc>
      </w:tr>
      <w:tr w:rsidR="00AB46E2" w14:paraId="57E35260" w14:textId="77777777" w:rsidTr="001E19C0">
        <w:trPr>
          <w:cantSplit/>
        </w:trPr>
        <w:tc>
          <w:tcPr>
            <w:tcW w:w="914" w:type="pct"/>
            <w:vMerge/>
          </w:tcPr>
          <w:p w14:paraId="6DC91623" w14:textId="77777777" w:rsidR="00AB46E2" w:rsidRPr="008A2D8A" w:rsidRDefault="00AB46E2" w:rsidP="00AB46E2">
            <w:pPr>
              <w:pStyle w:val="ListParagraph"/>
              <w:numPr>
                <w:ilvl w:val="0"/>
                <w:numId w:val="17"/>
              </w:numPr>
              <w:spacing w:after="0" w:line="240" w:lineRule="auto"/>
            </w:pPr>
          </w:p>
        </w:tc>
        <w:tc>
          <w:tcPr>
            <w:tcW w:w="1177" w:type="pct"/>
          </w:tcPr>
          <w:p w14:paraId="56632623" w14:textId="77777777" w:rsidR="00AB46E2" w:rsidRPr="003C40AE" w:rsidRDefault="00AB46E2" w:rsidP="005825BA">
            <w:pPr>
              <w:pStyle w:val="Tablenumberedlist2"/>
            </w:pPr>
            <w:r w:rsidRPr="003C40AE">
              <w:t>Participate in international organisations and other high-level and technical international forums to enhance global traceability policies and initiatives.</w:t>
            </w:r>
          </w:p>
        </w:tc>
        <w:tc>
          <w:tcPr>
            <w:tcW w:w="589" w:type="pct"/>
          </w:tcPr>
          <w:p w14:paraId="34BAFC6F" w14:textId="77777777" w:rsidR="00AB46E2" w:rsidRDefault="00AB46E2" w:rsidP="002F6D3A">
            <w:pPr>
              <w:pStyle w:val="TableText"/>
            </w:pPr>
            <w:r>
              <w:t>Ongoing</w:t>
            </w:r>
          </w:p>
        </w:tc>
        <w:tc>
          <w:tcPr>
            <w:tcW w:w="457" w:type="pct"/>
          </w:tcPr>
          <w:p w14:paraId="04730180" w14:textId="4EE52FD2" w:rsidR="00AB46E2" w:rsidRDefault="00DE2A39" w:rsidP="002F6D3A">
            <w:pPr>
              <w:pStyle w:val="TableText"/>
            </w:pPr>
            <w:r>
              <w:t>–</w:t>
            </w:r>
          </w:p>
        </w:tc>
        <w:tc>
          <w:tcPr>
            <w:tcW w:w="747" w:type="pct"/>
          </w:tcPr>
          <w:p w14:paraId="4B0D3070" w14:textId="496876E3" w:rsidR="00AB46E2" w:rsidRDefault="00DE2A39" w:rsidP="002F6D3A">
            <w:pPr>
              <w:pStyle w:val="TableText"/>
            </w:pPr>
            <w:r>
              <w:t>–</w:t>
            </w:r>
          </w:p>
        </w:tc>
        <w:tc>
          <w:tcPr>
            <w:tcW w:w="1117" w:type="pct"/>
          </w:tcPr>
          <w:p w14:paraId="54082795" w14:textId="05557D06" w:rsidR="00AB46E2" w:rsidRDefault="00E87A5F" w:rsidP="00E87A5F">
            <w:pPr>
              <w:pStyle w:val="TableBullet1"/>
              <w:numPr>
                <w:ilvl w:val="0"/>
                <w:numId w:val="0"/>
              </w:numPr>
              <w:ind w:left="284" w:hanging="284"/>
            </w:pPr>
            <w:r>
              <w:t>–</w:t>
            </w:r>
          </w:p>
        </w:tc>
      </w:tr>
      <w:tr w:rsidR="00AB46E2" w14:paraId="634C8D70" w14:textId="77777777" w:rsidTr="001E19C0">
        <w:trPr>
          <w:cantSplit/>
        </w:trPr>
        <w:tc>
          <w:tcPr>
            <w:tcW w:w="914" w:type="pct"/>
            <w:vMerge/>
          </w:tcPr>
          <w:p w14:paraId="46DBFF25" w14:textId="77777777" w:rsidR="00AB46E2" w:rsidRPr="008A2D8A" w:rsidRDefault="00AB46E2" w:rsidP="00AB46E2">
            <w:pPr>
              <w:pStyle w:val="ListParagraph"/>
              <w:numPr>
                <w:ilvl w:val="0"/>
                <w:numId w:val="17"/>
              </w:numPr>
              <w:spacing w:after="0" w:line="240" w:lineRule="auto"/>
            </w:pPr>
          </w:p>
        </w:tc>
        <w:tc>
          <w:tcPr>
            <w:tcW w:w="1177" w:type="pct"/>
          </w:tcPr>
          <w:p w14:paraId="00D81938" w14:textId="77777777" w:rsidR="00AB46E2" w:rsidRPr="003C40AE" w:rsidRDefault="00AB46E2" w:rsidP="005825BA">
            <w:pPr>
              <w:pStyle w:val="Tablenumberedlist2"/>
            </w:pPr>
            <w:r w:rsidRPr="003C40AE">
              <w:t>Leverage international relationships to collaborate and coordinate on research and development and improve national best practices.</w:t>
            </w:r>
          </w:p>
        </w:tc>
        <w:tc>
          <w:tcPr>
            <w:tcW w:w="589" w:type="pct"/>
          </w:tcPr>
          <w:p w14:paraId="7D4C2699" w14:textId="77777777" w:rsidR="00AB46E2" w:rsidRDefault="00AB46E2" w:rsidP="002F6D3A">
            <w:pPr>
              <w:pStyle w:val="TableText"/>
            </w:pPr>
            <w:r>
              <w:t>Ongoing</w:t>
            </w:r>
          </w:p>
        </w:tc>
        <w:tc>
          <w:tcPr>
            <w:tcW w:w="457" w:type="pct"/>
          </w:tcPr>
          <w:p w14:paraId="6D71B0B2" w14:textId="47A5B602" w:rsidR="00AB46E2" w:rsidRDefault="00DE2A39" w:rsidP="002F6D3A">
            <w:pPr>
              <w:pStyle w:val="TableText"/>
            </w:pPr>
            <w:r>
              <w:t>–</w:t>
            </w:r>
          </w:p>
        </w:tc>
        <w:tc>
          <w:tcPr>
            <w:tcW w:w="747" w:type="pct"/>
          </w:tcPr>
          <w:p w14:paraId="3D947E72" w14:textId="3B4458DF" w:rsidR="00AB46E2" w:rsidRDefault="00DE2A39" w:rsidP="002F6D3A">
            <w:pPr>
              <w:pStyle w:val="TableText"/>
            </w:pPr>
            <w:r>
              <w:t>–</w:t>
            </w:r>
          </w:p>
        </w:tc>
        <w:tc>
          <w:tcPr>
            <w:tcW w:w="1117" w:type="pct"/>
          </w:tcPr>
          <w:p w14:paraId="04C3B6E8" w14:textId="3BAA0DE5" w:rsidR="00AB46E2" w:rsidRDefault="00E87A5F" w:rsidP="00E87A5F">
            <w:pPr>
              <w:pStyle w:val="TableBullet1"/>
              <w:numPr>
                <w:ilvl w:val="0"/>
                <w:numId w:val="0"/>
              </w:numPr>
              <w:ind w:left="284" w:hanging="284"/>
            </w:pPr>
            <w:r>
              <w:t>–</w:t>
            </w:r>
          </w:p>
        </w:tc>
      </w:tr>
    </w:tbl>
    <w:p w14:paraId="1CFB2D56" w14:textId="2131AAB1" w:rsidR="00CA1645" w:rsidRDefault="00CA1645" w:rsidP="004630D4">
      <w:pPr>
        <w:pStyle w:val="Heading2"/>
        <w:numPr>
          <w:ilvl w:val="0"/>
          <w:numId w:val="0"/>
        </w:numPr>
      </w:pPr>
      <w:bookmarkStart w:id="100" w:name="_Appendix_C:_Operational"/>
      <w:bookmarkStart w:id="101" w:name="_Toc181093727"/>
      <w:bookmarkEnd w:id="100"/>
      <w:r>
        <w:lastRenderedPageBreak/>
        <w:t xml:space="preserve">Appendix C: Operational </w:t>
      </w:r>
      <w:r w:rsidR="008B7CC8">
        <w:t>m</w:t>
      </w:r>
      <w:r>
        <w:t>easures</w:t>
      </w:r>
      <w:bookmarkEnd w:id="101"/>
    </w:p>
    <w:p w14:paraId="6B070BF7" w14:textId="3319839E" w:rsidR="00CA1645" w:rsidRDefault="00CA1645" w:rsidP="00855168">
      <w:r>
        <w:t xml:space="preserve">The operational measures will be measured by survey to grant recipients and industry participants, </w:t>
      </w:r>
      <w:proofErr w:type="gramStart"/>
      <w:r>
        <w:t>with the exception of</w:t>
      </w:r>
      <w:proofErr w:type="gramEnd"/>
      <w:r>
        <w:t xml:space="preserve"> the measure of government spending on </w:t>
      </w:r>
      <w:r w:rsidR="00725E77">
        <w:t xml:space="preserve">agricultural </w:t>
      </w:r>
      <w:r>
        <w:t>traceability. While survey respondence has a cost to participants, entire supply chain</w:t>
      </w:r>
      <w:r w:rsidR="00F03190">
        <w:t>s</w:t>
      </w:r>
      <w:r>
        <w:t xml:space="preserve"> </w:t>
      </w:r>
      <w:proofErr w:type="gramStart"/>
      <w:r w:rsidR="00F03190">
        <w:t xml:space="preserve">are </w:t>
      </w:r>
      <w:r>
        <w:t>able to</w:t>
      </w:r>
      <w:proofErr w:type="gramEnd"/>
      <w:r>
        <w:t xml:space="preserve"> benefit from greater awareness of the benefits of </w:t>
      </w:r>
      <w:r w:rsidR="00F03190">
        <w:t xml:space="preserve">agricultural </w:t>
      </w:r>
      <w:r>
        <w:t>traceability by building on the historic comparative advantage Australia has experienced with regard to traceability to encourage continued investment and world leading traceability outcomes. The co-ownership of the strategy by</w:t>
      </w:r>
      <w:r w:rsidR="00F03190">
        <w:t xml:space="preserve"> industry and</w:t>
      </w:r>
      <w:r>
        <w:t xml:space="preserve"> government allows for a unique opportunity for industry experience to be fed into the benefits framework.</w:t>
      </w:r>
    </w:p>
    <w:p w14:paraId="0862E6C3" w14:textId="74DB1984" w:rsidR="00CA1645" w:rsidRDefault="00CA1645" w:rsidP="00855168">
      <w:r>
        <w:t>Surveys will be issued annually. While data may be incomplete in the early stages, it is expected that the quality and quantity of data will increase and improve over time.</w:t>
      </w:r>
    </w:p>
    <w:p w14:paraId="5A7C9AFA" w14:textId="37298A7B" w:rsidR="00F27116" w:rsidRDefault="00CA1645" w:rsidP="00CA1645">
      <w:r>
        <w:t xml:space="preserve">Survey questions may need to be adjusted over time, to ensure that the benefits are being captured in the survey. Example survey questions to correspond to the operational measures are </w:t>
      </w:r>
      <w:r w:rsidR="008D2B1E">
        <w:t>shown in</w:t>
      </w:r>
      <w:r w:rsidR="001E19C0">
        <w:t xml:space="preserve"> </w:t>
      </w:r>
      <w:r w:rsidR="001E19C0">
        <w:fldChar w:fldCharType="begin"/>
      </w:r>
      <w:r w:rsidR="001E19C0">
        <w:instrText xml:space="preserve"> REF _Ref170128068 \h </w:instrText>
      </w:r>
      <w:r w:rsidR="001E19C0">
        <w:fldChar w:fldCharType="separate"/>
      </w:r>
      <w:r w:rsidR="004164A5">
        <w:t>Table C</w:t>
      </w:r>
      <w:r w:rsidR="004164A5">
        <w:rPr>
          <w:noProof/>
        </w:rPr>
        <w:t>1</w:t>
      </w:r>
      <w:r w:rsidR="001E19C0">
        <w:fldChar w:fldCharType="end"/>
      </w:r>
      <w:r w:rsidR="008D2B1E">
        <w:t>.</w:t>
      </w:r>
    </w:p>
    <w:p w14:paraId="1B54AEFA" w14:textId="69CDE98A" w:rsidR="00267591" w:rsidRDefault="001E19C0" w:rsidP="001E19C0">
      <w:pPr>
        <w:pStyle w:val="Caption"/>
      </w:pPr>
      <w:bookmarkStart w:id="102" w:name="_Ref170128068"/>
      <w:bookmarkStart w:id="103" w:name="_Toc181093741"/>
      <w:r>
        <w:t>Table C</w:t>
      </w:r>
      <w:r>
        <w:fldChar w:fldCharType="begin"/>
      </w:r>
      <w:r>
        <w:instrText xml:space="preserve"> SEQ Table_C \* ARABIC </w:instrText>
      </w:r>
      <w:r>
        <w:fldChar w:fldCharType="separate"/>
      </w:r>
      <w:r w:rsidR="004164A5">
        <w:rPr>
          <w:noProof/>
        </w:rPr>
        <w:t>1</w:t>
      </w:r>
      <w:r>
        <w:fldChar w:fldCharType="end"/>
      </w:r>
      <w:bookmarkEnd w:id="102"/>
      <w:r w:rsidR="00267591">
        <w:t xml:space="preserve"> Example survey questions to correspond to the operational measures</w:t>
      </w:r>
      <w:bookmarkEnd w:id="103"/>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357"/>
        <w:gridCol w:w="3498"/>
        <w:gridCol w:w="2364"/>
        <w:gridCol w:w="5783"/>
      </w:tblGrid>
      <w:tr w:rsidR="00910DD2" w14:paraId="0E139758" w14:textId="77777777" w:rsidTr="005825BA">
        <w:trPr>
          <w:trHeight w:val="300"/>
        </w:trPr>
        <w:tc>
          <w:tcPr>
            <w:tcW w:w="2091" w:type="pct"/>
            <w:gridSpan w:val="2"/>
          </w:tcPr>
          <w:p w14:paraId="42AE4E84" w14:textId="3C821543" w:rsidR="00910DD2" w:rsidRDefault="00910DD2" w:rsidP="005825BA">
            <w:pPr>
              <w:pStyle w:val="TableHeading"/>
            </w:pPr>
            <w:bookmarkStart w:id="104" w:name="Table_12"/>
            <w:r w:rsidRPr="600C7A3F">
              <w:t xml:space="preserve">Operational </w:t>
            </w:r>
            <w:r w:rsidR="009878D4">
              <w:t>m</w:t>
            </w:r>
            <w:r w:rsidRPr="600C7A3F">
              <w:t>easures</w:t>
            </w:r>
          </w:p>
        </w:tc>
        <w:tc>
          <w:tcPr>
            <w:tcW w:w="844" w:type="pct"/>
          </w:tcPr>
          <w:p w14:paraId="3406FB2A" w14:textId="0D3F3A23" w:rsidR="00910DD2" w:rsidRDefault="00910DD2" w:rsidP="005825BA">
            <w:pPr>
              <w:pStyle w:val="TableHeading"/>
            </w:pPr>
            <w:r w:rsidRPr="600C7A3F">
              <w:t xml:space="preserve">Proposed </w:t>
            </w:r>
            <w:r w:rsidR="009878D4">
              <w:t>c</w:t>
            </w:r>
            <w:r w:rsidRPr="600C7A3F">
              <w:t xml:space="preserve">ollection </w:t>
            </w:r>
            <w:r w:rsidR="009878D4">
              <w:t>f</w:t>
            </w:r>
            <w:r w:rsidRPr="600C7A3F">
              <w:t>requency</w:t>
            </w:r>
          </w:p>
        </w:tc>
        <w:tc>
          <w:tcPr>
            <w:tcW w:w="2065" w:type="pct"/>
          </w:tcPr>
          <w:p w14:paraId="0ADE529A" w14:textId="783A5818" w:rsidR="00910DD2" w:rsidRDefault="00910DD2" w:rsidP="005825BA">
            <w:pPr>
              <w:pStyle w:val="TableHeading"/>
            </w:pPr>
            <w:r>
              <w:t xml:space="preserve">Example </w:t>
            </w:r>
            <w:r w:rsidR="009878D4">
              <w:t>s</w:t>
            </w:r>
            <w:r>
              <w:t xml:space="preserve">urvey </w:t>
            </w:r>
            <w:r w:rsidR="009878D4">
              <w:t>q</w:t>
            </w:r>
            <w:r>
              <w:t>uestions</w:t>
            </w:r>
          </w:p>
        </w:tc>
      </w:tr>
      <w:tr w:rsidR="00910DD2" w14:paraId="78E41ABE" w14:textId="77777777" w:rsidTr="004A02C5">
        <w:trPr>
          <w:trHeight w:val="300"/>
        </w:trPr>
        <w:tc>
          <w:tcPr>
            <w:tcW w:w="842" w:type="pct"/>
            <w:vMerge w:val="restart"/>
          </w:tcPr>
          <w:p w14:paraId="20A1C3B1" w14:textId="77777777" w:rsidR="00910DD2" w:rsidRDefault="00910DD2" w:rsidP="005825BA">
            <w:pPr>
              <w:pStyle w:val="TableText"/>
            </w:pPr>
            <w:r>
              <w:t>Agriculture</w:t>
            </w:r>
          </w:p>
        </w:tc>
        <w:tc>
          <w:tcPr>
            <w:tcW w:w="1249" w:type="pct"/>
          </w:tcPr>
          <w:p w14:paraId="56BC32BA" w14:textId="02C65329" w:rsidR="00910DD2" w:rsidRDefault="00910DD2" w:rsidP="005825BA">
            <w:pPr>
              <w:pStyle w:val="TableText"/>
            </w:pPr>
            <w:r>
              <w:t>Price per KG</w:t>
            </w:r>
          </w:p>
          <w:p w14:paraId="0CF2F219" w14:textId="32C6E513" w:rsidR="00910DD2" w:rsidRDefault="00910DD2" w:rsidP="005825BA">
            <w:pPr>
              <w:pStyle w:val="TableText"/>
            </w:pPr>
            <w:r>
              <w:t xml:space="preserve">Export </w:t>
            </w:r>
            <w:r w:rsidR="00FE6884">
              <w:t>v</w:t>
            </w:r>
            <w:r>
              <w:t>alue</w:t>
            </w:r>
          </w:p>
        </w:tc>
        <w:tc>
          <w:tcPr>
            <w:tcW w:w="844" w:type="pct"/>
          </w:tcPr>
          <w:p w14:paraId="5F3E6B78" w14:textId="77777777" w:rsidR="00910DD2" w:rsidRPr="00462A23" w:rsidRDefault="00910DD2" w:rsidP="005825BA">
            <w:pPr>
              <w:pStyle w:val="TableText"/>
              <w:rPr>
                <w:highlight w:val="yellow"/>
              </w:rPr>
            </w:pPr>
            <w:r w:rsidRPr="00462A23">
              <w:t>Annual</w:t>
            </w:r>
          </w:p>
        </w:tc>
        <w:tc>
          <w:tcPr>
            <w:tcW w:w="2065" w:type="pct"/>
          </w:tcPr>
          <w:p w14:paraId="78ADB1E2" w14:textId="77777777" w:rsidR="00910DD2" w:rsidRDefault="00910DD2" w:rsidP="005825BA">
            <w:pPr>
              <w:pStyle w:val="TableText"/>
            </w:pPr>
            <w:r>
              <w:t xml:space="preserve">Over the last 6 months, did your KG price increase </w:t>
            </w:r>
            <w:proofErr w:type="gramStart"/>
            <w:r>
              <w:t>as a result of</w:t>
            </w:r>
            <w:proofErr w:type="gramEnd"/>
            <w:r>
              <w:t xml:space="preserve"> traceability?</w:t>
            </w:r>
          </w:p>
          <w:p w14:paraId="3A8E1C65" w14:textId="77777777" w:rsidR="00910DD2" w:rsidRDefault="00910DD2" w:rsidP="005825BA">
            <w:pPr>
              <w:pStyle w:val="TableText"/>
            </w:pPr>
            <w:r>
              <w:t>Was the overall export value of your product enhanced by traceability?</w:t>
            </w:r>
          </w:p>
        </w:tc>
      </w:tr>
      <w:tr w:rsidR="00910DD2" w14:paraId="67E1E487" w14:textId="77777777" w:rsidTr="004A02C5">
        <w:trPr>
          <w:trHeight w:val="300"/>
        </w:trPr>
        <w:tc>
          <w:tcPr>
            <w:tcW w:w="842" w:type="pct"/>
            <w:vMerge/>
          </w:tcPr>
          <w:p w14:paraId="61E2D2DF" w14:textId="77777777" w:rsidR="00910DD2" w:rsidRDefault="00910DD2" w:rsidP="005825BA">
            <w:pPr>
              <w:pStyle w:val="TableText"/>
            </w:pPr>
          </w:p>
        </w:tc>
        <w:tc>
          <w:tcPr>
            <w:tcW w:w="1249" w:type="pct"/>
          </w:tcPr>
          <w:p w14:paraId="55C0ABEC" w14:textId="77777777" w:rsidR="00910DD2" w:rsidRDefault="00910DD2" w:rsidP="005825BA">
            <w:pPr>
              <w:pStyle w:val="TableText"/>
            </w:pPr>
            <w:r>
              <w:t>Uptake</w:t>
            </w:r>
          </w:p>
        </w:tc>
        <w:tc>
          <w:tcPr>
            <w:tcW w:w="844" w:type="pct"/>
          </w:tcPr>
          <w:p w14:paraId="5B9060B0" w14:textId="77777777" w:rsidR="00910DD2" w:rsidRPr="00462A23" w:rsidRDefault="00910DD2" w:rsidP="005825BA">
            <w:pPr>
              <w:pStyle w:val="TableText"/>
              <w:rPr>
                <w:highlight w:val="yellow"/>
              </w:rPr>
            </w:pPr>
            <w:r w:rsidRPr="00A41D4E">
              <w:t>Annual</w:t>
            </w:r>
          </w:p>
        </w:tc>
        <w:tc>
          <w:tcPr>
            <w:tcW w:w="2065" w:type="pct"/>
          </w:tcPr>
          <w:p w14:paraId="4CDA259D" w14:textId="77777777" w:rsidR="00910DD2" w:rsidRDefault="00910DD2" w:rsidP="005825BA">
            <w:pPr>
              <w:pStyle w:val="TableText"/>
            </w:pPr>
            <w:r>
              <w:t>Is your product traceable from end to end? For example, from paddock to purchase by the end consumer?</w:t>
            </w:r>
          </w:p>
        </w:tc>
      </w:tr>
      <w:tr w:rsidR="00910DD2" w14:paraId="5142D515" w14:textId="77777777" w:rsidTr="004A02C5">
        <w:trPr>
          <w:trHeight w:val="300"/>
        </w:trPr>
        <w:tc>
          <w:tcPr>
            <w:tcW w:w="842" w:type="pct"/>
            <w:vMerge/>
          </w:tcPr>
          <w:p w14:paraId="60090FD8" w14:textId="77777777" w:rsidR="00910DD2" w:rsidRDefault="00910DD2" w:rsidP="005825BA">
            <w:pPr>
              <w:pStyle w:val="TableText"/>
            </w:pPr>
          </w:p>
        </w:tc>
        <w:tc>
          <w:tcPr>
            <w:tcW w:w="1249" w:type="pct"/>
          </w:tcPr>
          <w:p w14:paraId="56B1B486" w14:textId="0762E229" w:rsidR="00910DD2" w:rsidRDefault="00910DD2" w:rsidP="005825BA">
            <w:pPr>
              <w:pStyle w:val="TableText"/>
            </w:pPr>
            <w:r>
              <w:t xml:space="preserve">Cost of </w:t>
            </w:r>
            <w:r w:rsidR="00F03190">
              <w:t xml:space="preserve">Intellectual Property (IP) </w:t>
            </w:r>
            <w:r w:rsidR="00FE6884">
              <w:t>t</w:t>
            </w:r>
            <w:r>
              <w:t>heft</w:t>
            </w:r>
          </w:p>
        </w:tc>
        <w:tc>
          <w:tcPr>
            <w:tcW w:w="844" w:type="pct"/>
          </w:tcPr>
          <w:p w14:paraId="7A675776" w14:textId="77777777" w:rsidR="00910DD2" w:rsidRPr="00462A23" w:rsidRDefault="00910DD2" w:rsidP="005825BA">
            <w:pPr>
              <w:pStyle w:val="TableText"/>
              <w:rPr>
                <w:highlight w:val="yellow"/>
              </w:rPr>
            </w:pPr>
            <w:r w:rsidRPr="00A41D4E">
              <w:t>Annual</w:t>
            </w:r>
          </w:p>
        </w:tc>
        <w:tc>
          <w:tcPr>
            <w:tcW w:w="2065" w:type="pct"/>
          </w:tcPr>
          <w:p w14:paraId="69934173" w14:textId="77777777" w:rsidR="00910DD2" w:rsidRDefault="00910DD2" w:rsidP="005825BA">
            <w:pPr>
              <w:pStyle w:val="TableText"/>
            </w:pPr>
            <w:r>
              <w:t>What qualitative or quantifiable impact has traceability had on the cost of IP theft for your product?</w:t>
            </w:r>
          </w:p>
        </w:tc>
      </w:tr>
      <w:tr w:rsidR="00910DD2" w14:paraId="306B923E" w14:textId="77777777" w:rsidTr="004A02C5">
        <w:trPr>
          <w:trHeight w:val="300"/>
        </w:trPr>
        <w:tc>
          <w:tcPr>
            <w:tcW w:w="842" w:type="pct"/>
            <w:vMerge/>
          </w:tcPr>
          <w:p w14:paraId="0BF56D95" w14:textId="77777777" w:rsidR="00910DD2" w:rsidRDefault="00910DD2" w:rsidP="005825BA">
            <w:pPr>
              <w:pStyle w:val="TableText"/>
            </w:pPr>
          </w:p>
        </w:tc>
        <w:tc>
          <w:tcPr>
            <w:tcW w:w="1249" w:type="pct"/>
          </w:tcPr>
          <w:p w14:paraId="6179B6A2" w14:textId="5A92D351" w:rsidR="00910DD2" w:rsidRDefault="00910DD2" w:rsidP="005825BA">
            <w:pPr>
              <w:pStyle w:val="TableText"/>
            </w:pPr>
            <w:r>
              <w:t xml:space="preserve">First Nations </w:t>
            </w:r>
            <w:r w:rsidR="00FE6884">
              <w:t>e</w:t>
            </w:r>
            <w:r>
              <w:t xml:space="preserve">xport </w:t>
            </w:r>
            <w:r w:rsidR="00FE6884">
              <w:t>v</w:t>
            </w:r>
            <w:r>
              <w:t>alue</w:t>
            </w:r>
          </w:p>
        </w:tc>
        <w:tc>
          <w:tcPr>
            <w:tcW w:w="844" w:type="pct"/>
          </w:tcPr>
          <w:p w14:paraId="156045F6" w14:textId="77777777" w:rsidR="00910DD2" w:rsidRPr="00462A23" w:rsidRDefault="00910DD2" w:rsidP="005825BA">
            <w:pPr>
              <w:pStyle w:val="TableText"/>
              <w:rPr>
                <w:highlight w:val="yellow"/>
              </w:rPr>
            </w:pPr>
            <w:r w:rsidRPr="00A41D4E">
              <w:t>Annual</w:t>
            </w:r>
          </w:p>
        </w:tc>
        <w:tc>
          <w:tcPr>
            <w:tcW w:w="2065" w:type="pct"/>
          </w:tcPr>
          <w:p w14:paraId="2968B16E" w14:textId="4295B046" w:rsidR="00910DD2" w:rsidRDefault="00910DD2" w:rsidP="005825BA">
            <w:pPr>
              <w:pStyle w:val="TableText"/>
            </w:pPr>
            <w:r>
              <w:t xml:space="preserve">Was there a premium in terms of price added to your product </w:t>
            </w:r>
            <w:proofErr w:type="gramStart"/>
            <w:r>
              <w:t>as a result of</w:t>
            </w:r>
            <w:proofErr w:type="gramEnd"/>
            <w:r>
              <w:t xml:space="preserve"> being able to fully trace and claim </w:t>
            </w:r>
            <w:r w:rsidR="008300A2">
              <w:t>F</w:t>
            </w:r>
            <w:r>
              <w:t xml:space="preserve">irst </w:t>
            </w:r>
            <w:r w:rsidR="008300A2">
              <w:t>N</w:t>
            </w:r>
            <w:r>
              <w:t>ations provenance?</w:t>
            </w:r>
          </w:p>
        </w:tc>
      </w:tr>
      <w:tr w:rsidR="00910DD2" w14:paraId="709E7677" w14:textId="77777777" w:rsidTr="004A02C5">
        <w:trPr>
          <w:trHeight w:val="300"/>
        </w:trPr>
        <w:tc>
          <w:tcPr>
            <w:tcW w:w="842" w:type="pct"/>
          </w:tcPr>
          <w:p w14:paraId="29D620BA" w14:textId="4D0E701F" w:rsidR="00910DD2" w:rsidRDefault="00910DD2" w:rsidP="005825BA">
            <w:pPr>
              <w:pStyle w:val="TableText"/>
            </w:pPr>
            <w:r>
              <w:t xml:space="preserve">Regulation and </w:t>
            </w:r>
            <w:r w:rsidR="00FE6884">
              <w:t>c</w:t>
            </w:r>
            <w:r>
              <w:t>ompliance</w:t>
            </w:r>
          </w:p>
        </w:tc>
        <w:tc>
          <w:tcPr>
            <w:tcW w:w="1249" w:type="pct"/>
          </w:tcPr>
          <w:p w14:paraId="16B24EFF" w14:textId="6557F02E" w:rsidR="00910DD2" w:rsidRDefault="00910DD2" w:rsidP="005825BA">
            <w:pPr>
              <w:pStyle w:val="TableText"/>
            </w:pPr>
            <w:r>
              <w:t xml:space="preserve">Regulation and </w:t>
            </w:r>
            <w:r w:rsidR="00FE6884">
              <w:t>c</w:t>
            </w:r>
            <w:r>
              <w:t xml:space="preserve">ompliance </w:t>
            </w:r>
            <w:r w:rsidR="00FE6884">
              <w:t>c</w:t>
            </w:r>
            <w:r>
              <w:t>osts</w:t>
            </w:r>
          </w:p>
        </w:tc>
        <w:tc>
          <w:tcPr>
            <w:tcW w:w="844" w:type="pct"/>
          </w:tcPr>
          <w:p w14:paraId="518D54CB" w14:textId="77777777" w:rsidR="00910DD2" w:rsidRPr="00462A23" w:rsidRDefault="00910DD2" w:rsidP="005825BA">
            <w:pPr>
              <w:pStyle w:val="TableText"/>
              <w:rPr>
                <w:highlight w:val="yellow"/>
              </w:rPr>
            </w:pPr>
            <w:r w:rsidRPr="00A41D4E">
              <w:t>Annual</w:t>
            </w:r>
          </w:p>
        </w:tc>
        <w:tc>
          <w:tcPr>
            <w:tcW w:w="2065" w:type="pct"/>
          </w:tcPr>
          <w:p w14:paraId="35FAC684" w14:textId="753C904D" w:rsidR="00910DD2" w:rsidRDefault="00910DD2" w:rsidP="005825BA">
            <w:pPr>
              <w:pStyle w:val="TableText"/>
            </w:pPr>
            <w:r>
              <w:t>How many hours are spent per week complying with regulatory requirements for traceability?</w:t>
            </w:r>
          </w:p>
        </w:tc>
      </w:tr>
      <w:tr w:rsidR="00910DD2" w14:paraId="41BB914E" w14:textId="77777777" w:rsidTr="004A02C5">
        <w:trPr>
          <w:trHeight w:val="300"/>
        </w:trPr>
        <w:tc>
          <w:tcPr>
            <w:tcW w:w="842" w:type="pct"/>
          </w:tcPr>
          <w:p w14:paraId="0A339C22" w14:textId="41D74DDF" w:rsidR="00910DD2" w:rsidRDefault="00910DD2" w:rsidP="005825BA">
            <w:pPr>
              <w:pStyle w:val="TableText"/>
            </w:pPr>
            <w:r>
              <w:t xml:space="preserve">Biosecurity and </w:t>
            </w:r>
            <w:r w:rsidR="00FE6884">
              <w:t>f</w:t>
            </w:r>
            <w:r>
              <w:t xml:space="preserve">ood </w:t>
            </w:r>
            <w:r w:rsidR="00FE6884">
              <w:t>s</w:t>
            </w:r>
            <w:r>
              <w:t>afety</w:t>
            </w:r>
          </w:p>
        </w:tc>
        <w:tc>
          <w:tcPr>
            <w:tcW w:w="1249" w:type="pct"/>
          </w:tcPr>
          <w:p w14:paraId="78F98337" w14:textId="0C5D0F6D" w:rsidR="00910DD2" w:rsidRDefault="001C5CC7" w:rsidP="005825BA">
            <w:pPr>
              <w:pStyle w:val="TableText"/>
            </w:pPr>
            <w:r>
              <w:t xml:space="preserve">Case studies of </w:t>
            </w:r>
            <w:r w:rsidR="008300A2">
              <w:t>b</w:t>
            </w:r>
            <w:r w:rsidR="00910DD2">
              <w:t xml:space="preserve">iosecurity and </w:t>
            </w:r>
            <w:r w:rsidR="00FE6884">
              <w:t>f</w:t>
            </w:r>
            <w:r w:rsidR="00910DD2">
              <w:t xml:space="preserve">ood </w:t>
            </w:r>
            <w:r w:rsidR="00FE6884">
              <w:t>s</w:t>
            </w:r>
            <w:r w:rsidR="00910DD2">
              <w:t xml:space="preserve">afety </w:t>
            </w:r>
            <w:r w:rsidR="00FE6884">
              <w:t>o</w:t>
            </w:r>
            <w:r w:rsidR="00910DD2">
              <w:t>utbreaks</w:t>
            </w:r>
          </w:p>
        </w:tc>
        <w:tc>
          <w:tcPr>
            <w:tcW w:w="844" w:type="pct"/>
          </w:tcPr>
          <w:p w14:paraId="172BBE08" w14:textId="77777777" w:rsidR="00910DD2" w:rsidRPr="00EA3AD3" w:rsidRDefault="00910DD2" w:rsidP="005825BA">
            <w:pPr>
              <w:pStyle w:val="TableText"/>
              <w:rPr>
                <w:highlight w:val="yellow"/>
              </w:rPr>
            </w:pPr>
            <w:r w:rsidRPr="00A41D4E">
              <w:t>Annual</w:t>
            </w:r>
          </w:p>
        </w:tc>
        <w:tc>
          <w:tcPr>
            <w:tcW w:w="2065" w:type="pct"/>
          </w:tcPr>
          <w:p w14:paraId="042605DD" w14:textId="2F78E09F" w:rsidR="00910DD2" w:rsidRDefault="00910DD2" w:rsidP="005825BA">
            <w:pPr>
              <w:pStyle w:val="TableText"/>
            </w:pPr>
            <w:r>
              <w:t>Have you been financial</w:t>
            </w:r>
            <w:r w:rsidR="00F03190">
              <w:t>ly</w:t>
            </w:r>
            <w:r>
              <w:t xml:space="preserve"> impacted by a </w:t>
            </w:r>
            <w:r w:rsidR="00F03190">
              <w:t>biosecurity</w:t>
            </w:r>
            <w:r>
              <w:t xml:space="preserve"> or food safety outbreak in the last reporting period? By what</w:t>
            </w:r>
            <w:r w:rsidR="00D8560B">
              <w:t xml:space="preserve"> financial</w:t>
            </w:r>
            <w:r>
              <w:t xml:space="preserve"> amount?</w:t>
            </w:r>
          </w:p>
        </w:tc>
      </w:tr>
      <w:tr w:rsidR="00910DD2" w14:paraId="420FF255" w14:textId="77777777" w:rsidTr="004A02C5">
        <w:trPr>
          <w:trHeight w:val="300"/>
        </w:trPr>
        <w:tc>
          <w:tcPr>
            <w:tcW w:w="842" w:type="pct"/>
            <w:vMerge w:val="restart"/>
          </w:tcPr>
          <w:p w14:paraId="53C222A5" w14:textId="38E69FE1" w:rsidR="00910DD2" w:rsidRDefault="00910DD2" w:rsidP="005825BA">
            <w:pPr>
              <w:pStyle w:val="TableText"/>
            </w:pPr>
            <w:r>
              <w:lastRenderedPageBreak/>
              <w:t xml:space="preserve">Support </w:t>
            </w:r>
            <w:r w:rsidR="00FE6884">
              <w:t>i</w:t>
            </w:r>
            <w:r>
              <w:t>nitiatives</w:t>
            </w:r>
          </w:p>
        </w:tc>
        <w:tc>
          <w:tcPr>
            <w:tcW w:w="1249" w:type="pct"/>
          </w:tcPr>
          <w:p w14:paraId="59B7EE74" w14:textId="408C06E7" w:rsidR="00910DD2" w:rsidRDefault="00910DD2" w:rsidP="005825BA">
            <w:pPr>
              <w:pStyle w:val="TableText"/>
            </w:pPr>
            <w:r>
              <w:t xml:space="preserve">Research and </w:t>
            </w:r>
            <w:r w:rsidR="00D8560B">
              <w:t>c</w:t>
            </w:r>
            <w:r>
              <w:t xml:space="preserve">ommercialisation </w:t>
            </w:r>
            <w:r w:rsidR="00D8560B">
              <w:t>s</w:t>
            </w:r>
            <w:r>
              <w:t>uccess</w:t>
            </w:r>
          </w:p>
        </w:tc>
        <w:tc>
          <w:tcPr>
            <w:tcW w:w="844" w:type="pct"/>
          </w:tcPr>
          <w:p w14:paraId="0043C22B" w14:textId="77777777" w:rsidR="00910DD2" w:rsidRPr="00462A23" w:rsidRDefault="00910DD2" w:rsidP="005825BA">
            <w:pPr>
              <w:pStyle w:val="TableText"/>
              <w:rPr>
                <w:highlight w:val="yellow"/>
              </w:rPr>
            </w:pPr>
            <w:r w:rsidRPr="00A41D4E">
              <w:t>Annual</w:t>
            </w:r>
          </w:p>
        </w:tc>
        <w:tc>
          <w:tcPr>
            <w:tcW w:w="2065" w:type="pct"/>
          </w:tcPr>
          <w:p w14:paraId="427C9FEC" w14:textId="77777777" w:rsidR="00910DD2" w:rsidRDefault="00910DD2" w:rsidP="005825BA">
            <w:pPr>
              <w:pStyle w:val="TableText"/>
            </w:pPr>
            <w:r>
              <w:t>Have you been able to commercialise research undertaken relevant to traceability to achieve a measurable financial gain?</w:t>
            </w:r>
          </w:p>
        </w:tc>
      </w:tr>
      <w:tr w:rsidR="00910DD2" w14:paraId="300EF3FF" w14:textId="77777777" w:rsidTr="004A02C5">
        <w:trPr>
          <w:trHeight w:val="300"/>
        </w:trPr>
        <w:tc>
          <w:tcPr>
            <w:tcW w:w="842" w:type="pct"/>
            <w:vMerge/>
          </w:tcPr>
          <w:p w14:paraId="78D087AF" w14:textId="77777777" w:rsidR="00910DD2" w:rsidRDefault="00910DD2" w:rsidP="005825BA">
            <w:pPr>
              <w:pStyle w:val="TableText"/>
            </w:pPr>
          </w:p>
        </w:tc>
        <w:tc>
          <w:tcPr>
            <w:tcW w:w="1249" w:type="pct"/>
          </w:tcPr>
          <w:p w14:paraId="72F2387C" w14:textId="6922E7F4" w:rsidR="00910DD2" w:rsidRDefault="00910DD2" w:rsidP="005825BA">
            <w:pPr>
              <w:pStyle w:val="TableText"/>
            </w:pPr>
            <w:r>
              <w:t xml:space="preserve">Industry </w:t>
            </w:r>
            <w:r w:rsidR="00D8560B">
              <w:t>a</w:t>
            </w:r>
            <w:r>
              <w:t xml:space="preserve">doption and </w:t>
            </w:r>
            <w:r w:rsidR="00D8560B">
              <w:t>i</w:t>
            </w:r>
            <w:r>
              <w:t xml:space="preserve">nvestment in </w:t>
            </w:r>
            <w:r w:rsidR="00D8560B">
              <w:t>i</w:t>
            </w:r>
            <w:r>
              <w:t>nteroperability</w:t>
            </w:r>
          </w:p>
        </w:tc>
        <w:tc>
          <w:tcPr>
            <w:tcW w:w="844" w:type="pct"/>
          </w:tcPr>
          <w:p w14:paraId="516DED40" w14:textId="77777777" w:rsidR="00910DD2" w:rsidRPr="00462A23" w:rsidRDefault="00910DD2" w:rsidP="005825BA">
            <w:pPr>
              <w:pStyle w:val="TableText"/>
              <w:rPr>
                <w:highlight w:val="yellow"/>
              </w:rPr>
            </w:pPr>
            <w:r w:rsidRPr="00A41D4E">
              <w:t>Annual</w:t>
            </w:r>
          </w:p>
        </w:tc>
        <w:tc>
          <w:tcPr>
            <w:tcW w:w="2065" w:type="pct"/>
          </w:tcPr>
          <w:p w14:paraId="01338200" w14:textId="3299F126" w:rsidR="00910DD2" w:rsidRDefault="00910DD2" w:rsidP="005825BA">
            <w:pPr>
              <w:pStyle w:val="TableText"/>
            </w:pPr>
            <w:r>
              <w:t xml:space="preserve">What is the value of your investment into interoperable systems for traceability for the past </w:t>
            </w:r>
            <w:r w:rsidR="009878D4">
              <w:t>6</w:t>
            </w:r>
            <w:r>
              <w:t xml:space="preserve"> months? Are you aware of your return on this investment over the past </w:t>
            </w:r>
            <w:r w:rsidR="009878D4">
              <w:t>6</w:t>
            </w:r>
            <w:r>
              <w:t xml:space="preserve"> months?</w:t>
            </w:r>
          </w:p>
        </w:tc>
      </w:tr>
      <w:tr w:rsidR="00910DD2" w14:paraId="525F05FD" w14:textId="77777777" w:rsidTr="004A02C5">
        <w:trPr>
          <w:trHeight w:val="300"/>
        </w:trPr>
        <w:tc>
          <w:tcPr>
            <w:tcW w:w="842" w:type="pct"/>
            <w:vMerge/>
          </w:tcPr>
          <w:p w14:paraId="48B347BE" w14:textId="77777777" w:rsidR="00910DD2" w:rsidRDefault="00910DD2" w:rsidP="005825BA">
            <w:pPr>
              <w:pStyle w:val="TableText"/>
            </w:pPr>
          </w:p>
        </w:tc>
        <w:tc>
          <w:tcPr>
            <w:tcW w:w="1249" w:type="pct"/>
          </w:tcPr>
          <w:p w14:paraId="20D41BA8" w14:textId="1C571A1A" w:rsidR="00910DD2" w:rsidRDefault="00910DD2" w:rsidP="005825BA">
            <w:pPr>
              <w:pStyle w:val="TableText"/>
            </w:pPr>
            <w:r>
              <w:t xml:space="preserve">Total </w:t>
            </w:r>
            <w:r w:rsidR="00D8560B">
              <w:t>g</w:t>
            </w:r>
            <w:r>
              <w:t xml:space="preserve">overnment </w:t>
            </w:r>
            <w:r w:rsidR="00D8560B">
              <w:t>f</w:t>
            </w:r>
            <w:r>
              <w:t xml:space="preserve">unding for </w:t>
            </w:r>
            <w:r w:rsidR="00D8560B">
              <w:t>t</w:t>
            </w:r>
            <w:r>
              <w:t>raceability</w:t>
            </w:r>
          </w:p>
        </w:tc>
        <w:tc>
          <w:tcPr>
            <w:tcW w:w="844" w:type="pct"/>
          </w:tcPr>
          <w:p w14:paraId="0435ACBD" w14:textId="77777777" w:rsidR="00910DD2" w:rsidRPr="00462A23" w:rsidRDefault="00910DD2" w:rsidP="005825BA">
            <w:pPr>
              <w:pStyle w:val="TableText"/>
              <w:rPr>
                <w:highlight w:val="yellow"/>
              </w:rPr>
            </w:pPr>
            <w:r w:rsidRPr="00A41D4E">
              <w:t>Annual</w:t>
            </w:r>
          </w:p>
        </w:tc>
        <w:tc>
          <w:tcPr>
            <w:tcW w:w="2065" w:type="pct"/>
          </w:tcPr>
          <w:p w14:paraId="1A3084B0" w14:textId="77777777" w:rsidR="00910DD2" w:rsidRDefault="00910DD2" w:rsidP="005825BA">
            <w:pPr>
              <w:pStyle w:val="TableText"/>
            </w:pPr>
            <w:r>
              <w:t>(Excluded from grant/industry survey – to be completed by governments)</w:t>
            </w:r>
          </w:p>
        </w:tc>
      </w:tr>
      <w:bookmarkEnd w:id="104"/>
    </w:tbl>
    <w:p w14:paraId="53147762" w14:textId="69259300" w:rsidR="00910DD2" w:rsidRDefault="00910DD2">
      <w:pPr>
        <w:spacing w:after="0" w:line="240" w:lineRule="auto"/>
      </w:pPr>
    </w:p>
    <w:p w14:paraId="4B430883" w14:textId="4F234F07" w:rsidR="00910DD2" w:rsidRDefault="00B40C53" w:rsidP="00855168">
      <w:pPr>
        <w:pStyle w:val="Heading2"/>
        <w:numPr>
          <w:ilvl w:val="0"/>
          <w:numId w:val="0"/>
        </w:numPr>
        <w:ind w:left="720" w:hanging="720"/>
      </w:pPr>
      <w:bookmarkStart w:id="105" w:name="_Appendix_D:_Strategic"/>
      <w:bookmarkStart w:id="106" w:name="_Toc181093728"/>
      <w:bookmarkEnd w:id="105"/>
      <w:r w:rsidRPr="00B40C53">
        <w:lastRenderedPageBreak/>
        <w:t xml:space="preserve">Appendix D: Strategic </w:t>
      </w:r>
      <w:r w:rsidR="008B7CC8">
        <w:t>m</w:t>
      </w:r>
      <w:r w:rsidRPr="00B40C53">
        <w:t>easures</w:t>
      </w:r>
      <w:bookmarkEnd w:id="106"/>
    </w:p>
    <w:p w14:paraId="766DED8E" w14:textId="38B76F0D" w:rsidR="006C5311" w:rsidRDefault="006C5311" w:rsidP="0004253F">
      <w:pPr>
        <w:pStyle w:val="Caption"/>
      </w:pPr>
      <w:r>
        <w:t xml:space="preserve"> </w:t>
      </w:r>
      <w:bookmarkStart w:id="107" w:name="_Toc181093742"/>
      <w:r w:rsidR="0004253F">
        <w:t>Table D</w:t>
      </w:r>
      <w:r w:rsidR="0004253F">
        <w:fldChar w:fldCharType="begin"/>
      </w:r>
      <w:r w:rsidR="0004253F">
        <w:instrText xml:space="preserve"> SEQ Table_D \* ARABIC </w:instrText>
      </w:r>
      <w:r w:rsidR="0004253F">
        <w:fldChar w:fldCharType="separate"/>
      </w:r>
      <w:r w:rsidR="004164A5">
        <w:rPr>
          <w:noProof/>
        </w:rPr>
        <w:t>1</w:t>
      </w:r>
      <w:r w:rsidR="0004253F">
        <w:fldChar w:fldCharType="end"/>
      </w:r>
      <w:r>
        <w:t xml:space="preserve"> Strategic measures</w:t>
      </w:r>
      <w:bookmarkEnd w:id="107"/>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639"/>
        <w:gridCol w:w="2606"/>
        <w:gridCol w:w="3402"/>
        <w:gridCol w:w="2678"/>
        <w:gridCol w:w="2677"/>
      </w:tblGrid>
      <w:tr w:rsidR="009878D4" w14:paraId="146E2963" w14:textId="77777777" w:rsidTr="005825BA">
        <w:trPr>
          <w:trHeight w:val="300"/>
        </w:trPr>
        <w:tc>
          <w:tcPr>
            <w:tcW w:w="2639" w:type="dxa"/>
          </w:tcPr>
          <w:p w14:paraId="09F68EEC" w14:textId="54B4B5F5" w:rsidR="00505197" w:rsidRDefault="00505197" w:rsidP="005825BA">
            <w:pPr>
              <w:pStyle w:val="TableHeading"/>
            </w:pPr>
            <w:r w:rsidRPr="600C7A3F">
              <w:t xml:space="preserve">Strategic </w:t>
            </w:r>
            <w:r w:rsidR="009878D4">
              <w:t>m</w:t>
            </w:r>
            <w:r w:rsidRPr="600C7A3F">
              <w:t>easures</w:t>
            </w:r>
          </w:p>
        </w:tc>
        <w:tc>
          <w:tcPr>
            <w:tcW w:w="2606" w:type="dxa"/>
          </w:tcPr>
          <w:p w14:paraId="52D59FA4" w14:textId="4DB5A147" w:rsidR="00505197" w:rsidRDefault="00505197" w:rsidP="005825BA">
            <w:pPr>
              <w:pStyle w:val="TableHeading"/>
            </w:pPr>
            <w:r w:rsidRPr="600C7A3F">
              <w:t xml:space="preserve">Proposed </w:t>
            </w:r>
            <w:r w:rsidR="009878D4">
              <w:t>c</w:t>
            </w:r>
            <w:r w:rsidRPr="600C7A3F">
              <w:t xml:space="preserve">ollection </w:t>
            </w:r>
            <w:r w:rsidR="009878D4">
              <w:t>f</w:t>
            </w:r>
            <w:r w:rsidRPr="600C7A3F">
              <w:t>requency</w:t>
            </w:r>
          </w:p>
        </w:tc>
        <w:tc>
          <w:tcPr>
            <w:tcW w:w="3402" w:type="dxa"/>
          </w:tcPr>
          <w:p w14:paraId="685A4159" w14:textId="4BF90AF7" w:rsidR="00505197" w:rsidRDefault="00505197" w:rsidP="005825BA">
            <w:pPr>
              <w:pStyle w:val="TableHeading"/>
            </w:pPr>
            <w:r w:rsidRPr="600C7A3F">
              <w:t xml:space="preserve">Stage 1 </w:t>
            </w:r>
            <w:r w:rsidR="009878D4">
              <w:t>m</w:t>
            </w:r>
            <w:r w:rsidRPr="600C7A3F">
              <w:t>ethod</w:t>
            </w:r>
          </w:p>
          <w:p w14:paraId="6989ED50" w14:textId="2C268E55" w:rsidR="00505197" w:rsidRDefault="00505197" w:rsidP="005825BA">
            <w:pPr>
              <w:pStyle w:val="TableHeading"/>
            </w:pPr>
            <w:r w:rsidRPr="600C7A3F">
              <w:t>2024</w:t>
            </w:r>
            <w:r w:rsidR="009878D4">
              <w:t xml:space="preserve"> to </w:t>
            </w:r>
            <w:r w:rsidRPr="600C7A3F">
              <w:t>2025</w:t>
            </w:r>
          </w:p>
        </w:tc>
        <w:tc>
          <w:tcPr>
            <w:tcW w:w="2678" w:type="dxa"/>
          </w:tcPr>
          <w:p w14:paraId="6B620B2C" w14:textId="5E2F1C3B" w:rsidR="00505197" w:rsidRDefault="00505197" w:rsidP="005825BA">
            <w:pPr>
              <w:pStyle w:val="TableHeading"/>
            </w:pPr>
            <w:r w:rsidRPr="600C7A3F">
              <w:t xml:space="preserve">Stage 2 </w:t>
            </w:r>
            <w:r w:rsidR="009878D4">
              <w:t>m</w:t>
            </w:r>
            <w:r w:rsidRPr="600C7A3F">
              <w:t>ethod</w:t>
            </w:r>
          </w:p>
          <w:p w14:paraId="2B539384" w14:textId="505AFCF7" w:rsidR="00505197" w:rsidRDefault="00505197" w:rsidP="005825BA">
            <w:pPr>
              <w:pStyle w:val="TableHeading"/>
            </w:pPr>
            <w:r w:rsidRPr="600C7A3F">
              <w:t>2026</w:t>
            </w:r>
            <w:r w:rsidR="009878D4">
              <w:t xml:space="preserve"> to </w:t>
            </w:r>
            <w:r w:rsidRPr="600C7A3F">
              <w:t>2028</w:t>
            </w:r>
          </w:p>
        </w:tc>
        <w:tc>
          <w:tcPr>
            <w:tcW w:w="2677" w:type="dxa"/>
          </w:tcPr>
          <w:p w14:paraId="404F0499" w14:textId="4DA78165" w:rsidR="00505197" w:rsidRDefault="00505197" w:rsidP="005825BA">
            <w:pPr>
              <w:pStyle w:val="TableHeading"/>
            </w:pPr>
            <w:r w:rsidRPr="600C7A3F">
              <w:t xml:space="preserve">Stage 3 </w:t>
            </w:r>
            <w:r w:rsidR="009878D4">
              <w:t>m</w:t>
            </w:r>
            <w:r w:rsidRPr="600C7A3F">
              <w:t>ethod</w:t>
            </w:r>
          </w:p>
          <w:p w14:paraId="32702CA9" w14:textId="77777777" w:rsidR="00505197" w:rsidRDefault="00505197" w:rsidP="005825BA">
            <w:pPr>
              <w:pStyle w:val="TableHeading"/>
            </w:pPr>
            <w:r w:rsidRPr="600C7A3F">
              <w:t>2029 onwards</w:t>
            </w:r>
          </w:p>
        </w:tc>
      </w:tr>
      <w:tr w:rsidR="009878D4" w14:paraId="60248B90" w14:textId="77777777" w:rsidTr="00832284">
        <w:trPr>
          <w:cantSplit/>
        </w:trPr>
        <w:tc>
          <w:tcPr>
            <w:tcW w:w="2639" w:type="dxa"/>
          </w:tcPr>
          <w:p w14:paraId="61367435" w14:textId="77777777" w:rsidR="00505197" w:rsidRDefault="00505197" w:rsidP="005825BA">
            <w:pPr>
              <w:pStyle w:val="TableText"/>
              <w:rPr>
                <w:b/>
                <w:bCs/>
                <w:sz w:val="24"/>
                <w:szCs w:val="24"/>
              </w:rPr>
            </w:pPr>
            <w:r>
              <w:t>Net Additional Value of Exports due to Trac</w:t>
            </w:r>
            <w:r w:rsidRPr="001822C3">
              <w:t>eability</w:t>
            </w:r>
          </w:p>
        </w:tc>
        <w:tc>
          <w:tcPr>
            <w:tcW w:w="2606" w:type="dxa"/>
          </w:tcPr>
          <w:p w14:paraId="01150CC5" w14:textId="77777777" w:rsidR="00505197" w:rsidRDefault="00505197" w:rsidP="005825BA">
            <w:pPr>
              <w:pStyle w:val="TableText"/>
              <w:rPr>
                <w:b/>
                <w:bCs/>
                <w:sz w:val="24"/>
                <w:szCs w:val="24"/>
              </w:rPr>
            </w:pPr>
            <w:r>
              <w:t>Annual</w:t>
            </w:r>
          </w:p>
        </w:tc>
        <w:tc>
          <w:tcPr>
            <w:tcW w:w="3402" w:type="dxa"/>
          </w:tcPr>
          <w:p w14:paraId="1F978A2E" w14:textId="77777777" w:rsidR="00505197" w:rsidRDefault="00505197" w:rsidP="005825BA">
            <w:pPr>
              <w:pStyle w:val="TableText"/>
              <w:rPr>
                <w:b/>
                <w:bCs/>
                <w:sz w:val="24"/>
                <w:szCs w:val="24"/>
              </w:rPr>
            </w:pPr>
            <w:r w:rsidRPr="600C7A3F">
              <w:t>Total Growth in Exports adjusted by willingness to pay (WTP) and uptake %</w:t>
            </w:r>
          </w:p>
        </w:tc>
        <w:tc>
          <w:tcPr>
            <w:tcW w:w="2678" w:type="dxa"/>
          </w:tcPr>
          <w:p w14:paraId="139CCB6D" w14:textId="6ADCCB3C" w:rsidR="00505197" w:rsidRDefault="00505197" w:rsidP="005825BA">
            <w:pPr>
              <w:pStyle w:val="TableText"/>
              <w:rPr>
                <w:b/>
                <w:bCs/>
                <w:sz w:val="24"/>
                <w:szCs w:val="24"/>
              </w:rPr>
            </w:pPr>
            <w:r>
              <w:t>Moving towards using a 5</w:t>
            </w:r>
            <w:r w:rsidR="00AE4F50">
              <w:t>-</w:t>
            </w:r>
            <w:r>
              <w:t>year rolling average of export value to remove variability in commodity prices. Uptake data will improve and help refine calculation further</w:t>
            </w:r>
            <w:r w:rsidR="006E05F8">
              <w:t>.</w:t>
            </w:r>
          </w:p>
        </w:tc>
        <w:tc>
          <w:tcPr>
            <w:tcW w:w="2677" w:type="dxa"/>
          </w:tcPr>
          <w:p w14:paraId="0134C2DF" w14:textId="3E29F65B" w:rsidR="00505197" w:rsidRDefault="00505197" w:rsidP="005825BA">
            <w:pPr>
              <w:pStyle w:val="TableText"/>
              <w:rPr>
                <w:b/>
                <w:bCs/>
                <w:sz w:val="24"/>
                <w:szCs w:val="24"/>
              </w:rPr>
            </w:pPr>
            <w:r w:rsidRPr="600C7A3F">
              <w:t>Average price per KG of traceable products compared with average price per KG of nontraceable products</w:t>
            </w:r>
            <w:r w:rsidR="006E05F8">
              <w:t>.</w:t>
            </w:r>
          </w:p>
        </w:tc>
      </w:tr>
      <w:tr w:rsidR="009878D4" w14:paraId="30CAC55B" w14:textId="77777777" w:rsidTr="00832284">
        <w:trPr>
          <w:cantSplit/>
        </w:trPr>
        <w:tc>
          <w:tcPr>
            <w:tcW w:w="2639" w:type="dxa"/>
          </w:tcPr>
          <w:p w14:paraId="750AEB64" w14:textId="77777777" w:rsidR="00505197" w:rsidRDefault="00505197" w:rsidP="005825BA">
            <w:pPr>
              <w:pStyle w:val="TableText"/>
            </w:pPr>
            <w:r>
              <w:t>Return on investment (ROI) for industry</w:t>
            </w:r>
          </w:p>
        </w:tc>
        <w:tc>
          <w:tcPr>
            <w:tcW w:w="2606" w:type="dxa"/>
          </w:tcPr>
          <w:p w14:paraId="3EF54162" w14:textId="77777777" w:rsidR="00505197" w:rsidRDefault="00505197" w:rsidP="005825BA">
            <w:pPr>
              <w:pStyle w:val="TableText"/>
            </w:pPr>
            <w:r>
              <w:t>Annual</w:t>
            </w:r>
          </w:p>
        </w:tc>
        <w:tc>
          <w:tcPr>
            <w:tcW w:w="3402" w:type="dxa"/>
          </w:tcPr>
          <w:p w14:paraId="61DA0F5C" w14:textId="77777777" w:rsidR="00505197" w:rsidRDefault="00505197" w:rsidP="005825BA">
            <w:pPr>
              <w:pStyle w:val="TableText"/>
            </w:pPr>
            <w:r w:rsidRPr="600C7A3F">
              <w:t>Case studies with ROI of traceability investment</w:t>
            </w:r>
          </w:p>
        </w:tc>
        <w:tc>
          <w:tcPr>
            <w:tcW w:w="2678" w:type="dxa"/>
          </w:tcPr>
          <w:p w14:paraId="058C368F" w14:textId="77777777" w:rsidR="00505197" w:rsidRDefault="00505197" w:rsidP="005825BA">
            <w:pPr>
              <w:pStyle w:val="TableText"/>
            </w:pPr>
            <w:r>
              <w:t>Improved breadth of information</w:t>
            </w:r>
          </w:p>
        </w:tc>
        <w:tc>
          <w:tcPr>
            <w:tcW w:w="2677" w:type="dxa"/>
          </w:tcPr>
          <w:p w14:paraId="6F15C245" w14:textId="77777777" w:rsidR="00505197" w:rsidRDefault="00505197" w:rsidP="005825BA">
            <w:pPr>
              <w:pStyle w:val="TableText"/>
            </w:pPr>
            <w:r w:rsidRPr="600C7A3F">
              <w:t>Average ROI of traceability investment</w:t>
            </w:r>
          </w:p>
        </w:tc>
      </w:tr>
      <w:tr w:rsidR="009878D4" w14:paraId="494164C7" w14:textId="77777777" w:rsidTr="00832284">
        <w:trPr>
          <w:cantSplit/>
        </w:trPr>
        <w:tc>
          <w:tcPr>
            <w:tcW w:w="2639" w:type="dxa"/>
          </w:tcPr>
          <w:p w14:paraId="6E020A4C" w14:textId="02EFBA0C" w:rsidR="00505197" w:rsidRDefault="00505197" w:rsidP="005825BA">
            <w:pPr>
              <w:pStyle w:val="TableText"/>
            </w:pPr>
            <w:r>
              <w:t xml:space="preserve">Reduction in </w:t>
            </w:r>
            <w:r w:rsidR="00FE6884">
              <w:t>r</w:t>
            </w:r>
            <w:r>
              <w:t xml:space="preserve">egulatory </w:t>
            </w:r>
            <w:r w:rsidR="00FE6884">
              <w:t>c</w:t>
            </w:r>
            <w:r>
              <w:t xml:space="preserve">ost to </w:t>
            </w:r>
            <w:r w:rsidR="00FE6884">
              <w:t>i</w:t>
            </w:r>
            <w:r>
              <w:t>ndustry</w:t>
            </w:r>
          </w:p>
        </w:tc>
        <w:tc>
          <w:tcPr>
            <w:tcW w:w="2606" w:type="dxa"/>
          </w:tcPr>
          <w:p w14:paraId="5F52086F" w14:textId="77777777" w:rsidR="00505197" w:rsidRDefault="00505197" w:rsidP="005825BA">
            <w:pPr>
              <w:pStyle w:val="TableText"/>
            </w:pPr>
            <w:r>
              <w:t>Annual</w:t>
            </w:r>
          </w:p>
        </w:tc>
        <w:tc>
          <w:tcPr>
            <w:tcW w:w="3402" w:type="dxa"/>
          </w:tcPr>
          <w:p w14:paraId="691A69DB" w14:textId="77777777" w:rsidR="00505197" w:rsidRPr="009878D4" w:rsidRDefault="00505197" w:rsidP="005825BA">
            <w:pPr>
              <w:pStyle w:val="TableBullet1"/>
            </w:pPr>
            <w:r w:rsidRPr="009878D4">
              <w:t>Baseline calculation of hours spent meeting traceability requirements x average salary for farm hand per hour (note not all production originates on farms)</w:t>
            </w:r>
          </w:p>
          <w:p w14:paraId="355BE71A" w14:textId="77777777" w:rsidR="00505197" w:rsidRPr="009878D4" w:rsidRDefault="00505197" w:rsidP="005825BA">
            <w:pPr>
              <w:pStyle w:val="TableBullet1"/>
            </w:pPr>
            <w:r w:rsidRPr="009878D4">
              <w:t>Reduction in costs and levies over time</w:t>
            </w:r>
          </w:p>
          <w:p w14:paraId="21BDA38B" w14:textId="1F6C243F" w:rsidR="00505197" w:rsidRPr="00B511D7" w:rsidRDefault="00505197" w:rsidP="005825BA">
            <w:pPr>
              <w:pStyle w:val="TableBullet1"/>
              <w:rPr>
                <w:rFonts w:cs="AvenirNextLTPro"/>
              </w:rPr>
            </w:pPr>
            <w:r w:rsidRPr="009878D4">
              <w:t>N</w:t>
            </w:r>
            <w:r w:rsidR="00EE0684">
              <w:t>u</w:t>
            </w:r>
            <w:r w:rsidR="006E05F8">
              <w:t>m</w:t>
            </w:r>
            <w:r w:rsidR="00EE0684">
              <w:t>ber</w:t>
            </w:r>
            <w:r w:rsidRPr="009878D4">
              <w:t xml:space="preserve"> of regulations reviewed/reformed by </w:t>
            </w:r>
            <w:r w:rsidR="009878D4">
              <w:t>s</w:t>
            </w:r>
            <w:r w:rsidRPr="009878D4">
              <w:t>tates per year</w:t>
            </w:r>
          </w:p>
        </w:tc>
        <w:tc>
          <w:tcPr>
            <w:tcW w:w="2678" w:type="dxa"/>
          </w:tcPr>
          <w:p w14:paraId="0337CFD6" w14:textId="336DB642" w:rsidR="00505197" w:rsidRDefault="00505197" w:rsidP="005825BA">
            <w:pPr>
              <w:pStyle w:val="TableText"/>
            </w:pPr>
            <w:r>
              <w:t xml:space="preserve">Greater reliance on survey responses for better information on hours spent meeting </w:t>
            </w:r>
            <w:r w:rsidR="00AE4F50">
              <w:t>requirements</w:t>
            </w:r>
            <w:r w:rsidR="006E05F8">
              <w:t>.</w:t>
            </w:r>
          </w:p>
        </w:tc>
        <w:tc>
          <w:tcPr>
            <w:tcW w:w="2677" w:type="dxa"/>
          </w:tcPr>
          <w:p w14:paraId="0F2CEB09" w14:textId="12F5C664" w:rsidR="00505197" w:rsidRDefault="00505197" w:rsidP="005825BA">
            <w:pPr>
              <w:pStyle w:val="TableText"/>
            </w:pPr>
            <w:r>
              <w:t>Analysis of survey responses for better information on hours spent meeting requirements over time</w:t>
            </w:r>
            <w:r w:rsidR="006E05F8">
              <w:t>.</w:t>
            </w:r>
          </w:p>
        </w:tc>
      </w:tr>
      <w:tr w:rsidR="009878D4" w14:paraId="3D737B22" w14:textId="77777777" w:rsidTr="00832284">
        <w:trPr>
          <w:cantSplit/>
        </w:trPr>
        <w:tc>
          <w:tcPr>
            <w:tcW w:w="2639" w:type="dxa"/>
          </w:tcPr>
          <w:p w14:paraId="6CC41316" w14:textId="77777777" w:rsidR="00505197" w:rsidRDefault="00505197" w:rsidP="005825BA">
            <w:pPr>
              <w:pStyle w:val="TableText"/>
            </w:pPr>
            <w:r>
              <w:t>Increase in trading partners that adopt Australian traceability approaches</w:t>
            </w:r>
          </w:p>
        </w:tc>
        <w:tc>
          <w:tcPr>
            <w:tcW w:w="2606" w:type="dxa"/>
          </w:tcPr>
          <w:p w14:paraId="391D294E" w14:textId="77777777" w:rsidR="00505197" w:rsidRDefault="00505197" w:rsidP="005825BA">
            <w:pPr>
              <w:pStyle w:val="TableText"/>
            </w:pPr>
            <w:r>
              <w:t>Annual</w:t>
            </w:r>
          </w:p>
        </w:tc>
        <w:tc>
          <w:tcPr>
            <w:tcW w:w="3402" w:type="dxa"/>
          </w:tcPr>
          <w:p w14:paraId="2EC667FC" w14:textId="77777777" w:rsidR="00505197" w:rsidRPr="009878D4" w:rsidRDefault="00505197" w:rsidP="005825BA">
            <w:pPr>
              <w:pStyle w:val="TableBullet1"/>
            </w:pPr>
            <w:r w:rsidRPr="009878D4">
              <w:t>Number of international discussions attended on traceability and outcomes</w:t>
            </w:r>
          </w:p>
          <w:p w14:paraId="0C8FEF70" w14:textId="77777777" w:rsidR="00505197" w:rsidRPr="009878D4" w:rsidRDefault="00505197" w:rsidP="005825BA">
            <w:pPr>
              <w:pStyle w:val="TableBullet1"/>
            </w:pPr>
            <w:r w:rsidRPr="009878D4">
              <w:t>Export education sessions operated </w:t>
            </w:r>
          </w:p>
          <w:p w14:paraId="08E15AB5" w14:textId="77777777" w:rsidR="00505197" w:rsidRDefault="00505197" w:rsidP="005825BA">
            <w:pPr>
              <w:pStyle w:val="TableBullet1"/>
              <w:rPr>
                <w:rFonts w:cs="AvenirNextLTPro"/>
              </w:rPr>
            </w:pPr>
            <w:r w:rsidRPr="009878D4">
              <w:t>Examples of Australian standards being adopted and considered compliant</w:t>
            </w:r>
          </w:p>
        </w:tc>
        <w:tc>
          <w:tcPr>
            <w:tcW w:w="2678" w:type="dxa"/>
          </w:tcPr>
          <w:p w14:paraId="48617C03" w14:textId="77777777" w:rsidR="00505197" w:rsidRPr="009878D4" w:rsidRDefault="00505197" w:rsidP="005825BA">
            <w:pPr>
              <w:pStyle w:val="TableBullet1"/>
            </w:pPr>
            <w:r w:rsidRPr="009878D4">
              <w:t>Number of international discussions attended on traceability and outcomes</w:t>
            </w:r>
          </w:p>
          <w:p w14:paraId="5EDF6A03" w14:textId="77777777" w:rsidR="00505197" w:rsidRPr="009878D4" w:rsidRDefault="00505197" w:rsidP="005825BA">
            <w:pPr>
              <w:pStyle w:val="TableBullet1"/>
            </w:pPr>
            <w:r w:rsidRPr="009878D4">
              <w:t>Export education sessions operated </w:t>
            </w:r>
          </w:p>
          <w:p w14:paraId="3BF2D6A6" w14:textId="77777777" w:rsidR="00505197" w:rsidRDefault="00505197" w:rsidP="005825BA">
            <w:pPr>
              <w:pStyle w:val="TableBullet1"/>
            </w:pPr>
            <w:r w:rsidRPr="009878D4">
              <w:t>Examples of Australian standards being adopted and considered compliant</w:t>
            </w:r>
          </w:p>
        </w:tc>
        <w:tc>
          <w:tcPr>
            <w:tcW w:w="2677" w:type="dxa"/>
          </w:tcPr>
          <w:p w14:paraId="6E2164CF" w14:textId="77777777" w:rsidR="00505197" w:rsidRPr="009878D4" w:rsidRDefault="00505197" w:rsidP="005825BA">
            <w:pPr>
              <w:pStyle w:val="TableBullet1"/>
            </w:pPr>
            <w:r w:rsidRPr="009878D4">
              <w:t>Adoption of Traceability in Asia Pacific Region (%)</w:t>
            </w:r>
          </w:p>
          <w:p w14:paraId="1225567C" w14:textId="28ACB6B2" w:rsidR="00505197" w:rsidRDefault="00505197" w:rsidP="005825BA">
            <w:pPr>
              <w:pStyle w:val="TableBullet1"/>
              <w:rPr>
                <w:rFonts w:cs="AvenirNextLTPro"/>
              </w:rPr>
            </w:pPr>
            <w:r w:rsidRPr="009878D4">
              <w:t>Australian</w:t>
            </w:r>
            <w:r w:rsidR="00F03190" w:rsidRPr="009878D4">
              <w:t xml:space="preserve"> i</w:t>
            </w:r>
            <w:r w:rsidRPr="009878D4">
              <w:t>ndustry traceability accepted as compliant for export markets</w:t>
            </w:r>
          </w:p>
        </w:tc>
      </w:tr>
      <w:tr w:rsidR="009878D4" w14:paraId="6BD0EB23" w14:textId="77777777" w:rsidTr="00832284">
        <w:trPr>
          <w:cantSplit/>
        </w:trPr>
        <w:tc>
          <w:tcPr>
            <w:tcW w:w="2639" w:type="dxa"/>
          </w:tcPr>
          <w:p w14:paraId="1247A803" w14:textId="77777777" w:rsidR="00505197" w:rsidRDefault="00505197" w:rsidP="005825BA">
            <w:pPr>
              <w:pStyle w:val="TableText"/>
            </w:pPr>
            <w:r>
              <w:lastRenderedPageBreak/>
              <w:t>End-to-End Traceability Adopted (%)</w:t>
            </w:r>
          </w:p>
        </w:tc>
        <w:tc>
          <w:tcPr>
            <w:tcW w:w="2606" w:type="dxa"/>
          </w:tcPr>
          <w:p w14:paraId="62053AB4" w14:textId="77777777" w:rsidR="00505197" w:rsidRDefault="00505197" w:rsidP="005825BA">
            <w:pPr>
              <w:pStyle w:val="TableText"/>
            </w:pPr>
            <w:r>
              <w:t>Annual</w:t>
            </w:r>
          </w:p>
        </w:tc>
        <w:tc>
          <w:tcPr>
            <w:tcW w:w="3402" w:type="dxa"/>
          </w:tcPr>
          <w:p w14:paraId="7DA9ED65" w14:textId="77777777" w:rsidR="00505197" w:rsidRPr="009878D4" w:rsidRDefault="00505197" w:rsidP="005825BA">
            <w:pPr>
              <w:pStyle w:val="TableBullet1"/>
            </w:pPr>
            <w:r w:rsidRPr="009878D4">
              <w:t>An approximation of adoption over timeframe of the strategy using an estimate for those industries where participation is a regulatory requirement and for others an adoption curve:</w:t>
            </w:r>
          </w:p>
          <w:p w14:paraId="7B052C01" w14:textId="77777777" w:rsidR="00505197" w:rsidRPr="009878D4" w:rsidRDefault="00505197" w:rsidP="005825BA">
            <w:pPr>
              <w:pStyle w:val="TableBullet2"/>
            </w:pPr>
            <w:r w:rsidRPr="009878D4">
              <w:t>stage 1: innovators (2.5%) + early adopters (13.5%)</w:t>
            </w:r>
          </w:p>
          <w:p w14:paraId="10762D5C" w14:textId="77777777" w:rsidR="00505197" w:rsidRPr="009878D4" w:rsidRDefault="00505197" w:rsidP="005825BA">
            <w:pPr>
              <w:pStyle w:val="TableBullet2"/>
            </w:pPr>
            <w:r w:rsidRPr="009878D4">
              <w:t>stage 2: early majority (34%)</w:t>
            </w:r>
          </w:p>
          <w:p w14:paraId="20E82DDA" w14:textId="4886C43C" w:rsidR="00505197" w:rsidRDefault="00505197" w:rsidP="005825BA">
            <w:pPr>
              <w:pStyle w:val="TableBullet2"/>
              <w:rPr>
                <w:rFonts w:cs="AvenirNextLTPro"/>
              </w:rPr>
            </w:pPr>
            <w:r w:rsidRPr="009878D4">
              <w:t>stage 3: late majority (34%) and laggards (16%)</w:t>
            </w:r>
          </w:p>
        </w:tc>
        <w:tc>
          <w:tcPr>
            <w:tcW w:w="2678" w:type="dxa"/>
          </w:tcPr>
          <w:p w14:paraId="0633B786" w14:textId="77777777" w:rsidR="00505197" w:rsidRDefault="00505197" w:rsidP="005825BA">
            <w:pPr>
              <w:pStyle w:val="TableText"/>
            </w:pPr>
            <w:r>
              <w:t>Better data increasingly available to measure uptake by sector, moving away from adoption curve estimation</w:t>
            </w:r>
          </w:p>
        </w:tc>
        <w:tc>
          <w:tcPr>
            <w:tcW w:w="2677" w:type="dxa"/>
          </w:tcPr>
          <w:p w14:paraId="0914536B" w14:textId="4FEB524F" w:rsidR="00505197" w:rsidRDefault="00505197" w:rsidP="005825BA">
            <w:pPr>
              <w:pStyle w:val="TableText"/>
              <w:rPr>
                <w:rFonts w:cs="AvenirNextLTPro"/>
              </w:rPr>
            </w:pPr>
            <w:r w:rsidRPr="600C7A3F">
              <w:rPr>
                <w:rFonts w:cs="AvenirNextLTPro"/>
                <w:color w:val="000000" w:themeColor="text1"/>
              </w:rPr>
              <w:t>% of producers using end-to-end traceability using verified (e</w:t>
            </w:r>
            <w:r w:rsidR="00DD2BDC">
              <w:rPr>
                <w:rFonts w:cs="AvenirNextLTPro"/>
                <w:color w:val="000000" w:themeColor="text1"/>
              </w:rPr>
              <w:t>.</w:t>
            </w:r>
            <w:r w:rsidRPr="600C7A3F">
              <w:rPr>
                <w:rFonts w:cs="AvenirNextLTPro"/>
                <w:color w:val="000000" w:themeColor="text1"/>
              </w:rPr>
              <w:t>g</w:t>
            </w:r>
            <w:r w:rsidR="00DD2BDC">
              <w:rPr>
                <w:rFonts w:cs="AvenirNextLTPro"/>
                <w:color w:val="000000" w:themeColor="text1"/>
              </w:rPr>
              <w:t>.</w:t>
            </w:r>
            <w:r w:rsidRPr="600C7A3F">
              <w:rPr>
                <w:rFonts w:cs="AvenirNextLTPro"/>
                <w:color w:val="000000" w:themeColor="text1"/>
              </w:rPr>
              <w:t xml:space="preserve"> Commonwealth Government) data</w:t>
            </w:r>
            <w:r w:rsidRPr="600C7A3F">
              <w:rPr>
                <w:rFonts w:cs="AvenirNextLTPro"/>
                <w:color w:val="404040" w:themeColor="text1" w:themeTint="BF"/>
              </w:rPr>
              <w:t>.</w:t>
            </w:r>
          </w:p>
        </w:tc>
      </w:tr>
      <w:tr w:rsidR="009878D4" w14:paraId="2914B2AF" w14:textId="77777777" w:rsidTr="00832284">
        <w:trPr>
          <w:cantSplit/>
        </w:trPr>
        <w:tc>
          <w:tcPr>
            <w:tcW w:w="2639" w:type="dxa"/>
          </w:tcPr>
          <w:p w14:paraId="48D9918E" w14:textId="4CAB1D63" w:rsidR="00505197" w:rsidRDefault="00505197" w:rsidP="005825BA">
            <w:pPr>
              <w:pStyle w:val="TableText"/>
            </w:pPr>
            <w:r>
              <w:t xml:space="preserve">Tracking </w:t>
            </w:r>
            <w:r w:rsidR="00D8560B">
              <w:t>case studies of b</w:t>
            </w:r>
            <w:r>
              <w:t xml:space="preserve">iosecurity and </w:t>
            </w:r>
            <w:r w:rsidR="00D8560B">
              <w:t>f</w:t>
            </w:r>
            <w:r>
              <w:t xml:space="preserve">ood </w:t>
            </w:r>
            <w:r w:rsidR="00D8560B">
              <w:t>s</w:t>
            </w:r>
            <w:r>
              <w:t xml:space="preserve">afety </w:t>
            </w:r>
            <w:r w:rsidR="00D8560B">
              <w:t>o</w:t>
            </w:r>
            <w:r>
              <w:t>utbreaks</w:t>
            </w:r>
          </w:p>
        </w:tc>
        <w:tc>
          <w:tcPr>
            <w:tcW w:w="2606" w:type="dxa"/>
          </w:tcPr>
          <w:p w14:paraId="5DB1C788" w14:textId="77777777" w:rsidR="00505197" w:rsidRDefault="00505197" w:rsidP="005825BA">
            <w:pPr>
              <w:pStyle w:val="TableText"/>
            </w:pPr>
            <w:r>
              <w:t>As available in early stages, moving to annually</w:t>
            </w:r>
          </w:p>
        </w:tc>
        <w:tc>
          <w:tcPr>
            <w:tcW w:w="3402" w:type="dxa"/>
          </w:tcPr>
          <w:p w14:paraId="0840892C" w14:textId="5B934803" w:rsidR="00505197" w:rsidRPr="009878D4" w:rsidRDefault="00505197" w:rsidP="005825BA">
            <w:pPr>
              <w:pStyle w:val="TableBullet1"/>
            </w:pPr>
            <w:r w:rsidRPr="009878D4">
              <w:t>Report on the outcomes of the biosecurity/food safety emergency preparedness and outbreak response</w:t>
            </w:r>
          </w:p>
          <w:p w14:paraId="2EDB0B84" w14:textId="7D4AA501" w:rsidR="00505197" w:rsidRPr="009878D4" w:rsidRDefault="00505197" w:rsidP="005825BA">
            <w:pPr>
              <w:pStyle w:val="TableBullet1"/>
            </w:pPr>
            <w:r w:rsidRPr="009878D4">
              <w:t>Food safety incident costs</w:t>
            </w:r>
            <w:r w:rsidR="00D8560B" w:rsidRPr="009878D4">
              <w:t xml:space="preserve"> (case studies)</w:t>
            </w:r>
            <w:r w:rsidRPr="009878D4">
              <w:t xml:space="preserve"> from outbreaks over time</w:t>
            </w:r>
          </w:p>
          <w:p w14:paraId="24559914" w14:textId="77777777" w:rsidR="00505197" w:rsidRDefault="00505197" w:rsidP="005825BA">
            <w:pPr>
              <w:pStyle w:val="TableBullet1"/>
              <w:rPr>
                <w:rFonts w:cs="AvenirNextLTPro"/>
              </w:rPr>
            </w:pPr>
            <w:r w:rsidRPr="009878D4">
              <w:t>Economic benefit of traceability for biosecurity/food safety incidents (case studies)</w:t>
            </w:r>
          </w:p>
        </w:tc>
        <w:tc>
          <w:tcPr>
            <w:tcW w:w="2678" w:type="dxa"/>
          </w:tcPr>
          <w:p w14:paraId="02DE4ABE" w14:textId="77777777" w:rsidR="00505197" w:rsidRDefault="00505197" w:rsidP="005825BA">
            <w:pPr>
              <w:pStyle w:val="TableText"/>
              <w:rPr>
                <w:rFonts w:cs="AvenirNextLTPro"/>
              </w:rPr>
            </w:pPr>
            <w:r w:rsidRPr="600C7A3F">
              <w:rPr>
                <w:rFonts w:cs="AvenirNextLTPro"/>
              </w:rPr>
              <w:t>Moving towards traceback timeframes measure</w:t>
            </w:r>
            <w:r>
              <w:rPr>
                <w:rFonts w:cs="AvenirNextLTPro"/>
              </w:rPr>
              <w:t>d</w:t>
            </w:r>
            <w:r w:rsidRPr="600C7A3F">
              <w:rPr>
                <w:rFonts w:cs="AvenirNextLTPro"/>
              </w:rPr>
              <w:t xml:space="preserve"> annually</w:t>
            </w:r>
          </w:p>
        </w:tc>
        <w:tc>
          <w:tcPr>
            <w:tcW w:w="2677" w:type="dxa"/>
          </w:tcPr>
          <w:p w14:paraId="24E61086" w14:textId="77777777" w:rsidR="00505197" w:rsidRDefault="00505197" w:rsidP="005825BA">
            <w:pPr>
              <w:pStyle w:val="TableText"/>
              <w:rPr>
                <w:rFonts w:cs="AvenirNextLTPro"/>
                <w:color w:val="000000" w:themeColor="text1"/>
              </w:rPr>
            </w:pPr>
            <w:r w:rsidRPr="600C7A3F">
              <w:rPr>
                <w:rFonts w:cs="AvenirNextLTPro"/>
              </w:rPr>
              <w:t>Average traceback timeframes per sector for high-risk sectors</w:t>
            </w:r>
          </w:p>
        </w:tc>
      </w:tr>
      <w:tr w:rsidR="009878D4" w14:paraId="57E104B6" w14:textId="77777777" w:rsidTr="00832284">
        <w:trPr>
          <w:cantSplit/>
        </w:trPr>
        <w:tc>
          <w:tcPr>
            <w:tcW w:w="2639" w:type="dxa"/>
          </w:tcPr>
          <w:p w14:paraId="1A17B16D" w14:textId="3C3E8E41" w:rsidR="00505197" w:rsidRDefault="00505197" w:rsidP="005825BA">
            <w:pPr>
              <w:pStyle w:val="TableText"/>
            </w:pPr>
            <w:r>
              <w:t xml:space="preserve">Employment </w:t>
            </w:r>
            <w:r w:rsidR="00D8560B">
              <w:t>a</w:t>
            </w:r>
            <w:r>
              <w:t>ttributable</w:t>
            </w:r>
          </w:p>
        </w:tc>
        <w:tc>
          <w:tcPr>
            <w:tcW w:w="2606" w:type="dxa"/>
          </w:tcPr>
          <w:p w14:paraId="19FE71E0" w14:textId="77777777" w:rsidR="00505197" w:rsidRDefault="00505197" w:rsidP="005825BA">
            <w:pPr>
              <w:pStyle w:val="TableText"/>
            </w:pPr>
            <w:r>
              <w:t>Annual</w:t>
            </w:r>
          </w:p>
        </w:tc>
        <w:tc>
          <w:tcPr>
            <w:tcW w:w="3402" w:type="dxa"/>
          </w:tcPr>
          <w:p w14:paraId="51635898" w14:textId="77777777" w:rsidR="00505197" w:rsidRPr="009878D4" w:rsidRDefault="00505197" w:rsidP="005825BA">
            <w:pPr>
              <w:pStyle w:val="TableBullet1"/>
            </w:pPr>
            <w:r w:rsidRPr="009878D4">
              <w:t>ABARES data shows cropping wages account for 6.5% of total production value</w:t>
            </w:r>
          </w:p>
          <w:p w14:paraId="6B4A9E3A" w14:textId="752310EA" w:rsidR="00505197" w:rsidRDefault="00505197" w:rsidP="005825BA">
            <w:pPr>
              <w:pStyle w:val="TableBullet1"/>
              <w:rPr>
                <w:rFonts w:cs="AvenirNextLTPro"/>
              </w:rPr>
            </w:pPr>
            <w:r w:rsidRPr="009878D4">
              <w:t>Using estimated increase in Net Exports (above) estimate the equivalent FTEs, using estimate of wages as a portion, converted to FTEs using average farmhand wage</w:t>
            </w:r>
          </w:p>
        </w:tc>
        <w:tc>
          <w:tcPr>
            <w:tcW w:w="2678" w:type="dxa"/>
          </w:tcPr>
          <w:p w14:paraId="28A4FD33" w14:textId="77777777" w:rsidR="00505197" w:rsidRPr="009878D4" w:rsidRDefault="00505197" w:rsidP="005825BA">
            <w:pPr>
              <w:pStyle w:val="TableBullet1"/>
            </w:pPr>
            <w:r w:rsidRPr="009878D4">
              <w:t>Updated ABARES and wage data over time</w:t>
            </w:r>
          </w:p>
          <w:p w14:paraId="5C92572E" w14:textId="77777777" w:rsidR="00505197" w:rsidRDefault="00505197" w:rsidP="005825BA">
            <w:pPr>
              <w:pStyle w:val="TableBullet1"/>
            </w:pPr>
            <w:r w:rsidRPr="009878D4">
              <w:t>Case study examples of traceability causing decisions to invest in more agriculture jobs in Australia</w:t>
            </w:r>
          </w:p>
        </w:tc>
        <w:tc>
          <w:tcPr>
            <w:tcW w:w="2677" w:type="dxa"/>
          </w:tcPr>
          <w:p w14:paraId="75276EC0" w14:textId="77777777" w:rsidR="00505197" w:rsidRPr="009878D4" w:rsidRDefault="00505197" w:rsidP="005825BA">
            <w:pPr>
              <w:pStyle w:val="TableBullet1"/>
            </w:pPr>
            <w:r w:rsidRPr="009878D4">
              <w:t>Updated ABARES and wage data over time</w:t>
            </w:r>
          </w:p>
          <w:p w14:paraId="04D0C34D" w14:textId="77777777" w:rsidR="00505197" w:rsidRPr="00A47D37" w:rsidRDefault="00505197" w:rsidP="00B86DA7">
            <w:pPr>
              <w:pStyle w:val="TableBullet1"/>
              <w:keepNext/>
            </w:pPr>
            <w:r w:rsidRPr="009878D4">
              <w:t>Further collation of relevant case studies</w:t>
            </w:r>
          </w:p>
        </w:tc>
      </w:tr>
    </w:tbl>
    <w:p w14:paraId="100CD53F" w14:textId="77777777" w:rsidR="00B4204F" w:rsidRDefault="00B4204F" w:rsidP="00855168">
      <w:pPr>
        <w:pStyle w:val="ListNumber"/>
        <w:sectPr w:rsidR="00B4204F" w:rsidSect="005C7E44">
          <w:pgSz w:w="16838" w:h="11906" w:orient="landscape"/>
          <w:pgMar w:top="1418" w:right="1418" w:bottom="1418" w:left="1418" w:header="567" w:footer="283" w:gutter="0"/>
          <w:cols w:space="708"/>
          <w:docGrid w:linePitch="360"/>
        </w:sectPr>
      </w:pPr>
    </w:p>
    <w:p w14:paraId="6CEE8A0B" w14:textId="245B0381" w:rsidR="00764D6A" w:rsidRPr="00050C93" w:rsidRDefault="00E91D72" w:rsidP="0056470E">
      <w:pPr>
        <w:pStyle w:val="Heading2"/>
        <w:numPr>
          <w:ilvl w:val="0"/>
          <w:numId w:val="0"/>
        </w:numPr>
        <w:ind w:left="720" w:hanging="720"/>
      </w:pPr>
      <w:bookmarkStart w:id="108" w:name="_Toc430782161"/>
      <w:bookmarkStart w:id="109" w:name="_Toc125491483"/>
      <w:bookmarkStart w:id="110" w:name="_Toc125726644"/>
      <w:bookmarkStart w:id="111" w:name="_Toc181093729"/>
      <w:r w:rsidRPr="00050C93">
        <w:lastRenderedPageBreak/>
        <w:t>Glossary</w:t>
      </w:r>
      <w:bookmarkEnd w:id="108"/>
      <w:bookmarkEnd w:id="109"/>
      <w:bookmarkEnd w:id="110"/>
      <w:bookmarkEnd w:id="111"/>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267"/>
        <w:gridCol w:w="6803"/>
      </w:tblGrid>
      <w:tr w:rsidR="0000298F" w:rsidRPr="00050C93" w14:paraId="3E74E218" w14:textId="77777777" w:rsidTr="005825BA">
        <w:trPr>
          <w:cantSplit/>
          <w:tblHeader/>
        </w:trPr>
        <w:tc>
          <w:tcPr>
            <w:tcW w:w="1250" w:type="pct"/>
            <w:tcMar>
              <w:left w:w="108" w:type="dxa"/>
              <w:right w:w="108" w:type="dxa"/>
            </w:tcMar>
          </w:tcPr>
          <w:p w14:paraId="1632B8EA" w14:textId="77777777" w:rsidR="00FE64BC" w:rsidRPr="00050C93" w:rsidRDefault="00FE64BC" w:rsidP="009878D4">
            <w:pPr>
              <w:pStyle w:val="TableHeading"/>
              <w:rPr>
                <w:color w:val="000000" w:themeColor="text1"/>
              </w:rPr>
            </w:pPr>
            <w:bookmarkStart w:id="112" w:name="Title_Glossary"/>
            <w:bookmarkEnd w:id="112"/>
            <w:r w:rsidRPr="00050C93">
              <w:rPr>
                <w:color w:val="000000" w:themeColor="text1"/>
              </w:rPr>
              <w:t>Term</w:t>
            </w:r>
          </w:p>
        </w:tc>
        <w:tc>
          <w:tcPr>
            <w:tcW w:w="3750" w:type="pct"/>
            <w:tcMar>
              <w:left w:w="108" w:type="dxa"/>
              <w:right w:w="108" w:type="dxa"/>
            </w:tcMar>
          </w:tcPr>
          <w:p w14:paraId="32ECB8A8" w14:textId="77777777" w:rsidR="00FE64BC" w:rsidRPr="00050C93" w:rsidRDefault="00FE64BC" w:rsidP="009878D4">
            <w:pPr>
              <w:pStyle w:val="TableHeading"/>
              <w:rPr>
                <w:color w:val="000000" w:themeColor="text1"/>
              </w:rPr>
            </w:pPr>
            <w:r w:rsidRPr="00050C93">
              <w:rPr>
                <w:color w:val="000000" w:themeColor="text1"/>
              </w:rPr>
              <w:t>Definition</w:t>
            </w:r>
          </w:p>
        </w:tc>
      </w:tr>
      <w:tr w:rsidR="0000298F" w:rsidRPr="00050C93" w14:paraId="103246AE" w14:textId="77777777" w:rsidTr="003E0A1A">
        <w:trPr>
          <w:cantSplit/>
        </w:trPr>
        <w:tc>
          <w:tcPr>
            <w:tcW w:w="1250" w:type="pct"/>
            <w:tcMar>
              <w:left w:w="108" w:type="dxa"/>
              <w:right w:w="108" w:type="dxa"/>
            </w:tcMar>
          </w:tcPr>
          <w:p w14:paraId="25127D20" w14:textId="5B814C91" w:rsidR="00FE64BC" w:rsidRPr="004C6101" w:rsidRDefault="001A3D77" w:rsidP="009878D4">
            <w:pPr>
              <w:pStyle w:val="TableText"/>
            </w:pPr>
            <w:r w:rsidRPr="004C6101">
              <w:t>agribusiness</w:t>
            </w:r>
          </w:p>
        </w:tc>
        <w:tc>
          <w:tcPr>
            <w:tcW w:w="3750" w:type="pct"/>
            <w:tcMar>
              <w:left w:w="108" w:type="dxa"/>
              <w:right w:w="108" w:type="dxa"/>
            </w:tcMar>
          </w:tcPr>
          <w:p w14:paraId="5156F643" w14:textId="539704B8" w:rsidR="00FE64BC" w:rsidRPr="00A648F6" w:rsidRDefault="001A3D77" w:rsidP="009878D4">
            <w:pPr>
              <w:pStyle w:val="TableText"/>
            </w:pPr>
            <w:r w:rsidRPr="00A648F6">
              <w:t>Agricultural industries covering primary producers and those businesses further along the supply chains.</w:t>
            </w:r>
          </w:p>
        </w:tc>
      </w:tr>
      <w:tr w:rsidR="0000298F" w:rsidRPr="00050C93" w14:paraId="64A942BD" w14:textId="77777777" w:rsidTr="003E0A1A">
        <w:trPr>
          <w:cantSplit/>
        </w:trPr>
        <w:tc>
          <w:tcPr>
            <w:tcW w:w="1250" w:type="pct"/>
            <w:tcMar>
              <w:left w:w="108" w:type="dxa"/>
              <w:right w:w="108" w:type="dxa"/>
            </w:tcMar>
          </w:tcPr>
          <w:p w14:paraId="73CE289F" w14:textId="5181DE45" w:rsidR="00FE64BC" w:rsidRPr="004C6101" w:rsidRDefault="001A3D77" w:rsidP="009878D4">
            <w:pPr>
              <w:pStyle w:val="TableText"/>
            </w:pPr>
            <w:r w:rsidRPr="004C6101">
              <w:t>agricultural products and foods</w:t>
            </w:r>
          </w:p>
        </w:tc>
        <w:tc>
          <w:tcPr>
            <w:tcW w:w="3750" w:type="pct"/>
            <w:tcMar>
              <w:left w:w="108" w:type="dxa"/>
              <w:right w:w="108" w:type="dxa"/>
            </w:tcMar>
          </w:tcPr>
          <w:p w14:paraId="46F94A6E" w14:textId="09A5F3C7" w:rsidR="00FE64BC" w:rsidRPr="003C37DF" w:rsidRDefault="001A3D77" w:rsidP="009878D4">
            <w:pPr>
              <w:pStyle w:val="TableText"/>
            </w:pPr>
            <w:r w:rsidRPr="003C37DF">
              <w:t>These include raw and processed products and foods, such as meat, fibre, horticulture, dairy, eggs, forestry, grains, fertilisers, seafood and other fisheries products, honey and other bee products, oils, wine, animal by-products including skins and hides, rendered products and blood products, live animals, and animal feed.</w:t>
            </w:r>
          </w:p>
        </w:tc>
      </w:tr>
      <w:tr w:rsidR="0000298F" w:rsidRPr="00050C93" w14:paraId="7C903834" w14:textId="77777777" w:rsidTr="003E0A1A">
        <w:trPr>
          <w:cantSplit/>
        </w:trPr>
        <w:tc>
          <w:tcPr>
            <w:tcW w:w="1250" w:type="pct"/>
            <w:tcMar>
              <w:left w:w="108" w:type="dxa"/>
              <w:right w:w="108" w:type="dxa"/>
            </w:tcMar>
          </w:tcPr>
          <w:p w14:paraId="4C723243" w14:textId="353362D6" w:rsidR="00FE64BC" w:rsidRPr="004C6101" w:rsidRDefault="001A3D77" w:rsidP="009878D4">
            <w:pPr>
              <w:pStyle w:val="TableText"/>
            </w:pPr>
            <w:r w:rsidRPr="004C6101">
              <w:t>agricultural sector</w:t>
            </w:r>
          </w:p>
        </w:tc>
        <w:tc>
          <w:tcPr>
            <w:tcW w:w="3750" w:type="pct"/>
            <w:tcMar>
              <w:left w:w="108" w:type="dxa"/>
              <w:right w:w="108" w:type="dxa"/>
            </w:tcMar>
          </w:tcPr>
          <w:p w14:paraId="53FF19DE" w14:textId="02329042" w:rsidR="00FE64BC" w:rsidRPr="003C37DF" w:rsidRDefault="001A3D77" w:rsidP="009878D4">
            <w:pPr>
              <w:pStyle w:val="TableText"/>
            </w:pPr>
            <w:r w:rsidRPr="003C37DF">
              <w:t xml:space="preserve">A sector reflecting the group of primary industries involved in the production of food, </w:t>
            </w:r>
            <w:r w:rsidR="00AA2B82" w:rsidRPr="003C37DF">
              <w:t>fibres,</w:t>
            </w:r>
            <w:r w:rsidRPr="003C37DF">
              <w:t xml:space="preserve"> and forestry.</w:t>
            </w:r>
          </w:p>
        </w:tc>
      </w:tr>
      <w:tr w:rsidR="0000298F" w:rsidRPr="00050C93" w14:paraId="090981B1" w14:textId="77777777" w:rsidTr="003E0A1A">
        <w:trPr>
          <w:cantSplit/>
        </w:trPr>
        <w:tc>
          <w:tcPr>
            <w:tcW w:w="1250" w:type="pct"/>
            <w:tcMar>
              <w:left w:w="108" w:type="dxa"/>
              <w:right w:w="108" w:type="dxa"/>
            </w:tcMar>
          </w:tcPr>
          <w:p w14:paraId="43C92BEF" w14:textId="001A6DA9" w:rsidR="00FE64BC" w:rsidRPr="004C6101" w:rsidRDefault="001A3D77" w:rsidP="009878D4">
            <w:pPr>
              <w:pStyle w:val="TableText"/>
            </w:pPr>
            <w:r w:rsidRPr="004C6101">
              <w:t>biosecurity</w:t>
            </w:r>
          </w:p>
        </w:tc>
        <w:tc>
          <w:tcPr>
            <w:tcW w:w="3750" w:type="pct"/>
            <w:tcMar>
              <w:left w:w="108" w:type="dxa"/>
              <w:right w:w="108" w:type="dxa"/>
            </w:tcMar>
          </w:tcPr>
          <w:p w14:paraId="17A75235" w14:textId="5B13B6D7" w:rsidR="00FE64BC" w:rsidRPr="003C37DF" w:rsidRDefault="001A3D77" w:rsidP="009878D4">
            <w:pPr>
              <w:pStyle w:val="TableText"/>
            </w:pPr>
            <w:r w:rsidRPr="003C37DF">
              <w:t>Efforts to prevent, respond to and recover from pests and diseases that threaten the economy and environment.</w:t>
            </w:r>
          </w:p>
        </w:tc>
      </w:tr>
      <w:tr w:rsidR="0000298F" w:rsidRPr="00050C93" w14:paraId="2C6AC08E" w14:textId="77777777" w:rsidTr="003E0A1A">
        <w:trPr>
          <w:cantSplit/>
        </w:trPr>
        <w:tc>
          <w:tcPr>
            <w:tcW w:w="1250" w:type="pct"/>
            <w:tcMar>
              <w:left w:w="108" w:type="dxa"/>
              <w:right w:w="108" w:type="dxa"/>
            </w:tcMar>
          </w:tcPr>
          <w:p w14:paraId="4CC10CE3" w14:textId="45ECAB33" w:rsidR="00FE64BC" w:rsidRPr="004C6101" w:rsidRDefault="001A3D77" w:rsidP="009878D4">
            <w:pPr>
              <w:pStyle w:val="TableText"/>
            </w:pPr>
            <w:r w:rsidRPr="004C6101">
              <w:t>Brand Australia</w:t>
            </w:r>
          </w:p>
        </w:tc>
        <w:tc>
          <w:tcPr>
            <w:tcW w:w="3750" w:type="pct"/>
            <w:tcMar>
              <w:left w:w="108" w:type="dxa"/>
              <w:right w:w="108" w:type="dxa"/>
            </w:tcMar>
          </w:tcPr>
          <w:p w14:paraId="2518330A" w14:textId="1B7F71D9" w:rsidR="00FE64BC" w:rsidRPr="003C37DF" w:rsidRDefault="001A3D77" w:rsidP="009878D4">
            <w:pPr>
              <w:pStyle w:val="TableText"/>
            </w:pPr>
            <w:r w:rsidRPr="003C37DF">
              <w:t xml:space="preserve">A </w:t>
            </w:r>
            <w:r w:rsidR="00E91721">
              <w:t>term</w:t>
            </w:r>
            <w:r w:rsidR="008574CE">
              <w:t xml:space="preserve"> </w:t>
            </w:r>
            <w:r w:rsidRPr="003C37DF">
              <w:t>used to highlight the reputation of Australia’s high-quality goods and services in a competitive international marketplace.</w:t>
            </w:r>
          </w:p>
        </w:tc>
      </w:tr>
      <w:tr w:rsidR="0000298F" w:rsidRPr="00050C93" w14:paraId="665FAF95" w14:textId="77777777" w:rsidTr="003E0A1A">
        <w:trPr>
          <w:cantSplit/>
        </w:trPr>
        <w:tc>
          <w:tcPr>
            <w:tcW w:w="1250" w:type="pct"/>
            <w:tcMar>
              <w:left w:w="108" w:type="dxa"/>
              <w:right w:w="108" w:type="dxa"/>
            </w:tcMar>
          </w:tcPr>
          <w:p w14:paraId="1669CAB9" w14:textId="75F85B9C" w:rsidR="00FE64BC" w:rsidRPr="004C6101" w:rsidRDefault="001A3D77" w:rsidP="009878D4">
            <w:pPr>
              <w:pStyle w:val="TableText"/>
            </w:pPr>
            <w:r w:rsidRPr="004C6101">
              <w:t>compliance</w:t>
            </w:r>
          </w:p>
        </w:tc>
        <w:tc>
          <w:tcPr>
            <w:tcW w:w="3750" w:type="pct"/>
            <w:tcMar>
              <w:left w:w="108" w:type="dxa"/>
              <w:right w:w="108" w:type="dxa"/>
            </w:tcMar>
          </w:tcPr>
          <w:p w14:paraId="7392EB74" w14:textId="227DE504" w:rsidR="00FE64BC" w:rsidRPr="003C37DF" w:rsidRDefault="001A3D77" w:rsidP="009878D4">
            <w:pPr>
              <w:pStyle w:val="TableText"/>
            </w:pPr>
            <w:r w:rsidRPr="003C37DF">
              <w:t>Adhering to requirements that are decreed by laws and regulation.</w:t>
            </w:r>
          </w:p>
        </w:tc>
      </w:tr>
      <w:tr w:rsidR="0000298F" w:rsidRPr="00050C93" w14:paraId="6F875631" w14:textId="77777777" w:rsidTr="003E0A1A">
        <w:trPr>
          <w:cantSplit/>
        </w:trPr>
        <w:tc>
          <w:tcPr>
            <w:tcW w:w="1250" w:type="pct"/>
            <w:tcMar>
              <w:left w:w="108" w:type="dxa"/>
              <w:right w:w="108" w:type="dxa"/>
            </w:tcMar>
          </w:tcPr>
          <w:p w14:paraId="7FDFDD70" w14:textId="4D15FC13" w:rsidR="00FE64BC" w:rsidRPr="004C6101" w:rsidRDefault="001A3D77" w:rsidP="009878D4">
            <w:pPr>
              <w:pStyle w:val="TableText"/>
            </w:pPr>
            <w:r w:rsidRPr="004C6101">
              <w:t>credentials</w:t>
            </w:r>
          </w:p>
        </w:tc>
        <w:tc>
          <w:tcPr>
            <w:tcW w:w="3750" w:type="pct"/>
            <w:tcMar>
              <w:left w:w="108" w:type="dxa"/>
              <w:right w:w="108" w:type="dxa"/>
            </w:tcMar>
          </w:tcPr>
          <w:p w14:paraId="4A3F0A9F" w14:textId="5CDBBDBA" w:rsidR="00FE64BC" w:rsidRPr="003C37DF" w:rsidRDefault="001A3D77" w:rsidP="009878D4">
            <w:pPr>
              <w:pStyle w:val="TableText"/>
            </w:pPr>
            <w:r w:rsidRPr="003C37DF">
              <w:t xml:space="preserve">A </w:t>
            </w:r>
            <w:r w:rsidR="00F4225C">
              <w:t>trusted</w:t>
            </w:r>
            <w:r w:rsidRPr="003C37DF">
              <w:t xml:space="preserve"> product claim that provides assurance to consumers, governments, </w:t>
            </w:r>
            <w:r w:rsidR="00AA2B82" w:rsidRPr="003C37DF">
              <w:t>processors,</w:t>
            </w:r>
            <w:r w:rsidRPr="003C37DF">
              <w:t xml:space="preserve"> and others regarding the presence of characteristics or attributes that cannot be easily observed. Examples of agriculture credentials include organic, carbon-neutral, </w:t>
            </w:r>
            <w:r w:rsidR="00AA2B82" w:rsidRPr="003C37DF">
              <w:t>free-range,</w:t>
            </w:r>
            <w:r w:rsidRPr="003C37DF">
              <w:t xml:space="preserve"> and sustainably</w:t>
            </w:r>
            <w:r w:rsidR="00A24953">
              <w:t xml:space="preserve"> </w:t>
            </w:r>
            <w:r w:rsidRPr="003C37DF">
              <w:t>produced</w:t>
            </w:r>
            <w:r w:rsidR="00077269" w:rsidRPr="003C37DF">
              <w:t>.</w:t>
            </w:r>
          </w:p>
        </w:tc>
      </w:tr>
      <w:tr w:rsidR="0000298F" w:rsidRPr="00050C93" w14:paraId="30316B32" w14:textId="77777777" w:rsidTr="003E0A1A">
        <w:trPr>
          <w:cantSplit/>
        </w:trPr>
        <w:tc>
          <w:tcPr>
            <w:tcW w:w="1250" w:type="pct"/>
            <w:tcMar>
              <w:left w:w="108" w:type="dxa"/>
              <w:right w:w="108" w:type="dxa"/>
            </w:tcMar>
          </w:tcPr>
          <w:p w14:paraId="36028D3D" w14:textId="5E355199" w:rsidR="00FE64BC" w:rsidRPr="003C37DF" w:rsidRDefault="00077269" w:rsidP="009878D4">
            <w:pPr>
              <w:pStyle w:val="TableText"/>
            </w:pPr>
            <w:r w:rsidRPr="003C37DF">
              <w:t>digitisation</w:t>
            </w:r>
          </w:p>
        </w:tc>
        <w:tc>
          <w:tcPr>
            <w:tcW w:w="3750" w:type="pct"/>
            <w:tcMar>
              <w:left w:w="108" w:type="dxa"/>
              <w:right w:w="108" w:type="dxa"/>
            </w:tcMar>
          </w:tcPr>
          <w:p w14:paraId="1AF12552" w14:textId="19F31AF0" w:rsidR="00FE64BC" w:rsidRPr="003C37DF" w:rsidRDefault="00077269" w:rsidP="009878D4">
            <w:pPr>
              <w:pStyle w:val="TableText"/>
            </w:pPr>
            <w:r w:rsidRPr="003C37DF">
              <w:t>The process of converting, streamlining, and converging analogue information into a digital format on a unified system.</w:t>
            </w:r>
          </w:p>
        </w:tc>
      </w:tr>
      <w:tr w:rsidR="0000298F" w:rsidRPr="00050C93" w14:paraId="72B37B1F" w14:textId="77777777" w:rsidTr="003E0A1A">
        <w:trPr>
          <w:cantSplit/>
        </w:trPr>
        <w:tc>
          <w:tcPr>
            <w:tcW w:w="1250" w:type="pct"/>
            <w:tcMar>
              <w:left w:w="108" w:type="dxa"/>
              <w:right w:w="108" w:type="dxa"/>
            </w:tcMar>
          </w:tcPr>
          <w:p w14:paraId="6C0F56EA" w14:textId="4F191D63" w:rsidR="00FE64BC" w:rsidRPr="003C37DF" w:rsidRDefault="00077269" w:rsidP="009878D4">
            <w:pPr>
              <w:pStyle w:val="TableText"/>
            </w:pPr>
            <w:r w:rsidRPr="003C37DF">
              <w:t>GS1</w:t>
            </w:r>
          </w:p>
        </w:tc>
        <w:tc>
          <w:tcPr>
            <w:tcW w:w="3750" w:type="pct"/>
            <w:tcMar>
              <w:left w:w="108" w:type="dxa"/>
              <w:right w:w="108" w:type="dxa"/>
            </w:tcMar>
          </w:tcPr>
          <w:p w14:paraId="23864FE3" w14:textId="10727454" w:rsidR="00FE64BC" w:rsidRPr="003C37DF" w:rsidRDefault="0023275A" w:rsidP="009878D4">
            <w:pPr>
              <w:pStyle w:val="TableText"/>
            </w:pPr>
            <w:r>
              <w:rPr>
                <w:sz w:val="19"/>
                <w:szCs w:val="19"/>
              </w:rPr>
              <w:t>An international, not-for-profit, supply chain standards organisation. It is an official issuing agency of globally unique identification codes (IS</w:t>
            </w:r>
            <w:r w:rsidR="00CB20D4">
              <w:rPr>
                <w:sz w:val="19"/>
                <w:szCs w:val="19"/>
              </w:rPr>
              <w:t>O</w:t>
            </w:r>
            <w:r>
              <w:rPr>
                <w:sz w:val="19"/>
                <w:szCs w:val="19"/>
              </w:rPr>
              <w:t>/IE</w:t>
            </w:r>
            <w:r w:rsidR="00CB20D4">
              <w:rPr>
                <w:sz w:val="19"/>
                <w:szCs w:val="19"/>
              </w:rPr>
              <w:t>C</w:t>
            </w:r>
            <w:r>
              <w:rPr>
                <w:sz w:val="19"/>
                <w:szCs w:val="19"/>
              </w:rPr>
              <w:t xml:space="preserve"> 15459) and is recognised by the United Nations. It develops and maintains global standards for the identification, capture, sharing and use of information relating to goods moving through international and domestic supply chains – best known for its use of barcodes, RFID and other non-propriet</w:t>
            </w:r>
            <w:r w:rsidR="00CB20D4">
              <w:rPr>
                <w:sz w:val="19"/>
                <w:szCs w:val="19"/>
              </w:rPr>
              <w:t>a</w:t>
            </w:r>
            <w:r>
              <w:rPr>
                <w:sz w:val="19"/>
                <w:szCs w:val="19"/>
              </w:rPr>
              <w:t>ry data carriers.</w:t>
            </w:r>
          </w:p>
        </w:tc>
      </w:tr>
      <w:tr w:rsidR="0000298F" w:rsidRPr="00050C93" w14:paraId="1819F0C4" w14:textId="77777777" w:rsidTr="003E0A1A">
        <w:trPr>
          <w:cantSplit/>
        </w:trPr>
        <w:tc>
          <w:tcPr>
            <w:tcW w:w="1250" w:type="pct"/>
            <w:tcMar>
              <w:left w:w="108" w:type="dxa"/>
              <w:right w:w="108" w:type="dxa"/>
            </w:tcMar>
          </w:tcPr>
          <w:p w14:paraId="2F19C2E0" w14:textId="725AA01D" w:rsidR="00077269" w:rsidRPr="003C37DF" w:rsidRDefault="00077269" w:rsidP="009878D4">
            <w:pPr>
              <w:pStyle w:val="TableText"/>
            </w:pPr>
            <w:r w:rsidRPr="003C37DF">
              <w:t>interoperable</w:t>
            </w:r>
          </w:p>
        </w:tc>
        <w:tc>
          <w:tcPr>
            <w:tcW w:w="3750" w:type="pct"/>
            <w:tcMar>
              <w:left w:w="108" w:type="dxa"/>
              <w:right w:w="108" w:type="dxa"/>
            </w:tcMar>
          </w:tcPr>
          <w:p w14:paraId="0A55C958" w14:textId="2B77B58A" w:rsidR="00077269" w:rsidRPr="003C37DF" w:rsidRDefault="00077269" w:rsidP="009878D4">
            <w:pPr>
              <w:pStyle w:val="TableText"/>
            </w:pPr>
            <w:r w:rsidRPr="003C37DF">
              <w:t xml:space="preserve">The ability of different systems, </w:t>
            </w:r>
            <w:r w:rsidR="00AA2B82" w:rsidRPr="003C37DF">
              <w:t>applications,</w:t>
            </w:r>
            <w:r w:rsidRPr="003C37DF">
              <w:t xml:space="preserve"> or products to connect and communicate in a coordinated way, without effort from the end user.</w:t>
            </w:r>
          </w:p>
        </w:tc>
      </w:tr>
      <w:tr w:rsidR="0000298F" w:rsidRPr="00050C93" w14:paraId="59188784" w14:textId="77777777" w:rsidTr="003E0A1A">
        <w:trPr>
          <w:cantSplit/>
        </w:trPr>
        <w:tc>
          <w:tcPr>
            <w:tcW w:w="1250" w:type="pct"/>
            <w:tcMar>
              <w:left w:w="108" w:type="dxa"/>
              <w:right w:w="108" w:type="dxa"/>
            </w:tcMar>
          </w:tcPr>
          <w:p w14:paraId="0911482A" w14:textId="2584AC96" w:rsidR="00077269" w:rsidRPr="003C37DF" w:rsidRDefault="00077269" w:rsidP="009878D4">
            <w:pPr>
              <w:pStyle w:val="TableText"/>
            </w:pPr>
            <w:r w:rsidRPr="003C37DF">
              <w:t>premium pricing</w:t>
            </w:r>
          </w:p>
        </w:tc>
        <w:tc>
          <w:tcPr>
            <w:tcW w:w="3750" w:type="pct"/>
            <w:tcMar>
              <w:left w:w="108" w:type="dxa"/>
              <w:right w:w="108" w:type="dxa"/>
            </w:tcMar>
          </w:tcPr>
          <w:p w14:paraId="770A16C5" w14:textId="14279F2E" w:rsidR="00077269" w:rsidRPr="003C37DF" w:rsidRDefault="00077269" w:rsidP="009878D4">
            <w:pPr>
              <w:pStyle w:val="TableText"/>
            </w:pPr>
            <w:r w:rsidRPr="003C37DF">
              <w:t>A marketing tool to set higher prices for certain goods in the hopes that the higher price will give the impression the good is of a higher quality.</w:t>
            </w:r>
          </w:p>
        </w:tc>
      </w:tr>
      <w:tr w:rsidR="0000298F" w:rsidRPr="00050C93" w14:paraId="64DF2A4C" w14:textId="77777777" w:rsidTr="003E0A1A">
        <w:trPr>
          <w:cantSplit/>
        </w:trPr>
        <w:tc>
          <w:tcPr>
            <w:tcW w:w="1250" w:type="pct"/>
            <w:tcMar>
              <w:left w:w="108" w:type="dxa"/>
              <w:right w:w="108" w:type="dxa"/>
            </w:tcMar>
          </w:tcPr>
          <w:p w14:paraId="29FDC8B3" w14:textId="08F08610" w:rsidR="00077269" w:rsidRPr="003C37DF" w:rsidRDefault="00077269" w:rsidP="009878D4">
            <w:pPr>
              <w:pStyle w:val="TableText"/>
            </w:pPr>
            <w:r w:rsidRPr="003C37DF">
              <w:t>pressing challenges</w:t>
            </w:r>
          </w:p>
        </w:tc>
        <w:tc>
          <w:tcPr>
            <w:tcW w:w="3750" w:type="pct"/>
            <w:tcMar>
              <w:left w:w="108" w:type="dxa"/>
              <w:right w:w="108" w:type="dxa"/>
            </w:tcMar>
          </w:tcPr>
          <w:p w14:paraId="08093912" w14:textId="0E5AEE21" w:rsidR="00077269" w:rsidRPr="003C37DF" w:rsidRDefault="00077269" w:rsidP="009878D4">
            <w:pPr>
              <w:pStyle w:val="TableText"/>
            </w:pPr>
            <w:r w:rsidRPr="003C37DF">
              <w:t xml:space="preserve">A </w:t>
            </w:r>
            <w:r w:rsidR="3877060C">
              <w:t xml:space="preserve">pressing problem, need or issue that </w:t>
            </w:r>
            <w:proofErr w:type="gramStart"/>
            <w:r w:rsidR="3877060C">
              <w:t>has to</w:t>
            </w:r>
            <w:proofErr w:type="gramEnd"/>
            <w:r w:rsidR="3877060C">
              <w:t xml:space="preserve"> be dealt with immediately.</w:t>
            </w:r>
          </w:p>
        </w:tc>
      </w:tr>
      <w:tr w:rsidR="0000298F" w:rsidRPr="00050C93" w14:paraId="131D603C" w14:textId="77777777" w:rsidTr="003E0A1A">
        <w:trPr>
          <w:cantSplit/>
        </w:trPr>
        <w:tc>
          <w:tcPr>
            <w:tcW w:w="1250" w:type="pct"/>
            <w:tcMar>
              <w:left w:w="108" w:type="dxa"/>
              <w:right w:w="108" w:type="dxa"/>
            </w:tcMar>
          </w:tcPr>
          <w:p w14:paraId="12733B34" w14:textId="2834A387" w:rsidR="00077269" w:rsidRPr="003C37DF" w:rsidRDefault="00077269" w:rsidP="009878D4">
            <w:pPr>
              <w:pStyle w:val="TableText"/>
            </w:pPr>
            <w:r w:rsidRPr="003C37DF">
              <w:t>primary production</w:t>
            </w:r>
          </w:p>
        </w:tc>
        <w:tc>
          <w:tcPr>
            <w:tcW w:w="3750" w:type="pct"/>
            <w:tcMar>
              <w:left w:w="108" w:type="dxa"/>
              <w:right w:w="108" w:type="dxa"/>
            </w:tcMar>
          </w:tcPr>
          <w:p w14:paraId="69B3003F" w14:textId="266B7A3B" w:rsidR="00077269" w:rsidRPr="003C37DF" w:rsidRDefault="00077269" w:rsidP="009878D4">
            <w:pPr>
              <w:pStyle w:val="TableText"/>
            </w:pPr>
            <w:r w:rsidRPr="003C37DF">
              <w:t>Those steps in the food chain up to and including storage and, where appropriate, transport of outputs of farming. This would include growing crops, raising fish and animals, and the harvesting of plants, animals or animal products from a farm or their natural habitat.</w:t>
            </w:r>
          </w:p>
        </w:tc>
      </w:tr>
      <w:tr w:rsidR="0000298F" w:rsidRPr="00050C93" w14:paraId="084CD318" w14:textId="77777777" w:rsidTr="003E0A1A">
        <w:trPr>
          <w:cantSplit/>
        </w:trPr>
        <w:tc>
          <w:tcPr>
            <w:tcW w:w="1250" w:type="pct"/>
            <w:tcMar>
              <w:left w:w="108" w:type="dxa"/>
              <w:right w:w="108" w:type="dxa"/>
            </w:tcMar>
          </w:tcPr>
          <w:p w14:paraId="1A458265" w14:textId="67C159FA" w:rsidR="00077269" w:rsidRPr="003C37DF" w:rsidRDefault="00077269" w:rsidP="009878D4">
            <w:pPr>
              <w:pStyle w:val="TableText"/>
            </w:pPr>
            <w:r w:rsidRPr="003C37DF">
              <w:t>priority areas for action</w:t>
            </w:r>
          </w:p>
        </w:tc>
        <w:tc>
          <w:tcPr>
            <w:tcW w:w="3750" w:type="pct"/>
            <w:tcMar>
              <w:left w:w="108" w:type="dxa"/>
              <w:right w:w="108" w:type="dxa"/>
            </w:tcMar>
          </w:tcPr>
          <w:p w14:paraId="77A822D2" w14:textId="46E4346C" w:rsidR="00077269" w:rsidRPr="003C37DF" w:rsidRDefault="00077269" w:rsidP="009878D4">
            <w:pPr>
              <w:pStyle w:val="TableText"/>
            </w:pPr>
            <w:r w:rsidRPr="003C37DF">
              <w:t xml:space="preserve">These are identified priorities, which will focus efforts and guide the development of broad, </w:t>
            </w:r>
            <w:r w:rsidR="00AA2B82" w:rsidRPr="003C37DF">
              <w:t>integrated,</w:t>
            </w:r>
            <w:r w:rsidRPr="003C37DF">
              <w:t xml:space="preserve"> and simultaneous action to provide a comprehensive approach and support progress towards the </w:t>
            </w:r>
            <w:r w:rsidR="00D8560B">
              <w:t>s</w:t>
            </w:r>
            <w:r w:rsidRPr="003C37DF">
              <w:t xml:space="preserve">trategy’s vision, </w:t>
            </w:r>
            <w:r w:rsidR="11864936">
              <w:t>mission</w:t>
            </w:r>
            <w:r w:rsidRPr="003C37DF">
              <w:t xml:space="preserve"> and objectives.</w:t>
            </w:r>
          </w:p>
        </w:tc>
      </w:tr>
      <w:tr w:rsidR="0000298F" w:rsidRPr="00050C93" w14:paraId="7F7076C0" w14:textId="77777777" w:rsidTr="003E0A1A">
        <w:trPr>
          <w:cantSplit/>
        </w:trPr>
        <w:tc>
          <w:tcPr>
            <w:tcW w:w="1250" w:type="pct"/>
            <w:tcMar>
              <w:left w:w="108" w:type="dxa"/>
              <w:right w:w="108" w:type="dxa"/>
            </w:tcMar>
          </w:tcPr>
          <w:p w14:paraId="59FB4AEB" w14:textId="7F05FFF5" w:rsidR="00077269" w:rsidRPr="003C37DF" w:rsidRDefault="00077269" w:rsidP="009878D4">
            <w:pPr>
              <w:pStyle w:val="TableText"/>
            </w:pPr>
            <w:r w:rsidRPr="003C37DF">
              <w:t>provenance</w:t>
            </w:r>
          </w:p>
        </w:tc>
        <w:tc>
          <w:tcPr>
            <w:tcW w:w="3750" w:type="pct"/>
            <w:tcMar>
              <w:left w:w="108" w:type="dxa"/>
              <w:right w:w="108" w:type="dxa"/>
            </w:tcMar>
          </w:tcPr>
          <w:p w14:paraId="1875EF77" w14:textId="0A9BB953" w:rsidR="00077269" w:rsidRPr="003C37DF" w:rsidRDefault="00077269" w:rsidP="009878D4">
            <w:pPr>
              <w:pStyle w:val="TableText"/>
            </w:pPr>
            <w:r w:rsidRPr="003C37DF">
              <w:t>The provenance of a food ingredient or commodity</w:t>
            </w:r>
            <w:r w:rsidR="6492EF6F">
              <w:t xml:space="preserve"> is</w:t>
            </w:r>
            <w:r w:rsidRPr="003C37DF">
              <w:t xml:space="preserve"> the origin or source from which it comes, and the history of subsequent operations (supply chain).</w:t>
            </w:r>
          </w:p>
        </w:tc>
      </w:tr>
      <w:tr w:rsidR="0000298F" w:rsidRPr="00050C93" w14:paraId="542753B3" w14:textId="77777777" w:rsidTr="003E0A1A">
        <w:trPr>
          <w:cantSplit/>
        </w:trPr>
        <w:tc>
          <w:tcPr>
            <w:tcW w:w="1250" w:type="pct"/>
            <w:tcMar>
              <w:left w:w="108" w:type="dxa"/>
              <w:right w:w="108" w:type="dxa"/>
            </w:tcMar>
          </w:tcPr>
          <w:p w14:paraId="36C9816E" w14:textId="3491743B" w:rsidR="00077269" w:rsidRPr="003C37DF" w:rsidRDefault="00077269" w:rsidP="009878D4">
            <w:pPr>
              <w:pStyle w:val="TableText"/>
            </w:pPr>
            <w:r w:rsidRPr="003C37DF">
              <w:t>sector</w:t>
            </w:r>
          </w:p>
        </w:tc>
        <w:tc>
          <w:tcPr>
            <w:tcW w:w="3750" w:type="pct"/>
            <w:tcMar>
              <w:left w:w="108" w:type="dxa"/>
              <w:right w:w="108" w:type="dxa"/>
            </w:tcMar>
          </w:tcPr>
          <w:p w14:paraId="6B772084" w14:textId="6B338701" w:rsidR="00077269" w:rsidRPr="003C37DF" w:rsidRDefault="00077269" w:rsidP="009878D4">
            <w:pPr>
              <w:pStyle w:val="TableText"/>
            </w:pPr>
            <w:r w:rsidRPr="003C37DF">
              <w:t xml:space="preserve">In this </w:t>
            </w:r>
            <w:r w:rsidR="00227105">
              <w:t>plan</w:t>
            </w:r>
            <w:r w:rsidRPr="003C37DF">
              <w:t>, ‘sector’ refers to agriculture, public sector, private sector, other industries, professionals, the research community, and society.</w:t>
            </w:r>
          </w:p>
        </w:tc>
      </w:tr>
      <w:tr w:rsidR="0000298F" w:rsidRPr="00050C93" w14:paraId="59EF9B80" w14:textId="77777777" w:rsidTr="003E0A1A">
        <w:trPr>
          <w:cantSplit/>
        </w:trPr>
        <w:tc>
          <w:tcPr>
            <w:tcW w:w="1250" w:type="pct"/>
            <w:tcMar>
              <w:left w:w="108" w:type="dxa"/>
              <w:right w:w="108" w:type="dxa"/>
            </w:tcMar>
          </w:tcPr>
          <w:p w14:paraId="30AE69BB" w14:textId="5B5F3AE8" w:rsidR="00077269" w:rsidRPr="003C37DF" w:rsidRDefault="00077269" w:rsidP="009878D4">
            <w:pPr>
              <w:pStyle w:val="TableText"/>
            </w:pPr>
            <w:r w:rsidRPr="003C37DF">
              <w:t>stakeholders</w:t>
            </w:r>
          </w:p>
        </w:tc>
        <w:tc>
          <w:tcPr>
            <w:tcW w:w="3750" w:type="pct"/>
            <w:tcMar>
              <w:left w:w="108" w:type="dxa"/>
              <w:right w:w="108" w:type="dxa"/>
            </w:tcMar>
          </w:tcPr>
          <w:p w14:paraId="2E1AEC7F" w14:textId="56988684" w:rsidR="00077269" w:rsidRPr="003C37DF" w:rsidRDefault="00077269" w:rsidP="009878D4">
            <w:pPr>
              <w:pStyle w:val="TableText"/>
            </w:pPr>
            <w:r>
              <w:t>Any individual, group or party with an interest or concern in supply chain</w:t>
            </w:r>
            <w:r w:rsidR="67B4F180">
              <w:t>s</w:t>
            </w:r>
            <w:r>
              <w:t xml:space="preserve"> and can either affect or be affected by </w:t>
            </w:r>
            <w:r w:rsidR="04F3B7D8">
              <w:t>them</w:t>
            </w:r>
            <w:r>
              <w:t>, such as industry and consumers.</w:t>
            </w:r>
          </w:p>
        </w:tc>
      </w:tr>
      <w:tr w:rsidR="0000298F" w:rsidRPr="00050C93" w14:paraId="0652FE75" w14:textId="77777777" w:rsidTr="003E0A1A">
        <w:trPr>
          <w:cantSplit/>
        </w:trPr>
        <w:tc>
          <w:tcPr>
            <w:tcW w:w="1250" w:type="pct"/>
            <w:tcMar>
              <w:left w:w="108" w:type="dxa"/>
              <w:right w:w="108" w:type="dxa"/>
            </w:tcMar>
          </w:tcPr>
          <w:p w14:paraId="1CF22D8A" w14:textId="19DAF7F6" w:rsidR="00077269" w:rsidRPr="003C37DF" w:rsidRDefault="0B73DC7A" w:rsidP="009878D4">
            <w:pPr>
              <w:pStyle w:val="TableText"/>
            </w:pPr>
            <w:r>
              <w:lastRenderedPageBreak/>
              <w:t>s</w:t>
            </w:r>
            <w:r w:rsidR="00077269">
              <w:t>uppl</w:t>
            </w:r>
            <w:r w:rsidR="6DE4CC34">
              <w:t>y</w:t>
            </w:r>
            <w:r w:rsidR="69D0CEC7">
              <w:t xml:space="preserve"> chain</w:t>
            </w:r>
          </w:p>
        </w:tc>
        <w:tc>
          <w:tcPr>
            <w:tcW w:w="3750" w:type="pct"/>
            <w:tcMar>
              <w:left w:w="108" w:type="dxa"/>
              <w:right w:w="108" w:type="dxa"/>
            </w:tcMar>
          </w:tcPr>
          <w:p w14:paraId="11C9D091" w14:textId="6F5FD44C" w:rsidR="00077269" w:rsidRPr="003C37DF" w:rsidRDefault="00077269" w:rsidP="009878D4">
            <w:pPr>
              <w:pStyle w:val="TableText"/>
            </w:pPr>
            <w:r>
              <w:t>A</w:t>
            </w:r>
            <w:r w:rsidR="28D87C7D">
              <w:t xml:space="preserve"> supply chain is a connected system of organisations, activities, </w:t>
            </w:r>
            <w:r w:rsidR="00AA2B82">
              <w:t>information,</w:t>
            </w:r>
            <w:r w:rsidR="28D87C7D">
              <w:t xml:space="preserve"> and resources designed to source, produce and move goods from origin to </w:t>
            </w:r>
            <w:proofErr w:type="gramStart"/>
            <w:r w:rsidR="28D87C7D">
              <w:t>a final destination</w:t>
            </w:r>
            <w:proofErr w:type="gramEnd"/>
            <w:r w:rsidR="28D87C7D">
              <w:t xml:space="preserve"> —</w:t>
            </w:r>
            <w:r w:rsidR="25B4628B">
              <w:t xml:space="preserve"> typically from a supplier to an end customer. Modern supply chains are ofte</w:t>
            </w:r>
            <w:r w:rsidR="76DF405B">
              <w:t>n</w:t>
            </w:r>
            <w:r w:rsidR="25B4628B">
              <w:t xml:space="preserve"> very complex, spanning multiple countries and involving many steps.</w:t>
            </w:r>
          </w:p>
        </w:tc>
      </w:tr>
      <w:tr w:rsidR="0000298F" w:rsidRPr="00050C93" w14:paraId="79EBC35F" w14:textId="77777777" w:rsidTr="003E0A1A">
        <w:trPr>
          <w:cantSplit/>
        </w:trPr>
        <w:tc>
          <w:tcPr>
            <w:tcW w:w="1250" w:type="pct"/>
            <w:tcMar>
              <w:left w:w="108" w:type="dxa"/>
              <w:right w:w="108" w:type="dxa"/>
            </w:tcMar>
          </w:tcPr>
          <w:p w14:paraId="71F0EEBC" w14:textId="1A732CA7" w:rsidR="00077269" w:rsidRPr="003C37DF" w:rsidRDefault="00077269" w:rsidP="009878D4">
            <w:pPr>
              <w:pStyle w:val="TableText"/>
            </w:pPr>
            <w:r w:rsidRPr="003C37DF">
              <w:t>traceability</w:t>
            </w:r>
          </w:p>
        </w:tc>
        <w:tc>
          <w:tcPr>
            <w:tcW w:w="3750" w:type="pct"/>
            <w:tcMar>
              <w:left w:w="108" w:type="dxa"/>
              <w:right w:w="108" w:type="dxa"/>
            </w:tcMar>
          </w:tcPr>
          <w:p w14:paraId="43038AAC" w14:textId="7C5780E8" w:rsidR="00077269" w:rsidRPr="003C37DF" w:rsidRDefault="00077269" w:rsidP="009878D4">
            <w:pPr>
              <w:pStyle w:val="TableText"/>
            </w:pPr>
            <w:r w:rsidRPr="003C37DF">
              <w:t>The ability to follow the movement of a product through stages of production, processing, and distribution (ISO</w:t>
            </w:r>
            <w:r w:rsidR="00D85647">
              <w:t xml:space="preserve"> 22005:</w:t>
            </w:r>
            <w:r w:rsidRPr="003C37DF">
              <w:t xml:space="preserve">2007). In agriculture, traceability typically refers to the tools, systems and processes that enable tracing of agricultural production, food-producing </w:t>
            </w:r>
            <w:r w:rsidR="00AA2B82" w:rsidRPr="003C37DF">
              <w:t>animals</w:t>
            </w:r>
            <w:r w:rsidRPr="003C37DF">
              <w:t xml:space="preserve"> and products, back and forward along entire supply chains.</w:t>
            </w:r>
          </w:p>
        </w:tc>
      </w:tr>
      <w:tr w:rsidR="0000298F" w:rsidRPr="00050C93" w14:paraId="2A9A3037" w14:textId="77777777" w:rsidTr="003E0A1A">
        <w:trPr>
          <w:cantSplit/>
        </w:trPr>
        <w:tc>
          <w:tcPr>
            <w:tcW w:w="1250" w:type="pct"/>
            <w:tcMar>
              <w:left w:w="108" w:type="dxa"/>
              <w:right w:w="108" w:type="dxa"/>
            </w:tcMar>
          </w:tcPr>
          <w:p w14:paraId="7C557888" w14:textId="30CE00CE" w:rsidR="00077269" w:rsidRPr="003C37DF" w:rsidRDefault="00077269" w:rsidP="009878D4">
            <w:pPr>
              <w:pStyle w:val="TableText"/>
            </w:pPr>
            <w:r w:rsidRPr="003C37DF">
              <w:t>traceability ecosystem</w:t>
            </w:r>
          </w:p>
        </w:tc>
        <w:tc>
          <w:tcPr>
            <w:tcW w:w="3750" w:type="pct"/>
            <w:tcMar>
              <w:left w:w="108" w:type="dxa"/>
              <w:right w:w="108" w:type="dxa"/>
            </w:tcMar>
          </w:tcPr>
          <w:p w14:paraId="75FDF483" w14:textId="28BCF79F" w:rsidR="00077269" w:rsidRPr="003C37DF" w:rsidRDefault="00077269" w:rsidP="009878D4">
            <w:pPr>
              <w:pStyle w:val="TableText"/>
            </w:pPr>
            <w:r w:rsidRPr="003C37DF">
              <w:t>A holistic view of key stakeholders within the traceability space with varying degrees of multilateral, non-generic complementarities that are not fully hierarchically controlled.</w:t>
            </w:r>
          </w:p>
        </w:tc>
      </w:tr>
      <w:tr w:rsidR="0000298F" w:rsidRPr="00050C93" w14:paraId="4FE244E1" w14:textId="77777777" w:rsidTr="003E0A1A">
        <w:trPr>
          <w:cantSplit/>
        </w:trPr>
        <w:tc>
          <w:tcPr>
            <w:tcW w:w="1250" w:type="pct"/>
            <w:tcMar>
              <w:left w:w="108" w:type="dxa"/>
              <w:right w:w="108" w:type="dxa"/>
            </w:tcMar>
          </w:tcPr>
          <w:p w14:paraId="048C0C30" w14:textId="5D72E966" w:rsidR="00077269" w:rsidRPr="003C37DF" w:rsidRDefault="00077269" w:rsidP="009878D4">
            <w:pPr>
              <w:pStyle w:val="TableText"/>
            </w:pPr>
            <w:r w:rsidRPr="003C37DF">
              <w:t>transparency</w:t>
            </w:r>
          </w:p>
        </w:tc>
        <w:tc>
          <w:tcPr>
            <w:tcW w:w="3750" w:type="pct"/>
            <w:tcMar>
              <w:left w:w="108" w:type="dxa"/>
              <w:right w:w="108" w:type="dxa"/>
            </w:tcMar>
          </w:tcPr>
          <w:p w14:paraId="0BBC3FA5" w14:textId="73BC9FAF" w:rsidR="00077269" w:rsidRPr="003C37DF" w:rsidRDefault="00077269" w:rsidP="009878D4">
            <w:pPr>
              <w:pStyle w:val="TableText"/>
            </w:pPr>
            <w:r w:rsidRPr="003C37DF">
              <w:t xml:space="preserve">The relevant information that is available to all elements of the value chain in a standardised way, which allows common understanding, accessibility, </w:t>
            </w:r>
            <w:r w:rsidR="00AA2B82" w:rsidRPr="003C37DF">
              <w:t>clarity,</w:t>
            </w:r>
            <w:r w:rsidRPr="003C37DF">
              <w:t xml:space="preserve"> and comparison.</w:t>
            </w:r>
          </w:p>
        </w:tc>
      </w:tr>
      <w:tr w:rsidR="00941C7C" w:rsidRPr="00050C93" w14:paraId="706D266D" w14:textId="77777777" w:rsidTr="003E0A1A">
        <w:trPr>
          <w:cantSplit/>
        </w:trPr>
        <w:tc>
          <w:tcPr>
            <w:tcW w:w="1250" w:type="pct"/>
            <w:tcMar>
              <w:left w:w="108" w:type="dxa"/>
              <w:right w:w="108" w:type="dxa"/>
            </w:tcMar>
          </w:tcPr>
          <w:p w14:paraId="6D398D76" w14:textId="20324DA0" w:rsidR="00941C7C" w:rsidRPr="003C37DF" w:rsidRDefault="00941C7C" w:rsidP="009878D4">
            <w:pPr>
              <w:pStyle w:val="TableText"/>
            </w:pPr>
            <w:r>
              <w:t>value-add</w:t>
            </w:r>
          </w:p>
        </w:tc>
        <w:tc>
          <w:tcPr>
            <w:tcW w:w="3750" w:type="pct"/>
            <w:tcMar>
              <w:left w:w="108" w:type="dxa"/>
              <w:right w:w="108" w:type="dxa"/>
            </w:tcMar>
          </w:tcPr>
          <w:p w14:paraId="53F4C66D" w14:textId="69A5C8CD" w:rsidR="00941C7C" w:rsidRPr="003C37DF" w:rsidRDefault="003B4E4A" w:rsidP="009878D4">
            <w:pPr>
              <w:pStyle w:val="TableText"/>
            </w:pPr>
            <w:r>
              <w:t>Economic and other incentives, such as reduced production costs or increased product value.</w:t>
            </w:r>
          </w:p>
        </w:tc>
      </w:tr>
    </w:tbl>
    <w:p w14:paraId="6E235F60" w14:textId="0E735AC2" w:rsidR="00764D6A" w:rsidRPr="00050C93" w:rsidRDefault="00764D6A" w:rsidP="00666D48"/>
    <w:sectPr w:rsidR="00764D6A" w:rsidRPr="00050C93" w:rsidSect="005C7E44">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CDE278" w14:textId="77777777" w:rsidR="00B068A9" w:rsidRDefault="00B068A9">
      <w:r>
        <w:separator/>
      </w:r>
    </w:p>
    <w:p w14:paraId="01761AE5" w14:textId="77777777" w:rsidR="00B068A9" w:rsidRDefault="00B068A9"/>
    <w:p w14:paraId="2AF27C10" w14:textId="77777777" w:rsidR="00B068A9" w:rsidRDefault="00B068A9"/>
  </w:endnote>
  <w:endnote w:type="continuationSeparator" w:id="0">
    <w:p w14:paraId="7432CBC3" w14:textId="77777777" w:rsidR="00B068A9" w:rsidRDefault="00B068A9">
      <w:r>
        <w:continuationSeparator/>
      </w:r>
    </w:p>
    <w:p w14:paraId="5BBFEFB0" w14:textId="77777777" w:rsidR="00B068A9" w:rsidRDefault="00B068A9"/>
    <w:p w14:paraId="6D5B0E1F" w14:textId="77777777" w:rsidR="00B068A9" w:rsidRDefault="00B068A9"/>
  </w:endnote>
  <w:endnote w:type="continuationNotice" w:id="1">
    <w:p w14:paraId="172CF228" w14:textId="77777777" w:rsidR="00B068A9" w:rsidRDefault="00B068A9">
      <w:pPr>
        <w:pStyle w:val="Footer"/>
      </w:pPr>
    </w:p>
    <w:p w14:paraId="32529723" w14:textId="77777777" w:rsidR="00B068A9" w:rsidRDefault="00B068A9"/>
    <w:p w14:paraId="257CF2CE" w14:textId="77777777" w:rsidR="00B068A9" w:rsidRDefault="00B068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MT">
    <w:altName w:val="Arial"/>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venirNextLTPro">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659B02" w14:textId="7F5555DF" w:rsidR="00803925" w:rsidRDefault="00803925">
    <w:pPr>
      <w:pStyle w:val="Footer"/>
    </w:pPr>
    <w:r>
      <w:rPr>
        <w:noProof/>
      </w:rPr>
      <mc:AlternateContent>
        <mc:Choice Requires="wps">
          <w:drawing>
            <wp:anchor distT="0" distB="0" distL="0" distR="0" simplePos="0" relativeHeight="251657728" behindDoc="0" locked="0" layoutInCell="1" allowOverlap="1" wp14:anchorId="07CC58CE" wp14:editId="7195984E">
              <wp:simplePos x="635" y="635"/>
              <wp:positionH relativeFrom="page">
                <wp:align>center</wp:align>
              </wp:positionH>
              <wp:positionV relativeFrom="page">
                <wp:align>bottom</wp:align>
              </wp:positionV>
              <wp:extent cx="443865" cy="443865"/>
              <wp:effectExtent l="0" t="0" r="635" b="0"/>
              <wp:wrapNone/>
              <wp:docPr id="1973619522"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65BCA2" w14:textId="58024ECB" w:rsidR="00803925" w:rsidRPr="00803925" w:rsidRDefault="00803925" w:rsidP="00803925">
                          <w:pPr>
                            <w:spacing w:after="0"/>
                            <w:rPr>
                              <w:rFonts w:ascii="Calibri" w:eastAsia="Calibri" w:hAnsi="Calibri" w:cs="Calibri"/>
                              <w:noProof/>
                              <w:color w:val="FF0000"/>
                              <w:sz w:val="24"/>
                              <w:szCs w:val="24"/>
                            </w:rPr>
                          </w:pPr>
                          <w:r w:rsidRPr="00803925">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CC58CE" id="_x0000_t202" coordsize="21600,21600" o:spt="202" path="m,l,21600r21600,l21600,xe">
              <v:stroke joinstyle="miter"/>
              <v:path gradientshapeok="t" o:connecttype="rect"/>
            </v:shapetype>
            <v:shape id="Text Box 5" o:spid="_x0000_s1028" type="#_x0000_t202" alt="OFFICIAL" style="position:absolute;left:0;text-align:left;margin-left:0;margin-top:0;width:34.95pt;height:34.95pt;z-index:2516577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1665BCA2" w14:textId="58024ECB" w:rsidR="00803925" w:rsidRPr="00803925" w:rsidRDefault="00803925" w:rsidP="00803925">
                    <w:pPr>
                      <w:spacing w:after="0"/>
                      <w:rPr>
                        <w:rFonts w:ascii="Calibri" w:eastAsia="Calibri" w:hAnsi="Calibri" w:cs="Calibri"/>
                        <w:noProof/>
                        <w:color w:val="FF0000"/>
                        <w:sz w:val="24"/>
                        <w:szCs w:val="24"/>
                      </w:rPr>
                    </w:pPr>
                    <w:r w:rsidRPr="00803925">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A71BAE" w14:textId="60DE258D" w:rsidR="00B861B4" w:rsidRDefault="00DE0AAE" w:rsidP="0045424F">
    <w:pPr>
      <w:pStyle w:val="Footer"/>
    </w:pPr>
    <w:r w:rsidRPr="00CA1C4D">
      <w:t>Department of Agriculture, Fisheries and Forestry</w:t>
    </w:r>
  </w:p>
  <w:p w14:paraId="6C2D5239" w14:textId="0589DF1A" w:rsidR="0045424F" w:rsidRDefault="0045424F" w:rsidP="0045424F">
    <w:pPr>
      <w:pStyle w:val="Foo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361891" w14:textId="77777777" w:rsidR="00B068A9" w:rsidRDefault="00B068A9">
      <w:r>
        <w:separator/>
      </w:r>
    </w:p>
  </w:footnote>
  <w:footnote w:type="continuationSeparator" w:id="0">
    <w:p w14:paraId="1FB0F770" w14:textId="77777777" w:rsidR="00B068A9" w:rsidRDefault="00B068A9">
      <w:r>
        <w:continuationSeparator/>
      </w:r>
    </w:p>
    <w:p w14:paraId="63114A0B" w14:textId="77777777" w:rsidR="00B068A9" w:rsidRDefault="00B068A9"/>
    <w:p w14:paraId="29527757" w14:textId="77777777" w:rsidR="00B068A9" w:rsidRDefault="00B068A9"/>
  </w:footnote>
  <w:footnote w:type="continuationNotice" w:id="1">
    <w:p w14:paraId="67591284" w14:textId="77777777" w:rsidR="00B068A9" w:rsidRDefault="00B068A9">
      <w:pPr>
        <w:pStyle w:val="Footer"/>
      </w:pPr>
    </w:p>
    <w:p w14:paraId="5F283EF9" w14:textId="77777777" w:rsidR="00B068A9" w:rsidRDefault="00B068A9"/>
    <w:p w14:paraId="2604BB50" w14:textId="77777777" w:rsidR="00B068A9" w:rsidRDefault="00B068A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FA104B" w14:textId="408AADDB" w:rsidR="00B861B4" w:rsidRDefault="00803925">
    <w:pPr>
      <w:pStyle w:val="Header"/>
    </w:pPr>
    <w:r>
      <w:rPr>
        <w:noProof/>
        <w:lang w:val="en-US"/>
      </w:rPr>
      <mc:AlternateContent>
        <mc:Choice Requires="wps">
          <w:drawing>
            <wp:anchor distT="0" distB="0" distL="0" distR="0" simplePos="0" relativeHeight="251656704" behindDoc="0" locked="0" layoutInCell="1" allowOverlap="1" wp14:anchorId="233C8932" wp14:editId="1588AB12">
              <wp:simplePos x="635" y="635"/>
              <wp:positionH relativeFrom="page">
                <wp:align>center</wp:align>
              </wp:positionH>
              <wp:positionV relativeFrom="page">
                <wp:align>top</wp:align>
              </wp:positionV>
              <wp:extent cx="443865" cy="443865"/>
              <wp:effectExtent l="0" t="0" r="635" b="14605"/>
              <wp:wrapNone/>
              <wp:docPr id="167391677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8F18E93" w14:textId="35F74797" w:rsidR="00803925" w:rsidRPr="00803925" w:rsidRDefault="00803925" w:rsidP="00803925">
                          <w:pPr>
                            <w:spacing w:after="0"/>
                            <w:rPr>
                              <w:rFonts w:ascii="Calibri" w:eastAsia="Calibri" w:hAnsi="Calibri" w:cs="Calibri"/>
                              <w:noProof/>
                              <w:color w:val="FF0000"/>
                              <w:sz w:val="24"/>
                              <w:szCs w:val="24"/>
                            </w:rPr>
                          </w:pPr>
                          <w:r w:rsidRPr="00803925">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33C8932" id="_x0000_t202" coordsize="21600,21600" o:spt="202" path="m,l,21600r21600,l21600,xe">
              <v:stroke joinstyle="miter"/>
              <v:path gradientshapeok="t" o:connecttype="rect"/>
            </v:shapetype>
            <v:shape id="Text Box 2" o:spid="_x0000_s1026" type="#_x0000_t202" alt="OFFICIAL" style="position:absolute;left:0;text-align:left;margin-left:0;margin-top:0;width:34.95pt;height:34.95pt;z-index:2516567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08F18E93" w14:textId="35F74797" w:rsidR="00803925" w:rsidRPr="00803925" w:rsidRDefault="00803925" w:rsidP="00803925">
                    <w:pPr>
                      <w:spacing w:after="0"/>
                      <w:rPr>
                        <w:rFonts w:ascii="Calibri" w:eastAsia="Calibri" w:hAnsi="Calibri" w:cs="Calibri"/>
                        <w:noProof/>
                        <w:color w:val="FF0000"/>
                        <w:sz w:val="24"/>
                        <w:szCs w:val="24"/>
                      </w:rPr>
                    </w:pPr>
                    <w:r w:rsidRPr="00803925">
                      <w:rPr>
                        <w:rFonts w:ascii="Calibri" w:eastAsia="Calibri" w:hAnsi="Calibri" w:cs="Calibri"/>
                        <w:noProof/>
                        <w:color w:val="FF0000"/>
                        <w:sz w:val="24"/>
                        <w:szCs w:val="24"/>
                      </w:rPr>
                      <w:t>OFFICIAL</w:t>
                    </w:r>
                  </w:p>
                </w:txbxContent>
              </v:textbox>
              <w10:wrap anchorx="page" anchory="page"/>
            </v:shape>
          </w:pict>
        </mc:Fallback>
      </mc:AlternateContent>
    </w:r>
    <w:r w:rsidR="004859C3">
      <w:rPr>
        <w:noProof/>
        <w:lang w:val="en-US"/>
      </w:rPr>
      <mc:AlternateContent>
        <mc:Choice Requires="wps">
          <w:drawing>
            <wp:inline distT="0" distB="0" distL="0" distR="0" wp14:anchorId="75800740" wp14:editId="6A698DCB">
              <wp:extent cx="6960235" cy="1159510"/>
              <wp:effectExtent l="0" t="0" r="0" b="0"/>
              <wp:docPr id="4" name="Text Box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6960235" cy="11595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8879C5F" w14:textId="77777777" w:rsidR="004859C3" w:rsidRDefault="004859C3" w:rsidP="004859C3">
                          <w:pPr>
                            <w:jc w:val="center"/>
                            <w:rPr>
                              <w:rFonts w:ascii="Cambria" w:hAnsi="Cambria"/>
                              <w:color w:val="808080"/>
                              <w:sz w:val="16"/>
                              <w:szCs w:val="16"/>
                              <w:lang w:val="en-GB"/>
                              <w14:textFill>
                                <w14:solidFill>
                                  <w14:srgbClr w14:val="808080">
                                    <w14:alpha w14:val="50000"/>
                                  </w14:srgbClr>
                                </w14:solidFill>
                              </w14:textFill>
                            </w:rPr>
                          </w:pPr>
                          <w:r w:rsidRPr="00C25E19">
                            <w:rPr>
                              <w:rFonts w:ascii="Cambria" w:hAnsi="Cambria"/>
                              <w:color w:val="FF0000"/>
                              <w:sz w:val="16"/>
                              <w:szCs w:val="16"/>
                              <w:lang w:val="en-GB"/>
                              <w14:textFill>
                                <w14:solidFill>
                                  <w14:srgbClr w14:val="FF0000">
                                    <w14:alpha w14:val="50000"/>
                                  </w14:srgbClr>
                                </w14:solidFill>
                              </w14:textFill>
                            </w:rPr>
                            <w:t>EXAMPLE ONLY</w:t>
                          </w:r>
                        </w:p>
                      </w:txbxContent>
                    </wps:txbx>
                    <wps:bodyPr wrap="square" numCol="1" fromWordArt="1">
                      <a:prstTxWarp prst="textPlain">
                        <a:avLst>
                          <a:gd name="adj" fmla="val 50000"/>
                        </a:avLst>
                      </a:prstTxWarp>
                      <a:noAutofit/>
                    </wps:bodyPr>
                  </wps:wsp>
                </a:graphicData>
              </a:graphic>
            </wp:inline>
          </w:drawing>
        </mc:Choice>
        <mc:Fallback>
          <w:pict>
            <v:shape w14:anchorId="75800740" id="Text Box 4" o:spid="_x0000_s1027" type="#_x0000_t202" style="width:548.05pt;height:91.3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" filled="f" stroked="f">
              <v:stroke joinstyle="round"/>
              <o:lock v:ext="edit" aspectratio="t" verticies="t" shapetype="t"/>
              <v:textbox>
                <w:txbxContent>
                  <w:p w14:paraId="18879C5F" w14:textId="77777777" w:rsidR="004859C3" w:rsidRDefault="004859C3" w:rsidP="004859C3">
                    <w:pPr>
                      <w:jc w:val="center"/>
                      <w:rPr>
                        <w:rFonts w:ascii="Cambria" w:hAnsi="Cambria"/>
                        <w:color w:val="808080"/>
                        <w:sz w:val="16"/>
                        <w:szCs w:val="16"/>
                        <w:lang w:val="en-GB"/>
                        <w14:textFill>
                          <w14:solidFill>
                            <w14:srgbClr w14:val="808080">
                              <w14:alpha w14:val="50000"/>
                            </w14:srgbClr>
                          </w14:solidFill>
                        </w14:textFill>
                      </w:rPr>
                    </w:pPr>
                    <w:r w:rsidRPr="00C25E19">
                      <w:rPr>
                        <w:rFonts w:ascii="Cambria" w:hAnsi="Cambria"/>
                        <w:color w:val="FF0000"/>
                        <w:sz w:val="16"/>
                        <w:szCs w:val="16"/>
                        <w:lang w:val="en-GB"/>
                        <w14:textFill>
                          <w14:solidFill>
                            <w14:srgbClr w14:val="FF0000">
                              <w14:alpha w14:val="50000"/>
                            </w14:srgbClr>
                          </w14:solidFill>
                        </w14:textFill>
                      </w:rPr>
                      <w:t>EXAMPLE ONLY</w:t>
                    </w:r>
                  </w:p>
                </w:txbxContent>
              </v:textbox>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E7CB91" w14:textId="35451937" w:rsidR="00B861B4" w:rsidRDefault="00C15DBC">
    <w:pPr>
      <w:pStyle w:val="Header"/>
    </w:pPr>
    <w:bookmarkStart w:id="5" w:name="_Hlk153270573"/>
    <w:r>
      <w:t>National Agricultural Traceability Strategy: Implementation Plan 2023 to 2028</w:t>
    </w:r>
    <w:bookmarkEnd w:id="5"/>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0D5C39" w14:textId="38980DA6" w:rsidR="00B861B4" w:rsidRDefault="00075A00">
    <w:pPr>
      <w:pStyle w:val="Header"/>
      <w:jc w:val="left"/>
    </w:pPr>
    <w:r>
      <w:rPr>
        <w:noProof/>
        <w:lang w:val="en-US"/>
      </w:rPr>
      <w:drawing>
        <wp:inline distT="0" distB="0" distL="0" distR="0" wp14:anchorId="342B76D3" wp14:editId="027A4291">
          <wp:extent cx="2438400" cy="708660"/>
          <wp:effectExtent l="0" t="0" r="0" b="0"/>
          <wp:docPr id="2058642877" name="Picture 2058642877" descr="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partment of Agriculture, Fisheries and Forestry"/>
                  <pic:cNvPicPr/>
                </pic:nvPicPr>
                <pic:blipFill>
                  <a:blip r:embed="rId1">
                    <a:extLst>
                      <a:ext uri="{28A0092B-C50C-407E-A947-70E740481C1C}">
                        <a14:useLocalDpi xmlns:a14="http://schemas.microsoft.com/office/drawing/2010/main" val="0"/>
                      </a:ext>
                    </a:extLst>
                  </a:blip>
                  <a:stretch>
                    <a:fillRect/>
                  </a:stretch>
                </pic:blipFill>
                <pic:spPr>
                  <a:xfrm>
                    <a:off x="0" y="0"/>
                    <a:ext cx="2438400" cy="7086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3D1E1DC8"/>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9D972DA"/>
    <w:multiLevelType w:val="hybridMultilevel"/>
    <w:tmpl w:val="D04C9F7E"/>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9E3526C"/>
    <w:multiLevelType w:val="hybridMultilevel"/>
    <w:tmpl w:val="FFFFFFFF"/>
    <w:lvl w:ilvl="0" w:tplc="4B6A9528">
      <w:start w:val="1"/>
      <w:numFmt w:val="decimal"/>
      <w:lvlText w:val="%1."/>
      <w:lvlJc w:val="left"/>
      <w:pPr>
        <w:ind w:left="360" w:hanging="360"/>
      </w:pPr>
    </w:lvl>
    <w:lvl w:ilvl="1" w:tplc="A02401CE">
      <w:start w:val="1"/>
      <w:numFmt w:val="lowerLetter"/>
      <w:lvlText w:val="%2."/>
      <w:lvlJc w:val="left"/>
      <w:pPr>
        <w:ind w:left="1080" w:hanging="360"/>
      </w:pPr>
    </w:lvl>
    <w:lvl w:ilvl="2" w:tplc="A8266490">
      <w:start w:val="1"/>
      <w:numFmt w:val="lowerRoman"/>
      <w:lvlText w:val="%3."/>
      <w:lvlJc w:val="right"/>
      <w:pPr>
        <w:ind w:left="1800" w:hanging="180"/>
      </w:pPr>
    </w:lvl>
    <w:lvl w:ilvl="3" w:tplc="4926BA52">
      <w:start w:val="1"/>
      <w:numFmt w:val="decimal"/>
      <w:lvlText w:val="%4."/>
      <w:lvlJc w:val="left"/>
      <w:pPr>
        <w:ind w:left="2520" w:hanging="360"/>
      </w:pPr>
    </w:lvl>
    <w:lvl w:ilvl="4" w:tplc="88F23256">
      <w:start w:val="1"/>
      <w:numFmt w:val="lowerLetter"/>
      <w:lvlText w:val="%5."/>
      <w:lvlJc w:val="left"/>
      <w:pPr>
        <w:ind w:left="3240" w:hanging="360"/>
      </w:pPr>
    </w:lvl>
    <w:lvl w:ilvl="5" w:tplc="8F2AAA02">
      <w:start w:val="1"/>
      <w:numFmt w:val="lowerRoman"/>
      <w:lvlText w:val="%6."/>
      <w:lvlJc w:val="right"/>
      <w:pPr>
        <w:ind w:left="3960" w:hanging="180"/>
      </w:pPr>
    </w:lvl>
    <w:lvl w:ilvl="6" w:tplc="91445F40">
      <w:start w:val="1"/>
      <w:numFmt w:val="decimal"/>
      <w:lvlText w:val="%7."/>
      <w:lvlJc w:val="left"/>
      <w:pPr>
        <w:ind w:left="4680" w:hanging="360"/>
      </w:pPr>
    </w:lvl>
    <w:lvl w:ilvl="7" w:tplc="9594EDDE">
      <w:start w:val="1"/>
      <w:numFmt w:val="lowerLetter"/>
      <w:lvlText w:val="%8."/>
      <w:lvlJc w:val="left"/>
      <w:pPr>
        <w:ind w:left="5400" w:hanging="360"/>
      </w:pPr>
    </w:lvl>
    <w:lvl w:ilvl="8" w:tplc="E6B2D9DA">
      <w:start w:val="1"/>
      <w:numFmt w:val="lowerRoman"/>
      <w:lvlText w:val="%9."/>
      <w:lvlJc w:val="right"/>
      <w:pPr>
        <w:ind w:left="6120" w:hanging="180"/>
      </w:pPr>
    </w:lvl>
  </w:abstractNum>
  <w:abstractNum w:abstractNumId="3"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1B5D6C62"/>
    <w:multiLevelType w:val="hybridMultilevel"/>
    <w:tmpl w:val="D04C9F7E"/>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1CE66951"/>
    <w:multiLevelType w:val="multilevel"/>
    <w:tmpl w:val="5B5EA72E"/>
    <w:lvl w:ilvl="0">
      <w:start w:val="2"/>
      <w:numFmt w:val="decimal"/>
      <w:pStyle w:val="Tablenumberedlist"/>
      <w:lvlText w:val="%1)"/>
      <w:lvlJc w:val="left"/>
      <w:pPr>
        <w:ind w:left="284" w:hanging="284"/>
      </w:pPr>
      <w:rPr>
        <w:rFonts w:ascii="Calibri" w:hAnsi="Calibri" w:hint="default"/>
        <w:sz w:val="18"/>
      </w:rPr>
    </w:lvl>
    <w:lvl w:ilvl="1">
      <w:start w:val="1"/>
      <w:numFmt w:val="lowerLetter"/>
      <w:pStyle w:val="Tablenumberedlist2"/>
      <w:lvlText w:val="%2)"/>
      <w:lvlJc w:val="left"/>
      <w:pPr>
        <w:ind w:left="283" w:hanging="283"/>
      </w:pPr>
      <w:rPr>
        <w:rFonts w:ascii="Calibri" w:hAnsi="Calibri" w:hint="default"/>
        <w:sz w:val="18"/>
      </w:rPr>
    </w:lvl>
    <w:lvl w:ilvl="2">
      <w:start w:val="1"/>
      <w:numFmt w:val="lowerRoman"/>
      <w:pStyle w:val="Tablenumberedlist3"/>
      <w:lvlText w:val="%3)"/>
      <w:lvlJc w:val="left"/>
      <w:pPr>
        <w:ind w:left="851" w:hanging="284"/>
      </w:pPr>
      <w:rPr>
        <w:rFonts w:ascii="Calibri" w:hAnsi="Calibri" w:hint="default"/>
        <w:sz w:val="1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F594A6F"/>
    <w:multiLevelType w:val="hybridMultilevel"/>
    <w:tmpl w:val="D04C9F7E"/>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21E20078"/>
    <w:multiLevelType w:val="multilevel"/>
    <w:tmpl w:val="163430C8"/>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ED25A5A"/>
    <w:multiLevelType w:val="hybridMultilevel"/>
    <w:tmpl w:val="D04C9F7E"/>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313F7F1F"/>
    <w:multiLevelType w:val="hybridMultilevel"/>
    <w:tmpl w:val="4BC07574"/>
    <w:lvl w:ilvl="0" w:tplc="4FA87206">
      <w:start w:val="1"/>
      <w:numFmt w:val="bullet"/>
      <w:lvlText w:val=""/>
      <w:lvlJc w:val="left"/>
      <w:pPr>
        <w:ind w:left="1560" w:hanging="360"/>
      </w:pPr>
      <w:rPr>
        <w:rFonts w:ascii="Symbol" w:hAnsi="Symbol"/>
      </w:rPr>
    </w:lvl>
    <w:lvl w:ilvl="1" w:tplc="DBAE613C">
      <w:start w:val="1"/>
      <w:numFmt w:val="bullet"/>
      <w:lvlText w:val=""/>
      <w:lvlJc w:val="left"/>
      <w:pPr>
        <w:ind w:left="1560" w:hanging="360"/>
      </w:pPr>
      <w:rPr>
        <w:rFonts w:ascii="Symbol" w:hAnsi="Symbol"/>
      </w:rPr>
    </w:lvl>
    <w:lvl w:ilvl="2" w:tplc="9B50C486">
      <w:start w:val="1"/>
      <w:numFmt w:val="bullet"/>
      <w:lvlText w:val=""/>
      <w:lvlJc w:val="left"/>
      <w:pPr>
        <w:ind w:left="1560" w:hanging="360"/>
      </w:pPr>
      <w:rPr>
        <w:rFonts w:ascii="Symbol" w:hAnsi="Symbol"/>
      </w:rPr>
    </w:lvl>
    <w:lvl w:ilvl="3" w:tplc="DA2E9F78">
      <w:start w:val="1"/>
      <w:numFmt w:val="bullet"/>
      <w:lvlText w:val=""/>
      <w:lvlJc w:val="left"/>
      <w:pPr>
        <w:ind w:left="1560" w:hanging="360"/>
      </w:pPr>
      <w:rPr>
        <w:rFonts w:ascii="Symbol" w:hAnsi="Symbol"/>
      </w:rPr>
    </w:lvl>
    <w:lvl w:ilvl="4" w:tplc="6E3A14AC">
      <w:start w:val="1"/>
      <w:numFmt w:val="bullet"/>
      <w:lvlText w:val=""/>
      <w:lvlJc w:val="left"/>
      <w:pPr>
        <w:ind w:left="1560" w:hanging="360"/>
      </w:pPr>
      <w:rPr>
        <w:rFonts w:ascii="Symbol" w:hAnsi="Symbol"/>
      </w:rPr>
    </w:lvl>
    <w:lvl w:ilvl="5" w:tplc="7C822A32">
      <w:start w:val="1"/>
      <w:numFmt w:val="bullet"/>
      <w:lvlText w:val=""/>
      <w:lvlJc w:val="left"/>
      <w:pPr>
        <w:ind w:left="1560" w:hanging="360"/>
      </w:pPr>
      <w:rPr>
        <w:rFonts w:ascii="Symbol" w:hAnsi="Symbol"/>
      </w:rPr>
    </w:lvl>
    <w:lvl w:ilvl="6" w:tplc="1EE8F99A">
      <w:start w:val="1"/>
      <w:numFmt w:val="bullet"/>
      <w:lvlText w:val=""/>
      <w:lvlJc w:val="left"/>
      <w:pPr>
        <w:ind w:left="1560" w:hanging="360"/>
      </w:pPr>
      <w:rPr>
        <w:rFonts w:ascii="Symbol" w:hAnsi="Symbol"/>
      </w:rPr>
    </w:lvl>
    <w:lvl w:ilvl="7" w:tplc="522CDE4C">
      <w:start w:val="1"/>
      <w:numFmt w:val="bullet"/>
      <w:lvlText w:val=""/>
      <w:lvlJc w:val="left"/>
      <w:pPr>
        <w:ind w:left="1560" w:hanging="360"/>
      </w:pPr>
      <w:rPr>
        <w:rFonts w:ascii="Symbol" w:hAnsi="Symbol"/>
      </w:rPr>
    </w:lvl>
    <w:lvl w:ilvl="8" w:tplc="A67EDB4E">
      <w:start w:val="1"/>
      <w:numFmt w:val="bullet"/>
      <w:lvlText w:val=""/>
      <w:lvlJc w:val="left"/>
      <w:pPr>
        <w:ind w:left="1560" w:hanging="360"/>
      </w:pPr>
      <w:rPr>
        <w:rFonts w:ascii="Symbol" w:hAnsi="Symbol"/>
      </w:rPr>
    </w:lvl>
  </w:abstractNum>
  <w:abstractNum w:abstractNumId="10" w15:restartNumberingAfterBreak="0">
    <w:nsid w:val="3611751C"/>
    <w:multiLevelType w:val="hybridMultilevel"/>
    <w:tmpl w:val="D04C9F7E"/>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38D61A12"/>
    <w:multiLevelType w:val="hybridMultilevel"/>
    <w:tmpl w:val="D04C9F7E"/>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3" w15:restartNumberingAfterBreak="0">
    <w:nsid w:val="4B4978B0"/>
    <w:multiLevelType w:val="multilevel"/>
    <w:tmpl w:val="89F8932E"/>
    <w:styleLink w:val="TableBulletlist"/>
    <w:lvl w:ilvl="0">
      <w:start w:val="1"/>
      <w:numFmt w:val="bullet"/>
      <w:lvlText w:val=""/>
      <w:lvlJc w:val="left"/>
      <w:pPr>
        <w:ind w:left="425" w:hanging="425"/>
      </w:pPr>
      <w:rPr>
        <w:rFonts w:ascii="Symbol" w:hAnsi="Symbol" w:hint="default"/>
        <w:color w:val="003150"/>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4" w15:restartNumberingAfterBreak="0">
    <w:nsid w:val="4E374BE6"/>
    <w:multiLevelType w:val="hybridMultilevel"/>
    <w:tmpl w:val="D04C9F7E"/>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54521C6C"/>
    <w:multiLevelType w:val="hybridMultilevel"/>
    <w:tmpl w:val="D04C9F7E"/>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5A8B541B"/>
    <w:multiLevelType w:val="multilevel"/>
    <w:tmpl w:val="6614A676"/>
    <w:lvl w:ilvl="0">
      <w:start w:val="1"/>
      <w:numFmt w:val="bullet"/>
      <w:pStyle w:val="TableBullet1"/>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8"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9" w15:restartNumberingAfterBreak="0">
    <w:nsid w:val="5CAA2CFA"/>
    <w:multiLevelType w:val="hybridMultilevel"/>
    <w:tmpl w:val="72FCBD5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5EE37349"/>
    <w:multiLevelType w:val="hybridMultilevel"/>
    <w:tmpl w:val="D04C9F7E"/>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694D040B"/>
    <w:multiLevelType w:val="hybridMultilevel"/>
    <w:tmpl w:val="022A5E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B1979B1"/>
    <w:multiLevelType w:val="hybridMultilevel"/>
    <w:tmpl w:val="886C42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CA071E2"/>
    <w:multiLevelType w:val="hybridMultilevel"/>
    <w:tmpl w:val="020AB3C8"/>
    <w:lvl w:ilvl="0" w:tplc="0C090001">
      <w:start w:val="1"/>
      <w:numFmt w:val="bullet"/>
      <w:lvlText w:val=""/>
      <w:lvlJc w:val="left"/>
      <w:pPr>
        <w:ind w:left="360" w:hanging="360"/>
      </w:pPr>
      <w:rPr>
        <w:rFonts w:ascii="Symbol" w:hAnsi="Symbol" w:hint="default"/>
      </w:rPr>
    </w:lvl>
    <w:lvl w:ilvl="1" w:tplc="DDBC23E8">
      <w:start w:val="1"/>
      <w:numFmt w:val="bullet"/>
      <w:lvlText w:val="•"/>
      <w:lvlJc w:val="left"/>
      <w:pPr>
        <w:ind w:left="1080" w:hanging="360"/>
      </w:pPr>
      <w:rPr>
        <w:rFonts w:ascii="ArialMT" w:eastAsiaTheme="minorHAnsi" w:hAnsi="ArialMT" w:cs="ArialMT"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6DBF08A0"/>
    <w:multiLevelType w:val="hybridMultilevel"/>
    <w:tmpl w:val="D04C9F7E"/>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71B33F40"/>
    <w:multiLevelType w:val="hybridMultilevel"/>
    <w:tmpl w:val="D04C9F7E"/>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570385455">
    <w:abstractNumId w:val="17"/>
  </w:num>
  <w:num w:numId="2" w16cid:durableId="1174219963">
    <w:abstractNumId w:val="18"/>
  </w:num>
  <w:num w:numId="3" w16cid:durableId="933129399">
    <w:abstractNumId w:val="13"/>
  </w:num>
  <w:num w:numId="4" w16cid:durableId="642123333">
    <w:abstractNumId w:val="16"/>
  </w:num>
  <w:num w:numId="5" w16cid:durableId="1283995326">
    <w:abstractNumId w:val="3"/>
  </w:num>
  <w:num w:numId="6" w16cid:durableId="855390073">
    <w:abstractNumId w:val="22"/>
  </w:num>
  <w:num w:numId="7" w16cid:durableId="1358769701">
    <w:abstractNumId w:val="7"/>
    <w:lvlOverride w:ilvl="0">
      <w:lvl w:ilvl="0">
        <w:start w:val="1"/>
        <w:numFmt w:val="decimal"/>
        <w:pStyle w:val="Heading2"/>
        <w:lvlText w:val="%1"/>
        <w:lvlJc w:val="left"/>
        <w:pPr>
          <w:ind w:left="720" w:hanging="720"/>
        </w:pPr>
        <w:rPr>
          <w:color w:val="auto"/>
        </w:rPr>
      </w:lvl>
    </w:lvlOverride>
  </w:num>
  <w:num w:numId="8" w16cid:durableId="1794323114">
    <w:abstractNumId w:val="12"/>
  </w:num>
  <w:num w:numId="9" w16cid:durableId="1630670877">
    <w:abstractNumId w:val="17"/>
  </w:num>
  <w:num w:numId="10" w16cid:durableId="268707081">
    <w:abstractNumId w:val="5"/>
  </w:num>
  <w:num w:numId="11" w16cid:durableId="34503479">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92175835">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97210450">
    <w:abstractNumId w:val="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55410851">
    <w:abstractNumId w:val="21"/>
  </w:num>
  <w:num w:numId="15" w16cid:durableId="1280793993">
    <w:abstractNumId w:val="2"/>
  </w:num>
  <w:num w:numId="16" w16cid:durableId="24715328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81898030">
    <w:abstractNumId w:val="19"/>
  </w:num>
  <w:num w:numId="18" w16cid:durableId="697202143">
    <w:abstractNumId w:val="8"/>
  </w:num>
  <w:num w:numId="19" w16cid:durableId="1721132585">
    <w:abstractNumId w:val="11"/>
  </w:num>
  <w:num w:numId="20" w16cid:durableId="1337615846">
    <w:abstractNumId w:val="23"/>
  </w:num>
  <w:num w:numId="21" w16cid:durableId="2003772814">
    <w:abstractNumId w:val="10"/>
  </w:num>
  <w:num w:numId="22" w16cid:durableId="1441822">
    <w:abstractNumId w:val="15"/>
  </w:num>
  <w:num w:numId="23" w16cid:durableId="92166465">
    <w:abstractNumId w:val="14"/>
  </w:num>
  <w:num w:numId="24" w16cid:durableId="915238720">
    <w:abstractNumId w:val="25"/>
  </w:num>
  <w:num w:numId="25" w16cid:durableId="1021667588">
    <w:abstractNumId w:val="4"/>
  </w:num>
  <w:num w:numId="26" w16cid:durableId="2130737063">
    <w:abstractNumId w:val="20"/>
  </w:num>
  <w:num w:numId="27" w16cid:durableId="606540794">
    <w:abstractNumId w:val="24"/>
  </w:num>
  <w:num w:numId="28" w16cid:durableId="1067847660">
    <w:abstractNumId w:val="6"/>
  </w:num>
  <w:num w:numId="29" w16cid:durableId="1681544313">
    <w:abstractNumId w:val="1"/>
  </w:num>
  <w:num w:numId="30" w16cid:durableId="7038219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85422669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3792210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6962347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6891817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09259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7477640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67865306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5235964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05175849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63846098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468880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67595356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83325750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54086868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9806232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116124455">
    <w:abstractNumId w:val="5"/>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612515961">
    <w:abstractNumId w:val="5"/>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534612740">
    <w:abstractNumId w:val="5"/>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608737623">
    <w:abstractNumId w:val="5"/>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510218206">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181116539">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76634013">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844661385">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535120055">
    <w:abstractNumId w:val="0"/>
  </w:num>
  <w:num w:numId="55" w16cid:durableId="1726298894">
    <w:abstractNumId w:val="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2C0B"/>
    <w:rsid w:val="00000628"/>
    <w:rsid w:val="00000A1F"/>
    <w:rsid w:val="00000B45"/>
    <w:rsid w:val="00001735"/>
    <w:rsid w:val="0000298F"/>
    <w:rsid w:val="00002B83"/>
    <w:rsid w:val="00002BEE"/>
    <w:rsid w:val="000032AD"/>
    <w:rsid w:val="000033D9"/>
    <w:rsid w:val="00003BAB"/>
    <w:rsid w:val="00003ED2"/>
    <w:rsid w:val="00003F2A"/>
    <w:rsid w:val="00004313"/>
    <w:rsid w:val="0000451E"/>
    <w:rsid w:val="00004A21"/>
    <w:rsid w:val="0000581B"/>
    <w:rsid w:val="0000591A"/>
    <w:rsid w:val="00006B3A"/>
    <w:rsid w:val="00006C7E"/>
    <w:rsid w:val="00006D71"/>
    <w:rsid w:val="000070A4"/>
    <w:rsid w:val="000076C6"/>
    <w:rsid w:val="00007DE3"/>
    <w:rsid w:val="000106A5"/>
    <w:rsid w:val="00010807"/>
    <w:rsid w:val="0001110A"/>
    <w:rsid w:val="00011146"/>
    <w:rsid w:val="000115AC"/>
    <w:rsid w:val="0001202A"/>
    <w:rsid w:val="000129EC"/>
    <w:rsid w:val="000130BD"/>
    <w:rsid w:val="0001440C"/>
    <w:rsid w:val="0001465D"/>
    <w:rsid w:val="00014A45"/>
    <w:rsid w:val="0001547A"/>
    <w:rsid w:val="00015976"/>
    <w:rsid w:val="00015CE2"/>
    <w:rsid w:val="000169CF"/>
    <w:rsid w:val="00017D72"/>
    <w:rsid w:val="0002032A"/>
    <w:rsid w:val="00020727"/>
    <w:rsid w:val="00020FE3"/>
    <w:rsid w:val="00021007"/>
    <w:rsid w:val="00021250"/>
    <w:rsid w:val="0002197F"/>
    <w:rsid w:val="00021B8E"/>
    <w:rsid w:val="00021DB7"/>
    <w:rsid w:val="00022A4C"/>
    <w:rsid w:val="00022B0D"/>
    <w:rsid w:val="00023255"/>
    <w:rsid w:val="00023B62"/>
    <w:rsid w:val="0002483E"/>
    <w:rsid w:val="00025C1E"/>
    <w:rsid w:val="00025FD5"/>
    <w:rsid w:val="00026147"/>
    <w:rsid w:val="0002653D"/>
    <w:rsid w:val="000268D4"/>
    <w:rsid w:val="00026C14"/>
    <w:rsid w:val="00027587"/>
    <w:rsid w:val="0003113B"/>
    <w:rsid w:val="00031FB3"/>
    <w:rsid w:val="000326B9"/>
    <w:rsid w:val="00035419"/>
    <w:rsid w:val="00035C23"/>
    <w:rsid w:val="00035C33"/>
    <w:rsid w:val="00036BD1"/>
    <w:rsid w:val="00040AED"/>
    <w:rsid w:val="00041540"/>
    <w:rsid w:val="00041CC2"/>
    <w:rsid w:val="0004253F"/>
    <w:rsid w:val="000432C4"/>
    <w:rsid w:val="00043A77"/>
    <w:rsid w:val="00043D8F"/>
    <w:rsid w:val="00044019"/>
    <w:rsid w:val="000448AB"/>
    <w:rsid w:val="000466D7"/>
    <w:rsid w:val="00047FB8"/>
    <w:rsid w:val="00050C93"/>
    <w:rsid w:val="00050F43"/>
    <w:rsid w:val="00051BC6"/>
    <w:rsid w:val="000525BB"/>
    <w:rsid w:val="00053183"/>
    <w:rsid w:val="0005366C"/>
    <w:rsid w:val="00053911"/>
    <w:rsid w:val="00053C29"/>
    <w:rsid w:val="00053D02"/>
    <w:rsid w:val="00054017"/>
    <w:rsid w:val="00054546"/>
    <w:rsid w:val="0005496F"/>
    <w:rsid w:val="00054D0A"/>
    <w:rsid w:val="000552A1"/>
    <w:rsid w:val="000555DE"/>
    <w:rsid w:val="00056AD7"/>
    <w:rsid w:val="0005794E"/>
    <w:rsid w:val="000579CC"/>
    <w:rsid w:val="000600A4"/>
    <w:rsid w:val="00060119"/>
    <w:rsid w:val="0006096B"/>
    <w:rsid w:val="00060D89"/>
    <w:rsid w:val="00060F55"/>
    <w:rsid w:val="0006107B"/>
    <w:rsid w:val="00061FC4"/>
    <w:rsid w:val="0006233F"/>
    <w:rsid w:val="00062F2C"/>
    <w:rsid w:val="00063332"/>
    <w:rsid w:val="000646F5"/>
    <w:rsid w:val="0006545C"/>
    <w:rsid w:val="00066182"/>
    <w:rsid w:val="0006769E"/>
    <w:rsid w:val="000707AE"/>
    <w:rsid w:val="00070C26"/>
    <w:rsid w:val="0007131E"/>
    <w:rsid w:val="000713A2"/>
    <w:rsid w:val="00071BC7"/>
    <w:rsid w:val="00071E55"/>
    <w:rsid w:val="00072251"/>
    <w:rsid w:val="00072551"/>
    <w:rsid w:val="00072D06"/>
    <w:rsid w:val="00074165"/>
    <w:rsid w:val="000743DA"/>
    <w:rsid w:val="00074969"/>
    <w:rsid w:val="00074B77"/>
    <w:rsid w:val="0007511B"/>
    <w:rsid w:val="000755D0"/>
    <w:rsid w:val="00075A00"/>
    <w:rsid w:val="00075EB6"/>
    <w:rsid w:val="000769E3"/>
    <w:rsid w:val="00076E3E"/>
    <w:rsid w:val="00076F29"/>
    <w:rsid w:val="00077269"/>
    <w:rsid w:val="00077880"/>
    <w:rsid w:val="00077ED3"/>
    <w:rsid w:val="0008037A"/>
    <w:rsid w:val="0008077A"/>
    <w:rsid w:val="000807B3"/>
    <w:rsid w:val="00080A5F"/>
    <w:rsid w:val="00080FA4"/>
    <w:rsid w:val="00081387"/>
    <w:rsid w:val="00081B4C"/>
    <w:rsid w:val="00082288"/>
    <w:rsid w:val="000822FF"/>
    <w:rsid w:val="00082B3E"/>
    <w:rsid w:val="00082C73"/>
    <w:rsid w:val="00085F47"/>
    <w:rsid w:val="00086457"/>
    <w:rsid w:val="000869AB"/>
    <w:rsid w:val="0008779E"/>
    <w:rsid w:val="0008782A"/>
    <w:rsid w:val="00087D73"/>
    <w:rsid w:val="000904B4"/>
    <w:rsid w:val="00091F53"/>
    <w:rsid w:val="0009227B"/>
    <w:rsid w:val="00093290"/>
    <w:rsid w:val="000942EE"/>
    <w:rsid w:val="00094AE0"/>
    <w:rsid w:val="000958C4"/>
    <w:rsid w:val="00095C34"/>
    <w:rsid w:val="0009620D"/>
    <w:rsid w:val="00096AE0"/>
    <w:rsid w:val="00096C86"/>
    <w:rsid w:val="00096D1A"/>
    <w:rsid w:val="00097FA8"/>
    <w:rsid w:val="000A03AA"/>
    <w:rsid w:val="000A0637"/>
    <w:rsid w:val="000A0E17"/>
    <w:rsid w:val="000A118F"/>
    <w:rsid w:val="000A1474"/>
    <w:rsid w:val="000A213D"/>
    <w:rsid w:val="000A24B2"/>
    <w:rsid w:val="000A2C1E"/>
    <w:rsid w:val="000A3753"/>
    <w:rsid w:val="000A377A"/>
    <w:rsid w:val="000A41DF"/>
    <w:rsid w:val="000A4637"/>
    <w:rsid w:val="000A4E81"/>
    <w:rsid w:val="000A53D2"/>
    <w:rsid w:val="000A5D34"/>
    <w:rsid w:val="000A6602"/>
    <w:rsid w:val="000A6846"/>
    <w:rsid w:val="000A778E"/>
    <w:rsid w:val="000A7AAF"/>
    <w:rsid w:val="000B12E4"/>
    <w:rsid w:val="000B169F"/>
    <w:rsid w:val="000B19C3"/>
    <w:rsid w:val="000B1B47"/>
    <w:rsid w:val="000B2431"/>
    <w:rsid w:val="000B2432"/>
    <w:rsid w:val="000B29C5"/>
    <w:rsid w:val="000B2B09"/>
    <w:rsid w:val="000B323D"/>
    <w:rsid w:val="000B33FF"/>
    <w:rsid w:val="000B35D4"/>
    <w:rsid w:val="000B42BB"/>
    <w:rsid w:val="000B45C2"/>
    <w:rsid w:val="000B55C6"/>
    <w:rsid w:val="000B5927"/>
    <w:rsid w:val="000B5AEB"/>
    <w:rsid w:val="000B5E37"/>
    <w:rsid w:val="000B636D"/>
    <w:rsid w:val="000B6CBE"/>
    <w:rsid w:val="000B7B60"/>
    <w:rsid w:val="000C01E1"/>
    <w:rsid w:val="000C04E5"/>
    <w:rsid w:val="000C087A"/>
    <w:rsid w:val="000C089F"/>
    <w:rsid w:val="000C0C63"/>
    <w:rsid w:val="000C1C15"/>
    <w:rsid w:val="000C22A9"/>
    <w:rsid w:val="000C23A2"/>
    <w:rsid w:val="000C3694"/>
    <w:rsid w:val="000C3DAC"/>
    <w:rsid w:val="000C3F55"/>
    <w:rsid w:val="000C4988"/>
    <w:rsid w:val="000C4998"/>
    <w:rsid w:val="000C4A20"/>
    <w:rsid w:val="000C4F01"/>
    <w:rsid w:val="000C5DBB"/>
    <w:rsid w:val="000C5F6A"/>
    <w:rsid w:val="000C6086"/>
    <w:rsid w:val="000C6FE9"/>
    <w:rsid w:val="000C749F"/>
    <w:rsid w:val="000D0D58"/>
    <w:rsid w:val="000D13BE"/>
    <w:rsid w:val="000D1B14"/>
    <w:rsid w:val="000D23C0"/>
    <w:rsid w:val="000D2CC4"/>
    <w:rsid w:val="000D2F34"/>
    <w:rsid w:val="000D353B"/>
    <w:rsid w:val="000D44E2"/>
    <w:rsid w:val="000D49DF"/>
    <w:rsid w:val="000D4F66"/>
    <w:rsid w:val="000D4FF1"/>
    <w:rsid w:val="000D60CC"/>
    <w:rsid w:val="000D632D"/>
    <w:rsid w:val="000E02AF"/>
    <w:rsid w:val="000E10D9"/>
    <w:rsid w:val="000E1412"/>
    <w:rsid w:val="000E1A5C"/>
    <w:rsid w:val="000E1DC6"/>
    <w:rsid w:val="000E2956"/>
    <w:rsid w:val="000E2C05"/>
    <w:rsid w:val="000E502D"/>
    <w:rsid w:val="000E5BFD"/>
    <w:rsid w:val="000E6428"/>
    <w:rsid w:val="000E6C2F"/>
    <w:rsid w:val="000E715D"/>
    <w:rsid w:val="000E750F"/>
    <w:rsid w:val="000E7701"/>
    <w:rsid w:val="000F167A"/>
    <w:rsid w:val="000F1C31"/>
    <w:rsid w:val="000F25C5"/>
    <w:rsid w:val="000F2E88"/>
    <w:rsid w:val="000F30CE"/>
    <w:rsid w:val="000F4326"/>
    <w:rsid w:val="000F4C8A"/>
    <w:rsid w:val="000F4FB0"/>
    <w:rsid w:val="000F61CE"/>
    <w:rsid w:val="000F6AC6"/>
    <w:rsid w:val="000F6F00"/>
    <w:rsid w:val="000F74C0"/>
    <w:rsid w:val="000F7686"/>
    <w:rsid w:val="00100628"/>
    <w:rsid w:val="00100DDA"/>
    <w:rsid w:val="001013AD"/>
    <w:rsid w:val="0010182B"/>
    <w:rsid w:val="00101DC5"/>
    <w:rsid w:val="001027E7"/>
    <w:rsid w:val="00102EF0"/>
    <w:rsid w:val="00103731"/>
    <w:rsid w:val="00103B06"/>
    <w:rsid w:val="0010505B"/>
    <w:rsid w:val="0010565D"/>
    <w:rsid w:val="001056C8"/>
    <w:rsid w:val="001058F7"/>
    <w:rsid w:val="00106735"/>
    <w:rsid w:val="001103E8"/>
    <w:rsid w:val="00110F3A"/>
    <w:rsid w:val="001116C3"/>
    <w:rsid w:val="001116D7"/>
    <w:rsid w:val="00113771"/>
    <w:rsid w:val="00115597"/>
    <w:rsid w:val="001158A1"/>
    <w:rsid w:val="0011607E"/>
    <w:rsid w:val="00116928"/>
    <w:rsid w:val="00116EE8"/>
    <w:rsid w:val="001170FB"/>
    <w:rsid w:val="0011762E"/>
    <w:rsid w:val="00120E46"/>
    <w:rsid w:val="00120F5D"/>
    <w:rsid w:val="001225FA"/>
    <w:rsid w:val="00123492"/>
    <w:rsid w:val="0012377E"/>
    <w:rsid w:val="00124253"/>
    <w:rsid w:val="001243A7"/>
    <w:rsid w:val="00124F79"/>
    <w:rsid w:val="00125C28"/>
    <w:rsid w:val="00125F79"/>
    <w:rsid w:val="00126098"/>
    <w:rsid w:val="00126206"/>
    <w:rsid w:val="00127595"/>
    <w:rsid w:val="00127A02"/>
    <w:rsid w:val="00130979"/>
    <w:rsid w:val="00130AF9"/>
    <w:rsid w:val="00131230"/>
    <w:rsid w:val="00131861"/>
    <w:rsid w:val="00132E52"/>
    <w:rsid w:val="0013300A"/>
    <w:rsid w:val="00133B5B"/>
    <w:rsid w:val="00134387"/>
    <w:rsid w:val="001343E0"/>
    <w:rsid w:val="00134966"/>
    <w:rsid w:val="00135E4E"/>
    <w:rsid w:val="00141271"/>
    <w:rsid w:val="0014144A"/>
    <w:rsid w:val="00141474"/>
    <w:rsid w:val="00141CFD"/>
    <w:rsid w:val="0014277C"/>
    <w:rsid w:val="00142D10"/>
    <w:rsid w:val="00143F2C"/>
    <w:rsid w:val="001440F0"/>
    <w:rsid w:val="001449DE"/>
    <w:rsid w:val="00146653"/>
    <w:rsid w:val="0014676A"/>
    <w:rsid w:val="00146DAD"/>
    <w:rsid w:val="00147424"/>
    <w:rsid w:val="001475AC"/>
    <w:rsid w:val="00150A02"/>
    <w:rsid w:val="00150E14"/>
    <w:rsid w:val="001513AD"/>
    <w:rsid w:val="001518AD"/>
    <w:rsid w:val="00151B6D"/>
    <w:rsid w:val="00151C6F"/>
    <w:rsid w:val="001521C5"/>
    <w:rsid w:val="001540E1"/>
    <w:rsid w:val="00154346"/>
    <w:rsid w:val="0015460F"/>
    <w:rsid w:val="00155BD5"/>
    <w:rsid w:val="00155DE6"/>
    <w:rsid w:val="00156636"/>
    <w:rsid w:val="00157838"/>
    <w:rsid w:val="00160974"/>
    <w:rsid w:val="001610C2"/>
    <w:rsid w:val="0016142C"/>
    <w:rsid w:val="0016201B"/>
    <w:rsid w:val="00163450"/>
    <w:rsid w:val="0016375D"/>
    <w:rsid w:val="001641A3"/>
    <w:rsid w:val="00164F88"/>
    <w:rsid w:val="00165C8E"/>
    <w:rsid w:val="00165E04"/>
    <w:rsid w:val="0016607D"/>
    <w:rsid w:val="00167112"/>
    <w:rsid w:val="00167250"/>
    <w:rsid w:val="00167EA1"/>
    <w:rsid w:val="0017229D"/>
    <w:rsid w:val="001728AE"/>
    <w:rsid w:val="00173F02"/>
    <w:rsid w:val="001741F8"/>
    <w:rsid w:val="001748D9"/>
    <w:rsid w:val="00174C6E"/>
    <w:rsid w:val="00176594"/>
    <w:rsid w:val="0017699C"/>
    <w:rsid w:val="001773AF"/>
    <w:rsid w:val="00177515"/>
    <w:rsid w:val="0018023B"/>
    <w:rsid w:val="00181148"/>
    <w:rsid w:val="001811E0"/>
    <w:rsid w:val="00181663"/>
    <w:rsid w:val="00181ADA"/>
    <w:rsid w:val="001822C3"/>
    <w:rsid w:val="0018266B"/>
    <w:rsid w:val="00182B0D"/>
    <w:rsid w:val="00183687"/>
    <w:rsid w:val="00183779"/>
    <w:rsid w:val="00183C89"/>
    <w:rsid w:val="00186FAD"/>
    <w:rsid w:val="00187647"/>
    <w:rsid w:val="00187686"/>
    <w:rsid w:val="00187F37"/>
    <w:rsid w:val="00190019"/>
    <w:rsid w:val="00191950"/>
    <w:rsid w:val="00192B9A"/>
    <w:rsid w:val="00193391"/>
    <w:rsid w:val="0019382B"/>
    <w:rsid w:val="00193A1F"/>
    <w:rsid w:val="00193B0F"/>
    <w:rsid w:val="001950F2"/>
    <w:rsid w:val="00195299"/>
    <w:rsid w:val="0019532C"/>
    <w:rsid w:val="00196018"/>
    <w:rsid w:val="001960FC"/>
    <w:rsid w:val="00196796"/>
    <w:rsid w:val="00196C09"/>
    <w:rsid w:val="0019752C"/>
    <w:rsid w:val="001A02AE"/>
    <w:rsid w:val="001A0849"/>
    <w:rsid w:val="001A0E7F"/>
    <w:rsid w:val="001A1CC4"/>
    <w:rsid w:val="001A2136"/>
    <w:rsid w:val="001A2515"/>
    <w:rsid w:val="001A2747"/>
    <w:rsid w:val="001A2B5E"/>
    <w:rsid w:val="001A3206"/>
    <w:rsid w:val="001A3D77"/>
    <w:rsid w:val="001A481C"/>
    <w:rsid w:val="001A4FA0"/>
    <w:rsid w:val="001A5695"/>
    <w:rsid w:val="001A5EB1"/>
    <w:rsid w:val="001A6E3C"/>
    <w:rsid w:val="001A72D3"/>
    <w:rsid w:val="001A7E02"/>
    <w:rsid w:val="001B036C"/>
    <w:rsid w:val="001B0F06"/>
    <w:rsid w:val="001B170F"/>
    <w:rsid w:val="001B18B4"/>
    <w:rsid w:val="001B1943"/>
    <w:rsid w:val="001B1B13"/>
    <w:rsid w:val="001B20A5"/>
    <w:rsid w:val="001B2662"/>
    <w:rsid w:val="001B2A94"/>
    <w:rsid w:val="001B2DA3"/>
    <w:rsid w:val="001B2EE5"/>
    <w:rsid w:val="001B410D"/>
    <w:rsid w:val="001B45A8"/>
    <w:rsid w:val="001B48EF"/>
    <w:rsid w:val="001B498E"/>
    <w:rsid w:val="001B4B1B"/>
    <w:rsid w:val="001B4CFC"/>
    <w:rsid w:val="001B5240"/>
    <w:rsid w:val="001B58FB"/>
    <w:rsid w:val="001B5C06"/>
    <w:rsid w:val="001B63DB"/>
    <w:rsid w:val="001B6D36"/>
    <w:rsid w:val="001B7325"/>
    <w:rsid w:val="001B7C91"/>
    <w:rsid w:val="001C0E76"/>
    <w:rsid w:val="001C1865"/>
    <w:rsid w:val="001C2487"/>
    <w:rsid w:val="001C249F"/>
    <w:rsid w:val="001C25B5"/>
    <w:rsid w:val="001C34F0"/>
    <w:rsid w:val="001C3CBF"/>
    <w:rsid w:val="001C58CD"/>
    <w:rsid w:val="001C5CC7"/>
    <w:rsid w:val="001C5F52"/>
    <w:rsid w:val="001C659F"/>
    <w:rsid w:val="001C67A8"/>
    <w:rsid w:val="001C74A7"/>
    <w:rsid w:val="001C77ED"/>
    <w:rsid w:val="001D15EE"/>
    <w:rsid w:val="001D1F8B"/>
    <w:rsid w:val="001D1FCD"/>
    <w:rsid w:val="001D23FA"/>
    <w:rsid w:val="001D2EA7"/>
    <w:rsid w:val="001D3119"/>
    <w:rsid w:val="001D45CE"/>
    <w:rsid w:val="001D48C5"/>
    <w:rsid w:val="001D58E6"/>
    <w:rsid w:val="001D661D"/>
    <w:rsid w:val="001D6925"/>
    <w:rsid w:val="001D6A71"/>
    <w:rsid w:val="001D72A5"/>
    <w:rsid w:val="001D7882"/>
    <w:rsid w:val="001E034E"/>
    <w:rsid w:val="001E07BA"/>
    <w:rsid w:val="001E0C44"/>
    <w:rsid w:val="001E19C0"/>
    <w:rsid w:val="001E1CE4"/>
    <w:rsid w:val="001E2510"/>
    <w:rsid w:val="001E2930"/>
    <w:rsid w:val="001E2CC0"/>
    <w:rsid w:val="001E3054"/>
    <w:rsid w:val="001E3348"/>
    <w:rsid w:val="001E3FDF"/>
    <w:rsid w:val="001E49A6"/>
    <w:rsid w:val="001E54CB"/>
    <w:rsid w:val="001E6E2B"/>
    <w:rsid w:val="001E774F"/>
    <w:rsid w:val="001F06C9"/>
    <w:rsid w:val="001F0A3D"/>
    <w:rsid w:val="001F105B"/>
    <w:rsid w:val="001F13FD"/>
    <w:rsid w:val="001F15DF"/>
    <w:rsid w:val="001F17AC"/>
    <w:rsid w:val="001F20A0"/>
    <w:rsid w:val="001F20FD"/>
    <w:rsid w:val="001F2125"/>
    <w:rsid w:val="001F2273"/>
    <w:rsid w:val="001F28DB"/>
    <w:rsid w:val="001F2CEE"/>
    <w:rsid w:val="001F2E77"/>
    <w:rsid w:val="001F3A03"/>
    <w:rsid w:val="001F4B21"/>
    <w:rsid w:val="001F5F99"/>
    <w:rsid w:val="001F6101"/>
    <w:rsid w:val="001F6110"/>
    <w:rsid w:val="001F710D"/>
    <w:rsid w:val="001F7797"/>
    <w:rsid w:val="001F7AE6"/>
    <w:rsid w:val="001F7CBA"/>
    <w:rsid w:val="00201036"/>
    <w:rsid w:val="0020199B"/>
    <w:rsid w:val="00202436"/>
    <w:rsid w:val="0020341C"/>
    <w:rsid w:val="00204446"/>
    <w:rsid w:val="002050A2"/>
    <w:rsid w:val="00205695"/>
    <w:rsid w:val="002056BC"/>
    <w:rsid w:val="002059D7"/>
    <w:rsid w:val="00205EB4"/>
    <w:rsid w:val="00206299"/>
    <w:rsid w:val="002066A0"/>
    <w:rsid w:val="00207EB1"/>
    <w:rsid w:val="002113E4"/>
    <w:rsid w:val="002121D9"/>
    <w:rsid w:val="0021228B"/>
    <w:rsid w:val="00213346"/>
    <w:rsid w:val="00213B0A"/>
    <w:rsid w:val="00213C96"/>
    <w:rsid w:val="00213F9B"/>
    <w:rsid w:val="00215BD0"/>
    <w:rsid w:val="00216142"/>
    <w:rsid w:val="0021649B"/>
    <w:rsid w:val="00217410"/>
    <w:rsid w:val="00221EF9"/>
    <w:rsid w:val="00222137"/>
    <w:rsid w:val="002223FF"/>
    <w:rsid w:val="00222802"/>
    <w:rsid w:val="002229D9"/>
    <w:rsid w:val="002229E4"/>
    <w:rsid w:val="00222A45"/>
    <w:rsid w:val="00222C32"/>
    <w:rsid w:val="0022311A"/>
    <w:rsid w:val="002238FB"/>
    <w:rsid w:val="00224569"/>
    <w:rsid w:val="00224D2D"/>
    <w:rsid w:val="0022571F"/>
    <w:rsid w:val="00225778"/>
    <w:rsid w:val="002269AD"/>
    <w:rsid w:val="00226B07"/>
    <w:rsid w:val="00226C82"/>
    <w:rsid w:val="00226D2E"/>
    <w:rsid w:val="00226D82"/>
    <w:rsid w:val="00227105"/>
    <w:rsid w:val="002272CC"/>
    <w:rsid w:val="002300A7"/>
    <w:rsid w:val="002304C1"/>
    <w:rsid w:val="00230B97"/>
    <w:rsid w:val="00230FDC"/>
    <w:rsid w:val="00231029"/>
    <w:rsid w:val="0023275A"/>
    <w:rsid w:val="002329CA"/>
    <w:rsid w:val="00233373"/>
    <w:rsid w:val="00233774"/>
    <w:rsid w:val="00234A7C"/>
    <w:rsid w:val="002357C0"/>
    <w:rsid w:val="00235A32"/>
    <w:rsid w:val="00235CBB"/>
    <w:rsid w:val="0023606A"/>
    <w:rsid w:val="002361F5"/>
    <w:rsid w:val="00236451"/>
    <w:rsid w:val="00240521"/>
    <w:rsid w:val="00241010"/>
    <w:rsid w:val="00242732"/>
    <w:rsid w:val="00242888"/>
    <w:rsid w:val="002433FE"/>
    <w:rsid w:val="00243770"/>
    <w:rsid w:val="00243A06"/>
    <w:rsid w:val="00244923"/>
    <w:rsid w:val="00244D19"/>
    <w:rsid w:val="00244EBA"/>
    <w:rsid w:val="0024538A"/>
    <w:rsid w:val="002460C9"/>
    <w:rsid w:val="00247456"/>
    <w:rsid w:val="0024758D"/>
    <w:rsid w:val="00247D6A"/>
    <w:rsid w:val="00250200"/>
    <w:rsid w:val="0025063E"/>
    <w:rsid w:val="00250B65"/>
    <w:rsid w:val="0025131D"/>
    <w:rsid w:val="002523EC"/>
    <w:rsid w:val="00252545"/>
    <w:rsid w:val="002531F4"/>
    <w:rsid w:val="00253337"/>
    <w:rsid w:val="0025352C"/>
    <w:rsid w:val="00253D7B"/>
    <w:rsid w:val="0025432F"/>
    <w:rsid w:val="0025497C"/>
    <w:rsid w:val="00254CA7"/>
    <w:rsid w:val="002556E0"/>
    <w:rsid w:val="00255983"/>
    <w:rsid w:val="00256CBE"/>
    <w:rsid w:val="002573AB"/>
    <w:rsid w:val="002602E1"/>
    <w:rsid w:val="002617B3"/>
    <w:rsid w:val="00261C64"/>
    <w:rsid w:val="0026261E"/>
    <w:rsid w:val="002626AA"/>
    <w:rsid w:val="0026338C"/>
    <w:rsid w:val="0026366D"/>
    <w:rsid w:val="0026390F"/>
    <w:rsid w:val="00263CB6"/>
    <w:rsid w:val="00263F1C"/>
    <w:rsid w:val="00263F8F"/>
    <w:rsid w:val="00264085"/>
    <w:rsid w:val="0026436F"/>
    <w:rsid w:val="00265060"/>
    <w:rsid w:val="0026566D"/>
    <w:rsid w:val="002657EE"/>
    <w:rsid w:val="00265F2A"/>
    <w:rsid w:val="0026653B"/>
    <w:rsid w:val="00266797"/>
    <w:rsid w:val="00266C5A"/>
    <w:rsid w:val="00267591"/>
    <w:rsid w:val="00267A2D"/>
    <w:rsid w:val="00267D7A"/>
    <w:rsid w:val="00270936"/>
    <w:rsid w:val="00270DC3"/>
    <w:rsid w:val="00271500"/>
    <w:rsid w:val="0027272A"/>
    <w:rsid w:val="00272B2E"/>
    <w:rsid w:val="00273CEA"/>
    <w:rsid w:val="002743A1"/>
    <w:rsid w:val="00274555"/>
    <w:rsid w:val="00274C33"/>
    <w:rsid w:val="00274F11"/>
    <w:rsid w:val="00274FFC"/>
    <w:rsid w:val="00275335"/>
    <w:rsid w:val="002753A1"/>
    <w:rsid w:val="002755D7"/>
    <w:rsid w:val="00275BD5"/>
    <w:rsid w:val="002762DE"/>
    <w:rsid w:val="00276788"/>
    <w:rsid w:val="00276A99"/>
    <w:rsid w:val="00276B69"/>
    <w:rsid w:val="00280BE2"/>
    <w:rsid w:val="00281070"/>
    <w:rsid w:val="00281BB6"/>
    <w:rsid w:val="00281E58"/>
    <w:rsid w:val="00282A1A"/>
    <w:rsid w:val="002835FD"/>
    <w:rsid w:val="002841C2"/>
    <w:rsid w:val="002848E0"/>
    <w:rsid w:val="00284C5A"/>
    <w:rsid w:val="00284D14"/>
    <w:rsid w:val="00286307"/>
    <w:rsid w:val="002867AE"/>
    <w:rsid w:val="00286F0C"/>
    <w:rsid w:val="002871F7"/>
    <w:rsid w:val="00287BA3"/>
    <w:rsid w:val="0029001D"/>
    <w:rsid w:val="0029127D"/>
    <w:rsid w:val="00291966"/>
    <w:rsid w:val="00291AF9"/>
    <w:rsid w:val="00292C6A"/>
    <w:rsid w:val="00292F54"/>
    <w:rsid w:val="00293251"/>
    <w:rsid w:val="002938DA"/>
    <w:rsid w:val="002948CF"/>
    <w:rsid w:val="00294FD9"/>
    <w:rsid w:val="00295C8C"/>
    <w:rsid w:val="00296F1A"/>
    <w:rsid w:val="00296F93"/>
    <w:rsid w:val="00297A02"/>
    <w:rsid w:val="002A0CA0"/>
    <w:rsid w:val="002A11EE"/>
    <w:rsid w:val="002A1588"/>
    <w:rsid w:val="002A2C4B"/>
    <w:rsid w:val="002A31B1"/>
    <w:rsid w:val="002A3A96"/>
    <w:rsid w:val="002A47E2"/>
    <w:rsid w:val="002A4E0B"/>
    <w:rsid w:val="002A56B6"/>
    <w:rsid w:val="002B009A"/>
    <w:rsid w:val="002B10D8"/>
    <w:rsid w:val="002B10D9"/>
    <w:rsid w:val="002B1831"/>
    <w:rsid w:val="002B1C57"/>
    <w:rsid w:val="002B20EF"/>
    <w:rsid w:val="002B2B80"/>
    <w:rsid w:val="002B2BA5"/>
    <w:rsid w:val="002B39FC"/>
    <w:rsid w:val="002B4642"/>
    <w:rsid w:val="002B47E0"/>
    <w:rsid w:val="002B5228"/>
    <w:rsid w:val="002B5866"/>
    <w:rsid w:val="002B6519"/>
    <w:rsid w:val="002B657E"/>
    <w:rsid w:val="002B6889"/>
    <w:rsid w:val="002B6DF2"/>
    <w:rsid w:val="002B715D"/>
    <w:rsid w:val="002B7172"/>
    <w:rsid w:val="002B7B8F"/>
    <w:rsid w:val="002C1B8D"/>
    <w:rsid w:val="002C2049"/>
    <w:rsid w:val="002C2693"/>
    <w:rsid w:val="002C2E85"/>
    <w:rsid w:val="002C45DA"/>
    <w:rsid w:val="002C46D5"/>
    <w:rsid w:val="002C4C22"/>
    <w:rsid w:val="002C5B92"/>
    <w:rsid w:val="002C5CFD"/>
    <w:rsid w:val="002C5E04"/>
    <w:rsid w:val="002C61BB"/>
    <w:rsid w:val="002C6335"/>
    <w:rsid w:val="002C66C4"/>
    <w:rsid w:val="002C72F0"/>
    <w:rsid w:val="002C7351"/>
    <w:rsid w:val="002C7D67"/>
    <w:rsid w:val="002C7F6E"/>
    <w:rsid w:val="002D096C"/>
    <w:rsid w:val="002D1AF5"/>
    <w:rsid w:val="002D25A8"/>
    <w:rsid w:val="002D4555"/>
    <w:rsid w:val="002D4F7E"/>
    <w:rsid w:val="002D521E"/>
    <w:rsid w:val="002D547A"/>
    <w:rsid w:val="002D5B0A"/>
    <w:rsid w:val="002D5FD1"/>
    <w:rsid w:val="002D62B8"/>
    <w:rsid w:val="002D67C2"/>
    <w:rsid w:val="002D6B95"/>
    <w:rsid w:val="002D74E7"/>
    <w:rsid w:val="002D7C72"/>
    <w:rsid w:val="002E04B9"/>
    <w:rsid w:val="002E0A98"/>
    <w:rsid w:val="002E0B63"/>
    <w:rsid w:val="002E1D08"/>
    <w:rsid w:val="002E2574"/>
    <w:rsid w:val="002E296E"/>
    <w:rsid w:val="002E4062"/>
    <w:rsid w:val="002E427D"/>
    <w:rsid w:val="002E4D06"/>
    <w:rsid w:val="002E576F"/>
    <w:rsid w:val="002E5F05"/>
    <w:rsid w:val="002E62B9"/>
    <w:rsid w:val="002E66A8"/>
    <w:rsid w:val="002E685C"/>
    <w:rsid w:val="002E7F22"/>
    <w:rsid w:val="002F03C2"/>
    <w:rsid w:val="002F1457"/>
    <w:rsid w:val="002F154E"/>
    <w:rsid w:val="002F1C0E"/>
    <w:rsid w:val="002F223F"/>
    <w:rsid w:val="002F2EBD"/>
    <w:rsid w:val="002F4755"/>
    <w:rsid w:val="002F47B1"/>
    <w:rsid w:val="002F5545"/>
    <w:rsid w:val="002F628C"/>
    <w:rsid w:val="002F6D3A"/>
    <w:rsid w:val="002F6EA7"/>
    <w:rsid w:val="002F785D"/>
    <w:rsid w:val="00300490"/>
    <w:rsid w:val="003004F8"/>
    <w:rsid w:val="0030055C"/>
    <w:rsid w:val="00300715"/>
    <w:rsid w:val="00300938"/>
    <w:rsid w:val="00300E7C"/>
    <w:rsid w:val="003024BD"/>
    <w:rsid w:val="00302E5D"/>
    <w:rsid w:val="003031F7"/>
    <w:rsid w:val="0030342F"/>
    <w:rsid w:val="0030373B"/>
    <w:rsid w:val="0030410B"/>
    <w:rsid w:val="003044CC"/>
    <w:rsid w:val="00304AB4"/>
    <w:rsid w:val="00304D66"/>
    <w:rsid w:val="00306349"/>
    <w:rsid w:val="003068F7"/>
    <w:rsid w:val="00307756"/>
    <w:rsid w:val="00307E46"/>
    <w:rsid w:val="00310EF0"/>
    <w:rsid w:val="00313CAD"/>
    <w:rsid w:val="0031418C"/>
    <w:rsid w:val="00314810"/>
    <w:rsid w:val="003148D5"/>
    <w:rsid w:val="00314A42"/>
    <w:rsid w:val="00314AA6"/>
    <w:rsid w:val="00314AD9"/>
    <w:rsid w:val="003159A9"/>
    <w:rsid w:val="00315BEA"/>
    <w:rsid w:val="00316C86"/>
    <w:rsid w:val="00317311"/>
    <w:rsid w:val="00317CD6"/>
    <w:rsid w:val="0032022D"/>
    <w:rsid w:val="003203BA"/>
    <w:rsid w:val="00320958"/>
    <w:rsid w:val="00320974"/>
    <w:rsid w:val="00320A32"/>
    <w:rsid w:val="0032138B"/>
    <w:rsid w:val="003214B3"/>
    <w:rsid w:val="00321EEB"/>
    <w:rsid w:val="0032216F"/>
    <w:rsid w:val="00322598"/>
    <w:rsid w:val="00323462"/>
    <w:rsid w:val="003236E8"/>
    <w:rsid w:val="00324BD0"/>
    <w:rsid w:val="00324E64"/>
    <w:rsid w:val="00326419"/>
    <w:rsid w:val="00326551"/>
    <w:rsid w:val="00326E9A"/>
    <w:rsid w:val="00327613"/>
    <w:rsid w:val="00327D12"/>
    <w:rsid w:val="00331383"/>
    <w:rsid w:val="00331DC7"/>
    <w:rsid w:val="00332038"/>
    <w:rsid w:val="003324F3"/>
    <w:rsid w:val="003337D9"/>
    <w:rsid w:val="00333D7C"/>
    <w:rsid w:val="00336BBE"/>
    <w:rsid w:val="00340810"/>
    <w:rsid w:val="00340868"/>
    <w:rsid w:val="00341111"/>
    <w:rsid w:val="003414AC"/>
    <w:rsid w:val="0034185A"/>
    <w:rsid w:val="00341B3D"/>
    <w:rsid w:val="00342600"/>
    <w:rsid w:val="003427BC"/>
    <w:rsid w:val="00342A6C"/>
    <w:rsid w:val="003436B0"/>
    <w:rsid w:val="00343C57"/>
    <w:rsid w:val="0034427D"/>
    <w:rsid w:val="003447EF"/>
    <w:rsid w:val="003447FC"/>
    <w:rsid w:val="003451A6"/>
    <w:rsid w:val="00345A8B"/>
    <w:rsid w:val="003461BD"/>
    <w:rsid w:val="00347499"/>
    <w:rsid w:val="0034BFD0"/>
    <w:rsid w:val="00350A26"/>
    <w:rsid w:val="00350DFC"/>
    <w:rsid w:val="00352328"/>
    <w:rsid w:val="003537AD"/>
    <w:rsid w:val="003541AF"/>
    <w:rsid w:val="00354C6A"/>
    <w:rsid w:val="0035501C"/>
    <w:rsid w:val="0035529F"/>
    <w:rsid w:val="003556C6"/>
    <w:rsid w:val="00355CE4"/>
    <w:rsid w:val="0035622E"/>
    <w:rsid w:val="00356313"/>
    <w:rsid w:val="00356392"/>
    <w:rsid w:val="003568EF"/>
    <w:rsid w:val="00356ABE"/>
    <w:rsid w:val="00356C31"/>
    <w:rsid w:val="0035789D"/>
    <w:rsid w:val="00357959"/>
    <w:rsid w:val="00360039"/>
    <w:rsid w:val="00360063"/>
    <w:rsid w:val="00360A00"/>
    <w:rsid w:val="0036115F"/>
    <w:rsid w:val="0036148D"/>
    <w:rsid w:val="003616BD"/>
    <w:rsid w:val="00361B6C"/>
    <w:rsid w:val="0036252E"/>
    <w:rsid w:val="00362629"/>
    <w:rsid w:val="00362E5C"/>
    <w:rsid w:val="0036330D"/>
    <w:rsid w:val="00363651"/>
    <w:rsid w:val="00363C2A"/>
    <w:rsid w:val="0036455E"/>
    <w:rsid w:val="00364A4A"/>
    <w:rsid w:val="003654AC"/>
    <w:rsid w:val="0036648B"/>
    <w:rsid w:val="0036660F"/>
    <w:rsid w:val="00366E01"/>
    <w:rsid w:val="003706C9"/>
    <w:rsid w:val="0037073B"/>
    <w:rsid w:val="00370A81"/>
    <w:rsid w:val="003710B3"/>
    <w:rsid w:val="00371CB0"/>
    <w:rsid w:val="003727CF"/>
    <w:rsid w:val="003730B6"/>
    <w:rsid w:val="00373C77"/>
    <w:rsid w:val="00373D5C"/>
    <w:rsid w:val="00373F4B"/>
    <w:rsid w:val="0037490C"/>
    <w:rsid w:val="00374A4C"/>
    <w:rsid w:val="00374DE0"/>
    <w:rsid w:val="00376583"/>
    <w:rsid w:val="003771E4"/>
    <w:rsid w:val="003777F1"/>
    <w:rsid w:val="00380A33"/>
    <w:rsid w:val="00380A87"/>
    <w:rsid w:val="003812E3"/>
    <w:rsid w:val="00382621"/>
    <w:rsid w:val="0038282E"/>
    <w:rsid w:val="00385183"/>
    <w:rsid w:val="00385276"/>
    <w:rsid w:val="00385339"/>
    <w:rsid w:val="00385635"/>
    <w:rsid w:val="003863A4"/>
    <w:rsid w:val="0038783A"/>
    <w:rsid w:val="00387ECD"/>
    <w:rsid w:val="003906D1"/>
    <w:rsid w:val="003909DD"/>
    <w:rsid w:val="003909F2"/>
    <w:rsid w:val="00390E8C"/>
    <w:rsid w:val="003917B3"/>
    <w:rsid w:val="00391E3B"/>
    <w:rsid w:val="00392214"/>
    <w:rsid w:val="00392933"/>
    <w:rsid w:val="003946B5"/>
    <w:rsid w:val="00394750"/>
    <w:rsid w:val="00394A3D"/>
    <w:rsid w:val="00394D67"/>
    <w:rsid w:val="00394E31"/>
    <w:rsid w:val="00395407"/>
    <w:rsid w:val="00396078"/>
    <w:rsid w:val="003963FA"/>
    <w:rsid w:val="0039643E"/>
    <w:rsid w:val="003969FB"/>
    <w:rsid w:val="00396FF3"/>
    <w:rsid w:val="00397089"/>
    <w:rsid w:val="003A11DD"/>
    <w:rsid w:val="003A199B"/>
    <w:rsid w:val="003A25F5"/>
    <w:rsid w:val="003A404D"/>
    <w:rsid w:val="003A4D52"/>
    <w:rsid w:val="003A542F"/>
    <w:rsid w:val="003A545D"/>
    <w:rsid w:val="003A6F1F"/>
    <w:rsid w:val="003A6F9D"/>
    <w:rsid w:val="003A760F"/>
    <w:rsid w:val="003B0A22"/>
    <w:rsid w:val="003B0B89"/>
    <w:rsid w:val="003B1E29"/>
    <w:rsid w:val="003B28FF"/>
    <w:rsid w:val="003B34A5"/>
    <w:rsid w:val="003B3ED6"/>
    <w:rsid w:val="003B43FC"/>
    <w:rsid w:val="003B48B4"/>
    <w:rsid w:val="003B4E4A"/>
    <w:rsid w:val="003B5BA6"/>
    <w:rsid w:val="003B74F1"/>
    <w:rsid w:val="003B7C27"/>
    <w:rsid w:val="003C01E1"/>
    <w:rsid w:val="003C069D"/>
    <w:rsid w:val="003C0A03"/>
    <w:rsid w:val="003C1FCE"/>
    <w:rsid w:val="003C2034"/>
    <w:rsid w:val="003C29D5"/>
    <w:rsid w:val="003C352C"/>
    <w:rsid w:val="003C37DF"/>
    <w:rsid w:val="003C37F1"/>
    <w:rsid w:val="003C40AE"/>
    <w:rsid w:val="003C5619"/>
    <w:rsid w:val="003C5706"/>
    <w:rsid w:val="003C66FF"/>
    <w:rsid w:val="003C677F"/>
    <w:rsid w:val="003C686D"/>
    <w:rsid w:val="003C6D94"/>
    <w:rsid w:val="003C6F7B"/>
    <w:rsid w:val="003D101B"/>
    <w:rsid w:val="003D11B7"/>
    <w:rsid w:val="003D371E"/>
    <w:rsid w:val="003D3D47"/>
    <w:rsid w:val="003D3FFC"/>
    <w:rsid w:val="003D4524"/>
    <w:rsid w:val="003D484F"/>
    <w:rsid w:val="003D542E"/>
    <w:rsid w:val="003D6CD7"/>
    <w:rsid w:val="003D745C"/>
    <w:rsid w:val="003E0A1A"/>
    <w:rsid w:val="003E19BF"/>
    <w:rsid w:val="003E1E4D"/>
    <w:rsid w:val="003E406B"/>
    <w:rsid w:val="003E4A6F"/>
    <w:rsid w:val="003E4C9B"/>
    <w:rsid w:val="003E5456"/>
    <w:rsid w:val="003E5708"/>
    <w:rsid w:val="003E6484"/>
    <w:rsid w:val="003E649B"/>
    <w:rsid w:val="003E79B9"/>
    <w:rsid w:val="003E7E8C"/>
    <w:rsid w:val="003F14F0"/>
    <w:rsid w:val="003F3119"/>
    <w:rsid w:val="003F4C29"/>
    <w:rsid w:val="003F5252"/>
    <w:rsid w:val="003F58F8"/>
    <w:rsid w:val="003F5C19"/>
    <w:rsid w:val="003F5E49"/>
    <w:rsid w:val="003F7297"/>
    <w:rsid w:val="003F7B07"/>
    <w:rsid w:val="004003FA"/>
    <w:rsid w:val="00401457"/>
    <w:rsid w:val="00401A95"/>
    <w:rsid w:val="0040291F"/>
    <w:rsid w:val="00402BB2"/>
    <w:rsid w:val="004030C4"/>
    <w:rsid w:val="0040371C"/>
    <w:rsid w:val="0040393A"/>
    <w:rsid w:val="00404122"/>
    <w:rsid w:val="0040445B"/>
    <w:rsid w:val="004046EA"/>
    <w:rsid w:val="00405034"/>
    <w:rsid w:val="00405F20"/>
    <w:rsid w:val="00406759"/>
    <w:rsid w:val="0040739E"/>
    <w:rsid w:val="00407551"/>
    <w:rsid w:val="00407FEB"/>
    <w:rsid w:val="004103AB"/>
    <w:rsid w:val="004103C9"/>
    <w:rsid w:val="00410B27"/>
    <w:rsid w:val="00410D61"/>
    <w:rsid w:val="004113F3"/>
    <w:rsid w:val="004119A5"/>
    <w:rsid w:val="00411F57"/>
    <w:rsid w:val="00412CB5"/>
    <w:rsid w:val="00413226"/>
    <w:rsid w:val="00414648"/>
    <w:rsid w:val="004146DC"/>
    <w:rsid w:val="00414AA2"/>
    <w:rsid w:val="004155F9"/>
    <w:rsid w:val="00415B94"/>
    <w:rsid w:val="004164A5"/>
    <w:rsid w:val="0042045C"/>
    <w:rsid w:val="004206E5"/>
    <w:rsid w:val="00421989"/>
    <w:rsid w:val="00421AC8"/>
    <w:rsid w:val="004224CD"/>
    <w:rsid w:val="0042364C"/>
    <w:rsid w:val="00423A65"/>
    <w:rsid w:val="004242DE"/>
    <w:rsid w:val="00424ABA"/>
    <w:rsid w:val="00424E75"/>
    <w:rsid w:val="00425F4D"/>
    <w:rsid w:val="004308FF"/>
    <w:rsid w:val="00430A31"/>
    <w:rsid w:val="00430D38"/>
    <w:rsid w:val="00430DA5"/>
    <w:rsid w:val="00430F7B"/>
    <w:rsid w:val="00431247"/>
    <w:rsid w:val="00431768"/>
    <w:rsid w:val="00432172"/>
    <w:rsid w:val="00433AA4"/>
    <w:rsid w:val="00433F85"/>
    <w:rsid w:val="00434059"/>
    <w:rsid w:val="00436BC9"/>
    <w:rsid w:val="00436C66"/>
    <w:rsid w:val="004409A5"/>
    <w:rsid w:val="00440C11"/>
    <w:rsid w:val="004413F5"/>
    <w:rsid w:val="00441B54"/>
    <w:rsid w:val="00441BFD"/>
    <w:rsid w:val="00441C6B"/>
    <w:rsid w:val="00441FB4"/>
    <w:rsid w:val="004421BE"/>
    <w:rsid w:val="0044302A"/>
    <w:rsid w:val="004430B4"/>
    <w:rsid w:val="004431D3"/>
    <w:rsid w:val="0044389E"/>
    <w:rsid w:val="00444CAD"/>
    <w:rsid w:val="00444CFB"/>
    <w:rsid w:val="00445CB4"/>
    <w:rsid w:val="00445DE4"/>
    <w:rsid w:val="00445E7D"/>
    <w:rsid w:val="00445FD4"/>
    <w:rsid w:val="004463F1"/>
    <w:rsid w:val="00446881"/>
    <w:rsid w:val="00446E49"/>
    <w:rsid w:val="00447868"/>
    <w:rsid w:val="0044DBAA"/>
    <w:rsid w:val="00451615"/>
    <w:rsid w:val="004519E4"/>
    <w:rsid w:val="00451B82"/>
    <w:rsid w:val="004522C7"/>
    <w:rsid w:val="00452FB4"/>
    <w:rsid w:val="0045377C"/>
    <w:rsid w:val="00453D45"/>
    <w:rsid w:val="00453FE3"/>
    <w:rsid w:val="0045424F"/>
    <w:rsid w:val="00454373"/>
    <w:rsid w:val="00454672"/>
    <w:rsid w:val="004560C7"/>
    <w:rsid w:val="004567CA"/>
    <w:rsid w:val="00456D6E"/>
    <w:rsid w:val="004570DB"/>
    <w:rsid w:val="004574BB"/>
    <w:rsid w:val="00457814"/>
    <w:rsid w:val="0046007C"/>
    <w:rsid w:val="00461155"/>
    <w:rsid w:val="00461957"/>
    <w:rsid w:val="004621F7"/>
    <w:rsid w:val="004630D4"/>
    <w:rsid w:val="00464BDC"/>
    <w:rsid w:val="004652BF"/>
    <w:rsid w:val="00465778"/>
    <w:rsid w:val="004659C9"/>
    <w:rsid w:val="0046625C"/>
    <w:rsid w:val="00466C9D"/>
    <w:rsid w:val="00467551"/>
    <w:rsid w:val="004676A9"/>
    <w:rsid w:val="0046796D"/>
    <w:rsid w:val="004679AA"/>
    <w:rsid w:val="004708F3"/>
    <w:rsid w:val="00470C21"/>
    <w:rsid w:val="00470EFB"/>
    <w:rsid w:val="00470FFD"/>
    <w:rsid w:val="0047126D"/>
    <w:rsid w:val="004715E8"/>
    <w:rsid w:val="00471AD6"/>
    <w:rsid w:val="00471EFB"/>
    <w:rsid w:val="004722C9"/>
    <w:rsid w:val="004728C7"/>
    <w:rsid w:val="00472E8A"/>
    <w:rsid w:val="0047413F"/>
    <w:rsid w:val="00474BE0"/>
    <w:rsid w:val="00474BF6"/>
    <w:rsid w:val="00475BFF"/>
    <w:rsid w:val="00475D50"/>
    <w:rsid w:val="00475DA8"/>
    <w:rsid w:val="00475DEB"/>
    <w:rsid w:val="00475F97"/>
    <w:rsid w:val="00476C9E"/>
    <w:rsid w:val="00476E50"/>
    <w:rsid w:val="00477502"/>
    <w:rsid w:val="00477508"/>
    <w:rsid w:val="004801DB"/>
    <w:rsid w:val="0048061C"/>
    <w:rsid w:val="004808E2"/>
    <w:rsid w:val="004817E5"/>
    <w:rsid w:val="004820DF"/>
    <w:rsid w:val="00483413"/>
    <w:rsid w:val="00483BBF"/>
    <w:rsid w:val="00484189"/>
    <w:rsid w:val="0048485C"/>
    <w:rsid w:val="0048491A"/>
    <w:rsid w:val="004859C3"/>
    <w:rsid w:val="0048607D"/>
    <w:rsid w:val="00486B67"/>
    <w:rsid w:val="00486CE5"/>
    <w:rsid w:val="0048712E"/>
    <w:rsid w:val="0048713F"/>
    <w:rsid w:val="00487394"/>
    <w:rsid w:val="00490479"/>
    <w:rsid w:val="004907C8"/>
    <w:rsid w:val="00491E5F"/>
    <w:rsid w:val="00491FC6"/>
    <w:rsid w:val="0049207A"/>
    <w:rsid w:val="0049335E"/>
    <w:rsid w:val="0049459C"/>
    <w:rsid w:val="0049485B"/>
    <w:rsid w:val="00495617"/>
    <w:rsid w:val="004956B0"/>
    <w:rsid w:val="00495B06"/>
    <w:rsid w:val="00496D0B"/>
    <w:rsid w:val="00496DDD"/>
    <w:rsid w:val="0049747E"/>
    <w:rsid w:val="004A02C5"/>
    <w:rsid w:val="004A113F"/>
    <w:rsid w:val="004A1C50"/>
    <w:rsid w:val="004A2780"/>
    <w:rsid w:val="004A28C7"/>
    <w:rsid w:val="004A2AE6"/>
    <w:rsid w:val="004A37B9"/>
    <w:rsid w:val="004A3BD4"/>
    <w:rsid w:val="004A4927"/>
    <w:rsid w:val="004A4CB3"/>
    <w:rsid w:val="004A5C83"/>
    <w:rsid w:val="004A60BE"/>
    <w:rsid w:val="004A650F"/>
    <w:rsid w:val="004A655C"/>
    <w:rsid w:val="004A66FB"/>
    <w:rsid w:val="004A6B5C"/>
    <w:rsid w:val="004A6E92"/>
    <w:rsid w:val="004A775D"/>
    <w:rsid w:val="004A787C"/>
    <w:rsid w:val="004B128A"/>
    <w:rsid w:val="004B13CB"/>
    <w:rsid w:val="004B1D54"/>
    <w:rsid w:val="004B1D97"/>
    <w:rsid w:val="004B1F4D"/>
    <w:rsid w:val="004B20AF"/>
    <w:rsid w:val="004B2660"/>
    <w:rsid w:val="004B45C9"/>
    <w:rsid w:val="004B51E6"/>
    <w:rsid w:val="004B5D7F"/>
    <w:rsid w:val="004B60ED"/>
    <w:rsid w:val="004B6798"/>
    <w:rsid w:val="004B69EC"/>
    <w:rsid w:val="004C0E65"/>
    <w:rsid w:val="004C3579"/>
    <w:rsid w:val="004C3D96"/>
    <w:rsid w:val="004C403C"/>
    <w:rsid w:val="004C4492"/>
    <w:rsid w:val="004C44D3"/>
    <w:rsid w:val="004C541A"/>
    <w:rsid w:val="004C57BD"/>
    <w:rsid w:val="004C5862"/>
    <w:rsid w:val="004C59F6"/>
    <w:rsid w:val="004C6101"/>
    <w:rsid w:val="004C6F8F"/>
    <w:rsid w:val="004C7138"/>
    <w:rsid w:val="004C78DA"/>
    <w:rsid w:val="004D0F6B"/>
    <w:rsid w:val="004D1681"/>
    <w:rsid w:val="004D1840"/>
    <w:rsid w:val="004D1D3B"/>
    <w:rsid w:val="004D23F0"/>
    <w:rsid w:val="004D2AE7"/>
    <w:rsid w:val="004D3A43"/>
    <w:rsid w:val="004D3A7B"/>
    <w:rsid w:val="004D3D1E"/>
    <w:rsid w:val="004D4272"/>
    <w:rsid w:val="004D497B"/>
    <w:rsid w:val="004D5279"/>
    <w:rsid w:val="004D5B70"/>
    <w:rsid w:val="004D5E82"/>
    <w:rsid w:val="004D66BA"/>
    <w:rsid w:val="004D6CEF"/>
    <w:rsid w:val="004D6D04"/>
    <w:rsid w:val="004D723F"/>
    <w:rsid w:val="004D7369"/>
    <w:rsid w:val="004D76F8"/>
    <w:rsid w:val="004E098B"/>
    <w:rsid w:val="004E0BDA"/>
    <w:rsid w:val="004E0F77"/>
    <w:rsid w:val="004E0FD2"/>
    <w:rsid w:val="004E187A"/>
    <w:rsid w:val="004E1E43"/>
    <w:rsid w:val="004E20D2"/>
    <w:rsid w:val="004E2724"/>
    <w:rsid w:val="004E2926"/>
    <w:rsid w:val="004E3396"/>
    <w:rsid w:val="004E3B3A"/>
    <w:rsid w:val="004E4A58"/>
    <w:rsid w:val="004E555F"/>
    <w:rsid w:val="004E72F4"/>
    <w:rsid w:val="004F0245"/>
    <w:rsid w:val="004F0352"/>
    <w:rsid w:val="004F0573"/>
    <w:rsid w:val="004F0758"/>
    <w:rsid w:val="004F0892"/>
    <w:rsid w:val="004F0F1C"/>
    <w:rsid w:val="004F15D1"/>
    <w:rsid w:val="004F2008"/>
    <w:rsid w:val="004F26DF"/>
    <w:rsid w:val="004F2991"/>
    <w:rsid w:val="004F2A53"/>
    <w:rsid w:val="004F2C68"/>
    <w:rsid w:val="004F3F2A"/>
    <w:rsid w:val="004F4F4D"/>
    <w:rsid w:val="004F6032"/>
    <w:rsid w:val="004F6375"/>
    <w:rsid w:val="004F6917"/>
    <w:rsid w:val="004F7F47"/>
    <w:rsid w:val="0050026E"/>
    <w:rsid w:val="005008DF"/>
    <w:rsid w:val="00500AB6"/>
    <w:rsid w:val="005026F1"/>
    <w:rsid w:val="00502C8C"/>
    <w:rsid w:val="00502CAD"/>
    <w:rsid w:val="005035BD"/>
    <w:rsid w:val="00503F4A"/>
    <w:rsid w:val="005043EB"/>
    <w:rsid w:val="0050477F"/>
    <w:rsid w:val="00504A34"/>
    <w:rsid w:val="0050511B"/>
    <w:rsid w:val="00505197"/>
    <w:rsid w:val="0050528A"/>
    <w:rsid w:val="005071AB"/>
    <w:rsid w:val="00507737"/>
    <w:rsid w:val="00507A6F"/>
    <w:rsid w:val="00510448"/>
    <w:rsid w:val="00511A29"/>
    <w:rsid w:val="00511D05"/>
    <w:rsid w:val="00512299"/>
    <w:rsid w:val="00513C7D"/>
    <w:rsid w:val="005144C9"/>
    <w:rsid w:val="00514BC3"/>
    <w:rsid w:val="00515D7A"/>
    <w:rsid w:val="0051634D"/>
    <w:rsid w:val="00517A68"/>
    <w:rsid w:val="00520AE2"/>
    <w:rsid w:val="00520B5E"/>
    <w:rsid w:val="00521A02"/>
    <w:rsid w:val="00521B35"/>
    <w:rsid w:val="00521CCE"/>
    <w:rsid w:val="005220B0"/>
    <w:rsid w:val="005238DD"/>
    <w:rsid w:val="0052399A"/>
    <w:rsid w:val="0052399B"/>
    <w:rsid w:val="00524A9C"/>
    <w:rsid w:val="00525482"/>
    <w:rsid w:val="0052581F"/>
    <w:rsid w:val="00525E5F"/>
    <w:rsid w:val="00526B35"/>
    <w:rsid w:val="00526E52"/>
    <w:rsid w:val="00527F5B"/>
    <w:rsid w:val="00530170"/>
    <w:rsid w:val="005306CE"/>
    <w:rsid w:val="00530705"/>
    <w:rsid w:val="00530B19"/>
    <w:rsid w:val="00530DA2"/>
    <w:rsid w:val="00531BA7"/>
    <w:rsid w:val="00531E34"/>
    <w:rsid w:val="0053314D"/>
    <w:rsid w:val="005336C8"/>
    <w:rsid w:val="00533B35"/>
    <w:rsid w:val="00534B26"/>
    <w:rsid w:val="005350B6"/>
    <w:rsid w:val="005353C1"/>
    <w:rsid w:val="005354A9"/>
    <w:rsid w:val="00535F14"/>
    <w:rsid w:val="00536918"/>
    <w:rsid w:val="00536EFB"/>
    <w:rsid w:val="00537377"/>
    <w:rsid w:val="005406D8"/>
    <w:rsid w:val="005409CA"/>
    <w:rsid w:val="00540C89"/>
    <w:rsid w:val="00541B01"/>
    <w:rsid w:val="0054277C"/>
    <w:rsid w:val="0054295A"/>
    <w:rsid w:val="005431A6"/>
    <w:rsid w:val="005436AA"/>
    <w:rsid w:val="00544212"/>
    <w:rsid w:val="005444F8"/>
    <w:rsid w:val="0054532E"/>
    <w:rsid w:val="0054627C"/>
    <w:rsid w:val="005471D9"/>
    <w:rsid w:val="0054722D"/>
    <w:rsid w:val="005500B4"/>
    <w:rsid w:val="005509EA"/>
    <w:rsid w:val="0055170A"/>
    <w:rsid w:val="005517C3"/>
    <w:rsid w:val="0055394B"/>
    <w:rsid w:val="00553EB5"/>
    <w:rsid w:val="0055592E"/>
    <w:rsid w:val="0055611D"/>
    <w:rsid w:val="0055644D"/>
    <w:rsid w:val="00556737"/>
    <w:rsid w:val="00556B55"/>
    <w:rsid w:val="00557115"/>
    <w:rsid w:val="0055720A"/>
    <w:rsid w:val="00557BDE"/>
    <w:rsid w:val="00560884"/>
    <w:rsid w:val="0056105E"/>
    <w:rsid w:val="0056126E"/>
    <w:rsid w:val="00561B02"/>
    <w:rsid w:val="0056212F"/>
    <w:rsid w:val="00562A58"/>
    <w:rsid w:val="00562E8C"/>
    <w:rsid w:val="005641C6"/>
    <w:rsid w:val="0056470E"/>
    <w:rsid w:val="00565637"/>
    <w:rsid w:val="0057019C"/>
    <w:rsid w:val="00570631"/>
    <w:rsid w:val="0057071E"/>
    <w:rsid w:val="00570F4B"/>
    <w:rsid w:val="0057102A"/>
    <w:rsid w:val="005715B9"/>
    <w:rsid w:val="0057262E"/>
    <w:rsid w:val="00572A86"/>
    <w:rsid w:val="00572B63"/>
    <w:rsid w:val="00572C0C"/>
    <w:rsid w:val="00573061"/>
    <w:rsid w:val="005742CA"/>
    <w:rsid w:val="0057456C"/>
    <w:rsid w:val="00576717"/>
    <w:rsid w:val="00576B3D"/>
    <w:rsid w:val="00576CA9"/>
    <w:rsid w:val="00580349"/>
    <w:rsid w:val="00581095"/>
    <w:rsid w:val="0058252D"/>
    <w:rsid w:val="005825BA"/>
    <w:rsid w:val="00582B8F"/>
    <w:rsid w:val="00582FB7"/>
    <w:rsid w:val="005837CD"/>
    <w:rsid w:val="00584622"/>
    <w:rsid w:val="00584742"/>
    <w:rsid w:val="00584EDD"/>
    <w:rsid w:val="005854F4"/>
    <w:rsid w:val="00585FF6"/>
    <w:rsid w:val="0058624B"/>
    <w:rsid w:val="00587473"/>
    <w:rsid w:val="00587CA8"/>
    <w:rsid w:val="005900E3"/>
    <w:rsid w:val="00590D9B"/>
    <w:rsid w:val="00591151"/>
    <w:rsid w:val="00591819"/>
    <w:rsid w:val="00591F7B"/>
    <w:rsid w:val="00592987"/>
    <w:rsid w:val="00592DA6"/>
    <w:rsid w:val="00594A26"/>
    <w:rsid w:val="005950C3"/>
    <w:rsid w:val="005957E8"/>
    <w:rsid w:val="00596319"/>
    <w:rsid w:val="005967BA"/>
    <w:rsid w:val="00597C94"/>
    <w:rsid w:val="00597E55"/>
    <w:rsid w:val="005A059E"/>
    <w:rsid w:val="005A2060"/>
    <w:rsid w:val="005A2124"/>
    <w:rsid w:val="005A2303"/>
    <w:rsid w:val="005A2AF0"/>
    <w:rsid w:val="005A35BE"/>
    <w:rsid w:val="005A3A2A"/>
    <w:rsid w:val="005A3B49"/>
    <w:rsid w:val="005A4463"/>
    <w:rsid w:val="005A4792"/>
    <w:rsid w:val="005A4CC1"/>
    <w:rsid w:val="005A56A1"/>
    <w:rsid w:val="005A6340"/>
    <w:rsid w:val="005A6F28"/>
    <w:rsid w:val="005A7193"/>
    <w:rsid w:val="005A73A7"/>
    <w:rsid w:val="005AAEC4"/>
    <w:rsid w:val="005B0A66"/>
    <w:rsid w:val="005B1EDB"/>
    <w:rsid w:val="005B22AF"/>
    <w:rsid w:val="005B2744"/>
    <w:rsid w:val="005B2C81"/>
    <w:rsid w:val="005B2D7D"/>
    <w:rsid w:val="005B3468"/>
    <w:rsid w:val="005B351C"/>
    <w:rsid w:val="005B502F"/>
    <w:rsid w:val="005B598B"/>
    <w:rsid w:val="005B59C6"/>
    <w:rsid w:val="005B5CFE"/>
    <w:rsid w:val="005B6019"/>
    <w:rsid w:val="005B64A3"/>
    <w:rsid w:val="005B67B7"/>
    <w:rsid w:val="005B69FB"/>
    <w:rsid w:val="005B769E"/>
    <w:rsid w:val="005B7C4F"/>
    <w:rsid w:val="005C07D5"/>
    <w:rsid w:val="005C0A6B"/>
    <w:rsid w:val="005C0C55"/>
    <w:rsid w:val="005C0D24"/>
    <w:rsid w:val="005C1735"/>
    <w:rsid w:val="005C212A"/>
    <w:rsid w:val="005C2138"/>
    <w:rsid w:val="005C27B1"/>
    <w:rsid w:val="005C28E1"/>
    <w:rsid w:val="005C36F6"/>
    <w:rsid w:val="005C37BA"/>
    <w:rsid w:val="005C3D4B"/>
    <w:rsid w:val="005C3F68"/>
    <w:rsid w:val="005C417F"/>
    <w:rsid w:val="005C603C"/>
    <w:rsid w:val="005C7350"/>
    <w:rsid w:val="005C7E44"/>
    <w:rsid w:val="005C7F43"/>
    <w:rsid w:val="005D092E"/>
    <w:rsid w:val="005D11B7"/>
    <w:rsid w:val="005D1486"/>
    <w:rsid w:val="005D29BE"/>
    <w:rsid w:val="005D2CCD"/>
    <w:rsid w:val="005D355D"/>
    <w:rsid w:val="005D3790"/>
    <w:rsid w:val="005D382C"/>
    <w:rsid w:val="005D4BA2"/>
    <w:rsid w:val="005D4BFD"/>
    <w:rsid w:val="005D523E"/>
    <w:rsid w:val="005D5338"/>
    <w:rsid w:val="005D5387"/>
    <w:rsid w:val="005D5522"/>
    <w:rsid w:val="005D75CB"/>
    <w:rsid w:val="005D7669"/>
    <w:rsid w:val="005E25BD"/>
    <w:rsid w:val="005E3195"/>
    <w:rsid w:val="005E4888"/>
    <w:rsid w:val="005E4A8D"/>
    <w:rsid w:val="005E4D4A"/>
    <w:rsid w:val="005E4F91"/>
    <w:rsid w:val="005E4FB0"/>
    <w:rsid w:val="005E4FBA"/>
    <w:rsid w:val="005E5CB6"/>
    <w:rsid w:val="005E602F"/>
    <w:rsid w:val="005E6952"/>
    <w:rsid w:val="005E7AAE"/>
    <w:rsid w:val="005E7AED"/>
    <w:rsid w:val="005F045E"/>
    <w:rsid w:val="005F0915"/>
    <w:rsid w:val="005F1A0F"/>
    <w:rsid w:val="005F1D16"/>
    <w:rsid w:val="005F2839"/>
    <w:rsid w:val="005F2EE5"/>
    <w:rsid w:val="005F3027"/>
    <w:rsid w:val="005F318F"/>
    <w:rsid w:val="005F3200"/>
    <w:rsid w:val="005F443C"/>
    <w:rsid w:val="005F4BEB"/>
    <w:rsid w:val="005F4F8F"/>
    <w:rsid w:val="005F5400"/>
    <w:rsid w:val="005F5454"/>
    <w:rsid w:val="005F5BBC"/>
    <w:rsid w:val="005F5C74"/>
    <w:rsid w:val="005F6BFB"/>
    <w:rsid w:val="006004BA"/>
    <w:rsid w:val="00600BC7"/>
    <w:rsid w:val="00600EE9"/>
    <w:rsid w:val="00601409"/>
    <w:rsid w:val="00601DAB"/>
    <w:rsid w:val="0060229E"/>
    <w:rsid w:val="00602CDB"/>
    <w:rsid w:val="006033F0"/>
    <w:rsid w:val="0060403D"/>
    <w:rsid w:val="006043C3"/>
    <w:rsid w:val="00604632"/>
    <w:rsid w:val="00605C72"/>
    <w:rsid w:val="006077AE"/>
    <w:rsid w:val="00610F18"/>
    <w:rsid w:val="00610F39"/>
    <w:rsid w:val="00610F77"/>
    <w:rsid w:val="00613407"/>
    <w:rsid w:val="006138D1"/>
    <w:rsid w:val="00613C73"/>
    <w:rsid w:val="00613DDF"/>
    <w:rsid w:val="006152A0"/>
    <w:rsid w:val="00615342"/>
    <w:rsid w:val="0061604D"/>
    <w:rsid w:val="0061618D"/>
    <w:rsid w:val="006208C8"/>
    <w:rsid w:val="00620AFB"/>
    <w:rsid w:val="00621A5A"/>
    <w:rsid w:val="00622020"/>
    <w:rsid w:val="00622781"/>
    <w:rsid w:val="00622BF2"/>
    <w:rsid w:val="00623C29"/>
    <w:rsid w:val="00624966"/>
    <w:rsid w:val="006253CF"/>
    <w:rsid w:val="0062569D"/>
    <w:rsid w:val="00625BB6"/>
    <w:rsid w:val="00625C01"/>
    <w:rsid w:val="00626515"/>
    <w:rsid w:val="0062674F"/>
    <w:rsid w:val="00626A6E"/>
    <w:rsid w:val="00627555"/>
    <w:rsid w:val="00627E8A"/>
    <w:rsid w:val="006308DB"/>
    <w:rsid w:val="00630D03"/>
    <w:rsid w:val="00630FE1"/>
    <w:rsid w:val="006326E3"/>
    <w:rsid w:val="00632FD9"/>
    <w:rsid w:val="0063320F"/>
    <w:rsid w:val="00634892"/>
    <w:rsid w:val="00634EE9"/>
    <w:rsid w:val="00635556"/>
    <w:rsid w:val="00635C53"/>
    <w:rsid w:val="00636B0A"/>
    <w:rsid w:val="00637C1C"/>
    <w:rsid w:val="00637E91"/>
    <w:rsid w:val="0064184B"/>
    <w:rsid w:val="00641E26"/>
    <w:rsid w:val="00641E56"/>
    <w:rsid w:val="00643C78"/>
    <w:rsid w:val="006440A9"/>
    <w:rsid w:val="0064420B"/>
    <w:rsid w:val="0064531E"/>
    <w:rsid w:val="00645501"/>
    <w:rsid w:val="00646384"/>
    <w:rsid w:val="006503ED"/>
    <w:rsid w:val="00650EC9"/>
    <w:rsid w:val="00651DE6"/>
    <w:rsid w:val="00651DFE"/>
    <w:rsid w:val="00651E85"/>
    <w:rsid w:val="00653348"/>
    <w:rsid w:val="00653F88"/>
    <w:rsid w:val="0065408A"/>
    <w:rsid w:val="00654208"/>
    <w:rsid w:val="00654219"/>
    <w:rsid w:val="006547B8"/>
    <w:rsid w:val="00654C64"/>
    <w:rsid w:val="00654D0C"/>
    <w:rsid w:val="0065543D"/>
    <w:rsid w:val="006556F9"/>
    <w:rsid w:val="006561AF"/>
    <w:rsid w:val="00656257"/>
    <w:rsid w:val="00656C75"/>
    <w:rsid w:val="006573E0"/>
    <w:rsid w:val="0066017A"/>
    <w:rsid w:val="00661430"/>
    <w:rsid w:val="006617C8"/>
    <w:rsid w:val="00662B14"/>
    <w:rsid w:val="00662F01"/>
    <w:rsid w:val="00663DE3"/>
    <w:rsid w:val="006646F7"/>
    <w:rsid w:val="006651F0"/>
    <w:rsid w:val="0066526C"/>
    <w:rsid w:val="00665E8A"/>
    <w:rsid w:val="00666328"/>
    <w:rsid w:val="00666D48"/>
    <w:rsid w:val="00667A82"/>
    <w:rsid w:val="006704E7"/>
    <w:rsid w:val="006713A7"/>
    <w:rsid w:val="0067247F"/>
    <w:rsid w:val="00672D06"/>
    <w:rsid w:val="00672DAB"/>
    <w:rsid w:val="0067581C"/>
    <w:rsid w:val="00675ED2"/>
    <w:rsid w:val="00676678"/>
    <w:rsid w:val="00676845"/>
    <w:rsid w:val="00676CD1"/>
    <w:rsid w:val="0067722B"/>
    <w:rsid w:val="0067767F"/>
    <w:rsid w:val="00677CCB"/>
    <w:rsid w:val="00677F94"/>
    <w:rsid w:val="0068039A"/>
    <w:rsid w:val="0068089E"/>
    <w:rsid w:val="00680970"/>
    <w:rsid w:val="0068112C"/>
    <w:rsid w:val="0068215F"/>
    <w:rsid w:val="00682DC0"/>
    <w:rsid w:val="006835E5"/>
    <w:rsid w:val="00684413"/>
    <w:rsid w:val="00684BFE"/>
    <w:rsid w:val="006868A9"/>
    <w:rsid w:val="006868F9"/>
    <w:rsid w:val="006871C2"/>
    <w:rsid w:val="006872E3"/>
    <w:rsid w:val="00687C88"/>
    <w:rsid w:val="0069031C"/>
    <w:rsid w:val="00691704"/>
    <w:rsid w:val="006920A4"/>
    <w:rsid w:val="00693569"/>
    <w:rsid w:val="0069424E"/>
    <w:rsid w:val="00694CCE"/>
    <w:rsid w:val="00694D38"/>
    <w:rsid w:val="00695556"/>
    <w:rsid w:val="00696EFB"/>
    <w:rsid w:val="00697328"/>
    <w:rsid w:val="00697377"/>
    <w:rsid w:val="00697811"/>
    <w:rsid w:val="006A011D"/>
    <w:rsid w:val="006A01D4"/>
    <w:rsid w:val="006A05AC"/>
    <w:rsid w:val="006A0F25"/>
    <w:rsid w:val="006A1090"/>
    <w:rsid w:val="006A1CDA"/>
    <w:rsid w:val="006A27D1"/>
    <w:rsid w:val="006A5EB4"/>
    <w:rsid w:val="006A6B3B"/>
    <w:rsid w:val="006B03A9"/>
    <w:rsid w:val="006B09A3"/>
    <w:rsid w:val="006B0B6E"/>
    <w:rsid w:val="006B0F85"/>
    <w:rsid w:val="006B17A0"/>
    <w:rsid w:val="006B222A"/>
    <w:rsid w:val="006B2DB3"/>
    <w:rsid w:val="006B2F02"/>
    <w:rsid w:val="006B6B17"/>
    <w:rsid w:val="006B6E45"/>
    <w:rsid w:val="006B74D9"/>
    <w:rsid w:val="006C07AE"/>
    <w:rsid w:val="006C0C47"/>
    <w:rsid w:val="006C0CC8"/>
    <w:rsid w:val="006C16FF"/>
    <w:rsid w:val="006C1A2E"/>
    <w:rsid w:val="006C2358"/>
    <w:rsid w:val="006C2511"/>
    <w:rsid w:val="006C25A1"/>
    <w:rsid w:val="006C261F"/>
    <w:rsid w:val="006C2CE6"/>
    <w:rsid w:val="006C30AF"/>
    <w:rsid w:val="006C35C4"/>
    <w:rsid w:val="006C37A0"/>
    <w:rsid w:val="006C4073"/>
    <w:rsid w:val="006C4101"/>
    <w:rsid w:val="006C48EC"/>
    <w:rsid w:val="006C5145"/>
    <w:rsid w:val="006C5311"/>
    <w:rsid w:val="006C5AC4"/>
    <w:rsid w:val="006C5B89"/>
    <w:rsid w:val="006C65AC"/>
    <w:rsid w:val="006C7973"/>
    <w:rsid w:val="006D0B8A"/>
    <w:rsid w:val="006D0ECF"/>
    <w:rsid w:val="006D2053"/>
    <w:rsid w:val="006D2A5A"/>
    <w:rsid w:val="006D30C4"/>
    <w:rsid w:val="006D32E7"/>
    <w:rsid w:val="006D3BF1"/>
    <w:rsid w:val="006D444A"/>
    <w:rsid w:val="006D4691"/>
    <w:rsid w:val="006D4920"/>
    <w:rsid w:val="006D51E5"/>
    <w:rsid w:val="006D543C"/>
    <w:rsid w:val="006D5443"/>
    <w:rsid w:val="006D5828"/>
    <w:rsid w:val="006D5AA2"/>
    <w:rsid w:val="006D5C89"/>
    <w:rsid w:val="006D613D"/>
    <w:rsid w:val="006D6518"/>
    <w:rsid w:val="006D6771"/>
    <w:rsid w:val="006D67E2"/>
    <w:rsid w:val="006D69E9"/>
    <w:rsid w:val="006D7345"/>
    <w:rsid w:val="006D73B5"/>
    <w:rsid w:val="006E00EC"/>
    <w:rsid w:val="006E05F8"/>
    <w:rsid w:val="006E22BF"/>
    <w:rsid w:val="006E22C8"/>
    <w:rsid w:val="006E29A5"/>
    <w:rsid w:val="006E3276"/>
    <w:rsid w:val="006E4A5F"/>
    <w:rsid w:val="006E6712"/>
    <w:rsid w:val="006E69CB"/>
    <w:rsid w:val="006E7708"/>
    <w:rsid w:val="006E77DA"/>
    <w:rsid w:val="006F02BD"/>
    <w:rsid w:val="006F17E1"/>
    <w:rsid w:val="006F1871"/>
    <w:rsid w:val="006F2CE1"/>
    <w:rsid w:val="006F3B7C"/>
    <w:rsid w:val="006F47A1"/>
    <w:rsid w:val="006F49F9"/>
    <w:rsid w:val="006F4FA9"/>
    <w:rsid w:val="006F59BD"/>
    <w:rsid w:val="006F5ABE"/>
    <w:rsid w:val="006F69E8"/>
    <w:rsid w:val="006F6B6A"/>
    <w:rsid w:val="006F723C"/>
    <w:rsid w:val="007006E0"/>
    <w:rsid w:val="00700813"/>
    <w:rsid w:val="00702204"/>
    <w:rsid w:val="00702739"/>
    <w:rsid w:val="00703AD5"/>
    <w:rsid w:val="007044D7"/>
    <w:rsid w:val="007044F0"/>
    <w:rsid w:val="007046E2"/>
    <w:rsid w:val="0070564A"/>
    <w:rsid w:val="00706E12"/>
    <w:rsid w:val="007074F9"/>
    <w:rsid w:val="00710588"/>
    <w:rsid w:val="00710C69"/>
    <w:rsid w:val="00711482"/>
    <w:rsid w:val="0071166D"/>
    <w:rsid w:val="00711E45"/>
    <w:rsid w:val="007126AC"/>
    <w:rsid w:val="0071377F"/>
    <w:rsid w:val="00713F9C"/>
    <w:rsid w:val="00713FC8"/>
    <w:rsid w:val="00714159"/>
    <w:rsid w:val="007145BA"/>
    <w:rsid w:val="00714B26"/>
    <w:rsid w:val="007150C6"/>
    <w:rsid w:val="007169D6"/>
    <w:rsid w:val="00716DBE"/>
    <w:rsid w:val="0071799A"/>
    <w:rsid w:val="00717DF8"/>
    <w:rsid w:val="00720F54"/>
    <w:rsid w:val="00722084"/>
    <w:rsid w:val="007220A2"/>
    <w:rsid w:val="00722FB3"/>
    <w:rsid w:val="00724CA0"/>
    <w:rsid w:val="00725E77"/>
    <w:rsid w:val="007262B1"/>
    <w:rsid w:val="00727115"/>
    <w:rsid w:val="00730A59"/>
    <w:rsid w:val="007325D6"/>
    <w:rsid w:val="007330FA"/>
    <w:rsid w:val="007341CB"/>
    <w:rsid w:val="00734B9E"/>
    <w:rsid w:val="007350B8"/>
    <w:rsid w:val="00735842"/>
    <w:rsid w:val="007361D0"/>
    <w:rsid w:val="00736364"/>
    <w:rsid w:val="007402FA"/>
    <w:rsid w:val="007408ED"/>
    <w:rsid w:val="00740FE7"/>
    <w:rsid w:val="00741181"/>
    <w:rsid w:val="00741432"/>
    <w:rsid w:val="0074162B"/>
    <w:rsid w:val="00741A58"/>
    <w:rsid w:val="00741D98"/>
    <w:rsid w:val="00742112"/>
    <w:rsid w:val="00742AC2"/>
    <w:rsid w:val="00742BB5"/>
    <w:rsid w:val="00743582"/>
    <w:rsid w:val="007444CC"/>
    <w:rsid w:val="00744572"/>
    <w:rsid w:val="00745B6C"/>
    <w:rsid w:val="007475AC"/>
    <w:rsid w:val="00747AE1"/>
    <w:rsid w:val="00747CE4"/>
    <w:rsid w:val="00750185"/>
    <w:rsid w:val="00751091"/>
    <w:rsid w:val="007523CE"/>
    <w:rsid w:val="007535D3"/>
    <w:rsid w:val="007537E6"/>
    <w:rsid w:val="0075393E"/>
    <w:rsid w:val="00753F53"/>
    <w:rsid w:val="00753FA9"/>
    <w:rsid w:val="00754F33"/>
    <w:rsid w:val="00755160"/>
    <w:rsid w:val="00755245"/>
    <w:rsid w:val="00755548"/>
    <w:rsid w:val="00755662"/>
    <w:rsid w:val="00755AE4"/>
    <w:rsid w:val="00755E5A"/>
    <w:rsid w:val="00756027"/>
    <w:rsid w:val="007560BF"/>
    <w:rsid w:val="0075624C"/>
    <w:rsid w:val="00757452"/>
    <w:rsid w:val="007577FD"/>
    <w:rsid w:val="00757B4D"/>
    <w:rsid w:val="007603F3"/>
    <w:rsid w:val="00761672"/>
    <w:rsid w:val="00761C3E"/>
    <w:rsid w:val="00761FCF"/>
    <w:rsid w:val="00762309"/>
    <w:rsid w:val="00762623"/>
    <w:rsid w:val="00763421"/>
    <w:rsid w:val="0076388C"/>
    <w:rsid w:val="00763B16"/>
    <w:rsid w:val="00763B65"/>
    <w:rsid w:val="00764002"/>
    <w:rsid w:val="00764269"/>
    <w:rsid w:val="00764545"/>
    <w:rsid w:val="0076499B"/>
    <w:rsid w:val="00764D5D"/>
    <w:rsid w:val="00764D6A"/>
    <w:rsid w:val="00765CA8"/>
    <w:rsid w:val="0076686D"/>
    <w:rsid w:val="007669B1"/>
    <w:rsid w:val="00766A22"/>
    <w:rsid w:val="00767ED8"/>
    <w:rsid w:val="00767F65"/>
    <w:rsid w:val="00770179"/>
    <w:rsid w:val="007708EB"/>
    <w:rsid w:val="00771393"/>
    <w:rsid w:val="0077145F"/>
    <w:rsid w:val="00772970"/>
    <w:rsid w:val="00773056"/>
    <w:rsid w:val="007732C2"/>
    <w:rsid w:val="00774278"/>
    <w:rsid w:val="007745EE"/>
    <w:rsid w:val="00774A95"/>
    <w:rsid w:val="00774BE2"/>
    <w:rsid w:val="00775E56"/>
    <w:rsid w:val="007770D7"/>
    <w:rsid w:val="0077738B"/>
    <w:rsid w:val="00780A7B"/>
    <w:rsid w:val="00780D34"/>
    <w:rsid w:val="007813A3"/>
    <w:rsid w:val="007815C0"/>
    <w:rsid w:val="00781899"/>
    <w:rsid w:val="00781AC4"/>
    <w:rsid w:val="00782451"/>
    <w:rsid w:val="007826FA"/>
    <w:rsid w:val="00783208"/>
    <w:rsid w:val="007834F1"/>
    <w:rsid w:val="00783D56"/>
    <w:rsid w:val="00784386"/>
    <w:rsid w:val="00784B3E"/>
    <w:rsid w:val="00784C4A"/>
    <w:rsid w:val="00784E75"/>
    <w:rsid w:val="0078596E"/>
    <w:rsid w:val="00785B64"/>
    <w:rsid w:val="0078604C"/>
    <w:rsid w:val="007864B6"/>
    <w:rsid w:val="00786C63"/>
    <w:rsid w:val="007877BB"/>
    <w:rsid w:val="007878D7"/>
    <w:rsid w:val="00787C12"/>
    <w:rsid w:val="00787FF0"/>
    <w:rsid w:val="00790357"/>
    <w:rsid w:val="007907DA"/>
    <w:rsid w:val="00790F55"/>
    <w:rsid w:val="00791133"/>
    <w:rsid w:val="0079194C"/>
    <w:rsid w:val="00794885"/>
    <w:rsid w:val="0079498B"/>
    <w:rsid w:val="00794A6D"/>
    <w:rsid w:val="00794ABE"/>
    <w:rsid w:val="00794D80"/>
    <w:rsid w:val="0079520A"/>
    <w:rsid w:val="007963CF"/>
    <w:rsid w:val="00796A21"/>
    <w:rsid w:val="00796C3D"/>
    <w:rsid w:val="0079760B"/>
    <w:rsid w:val="0079795D"/>
    <w:rsid w:val="007979D7"/>
    <w:rsid w:val="007A01D0"/>
    <w:rsid w:val="007A0731"/>
    <w:rsid w:val="007A09F0"/>
    <w:rsid w:val="007A0BF3"/>
    <w:rsid w:val="007A2AEA"/>
    <w:rsid w:val="007A3229"/>
    <w:rsid w:val="007A35B1"/>
    <w:rsid w:val="007A47A3"/>
    <w:rsid w:val="007A4E04"/>
    <w:rsid w:val="007A5870"/>
    <w:rsid w:val="007A5D10"/>
    <w:rsid w:val="007A5F84"/>
    <w:rsid w:val="007A6133"/>
    <w:rsid w:val="007A7DFE"/>
    <w:rsid w:val="007B0276"/>
    <w:rsid w:val="007B0DB0"/>
    <w:rsid w:val="007B1407"/>
    <w:rsid w:val="007B23A6"/>
    <w:rsid w:val="007B2597"/>
    <w:rsid w:val="007B48C1"/>
    <w:rsid w:val="007B4A69"/>
    <w:rsid w:val="007B5A36"/>
    <w:rsid w:val="007B5CC3"/>
    <w:rsid w:val="007B66C4"/>
    <w:rsid w:val="007B7CDE"/>
    <w:rsid w:val="007B7E13"/>
    <w:rsid w:val="007C020D"/>
    <w:rsid w:val="007C0300"/>
    <w:rsid w:val="007C09B9"/>
    <w:rsid w:val="007C268E"/>
    <w:rsid w:val="007C27C7"/>
    <w:rsid w:val="007C358A"/>
    <w:rsid w:val="007C3782"/>
    <w:rsid w:val="007C4830"/>
    <w:rsid w:val="007C4A20"/>
    <w:rsid w:val="007C5014"/>
    <w:rsid w:val="007C5109"/>
    <w:rsid w:val="007C5D44"/>
    <w:rsid w:val="007C5F00"/>
    <w:rsid w:val="007C5F08"/>
    <w:rsid w:val="007C6093"/>
    <w:rsid w:val="007C6865"/>
    <w:rsid w:val="007D1601"/>
    <w:rsid w:val="007D19C7"/>
    <w:rsid w:val="007D2382"/>
    <w:rsid w:val="007D2C07"/>
    <w:rsid w:val="007D2CCC"/>
    <w:rsid w:val="007D2E32"/>
    <w:rsid w:val="007D327E"/>
    <w:rsid w:val="007D3A22"/>
    <w:rsid w:val="007D49A3"/>
    <w:rsid w:val="007D5EBC"/>
    <w:rsid w:val="007D6C07"/>
    <w:rsid w:val="007D7220"/>
    <w:rsid w:val="007D7BF0"/>
    <w:rsid w:val="007D7DA9"/>
    <w:rsid w:val="007E023F"/>
    <w:rsid w:val="007E1099"/>
    <w:rsid w:val="007E1BBE"/>
    <w:rsid w:val="007E2735"/>
    <w:rsid w:val="007E2857"/>
    <w:rsid w:val="007E2BC6"/>
    <w:rsid w:val="007E39EF"/>
    <w:rsid w:val="007E39FD"/>
    <w:rsid w:val="007E3E35"/>
    <w:rsid w:val="007E4B6C"/>
    <w:rsid w:val="007E4D4A"/>
    <w:rsid w:val="007E4DC6"/>
    <w:rsid w:val="007E5BFA"/>
    <w:rsid w:val="007E5F03"/>
    <w:rsid w:val="007E63BE"/>
    <w:rsid w:val="007E69C8"/>
    <w:rsid w:val="007E6B12"/>
    <w:rsid w:val="007E72A2"/>
    <w:rsid w:val="007E7996"/>
    <w:rsid w:val="007F0CD9"/>
    <w:rsid w:val="007F136C"/>
    <w:rsid w:val="007F3F1F"/>
    <w:rsid w:val="007F410F"/>
    <w:rsid w:val="007F4C0E"/>
    <w:rsid w:val="007F5561"/>
    <w:rsid w:val="007F5B2A"/>
    <w:rsid w:val="007F5BC2"/>
    <w:rsid w:val="007F5C23"/>
    <w:rsid w:val="007F5EC8"/>
    <w:rsid w:val="007F7984"/>
    <w:rsid w:val="007F7F92"/>
    <w:rsid w:val="00800191"/>
    <w:rsid w:val="00800FE1"/>
    <w:rsid w:val="008010FC"/>
    <w:rsid w:val="00801523"/>
    <w:rsid w:val="0080190E"/>
    <w:rsid w:val="0080269E"/>
    <w:rsid w:val="00802F77"/>
    <w:rsid w:val="008033DF"/>
    <w:rsid w:val="0080389D"/>
    <w:rsid w:val="00803925"/>
    <w:rsid w:val="008041C0"/>
    <w:rsid w:val="0080435E"/>
    <w:rsid w:val="00804E30"/>
    <w:rsid w:val="00806AA2"/>
    <w:rsid w:val="00806E80"/>
    <w:rsid w:val="00807191"/>
    <w:rsid w:val="00807F00"/>
    <w:rsid w:val="0081082B"/>
    <w:rsid w:val="008111F0"/>
    <w:rsid w:val="00811633"/>
    <w:rsid w:val="008117B2"/>
    <w:rsid w:val="0081252A"/>
    <w:rsid w:val="00813608"/>
    <w:rsid w:val="008151FD"/>
    <w:rsid w:val="0081625C"/>
    <w:rsid w:val="00816D93"/>
    <w:rsid w:val="0081700A"/>
    <w:rsid w:val="00817861"/>
    <w:rsid w:val="00820196"/>
    <w:rsid w:val="00820F04"/>
    <w:rsid w:val="00821199"/>
    <w:rsid w:val="008216D0"/>
    <w:rsid w:val="00821F30"/>
    <w:rsid w:val="0082214A"/>
    <w:rsid w:val="008228C9"/>
    <w:rsid w:val="00824505"/>
    <w:rsid w:val="00825A8F"/>
    <w:rsid w:val="00827476"/>
    <w:rsid w:val="00827DDB"/>
    <w:rsid w:val="00830085"/>
    <w:rsid w:val="008300A2"/>
    <w:rsid w:val="00830B4E"/>
    <w:rsid w:val="00831BF4"/>
    <w:rsid w:val="00831DED"/>
    <w:rsid w:val="00832284"/>
    <w:rsid w:val="00832522"/>
    <w:rsid w:val="00832E99"/>
    <w:rsid w:val="008331C6"/>
    <w:rsid w:val="008339E2"/>
    <w:rsid w:val="00833A82"/>
    <w:rsid w:val="0083533F"/>
    <w:rsid w:val="00835549"/>
    <w:rsid w:val="008355B3"/>
    <w:rsid w:val="00836319"/>
    <w:rsid w:val="00836921"/>
    <w:rsid w:val="00836B43"/>
    <w:rsid w:val="00836D33"/>
    <w:rsid w:val="00837A9F"/>
    <w:rsid w:val="00837AD4"/>
    <w:rsid w:val="0084011B"/>
    <w:rsid w:val="00840CAD"/>
    <w:rsid w:val="008411ED"/>
    <w:rsid w:val="00841A26"/>
    <w:rsid w:val="00842634"/>
    <w:rsid w:val="008426E9"/>
    <w:rsid w:val="008429B1"/>
    <w:rsid w:val="00842B85"/>
    <w:rsid w:val="00842FCF"/>
    <w:rsid w:val="008437BC"/>
    <w:rsid w:val="008437F4"/>
    <w:rsid w:val="00843AA8"/>
    <w:rsid w:val="0084426D"/>
    <w:rsid w:val="00844836"/>
    <w:rsid w:val="008448FA"/>
    <w:rsid w:val="00844A67"/>
    <w:rsid w:val="00844B04"/>
    <w:rsid w:val="00844C06"/>
    <w:rsid w:val="00845017"/>
    <w:rsid w:val="008459E9"/>
    <w:rsid w:val="00850950"/>
    <w:rsid w:val="00850AD9"/>
    <w:rsid w:val="00853430"/>
    <w:rsid w:val="0085459E"/>
    <w:rsid w:val="00854DA2"/>
    <w:rsid w:val="0085512A"/>
    <w:rsid w:val="00855168"/>
    <w:rsid w:val="00856B4C"/>
    <w:rsid w:val="008574CE"/>
    <w:rsid w:val="00857529"/>
    <w:rsid w:val="008579E4"/>
    <w:rsid w:val="00857C70"/>
    <w:rsid w:val="00857D36"/>
    <w:rsid w:val="00860585"/>
    <w:rsid w:val="008609FF"/>
    <w:rsid w:val="00861459"/>
    <w:rsid w:val="008619E9"/>
    <w:rsid w:val="00861ED3"/>
    <w:rsid w:val="0086310D"/>
    <w:rsid w:val="00863135"/>
    <w:rsid w:val="00863CCD"/>
    <w:rsid w:val="00864700"/>
    <w:rsid w:val="008659AC"/>
    <w:rsid w:val="00865F3F"/>
    <w:rsid w:val="00866297"/>
    <w:rsid w:val="00866CB8"/>
    <w:rsid w:val="00870766"/>
    <w:rsid w:val="00870F03"/>
    <w:rsid w:val="00871731"/>
    <w:rsid w:val="00871C55"/>
    <w:rsid w:val="00872563"/>
    <w:rsid w:val="00873D0C"/>
    <w:rsid w:val="00873EFE"/>
    <w:rsid w:val="00874150"/>
    <w:rsid w:val="008742E3"/>
    <w:rsid w:val="00874819"/>
    <w:rsid w:val="008748E7"/>
    <w:rsid w:val="00875412"/>
    <w:rsid w:val="00875B08"/>
    <w:rsid w:val="00876243"/>
    <w:rsid w:val="00876656"/>
    <w:rsid w:val="00876881"/>
    <w:rsid w:val="008773D0"/>
    <w:rsid w:val="0088121E"/>
    <w:rsid w:val="00881621"/>
    <w:rsid w:val="00881F0E"/>
    <w:rsid w:val="00882C94"/>
    <w:rsid w:val="0088441B"/>
    <w:rsid w:val="008845AB"/>
    <w:rsid w:val="00884E33"/>
    <w:rsid w:val="00885C2A"/>
    <w:rsid w:val="00885CBC"/>
    <w:rsid w:val="0088636A"/>
    <w:rsid w:val="008867F9"/>
    <w:rsid w:val="008879FC"/>
    <w:rsid w:val="00887AD9"/>
    <w:rsid w:val="00887FB7"/>
    <w:rsid w:val="00890BA9"/>
    <w:rsid w:val="008923F5"/>
    <w:rsid w:val="008926BA"/>
    <w:rsid w:val="00892CC1"/>
    <w:rsid w:val="00892E14"/>
    <w:rsid w:val="008932C8"/>
    <w:rsid w:val="00893586"/>
    <w:rsid w:val="00894FD9"/>
    <w:rsid w:val="00895658"/>
    <w:rsid w:val="00895922"/>
    <w:rsid w:val="00896EB6"/>
    <w:rsid w:val="00897516"/>
    <w:rsid w:val="00897B06"/>
    <w:rsid w:val="00897D39"/>
    <w:rsid w:val="008A0320"/>
    <w:rsid w:val="008A06AA"/>
    <w:rsid w:val="008A0A0D"/>
    <w:rsid w:val="008A0EE3"/>
    <w:rsid w:val="008A15C9"/>
    <w:rsid w:val="008A2853"/>
    <w:rsid w:val="008A2D8A"/>
    <w:rsid w:val="008A2EDD"/>
    <w:rsid w:val="008A2FF5"/>
    <w:rsid w:val="008A32F2"/>
    <w:rsid w:val="008A3BA1"/>
    <w:rsid w:val="008A3C54"/>
    <w:rsid w:val="008A549F"/>
    <w:rsid w:val="008A584A"/>
    <w:rsid w:val="008A63B0"/>
    <w:rsid w:val="008A6D4C"/>
    <w:rsid w:val="008A6E1F"/>
    <w:rsid w:val="008A70B3"/>
    <w:rsid w:val="008A7919"/>
    <w:rsid w:val="008B0402"/>
    <w:rsid w:val="008B0759"/>
    <w:rsid w:val="008B14E1"/>
    <w:rsid w:val="008B172D"/>
    <w:rsid w:val="008B1826"/>
    <w:rsid w:val="008B1908"/>
    <w:rsid w:val="008B2011"/>
    <w:rsid w:val="008B2D04"/>
    <w:rsid w:val="008B3B2D"/>
    <w:rsid w:val="008B503A"/>
    <w:rsid w:val="008B52D7"/>
    <w:rsid w:val="008B63CB"/>
    <w:rsid w:val="008B6983"/>
    <w:rsid w:val="008B6C5F"/>
    <w:rsid w:val="008B7492"/>
    <w:rsid w:val="008B787C"/>
    <w:rsid w:val="008B7B5A"/>
    <w:rsid w:val="008B7C24"/>
    <w:rsid w:val="008B7CC8"/>
    <w:rsid w:val="008B7CEE"/>
    <w:rsid w:val="008B7D2C"/>
    <w:rsid w:val="008C0406"/>
    <w:rsid w:val="008C0644"/>
    <w:rsid w:val="008C06B1"/>
    <w:rsid w:val="008C12E3"/>
    <w:rsid w:val="008C13DC"/>
    <w:rsid w:val="008C1467"/>
    <w:rsid w:val="008C1846"/>
    <w:rsid w:val="008C1ECC"/>
    <w:rsid w:val="008C2FC8"/>
    <w:rsid w:val="008C37F7"/>
    <w:rsid w:val="008C3C4E"/>
    <w:rsid w:val="008C4933"/>
    <w:rsid w:val="008C584E"/>
    <w:rsid w:val="008C5D2C"/>
    <w:rsid w:val="008C5DFF"/>
    <w:rsid w:val="008C602F"/>
    <w:rsid w:val="008C76BE"/>
    <w:rsid w:val="008C7A12"/>
    <w:rsid w:val="008D1209"/>
    <w:rsid w:val="008D2129"/>
    <w:rsid w:val="008D2648"/>
    <w:rsid w:val="008D2874"/>
    <w:rsid w:val="008D2B1E"/>
    <w:rsid w:val="008D2E1B"/>
    <w:rsid w:val="008D2EEB"/>
    <w:rsid w:val="008D2F55"/>
    <w:rsid w:val="008D475D"/>
    <w:rsid w:val="008D4983"/>
    <w:rsid w:val="008D4F01"/>
    <w:rsid w:val="008D5953"/>
    <w:rsid w:val="008D5F2F"/>
    <w:rsid w:val="008D619B"/>
    <w:rsid w:val="008E239B"/>
    <w:rsid w:val="008E2AE5"/>
    <w:rsid w:val="008E302B"/>
    <w:rsid w:val="008E3123"/>
    <w:rsid w:val="008E3A98"/>
    <w:rsid w:val="008E4715"/>
    <w:rsid w:val="008E595C"/>
    <w:rsid w:val="008E640E"/>
    <w:rsid w:val="008E6692"/>
    <w:rsid w:val="008E6C19"/>
    <w:rsid w:val="008E75F2"/>
    <w:rsid w:val="008E76B2"/>
    <w:rsid w:val="008E79F4"/>
    <w:rsid w:val="008F130A"/>
    <w:rsid w:val="008F2106"/>
    <w:rsid w:val="008F2914"/>
    <w:rsid w:val="008F2E18"/>
    <w:rsid w:val="008F2FCC"/>
    <w:rsid w:val="008F30E5"/>
    <w:rsid w:val="008F327A"/>
    <w:rsid w:val="008F3A9C"/>
    <w:rsid w:val="008F41EB"/>
    <w:rsid w:val="008F4497"/>
    <w:rsid w:val="008F4E08"/>
    <w:rsid w:val="008F53CC"/>
    <w:rsid w:val="008F6BAC"/>
    <w:rsid w:val="008F6C6E"/>
    <w:rsid w:val="008F7721"/>
    <w:rsid w:val="008F779E"/>
    <w:rsid w:val="009010CD"/>
    <w:rsid w:val="00901D45"/>
    <w:rsid w:val="00901F1B"/>
    <w:rsid w:val="009020C3"/>
    <w:rsid w:val="009026AB"/>
    <w:rsid w:val="009033FE"/>
    <w:rsid w:val="0090364C"/>
    <w:rsid w:val="00903DC4"/>
    <w:rsid w:val="009044C8"/>
    <w:rsid w:val="00904D28"/>
    <w:rsid w:val="009056BB"/>
    <w:rsid w:val="00905A49"/>
    <w:rsid w:val="00906652"/>
    <w:rsid w:val="00907E4F"/>
    <w:rsid w:val="009102BC"/>
    <w:rsid w:val="00910825"/>
    <w:rsid w:val="00910DD2"/>
    <w:rsid w:val="00910F40"/>
    <w:rsid w:val="00911A5D"/>
    <w:rsid w:val="0091294B"/>
    <w:rsid w:val="009133F8"/>
    <w:rsid w:val="00913481"/>
    <w:rsid w:val="009143C0"/>
    <w:rsid w:val="00915A67"/>
    <w:rsid w:val="00915D69"/>
    <w:rsid w:val="00916092"/>
    <w:rsid w:val="009204FB"/>
    <w:rsid w:val="00922FED"/>
    <w:rsid w:val="0092326E"/>
    <w:rsid w:val="00923CC9"/>
    <w:rsid w:val="00923DC5"/>
    <w:rsid w:val="00924B92"/>
    <w:rsid w:val="00925040"/>
    <w:rsid w:val="0092535D"/>
    <w:rsid w:val="00925A0F"/>
    <w:rsid w:val="00925D42"/>
    <w:rsid w:val="009307A9"/>
    <w:rsid w:val="0093159E"/>
    <w:rsid w:val="009315F1"/>
    <w:rsid w:val="00931F93"/>
    <w:rsid w:val="00932E58"/>
    <w:rsid w:val="00932EE1"/>
    <w:rsid w:val="0093443B"/>
    <w:rsid w:val="00935995"/>
    <w:rsid w:val="00936165"/>
    <w:rsid w:val="009378BF"/>
    <w:rsid w:val="00940072"/>
    <w:rsid w:val="009407D8"/>
    <w:rsid w:val="00941504"/>
    <w:rsid w:val="009418A3"/>
    <w:rsid w:val="00941C7C"/>
    <w:rsid w:val="009420BB"/>
    <w:rsid w:val="009423D2"/>
    <w:rsid w:val="0094309C"/>
    <w:rsid w:val="00943192"/>
    <w:rsid w:val="00943378"/>
    <w:rsid w:val="00943530"/>
    <w:rsid w:val="00943ECF"/>
    <w:rsid w:val="009444E2"/>
    <w:rsid w:val="00945E61"/>
    <w:rsid w:val="00946710"/>
    <w:rsid w:val="009474C8"/>
    <w:rsid w:val="009477EE"/>
    <w:rsid w:val="009477F3"/>
    <w:rsid w:val="00947D8B"/>
    <w:rsid w:val="009510D6"/>
    <w:rsid w:val="00951328"/>
    <w:rsid w:val="009527C8"/>
    <w:rsid w:val="0095324B"/>
    <w:rsid w:val="00953290"/>
    <w:rsid w:val="00953CDE"/>
    <w:rsid w:val="00953F7B"/>
    <w:rsid w:val="0095480E"/>
    <w:rsid w:val="009549BB"/>
    <w:rsid w:val="00955248"/>
    <w:rsid w:val="009553C5"/>
    <w:rsid w:val="009555B8"/>
    <w:rsid w:val="009555BE"/>
    <w:rsid w:val="009561ED"/>
    <w:rsid w:val="009562DA"/>
    <w:rsid w:val="00957906"/>
    <w:rsid w:val="00957A82"/>
    <w:rsid w:val="0096050E"/>
    <w:rsid w:val="00961698"/>
    <w:rsid w:val="00962223"/>
    <w:rsid w:val="009622D4"/>
    <w:rsid w:val="009636C4"/>
    <w:rsid w:val="00965630"/>
    <w:rsid w:val="009663B0"/>
    <w:rsid w:val="009665C6"/>
    <w:rsid w:val="00966B13"/>
    <w:rsid w:val="009674B6"/>
    <w:rsid w:val="00970411"/>
    <w:rsid w:val="009704ED"/>
    <w:rsid w:val="00970B71"/>
    <w:rsid w:val="009738AB"/>
    <w:rsid w:val="00973E11"/>
    <w:rsid w:val="00974CBB"/>
    <w:rsid w:val="009757CC"/>
    <w:rsid w:val="00975EB4"/>
    <w:rsid w:val="00976309"/>
    <w:rsid w:val="009764B8"/>
    <w:rsid w:val="00976F85"/>
    <w:rsid w:val="0097739D"/>
    <w:rsid w:val="009778BF"/>
    <w:rsid w:val="0098032A"/>
    <w:rsid w:val="009805BA"/>
    <w:rsid w:val="00981530"/>
    <w:rsid w:val="00981E12"/>
    <w:rsid w:val="00982978"/>
    <w:rsid w:val="00983BC0"/>
    <w:rsid w:val="0098514B"/>
    <w:rsid w:val="0098520E"/>
    <w:rsid w:val="00985913"/>
    <w:rsid w:val="00985E7F"/>
    <w:rsid w:val="0098608C"/>
    <w:rsid w:val="0098722D"/>
    <w:rsid w:val="00987624"/>
    <w:rsid w:val="009876F7"/>
    <w:rsid w:val="009878D4"/>
    <w:rsid w:val="0098DA20"/>
    <w:rsid w:val="009915AA"/>
    <w:rsid w:val="00991CD2"/>
    <w:rsid w:val="009937F8"/>
    <w:rsid w:val="0099504F"/>
    <w:rsid w:val="00995326"/>
    <w:rsid w:val="0099688B"/>
    <w:rsid w:val="00996932"/>
    <w:rsid w:val="00996A9F"/>
    <w:rsid w:val="00996E87"/>
    <w:rsid w:val="009A0DFF"/>
    <w:rsid w:val="009A1A92"/>
    <w:rsid w:val="009A3561"/>
    <w:rsid w:val="009A3832"/>
    <w:rsid w:val="009A5A16"/>
    <w:rsid w:val="009B0896"/>
    <w:rsid w:val="009B1EF8"/>
    <w:rsid w:val="009B1FD8"/>
    <w:rsid w:val="009B2787"/>
    <w:rsid w:val="009B29F3"/>
    <w:rsid w:val="009B402B"/>
    <w:rsid w:val="009B41B6"/>
    <w:rsid w:val="009B42BE"/>
    <w:rsid w:val="009B4355"/>
    <w:rsid w:val="009B48F9"/>
    <w:rsid w:val="009B4A8C"/>
    <w:rsid w:val="009B592C"/>
    <w:rsid w:val="009B5C1F"/>
    <w:rsid w:val="009B774A"/>
    <w:rsid w:val="009B790D"/>
    <w:rsid w:val="009B7EB7"/>
    <w:rsid w:val="009B7F65"/>
    <w:rsid w:val="009C14E6"/>
    <w:rsid w:val="009C3FD6"/>
    <w:rsid w:val="009C43D7"/>
    <w:rsid w:val="009C6848"/>
    <w:rsid w:val="009C68BE"/>
    <w:rsid w:val="009C72D8"/>
    <w:rsid w:val="009C7FAC"/>
    <w:rsid w:val="009D039D"/>
    <w:rsid w:val="009D0ABB"/>
    <w:rsid w:val="009D1862"/>
    <w:rsid w:val="009D18B3"/>
    <w:rsid w:val="009D1B43"/>
    <w:rsid w:val="009D20C1"/>
    <w:rsid w:val="009D3584"/>
    <w:rsid w:val="009D36A7"/>
    <w:rsid w:val="009D4CB3"/>
    <w:rsid w:val="009D5007"/>
    <w:rsid w:val="009D55D3"/>
    <w:rsid w:val="009D5E89"/>
    <w:rsid w:val="009D68AA"/>
    <w:rsid w:val="009D6F8C"/>
    <w:rsid w:val="009D7AC4"/>
    <w:rsid w:val="009D7C13"/>
    <w:rsid w:val="009E0413"/>
    <w:rsid w:val="009E136A"/>
    <w:rsid w:val="009E1F10"/>
    <w:rsid w:val="009E2823"/>
    <w:rsid w:val="009E2C1F"/>
    <w:rsid w:val="009E2D2F"/>
    <w:rsid w:val="009E3171"/>
    <w:rsid w:val="009E35B0"/>
    <w:rsid w:val="009E3989"/>
    <w:rsid w:val="009E44DE"/>
    <w:rsid w:val="009E4ABB"/>
    <w:rsid w:val="009E543C"/>
    <w:rsid w:val="009E6A40"/>
    <w:rsid w:val="009E6DC4"/>
    <w:rsid w:val="009E7A81"/>
    <w:rsid w:val="009E7F5F"/>
    <w:rsid w:val="009F1231"/>
    <w:rsid w:val="009F1D01"/>
    <w:rsid w:val="009F2102"/>
    <w:rsid w:val="009F4AB4"/>
    <w:rsid w:val="009F4B25"/>
    <w:rsid w:val="009F4B55"/>
    <w:rsid w:val="009F4E16"/>
    <w:rsid w:val="009F4E35"/>
    <w:rsid w:val="009F508B"/>
    <w:rsid w:val="009F5100"/>
    <w:rsid w:val="009F553B"/>
    <w:rsid w:val="009F5FFC"/>
    <w:rsid w:val="009F659E"/>
    <w:rsid w:val="00A00F57"/>
    <w:rsid w:val="00A024AB"/>
    <w:rsid w:val="00A025BD"/>
    <w:rsid w:val="00A02653"/>
    <w:rsid w:val="00A02754"/>
    <w:rsid w:val="00A03694"/>
    <w:rsid w:val="00A04BBB"/>
    <w:rsid w:val="00A04FAF"/>
    <w:rsid w:val="00A0572D"/>
    <w:rsid w:val="00A06044"/>
    <w:rsid w:val="00A065E7"/>
    <w:rsid w:val="00A06BCD"/>
    <w:rsid w:val="00A07A03"/>
    <w:rsid w:val="00A07C0E"/>
    <w:rsid w:val="00A1133B"/>
    <w:rsid w:val="00A118B2"/>
    <w:rsid w:val="00A13492"/>
    <w:rsid w:val="00A137F8"/>
    <w:rsid w:val="00A13ACD"/>
    <w:rsid w:val="00A1586F"/>
    <w:rsid w:val="00A1589D"/>
    <w:rsid w:val="00A1603B"/>
    <w:rsid w:val="00A16197"/>
    <w:rsid w:val="00A1673A"/>
    <w:rsid w:val="00A16752"/>
    <w:rsid w:val="00A172BE"/>
    <w:rsid w:val="00A21A25"/>
    <w:rsid w:val="00A22399"/>
    <w:rsid w:val="00A2306D"/>
    <w:rsid w:val="00A23721"/>
    <w:rsid w:val="00A23FC1"/>
    <w:rsid w:val="00A24953"/>
    <w:rsid w:val="00A249E8"/>
    <w:rsid w:val="00A24BA2"/>
    <w:rsid w:val="00A25053"/>
    <w:rsid w:val="00A25AED"/>
    <w:rsid w:val="00A265EB"/>
    <w:rsid w:val="00A26EEE"/>
    <w:rsid w:val="00A26F20"/>
    <w:rsid w:val="00A27224"/>
    <w:rsid w:val="00A275A5"/>
    <w:rsid w:val="00A27FA3"/>
    <w:rsid w:val="00A306C3"/>
    <w:rsid w:val="00A3089F"/>
    <w:rsid w:val="00A30B51"/>
    <w:rsid w:val="00A30D0F"/>
    <w:rsid w:val="00A30FF6"/>
    <w:rsid w:val="00A31204"/>
    <w:rsid w:val="00A32165"/>
    <w:rsid w:val="00A3423C"/>
    <w:rsid w:val="00A3482C"/>
    <w:rsid w:val="00A356F0"/>
    <w:rsid w:val="00A35971"/>
    <w:rsid w:val="00A366B6"/>
    <w:rsid w:val="00A368D2"/>
    <w:rsid w:val="00A36EB9"/>
    <w:rsid w:val="00A377DB"/>
    <w:rsid w:val="00A379BA"/>
    <w:rsid w:val="00A37AA4"/>
    <w:rsid w:val="00A37EAC"/>
    <w:rsid w:val="00A411A8"/>
    <w:rsid w:val="00A41B55"/>
    <w:rsid w:val="00A41F67"/>
    <w:rsid w:val="00A41FB2"/>
    <w:rsid w:val="00A426E5"/>
    <w:rsid w:val="00A43104"/>
    <w:rsid w:val="00A43BE0"/>
    <w:rsid w:val="00A43D5F"/>
    <w:rsid w:val="00A4472D"/>
    <w:rsid w:val="00A44F05"/>
    <w:rsid w:val="00A4656E"/>
    <w:rsid w:val="00A46A70"/>
    <w:rsid w:val="00A46BDB"/>
    <w:rsid w:val="00A47341"/>
    <w:rsid w:val="00A473C0"/>
    <w:rsid w:val="00A47B73"/>
    <w:rsid w:val="00A47BB2"/>
    <w:rsid w:val="00A5003C"/>
    <w:rsid w:val="00A50243"/>
    <w:rsid w:val="00A50992"/>
    <w:rsid w:val="00A50B49"/>
    <w:rsid w:val="00A50CC0"/>
    <w:rsid w:val="00A50EBC"/>
    <w:rsid w:val="00A514FF"/>
    <w:rsid w:val="00A51AB5"/>
    <w:rsid w:val="00A5206A"/>
    <w:rsid w:val="00A523DB"/>
    <w:rsid w:val="00A52624"/>
    <w:rsid w:val="00A526BE"/>
    <w:rsid w:val="00A52980"/>
    <w:rsid w:val="00A5392E"/>
    <w:rsid w:val="00A54690"/>
    <w:rsid w:val="00A5481D"/>
    <w:rsid w:val="00A556DC"/>
    <w:rsid w:val="00A55A16"/>
    <w:rsid w:val="00A55D8A"/>
    <w:rsid w:val="00A561BA"/>
    <w:rsid w:val="00A56679"/>
    <w:rsid w:val="00A5714D"/>
    <w:rsid w:val="00A571FE"/>
    <w:rsid w:val="00A5797F"/>
    <w:rsid w:val="00A600DA"/>
    <w:rsid w:val="00A60446"/>
    <w:rsid w:val="00A60A3F"/>
    <w:rsid w:val="00A60A9F"/>
    <w:rsid w:val="00A6167A"/>
    <w:rsid w:val="00A63ACC"/>
    <w:rsid w:val="00A648F6"/>
    <w:rsid w:val="00A655EA"/>
    <w:rsid w:val="00A65D15"/>
    <w:rsid w:val="00A662AF"/>
    <w:rsid w:val="00A666A7"/>
    <w:rsid w:val="00A6684F"/>
    <w:rsid w:val="00A66C05"/>
    <w:rsid w:val="00A67218"/>
    <w:rsid w:val="00A67A6B"/>
    <w:rsid w:val="00A67AF9"/>
    <w:rsid w:val="00A7078B"/>
    <w:rsid w:val="00A7121D"/>
    <w:rsid w:val="00A71233"/>
    <w:rsid w:val="00A714F7"/>
    <w:rsid w:val="00A71645"/>
    <w:rsid w:val="00A71DFD"/>
    <w:rsid w:val="00A7203D"/>
    <w:rsid w:val="00A727A8"/>
    <w:rsid w:val="00A734A2"/>
    <w:rsid w:val="00A746AB"/>
    <w:rsid w:val="00A75A3F"/>
    <w:rsid w:val="00A75C3A"/>
    <w:rsid w:val="00A768BF"/>
    <w:rsid w:val="00A76A76"/>
    <w:rsid w:val="00A775E5"/>
    <w:rsid w:val="00A8090D"/>
    <w:rsid w:val="00A80BA8"/>
    <w:rsid w:val="00A81C04"/>
    <w:rsid w:val="00A83865"/>
    <w:rsid w:val="00A83B08"/>
    <w:rsid w:val="00A83D13"/>
    <w:rsid w:val="00A856E6"/>
    <w:rsid w:val="00A85A65"/>
    <w:rsid w:val="00A86416"/>
    <w:rsid w:val="00A90C58"/>
    <w:rsid w:val="00A90D3F"/>
    <w:rsid w:val="00A910B9"/>
    <w:rsid w:val="00A91307"/>
    <w:rsid w:val="00A91C8D"/>
    <w:rsid w:val="00A91D72"/>
    <w:rsid w:val="00A91F11"/>
    <w:rsid w:val="00A92016"/>
    <w:rsid w:val="00A929DF"/>
    <w:rsid w:val="00A92C73"/>
    <w:rsid w:val="00A92CA7"/>
    <w:rsid w:val="00A935B0"/>
    <w:rsid w:val="00A93721"/>
    <w:rsid w:val="00A95142"/>
    <w:rsid w:val="00A95568"/>
    <w:rsid w:val="00A9628B"/>
    <w:rsid w:val="00A96BC6"/>
    <w:rsid w:val="00A970B2"/>
    <w:rsid w:val="00A976E9"/>
    <w:rsid w:val="00A979E7"/>
    <w:rsid w:val="00A97E22"/>
    <w:rsid w:val="00AA1D58"/>
    <w:rsid w:val="00AA23A5"/>
    <w:rsid w:val="00AA2B82"/>
    <w:rsid w:val="00AA2D06"/>
    <w:rsid w:val="00AA3136"/>
    <w:rsid w:val="00AA33A0"/>
    <w:rsid w:val="00AA42B3"/>
    <w:rsid w:val="00AA4914"/>
    <w:rsid w:val="00AA4924"/>
    <w:rsid w:val="00AA53A7"/>
    <w:rsid w:val="00AA6253"/>
    <w:rsid w:val="00AA6577"/>
    <w:rsid w:val="00AA7691"/>
    <w:rsid w:val="00AA7739"/>
    <w:rsid w:val="00AB00D1"/>
    <w:rsid w:val="00AB0D05"/>
    <w:rsid w:val="00AB0D42"/>
    <w:rsid w:val="00AB104C"/>
    <w:rsid w:val="00AB1319"/>
    <w:rsid w:val="00AB2E86"/>
    <w:rsid w:val="00AB3294"/>
    <w:rsid w:val="00AB32D4"/>
    <w:rsid w:val="00AB46E2"/>
    <w:rsid w:val="00AB553C"/>
    <w:rsid w:val="00AB59AB"/>
    <w:rsid w:val="00AB6455"/>
    <w:rsid w:val="00AB65E3"/>
    <w:rsid w:val="00AB65FD"/>
    <w:rsid w:val="00AB66DC"/>
    <w:rsid w:val="00AB6E60"/>
    <w:rsid w:val="00AB6EA4"/>
    <w:rsid w:val="00AB751A"/>
    <w:rsid w:val="00AB7911"/>
    <w:rsid w:val="00AC0B16"/>
    <w:rsid w:val="00AC1C4D"/>
    <w:rsid w:val="00AC2691"/>
    <w:rsid w:val="00AC35F5"/>
    <w:rsid w:val="00AC3ABD"/>
    <w:rsid w:val="00AC5643"/>
    <w:rsid w:val="00AC5E57"/>
    <w:rsid w:val="00AC66BC"/>
    <w:rsid w:val="00AD2103"/>
    <w:rsid w:val="00AD229A"/>
    <w:rsid w:val="00AD2C65"/>
    <w:rsid w:val="00AD3C4E"/>
    <w:rsid w:val="00AD5FFD"/>
    <w:rsid w:val="00AD60B9"/>
    <w:rsid w:val="00AD6DA9"/>
    <w:rsid w:val="00AE0637"/>
    <w:rsid w:val="00AE255D"/>
    <w:rsid w:val="00AE2DDD"/>
    <w:rsid w:val="00AE3743"/>
    <w:rsid w:val="00AE3833"/>
    <w:rsid w:val="00AE4237"/>
    <w:rsid w:val="00AE4316"/>
    <w:rsid w:val="00AE465D"/>
    <w:rsid w:val="00AE4EA0"/>
    <w:rsid w:val="00AE4F50"/>
    <w:rsid w:val="00AE61BF"/>
    <w:rsid w:val="00AE624E"/>
    <w:rsid w:val="00AE791F"/>
    <w:rsid w:val="00AF0227"/>
    <w:rsid w:val="00AF08A0"/>
    <w:rsid w:val="00AF199F"/>
    <w:rsid w:val="00AF20D4"/>
    <w:rsid w:val="00AF2274"/>
    <w:rsid w:val="00AF2FE2"/>
    <w:rsid w:val="00AF4491"/>
    <w:rsid w:val="00AF4BF7"/>
    <w:rsid w:val="00AF4DE0"/>
    <w:rsid w:val="00AF55EC"/>
    <w:rsid w:val="00AF59BB"/>
    <w:rsid w:val="00AF5E30"/>
    <w:rsid w:val="00AF7098"/>
    <w:rsid w:val="00AF7567"/>
    <w:rsid w:val="00AF75F0"/>
    <w:rsid w:val="00AF7D02"/>
    <w:rsid w:val="00AF7E44"/>
    <w:rsid w:val="00B018CF"/>
    <w:rsid w:val="00B01B1A"/>
    <w:rsid w:val="00B01E56"/>
    <w:rsid w:val="00B021E0"/>
    <w:rsid w:val="00B02B9B"/>
    <w:rsid w:val="00B02CC8"/>
    <w:rsid w:val="00B03384"/>
    <w:rsid w:val="00B034A7"/>
    <w:rsid w:val="00B03997"/>
    <w:rsid w:val="00B047B4"/>
    <w:rsid w:val="00B04911"/>
    <w:rsid w:val="00B06779"/>
    <w:rsid w:val="00B068A9"/>
    <w:rsid w:val="00B07ED0"/>
    <w:rsid w:val="00B102C9"/>
    <w:rsid w:val="00B10DCD"/>
    <w:rsid w:val="00B10F7E"/>
    <w:rsid w:val="00B1123E"/>
    <w:rsid w:val="00B11E91"/>
    <w:rsid w:val="00B12CD6"/>
    <w:rsid w:val="00B14045"/>
    <w:rsid w:val="00B1537D"/>
    <w:rsid w:val="00B158F7"/>
    <w:rsid w:val="00B15F9C"/>
    <w:rsid w:val="00B16BB6"/>
    <w:rsid w:val="00B176F5"/>
    <w:rsid w:val="00B200D8"/>
    <w:rsid w:val="00B20465"/>
    <w:rsid w:val="00B22C0B"/>
    <w:rsid w:val="00B22CD7"/>
    <w:rsid w:val="00B23B28"/>
    <w:rsid w:val="00B2503D"/>
    <w:rsid w:val="00B2557D"/>
    <w:rsid w:val="00B266EA"/>
    <w:rsid w:val="00B27646"/>
    <w:rsid w:val="00B30668"/>
    <w:rsid w:val="00B30ACB"/>
    <w:rsid w:val="00B30B78"/>
    <w:rsid w:val="00B31744"/>
    <w:rsid w:val="00B31C63"/>
    <w:rsid w:val="00B32919"/>
    <w:rsid w:val="00B329B7"/>
    <w:rsid w:val="00B32AC4"/>
    <w:rsid w:val="00B32DA8"/>
    <w:rsid w:val="00B32DC6"/>
    <w:rsid w:val="00B33D58"/>
    <w:rsid w:val="00B33E4C"/>
    <w:rsid w:val="00B33FDD"/>
    <w:rsid w:val="00B34310"/>
    <w:rsid w:val="00B34A04"/>
    <w:rsid w:val="00B3598E"/>
    <w:rsid w:val="00B35C6B"/>
    <w:rsid w:val="00B36046"/>
    <w:rsid w:val="00B3637B"/>
    <w:rsid w:val="00B37F4F"/>
    <w:rsid w:val="00B4007B"/>
    <w:rsid w:val="00B401B6"/>
    <w:rsid w:val="00B40C53"/>
    <w:rsid w:val="00B4204F"/>
    <w:rsid w:val="00B422F9"/>
    <w:rsid w:val="00B4278E"/>
    <w:rsid w:val="00B43A3A"/>
    <w:rsid w:val="00B43D4F"/>
    <w:rsid w:val="00B46485"/>
    <w:rsid w:val="00B464CC"/>
    <w:rsid w:val="00B4694C"/>
    <w:rsid w:val="00B47C6D"/>
    <w:rsid w:val="00B50220"/>
    <w:rsid w:val="00B507DD"/>
    <w:rsid w:val="00B50D4D"/>
    <w:rsid w:val="00B50EBF"/>
    <w:rsid w:val="00B519DA"/>
    <w:rsid w:val="00B51FE7"/>
    <w:rsid w:val="00B522F1"/>
    <w:rsid w:val="00B526C9"/>
    <w:rsid w:val="00B53979"/>
    <w:rsid w:val="00B5455E"/>
    <w:rsid w:val="00B54DD5"/>
    <w:rsid w:val="00B54E24"/>
    <w:rsid w:val="00B5502D"/>
    <w:rsid w:val="00B5572C"/>
    <w:rsid w:val="00B5614C"/>
    <w:rsid w:val="00B562CC"/>
    <w:rsid w:val="00B56E7A"/>
    <w:rsid w:val="00B56EE5"/>
    <w:rsid w:val="00B5740E"/>
    <w:rsid w:val="00B5760B"/>
    <w:rsid w:val="00B577AD"/>
    <w:rsid w:val="00B60014"/>
    <w:rsid w:val="00B602EE"/>
    <w:rsid w:val="00B60511"/>
    <w:rsid w:val="00B61259"/>
    <w:rsid w:val="00B62EAC"/>
    <w:rsid w:val="00B62F3F"/>
    <w:rsid w:val="00B63275"/>
    <w:rsid w:val="00B6380F"/>
    <w:rsid w:val="00B63A64"/>
    <w:rsid w:val="00B63A69"/>
    <w:rsid w:val="00B63B5D"/>
    <w:rsid w:val="00B63BBC"/>
    <w:rsid w:val="00B66FBE"/>
    <w:rsid w:val="00B67081"/>
    <w:rsid w:val="00B67858"/>
    <w:rsid w:val="00B67A1C"/>
    <w:rsid w:val="00B702EC"/>
    <w:rsid w:val="00B7072A"/>
    <w:rsid w:val="00B71434"/>
    <w:rsid w:val="00B7345A"/>
    <w:rsid w:val="00B734AB"/>
    <w:rsid w:val="00B73600"/>
    <w:rsid w:val="00B74036"/>
    <w:rsid w:val="00B74532"/>
    <w:rsid w:val="00B7492D"/>
    <w:rsid w:val="00B75837"/>
    <w:rsid w:val="00B7651F"/>
    <w:rsid w:val="00B76B63"/>
    <w:rsid w:val="00B77AC8"/>
    <w:rsid w:val="00B80DB0"/>
    <w:rsid w:val="00B81229"/>
    <w:rsid w:val="00B813EA"/>
    <w:rsid w:val="00B82A40"/>
    <w:rsid w:val="00B841A3"/>
    <w:rsid w:val="00B84485"/>
    <w:rsid w:val="00B84689"/>
    <w:rsid w:val="00B84C0B"/>
    <w:rsid w:val="00B85978"/>
    <w:rsid w:val="00B85A07"/>
    <w:rsid w:val="00B861B4"/>
    <w:rsid w:val="00B86409"/>
    <w:rsid w:val="00B8679F"/>
    <w:rsid w:val="00B86DA7"/>
    <w:rsid w:val="00B874CC"/>
    <w:rsid w:val="00B90235"/>
    <w:rsid w:val="00B90674"/>
    <w:rsid w:val="00B907BC"/>
    <w:rsid w:val="00B90D3F"/>
    <w:rsid w:val="00B9175A"/>
    <w:rsid w:val="00B9213E"/>
    <w:rsid w:val="00B92AE1"/>
    <w:rsid w:val="00B92D7D"/>
    <w:rsid w:val="00B93014"/>
    <w:rsid w:val="00B9397B"/>
    <w:rsid w:val="00B940B9"/>
    <w:rsid w:val="00B94533"/>
    <w:rsid w:val="00B948D8"/>
    <w:rsid w:val="00B9517B"/>
    <w:rsid w:val="00B95509"/>
    <w:rsid w:val="00B962EC"/>
    <w:rsid w:val="00B97E61"/>
    <w:rsid w:val="00BA0B68"/>
    <w:rsid w:val="00BA1037"/>
    <w:rsid w:val="00BA164E"/>
    <w:rsid w:val="00BA1CFC"/>
    <w:rsid w:val="00BA1DC7"/>
    <w:rsid w:val="00BA2196"/>
    <w:rsid w:val="00BA250D"/>
    <w:rsid w:val="00BA278C"/>
    <w:rsid w:val="00BA2AC4"/>
    <w:rsid w:val="00BA2FD7"/>
    <w:rsid w:val="00BA3D45"/>
    <w:rsid w:val="00BA44A3"/>
    <w:rsid w:val="00BA6061"/>
    <w:rsid w:val="00BA75A6"/>
    <w:rsid w:val="00BB0DB7"/>
    <w:rsid w:val="00BB1112"/>
    <w:rsid w:val="00BB2478"/>
    <w:rsid w:val="00BB24B4"/>
    <w:rsid w:val="00BB24BD"/>
    <w:rsid w:val="00BB43F9"/>
    <w:rsid w:val="00BB4D04"/>
    <w:rsid w:val="00BB5375"/>
    <w:rsid w:val="00BB77D6"/>
    <w:rsid w:val="00BB7C06"/>
    <w:rsid w:val="00BC0137"/>
    <w:rsid w:val="00BC072E"/>
    <w:rsid w:val="00BC1230"/>
    <w:rsid w:val="00BC12FC"/>
    <w:rsid w:val="00BC15D6"/>
    <w:rsid w:val="00BC1616"/>
    <w:rsid w:val="00BC1C00"/>
    <w:rsid w:val="00BC1D85"/>
    <w:rsid w:val="00BC43E5"/>
    <w:rsid w:val="00BC516B"/>
    <w:rsid w:val="00BC5722"/>
    <w:rsid w:val="00BC6B52"/>
    <w:rsid w:val="00BC6B8D"/>
    <w:rsid w:val="00BC76F5"/>
    <w:rsid w:val="00BC7805"/>
    <w:rsid w:val="00BC7EB5"/>
    <w:rsid w:val="00BC7F07"/>
    <w:rsid w:val="00BD0141"/>
    <w:rsid w:val="00BD0E31"/>
    <w:rsid w:val="00BD1391"/>
    <w:rsid w:val="00BD16DE"/>
    <w:rsid w:val="00BD1E8B"/>
    <w:rsid w:val="00BD3807"/>
    <w:rsid w:val="00BD40E3"/>
    <w:rsid w:val="00BD4E13"/>
    <w:rsid w:val="00BD5057"/>
    <w:rsid w:val="00BD5A7E"/>
    <w:rsid w:val="00BD6042"/>
    <w:rsid w:val="00BD637F"/>
    <w:rsid w:val="00BD671A"/>
    <w:rsid w:val="00BD6C8F"/>
    <w:rsid w:val="00BD70CC"/>
    <w:rsid w:val="00BD73CE"/>
    <w:rsid w:val="00BD7718"/>
    <w:rsid w:val="00BD7804"/>
    <w:rsid w:val="00BD787B"/>
    <w:rsid w:val="00BE0305"/>
    <w:rsid w:val="00BE053D"/>
    <w:rsid w:val="00BE1ED0"/>
    <w:rsid w:val="00BE2605"/>
    <w:rsid w:val="00BE27B3"/>
    <w:rsid w:val="00BE3F29"/>
    <w:rsid w:val="00BE42EA"/>
    <w:rsid w:val="00BE4D84"/>
    <w:rsid w:val="00BE561A"/>
    <w:rsid w:val="00BE58A2"/>
    <w:rsid w:val="00BE5C8E"/>
    <w:rsid w:val="00BE6519"/>
    <w:rsid w:val="00BE6BDF"/>
    <w:rsid w:val="00BE7EC4"/>
    <w:rsid w:val="00BF0D2F"/>
    <w:rsid w:val="00BF2296"/>
    <w:rsid w:val="00BF36B2"/>
    <w:rsid w:val="00BF3D89"/>
    <w:rsid w:val="00BF4515"/>
    <w:rsid w:val="00BF46AC"/>
    <w:rsid w:val="00BF4B7C"/>
    <w:rsid w:val="00BF4E55"/>
    <w:rsid w:val="00BF5C26"/>
    <w:rsid w:val="00BF61F2"/>
    <w:rsid w:val="00BF6E81"/>
    <w:rsid w:val="00BF7503"/>
    <w:rsid w:val="00BF79AF"/>
    <w:rsid w:val="00C003C5"/>
    <w:rsid w:val="00C00962"/>
    <w:rsid w:val="00C0150C"/>
    <w:rsid w:val="00C020EA"/>
    <w:rsid w:val="00C02519"/>
    <w:rsid w:val="00C02E51"/>
    <w:rsid w:val="00C02F87"/>
    <w:rsid w:val="00C03C7E"/>
    <w:rsid w:val="00C03D20"/>
    <w:rsid w:val="00C03E69"/>
    <w:rsid w:val="00C04595"/>
    <w:rsid w:val="00C0482F"/>
    <w:rsid w:val="00C049D1"/>
    <w:rsid w:val="00C06094"/>
    <w:rsid w:val="00C061D7"/>
    <w:rsid w:val="00C07A21"/>
    <w:rsid w:val="00C07A46"/>
    <w:rsid w:val="00C10DB3"/>
    <w:rsid w:val="00C11F94"/>
    <w:rsid w:val="00C1214D"/>
    <w:rsid w:val="00C12649"/>
    <w:rsid w:val="00C12ACE"/>
    <w:rsid w:val="00C153F8"/>
    <w:rsid w:val="00C15DBC"/>
    <w:rsid w:val="00C16B63"/>
    <w:rsid w:val="00C1729F"/>
    <w:rsid w:val="00C174D9"/>
    <w:rsid w:val="00C17754"/>
    <w:rsid w:val="00C17B25"/>
    <w:rsid w:val="00C17DA8"/>
    <w:rsid w:val="00C20E1B"/>
    <w:rsid w:val="00C20EEA"/>
    <w:rsid w:val="00C22DBC"/>
    <w:rsid w:val="00C23ADD"/>
    <w:rsid w:val="00C23F7B"/>
    <w:rsid w:val="00C2440A"/>
    <w:rsid w:val="00C248D9"/>
    <w:rsid w:val="00C24AD4"/>
    <w:rsid w:val="00C24B6F"/>
    <w:rsid w:val="00C24E4D"/>
    <w:rsid w:val="00C25202"/>
    <w:rsid w:val="00C2546A"/>
    <w:rsid w:val="00C25E19"/>
    <w:rsid w:val="00C262B2"/>
    <w:rsid w:val="00C26627"/>
    <w:rsid w:val="00C26AE7"/>
    <w:rsid w:val="00C26DCD"/>
    <w:rsid w:val="00C27745"/>
    <w:rsid w:val="00C31018"/>
    <w:rsid w:val="00C31475"/>
    <w:rsid w:val="00C31F10"/>
    <w:rsid w:val="00C32377"/>
    <w:rsid w:val="00C323C5"/>
    <w:rsid w:val="00C33358"/>
    <w:rsid w:val="00C33647"/>
    <w:rsid w:val="00C35652"/>
    <w:rsid w:val="00C35687"/>
    <w:rsid w:val="00C37DF3"/>
    <w:rsid w:val="00C40425"/>
    <w:rsid w:val="00C41247"/>
    <w:rsid w:val="00C41667"/>
    <w:rsid w:val="00C416EC"/>
    <w:rsid w:val="00C41D47"/>
    <w:rsid w:val="00C41D6D"/>
    <w:rsid w:val="00C426BB"/>
    <w:rsid w:val="00C433F7"/>
    <w:rsid w:val="00C43CAC"/>
    <w:rsid w:val="00C447CA"/>
    <w:rsid w:val="00C44927"/>
    <w:rsid w:val="00C44D37"/>
    <w:rsid w:val="00C454D6"/>
    <w:rsid w:val="00C461F8"/>
    <w:rsid w:val="00C46BD7"/>
    <w:rsid w:val="00C46D57"/>
    <w:rsid w:val="00C46E84"/>
    <w:rsid w:val="00C47669"/>
    <w:rsid w:val="00C47984"/>
    <w:rsid w:val="00C479CE"/>
    <w:rsid w:val="00C47A60"/>
    <w:rsid w:val="00C506C1"/>
    <w:rsid w:val="00C52F27"/>
    <w:rsid w:val="00C5384A"/>
    <w:rsid w:val="00C5426A"/>
    <w:rsid w:val="00C54C32"/>
    <w:rsid w:val="00C5507A"/>
    <w:rsid w:val="00C562C3"/>
    <w:rsid w:val="00C575AE"/>
    <w:rsid w:val="00C578E7"/>
    <w:rsid w:val="00C60024"/>
    <w:rsid w:val="00C60F50"/>
    <w:rsid w:val="00C61C74"/>
    <w:rsid w:val="00C621F1"/>
    <w:rsid w:val="00C6515D"/>
    <w:rsid w:val="00C65837"/>
    <w:rsid w:val="00C65915"/>
    <w:rsid w:val="00C65C9F"/>
    <w:rsid w:val="00C67358"/>
    <w:rsid w:val="00C6738F"/>
    <w:rsid w:val="00C67501"/>
    <w:rsid w:val="00C7172F"/>
    <w:rsid w:val="00C71AE4"/>
    <w:rsid w:val="00C71CD1"/>
    <w:rsid w:val="00C71D3B"/>
    <w:rsid w:val="00C73904"/>
    <w:rsid w:val="00C74942"/>
    <w:rsid w:val="00C74E5E"/>
    <w:rsid w:val="00C75920"/>
    <w:rsid w:val="00C7660C"/>
    <w:rsid w:val="00C770CB"/>
    <w:rsid w:val="00C77114"/>
    <w:rsid w:val="00C77210"/>
    <w:rsid w:val="00C80166"/>
    <w:rsid w:val="00C809CC"/>
    <w:rsid w:val="00C80E54"/>
    <w:rsid w:val="00C813F0"/>
    <w:rsid w:val="00C820EF"/>
    <w:rsid w:val="00C828F3"/>
    <w:rsid w:val="00C82D97"/>
    <w:rsid w:val="00C8310D"/>
    <w:rsid w:val="00C83606"/>
    <w:rsid w:val="00C8377E"/>
    <w:rsid w:val="00C83B7B"/>
    <w:rsid w:val="00C84903"/>
    <w:rsid w:val="00C849DE"/>
    <w:rsid w:val="00C84D3D"/>
    <w:rsid w:val="00C84DF9"/>
    <w:rsid w:val="00C8526C"/>
    <w:rsid w:val="00C85C62"/>
    <w:rsid w:val="00C85D0F"/>
    <w:rsid w:val="00C85DF1"/>
    <w:rsid w:val="00C8644B"/>
    <w:rsid w:val="00C864C0"/>
    <w:rsid w:val="00C86773"/>
    <w:rsid w:val="00C86B2F"/>
    <w:rsid w:val="00C87B99"/>
    <w:rsid w:val="00C91593"/>
    <w:rsid w:val="00C91DCB"/>
    <w:rsid w:val="00C92619"/>
    <w:rsid w:val="00C930FF"/>
    <w:rsid w:val="00C940E9"/>
    <w:rsid w:val="00C945C9"/>
    <w:rsid w:val="00C9465B"/>
    <w:rsid w:val="00C94B22"/>
    <w:rsid w:val="00C94C04"/>
    <w:rsid w:val="00C94E4E"/>
    <w:rsid w:val="00C94EE2"/>
    <w:rsid w:val="00C95735"/>
    <w:rsid w:val="00C960A1"/>
    <w:rsid w:val="00C96A17"/>
    <w:rsid w:val="00C96EB2"/>
    <w:rsid w:val="00C96FB8"/>
    <w:rsid w:val="00C972C3"/>
    <w:rsid w:val="00CA04B1"/>
    <w:rsid w:val="00CA0CC6"/>
    <w:rsid w:val="00CA0E39"/>
    <w:rsid w:val="00CA1645"/>
    <w:rsid w:val="00CA1A31"/>
    <w:rsid w:val="00CA1C4D"/>
    <w:rsid w:val="00CA2225"/>
    <w:rsid w:val="00CA22CB"/>
    <w:rsid w:val="00CA2522"/>
    <w:rsid w:val="00CA2BE3"/>
    <w:rsid w:val="00CA343A"/>
    <w:rsid w:val="00CA4D1F"/>
    <w:rsid w:val="00CA5283"/>
    <w:rsid w:val="00CA6C61"/>
    <w:rsid w:val="00CA6DF3"/>
    <w:rsid w:val="00CA74E2"/>
    <w:rsid w:val="00CB15F7"/>
    <w:rsid w:val="00CB1EA9"/>
    <w:rsid w:val="00CB20D4"/>
    <w:rsid w:val="00CB2654"/>
    <w:rsid w:val="00CB316A"/>
    <w:rsid w:val="00CB34FF"/>
    <w:rsid w:val="00CB43C3"/>
    <w:rsid w:val="00CB470C"/>
    <w:rsid w:val="00CB5B24"/>
    <w:rsid w:val="00CC0FAF"/>
    <w:rsid w:val="00CC131A"/>
    <w:rsid w:val="00CC1368"/>
    <w:rsid w:val="00CC20BA"/>
    <w:rsid w:val="00CC215E"/>
    <w:rsid w:val="00CC21FC"/>
    <w:rsid w:val="00CC2C8F"/>
    <w:rsid w:val="00CC3847"/>
    <w:rsid w:val="00CC5BE5"/>
    <w:rsid w:val="00CC630C"/>
    <w:rsid w:val="00CC77C8"/>
    <w:rsid w:val="00CD03CB"/>
    <w:rsid w:val="00CD075E"/>
    <w:rsid w:val="00CD12D7"/>
    <w:rsid w:val="00CD13A3"/>
    <w:rsid w:val="00CD2FD8"/>
    <w:rsid w:val="00CD3464"/>
    <w:rsid w:val="00CD37B8"/>
    <w:rsid w:val="00CD4ACD"/>
    <w:rsid w:val="00CD4EF6"/>
    <w:rsid w:val="00CD5298"/>
    <w:rsid w:val="00CD5A55"/>
    <w:rsid w:val="00CD7898"/>
    <w:rsid w:val="00CD7D99"/>
    <w:rsid w:val="00CE2665"/>
    <w:rsid w:val="00CE2ED5"/>
    <w:rsid w:val="00CE30FB"/>
    <w:rsid w:val="00CE35C9"/>
    <w:rsid w:val="00CE4EC9"/>
    <w:rsid w:val="00CE5419"/>
    <w:rsid w:val="00CE5E88"/>
    <w:rsid w:val="00CE7155"/>
    <w:rsid w:val="00CE72D8"/>
    <w:rsid w:val="00CF1F28"/>
    <w:rsid w:val="00CF243D"/>
    <w:rsid w:val="00CF39C4"/>
    <w:rsid w:val="00CF4F5E"/>
    <w:rsid w:val="00CF4FC7"/>
    <w:rsid w:val="00CF5152"/>
    <w:rsid w:val="00CF5D8E"/>
    <w:rsid w:val="00CF602F"/>
    <w:rsid w:val="00CF66E3"/>
    <w:rsid w:val="00CF7E86"/>
    <w:rsid w:val="00D0073C"/>
    <w:rsid w:val="00D008EF"/>
    <w:rsid w:val="00D00D09"/>
    <w:rsid w:val="00D021C7"/>
    <w:rsid w:val="00D024F8"/>
    <w:rsid w:val="00D0257C"/>
    <w:rsid w:val="00D028AB"/>
    <w:rsid w:val="00D0370D"/>
    <w:rsid w:val="00D0473C"/>
    <w:rsid w:val="00D047F2"/>
    <w:rsid w:val="00D04C21"/>
    <w:rsid w:val="00D075BB"/>
    <w:rsid w:val="00D07D21"/>
    <w:rsid w:val="00D07D71"/>
    <w:rsid w:val="00D07F7D"/>
    <w:rsid w:val="00D1032B"/>
    <w:rsid w:val="00D10D72"/>
    <w:rsid w:val="00D10E41"/>
    <w:rsid w:val="00D120A8"/>
    <w:rsid w:val="00D120D1"/>
    <w:rsid w:val="00D12232"/>
    <w:rsid w:val="00D13840"/>
    <w:rsid w:val="00D14B0E"/>
    <w:rsid w:val="00D14D33"/>
    <w:rsid w:val="00D17D92"/>
    <w:rsid w:val="00D20892"/>
    <w:rsid w:val="00D209EC"/>
    <w:rsid w:val="00D20AE7"/>
    <w:rsid w:val="00D21E3E"/>
    <w:rsid w:val="00D220E5"/>
    <w:rsid w:val="00D22138"/>
    <w:rsid w:val="00D22B7B"/>
    <w:rsid w:val="00D22CB6"/>
    <w:rsid w:val="00D23CBE"/>
    <w:rsid w:val="00D24159"/>
    <w:rsid w:val="00D25F3F"/>
    <w:rsid w:val="00D261BE"/>
    <w:rsid w:val="00D268A5"/>
    <w:rsid w:val="00D26B62"/>
    <w:rsid w:val="00D26C61"/>
    <w:rsid w:val="00D26E91"/>
    <w:rsid w:val="00D270D9"/>
    <w:rsid w:val="00D27567"/>
    <w:rsid w:val="00D275DA"/>
    <w:rsid w:val="00D27A99"/>
    <w:rsid w:val="00D27E45"/>
    <w:rsid w:val="00D3046E"/>
    <w:rsid w:val="00D307AE"/>
    <w:rsid w:val="00D316CD"/>
    <w:rsid w:val="00D325A9"/>
    <w:rsid w:val="00D32752"/>
    <w:rsid w:val="00D3347A"/>
    <w:rsid w:val="00D3424F"/>
    <w:rsid w:val="00D3492B"/>
    <w:rsid w:val="00D34A16"/>
    <w:rsid w:val="00D35164"/>
    <w:rsid w:val="00D3616C"/>
    <w:rsid w:val="00D377BD"/>
    <w:rsid w:val="00D40469"/>
    <w:rsid w:val="00D40E24"/>
    <w:rsid w:val="00D4199A"/>
    <w:rsid w:val="00D41EA1"/>
    <w:rsid w:val="00D42721"/>
    <w:rsid w:val="00D43798"/>
    <w:rsid w:val="00D4449E"/>
    <w:rsid w:val="00D44999"/>
    <w:rsid w:val="00D465F7"/>
    <w:rsid w:val="00D47121"/>
    <w:rsid w:val="00D476A9"/>
    <w:rsid w:val="00D47B94"/>
    <w:rsid w:val="00D47FD4"/>
    <w:rsid w:val="00D500F8"/>
    <w:rsid w:val="00D516BC"/>
    <w:rsid w:val="00D524E7"/>
    <w:rsid w:val="00D54F99"/>
    <w:rsid w:val="00D55AD4"/>
    <w:rsid w:val="00D56A7F"/>
    <w:rsid w:val="00D57D8F"/>
    <w:rsid w:val="00D6002D"/>
    <w:rsid w:val="00D618E8"/>
    <w:rsid w:val="00D6257B"/>
    <w:rsid w:val="00D63B3E"/>
    <w:rsid w:val="00D64827"/>
    <w:rsid w:val="00D65176"/>
    <w:rsid w:val="00D6561B"/>
    <w:rsid w:val="00D65736"/>
    <w:rsid w:val="00D65790"/>
    <w:rsid w:val="00D65CD1"/>
    <w:rsid w:val="00D6626A"/>
    <w:rsid w:val="00D66EF1"/>
    <w:rsid w:val="00D677AF"/>
    <w:rsid w:val="00D70871"/>
    <w:rsid w:val="00D710D9"/>
    <w:rsid w:val="00D71329"/>
    <w:rsid w:val="00D7146E"/>
    <w:rsid w:val="00D71716"/>
    <w:rsid w:val="00D71A7C"/>
    <w:rsid w:val="00D7210A"/>
    <w:rsid w:val="00D72C7E"/>
    <w:rsid w:val="00D74349"/>
    <w:rsid w:val="00D746F1"/>
    <w:rsid w:val="00D74AB2"/>
    <w:rsid w:val="00D75566"/>
    <w:rsid w:val="00D76C1D"/>
    <w:rsid w:val="00D76CB8"/>
    <w:rsid w:val="00D77602"/>
    <w:rsid w:val="00D77CB7"/>
    <w:rsid w:val="00D77F96"/>
    <w:rsid w:val="00D80B10"/>
    <w:rsid w:val="00D80D85"/>
    <w:rsid w:val="00D810F2"/>
    <w:rsid w:val="00D81AB6"/>
    <w:rsid w:val="00D81B0A"/>
    <w:rsid w:val="00D81CDE"/>
    <w:rsid w:val="00D824C5"/>
    <w:rsid w:val="00D8343F"/>
    <w:rsid w:val="00D8368D"/>
    <w:rsid w:val="00D836FC"/>
    <w:rsid w:val="00D85114"/>
    <w:rsid w:val="00D8542F"/>
    <w:rsid w:val="00D8560B"/>
    <w:rsid w:val="00D85647"/>
    <w:rsid w:val="00D8579B"/>
    <w:rsid w:val="00D85A37"/>
    <w:rsid w:val="00D86030"/>
    <w:rsid w:val="00D8643D"/>
    <w:rsid w:val="00D90016"/>
    <w:rsid w:val="00D90BA7"/>
    <w:rsid w:val="00D911B9"/>
    <w:rsid w:val="00D91887"/>
    <w:rsid w:val="00D93214"/>
    <w:rsid w:val="00D93760"/>
    <w:rsid w:val="00D942D3"/>
    <w:rsid w:val="00D949A4"/>
    <w:rsid w:val="00D94DB5"/>
    <w:rsid w:val="00D96B28"/>
    <w:rsid w:val="00D96C85"/>
    <w:rsid w:val="00D9744B"/>
    <w:rsid w:val="00DA00E7"/>
    <w:rsid w:val="00DA0314"/>
    <w:rsid w:val="00DA04FC"/>
    <w:rsid w:val="00DA1C52"/>
    <w:rsid w:val="00DA1F76"/>
    <w:rsid w:val="00DA2128"/>
    <w:rsid w:val="00DA21C5"/>
    <w:rsid w:val="00DA280B"/>
    <w:rsid w:val="00DA2F31"/>
    <w:rsid w:val="00DA439A"/>
    <w:rsid w:val="00DA46DA"/>
    <w:rsid w:val="00DA4BA0"/>
    <w:rsid w:val="00DA4C6C"/>
    <w:rsid w:val="00DA62F6"/>
    <w:rsid w:val="00DA71B8"/>
    <w:rsid w:val="00DA799A"/>
    <w:rsid w:val="00DA7CD5"/>
    <w:rsid w:val="00DB0807"/>
    <w:rsid w:val="00DB14FD"/>
    <w:rsid w:val="00DB1AE0"/>
    <w:rsid w:val="00DB2513"/>
    <w:rsid w:val="00DB2713"/>
    <w:rsid w:val="00DB2BC0"/>
    <w:rsid w:val="00DB31EB"/>
    <w:rsid w:val="00DB335B"/>
    <w:rsid w:val="00DB506C"/>
    <w:rsid w:val="00DB5CA5"/>
    <w:rsid w:val="00DB5EFF"/>
    <w:rsid w:val="00DB6B15"/>
    <w:rsid w:val="00DB71A3"/>
    <w:rsid w:val="00DB7F56"/>
    <w:rsid w:val="00DC124B"/>
    <w:rsid w:val="00DC2469"/>
    <w:rsid w:val="00DC26C2"/>
    <w:rsid w:val="00DC2A2F"/>
    <w:rsid w:val="00DC2CDC"/>
    <w:rsid w:val="00DC32B4"/>
    <w:rsid w:val="00DC41DE"/>
    <w:rsid w:val="00DC5060"/>
    <w:rsid w:val="00DC55BE"/>
    <w:rsid w:val="00DC567E"/>
    <w:rsid w:val="00DC61F5"/>
    <w:rsid w:val="00DC67EC"/>
    <w:rsid w:val="00DC6847"/>
    <w:rsid w:val="00DC78C3"/>
    <w:rsid w:val="00DC7AA9"/>
    <w:rsid w:val="00DD09B1"/>
    <w:rsid w:val="00DD0A8E"/>
    <w:rsid w:val="00DD108B"/>
    <w:rsid w:val="00DD2BDC"/>
    <w:rsid w:val="00DD2E86"/>
    <w:rsid w:val="00DD354A"/>
    <w:rsid w:val="00DD38D4"/>
    <w:rsid w:val="00DD403C"/>
    <w:rsid w:val="00DD49E8"/>
    <w:rsid w:val="00DD4C92"/>
    <w:rsid w:val="00DD4E86"/>
    <w:rsid w:val="00DD5AD9"/>
    <w:rsid w:val="00DD6561"/>
    <w:rsid w:val="00DD6CB3"/>
    <w:rsid w:val="00DD6F4C"/>
    <w:rsid w:val="00DD6F53"/>
    <w:rsid w:val="00DD7989"/>
    <w:rsid w:val="00DE0AAB"/>
    <w:rsid w:val="00DE0AAE"/>
    <w:rsid w:val="00DE0C52"/>
    <w:rsid w:val="00DE12DD"/>
    <w:rsid w:val="00DE2A39"/>
    <w:rsid w:val="00DE2C9D"/>
    <w:rsid w:val="00DE37B2"/>
    <w:rsid w:val="00DE40BC"/>
    <w:rsid w:val="00DE54E5"/>
    <w:rsid w:val="00DE5B4A"/>
    <w:rsid w:val="00DE5E17"/>
    <w:rsid w:val="00DE6176"/>
    <w:rsid w:val="00DE679A"/>
    <w:rsid w:val="00DE6C62"/>
    <w:rsid w:val="00DF025C"/>
    <w:rsid w:val="00DF02C5"/>
    <w:rsid w:val="00DF04F6"/>
    <w:rsid w:val="00DF101C"/>
    <w:rsid w:val="00DF146C"/>
    <w:rsid w:val="00DF216C"/>
    <w:rsid w:val="00DF24FE"/>
    <w:rsid w:val="00DF26C2"/>
    <w:rsid w:val="00DF36D9"/>
    <w:rsid w:val="00DF518C"/>
    <w:rsid w:val="00DF59A6"/>
    <w:rsid w:val="00DF5C98"/>
    <w:rsid w:val="00DF6BBD"/>
    <w:rsid w:val="00DF6E95"/>
    <w:rsid w:val="00DF7BC7"/>
    <w:rsid w:val="00E02143"/>
    <w:rsid w:val="00E023FB"/>
    <w:rsid w:val="00E02737"/>
    <w:rsid w:val="00E02791"/>
    <w:rsid w:val="00E027CC"/>
    <w:rsid w:val="00E029C0"/>
    <w:rsid w:val="00E0385A"/>
    <w:rsid w:val="00E044D8"/>
    <w:rsid w:val="00E05497"/>
    <w:rsid w:val="00E05DC3"/>
    <w:rsid w:val="00E066EB"/>
    <w:rsid w:val="00E0791B"/>
    <w:rsid w:val="00E104AB"/>
    <w:rsid w:val="00E11050"/>
    <w:rsid w:val="00E115D4"/>
    <w:rsid w:val="00E11AC7"/>
    <w:rsid w:val="00E11D04"/>
    <w:rsid w:val="00E12905"/>
    <w:rsid w:val="00E13EAB"/>
    <w:rsid w:val="00E141F7"/>
    <w:rsid w:val="00E14922"/>
    <w:rsid w:val="00E15527"/>
    <w:rsid w:val="00E161BC"/>
    <w:rsid w:val="00E175DE"/>
    <w:rsid w:val="00E17C21"/>
    <w:rsid w:val="00E20810"/>
    <w:rsid w:val="00E20C05"/>
    <w:rsid w:val="00E21373"/>
    <w:rsid w:val="00E24494"/>
    <w:rsid w:val="00E2459A"/>
    <w:rsid w:val="00E248FA"/>
    <w:rsid w:val="00E24A39"/>
    <w:rsid w:val="00E24BF6"/>
    <w:rsid w:val="00E24EAE"/>
    <w:rsid w:val="00E25B09"/>
    <w:rsid w:val="00E26DE5"/>
    <w:rsid w:val="00E26F13"/>
    <w:rsid w:val="00E273E1"/>
    <w:rsid w:val="00E27A51"/>
    <w:rsid w:val="00E30177"/>
    <w:rsid w:val="00E302B4"/>
    <w:rsid w:val="00E303FB"/>
    <w:rsid w:val="00E30F16"/>
    <w:rsid w:val="00E31A24"/>
    <w:rsid w:val="00E33450"/>
    <w:rsid w:val="00E3425C"/>
    <w:rsid w:val="00E35FDC"/>
    <w:rsid w:val="00E36AD1"/>
    <w:rsid w:val="00E36AF9"/>
    <w:rsid w:val="00E3785A"/>
    <w:rsid w:val="00E379D6"/>
    <w:rsid w:val="00E37A1B"/>
    <w:rsid w:val="00E40DCB"/>
    <w:rsid w:val="00E4153D"/>
    <w:rsid w:val="00E41D02"/>
    <w:rsid w:val="00E42D62"/>
    <w:rsid w:val="00E43CFC"/>
    <w:rsid w:val="00E43F3A"/>
    <w:rsid w:val="00E4437A"/>
    <w:rsid w:val="00E443B3"/>
    <w:rsid w:val="00E44A44"/>
    <w:rsid w:val="00E467B5"/>
    <w:rsid w:val="00E468B4"/>
    <w:rsid w:val="00E473A5"/>
    <w:rsid w:val="00E478BA"/>
    <w:rsid w:val="00E50298"/>
    <w:rsid w:val="00E50BB9"/>
    <w:rsid w:val="00E50EF0"/>
    <w:rsid w:val="00E51D66"/>
    <w:rsid w:val="00E5273B"/>
    <w:rsid w:val="00E527FA"/>
    <w:rsid w:val="00E529BC"/>
    <w:rsid w:val="00E540C5"/>
    <w:rsid w:val="00E54432"/>
    <w:rsid w:val="00E551FB"/>
    <w:rsid w:val="00E55579"/>
    <w:rsid w:val="00E55767"/>
    <w:rsid w:val="00E557F2"/>
    <w:rsid w:val="00E563B3"/>
    <w:rsid w:val="00E566B3"/>
    <w:rsid w:val="00E56845"/>
    <w:rsid w:val="00E56EE8"/>
    <w:rsid w:val="00E61F4C"/>
    <w:rsid w:val="00E624FE"/>
    <w:rsid w:val="00E62639"/>
    <w:rsid w:val="00E638D7"/>
    <w:rsid w:val="00E63B38"/>
    <w:rsid w:val="00E654CD"/>
    <w:rsid w:val="00E65B51"/>
    <w:rsid w:val="00E65BD9"/>
    <w:rsid w:val="00E66050"/>
    <w:rsid w:val="00E6650C"/>
    <w:rsid w:val="00E70132"/>
    <w:rsid w:val="00E70697"/>
    <w:rsid w:val="00E70D80"/>
    <w:rsid w:val="00E71132"/>
    <w:rsid w:val="00E720DD"/>
    <w:rsid w:val="00E7262A"/>
    <w:rsid w:val="00E7355E"/>
    <w:rsid w:val="00E7481A"/>
    <w:rsid w:val="00E74CCA"/>
    <w:rsid w:val="00E76B39"/>
    <w:rsid w:val="00E76B3B"/>
    <w:rsid w:val="00E77303"/>
    <w:rsid w:val="00E77362"/>
    <w:rsid w:val="00E801F9"/>
    <w:rsid w:val="00E80461"/>
    <w:rsid w:val="00E80D82"/>
    <w:rsid w:val="00E81FF1"/>
    <w:rsid w:val="00E820EF"/>
    <w:rsid w:val="00E82CDA"/>
    <w:rsid w:val="00E83D7F"/>
    <w:rsid w:val="00E852F4"/>
    <w:rsid w:val="00E868DB"/>
    <w:rsid w:val="00E87590"/>
    <w:rsid w:val="00E87A4F"/>
    <w:rsid w:val="00E87A5F"/>
    <w:rsid w:val="00E87AD0"/>
    <w:rsid w:val="00E87CEC"/>
    <w:rsid w:val="00E90A29"/>
    <w:rsid w:val="00E910C1"/>
    <w:rsid w:val="00E91721"/>
    <w:rsid w:val="00E91D72"/>
    <w:rsid w:val="00E91DA9"/>
    <w:rsid w:val="00E925E0"/>
    <w:rsid w:val="00E92807"/>
    <w:rsid w:val="00E92809"/>
    <w:rsid w:val="00E92B3C"/>
    <w:rsid w:val="00E92CF9"/>
    <w:rsid w:val="00E939E7"/>
    <w:rsid w:val="00E94F71"/>
    <w:rsid w:val="00E958D5"/>
    <w:rsid w:val="00E95DDD"/>
    <w:rsid w:val="00E96066"/>
    <w:rsid w:val="00E97130"/>
    <w:rsid w:val="00E97F13"/>
    <w:rsid w:val="00EA1202"/>
    <w:rsid w:val="00EA1331"/>
    <w:rsid w:val="00EA1706"/>
    <w:rsid w:val="00EA1A77"/>
    <w:rsid w:val="00EA1C0F"/>
    <w:rsid w:val="00EA203C"/>
    <w:rsid w:val="00EA27E5"/>
    <w:rsid w:val="00EA31AC"/>
    <w:rsid w:val="00EA3D12"/>
    <w:rsid w:val="00EA6C86"/>
    <w:rsid w:val="00EA6F02"/>
    <w:rsid w:val="00EA7110"/>
    <w:rsid w:val="00EB0AE7"/>
    <w:rsid w:val="00EB1E84"/>
    <w:rsid w:val="00EB2535"/>
    <w:rsid w:val="00EB5530"/>
    <w:rsid w:val="00EB6674"/>
    <w:rsid w:val="00EB70F5"/>
    <w:rsid w:val="00EB7A4E"/>
    <w:rsid w:val="00EC18AC"/>
    <w:rsid w:val="00EC1A81"/>
    <w:rsid w:val="00EC2447"/>
    <w:rsid w:val="00EC2A13"/>
    <w:rsid w:val="00EC3A9A"/>
    <w:rsid w:val="00EC3CA4"/>
    <w:rsid w:val="00EC40D3"/>
    <w:rsid w:val="00EC4D73"/>
    <w:rsid w:val="00EC4F42"/>
    <w:rsid w:val="00EC51B3"/>
    <w:rsid w:val="00EC5DB3"/>
    <w:rsid w:val="00EC618A"/>
    <w:rsid w:val="00EC67D0"/>
    <w:rsid w:val="00EC799F"/>
    <w:rsid w:val="00EC7B0E"/>
    <w:rsid w:val="00ED1777"/>
    <w:rsid w:val="00ED25B1"/>
    <w:rsid w:val="00ED2B76"/>
    <w:rsid w:val="00ED35E6"/>
    <w:rsid w:val="00ED3BB4"/>
    <w:rsid w:val="00ED3C4B"/>
    <w:rsid w:val="00ED4528"/>
    <w:rsid w:val="00ED5120"/>
    <w:rsid w:val="00ED6421"/>
    <w:rsid w:val="00ED6CC8"/>
    <w:rsid w:val="00EE024B"/>
    <w:rsid w:val="00EE0684"/>
    <w:rsid w:val="00EE0C3C"/>
    <w:rsid w:val="00EE0D03"/>
    <w:rsid w:val="00EE1623"/>
    <w:rsid w:val="00EE2677"/>
    <w:rsid w:val="00EE276E"/>
    <w:rsid w:val="00EE2FAC"/>
    <w:rsid w:val="00EE3A6C"/>
    <w:rsid w:val="00EE4833"/>
    <w:rsid w:val="00EE575B"/>
    <w:rsid w:val="00EE5943"/>
    <w:rsid w:val="00EE61A3"/>
    <w:rsid w:val="00EE6688"/>
    <w:rsid w:val="00EE6957"/>
    <w:rsid w:val="00EE779F"/>
    <w:rsid w:val="00EF18BF"/>
    <w:rsid w:val="00EF1CF9"/>
    <w:rsid w:val="00EF1D2F"/>
    <w:rsid w:val="00EF55CC"/>
    <w:rsid w:val="00EF5F90"/>
    <w:rsid w:val="00EF6C5D"/>
    <w:rsid w:val="00EF6CAD"/>
    <w:rsid w:val="00EF7D84"/>
    <w:rsid w:val="00F003B0"/>
    <w:rsid w:val="00F00E36"/>
    <w:rsid w:val="00F0119C"/>
    <w:rsid w:val="00F01562"/>
    <w:rsid w:val="00F01E11"/>
    <w:rsid w:val="00F02C36"/>
    <w:rsid w:val="00F02EAA"/>
    <w:rsid w:val="00F03190"/>
    <w:rsid w:val="00F03517"/>
    <w:rsid w:val="00F03DC8"/>
    <w:rsid w:val="00F04596"/>
    <w:rsid w:val="00F04729"/>
    <w:rsid w:val="00F05F64"/>
    <w:rsid w:val="00F0679A"/>
    <w:rsid w:val="00F07DCF"/>
    <w:rsid w:val="00F102EA"/>
    <w:rsid w:val="00F11A04"/>
    <w:rsid w:val="00F12C5F"/>
    <w:rsid w:val="00F1312E"/>
    <w:rsid w:val="00F13324"/>
    <w:rsid w:val="00F13500"/>
    <w:rsid w:val="00F136C4"/>
    <w:rsid w:val="00F1389D"/>
    <w:rsid w:val="00F13AA4"/>
    <w:rsid w:val="00F145EE"/>
    <w:rsid w:val="00F1553D"/>
    <w:rsid w:val="00F16217"/>
    <w:rsid w:val="00F162B9"/>
    <w:rsid w:val="00F17FDB"/>
    <w:rsid w:val="00F2085E"/>
    <w:rsid w:val="00F209B6"/>
    <w:rsid w:val="00F218F9"/>
    <w:rsid w:val="00F21A4C"/>
    <w:rsid w:val="00F22345"/>
    <w:rsid w:val="00F226F2"/>
    <w:rsid w:val="00F22E12"/>
    <w:rsid w:val="00F22F73"/>
    <w:rsid w:val="00F234D2"/>
    <w:rsid w:val="00F23513"/>
    <w:rsid w:val="00F23870"/>
    <w:rsid w:val="00F25032"/>
    <w:rsid w:val="00F26D15"/>
    <w:rsid w:val="00F27116"/>
    <w:rsid w:val="00F27BB7"/>
    <w:rsid w:val="00F27ECE"/>
    <w:rsid w:val="00F27FE5"/>
    <w:rsid w:val="00F3082F"/>
    <w:rsid w:val="00F3272C"/>
    <w:rsid w:val="00F331C9"/>
    <w:rsid w:val="00F338B7"/>
    <w:rsid w:val="00F3423E"/>
    <w:rsid w:val="00F34F99"/>
    <w:rsid w:val="00F35F5F"/>
    <w:rsid w:val="00F3695A"/>
    <w:rsid w:val="00F36BDF"/>
    <w:rsid w:val="00F36C4A"/>
    <w:rsid w:val="00F37167"/>
    <w:rsid w:val="00F40227"/>
    <w:rsid w:val="00F40705"/>
    <w:rsid w:val="00F4128D"/>
    <w:rsid w:val="00F4225C"/>
    <w:rsid w:val="00F42428"/>
    <w:rsid w:val="00F42B58"/>
    <w:rsid w:val="00F43CC1"/>
    <w:rsid w:val="00F43DA5"/>
    <w:rsid w:val="00F43E7C"/>
    <w:rsid w:val="00F44549"/>
    <w:rsid w:val="00F4455A"/>
    <w:rsid w:val="00F45471"/>
    <w:rsid w:val="00F45652"/>
    <w:rsid w:val="00F45F3D"/>
    <w:rsid w:val="00F46742"/>
    <w:rsid w:val="00F50598"/>
    <w:rsid w:val="00F5077E"/>
    <w:rsid w:val="00F51286"/>
    <w:rsid w:val="00F51E4E"/>
    <w:rsid w:val="00F52C01"/>
    <w:rsid w:val="00F5304F"/>
    <w:rsid w:val="00F53950"/>
    <w:rsid w:val="00F53F25"/>
    <w:rsid w:val="00F54C7E"/>
    <w:rsid w:val="00F559BD"/>
    <w:rsid w:val="00F562EA"/>
    <w:rsid w:val="00F56E3D"/>
    <w:rsid w:val="00F628BB"/>
    <w:rsid w:val="00F629B3"/>
    <w:rsid w:val="00F62AD1"/>
    <w:rsid w:val="00F62F95"/>
    <w:rsid w:val="00F665A2"/>
    <w:rsid w:val="00F672D4"/>
    <w:rsid w:val="00F6745B"/>
    <w:rsid w:val="00F674AD"/>
    <w:rsid w:val="00F67824"/>
    <w:rsid w:val="00F67904"/>
    <w:rsid w:val="00F67E51"/>
    <w:rsid w:val="00F703D0"/>
    <w:rsid w:val="00F73177"/>
    <w:rsid w:val="00F75A77"/>
    <w:rsid w:val="00F76321"/>
    <w:rsid w:val="00F76AAA"/>
    <w:rsid w:val="00F76FFE"/>
    <w:rsid w:val="00F774F2"/>
    <w:rsid w:val="00F77C20"/>
    <w:rsid w:val="00F8071D"/>
    <w:rsid w:val="00F81624"/>
    <w:rsid w:val="00F82041"/>
    <w:rsid w:val="00F821B0"/>
    <w:rsid w:val="00F823FF"/>
    <w:rsid w:val="00F82963"/>
    <w:rsid w:val="00F82A7C"/>
    <w:rsid w:val="00F82F27"/>
    <w:rsid w:val="00F82F62"/>
    <w:rsid w:val="00F8302D"/>
    <w:rsid w:val="00F83083"/>
    <w:rsid w:val="00F83101"/>
    <w:rsid w:val="00F832CC"/>
    <w:rsid w:val="00F83F5C"/>
    <w:rsid w:val="00F843E8"/>
    <w:rsid w:val="00F84B24"/>
    <w:rsid w:val="00F8562A"/>
    <w:rsid w:val="00F856A0"/>
    <w:rsid w:val="00F85929"/>
    <w:rsid w:val="00F8628B"/>
    <w:rsid w:val="00F86F53"/>
    <w:rsid w:val="00F922DC"/>
    <w:rsid w:val="00F9279A"/>
    <w:rsid w:val="00F939B1"/>
    <w:rsid w:val="00F93ADA"/>
    <w:rsid w:val="00F93F00"/>
    <w:rsid w:val="00F96053"/>
    <w:rsid w:val="00F96715"/>
    <w:rsid w:val="00F968BB"/>
    <w:rsid w:val="00F96900"/>
    <w:rsid w:val="00F96ADC"/>
    <w:rsid w:val="00F970A1"/>
    <w:rsid w:val="00F97F50"/>
    <w:rsid w:val="00F97F6A"/>
    <w:rsid w:val="00FA06E0"/>
    <w:rsid w:val="00FA0B2E"/>
    <w:rsid w:val="00FA0D56"/>
    <w:rsid w:val="00FA1022"/>
    <w:rsid w:val="00FA10A9"/>
    <w:rsid w:val="00FA1A79"/>
    <w:rsid w:val="00FA1D15"/>
    <w:rsid w:val="00FA2244"/>
    <w:rsid w:val="00FA2743"/>
    <w:rsid w:val="00FA3356"/>
    <w:rsid w:val="00FA39E9"/>
    <w:rsid w:val="00FA4341"/>
    <w:rsid w:val="00FA52D4"/>
    <w:rsid w:val="00FA6600"/>
    <w:rsid w:val="00FA6715"/>
    <w:rsid w:val="00FA69AB"/>
    <w:rsid w:val="00FA74CE"/>
    <w:rsid w:val="00FA765C"/>
    <w:rsid w:val="00FA7B3E"/>
    <w:rsid w:val="00FB003B"/>
    <w:rsid w:val="00FB064D"/>
    <w:rsid w:val="00FB3CE3"/>
    <w:rsid w:val="00FB45B3"/>
    <w:rsid w:val="00FB51B7"/>
    <w:rsid w:val="00FB5795"/>
    <w:rsid w:val="00FB6151"/>
    <w:rsid w:val="00FB74EA"/>
    <w:rsid w:val="00FB784A"/>
    <w:rsid w:val="00FC0BBD"/>
    <w:rsid w:val="00FC0C28"/>
    <w:rsid w:val="00FC0FF4"/>
    <w:rsid w:val="00FC10C4"/>
    <w:rsid w:val="00FC1759"/>
    <w:rsid w:val="00FC17C8"/>
    <w:rsid w:val="00FC1B26"/>
    <w:rsid w:val="00FC332C"/>
    <w:rsid w:val="00FC40B7"/>
    <w:rsid w:val="00FC485A"/>
    <w:rsid w:val="00FC5C47"/>
    <w:rsid w:val="00FC5E6E"/>
    <w:rsid w:val="00FC676D"/>
    <w:rsid w:val="00FC68AE"/>
    <w:rsid w:val="00FC7110"/>
    <w:rsid w:val="00FC77E3"/>
    <w:rsid w:val="00FC7967"/>
    <w:rsid w:val="00FD0481"/>
    <w:rsid w:val="00FD0691"/>
    <w:rsid w:val="00FD0931"/>
    <w:rsid w:val="00FD0C9E"/>
    <w:rsid w:val="00FD1284"/>
    <w:rsid w:val="00FD15AC"/>
    <w:rsid w:val="00FD18FA"/>
    <w:rsid w:val="00FD19A3"/>
    <w:rsid w:val="00FD19EF"/>
    <w:rsid w:val="00FD1DC4"/>
    <w:rsid w:val="00FD1DE5"/>
    <w:rsid w:val="00FD2739"/>
    <w:rsid w:val="00FD2B9C"/>
    <w:rsid w:val="00FD3608"/>
    <w:rsid w:val="00FD375E"/>
    <w:rsid w:val="00FD440E"/>
    <w:rsid w:val="00FD4547"/>
    <w:rsid w:val="00FD4A4C"/>
    <w:rsid w:val="00FD4F59"/>
    <w:rsid w:val="00FD530F"/>
    <w:rsid w:val="00FD61EF"/>
    <w:rsid w:val="00FD6CE6"/>
    <w:rsid w:val="00FD6E21"/>
    <w:rsid w:val="00FD76A3"/>
    <w:rsid w:val="00FD7921"/>
    <w:rsid w:val="00FE035A"/>
    <w:rsid w:val="00FE0D51"/>
    <w:rsid w:val="00FE23F3"/>
    <w:rsid w:val="00FE25AC"/>
    <w:rsid w:val="00FE274C"/>
    <w:rsid w:val="00FE311A"/>
    <w:rsid w:val="00FE3D05"/>
    <w:rsid w:val="00FE42C9"/>
    <w:rsid w:val="00FE43E3"/>
    <w:rsid w:val="00FE61AC"/>
    <w:rsid w:val="00FE64BC"/>
    <w:rsid w:val="00FE64ED"/>
    <w:rsid w:val="00FE6884"/>
    <w:rsid w:val="00FE74C7"/>
    <w:rsid w:val="00FF0DE1"/>
    <w:rsid w:val="00FF170C"/>
    <w:rsid w:val="00FF196B"/>
    <w:rsid w:val="00FF1987"/>
    <w:rsid w:val="00FF1BE9"/>
    <w:rsid w:val="00FF2759"/>
    <w:rsid w:val="00FF4FC8"/>
    <w:rsid w:val="00FF5518"/>
    <w:rsid w:val="00FF63C6"/>
    <w:rsid w:val="00FF6A55"/>
    <w:rsid w:val="00FF6DAC"/>
    <w:rsid w:val="00FF6E8B"/>
    <w:rsid w:val="00FF734B"/>
    <w:rsid w:val="00FF73E1"/>
    <w:rsid w:val="00FF7F69"/>
    <w:rsid w:val="0133FB3D"/>
    <w:rsid w:val="016604BA"/>
    <w:rsid w:val="0170D16C"/>
    <w:rsid w:val="019A12B9"/>
    <w:rsid w:val="01AA60D3"/>
    <w:rsid w:val="01ABF490"/>
    <w:rsid w:val="01ACE326"/>
    <w:rsid w:val="01C7DA58"/>
    <w:rsid w:val="0209F913"/>
    <w:rsid w:val="020F2BD1"/>
    <w:rsid w:val="021230E5"/>
    <w:rsid w:val="023C8DC5"/>
    <w:rsid w:val="0256E6EB"/>
    <w:rsid w:val="028A03E7"/>
    <w:rsid w:val="02B25063"/>
    <w:rsid w:val="03074642"/>
    <w:rsid w:val="030863C0"/>
    <w:rsid w:val="0315A6CC"/>
    <w:rsid w:val="031A06E4"/>
    <w:rsid w:val="0327E4FA"/>
    <w:rsid w:val="032AFCA0"/>
    <w:rsid w:val="03390A1C"/>
    <w:rsid w:val="034D0925"/>
    <w:rsid w:val="035FC439"/>
    <w:rsid w:val="0385A1B9"/>
    <w:rsid w:val="0388D75B"/>
    <w:rsid w:val="0393135A"/>
    <w:rsid w:val="03CD1D6A"/>
    <w:rsid w:val="03D3BF75"/>
    <w:rsid w:val="03D8682D"/>
    <w:rsid w:val="03F4D1F7"/>
    <w:rsid w:val="04331050"/>
    <w:rsid w:val="0441134D"/>
    <w:rsid w:val="044935E7"/>
    <w:rsid w:val="044F3568"/>
    <w:rsid w:val="0454D465"/>
    <w:rsid w:val="0494420D"/>
    <w:rsid w:val="04A363BC"/>
    <w:rsid w:val="04B868B0"/>
    <w:rsid w:val="04C5F494"/>
    <w:rsid w:val="04F3B7D8"/>
    <w:rsid w:val="0513C05D"/>
    <w:rsid w:val="0528FFDF"/>
    <w:rsid w:val="0530C22D"/>
    <w:rsid w:val="053C6C96"/>
    <w:rsid w:val="055AF8EB"/>
    <w:rsid w:val="0562DAF4"/>
    <w:rsid w:val="056B6102"/>
    <w:rsid w:val="0577A530"/>
    <w:rsid w:val="0587644C"/>
    <w:rsid w:val="05FEEEE0"/>
    <w:rsid w:val="060ED5DE"/>
    <w:rsid w:val="062F909B"/>
    <w:rsid w:val="06B15D96"/>
    <w:rsid w:val="06CB1A7C"/>
    <w:rsid w:val="06FEF555"/>
    <w:rsid w:val="0701713B"/>
    <w:rsid w:val="0725385E"/>
    <w:rsid w:val="07405402"/>
    <w:rsid w:val="07C51BD8"/>
    <w:rsid w:val="07DC7BA7"/>
    <w:rsid w:val="07E3AF56"/>
    <w:rsid w:val="07FE11A4"/>
    <w:rsid w:val="0801DAE2"/>
    <w:rsid w:val="08434698"/>
    <w:rsid w:val="084D1563"/>
    <w:rsid w:val="0856A06A"/>
    <w:rsid w:val="08719AF2"/>
    <w:rsid w:val="0890F369"/>
    <w:rsid w:val="089D4CEF"/>
    <w:rsid w:val="08AE2DDB"/>
    <w:rsid w:val="08E675ED"/>
    <w:rsid w:val="08EC8F7C"/>
    <w:rsid w:val="09014B5F"/>
    <w:rsid w:val="0923F171"/>
    <w:rsid w:val="092E249C"/>
    <w:rsid w:val="09B8577E"/>
    <w:rsid w:val="09CE1691"/>
    <w:rsid w:val="0A3A1AB8"/>
    <w:rsid w:val="0A9560B6"/>
    <w:rsid w:val="0A994294"/>
    <w:rsid w:val="0AB410FC"/>
    <w:rsid w:val="0AD80BDD"/>
    <w:rsid w:val="0B223DF7"/>
    <w:rsid w:val="0B5A2314"/>
    <w:rsid w:val="0B73DC7A"/>
    <w:rsid w:val="0B7913E1"/>
    <w:rsid w:val="0B8E8AA9"/>
    <w:rsid w:val="0B92454A"/>
    <w:rsid w:val="0BAC2AAE"/>
    <w:rsid w:val="0BE4BC6F"/>
    <w:rsid w:val="0C0F5C3C"/>
    <w:rsid w:val="0C2E533F"/>
    <w:rsid w:val="0C312262"/>
    <w:rsid w:val="0C4C01CE"/>
    <w:rsid w:val="0C5CC17A"/>
    <w:rsid w:val="0C6B9DA4"/>
    <w:rsid w:val="0C6C8E92"/>
    <w:rsid w:val="0C9BC795"/>
    <w:rsid w:val="0CD41BBB"/>
    <w:rsid w:val="0CE595F1"/>
    <w:rsid w:val="0CEA7436"/>
    <w:rsid w:val="0CF458FF"/>
    <w:rsid w:val="0CFA1D9A"/>
    <w:rsid w:val="0CFAD570"/>
    <w:rsid w:val="0D0118A7"/>
    <w:rsid w:val="0D32F0C9"/>
    <w:rsid w:val="0D378A81"/>
    <w:rsid w:val="0D3FE1D4"/>
    <w:rsid w:val="0D53E8C1"/>
    <w:rsid w:val="0D876909"/>
    <w:rsid w:val="0DEF8F66"/>
    <w:rsid w:val="0DF72122"/>
    <w:rsid w:val="0E28D3D7"/>
    <w:rsid w:val="0E4A1E65"/>
    <w:rsid w:val="0E623B7E"/>
    <w:rsid w:val="0E785142"/>
    <w:rsid w:val="0ED68805"/>
    <w:rsid w:val="0EDBB235"/>
    <w:rsid w:val="0EE39638"/>
    <w:rsid w:val="0F38467E"/>
    <w:rsid w:val="0F41012C"/>
    <w:rsid w:val="0F49C54F"/>
    <w:rsid w:val="0F8F50A8"/>
    <w:rsid w:val="0FD36F33"/>
    <w:rsid w:val="0FD406AB"/>
    <w:rsid w:val="0FD796E5"/>
    <w:rsid w:val="0FE1A773"/>
    <w:rsid w:val="1002E783"/>
    <w:rsid w:val="103073DC"/>
    <w:rsid w:val="103875B6"/>
    <w:rsid w:val="103A0E49"/>
    <w:rsid w:val="10445F18"/>
    <w:rsid w:val="10690425"/>
    <w:rsid w:val="10960E97"/>
    <w:rsid w:val="10AA0D54"/>
    <w:rsid w:val="10B210BF"/>
    <w:rsid w:val="10FBFAAA"/>
    <w:rsid w:val="11155894"/>
    <w:rsid w:val="114FEA13"/>
    <w:rsid w:val="11558BEE"/>
    <w:rsid w:val="115F32ED"/>
    <w:rsid w:val="117BC868"/>
    <w:rsid w:val="11864936"/>
    <w:rsid w:val="11DEBC82"/>
    <w:rsid w:val="11DEE254"/>
    <w:rsid w:val="11E7F79A"/>
    <w:rsid w:val="11EF1972"/>
    <w:rsid w:val="120C5BD4"/>
    <w:rsid w:val="120C774E"/>
    <w:rsid w:val="1217DB79"/>
    <w:rsid w:val="121E4243"/>
    <w:rsid w:val="12326980"/>
    <w:rsid w:val="1261CC1D"/>
    <w:rsid w:val="1262119C"/>
    <w:rsid w:val="12A98407"/>
    <w:rsid w:val="12C0A631"/>
    <w:rsid w:val="12C2C3A2"/>
    <w:rsid w:val="12E4E080"/>
    <w:rsid w:val="12EC41BF"/>
    <w:rsid w:val="12F63FBA"/>
    <w:rsid w:val="130286BA"/>
    <w:rsid w:val="13153A90"/>
    <w:rsid w:val="1334536B"/>
    <w:rsid w:val="133D9D38"/>
    <w:rsid w:val="135A419F"/>
    <w:rsid w:val="136FBA8B"/>
    <w:rsid w:val="13803DE4"/>
    <w:rsid w:val="138ACC32"/>
    <w:rsid w:val="13AE8693"/>
    <w:rsid w:val="13B55424"/>
    <w:rsid w:val="13C63569"/>
    <w:rsid w:val="13DD3BC8"/>
    <w:rsid w:val="13F0799F"/>
    <w:rsid w:val="1449AF19"/>
    <w:rsid w:val="14949902"/>
    <w:rsid w:val="14B4CA26"/>
    <w:rsid w:val="14C3B1C8"/>
    <w:rsid w:val="1508BABE"/>
    <w:rsid w:val="152C37FE"/>
    <w:rsid w:val="1531B2AC"/>
    <w:rsid w:val="15449CD4"/>
    <w:rsid w:val="1556556B"/>
    <w:rsid w:val="155A2BA5"/>
    <w:rsid w:val="157FEA6C"/>
    <w:rsid w:val="15C50165"/>
    <w:rsid w:val="160C47E8"/>
    <w:rsid w:val="16144610"/>
    <w:rsid w:val="1623112E"/>
    <w:rsid w:val="162A111D"/>
    <w:rsid w:val="1645B0A7"/>
    <w:rsid w:val="16739000"/>
    <w:rsid w:val="16765FDE"/>
    <w:rsid w:val="167B538E"/>
    <w:rsid w:val="16E62681"/>
    <w:rsid w:val="16EC809C"/>
    <w:rsid w:val="16F58AC4"/>
    <w:rsid w:val="1759C6A2"/>
    <w:rsid w:val="17A29E8E"/>
    <w:rsid w:val="17B90030"/>
    <w:rsid w:val="17EA0DBF"/>
    <w:rsid w:val="180A2908"/>
    <w:rsid w:val="18171629"/>
    <w:rsid w:val="18222250"/>
    <w:rsid w:val="1846FFFF"/>
    <w:rsid w:val="1862BAF9"/>
    <w:rsid w:val="189A54F6"/>
    <w:rsid w:val="18B563E2"/>
    <w:rsid w:val="18B95741"/>
    <w:rsid w:val="18B9C509"/>
    <w:rsid w:val="18FCED0A"/>
    <w:rsid w:val="1929C25A"/>
    <w:rsid w:val="193BB310"/>
    <w:rsid w:val="198E9502"/>
    <w:rsid w:val="19947C63"/>
    <w:rsid w:val="19CC89E5"/>
    <w:rsid w:val="19E2C5C8"/>
    <w:rsid w:val="1A0AFDED"/>
    <w:rsid w:val="1A1CF112"/>
    <w:rsid w:val="1A4675D2"/>
    <w:rsid w:val="1A476129"/>
    <w:rsid w:val="1A5C3578"/>
    <w:rsid w:val="1AE991B6"/>
    <w:rsid w:val="1B0817C3"/>
    <w:rsid w:val="1B4720B1"/>
    <w:rsid w:val="1B63B8E2"/>
    <w:rsid w:val="1B777169"/>
    <w:rsid w:val="1B892895"/>
    <w:rsid w:val="1BABBDBD"/>
    <w:rsid w:val="1BB554D5"/>
    <w:rsid w:val="1BF0EF84"/>
    <w:rsid w:val="1C0472C0"/>
    <w:rsid w:val="1C12E8BB"/>
    <w:rsid w:val="1C36DE5E"/>
    <w:rsid w:val="1C6B41D7"/>
    <w:rsid w:val="1C91CABD"/>
    <w:rsid w:val="1CED71CA"/>
    <w:rsid w:val="1CF0A78A"/>
    <w:rsid w:val="1D0743A8"/>
    <w:rsid w:val="1D19455C"/>
    <w:rsid w:val="1D1E9CA4"/>
    <w:rsid w:val="1D2838B5"/>
    <w:rsid w:val="1D36BC36"/>
    <w:rsid w:val="1D74610E"/>
    <w:rsid w:val="1DF298A8"/>
    <w:rsid w:val="1E074DB7"/>
    <w:rsid w:val="1E59ED54"/>
    <w:rsid w:val="1E6B167E"/>
    <w:rsid w:val="1E7B948B"/>
    <w:rsid w:val="1E931A15"/>
    <w:rsid w:val="1E9ABEE0"/>
    <w:rsid w:val="1E9AEEB3"/>
    <w:rsid w:val="1EA43395"/>
    <w:rsid w:val="1EBB68E8"/>
    <w:rsid w:val="1EC1BFDD"/>
    <w:rsid w:val="1F18A73D"/>
    <w:rsid w:val="1F4C625A"/>
    <w:rsid w:val="1F780CA3"/>
    <w:rsid w:val="1F8348CE"/>
    <w:rsid w:val="1FBE554F"/>
    <w:rsid w:val="1FD3BD5A"/>
    <w:rsid w:val="1FD5995F"/>
    <w:rsid w:val="1FDA5825"/>
    <w:rsid w:val="1FDF5425"/>
    <w:rsid w:val="1FE5A386"/>
    <w:rsid w:val="1FFCC153"/>
    <w:rsid w:val="20017457"/>
    <w:rsid w:val="20367FFD"/>
    <w:rsid w:val="20493791"/>
    <w:rsid w:val="2051688A"/>
    <w:rsid w:val="20CB2992"/>
    <w:rsid w:val="20F318ED"/>
    <w:rsid w:val="211F3FE0"/>
    <w:rsid w:val="21293148"/>
    <w:rsid w:val="2132D651"/>
    <w:rsid w:val="2164B24A"/>
    <w:rsid w:val="21714E78"/>
    <w:rsid w:val="2182C0FF"/>
    <w:rsid w:val="21870376"/>
    <w:rsid w:val="219A28B6"/>
    <w:rsid w:val="219D092A"/>
    <w:rsid w:val="219D4282"/>
    <w:rsid w:val="21A84761"/>
    <w:rsid w:val="21AEED94"/>
    <w:rsid w:val="21DD4189"/>
    <w:rsid w:val="22118BE2"/>
    <w:rsid w:val="222CFE53"/>
    <w:rsid w:val="2259D2B9"/>
    <w:rsid w:val="226BB0A4"/>
    <w:rsid w:val="22C2D3E8"/>
    <w:rsid w:val="22F16501"/>
    <w:rsid w:val="2304C55F"/>
    <w:rsid w:val="232B88C2"/>
    <w:rsid w:val="2362F92B"/>
    <w:rsid w:val="239A94D6"/>
    <w:rsid w:val="23AFD845"/>
    <w:rsid w:val="23BBD291"/>
    <w:rsid w:val="23CD7B41"/>
    <w:rsid w:val="23E442B7"/>
    <w:rsid w:val="23F5A131"/>
    <w:rsid w:val="24140546"/>
    <w:rsid w:val="24185CB0"/>
    <w:rsid w:val="2443DCD8"/>
    <w:rsid w:val="2474A47D"/>
    <w:rsid w:val="2493286B"/>
    <w:rsid w:val="24AF0C30"/>
    <w:rsid w:val="24C84E41"/>
    <w:rsid w:val="24EA5F1B"/>
    <w:rsid w:val="2534DE29"/>
    <w:rsid w:val="253863C0"/>
    <w:rsid w:val="254C86BE"/>
    <w:rsid w:val="2560D038"/>
    <w:rsid w:val="2568FE2D"/>
    <w:rsid w:val="256C02F5"/>
    <w:rsid w:val="257FA644"/>
    <w:rsid w:val="25871E78"/>
    <w:rsid w:val="25876B32"/>
    <w:rsid w:val="25980D1A"/>
    <w:rsid w:val="25A1A4E8"/>
    <w:rsid w:val="25B4628B"/>
    <w:rsid w:val="25DEA90D"/>
    <w:rsid w:val="25E8BD6B"/>
    <w:rsid w:val="25EC09E7"/>
    <w:rsid w:val="25F2D8C9"/>
    <w:rsid w:val="261892AA"/>
    <w:rsid w:val="2638066F"/>
    <w:rsid w:val="269262A7"/>
    <w:rsid w:val="26B0C892"/>
    <w:rsid w:val="26CA9D7B"/>
    <w:rsid w:val="26EFC29F"/>
    <w:rsid w:val="26F12067"/>
    <w:rsid w:val="270BE935"/>
    <w:rsid w:val="2715FD97"/>
    <w:rsid w:val="27265A26"/>
    <w:rsid w:val="2764F8CE"/>
    <w:rsid w:val="27691048"/>
    <w:rsid w:val="279643B9"/>
    <w:rsid w:val="2798BC7B"/>
    <w:rsid w:val="27AB8AA6"/>
    <w:rsid w:val="27C1FB14"/>
    <w:rsid w:val="27F8A9B3"/>
    <w:rsid w:val="2833D629"/>
    <w:rsid w:val="2855F5F4"/>
    <w:rsid w:val="287CA701"/>
    <w:rsid w:val="288FF0B8"/>
    <w:rsid w:val="289AE0B1"/>
    <w:rsid w:val="28C0148D"/>
    <w:rsid w:val="28D85465"/>
    <w:rsid w:val="28D87C7D"/>
    <w:rsid w:val="28FC60A3"/>
    <w:rsid w:val="29014D33"/>
    <w:rsid w:val="291823C1"/>
    <w:rsid w:val="2923A7B6"/>
    <w:rsid w:val="29351044"/>
    <w:rsid w:val="29664B4D"/>
    <w:rsid w:val="296677F4"/>
    <w:rsid w:val="296B4842"/>
    <w:rsid w:val="297D9209"/>
    <w:rsid w:val="297E4227"/>
    <w:rsid w:val="2984CF33"/>
    <w:rsid w:val="29871591"/>
    <w:rsid w:val="2988A046"/>
    <w:rsid w:val="29C33877"/>
    <w:rsid w:val="29C644C3"/>
    <w:rsid w:val="29D7D36A"/>
    <w:rsid w:val="2A084183"/>
    <w:rsid w:val="2A2C02E2"/>
    <w:rsid w:val="2A435EE8"/>
    <w:rsid w:val="2A49DE86"/>
    <w:rsid w:val="2B2F0553"/>
    <w:rsid w:val="2B690AF7"/>
    <w:rsid w:val="2B826B1D"/>
    <w:rsid w:val="2BBF1E30"/>
    <w:rsid w:val="2BCDD90D"/>
    <w:rsid w:val="2BF158CC"/>
    <w:rsid w:val="2C125C70"/>
    <w:rsid w:val="2C132E33"/>
    <w:rsid w:val="2C3560F3"/>
    <w:rsid w:val="2C3B833E"/>
    <w:rsid w:val="2C3E173D"/>
    <w:rsid w:val="2C553B41"/>
    <w:rsid w:val="2C6A7BFB"/>
    <w:rsid w:val="2C713520"/>
    <w:rsid w:val="2C9EB8AD"/>
    <w:rsid w:val="2CA9FCDB"/>
    <w:rsid w:val="2CB34436"/>
    <w:rsid w:val="2CBB8494"/>
    <w:rsid w:val="2CC519C5"/>
    <w:rsid w:val="2CE1033D"/>
    <w:rsid w:val="2CEEF7FC"/>
    <w:rsid w:val="2D14180B"/>
    <w:rsid w:val="2D274490"/>
    <w:rsid w:val="2D526EC3"/>
    <w:rsid w:val="2D655B94"/>
    <w:rsid w:val="2D8BB947"/>
    <w:rsid w:val="2D99CF3E"/>
    <w:rsid w:val="2DAF3944"/>
    <w:rsid w:val="2DBFED27"/>
    <w:rsid w:val="2DFBD6E0"/>
    <w:rsid w:val="2E033715"/>
    <w:rsid w:val="2E27AAF3"/>
    <w:rsid w:val="2E63444B"/>
    <w:rsid w:val="2E63FA96"/>
    <w:rsid w:val="2E71E04E"/>
    <w:rsid w:val="2E962A95"/>
    <w:rsid w:val="2EB0E269"/>
    <w:rsid w:val="2EC2F6A4"/>
    <w:rsid w:val="2ED18FED"/>
    <w:rsid w:val="2EDC957C"/>
    <w:rsid w:val="2EED15D1"/>
    <w:rsid w:val="2EF0A163"/>
    <w:rsid w:val="2F4C5BD3"/>
    <w:rsid w:val="2F778F6A"/>
    <w:rsid w:val="2FC522CC"/>
    <w:rsid w:val="2FCD3529"/>
    <w:rsid w:val="2FD12A64"/>
    <w:rsid w:val="2FD75BC4"/>
    <w:rsid w:val="2FE79B93"/>
    <w:rsid w:val="30063B98"/>
    <w:rsid w:val="3048A51D"/>
    <w:rsid w:val="304F95E9"/>
    <w:rsid w:val="3089F874"/>
    <w:rsid w:val="309E302F"/>
    <w:rsid w:val="30DB8156"/>
    <w:rsid w:val="3110B2A9"/>
    <w:rsid w:val="311F2BCA"/>
    <w:rsid w:val="31969A4A"/>
    <w:rsid w:val="31AF9599"/>
    <w:rsid w:val="31E34B79"/>
    <w:rsid w:val="31F16568"/>
    <w:rsid w:val="3200D406"/>
    <w:rsid w:val="321F5ACF"/>
    <w:rsid w:val="3251A6B8"/>
    <w:rsid w:val="325A44CB"/>
    <w:rsid w:val="32B40103"/>
    <w:rsid w:val="33196415"/>
    <w:rsid w:val="331D497B"/>
    <w:rsid w:val="3332F2B6"/>
    <w:rsid w:val="33841A01"/>
    <w:rsid w:val="33B1FB48"/>
    <w:rsid w:val="33BFAB0C"/>
    <w:rsid w:val="33CE8AAA"/>
    <w:rsid w:val="341A184C"/>
    <w:rsid w:val="34333580"/>
    <w:rsid w:val="343FE386"/>
    <w:rsid w:val="3452B794"/>
    <w:rsid w:val="345B20AF"/>
    <w:rsid w:val="3460423A"/>
    <w:rsid w:val="34B582CD"/>
    <w:rsid w:val="34D03EF7"/>
    <w:rsid w:val="34DED05C"/>
    <w:rsid w:val="34E4A25B"/>
    <w:rsid w:val="34E6053A"/>
    <w:rsid w:val="34F7C4AB"/>
    <w:rsid w:val="35295E90"/>
    <w:rsid w:val="353B673E"/>
    <w:rsid w:val="35780DD6"/>
    <w:rsid w:val="357DA2CF"/>
    <w:rsid w:val="35C7680D"/>
    <w:rsid w:val="35C97174"/>
    <w:rsid w:val="35EB034C"/>
    <w:rsid w:val="35F14EBF"/>
    <w:rsid w:val="35F55A0A"/>
    <w:rsid w:val="3615A2FC"/>
    <w:rsid w:val="363B5794"/>
    <w:rsid w:val="364FB463"/>
    <w:rsid w:val="3667ED97"/>
    <w:rsid w:val="368413F3"/>
    <w:rsid w:val="36C75563"/>
    <w:rsid w:val="378656A7"/>
    <w:rsid w:val="37899D35"/>
    <w:rsid w:val="37B7FA2E"/>
    <w:rsid w:val="37DC9C3A"/>
    <w:rsid w:val="37EA0DCA"/>
    <w:rsid w:val="381BF61F"/>
    <w:rsid w:val="382B2976"/>
    <w:rsid w:val="382D5000"/>
    <w:rsid w:val="384FB257"/>
    <w:rsid w:val="385F9783"/>
    <w:rsid w:val="3877060C"/>
    <w:rsid w:val="3927ED9C"/>
    <w:rsid w:val="393771BB"/>
    <w:rsid w:val="393BDC86"/>
    <w:rsid w:val="393C5E2C"/>
    <w:rsid w:val="394B2A12"/>
    <w:rsid w:val="3953A53C"/>
    <w:rsid w:val="396DA6D1"/>
    <w:rsid w:val="397523C4"/>
    <w:rsid w:val="399EE4FB"/>
    <w:rsid w:val="39A6200D"/>
    <w:rsid w:val="39B020C6"/>
    <w:rsid w:val="39D56CC6"/>
    <w:rsid w:val="39DE0A6F"/>
    <w:rsid w:val="3A03FAAC"/>
    <w:rsid w:val="3A3F2E1B"/>
    <w:rsid w:val="3A656127"/>
    <w:rsid w:val="3A66967F"/>
    <w:rsid w:val="3A6F29AC"/>
    <w:rsid w:val="3A73BD50"/>
    <w:rsid w:val="3A7CCC60"/>
    <w:rsid w:val="3A8D0BFE"/>
    <w:rsid w:val="3A945356"/>
    <w:rsid w:val="3AC6BCC7"/>
    <w:rsid w:val="3AE6691A"/>
    <w:rsid w:val="3B0D7E70"/>
    <w:rsid w:val="3B176FBD"/>
    <w:rsid w:val="3B35759D"/>
    <w:rsid w:val="3B4C8CDE"/>
    <w:rsid w:val="3B4F4F65"/>
    <w:rsid w:val="3B64BFCF"/>
    <w:rsid w:val="3B7B56EF"/>
    <w:rsid w:val="3B81677B"/>
    <w:rsid w:val="3B962987"/>
    <w:rsid w:val="3BBEEA6F"/>
    <w:rsid w:val="3BC314FC"/>
    <w:rsid w:val="3BCAADA0"/>
    <w:rsid w:val="3BD518B8"/>
    <w:rsid w:val="3BFCF76A"/>
    <w:rsid w:val="3C077FD9"/>
    <w:rsid w:val="3C14867B"/>
    <w:rsid w:val="3C20D971"/>
    <w:rsid w:val="3C44C9E4"/>
    <w:rsid w:val="3C5C4C21"/>
    <w:rsid w:val="3C5E4A3E"/>
    <w:rsid w:val="3C6E0C09"/>
    <w:rsid w:val="3C948D48"/>
    <w:rsid w:val="3C97734E"/>
    <w:rsid w:val="3CAD1446"/>
    <w:rsid w:val="3CB4422E"/>
    <w:rsid w:val="3CC46AF0"/>
    <w:rsid w:val="3CD7369E"/>
    <w:rsid w:val="3D02FD63"/>
    <w:rsid w:val="3D07DE90"/>
    <w:rsid w:val="3D1656E0"/>
    <w:rsid w:val="3D1D4B9F"/>
    <w:rsid w:val="3D4145D2"/>
    <w:rsid w:val="3D87D208"/>
    <w:rsid w:val="3D954394"/>
    <w:rsid w:val="3DD1F8A5"/>
    <w:rsid w:val="3DD700E4"/>
    <w:rsid w:val="3DD8ED2E"/>
    <w:rsid w:val="3DE4FE6C"/>
    <w:rsid w:val="3E03B0EC"/>
    <w:rsid w:val="3E0646D5"/>
    <w:rsid w:val="3E095809"/>
    <w:rsid w:val="3E187EC1"/>
    <w:rsid w:val="3E20D242"/>
    <w:rsid w:val="3E4A021D"/>
    <w:rsid w:val="3E4A7A22"/>
    <w:rsid w:val="3E6F119E"/>
    <w:rsid w:val="3E79DC55"/>
    <w:rsid w:val="3E7E971D"/>
    <w:rsid w:val="3EC0B22B"/>
    <w:rsid w:val="3ECE27AE"/>
    <w:rsid w:val="3EF5DF43"/>
    <w:rsid w:val="3F135D19"/>
    <w:rsid w:val="3F32A369"/>
    <w:rsid w:val="3F503F4C"/>
    <w:rsid w:val="3F56819B"/>
    <w:rsid w:val="3F97259E"/>
    <w:rsid w:val="3FB26A03"/>
    <w:rsid w:val="3FC0B1C8"/>
    <w:rsid w:val="3FCB4FDF"/>
    <w:rsid w:val="3FF34FFB"/>
    <w:rsid w:val="401085A2"/>
    <w:rsid w:val="404156FA"/>
    <w:rsid w:val="407794B0"/>
    <w:rsid w:val="40B76F27"/>
    <w:rsid w:val="41201755"/>
    <w:rsid w:val="4153FC52"/>
    <w:rsid w:val="4186B451"/>
    <w:rsid w:val="41ECD371"/>
    <w:rsid w:val="41F7B5B8"/>
    <w:rsid w:val="4212DE90"/>
    <w:rsid w:val="4227D243"/>
    <w:rsid w:val="422FC57E"/>
    <w:rsid w:val="424FF5D3"/>
    <w:rsid w:val="4257A1B0"/>
    <w:rsid w:val="425A669F"/>
    <w:rsid w:val="4261D3E4"/>
    <w:rsid w:val="42632A47"/>
    <w:rsid w:val="42813D03"/>
    <w:rsid w:val="42A9A587"/>
    <w:rsid w:val="42C31934"/>
    <w:rsid w:val="42CB749D"/>
    <w:rsid w:val="42CBEA3A"/>
    <w:rsid w:val="42D4E32B"/>
    <w:rsid w:val="42E69D93"/>
    <w:rsid w:val="4303575F"/>
    <w:rsid w:val="433660FF"/>
    <w:rsid w:val="433C91E2"/>
    <w:rsid w:val="439BE1BE"/>
    <w:rsid w:val="43CDC0D6"/>
    <w:rsid w:val="442ECE7E"/>
    <w:rsid w:val="443DAF81"/>
    <w:rsid w:val="445B13E7"/>
    <w:rsid w:val="4480507F"/>
    <w:rsid w:val="4485DA78"/>
    <w:rsid w:val="448A1240"/>
    <w:rsid w:val="44AD37DE"/>
    <w:rsid w:val="44AF182C"/>
    <w:rsid w:val="44B62BCA"/>
    <w:rsid w:val="450294F9"/>
    <w:rsid w:val="452B6CA0"/>
    <w:rsid w:val="4535EDA8"/>
    <w:rsid w:val="45AE6DA8"/>
    <w:rsid w:val="45CCF4EA"/>
    <w:rsid w:val="45D81C9C"/>
    <w:rsid w:val="45DAC27F"/>
    <w:rsid w:val="45FC04E2"/>
    <w:rsid w:val="45FDECA1"/>
    <w:rsid w:val="460196FC"/>
    <w:rsid w:val="460229E4"/>
    <w:rsid w:val="46073F4D"/>
    <w:rsid w:val="460A29C2"/>
    <w:rsid w:val="4631F573"/>
    <w:rsid w:val="465B9D1F"/>
    <w:rsid w:val="467F9802"/>
    <w:rsid w:val="4682A22B"/>
    <w:rsid w:val="46C6F66E"/>
    <w:rsid w:val="46CF1249"/>
    <w:rsid w:val="470F6EDD"/>
    <w:rsid w:val="4711C985"/>
    <w:rsid w:val="4714CD73"/>
    <w:rsid w:val="47486407"/>
    <w:rsid w:val="47543A2D"/>
    <w:rsid w:val="478E2C40"/>
    <w:rsid w:val="47C77BDB"/>
    <w:rsid w:val="47FCF2C8"/>
    <w:rsid w:val="4800B6C8"/>
    <w:rsid w:val="482F9426"/>
    <w:rsid w:val="48518987"/>
    <w:rsid w:val="4892A9F9"/>
    <w:rsid w:val="489465C9"/>
    <w:rsid w:val="48A49931"/>
    <w:rsid w:val="48F0F324"/>
    <w:rsid w:val="48FE09E5"/>
    <w:rsid w:val="49168F72"/>
    <w:rsid w:val="49834AE4"/>
    <w:rsid w:val="4983BC95"/>
    <w:rsid w:val="49A956F1"/>
    <w:rsid w:val="49D87748"/>
    <w:rsid w:val="4A0E91E8"/>
    <w:rsid w:val="4A105456"/>
    <w:rsid w:val="4A167284"/>
    <w:rsid w:val="4A7AAE5C"/>
    <w:rsid w:val="4A82C69F"/>
    <w:rsid w:val="4A855C0A"/>
    <w:rsid w:val="4AD21D33"/>
    <w:rsid w:val="4ADD9AE5"/>
    <w:rsid w:val="4B20AD4D"/>
    <w:rsid w:val="4B3D58EA"/>
    <w:rsid w:val="4B4BE181"/>
    <w:rsid w:val="4B53A0E0"/>
    <w:rsid w:val="4B5440D7"/>
    <w:rsid w:val="4B6B6D98"/>
    <w:rsid w:val="4B7937CD"/>
    <w:rsid w:val="4B97A70B"/>
    <w:rsid w:val="4BB3F4D8"/>
    <w:rsid w:val="4C012369"/>
    <w:rsid w:val="4C0F0441"/>
    <w:rsid w:val="4C31DB72"/>
    <w:rsid w:val="4C5E1BAB"/>
    <w:rsid w:val="4C772627"/>
    <w:rsid w:val="4C817CA0"/>
    <w:rsid w:val="4C85713C"/>
    <w:rsid w:val="4C8A8E4A"/>
    <w:rsid w:val="4C9100C7"/>
    <w:rsid w:val="4C962994"/>
    <w:rsid w:val="4CC73DD8"/>
    <w:rsid w:val="4CC76E60"/>
    <w:rsid w:val="4CD2F9D6"/>
    <w:rsid w:val="4D14EBEF"/>
    <w:rsid w:val="4D8E950A"/>
    <w:rsid w:val="4DF3D264"/>
    <w:rsid w:val="4DFED199"/>
    <w:rsid w:val="4E31BA99"/>
    <w:rsid w:val="4E54CB97"/>
    <w:rsid w:val="4E65288E"/>
    <w:rsid w:val="4E6798C4"/>
    <w:rsid w:val="4EB5F402"/>
    <w:rsid w:val="4F02D26C"/>
    <w:rsid w:val="4F256ECD"/>
    <w:rsid w:val="4F3D2204"/>
    <w:rsid w:val="4FD57967"/>
    <w:rsid w:val="5000996C"/>
    <w:rsid w:val="504A278B"/>
    <w:rsid w:val="505073BD"/>
    <w:rsid w:val="50C4322E"/>
    <w:rsid w:val="50D0547D"/>
    <w:rsid w:val="50D60899"/>
    <w:rsid w:val="50E41EF5"/>
    <w:rsid w:val="513A7DE6"/>
    <w:rsid w:val="51434AFF"/>
    <w:rsid w:val="51443190"/>
    <w:rsid w:val="514C35F1"/>
    <w:rsid w:val="515A12B2"/>
    <w:rsid w:val="51ADA84E"/>
    <w:rsid w:val="51C4F02B"/>
    <w:rsid w:val="51CEE34D"/>
    <w:rsid w:val="520A58B9"/>
    <w:rsid w:val="5210FF66"/>
    <w:rsid w:val="528A9D9C"/>
    <w:rsid w:val="52A4E498"/>
    <w:rsid w:val="5333C26E"/>
    <w:rsid w:val="536073D2"/>
    <w:rsid w:val="53A0101A"/>
    <w:rsid w:val="53BC4964"/>
    <w:rsid w:val="53C8F45A"/>
    <w:rsid w:val="53FA22DF"/>
    <w:rsid w:val="541BB550"/>
    <w:rsid w:val="5427532C"/>
    <w:rsid w:val="5451715A"/>
    <w:rsid w:val="5464141F"/>
    <w:rsid w:val="547AEA08"/>
    <w:rsid w:val="5498876D"/>
    <w:rsid w:val="549DC06C"/>
    <w:rsid w:val="54A0F761"/>
    <w:rsid w:val="54C3D2F7"/>
    <w:rsid w:val="54CB32B5"/>
    <w:rsid w:val="54D7E1D2"/>
    <w:rsid w:val="54EF3C59"/>
    <w:rsid w:val="54F06AFB"/>
    <w:rsid w:val="54F799A1"/>
    <w:rsid w:val="55047D7A"/>
    <w:rsid w:val="550DCFB4"/>
    <w:rsid w:val="551E6586"/>
    <w:rsid w:val="55459EBC"/>
    <w:rsid w:val="558F4224"/>
    <w:rsid w:val="55988823"/>
    <w:rsid w:val="55ABEAFF"/>
    <w:rsid w:val="55D9ED35"/>
    <w:rsid w:val="5614661D"/>
    <w:rsid w:val="5619D6B1"/>
    <w:rsid w:val="56463777"/>
    <w:rsid w:val="566F6484"/>
    <w:rsid w:val="5673C253"/>
    <w:rsid w:val="569BA2F2"/>
    <w:rsid w:val="569FFA43"/>
    <w:rsid w:val="56A66858"/>
    <w:rsid w:val="56B5595F"/>
    <w:rsid w:val="56DA6FD1"/>
    <w:rsid w:val="56E69258"/>
    <w:rsid w:val="56EE87E0"/>
    <w:rsid w:val="57165037"/>
    <w:rsid w:val="57523917"/>
    <w:rsid w:val="577D952A"/>
    <w:rsid w:val="578233E5"/>
    <w:rsid w:val="578F54B5"/>
    <w:rsid w:val="57C54A83"/>
    <w:rsid w:val="57C58B13"/>
    <w:rsid w:val="57D37815"/>
    <w:rsid w:val="57DC7391"/>
    <w:rsid w:val="57DF0694"/>
    <w:rsid w:val="580A1D56"/>
    <w:rsid w:val="581C2BC9"/>
    <w:rsid w:val="581FA37B"/>
    <w:rsid w:val="583F9177"/>
    <w:rsid w:val="58463F3D"/>
    <w:rsid w:val="586AEABD"/>
    <w:rsid w:val="58726713"/>
    <w:rsid w:val="58A0BBEF"/>
    <w:rsid w:val="58C12467"/>
    <w:rsid w:val="58C42BC7"/>
    <w:rsid w:val="594FC9E2"/>
    <w:rsid w:val="597CDE8B"/>
    <w:rsid w:val="59CBEC18"/>
    <w:rsid w:val="59CF1F82"/>
    <w:rsid w:val="59F460AB"/>
    <w:rsid w:val="5A005757"/>
    <w:rsid w:val="5A0A0259"/>
    <w:rsid w:val="5A7312F3"/>
    <w:rsid w:val="5A796B0A"/>
    <w:rsid w:val="5A9034DB"/>
    <w:rsid w:val="5AA0B135"/>
    <w:rsid w:val="5ABAB20E"/>
    <w:rsid w:val="5AC61CE3"/>
    <w:rsid w:val="5AE41CF7"/>
    <w:rsid w:val="5AE6EB75"/>
    <w:rsid w:val="5AEB02CB"/>
    <w:rsid w:val="5AFC4A42"/>
    <w:rsid w:val="5B2091D9"/>
    <w:rsid w:val="5B4D322E"/>
    <w:rsid w:val="5B82E7AC"/>
    <w:rsid w:val="5B99A019"/>
    <w:rsid w:val="5BBAAE40"/>
    <w:rsid w:val="5BBB08DA"/>
    <w:rsid w:val="5BC176F3"/>
    <w:rsid w:val="5BC5E8AB"/>
    <w:rsid w:val="5C2F349B"/>
    <w:rsid w:val="5C42BBB6"/>
    <w:rsid w:val="5C8E3C1D"/>
    <w:rsid w:val="5C8F8990"/>
    <w:rsid w:val="5CA8C104"/>
    <w:rsid w:val="5CB4022B"/>
    <w:rsid w:val="5CEDA9F2"/>
    <w:rsid w:val="5D088925"/>
    <w:rsid w:val="5D159EEF"/>
    <w:rsid w:val="5D3757EA"/>
    <w:rsid w:val="5D3C72F6"/>
    <w:rsid w:val="5D9A09C2"/>
    <w:rsid w:val="5DAA7DDD"/>
    <w:rsid w:val="5DB40BD8"/>
    <w:rsid w:val="5DB772C2"/>
    <w:rsid w:val="5DB8B632"/>
    <w:rsid w:val="5DBB987A"/>
    <w:rsid w:val="5DDC334F"/>
    <w:rsid w:val="5DE78970"/>
    <w:rsid w:val="5E7F3D01"/>
    <w:rsid w:val="5EC96BDB"/>
    <w:rsid w:val="5EC9AAF8"/>
    <w:rsid w:val="5F257B7A"/>
    <w:rsid w:val="5F3865A5"/>
    <w:rsid w:val="5F5D6EAB"/>
    <w:rsid w:val="5F6C2AAD"/>
    <w:rsid w:val="5F712390"/>
    <w:rsid w:val="5F7964B9"/>
    <w:rsid w:val="5F7BF7DA"/>
    <w:rsid w:val="5F930FEF"/>
    <w:rsid w:val="5FA26A47"/>
    <w:rsid w:val="5FA37258"/>
    <w:rsid w:val="5FB944BB"/>
    <w:rsid w:val="5FBB02A4"/>
    <w:rsid w:val="5FC51867"/>
    <w:rsid w:val="5FDC97E3"/>
    <w:rsid w:val="5FEA58AB"/>
    <w:rsid w:val="5FF6D29E"/>
    <w:rsid w:val="600ABB0D"/>
    <w:rsid w:val="603E6AD9"/>
    <w:rsid w:val="6058DE06"/>
    <w:rsid w:val="60635572"/>
    <w:rsid w:val="609B50C1"/>
    <w:rsid w:val="60EAA906"/>
    <w:rsid w:val="611F8799"/>
    <w:rsid w:val="612DDC92"/>
    <w:rsid w:val="6160D48F"/>
    <w:rsid w:val="616BB258"/>
    <w:rsid w:val="617E0E59"/>
    <w:rsid w:val="618C3DF8"/>
    <w:rsid w:val="61987263"/>
    <w:rsid w:val="61A59270"/>
    <w:rsid w:val="61A70F83"/>
    <w:rsid w:val="61C8B7AF"/>
    <w:rsid w:val="61D25FEC"/>
    <w:rsid w:val="61DDCB48"/>
    <w:rsid w:val="61E4725E"/>
    <w:rsid w:val="620316D7"/>
    <w:rsid w:val="6271E68C"/>
    <w:rsid w:val="6273ACF4"/>
    <w:rsid w:val="627777CD"/>
    <w:rsid w:val="6298B663"/>
    <w:rsid w:val="62CB4F76"/>
    <w:rsid w:val="6303A70C"/>
    <w:rsid w:val="633A2AD1"/>
    <w:rsid w:val="633CE781"/>
    <w:rsid w:val="63544128"/>
    <w:rsid w:val="6381DE26"/>
    <w:rsid w:val="6383380F"/>
    <w:rsid w:val="63965830"/>
    <w:rsid w:val="6396B4C5"/>
    <w:rsid w:val="6439879C"/>
    <w:rsid w:val="648E5A3D"/>
    <w:rsid w:val="6492EF6F"/>
    <w:rsid w:val="64BD1C2B"/>
    <w:rsid w:val="64CB2E28"/>
    <w:rsid w:val="6501651D"/>
    <w:rsid w:val="65121D3F"/>
    <w:rsid w:val="6515D3C6"/>
    <w:rsid w:val="651FDA70"/>
    <w:rsid w:val="654EB753"/>
    <w:rsid w:val="658079DC"/>
    <w:rsid w:val="658C6221"/>
    <w:rsid w:val="65902011"/>
    <w:rsid w:val="65A74FA7"/>
    <w:rsid w:val="65BB9334"/>
    <w:rsid w:val="65CC36D0"/>
    <w:rsid w:val="65F96C84"/>
    <w:rsid w:val="65FD5B01"/>
    <w:rsid w:val="66079016"/>
    <w:rsid w:val="661A284E"/>
    <w:rsid w:val="664FBF8F"/>
    <w:rsid w:val="66638935"/>
    <w:rsid w:val="66A0DD83"/>
    <w:rsid w:val="66B01453"/>
    <w:rsid w:val="66B28E7C"/>
    <w:rsid w:val="66E3D16E"/>
    <w:rsid w:val="66EB8153"/>
    <w:rsid w:val="67061E8E"/>
    <w:rsid w:val="670C0729"/>
    <w:rsid w:val="6720B0FD"/>
    <w:rsid w:val="673477A5"/>
    <w:rsid w:val="67615A80"/>
    <w:rsid w:val="6788A53B"/>
    <w:rsid w:val="67B4F180"/>
    <w:rsid w:val="67C889B4"/>
    <w:rsid w:val="67F18D46"/>
    <w:rsid w:val="67FF1D11"/>
    <w:rsid w:val="6806F887"/>
    <w:rsid w:val="6808BB8D"/>
    <w:rsid w:val="6830D241"/>
    <w:rsid w:val="6838DC9D"/>
    <w:rsid w:val="684C8D2A"/>
    <w:rsid w:val="6854F094"/>
    <w:rsid w:val="6872DC29"/>
    <w:rsid w:val="6877BE01"/>
    <w:rsid w:val="688B1E83"/>
    <w:rsid w:val="688FEC79"/>
    <w:rsid w:val="68B3E6DB"/>
    <w:rsid w:val="68E7496B"/>
    <w:rsid w:val="695CD741"/>
    <w:rsid w:val="69900C01"/>
    <w:rsid w:val="699FDF08"/>
    <w:rsid w:val="69B1E14E"/>
    <w:rsid w:val="69B78BD5"/>
    <w:rsid w:val="69BF6B80"/>
    <w:rsid w:val="69D0CEC7"/>
    <w:rsid w:val="69F20287"/>
    <w:rsid w:val="6A334CDB"/>
    <w:rsid w:val="6A4F272E"/>
    <w:rsid w:val="6A726219"/>
    <w:rsid w:val="6A967F40"/>
    <w:rsid w:val="6AB784D4"/>
    <w:rsid w:val="6AEB9443"/>
    <w:rsid w:val="6B2BFBA9"/>
    <w:rsid w:val="6B3CD9D0"/>
    <w:rsid w:val="6B5369FE"/>
    <w:rsid w:val="6B6269B6"/>
    <w:rsid w:val="6B9FB798"/>
    <w:rsid w:val="6BAE839F"/>
    <w:rsid w:val="6BE1EA46"/>
    <w:rsid w:val="6C16C703"/>
    <w:rsid w:val="6C4E66ED"/>
    <w:rsid w:val="6C9060FE"/>
    <w:rsid w:val="6C91C23A"/>
    <w:rsid w:val="6C955D12"/>
    <w:rsid w:val="6CA53CD9"/>
    <w:rsid w:val="6CBCC048"/>
    <w:rsid w:val="6D3BEAE8"/>
    <w:rsid w:val="6D6022DA"/>
    <w:rsid w:val="6D8BEA75"/>
    <w:rsid w:val="6D96F4BA"/>
    <w:rsid w:val="6D9A3849"/>
    <w:rsid w:val="6DC91880"/>
    <w:rsid w:val="6DCC6681"/>
    <w:rsid w:val="6DE09897"/>
    <w:rsid w:val="6DE4CC34"/>
    <w:rsid w:val="6E059604"/>
    <w:rsid w:val="6E118FB5"/>
    <w:rsid w:val="6E11BE22"/>
    <w:rsid w:val="6E3F67C8"/>
    <w:rsid w:val="6EF06F0F"/>
    <w:rsid w:val="6F27A61B"/>
    <w:rsid w:val="6F2F8849"/>
    <w:rsid w:val="6F983AF7"/>
    <w:rsid w:val="6FD3AF99"/>
    <w:rsid w:val="6FFB3717"/>
    <w:rsid w:val="70000444"/>
    <w:rsid w:val="7007F552"/>
    <w:rsid w:val="703ED415"/>
    <w:rsid w:val="704CB08A"/>
    <w:rsid w:val="706CE140"/>
    <w:rsid w:val="7096A70D"/>
    <w:rsid w:val="70C2E590"/>
    <w:rsid w:val="70DC3DAB"/>
    <w:rsid w:val="70DC53E4"/>
    <w:rsid w:val="7133EEDF"/>
    <w:rsid w:val="714BDB5D"/>
    <w:rsid w:val="7168465F"/>
    <w:rsid w:val="71B8DA65"/>
    <w:rsid w:val="71C04291"/>
    <w:rsid w:val="71E5A74E"/>
    <w:rsid w:val="720866E3"/>
    <w:rsid w:val="720B8FB8"/>
    <w:rsid w:val="723F7F94"/>
    <w:rsid w:val="725A48AB"/>
    <w:rsid w:val="725D6AA2"/>
    <w:rsid w:val="7283DB6D"/>
    <w:rsid w:val="72DA6A39"/>
    <w:rsid w:val="72E97879"/>
    <w:rsid w:val="72EF25B4"/>
    <w:rsid w:val="731A4118"/>
    <w:rsid w:val="73418BAF"/>
    <w:rsid w:val="73498FD8"/>
    <w:rsid w:val="738713D3"/>
    <w:rsid w:val="73A4776A"/>
    <w:rsid w:val="73AA3F61"/>
    <w:rsid w:val="73E1887A"/>
    <w:rsid w:val="74018A6E"/>
    <w:rsid w:val="74304F95"/>
    <w:rsid w:val="744E46C3"/>
    <w:rsid w:val="74614B84"/>
    <w:rsid w:val="74776143"/>
    <w:rsid w:val="749F2D67"/>
    <w:rsid w:val="74B00B91"/>
    <w:rsid w:val="74C51F56"/>
    <w:rsid w:val="74CFEE90"/>
    <w:rsid w:val="74EEA773"/>
    <w:rsid w:val="75110BB0"/>
    <w:rsid w:val="75200A46"/>
    <w:rsid w:val="754738ED"/>
    <w:rsid w:val="755FADC2"/>
    <w:rsid w:val="75878CD3"/>
    <w:rsid w:val="75934CDB"/>
    <w:rsid w:val="75DB50F6"/>
    <w:rsid w:val="75E1B0EB"/>
    <w:rsid w:val="75EDBDA1"/>
    <w:rsid w:val="76175841"/>
    <w:rsid w:val="7641856B"/>
    <w:rsid w:val="7646F374"/>
    <w:rsid w:val="764E1EE4"/>
    <w:rsid w:val="766CE451"/>
    <w:rsid w:val="766F1056"/>
    <w:rsid w:val="76972719"/>
    <w:rsid w:val="76DF405B"/>
    <w:rsid w:val="77078310"/>
    <w:rsid w:val="7755EBD3"/>
    <w:rsid w:val="77633FC9"/>
    <w:rsid w:val="77757B82"/>
    <w:rsid w:val="7777FE28"/>
    <w:rsid w:val="777A7568"/>
    <w:rsid w:val="777FEAC6"/>
    <w:rsid w:val="77C05860"/>
    <w:rsid w:val="78128326"/>
    <w:rsid w:val="78136975"/>
    <w:rsid w:val="78562F9F"/>
    <w:rsid w:val="78941EF7"/>
    <w:rsid w:val="7899AD96"/>
    <w:rsid w:val="78BCCE7B"/>
    <w:rsid w:val="78CA349B"/>
    <w:rsid w:val="78CACAEC"/>
    <w:rsid w:val="78CFFD21"/>
    <w:rsid w:val="78E28234"/>
    <w:rsid w:val="79143284"/>
    <w:rsid w:val="7958CF87"/>
    <w:rsid w:val="79842B06"/>
    <w:rsid w:val="79BF7A36"/>
    <w:rsid w:val="79CA7B91"/>
    <w:rsid w:val="79E22150"/>
    <w:rsid w:val="79EA82DB"/>
    <w:rsid w:val="7A174FC9"/>
    <w:rsid w:val="7A2F8D7D"/>
    <w:rsid w:val="7A45147E"/>
    <w:rsid w:val="7A8FA975"/>
    <w:rsid w:val="7AAD6625"/>
    <w:rsid w:val="7AF65A57"/>
    <w:rsid w:val="7B0D4CC8"/>
    <w:rsid w:val="7B3C4D65"/>
    <w:rsid w:val="7B472F48"/>
    <w:rsid w:val="7B79DC94"/>
    <w:rsid w:val="7BA6DD13"/>
    <w:rsid w:val="7BB950B8"/>
    <w:rsid w:val="7BD13D45"/>
    <w:rsid w:val="7BF3B574"/>
    <w:rsid w:val="7BF7B87F"/>
    <w:rsid w:val="7C0AE7BA"/>
    <w:rsid w:val="7C5F37E9"/>
    <w:rsid w:val="7C741027"/>
    <w:rsid w:val="7C8D982C"/>
    <w:rsid w:val="7C92DCAB"/>
    <w:rsid w:val="7CAD425D"/>
    <w:rsid w:val="7CB37271"/>
    <w:rsid w:val="7CE53E8E"/>
    <w:rsid w:val="7CFA378B"/>
    <w:rsid w:val="7D341947"/>
    <w:rsid w:val="7D48106A"/>
    <w:rsid w:val="7D73121C"/>
    <w:rsid w:val="7DD77610"/>
    <w:rsid w:val="7DD7AA0D"/>
    <w:rsid w:val="7DEA735C"/>
    <w:rsid w:val="7DF91C40"/>
    <w:rsid w:val="7E02CCC1"/>
    <w:rsid w:val="7E105281"/>
    <w:rsid w:val="7E23D4F6"/>
    <w:rsid w:val="7E2A277A"/>
    <w:rsid w:val="7E3FBBA7"/>
    <w:rsid w:val="7E64B317"/>
    <w:rsid w:val="7E743BF0"/>
    <w:rsid w:val="7EAFA274"/>
    <w:rsid w:val="7EBBD582"/>
    <w:rsid w:val="7EBC501D"/>
    <w:rsid w:val="7EC29814"/>
    <w:rsid w:val="7EF59A75"/>
    <w:rsid w:val="7F0B5836"/>
    <w:rsid w:val="7F232591"/>
    <w:rsid w:val="7F3AE6C3"/>
    <w:rsid w:val="7F41C725"/>
    <w:rsid w:val="7F670F0A"/>
    <w:rsid w:val="7F7ACD04"/>
    <w:rsid w:val="7F824139"/>
    <w:rsid w:val="7F889331"/>
    <w:rsid w:val="7F9AF8DB"/>
    <w:rsid w:val="7FA08DA7"/>
    <w:rsid w:val="7FA3D264"/>
    <w:rsid w:val="7FC6A48F"/>
    <w:rsid w:val="7FDF4227"/>
    <w:rsid w:val="7FF7D3A4"/>
    <w:rsid w:val="7FFEF64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B21D21"/>
  <w15:docId w15:val="{0E67B2B7-411E-4E96-905D-6BF7AF17D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216C"/>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472E8A"/>
    <w:pPr>
      <w:widowControl w:val="0"/>
      <w:spacing w:before="36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rsid w:val="00345A8B"/>
    <w:pPr>
      <w:pageBreakBefore/>
      <w:numPr>
        <w:numId w:val="7"/>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345A8B"/>
    <w:pPr>
      <w:keepNext/>
      <w:keepLines/>
      <w:numPr>
        <w:ilvl w:val="1"/>
        <w:numId w:val="7"/>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345A8B"/>
    <w:pPr>
      <w:keepNext/>
      <w:numPr>
        <w:ilvl w:val="2"/>
        <w:numId w:val="7"/>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rsid w:val="00345A8B"/>
    <w:pPr>
      <w:keepNext/>
      <w:keepLines/>
      <w:spacing w:after="0" w:line="240" w:lineRule="auto"/>
      <w:outlineLvl w:val="4"/>
    </w:pPr>
    <w:rPr>
      <w:rFonts w:ascii="Calibri" w:hAnsi="Calibri"/>
      <w:b/>
    </w:rPr>
  </w:style>
  <w:style w:type="paragraph" w:styleId="Heading6">
    <w:name w:val="heading 6"/>
    <w:basedOn w:val="Normal"/>
    <w:next w:val="Normal"/>
    <w:link w:val="Heading6Char"/>
    <w:uiPriority w:val="9"/>
    <w:semiHidden/>
    <w:qFormat/>
    <w:rsid w:val="00345A8B"/>
    <w:pPr>
      <w:keepNext/>
      <w:keepLines/>
      <w:spacing w:before="40" w:after="0"/>
      <w:outlineLvl w:val="5"/>
    </w:pPr>
    <w:rPr>
      <w:rFonts w:asciiTheme="majorHAnsi" w:eastAsiaTheme="majorEastAsia" w:hAnsiTheme="majorHAnsi" w:cstheme="majorBidi"/>
      <w:i/>
      <w:color w:val="59621D"/>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441BFD"/>
    <w:rPr>
      <w:sz w:val="20"/>
      <w:szCs w:val="20"/>
    </w:rPr>
  </w:style>
  <w:style w:type="character" w:customStyle="1" w:styleId="CommentTextChar">
    <w:name w:val="Comment Text Char"/>
    <w:basedOn w:val="DefaultParagraphFont"/>
    <w:link w:val="CommentText"/>
    <w:uiPriority w:val="99"/>
    <w:rsid w:val="00441BFD"/>
    <w:rPr>
      <w:rFonts w:asciiTheme="minorHAnsi" w:eastAsiaTheme="minorHAnsi" w:hAnsiTheme="minorHAnsi" w:cstheme="minorBidi"/>
      <w:lang w:eastAsia="en-US"/>
    </w:rPr>
  </w:style>
  <w:style w:type="paragraph" w:styleId="Header">
    <w:name w:val="header"/>
    <w:basedOn w:val="Normal"/>
    <w:link w:val="HeaderChar"/>
    <w:uiPriority w:val="26"/>
    <w:rsid w:val="00441BFD"/>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441BFD"/>
    <w:rPr>
      <w:rFonts w:ascii="Calibri" w:eastAsiaTheme="minorHAnsi" w:hAnsi="Calibri" w:cstheme="minorBidi"/>
      <w:szCs w:val="22"/>
      <w:lang w:eastAsia="en-US"/>
    </w:rPr>
  </w:style>
  <w:style w:type="paragraph" w:styleId="Footer">
    <w:name w:val="footer"/>
    <w:basedOn w:val="Normal"/>
    <w:link w:val="FooterChar"/>
    <w:uiPriority w:val="99"/>
    <w:rsid w:val="00441BFD"/>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sid w:val="00441BFD"/>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441BFD"/>
    <w:rPr>
      <w:sz w:val="16"/>
      <w:szCs w:val="16"/>
    </w:rPr>
  </w:style>
  <w:style w:type="paragraph" w:styleId="CommentSubject">
    <w:name w:val="annotation subject"/>
    <w:basedOn w:val="CommentText"/>
    <w:next w:val="CommentText"/>
    <w:link w:val="CommentSubjectChar"/>
    <w:uiPriority w:val="99"/>
    <w:semiHidden/>
    <w:unhideWhenUsed/>
    <w:rsid w:val="00441BFD"/>
    <w:rPr>
      <w:b/>
      <w:bCs/>
    </w:rPr>
  </w:style>
  <w:style w:type="character" w:customStyle="1" w:styleId="CommentSubjectChar">
    <w:name w:val="Comment Subject Char"/>
    <w:basedOn w:val="CommentTextChar"/>
    <w:link w:val="CommentSubject"/>
    <w:uiPriority w:val="99"/>
    <w:semiHidden/>
    <w:rsid w:val="00441B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paragraph" w:customStyle="1" w:styleId="Footeraddress">
    <w:name w:val="Footer address"/>
    <w:basedOn w:val="Footer"/>
    <w:semiHidden/>
    <w:qFormat/>
    <w:rsid w:val="00441BFD"/>
    <w:rPr>
      <w:sz w:val="16"/>
    </w:rPr>
  </w:style>
  <w:style w:type="character" w:customStyle="1" w:styleId="Heading1Char">
    <w:name w:val="Heading 1 Char"/>
    <w:basedOn w:val="DefaultParagraphFont"/>
    <w:link w:val="Heading1"/>
    <w:uiPriority w:val="1"/>
    <w:rsid w:val="00472E8A"/>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345A8B"/>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345A8B"/>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345A8B"/>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sid w:val="00345A8B"/>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CA5283"/>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441BFD"/>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41BFD"/>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356ABE"/>
    <w:pPr>
      <w:spacing w:before="120"/>
    </w:pPr>
    <w:rPr>
      <w:b w:val="0"/>
      <w:sz w:val="56"/>
      <w:szCs w:val="56"/>
    </w:rPr>
  </w:style>
  <w:style w:type="character" w:customStyle="1" w:styleId="SubtitleChar">
    <w:name w:val="Subtitle Char"/>
    <w:basedOn w:val="DefaultParagraphFont"/>
    <w:link w:val="Subtitle"/>
    <w:uiPriority w:val="23"/>
    <w:rsid w:val="00356ABE"/>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356ABE"/>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41BF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41BF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41BFD"/>
    <w:rPr>
      <w:color w:val="165788"/>
      <w:u w:val="single"/>
    </w:rPr>
  </w:style>
  <w:style w:type="paragraph" w:styleId="ListBullet">
    <w:name w:val="List Bullet"/>
    <w:basedOn w:val="Normal"/>
    <w:uiPriority w:val="99"/>
    <w:qFormat/>
    <w:rsid w:val="00CA5283"/>
    <w:pPr>
      <w:numPr>
        <w:numId w:val="9"/>
      </w:numPr>
      <w:spacing w:before="120" w:after="120"/>
    </w:pPr>
  </w:style>
  <w:style w:type="paragraph" w:styleId="TableofFigures">
    <w:name w:val="table of figures"/>
    <w:basedOn w:val="Normal"/>
    <w:next w:val="Normal"/>
    <w:uiPriority w:val="99"/>
    <w:rsid w:val="00441BFD"/>
    <w:pPr>
      <w:spacing w:before="120" w:after="120" w:line="240" w:lineRule="auto"/>
    </w:pPr>
  </w:style>
  <w:style w:type="paragraph" w:styleId="ListBullet2">
    <w:name w:val="List Bullet 2"/>
    <w:basedOn w:val="Normal"/>
    <w:uiPriority w:val="8"/>
    <w:qFormat/>
    <w:rsid w:val="00CA5283"/>
    <w:pPr>
      <w:numPr>
        <w:ilvl w:val="1"/>
        <w:numId w:val="9"/>
      </w:numPr>
      <w:spacing w:before="120" w:after="120"/>
      <w:contextualSpacing/>
    </w:pPr>
  </w:style>
  <w:style w:type="paragraph" w:styleId="ListNumber">
    <w:name w:val="List Number"/>
    <w:basedOn w:val="Normal"/>
    <w:uiPriority w:val="9"/>
    <w:qFormat/>
    <w:rsid w:val="00441BFD"/>
    <w:pPr>
      <w:numPr>
        <w:numId w:val="2"/>
      </w:numPr>
      <w:tabs>
        <w:tab w:val="left" w:pos="142"/>
      </w:tabs>
      <w:spacing w:before="120" w:after="120"/>
    </w:pPr>
  </w:style>
  <w:style w:type="paragraph" w:styleId="ListNumber2">
    <w:name w:val="List Number 2"/>
    <w:uiPriority w:val="99"/>
    <w:qFormat/>
    <w:rsid w:val="00441BFD"/>
    <w:pPr>
      <w:numPr>
        <w:ilvl w:val="1"/>
        <w:numId w:val="2"/>
      </w:numPr>
      <w:tabs>
        <w:tab w:val="left" w:pos="567"/>
      </w:tabs>
      <w:spacing w:before="120" w:after="120" w:line="264" w:lineRule="auto"/>
    </w:pPr>
    <w:rPr>
      <w:rFonts w:asciiTheme="minorHAnsi" w:eastAsia="Times New Roman" w:hAnsiTheme="minorHAnsi"/>
      <w:sz w:val="22"/>
      <w:szCs w:val="24"/>
      <w:lang w:eastAsia="en-US"/>
    </w:rPr>
  </w:style>
  <w:style w:type="paragraph" w:styleId="ListNumber3">
    <w:name w:val="List Number 3"/>
    <w:uiPriority w:val="11"/>
    <w:qFormat/>
    <w:rsid w:val="00441BFD"/>
    <w:pPr>
      <w:numPr>
        <w:ilvl w:val="2"/>
        <w:numId w:val="2"/>
      </w:numPr>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441BFD"/>
    <w:pPr>
      <w:spacing w:before="60" w:after="60" w:line="240" w:lineRule="auto"/>
    </w:pPr>
    <w:rPr>
      <w:sz w:val="18"/>
    </w:r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22"/>
    <w:qFormat/>
    <w:rsid w:val="00441BFD"/>
    <w:rPr>
      <w:b/>
      <w:bCs/>
    </w:rPr>
  </w:style>
  <w:style w:type="paragraph" w:customStyle="1" w:styleId="Glossary">
    <w:name w:val="Glossary"/>
    <w:basedOn w:val="Normal"/>
    <w:link w:val="GlossaryChar"/>
    <w:uiPriority w:val="28"/>
    <w:semiHidden/>
    <w:locked/>
    <w:rsid w:val="00441B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20"/>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styleId="NormalWeb">
    <w:name w:val="Normal (Web)"/>
    <w:basedOn w:val="Normal"/>
    <w:uiPriority w:val="99"/>
    <w:unhideWhenUsed/>
    <w:rsid w:val="00441BF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CA5283"/>
    <w:pPr>
      <w:numPr>
        <w:numId w:val="8"/>
      </w:numPr>
    </w:pPr>
  </w:style>
  <w:style w:type="paragraph" w:customStyle="1" w:styleId="TableBullet1">
    <w:name w:val="Table Bullet 1"/>
    <w:basedOn w:val="TableText"/>
    <w:uiPriority w:val="15"/>
    <w:qFormat/>
    <w:rsid w:val="00476C9E"/>
    <w:pPr>
      <w:numPr>
        <w:numId w:val="4"/>
      </w:numPr>
    </w:pPr>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441BFD"/>
    <w:pPr>
      <w:spacing w:line="240" w:lineRule="auto"/>
    </w:pPr>
    <w:rPr>
      <w:b/>
    </w:rPr>
  </w:style>
  <w:style w:type="paragraph" w:customStyle="1" w:styleId="Securityclassification">
    <w:name w:val="Security classification"/>
    <w:basedOn w:val="Header"/>
    <w:next w:val="Header"/>
    <w:uiPriority w:val="26"/>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rsid w:val="00441BFD"/>
    <w:pPr>
      <w:spacing w:after="0"/>
    </w:pPr>
    <w:rPr>
      <w:b/>
      <w:sz w:val="36"/>
      <w:szCs w:val="36"/>
    </w:rPr>
  </w:style>
  <w:style w:type="paragraph" w:styleId="FootnoteText">
    <w:name w:val="footnote text"/>
    <w:basedOn w:val="Normal"/>
    <w:link w:val="FootnoteTextChar"/>
    <w:uiPriority w:val="99"/>
    <w:unhideWhenUsed/>
    <w:rsid w:val="001F13FD"/>
    <w:pPr>
      <w:spacing w:after="60" w:line="240" w:lineRule="auto"/>
    </w:pPr>
    <w:rPr>
      <w:sz w:val="20"/>
      <w:szCs w:val="20"/>
    </w:rPr>
  </w:style>
  <w:style w:type="character" w:customStyle="1" w:styleId="FootnoteTextChar">
    <w:name w:val="Footnote Text Char"/>
    <w:basedOn w:val="DefaultParagraphFont"/>
    <w:link w:val="FootnoteText"/>
    <w:uiPriority w:val="99"/>
    <w:rsid w:val="001F13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41BFD"/>
    <w:rPr>
      <w:vertAlign w:val="superscript"/>
    </w:rPr>
  </w:style>
  <w:style w:type="paragraph" w:styleId="EndnoteText">
    <w:name w:val="endnote text"/>
    <w:basedOn w:val="Normal"/>
    <w:link w:val="EndnoteTextChar"/>
    <w:uiPriority w:val="99"/>
    <w:unhideWhenUsed/>
    <w:rsid w:val="00441BFD"/>
    <w:pPr>
      <w:spacing w:after="60" w:line="264" w:lineRule="auto"/>
    </w:pPr>
    <w:rPr>
      <w:sz w:val="20"/>
      <w:szCs w:val="20"/>
    </w:rPr>
  </w:style>
  <w:style w:type="character" w:customStyle="1" w:styleId="EndnoteTextChar">
    <w:name w:val="Endnote Text Char"/>
    <w:basedOn w:val="DefaultParagraphFont"/>
    <w:link w:val="EndnoteText"/>
    <w:uiPriority w:val="99"/>
    <w:rsid w:val="00441BFD"/>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1"/>
      </w:numPr>
    </w:pPr>
  </w:style>
  <w:style w:type="paragraph" w:styleId="Title">
    <w:name w:val="Title"/>
    <w:basedOn w:val="Normal"/>
    <w:next w:val="Normal"/>
    <w:link w:val="TitleChar"/>
    <w:uiPriority w:val="10"/>
    <w:semiHidden/>
    <w:qFormat/>
    <w:rsid w:val="00441B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441BFD"/>
    <w:rPr>
      <w:rFonts w:ascii="Calibri Light" w:eastAsiaTheme="minorHAnsi" w:hAnsi="Calibri Light" w:cstheme="minorBidi"/>
      <w:sz w:val="36"/>
      <w:szCs w:val="22"/>
      <w:lang w:eastAsia="en-US"/>
    </w:rPr>
  </w:style>
  <w:style w:type="numbering" w:customStyle="1" w:styleId="Numberlist">
    <w:name w:val="Number list"/>
    <w:uiPriority w:val="99"/>
    <w:rsid w:val="00441BFD"/>
    <w:pPr>
      <w:numPr>
        <w:numId w:val="2"/>
      </w:numPr>
    </w:pPr>
  </w:style>
  <w:style w:type="paragraph" w:styleId="ListBullet3">
    <w:name w:val="List Bullet 3"/>
    <w:basedOn w:val="Normal"/>
    <w:uiPriority w:val="99"/>
    <w:semiHidden/>
    <w:rsid w:val="00441BFD"/>
    <w:pPr>
      <w:numPr>
        <w:ilvl w:val="2"/>
        <w:numId w:val="9"/>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rsid w:val="00A6684F"/>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A6684F"/>
    <w:pPr>
      <w:numPr>
        <w:numId w:val="10"/>
      </w:numPr>
      <w:spacing w:before="60" w:after="60"/>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41BFD"/>
    <w:rPr>
      <w:i/>
      <w:iCs/>
      <w:color w:val="4F81BD" w:themeColor="accent1"/>
    </w:rPr>
  </w:style>
  <w:style w:type="paragraph" w:customStyle="1" w:styleId="TableBullet2">
    <w:name w:val="Table Bullet 2"/>
    <w:basedOn w:val="TableBullet1"/>
    <w:qFormat/>
    <w:rsid w:val="00476C9E"/>
    <w:pPr>
      <w:numPr>
        <w:numId w:val="5"/>
      </w:numPr>
      <w:tabs>
        <w:tab w:val="num" w:pos="361"/>
      </w:tabs>
      <w:ind w:left="644" w:hanging="488"/>
    </w:pPr>
  </w:style>
  <w:style w:type="numbering" w:customStyle="1" w:styleId="TableBulletlist">
    <w:name w:val="Table Bullet list"/>
    <w:uiPriority w:val="99"/>
    <w:rsid w:val="00441BFD"/>
    <w:pPr>
      <w:numPr>
        <w:numId w:val="3"/>
      </w:numPr>
    </w:pPr>
  </w:style>
  <w:style w:type="character" w:styleId="UnresolvedMention">
    <w:name w:val="Unresolved Mention"/>
    <w:basedOn w:val="DefaultParagraphFont"/>
    <w:uiPriority w:val="99"/>
    <w:semiHidden/>
    <w:unhideWhenUsed/>
    <w:rsid w:val="00441BFD"/>
    <w:rPr>
      <w:color w:val="605E5C"/>
      <w:shd w:val="clear" w:color="auto" w:fill="E1DFDD"/>
    </w:rPr>
  </w:style>
  <w:style w:type="character" w:customStyle="1" w:styleId="Heading6Char">
    <w:name w:val="Heading 6 Char"/>
    <w:basedOn w:val="DefaultParagraphFont"/>
    <w:link w:val="Heading6"/>
    <w:uiPriority w:val="9"/>
    <w:semiHidden/>
    <w:rsid w:val="00345A8B"/>
    <w:rPr>
      <w:rFonts w:asciiTheme="majorHAnsi" w:eastAsiaTheme="majorEastAsia" w:hAnsiTheme="majorHAnsi" w:cstheme="majorBidi"/>
      <w:i/>
      <w:color w:val="59621D"/>
      <w:szCs w:val="22"/>
      <w:lang w:eastAsia="en-US"/>
    </w:rPr>
  </w:style>
  <w:style w:type="paragraph" w:styleId="Revision">
    <w:name w:val="Revision"/>
    <w:hidden/>
    <w:uiPriority w:val="99"/>
    <w:semiHidden/>
    <w:rsid w:val="001A3D77"/>
    <w:rPr>
      <w:rFonts w:asciiTheme="minorHAnsi" w:eastAsiaTheme="minorHAnsi" w:hAnsiTheme="minorHAnsi" w:cstheme="minorBidi"/>
      <w:sz w:val="22"/>
      <w:szCs w:val="22"/>
      <w:lang w:eastAsia="en-US"/>
    </w:rPr>
  </w:style>
  <w:style w:type="character" w:styleId="Mention">
    <w:name w:val="Mention"/>
    <w:basedOn w:val="DefaultParagraphFont"/>
    <w:uiPriority w:val="99"/>
    <w:rsid w:val="00077269"/>
    <w:rPr>
      <w:color w:val="2B579A"/>
      <w:shd w:val="clear" w:color="auto" w:fill="E1DFDD"/>
    </w:rPr>
  </w:style>
  <w:style w:type="table" w:customStyle="1" w:styleId="TableGrid2">
    <w:name w:val="Table Grid2"/>
    <w:basedOn w:val="TableNormal"/>
    <w:uiPriority w:val="59"/>
    <w:rsid w:val="00127595"/>
    <w:rPr>
      <w:rFonts w:asciiTheme="minorHAnsi" w:eastAsia="Arial" w:hAnsiTheme="minorHAnsi" w:cstheme="minorBidi"/>
      <w:kern w:val="2"/>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small">
    <w:name w:val="Normal small"/>
    <w:qFormat/>
    <w:rsid w:val="00CA5283"/>
    <w:pPr>
      <w:spacing w:after="120" w:line="276" w:lineRule="auto"/>
    </w:pPr>
    <w:rPr>
      <w:rFonts w:asciiTheme="minorHAnsi" w:eastAsiaTheme="minorHAnsi" w:hAnsiTheme="minorHAnsi" w:cstheme="minorBidi"/>
      <w:sz w:val="18"/>
      <w:szCs w:val="18"/>
      <w:lang w:eastAsia="en-US"/>
    </w:rPr>
  </w:style>
  <w:style w:type="paragraph" w:customStyle="1" w:styleId="Tablenumberedlist2">
    <w:name w:val="Table numbered list 2"/>
    <w:basedOn w:val="TableText"/>
    <w:qFormat/>
    <w:rsid w:val="00765CA8"/>
    <w:pPr>
      <w:numPr>
        <w:ilvl w:val="1"/>
        <w:numId w:val="10"/>
      </w:numPr>
    </w:pPr>
  </w:style>
  <w:style w:type="paragraph" w:customStyle="1" w:styleId="Tablenumberedlist3">
    <w:name w:val="Table numbered list 3"/>
    <w:basedOn w:val="TableText"/>
    <w:qFormat/>
    <w:rsid w:val="00A6684F"/>
    <w:pPr>
      <w:numPr>
        <w:ilvl w:val="2"/>
        <w:numId w:val="10"/>
      </w:numPr>
    </w:pPr>
  </w:style>
  <w:style w:type="table" w:customStyle="1" w:styleId="ABAREStableleftalign1">
    <w:name w:val="ABARES table (left align)1"/>
    <w:basedOn w:val="TableNormal"/>
    <w:uiPriority w:val="99"/>
    <w:rsid w:val="003B34A5"/>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2">
    <w:name w:val="ABARES table (left align)2"/>
    <w:basedOn w:val="TableNormal"/>
    <w:uiPriority w:val="99"/>
    <w:rsid w:val="00314A42"/>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3">
    <w:name w:val="ABARES table (left align)3"/>
    <w:basedOn w:val="TableNormal"/>
    <w:uiPriority w:val="99"/>
    <w:rsid w:val="007C6093"/>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TableGrid10">
    <w:name w:val="Table Grid1"/>
    <w:basedOn w:val="TableNormal"/>
    <w:next w:val="TableNormal"/>
    <w:uiPriority w:val="59"/>
    <w:rsid w:val="00022A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eadinglist">
    <w:name w:val="Heading list"/>
    <w:uiPriority w:val="99"/>
    <w:rsid w:val="008B172D"/>
  </w:style>
  <w:style w:type="paragraph" w:styleId="ListParagraph">
    <w:name w:val="List Paragraph"/>
    <w:basedOn w:val="Normal"/>
    <w:uiPriority w:val="34"/>
    <w:qFormat/>
    <w:rsid w:val="001B45A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167410301">
      <w:bodyDiv w:val="1"/>
      <w:marLeft w:val="0"/>
      <w:marRight w:val="0"/>
      <w:marTop w:val="0"/>
      <w:marBottom w:val="0"/>
      <w:divBdr>
        <w:top w:val="none" w:sz="0" w:space="0" w:color="auto"/>
        <w:left w:val="none" w:sz="0" w:space="0" w:color="auto"/>
        <w:bottom w:val="none" w:sz="0" w:space="0" w:color="auto"/>
        <w:right w:val="none" w:sz="0" w:space="0" w:color="auto"/>
      </w:divBdr>
    </w:div>
    <w:div w:id="307632788">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2815955">
      <w:bodyDiv w:val="1"/>
      <w:marLeft w:val="0"/>
      <w:marRight w:val="0"/>
      <w:marTop w:val="0"/>
      <w:marBottom w:val="0"/>
      <w:divBdr>
        <w:top w:val="none" w:sz="0" w:space="0" w:color="auto"/>
        <w:left w:val="none" w:sz="0" w:space="0" w:color="auto"/>
        <w:bottom w:val="none" w:sz="0" w:space="0" w:color="auto"/>
        <w:right w:val="none" w:sz="0" w:space="0" w:color="auto"/>
      </w:divBdr>
    </w:div>
    <w:div w:id="562571110">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2271153">
      <w:bodyDiv w:val="1"/>
      <w:marLeft w:val="0"/>
      <w:marRight w:val="0"/>
      <w:marTop w:val="0"/>
      <w:marBottom w:val="0"/>
      <w:divBdr>
        <w:top w:val="none" w:sz="0" w:space="0" w:color="auto"/>
        <w:left w:val="none" w:sz="0" w:space="0" w:color="auto"/>
        <w:bottom w:val="none" w:sz="0" w:space="0" w:color="auto"/>
        <w:right w:val="none" w:sz="0" w:space="0" w:color="auto"/>
      </w:divBdr>
      <w:divsChild>
        <w:div w:id="59059328">
          <w:marLeft w:val="0"/>
          <w:marRight w:val="0"/>
          <w:marTop w:val="0"/>
          <w:marBottom w:val="0"/>
          <w:divBdr>
            <w:top w:val="none" w:sz="0" w:space="0" w:color="auto"/>
            <w:left w:val="none" w:sz="0" w:space="0" w:color="auto"/>
            <w:bottom w:val="none" w:sz="0" w:space="0" w:color="auto"/>
            <w:right w:val="none" w:sz="0" w:space="0" w:color="auto"/>
          </w:divBdr>
        </w:div>
        <w:div w:id="1558320758">
          <w:marLeft w:val="0"/>
          <w:marRight w:val="0"/>
          <w:marTop w:val="0"/>
          <w:marBottom w:val="0"/>
          <w:divBdr>
            <w:top w:val="none" w:sz="0" w:space="0" w:color="auto"/>
            <w:left w:val="none" w:sz="0" w:space="0" w:color="auto"/>
            <w:bottom w:val="none" w:sz="0" w:space="0" w:color="auto"/>
            <w:right w:val="none" w:sz="0" w:space="0" w:color="auto"/>
          </w:divBdr>
          <w:divsChild>
            <w:div w:id="1111514761">
              <w:marLeft w:val="0"/>
              <w:marRight w:val="0"/>
              <w:marTop w:val="30"/>
              <w:marBottom w:val="30"/>
              <w:divBdr>
                <w:top w:val="none" w:sz="0" w:space="0" w:color="auto"/>
                <w:left w:val="none" w:sz="0" w:space="0" w:color="auto"/>
                <w:bottom w:val="none" w:sz="0" w:space="0" w:color="auto"/>
                <w:right w:val="none" w:sz="0" w:space="0" w:color="auto"/>
              </w:divBdr>
              <w:divsChild>
                <w:div w:id="360740513">
                  <w:marLeft w:val="0"/>
                  <w:marRight w:val="0"/>
                  <w:marTop w:val="0"/>
                  <w:marBottom w:val="0"/>
                  <w:divBdr>
                    <w:top w:val="none" w:sz="0" w:space="0" w:color="auto"/>
                    <w:left w:val="none" w:sz="0" w:space="0" w:color="auto"/>
                    <w:bottom w:val="none" w:sz="0" w:space="0" w:color="auto"/>
                    <w:right w:val="none" w:sz="0" w:space="0" w:color="auto"/>
                  </w:divBdr>
                  <w:divsChild>
                    <w:div w:id="2145350531">
                      <w:marLeft w:val="0"/>
                      <w:marRight w:val="0"/>
                      <w:marTop w:val="0"/>
                      <w:marBottom w:val="0"/>
                      <w:divBdr>
                        <w:top w:val="none" w:sz="0" w:space="0" w:color="auto"/>
                        <w:left w:val="none" w:sz="0" w:space="0" w:color="auto"/>
                        <w:bottom w:val="none" w:sz="0" w:space="0" w:color="auto"/>
                        <w:right w:val="none" w:sz="0" w:space="0" w:color="auto"/>
                      </w:divBdr>
                    </w:div>
                  </w:divsChild>
                </w:div>
                <w:div w:id="414473775">
                  <w:marLeft w:val="0"/>
                  <w:marRight w:val="0"/>
                  <w:marTop w:val="0"/>
                  <w:marBottom w:val="0"/>
                  <w:divBdr>
                    <w:top w:val="none" w:sz="0" w:space="0" w:color="auto"/>
                    <w:left w:val="none" w:sz="0" w:space="0" w:color="auto"/>
                    <w:bottom w:val="none" w:sz="0" w:space="0" w:color="auto"/>
                    <w:right w:val="none" w:sz="0" w:space="0" w:color="auto"/>
                  </w:divBdr>
                  <w:divsChild>
                    <w:div w:id="921764798">
                      <w:marLeft w:val="0"/>
                      <w:marRight w:val="0"/>
                      <w:marTop w:val="0"/>
                      <w:marBottom w:val="0"/>
                      <w:divBdr>
                        <w:top w:val="none" w:sz="0" w:space="0" w:color="auto"/>
                        <w:left w:val="none" w:sz="0" w:space="0" w:color="auto"/>
                        <w:bottom w:val="none" w:sz="0" w:space="0" w:color="auto"/>
                        <w:right w:val="none" w:sz="0" w:space="0" w:color="auto"/>
                      </w:divBdr>
                    </w:div>
                  </w:divsChild>
                </w:div>
                <w:div w:id="959258978">
                  <w:marLeft w:val="0"/>
                  <w:marRight w:val="0"/>
                  <w:marTop w:val="0"/>
                  <w:marBottom w:val="0"/>
                  <w:divBdr>
                    <w:top w:val="none" w:sz="0" w:space="0" w:color="auto"/>
                    <w:left w:val="none" w:sz="0" w:space="0" w:color="auto"/>
                    <w:bottom w:val="none" w:sz="0" w:space="0" w:color="auto"/>
                    <w:right w:val="none" w:sz="0" w:space="0" w:color="auto"/>
                  </w:divBdr>
                  <w:divsChild>
                    <w:div w:id="1226061929">
                      <w:marLeft w:val="0"/>
                      <w:marRight w:val="0"/>
                      <w:marTop w:val="0"/>
                      <w:marBottom w:val="0"/>
                      <w:divBdr>
                        <w:top w:val="none" w:sz="0" w:space="0" w:color="auto"/>
                        <w:left w:val="none" w:sz="0" w:space="0" w:color="auto"/>
                        <w:bottom w:val="none" w:sz="0" w:space="0" w:color="auto"/>
                        <w:right w:val="none" w:sz="0" w:space="0" w:color="auto"/>
                      </w:divBdr>
                    </w:div>
                  </w:divsChild>
                </w:div>
                <w:div w:id="977104454">
                  <w:marLeft w:val="0"/>
                  <w:marRight w:val="0"/>
                  <w:marTop w:val="0"/>
                  <w:marBottom w:val="0"/>
                  <w:divBdr>
                    <w:top w:val="none" w:sz="0" w:space="0" w:color="auto"/>
                    <w:left w:val="none" w:sz="0" w:space="0" w:color="auto"/>
                    <w:bottom w:val="none" w:sz="0" w:space="0" w:color="auto"/>
                    <w:right w:val="none" w:sz="0" w:space="0" w:color="auto"/>
                  </w:divBdr>
                  <w:divsChild>
                    <w:div w:id="1260483116">
                      <w:marLeft w:val="0"/>
                      <w:marRight w:val="0"/>
                      <w:marTop w:val="0"/>
                      <w:marBottom w:val="0"/>
                      <w:divBdr>
                        <w:top w:val="none" w:sz="0" w:space="0" w:color="auto"/>
                        <w:left w:val="none" w:sz="0" w:space="0" w:color="auto"/>
                        <w:bottom w:val="none" w:sz="0" w:space="0" w:color="auto"/>
                        <w:right w:val="none" w:sz="0" w:space="0" w:color="auto"/>
                      </w:divBdr>
                    </w:div>
                  </w:divsChild>
                </w:div>
                <w:div w:id="1403941426">
                  <w:marLeft w:val="0"/>
                  <w:marRight w:val="0"/>
                  <w:marTop w:val="0"/>
                  <w:marBottom w:val="0"/>
                  <w:divBdr>
                    <w:top w:val="none" w:sz="0" w:space="0" w:color="auto"/>
                    <w:left w:val="none" w:sz="0" w:space="0" w:color="auto"/>
                    <w:bottom w:val="none" w:sz="0" w:space="0" w:color="auto"/>
                    <w:right w:val="none" w:sz="0" w:space="0" w:color="auto"/>
                  </w:divBdr>
                  <w:divsChild>
                    <w:div w:id="1772505602">
                      <w:marLeft w:val="0"/>
                      <w:marRight w:val="0"/>
                      <w:marTop w:val="0"/>
                      <w:marBottom w:val="0"/>
                      <w:divBdr>
                        <w:top w:val="none" w:sz="0" w:space="0" w:color="auto"/>
                        <w:left w:val="none" w:sz="0" w:space="0" w:color="auto"/>
                        <w:bottom w:val="none" w:sz="0" w:space="0" w:color="auto"/>
                        <w:right w:val="none" w:sz="0" w:space="0" w:color="auto"/>
                      </w:divBdr>
                    </w:div>
                  </w:divsChild>
                </w:div>
                <w:div w:id="1625190881">
                  <w:marLeft w:val="0"/>
                  <w:marRight w:val="0"/>
                  <w:marTop w:val="0"/>
                  <w:marBottom w:val="0"/>
                  <w:divBdr>
                    <w:top w:val="none" w:sz="0" w:space="0" w:color="auto"/>
                    <w:left w:val="none" w:sz="0" w:space="0" w:color="auto"/>
                    <w:bottom w:val="none" w:sz="0" w:space="0" w:color="auto"/>
                    <w:right w:val="none" w:sz="0" w:space="0" w:color="auto"/>
                  </w:divBdr>
                  <w:divsChild>
                    <w:div w:id="574123839">
                      <w:marLeft w:val="0"/>
                      <w:marRight w:val="0"/>
                      <w:marTop w:val="0"/>
                      <w:marBottom w:val="0"/>
                      <w:divBdr>
                        <w:top w:val="none" w:sz="0" w:space="0" w:color="auto"/>
                        <w:left w:val="none" w:sz="0" w:space="0" w:color="auto"/>
                        <w:bottom w:val="none" w:sz="0" w:space="0" w:color="auto"/>
                        <w:right w:val="none" w:sz="0" w:space="0" w:color="auto"/>
                      </w:divBdr>
                    </w:div>
                  </w:divsChild>
                </w:div>
                <w:div w:id="1956868259">
                  <w:marLeft w:val="0"/>
                  <w:marRight w:val="0"/>
                  <w:marTop w:val="0"/>
                  <w:marBottom w:val="0"/>
                  <w:divBdr>
                    <w:top w:val="none" w:sz="0" w:space="0" w:color="auto"/>
                    <w:left w:val="none" w:sz="0" w:space="0" w:color="auto"/>
                    <w:bottom w:val="none" w:sz="0" w:space="0" w:color="auto"/>
                    <w:right w:val="none" w:sz="0" w:space="0" w:color="auto"/>
                  </w:divBdr>
                  <w:divsChild>
                    <w:div w:id="1028142380">
                      <w:marLeft w:val="0"/>
                      <w:marRight w:val="0"/>
                      <w:marTop w:val="0"/>
                      <w:marBottom w:val="0"/>
                      <w:divBdr>
                        <w:top w:val="none" w:sz="0" w:space="0" w:color="auto"/>
                        <w:left w:val="none" w:sz="0" w:space="0" w:color="auto"/>
                        <w:bottom w:val="none" w:sz="0" w:space="0" w:color="auto"/>
                        <w:right w:val="none" w:sz="0" w:space="0" w:color="auto"/>
                      </w:divBdr>
                    </w:div>
                  </w:divsChild>
                </w:div>
                <w:div w:id="1957908924">
                  <w:marLeft w:val="0"/>
                  <w:marRight w:val="0"/>
                  <w:marTop w:val="0"/>
                  <w:marBottom w:val="0"/>
                  <w:divBdr>
                    <w:top w:val="none" w:sz="0" w:space="0" w:color="auto"/>
                    <w:left w:val="none" w:sz="0" w:space="0" w:color="auto"/>
                    <w:bottom w:val="none" w:sz="0" w:space="0" w:color="auto"/>
                    <w:right w:val="none" w:sz="0" w:space="0" w:color="auto"/>
                  </w:divBdr>
                  <w:divsChild>
                    <w:div w:id="794717828">
                      <w:marLeft w:val="0"/>
                      <w:marRight w:val="0"/>
                      <w:marTop w:val="0"/>
                      <w:marBottom w:val="0"/>
                      <w:divBdr>
                        <w:top w:val="none" w:sz="0" w:space="0" w:color="auto"/>
                        <w:left w:val="none" w:sz="0" w:space="0" w:color="auto"/>
                        <w:bottom w:val="none" w:sz="0" w:space="0" w:color="auto"/>
                        <w:right w:val="none" w:sz="0" w:space="0" w:color="auto"/>
                      </w:divBdr>
                    </w:div>
                  </w:divsChild>
                </w:div>
                <w:div w:id="2006282533">
                  <w:marLeft w:val="0"/>
                  <w:marRight w:val="0"/>
                  <w:marTop w:val="0"/>
                  <w:marBottom w:val="0"/>
                  <w:divBdr>
                    <w:top w:val="none" w:sz="0" w:space="0" w:color="auto"/>
                    <w:left w:val="none" w:sz="0" w:space="0" w:color="auto"/>
                    <w:bottom w:val="none" w:sz="0" w:space="0" w:color="auto"/>
                    <w:right w:val="none" w:sz="0" w:space="0" w:color="auto"/>
                  </w:divBdr>
                  <w:divsChild>
                    <w:div w:id="1825273904">
                      <w:marLeft w:val="0"/>
                      <w:marRight w:val="0"/>
                      <w:marTop w:val="0"/>
                      <w:marBottom w:val="0"/>
                      <w:divBdr>
                        <w:top w:val="none" w:sz="0" w:space="0" w:color="auto"/>
                        <w:left w:val="none" w:sz="0" w:space="0" w:color="auto"/>
                        <w:bottom w:val="none" w:sz="0" w:space="0" w:color="auto"/>
                        <w:right w:val="none" w:sz="0" w:space="0" w:color="auto"/>
                      </w:divBdr>
                    </w:div>
                  </w:divsChild>
                </w:div>
                <w:div w:id="2036348744">
                  <w:marLeft w:val="0"/>
                  <w:marRight w:val="0"/>
                  <w:marTop w:val="0"/>
                  <w:marBottom w:val="0"/>
                  <w:divBdr>
                    <w:top w:val="none" w:sz="0" w:space="0" w:color="auto"/>
                    <w:left w:val="none" w:sz="0" w:space="0" w:color="auto"/>
                    <w:bottom w:val="none" w:sz="0" w:space="0" w:color="auto"/>
                    <w:right w:val="none" w:sz="0" w:space="0" w:color="auto"/>
                  </w:divBdr>
                  <w:divsChild>
                    <w:div w:id="78662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2826769">
      <w:bodyDiv w:val="1"/>
      <w:marLeft w:val="0"/>
      <w:marRight w:val="0"/>
      <w:marTop w:val="0"/>
      <w:marBottom w:val="0"/>
      <w:divBdr>
        <w:top w:val="none" w:sz="0" w:space="0" w:color="auto"/>
        <w:left w:val="none" w:sz="0" w:space="0" w:color="auto"/>
        <w:bottom w:val="none" w:sz="0" w:space="0" w:color="auto"/>
        <w:right w:val="none" w:sz="0" w:space="0" w:color="auto"/>
      </w:divBdr>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878232">
      <w:bodyDiv w:val="1"/>
      <w:marLeft w:val="0"/>
      <w:marRight w:val="0"/>
      <w:marTop w:val="0"/>
      <w:marBottom w:val="0"/>
      <w:divBdr>
        <w:top w:val="none" w:sz="0" w:space="0" w:color="auto"/>
        <w:left w:val="none" w:sz="0" w:space="0" w:color="auto"/>
        <w:bottom w:val="none" w:sz="0" w:space="0" w:color="auto"/>
        <w:right w:val="none" w:sz="0" w:space="0" w:color="auto"/>
      </w:divBdr>
    </w:div>
    <w:div w:id="1141776461">
      <w:bodyDiv w:val="1"/>
      <w:marLeft w:val="0"/>
      <w:marRight w:val="0"/>
      <w:marTop w:val="0"/>
      <w:marBottom w:val="0"/>
      <w:divBdr>
        <w:top w:val="none" w:sz="0" w:space="0" w:color="auto"/>
        <w:left w:val="none" w:sz="0" w:space="0" w:color="auto"/>
        <w:bottom w:val="none" w:sz="0" w:space="0" w:color="auto"/>
        <w:right w:val="none" w:sz="0" w:space="0" w:color="auto"/>
      </w:divBdr>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8287296">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059784">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0034288">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4.0/legalcode" TargetMode="External"/><Relationship Id="rId18" Type="http://schemas.openxmlformats.org/officeDocument/2006/relationships/header" Target="header2.xml"/><Relationship Id="rId26" Type="http://schemas.openxmlformats.org/officeDocument/2006/relationships/hyperlink" Target="https://www.horticulture.com.au/growers/help-your-business-grow/research-reports-publications-fact-sheets-and-more/ap19004/" TargetMode="Externa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hyperlink" Target="https://www.fgv.com.au/" TargetMode="External"/><Relationship Id="rId33" Type="http://schemas.openxmlformats.org/officeDocument/2006/relationships/hyperlink" Target="https://aus01.safelinks.protection.outlook.com/?url=https%3A%2F%2Fwww.integritysystems.com.au%2Fidentification--traceability%2FNLIS-Database-Uplift-Project%2F&amp;data=05%7C02%7CJacqueline.Pate%40aff.gov.au%7C14ccff3cfacf485c2afe08dc755a711e%7C2be67eb7400c4b3fa5a11258c0da0696%7C0%7C0%7C638514278504810735%7CUnknown%7CTWFpbGZsb3d8eyJWIjoiMC4wLjAwMDAiLCJQIjoiV2luMzIiLCJBTiI6Ik1haWwiLCJXVCI6Mn0%3D%7C0%7C%7C%7C&amp;sdata=jkd%2B693OMO33eljFUAR4B8NDLX0yULDDGTX9XdkRP%2B4%3D&amp;reserved=0" TargetMode="External"/><Relationship Id="rId2" Type="http://schemas.openxmlformats.org/officeDocument/2006/relationships/customXml" Target="../customXml/item2.xml"/><Relationship Id="rId16" Type="http://schemas.openxmlformats.org/officeDocument/2006/relationships/hyperlink" Target="https://www.agriculture.gov.au/" TargetMode="External"/><Relationship Id="rId20" Type="http://schemas.openxmlformats.org/officeDocument/2006/relationships/footer" Target="footer2.xml"/><Relationship Id="rId29" Type="http://schemas.openxmlformats.org/officeDocument/2006/relationships/hyperlink" Target="https://agriculture.vic.gov.au/export/traceability/quick-start-guid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gs1au.org/" TargetMode="External"/><Relationship Id="rId32" Type="http://schemas.openxmlformats.org/officeDocument/2006/relationships/hyperlink" Target="https://australianpork.com.au/search?keyword_text=NLIS%20pig%20standard" TargetMode="External"/><Relationship Id="rId5" Type="http://schemas.openxmlformats.org/officeDocument/2006/relationships/numbering" Target="numbering.xml"/><Relationship Id="rId15" Type="http://schemas.openxmlformats.org/officeDocument/2006/relationships/hyperlink" Target="http://www.agriculture.gov.au/biosecurity-trade/market-access-trade/national-traceability" TargetMode="External"/><Relationship Id="rId23" Type="http://schemas.openxmlformats.org/officeDocument/2006/relationships/hyperlink" Target="https://minister.agriculture.gov.au/watt/media-releases/national-agricultural-traceability-strategy" TargetMode="External"/><Relationship Id="rId28" Type="http://schemas.openxmlformats.org/officeDocument/2006/relationships/hyperlink" Target="https://www.foodstandards.gov.au/food-standards-code" TargetMode="Externa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yperlink" Target="https://www.australianeggs.org.au/for-farmers/traceabilit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4.jpeg"/><Relationship Id="rId27" Type="http://schemas.openxmlformats.org/officeDocument/2006/relationships/hyperlink" Target="https://foodtraceability.deakin.edu.au/" TargetMode="External"/><Relationship Id="rId30" Type="http://schemas.openxmlformats.org/officeDocument/2006/relationships/hyperlink" Target="https://www.premier.vic.gov.au/getting-our-food-market-investing-agribusiness" TargetMode="External"/><Relationship Id="rId35" Type="http://schemas.openxmlformats.org/officeDocument/2006/relationships/theme" Target="theme/theme1.xml"/><Relationship Id="rId8" Type="http://schemas.openxmlformats.org/officeDocument/2006/relationships/webSettings" Target="webSettings.xml"/></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https://deptagriculture.sharepoint.com/OfficeTemplates/Print%20and%20web%20content/Report_template_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a6de672c-1b5f-4da1-bec5-4851e7d5dd05">
      <Terms xmlns="http://schemas.microsoft.com/office/infopath/2007/PartnerControls"/>
    </lcf76f155ced4ddcb4097134ff3c332f>
    <SharedWithUsers xmlns="3a4c12d4-8750-474c-9ad7-6741b9997b49">
      <UserInfo>
        <DisplayName>Marin, Laura</DisplayName>
        <AccountId>40</AccountId>
        <AccountType/>
      </UserInfo>
      <UserInfo>
        <DisplayName>Macdonell, Kieran</DisplayName>
        <AccountId>313</AccountId>
        <AccountType/>
      </UserInfo>
    </SharedWithUsers>
    <Documentstatus xmlns="a6de672c-1b5f-4da1-bec5-4851e7d5dd0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85B1B0C36B0F64690765D004BDA2205" ma:contentTypeVersion="18" ma:contentTypeDescription="Create a new document." ma:contentTypeScope="" ma:versionID="aac9841374521e5a9f43786098dfbb74">
  <xsd:schema xmlns:xsd="http://www.w3.org/2001/XMLSchema" xmlns:xs="http://www.w3.org/2001/XMLSchema" xmlns:p="http://schemas.microsoft.com/office/2006/metadata/properties" xmlns:ns2="a6de672c-1b5f-4da1-bec5-4851e7d5dd05" xmlns:ns3="3a4c12d4-8750-474c-9ad7-6741b9997b49" xmlns:ns4="81c01dc6-2c49-4730-b140-874c95cac377" targetNamespace="http://schemas.microsoft.com/office/2006/metadata/properties" ma:root="true" ma:fieldsID="391465911d7abc8734e5f4eb0d9ecb2f" ns2:_="" ns3:_="" ns4:_="">
    <xsd:import namespace="a6de672c-1b5f-4da1-bec5-4851e7d5dd05"/>
    <xsd:import namespace="3a4c12d4-8750-474c-9ad7-6741b9997b4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4:TaxCatchAll" minOccurs="0"/>
                <xsd:element ref="ns2:MediaServiceDateTaken" minOccurs="0"/>
                <xsd:element ref="ns2:MediaServiceLocation" minOccurs="0"/>
                <xsd:element ref="ns2:Document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de672c-1b5f-4da1-bec5-4851e7d5dd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Documentstatus" ma:index="23" nillable="true" ma:displayName="Document status" ma:format="Dropdown" ma:internalName="Documentstatus">
      <xsd:simpleType>
        <xsd:restriction base="dms:Choice">
          <xsd:enumeration value="Final"/>
          <xsd:enumeration value="Draft"/>
          <xsd:enumeration value="Reference"/>
          <xsd:enumeration value="Reviewed"/>
          <xsd:enumeration value="Revised"/>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a4c12d4-8750-474c-9ad7-6741b9997b4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4ee442c5-8e12-4a4d-9d64-8401831c73c1}" ma:internalName="TaxCatchAll" ma:showField="CatchAllData" ma:web="3a4c12d4-8750-474c-9ad7-6741b9997b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81c01dc6-2c49-4730-b140-874c95cac377"/>
    <ds:schemaRef ds:uri="a6de672c-1b5f-4da1-bec5-4851e7d5dd05"/>
    <ds:schemaRef ds:uri="3a4c12d4-8750-474c-9ad7-6741b9997b49"/>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187C9F6C-54DD-4BD8-99F2-8E81D78F6F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de672c-1b5f-4da1-bec5-4851e7d5dd05"/>
    <ds:schemaRef ds:uri="3a4c12d4-8750-474c-9ad7-6741b9997b4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4038A73-0298-41C9-8EA0-8FBEF7371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Report_template_2.dotx</Template>
  <TotalTime>65</TotalTime>
  <Pages>47</Pages>
  <Words>11624</Words>
  <Characters>72684</Characters>
  <Application>Microsoft Office Word</Application>
  <DocSecurity>0</DocSecurity>
  <Lines>1993</Lines>
  <Paragraphs>844</Paragraphs>
  <ScaleCrop>false</ScaleCrop>
  <HeadingPairs>
    <vt:vector size="2" baseType="variant">
      <vt:variant>
        <vt:lpstr>Title</vt:lpstr>
      </vt:variant>
      <vt:variant>
        <vt:i4>1</vt:i4>
      </vt:variant>
    </vt:vector>
  </HeadingPairs>
  <TitlesOfParts>
    <vt:vector size="1" baseType="lpstr">
      <vt:lpstr>National Agricultural Traceability Strategy: Implementation Plan 2023 to 2028</vt:lpstr>
    </vt:vector>
  </TitlesOfParts>
  <Company/>
  <LinksUpToDate>false</LinksUpToDate>
  <CharactersWithSpaces>83574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Agricultural Traceability Strategy: Implementation Plan 2023 to 2028</dc:title>
  <dc:subject/>
  <dc:creator>Department of Agriculture, Fisheries and Forestry</dc:creator>
  <cp:keywords/>
  <cp:lastModifiedBy>Zarka, Kathi</cp:lastModifiedBy>
  <cp:revision>5</cp:revision>
  <cp:lastPrinted>2024-09-18T02:15:00Z</cp:lastPrinted>
  <dcterms:created xsi:type="dcterms:W3CDTF">2024-10-31T23:31:00Z</dcterms:created>
  <dcterms:modified xsi:type="dcterms:W3CDTF">2024-11-01T00:40:00Z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0x010100285B1B0C36B0F64690765D004BDA2205</vt:lpwstr>
  </property>
  <property fmtid="{D5CDD505-2E9C-101B-9397-08002B2CF9AE}" pid="3" name="MediaServiceImageTags">
    <vt:lpwstr/>
  </property>
  <property fmtid="{D5CDD505-2E9C-101B-9397-08002B2CF9AE}" pid="4" name="ClassificationContentMarkingHeaderShapeIds">
    <vt:lpwstr>32c2ad58,63c5f162,6f295bd4</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3281994f,75a30b42,99ca48b</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2024-03-19T00:01:26Z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496e70c6-6135-4ff0-b377-2d1a9b40f70a</vt:lpwstr>
  </property>
  <property fmtid="{D5CDD505-2E9C-101B-9397-08002B2CF9AE}" pid="16" name="MSIP_Label_933d8be6-3c40-4052-87a2-9c2adcba8759_ContentBits">
    <vt:lpwstr>3</vt:lpwstr>
  </property>
</Properties>
</file>